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2.xml" ContentType="application/vnd.openxmlformats-officedocument.wordprocessingml.header+xml"/>
  <Override PartName="/word/footer1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49.xml" ContentType="application/vnd.openxmlformats-officedocument.wordprocessingml.header+xml"/>
  <Override PartName="/word/footer35.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footer80.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145.xml" ContentType="application/vnd.openxmlformats-officedocument.wordprocessingml.header+xml"/>
  <Override PartName="/word/footer99.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00.xml" ContentType="application/vnd.openxmlformats-officedocument.wordprocessingml.footer+xml"/>
  <Override PartName="/word/header14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1757D" w14:textId="6D217D5E" w:rsidR="00C52709" w:rsidRPr="002D3D6D" w:rsidDel="00C52709" w:rsidRDefault="00EC2109" w:rsidP="007272AA">
      <w:bookmarkStart w:id="0" w:name="_Toc105419485"/>
      <w:bookmarkStart w:id="1" w:name="_Toc105419530"/>
      <w:r>
        <w:rPr>
          <w:noProof/>
        </w:rPr>
        <w:drawing>
          <wp:inline distT="0" distB="0" distL="0" distR="0" wp14:anchorId="7644E2EE" wp14:editId="4BC2C869">
            <wp:extent cx="1459817" cy="1080000"/>
            <wp:effectExtent l="0" t="0" r="7620" b="6350"/>
            <wp:docPr id="344" name="Picture 344" descr="Australian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9817" cy="1080000"/>
                    </a:xfrm>
                    <a:prstGeom prst="rect">
                      <a:avLst/>
                    </a:prstGeom>
                    <a:noFill/>
                    <a:ln>
                      <a:noFill/>
                    </a:ln>
                  </pic:spPr>
                </pic:pic>
              </a:graphicData>
            </a:graphic>
          </wp:inline>
        </w:drawing>
      </w:r>
    </w:p>
    <w:p w14:paraId="716522FC" w14:textId="77777777" w:rsidR="00C52709" w:rsidRDefault="00C52709" w:rsidP="00221C7D">
      <w:pPr>
        <w:rPr>
          <w:rFonts w:eastAsia="Calibri"/>
          <w:lang w:val="en-AU"/>
        </w:rPr>
      </w:pPr>
    </w:p>
    <w:p w14:paraId="6C49C3EA" w14:textId="77777777" w:rsidR="00C52709" w:rsidRDefault="00C52709" w:rsidP="00221C7D">
      <w:pPr>
        <w:rPr>
          <w:rFonts w:eastAsia="Calibri"/>
          <w:lang w:val="en-AU"/>
        </w:rPr>
      </w:pPr>
    </w:p>
    <w:p w14:paraId="4583AB2E" w14:textId="0AD857D2" w:rsidR="007272AA" w:rsidRPr="00221C7D" w:rsidRDefault="007272AA" w:rsidP="00221C7D">
      <w:pPr>
        <w:pStyle w:val="Title2"/>
        <w:tabs>
          <w:tab w:val="clear" w:pos="1134"/>
        </w:tabs>
        <w:spacing w:after="480"/>
        <w:ind w:left="0"/>
        <w:jc w:val="left"/>
        <w:rPr>
          <w:rFonts w:eastAsia="Calibri" w:cs="Times New Roman"/>
          <w:sz w:val="40"/>
          <w:szCs w:val="22"/>
          <w:lang w:val="en-AU"/>
        </w:rPr>
      </w:pPr>
      <w:r w:rsidRPr="00221C7D">
        <w:rPr>
          <w:rFonts w:eastAsia="Calibri" w:cs="Times New Roman"/>
          <w:sz w:val="40"/>
          <w:szCs w:val="22"/>
          <w:lang w:val="en-AU"/>
        </w:rPr>
        <w:t xml:space="preserve">Vehicle Standard (Australian Design </w:t>
      </w:r>
      <w:r w:rsidR="00C52709">
        <w:rPr>
          <w:rFonts w:eastAsia="Calibri" w:cs="Times New Roman"/>
          <w:sz w:val="40"/>
          <w:szCs w:val="22"/>
          <w:lang w:val="en-AU"/>
        </w:rPr>
        <w:t xml:space="preserve">Rule 79/04 </w:t>
      </w:r>
      <w:r w:rsidRPr="00221C7D">
        <w:rPr>
          <w:rFonts w:eastAsia="Calibri" w:cs="Times New Roman"/>
          <w:sz w:val="40"/>
          <w:szCs w:val="22"/>
          <w:lang w:val="en-AU"/>
        </w:rPr>
        <w:t>— Emission Control for Light Vehicles) 2011</w:t>
      </w:r>
    </w:p>
    <w:p w14:paraId="4583AB31" w14:textId="53BA4C10" w:rsidR="007272AA" w:rsidRDefault="007272AA" w:rsidP="00F03011">
      <w:pPr>
        <w:tabs>
          <w:tab w:val="left" w:pos="2160"/>
        </w:tabs>
        <w:ind w:left="2160" w:hanging="2160"/>
        <w:rPr>
          <w:szCs w:val="24"/>
          <w:lang w:val="en-AU" w:eastAsia="en-AU"/>
        </w:rPr>
      </w:pPr>
      <w:r w:rsidRPr="00221C7D">
        <w:rPr>
          <w:szCs w:val="24"/>
          <w:lang w:val="en-AU" w:eastAsia="en-AU"/>
        </w:rPr>
        <w:t>made under</w:t>
      </w:r>
      <w:r w:rsidR="00F03011">
        <w:rPr>
          <w:szCs w:val="24"/>
          <w:lang w:val="en-AU" w:eastAsia="en-AU"/>
        </w:rPr>
        <w:tab/>
        <w:t>S</w:t>
      </w:r>
      <w:r w:rsidRPr="00221C7D">
        <w:rPr>
          <w:szCs w:val="24"/>
          <w:lang w:val="en-AU" w:eastAsia="en-AU"/>
        </w:rPr>
        <w:t xml:space="preserve">ection </w:t>
      </w:r>
      <w:r w:rsidR="00820B97" w:rsidRPr="00221C7D">
        <w:rPr>
          <w:szCs w:val="24"/>
          <w:lang w:val="en-AU" w:eastAsia="en-AU"/>
        </w:rPr>
        <w:t>12</w:t>
      </w:r>
      <w:r w:rsidRPr="00221C7D">
        <w:rPr>
          <w:szCs w:val="24"/>
          <w:lang w:val="en-AU" w:eastAsia="en-AU"/>
        </w:rPr>
        <w:t xml:space="preserve"> of the</w:t>
      </w:r>
      <w:r w:rsidR="00820B97" w:rsidRPr="00221C7D">
        <w:rPr>
          <w:szCs w:val="24"/>
          <w:lang w:val="en-AU" w:eastAsia="en-AU"/>
        </w:rPr>
        <w:t xml:space="preserve"> </w:t>
      </w:r>
      <w:r w:rsidR="00820B97" w:rsidRPr="00221C7D">
        <w:rPr>
          <w:i/>
          <w:iCs/>
          <w:szCs w:val="24"/>
          <w:lang w:val="en-AU" w:eastAsia="en-AU"/>
        </w:rPr>
        <w:t>Road Vehicle</w:t>
      </w:r>
      <w:r w:rsidRPr="00221C7D">
        <w:rPr>
          <w:i/>
          <w:iCs/>
          <w:szCs w:val="24"/>
          <w:lang w:val="en-AU" w:eastAsia="en-AU"/>
        </w:rPr>
        <w:t xml:space="preserve"> Standards Act </w:t>
      </w:r>
      <w:r w:rsidR="00820B97" w:rsidRPr="00221C7D">
        <w:rPr>
          <w:i/>
          <w:iCs/>
          <w:szCs w:val="24"/>
          <w:lang w:val="en-AU" w:eastAsia="en-AU"/>
        </w:rPr>
        <w:t>2018</w:t>
      </w:r>
    </w:p>
    <w:p w14:paraId="49F51A53" w14:textId="77777777" w:rsidR="00F03011" w:rsidRDefault="00F03011" w:rsidP="00F03011">
      <w:pPr>
        <w:tabs>
          <w:tab w:val="left" w:pos="2160"/>
        </w:tabs>
        <w:ind w:left="2160" w:hanging="2160"/>
        <w:rPr>
          <w:szCs w:val="24"/>
          <w:lang w:val="en-AU" w:eastAsia="en-AU"/>
        </w:rPr>
      </w:pPr>
    </w:p>
    <w:p w14:paraId="792104AC" w14:textId="47C92945" w:rsidR="00F03011" w:rsidRPr="00221C7D" w:rsidRDefault="00F03011" w:rsidP="00221C7D">
      <w:pPr>
        <w:tabs>
          <w:tab w:val="left" w:pos="2160"/>
        </w:tabs>
        <w:ind w:left="2160" w:hanging="2160"/>
        <w:rPr>
          <w:i/>
          <w:iCs/>
          <w:szCs w:val="24"/>
          <w:lang w:val="en-AU" w:eastAsia="en-AU"/>
        </w:rPr>
      </w:pPr>
      <w:r>
        <w:rPr>
          <w:szCs w:val="24"/>
          <w:lang w:val="en-AU" w:eastAsia="en-AU"/>
        </w:rPr>
        <w:t>Compilation:</w:t>
      </w:r>
      <w:r w:rsidR="00A64AC7">
        <w:rPr>
          <w:szCs w:val="24"/>
          <w:lang w:val="en-AU" w:eastAsia="en-AU"/>
        </w:rPr>
        <w:tab/>
        <w:t xml:space="preserve">2 (up to and including </w:t>
      </w:r>
      <w:r w:rsidR="0044277B" w:rsidRPr="00DF5497">
        <w:t>Vehicle Standard (Australian Design Rule) Amendment Instrument 2021 (No.2)</w:t>
      </w:r>
      <w:r w:rsidR="0044277B" w:rsidRPr="003312AE">
        <w:t>)</w:t>
      </w:r>
    </w:p>
    <w:p w14:paraId="769FCBD7" w14:textId="77777777" w:rsidR="0044277B" w:rsidRPr="00221C7D" w:rsidRDefault="0044277B" w:rsidP="00221C7D">
      <w:pPr>
        <w:tabs>
          <w:tab w:val="left" w:pos="2160"/>
        </w:tabs>
        <w:ind w:left="2160" w:hanging="2160"/>
        <w:rPr>
          <w:szCs w:val="24"/>
          <w:lang w:val="en-AU" w:eastAsia="en-AU"/>
        </w:rPr>
      </w:pPr>
    </w:p>
    <w:p w14:paraId="67DA66CD" w14:textId="5CFB3F61" w:rsidR="00E70DBB" w:rsidRDefault="00E70DBB" w:rsidP="00E70DBB">
      <w:pPr>
        <w:tabs>
          <w:tab w:val="left" w:pos="2160"/>
        </w:tabs>
        <w:ind w:left="2160" w:hanging="2160"/>
        <w:rPr>
          <w:szCs w:val="24"/>
          <w:lang w:val="en-AU" w:eastAsia="en-AU"/>
        </w:rPr>
      </w:pPr>
      <w:r>
        <w:rPr>
          <w:szCs w:val="24"/>
          <w:lang w:val="en-AU" w:eastAsia="en-AU"/>
        </w:rPr>
        <w:t>Compilation Date:</w:t>
      </w:r>
      <w:r>
        <w:rPr>
          <w:szCs w:val="24"/>
          <w:lang w:val="en-AU" w:eastAsia="en-AU"/>
        </w:rPr>
        <w:tab/>
      </w:r>
      <w:r w:rsidR="00283241" w:rsidRPr="007A341B">
        <w:rPr>
          <w:szCs w:val="24"/>
          <w:lang w:val="en-AU" w:eastAsia="en-AU"/>
        </w:rPr>
        <w:t>3</w:t>
      </w:r>
      <w:r w:rsidR="00C8251A" w:rsidRPr="007A341B">
        <w:rPr>
          <w:szCs w:val="24"/>
          <w:lang w:val="en-AU" w:eastAsia="en-AU"/>
        </w:rPr>
        <w:t>0/11</w:t>
      </w:r>
      <w:r w:rsidRPr="007A341B">
        <w:rPr>
          <w:szCs w:val="24"/>
          <w:lang w:val="en-AU" w:eastAsia="en-AU"/>
        </w:rPr>
        <w:t>/2021</w:t>
      </w:r>
    </w:p>
    <w:p w14:paraId="57FE5995" w14:textId="77777777" w:rsidR="00E70DBB" w:rsidRDefault="00E70DBB" w:rsidP="00F03011">
      <w:pPr>
        <w:tabs>
          <w:tab w:val="left" w:pos="2160"/>
        </w:tabs>
        <w:ind w:left="2160" w:hanging="2160"/>
        <w:rPr>
          <w:szCs w:val="24"/>
          <w:lang w:val="en-AU" w:eastAsia="en-AU"/>
        </w:rPr>
      </w:pPr>
    </w:p>
    <w:p w14:paraId="73404B78" w14:textId="2AC86142" w:rsidR="0044277B" w:rsidRDefault="007272AA" w:rsidP="00F03011">
      <w:pPr>
        <w:tabs>
          <w:tab w:val="left" w:pos="2160"/>
        </w:tabs>
        <w:ind w:left="2160" w:hanging="2160"/>
        <w:rPr>
          <w:szCs w:val="24"/>
          <w:lang w:val="en-AU" w:eastAsia="en-AU"/>
        </w:rPr>
      </w:pPr>
      <w:r w:rsidRPr="00221C7D">
        <w:rPr>
          <w:szCs w:val="24"/>
          <w:lang w:val="en-AU" w:eastAsia="en-AU"/>
        </w:rPr>
        <w:t>Volume 1</w:t>
      </w:r>
      <w:r w:rsidR="004122FD">
        <w:rPr>
          <w:szCs w:val="24"/>
          <w:lang w:val="en-AU" w:eastAsia="en-AU"/>
        </w:rPr>
        <w:tab/>
      </w:r>
      <w:r w:rsidRPr="00221C7D">
        <w:rPr>
          <w:szCs w:val="24"/>
          <w:lang w:val="en-AU" w:eastAsia="en-AU"/>
        </w:rPr>
        <w:t xml:space="preserve">contains Clauses 0.1–6 and the </w:t>
      </w:r>
      <w:r w:rsidR="004E3B9A">
        <w:rPr>
          <w:szCs w:val="24"/>
          <w:lang w:val="en-AU" w:eastAsia="en-AU"/>
        </w:rPr>
        <w:t>C</w:t>
      </w:r>
      <w:r w:rsidR="000D5EBC">
        <w:rPr>
          <w:szCs w:val="24"/>
          <w:lang w:val="en-AU" w:eastAsia="en-AU"/>
        </w:rPr>
        <w:t xml:space="preserve">ompilation </w:t>
      </w:r>
      <w:r w:rsidRPr="00221C7D">
        <w:rPr>
          <w:szCs w:val="24"/>
          <w:lang w:val="en-AU" w:eastAsia="en-AU"/>
        </w:rPr>
        <w:t>Notes</w:t>
      </w:r>
    </w:p>
    <w:p w14:paraId="4583AB33" w14:textId="0936C8B6" w:rsidR="007272AA" w:rsidRPr="00221C7D" w:rsidRDefault="007272AA" w:rsidP="00221C7D">
      <w:pPr>
        <w:tabs>
          <w:tab w:val="left" w:pos="2160"/>
        </w:tabs>
        <w:ind w:left="2160" w:hanging="2160"/>
        <w:rPr>
          <w:b/>
          <w:bCs/>
          <w:szCs w:val="24"/>
          <w:lang w:val="en-AU" w:eastAsia="en-AU"/>
        </w:rPr>
      </w:pPr>
      <w:r w:rsidRPr="00221C7D">
        <w:rPr>
          <w:b/>
          <w:bCs/>
          <w:szCs w:val="24"/>
          <w:lang w:val="en-AU" w:eastAsia="en-AU"/>
        </w:rPr>
        <w:t>Volume 2</w:t>
      </w:r>
      <w:r w:rsidR="004122FD">
        <w:rPr>
          <w:b/>
          <w:bCs/>
          <w:szCs w:val="24"/>
          <w:lang w:val="en-AU" w:eastAsia="en-AU"/>
        </w:rPr>
        <w:tab/>
      </w:r>
      <w:r w:rsidRPr="00221C7D">
        <w:rPr>
          <w:b/>
          <w:bCs/>
          <w:szCs w:val="24"/>
          <w:lang w:val="en-AU" w:eastAsia="en-AU"/>
        </w:rPr>
        <w:t>contains Appendix A</w:t>
      </w:r>
    </w:p>
    <w:p w14:paraId="0191AACD" w14:textId="77777777" w:rsidR="007F5DCF" w:rsidRDefault="007F5DCF" w:rsidP="00221C7D">
      <w:pPr>
        <w:tabs>
          <w:tab w:val="left" w:pos="2160"/>
        </w:tabs>
        <w:rPr>
          <w:szCs w:val="24"/>
          <w:lang w:val="en-AU" w:eastAsia="en-AU"/>
        </w:rPr>
      </w:pPr>
    </w:p>
    <w:p w14:paraId="4583AB35" w14:textId="10F8E2BE" w:rsidR="007272AA" w:rsidRPr="00221C7D" w:rsidRDefault="00F55B54" w:rsidP="00221C7D">
      <w:pPr>
        <w:tabs>
          <w:tab w:val="left" w:pos="2160"/>
        </w:tabs>
        <w:ind w:left="2160" w:hanging="2160"/>
        <w:rPr>
          <w:szCs w:val="24"/>
          <w:lang w:val="en-AU" w:eastAsia="en-AU"/>
        </w:rPr>
      </w:pPr>
      <w:r>
        <w:rPr>
          <w:szCs w:val="24"/>
          <w:lang w:val="en-AU" w:eastAsia="en-AU"/>
        </w:rPr>
        <w:t>Compiled by:</w:t>
      </w:r>
      <w:r>
        <w:rPr>
          <w:szCs w:val="24"/>
          <w:lang w:val="en-AU" w:eastAsia="en-AU"/>
        </w:rPr>
        <w:tab/>
      </w:r>
      <w:r w:rsidR="007F5DCF" w:rsidRPr="003312AE">
        <w:t>Vehicle Safety</w:t>
      </w:r>
      <w:r w:rsidR="007F5DCF">
        <w:t>, Policy and Partnerships</w:t>
      </w:r>
      <w:r w:rsidR="007F5DCF" w:rsidRPr="003312AE">
        <w:t>, Department of Infrastructure</w:t>
      </w:r>
      <w:r w:rsidR="007F5DCF">
        <w:t>, Transport, Regional Development and Communications</w:t>
      </w:r>
    </w:p>
    <w:p w14:paraId="4583AB36" w14:textId="78670637" w:rsidR="007272AA" w:rsidRPr="002D3D6D" w:rsidRDefault="007272AA" w:rsidP="007272AA">
      <w:pPr>
        <w:sectPr w:rsidR="007272AA" w:rsidRPr="002D3D6D" w:rsidSect="007272AA">
          <w:headerReference w:type="default" r:id="rId12"/>
          <w:type w:val="continuous"/>
          <w:pgSz w:w="11907" w:h="16839"/>
          <w:pgMar w:top="1440" w:right="1797" w:bottom="1440" w:left="1797" w:header="709" w:footer="709" w:gutter="0"/>
          <w:cols w:space="720"/>
        </w:sectPr>
      </w:pPr>
    </w:p>
    <w:bookmarkEnd w:id="0"/>
    <w:bookmarkEnd w:id="1"/>
    <w:p w14:paraId="4583AB37" w14:textId="77777777" w:rsidR="007272AA" w:rsidRPr="00CA32E7" w:rsidRDefault="007272AA" w:rsidP="007272AA">
      <w:pPr>
        <w:suppressAutoHyphens/>
        <w:spacing w:beforeLines="80" w:before="192"/>
        <w:jc w:val="center"/>
        <w:rPr>
          <w:rFonts w:ascii="Arial" w:hAnsi="Arial" w:cs="Arial"/>
          <w:b/>
        </w:rPr>
      </w:pPr>
      <w:r w:rsidRPr="00CA32E7">
        <w:rPr>
          <w:rFonts w:ascii="Arial" w:hAnsi="Arial" w:cs="Arial"/>
          <w:b/>
        </w:rPr>
        <w:lastRenderedPageBreak/>
        <w:t>VEHICLE STANDA</w:t>
      </w:r>
      <w:r>
        <w:rPr>
          <w:rFonts w:ascii="Arial" w:hAnsi="Arial" w:cs="Arial"/>
          <w:b/>
        </w:rPr>
        <w:t>RD (AUSTRALIAN DESIGN RULE 79/04</w:t>
      </w:r>
      <w:r w:rsidRPr="00CA32E7">
        <w:rPr>
          <w:rFonts w:ascii="Arial" w:hAnsi="Arial" w:cs="Arial"/>
          <w:b/>
        </w:rPr>
        <w:t xml:space="preserve"> — EMISSION </w:t>
      </w:r>
      <w:r>
        <w:rPr>
          <w:rFonts w:ascii="Arial" w:hAnsi="Arial" w:cs="Arial"/>
          <w:b/>
        </w:rPr>
        <w:t>CONTROL FOR LIGHT VEHICLES) 2011</w:t>
      </w:r>
    </w:p>
    <w:p w14:paraId="4583AB38" w14:textId="77777777" w:rsidR="007272AA" w:rsidRPr="00CA32E7" w:rsidRDefault="007272AA" w:rsidP="007272AA">
      <w:pPr>
        <w:suppressAutoHyphens/>
        <w:spacing w:beforeLines="80" w:before="192"/>
        <w:jc w:val="center"/>
        <w:rPr>
          <w:rFonts w:ascii="Arial" w:hAnsi="Arial" w:cs="Arial"/>
          <w:b/>
        </w:rPr>
      </w:pPr>
    </w:p>
    <w:p w14:paraId="4583AB39" w14:textId="77777777" w:rsidR="007272AA" w:rsidRPr="00E1697D" w:rsidRDefault="007272AA" w:rsidP="007272AA">
      <w:pPr>
        <w:pStyle w:val="Heading1"/>
        <w:tabs>
          <w:tab w:val="left" w:pos="4111"/>
          <w:tab w:val="left" w:pos="4253"/>
        </w:tabs>
        <w:spacing w:beforeLines="80" w:before="192"/>
        <w:ind w:left="0"/>
        <w:jc w:val="center"/>
        <w:rPr>
          <w:rFonts w:ascii="Arial" w:hAnsi="Arial"/>
          <w:b/>
          <w:bCs/>
          <w:sz w:val="24"/>
          <w:szCs w:val="24"/>
        </w:rPr>
      </w:pPr>
      <w:r w:rsidRPr="00E1697D">
        <w:rPr>
          <w:rFonts w:ascii="Arial" w:hAnsi="Arial"/>
          <w:b/>
          <w:bCs/>
          <w:sz w:val="24"/>
          <w:szCs w:val="24"/>
        </w:rPr>
        <w:t>APPENDIX A</w:t>
      </w:r>
    </w:p>
    <w:p w14:paraId="4583AB3A" w14:textId="77777777" w:rsidR="007272AA" w:rsidRPr="00CD3D0E" w:rsidRDefault="007272AA" w:rsidP="007272AA">
      <w:pPr>
        <w:pStyle w:val="SingleTxtG"/>
        <w:jc w:val="left"/>
        <w:rPr>
          <w:sz w:val="24"/>
          <w:szCs w:val="24"/>
        </w:rPr>
      </w:pPr>
    </w:p>
    <w:p w14:paraId="4583AB3B" w14:textId="77777777" w:rsidR="007272AA" w:rsidRPr="00E1697D" w:rsidRDefault="007272AA" w:rsidP="007272AA">
      <w:pPr>
        <w:pStyle w:val="Header"/>
        <w:pBdr>
          <w:bottom w:val="none" w:sz="0" w:space="0" w:color="auto"/>
        </w:pBdr>
        <w:rPr>
          <w:sz w:val="24"/>
          <w:szCs w:val="24"/>
        </w:rPr>
      </w:pPr>
      <w:r w:rsidRPr="00E1697D">
        <w:rPr>
          <w:bCs/>
          <w:sz w:val="24"/>
          <w:szCs w:val="24"/>
        </w:rPr>
        <w:t>United Nations Economic Commission for Europe Regulation No. 83</w:t>
      </w:r>
      <w:r w:rsidRPr="00E1697D">
        <w:rPr>
          <w:sz w:val="24"/>
          <w:szCs w:val="24"/>
        </w:rPr>
        <w:t xml:space="preserve"> </w:t>
      </w:r>
      <w:r>
        <w:rPr>
          <w:i/>
          <w:sz w:val="24"/>
          <w:szCs w:val="24"/>
        </w:rPr>
        <w:t>Uniform provisions concerning the approval of vehicles with regard to the emission of pollutants according to engine fuel r</w:t>
      </w:r>
      <w:r w:rsidRPr="00E1697D">
        <w:rPr>
          <w:i/>
          <w:sz w:val="24"/>
          <w:szCs w:val="24"/>
        </w:rPr>
        <w:t>equirements</w:t>
      </w:r>
      <w:r w:rsidRPr="00E1697D">
        <w:rPr>
          <w:sz w:val="24"/>
          <w:szCs w:val="24"/>
        </w:rPr>
        <w:t xml:space="preserve">, </w:t>
      </w:r>
      <w:r w:rsidRPr="00E1697D">
        <w:rPr>
          <w:bCs/>
          <w:sz w:val="24"/>
          <w:szCs w:val="24"/>
        </w:rPr>
        <w:t>Revision 4, incorporating t</w:t>
      </w:r>
      <w:r w:rsidRPr="00E1697D">
        <w:rPr>
          <w:sz w:val="24"/>
          <w:szCs w:val="24"/>
        </w:rPr>
        <w:t>he 06 series of amendments</w:t>
      </w:r>
    </w:p>
    <w:p w14:paraId="4583AB3C" w14:textId="77777777" w:rsidR="00CA0EB6" w:rsidRDefault="00CA0EB6"/>
    <w:p w14:paraId="4583AB3D" w14:textId="77777777" w:rsidR="00AF395D" w:rsidRPr="007B253E" w:rsidRDefault="00AF395D" w:rsidP="00AF395D">
      <w:pPr>
        <w:pStyle w:val="ENoteNo"/>
      </w:pPr>
      <w:r w:rsidRPr="007B253E">
        <w:t>Note</w:t>
      </w:r>
    </w:p>
    <w:p w14:paraId="20C9D1AC" w14:textId="77777777" w:rsidR="00373B45" w:rsidRPr="000E11EE" w:rsidRDefault="00373B45" w:rsidP="00373B45">
      <w:pPr>
        <w:pStyle w:val="EndNotes"/>
        <w:jc w:val="left"/>
        <w:rPr>
          <w:noProof w:val="0"/>
          <w:color w:val="000000"/>
        </w:rPr>
      </w:pPr>
      <w:r w:rsidRPr="007B253E">
        <w:rPr>
          <w:noProof w:val="0"/>
          <w:color w:val="000000"/>
        </w:rPr>
        <w:t>Certain clauses of this Appendix A have been amended from the published UN ECE Regulation 83/06 by the Department of Infrastructure, Transport, Regional Development and Communications as indicated in the table below.</w:t>
      </w:r>
    </w:p>
    <w:p w14:paraId="4583AB3F" w14:textId="77777777" w:rsidR="005B0542" w:rsidRDefault="005B0542" w:rsidP="000528DD">
      <w:pPr>
        <w:pStyle w:val="EndNotes"/>
        <w:jc w:val="left"/>
      </w:pPr>
    </w:p>
    <w:tbl>
      <w:tblPr>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58"/>
        <w:gridCol w:w="5511"/>
      </w:tblGrid>
      <w:tr w:rsidR="005B0542" w:rsidRPr="00166BFC" w14:paraId="4583AB42" w14:textId="77777777" w:rsidTr="00317803">
        <w:tc>
          <w:tcPr>
            <w:tcW w:w="4258" w:type="dxa"/>
          </w:tcPr>
          <w:p w14:paraId="4583AB40" w14:textId="77777777" w:rsidR="005B0542" w:rsidRPr="002D3D6D" w:rsidRDefault="005B0542" w:rsidP="00317803">
            <w:pPr>
              <w:pStyle w:val="TableColHead"/>
            </w:pPr>
            <w:r>
              <w:t>Clause</w:t>
            </w:r>
          </w:p>
        </w:tc>
        <w:tc>
          <w:tcPr>
            <w:tcW w:w="5511" w:type="dxa"/>
          </w:tcPr>
          <w:p w14:paraId="4583AB41" w14:textId="77777777" w:rsidR="005B0542" w:rsidRPr="002D3D6D" w:rsidRDefault="005B0542" w:rsidP="00317803">
            <w:pPr>
              <w:pStyle w:val="TableColHead"/>
            </w:pPr>
            <w:r>
              <w:t>Amendment</w:t>
            </w:r>
          </w:p>
        </w:tc>
      </w:tr>
      <w:tr w:rsidR="005B0542" w:rsidRPr="00166BFC" w14:paraId="4583AB46" w14:textId="77777777" w:rsidTr="00317803">
        <w:tc>
          <w:tcPr>
            <w:tcW w:w="4258" w:type="dxa"/>
          </w:tcPr>
          <w:p w14:paraId="4583AB43" w14:textId="77777777" w:rsidR="005B0542" w:rsidRPr="00D45B6A" w:rsidRDefault="005B0542" w:rsidP="00317803">
            <w:pPr>
              <w:pStyle w:val="TableOfAmend"/>
              <w:rPr>
                <w:rFonts w:ascii="Helvetica" w:hAnsi="Helvetica"/>
                <w:szCs w:val="18"/>
              </w:rPr>
            </w:pPr>
            <w:r w:rsidRPr="00D45B6A">
              <w:rPr>
                <w:rFonts w:ascii="Helvetica" w:hAnsi="Helvetica"/>
                <w:szCs w:val="18"/>
              </w:rPr>
              <w:t>Section 2, paragraph 2.5.1</w:t>
            </w:r>
          </w:p>
        </w:tc>
        <w:tc>
          <w:tcPr>
            <w:tcW w:w="5511" w:type="dxa"/>
          </w:tcPr>
          <w:p w14:paraId="4583AB44" w14:textId="77777777" w:rsidR="005B0542" w:rsidRDefault="005B0542" w:rsidP="00317803">
            <w:pPr>
              <w:pStyle w:val="TableOfAmend"/>
              <w:rPr>
                <w:rFonts w:ascii="Helvetica" w:hAnsi="Helvetica"/>
                <w:szCs w:val="18"/>
              </w:rPr>
            </w:pPr>
            <w:r>
              <w:rPr>
                <w:rFonts w:ascii="Helvetica" w:hAnsi="Helvetica"/>
                <w:szCs w:val="18"/>
              </w:rPr>
              <w:t xml:space="preserve">The words “23 mm diameter” </w:t>
            </w:r>
            <w:r w:rsidRPr="00D45B6A">
              <w:rPr>
                <w:rFonts w:ascii="Helvetica" w:hAnsi="Helvetica"/>
                <w:szCs w:val="18"/>
              </w:rPr>
              <w:t>a</w:t>
            </w:r>
            <w:r>
              <w:rPr>
                <w:rFonts w:ascii="Helvetica" w:hAnsi="Helvetica"/>
                <w:szCs w:val="18"/>
              </w:rPr>
              <w:t>mended to read “23 nm diameter”</w:t>
            </w:r>
          </w:p>
          <w:p w14:paraId="4583AB45" w14:textId="77777777" w:rsidR="005B0542" w:rsidRPr="00D45B6A" w:rsidRDefault="005B0542" w:rsidP="00317803">
            <w:pPr>
              <w:pStyle w:val="TableOfAmend"/>
              <w:rPr>
                <w:rFonts w:ascii="Helvetica" w:hAnsi="Helvetica"/>
                <w:szCs w:val="18"/>
              </w:rPr>
            </w:pPr>
          </w:p>
        </w:tc>
      </w:tr>
      <w:tr w:rsidR="005B0542" w:rsidRPr="00166BFC" w14:paraId="4583AB4A" w14:textId="77777777" w:rsidTr="00317803">
        <w:tc>
          <w:tcPr>
            <w:tcW w:w="4258" w:type="dxa"/>
          </w:tcPr>
          <w:p w14:paraId="4583AB47" w14:textId="77777777" w:rsidR="005B0542" w:rsidRPr="00D45B6A" w:rsidRDefault="005B0542" w:rsidP="00317803">
            <w:pPr>
              <w:pStyle w:val="TableOfAmend"/>
              <w:rPr>
                <w:rFonts w:ascii="Helvetica" w:hAnsi="Helvetica"/>
                <w:szCs w:val="18"/>
              </w:rPr>
            </w:pPr>
            <w:r w:rsidRPr="00D45B6A">
              <w:rPr>
                <w:rFonts w:ascii="Helvetica" w:hAnsi="Helvetica"/>
                <w:szCs w:val="18"/>
              </w:rPr>
              <w:t xml:space="preserve">Annex 11, paragraph 3.3.3.1 </w:t>
            </w:r>
          </w:p>
        </w:tc>
        <w:tc>
          <w:tcPr>
            <w:tcW w:w="5511" w:type="dxa"/>
          </w:tcPr>
          <w:p w14:paraId="4583AB48" w14:textId="77777777" w:rsidR="005B0542" w:rsidRDefault="005B0542" w:rsidP="00317803">
            <w:pPr>
              <w:pStyle w:val="TableOfAmend"/>
              <w:ind w:left="0" w:firstLine="0"/>
              <w:rPr>
                <w:rFonts w:ascii="Helvetica" w:hAnsi="Helvetica"/>
                <w:szCs w:val="18"/>
              </w:rPr>
            </w:pPr>
            <w:r>
              <w:rPr>
                <w:rFonts w:ascii="Helvetica" w:hAnsi="Helvetica"/>
                <w:szCs w:val="18"/>
              </w:rPr>
              <w:t>T</w:t>
            </w:r>
            <w:r w:rsidRPr="00D45B6A">
              <w:rPr>
                <w:rFonts w:ascii="Helvetica" w:hAnsi="Helvetica"/>
                <w:szCs w:val="18"/>
              </w:rPr>
              <w:t>he sentence “By way of derogation the requirement of monitoring the reduction in the efficiency of the catalytic converter with respect to NOx emissions shall only apply from the dates set ou</w:t>
            </w:r>
            <w:r>
              <w:rPr>
                <w:rFonts w:ascii="Helvetica" w:hAnsi="Helvetica"/>
                <w:szCs w:val="18"/>
              </w:rPr>
              <w:t>t in paragraph 12.1.4.” is</w:t>
            </w:r>
            <w:r w:rsidRPr="00D45B6A">
              <w:rPr>
                <w:rFonts w:ascii="Helvetica" w:hAnsi="Helvetica"/>
                <w:szCs w:val="18"/>
              </w:rPr>
              <w:t xml:space="preserve"> deleted.</w:t>
            </w:r>
          </w:p>
          <w:p w14:paraId="4583AB49" w14:textId="77777777" w:rsidR="005B0542" w:rsidRPr="00D45B6A" w:rsidRDefault="005B0542" w:rsidP="00317803">
            <w:pPr>
              <w:pStyle w:val="TableOfAmend"/>
              <w:ind w:left="0" w:firstLine="0"/>
              <w:rPr>
                <w:rFonts w:ascii="Helvetica" w:hAnsi="Helvetica"/>
                <w:szCs w:val="18"/>
              </w:rPr>
            </w:pPr>
          </w:p>
        </w:tc>
      </w:tr>
      <w:tr w:rsidR="005B0542" w:rsidRPr="00166BFC" w14:paraId="4583AB4E" w14:textId="77777777" w:rsidTr="00317803">
        <w:tc>
          <w:tcPr>
            <w:tcW w:w="4258" w:type="dxa"/>
          </w:tcPr>
          <w:p w14:paraId="4583AB4B" w14:textId="77777777" w:rsidR="005B0542" w:rsidRDefault="005B0542" w:rsidP="00317803">
            <w:pPr>
              <w:pStyle w:val="TableOfAmend"/>
              <w:tabs>
                <w:tab w:val="clear" w:pos="2268"/>
                <w:tab w:val="right" w:leader="dot" w:pos="1423"/>
              </w:tabs>
              <w:rPr>
                <w:rFonts w:ascii="Helvetica" w:hAnsi="Helvetica"/>
                <w:szCs w:val="18"/>
              </w:rPr>
            </w:pPr>
            <w:r w:rsidRPr="00D45B6A">
              <w:rPr>
                <w:rFonts w:ascii="Helvetica" w:hAnsi="Helvetica"/>
                <w:szCs w:val="18"/>
              </w:rPr>
              <w:t>Annex 11 – Appendix 1, paragraphs 7.1.6 and 7.1.7</w:t>
            </w:r>
          </w:p>
          <w:p w14:paraId="4583AB4C" w14:textId="77777777" w:rsidR="005B0542" w:rsidRPr="00D45B6A" w:rsidRDefault="005B0542" w:rsidP="00317803">
            <w:pPr>
              <w:pStyle w:val="TableOfAmend"/>
              <w:tabs>
                <w:tab w:val="clear" w:pos="2268"/>
                <w:tab w:val="right" w:leader="dot" w:pos="1423"/>
              </w:tabs>
              <w:rPr>
                <w:rFonts w:ascii="Helvetica" w:hAnsi="Helvetica"/>
                <w:szCs w:val="18"/>
              </w:rPr>
            </w:pPr>
          </w:p>
        </w:tc>
        <w:tc>
          <w:tcPr>
            <w:tcW w:w="5511" w:type="dxa"/>
          </w:tcPr>
          <w:p w14:paraId="4583AB4D" w14:textId="77777777" w:rsidR="005B0542" w:rsidRPr="00D45B6A" w:rsidRDefault="005B0542" w:rsidP="00317803">
            <w:pPr>
              <w:pStyle w:val="TableOfAmend"/>
              <w:rPr>
                <w:rFonts w:ascii="Helvetica" w:hAnsi="Helvetica"/>
                <w:szCs w:val="18"/>
              </w:rPr>
            </w:pPr>
            <w:r>
              <w:rPr>
                <w:rFonts w:ascii="Helvetica" w:hAnsi="Helvetica"/>
                <w:szCs w:val="18"/>
              </w:rPr>
              <w:t>R</w:t>
            </w:r>
            <w:r w:rsidRPr="00D45B6A">
              <w:rPr>
                <w:rFonts w:ascii="Helvetica" w:hAnsi="Helvetica"/>
                <w:szCs w:val="18"/>
              </w:rPr>
              <w:t>eferences to “paragraph 3.6” amended to read “paragraph 7.6”.</w:t>
            </w:r>
          </w:p>
        </w:tc>
      </w:tr>
      <w:tr w:rsidR="005B0542" w:rsidRPr="00166BFC" w14:paraId="4583AB52" w14:textId="77777777" w:rsidTr="00317803">
        <w:tc>
          <w:tcPr>
            <w:tcW w:w="4258" w:type="dxa"/>
          </w:tcPr>
          <w:p w14:paraId="4583AB4F" w14:textId="77777777" w:rsidR="005B0542" w:rsidRPr="00D45B6A" w:rsidRDefault="005B0542" w:rsidP="00317803">
            <w:pPr>
              <w:pStyle w:val="TableOfAmend"/>
              <w:rPr>
                <w:rFonts w:ascii="Helvetica" w:hAnsi="Helvetica"/>
                <w:szCs w:val="18"/>
              </w:rPr>
            </w:pPr>
            <w:r w:rsidRPr="00D45B6A">
              <w:rPr>
                <w:rFonts w:ascii="Helvetica" w:hAnsi="Helvetica"/>
                <w:szCs w:val="18"/>
              </w:rPr>
              <w:t>Annex 11 – Appendix 1, paragraph 7.3.1</w:t>
            </w:r>
          </w:p>
        </w:tc>
        <w:tc>
          <w:tcPr>
            <w:tcW w:w="5511" w:type="dxa"/>
          </w:tcPr>
          <w:p w14:paraId="4583AB50" w14:textId="77777777" w:rsidR="005B0542" w:rsidRDefault="005B0542" w:rsidP="00317803">
            <w:pPr>
              <w:pStyle w:val="TableOfAmend"/>
              <w:ind w:left="0" w:firstLine="0"/>
              <w:rPr>
                <w:rFonts w:ascii="Helvetica" w:hAnsi="Helvetica"/>
                <w:szCs w:val="18"/>
              </w:rPr>
            </w:pPr>
            <w:r>
              <w:rPr>
                <w:rFonts w:ascii="Helvetica" w:hAnsi="Helvetica"/>
                <w:szCs w:val="18"/>
              </w:rPr>
              <w:t>R</w:t>
            </w:r>
            <w:r w:rsidRPr="00D45B6A">
              <w:rPr>
                <w:rFonts w:ascii="Helvetica" w:hAnsi="Helvetica"/>
                <w:szCs w:val="18"/>
              </w:rPr>
              <w:t>eferences to “paragraph 3.5” and “paragraph 3.7”</w:t>
            </w:r>
            <w:r>
              <w:rPr>
                <w:rFonts w:ascii="Helvetica" w:hAnsi="Helvetica"/>
                <w:szCs w:val="18"/>
              </w:rPr>
              <w:t xml:space="preserve"> </w:t>
            </w:r>
            <w:r w:rsidRPr="00D45B6A">
              <w:rPr>
                <w:rFonts w:ascii="Helvetica" w:hAnsi="Helvetica"/>
                <w:szCs w:val="18"/>
              </w:rPr>
              <w:t>amende</w:t>
            </w:r>
            <w:r>
              <w:rPr>
                <w:rFonts w:ascii="Helvetica" w:hAnsi="Helvetica"/>
                <w:szCs w:val="18"/>
              </w:rPr>
              <w:t xml:space="preserve">d to </w:t>
            </w:r>
            <w:r w:rsidRPr="00D45B6A">
              <w:rPr>
                <w:rFonts w:ascii="Helvetica" w:hAnsi="Helvetica"/>
                <w:szCs w:val="18"/>
              </w:rPr>
              <w:t>read “paragraph 7.5” and “paragraph 7.7” respectively</w:t>
            </w:r>
            <w:r>
              <w:rPr>
                <w:rFonts w:ascii="Helvetica" w:hAnsi="Helvetica"/>
                <w:szCs w:val="18"/>
              </w:rPr>
              <w:t>.</w:t>
            </w:r>
          </w:p>
          <w:p w14:paraId="4583AB51" w14:textId="77777777" w:rsidR="005B0542" w:rsidRPr="00D45B6A" w:rsidRDefault="005B0542" w:rsidP="00317803">
            <w:pPr>
              <w:pStyle w:val="TableOfAmend"/>
              <w:ind w:left="0" w:firstLine="0"/>
              <w:rPr>
                <w:rFonts w:ascii="Helvetica" w:hAnsi="Helvetica"/>
                <w:szCs w:val="18"/>
              </w:rPr>
            </w:pPr>
          </w:p>
        </w:tc>
      </w:tr>
      <w:tr w:rsidR="005B0542" w:rsidRPr="00166BFC" w14:paraId="4583AB56" w14:textId="77777777" w:rsidTr="00317803">
        <w:tc>
          <w:tcPr>
            <w:tcW w:w="4258" w:type="dxa"/>
          </w:tcPr>
          <w:p w14:paraId="4583AB53" w14:textId="77777777" w:rsidR="005B0542" w:rsidRPr="00D45B6A" w:rsidRDefault="005B0542" w:rsidP="00317803">
            <w:pPr>
              <w:pStyle w:val="TableOfAmend"/>
              <w:rPr>
                <w:rFonts w:ascii="Helvetica" w:hAnsi="Helvetica"/>
                <w:szCs w:val="18"/>
              </w:rPr>
            </w:pPr>
            <w:r w:rsidRPr="00D45B6A">
              <w:rPr>
                <w:rFonts w:ascii="Helvetica" w:hAnsi="Helvetica"/>
                <w:szCs w:val="18"/>
              </w:rPr>
              <w:t>Annex 11 – Appendix 1, paragraph 7.3.2</w:t>
            </w:r>
          </w:p>
        </w:tc>
        <w:tc>
          <w:tcPr>
            <w:tcW w:w="5511" w:type="dxa"/>
          </w:tcPr>
          <w:p w14:paraId="4583AB54" w14:textId="77777777" w:rsidR="005B0542" w:rsidRDefault="005B0542" w:rsidP="00317803">
            <w:pPr>
              <w:pStyle w:val="TableOfAmend"/>
              <w:ind w:left="0" w:firstLine="0"/>
              <w:rPr>
                <w:rFonts w:ascii="Helvetica" w:hAnsi="Helvetica"/>
                <w:szCs w:val="18"/>
              </w:rPr>
            </w:pPr>
            <w:r>
              <w:rPr>
                <w:rFonts w:ascii="Helvetica" w:hAnsi="Helvetica"/>
                <w:szCs w:val="18"/>
              </w:rPr>
              <w:t>R</w:t>
            </w:r>
            <w:r w:rsidRPr="00D45B6A">
              <w:rPr>
                <w:rFonts w:ascii="Helvetica" w:hAnsi="Helvetica"/>
                <w:szCs w:val="18"/>
              </w:rPr>
              <w:t>eference to “paragraph 3.3.1”</w:t>
            </w:r>
            <w:r>
              <w:rPr>
                <w:rFonts w:ascii="Helvetica" w:hAnsi="Helvetica"/>
                <w:szCs w:val="18"/>
              </w:rPr>
              <w:t xml:space="preserve"> </w:t>
            </w:r>
            <w:r w:rsidRPr="00D45B6A">
              <w:rPr>
                <w:rFonts w:ascii="Helvetica" w:hAnsi="Helvetica"/>
                <w:szCs w:val="18"/>
              </w:rPr>
              <w:t>amended to read “paragraph 7.3.1”</w:t>
            </w:r>
          </w:p>
          <w:p w14:paraId="4583AB55" w14:textId="77777777" w:rsidR="005B0542" w:rsidRPr="00D45B6A" w:rsidRDefault="005B0542" w:rsidP="00317803">
            <w:pPr>
              <w:pStyle w:val="TableOfAmend"/>
              <w:ind w:left="0" w:firstLine="0"/>
              <w:rPr>
                <w:rFonts w:ascii="Helvetica" w:hAnsi="Helvetica"/>
                <w:szCs w:val="18"/>
              </w:rPr>
            </w:pPr>
          </w:p>
        </w:tc>
      </w:tr>
      <w:tr w:rsidR="005B0542" w:rsidRPr="00166BFC" w14:paraId="4583AB5B" w14:textId="77777777" w:rsidTr="00317803">
        <w:tc>
          <w:tcPr>
            <w:tcW w:w="4258" w:type="dxa"/>
          </w:tcPr>
          <w:p w14:paraId="4583AB57" w14:textId="77777777" w:rsidR="005B0542" w:rsidRPr="00D45B6A" w:rsidRDefault="005B0542" w:rsidP="00317803">
            <w:pPr>
              <w:pStyle w:val="TableOfAmend"/>
              <w:rPr>
                <w:rFonts w:ascii="Helvetica" w:hAnsi="Helvetica"/>
                <w:szCs w:val="18"/>
              </w:rPr>
            </w:pPr>
            <w:r w:rsidRPr="00D45B6A">
              <w:rPr>
                <w:rFonts w:ascii="Helvetica" w:hAnsi="Helvetica"/>
                <w:szCs w:val="18"/>
              </w:rPr>
              <w:t>Annex 11 – Appendix 1, paragraph 7.6.5</w:t>
            </w:r>
          </w:p>
        </w:tc>
        <w:tc>
          <w:tcPr>
            <w:tcW w:w="5511" w:type="dxa"/>
          </w:tcPr>
          <w:p w14:paraId="4583AB58" w14:textId="77777777" w:rsidR="005B0542" w:rsidRPr="00D45B6A" w:rsidRDefault="005B0542" w:rsidP="00317803">
            <w:pPr>
              <w:pStyle w:val="TableOfAmend"/>
              <w:ind w:left="0" w:firstLine="0"/>
              <w:rPr>
                <w:rFonts w:ascii="Helvetica" w:hAnsi="Helvetica"/>
                <w:szCs w:val="18"/>
              </w:rPr>
            </w:pPr>
            <w:r>
              <w:rPr>
                <w:rFonts w:ascii="Helvetica" w:hAnsi="Helvetica"/>
                <w:szCs w:val="18"/>
              </w:rPr>
              <w:t>R</w:t>
            </w:r>
            <w:r w:rsidRPr="00D45B6A">
              <w:rPr>
                <w:rFonts w:ascii="Helvetica" w:hAnsi="Helvetica"/>
                <w:szCs w:val="18"/>
              </w:rPr>
              <w:t>eference to “paragraphs 3.2 and 3.3” amended to read “paragraphs 7.2 and 7.3”.</w:t>
            </w:r>
          </w:p>
          <w:p w14:paraId="4583AB59" w14:textId="77777777" w:rsidR="005B0542" w:rsidRPr="00D45B6A" w:rsidRDefault="005B0542" w:rsidP="00317803">
            <w:pPr>
              <w:pStyle w:val="TableOfAmend"/>
              <w:ind w:left="0" w:firstLine="0"/>
              <w:rPr>
                <w:rFonts w:ascii="Helvetica" w:hAnsi="Helvetica"/>
                <w:szCs w:val="18"/>
              </w:rPr>
            </w:pPr>
            <w:r>
              <w:rPr>
                <w:rFonts w:ascii="Helvetica" w:hAnsi="Helvetica"/>
                <w:szCs w:val="18"/>
              </w:rPr>
              <w:t>R</w:t>
            </w:r>
            <w:r w:rsidRPr="00D45B6A">
              <w:rPr>
                <w:rFonts w:ascii="Helvetica" w:hAnsi="Helvetica"/>
                <w:szCs w:val="18"/>
              </w:rPr>
              <w:t>eference to “paragraphs 3.4 and 3.5”</w:t>
            </w:r>
            <w:r>
              <w:rPr>
                <w:rFonts w:ascii="Helvetica" w:hAnsi="Helvetica"/>
                <w:szCs w:val="18"/>
              </w:rPr>
              <w:t xml:space="preserve"> </w:t>
            </w:r>
            <w:r w:rsidRPr="00D45B6A">
              <w:rPr>
                <w:rFonts w:ascii="Helvetica" w:hAnsi="Helvetica"/>
                <w:szCs w:val="18"/>
              </w:rPr>
              <w:t>amended to read “paragraphs 7.4 and 7.5”.</w:t>
            </w:r>
          </w:p>
          <w:p w14:paraId="4583AB5A" w14:textId="77777777" w:rsidR="005B0542" w:rsidRPr="00D45B6A" w:rsidRDefault="005B0542" w:rsidP="00317803">
            <w:pPr>
              <w:pStyle w:val="TableOfAmend"/>
              <w:rPr>
                <w:rFonts w:ascii="Helvetica" w:hAnsi="Helvetica"/>
                <w:szCs w:val="18"/>
              </w:rPr>
            </w:pPr>
          </w:p>
        </w:tc>
      </w:tr>
      <w:tr w:rsidR="005B0542" w:rsidRPr="00166BFC" w14:paraId="4583AB5F" w14:textId="77777777" w:rsidTr="00317803">
        <w:tc>
          <w:tcPr>
            <w:tcW w:w="4258" w:type="dxa"/>
          </w:tcPr>
          <w:p w14:paraId="4583AB5C" w14:textId="77777777" w:rsidR="005B0542" w:rsidRPr="00D45B6A" w:rsidRDefault="005B0542" w:rsidP="00317803">
            <w:pPr>
              <w:pStyle w:val="TableOfAmend"/>
              <w:rPr>
                <w:rFonts w:ascii="Helvetica" w:hAnsi="Helvetica"/>
                <w:szCs w:val="18"/>
              </w:rPr>
            </w:pPr>
            <w:r w:rsidRPr="00D45B6A">
              <w:rPr>
                <w:rFonts w:ascii="Helvetica" w:hAnsi="Helvetica"/>
                <w:szCs w:val="18"/>
              </w:rPr>
              <w:t>Annex 11 – Appendix 1, paragraph 7.</w:t>
            </w:r>
            <w:r>
              <w:rPr>
                <w:rFonts w:ascii="Helvetica" w:hAnsi="Helvetica"/>
                <w:szCs w:val="18"/>
              </w:rPr>
              <w:t>7.4</w:t>
            </w:r>
          </w:p>
        </w:tc>
        <w:tc>
          <w:tcPr>
            <w:tcW w:w="5511" w:type="dxa"/>
          </w:tcPr>
          <w:p w14:paraId="4583AB5D" w14:textId="77777777" w:rsidR="005B0542" w:rsidRDefault="005B0542" w:rsidP="00317803">
            <w:pPr>
              <w:pStyle w:val="TableOfAmend"/>
              <w:ind w:left="0" w:firstLine="0"/>
              <w:rPr>
                <w:rFonts w:ascii="Helvetica" w:hAnsi="Helvetica"/>
                <w:szCs w:val="18"/>
              </w:rPr>
            </w:pPr>
            <w:r>
              <w:rPr>
                <w:rFonts w:ascii="Helvetica" w:hAnsi="Helvetica"/>
                <w:szCs w:val="18"/>
              </w:rPr>
              <w:t>Reference to “paragraph 3.5” amended to read “paragraph 7.5”.</w:t>
            </w:r>
          </w:p>
          <w:p w14:paraId="4583AB5E" w14:textId="77777777" w:rsidR="005B0542" w:rsidRDefault="005B0542" w:rsidP="00317803">
            <w:pPr>
              <w:pStyle w:val="TableOfAmend"/>
              <w:ind w:left="0" w:firstLine="0"/>
              <w:rPr>
                <w:rFonts w:ascii="Helvetica" w:hAnsi="Helvetica"/>
                <w:szCs w:val="18"/>
              </w:rPr>
            </w:pPr>
          </w:p>
        </w:tc>
      </w:tr>
    </w:tbl>
    <w:p w14:paraId="4583AB60" w14:textId="77777777" w:rsidR="00CD3D0E" w:rsidRDefault="00CD3D0E">
      <w:r>
        <w:br w:type="page"/>
      </w:r>
    </w:p>
    <w:p w14:paraId="4583AB69" w14:textId="77777777" w:rsidR="002C30BB" w:rsidRDefault="002C30BB" w:rsidP="00187114">
      <w:pPr>
        <w:pStyle w:val="HChG"/>
        <w:spacing w:before="240"/>
      </w:pPr>
      <w:r>
        <w:tab/>
      </w:r>
      <w:r>
        <w:tab/>
        <w:t>Agreement</w:t>
      </w:r>
    </w:p>
    <w:p w14:paraId="4583AB6A" w14:textId="77777777" w:rsidR="002C30BB" w:rsidRPr="00BD5D40" w:rsidRDefault="002C30BB" w:rsidP="002C30BB">
      <w:pPr>
        <w:pStyle w:val="SingleTxtG"/>
        <w:spacing w:after="60"/>
        <w:jc w:val="left"/>
        <w:rPr>
          <w:lang w:val="en-US"/>
        </w:rPr>
      </w:pPr>
      <w:r w:rsidRPr="002404B6">
        <w:rPr>
          <w:b/>
          <w:lang w:val="en-US"/>
        </w:rPr>
        <w:t>Concerning</w:t>
      </w:r>
      <w:r w:rsidRPr="00BD5D40">
        <w:rPr>
          <w:b/>
          <w:lang w:val="en-US"/>
        </w:rPr>
        <w:t xml:space="preserve"> the Adoption of Uniform </w:t>
      </w:r>
      <w:r w:rsidRPr="002404B6">
        <w:rPr>
          <w:b/>
          <w:lang w:val="en-US"/>
        </w:rPr>
        <w:t>Technical</w:t>
      </w:r>
      <w:r w:rsidRPr="00BD5D40">
        <w:rPr>
          <w:b/>
          <w:lang w:val="en-US"/>
        </w:rPr>
        <w:t xml:space="preserve"> Prescriptions for </w:t>
      </w:r>
      <w:r w:rsidRPr="002404B6">
        <w:rPr>
          <w:b/>
          <w:lang w:val="en-US"/>
        </w:rPr>
        <w:t>Wheeled</w:t>
      </w:r>
      <w:r w:rsidRPr="00BD5D40">
        <w:rPr>
          <w:b/>
          <w:lang w:val="en-US"/>
        </w:rPr>
        <w:t xml:space="preserve"> </w:t>
      </w:r>
      <w:r w:rsidRPr="002404B6">
        <w:rPr>
          <w:b/>
          <w:lang w:val="en-US"/>
        </w:rPr>
        <w:t>Vehicles</w:t>
      </w:r>
      <w:r w:rsidRPr="00BD5D40">
        <w:rPr>
          <w:b/>
          <w:lang w:val="en-US"/>
        </w:rPr>
        <w:t xml:space="preserve">, Equipment and Parts </w:t>
      </w:r>
      <w:r w:rsidRPr="002404B6">
        <w:rPr>
          <w:b/>
          <w:lang w:val="en-US"/>
        </w:rPr>
        <w:t>which</w:t>
      </w:r>
      <w:r w:rsidRPr="00BD5D40">
        <w:rPr>
          <w:b/>
          <w:lang w:val="en-US"/>
        </w:rPr>
        <w:t xml:space="preserve"> </w:t>
      </w:r>
      <w:r w:rsidRPr="002404B6">
        <w:rPr>
          <w:b/>
          <w:lang w:val="en-US"/>
        </w:rPr>
        <w:t>can</w:t>
      </w:r>
      <w:r w:rsidRPr="00BD5D40">
        <w:rPr>
          <w:b/>
          <w:lang w:val="en-US"/>
        </w:rPr>
        <w:t xml:space="preserve"> </w:t>
      </w:r>
      <w:r w:rsidRPr="002404B6">
        <w:rPr>
          <w:b/>
          <w:lang w:val="en-US"/>
        </w:rPr>
        <w:t>be</w:t>
      </w:r>
      <w:r w:rsidRPr="00BD5D40">
        <w:rPr>
          <w:b/>
          <w:lang w:val="en-US"/>
        </w:rPr>
        <w:t xml:space="preserve"> </w:t>
      </w:r>
      <w:r w:rsidRPr="002404B6">
        <w:rPr>
          <w:b/>
          <w:lang w:val="en-US"/>
        </w:rPr>
        <w:t>Fitted</w:t>
      </w:r>
      <w:r w:rsidRPr="00BD5D40">
        <w:rPr>
          <w:b/>
          <w:lang w:val="en-US"/>
        </w:rPr>
        <w:t xml:space="preserve"> and/or </w:t>
      </w:r>
      <w:r w:rsidRPr="002404B6">
        <w:rPr>
          <w:b/>
          <w:lang w:val="en-US"/>
        </w:rPr>
        <w:t>be</w:t>
      </w:r>
      <w:r w:rsidRPr="00BD5D40">
        <w:rPr>
          <w:b/>
          <w:lang w:val="en-US"/>
        </w:rPr>
        <w:t xml:space="preserve"> </w:t>
      </w:r>
      <w:r w:rsidRPr="002404B6">
        <w:rPr>
          <w:b/>
          <w:lang w:val="en-US"/>
        </w:rPr>
        <w:t>Used</w:t>
      </w:r>
      <w:r w:rsidRPr="00BD5D40">
        <w:rPr>
          <w:b/>
          <w:lang w:val="en-US"/>
        </w:rPr>
        <w:t xml:space="preserve"> on </w:t>
      </w:r>
      <w:r w:rsidRPr="006B1D68">
        <w:rPr>
          <w:b/>
        </w:rPr>
        <w:t>Wheeled</w:t>
      </w:r>
      <w:r w:rsidRPr="00BD5D40">
        <w:rPr>
          <w:b/>
          <w:lang w:val="en-US"/>
        </w:rPr>
        <w:t xml:space="preserve"> </w:t>
      </w:r>
      <w:r w:rsidRPr="002404B6">
        <w:rPr>
          <w:b/>
          <w:lang w:val="en-US"/>
        </w:rPr>
        <w:t>Vehicles</w:t>
      </w:r>
      <w:r w:rsidRPr="00BD5D40">
        <w:rPr>
          <w:b/>
          <w:lang w:val="en-US"/>
        </w:rPr>
        <w:t xml:space="preserve"> and the Conditions for </w:t>
      </w:r>
      <w:r w:rsidRPr="002404B6">
        <w:rPr>
          <w:b/>
          <w:lang w:val="en-US"/>
        </w:rPr>
        <w:t>Reciprocal</w:t>
      </w:r>
      <w:r w:rsidRPr="00BD5D40">
        <w:rPr>
          <w:b/>
          <w:lang w:val="en-US"/>
        </w:rPr>
        <w:t xml:space="preserve"> Recognition of </w:t>
      </w:r>
      <w:r w:rsidRPr="002404B6">
        <w:rPr>
          <w:b/>
          <w:lang w:val="en-US"/>
        </w:rPr>
        <w:t>Approvals</w:t>
      </w:r>
      <w:r w:rsidRPr="00BD5D40">
        <w:rPr>
          <w:b/>
          <w:lang w:val="en-US"/>
        </w:rPr>
        <w:t xml:space="preserve"> </w:t>
      </w:r>
      <w:r w:rsidRPr="002404B6">
        <w:rPr>
          <w:b/>
          <w:lang w:val="en-US"/>
        </w:rPr>
        <w:t>Granted</w:t>
      </w:r>
      <w:r w:rsidRPr="00BD5D40">
        <w:rPr>
          <w:b/>
          <w:lang w:val="en-US"/>
        </w:rPr>
        <w:t xml:space="preserve"> on the Basis of </w:t>
      </w:r>
      <w:r w:rsidRPr="002404B6">
        <w:rPr>
          <w:b/>
          <w:lang w:val="en-US"/>
        </w:rPr>
        <w:t>these</w:t>
      </w:r>
      <w:r w:rsidRPr="00BD5D40">
        <w:rPr>
          <w:b/>
          <w:lang w:val="en-US"/>
        </w:rPr>
        <w:t xml:space="preserve"> </w:t>
      </w:r>
      <w:r w:rsidRPr="002404B6">
        <w:rPr>
          <w:b/>
          <w:lang w:val="en-US"/>
        </w:rPr>
        <w:t>Prescriptions</w:t>
      </w:r>
      <w:r w:rsidRPr="004F66A6">
        <w:rPr>
          <w:rStyle w:val="FootnoteReference"/>
          <w:b/>
          <w:sz w:val="20"/>
          <w:vertAlign w:val="baseline"/>
          <w:lang w:val="en-US"/>
        </w:rPr>
        <w:footnoteReference w:customMarkFollows="1" w:id="2"/>
        <w:t>*</w:t>
      </w:r>
    </w:p>
    <w:p w14:paraId="4583AB6B" w14:textId="77777777" w:rsidR="002C30BB" w:rsidRPr="00187114" w:rsidRDefault="002C30BB" w:rsidP="00187114">
      <w:pPr>
        <w:pStyle w:val="SingleTxtG"/>
        <w:spacing w:after="0" w:line="180" w:lineRule="atLeast"/>
      </w:pPr>
      <w:r w:rsidRPr="00187114">
        <w:rPr>
          <w:lang w:val="en-US"/>
        </w:rPr>
        <w:t>(</w:t>
      </w:r>
      <w:r w:rsidRPr="00187114">
        <w:t>Revision 2, including the amendments which entered into force on 16 October 1995)</w:t>
      </w:r>
    </w:p>
    <w:p w14:paraId="4583AB6C" w14:textId="77777777" w:rsidR="002C30BB" w:rsidRPr="00DE6D67" w:rsidRDefault="002C30BB" w:rsidP="002C30BB">
      <w:pPr>
        <w:spacing w:line="180" w:lineRule="atLeast"/>
        <w:jc w:val="center"/>
        <w:rPr>
          <w:b/>
        </w:rPr>
      </w:pPr>
      <w:r>
        <w:rPr>
          <w:b/>
        </w:rPr>
        <w:t>_______________</w:t>
      </w:r>
    </w:p>
    <w:p w14:paraId="4583AB6D" w14:textId="77777777" w:rsidR="002C30BB" w:rsidRDefault="00226E6E" w:rsidP="00EB31B3">
      <w:pPr>
        <w:pStyle w:val="HChG"/>
        <w:spacing w:before="240" w:after="120"/>
      </w:pPr>
      <w:r w:rsidRPr="00226E6E">
        <w:tab/>
      </w:r>
      <w:r w:rsidRPr="00226E6E">
        <w:tab/>
      </w:r>
      <w:r w:rsidR="002C30BB" w:rsidRPr="00226E6E">
        <w:t>Addendum 82</w:t>
      </w:r>
      <w:r>
        <w:t xml:space="preserve">: </w:t>
      </w:r>
      <w:r w:rsidR="002C30BB">
        <w:t>Regulation No. 83</w:t>
      </w:r>
    </w:p>
    <w:p w14:paraId="4583AB6E" w14:textId="77777777" w:rsidR="002C30BB" w:rsidRDefault="00226E6E" w:rsidP="00EB31B3">
      <w:pPr>
        <w:pStyle w:val="H1G"/>
        <w:spacing w:before="240"/>
      </w:pPr>
      <w:r>
        <w:tab/>
      </w:r>
      <w:r>
        <w:tab/>
        <w:t>Revision 4</w:t>
      </w:r>
    </w:p>
    <w:p w14:paraId="4583AB6F" w14:textId="77777777" w:rsidR="002C30BB" w:rsidRPr="00EB31B3" w:rsidRDefault="002C30BB" w:rsidP="00226E6E">
      <w:pPr>
        <w:pStyle w:val="SingleTxtG"/>
      </w:pPr>
      <w:r w:rsidRPr="00EB31B3">
        <w:t>Incorporating all valid text up to:</w:t>
      </w:r>
    </w:p>
    <w:p w14:paraId="4583AB70" w14:textId="77777777" w:rsidR="002C30BB" w:rsidRPr="00EB31B3" w:rsidRDefault="00226E6E" w:rsidP="00B72A93">
      <w:pPr>
        <w:pStyle w:val="SingleTxtG"/>
        <w:spacing w:after="0"/>
      </w:pPr>
      <w:r w:rsidRPr="00EB31B3">
        <w:t xml:space="preserve">Corrigendum 1 </w:t>
      </w:r>
      <w:r w:rsidR="00B72A93" w:rsidRPr="00EB31B3">
        <w:t xml:space="preserve">to Revision 3 - </w:t>
      </w:r>
      <w:r w:rsidRPr="00EB31B3">
        <w:t>Erratum (English and Russian only)</w:t>
      </w:r>
    </w:p>
    <w:p w14:paraId="4583AB71" w14:textId="77777777" w:rsidR="00226E6E" w:rsidRPr="00EB31B3" w:rsidRDefault="00344EEF" w:rsidP="00B72A93">
      <w:pPr>
        <w:pStyle w:val="SingleTxtG"/>
        <w:spacing w:after="0"/>
      </w:pPr>
      <w:r>
        <w:t>Corrigendum 2 to Revision 3 -</w:t>
      </w:r>
      <w:r w:rsidR="00B72A93" w:rsidRPr="00EB31B3">
        <w:t xml:space="preserve"> Erratum (French only)</w:t>
      </w:r>
    </w:p>
    <w:p w14:paraId="4583AB72" w14:textId="77777777" w:rsidR="00B72A93" w:rsidRPr="00EB31B3" w:rsidRDefault="00B72A93" w:rsidP="00B72A93">
      <w:pPr>
        <w:pStyle w:val="SingleTxtG"/>
        <w:spacing w:after="0"/>
      </w:pPr>
      <w:r w:rsidRPr="00EB31B3">
        <w:t xml:space="preserve">Supplement 6 </w:t>
      </w:r>
      <w:r w:rsidR="00344EEF">
        <w:t>to the 05 series of amendments -</w:t>
      </w:r>
      <w:r w:rsidRPr="00EB31B3">
        <w:t xml:space="preserve"> Date of entry into force: 2 February 2007</w:t>
      </w:r>
    </w:p>
    <w:p w14:paraId="4583AB73" w14:textId="77777777" w:rsidR="00B72A93" w:rsidRPr="00EB31B3" w:rsidRDefault="00344EEF" w:rsidP="00B72A93">
      <w:pPr>
        <w:pStyle w:val="SingleTxtG"/>
        <w:spacing w:after="0"/>
      </w:pPr>
      <w:r>
        <w:t>Corrigendum 1 to Revision 3 -</w:t>
      </w:r>
      <w:r w:rsidR="00B72A93" w:rsidRPr="00EB31B3">
        <w:t xml:space="preserve"> Date of entry into force: 14 November 2007</w:t>
      </w:r>
    </w:p>
    <w:p w14:paraId="4583AB74" w14:textId="77777777" w:rsidR="00B72A93" w:rsidRPr="00EB31B3" w:rsidRDefault="00B72A93" w:rsidP="00B72A93">
      <w:pPr>
        <w:pStyle w:val="SingleTxtG"/>
        <w:spacing w:after="0"/>
      </w:pPr>
      <w:r w:rsidRPr="00EB31B3">
        <w:t>Corrigendum 1 to Supplement 6 t</w:t>
      </w:r>
      <w:r w:rsidR="00344EEF">
        <w:t xml:space="preserve">o the 05 series of amendments - </w:t>
      </w:r>
      <w:r w:rsidRPr="00EB31B3">
        <w:t xml:space="preserve">Date of entry into force: </w:t>
      </w:r>
      <w:r w:rsidR="00677D0C" w:rsidRPr="00EB31B3">
        <w:t>25 June 2008</w:t>
      </w:r>
    </w:p>
    <w:p w14:paraId="4583AB75" w14:textId="77777777" w:rsidR="00677D0C" w:rsidRPr="00EB31B3" w:rsidRDefault="00677D0C" w:rsidP="00677D0C">
      <w:pPr>
        <w:pStyle w:val="SingleTxtG"/>
        <w:spacing w:after="0"/>
      </w:pPr>
      <w:r w:rsidRPr="00EB31B3">
        <w:t xml:space="preserve">Supplement 7 </w:t>
      </w:r>
      <w:r w:rsidR="00344EEF">
        <w:t>to the 05 series of amendments -</w:t>
      </w:r>
      <w:r w:rsidRPr="00EB31B3">
        <w:t xml:space="preserve"> Date of entry into force: 26 February 2009</w:t>
      </w:r>
    </w:p>
    <w:p w14:paraId="4583AB76" w14:textId="77777777" w:rsidR="00677D0C" w:rsidRPr="00EB31B3" w:rsidRDefault="00677D0C" w:rsidP="00677D0C">
      <w:pPr>
        <w:pStyle w:val="SingleTxtG"/>
        <w:spacing w:after="0"/>
      </w:pPr>
      <w:r w:rsidRPr="00EB31B3">
        <w:t>Supplement 8 to the 05</w:t>
      </w:r>
      <w:r w:rsidR="00344EEF">
        <w:t xml:space="preserve"> series of amendments -</w:t>
      </w:r>
      <w:r w:rsidRPr="00EB31B3">
        <w:t xml:space="preserve"> Date of entry into force: 22 July 2009</w:t>
      </w:r>
    </w:p>
    <w:p w14:paraId="4583AB77" w14:textId="77777777" w:rsidR="00677D0C" w:rsidRDefault="00677D0C" w:rsidP="00CB6582">
      <w:pPr>
        <w:pStyle w:val="SingleTxtG"/>
        <w:spacing w:after="0"/>
      </w:pPr>
      <w:r w:rsidRPr="00EB31B3">
        <w:t xml:space="preserve">Supplement 9 </w:t>
      </w:r>
      <w:r w:rsidR="00344EEF">
        <w:t>to the 05 series of amendments -</w:t>
      </w:r>
      <w:r w:rsidRPr="00EB31B3">
        <w:t xml:space="preserve"> Date of entry into force: 17 March 2010</w:t>
      </w:r>
    </w:p>
    <w:p w14:paraId="4583AB78" w14:textId="77777777" w:rsidR="00CB6582" w:rsidRDefault="00344EEF" w:rsidP="003B49AB">
      <w:pPr>
        <w:pStyle w:val="SingleTxtG"/>
        <w:spacing w:after="0"/>
      </w:pPr>
      <w:r>
        <w:t>06 series of amendments -</w:t>
      </w:r>
      <w:r w:rsidR="00CB6582">
        <w:t xml:space="preserve"> Date of entry into force: 9 December 2010</w:t>
      </w:r>
    </w:p>
    <w:p w14:paraId="4583AB79" w14:textId="77777777" w:rsidR="003B49AB" w:rsidRPr="00EB31B3" w:rsidRDefault="003B49AB" w:rsidP="003B49AB">
      <w:pPr>
        <w:pStyle w:val="SingleTxtG"/>
      </w:pPr>
      <w:r>
        <w:t>Corrigendum 1 to Supplement 7 to the 05</w:t>
      </w:r>
      <w:r w:rsidR="00344EEF">
        <w:t xml:space="preserve"> series of amendments -</w:t>
      </w:r>
      <w:r>
        <w:t xml:space="preserve"> Date of entry into force: 23 December 2010</w:t>
      </w:r>
    </w:p>
    <w:p w14:paraId="4583AB7A" w14:textId="77777777" w:rsidR="00F10333" w:rsidRPr="00F10333" w:rsidRDefault="00F10333" w:rsidP="00EB31B3">
      <w:pPr>
        <w:pStyle w:val="SingleTxtG"/>
        <w:spacing w:after="60"/>
        <w:rPr>
          <w:b/>
        </w:rPr>
      </w:pPr>
      <w:r w:rsidRPr="00F10333">
        <w:rPr>
          <w:b/>
        </w:rPr>
        <w:t>Uniform provisions concerning the approval of vehicles with regard to the emission of pollutants according to engine fuel requirements</w:t>
      </w:r>
    </w:p>
    <w:p w14:paraId="17FB4F82" w14:textId="77777777" w:rsidR="00D150D9" w:rsidRDefault="008D29E9" w:rsidP="00EE44CF">
      <w:pPr>
        <w:jc w:val="center"/>
      </w:pPr>
      <w:r>
        <w:rPr>
          <w:noProof/>
          <w:lang w:val="en-AU" w:eastAsia="en-AU"/>
        </w:rPr>
        <w:drawing>
          <wp:inline distT="0" distB="0" distL="0" distR="0" wp14:anchorId="4583CB14" wp14:editId="571A10D3">
            <wp:extent cx="1028700" cy="826770"/>
            <wp:effectExtent l="0" t="0" r="0" b="0"/>
            <wp:docPr id="2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inline>
        </w:drawing>
      </w:r>
    </w:p>
    <w:p w14:paraId="4583AB7B" w14:textId="76D301DC" w:rsidR="00E66A96" w:rsidRDefault="00F10333" w:rsidP="00EE44CF">
      <w:pPr>
        <w:jc w:val="center"/>
      </w:pPr>
      <w:r>
        <w:t>_________</w:t>
      </w:r>
    </w:p>
    <w:p w14:paraId="0C41FD34" w14:textId="77777777" w:rsidR="00D150D9" w:rsidRDefault="00D150D9" w:rsidP="00E66A96">
      <w:pPr>
        <w:jc w:val="center"/>
        <w:rPr>
          <w:b/>
          <w:sz w:val="20"/>
        </w:rPr>
      </w:pPr>
    </w:p>
    <w:p w14:paraId="4583AB7C" w14:textId="1F25E800" w:rsidR="00815133" w:rsidRPr="00E66A96" w:rsidRDefault="00F10333" w:rsidP="00E66A96">
      <w:pPr>
        <w:jc w:val="center"/>
        <w:sectPr w:rsidR="00815133" w:rsidRPr="00E66A96" w:rsidSect="00492CD6">
          <w:headerReference w:type="even" r:id="rId14"/>
          <w:headerReference w:type="default" r:id="rId15"/>
          <w:footerReference w:type="even" r:id="rId16"/>
          <w:footerReference w:type="default" r:id="rId17"/>
          <w:headerReference w:type="first" r:id="rId18"/>
          <w:endnotePr>
            <w:numFmt w:val="decimal"/>
            <w:numRestart w:val="eachSect"/>
          </w:endnotePr>
          <w:pgSz w:w="11907" w:h="16840" w:code="9"/>
          <w:pgMar w:top="1701" w:right="1134" w:bottom="2268" w:left="1134" w:header="964" w:footer="1701" w:gutter="0"/>
          <w:pgNumType w:start="2"/>
          <w:cols w:space="720"/>
          <w:docGrid w:linePitch="326"/>
        </w:sectPr>
      </w:pPr>
      <w:r w:rsidRPr="003B5D15">
        <w:rPr>
          <w:b/>
          <w:sz w:val="20"/>
        </w:rPr>
        <w:t>UNITED NATIONS</w:t>
      </w:r>
    </w:p>
    <w:p w14:paraId="4583AB7D" w14:textId="77777777" w:rsidR="00686761" w:rsidRDefault="00686761" w:rsidP="00F749E4">
      <w:pPr>
        <w:pStyle w:val="HChG"/>
        <w:spacing w:before="340" w:line="280" w:lineRule="exact"/>
      </w:pPr>
      <w:r>
        <w:lastRenderedPageBreak/>
        <w:t>Regulation No. 83</w:t>
      </w:r>
    </w:p>
    <w:p w14:paraId="4583AB7E" w14:textId="77777777" w:rsidR="00976A12" w:rsidRDefault="008D2F21" w:rsidP="00976A12">
      <w:pPr>
        <w:pStyle w:val="HChG"/>
      </w:pPr>
      <w:r>
        <w:tab/>
      </w:r>
      <w:r>
        <w:tab/>
      </w:r>
      <w:r w:rsidR="00686761">
        <w:t>U</w:t>
      </w:r>
      <w:r>
        <w:t>niform provisions concerning the approval of vehicles with regard to the emission of pollutants according to engine fuel requirements</w:t>
      </w:r>
    </w:p>
    <w:p w14:paraId="4583AB7F" w14:textId="77777777" w:rsidR="00976A12" w:rsidRDefault="00976A12" w:rsidP="00976A12">
      <w:pPr>
        <w:spacing w:after="120" w:line="240" w:lineRule="atLeast"/>
        <w:rPr>
          <w:sz w:val="28"/>
        </w:rPr>
      </w:pPr>
      <w:r>
        <w:rPr>
          <w:sz w:val="28"/>
        </w:rPr>
        <w:t>Contents</w:t>
      </w:r>
    </w:p>
    <w:p w14:paraId="4583AB80" w14:textId="77777777" w:rsidR="00700AC2" w:rsidRPr="00B43334" w:rsidRDefault="00700AC2" w:rsidP="00700AC2">
      <w:pPr>
        <w:pStyle w:val="SingleTxtG"/>
        <w:tabs>
          <w:tab w:val="left" w:pos="567"/>
          <w:tab w:val="left" w:pos="1134"/>
          <w:tab w:val="right" w:leader="dot" w:pos="8505"/>
          <w:tab w:val="right" w:pos="9639"/>
        </w:tabs>
        <w:ind w:left="567" w:right="239"/>
      </w:pPr>
      <w:r w:rsidRPr="00B43334">
        <w:t>1.</w:t>
      </w:r>
      <w:r w:rsidRPr="00B43334">
        <w:tab/>
        <w:t>Scope</w:t>
      </w:r>
      <w:r w:rsidRPr="00B43334">
        <w:tab/>
      </w:r>
      <w:r>
        <w:tab/>
      </w:r>
      <w:r w:rsidR="0098088D">
        <w:t>6</w:t>
      </w:r>
    </w:p>
    <w:p w14:paraId="4583AB81" w14:textId="77777777" w:rsidR="00700AC2" w:rsidRPr="00B43334" w:rsidRDefault="00700AC2" w:rsidP="00700AC2">
      <w:pPr>
        <w:pStyle w:val="SingleTxtG"/>
        <w:tabs>
          <w:tab w:val="left" w:pos="567"/>
          <w:tab w:val="left" w:pos="1134"/>
          <w:tab w:val="right" w:leader="dot" w:pos="8505"/>
          <w:tab w:val="right" w:pos="9639"/>
        </w:tabs>
        <w:ind w:left="567" w:right="239"/>
      </w:pPr>
      <w:r w:rsidRPr="00B43334">
        <w:t>2.</w:t>
      </w:r>
      <w:r w:rsidRPr="00B43334">
        <w:tab/>
        <w:t>Definitions</w:t>
      </w:r>
      <w:r w:rsidRPr="00B43334">
        <w:tab/>
      </w:r>
      <w:r w:rsidRPr="00B43334">
        <w:tab/>
      </w:r>
      <w:r w:rsidR="0098088D">
        <w:t>6</w:t>
      </w:r>
    </w:p>
    <w:p w14:paraId="4583AB82" w14:textId="77777777" w:rsidR="00700AC2" w:rsidRPr="00B43334" w:rsidRDefault="00700AC2" w:rsidP="00700AC2">
      <w:pPr>
        <w:pStyle w:val="SingleTxtG"/>
        <w:tabs>
          <w:tab w:val="left" w:pos="567"/>
          <w:tab w:val="left" w:pos="1134"/>
          <w:tab w:val="right" w:leader="dot" w:pos="8505"/>
          <w:tab w:val="right" w:pos="9639"/>
        </w:tabs>
        <w:ind w:left="567" w:right="239"/>
      </w:pPr>
      <w:r>
        <w:t>3.</w:t>
      </w:r>
      <w:r>
        <w:tab/>
      </w:r>
      <w:r w:rsidRPr="00B43334">
        <w:t>Application for approval</w:t>
      </w:r>
      <w:r w:rsidRPr="00B43334">
        <w:tab/>
      </w:r>
      <w:r w:rsidR="0098088D">
        <w:tab/>
        <w:t>10</w:t>
      </w:r>
    </w:p>
    <w:p w14:paraId="4583AB83" w14:textId="77777777" w:rsidR="00700AC2" w:rsidRPr="00FA4A21" w:rsidRDefault="0098088D" w:rsidP="00700AC2">
      <w:pPr>
        <w:pStyle w:val="SingleTxtG"/>
        <w:tabs>
          <w:tab w:val="left" w:pos="567"/>
          <w:tab w:val="left" w:pos="1134"/>
          <w:tab w:val="right" w:leader="dot" w:pos="8505"/>
          <w:tab w:val="right" w:pos="9639"/>
        </w:tabs>
        <w:ind w:left="567" w:right="239"/>
      </w:pPr>
      <w:r>
        <w:t>4.</w:t>
      </w:r>
      <w:r>
        <w:tab/>
        <w:t>Approval</w:t>
      </w:r>
      <w:r>
        <w:tab/>
      </w:r>
      <w:r>
        <w:tab/>
        <w:t>12</w:t>
      </w:r>
    </w:p>
    <w:p w14:paraId="4583AB84" w14:textId="77777777" w:rsidR="00700AC2" w:rsidRPr="00FA4A21" w:rsidRDefault="00700AC2" w:rsidP="00700AC2">
      <w:pPr>
        <w:pStyle w:val="SingleTxtG"/>
        <w:tabs>
          <w:tab w:val="left" w:pos="567"/>
          <w:tab w:val="left" w:pos="1134"/>
          <w:tab w:val="right" w:leader="dot" w:pos="8505"/>
          <w:tab w:val="right" w:pos="9639"/>
        </w:tabs>
        <w:ind w:left="567" w:right="239"/>
      </w:pPr>
      <w:r>
        <w:t>5.</w:t>
      </w:r>
      <w:r>
        <w:tab/>
      </w:r>
      <w:r w:rsidRPr="00FA4A21">
        <w:t>Specifications and tests</w:t>
      </w:r>
      <w:r w:rsidRPr="00FA4A21">
        <w:tab/>
      </w:r>
      <w:r>
        <w:tab/>
      </w:r>
      <w:r w:rsidR="0098088D">
        <w:t>14</w:t>
      </w:r>
    </w:p>
    <w:p w14:paraId="4583AB85" w14:textId="77777777" w:rsidR="00700AC2" w:rsidRPr="00FA4A21" w:rsidRDefault="00700AC2" w:rsidP="00700AC2">
      <w:pPr>
        <w:pStyle w:val="SingleTxtG"/>
        <w:tabs>
          <w:tab w:val="left" w:pos="567"/>
          <w:tab w:val="left" w:pos="1134"/>
          <w:tab w:val="right" w:leader="dot" w:pos="8505"/>
          <w:tab w:val="right" w:pos="9639"/>
        </w:tabs>
        <w:ind w:left="567" w:right="239"/>
      </w:pPr>
      <w:r>
        <w:t>6.</w:t>
      </w:r>
      <w:r>
        <w:tab/>
      </w:r>
      <w:r w:rsidRPr="00FA4A21">
        <w:t>Modifications of the vehicle type</w:t>
      </w:r>
      <w:r w:rsidRPr="00FA4A21">
        <w:tab/>
      </w:r>
      <w:r w:rsidR="0098088D">
        <w:tab/>
        <w:t>26</w:t>
      </w:r>
    </w:p>
    <w:p w14:paraId="4583AB86" w14:textId="77777777" w:rsidR="00700AC2" w:rsidRPr="00FA4A21" w:rsidRDefault="00700AC2" w:rsidP="00700AC2">
      <w:pPr>
        <w:pStyle w:val="SingleTxtG"/>
        <w:tabs>
          <w:tab w:val="left" w:pos="567"/>
          <w:tab w:val="left" w:pos="1134"/>
          <w:tab w:val="right" w:leader="dot" w:pos="8505"/>
          <w:tab w:val="right" w:pos="9639"/>
        </w:tabs>
        <w:ind w:left="567" w:right="239"/>
      </w:pPr>
      <w:r>
        <w:t>7.</w:t>
      </w:r>
      <w:r>
        <w:tab/>
      </w:r>
      <w:r w:rsidRPr="00FA4A21">
        <w:t>Extension</w:t>
      </w:r>
      <w:r>
        <w:t xml:space="preserve">s to type </w:t>
      </w:r>
      <w:r w:rsidRPr="00FA4A21">
        <w:t>approval</w:t>
      </w:r>
      <w:r>
        <w:t>s</w:t>
      </w:r>
      <w:r w:rsidRPr="00FA4A21">
        <w:tab/>
      </w:r>
      <w:r w:rsidR="0098088D">
        <w:tab/>
        <w:t>26</w:t>
      </w:r>
    </w:p>
    <w:p w14:paraId="4583AB87" w14:textId="77777777" w:rsidR="00700AC2" w:rsidRPr="00FA4A21" w:rsidRDefault="00700AC2" w:rsidP="00700AC2">
      <w:pPr>
        <w:pStyle w:val="SingleTxtG"/>
        <w:tabs>
          <w:tab w:val="left" w:pos="567"/>
          <w:tab w:val="left" w:pos="1134"/>
          <w:tab w:val="right" w:leader="dot" w:pos="8505"/>
          <w:tab w:val="right" w:pos="9639"/>
        </w:tabs>
        <w:ind w:left="567" w:right="239"/>
      </w:pPr>
      <w:r>
        <w:t>8.</w:t>
      </w:r>
      <w:r>
        <w:tab/>
      </w:r>
      <w:r w:rsidRPr="00FA4A21">
        <w:t>Conformity of production (COP)</w:t>
      </w:r>
      <w:r w:rsidRPr="00FA4A21">
        <w:tab/>
      </w:r>
      <w:r w:rsidR="0098088D">
        <w:tab/>
        <w:t>29</w:t>
      </w:r>
    </w:p>
    <w:p w14:paraId="4583AB88" w14:textId="77777777" w:rsidR="00700AC2" w:rsidRPr="00FA4A21" w:rsidRDefault="00700AC2" w:rsidP="00700AC2">
      <w:pPr>
        <w:pStyle w:val="SingleTxtG"/>
        <w:tabs>
          <w:tab w:val="left" w:pos="567"/>
          <w:tab w:val="left" w:pos="1134"/>
          <w:tab w:val="right" w:leader="dot" w:pos="8505"/>
          <w:tab w:val="right" w:pos="9639"/>
        </w:tabs>
        <w:ind w:left="567" w:right="239"/>
      </w:pPr>
      <w:r>
        <w:t>9.</w:t>
      </w:r>
      <w:r>
        <w:tab/>
        <w:t>In-service conformity</w:t>
      </w:r>
      <w:r w:rsidRPr="00FA4A21">
        <w:tab/>
      </w:r>
      <w:r w:rsidR="0098088D">
        <w:tab/>
        <w:t>3</w:t>
      </w:r>
      <w:r w:rsidR="000F0649">
        <w:t>3</w:t>
      </w:r>
    </w:p>
    <w:p w14:paraId="4583AB89" w14:textId="77777777" w:rsidR="00700AC2" w:rsidRPr="00FA4A21" w:rsidRDefault="00700AC2" w:rsidP="00700AC2">
      <w:pPr>
        <w:pStyle w:val="SingleTxtG"/>
        <w:tabs>
          <w:tab w:val="left" w:pos="567"/>
          <w:tab w:val="left" w:pos="1134"/>
          <w:tab w:val="right" w:leader="dot" w:pos="8505"/>
          <w:tab w:val="right" w:pos="9639"/>
        </w:tabs>
        <w:ind w:left="567" w:right="239"/>
      </w:pPr>
      <w:r>
        <w:t>10.</w:t>
      </w:r>
      <w:r>
        <w:tab/>
        <w:t>Penalties for non-conformity of production</w:t>
      </w:r>
      <w:r w:rsidRPr="00FA4A21">
        <w:tab/>
      </w:r>
      <w:r w:rsidR="0098088D">
        <w:tab/>
        <w:t>37</w:t>
      </w:r>
    </w:p>
    <w:p w14:paraId="4583AB8A" w14:textId="77777777" w:rsidR="00700AC2" w:rsidRPr="00FA4A21" w:rsidRDefault="00700AC2" w:rsidP="00700AC2">
      <w:pPr>
        <w:pStyle w:val="SingleTxtG"/>
        <w:tabs>
          <w:tab w:val="left" w:pos="567"/>
          <w:tab w:val="left" w:pos="1134"/>
          <w:tab w:val="right" w:leader="dot" w:pos="8505"/>
          <w:tab w:val="right" w:pos="9639"/>
        </w:tabs>
        <w:ind w:left="567" w:right="238"/>
      </w:pPr>
      <w:r>
        <w:t>11.</w:t>
      </w:r>
      <w:r>
        <w:tab/>
        <w:t>Production definitely discontinued</w:t>
      </w:r>
      <w:r w:rsidRPr="00FA4A21">
        <w:tab/>
      </w:r>
      <w:r w:rsidR="0098088D">
        <w:tab/>
        <w:t>37</w:t>
      </w:r>
    </w:p>
    <w:p w14:paraId="4583AB8B" w14:textId="77777777" w:rsidR="00700AC2" w:rsidRDefault="00700AC2" w:rsidP="00700AC2">
      <w:pPr>
        <w:pStyle w:val="SingleTxtG"/>
        <w:tabs>
          <w:tab w:val="left" w:pos="567"/>
          <w:tab w:val="left" w:pos="1134"/>
          <w:tab w:val="right" w:leader="dot" w:pos="8505"/>
          <w:tab w:val="right" w:pos="9639"/>
        </w:tabs>
        <w:ind w:left="567" w:right="238"/>
      </w:pPr>
      <w:r>
        <w:t>12.</w:t>
      </w:r>
      <w:r>
        <w:tab/>
        <w:t>Transitional provision</w:t>
      </w:r>
      <w:r w:rsidR="0098088D">
        <w:t>s</w:t>
      </w:r>
      <w:r w:rsidR="0098088D">
        <w:tab/>
      </w:r>
      <w:r w:rsidR="0098088D">
        <w:tab/>
        <w:t>37</w:t>
      </w:r>
    </w:p>
    <w:p w14:paraId="4583AB8C" w14:textId="77777777" w:rsidR="00700AC2" w:rsidRDefault="00700AC2" w:rsidP="00700AC2">
      <w:pPr>
        <w:pStyle w:val="SingleTxtG"/>
        <w:tabs>
          <w:tab w:val="left" w:pos="567"/>
          <w:tab w:val="left" w:pos="1134"/>
          <w:tab w:val="right" w:leader="dot" w:pos="8505"/>
          <w:tab w:val="right" w:pos="9639"/>
        </w:tabs>
        <w:spacing w:after="0"/>
        <w:ind w:left="567" w:right="238"/>
      </w:pPr>
      <w:r>
        <w:t>13.</w:t>
      </w:r>
      <w:r>
        <w:tab/>
      </w:r>
      <w:r w:rsidRPr="00FA4A21">
        <w:t xml:space="preserve">Names and addresses of </w:t>
      </w:r>
      <w:r>
        <w:t>Technical Service</w:t>
      </w:r>
      <w:r w:rsidRPr="00FA4A21">
        <w:t>s</w:t>
      </w:r>
      <w:r>
        <w:t xml:space="preserve"> </w:t>
      </w:r>
      <w:r w:rsidRPr="00E36DB1">
        <w:t xml:space="preserve">responsible </w:t>
      </w:r>
    </w:p>
    <w:p w14:paraId="4583AB8D" w14:textId="77777777" w:rsidR="00700AC2" w:rsidRPr="00FA4A21" w:rsidRDefault="00700AC2" w:rsidP="00700AC2">
      <w:pPr>
        <w:pStyle w:val="SingleTxtG"/>
        <w:tabs>
          <w:tab w:val="left" w:pos="567"/>
          <w:tab w:val="left" w:pos="1134"/>
          <w:tab w:val="right" w:leader="dot" w:pos="8505"/>
          <w:tab w:val="right" w:pos="9639"/>
        </w:tabs>
        <w:ind w:left="567" w:right="238"/>
      </w:pPr>
      <w:r>
        <w:tab/>
      </w:r>
      <w:r w:rsidRPr="00E36DB1">
        <w:t>for conducting approval tests</w:t>
      </w:r>
      <w:r w:rsidRPr="00FA4A21">
        <w:t>,</w:t>
      </w:r>
      <w:r>
        <w:t xml:space="preserve"> </w:t>
      </w:r>
      <w:r w:rsidRPr="00FA4A21">
        <w:t xml:space="preserve">and of </w:t>
      </w:r>
      <w:r>
        <w:t>Administrative Department</w:t>
      </w:r>
      <w:r w:rsidRPr="00FA4A21">
        <w:t>s</w:t>
      </w:r>
      <w:r w:rsidRPr="00FA4A21">
        <w:tab/>
      </w:r>
      <w:r w:rsidR="0098088D">
        <w:tab/>
        <w:t>37</w:t>
      </w:r>
    </w:p>
    <w:p w14:paraId="4583AB8E" w14:textId="77777777" w:rsidR="00700AC2" w:rsidRPr="00E36DB1" w:rsidRDefault="00700AC2" w:rsidP="00700AC2">
      <w:pPr>
        <w:spacing w:after="120"/>
        <w:jc w:val="both"/>
        <w:rPr>
          <w:sz w:val="20"/>
        </w:rPr>
      </w:pPr>
      <w:r w:rsidRPr="00E36DB1">
        <w:rPr>
          <w:sz w:val="20"/>
        </w:rPr>
        <w:t>Appendix</w:t>
      </w:r>
    </w:p>
    <w:p w14:paraId="4583AB8F" w14:textId="77777777" w:rsidR="00700AC2" w:rsidRDefault="00700AC2" w:rsidP="00700AC2">
      <w:pPr>
        <w:pStyle w:val="SingleTxtG"/>
        <w:tabs>
          <w:tab w:val="left" w:pos="567"/>
          <w:tab w:val="left" w:pos="1134"/>
          <w:tab w:val="right" w:leader="dot" w:pos="8505"/>
          <w:tab w:val="right" w:pos="9639"/>
        </w:tabs>
        <w:spacing w:after="0"/>
        <w:ind w:left="567" w:right="238"/>
      </w:pPr>
      <w:r w:rsidRPr="00E36DB1">
        <w:t>1</w:t>
      </w:r>
      <w:r>
        <w:t>.</w:t>
      </w:r>
      <w:r w:rsidRPr="00E36DB1">
        <w:tab/>
        <w:t xml:space="preserve">Procedure for verifying the conformity of production requirements if </w:t>
      </w:r>
    </w:p>
    <w:p w14:paraId="4583AB90" w14:textId="77777777" w:rsidR="00700AC2" w:rsidRDefault="00700AC2" w:rsidP="00700AC2">
      <w:pPr>
        <w:pStyle w:val="SingleTxtG"/>
        <w:tabs>
          <w:tab w:val="left" w:pos="567"/>
          <w:tab w:val="left" w:pos="1134"/>
          <w:tab w:val="right" w:leader="dot" w:pos="8505"/>
          <w:tab w:val="right" w:pos="9639"/>
        </w:tabs>
        <w:ind w:left="567" w:right="238"/>
      </w:pPr>
      <w:r>
        <w:tab/>
      </w:r>
      <w:r w:rsidRPr="00E36DB1">
        <w:t>the production standard deviation given by the manufacturer is satisfactory</w:t>
      </w:r>
      <w:r w:rsidR="0098088D">
        <w:tab/>
      </w:r>
      <w:r w:rsidR="0098088D">
        <w:tab/>
        <w:t>38</w:t>
      </w:r>
    </w:p>
    <w:p w14:paraId="4583AB91" w14:textId="77777777" w:rsidR="00700AC2" w:rsidRDefault="00700AC2" w:rsidP="00700AC2">
      <w:pPr>
        <w:pStyle w:val="SingleTxtG"/>
        <w:tabs>
          <w:tab w:val="left" w:pos="567"/>
          <w:tab w:val="left" w:pos="1134"/>
          <w:tab w:val="right" w:leader="dot" w:pos="8505"/>
          <w:tab w:val="right" w:pos="9639"/>
        </w:tabs>
        <w:spacing w:after="0"/>
        <w:ind w:left="567" w:right="238"/>
      </w:pPr>
      <w:r>
        <w:t>2.</w:t>
      </w:r>
      <w:r>
        <w:tab/>
      </w:r>
      <w:r w:rsidRPr="006A0F60">
        <w:t xml:space="preserve">Procedure for verifying the conformity of production requirements if </w:t>
      </w:r>
    </w:p>
    <w:p w14:paraId="4583AB92" w14:textId="77777777" w:rsidR="00700AC2" w:rsidRDefault="00700AC2" w:rsidP="00700AC2">
      <w:pPr>
        <w:pStyle w:val="SingleTxtG"/>
        <w:tabs>
          <w:tab w:val="left" w:pos="567"/>
          <w:tab w:val="left" w:pos="1134"/>
          <w:tab w:val="right" w:leader="dot" w:pos="8505"/>
          <w:tab w:val="right" w:pos="9639"/>
        </w:tabs>
        <w:spacing w:after="0"/>
        <w:ind w:left="567" w:right="238"/>
      </w:pPr>
      <w:r>
        <w:tab/>
      </w:r>
      <w:r w:rsidRPr="006A0F60">
        <w:t xml:space="preserve">the production standard deviation given by the manufacturer is either </w:t>
      </w:r>
    </w:p>
    <w:p w14:paraId="4583AB93" w14:textId="77777777" w:rsidR="00700AC2" w:rsidRDefault="00700AC2" w:rsidP="00700AC2">
      <w:pPr>
        <w:pStyle w:val="SingleTxtG"/>
        <w:tabs>
          <w:tab w:val="left" w:pos="567"/>
          <w:tab w:val="left" w:pos="1134"/>
          <w:tab w:val="right" w:leader="dot" w:pos="8505"/>
          <w:tab w:val="right" w:pos="9639"/>
        </w:tabs>
        <w:ind w:left="567" w:right="238"/>
      </w:pPr>
      <w:r>
        <w:tab/>
      </w:r>
      <w:r w:rsidRPr="006A0F60">
        <w:t>not satisfactory or not available</w:t>
      </w:r>
      <w:r w:rsidR="0098088D">
        <w:tab/>
      </w:r>
      <w:r w:rsidR="0098088D">
        <w:tab/>
        <w:t>40</w:t>
      </w:r>
    </w:p>
    <w:p w14:paraId="4583AB94" w14:textId="77777777" w:rsidR="00700AC2" w:rsidRDefault="00700AC2" w:rsidP="00700AC2">
      <w:pPr>
        <w:pStyle w:val="SingleTxtG"/>
        <w:tabs>
          <w:tab w:val="left" w:pos="567"/>
          <w:tab w:val="left" w:pos="1134"/>
          <w:tab w:val="right" w:leader="dot" w:pos="8505"/>
          <w:tab w:val="right" w:pos="9639"/>
        </w:tabs>
        <w:ind w:left="567" w:right="238"/>
      </w:pPr>
      <w:r w:rsidRPr="006A0F60">
        <w:t>3.</w:t>
      </w:r>
      <w:r w:rsidRPr="006A0F60">
        <w:tab/>
        <w:t xml:space="preserve">In-service conformity </w:t>
      </w:r>
      <w:proofErr w:type="gramStart"/>
      <w:r w:rsidRPr="006A0F60">
        <w:t>check</w:t>
      </w:r>
      <w:proofErr w:type="gramEnd"/>
      <w:r w:rsidR="0098088D">
        <w:tab/>
      </w:r>
      <w:r w:rsidR="0098088D">
        <w:tab/>
        <w:t>43</w:t>
      </w:r>
    </w:p>
    <w:p w14:paraId="4583AB95" w14:textId="77777777" w:rsidR="00700AC2" w:rsidRDefault="00700AC2" w:rsidP="00700AC2">
      <w:pPr>
        <w:pStyle w:val="SingleTxtG"/>
        <w:tabs>
          <w:tab w:val="left" w:pos="567"/>
          <w:tab w:val="left" w:pos="1134"/>
          <w:tab w:val="right" w:leader="dot" w:pos="8505"/>
          <w:tab w:val="right" w:pos="9639"/>
        </w:tabs>
        <w:ind w:left="567" w:right="238"/>
      </w:pPr>
      <w:r>
        <w:t>4.</w:t>
      </w:r>
      <w:r>
        <w:tab/>
      </w:r>
      <w:r w:rsidRPr="006A0F60">
        <w:t>Statistical procedure for in-service conformity testing</w:t>
      </w:r>
      <w:r w:rsidR="0098088D">
        <w:tab/>
      </w:r>
      <w:r w:rsidR="0098088D">
        <w:tab/>
        <w:t>47</w:t>
      </w:r>
    </w:p>
    <w:p w14:paraId="4583AB96" w14:textId="77777777" w:rsidR="0098088D" w:rsidRDefault="0098088D" w:rsidP="00700AC2">
      <w:pPr>
        <w:pStyle w:val="SingleTxtG"/>
        <w:tabs>
          <w:tab w:val="left" w:pos="567"/>
          <w:tab w:val="left" w:pos="1134"/>
          <w:tab w:val="right" w:leader="dot" w:pos="8505"/>
          <w:tab w:val="right" w:pos="9639"/>
        </w:tabs>
        <w:ind w:left="567" w:right="238"/>
      </w:pPr>
      <w:r>
        <w:t>5.</w:t>
      </w:r>
      <w:r>
        <w:tab/>
        <w:t>Responsibilities for in-service conformity</w:t>
      </w:r>
      <w:r>
        <w:tab/>
      </w:r>
      <w:r>
        <w:tab/>
        <w:t>53</w:t>
      </w:r>
    </w:p>
    <w:p w14:paraId="4583AB97" w14:textId="77777777" w:rsidR="0098088D" w:rsidRPr="006A0F60" w:rsidRDefault="0098088D" w:rsidP="00700AC2">
      <w:pPr>
        <w:pStyle w:val="SingleTxtG"/>
        <w:tabs>
          <w:tab w:val="left" w:pos="567"/>
          <w:tab w:val="left" w:pos="1134"/>
          <w:tab w:val="right" w:leader="dot" w:pos="8505"/>
          <w:tab w:val="right" w:pos="9639"/>
        </w:tabs>
        <w:ind w:left="567" w:right="238"/>
      </w:pPr>
      <w:r>
        <w:t>6.</w:t>
      </w:r>
      <w:r>
        <w:tab/>
        <w:t>Requirements for vehicles that use a reagent for the exhaust after-treatment system</w:t>
      </w:r>
      <w:r>
        <w:tab/>
      </w:r>
      <w:r>
        <w:tab/>
        <w:t>54</w:t>
      </w:r>
    </w:p>
    <w:p w14:paraId="4583AB98" w14:textId="77777777" w:rsidR="00700AC2" w:rsidRDefault="00700AC2" w:rsidP="00700AC2">
      <w:pPr>
        <w:spacing w:after="120"/>
        <w:jc w:val="both"/>
        <w:rPr>
          <w:sz w:val="20"/>
        </w:rPr>
      </w:pPr>
      <w:r w:rsidRPr="006A0F60">
        <w:rPr>
          <w:sz w:val="20"/>
        </w:rPr>
        <w:t>Annexes</w:t>
      </w:r>
    </w:p>
    <w:p w14:paraId="4583AB99" w14:textId="77777777" w:rsidR="00700AC2" w:rsidRDefault="00700AC2" w:rsidP="00700AC2">
      <w:pPr>
        <w:pStyle w:val="SingleTxtG"/>
        <w:tabs>
          <w:tab w:val="left" w:pos="567"/>
          <w:tab w:val="left" w:pos="1134"/>
          <w:tab w:val="right" w:leader="dot" w:pos="8505"/>
          <w:tab w:val="right" w:pos="9639"/>
        </w:tabs>
        <w:ind w:left="567" w:right="238"/>
        <w:jc w:val="left"/>
      </w:pPr>
      <w:r>
        <w:t>1.</w:t>
      </w:r>
      <w:r>
        <w:tab/>
        <w:t>Engine and vehicle characteristics and information concerning</w:t>
      </w:r>
      <w:r>
        <w:br/>
      </w:r>
      <w:r>
        <w:tab/>
        <w:t>the conduct of tests</w:t>
      </w:r>
      <w:r>
        <w:tab/>
      </w:r>
      <w:r>
        <w:tab/>
      </w:r>
      <w:r w:rsidR="0098088D">
        <w:t>59</w:t>
      </w:r>
    </w:p>
    <w:p w14:paraId="4583AB9A" w14:textId="77777777" w:rsidR="0098088D" w:rsidRDefault="0098088D" w:rsidP="00700AC2">
      <w:pPr>
        <w:pStyle w:val="SingleTxtG"/>
        <w:tabs>
          <w:tab w:val="left" w:pos="567"/>
          <w:tab w:val="left" w:pos="1134"/>
          <w:tab w:val="right" w:leader="dot" w:pos="8505"/>
          <w:tab w:val="right" w:pos="9639"/>
        </w:tabs>
        <w:ind w:left="567" w:right="238"/>
        <w:jc w:val="left"/>
      </w:pPr>
      <w:r>
        <w:tab/>
        <w:t>Appendix 1: Information on test condition</w:t>
      </w:r>
      <w:r>
        <w:tab/>
      </w:r>
      <w:r>
        <w:tab/>
        <w:t>7</w:t>
      </w:r>
      <w:r w:rsidR="00810281">
        <w:t>2</w:t>
      </w:r>
    </w:p>
    <w:p w14:paraId="4583AB9B" w14:textId="77777777" w:rsidR="00700AC2" w:rsidRDefault="00810281" w:rsidP="00700AC2">
      <w:pPr>
        <w:pStyle w:val="SingleTxtG"/>
        <w:tabs>
          <w:tab w:val="left" w:pos="567"/>
          <w:tab w:val="left" w:pos="1134"/>
          <w:tab w:val="right" w:leader="dot" w:pos="8505"/>
          <w:tab w:val="right" w:pos="9639"/>
        </w:tabs>
        <w:ind w:left="567" w:right="238"/>
      </w:pPr>
      <w:r>
        <w:t>2.</w:t>
      </w:r>
      <w:r>
        <w:tab/>
        <w:t>Communication</w:t>
      </w:r>
      <w:r>
        <w:tab/>
      </w:r>
      <w:r>
        <w:tab/>
        <w:t>74</w:t>
      </w:r>
    </w:p>
    <w:p w14:paraId="4583AB9C" w14:textId="77777777" w:rsidR="00700AC2" w:rsidRDefault="00700AC2" w:rsidP="00F749E4">
      <w:pPr>
        <w:pStyle w:val="SingleTxtG"/>
        <w:tabs>
          <w:tab w:val="left" w:pos="567"/>
          <w:tab w:val="left" w:pos="1134"/>
          <w:tab w:val="left" w:pos="2100"/>
          <w:tab w:val="right" w:leader="dot" w:pos="8505"/>
          <w:tab w:val="right" w:pos="9639"/>
        </w:tabs>
        <w:spacing w:after="60"/>
        <w:ind w:left="567" w:right="238"/>
      </w:pPr>
      <w:r>
        <w:tab/>
        <w:t>Appendi</w:t>
      </w:r>
      <w:r w:rsidR="000F0649">
        <w:t>x 1: OBD related information</w:t>
      </w:r>
      <w:r w:rsidR="000F0649">
        <w:tab/>
      </w:r>
      <w:r w:rsidR="000F0649">
        <w:tab/>
        <w:t>80</w:t>
      </w:r>
    </w:p>
    <w:p w14:paraId="4583AB9D" w14:textId="77777777" w:rsidR="00810281" w:rsidRDefault="00810281" w:rsidP="00810281">
      <w:pPr>
        <w:pStyle w:val="SingleTxtG"/>
        <w:tabs>
          <w:tab w:val="left" w:pos="567"/>
          <w:tab w:val="left" w:pos="1134"/>
          <w:tab w:val="left" w:pos="2100"/>
          <w:tab w:val="right" w:leader="dot" w:pos="8505"/>
          <w:tab w:val="right" w:pos="9639"/>
        </w:tabs>
        <w:ind w:left="567" w:right="238"/>
        <w:jc w:val="left"/>
      </w:pPr>
      <w:r>
        <w:tab/>
        <w:t>Appendix 2: Manufacturer’s certificate of compliance with the OBD</w:t>
      </w:r>
      <w:r>
        <w:br/>
      </w:r>
      <w:r>
        <w:tab/>
      </w:r>
      <w:r>
        <w:tab/>
        <w:t xml:space="preserve"> in-use performance requirements</w:t>
      </w:r>
      <w:r>
        <w:tab/>
      </w:r>
      <w:r>
        <w:tab/>
        <w:t>81</w:t>
      </w:r>
    </w:p>
    <w:p w14:paraId="4583AB9E" w14:textId="77777777" w:rsidR="00700AC2" w:rsidRDefault="00700AC2" w:rsidP="00700AC2">
      <w:pPr>
        <w:spacing w:after="120"/>
        <w:jc w:val="both"/>
      </w:pPr>
      <w:r>
        <w:br w:type="page"/>
      </w:r>
      <w:r w:rsidRPr="006A0F60">
        <w:rPr>
          <w:sz w:val="20"/>
        </w:rPr>
        <w:lastRenderedPageBreak/>
        <w:t>Annexes</w:t>
      </w:r>
    </w:p>
    <w:p w14:paraId="4583AB9F" w14:textId="77777777" w:rsidR="00700AC2" w:rsidRDefault="00700AC2" w:rsidP="00700AC2">
      <w:pPr>
        <w:pStyle w:val="SingleTxtG"/>
        <w:tabs>
          <w:tab w:val="left" w:pos="567"/>
          <w:tab w:val="left" w:pos="1134"/>
          <w:tab w:val="left" w:pos="2100"/>
          <w:tab w:val="right" w:leader="dot" w:pos="8505"/>
          <w:tab w:val="right" w:pos="9639"/>
        </w:tabs>
        <w:ind w:left="567" w:right="238"/>
      </w:pPr>
      <w:r>
        <w:t>3.</w:t>
      </w:r>
      <w:r>
        <w:tab/>
        <w:t>Arrangements of t</w:t>
      </w:r>
      <w:r w:rsidR="000F0649">
        <w:t>he approval mark</w:t>
      </w:r>
      <w:r w:rsidR="000F0649">
        <w:tab/>
      </w:r>
      <w:r w:rsidR="000F0649">
        <w:tab/>
        <w:t>82</w:t>
      </w:r>
    </w:p>
    <w:p w14:paraId="4583ABA0" w14:textId="77777777" w:rsidR="00700AC2" w:rsidRDefault="00700AC2" w:rsidP="00700AC2">
      <w:pPr>
        <w:pStyle w:val="SingleTxtG"/>
        <w:tabs>
          <w:tab w:val="left" w:pos="567"/>
          <w:tab w:val="left" w:pos="1134"/>
          <w:tab w:val="left" w:pos="2100"/>
          <w:tab w:val="right" w:leader="dot" w:pos="8505"/>
          <w:tab w:val="right" w:pos="9639"/>
        </w:tabs>
        <w:ind w:left="567" w:right="238"/>
        <w:jc w:val="left"/>
      </w:pPr>
      <w:r>
        <w:t>4a.</w:t>
      </w:r>
      <w:r>
        <w:tab/>
        <w:t>Type I Test</w:t>
      </w:r>
      <w:r>
        <w:br/>
      </w:r>
      <w:r>
        <w:tab/>
      </w:r>
      <w:r w:rsidRPr="00DD33A1">
        <w:t>(Verifying exhaust emissions after a cold start)</w:t>
      </w:r>
      <w:r w:rsidR="000F0649">
        <w:tab/>
      </w:r>
      <w:r w:rsidR="000F0649">
        <w:tab/>
        <w:t>84</w:t>
      </w:r>
    </w:p>
    <w:p w14:paraId="4583ABA1" w14:textId="77777777" w:rsidR="00700AC2" w:rsidRDefault="00700AC2" w:rsidP="00700AC2">
      <w:pPr>
        <w:pStyle w:val="SingleTxtG"/>
        <w:tabs>
          <w:tab w:val="left" w:pos="567"/>
          <w:tab w:val="left" w:pos="1134"/>
          <w:tab w:val="left" w:pos="1700"/>
          <w:tab w:val="right" w:leader="dot" w:pos="8505"/>
          <w:tab w:val="right" w:pos="9639"/>
        </w:tabs>
        <w:spacing w:after="0"/>
        <w:ind w:left="567" w:right="238"/>
      </w:pPr>
      <w:r>
        <w:tab/>
        <w:t>1.</w:t>
      </w:r>
      <w:r>
        <w:tab/>
        <w:t>Applicability</w:t>
      </w:r>
    </w:p>
    <w:p w14:paraId="4583ABA2" w14:textId="77777777" w:rsidR="00700AC2" w:rsidRDefault="00700AC2" w:rsidP="00700AC2">
      <w:pPr>
        <w:pStyle w:val="SingleTxtG"/>
        <w:tabs>
          <w:tab w:val="left" w:pos="567"/>
          <w:tab w:val="left" w:pos="1134"/>
          <w:tab w:val="left" w:pos="1700"/>
          <w:tab w:val="right" w:leader="dot" w:pos="8505"/>
          <w:tab w:val="right" w:pos="9639"/>
        </w:tabs>
        <w:spacing w:after="0"/>
        <w:ind w:left="567" w:right="238"/>
      </w:pPr>
      <w:r>
        <w:tab/>
        <w:t>2.</w:t>
      </w:r>
      <w:r>
        <w:tab/>
        <w:t>Introduction</w:t>
      </w:r>
    </w:p>
    <w:p w14:paraId="4583ABA3" w14:textId="77777777" w:rsidR="00700AC2" w:rsidRDefault="00700AC2" w:rsidP="00700AC2">
      <w:pPr>
        <w:pStyle w:val="SingleTxtG"/>
        <w:tabs>
          <w:tab w:val="left" w:pos="567"/>
          <w:tab w:val="left" w:pos="1134"/>
          <w:tab w:val="left" w:pos="1700"/>
          <w:tab w:val="right" w:leader="dot" w:pos="8505"/>
          <w:tab w:val="right" w:pos="9639"/>
        </w:tabs>
        <w:spacing w:after="0"/>
        <w:ind w:left="567" w:right="238"/>
      </w:pPr>
      <w:r>
        <w:tab/>
        <w:t>3.</w:t>
      </w:r>
      <w:r>
        <w:tab/>
        <w:t>Test conditions</w:t>
      </w:r>
    </w:p>
    <w:p w14:paraId="4583ABA4" w14:textId="77777777" w:rsidR="00700AC2" w:rsidRDefault="00700AC2" w:rsidP="00700AC2">
      <w:pPr>
        <w:pStyle w:val="SingleTxtG"/>
        <w:tabs>
          <w:tab w:val="left" w:pos="567"/>
          <w:tab w:val="left" w:pos="1134"/>
          <w:tab w:val="left" w:pos="1700"/>
          <w:tab w:val="right" w:leader="dot" w:pos="8505"/>
          <w:tab w:val="right" w:pos="9639"/>
        </w:tabs>
        <w:spacing w:after="0"/>
        <w:ind w:left="567" w:right="238"/>
      </w:pPr>
      <w:r>
        <w:tab/>
        <w:t>4.</w:t>
      </w:r>
      <w:r>
        <w:tab/>
      </w:r>
      <w:r w:rsidRPr="00DD33A1">
        <w:t>Test equipment</w:t>
      </w:r>
    </w:p>
    <w:p w14:paraId="4583ABA5" w14:textId="77777777" w:rsidR="00700AC2" w:rsidRDefault="00700AC2" w:rsidP="00700AC2">
      <w:pPr>
        <w:pStyle w:val="SingleTxtG"/>
        <w:tabs>
          <w:tab w:val="left" w:pos="567"/>
          <w:tab w:val="left" w:pos="1134"/>
          <w:tab w:val="left" w:pos="1700"/>
          <w:tab w:val="right" w:leader="dot" w:pos="8505"/>
          <w:tab w:val="right" w:pos="9639"/>
        </w:tabs>
        <w:spacing w:after="0"/>
        <w:ind w:left="567" w:right="238"/>
      </w:pPr>
      <w:r w:rsidRPr="006C4D60">
        <w:tab/>
      </w:r>
      <w:r>
        <w:t>5.</w:t>
      </w:r>
      <w:r>
        <w:tab/>
        <w:t>Determination of vehicle road load</w:t>
      </w:r>
    </w:p>
    <w:p w14:paraId="4583ABA6" w14:textId="77777777" w:rsidR="00700AC2" w:rsidRDefault="00700AC2" w:rsidP="00700AC2">
      <w:pPr>
        <w:pStyle w:val="SingleTxtG"/>
        <w:tabs>
          <w:tab w:val="left" w:pos="567"/>
          <w:tab w:val="left" w:pos="1134"/>
          <w:tab w:val="left" w:pos="1700"/>
          <w:tab w:val="right" w:leader="dot" w:pos="8505"/>
          <w:tab w:val="right" w:pos="9639"/>
        </w:tabs>
        <w:ind w:left="567" w:right="238"/>
      </w:pPr>
      <w:r>
        <w:tab/>
        <w:t>6.</w:t>
      </w:r>
      <w:r>
        <w:tab/>
        <w:t>Emissions test procedure</w:t>
      </w:r>
    </w:p>
    <w:p w14:paraId="4583ABA7" w14:textId="77777777" w:rsidR="00700AC2" w:rsidRDefault="00700AC2" w:rsidP="00700AC2">
      <w:pPr>
        <w:pStyle w:val="SingleTxtG"/>
        <w:tabs>
          <w:tab w:val="left" w:pos="567"/>
          <w:tab w:val="left" w:pos="1134"/>
          <w:tab w:val="left" w:pos="1700"/>
          <w:tab w:val="left" w:pos="2900"/>
          <w:tab w:val="right" w:leader="dot" w:pos="8505"/>
          <w:tab w:val="right" w:pos="9639"/>
        </w:tabs>
        <w:ind w:left="567" w:right="238"/>
      </w:pPr>
      <w:r>
        <w:tab/>
      </w:r>
      <w:r>
        <w:tab/>
      </w:r>
      <w:r w:rsidRPr="006C4D60">
        <w:t>Appendix 1</w:t>
      </w:r>
      <w:r>
        <w:t>:</w:t>
      </w:r>
      <w:r>
        <w:tab/>
        <w:t xml:space="preserve">Chassis </w:t>
      </w:r>
      <w:r w:rsidR="000F0649">
        <w:t>dynamometer system</w:t>
      </w:r>
      <w:r w:rsidR="000F0649">
        <w:tab/>
      </w:r>
      <w:r w:rsidR="000F0649">
        <w:tab/>
        <w:t>107</w:t>
      </w:r>
    </w:p>
    <w:p w14:paraId="4583ABA8" w14:textId="77777777" w:rsidR="00700AC2" w:rsidRDefault="00700AC2" w:rsidP="00700AC2">
      <w:pPr>
        <w:pStyle w:val="SingleTxtG"/>
        <w:tabs>
          <w:tab w:val="left" w:pos="567"/>
          <w:tab w:val="left" w:pos="1134"/>
          <w:tab w:val="left" w:pos="1700"/>
          <w:tab w:val="left" w:pos="2300"/>
          <w:tab w:val="right" w:leader="dot" w:pos="8505"/>
          <w:tab w:val="right" w:pos="9639"/>
        </w:tabs>
        <w:spacing w:after="0"/>
        <w:ind w:left="1701" w:right="284" w:hanging="1134"/>
      </w:pPr>
      <w:r>
        <w:tab/>
      </w:r>
      <w:r>
        <w:tab/>
        <w:t>1.</w:t>
      </w:r>
      <w:r>
        <w:tab/>
        <w:t>Specification</w:t>
      </w:r>
    </w:p>
    <w:p w14:paraId="4583ABA9" w14:textId="77777777" w:rsidR="00700AC2" w:rsidRDefault="00700AC2" w:rsidP="00700AC2">
      <w:pPr>
        <w:pStyle w:val="SingleTxtG"/>
        <w:tabs>
          <w:tab w:val="left" w:pos="567"/>
          <w:tab w:val="left" w:pos="1134"/>
          <w:tab w:val="left" w:pos="1700"/>
          <w:tab w:val="left" w:pos="2300"/>
          <w:tab w:val="right" w:leader="dot" w:pos="8505"/>
          <w:tab w:val="right" w:pos="9639"/>
        </w:tabs>
        <w:spacing w:after="0"/>
        <w:ind w:left="567" w:right="238"/>
      </w:pPr>
      <w:r>
        <w:tab/>
      </w:r>
      <w:r>
        <w:tab/>
        <w:t>2.</w:t>
      </w:r>
      <w:r>
        <w:tab/>
        <w:t>Dynamometer calibration procedure</w:t>
      </w:r>
    </w:p>
    <w:p w14:paraId="4583ABAA" w14:textId="77777777" w:rsidR="00700AC2" w:rsidRPr="006C4D60" w:rsidRDefault="00700AC2" w:rsidP="00700AC2">
      <w:pPr>
        <w:pStyle w:val="SingleTxtG"/>
        <w:tabs>
          <w:tab w:val="left" w:pos="567"/>
          <w:tab w:val="left" w:pos="1134"/>
          <w:tab w:val="left" w:pos="1700"/>
          <w:tab w:val="left" w:pos="2300"/>
          <w:tab w:val="right" w:leader="dot" w:pos="8505"/>
          <w:tab w:val="right" w:pos="9639"/>
        </w:tabs>
        <w:ind w:left="567" w:right="238"/>
      </w:pPr>
      <w:r>
        <w:tab/>
      </w:r>
      <w:r>
        <w:tab/>
        <w:t>3.</w:t>
      </w:r>
      <w:r>
        <w:tab/>
        <w:t>Verification of the load curve</w:t>
      </w:r>
    </w:p>
    <w:p w14:paraId="4583ABAB" w14:textId="77777777" w:rsidR="00700AC2" w:rsidRDefault="00700AC2" w:rsidP="00700AC2">
      <w:pPr>
        <w:pStyle w:val="SingleTxtG"/>
        <w:tabs>
          <w:tab w:val="left" w:pos="567"/>
          <w:tab w:val="left" w:pos="1134"/>
          <w:tab w:val="left" w:pos="1700"/>
          <w:tab w:val="left" w:pos="2900"/>
          <w:tab w:val="right" w:leader="dot" w:pos="8505"/>
          <w:tab w:val="right" w:pos="9639"/>
        </w:tabs>
        <w:ind w:left="567" w:right="238"/>
      </w:pPr>
      <w:r>
        <w:tab/>
      </w:r>
      <w:r>
        <w:tab/>
        <w:t>Appendix</w:t>
      </w:r>
      <w:r w:rsidR="000F0649">
        <w:t> 2:</w:t>
      </w:r>
      <w:r w:rsidR="000F0649">
        <w:tab/>
        <w:t>Exhaust dilution system</w:t>
      </w:r>
      <w:r w:rsidR="000F0649">
        <w:tab/>
      </w:r>
      <w:r w:rsidR="000F0649">
        <w:tab/>
        <w:t>111</w:t>
      </w:r>
    </w:p>
    <w:p w14:paraId="4583ABAC" w14:textId="77777777" w:rsidR="00700AC2" w:rsidRDefault="00700AC2" w:rsidP="00700AC2">
      <w:pPr>
        <w:pStyle w:val="SingleTxtG"/>
        <w:tabs>
          <w:tab w:val="left" w:pos="567"/>
          <w:tab w:val="left" w:pos="1134"/>
          <w:tab w:val="left" w:pos="1700"/>
          <w:tab w:val="left" w:pos="2300"/>
          <w:tab w:val="right" w:leader="dot" w:pos="8505"/>
          <w:tab w:val="right" w:pos="9639"/>
        </w:tabs>
        <w:spacing w:after="0"/>
        <w:ind w:left="567" w:right="238"/>
      </w:pPr>
      <w:r>
        <w:tab/>
      </w:r>
      <w:r>
        <w:tab/>
        <w:t>1.</w:t>
      </w:r>
      <w:r>
        <w:tab/>
        <w:t>System specification</w:t>
      </w:r>
    </w:p>
    <w:p w14:paraId="4583ABAD" w14:textId="77777777" w:rsidR="00700AC2" w:rsidRPr="00357939" w:rsidRDefault="00700AC2" w:rsidP="00700AC2">
      <w:pPr>
        <w:pStyle w:val="SingleTxtG"/>
        <w:tabs>
          <w:tab w:val="left" w:pos="567"/>
          <w:tab w:val="left" w:pos="1134"/>
          <w:tab w:val="left" w:pos="1700"/>
          <w:tab w:val="left" w:pos="2300"/>
          <w:tab w:val="right" w:leader="dot" w:pos="8505"/>
          <w:tab w:val="right" w:pos="9639"/>
        </w:tabs>
        <w:spacing w:after="0"/>
        <w:ind w:left="567" w:right="238"/>
      </w:pPr>
      <w:r>
        <w:tab/>
      </w:r>
      <w:r>
        <w:tab/>
        <w:t>2.</w:t>
      </w:r>
      <w:r>
        <w:tab/>
        <w:t>CVS Calibration procedure</w:t>
      </w:r>
    </w:p>
    <w:p w14:paraId="4583ABAE" w14:textId="77777777" w:rsidR="00700AC2" w:rsidRDefault="00700AC2" w:rsidP="00700AC2">
      <w:pPr>
        <w:pStyle w:val="SingleTxtG"/>
        <w:tabs>
          <w:tab w:val="left" w:pos="567"/>
          <w:tab w:val="left" w:pos="1134"/>
          <w:tab w:val="left" w:pos="1700"/>
          <w:tab w:val="left" w:pos="2300"/>
          <w:tab w:val="right" w:leader="dot" w:pos="8505"/>
          <w:tab w:val="right" w:pos="9639"/>
        </w:tabs>
        <w:ind w:left="567" w:right="238"/>
      </w:pPr>
      <w:r w:rsidRPr="00357939">
        <w:tab/>
      </w:r>
      <w:r w:rsidRPr="00357939">
        <w:tab/>
      </w:r>
      <w:r>
        <w:t>3.</w:t>
      </w:r>
      <w:r>
        <w:tab/>
        <w:t>System verification procedure</w:t>
      </w:r>
    </w:p>
    <w:p w14:paraId="4583ABAF" w14:textId="77777777" w:rsidR="00700AC2" w:rsidRDefault="00700AC2" w:rsidP="00700AC2">
      <w:pPr>
        <w:pStyle w:val="SingleTxtG"/>
        <w:tabs>
          <w:tab w:val="left" w:pos="567"/>
          <w:tab w:val="left" w:pos="1134"/>
          <w:tab w:val="left" w:pos="1700"/>
          <w:tab w:val="left" w:pos="2900"/>
          <w:tab w:val="right" w:leader="dot" w:pos="8505"/>
          <w:tab w:val="right" w:pos="9639"/>
        </w:tabs>
        <w:ind w:left="567" w:right="284"/>
      </w:pPr>
      <w:r>
        <w:tab/>
      </w:r>
      <w:r>
        <w:tab/>
        <w:t>Appendix 3:</w:t>
      </w:r>
      <w:r>
        <w:tab/>
        <w:t>Gaseous emis</w:t>
      </w:r>
      <w:r w:rsidR="000F0649">
        <w:t>sions measurement equipment</w:t>
      </w:r>
      <w:r w:rsidR="000F0649">
        <w:tab/>
      </w:r>
      <w:r w:rsidR="000F0649">
        <w:tab/>
        <w:t>122</w:t>
      </w:r>
    </w:p>
    <w:p w14:paraId="4583ABB0" w14:textId="77777777" w:rsidR="00700AC2" w:rsidRDefault="00700AC2" w:rsidP="00700AC2">
      <w:pPr>
        <w:pStyle w:val="SingleTxtG"/>
        <w:tabs>
          <w:tab w:val="left" w:pos="567"/>
          <w:tab w:val="left" w:pos="1134"/>
          <w:tab w:val="left" w:pos="1700"/>
          <w:tab w:val="left" w:pos="2300"/>
          <w:tab w:val="right" w:leader="dot" w:pos="8505"/>
          <w:tab w:val="right" w:pos="9639"/>
        </w:tabs>
        <w:spacing w:after="0"/>
        <w:ind w:left="567" w:right="238"/>
      </w:pPr>
      <w:r>
        <w:tab/>
      </w:r>
      <w:r>
        <w:tab/>
        <w:t>1.</w:t>
      </w:r>
      <w:r>
        <w:tab/>
        <w:t>Specification</w:t>
      </w:r>
    </w:p>
    <w:p w14:paraId="4583ABB1" w14:textId="77777777" w:rsidR="00700AC2" w:rsidRDefault="00700AC2" w:rsidP="00700AC2">
      <w:pPr>
        <w:pStyle w:val="SingleTxtG"/>
        <w:tabs>
          <w:tab w:val="left" w:pos="567"/>
          <w:tab w:val="left" w:pos="1134"/>
          <w:tab w:val="left" w:pos="1700"/>
          <w:tab w:val="left" w:pos="2300"/>
          <w:tab w:val="right" w:leader="dot" w:pos="8505"/>
          <w:tab w:val="right" w:pos="9639"/>
        </w:tabs>
        <w:spacing w:after="0"/>
        <w:ind w:left="567" w:right="238"/>
      </w:pPr>
      <w:r>
        <w:tab/>
      </w:r>
      <w:r>
        <w:tab/>
        <w:t>2.</w:t>
      </w:r>
      <w:r>
        <w:tab/>
        <w:t>Calibration procedures</w:t>
      </w:r>
    </w:p>
    <w:p w14:paraId="4583ABB2" w14:textId="77777777" w:rsidR="00700AC2" w:rsidRDefault="00700AC2" w:rsidP="00700AC2">
      <w:pPr>
        <w:pStyle w:val="SingleTxtG"/>
        <w:tabs>
          <w:tab w:val="left" w:pos="567"/>
          <w:tab w:val="left" w:pos="1134"/>
          <w:tab w:val="left" w:pos="1700"/>
          <w:tab w:val="left" w:pos="2300"/>
          <w:tab w:val="right" w:leader="dot" w:pos="8505"/>
          <w:tab w:val="right" w:pos="9639"/>
        </w:tabs>
        <w:ind w:left="567" w:right="238"/>
      </w:pPr>
      <w:r>
        <w:tab/>
      </w:r>
      <w:r>
        <w:tab/>
        <w:t>3.</w:t>
      </w:r>
      <w:r>
        <w:tab/>
        <w:t>Reference gases</w:t>
      </w:r>
    </w:p>
    <w:p w14:paraId="4583ABB3" w14:textId="77777777" w:rsidR="00700AC2" w:rsidRDefault="00700AC2" w:rsidP="00700AC2">
      <w:pPr>
        <w:pStyle w:val="SingleTxtG"/>
        <w:tabs>
          <w:tab w:val="left" w:pos="567"/>
          <w:tab w:val="left" w:pos="1134"/>
          <w:tab w:val="left" w:pos="1700"/>
          <w:tab w:val="left" w:pos="2900"/>
          <w:tab w:val="right" w:leader="dot" w:pos="8505"/>
          <w:tab w:val="right" w:pos="9639"/>
        </w:tabs>
        <w:ind w:left="567" w:right="284"/>
      </w:pPr>
      <w:r>
        <w:tab/>
      </w:r>
      <w:r>
        <w:tab/>
        <w:t>Appendix 4:</w:t>
      </w:r>
      <w:r>
        <w:tab/>
        <w:t>Particulate mass emissions measurement equipment</w:t>
      </w:r>
      <w:r w:rsidRPr="00C461DE">
        <w:tab/>
      </w:r>
      <w:r w:rsidR="000F0649">
        <w:tab/>
        <w:t>130</w:t>
      </w:r>
    </w:p>
    <w:p w14:paraId="4583ABB4" w14:textId="77777777" w:rsidR="00700AC2" w:rsidRPr="00C0652E" w:rsidRDefault="00700AC2" w:rsidP="00700AC2">
      <w:pPr>
        <w:pStyle w:val="SingleTxtG"/>
        <w:tabs>
          <w:tab w:val="left" w:pos="567"/>
          <w:tab w:val="left" w:pos="1134"/>
          <w:tab w:val="left" w:pos="1700"/>
          <w:tab w:val="left" w:pos="2300"/>
          <w:tab w:val="right" w:leader="dot" w:pos="8505"/>
          <w:tab w:val="right" w:pos="9639"/>
        </w:tabs>
        <w:spacing w:after="0"/>
        <w:ind w:left="567" w:right="238"/>
      </w:pPr>
      <w:r>
        <w:tab/>
      </w:r>
      <w:r>
        <w:tab/>
        <w:t>1.</w:t>
      </w:r>
      <w:r>
        <w:tab/>
        <w:t>Specification</w:t>
      </w:r>
    </w:p>
    <w:p w14:paraId="4583ABB5" w14:textId="77777777" w:rsidR="00700AC2" w:rsidRPr="00C0652E" w:rsidRDefault="00700AC2" w:rsidP="00700AC2">
      <w:pPr>
        <w:pStyle w:val="SingleTxtG"/>
        <w:tabs>
          <w:tab w:val="left" w:pos="567"/>
          <w:tab w:val="left" w:pos="1134"/>
          <w:tab w:val="left" w:pos="1700"/>
          <w:tab w:val="left" w:pos="2300"/>
          <w:tab w:val="right" w:leader="dot" w:pos="8505"/>
          <w:tab w:val="right" w:pos="9639"/>
        </w:tabs>
        <w:ind w:left="567" w:right="238"/>
      </w:pPr>
      <w:r>
        <w:tab/>
      </w:r>
      <w:r>
        <w:tab/>
        <w:t>2.</w:t>
      </w:r>
      <w:r>
        <w:tab/>
        <w:t>Calibration and verification procedures</w:t>
      </w:r>
    </w:p>
    <w:p w14:paraId="4583ABB6" w14:textId="77777777" w:rsidR="00700AC2" w:rsidRDefault="00700AC2" w:rsidP="00700AC2">
      <w:pPr>
        <w:pStyle w:val="SingleTxtG"/>
        <w:tabs>
          <w:tab w:val="left" w:pos="567"/>
          <w:tab w:val="left" w:pos="1134"/>
          <w:tab w:val="left" w:pos="1700"/>
          <w:tab w:val="left" w:pos="2900"/>
          <w:tab w:val="right" w:leader="dot" w:pos="8505"/>
          <w:tab w:val="right" w:pos="9639"/>
        </w:tabs>
        <w:ind w:left="567" w:right="284"/>
      </w:pPr>
      <w:r>
        <w:tab/>
      </w:r>
      <w:r>
        <w:tab/>
        <w:t>Appendix 5:</w:t>
      </w:r>
      <w:r>
        <w:tab/>
        <w:t>Particle number emis</w:t>
      </w:r>
      <w:r w:rsidR="000F0649">
        <w:t>sions measurement equipment</w:t>
      </w:r>
      <w:r w:rsidR="000F0649">
        <w:tab/>
      </w:r>
      <w:r w:rsidR="000F0649">
        <w:tab/>
        <w:t>136</w:t>
      </w:r>
    </w:p>
    <w:p w14:paraId="4583ABB7" w14:textId="77777777" w:rsidR="00700AC2" w:rsidRDefault="00700AC2" w:rsidP="00700AC2">
      <w:pPr>
        <w:pStyle w:val="SingleTxtG"/>
        <w:tabs>
          <w:tab w:val="left" w:pos="567"/>
          <w:tab w:val="left" w:pos="1134"/>
          <w:tab w:val="left" w:pos="1700"/>
          <w:tab w:val="left" w:pos="2300"/>
          <w:tab w:val="right" w:leader="dot" w:pos="8505"/>
          <w:tab w:val="right" w:pos="9639"/>
        </w:tabs>
        <w:spacing w:after="0"/>
        <w:ind w:left="567" w:right="238"/>
      </w:pPr>
      <w:r>
        <w:tab/>
      </w:r>
      <w:r>
        <w:tab/>
        <w:t>1.</w:t>
      </w:r>
      <w:r>
        <w:tab/>
        <w:t>Specification</w:t>
      </w:r>
    </w:p>
    <w:p w14:paraId="4583ABB8" w14:textId="77777777" w:rsidR="00700AC2" w:rsidRPr="00C0652E" w:rsidRDefault="00700AC2" w:rsidP="00700AC2">
      <w:pPr>
        <w:pStyle w:val="SingleTxtG"/>
        <w:tabs>
          <w:tab w:val="left" w:pos="567"/>
          <w:tab w:val="left" w:pos="1134"/>
          <w:tab w:val="left" w:pos="1700"/>
          <w:tab w:val="left" w:pos="2300"/>
          <w:tab w:val="right" w:leader="dot" w:pos="8505"/>
          <w:tab w:val="right" w:pos="9639"/>
        </w:tabs>
        <w:ind w:left="567" w:right="238"/>
      </w:pPr>
      <w:r>
        <w:tab/>
      </w:r>
      <w:r>
        <w:tab/>
        <w:t>2.</w:t>
      </w:r>
      <w:r>
        <w:tab/>
        <w:t>Calibration/validation of the particle sampling system</w:t>
      </w:r>
    </w:p>
    <w:p w14:paraId="4583ABB9" w14:textId="77777777" w:rsidR="00700AC2" w:rsidRDefault="00700AC2" w:rsidP="00700AC2">
      <w:pPr>
        <w:pStyle w:val="SingleTxtG"/>
        <w:tabs>
          <w:tab w:val="left" w:pos="567"/>
          <w:tab w:val="left" w:pos="1134"/>
          <w:tab w:val="left" w:pos="1700"/>
          <w:tab w:val="left" w:pos="2900"/>
          <w:tab w:val="right" w:leader="dot" w:pos="8505"/>
          <w:tab w:val="right" w:pos="9639"/>
        </w:tabs>
        <w:ind w:left="567" w:right="284"/>
      </w:pPr>
      <w:r w:rsidRPr="00C0652E">
        <w:tab/>
      </w:r>
      <w:r w:rsidRPr="00C0652E">
        <w:tab/>
        <w:t>Appendix 6:</w:t>
      </w:r>
      <w:r>
        <w:tab/>
        <w:t>Verifi</w:t>
      </w:r>
      <w:r w:rsidR="000F0649">
        <w:t>cation of simulated inertia</w:t>
      </w:r>
      <w:r w:rsidR="000F0649">
        <w:tab/>
      </w:r>
      <w:r w:rsidR="000F0649">
        <w:tab/>
        <w:t>144</w:t>
      </w:r>
    </w:p>
    <w:p w14:paraId="4583ABBA" w14:textId="77777777" w:rsidR="00700AC2" w:rsidRDefault="00700AC2" w:rsidP="00700AC2">
      <w:pPr>
        <w:pStyle w:val="SingleTxtG"/>
        <w:tabs>
          <w:tab w:val="left" w:pos="567"/>
          <w:tab w:val="left" w:pos="1134"/>
          <w:tab w:val="left" w:pos="1700"/>
          <w:tab w:val="left" w:pos="2300"/>
          <w:tab w:val="right" w:leader="dot" w:pos="8505"/>
          <w:tab w:val="right" w:pos="9639"/>
        </w:tabs>
        <w:spacing w:after="0"/>
        <w:ind w:left="567" w:right="238"/>
      </w:pPr>
      <w:r>
        <w:tab/>
      </w:r>
      <w:r>
        <w:tab/>
        <w:t>1.</w:t>
      </w:r>
      <w:r>
        <w:tab/>
        <w:t>Object</w:t>
      </w:r>
    </w:p>
    <w:p w14:paraId="4583ABBB" w14:textId="77777777" w:rsidR="00700AC2" w:rsidRDefault="00700AC2" w:rsidP="00700AC2">
      <w:pPr>
        <w:pStyle w:val="SingleTxtG"/>
        <w:tabs>
          <w:tab w:val="left" w:pos="567"/>
          <w:tab w:val="left" w:pos="1134"/>
          <w:tab w:val="left" w:pos="1700"/>
          <w:tab w:val="left" w:pos="2300"/>
          <w:tab w:val="right" w:leader="dot" w:pos="8505"/>
          <w:tab w:val="right" w:pos="9639"/>
        </w:tabs>
        <w:spacing w:after="0"/>
        <w:ind w:left="567" w:right="238"/>
      </w:pPr>
      <w:r>
        <w:tab/>
      </w:r>
      <w:r>
        <w:tab/>
        <w:t>2.</w:t>
      </w:r>
      <w:r>
        <w:tab/>
        <w:t>Principle</w:t>
      </w:r>
    </w:p>
    <w:p w14:paraId="4583ABBC" w14:textId="77777777" w:rsidR="00700AC2" w:rsidRDefault="00700AC2" w:rsidP="00700AC2">
      <w:pPr>
        <w:pStyle w:val="SingleTxtG"/>
        <w:tabs>
          <w:tab w:val="left" w:pos="567"/>
          <w:tab w:val="left" w:pos="1134"/>
          <w:tab w:val="left" w:pos="1700"/>
          <w:tab w:val="left" w:pos="2300"/>
          <w:tab w:val="right" w:leader="dot" w:pos="8505"/>
          <w:tab w:val="right" w:pos="9639"/>
        </w:tabs>
        <w:spacing w:after="0"/>
        <w:ind w:left="567" w:right="238"/>
      </w:pPr>
      <w:r>
        <w:tab/>
      </w:r>
      <w:r>
        <w:tab/>
        <w:t>3.</w:t>
      </w:r>
      <w:r>
        <w:tab/>
        <w:t>Specification</w:t>
      </w:r>
    </w:p>
    <w:p w14:paraId="4583ABBD" w14:textId="77777777" w:rsidR="00700AC2" w:rsidRDefault="00700AC2" w:rsidP="00700AC2">
      <w:pPr>
        <w:pStyle w:val="SingleTxtG"/>
        <w:tabs>
          <w:tab w:val="left" w:pos="567"/>
          <w:tab w:val="left" w:pos="1134"/>
          <w:tab w:val="left" w:pos="1700"/>
          <w:tab w:val="left" w:pos="2300"/>
          <w:tab w:val="right" w:leader="dot" w:pos="8505"/>
          <w:tab w:val="right" w:pos="9639"/>
        </w:tabs>
        <w:ind w:left="567" w:right="238"/>
      </w:pPr>
      <w:r>
        <w:tab/>
      </w:r>
      <w:r>
        <w:tab/>
        <w:t>4.</w:t>
      </w:r>
      <w:r>
        <w:tab/>
        <w:t>Verification procedure</w:t>
      </w:r>
    </w:p>
    <w:p w14:paraId="4583ABBE" w14:textId="77777777" w:rsidR="00700AC2" w:rsidRDefault="00700AC2" w:rsidP="00700AC2">
      <w:pPr>
        <w:pStyle w:val="SingleTxtG"/>
        <w:tabs>
          <w:tab w:val="left" w:pos="567"/>
          <w:tab w:val="left" w:pos="1134"/>
          <w:tab w:val="left" w:pos="1700"/>
          <w:tab w:val="left" w:pos="2900"/>
          <w:tab w:val="right" w:leader="dot" w:pos="8505"/>
          <w:tab w:val="right" w:pos="9639"/>
        </w:tabs>
        <w:ind w:left="567" w:right="284"/>
        <w:jc w:val="left"/>
      </w:pPr>
      <w:r>
        <w:tab/>
      </w:r>
      <w:r>
        <w:tab/>
        <w:t>Appendix 7:</w:t>
      </w:r>
      <w:r>
        <w:tab/>
        <w:t>Measurement of vehicle road load</w:t>
      </w:r>
      <w:r>
        <w:tab/>
      </w:r>
      <w:r w:rsidRPr="00C461DE">
        <w:tab/>
      </w:r>
      <w:r w:rsidR="000F0649">
        <w:t>146</w:t>
      </w:r>
    </w:p>
    <w:p w14:paraId="4583ABBF" w14:textId="77777777" w:rsidR="00700AC2" w:rsidRDefault="00700AC2" w:rsidP="00700AC2">
      <w:pPr>
        <w:pStyle w:val="SingleTxtG"/>
        <w:tabs>
          <w:tab w:val="left" w:pos="567"/>
          <w:tab w:val="left" w:pos="1134"/>
          <w:tab w:val="left" w:pos="1700"/>
          <w:tab w:val="left" w:pos="2300"/>
          <w:tab w:val="right" w:leader="dot" w:pos="8505"/>
          <w:tab w:val="right" w:pos="9639"/>
        </w:tabs>
        <w:spacing w:after="0"/>
        <w:ind w:left="567" w:right="238"/>
      </w:pPr>
      <w:r>
        <w:tab/>
      </w:r>
      <w:r>
        <w:tab/>
        <w:t>1.</w:t>
      </w:r>
      <w:r>
        <w:tab/>
        <w:t>Object of the methods</w:t>
      </w:r>
    </w:p>
    <w:p w14:paraId="4583ABC0" w14:textId="77777777" w:rsidR="00700AC2" w:rsidRDefault="00700AC2" w:rsidP="00700AC2">
      <w:pPr>
        <w:pStyle w:val="SingleTxtG"/>
        <w:tabs>
          <w:tab w:val="left" w:pos="567"/>
          <w:tab w:val="left" w:pos="1134"/>
          <w:tab w:val="left" w:pos="1700"/>
          <w:tab w:val="left" w:pos="2300"/>
          <w:tab w:val="right" w:leader="dot" w:pos="8505"/>
          <w:tab w:val="right" w:pos="9639"/>
        </w:tabs>
        <w:spacing w:after="0"/>
        <w:ind w:left="567" w:right="238"/>
      </w:pPr>
      <w:r>
        <w:tab/>
      </w:r>
      <w:r>
        <w:tab/>
        <w:t>2.</w:t>
      </w:r>
      <w:r>
        <w:tab/>
        <w:t>Definition of the road</w:t>
      </w:r>
    </w:p>
    <w:p w14:paraId="4583ABC1" w14:textId="77777777" w:rsidR="00700AC2" w:rsidRDefault="00700AC2" w:rsidP="00700AC2">
      <w:pPr>
        <w:pStyle w:val="SingleTxtG"/>
        <w:tabs>
          <w:tab w:val="left" w:pos="567"/>
          <w:tab w:val="left" w:pos="1134"/>
          <w:tab w:val="left" w:pos="1700"/>
          <w:tab w:val="left" w:pos="2300"/>
          <w:tab w:val="right" w:leader="dot" w:pos="8505"/>
          <w:tab w:val="right" w:pos="9639"/>
        </w:tabs>
        <w:spacing w:after="0"/>
        <w:ind w:left="567" w:right="238"/>
      </w:pPr>
      <w:r>
        <w:tab/>
      </w:r>
      <w:r>
        <w:tab/>
        <w:t>3.</w:t>
      </w:r>
      <w:r>
        <w:tab/>
        <w:t>Atmospheric conditions</w:t>
      </w:r>
    </w:p>
    <w:p w14:paraId="4583ABC2" w14:textId="77777777" w:rsidR="00700AC2" w:rsidRDefault="00700AC2" w:rsidP="00700AC2">
      <w:pPr>
        <w:pStyle w:val="SingleTxtG"/>
        <w:tabs>
          <w:tab w:val="left" w:pos="567"/>
          <w:tab w:val="left" w:pos="1134"/>
          <w:tab w:val="left" w:pos="1700"/>
          <w:tab w:val="left" w:pos="2300"/>
          <w:tab w:val="right" w:leader="dot" w:pos="8505"/>
          <w:tab w:val="right" w:pos="9639"/>
        </w:tabs>
        <w:spacing w:after="0"/>
        <w:ind w:left="567" w:right="238"/>
      </w:pPr>
      <w:r>
        <w:tab/>
      </w:r>
      <w:r>
        <w:tab/>
        <w:t>4.</w:t>
      </w:r>
      <w:r>
        <w:tab/>
        <w:t>Vehicle preparation</w:t>
      </w:r>
    </w:p>
    <w:p w14:paraId="4583ABC3" w14:textId="77777777" w:rsidR="00700AC2" w:rsidRDefault="00700AC2" w:rsidP="00700AC2">
      <w:pPr>
        <w:pStyle w:val="SingleTxtG"/>
        <w:tabs>
          <w:tab w:val="left" w:pos="567"/>
          <w:tab w:val="left" w:pos="1134"/>
          <w:tab w:val="left" w:pos="1700"/>
          <w:tab w:val="left" w:pos="2300"/>
          <w:tab w:val="right" w:leader="dot" w:pos="8505"/>
          <w:tab w:val="right" w:pos="9639"/>
        </w:tabs>
        <w:ind w:left="567" w:right="238"/>
      </w:pPr>
      <w:r>
        <w:tab/>
      </w:r>
      <w:r>
        <w:tab/>
        <w:t>5.</w:t>
      </w:r>
      <w:r>
        <w:tab/>
        <w:t>Methods</w:t>
      </w:r>
    </w:p>
    <w:p w14:paraId="4583ABC4" w14:textId="77777777" w:rsidR="00700AC2" w:rsidRDefault="00700AC2" w:rsidP="00700AC2">
      <w:pPr>
        <w:pStyle w:val="SingleTxtG"/>
        <w:tabs>
          <w:tab w:val="left" w:pos="567"/>
          <w:tab w:val="left" w:pos="1134"/>
          <w:tab w:val="right" w:leader="dot" w:pos="8505"/>
          <w:tab w:val="right" w:pos="9639"/>
        </w:tabs>
        <w:ind w:left="567" w:right="238"/>
        <w:jc w:val="left"/>
      </w:pPr>
      <w:r>
        <w:t>5.</w:t>
      </w:r>
      <w:r>
        <w:tab/>
        <w:t>Type II Test</w:t>
      </w:r>
      <w:r>
        <w:br/>
      </w:r>
      <w:r>
        <w:tab/>
        <w:t>(</w:t>
      </w:r>
      <w:r w:rsidR="000F0649">
        <w:t>Carbon monoxide emission</w:t>
      </w:r>
      <w:r w:rsidRPr="00C461DE">
        <w:t xml:space="preserve"> test at idling speed)</w:t>
      </w:r>
      <w:r w:rsidR="000F0649">
        <w:tab/>
      </w:r>
      <w:r w:rsidR="000F0649">
        <w:tab/>
        <w:t>152</w:t>
      </w:r>
    </w:p>
    <w:p w14:paraId="4583ABC5" w14:textId="77777777" w:rsidR="00700AC2" w:rsidRDefault="00700AC2" w:rsidP="00700AC2">
      <w:pPr>
        <w:pStyle w:val="SingleTxtG"/>
        <w:tabs>
          <w:tab w:val="left" w:pos="567"/>
          <w:tab w:val="left" w:pos="1134"/>
          <w:tab w:val="right" w:leader="dot" w:pos="8505"/>
          <w:tab w:val="right" w:pos="9639"/>
        </w:tabs>
        <w:ind w:left="567" w:right="238"/>
        <w:jc w:val="left"/>
      </w:pPr>
      <w:r>
        <w:t>6.</w:t>
      </w:r>
      <w:r>
        <w:tab/>
        <w:t xml:space="preserve">Type III Test </w:t>
      </w:r>
      <w:r>
        <w:br/>
      </w:r>
      <w:r>
        <w:tab/>
        <w:t>(</w:t>
      </w:r>
      <w:r w:rsidRPr="00C461DE">
        <w:t>Verifying emissions of crankcase gases</w:t>
      </w:r>
      <w:r w:rsidR="000F0649">
        <w:t>)</w:t>
      </w:r>
      <w:r w:rsidR="000F0649">
        <w:tab/>
      </w:r>
      <w:r w:rsidR="000F0649">
        <w:tab/>
        <w:t>155</w:t>
      </w:r>
    </w:p>
    <w:p w14:paraId="4583ABC6" w14:textId="77777777" w:rsidR="00700AC2" w:rsidRPr="000A04C6" w:rsidRDefault="00700AC2" w:rsidP="00700AC2">
      <w:pPr>
        <w:spacing w:after="120"/>
        <w:jc w:val="both"/>
        <w:rPr>
          <w:sz w:val="20"/>
        </w:rPr>
      </w:pPr>
      <w:r>
        <w:br w:type="page"/>
      </w:r>
      <w:r w:rsidRPr="000A04C6">
        <w:rPr>
          <w:sz w:val="20"/>
        </w:rPr>
        <w:lastRenderedPageBreak/>
        <w:t>Annexes</w:t>
      </w:r>
    </w:p>
    <w:p w14:paraId="4583ABC7" w14:textId="77777777" w:rsidR="00700AC2" w:rsidRDefault="00700AC2" w:rsidP="00700AC2">
      <w:pPr>
        <w:pStyle w:val="SingleTxtG"/>
        <w:tabs>
          <w:tab w:val="left" w:pos="567"/>
          <w:tab w:val="left" w:pos="1134"/>
          <w:tab w:val="left" w:pos="1700"/>
          <w:tab w:val="left" w:pos="2300"/>
          <w:tab w:val="right" w:leader="dot" w:pos="8505"/>
          <w:tab w:val="right" w:pos="9639"/>
        </w:tabs>
        <w:spacing w:after="0"/>
        <w:ind w:left="567" w:right="238"/>
        <w:jc w:val="left"/>
      </w:pPr>
      <w:r>
        <w:t>7.</w:t>
      </w:r>
      <w:r>
        <w:tab/>
        <w:t>Type IV Test</w:t>
      </w:r>
      <w:r>
        <w:br/>
      </w:r>
      <w:r>
        <w:tab/>
        <w:t>(</w:t>
      </w:r>
      <w:r w:rsidRPr="002E17A5">
        <w:t xml:space="preserve">Determination of evaporative emissions from vehicles </w:t>
      </w:r>
    </w:p>
    <w:p w14:paraId="4583ABC8" w14:textId="77777777" w:rsidR="00700AC2" w:rsidRDefault="00700AC2" w:rsidP="00700AC2">
      <w:pPr>
        <w:pStyle w:val="SingleTxtG"/>
        <w:tabs>
          <w:tab w:val="left" w:pos="567"/>
          <w:tab w:val="left" w:pos="1134"/>
          <w:tab w:val="left" w:pos="1700"/>
          <w:tab w:val="left" w:pos="2300"/>
          <w:tab w:val="right" w:leader="dot" w:pos="8505"/>
          <w:tab w:val="right" w:pos="9639"/>
        </w:tabs>
        <w:ind w:left="567" w:right="284"/>
      </w:pPr>
      <w:r>
        <w:tab/>
      </w:r>
      <w:r w:rsidRPr="002E17A5">
        <w:t>with positive-ignition engines</w:t>
      </w:r>
      <w:r w:rsidR="000F0649">
        <w:tab/>
      </w:r>
      <w:r w:rsidR="000F0649">
        <w:tab/>
        <w:t>158</w:t>
      </w:r>
    </w:p>
    <w:p w14:paraId="4583ABC9" w14:textId="77777777" w:rsidR="00700AC2" w:rsidRDefault="00700AC2" w:rsidP="00700AC2">
      <w:pPr>
        <w:pStyle w:val="SingleTxtG"/>
        <w:tabs>
          <w:tab w:val="left" w:pos="567"/>
          <w:tab w:val="left" w:pos="1134"/>
          <w:tab w:val="left" w:pos="1700"/>
          <w:tab w:val="left" w:pos="2400"/>
          <w:tab w:val="right" w:leader="dot" w:pos="8505"/>
          <w:tab w:val="right" w:pos="9639"/>
        </w:tabs>
        <w:ind w:left="567" w:right="238"/>
      </w:pPr>
      <w:r>
        <w:tab/>
      </w:r>
      <w:r w:rsidRPr="002E17A5">
        <w:t>Appendix 1:</w:t>
      </w:r>
      <w:r w:rsidRPr="002E17A5">
        <w:tab/>
        <w:t>C</w:t>
      </w:r>
      <w:r>
        <w:t>alibration of equipment for evaporative emission testing</w:t>
      </w:r>
      <w:r w:rsidRPr="002E17A5">
        <w:tab/>
      </w:r>
      <w:r w:rsidRPr="002E17A5">
        <w:tab/>
      </w:r>
      <w:r w:rsidR="000F0649">
        <w:t>171</w:t>
      </w:r>
    </w:p>
    <w:p w14:paraId="4583ABCA" w14:textId="77777777" w:rsidR="00700AC2" w:rsidRDefault="000F0649" w:rsidP="00700AC2">
      <w:pPr>
        <w:pStyle w:val="SingleTxtG"/>
        <w:tabs>
          <w:tab w:val="left" w:pos="567"/>
          <w:tab w:val="left" w:pos="1134"/>
          <w:tab w:val="left" w:pos="1700"/>
          <w:tab w:val="left" w:pos="2400"/>
          <w:tab w:val="right" w:leader="dot" w:pos="8505"/>
          <w:tab w:val="right" w:pos="9639"/>
        </w:tabs>
        <w:ind w:left="567" w:right="238"/>
        <w:jc w:val="left"/>
      </w:pPr>
      <w:r>
        <w:tab/>
        <w:t>Appendix 2:</w:t>
      </w:r>
      <w:r>
        <w:tab/>
      </w:r>
      <w:r>
        <w:tab/>
      </w:r>
      <w:r>
        <w:tab/>
        <w:t>176</w:t>
      </w:r>
    </w:p>
    <w:p w14:paraId="4583ABCB" w14:textId="77777777" w:rsidR="00700AC2" w:rsidRDefault="00700AC2" w:rsidP="00700AC2">
      <w:pPr>
        <w:pStyle w:val="SingleTxtG"/>
        <w:tabs>
          <w:tab w:val="left" w:pos="567"/>
          <w:tab w:val="left" w:pos="1134"/>
          <w:tab w:val="left" w:pos="2280"/>
          <w:tab w:val="right" w:leader="dot" w:pos="8505"/>
          <w:tab w:val="right" w:pos="9639"/>
        </w:tabs>
        <w:ind w:left="567" w:right="238"/>
        <w:jc w:val="left"/>
      </w:pPr>
      <w:r>
        <w:t>8.</w:t>
      </w:r>
      <w:r>
        <w:tab/>
        <w:t>Type VI Test</w:t>
      </w:r>
      <w:r>
        <w:br/>
      </w:r>
      <w:r>
        <w:tab/>
        <w:t>(Verifying the average exhaust emissions of carbon monoxide and hydrocarbons</w:t>
      </w:r>
      <w:r>
        <w:br/>
      </w:r>
      <w:r>
        <w:tab/>
        <w:t>after a cold start at low ambient temperature</w:t>
      </w:r>
      <w:r w:rsidRPr="002E17A5">
        <w:t>)</w:t>
      </w:r>
      <w:r w:rsidR="000F0649">
        <w:tab/>
      </w:r>
      <w:r w:rsidR="000F0649">
        <w:tab/>
        <w:t>177</w:t>
      </w:r>
    </w:p>
    <w:p w14:paraId="4583ABCC" w14:textId="77777777" w:rsidR="00700AC2" w:rsidRDefault="00700AC2" w:rsidP="00700AC2">
      <w:pPr>
        <w:pStyle w:val="SingleTxtG"/>
        <w:tabs>
          <w:tab w:val="left" w:pos="567"/>
          <w:tab w:val="left" w:pos="1134"/>
          <w:tab w:val="left" w:pos="2280"/>
          <w:tab w:val="right" w:leader="dot" w:pos="8505"/>
          <w:tab w:val="right" w:pos="9639"/>
        </w:tabs>
        <w:spacing w:after="0"/>
        <w:ind w:left="567" w:right="238"/>
        <w:jc w:val="left"/>
      </w:pPr>
      <w:r>
        <w:t>9.</w:t>
      </w:r>
      <w:r>
        <w:tab/>
        <w:t>Type V Test</w:t>
      </w:r>
    </w:p>
    <w:p w14:paraId="4583ABCD" w14:textId="77777777" w:rsidR="00700AC2" w:rsidRDefault="00700AC2" w:rsidP="00700AC2">
      <w:pPr>
        <w:pStyle w:val="SingleTxtG"/>
        <w:tabs>
          <w:tab w:val="left" w:pos="567"/>
          <w:tab w:val="left" w:pos="1134"/>
          <w:tab w:val="left" w:pos="2280"/>
          <w:tab w:val="right" w:leader="dot" w:pos="8505"/>
          <w:tab w:val="right" w:pos="9639"/>
        </w:tabs>
        <w:spacing w:after="0"/>
        <w:ind w:left="567" w:right="238"/>
        <w:jc w:val="left"/>
      </w:pPr>
      <w:r>
        <w:tab/>
        <w:t>(</w:t>
      </w:r>
      <w:r w:rsidRPr="001E383C">
        <w:t xml:space="preserve">Description of the endurance test for verifying the durability </w:t>
      </w:r>
    </w:p>
    <w:p w14:paraId="4583ABCE" w14:textId="77777777" w:rsidR="00700AC2" w:rsidRDefault="00700AC2" w:rsidP="00700AC2">
      <w:pPr>
        <w:pStyle w:val="SingleTxtG"/>
        <w:tabs>
          <w:tab w:val="left" w:pos="567"/>
          <w:tab w:val="left" w:pos="1134"/>
          <w:tab w:val="left" w:pos="2280"/>
          <w:tab w:val="right" w:leader="dot" w:pos="8505"/>
          <w:tab w:val="right" w:pos="9639"/>
        </w:tabs>
        <w:ind w:left="567" w:right="238"/>
        <w:jc w:val="left"/>
      </w:pPr>
      <w:r>
        <w:tab/>
      </w:r>
      <w:r w:rsidRPr="001E383C">
        <w:t>of pollution control devices)</w:t>
      </w:r>
      <w:r w:rsidR="000F0649">
        <w:tab/>
      </w:r>
      <w:r w:rsidR="000F0649">
        <w:tab/>
        <w:t>184</w:t>
      </w:r>
    </w:p>
    <w:p w14:paraId="4583ABCF" w14:textId="77777777" w:rsidR="00EE2433" w:rsidRDefault="00EE2433" w:rsidP="00700AC2">
      <w:pPr>
        <w:pStyle w:val="SingleTxtG"/>
        <w:tabs>
          <w:tab w:val="left" w:pos="567"/>
          <w:tab w:val="left" w:pos="1134"/>
          <w:tab w:val="left" w:pos="2280"/>
          <w:tab w:val="right" w:leader="dot" w:pos="8505"/>
          <w:tab w:val="right" w:pos="9639"/>
        </w:tabs>
        <w:ind w:left="567" w:right="238"/>
        <w:jc w:val="left"/>
      </w:pPr>
      <w:r>
        <w:tab/>
        <w:t>Appendix 1:</w:t>
      </w:r>
      <w:r>
        <w:tab/>
        <w:t>Standard Bench Cycle (SBC)</w:t>
      </w:r>
      <w:r>
        <w:tab/>
      </w:r>
      <w:r>
        <w:tab/>
      </w:r>
      <w:r w:rsidR="00C55F25">
        <w:t>192</w:t>
      </w:r>
    </w:p>
    <w:p w14:paraId="4583ABD0" w14:textId="77777777" w:rsidR="00EE2433" w:rsidRDefault="00EE2433" w:rsidP="00700AC2">
      <w:pPr>
        <w:pStyle w:val="SingleTxtG"/>
        <w:tabs>
          <w:tab w:val="left" w:pos="567"/>
          <w:tab w:val="left" w:pos="1134"/>
          <w:tab w:val="left" w:pos="2280"/>
          <w:tab w:val="right" w:leader="dot" w:pos="8505"/>
          <w:tab w:val="right" w:pos="9639"/>
        </w:tabs>
        <w:ind w:left="567" w:right="238"/>
        <w:jc w:val="left"/>
      </w:pPr>
      <w:r>
        <w:tab/>
        <w:t>Appendix 2:</w:t>
      </w:r>
      <w:r>
        <w:tab/>
        <w:t>Standar</w:t>
      </w:r>
      <w:r w:rsidR="00B4515B">
        <w:t>d Diesel Bench Cycle (SDBC)</w:t>
      </w:r>
      <w:r w:rsidR="00B4515B">
        <w:tab/>
      </w:r>
      <w:r w:rsidR="00B4515B">
        <w:tab/>
        <w:t>197</w:t>
      </w:r>
    </w:p>
    <w:p w14:paraId="4583ABD1" w14:textId="77777777" w:rsidR="00EE2433" w:rsidRDefault="00EE2433" w:rsidP="00700AC2">
      <w:pPr>
        <w:pStyle w:val="SingleTxtG"/>
        <w:tabs>
          <w:tab w:val="left" w:pos="567"/>
          <w:tab w:val="left" w:pos="1134"/>
          <w:tab w:val="left" w:pos="2280"/>
          <w:tab w:val="right" w:leader="dot" w:pos="8505"/>
          <w:tab w:val="right" w:pos="9639"/>
        </w:tabs>
        <w:ind w:left="567" w:right="238"/>
        <w:jc w:val="left"/>
      </w:pPr>
      <w:r>
        <w:tab/>
        <w:t>Appendix 3</w:t>
      </w:r>
      <w:r w:rsidR="00B4515B">
        <w:t>:</w:t>
      </w:r>
      <w:r w:rsidR="00B4515B">
        <w:tab/>
        <w:t>Standard Road Cycle (SRC)</w:t>
      </w:r>
      <w:r w:rsidR="00B4515B">
        <w:tab/>
      </w:r>
      <w:r w:rsidR="00B4515B">
        <w:tab/>
        <w:t>198</w:t>
      </w:r>
    </w:p>
    <w:p w14:paraId="4583ABD2" w14:textId="77777777" w:rsidR="00700AC2" w:rsidRDefault="00700AC2" w:rsidP="00700AC2">
      <w:pPr>
        <w:pStyle w:val="SingleTxtG"/>
        <w:tabs>
          <w:tab w:val="left" w:pos="567"/>
          <w:tab w:val="left" w:pos="1134"/>
          <w:tab w:val="right" w:leader="dot" w:pos="8505"/>
          <w:tab w:val="right" w:pos="9639"/>
        </w:tabs>
        <w:ind w:left="567" w:right="238"/>
        <w:jc w:val="left"/>
      </w:pPr>
      <w:r>
        <w:t>10.</w:t>
      </w:r>
      <w:r>
        <w:tab/>
        <w:t>Specifications of reference fuels</w:t>
      </w:r>
      <w:r>
        <w:tab/>
      </w:r>
      <w:r>
        <w:tab/>
      </w:r>
      <w:r w:rsidR="00EE2433">
        <w:t>20</w:t>
      </w:r>
      <w:r w:rsidR="00B4515B">
        <w:t>1</w:t>
      </w:r>
    </w:p>
    <w:p w14:paraId="4583ABD3" w14:textId="77777777" w:rsidR="00700AC2" w:rsidRDefault="00700AC2" w:rsidP="00700AC2">
      <w:pPr>
        <w:pStyle w:val="SingleTxtG"/>
        <w:tabs>
          <w:tab w:val="left" w:pos="567"/>
          <w:tab w:val="left" w:pos="1134"/>
          <w:tab w:val="left" w:pos="1700"/>
          <w:tab w:val="right" w:leader="dot" w:pos="8505"/>
          <w:tab w:val="right" w:pos="9639"/>
        </w:tabs>
        <w:ind w:left="567" w:right="284"/>
      </w:pPr>
      <w:r>
        <w:tab/>
        <w:t>1.</w:t>
      </w:r>
      <w:r>
        <w:tab/>
        <w:t>Specifications of reference fuels for testing vehicles to the emission limits</w:t>
      </w:r>
    </w:p>
    <w:p w14:paraId="4583ABD4" w14:textId="77777777" w:rsidR="00700AC2" w:rsidRDefault="00700AC2" w:rsidP="00700AC2">
      <w:pPr>
        <w:pStyle w:val="SingleTxtG"/>
        <w:tabs>
          <w:tab w:val="left" w:pos="567"/>
          <w:tab w:val="left" w:pos="1134"/>
          <w:tab w:val="left" w:pos="1700"/>
          <w:tab w:val="right" w:leader="dot" w:pos="8505"/>
          <w:tab w:val="right" w:pos="9639"/>
        </w:tabs>
        <w:spacing w:after="0"/>
        <w:ind w:left="567" w:right="238"/>
      </w:pPr>
      <w:r>
        <w:tab/>
        <w:t>1.1.</w:t>
      </w:r>
      <w:r>
        <w:tab/>
        <w:t>Technical data on the reference fuel to be used for testing vehicles equipped</w:t>
      </w:r>
    </w:p>
    <w:p w14:paraId="4583ABD5" w14:textId="77777777" w:rsidR="00700AC2" w:rsidRDefault="00700AC2" w:rsidP="00700AC2">
      <w:pPr>
        <w:pStyle w:val="SingleTxtG"/>
        <w:tabs>
          <w:tab w:val="left" w:pos="567"/>
          <w:tab w:val="left" w:pos="1134"/>
          <w:tab w:val="left" w:pos="1700"/>
          <w:tab w:val="right" w:leader="dot" w:pos="8505"/>
          <w:tab w:val="right" w:pos="9639"/>
        </w:tabs>
        <w:spacing w:after="60"/>
        <w:ind w:left="567" w:right="238"/>
      </w:pPr>
      <w:r>
        <w:tab/>
      </w:r>
      <w:r>
        <w:tab/>
        <w:t>with positive-ignition engines</w:t>
      </w:r>
    </w:p>
    <w:p w14:paraId="4583ABD6" w14:textId="77777777" w:rsidR="00700AC2" w:rsidRDefault="00700AC2" w:rsidP="00EE2433">
      <w:pPr>
        <w:pStyle w:val="SingleTxtG"/>
        <w:tabs>
          <w:tab w:val="left" w:pos="567"/>
          <w:tab w:val="left" w:pos="1134"/>
          <w:tab w:val="left" w:pos="1700"/>
          <w:tab w:val="right" w:leader="dot" w:pos="8505"/>
          <w:tab w:val="right" w:pos="9639"/>
        </w:tabs>
        <w:spacing w:after="60"/>
        <w:ind w:left="567" w:right="238"/>
        <w:jc w:val="left"/>
      </w:pPr>
      <w:r>
        <w:tab/>
        <w:t>1.2.</w:t>
      </w:r>
      <w:r>
        <w:tab/>
        <w:t>Technical data on the reference fuel to be used for testing vehicles equipped</w:t>
      </w:r>
      <w:r w:rsidR="00EE2433">
        <w:br/>
      </w:r>
      <w:r w:rsidR="00EE2433">
        <w:tab/>
      </w:r>
      <w:r w:rsidR="00EE2433">
        <w:tab/>
      </w:r>
      <w:r>
        <w:t>with diesel engine</w:t>
      </w:r>
    </w:p>
    <w:p w14:paraId="4583ABD7" w14:textId="77777777" w:rsidR="00700AC2" w:rsidRDefault="00700AC2" w:rsidP="00700AC2">
      <w:pPr>
        <w:pStyle w:val="SingleTxtG"/>
        <w:tabs>
          <w:tab w:val="left" w:pos="567"/>
          <w:tab w:val="left" w:pos="1134"/>
          <w:tab w:val="left" w:pos="1700"/>
          <w:tab w:val="right" w:leader="dot" w:pos="8505"/>
          <w:tab w:val="right" w:pos="9639"/>
        </w:tabs>
        <w:ind w:left="567" w:right="284"/>
        <w:jc w:val="left"/>
      </w:pPr>
      <w:r>
        <w:tab/>
        <w:t>2.</w:t>
      </w:r>
      <w:r>
        <w:tab/>
        <w:t xml:space="preserve">Specifications of reference fuels to be used for testing vehicles equipped with </w:t>
      </w:r>
      <w:r>
        <w:br/>
      </w:r>
      <w:r>
        <w:tab/>
      </w:r>
      <w:r>
        <w:tab/>
        <w:t>positive-ignition engines at low ambient temperature - Type VI Test</w:t>
      </w:r>
    </w:p>
    <w:p w14:paraId="4583ABD8" w14:textId="77777777" w:rsidR="00700AC2" w:rsidRDefault="00700AC2" w:rsidP="00700AC2">
      <w:pPr>
        <w:pStyle w:val="SingleTxtG"/>
        <w:tabs>
          <w:tab w:val="left" w:pos="567"/>
          <w:tab w:val="left" w:pos="1134"/>
          <w:tab w:val="right" w:leader="dot" w:pos="8505"/>
          <w:tab w:val="right" w:pos="9639"/>
        </w:tabs>
        <w:ind w:left="567" w:right="238"/>
        <w:jc w:val="left"/>
      </w:pPr>
      <w:r w:rsidRPr="001E383C">
        <w:t>10a.</w:t>
      </w:r>
      <w:r w:rsidRPr="001E383C">
        <w:tab/>
        <w:t>Specifications of gaseous reference fuels</w:t>
      </w:r>
      <w:r w:rsidRPr="001E383C">
        <w:tab/>
      </w:r>
      <w:r w:rsidRPr="001E383C">
        <w:tab/>
      </w:r>
      <w:r w:rsidR="00B4515B">
        <w:t>207</w:t>
      </w:r>
    </w:p>
    <w:p w14:paraId="4583ABD9" w14:textId="77777777" w:rsidR="00700AC2" w:rsidRDefault="00700AC2" w:rsidP="00700AC2">
      <w:pPr>
        <w:pStyle w:val="SingleTxtG"/>
        <w:tabs>
          <w:tab w:val="left" w:pos="567"/>
          <w:tab w:val="left" w:pos="1134"/>
          <w:tab w:val="left" w:pos="1700"/>
          <w:tab w:val="right" w:leader="dot" w:pos="8505"/>
          <w:tab w:val="right" w:pos="9639"/>
        </w:tabs>
        <w:spacing w:after="60"/>
        <w:ind w:left="567" w:right="284"/>
        <w:jc w:val="left"/>
      </w:pPr>
      <w:r>
        <w:tab/>
        <w:t>1.</w:t>
      </w:r>
      <w:r>
        <w:tab/>
        <w:t>Specifications of gaseous reference fuels</w:t>
      </w:r>
    </w:p>
    <w:p w14:paraId="4583ABDA" w14:textId="77777777" w:rsidR="00700AC2" w:rsidRDefault="00EE2433" w:rsidP="00700AC2">
      <w:pPr>
        <w:pStyle w:val="SingleTxtG"/>
        <w:tabs>
          <w:tab w:val="left" w:pos="567"/>
          <w:tab w:val="left" w:pos="1134"/>
          <w:tab w:val="left" w:pos="1700"/>
          <w:tab w:val="right" w:leader="dot" w:pos="8505"/>
          <w:tab w:val="right" w:pos="9639"/>
        </w:tabs>
        <w:ind w:left="567" w:right="284"/>
        <w:jc w:val="left"/>
      </w:pPr>
      <w:r>
        <w:tab/>
        <w:t>1</w:t>
      </w:r>
      <w:r w:rsidR="00700AC2">
        <w:t>.</w:t>
      </w:r>
      <w:r>
        <w:t>1.</w:t>
      </w:r>
      <w:r w:rsidR="00700AC2">
        <w:tab/>
        <w:t>Technical data of the LPG reference fuels used for testing vehicles to the emission</w:t>
      </w:r>
      <w:r w:rsidR="00700AC2">
        <w:br/>
      </w:r>
      <w:r w:rsidR="00700AC2">
        <w:tab/>
      </w:r>
      <w:r w:rsidR="00700AC2">
        <w:tab/>
        <w:t>limits given in Table 1 in paragraph 5.3.1.4. – Type I Test</w:t>
      </w:r>
    </w:p>
    <w:p w14:paraId="4583ABDB" w14:textId="77777777" w:rsidR="00700AC2" w:rsidRDefault="00700AC2" w:rsidP="00700AC2">
      <w:pPr>
        <w:pStyle w:val="SingleTxtG"/>
        <w:tabs>
          <w:tab w:val="left" w:pos="567"/>
          <w:tab w:val="left" w:pos="1134"/>
          <w:tab w:val="right" w:leader="dot" w:pos="8505"/>
          <w:tab w:val="right" w:pos="9639"/>
        </w:tabs>
        <w:ind w:left="567" w:right="238"/>
        <w:jc w:val="left"/>
      </w:pPr>
      <w:r>
        <w:t>11.</w:t>
      </w:r>
      <w:r>
        <w:tab/>
        <w:t>On-Board diagnosti</w:t>
      </w:r>
      <w:r w:rsidR="00EE2433">
        <w:t>cs (OBD) for motor vehicles</w:t>
      </w:r>
      <w:r w:rsidR="00EE2433">
        <w:tab/>
      </w:r>
      <w:r w:rsidR="00EE2433">
        <w:tab/>
        <w:t>208</w:t>
      </w:r>
    </w:p>
    <w:p w14:paraId="4583ABDC" w14:textId="77777777" w:rsidR="00700AC2" w:rsidRDefault="00700AC2" w:rsidP="00700AC2">
      <w:pPr>
        <w:pStyle w:val="SingleTxtG"/>
        <w:tabs>
          <w:tab w:val="left" w:pos="567"/>
          <w:tab w:val="left" w:pos="1134"/>
          <w:tab w:val="left" w:pos="1700"/>
          <w:tab w:val="left" w:pos="2400"/>
          <w:tab w:val="right" w:leader="dot" w:pos="8505"/>
          <w:tab w:val="right" w:pos="9639"/>
        </w:tabs>
        <w:ind w:left="567" w:right="238"/>
      </w:pPr>
      <w:r>
        <w:tab/>
        <w:t>Appendix 1:</w:t>
      </w:r>
      <w:r>
        <w:tab/>
      </w:r>
      <w:r w:rsidRPr="00030655">
        <w:t xml:space="preserve">Functional aspects of </w:t>
      </w:r>
      <w:r>
        <w:t>on-board diagnostic (</w:t>
      </w:r>
      <w:r w:rsidRPr="00030655">
        <w:t>OBD</w:t>
      </w:r>
      <w:r>
        <w:t>)</w:t>
      </w:r>
      <w:r w:rsidRPr="00030655">
        <w:t xml:space="preserve"> systems</w:t>
      </w:r>
      <w:r w:rsidR="00B4515B">
        <w:tab/>
      </w:r>
      <w:r w:rsidR="00B4515B">
        <w:tab/>
        <w:t>219</w:t>
      </w:r>
    </w:p>
    <w:p w14:paraId="4583ABDD" w14:textId="77777777" w:rsidR="00700AC2" w:rsidRDefault="00700AC2" w:rsidP="00700AC2">
      <w:pPr>
        <w:pStyle w:val="SingleTxtG"/>
        <w:tabs>
          <w:tab w:val="left" w:pos="567"/>
          <w:tab w:val="left" w:pos="1134"/>
          <w:tab w:val="left" w:pos="1700"/>
          <w:tab w:val="left" w:pos="2400"/>
          <w:tab w:val="right" w:leader="dot" w:pos="8505"/>
          <w:tab w:val="right" w:pos="9639"/>
        </w:tabs>
        <w:ind w:left="567" w:right="238"/>
      </w:pPr>
      <w:r>
        <w:tab/>
        <w:t>Appendix 2:</w:t>
      </w:r>
      <w:r>
        <w:tab/>
      </w:r>
      <w:r w:rsidRPr="00030655">
        <w:t>Essential characteristics of the vehicle family</w:t>
      </w:r>
      <w:r w:rsidR="00B4515B">
        <w:tab/>
      </w:r>
      <w:r w:rsidR="00B4515B">
        <w:tab/>
        <w:t>229</w:t>
      </w:r>
    </w:p>
    <w:p w14:paraId="4583ABDE" w14:textId="77777777" w:rsidR="00700AC2" w:rsidRDefault="00700AC2" w:rsidP="00700AC2">
      <w:pPr>
        <w:pStyle w:val="SingleTxtG"/>
        <w:tabs>
          <w:tab w:val="left" w:pos="567"/>
          <w:tab w:val="left" w:pos="1134"/>
          <w:tab w:val="right" w:leader="dot" w:pos="8505"/>
          <w:tab w:val="right" w:pos="9639"/>
        </w:tabs>
        <w:ind w:left="567" w:right="238"/>
        <w:jc w:val="left"/>
      </w:pPr>
      <w:r>
        <w:t>12.</w:t>
      </w:r>
      <w:r>
        <w:tab/>
        <w:t xml:space="preserve">Granting of an ECE type approval for a vehicle fuelled by LPG or </w:t>
      </w:r>
      <w:r w:rsidR="00B4515B">
        <w:t>NG/biomethane</w:t>
      </w:r>
      <w:r w:rsidR="00B4515B">
        <w:tab/>
      </w:r>
      <w:r w:rsidR="00B4515B">
        <w:tab/>
        <w:t>230</w:t>
      </w:r>
    </w:p>
    <w:p w14:paraId="4583ABDF" w14:textId="77777777" w:rsidR="00700AC2" w:rsidRDefault="00700AC2" w:rsidP="00700AC2">
      <w:pPr>
        <w:pStyle w:val="SingleTxtG"/>
        <w:tabs>
          <w:tab w:val="left" w:pos="567"/>
          <w:tab w:val="left" w:pos="1134"/>
          <w:tab w:val="right" w:leader="dot" w:pos="8505"/>
          <w:tab w:val="right" w:pos="9639"/>
        </w:tabs>
        <w:ind w:left="567" w:right="238"/>
        <w:jc w:val="left"/>
      </w:pPr>
      <w:r>
        <w:t>13.</w:t>
      </w:r>
      <w:r>
        <w:tab/>
        <w:t>Emissions test procedure for a vehicle equipped with a perio</w:t>
      </w:r>
      <w:r w:rsidR="00B4515B">
        <w:t>dically regenerating system</w:t>
      </w:r>
      <w:r w:rsidR="00B4515B">
        <w:tab/>
      </w:r>
      <w:r w:rsidR="00B4515B">
        <w:tab/>
        <w:t>233</w:t>
      </w:r>
    </w:p>
    <w:p w14:paraId="4583ABE0" w14:textId="77777777" w:rsidR="00700AC2" w:rsidRDefault="00700AC2" w:rsidP="00700AC2">
      <w:pPr>
        <w:pStyle w:val="SingleTxtG"/>
        <w:tabs>
          <w:tab w:val="left" w:pos="567"/>
          <w:tab w:val="left" w:pos="1134"/>
          <w:tab w:val="right" w:leader="dot" w:pos="8505"/>
          <w:tab w:val="right" w:pos="9639"/>
        </w:tabs>
        <w:ind w:left="567" w:right="238"/>
        <w:jc w:val="left"/>
      </w:pPr>
      <w:r>
        <w:t>14.</w:t>
      </w:r>
      <w:r>
        <w:tab/>
        <w:t>Emissions test procedure for hyb</w:t>
      </w:r>
      <w:r w:rsidR="00B4515B">
        <w:t>rid electric vehicles (HEV)</w:t>
      </w:r>
      <w:r w:rsidR="00B4515B">
        <w:tab/>
      </w:r>
      <w:r w:rsidR="00B4515B">
        <w:tab/>
        <w:t>240</w:t>
      </w:r>
    </w:p>
    <w:p w14:paraId="4583ABE1" w14:textId="77777777" w:rsidR="00700AC2" w:rsidRDefault="00700AC2" w:rsidP="00700AC2">
      <w:pPr>
        <w:pStyle w:val="SingleTxtG"/>
        <w:tabs>
          <w:tab w:val="left" w:pos="567"/>
          <w:tab w:val="left" w:pos="1134"/>
          <w:tab w:val="left" w:pos="1700"/>
          <w:tab w:val="left" w:pos="2400"/>
          <w:tab w:val="right" w:leader="dot" w:pos="8505"/>
          <w:tab w:val="right" w:pos="9639"/>
        </w:tabs>
        <w:spacing w:after="0"/>
        <w:ind w:left="567" w:right="238"/>
      </w:pPr>
      <w:r>
        <w:tab/>
        <w:t>Appendix 1:</w:t>
      </w:r>
      <w:r>
        <w:tab/>
      </w:r>
      <w:r w:rsidRPr="00030655">
        <w:t>Electric</w:t>
      </w:r>
      <w:r>
        <w:t>al</w:t>
      </w:r>
      <w:r w:rsidRPr="00030655">
        <w:t xml:space="preserve"> energy/power storage device S</w:t>
      </w:r>
      <w:r>
        <w:t xml:space="preserve">tate </w:t>
      </w:r>
      <w:proofErr w:type="gramStart"/>
      <w:r w:rsidRPr="00030655">
        <w:t>O</w:t>
      </w:r>
      <w:r>
        <w:t>f</w:t>
      </w:r>
      <w:proofErr w:type="gramEnd"/>
      <w:r>
        <w:t xml:space="preserve"> </w:t>
      </w:r>
      <w:r w:rsidRPr="00030655">
        <w:t>C</w:t>
      </w:r>
      <w:r>
        <w:t>harge (SOC)</w:t>
      </w:r>
      <w:r w:rsidRPr="00030655">
        <w:t xml:space="preserve"> profile </w:t>
      </w:r>
    </w:p>
    <w:p w14:paraId="4583ABE2" w14:textId="77777777" w:rsidR="00700AC2" w:rsidRPr="001E383C" w:rsidRDefault="00700AC2" w:rsidP="00700AC2">
      <w:pPr>
        <w:pStyle w:val="SingleTxtG"/>
        <w:tabs>
          <w:tab w:val="left" w:pos="567"/>
          <w:tab w:val="left" w:pos="1134"/>
          <w:tab w:val="left" w:pos="1700"/>
          <w:tab w:val="left" w:pos="2400"/>
          <w:tab w:val="right" w:leader="dot" w:pos="8505"/>
          <w:tab w:val="right" w:pos="9639"/>
        </w:tabs>
        <w:ind w:left="567" w:right="238"/>
      </w:pPr>
      <w:r>
        <w:tab/>
      </w:r>
      <w:r>
        <w:tab/>
      </w:r>
      <w:r>
        <w:tab/>
        <w:t>for OVC HEV Type I T</w:t>
      </w:r>
      <w:r w:rsidRPr="00030655">
        <w:t>est</w:t>
      </w:r>
      <w:r w:rsidR="00CE699F">
        <w:tab/>
      </w:r>
      <w:r w:rsidR="00CE699F">
        <w:tab/>
        <w:t>2</w:t>
      </w:r>
      <w:r w:rsidR="00B4515B">
        <w:t>53</w:t>
      </w:r>
    </w:p>
    <w:p w14:paraId="4583ABE3" w14:textId="77777777" w:rsidR="00F42C3B" w:rsidRDefault="00700AC2" w:rsidP="00700AC2">
      <w:pPr>
        <w:pStyle w:val="HChG"/>
      </w:pPr>
      <w:r>
        <w:br w:type="page"/>
      </w:r>
      <w:r>
        <w:lastRenderedPageBreak/>
        <w:tab/>
      </w:r>
      <w:r>
        <w:tab/>
      </w:r>
      <w:r w:rsidR="00F42C3B">
        <w:t>1.</w:t>
      </w:r>
      <w:r w:rsidR="00F42C3B">
        <w:tab/>
      </w:r>
      <w:r w:rsidR="00F42C3B">
        <w:tab/>
        <w:t>Scope</w:t>
      </w:r>
    </w:p>
    <w:p w14:paraId="4583ABE4" w14:textId="77777777" w:rsidR="00F80ADC" w:rsidRPr="00B2665C" w:rsidRDefault="00F80ADC" w:rsidP="00B2665C">
      <w:pPr>
        <w:pStyle w:val="Text1"/>
        <w:tabs>
          <w:tab w:val="left" w:pos="1134"/>
          <w:tab w:val="left" w:pos="1701"/>
        </w:tabs>
        <w:spacing w:before="0"/>
        <w:ind w:left="2268" w:right="1134" w:hanging="1134"/>
        <w:rPr>
          <w:spacing w:val="-2"/>
          <w:sz w:val="20"/>
        </w:rPr>
      </w:pPr>
      <w:r w:rsidRPr="00B2665C">
        <w:rPr>
          <w:spacing w:val="-2"/>
          <w:sz w:val="20"/>
        </w:rPr>
        <w:tab/>
      </w:r>
      <w:r w:rsidRPr="00B2665C">
        <w:rPr>
          <w:spacing w:val="-2"/>
          <w:sz w:val="20"/>
        </w:rPr>
        <w:tab/>
        <w:t xml:space="preserve">This Regulation establishes technical requirements for the type approval of </w:t>
      </w:r>
      <w:r w:rsidRPr="00B2665C">
        <w:rPr>
          <w:spacing w:val="-2"/>
          <w:sz w:val="20"/>
        </w:rPr>
        <w:tab/>
        <w:t>motor vehicles.</w:t>
      </w:r>
    </w:p>
    <w:p w14:paraId="4583ABE5" w14:textId="77777777" w:rsidR="00F80ADC" w:rsidRPr="00B2665C" w:rsidRDefault="00F80ADC" w:rsidP="00906B8F">
      <w:pPr>
        <w:pStyle w:val="Text1"/>
        <w:tabs>
          <w:tab w:val="left" w:pos="1134"/>
          <w:tab w:val="left" w:pos="1701"/>
        </w:tabs>
        <w:spacing w:before="0"/>
        <w:ind w:left="2268" w:right="1134" w:hanging="1134"/>
        <w:rPr>
          <w:spacing w:val="-2"/>
          <w:sz w:val="20"/>
        </w:rPr>
      </w:pPr>
      <w:r>
        <w:rPr>
          <w:b/>
          <w:spacing w:val="-2"/>
        </w:rPr>
        <w:tab/>
      </w:r>
      <w:r>
        <w:rPr>
          <w:b/>
          <w:spacing w:val="-2"/>
        </w:rPr>
        <w:tab/>
      </w:r>
      <w:r w:rsidRPr="00B2665C">
        <w:rPr>
          <w:spacing w:val="-2"/>
          <w:sz w:val="20"/>
        </w:rPr>
        <w:t xml:space="preserve">In addition, this Regulation lays down rules for in-service conformity, </w:t>
      </w:r>
      <w:r w:rsidRPr="00B2665C">
        <w:rPr>
          <w:spacing w:val="-2"/>
          <w:sz w:val="20"/>
        </w:rPr>
        <w:tab/>
        <w:t>durability of pollution control devices and on-board diagnostic (OBD) systems.</w:t>
      </w:r>
    </w:p>
    <w:p w14:paraId="4583ABE6" w14:textId="77777777" w:rsidR="00F80ADC" w:rsidRPr="00B2665C" w:rsidRDefault="00F80ADC" w:rsidP="00B2665C">
      <w:pPr>
        <w:tabs>
          <w:tab w:val="left" w:pos="1134"/>
          <w:tab w:val="left" w:pos="1701"/>
        </w:tabs>
        <w:autoSpaceDE w:val="0"/>
        <w:autoSpaceDN w:val="0"/>
        <w:adjustRightInd w:val="0"/>
        <w:spacing w:after="120"/>
        <w:ind w:left="2268" w:right="1134" w:hanging="1134"/>
        <w:jc w:val="both"/>
        <w:rPr>
          <w:spacing w:val="-2"/>
          <w:sz w:val="20"/>
          <w:lang w:val="en-US"/>
        </w:rPr>
      </w:pPr>
      <w:r w:rsidRPr="00B2665C">
        <w:rPr>
          <w:spacing w:val="-2"/>
          <w:sz w:val="20"/>
          <w:lang w:val="en-US"/>
        </w:rPr>
        <w:t>1.1.</w:t>
      </w:r>
      <w:r w:rsidRPr="00B2665C">
        <w:rPr>
          <w:spacing w:val="-2"/>
          <w:sz w:val="20"/>
          <w:lang w:val="en-US"/>
        </w:rPr>
        <w:tab/>
      </w:r>
      <w:r w:rsidR="00BD5340">
        <w:rPr>
          <w:spacing w:val="-2"/>
          <w:sz w:val="20"/>
          <w:lang w:val="en-US"/>
        </w:rPr>
        <w:tab/>
      </w:r>
      <w:r w:rsidRPr="00B2665C">
        <w:rPr>
          <w:spacing w:val="-2"/>
          <w:sz w:val="20"/>
          <w:lang w:val="en-US"/>
        </w:rPr>
        <w:t>This Regulation shall apply to vehicles of categories M</w:t>
      </w:r>
      <w:r w:rsidRPr="00B2665C">
        <w:rPr>
          <w:spacing w:val="-2"/>
          <w:sz w:val="20"/>
          <w:vertAlign w:val="subscript"/>
          <w:lang w:val="en-US"/>
        </w:rPr>
        <w:t>1</w:t>
      </w:r>
      <w:r w:rsidRPr="00B2665C">
        <w:rPr>
          <w:spacing w:val="-2"/>
          <w:sz w:val="20"/>
          <w:lang w:val="en-US"/>
        </w:rPr>
        <w:t>, M</w:t>
      </w:r>
      <w:r w:rsidRPr="00B2665C">
        <w:rPr>
          <w:spacing w:val="-2"/>
          <w:sz w:val="20"/>
          <w:vertAlign w:val="subscript"/>
          <w:lang w:val="en-US"/>
        </w:rPr>
        <w:t>2</w:t>
      </w:r>
      <w:r w:rsidRPr="00B2665C">
        <w:rPr>
          <w:spacing w:val="-2"/>
          <w:sz w:val="20"/>
          <w:lang w:val="en-US"/>
        </w:rPr>
        <w:t>, N</w:t>
      </w:r>
      <w:r w:rsidRPr="00B2665C">
        <w:rPr>
          <w:spacing w:val="-2"/>
          <w:sz w:val="20"/>
          <w:vertAlign w:val="subscript"/>
          <w:lang w:val="en-US"/>
        </w:rPr>
        <w:t>1</w:t>
      </w:r>
      <w:r w:rsidRPr="00B2665C">
        <w:rPr>
          <w:spacing w:val="-2"/>
          <w:sz w:val="20"/>
          <w:lang w:val="en-US"/>
        </w:rPr>
        <w:t xml:space="preserve"> and N</w:t>
      </w:r>
      <w:r w:rsidRPr="00B2665C">
        <w:rPr>
          <w:spacing w:val="-2"/>
          <w:sz w:val="20"/>
          <w:vertAlign w:val="subscript"/>
          <w:lang w:val="en-US"/>
        </w:rPr>
        <w:t>2</w:t>
      </w:r>
      <w:r w:rsidRPr="00B2665C">
        <w:rPr>
          <w:spacing w:val="-2"/>
          <w:sz w:val="20"/>
          <w:lang w:val="en-US"/>
        </w:rPr>
        <w:t xml:space="preserve"> with a </w:t>
      </w:r>
      <w:r w:rsidRPr="00B2665C">
        <w:rPr>
          <w:spacing w:val="-2"/>
          <w:sz w:val="20"/>
          <w:lang w:val="en-US"/>
        </w:rPr>
        <w:tab/>
        <w:t>reference mass not exceeding 2,610 kg</w:t>
      </w:r>
      <w:r w:rsidR="0010733C">
        <w:rPr>
          <w:rStyle w:val="FootnoteReference"/>
          <w:spacing w:val="-2"/>
          <w:lang w:val="en-US"/>
        </w:rPr>
        <w:footnoteReference w:id="3"/>
      </w:r>
      <w:r w:rsidR="0010733C">
        <w:rPr>
          <w:spacing w:val="-2"/>
          <w:sz w:val="20"/>
          <w:lang w:val="en-US"/>
        </w:rPr>
        <w:t>.</w:t>
      </w:r>
    </w:p>
    <w:p w14:paraId="4583ABE7" w14:textId="77777777" w:rsidR="00F80ADC" w:rsidRPr="00B2665C" w:rsidRDefault="00F80ADC" w:rsidP="00B2665C">
      <w:pPr>
        <w:tabs>
          <w:tab w:val="left" w:pos="1134"/>
          <w:tab w:val="left" w:pos="1701"/>
        </w:tabs>
        <w:autoSpaceDE w:val="0"/>
        <w:autoSpaceDN w:val="0"/>
        <w:adjustRightInd w:val="0"/>
        <w:spacing w:after="120"/>
        <w:ind w:left="2268" w:right="1134" w:hanging="1134"/>
        <w:jc w:val="both"/>
        <w:rPr>
          <w:spacing w:val="-2"/>
          <w:sz w:val="20"/>
          <w:lang w:val="en-US"/>
        </w:rPr>
      </w:pPr>
      <w:r w:rsidRPr="00B2665C">
        <w:rPr>
          <w:spacing w:val="-2"/>
          <w:sz w:val="20"/>
          <w:lang w:val="en-US"/>
        </w:rPr>
        <w:tab/>
      </w:r>
      <w:r w:rsidRPr="00B2665C">
        <w:rPr>
          <w:spacing w:val="-2"/>
          <w:sz w:val="20"/>
          <w:lang w:val="en-US"/>
        </w:rPr>
        <w:tab/>
        <w:t xml:space="preserve">At the manufacturer's request, type approval granted under this Regulation </w:t>
      </w:r>
      <w:r w:rsidRPr="00B2665C">
        <w:rPr>
          <w:spacing w:val="-2"/>
          <w:sz w:val="20"/>
          <w:lang w:val="en-US"/>
        </w:rPr>
        <w:tab/>
        <w:t xml:space="preserve">may be extended from vehicles </w:t>
      </w:r>
      <w:r w:rsidR="0095528A">
        <w:rPr>
          <w:spacing w:val="-2"/>
          <w:sz w:val="20"/>
          <w:lang w:val="en-US"/>
        </w:rPr>
        <w:t xml:space="preserve">mentioned above </w:t>
      </w:r>
      <w:r w:rsidRPr="00B2665C">
        <w:rPr>
          <w:spacing w:val="-2"/>
          <w:sz w:val="20"/>
          <w:lang w:val="en-US"/>
        </w:rPr>
        <w:t>to M</w:t>
      </w:r>
      <w:r w:rsidRPr="00B2665C">
        <w:rPr>
          <w:spacing w:val="-2"/>
          <w:sz w:val="20"/>
          <w:vertAlign w:val="subscript"/>
          <w:lang w:val="en-US"/>
        </w:rPr>
        <w:t>1</w:t>
      </w:r>
      <w:r w:rsidRPr="00B2665C">
        <w:rPr>
          <w:spacing w:val="-2"/>
          <w:sz w:val="20"/>
          <w:lang w:val="en-US"/>
        </w:rPr>
        <w:t>, M</w:t>
      </w:r>
      <w:r w:rsidRPr="00B2665C">
        <w:rPr>
          <w:spacing w:val="-2"/>
          <w:sz w:val="20"/>
          <w:vertAlign w:val="subscript"/>
          <w:lang w:val="en-US"/>
        </w:rPr>
        <w:t>2</w:t>
      </w:r>
      <w:r w:rsidRPr="00B2665C">
        <w:rPr>
          <w:spacing w:val="-2"/>
          <w:sz w:val="20"/>
          <w:lang w:val="en-US"/>
        </w:rPr>
        <w:t>, N</w:t>
      </w:r>
      <w:r w:rsidRPr="00B2665C">
        <w:rPr>
          <w:spacing w:val="-2"/>
          <w:sz w:val="20"/>
          <w:vertAlign w:val="subscript"/>
          <w:lang w:val="en-US"/>
        </w:rPr>
        <w:t>1</w:t>
      </w:r>
      <w:r w:rsidRPr="00B2665C">
        <w:rPr>
          <w:spacing w:val="-2"/>
          <w:sz w:val="20"/>
          <w:lang w:val="en-US"/>
        </w:rPr>
        <w:t xml:space="preserve"> and N</w:t>
      </w:r>
      <w:r w:rsidRPr="00B2665C">
        <w:rPr>
          <w:spacing w:val="-2"/>
          <w:sz w:val="20"/>
          <w:vertAlign w:val="subscript"/>
          <w:lang w:val="en-US"/>
        </w:rPr>
        <w:t xml:space="preserve">2 </w:t>
      </w:r>
      <w:r w:rsidRPr="00B2665C">
        <w:rPr>
          <w:spacing w:val="-2"/>
          <w:sz w:val="20"/>
          <w:vertAlign w:val="subscript"/>
          <w:lang w:val="en-US"/>
        </w:rPr>
        <w:tab/>
      </w:r>
      <w:r w:rsidRPr="00B2665C">
        <w:rPr>
          <w:spacing w:val="-2"/>
          <w:sz w:val="20"/>
          <w:lang w:val="en-US"/>
        </w:rPr>
        <w:t xml:space="preserve">vehicles with a reference mass not exceeding 2,840 kg and which meet the </w:t>
      </w:r>
      <w:r w:rsidRPr="00B2665C">
        <w:rPr>
          <w:spacing w:val="-2"/>
          <w:sz w:val="20"/>
          <w:lang w:val="en-US"/>
        </w:rPr>
        <w:tab/>
        <w:t>conditions laid down in this Regulation.</w:t>
      </w:r>
    </w:p>
    <w:p w14:paraId="4583ABE8" w14:textId="77777777" w:rsidR="008775C8" w:rsidRDefault="00906B8F" w:rsidP="00906B8F">
      <w:pPr>
        <w:pStyle w:val="HChG"/>
      </w:pPr>
      <w:r>
        <w:rPr>
          <w:spacing w:val="-2"/>
          <w:sz w:val="20"/>
          <w:lang w:val="en-US"/>
        </w:rPr>
        <w:tab/>
      </w:r>
      <w:r>
        <w:rPr>
          <w:spacing w:val="-2"/>
          <w:sz w:val="20"/>
          <w:lang w:val="en-US"/>
        </w:rPr>
        <w:tab/>
      </w:r>
      <w:r w:rsidR="008775C8">
        <w:t>2.</w:t>
      </w:r>
      <w:r w:rsidR="008775C8">
        <w:tab/>
      </w:r>
      <w:r w:rsidR="008775C8">
        <w:tab/>
        <w:t>Definitions</w:t>
      </w:r>
    </w:p>
    <w:p w14:paraId="4583ABE9" w14:textId="58DCA1ED" w:rsidR="0097481B" w:rsidRPr="0097481B" w:rsidRDefault="0097481B" w:rsidP="0097481B">
      <w:pPr>
        <w:pStyle w:val="SingleTxtG"/>
      </w:pPr>
      <w:r>
        <w:tab/>
      </w:r>
      <w:r>
        <w:tab/>
      </w:r>
      <w:r w:rsidR="00EE44CF">
        <w:tab/>
      </w:r>
      <w:r>
        <w:t>For the purposes of this Regulation the following definitions shall apply</w:t>
      </w:r>
      <w:r w:rsidR="00B454C5">
        <w:t>:</w:t>
      </w:r>
    </w:p>
    <w:p w14:paraId="4583ABEA" w14:textId="233CE521" w:rsidR="008775C8" w:rsidRPr="00F00AFE" w:rsidRDefault="008775C8" w:rsidP="00906B8F">
      <w:pPr>
        <w:pStyle w:val="SingleTxtG"/>
      </w:pPr>
      <w:r w:rsidRPr="00F00AFE">
        <w:t>2.1.</w:t>
      </w:r>
      <w:r w:rsidRPr="00F00AFE">
        <w:tab/>
      </w:r>
      <w:r w:rsidR="00B96B47" w:rsidRPr="00F00AFE">
        <w:tab/>
      </w:r>
      <w:r w:rsidRPr="00F00AFE">
        <w:t>"</w:t>
      </w:r>
      <w:r w:rsidRPr="00F00AFE">
        <w:rPr>
          <w:i/>
        </w:rPr>
        <w:t>Vehicle type</w:t>
      </w:r>
      <w:r w:rsidRPr="00F00AFE">
        <w:t xml:space="preserve">" means a </w:t>
      </w:r>
      <w:r w:rsidR="0088700C">
        <w:t xml:space="preserve">group of </w:t>
      </w:r>
      <w:r w:rsidRPr="00F00AFE">
        <w:t xml:space="preserve">vehicles that do not differ in </w:t>
      </w:r>
      <w:r w:rsidR="0088700C">
        <w:t xml:space="preserve">the following </w:t>
      </w:r>
      <w:r w:rsidR="00906B8F">
        <w:tab/>
      </w:r>
      <w:r w:rsidR="00906B8F">
        <w:tab/>
      </w:r>
      <w:r w:rsidR="00EE44CF">
        <w:tab/>
      </w:r>
      <w:r w:rsidRPr="00F00AFE">
        <w:t>respects:</w:t>
      </w:r>
    </w:p>
    <w:p w14:paraId="4583ABEB" w14:textId="77777777" w:rsidR="008775C8" w:rsidRPr="00F00AFE" w:rsidRDefault="00C05CFE" w:rsidP="003010BF">
      <w:pPr>
        <w:pStyle w:val="SingleTxtG"/>
        <w:ind w:left="2268" w:hanging="1134"/>
      </w:pPr>
      <w:r w:rsidRPr="00F00AFE">
        <w:t>2.1.1.</w:t>
      </w:r>
      <w:r w:rsidRPr="00F00AFE">
        <w:tab/>
      </w:r>
      <w:r w:rsidRPr="00F00AFE">
        <w:tab/>
        <w:t>T</w:t>
      </w:r>
      <w:r w:rsidR="008775C8" w:rsidRPr="00F00AFE">
        <w:t>he equivalent inertia determined in relation to the reference mass as prescr</w:t>
      </w:r>
      <w:r w:rsidR="002639FD" w:rsidRPr="00F00AFE">
        <w:t>ibed in Annex </w:t>
      </w:r>
      <w:r w:rsidR="00057DA5" w:rsidRPr="00F00AFE">
        <w:t>4</w:t>
      </w:r>
      <w:r w:rsidR="000E2C6D">
        <w:t>a</w:t>
      </w:r>
      <w:r w:rsidR="00057DA5" w:rsidRPr="00F00AFE">
        <w:t xml:space="preserve">, </w:t>
      </w:r>
      <w:r w:rsidR="003A19F8">
        <w:t>Table 3</w:t>
      </w:r>
      <w:r w:rsidR="00057DA5" w:rsidRPr="00F00AFE">
        <w:t xml:space="preserve">; </w:t>
      </w:r>
      <w:r w:rsidR="008775C8" w:rsidRPr="00F00AFE">
        <w:t>and</w:t>
      </w:r>
    </w:p>
    <w:p w14:paraId="4583ABEC" w14:textId="722EE945" w:rsidR="008775C8" w:rsidRPr="00F00AFE" w:rsidRDefault="008775C8" w:rsidP="00DA1F89">
      <w:pPr>
        <w:pStyle w:val="SingleTxtG"/>
        <w:ind w:left="1701" w:hanging="567"/>
      </w:pPr>
      <w:r w:rsidRPr="00F00AFE">
        <w:t>2.1.2.</w:t>
      </w:r>
      <w:r w:rsidRPr="00F00AFE">
        <w:tab/>
      </w:r>
      <w:r w:rsidR="00EE44CF">
        <w:tab/>
      </w:r>
      <w:r w:rsidR="00DA1F89" w:rsidRPr="00F00AFE">
        <w:tab/>
        <w:t>T</w:t>
      </w:r>
      <w:r w:rsidRPr="00F00AFE">
        <w:t>he engine and vehicle characteristics as defined in Annex</w:t>
      </w:r>
      <w:r w:rsidR="004B618E" w:rsidRPr="00F00AFE">
        <w:t> </w:t>
      </w:r>
      <w:r w:rsidRPr="00F00AFE">
        <w:t>1;</w:t>
      </w:r>
    </w:p>
    <w:p w14:paraId="4583ABED" w14:textId="77777777" w:rsidR="008775C8" w:rsidRPr="00F00AFE" w:rsidRDefault="008775C8" w:rsidP="003010BF">
      <w:pPr>
        <w:pStyle w:val="SingleTxtG"/>
        <w:ind w:left="2268" w:hanging="1134"/>
      </w:pPr>
      <w:r w:rsidRPr="00F00AFE">
        <w:t>2.2.</w:t>
      </w:r>
      <w:r w:rsidRPr="00F00AFE">
        <w:tab/>
      </w:r>
      <w:r w:rsidR="00057DA5" w:rsidRPr="00F00AFE">
        <w:tab/>
      </w:r>
      <w:r w:rsidRPr="00F00AFE">
        <w:t>"</w:t>
      </w:r>
      <w:r w:rsidRPr="00BC3E65">
        <w:rPr>
          <w:i/>
        </w:rPr>
        <w:t>Reference mass</w:t>
      </w:r>
      <w:r w:rsidRPr="00F00AFE">
        <w:t>" means the "unladen mass" of the vehicle increased by a uniform figure of 100</w:t>
      </w:r>
      <w:r w:rsidR="0033369D" w:rsidRPr="00F00AFE">
        <w:t> </w:t>
      </w:r>
      <w:r w:rsidRPr="00F00AFE">
        <w:t>kg for test according to Annexes</w:t>
      </w:r>
      <w:r w:rsidR="00BC3E65">
        <w:t xml:space="preserve"> 4a</w:t>
      </w:r>
      <w:r w:rsidR="0097481B">
        <w:t xml:space="preserve"> and 8;</w:t>
      </w:r>
    </w:p>
    <w:p w14:paraId="4583ABEE" w14:textId="77777777" w:rsidR="008775C8" w:rsidRDefault="008775C8" w:rsidP="003010BF">
      <w:pPr>
        <w:pStyle w:val="SingleTxtG"/>
        <w:ind w:left="2268" w:hanging="1134"/>
      </w:pPr>
      <w:r w:rsidRPr="00F00AFE">
        <w:t>2.2.1.</w:t>
      </w:r>
      <w:r w:rsidRPr="00F00AFE">
        <w:tab/>
      </w:r>
      <w:r w:rsidR="0033369D" w:rsidRPr="00F00AFE">
        <w:tab/>
      </w:r>
      <w:r w:rsidRPr="00F00AFE">
        <w:t>"</w:t>
      </w:r>
      <w:r w:rsidRPr="00F00AFE">
        <w:rPr>
          <w:i/>
        </w:rPr>
        <w:t>Unladen mass</w:t>
      </w:r>
      <w:r w:rsidRPr="00F00AFE">
        <w:t>" means the mass of the vehicle in running order without</w:t>
      </w:r>
      <w:r w:rsidR="000E2C6D">
        <w:t xml:space="preserve"> </w:t>
      </w:r>
      <w:r w:rsidR="0088700C">
        <w:t>the uniform mass of the driver of 75 kg</w:t>
      </w:r>
      <w:r w:rsidRPr="00F00AFE">
        <w:t>, passengers or load, but with the fuel tank 90 per cent full and the usual set of tools and spare wheel on board, where applicable;</w:t>
      </w:r>
    </w:p>
    <w:p w14:paraId="4583ABEF" w14:textId="77777777" w:rsidR="0001637F" w:rsidRPr="0001637F" w:rsidRDefault="0001637F" w:rsidP="000E2C6D">
      <w:pPr>
        <w:widowControl w:val="0"/>
        <w:tabs>
          <w:tab w:val="left" w:pos="1134"/>
          <w:tab w:val="left" w:pos="2268"/>
        </w:tabs>
        <w:spacing w:after="120"/>
        <w:ind w:left="2268" w:right="1134" w:hanging="1134"/>
        <w:jc w:val="both"/>
        <w:rPr>
          <w:b/>
        </w:rPr>
      </w:pPr>
      <w:r w:rsidRPr="000E2C6D">
        <w:rPr>
          <w:sz w:val="20"/>
        </w:rPr>
        <w:t>2.2.2.</w:t>
      </w:r>
      <w:r w:rsidRPr="00D27C1C">
        <w:rPr>
          <w:b/>
        </w:rPr>
        <w:tab/>
      </w:r>
      <w:r w:rsidR="0010733C">
        <w:rPr>
          <w:sz w:val="20"/>
        </w:rPr>
        <w:t>"</w:t>
      </w:r>
      <w:r w:rsidRPr="00BD5340">
        <w:rPr>
          <w:i/>
          <w:sz w:val="20"/>
        </w:rPr>
        <w:t>Running order mass</w:t>
      </w:r>
      <w:r w:rsidR="0010733C">
        <w:rPr>
          <w:sz w:val="20"/>
        </w:rPr>
        <w:t>"</w:t>
      </w:r>
      <w:r w:rsidRPr="00D27C1C">
        <w:rPr>
          <w:sz w:val="20"/>
        </w:rPr>
        <w:t xml:space="preserve"> means the mass described in Paragraph 2.6. of Annex</w:t>
      </w:r>
      <w:r w:rsidR="00BD5340">
        <w:rPr>
          <w:sz w:val="20"/>
        </w:rPr>
        <w:t> </w:t>
      </w:r>
      <w:r w:rsidRPr="00D27C1C">
        <w:rPr>
          <w:sz w:val="20"/>
        </w:rPr>
        <w:t>1 to this Regulation and for vehicles designed and constructed for the carriage of more than 9 persons (in addition to the driver), the mass of a crew member (75 kg), if there is a crew seat amongst the nine or more seats.</w:t>
      </w:r>
    </w:p>
    <w:p w14:paraId="4583ABF0" w14:textId="77777777" w:rsidR="008775C8" w:rsidRPr="00F00AFE" w:rsidRDefault="008775C8" w:rsidP="003010BF">
      <w:pPr>
        <w:pStyle w:val="SingleTxtG"/>
        <w:ind w:left="2268" w:hanging="1134"/>
      </w:pPr>
      <w:r w:rsidRPr="00F00AFE">
        <w:t>2.3.</w:t>
      </w:r>
      <w:r w:rsidRPr="00F00AFE">
        <w:tab/>
      </w:r>
      <w:r w:rsidR="0033369D" w:rsidRPr="00F00AFE">
        <w:tab/>
      </w:r>
      <w:r w:rsidRPr="00F00AFE">
        <w:t>"</w:t>
      </w:r>
      <w:r w:rsidRPr="00F00AFE">
        <w:rPr>
          <w:i/>
        </w:rPr>
        <w:t>Maximum mass</w:t>
      </w:r>
      <w:r w:rsidRPr="00F00AFE">
        <w:t xml:space="preserve">" means the technically permissible maximum mass declared by the vehicle manufacturer (this mass may be greater than the maximum </w:t>
      </w:r>
      <w:r w:rsidR="003010BF" w:rsidRPr="00F00AFE">
        <w:tab/>
      </w:r>
      <w:r w:rsidRPr="00F00AFE">
        <w:t>mass authorised by the national administration);</w:t>
      </w:r>
    </w:p>
    <w:p w14:paraId="4583ABF1" w14:textId="77777777" w:rsidR="008775C8" w:rsidRPr="00F00AFE" w:rsidRDefault="008775C8" w:rsidP="003010BF">
      <w:pPr>
        <w:pStyle w:val="SingleTxtG"/>
        <w:ind w:left="2268" w:hanging="1134"/>
      </w:pPr>
      <w:r w:rsidRPr="00F00AFE">
        <w:t>2.4.</w:t>
      </w:r>
      <w:r w:rsidRPr="00F00AFE">
        <w:tab/>
      </w:r>
      <w:r w:rsidR="003010BF" w:rsidRPr="00F00AFE">
        <w:tab/>
      </w:r>
      <w:r w:rsidRPr="00F00AFE">
        <w:t>"</w:t>
      </w:r>
      <w:r w:rsidRPr="00F00AFE">
        <w:rPr>
          <w:i/>
        </w:rPr>
        <w:t>Gaseous pollutants</w:t>
      </w:r>
      <w:r w:rsidRPr="00F00AFE">
        <w:t>" means the exhaust gas emissions of carbon monoxide, oxides of nitrogen expressed in nitrogen dioxide (NO</w:t>
      </w:r>
      <w:r w:rsidRPr="00F00AFE">
        <w:rPr>
          <w:vertAlign w:val="subscript"/>
        </w:rPr>
        <w:t>2</w:t>
      </w:r>
      <w:r w:rsidRPr="00F00AFE">
        <w:t xml:space="preserve">) equivalent </w:t>
      </w:r>
      <w:r w:rsidR="00BD5340">
        <w:t>and hydrocarbons assuming ratio</w:t>
      </w:r>
      <w:r w:rsidR="0097481B">
        <w:t xml:space="preserve"> of</w:t>
      </w:r>
      <w:r w:rsidRPr="00F00AFE">
        <w:t>:</w:t>
      </w:r>
    </w:p>
    <w:p w14:paraId="4583ABF2" w14:textId="77777777" w:rsidR="00FD445B" w:rsidRPr="00B2665C" w:rsidRDefault="00FD445B" w:rsidP="000E2C6D">
      <w:pPr>
        <w:tabs>
          <w:tab w:val="left" w:pos="1134"/>
          <w:tab w:val="left" w:pos="1701"/>
        </w:tabs>
        <w:ind w:left="2268" w:right="1134" w:hanging="1134"/>
        <w:jc w:val="both"/>
        <w:rPr>
          <w:sz w:val="20"/>
          <w:lang w:val="en-US"/>
        </w:rPr>
      </w:pPr>
      <w:r w:rsidRPr="00B2665C">
        <w:rPr>
          <w:sz w:val="20"/>
          <w:lang w:val="en-US"/>
        </w:rPr>
        <w:tab/>
      </w:r>
      <w:r w:rsidR="00B2665C">
        <w:rPr>
          <w:sz w:val="20"/>
          <w:lang w:val="en-US"/>
        </w:rPr>
        <w:tab/>
      </w:r>
      <w:r w:rsidRPr="00B2665C">
        <w:rPr>
          <w:sz w:val="20"/>
          <w:lang w:val="en-US"/>
        </w:rPr>
        <w:t>(a)</w:t>
      </w:r>
      <w:r w:rsidRPr="00B2665C">
        <w:rPr>
          <w:sz w:val="20"/>
          <w:lang w:val="en-US"/>
        </w:rPr>
        <w:tab/>
        <w:t>C</w:t>
      </w:r>
      <w:r w:rsidRPr="00B2665C">
        <w:rPr>
          <w:sz w:val="20"/>
          <w:vertAlign w:val="subscript"/>
          <w:lang w:val="en-US"/>
        </w:rPr>
        <w:t>1</w:t>
      </w:r>
      <w:r w:rsidRPr="00B2665C">
        <w:rPr>
          <w:sz w:val="20"/>
          <w:lang w:val="en-US"/>
        </w:rPr>
        <w:t>H</w:t>
      </w:r>
      <w:r w:rsidRPr="00B2665C">
        <w:rPr>
          <w:sz w:val="20"/>
          <w:vertAlign w:val="subscript"/>
          <w:lang w:val="en-US"/>
        </w:rPr>
        <w:t>2.525</w:t>
      </w:r>
      <w:r w:rsidRPr="00B2665C">
        <w:rPr>
          <w:b/>
          <w:sz w:val="20"/>
          <w:lang w:val="en-US"/>
        </w:rPr>
        <w:t xml:space="preserve"> </w:t>
      </w:r>
      <w:r w:rsidRPr="004C1184">
        <w:rPr>
          <w:sz w:val="20"/>
          <w:lang w:val="en-US"/>
        </w:rPr>
        <w:t>for liquefied petroleum gas (</w:t>
      </w:r>
      <w:r w:rsidRPr="00B2665C">
        <w:rPr>
          <w:sz w:val="20"/>
          <w:lang w:val="en-US"/>
        </w:rPr>
        <w:t>LPG)</w:t>
      </w:r>
    </w:p>
    <w:p w14:paraId="4583ABF3" w14:textId="77777777" w:rsidR="00FD445B" w:rsidRPr="00B2665C" w:rsidRDefault="00FD445B" w:rsidP="000E2C6D">
      <w:pPr>
        <w:tabs>
          <w:tab w:val="left" w:pos="1134"/>
          <w:tab w:val="left" w:pos="1701"/>
        </w:tabs>
        <w:ind w:left="2268" w:right="1134" w:hanging="1134"/>
        <w:jc w:val="both"/>
        <w:rPr>
          <w:sz w:val="20"/>
          <w:lang w:val="en-US"/>
        </w:rPr>
      </w:pPr>
      <w:r w:rsidRPr="00B2665C">
        <w:rPr>
          <w:sz w:val="20"/>
          <w:lang w:val="en-US"/>
        </w:rPr>
        <w:tab/>
      </w:r>
      <w:r w:rsidR="00B2665C">
        <w:rPr>
          <w:sz w:val="20"/>
          <w:lang w:val="en-US"/>
        </w:rPr>
        <w:tab/>
      </w:r>
      <w:r w:rsidRPr="00B2665C">
        <w:rPr>
          <w:sz w:val="20"/>
          <w:lang w:val="en-US"/>
        </w:rPr>
        <w:t>(b)</w:t>
      </w:r>
      <w:r w:rsidRPr="00B2665C">
        <w:rPr>
          <w:sz w:val="20"/>
          <w:lang w:val="en-US"/>
        </w:rPr>
        <w:tab/>
        <w:t>C</w:t>
      </w:r>
      <w:r w:rsidRPr="00B2665C">
        <w:rPr>
          <w:sz w:val="20"/>
          <w:vertAlign w:val="subscript"/>
          <w:lang w:val="en-US"/>
        </w:rPr>
        <w:t>1</w:t>
      </w:r>
      <w:r w:rsidRPr="00B2665C">
        <w:rPr>
          <w:sz w:val="20"/>
          <w:lang w:val="en-US"/>
        </w:rPr>
        <w:t>H</w:t>
      </w:r>
      <w:r w:rsidRPr="00B2665C">
        <w:rPr>
          <w:sz w:val="20"/>
          <w:vertAlign w:val="subscript"/>
          <w:lang w:val="en-US"/>
        </w:rPr>
        <w:t>4</w:t>
      </w:r>
      <w:r w:rsidRPr="00B2665C">
        <w:rPr>
          <w:sz w:val="20"/>
          <w:lang w:val="en-US"/>
        </w:rPr>
        <w:t xml:space="preserve"> </w:t>
      </w:r>
      <w:r w:rsidRPr="004C1184">
        <w:rPr>
          <w:sz w:val="20"/>
          <w:lang w:val="en-US"/>
        </w:rPr>
        <w:t>for natural gas (NG) and biomethane</w:t>
      </w:r>
    </w:p>
    <w:p w14:paraId="4583ABF4" w14:textId="77777777" w:rsidR="00FD445B" w:rsidRPr="004C1184" w:rsidRDefault="00FD445B" w:rsidP="000E2C6D">
      <w:pPr>
        <w:tabs>
          <w:tab w:val="left" w:pos="1134"/>
          <w:tab w:val="left" w:pos="1701"/>
        </w:tabs>
        <w:ind w:left="2268" w:right="1134" w:hanging="1134"/>
        <w:jc w:val="both"/>
        <w:rPr>
          <w:sz w:val="20"/>
          <w:lang w:val="pt-PT"/>
        </w:rPr>
      </w:pPr>
      <w:r w:rsidRPr="00B2665C">
        <w:rPr>
          <w:b/>
          <w:sz w:val="20"/>
          <w:lang w:val="en-US"/>
        </w:rPr>
        <w:tab/>
      </w:r>
      <w:r w:rsidR="00B2665C">
        <w:rPr>
          <w:b/>
          <w:sz w:val="20"/>
          <w:lang w:val="en-US"/>
        </w:rPr>
        <w:tab/>
      </w:r>
      <w:r w:rsidRPr="004C1184">
        <w:rPr>
          <w:sz w:val="20"/>
          <w:lang w:val="pt-BR"/>
        </w:rPr>
        <w:t>(c)</w:t>
      </w:r>
      <w:r w:rsidRPr="004C1184">
        <w:rPr>
          <w:sz w:val="20"/>
          <w:lang w:val="pt-BR"/>
        </w:rPr>
        <w:tab/>
      </w:r>
      <w:r w:rsidRPr="004C1184">
        <w:rPr>
          <w:sz w:val="20"/>
          <w:lang w:val="pt-PT"/>
        </w:rPr>
        <w:t>C</w:t>
      </w:r>
      <w:r w:rsidRPr="004C1184">
        <w:rPr>
          <w:sz w:val="20"/>
          <w:vertAlign w:val="subscript"/>
          <w:lang w:val="pt-PT"/>
        </w:rPr>
        <w:t>1</w:t>
      </w:r>
      <w:r w:rsidRPr="004C1184">
        <w:rPr>
          <w:sz w:val="20"/>
          <w:lang w:val="pt-PT"/>
        </w:rPr>
        <w:t>H</w:t>
      </w:r>
      <w:r w:rsidRPr="004C1184">
        <w:rPr>
          <w:sz w:val="20"/>
          <w:vertAlign w:val="subscript"/>
          <w:lang w:val="pt-PT"/>
        </w:rPr>
        <w:t>1.89</w:t>
      </w:r>
      <w:r w:rsidRPr="004C1184">
        <w:rPr>
          <w:sz w:val="20"/>
          <w:lang w:val="pt-PT"/>
        </w:rPr>
        <w:t>O</w:t>
      </w:r>
      <w:r w:rsidRPr="004C1184">
        <w:rPr>
          <w:sz w:val="20"/>
          <w:vertAlign w:val="subscript"/>
          <w:lang w:val="pt-PT"/>
        </w:rPr>
        <w:t>0.016</w:t>
      </w:r>
      <w:r w:rsidRPr="004C1184">
        <w:rPr>
          <w:sz w:val="20"/>
          <w:lang w:val="pt-PT"/>
        </w:rPr>
        <w:t xml:space="preserve"> for </w:t>
      </w:r>
      <w:proofErr w:type="spellStart"/>
      <w:r w:rsidRPr="004C1184">
        <w:rPr>
          <w:sz w:val="20"/>
          <w:lang w:val="pt-PT"/>
        </w:rPr>
        <w:t>petrol</w:t>
      </w:r>
      <w:proofErr w:type="spellEnd"/>
      <w:r w:rsidRPr="004C1184">
        <w:rPr>
          <w:sz w:val="20"/>
          <w:lang w:val="pt-PT"/>
        </w:rPr>
        <w:t xml:space="preserve"> (E5)</w:t>
      </w:r>
    </w:p>
    <w:p w14:paraId="4583ABF5" w14:textId="77777777" w:rsidR="00FD445B" w:rsidRPr="004C1184" w:rsidRDefault="00FD445B" w:rsidP="000E2C6D">
      <w:pPr>
        <w:tabs>
          <w:tab w:val="left" w:pos="1134"/>
          <w:tab w:val="left" w:pos="1701"/>
        </w:tabs>
        <w:ind w:left="2268" w:right="1134" w:hanging="1134"/>
        <w:jc w:val="both"/>
        <w:rPr>
          <w:sz w:val="20"/>
          <w:lang w:val="pt-BR"/>
        </w:rPr>
      </w:pPr>
      <w:r w:rsidRPr="004C1184">
        <w:rPr>
          <w:sz w:val="20"/>
          <w:lang w:val="pt-BR"/>
        </w:rPr>
        <w:tab/>
      </w:r>
      <w:r w:rsidR="00B2665C" w:rsidRPr="004C1184">
        <w:rPr>
          <w:sz w:val="20"/>
          <w:lang w:val="pt-BR"/>
        </w:rPr>
        <w:tab/>
      </w:r>
      <w:r w:rsidRPr="004C1184">
        <w:rPr>
          <w:sz w:val="20"/>
          <w:lang w:val="pt-BR"/>
        </w:rPr>
        <w:t>(d)</w:t>
      </w:r>
      <w:r w:rsidRPr="004C1184">
        <w:rPr>
          <w:sz w:val="20"/>
          <w:lang w:val="pt-BR"/>
        </w:rPr>
        <w:tab/>
      </w:r>
      <w:r w:rsidRPr="004C1184">
        <w:rPr>
          <w:sz w:val="20"/>
          <w:lang w:val="pt-PT"/>
        </w:rPr>
        <w:t>C</w:t>
      </w:r>
      <w:r w:rsidRPr="004C1184">
        <w:rPr>
          <w:sz w:val="20"/>
          <w:vertAlign w:val="subscript"/>
          <w:lang w:val="pt-PT"/>
        </w:rPr>
        <w:t>1</w:t>
      </w:r>
      <w:r w:rsidRPr="004C1184">
        <w:rPr>
          <w:sz w:val="20"/>
          <w:lang w:val="pt-PT"/>
        </w:rPr>
        <w:t>H</w:t>
      </w:r>
      <w:r w:rsidRPr="004C1184">
        <w:rPr>
          <w:sz w:val="20"/>
          <w:vertAlign w:val="subscript"/>
          <w:lang w:val="pt-PT"/>
        </w:rPr>
        <w:t>1.86</w:t>
      </w:r>
      <w:r w:rsidRPr="004C1184">
        <w:rPr>
          <w:sz w:val="20"/>
          <w:lang w:val="pt-PT"/>
        </w:rPr>
        <w:t>O</w:t>
      </w:r>
      <w:r w:rsidRPr="004C1184">
        <w:rPr>
          <w:sz w:val="20"/>
          <w:vertAlign w:val="subscript"/>
          <w:lang w:val="pt-PT"/>
        </w:rPr>
        <w:t xml:space="preserve">0.005 </w:t>
      </w:r>
      <w:r w:rsidRPr="004C1184">
        <w:rPr>
          <w:sz w:val="20"/>
          <w:lang w:val="pt-PT"/>
        </w:rPr>
        <w:t>for diesel (B5)</w:t>
      </w:r>
    </w:p>
    <w:p w14:paraId="4583ABF6" w14:textId="77777777" w:rsidR="00FD445B" w:rsidRPr="004C1184" w:rsidRDefault="00FD445B" w:rsidP="000E2C6D">
      <w:pPr>
        <w:tabs>
          <w:tab w:val="left" w:pos="1134"/>
          <w:tab w:val="left" w:pos="1701"/>
        </w:tabs>
        <w:ind w:left="2268" w:right="1134" w:hanging="1134"/>
        <w:jc w:val="both"/>
        <w:rPr>
          <w:sz w:val="20"/>
          <w:lang w:val="pt-PT"/>
        </w:rPr>
      </w:pPr>
      <w:r w:rsidRPr="004C1184">
        <w:rPr>
          <w:sz w:val="20"/>
          <w:lang w:val="pt-PT"/>
        </w:rPr>
        <w:tab/>
      </w:r>
      <w:r w:rsidR="000E2C6D" w:rsidRPr="004C1184">
        <w:rPr>
          <w:sz w:val="20"/>
          <w:lang w:val="pt-PT"/>
        </w:rPr>
        <w:tab/>
      </w:r>
      <w:r w:rsidRPr="004C1184">
        <w:rPr>
          <w:sz w:val="20"/>
          <w:lang w:val="pt-PT"/>
        </w:rPr>
        <w:t>(e)</w:t>
      </w:r>
      <w:r w:rsidRPr="004C1184">
        <w:rPr>
          <w:sz w:val="20"/>
          <w:lang w:val="pt-PT"/>
        </w:rPr>
        <w:tab/>
        <w:t>C</w:t>
      </w:r>
      <w:r w:rsidRPr="004C1184">
        <w:rPr>
          <w:sz w:val="20"/>
          <w:vertAlign w:val="subscript"/>
          <w:lang w:val="pt-PT"/>
        </w:rPr>
        <w:t>1</w:t>
      </w:r>
      <w:r w:rsidRPr="004C1184">
        <w:rPr>
          <w:sz w:val="20"/>
          <w:lang w:val="pt-PT"/>
        </w:rPr>
        <w:t>H</w:t>
      </w:r>
      <w:r w:rsidRPr="004C1184">
        <w:rPr>
          <w:sz w:val="20"/>
          <w:vertAlign w:val="subscript"/>
          <w:lang w:val="pt-PT"/>
        </w:rPr>
        <w:t>2.74</w:t>
      </w:r>
      <w:r w:rsidRPr="004C1184">
        <w:rPr>
          <w:sz w:val="20"/>
          <w:lang w:val="pt-PT"/>
        </w:rPr>
        <w:t>O</w:t>
      </w:r>
      <w:r w:rsidRPr="004C1184">
        <w:rPr>
          <w:sz w:val="20"/>
          <w:vertAlign w:val="subscript"/>
          <w:lang w:val="pt-PT"/>
        </w:rPr>
        <w:t>0.385</w:t>
      </w:r>
      <w:r w:rsidRPr="004C1184">
        <w:rPr>
          <w:sz w:val="20"/>
          <w:lang w:val="pt-PT"/>
        </w:rPr>
        <w:t xml:space="preserve"> for </w:t>
      </w:r>
      <w:proofErr w:type="spellStart"/>
      <w:r w:rsidRPr="004C1184">
        <w:rPr>
          <w:sz w:val="20"/>
          <w:lang w:val="pt-PT"/>
        </w:rPr>
        <w:t>ethanol</w:t>
      </w:r>
      <w:proofErr w:type="spellEnd"/>
      <w:r w:rsidRPr="004C1184">
        <w:rPr>
          <w:sz w:val="20"/>
          <w:lang w:val="pt-PT"/>
        </w:rPr>
        <w:t xml:space="preserve"> (E85)</w:t>
      </w:r>
    </w:p>
    <w:p w14:paraId="4583ABF7" w14:textId="77777777" w:rsidR="008775C8" w:rsidRDefault="008775C8" w:rsidP="004B618E">
      <w:pPr>
        <w:pStyle w:val="SingleTxtG"/>
        <w:keepNext/>
        <w:keepLines/>
        <w:ind w:left="2268" w:hanging="1134"/>
      </w:pPr>
      <w:r w:rsidRPr="00F00AFE">
        <w:lastRenderedPageBreak/>
        <w:t>2.5.</w:t>
      </w:r>
      <w:r w:rsidRPr="00F00AFE">
        <w:tab/>
      </w:r>
      <w:r w:rsidR="002639FD" w:rsidRPr="00F00AFE">
        <w:tab/>
      </w:r>
      <w:r w:rsidRPr="00F00AFE">
        <w:t>"</w:t>
      </w:r>
      <w:r w:rsidRPr="00F00AFE">
        <w:rPr>
          <w:i/>
        </w:rPr>
        <w:t>Particulate pollutants</w:t>
      </w:r>
      <w:r w:rsidRPr="00F00AFE">
        <w:t>" means components of the exhaust gas which are removed from the diluted exhaust gas at a maximum temperature of 325</w:t>
      </w:r>
      <w:r w:rsidR="002639FD" w:rsidRPr="00F00AFE">
        <w:t> </w:t>
      </w:r>
      <w:r w:rsidRPr="00F00AFE">
        <w:t>K (52 °C) by means of the filters described in</w:t>
      </w:r>
      <w:r w:rsidR="00591E72">
        <w:t xml:space="preserve"> </w:t>
      </w:r>
      <w:r w:rsidR="00BF4985">
        <w:t>Annex 4a</w:t>
      </w:r>
      <w:r w:rsidRPr="00F00AFE">
        <w:t>;</w:t>
      </w:r>
      <w:r w:rsidR="00D27C1C">
        <w:t xml:space="preserve"> Appendix 4.</w:t>
      </w:r>
    </w:p>
    <w:p w14:paraId="4583ABF8" w14:textId="77777777" w:rsidR="00D27C1C" w:rsidRPr="002410BE" w:rsidRDefault="00D27C1C" w:rsidP="004C1184">
      <w:pPr>
        <w:pStyle w:val="SingleTxtG"/>
        <w:keepNext/>
        <w:keepLines/>
        <w:ind w:left="2268" w:hanging="1134"/>
        <w:rPr>
          <w:rFonts w:ascii="TimesNewRoman" w:hAnsi="TimesNewRoman" w:cs="TimesNewRoman"/>
          <w:b/>
          <w:szCs w:val="24"/>
        </w:rPr>
      </w:pPr>
      <w:r w:rsidRPr="00D27C1C">
        <w:t>2.5.1.</w:t>
      </w:r>
      <w:r w:rsidRPr="00D27C1C">
        <w:rPr>
          <w:b/>
          <w:szCs w:val="24"/>
        </w:rPr>
        <w:tab/>
      </w:r>
      <w:r w:rsidR="004C1184">
        <w:t>"</w:t>
      </w:r>
      <w:r w:rsidRPr="004C1184">
        <w:rPr>
          <w:i/>
        </w:rPr>
        <w:t>Particle numbers</w:t>
      </w:r>
      <w:r w:rsidR="004C1184">
        <w:t>"</w:t>
      </w:r>
      <w:r w:rsidRPr="00D27C1C">
        <w:t xml:space="preserve"> means the total number of particles of a diameter greater than 23</w:t>
      </w:r>
      <w:r w:rsidR="00AC0E66">
        <w:t> </w:t>
      </w:r>
      <w:r w:rsidR="00BC6580">
        <w:t>n</w:t>
      </w:r>
      <w:r w:rsidRPr="00D27C1C">
        <w:t xml:space="preserve">m diameter present in </w:t>
      </w:r>
      <w:r w:rsidRPr="00D27C1C">
        <w:rPr>
          <w:rFonts w:ascii="TimesNewRoman" w:hAnsi="TimesNewRoman" w:cs="TimesNewRoman"/>
        </w:rPr>
        <w:t>the diluted exhaust gas after it has been conditioned to remove volatile material, as described in Annex</w:t>
      </w:r>
      <w:r w:rsidR="006665E5">
        <w:rPr>
          <w:rFonts w:ascii="TimesNewRoman" w:hAnsi="TimesNewRoman" w:cs="TimesNewRoman"/>
        </w:rPr>
        <w:t> </w:t>
      </w:r>
      <w:r w:rsidRPr="00D27C1C">
        <w:rPr>
          <w:rFonts w:ascii="TimesNewRoman" w:hAnsi="TimesNewRoman" w:cs="TimesNewRoman"/>
        </w:rPr>
        <w:t>4</w:t>
      </w:r>
      <w:r w:rsidR="004C1184">
        <w:rPr>
          <w:rFonts w:ascii="TimesNewRoman" w:hAnsi="TimesNewRoman" w:cs="TimesNewRoman"/>
        </w:rPr>
        <w:t>a,</w:t>
      </w:r>
      <w:r w:rsidRPr="00D27C1C">
        <w:rPr>
          <w:rFonts w:ascii="TimesNewRoman" w:hAnsi="TimesNewRoman" w:cs="TimesNewRoman"/>
        </w:rPr>
        <w:t xml:space="preserve"> Appendix</w:t>
      </w:r>
      <w:r w:rsidR="004C1184">
        <w:rPr>
          <w:rFonts w:ascii="TimesNewRoman" w:hAnsi="TimesNewRoman" w:cs="TimesNewRoman"/>
        </w:rPr>
        <w:t> </w:t>
      </w:r>
      <w:r w:rsidRPr="00D27C1C">
        <w:rPr>
          <w:rFonts w:ascii="TimesNewRoman" w:hAnsi="TimesNewRoman" w:cs="TimesNewRoman"/>
        </w:rPr>
        <w:t>5.</w:t>
      </w:r>
    </w:p>
    <w:p w14:paraId="4583ABF9" w14:textId="77777777" w:rsidR="008775C8" w:rsidRDefault="008775C8" w:rsidP="002639FD">
      <w:pPr>
        <w:pStyle w:val="SingleTxtG"/>
        <w:ind w:left="2268" w:hanging="1134"/>
      </w:pPr>
      <w:r w:rsidRPr="00F00AFE">
        <w:t>2.6.</w:t>
      </w:r>
      <w:r w:rsidRPr="00F00AFE">
        <w:tab/>
        <w:t>"</w:t>
      </w:r>
      <w:r w:rsidRPr="00F00AFE">
        <w:rPr>
          <w:i/>
        </w:rPr>
        <w:t>Exhaust emissions</w:t>
      </w:r>
      <w:r w:rsidR="002639FD" w:rsidRPr="00F00AFE">
        <w:t>" means</w:t>
      </w:r>
      <w:r w:rsidR="00FD445B">
        <w:t xml:space="preserve"> </w:t>
      </w:r>
    </w:p>
    <w:p w14:paraId="4583ABFA" w14:textId="77777777" w:rsidR="00D27C1C" w:rsidRPr="00B454C5" w:rsidRDefault="00D27C1C" w:rsidP="000F29B8">
      <w:pPr>
        <w:pStyle w:val="Bullet2G"/>
        <w:rPr>
          <w:sz w:val="20"/>
        </w:rPr>
      </w:pPr>
      <w:r w:rsidRPr="00B454C5">
        <w:rPr>
          <w:sz w:val="20"/>
        </w:rPr>
        <w:tab/>
      </w:r>
      <w:r w:rsidR="004C1184" w:rsidRPr="00B454C5">
        <w:rPr>
          <w:sz w:val="20"/>
        </w:rPr>
        <w:t>F</w:t>
      </w:r>
      <w:r w:rsidRPr="00B454C5">
        <w:rPr>
          <w:sz w:val="20"/>
        </w:rPr>
        <w:t>or positive-ignition (P.I.) engines, emissions of gaseous and particulate pollutants;</w:t>
      </w:r>
    </w:p>
    <w:p w14:paraId="4583ABFB" w14:textId="77777777" w:rsidR="00D27C1C" w:rsidRPr="00B454C5" w:rsidRDefault="00C55F25" w:rsidP="00B454C5">
      <w:pPr>
        <w:pStyle w:val="Bullet2G"/>
        <w:rPr>
          <w:sz w:val="20"/>
        </w:rPr>
      </w:pPr>
      <w:r>
        <w:rPr>
          <w:sz w:val="20"/>
        </w:rPr>
        <w:tab/>
      </w:r>
      <w:r w:rsidR="00C118C6" w:rsidRPr="00B454C5">
        <w:rPr>
          <w:sz w:val="20"/>
        </w:rPr>
        <w:t>F</w:t>
      </w:r>
      <w:r w:rsidR="00D27C1C" w:rsidRPr="00B454C5">
        <w:rPr>
          <w:sz w:val="20"/>
        </w:rPr>
        <w:t>or compression-ignition (C.I.) engines, emissions of gaseous pollutants, particulate pollutants and particle numbers;</w:t>
      </w:r>
    </w:p>
    <w:p w14:paraId="4583ABFC" w14:textId="77777777" w:rsidR="008775C8" w:rsidRPr="00F00AFE" w:rsidRDefault="008775C8" w:rsidP="002639FD">
      <w:pPr>
        <w:pStyle w:val="SingleTxtG"/>
        <w:ind w:left="2268" w:hanging="1134"/>
      </w:pPr>
      <w:r w:rsidRPr="00F00AFE">
        <w:t>2.7.</w:t>
      </w:r>
      <w:r w:rsidRPr="00F00AFE">
        <w:tab/>
      </w:r>
      <w:r w:rsidR="002639FD" w:rsidRPr="00F00AFE">
        <w:tab/>
      </w:r>
      <w:r w:rsidRPr="00F00AFE">
        <w:t>"</w:t>
      </w:r>
      <w:r w:rsidRPr="00F00AFE">
        <w:rPr>
          <w:i/>
        </w:rPr>
        <w:t>Evaporative emissions</w:t>
      </w:r>
      <w:r w:rsidRPr="00F00AFE">
        <w:t>" means the hydrocarbon vapours lost from the fuel system of a motor vehicle other than those from exhaust emissions;</w:t>
      </w:r>
    </w:p>
    <w:p w14:paraId="4583ABFD" w14:textId="77777777" w:rsidR="008775C8" w:rsidRPr="00F00AFE" w:rsidRDefault="008775C8" w:rsidP="002639FD">
      <w:pPr>
        <w:pStyle w:val="SingleTxtG"/>
        <w:ind w:left="2268" w:hanging="1134"/>
      </w:pPr>
      <w:r w:rsidRPr="00F00AFE">
        <w:t>2.7.1.</w:t>
      </w:r>
      <w:r w:rsidRPr="00F00AFE">
        <w:tab/>
      </w:r>
      <w:r w:rsidR="002639FD" w:rsidRPr="00F00AFE">
        <w:tab/>
      </w:r>
      <w:r w:rsidRPr="00F00AFE">
        <w:t>"</w:t>
      </w:r>
      <w:r w:rsidRPr="00F00AFE">
        <w:rPr>
          <w:i/>
        </w:rPr>
        <w:t>Tank breathing losses</w:t>
      </w:r>
      <w:r w:rsidRPr="00F00AFE">
        <w:t>" are hydrocarbon emissions caused by temperature changes in the fuel tank (assuming a ratio of C</w:t>
      </w:r>
      <w:r w:rsidRPr="00F00AFE">
        <w:rPr>
          <w:vertAlign w:val="subscript"/>
        </w:rPr>
        <w:t>1</w:t>
      </w:r>
      <w:r w:rsidRPr="00F00AFE">
        <w:t>H</w:t>
      </w:r>
      <w:r w:rsidRPr="00F00AFE">
        <w:rPr>
          <w:vertAlign w:val="subscript"/>
        </w:rPr>
        <w:t>2.33</w:t>
      </w:r>
      <w:r w:rsidRPr="00F00AFE">
        <w:t>).</w:t>
      </w:r>
    </w:p>
    <w:p w14:paraId="4583ABFE" w14:textId="77777777" w:rsidR="008775C8" w:rsidRPr="00F00AFE" w:rsidRDefault="008775C8" w:rsidP="00E15602">
      <w:pPr>
        <w:pStyle w:val="SingleTxtG"/>
        <w:ind w:left="2268" w:hanging="1134"/>
      </w:pPr>
      <w:r w:rsidRPr="00F00AFE">
        <w:t>2.7.2.</w:t>
      </w:r>
      <w:r w:rsidRPr="00F00AFE">
        <w:tab/>
      </w:r>
      <w:r w:rsidR="00E15602" w:rsidRPr="00F00AFE">
        <w:tab/>
      </w:r>
      <w:r w:rsidRPr="00F00AFE">
        <w:t>"</w:t>
      </w:r>
      <w:r w:rsidRPr="00F00AFE">
        <w:rPr>
          <w:i/>
        </w:rPr>
        <w:t>Hot soak losses</w:t>
      </w:r>
      <w:r w:rsidRPr="00F00AFE">
        <w:t>" are hydrocarbon emissions arising from the fuel system of a stationary vehicle after a period of driving (assuming a ratio of C</w:t>
      </w:r>
      <w:r w:rsidRPr="00F00AFE">
        <w:rPr>
          <w:vertAlign w:val="subscript"/>
        </w:rPr>
        <w:t>1</w:t>
      </w:r>
      <w:r w:rsidRPr="00F00AFE">
        <w:t xml:space="preserve"> </w:t>
      </w:r>
      <w:proofErr w:type="gramStart"/>
      <w:r w:rsidRPr="00F00AFE">
        <w:t>H</w:t>
      </w:r>
      <w:r w:rsidRPr="00F00AFE">
        <w:rPr>
          <w:vertAlign w:val="subscript"/>
        </w:rPr>
        <w:t xml:space="preserve">2.20 </w:t>
      </w:r>
      <w:r w:rsidRPr="00F00AFE">
        <w:t>)</w:t>
      </w:r>
      <w:proofErr w:type="gramEnd"/>
      <w:r w:rsidRPr="00F00AFE">
        <w:t>;</w:t>
      </w:r>
    </w:p>
    <w:p w14:paraId="4583ABFF" w14:textId="77777777" w:rsidR="008775C8" w:rsidRPr="00F00AFE" w:rsidRDefault="008775C8" w:rsidP="00E15602">
      <w:pPr>
        <w:pStyle w:val="SingleTxtG"/>
        <w:ind w:left="2268" w:hanging="1134"/>
      </w:pPr>
      <w:r w:rsidRPr="00F00AFE">
        <w:t>2.8.</w:t>
      </w:r>
      <w:r w:rsidRPr="00F00AFE">
        <w:tab/>
      </w:r>
      <w:r w:rsidR="00E15602" w:rsidRPr="00F00AFE">
        <w:tab/>
      </w:r>
      <w:r w:rsidRPr="00F00AFE">
        <w:t>"</w:t>
      </w:r>
      <w:r w:rsidRPr="00B454C5">
        <w:rPr>
          <w:i/>
        </w:rPr>
        <w:t>Engine crankcase</w:t>
      </w:r>
      <w:r w:rsidRPr="00F00AFE">
        <w:t>" means the spaces in or external to an engine which are connected to the oil sump by internal or external ducts through which gases and vapour can escape;</w:t>
      </w:r>
    </w:p>
    <w:p w14:paraId="4583AC00" w14:textId="77777777" w:rsidR="008775C8" w:rsidRPr="00F00AFE" w:rsidRDefault="008775C8" w:rsidP="00E15602">
      <w:pPr>
        <w:pStyle w:val="SingleTxtG"/>
        <w:ind w:left="2268" w:hanging="1134"/>
      </w:pPr>
      <w:r w:rsidRPr="00F00AFE">
        <w:t>2.9.</w:t>
      </w:r>
      <w:r w:rsidRPr="00F00AFE">
        <w:tab/>
      </w:r>
      <w:r w:rsidR="00E15602" w:rsidRPr="00F00AFE">
        <w:tab/>
      </w:r>
      <w:r w:rsidRPr="00F00AFE">
        <w:t>"</w:t>
      </w:r>
      <w:r w:rsidRPr="00F00AFE">
        <w:rPr>
          <w:i/>
        </w:rPr>
        <w:t>Cold start device</w:t>
      </w:r>
      <w:r w:rsidRPr="00F00AFE">
        <w:t>" means a device that temporarily enriches the air/fuel mixture of the engine thus assisting the engine to start;</w:t>
      </w:r>
    </w:p>
    <w:p w14:paraId="4583AC01" w14:textId="77777777" w:rsidR="008775C8" w:rsidRPr="00F00AFE" w:rsidRDefault="008775C8" w:rsidP="00E15602">
      <w:pPr>
        <w:pStyle w:val="SingleTxtG"/>
        <w:ind w:left="2268" w:hanging="1134"/>
      </w:pPr>
      <w:r w:rsidRPr="00F00AFE">
        <w:t>2.10.</w:t>
      </w:r>
      <w:r w:rsidRPr="00F00AFE">
        <w:tab/>
      </w:r>
      <w:r w:rsidR="00E15602" w:rsidRPr="00F00AFE">
        <w:tab/>
      </w:r>
      <w:r w:rsidRPr="00F00AFE">
        <w:t>"</w:t>
      </w:r>
      <w:r w:rsidRPr="00F00AFE">
        <w:rPr>
          <w:i/>
        </w:rPr>
        <w:t>Starting aid</w:t>
      </w:r>
      <w:r w:rsidRPr="00F00AFE">
        <w:t xml:space="preserve">" means a device which assists engine start up without enrichment of the air/fuel mixture of the engine, </w:t>
      </w:r>
      <w:proofErr w:type="gramStart"/>
      <w:r w:rsidRPr="00F00AFE">
        <w:t>e.g.</w:t>
      </w:r>
      <w:proofErr w:type="gramEnd"/>
      <w:r w:rsidRPr="00F00AFE">
        <w:t xml:space="preserve"> glow plug, injection timing change, etc.;</w:t>
      </w:r>
    </w:p>
    <w:p w14:paraId="4583AC02" w14:textId="77777777" w:rsidR="008775C8" w:rsidRPr="00F00AFE" w:rsidRDefault="008775C8" w:rsidP="00E15602">
      <w:pPr>
        <w:pStyle w:val="SingleTxtG"/>
      </w:pPr>
      <w:r w:rsidRPr="00F00AFE">
        <w:t>2.11.</w:t>
      </w:r>
      <w:r w:rsidRPr="00F00AFE">
        <w:tab/>
      </w:r>
      <w:r w:rsidR="00E15602" w:rsidRPr="00F00AFE">
        <w:tab/>
      </w:r>
      <w:r w:rsidRPr="00F00AFE">
        <w:t>"</w:t>
      </w:r>
      <w:r w:rsidRPr="00F00AFE">
        <w:rPr>
          <w:i/>
        </w:rPr>
        <w:t>Engine capacity</w:t>
      </w:r>
      <w:r w:rsidRPr="00F00AFE">
        <w:t>" means:</w:t>
      </w:r>
    </w:p>
    <w:p w14:paraId="4583AC03" w14:textId="77777777" w:rsidR="008775C8" w:rsidRPr="00F00AFE" w:rsidRDefault="00E15602" w:rsidP="00907556">
      <w:pPr>
        <w:pStyle w:val="SingleTxtG"/>
        <w:ind w:left="2268" w:hanging="1134"/>
      </w:pPr>
      <w:r w:rsidRPr="00F00AFE">
        <w:t>2.11.1.</w:t>
      </w:r>
      <w:r w:rsidRPr="00F00AFE">
        <w:tab/>
      </w:r>
      <w:r w:rsidR="008775C8" w:rsidRPr="00F00AFE">
        <w:t>For reciprocating piston engines, the nominal engine swept volume;</w:t>
      </w:r>
    </w:p>
    <w:p w14:paraId="4583AC04" w14:textId="77777777" w:rsidR="008775C8" w:rsidRPr="00F00AFE" w:rsidRDefault="00E15602" w:rsidP="00907556">
      <w:pPr>
        <w:pStyle w:val="SingleTxtG"/>
        <w:ind w:left="2268" w:hanging="1134"/>
      </w:pPr>
      <w:r w:rsidRPr="00F00AFE">
        <w:t>2.11.2.</w:t>
      </w:r>
      <w:r w:rsidRPr="00F00AFE">
        <w:tab/>
      </w:r>
      <w:r w:rsidR="008775C8" w:rsidRPr="00F00AFE">
        <w:t>For rotary piston engines (Wankel), twice the nominal swept volume of a combustion chamber per piston;</w:t>
      </w:r>
    </w:p>
    <w:p w14:paraId="4583AC05" w14:textId="77777777" w:rsidR="008775C8" w:rsidRPr="00F00AFE" w:rsidRDefault="008775C8" w:rsidP="00AE0A56">
      <w:pPr>
        <w:pStyle w:val="SingleTxtG"/>
        <w:ind w:left="2268" w:hanging="1134"/>
      </w:pPr>
      <w:r w:rsidRPr="00F00AFE">
        <w:t>2.12.</w:t>
      </w:r>
      <w:r w:rsidRPr="00F00AFE">
        <w:tab/>
      </w:r>
      <w:r w:rsidR="00E15602" w:rsidRPr="00F00AFE">
        <w:tab/>
      </w:r>
      <w:r w:rsidRPr="00F00AFE">
        <w:t>"</w:t>
      </w:r>
      <w:r w:rsidRPr="00F00AFE">
        <w:rPr>
          <w:i/>
        </w:rPr>
        <w:t>Pollution control devices</w:t>
      </w:r>
      <w:r w:rsidRPr="00F00AFE">
        <w:t>" means those components of a</w:t>
      </w:r>
      <w:r w:rsidR="00907556">
        <w:t xml:space="preserve"> </w:t>
      </w:r>
      <w:r w:rsidRPr="00F00AFE">
        <w:t>vehicle that control and/or limit exhaust and evaporative emissions.</w:t>
      </w:r>
    </w:p>
    <w:p w14:paraId="4583AC06" w14:textId="77777777" w:rsidR="008775C8" w:rsidRPr="00F00AFE" w:rsidRDefault="008775C8" w:rsidP="00E15602">
      <w:pPr>
        <w:pStyle w:val="SingleTxtG"/>
        <w:ind w:left="2268" w:hanging="1134"/>
      </w:pPr>
      <w:r w:rsidRPr="00F00AFE">
        <w:t>2.13.</w:t>
      </w:r>
      <w:r w:rsidRPr="00F00AFE">
        <w:tab/>
      </w:r>
      <w:r w:rsidR="00E15602" w:rsidRPr="00F00AFE">
        <w:tab/>
      </w:r>
      <w:r w:rsidRPr="00F00AFE">
        <w:t>"</w:t>
      </w:r>
      <w:r w:rsidRPr="00F00AFE">
        <w:rPr>
          <w:i/>
        </w:rPr>
        <w:t>OBD</w:t>
      </w:r>
      <w:r w:rsidRPr="00F00AFE">
        <w:t xml:space="preserve">" means an on-board diagnostic system for emission control, which has the capability of identifying the likely area of malfunction by means of fault </w:t>
      </w:r>
      <w:r w:rsidR="00E15602" w:rsidRPr="00F00AFE">
        <w:tab/>
      </w:r>
      <w:r w:rsidRPr="00F00AFE">
        <w:t>codes stored in computer memory;</w:t>
      </w:r>
    </w:p>
    <w:p w14:paraId="4583AC07" w14:textId="77777777" w:rsidR="008775C8" w:rsidRPr="00F00AFE" w:rsidRDefault="008775C8" w:rsidP="00E15602">
      <w:pPr>
        <w:pStyle w:val="SingleTxtG"/>
        <w:ind w:left="2268" w:hanging="1134"/>
      </w:pPr>
      <w:r w:rsidRPr="00F00AFE">
        <w:t>2.14.</w:t>
      </w:r>
      <w:r w:rsidRPr="00F00AFE">
        <w:tab/>
      </w:r>
      <w:r w:rsidR="00E15602" w:rsidRPr="00F00AFE">
        <w:tab/>
      </w:r>
      <w:r w:rsidRPr="00F00AFE">
        <w:t>"</w:t>
      </w:r>
      <w:r w:rsidRPr="00F00AFE">
        <w:rPr>
          <w:i/>
        </w:rPr>
        <w:t>In-service test</w:t>
      </w:r>
      <w:r w:rsidRPr="00F00AFE">
        <w:t>" means the test and evaluation of conformity conducted in accordance with paragraph </w:t>
      </w:r>
      <w:r w:rsidR="00195E13">
        <w:t>9.2.1</w:t>
      </w:r>
      <w:r w:rsidRPr="00F00AFE">
        <w:t xml:space="preserve"> of this Regulation;</w:t>
      </w:r>
    </w:p>
    <w:p w14:paraId="4583AC08" w14:textId="77777777" w:rsidR="008775C8" w:rsidRPr="00F00AFE" w:rsidRDefault="008775C8" w:rsidP="00E15602">
      <w:pPr>
        <w:pStyle w:val="SingleTxtG"/>
        <w:ind w:left="2268" w:hanging="1134"/>
      </w:pPr>
      <w:r w:rsidRPr="00F00AFE">
        <w:t>2.15.</w:t>
      </w:r>
      <w:r w:rsidRPr="00F00AFE">
        <w:tab/>
      </w:r>
      <w:r w:rsidR="00E15602" w:rsidRPr="00F00AFE">
        <w:tab/>
      </w:r>
      <w:r w:rsidRPr="00F00AFE">
        <w:t>"</w:t>
      </w:r>
      <w:r w:rsidRPr="00F00AFE">
        <w:rPr>
          <w:i/>
        </w:rPr>
        <w:t>Properly maintained and used</w:t>
      </w:r>
      <w:r w:rsidRPr="00F00AFE">
        <w:t>" means, for the purpose of a test vehicle, that such a vehicle satisfies the criteria for acceptance of a selected vehicle laid down in paragraph 2. of Appendix 3 to this Regulation;</w:t>
      </w:r>
    </w:p>
    <w:p w14:paraId="4583AC09" w14:textId="77777777" w:rsidR="008775C8" w:rsidRPr="00F00AFE" w:rsidRDefault="008775C8" w:rsidP="00E15602">
      <w:pPr>
        <w:pStyle w:val="SingleTxtG"/>
        <w:ind w:left="2268" w:hanging="1134"/>
      </w:pPr>
      <w:r w:rsidRPr="00F00AFE">
        <w:t>2.16.</w:t>
      </w:r>
      <w:r w:rsidRPr="00F00AFE">
        <w:tab/>
      </w:r>
      <w:r w:rsidR="00E15602" w:rsidRPr="00F00AFE">
        <w:tab/>
      </w:r>
      <w:r w:rsidRPr="00F00AFE">
        <w:t>"</w:t>
      </w:r>
      <w:r w:rsidRPr="00F00AFE">
        <w:rPr>
          <w:i/>
        </w:rPr>
        <w:t>Defeat device</w:t>
      </w:r>
      <w:r w:rsidRPr="00F00AFE">
        <w:t xml:space="preserve">" means any element of design which senses temperature, vehicle speed, engine rotational speed, transmission gear, manifold vacuum or any other parameter for the purpose of activating, modulating, delaying or deactivating the operation of any part of the emission control system, that reduces the effectiveness of the emission control system under conditions which may reasonably be expected to be encountered in normal vehicle </w:t>
      </w:r>
      <w:r w:rsidRPr="00F00AFE">
        <w:lastRenderedPageBreak/>
        <w:t>operation and use. Such an element of design may not be considered a defeat device if:</w:t>
      </w:r>
    </w:p>
    <w:p w14:paraId="4583AC0A" w14:textId="77777777" w:rsidR="008775C8" w:rsidRPr="00F00AFE" w:rsidRDefault="008775C8" w:rsidP="00E15602">
      <w:pPr>
        <w:pStyle w:val="SingleTxtG"/>
        <w:ind w:left="2268" w:hanging="1134"/>
      </w:pPr>
      <w:r w:rsidRPr="00F00AFE">
        <w:t>2.16.1.</w:t>
      </w:r>
      <w:r w:rsidR="00E15602" w:rsidRPr="00F00AFE">
        <w:tab/>
      </w:r>
      <w:r w:rsidRPr="00F00AFE">
        <w:tab/>
      </w:r>
      <w:r w:rsidR="00E15602" w:rsidRPr="00F00AFE">
        <w:t>T</w:t>
      </w:r>
      <w:r w:rsidRPr="00F00AFE">
        <w:t>he need for the device is justified in terms of protecting the engine against damage or accident and for safe operation of the vehicle</w:t>
      </w:r>
      <w:r w:rsidR="003A2345">
        <w:t>;</w:t>
      </w:r>
      <w:r w:rsidRPr="00F00AFE">
        <w:t xml:space="preserve"> or</w:t>
      </w:r>
    </w:p>
    <w:p w14:paraId="4583AC0B" w14:textId="77777777" w:rsidR="008775C8" w:rsidRPr="00F00AFE" w:rsidRDefault="008775C8" w:rsidP="00AE0A56">
      <w:pPr>
        <w:pStyle w:val="SingleTxtG"/>
        <w:ind w:left="2268" w:hanging="1134"/>
      </w:pPr>
      <w:r w:rsidRPr="00F00AFE">
        <w:t>2.16.2.</w:t>
      </w:r>
      <w:r w:rsidRPr="00F00AFE">
        <w:tab/>
      </w:r>
      <w:r w:rsidR="00F021AC" w:rsidRPr="00F00AFE">
        <w:tab/>
        <w:t>T</w:t>
      </w:r>
      <w:r w:rsidRPr="00F00AFE">
        <w:t>he device does not function beyond the requirements of engine starting</w:t>
      </w:r>
      <w:r w:rsidR="003A2345">
        <w:t>;</w:t>
      </w:r>
      <w:r w:rsidRPr="00F00AFE">
        <w:t xml:space="preserve"> or</w:t>
      </w:r>
    </w:p>
    <w:p w14:paraId="4583AC0C" w14:textId="77777777" w:rsidR="008775C8" w:rsidRPr="00F00AFE" w:rsidRDefault="008775C8" w:rsidP="00F021AC">
      <w:pPr>
        <w:pStyle w:val="SingleTxtG"/>
        <w:ind w:left="2268" w:hanging="1134"/>
      </w:pPr>
      <w:r w:rsidRPr="00F00AFE">
        <w:t>2.16.3.</w:t>
      </w:r>
      <w:r w:rsidRPr="00F00AFE">
        <w:tab/>
      </w:r>
      <w:r w:rsidR="00F021AC" w:rsidRPr="00F00AFE">
        <w:tab/>
        <w:t>C</w:t>
      </w:r>
      <w:r w:rsidRPr="00F00AFE">
        <w:t>onditions are substantially included in the Type</w:t>
      </w:r>
      <w:r w:rsidR="00F021AC" w:rsidRPr="00F00AFE">
        <w:t> </w:t>
      </w:r>
      <w:r w:rsidRPr="00F00AFE">
        <w:t>I or Type</w:t>
      </w:r>
      <w:r w:rsidR="00F021AC" w:rsidRPr="00F00AFE">
        <w:t> </w:t>
      </w:r>
      <w:r w:rsidRPr="00F00AFE">
        <w:t>VI test procedures.</w:t>
      </w:r>
    </w:p>
    <w:p w14:paraId="4583AC0D" w14:textId="77777777" w:rsidR="008775C8" w:rsidRPr="00F00AFE" w:rsidRDefault="008775C8" w:rsidP="00F021AC">
      <w:pPr>
        <w:pStyle w:val="SingleTxtG"/>
        <w:ind w:left="2268" w:hanging="1134"/>
      </w:pPr>
      <w:r w:rsidRPr="00F00AFE">
        <w:t>2.17.</w:t>
      </w:r>
      <w:r w:rsidRPr="00F00AFE">
        <w:tab/>
      </w:r>
      <w:r w:rsidR="00F021AC" w:rsidRPr="00F00AFE">
        <w:tab/>
      </w:r>
      <w:r w:rsidRPr="00F00AFE">
        <w:t>"</w:t>
      </w:r>
      <w:r w:rsidRPr="00F00AFE">
        <w:rPr>
          <w:i/>
        </w:rPr>
        <w:t>Family of vehicles</w:t>
      </w:r>
      <w:r w:rsidRPr="00F00AFE">
        <w:t>" means a group of vehicle types identified by a parent vehicle for the purpose of Annex</w:t>
      </w:r>
      <w:r w:rsidR="004B618E" w:rsidRPr="00F00AFE">
        <w:t> </w:t>
      </w:r>
      <w:r w:rsidRPr="00F00AFE">
        <w:t>12;</w:t>
      </w:r>
    </w:p>
    <w:p w14:paraId="4583AC0E" w14:textId="77777777" w:rsidR="008775C8" w:rsidRPr="00F00AFE" w:rsidRDefault="008775C8" w:rsidP="00F021AC">
      <w:pPr>
        <w:pStyle w:val="SingleTxtG"/>
        <w:ind w:left="2268" w:hanging="1134"/>
      </w:pPr>
      <w:r w:rsidRPr="00F00AFE">
        <w:t>2.18.</w:t>
      </w:r>
      <w:r w:rsidRPr="00F00AFE">
        <w:tab/>
      </w:r>
      <w:r w:rsidR="00F021AC" w:rsidRPr="00F00AFE">
        <w:tab/>
      </w:r>
      <w:r w:rsidRPr="00F00AFE">
        <w:t>"</w:t>
      </w:r>
      <w:r w:rsidRPr="00F00AFE">
        <w:rPr>
          <w:i/>
        </w:rPr>
        <w:t>Fuel requirement by the engine</w:t>
      </w:r>
      <w:r w:rsidRPr="00F00AFE">
        <w:t>" means the type of fuel normally used by the engine:</w:t>
      </w:r>
    </w:p>
    <w:p w14:paraId="4583AC0F" w14:textId="77777777" w:rsidR="008775C8" w:rsidRPr="00F00AFE" w:rsidRDefault="00F021AC" w:rsidP="00C118C6">
      <w:pPr>
        <w:pStyle w:val="SingleTxtG"/>
        <w:spacing w:after="0"/>
        <w:ind w:left="2268" w:hanging="567"/>
      </w:pPr>
      <w:r w:rsidRPr="00F00AFE">
        <w:tab/>
      </w:r>
      <w:r w:rsidRPr="00F00AFE">
        <w:tab/>
      </w:r>
      <w:r w:rsidR="00101FEC" w:rsidRPr="00F00AFE">
        <w:t>(a)</w:t>
      </w:r>
      <w:r w:rsidRPr="00F00AFE">
        <w:tab/>
        <w:t>P</w:t>
      </w:r>
      <w:r w:rsidR="008775C8" w:rsidRPr="00F00AFE">
        <w:t>etrol</w:t>
      </w:r>
      <w:r w:rsidR="00101FEC" w:rsidRPr="00F00AFE">
        <w:t xml:space="preserve"> E5);</w:t>
      </w:r>
    </w:p>
    <w:p w14:paraId="4583AC10" w14:textId="77777777" w:rsidR="008775C8" w:rsidRPr="00F00AFE" w:rsidRDefault="00F021AC" w:rsidP="00C118C6">
      <w:pPr>
        <w:pStyle w:val="SingleTxtG"/>
        <w:spacing w:after="0"/>
        <w:ind w:left="2268" w:hanging="567"/>
      </w:pPr>
      <w:r w:rsidRPr="00F00AFE">
        <w:tab/>
      </w:r>
      <w:r w:rsidRPr="00F00AFE">
        <w:tab/>
      </w:r>
      <w:r w:rsidR="00101FEC" w:rsidRPr="00F00AFE">
        <w:t>(b)</w:t>
      </w:r>
      <w:r w:rsidRPr="00F00AFE">
        <w:tab/>
      </w:r>
      <w:r w:rsidR="008775C8" w:rsidRPr="00F00AFE">
        <w:t>LPG (liquefied petroleum gas)</w:t>
      </w:r>
      <w:r w:rsidR="00101FEC" w:rsidRPr="00F00AFE">
        <w:t>;</w:t>
      </w:r>
    </w:p>
    <w:p w14:paraId="4583AC11" w14:textId="77777777" w:rsidR="008775C8" w:rsidRPr="00F00AFE" w:rsidRDefault="00F021AC" w:rsidP="00C118C6">
      <w:pPr>
        <w:pStyle w:val="SingleTxtG"/>
        <w:spacing w:after="0"/>
        <w:ind w:left="2268" w:hanging="567"/>
      </w:pPr>
      <w:r w:rsidRPr="00F00AFE">
        <w:tab/>
      </w:r>
      <w:r w:rsidRPr="00F00AFE">
        <w:tab/>
      </w:r>
      <w:r w:rsidR="00101FEC" w:rsidRPr="00F00AFE">
        <w:t>(</w:t>
      </w:r>
      <w:r w:rsidR="00177E6F" w:rsidRPr="00F00AFE">
        <w:t>c)</w:t>
      </w:r>
      <w:r w:rsidRPr="00F00AFE">
        <w:tab/>
      </w:r>
      <w:r w:rsidR="008775C8" w:rsidRPr="00F00AFE">
        <w:t>NG</w:t>
      </w:r>
      <w:r w:rsidR="003A2345">
        <w:t>/biomethane</w:t>
      </w:r>
      <w:r w:rsidR="008775C8" w:rsidRPr="00F00AFE">
        <w:t xml:space="preserve"> (natural gas)</w:t>
      </w:r>
      <w:r w:rsidR="00177E6F" w:rsidRPr="00F00AFE">
        <w:t>;</w:t>
      </w:r>
    </w:p>
    <w:p w14:paraId="4583AC12" w14:textId="77777777" w:rsidR="008775C8" w:rsidRPr="00F00AFE" w:rsidRDefault="00F021AC" w:rsidP="00C118C6">
      <w:pPr>
        <w:pStyle w:val="SingleTxtG"/>
        <w:spacing w:after="0"/>
        <w:ind w:left="2268" w:hanging="567"/>
      </w:pPr>
      <w:r w:rsidRPr="00F00AFE">
        <w:tab/>
      </w:r>
      <w:r w:rsidRPr="00F00AFE">
        <w:tab/>
      </w:r>
      <w:r w:rsidR="00177E6F" w:rsidRPr="00F00AFE">
        <w:t>(d)</w:t>
      </w:r>
      <w:r w:rsidRPr="00F00AFE">
        <w:tab/>
        <w:t>E</w:t>
      </w:r>
      <w:r w:rsidR="008775C8" w:rsidRPr="00F00AFE">
        <w:t>ither petrol</w:t>
      </w:r>
      <w:r w:rsidR="003A2345">
        <w:t xml:space="preserve"> (E5)</w:t>
      </w:r>
      <w:r w:rsidR="008775C8" w:rsidRPr="00F00AFE">
        <w:t xml:space="preserve"> or LPG</w:t>
      </w:r>
      <w:r w:rsidR="00177E6F" w:rsidRPr="00F00AFE">
        <w:t>;</w:t>
      </w:r>
    </w:p>
    <w:p w14:paraId="4583AC13" w14:textId="77777777" w:rsidR="008775C8" w:rsidRPr="00F00AFE" w:rsidRDefault="00F021AC" w:rsidP="00C118C6">
      <w:pPr>
        <w:pStyle w:val="SingleTxtG"/>
        <w:spacing w:after="0"/>
        <w:ind w:left="2268" w:hanging="567"/>
      </w:pPr>
      <w:r w:rsidRPr="00F00AFE">
        <w:tab/>
      </w:r>
      <w:r w:rsidRPr="00F00AFE">
        <w:tab/>
      </w:r>
      <w:r w:rsidR="00177E6F" w:rsidRPr="00F00AFE">
        <w:t>(e)</w:t>
      </w:r>
      <w:r w:rsidRPr="00F00AFE">
        <w:tab/>
        <w:t>E</w:t>
      </w:r>
      <w:r w:rsidR="008775C8" w:rsidRPr="00F00AFE">
        <w:t>ither petrol</w:t>
      </w:r>
      <w:r w:rsidR="003A1634">
        <w:t xml:space="preserve"> </w:t>
      </w:r>
      <w:r w:rsidR="003A2345">
        <w:t xml:space="preserve">(E5) </w:t>
      </w:r>
      <w:r w:rsidR="008775C8" w:rsidRPr="00F00AFE">
        <w:t>or NG</w:t>
      </w:r>
      <w:r w:rsidR="003A2345">
        <w:t>/biomethane</w:t>
      </w:r>
      <w:r w:rsidR="00177E6F" w:rsidRPr="00F00AFE">
        <w:t>;</w:t>
      </w:r>
    </w:p>
    <w:p w14:paraId="4583AC14" w14:textId="77777777" w:rsidR="008775C8" w:rsidRDefault="00F021AC" w:rsidP="00C118C6">
      <w:pPr>
        <w:pStyle w:val="SingleTxtG"/>
        <w:spacing w:after="0"/>
        <w:ind w:left="2268" w:hanging="567"/>
      </w:pPr>
      <w:r w:rsidRPr="00F00AFE">
        <w:tab/>
      </w:r>
      <w:r w:rsidRPr="00F00AFE">
        <w:tab/>
      </w:r>
      <w:r w:rsidR="00177E6F" w:rsidRPr="00F00AFE">
        <w:t>(f)</w:t>
      </w:r>
      <w:r w:rsidRPr="00F00AFE">
        <w:tab/>
        <w:t>D</w:t>
      </w:r>
      <w:r w:rsidR="008775C8" w:rsidRPr="00F00AFE">
        <w:t>iesel f</w:t>
      </w:r>
      <w:r w:rsidRPr="00F00AFE">
        <w:t>uel</w:t>
      </w:r>
      <w:r w:rsidR="00177E6F" w:rsidRPr="00F00AFE">
        <w:t xml:space="preserve"> B5)</w:t>
      </w:r>
      <w:r w:rsidR="003A2345">
        <w:t>;</w:t>
      </w:r>
    </w:p>
    <w:p w14:paraId="4583AC15" w14:textId="77777777" w:rsidR="003A2345" w:rsidRPr="00B2665C" w:rsidRDefault="003A2345" w:rsidP="00C118C6">
      <w:pPr>
        <w:tabs>
          <w:tab w:val="left" w:pos="1134"/>
          <w:tab w:val="left" w:pos="1980"/>
          <w:tab w:val="left" w:pos="2268"/>
        </w:tabs>
        <w:ind w:left="2268" w:right="1134" w:hanging="567"/>
        <w:jc w:val="both"/>
        <w:rPr>
          <w:sz w:val="20"/>
          <w:lang w:val="en-US"/>
        </w:rPr>
      </w:pPr>
      <w:r>
        <w:rPr>
          <w:b/>
          <w:lang w:val="en-US"/>
        </w:rPr>
        <w:tab/>
      </w:r>
      <w:r w:rsidR="00C118C6">
        <w:rPr>
          <w:b/>
          <w:lang w:val="en-US"/>
        </w:rPr>
        <w:tab/>
      </w:r>
      <w:r w:rsidRPr="003A2345">
        <w:rPr>
          <w:b/>
          <w:sz w:val="20"/>
          <w:lang w:val="en-US"/>
        </w:rPr>
        <w:t>(</w:t>
      </w:r>
      <w:r w:rsidRPr="00B2665C">
        <w:rPr>
          <w:sz w:val="20"/>
          <w:lang w:val="en-US"/>
        </w:rPr>
        <w:t>g)</w:t>
      </w:r>
      <w:r w:rsidRPr="00B2665C">
        <w:rPr>
          <w:sz w:val="20"/>
          <w:lang w:val="en-US"/>
        </w:rPr>
        <w:tab/>
        <w:t>Mixture of ethanol (E85) and petrol (E5) (Flex fuel)</w:t>
      </w:r>
    </w:p>
    <w:p w14:paraId="4583AC16" w14:textId="77777777" w:rsidR="003A2345" w:rsidRPr="00B2665C" w:rsidRDefault="003A2345" w:rsidP="00C118C6">
      <w:pPr>
        <w:tabs>
          <w:tab w:val="left" w:pos="1134"/>
          <w:tab w:val="left" w:pos="1980"/>
          <w:tab w:val="left" w:pos="2268"/>
        </w:tabs>
        <w:ind w:left="2268" w:right="1134" w:hanging="567"/>
        <w:jc w:val="both"/>
        <w:rPr>
          <w:sz w:val="20"/>
          <w:lang w:val="en-US"/>
        </w:rPr>
      </w:pPr>
      <w:r w:rsidRPr="00B2665C">
        <w:rPr>
          <w:sz w:val="20"/>
          <w:lang w:val="en-US"/>
        </w:rPr>
        <w:tab/>
      </w:r>
      <w:r w:rsidRPr="00B2665C">
        <w:rPr>
          <w:sz w:val="20"/>
          <w:lang w:val="en-US"/>
        </w:rPr>
        <w:tab/>
      </w:r>
      <w:r w:rsidRPr="00B2665C">
        <w:rPr>
          <w:sz w:val="20"/>
          <w:lang w:val="en-US"/>
        </w:rPr>
        <w:tab/>
        <w:t>(h)</w:t>
      </w:r>
      <w:r w:rsidRPr="00B2665C">
        <w:rPr>
          <w:sz w:val="20"/>
          <w:lang w:val="en-US"/>
        </w:rPr>
        <w:tab/>
        <w:t>Mixture of biodiesel and diesel (B5) (Flex fuel)</w:t>
      </w:r>
    </w:p>
    <w:p w14:paraId="4583AC17" w14:textId="77777777" w:rsidR="003A2345" w:rsidRPr="00B2665C" w:rsidRDefault="003A2345" w:rsidP="00C118C6">
      <w:pPr>
        <w:tabs>
          <w:tab w:val="left" w:pos="1134"/>
          <w:tab w:val="left" w:pos="1980"/>
          <w:tab w:val="left" w:pos="2268"/>
        </w:tabs>
        <w:ind w:left="2268" w:right="1134" w:hanging="567"/>
        <w:jc w:val="both"/>
        <w:rPr>
          <w:sz w:val="20"/>
          <w:lang w:val="en-US"/>
        </w:rPr>
      </w:pPr>
      <w:r w:rsidRPr="00B2665C">
        <w:rPr>
          <w:sz w:val="20"/>
          <w:lang w:val="en-US"/>
        </w:rPr>
        <w:tab/>
      </w:r>
      <w:r w:rsidRPr="00B2665C">
        <w:rPr>
          <w:sz w:val="20"/>
          <w:lang w:val="en-US"/>
        </w:rPr>
        <w:tab/>
      </w:r>
      <w:r w:rsidRPr="00B2665C">
        <w:rPr>
          <w:sz w:val="20"/>
          <w:lang w:val="en-US"/>
        </w:rPr>
        <w:tab/>
        <w:t>(</w:t>
      </w:r>
      <w:proofErr w:type="spellStart"/>
      <w:r w:rsidRPr="00B2665C">
        <w:rPr>
          <w:sz w:val="20"/>
          <w:lang w:val="en-US"/>
        </w:rPr>
        <w:t>i</w:t>
      </w:r>
      <w:proofErr w:type="spellEnd"/>
      <w:r w:rsidRPr="00B2665C">
        <w:rPr>
          <w:sz w:val="20"/>
          <w:lang w:val="en-US"/>
        </w:rPr>
        <w:t>)</w:t>
      </w:r>
      <w:r w:rsidRPr="00B2665C">
        <w:rPr>
          <w:sz w:val="20"/>
          <w:lang w:val="en-US"/>
        </w:rPr>
        <w:tab/>
        <w:t>Hydrogen</w:t>
      </w:r>
    </w:p>
    <w:p w14:paraId="4583AC18" w14:textId="77777777" w:rsidR="003A2345" w:rsidRPr="00B2665C" w:rsidRDefault="003A2345" w:rsidP="00C118C6">
      <w:pPr>
        <w:tabs>
          <w:tab w:val="left" w:pos="1134"/>
          <w:tab w:val="left" w:pos="1980"/>
          <w:tab w:val="left" w:pos="2268"/>
        </w:tabs>
        <w:ind w:left="1701" w:right="1134" w:hanging="567"/>
        <w:jc w:val="both"/>
        <w:rPr>
          <w:sz w:val="20"/>
          <w:lang w:val="en-US"/>
        </w:rPr>
      </w:pPr>
      <w:r w:rsidRPr="00B2665C">
        <w:rPr>
          <w:sz w:val="20"/>
          <w:lang w:val="en-US"/>
        </w:rPr>
        <w:tab/>
      </w:r>
      <w:r w:rsidRPr="00B2665C">
        <w:rPr>
          <w:sz w:val="20"/>
          <w:lang w:val="en-US"/>
        </w:rPr>
        <w:tab/>
      </w:r>
      <w:r w:rsidRPr="00B2665C">
        <w:rPr>
          <w:sz w:val="20"/>
          <w:lang w:val="en-US"/>
        </w:rPr>
        <w:tab/>
        <w:t>(j)</w:t>
      </w:r>
      <w:r w:rsidRPr="00B2665C">
        <w:rPr>
          <w:sz w:val="20"/>
          <w:lang w:val="en-US"/>
        </w:rPr>
        <w:tab/>
        <w:t>Either petrol (E5) or Hydrogen (Bi-fuel)</w:t>
      </w:r>
    </w:p>
    <w:p w14:paraId="4583AC19" w14:textId="77777777" w:rsidR="00EB32D8" w:rsidRPr="00B2665C" w:rsidRDefault="00EB32D8" w:rsidP="00C118C6">
      <w:pPr>
        <w:tabs>
          <w:tab w:val="left" w:pos="1134"/>
          <w:tab w:val="left" w:pos="1440"/>
          <w:tab w:val="left" w:pos="2268"/>
        </w:tabs>
        <w:spacing w:before="120" w:after="120"/>
        <w:ind w:left="1134" w:hanging="1134"/>
        <w:jc w:val="both"/>
        <w:rPr>
          <w:sz w:val="20"/>
          <w:lang w:val="en-US"/>
        </w:rPr>
      </w:pPr>
      <w:r>
        <w:rPr>
          <w:b/>
          <w:lang w:val="en-US"/>
        </w:rPr>
        <w:tab/>
      </w:r>
      <w:r w:rsidRPr="00B2665C">
        <w:rPr>
          <w:sz w:val="20"/>
          <w:lang w:val="en-US"/>
        </w:rPr>
        <w:t>2.18.1.</w:t>
      </w:r>
      <w:r w:rsidRPr="00B2665C">
        <w:rPr>
          <w:sz w:val="20"/>
          <w:lang w:val="en-US"/>
        </w:rPr>
        <w:tab/>
        <w:t>"</w:t>
      </w:r>
      <w:r w:rsidRPr="00C118C6">
        <w:rPr>
          <w:i/>
          <w:sz w:val="20"/>
          <w:lang w:val="en-US"/>
        </w:rPr>
        <w:t>Biofuel</w:t>
      </w:r>
      <w:r w:rsidRPr="00B2665C">
        <w:rPr>
          <w:sz w:val="20"/>
          <w:lang w:val="en-US"/>
        </w:rPr>
        <w:t>" means liquid or gaseous fuel for transport, produced from biomass.</w:t>
      </w:r>
    </w:p>
    <w:p w14:paraId="4583AC1A" w14:textId="77777777" w:rsidR="008775C8" w:rsidRPr="00F00AFE" w:rsidRDefault="008775C8" w:rsidP="008C5460">
      <w:pPr>
        <w:pStyle w:val="SingleTxtG"/>
        <w:ind w:left="2268" w:hanging="1134"/>
      </w:pPr>
      <w:r w:rsidRPr="00F00AFE">
        <w:t>2.19.</w:t>
      </w:r>
      <w:r w:rsidRPr="00F00AFE">
        <w:tab/>
      </w:r>
      <w:r w:rsidR="001112C7" w:rsidRPr="00F00AFE">
        <w:tab/>
      </w:r>
      <w:r w:rsidRPr="00F00AFE">
        <w:t>"</w:t>
      </w:r>
      <w:r w:rsidRPr="00F00AFE">
        <w:rPr>
          <w:i/>
        </w:rPr>
        <w:t>Approval of a vehicle</w:t>
      </w:r>
      <w:r w:rsidRPr="00F00AFE">
        <w:t>" means the approval of a vehicle type with regard to the limitation of the following conditions</w:t>
      </w:r>
      <w:r w:rsidR="00BD5340">
        <w:rPr>
          <w:rStyle w:val="FootnoteReference"/>
        </w:rPr>
        <w:footnoteReference w:id="4"/>
      </w:r>
      <w:r w:rsidR="00BD5340">
        <w:t>:</w:t>
      </w:r>
    </w:p>
    <w:p w14:paraId="4583AC1B" w14:textId="77777777" w:rsidR="008775C8" w:rsidRPr="00F00AFE" w:rsidRDefault="008775C8" w:rsidP="001112C7">
      <w:pPr>
        <w:pStyle w:val="SingleTxtG"/>
        <w:ind w:left="2268" w:hanging="1134"/>
      </w:pPr>
      <w:r w:rsidRPr="00F00AFE">
        <w:t>2.19.1.</w:t>
      </w:r>
      <w:r w:rsidRPr="00F00AFE">
        <w:tab/>
        <w:t>Limitation of exhaust emissions by the vehicle, evaporative emissions, crankcase emissions, durability of pollution control devices, cold start pollutant emissions and on-board diagnostics of vehicles fuelled with unleaded petrol, or which can be fuelled with either unleaded petrol and LPG or NG</w:t>
      </w:r>
      <w:r w:rsidR="004517DD">
        <w:t>/biomethane or biofuels</w:t>
      </w:r>
      <w:r w:rsidRPr="00F00AFE">
        <w:t xml:space="preserve"> (Approval B); </w:t>
      </w:r>
    </w:p>
    <w:p w14:paraId="4583AC1C" w14:textId="77777777" w:rsidR="008775C8" w:rsidRPr="00F00AFE" w:rsidRDefault="008775C8" w:rsidP="001112C7">
      <w:pPr>
        <w:pStyle w:val="SingleTxtG"/>
        <w:ind w:left="2268" w:hanging="1134"/>
      </w:pPr>
      <w:r w:rsidRPr="00F00AFE">
        <w:t>2.19.2.</w:t>
      </w:r>
      <w:r w:rsidRPr="00F00AFE">
        <w:tab/>
        <w:t>Limitation of emissions of gaseous and particulate pollutants, durability of pollution control devices and on-board diagnostics of vehicles fuelled with diesel fuel (Approval C)</w:t>
      </w:r>
      <w:r w:rsidR="004517DD">
        <w:t xml:space="preserve"> or which can be fuelled with either diesel fuel and </w:t>
      </w:r>
      <w:proofErr w:type="spellStart"/>
      <w:r w:rsidR="004517DD">
        <w:t>biosuel</w:t>
      </w:r>
      <w:proofErr w:type="spellEnd"/>
      <w:r w:rsidR="004517DD">
        <w:t xml:space="preserve"> or biofuel</w:t>
      </w:r>
      <w:r w:rsidRPr="00F00AFE">
        <w:t>;</w:t>
      </w:r>
    </w:p>
    <w:p w14:paraId="4583AC1D" w14:textId="77777777" w:rsidR="008775C8" w:rsidRPr="00F00AFE" w:rsidRDefault="008775C8" w:rsidP="001112C7">
      <w:pPr>
        <w:pStyle w:val="SingleTxtG"/>
        <w:ind w:left="2268" w:hanging="1134"/>
      </w:pPr>
      <w:r w:rsidRPr="00F00AFE">
        <w:t>2.19.3.</w:t>
      </w:r>
      <w:r w:rsidRPr="00F00AFE">
        <w:tab/>
        <w:t>Limitation of emissions of gaseous pollutants by the engine, crankcase emissions, durability of pollution control devices, cold start emissions and on-board diagnostics of vehicles fuelled with LPG or NG</w:t>
      </w:r>
      <w:r w:rsidR="006665E5">
        <w:t>/biomethane</w:t>
      </w:r>
      <w:r w:rsidRPr="00F00AFE">
        <w:t xml:space="preserve"> (Approval D);</w:t>
      </w:r>
    </w:p>
    <w:p w14:paraId="4583AC1E" w14:textId="77777777" w:rsidR="008775C8" w:rsidRPr="00F00AFE" w:rsidRDefault="008775C8" w:rsidP="001112C7">
      <w:pPr>
        <w:pStyle w:val="SingleTxtG"/>
        <w:ind w:left="2268" w:hanging="1134"/>
      </w:pPr>
      <w:r w:rsidRPr="00F00AFE">
        <w:t>2.20.</w:t>
      </w:r>
      <w:r w:rsidRPr="00F00AFE">
        <w:tab/>
        <w:t>"</w:t>
      </w:r>
      <w:r w:rsidRPr="00F00AFE">
        <w:rPr>
          <w:i/>
        </w:rPr>
        <w:t>Periodically regenerating system</w:t>
      </w:r>
      <w:r w:rsidRPr="00F00AFE">
        <w:t>" means an anti-pollution device (</w:t>
      </w:r>
      <w:proofErr w:type="gramStart"/>
      <w:r w:rsidRPr="00F00AFE">
        <w:t>e.g.</w:t>
      </w:r>
      <w:proofErr w:type="gramEnd"/>
      <w:r w:rsidR="001112C7" w:rsidRPr="00F00AFE">
        <w:t> </w:t>
      </w:r>
      <w:r w:rsidRPr="00F00AFE">
        <w:t>catalytic converter, particulate trap) that requires a periodical regeneration process in less than 4,000 km of normal vehicle operation.</w:t>
      </w:r>
      <w:r w:rsidR="00C90CA3" w:rsidRPr="00F00AFE">
        <w:t xml:space="preserve"> </w:t>
      </w:r>
      <w:r w:rsidRPr="00F00AFE">
        <w:t>During cycles where regeneration occurs, emiss</w:t>
      </w:r>
      <w:r w:rsidR="001112C7" w:rsidRPr="00F00AFE">
        <w:t xml:space="preserve">ion standards can be exceeded. </w:t>
      </w:r>
      <w:r w:rsidRPr="00F00AFE">
        <w:t>If a regeneration of an anti-pollution device occurs at least once per Type I test and that has already regenerated at least once during vehicle preparation cycle, it will be considered as a continuously regenerating system which does not req</w:t>
      </w:r>
      <w:r w:rsidR="001112C7" w:rsidRPr="00F00AFE">
        <w:t xml:space="preserve">uire a special test procedure. </w:t>
      </w:r>
      <w:r w:rsidRPr="00F00AFE">
        <w:t>Annex 13 does not apply to continuously regenerating systems.</w:t>
      </w:r>
    </w:p>
    <w:p w14:paraId="4583AC1F" w14:textId="77777777" w:rsidR="008775C8" w:rsidRPr="00F00AFE" w:rsidRDefault="008775C8" w:rsidP="00727567">
      <w:pPr>
        <w:pStyle w:val="SingleTxtG"/>
        <w:ind w:left="2268" w:hanging="1134"/>
      </w:pPr>
      <w:r w:rsidRPr="00F00AFE">
        <w:lastRenderedPageBreak/>
        <w:tab/>
        <w:t xml:space="preserve">At the request of the manufacturer, the test procedure specific to periodically regenerating systems will not apply to a regenerative device if the manufacturer provides data to the type </w:t>
      </w:r>
      <w:r w:rsidR="00206200">
        <w:t>Approval Authority</w:t>
      </w:r>
      <w:r w:rsidRPr="00F00AFE">
        <w:t xml:space="preserve"> that, during cycles where regeneration occurs, emissions remain below the standards given in paragraph 5.3.1.4. applied for the concerned vehicle category after agreement of the </w:t>
      </w:r>
      <w:r w:rsidR="00206200">
        <w:t>Technical Service</w:t>
      </w:r>
      <w:r w:rsidRPr="00F00AFE">
        <w:t>.</w:t>
      </w:r>
    </w:p>
    <w:p w14:paraId="4583AC20" w14:textId="77777777" w:rsidR="008775C8" w:rsidRPr="00F00AFE" w:rsidRDefault="008775C8" w:rsidP="001112C7">
      <w:pPr>
        <w:pStyle w:val="SingleTxtG"/>
        <w:rPr>
          <w:bCs/>
        </w:rPr>
      </w:pPr>
      <w:r w:rsidRPr="00F00AFE">
        <w:rPr>
          <w:bCs/>
        </w:rPr>
        <w:t>2.21.</w:t>
      </w:r>
      <w:r w:rsidRPr="00F00AFE">
        <w:rPr>
          <w:bCs/>
        </w:rPr>
        <w:tab/>
      </w:r>
      <w:r w:rsidR="00727567" w:rsidRPr="00F00AFE">
        <w:rPr>
          <w:bCs/>
        </w:rPr>
        <w:tab/>
      </w:r>
      <w:r w:rsidRPr="00F00AFE">
        <w:rPr>
          <w:bCs/>
        </w:rPr>
        <w:t>Hybrid vehicles (HV)</w:t>
      </w:r>
    </w:p>
    <w:p w14:paraId="4583AC21" w14:textId="77777777" w:rsidR="008775C8" w:rsidRPr="00F00AFE" w:rsidRDefault="008775C8" w:rsidP="0097481B">
      <w:pPr>
        <w:pStyle w:val="SingleTxtG"/>
        <w:ind w:left="2268" w:hanging="1134"/>
        <w:rPr>
          <w:bCs/>
        </w:rPr>
      </w:pPr>
      <w:r w:rsidRPr="00F00AFE">
        <w:rPr>
          <w:bCs/>
        </w:rPr>
        <w:t>2.21.1.</w:t>
      </w:r>
      <w:r w:rsidRPr="00F00AFE">
        <w:rPr>
          <w:bCs/>
        </w:rPr>
        <w:tab/>
      </w:r>
      <w:r w:rsidR="00907556">
        <w:rPr>
          <w:bCs/>
        </w:rPr>
        <w:tab/>
      </w:r>
      <w:r w:rsidRPr="00F00AFE">
        <w:rPr>
          <w:bCs/>
        </w:rPr>
        <w:t>General definition of hybrid vehicles (HV):</w:t>
      </w:r>
    </w:p>
    <w:p w14:paraId="4583AC22" w14:textId="77777777" w:rsidR="008775C8" w:rsidRPr="00F00AFE" w:rsidRDefault="00727567" w:rsidP="00727567">
      <w:pPr>
        <w:pStyle w:val="SingleTxtG"/>
        <w:ind w:left="2268" w:hanging="1134"/>
        <w:rPr>
          <w:bCs/>
        </w:rPr>
      </w:pPr>
      <w:r w:rsidRPr="00F00AFE">
        <w:rPr>
          <w:bCs/>
        </w:rPr>
        <w:tab/>
      </w:r>
      <w:r w:rsidRPr="00F00AFE">
        <w:rPr>
          <w:bCs/>
        </w:rPr>
        <w:tab/>
      </w:r>
      <w:r w:rsidR="008775C8" w:rsidRPr="00F00AFE">
        <w:rPr>
          <w:bCs/>
        </w:rPr>
        <w:t>"</w:t>
      </w:r>
      <w:r w:rsidR="008775C8" w:rsidRPr="00F00AFE">
        <w:rPr>
          <w:bCs/>
          <w:i/>
        </w:rPr>
        <w:t>Hybrid vehicle (HV)</w:t>
      </w:r>
      <w:r w:rsidR="008775C8" w:rsidRPr="00F00AFE">
        <w:rPr>
          <w:bCs/>
        </w:rPr>
        <w:t xml:space="preserve">" means a vehicle with at least two different energy </w:t>
      </w:r>
      <w:r w:rsidRPr="00F00AFE">
        <w:rPr>
          <w:bCs/>
        </w:rPr>
        <w:tab/>
      </w:r>
      <w:r w:rsidR="008775C8" w:rsidRPr="00F00AFE">
        <w:rPr>
          <w:bCs/>
        </w:rPr>
        <w:t>converters and two different energy storage systems (on vehicle) for the purpose of vehicle propulsion.</w:t>
      </w:r>
    </w:p>
    <w:p w14:paraId="4583AC23" w14:textId="77777777" w:rsidR="008775C8" w:rsidRPr="00F00AFE" w:rsidRDefault="008775C8" w:rsidP="0097481B">
      <w:pPr>
        <w:pStyle w:val="SingleTxtG"/>
        <w:rPr>
          <w:bCs/>
        </w:rPr>
      </w:pPr>
      <w:r w:rsidRPr="00F00AFE">
        <w:rPr>
          <w:bCs/>
        </w:rPr>
        <w:t>2.21.2.</w:t>
      </w:r>
      <w:r w:rsidRPr="00F00AFE">
        <w:rPr>
          <w:bCs/>
        </w:rPr>
        <w:tab/>
      </w:r>
      <w:r w:rsidR="00907556">
        <w:rPr>
          <w:bCs/>
        </w:rPr>
        <w:tab/>
      </w:r>
      <w:r w:rsidRPr="00F00AFE">
        <w:rPr>
          <w:bCs/>
        </w:rPr>
        <w:t>Definition of hybrid electric vehicles (HEV):</w:t>
      </w:r>
    </w:p>
    <w:p w14:paraId="4583AC24" w14:textId="77777777" w:rsidR="008775C8" w:rsidRPr="00F00AFE" w:rsidRDefault="00727567" w:rsidP="00727567">
      <w:pPr>
        <w:pStyle w:val="SingleTxtG"/>
        <w:ind w:left="2268" w:hanging="1134"/>
        <w:rPr>
          <w:bCs/>
        </w:rPr>
      </w:pPr>
      <w:r w:rsidRPr="00F00AFE">
        <w:rPr>
          <w:bCs/>
        </w:rPr>
        <w:tab/>
      </w:r>
      <w:r w:rsidRPr="00F00AFE">
        <w:rPr>
          <w:bCs/>
        </w:rPr>
        <w:tab/>
      </w:r>
      <w:r w:rsidR="008775C8" w:rsidRPr="00F00AFE">
        <w:rPr>
          <w:bCs/>
        </w:rPr>
        <w:t>"</w:t>
      </w:r>
      <w:r w:rsidR="008775C8" w:rsidRPr="00F00AFE">
        <w:rPr>
          <w:bCs/>
          <w:i/>
        </w:rPr>
        <w:t>Hybrid electric vehicle (HEV)</w:t>
      </w:r>
      <w:r w:rsidR="008775C8" w:rsidRPr="00F00AFE">
        <w:rPr>
          <w:bCs/>
        </w:rPr>
        <w:t>" means a vehicle that, for the purpose of mechanical propulsion, draws energy from both of the following on-vehicle sources of stored energy/power:</w:t>
      </w:r>
    </w:p>
    <w:p w14:paraId="4583AC25" w14:textId="77777777" w:rsidR="008775C8" w:rsidRPr="00F00AFE" w:rsidRDefault="0097481B" w:rsidP="00907556">
      <w:pPr>
        <w:pStyle w:val="SingleTxtG"/>
        <w:ind w:left="2835" w:hanging="567"/>
        <w:rPr>
          <w:bCs/>
        </w:rPr>
      </w:pPr>
      <w:r>
        <w:rPr>
          <w:bCs/>
        </w:rPr>
        <w:t>a)</w:t>
      </w:r>
      <w:r w:rsidR="008775C8" w:rsidRPr="00F00AFE">
        <w:rPr>
          <w:bCs/>
        </w:rPr>
        <w:tab/>
      </w:r>
      <w:r w:rsidR="00727567" w:rsidRPr="00F00AFE">
        <w:rPr>
          <w:bCs/>
        </w:rPr>
        <w:t>A</w:t>
      </w:r>
      <w:r w:rsidR="008775C8" w:rsidRPr="00F00AFE">
        <w:rPr>
          <w:bCs/>
        </w:rPr>
        <w:t xml:space="preserve"> consumable fuel</w:t>
      </w:r>
      <w:r w:rsidR="00727567" w:rsidRPr="00F00AFE">
        <w:rPr>
          <w:bCs/>
        </w:rPr>
        <w:t>;</w:t>
      </w:r>
    </w:p>
    <w:p w14:paraId="4583AC26" w14:textId="77777777" w:rsidR="008775C8" w:rsidRPr="00F00AFE" w:rsidRDefault="0097481B" w:rsidP="00907556">
      <w:pPr>
        <w:pStyle w:val="SingleTxtG"/>
        <w:ind w:left="2835" w:hanging="567"/>
        <w:rPr>
          <w:bCs/>
        </w:rPr>
      </w:pPr>
      <w:r>
        <w:rPr>
          <w:bCs/>
        </w:rPr>
        <w:t>b)</w:t>
      </w:r>
      <w:r w:rsidR="008775C8" w:rsidRPr="00F00AFE">
        <w:rPr>
          <w:bCs/>
        </w:rPr>
        <w:tab/>
      </w:r>
      <w:r w:rsidR="00727567" w:rsidRPr="00F00AFE">
        <w:rPr>
          <w:bCs/>
        </w:rPr>
        <w:t>A</w:t>
      </w:r>
      <w:r w:rsidR="008775C8" w:rsidRPr="00F00AFE">
        <w:rPr>
          <w:bCs/>
        </w:rPr>
        <w:t xml:space="preserve">n electrical energy/power storage device (e.g.: battery, </w:t>
      </w:r>
      <w:r w:rsidR="00D431D8" w:rsidRPr="00F00AFE">
        <w:rPr>
          <w:bCs/>
        </w:rPr>
        <w:tab/>
      </w:r>
      <w:r w:rsidR="008775C8" w:rsidRPr="00F00AFE">
        <w:rPr>
          <w:bCs/>
        </w:rPr>
        <w:t>capacitor, flywheel/generator etc.)</w:t>
      </w:r>
      <w:r w:rsidR="00727567" w:rsidRPr="00F00AFE">
        <w:rPr>
          <w:bCs/>
        </w:rPr>
        <w:t>.</w:t>
      </w:r>
    </w:p>
    <w:p w14:paraId="4583AC27" w14:textId="77777777" w:rsidR="008775C8" w:rsidRDefault="008775C8" w:rsidP="00F00AFE">
      <w:pPr>
        <w:pStyle w:val="SingleTxtG"/>
        <w:ind w:left="2268" w:hanging="1134"/>
      </w:pPr>
      <w:r w:rsidRPr="00F00AFE">
        <w:t>2.22.</w:t>
      </w:r>
      <w:r w:rsidRPr="00F00AFE">
        <w:tab/>
      </w:r>
      <w:r w:rsidR="00727567" w:rsidRPr="00F00AFE">
        <w:tab/>
      </w:r>
      <w:r w:rsidRPr="00F00AFE">
        <w:t>"</w:t>
      </w:r>
      <w:r w:rsidRPr="00F00AFE">
        <w:rPr>
          <w:i/>
        </w:rPr>
        <w:t>Mono-fuel vehicle</w:t>
      </w:r>
      <w:r w:rsidRPr="00F00AFE">
        <w:t xml:space="preserve">" means a vehicle that is designed </w:t>
      </w:r>
      <w:r w:rsidR="00B97B4E">
        <w:t xml:space="preserve">to run </w:t>
      </w:r>
      <w:r w:rsidRPr="00F00AFE">
        <w:t xml:space="preserve">primarily </w:t>
      </w:r>
      <w:r w:rsidR="00B97B4E">
        <w:t>on one type of fuel;</w:t>
      </w:r>
    </w:p>
    <w:p w14:paraId="4583AC28" w14:textId="77777777" w:rsidR="00B97B4E" w:rsidRPr="00F00AFE" w:rsidRDefault="00B97B4E" w:rsidP="00F00AFE">
      <w:pPr>
        <w:pStyle w:val="SingleTxtG"/>
        <w:ind w:left="2268" w:hanging="1134"/>
      </w:pPr>
      <w:r>
        <w:t>2.22.1</w:t>
      </w:r>
      <w:r>
        <w:tab/>
        <w:t>"</w:t>
      </w:r>
      <w:r w:rsidRPr="000F2DD4">
        <w:rPr>
          <w:i/>
        </w:rPr>
        <w:t>Mono-fuel gas vehicle</w:t>
      </w:r>
      <w:r>
        <w:t>"</w:t>
      </w:r>
      <w:r w:rsidRPr="0041628F">
        <w:t xml:space="preserve"> means a vehicle that is designed primarily for permanent running on LPG or NG</w:t>
      </w:r>
      <w:r w:rsidRPr="00271F21">
        <w:rPr>
          <w:b/>
        </w:rPr>
        <w:t>/</w:t>
      </w:r>
      <w:r w:rsidRPr="000F2DD4">
        <w:t>biomethane or hydrogen</w:t>
      </w:r>
      <w:r w:rsidRPr="0041628F">
        <w:t>, but may also have a petrol system for emergency purposes or starting only, where the petrol tank does not contain more than 15 litres of petrol.</w:t>
      </w:r>
    </w:p>
    <w:p w14:paraId="4583AC29" w14:textId="77777777" w:rsidR="008775C8" w:rsidRDefault="008775C8" w:rsidP="00F00AFE">
      <w:pPr>
        <w:pStyle w:val="SingleTxtG"/>
        <w:ind w:left="2268" w:hanging="1134"/>
      </w:pPr>
      <w:r w:rsidRPr="00F00AFE">
        <w:t>2.23.</w:t>
      </w:r>
      <w:r w:rsidRPr="00F00AFE">
        <w:tab/>
      </w:r>
      <w:r w:rsidR="00727567" w:rsidRPr="00F00AFE">
        <w:tab/>
      </w:r>
      <w:r w:rsidRPr="00F00AFE">
        <w:t>"</w:t>
      </w:r>
      <w:r w:rsidRPr="00F00AFE">
        <w:rPr>
          <w:i/>
        </w:rPr>
        <w:t>Bi-fuel vehicle</w:t>
      </w:r>
      <w:r w:rsidRPr="00F00AFE">
        <w:t xml:space="preserve">" means a vehicle </w:t>
      </w:r>
      <w:r w:rsidR="00B97B4E">
        <w:t xml:space="preserve">with two separate fuel storage systems </w:t>
      </w:r>
      <w:r w:rsidRPr="00F00AFE">
        <w:t xml:space="preserve">that can run part-time on </w:t>
      </w:r>
      <w:r w:rsidR="00B97B4E">
        <w:t>two different fuels and is designed to run on only one fuel at a time.</w:t>
      </w:r>
    </w:p>
    <w:p w14:paraId="4583AC2A" w14:textId="0CB7E472" w:rsidR="00D522BD" w:rsidRPr="00B2665C" w:rsidRDefault="00D522BD" w:rsidP="000F2DD4">
      <w:pPr>
        <w:pStyle w:val="SingleTxtG"/>
      </w:pPr>
      <w:r w:rsidRPr="00B2665C">
        <w:t>2.23.1.</w:t>
      </w:r>
      <w:r w:rsidRPr="00B2665C">
        <w:tab/>
      </w:r>
      <w:r w:rsidR="000F2DD4">
        <w:tab/>
      </w:r>
      <w:r w:rsidRPr="000F2DD4">
        <w:t>"</w:t>
      </w:r>
      <w:r w:rsidRPr="000F2DD4">
        <w:rPr>
          <w:i/>
        </w:rPr>
        <w:t>Bi-fuel gas vehicle</w:t>
      </w:r>
      <w:r w:rsidRPr="000F2DD4">
        <w:t xml:space="preserve">" means a bi fuel vehicle that can run on petrol and also </w:t>
      </w:r>
      <w:r w:rsidR="000F2DD4">
        <w:tab/>
      </w:r>
      <w:r w:rsidR="000F2DD4">
        <w:tab/>
      </w:r>
      <w:r w:rsidR="00EE44CF">
        <w:tab/>
      </w:r>
      <w:r w:rsidRPr="000F2DD4">
        <w:t>on either LPG, NG/biomethane or hydrogen.</w:t>
      </w:r>
    </w:p>
    <w:p w14:paraId="4583AC2B" w14:textId="77777777" w:rsidR="00D522BD" w:rsidRPr="00B2665C" w:rsidRDefault="00D522BD" w:rsidP="00212C39">
      <w:pPr>
        <w:pStyle w:val="SingleTxtG"/>
        <w:ind w:left="2268" w:hanging="1134"/>
      </w:pPr>
      <w:r w:rsidRPr="00B2665C">
        <w:t>2.24.</w:t>
      </w:r>
      <w:r w:rsidRPr="00B2665C">
        <w:tab/>
        <w:t>"</w:t>
      </w:r>
      <w:r w:rsidRPr="000F2DD4">
        <w:rPr>
          <w:i/>
        </w:rPr>
        <w:t>Alternative fuel vehicle</w:t>
      </w:r>
      <w:r w:rsidRPr="00B2665C">
        <w:t>" means a vehicle designed to be capable of running on at least one type of fuel that is either gaseous at atmospheric temperature and pressure, or substantially non-mineral oil derived.</w:t>
      </w:r>
    </w:p>
    <w:p w14:paraId="4583AC2C" w14:textId="77777777" w:rsidR="00D522BD" w:rsidRPr="00B2665C" w:rsidRDefault="00D522BD" w:rsidP="00212C39">
      <w:pPr>
        <w:pStyle w:val="SingleTxtG"/>
        <w:ind w:left="2268" w:hanging="1134"/>
      </w:pPr>
      <w:r w:rsidRPr="00B2665C">
        <w:t>2.25.</w:t>
      </w:r>
      <w:r w:rsidRPr="00B2665C">
        <w:tab/>
        <w:t>"</w:t>
      </w:r>
      <w:r w:rsidRPr="000F2DD4">
        <w:rPr>
          <w:i/>
        </w:rPr>
        <w:t>Flex fuel vehicle</w:t>
      </w:r>
      <w:r w:rsidRPr="00B2665C">
        <w:t>" means a vehicle with one fuel storage system that can run on different mixtures of two or more fuels.</w:t>
      </w:r>
    </w:p>
    <w:p w14:paraId="4583AC2D" w14:textId="77777777" w:rsidR="00D522BD" w:rsidRPr="00271F21" w:rsidRDefault="00D522BD" w:rsidP="00212C39">
      <w:pPr>
        <w:pStyle w:val="SingleTxtG"/>
        <w:ind w:left="2268" w:hanging="1134"/>
        <w:rPr>
          <w:b/>
        </w:rPr>
      </w:pPr>
      <w:r w:rsidRPr="00B2665C">
        <w:t>2.25.1.</w:t>
      </w:r>
      <w:r w:rsidRPr="00B2665C">
        <w:tab/>
        <w:t>"</w:t>
      </w:r>
      <w:r w:rsidRPr="000F2DD4">
        <w:rPr>
          <w:i/>
        </w:rPr>
        <w:t>Flex fuel ethanol vehicle</w:t>
      </w:r>
      <w:r w:rsidRPr="00B2665C">
        <w:t>" means a flex fuel vehicle that can run on petrol or a mixture of petrol and ethanol up to an 85 per cent ethanol blend</w:t>
      </w:r>
      <w:r w:rsidRPr="00271F21">
        <w:rPr>
          <w:b/>
        </w:rPr>
        <w:t xml:space="preserve"> </w:t>
      </w:r>
      <w:r w:rsidRPr="000F2DD4">
        <w:t>(E85).</w:t>
      </w:r>
    </w:p>
    <w:p w14:paraId="4583AC2E" w14:textId="77777777" w:rsidR="00D522BD" w:rsidRPr="00B2665C" w:rsidRDefault="00D522BD" w:rsidP="00B2665C">
      <w:pPr>
        <w:pStyle w:val="NumPar2"/>
        <w:numPr>
          <w:ilvl w:val="0"/>
          <w:numId w:val="0"/>
        </w:numPr>
        <w:tabs>
          <w:tab w:val="left" w:pos="1134"/>
          <w:tab w:val="left" w:pos="2268"/>
        </w:tabs>
        <w:spacing w:before="0"/>
        <w:ind w:left="2268" w:right="1134" w:hanging="1134"/>
        <w:rPr>
          <w:sz w:val="20"/>
          <w:szCs w:val="20"/>
        </w:rPr>
      </w:pPr>
      <w:r w:rsidRPr="00B2665C">
        <w:rPr>
          <w:sz w:val="20"/>
          <w:szCs w:val="20"/>
        </w:rPr>
        <w:t>2.25.2.</w:t>
      </w:r>
      <w:r w:rsidRPr="00B2665C">
        <w:rPr>
          <w:sz w:val="20"/>
          <w:szCs w:val="20"/>
        </w:rPr>
        <w:tab/>
        <w:t>"</w:t>
      </w:r>
      <w:r w:rsidRPr="00212C39">
        <w:rPr>
          <w:i/>
          <w:sz w:val="20"/>
          <w:szCs w:val="20"/>
        </w:rPr>
        <w:t>Flex fuel biodiesel vehicle</w:t>
      </w:r>
      <w:r w:rsidRPr="00B2665C">
        <w:rPr>
          <w:sz w:val="20"/>
          <w:szCs w:val="20"/>
        </w:rPr>
        <w:t>" means a flex fuel vehicle that can run on mineral diesel or a mixture of mineral diesel and biodiesel.</w:t>
      </w:r>
    </w:p>
    <w:p w14:paraId="4583AC2F" w14:textId="77777777" w:rsidR="00D522BD" w:rsidRPr="00B2665C" w:rsidRDefault="00D522BD" w:rsidP="00B2665C">
      <w:pPr>
        <w:pStyle w:val="Text2"/>
        <w:tabs>
          <w:tab w:val="left" w:pos="1134"/>
          <w:tab w:val="left" w:pos="2268"/>
        </w:tabs>
        <w:spacing w:before="0"/>
        <w:ind w:left="2268" w:right="1134" w:hanging="1134"/>
        <w:rPr>
          <w:sz w:val="20"/>
          <w:lang w:eastAsia="de-DE"/>
        </w:rPr>
      </w:pPr>
      <w:r w:rsidRPr="00B2665C">
        <w:rPr>
          <w:sz w:val="20"/>
          <w:lang w:eastAsia="de-DE"/>
        </w:rPr>
        <w:t>2.26.</w:t>
      </w:r>
      <w:r w:rsidRPr="00B2665C">
        <w:rPr>
          <w:sz w:val="20"/>
          <w:lang w:eastAsia="de-DE"/>
        </w:rPr>
        <w:tab/>
        <w:t>"</w:t>
      </w:r>
      <w:r w:rsidRPr="00212C39">
        <w:rPr>
          <w:i/>
          <w:sz w:val="20"/>
          <w:lang w:eastAsia="de-DE"/>
        </w:rPr>
        <w:t>Vehicles designed to fulfil specific social needs</w:t>
      </w:r>
      <w:r w:rsidRPr="00B2665C">
        <w:rPr>
          <w:sz w:val="20"/>
          <w:lang w:eastAsia="de-DE"/>
        </w:rPr>
        <w:t>" means diesel vehicles of category M</w:t>
      </w:r>
      <w:r w:rsidRPr="00B2665C">
        <w:rPr>
          <w:sz w:val="20"/>
          <w:vertAlign w:val="subscript"/>
          <w:lang w:eastAsia="de-DE"/>
        </w:rPr>
        <w:t>1</w:t>
      </w:r>
      <w:r w:rsidRPr="00B2665C">
        <w:rPr>
          <w:sz w:val="20"/>
          <w:lang w:eastAsia="de-DE"/>
        </w:rPr>
        <w:t xml:space="preserve"> which are either:</w:t>
      </w:r>
      <w:r w:rsidR="00212C39">
        <w:rPr>
          <w:sz w:val="20"/>
          <w:lang w:eastAsia="de-DE"/>
        </w:rPr>
        <w:t xml:space="preserve"> </w:t>
      </w:r>
    </w:p>
    <w:p w14:paraId="4583AC30" w14:textId="77777777" w:rsidR="00D522BD" w:rsidRPr="00B2665C" w:rsidRDefault="00D522BD" w:rsidP="00B2665C">
      <w:pPr>
        <w:pStyle w:val="Text2"/>
        <w:tabs>
          <w:tab w:val="left" w:pos="1134"/>
          <w:tab w:val="left" w:pos="1701"/>
          <w:tab w:val="left" w:pos="2268"/>
        </w:tabs>
        <w:spacing w:before="0"/>
        <w:ind w:left="2268" w:right="1134" w:hanging="1134"/>
        <w:rPr>
          <w:sz w:val="20"/>
          <w:lang w:eastAsia="de-DE"/>
        </w:rPr>
      </w:pPr>
      <w:r w:rsidRPr="00B2665C">
        <w:rPr>
          <w:sz w:val="20"/>
          <w:lang w:eastAsia="de-DE"/>
        </w:rPr>
        <w:tab/>
      </w:r>
      <w:r w:rsidR="000F29B8">
        <w:rPr>
          <w:sz w:val="20"/>
          <w:lang w:eastAsia="de-DE"/>
        </w:rPr>
        <w:tab/>
      </w:r>
      <w:r w:rsidRPr="00B2665C">
        <w:rPr>
          <w:sz w:val="20"/>
          <w:lang w:eastAsia="de-DE"/>
        </w:rPr>
        <w:t>(a)</w:t>
      </w:r>
      <w:r w:rsidRPr="00B2665C">
        <w:rPr>
          <w:sz w:val="20"/>
          <w:lang w:eastAsia="de-DE"/>
        </w:rPr>
        <w:tab/>
        <w:t>Special purpose vehicles with reference mass exceeding 2,000 kg</w:t>
      </w:r>
      <w:r w:rsidR="0010733C">
        <w:rPr>
          <w:rStyle w:val="FootnoteReference"/>
          <w:lang w:eastAsia="de-DE"/>
        </w:rPr>
        <w:footnoteReference w:id="5"/>
      </w:r>
      <w:r w:rsidR="0010733C">
        <w:rPr>
          <w:sz w:val="20"/>
          <w:lang w:eastAsia="de-DE"/>
        </w:rPr>
        <w:t>;</w:t>
      </w:r>
    </w:p>
    <w:p w14:paraId="4583AC31" w14:textId="77777777" w:rsidR="00D522BD" w:rsidRPr="00B2665C" w:rsidRDefault="000F29B8" w:rsidP="000F29B8">
      <w:pPr>
        <w:pStyle w:val="Text2"/>
        <w:tabs>
          <w:tab w:val="left" w:pos="1134"/>
          <w:tab w:val="left" w:pos="1701"/>
          <w:tab w:val="left" w:pos="2268"/>
        </w:tabs>
        <w:spacing w:before="0"/>
        <w:ind w:left="2280" w:right="1134" w:hanging="579"/>
        <w:rPr>
          <w:sz w:val="20"/>
          <w:lang w:eastAsia="de-DE"/>
        </w:rPr>
      </w:pPr>
      <w:r>
        <w:rPr>
          <w:sz w:val="20"/>
          <w:lang w:eastAsia="de-DE"/>
        </w:rPr>
        <w:lastRenderedPageBreak/>
        <w:tab/>
      </w:r>
      <w:r w:rsidR="00D522BD" w:rsidRPr="00B2665C">
        <w:rPr>
          <w:sz w:val="20"/>
          <w:lang w:eastAsia="de-DE"/>
        </w:rPr>
        <w:t>(b)</w:t>
      </w:r>
      <w:r w:rsidR="00D522BD" w:rsidRPr="00B2665C">
        <w:rPr>
          <w:sz w:val="20"/>
          <w:lang w:eastAsia="de-DE"/>
        </w:rPr>
        <w:tab/>
        <w:t xml:space="preserve">Vehicles with a reference mass exceeding 2,000 kg and designed to </w:t>
      </w:r>
      <w:r>
        <w:rPr>
          <w:sz w:val="20"/>
          <w:lang w:eastAsia="de-DE"/>
        </w:rPr>
        <w:tab/>
      </w:r>
      <w:r w:rsidR="00D522BD" w:rsidRPr="00B2665C">
        <w:rPr>
          <w:sz w:val="20"/>
          <w:lang w:eastAsia="de-DE"/>
        </w:rPr>
        <w:t xml:space="preserve">carry seven or more occupants including the driver with the exclusion, </w:t>
      </w:r>
      <w:r>
        <w:rPr>
          <w:sz w:val="20"/>
          <w:lang w:eastAsia="de-DE"/>
        </w:rPr>
        <w:tab/>
      </w:r>
      <w:r w:rsidR="00D522BD" w:rsidRPr="00B2665C">
        <w:rPr>
          <w:sz w:val="20"/>
          <w:lang w:eastAsia="de-DE"/>
        </w:rPr>
        <w:t>as from 1</w:t>
      </w:r>
      <w:r>
        <w:rPr>
          <w:sz w:val="20"/>
          <w:lang w:eastAsia="de-DE"/>
        </w:rPr>
        <w:t> </w:t>
      </w:r>
      <w:r w:rsidR="00D522BD" w:rsidRPr="00B2665C">
        <w:rPr>
          <w:sz w:val="20"/>
          <w:lang w:eastAsia="de-DE"/>
        </w:rPr>
        <w:t>September 2012, of vehicles of category M</w:t>
      </w:r>
      <w:r w:rsidR="00D522BD" w:rsidRPr="00B2665C">
        <w:rPr>
          <w:sz w:val="20"/>
          <w:vertAlign w:val="subscript"/>
          <w:lang w:eastAsia="de-DE"/>
        </w:rPr>
        <w:t>1</w:t>
      </w:r>
      <w:r w:rsidR="00D522BD" w:rsidRPr="00B2665C">
        <w:rPr>
          <w:sz w:val="20"/>
          <w:lang w:eastAsia="de-DE"/>
        </w:rPr>
        <w:t>G</w:t>
      </w:r>
      <w:r w:rsidR="00D522BD" w:rsidRPr="00B2665C">
        <w:rPr>
          <w:rStyle w:val="FootnoteReference"/>
          <w:sz w:val="20"/>
          <w:lang w:eastAsia="de-DE"/>
        </w:rPr>
        <w:t>3</w:t>
      </w:r>
      <w:r w:rsidR="00D522BD" w:rsidRPr="00B2665C">
        <w:rPr>
          <w:sz w:val="20"/>
          <w:lang w:eastAsia="de-DE"/>
        </w:rPr>
        <w:t>;</w:t>
      </w:r>
    </w:p>
    <w:p w14:paraId="4583AC32" w14:textId="77777777" w:rsidR="00D522BD" w:rsidRPr="00B2665C" w:rsidRDefault="00D522BD" w:rsidP="00B2665C">
      <w:pPr>
        <w:pStyle w:val="Text2"/>
        <w:tabs>
          <w:tab w:val="left" w:pos="1134"/>
          <w:tab w:val="left" w:pos="1701"/>
          <w:tab w:val="left" w:pos="2268"/>
        </w:tabs>
        <w:spacing w:before="0"/>
        <w:ind w:left="2268" w:right="1134" w:hanging="1134"/>
        <w:rPr>
          <w:sz w:val="20"/>
          <w:lang w:eastAsia="de-DE"/>
        </w:rPr>
      </w:pPr>
      <w:r w:rsidRPr="00B2665C">
        <w:rPr>
          <w:sz w:val="20"/>
          <w:lang w:eastAsia="de-DE"/>
        </w:rPr>
        <w:tab/>
      </w:r>
      <w:r w:rsidR="000F29B8">
        <w:rPr>
          <w:sz w:val="20"/>
          <w:lang w:eastAsia="de-DE"/>
        </w:rPr>
        <w:tab/>
      </w:r>
      <w:r w:rsidRPr="00B2665C">
        <w:rPr>
          <w:sz w:val="20"/>
          <w:lang w:eastAsia="de-DE"/>
        </w:rPr>
        <w:t>(c)</w:t>
      </w:r>
      <w:r w:rsidRPr="00B2665C">
        <w:rPr>
          <w:sz w:val="20"/>
          <w:lang w:eastAsia="de-DE"/>
        </w:rPr>
        <w:tab/>
        <w:t xml:space="preserve">Vehicles with a reference mass exceeding 1,760 kg which are built </w:t>
      </w:r>
      <w:r w:rsidR="000F29B8">
        <w:rPr>
          <w:sz w:val="20"/>
          <w:lang w:eastAsia="de-DE"/>
        </w:rPr>
        <w:tab/>
      </w:r>
      <w:r w:rsidR="000F29B8">
        <w:rPr>
          <w:sz w:val="20"/>
          <w:lang w:eastAsia="de-DE"/>
        </w:rPr>
        <w:tab/>
      </w:r>
      <w:r w:rsidRPr="00B2665C">
        <w:rPr>
          <w:sz w:val="20"/>
          <w:lang w:eastAsia="de-DE"/>
        </w:rPr>
        <w:t xml:space="preserve">specifically for commercial purposes to accommodate wheelchair use </w:t>
      </w:r>
      <w:r w:rsidR="000F29B8">
        <w:rPr>
          <w:sz w:val="20"/>
          <w:lang w:eastAsia="de-DE"/>
        </w:rPr>
        <w:tab/>
      </w:r>
      <w:r w:rsidR="000F29B8">
        <w:rPr>
          <w:sz w:val="20"/>
          <w:lang w:eastAsia="de-DE"/>
        </w:rPr>
        <w:tab/>
      </w:r>
      <w:r w:rsidRPr="00B2665C">
        <w:rPr>
          <w:sz w:val="20"/>
          <w:lang w:eastAsia="de-DE"/>
        </w:rPr>
        <w:t>inside the vehicle.</w:t>
      </w:r>
    </w:p>
    <w:p w14:paraId="4583AC33" w14:textId="77777777" w:rsidR="00055EC2" w:rsidRDefault="00055EC2" w:rsidP="00055EC2">
      <w:pPr>
        <w:pStyle w:val="HChG"/>
      </w:pPr>
      <w:r>
        <w:tab/>
      </w:r>
      <w:r>
        <w:tab/>
        <w:t>3.</w:t>
      </w:r>
      <w:r>
        <w:tab/>
      </w:r>
      <w:r>
        <w:tab/>
        <w:t>Application for approval</w:t>
      </w:r>
    </w:p>
    <w:p w14:paraId="4583AC34" w14:textId="77777777" w:rsidR="00055EC2" w:rsidRPr="00F00AFE" w:rsidRDefault="00055EC2" w:rsidP="00055EC2">
      <w:pPr>
        <w:pStyle w:val="SingleTxtG"/>
        <w:ind w:left="2268" w:hanging="1134"/>
      </w:pPr>
      <w:r w:rsidRPr="00F00AFE">
        <w:t>3.1.</w:t>
      </w:r>
      <w:r w:rsidRPr="00F00AFE">
        <w:tab/>
      </w:r>
      <w:r w:rsidRPr="00F00AFE">
        <w:tab/>
        <w:t>The application for approval of a vehicle type with regard to exhaust emissions, crankcase emissions, evaporative emissions and durability of pollution control devices, as well as to its on-board diagnostic (OBD) system shall be submitted by the vehicle manufacturer or by his authorized representative</w:t>
      </w:r>
      <w:r w:rsidR="00D522BD">
        <w:t xml:space="preserve"> to the </w:t>
      </w:r>
      <w:r w:rsidR="00206200">
        <w:t>Approval Authority</w:t>
      </w:r>
      <w:r w:rsidRPr="00F00AFE">
        <w:t>.</w:t>
      </w:r>
    </w:p>
    <w:p w14:paraId="4583AC35" w14:textId="77777777" w:rsidR="00D522BD" w:rsidRPr="00B2665C" w:rsidRDefault="00D522BD" w:rsidP="00B2665C">
      <w:pPr>
        <w:pStyle w:val="BodyTextIndent2"/>
        <w:tabs>
          <w:tab w:val="left" w:pos="1134"/>
          <w:tab w:val="left" w:pos="1701"/>
        </w:tabs>
        <w:spacing w:line="240" w:lineRule="auto"/>
        <w:ind w:left="2268" w:right="1134" w:hanging="1134"/>
        <w:jc w:val="both"/>
        <w:rPr>
          <w:sz w:val="20"/>
          <w:lang w:val="en-US"/>
        </w:rPr>
      </w:pPr>
      <w:r w:rsidRPr="00B2665C">
        <w:rPr>
          <w:sz w:val="20"/>
          <w:lang w:val="en-US"/>
        </w:rPr>
        <w:t>3.1.1.</w:t>
      </w:r>
      <w:r w:rsidRPr="00B2665C">
        <w:rPr>
          <w:sz w:val="20"/>
          <w:lang w:val="en-US"/>
        </w:rPr>
        <w:tab/>
      </w:r>
      <w:r w:rsidR="00756844">
        <w:rPr>
          <w:sz w:val="20"/>
          <w:lang w:val="en-US"/>
        </w:rPr>
        <w:tab/>
      </w:r>
      <w:r w:rsidRPr="00B2665C">
        <w:rPr>
          <w:sz w:val="20"/>
          <w:lang w:val="en-US"/>
        </w:rPr>
        <w:t>In addition, the manufacturer shall submit the following information:</w:t>
      </w:r>
    </w:p>
    <w:p w14:paraId="4583AC36" w14:textId="77777777" w:rsidR="00D522BD" w:rsidRPr="00B2665C" w:rsidRDefault="00D522BD" w:rsidP="00756844">
      <w:pPr>
        <w:pStyle w:val="BodyTextIndent2"/>
        <w:tabs>
          <w:tab w:val="left" w:pos="2880"/>
        </w:tabs>
        <w:spacing w:line="240" w:lineRule="auto"/>
        <w:ind w:left="2835" w:right="1134" w:hanging="555"/>
        <w:jc w:val="both"/>
        <w:rPr>
          <w:sz w:val="20"/>
          <w:lang w:val="en-US"/>
        </w:rPr>
      </w:pPr>
      <w:r w:rsidRPr="00B2665C">
        <w:rPr>
          <w:sz w:val="20"/>
          <w:lang w:val="en-US"/>
        </w:rPr>
        <w:t>(a)</w:t>
      </w:r>
      <w:r w:rsidRPr="00B2665C">
        <w:rPr>
          <w:sz w:val="20"/>
          <w:lang w:val="en-US"/>
        </w:rPr>
        <w:tab/>
        <w:t>In the case of vehicles equipped with positive-ignition engines, a declaration by the manufacturer of the minimum percentage of misfires out of a total number of firing events that would either result in emissions exceeding the limits given in paragraph 3.3.2. of Annex 11, if that percentage of misfire had been present from the start of a Type I test as described in Annex 4</w:t>
      </w:r>
      <w:r w:rsidR="002B2A33">
        <w:rPr>
          <w:sz w:val="20"/>
          <w:lang w:val="en-US"/>
        </w:rPr>
        <w:t>a</w:t>
      </w:r>
      <w:r w:rsidR="00BF4985">
        <w:rPr>
          <w:sz w:val="20"/>
          <w:lang w:val="en-US"/>
        </w:rPr>
        <w:t xml:space="preserve"> </w:t>
      </w:r>
      <w:r w:rsidRPr="00B2665C">
        <w:rPr>
          <w:sz w:val="20"/>
          <w:lang w:val="en-US"/>
        </w:rPr>
        <w:t>to this Regulation, or that could lead to an exhaust catalyst, or catalysts, overheating prior to causing irreversible damage;</w:t>
      </w:r>
    </w:p>
    <w:p w14:paraId="4583AC37" w14:textId="77777777" w:rsidR="00D522BD" w:rsidRPr="00B2665C" w:rsidRDefault="00D522BD" w:rsidP="00756844">
      <w:pPr>
        <w:pStyle w:val="BodyTextIndent2"/>
        <w:tabs>
          <w:tab w:val="left" w:pos="2880"/>
        </w:tabs>
        <w:spacing w:line="240" w:lineRule="auto"/>
        <w:ind w:left="2835" w:right="1134" w:hanging="555"/>
        <w:jc w:val="both"/>
        <w:rPr>
          <w:sz w:val="20"/>
          <w:lang w:val="en-US"/>
        </w:rPr>
      </w:pPr>
      <w:r w:rsidRPr="00B2665C">
        <w:rPr>
          <w:sz w:val="20"/>
          <w:lang w:val="en-US"/>
        </w:rPr>
        <w:t>(b)</w:t>
      </w:r>
      <w:r w:rsidRPr="00B2665C">
        <w:rPr>
          <w:sz w:val="20"/>
          <w:lang w:val="en-US"/>
        </w:rPr>
        <w:tab/>
        <w:t>Detailed written information fully describing the functional operation characteristics of the OBD system, including a listing of all relevant parts of the emission control system of the vehicle that are monitored by the OBD system;</w:t>
      </w:r>
    </w:p>
    <w:p w14:paraId="4583AC38" w14:textId="77777777" w:rsidR="00D522BD" w:rsidRPr="00B2665C" w:rsidRDefault="00D522BD" w:rsidP="00756844">
      <w:pPr>
        <w:pStyle w:val="BodyTextIndent2"/>
        <w:tabs>
          <w:tab w:val="left" w:pos="2880"/>
        </w:tabs>
        <w:spacing w:line="240" w:lineRule="auto"/>
        <w:ind w:left="2835" w:right="1134" w:hanging="555"/>
        <w:jc w:val="both"/>
        <w:rPr>
          <w:sz w:val="20"/>
          <w:lang w:val="en-US"/>
        </w:rPr>
      </w:pPr>
      <w:r w:rsidRPr="00B2665C">
        <w:rPr>
          <w:sz w:val="20"/>
          <w:lang w:val="en-US"/>
        </w:rPr>
        <w:t>(c)</w:t>
      </w:r>
      <w:r w:rsidRPr="00B2665C">
        <w:rPr>
          <w:sz w:val="20"/>
          <w:lang w:val="en-US"/>
        </w:rPr>
        <w:tab/>
        <w:t>A description of the malfunction indicator used by the OBD system to signal the presence of a fault to a driver of the vehicle;</w:t>
      </w:r>
    </w:p>
    <w:p w14:paraId="4583AC39" w14:textId="77777777" w:rsidR="00D522BD" w:rsidRPr="00B2665C" w:rsidRDefault="00D522BD" w:rsidP="00756844">
      <w:pPr>
        <w:pStyle w:val="BodyTextIndent2"/>
        <w:tabs>
          <w:tab w:val="left" w:pos="2880"/>
        </w:tabs>
        <w:spacing w:line="240" w:lineRule="auto"/>
        <w:ind w:left="2835" w:right="1134" w:hanging="555"/>
        <w:jc w:val="both"/>
        <w:rPr>
          <w:sz w:val="20"/>
          <w:lang w:val="en-US"/>
        </w:rPr>
      </w:pPr>
      <w:r w:rsidRPr="00B2665C">
        <w:rPr>
          <w:sz w:val="20"/>
          <w:lang w:val="en-US"/>
        </w:rPr>
        <w:t>(d)</w:t>
      </w:r>
      <w:r w:rsidRPr="00B2665C">
        <w:rPr>
          <w:sz w:val="20"/>
          <w:lang w:val="en-US"/>
        </w:rPr>
        <w:tab/>
        <w:t>A declaration by the manufacturer that the OBD system complies with the provisions of paragraph 7. of Appendix 1 to Annex 11 relating to in-use performance under all reasonably foreseeable driving conditions;</w:t>
      </w:r>
    </w:p>
    <w:p w14:paraId="4583AC3A" w14:textId="77777777" w:rsidR="00D522BD" w:rsidRPr="00B2665C" w:rsidRDefault="00D522BD" w:rsidP="00756844">
      <w:pPr>
        <w:pStyle w:val="BodyTextIndent2"/>
        <w:tabs>
          <w:tab w:val="left" w:pos="2880"/>
        </w:tabs>
        <w:spacing w:line="240" w:lineRule="auto"/>
        <w:ind w:left="2835" w:right="1134" w:hanging="555"/>
        <w:jc w:val="both"/>
        <w:rPr>
          <w:sz w:val="20"/>
          <w:lang w:val="en-US"/>
        </w:rPr>
      </w:pPr>
      <w:r w:rsidRPr="00B2665C">
        <w:rPr>
          <w:sz w:val="20"/>
          <w:lang w:val="en-US"/>
        </w:rPr>
        <w:t>(e)</w:t>
      </w:r>
      <w:r w:rsidRPr="00B2665C">
        <w:rPr>
          <w:sz w:val="20"/>
          <w:lang w:val="en-US"/>
        </w:rPr>
        <w:tab/>
        <w:t>A plan describing the detailed technical criteria and justification for incrementing the numerator and denominator of each monitor that shall fulfil the requirements of paragraphs 7.2. and 7.3. of Appendix 1 to Annex 11, as well as for disabling numerators, denominators and the general denominator under the conditions outlined in paragraph 7.7. of Appendix 1 to Annex XI;</w:t>
      </w:r>
    </w:p>
    <w:p w14:paraId="4583AC3B" w14:textId="77777777" w:rsidR="00D522BD" w:rsidRPr="00B2665C" w:rsidRDefault="00D522BD" w:rsidP="00756844">
      <w:pPr>
        <w:pStyle w:val="BodyTextIndent2"/>
        <w:tabs>
          <w:tab w:val="left" w:pos="2880"/>
        </w:tabs>
        <w:spacing w:line="240" w:lineRule="auto"/>
        <w:ind w:left="2835" w:right="1134" w:hanging="555"/>
        <w:jc w:val="both"/>
        <w:rPr>
          <w:sz w:val="20"/>
          <w:lang w:val="en-US"/>
        </w:rPr>
      </w:pPr>
      <w:r w:rsidRPr="00B2665C">
        <w:rPr>
          <w:sz w:val="20"/>
          <w:lang w:val="en-US"/>
        </w:rPr>
        <w:t>(f)</w:t>
      </w:r>
      <w:r w:rsidRPr="00B2665C">
        <w:rPr>
          <w:sz w:val="20"/>
          <w:lang w:val="en-US"/>
        </w:rPr>
        <w:tab/>
        <w:t>A description of the provisions taken to prevent tampering with and modification of the emission control computer;</w:t>
      </w:r>
    </w:p>
    <w:p w14:paraId="4583AC3C" w14:textId="77777777" w:rsidR="00D522BD" w:rsidRPr="00B2665C" w:rsidRDefault="00D522BD" w:rsidP="00B2665C">
      <w:pPr>
        <w:pStyle w:val="BodyTextIndent2"/>
        <w:tabs>
          <w:tab w:val="left" w:pos="1134"/>
          <w:tab w:val="left" w:pos="1701"/>
        </w:tabs>
        <w:spacing w:line="240" w:lineRule="auto"/>
        <w:ind w:left="2268" w:right="1134" w:hanging="1134"/>
        <w:jc w:val="both"/>
        <w:rPr>
          <w:sz w:val="20"/>
          <w:lang w:val="en-US"/>
        </w:rPr>
      </w:pPr>
      <w:r w:rsidRPr="00B2665C">
        <w:rPr>
          <w:sz w:val="20"/>
          <w:lang w:val="en-US"/>
        </w:rPr>
        <w:tab/>
      </w:r>
      <w:r w:rsidR="00B2665C">
        <w:rPr>
          <w:sz w:val="20"/>
          <w:lang w:val="en-US"/>
        </w:rPr>
        <w:tab/>
      </w:r>
      <w:r w:rsidRPr="00B2665C">
        <w:rPr>
          <w:sz w:val="20"/>
          <w:lang w:val="en-US"/>
        </w:rPr>
        <w:t>(g)</w:t>
      </w:r>
      <w:r w:rsidRPr="00B2665C">
        <w:rPr>
          <w:sz w:val="20"/>
          <w:lang w:val="en-US"/>
        </w:rPr>
        <w:tab/>
        <w:t xml:space="preserve">If applicable, the particulars of the vehicle family as referred to in </w:t>
      </w:r>
      <w:r w:rsidR="00B2665C">
        <w:rPr>
          <w:sz w:val="20"/>
          <w:lang w:val="en-US"/>
        </w:rPr>
        <w:tab/>
      </w:r>
      <w:r w:rsidR="00B2665C">
        <w:rPr>
          <w:sz w:val="20"/>
          <w:lang w:val="en-US"/>
        </w:rPr>
        <w:tab/>
      </w:r>
      <w:r w:rsidRPr="00B2665C">
        <w:rPr>
          <w:sz w:val="20"/>
          <w:lang w:val="en-US"/>
        </w:rPr>
        <w:t>Appendix 2 to Annex 11;</w:t>
      </w:r>
    </w:p>
    <w:p w14:paraId="4583AC3D" w14:textId="77777777" w:rsidR="00D522BD" w:rsidRDefault="000B4244" w:rsidP="008A79CE">
      <w:pPr>
        <w:pStyle w:val="BodyTextIndent2"/>
        <w:tabs>
          <w:tab w:val="left" w:pos="2880"/>
        </w:tabs>
        <w:spacing w:line="240" w:lineRule="auto"/>
        <w:ind w:left="2835" w:right="1134" w:hanging="555"/>
        <w:jc w:val="both"/>
        <w:rPr>
          <w:sz w:val="20"/>
          <w:lang w:val="en-US"/>
        </w:rPr>
      </w:pPr>
      <w:r w:rsidRPr="00B2665C">
        <w:rPr>
          <w:sz w:val="20"/>
          <w:lang w:val="en-US"/>
        </w:rPr>
        <w:t>h)</w:t>
      </w:r>
      <w:r w:rsidRPr="00B2665C">
        <w:rPr>
          <w:sz w:val="20"/>
          <w:lang w:val="en-US"/>
        </w:rPr>
        <w:tab/>
      </w:r>
      <w:r w:rsidR="00D522BD" w:rsidRPr="00B2665C">
        <w:rPr>
          <w:sz w:val="20"/>
          <w:lang w:val="en-US"/>
        </w:rPr>
        <w:t>Where appropriate, copies of other type approvals with the relevant data to enable extension of approvals and establishment of deterioration factors.</w:t>
      </w:r>
    </w:p>
    <w:p w14:paraId="4583AC3E" w14:textId="77777777" w:rsidR="009838E3" w:rsidRPr="00B2665C" w:rsidRDefault="009838E3" w:rsidP="009838E3">
      <w:pPr>
        <w:pStyle w:val="BodyTextIndent2"/>
        <w:tabs>
          <w:tab w:val="left" w:pos="2880"/>
        </w:tabs>
        <w:spacing w:line="240" w:lineRule="auto"/>
        <w:ind w:left="2268" w:right="1134" w:hanging="1134"/>
        <w:jc w:val="both"/>
        <w:rPr>
          <w:sz w:val="20"/>
        </w:rPr>
      </w:pPr>
      <w:r>
        <w:rPr>
          <w:sz w:val="20"/>
          <w:lang w:val="en-US"/>
        </w:rPr>
        <w:t>3.1.2.</w:t>
      </w:r>
      <w:r>
        <w:rPr>
          <w:sz w:val="20"/>
          <w:lang w:val="en-US"/>
        </w:rPr>
        <w:tab/>
        <w:t xml:space="preserve">For the tests described in paragraph 3. of Annex 11, a vehicle representative of the vehicle type or vehicle family fitted with the OBD system to be approved shall be submitted to the </w:t>
      </w:r>
      <w:r w:rsidR="00206200">
        <w:rPr>
          <w:sz w:val="20"/>
          <w:lang w:val="en-US"/>
        </w:rPr>
        <w:t>Technical Service</w:t>
      </w:r>
      <w:r>
        <w:rPr>
          <w:sz w:val="20"/>
          <w:lang w:val="en-US"/>
        </w:rPr>
        <w:t xml:space="preserve"> responsible for the type approval test. Il the Technical Service determines that the submitted vehicle does not </w:t>
      </w:r>
      <w:r>
        <w:rPr>
          <w:sz w:val="20"/>
          <w:lang w:val="en-US"/>
        </w:rPr>
        <w:lastRenderedPageBreak/>
        <w:t xml:space="preserve">fully represent the vehicle type or vehicle family described in Annex 11, Appendix 2, an alternative and if </w:t>
      </w:r>
      <w:proofErr w:type="gramStart"/>
      <w:r>
        <w:rPr>
          <w:sz w:val="20"/>
          <w:lang w:val="en-US"/>
        </w:rPr>
        <w:t>necessary</w:t>
      </w:r>
      <w:proofErr w:type="gramEnd"/>
      <w:r>
        <w:rPr>
          <w:sz w:val="20"/>
          <w:lang w:val="en-US"/>
        </w:rPr>
        <w:t xml:space="preserve"> </w:t>
      </w:r>
      <w:r w:rsidR="00A26949">
        <w:rPr>
          <w:sz w:val="20"/>
          <w:lang w:val="en-US"/>
        </w:rPr>
        <w:t>an additional vehicle shall be submitted for test in accordance with paragraph 3. of Annex.11.</w:t>
      </w:r>
    </w:p>
    <w:p w14:paraId="4583AC3F" w14:textId="77777777" w:rsidR="00055EC2" w:rsidRPr="00F00AFE" w:rsidRDefault="00055EC2" w:rsidP="00A918C0">
      <w:pPr>
        <w:pStyle w:val="SingleTxtG"/>
        <w:keepNext/>
        <w:keepLines/>
        <w:ind w:left="2268" w:hanging="1134"/>
      </w:pPr>
      <w:r w:rsidRPr="00F00AFE">
        <w:t>3.2.</w:t>
      </w:r>
      <w:r w:rsidRPr="00F00AFE">
        <w:tab/>
        <w:t>A model of the information document relating to exhaust emissions, evaporative emissions, durability and the on-board diagnostic (OBD) system is given in Annex 1.</w:t>
      </w:r>
      <w:r w:rsidR="00C90CA3" w:rsidRPr="00F00AFE">
        <w:t xml:space="preserve"> </w:t>
      </w:r>
      <w:r w:rsidRPr="00F00AFE">
        <w:t>The information mentioned under paragraph</w:t>
      </w:r>
      <w:r w:rsidR="00D63AC7" w:rsidRPr="00F00AFE">
        <w:t> </w:t>
      </w:r>
      <w:r w:rsidR="000B4244">
        <w:t>3.2.12.2.7.6.</w:t>
      </w:r>
      <w:r w:rsidRPr="00F00AFE">
        <w:t xml:space="preserve"> of Annex</w:t>
      </w:r>
      <w:r w:rsidR="00A16A10" w:rsidRPr="00F00AFE">
        <w:t> </w:t>
      </w:r>
      <w:r w:rsidRPr="00F00AFE">
        <w:t>1 is to be included in Appendix 1 "OBD - RELATED INFORMATION" to the type-approval communication given in Annex 2.</w:t>
      </w:r>
    </w:p>
    <w:p w14:paraId="4583AC40" w14:textId="77777777" w:rsidR="00055EC2" w:rsidRPr="00F00AFE" w:rsidRDefault="00055EC2" w:rsidP="00101BF0">
      <w:pPr>
        <w:pStyle w:val="SingleTxtG"/>
        <w:ind w:left="2268" w:hanging="1134"/>
      </w:pPr>
      <w:r w:rsidRPr="00F00AFE">
        <w:t>3.2.1.</w:t>
      </w:r>
      <w:r w:rsidRPr="00F00AFE">
        <w:tab/>
        <w:t>Where appropriate, copies of other type approvals with the relevant data to enable extensions of approvals and establishment of deterioration factors shall be submitted.</w:t>
      </w:r>
    </w:p>
    <w:p w14:paraId="4583AC41" w14:textId="77777777" w:rsidR="00055EC2" w:rsidRDefault="00055EC2" w:rsidP="00101BF0">
      <w:pPr>
        <w:pStyle w:val="SingleTxtG"/>
        <w:ind w:left="2268" w:hanging="1134"/>
      </w:pPr>
      <w:r w:rsidRPr="00F00AFE">
        <w:t>3.3.</w:t>
      </w:r>
      <w:r w:rsidRPr="00F00AFE">
        <w:tab/>
        <w:t>For the tests described in paragraph</w:t>
      </w:r>
      <w:r w:rsidR="00101BF0" w:rsidRPr="00F00AFE">
        <w:t> </w:t>
      </w:r>
      <w:r w:rsidRPr="00F00AFE">
        <w:t xml:space="preserve">5. of this Regulation a vehicle representative of the vehicle type to be approved shall be submitted to the </w:t>
      </w:r>
      <w:r w:rsidR="00206200">
        <w:t>Technical Service</w:t>
      </w:r>
      <w:r w:rsidRPr="00F00AFE">
        <w:t xml:space="preserve"> responsible for the approval tests. </w:t>
      </w:r>
    </w:p>
    <w:p w14:paraId="4583AC42" w14:textId="77777777" w:rsidR="000B4244" w:rsidRPr="00B2665C" w:rsidRDefault="000B4244" w:rsidP="008A79CE">
      <w:pPr>
        <w:pStyle w:val="BodyTextIndent2"/>
        <w:tabs>
          <w:tab w:val="left" w:pos="1134"/>
        </w:tabs>
        <w:spacing w:line="240" w:lineRule="auto"/>
        <w:ind w:left="2268" w:right="1134" w:hanging="1134"/>
        <w:jc w:val="both"/>
        <w:rPr>
          <w:sz w:val="20"/>
          <w:lang w:val="en-US"/>
        </w:rPr>
      </w:pPr>
      <w:r w:rsidRPr="00B2665C">
        <w:rPr>
          <w:sz w:val="20"/>
          <w:lang w:val="en-US"/>
        </w:rPr>
        <w:t>3.4.1.</w:t>
      </w:r>
      <w:r w:rsidR="008A79CE">
        <w:rPr>
          <w:sz w:val="20"/>
          <w:lang w:val="en-US"/>
        </w:rPr>
        <w:tab/>
      </w:r>
      <w:r w:rsidRPr="00B2665C">
        <w:rPr>
          <w:sz w:val="20"/>
          <w:lang w:val="en-US"/>
        </w:rPr>
        <w:t>The application referred to in paragraph 3.1. shall be drawn up in</w:t>
      </w:r>
      <w:r w:rsidR="00B2665C">
        <w:rPr>
          <w:sz w:val="20"/>
          <w:lang w:val="en-US"/>
        </w:rPr>
        <w:tab/>
      </w:r>
      <w:r w:rsidRPr="00B2665C">
        <w:rPr>
          <w:sz w:val="20"/>
          <w:lang w:val="en-US"/>
        </w:rPr>
        <w:t xml:space="preserve">accordance with the model of the information document set out in </w:t>
      </w:r>
      <w:r w:rsidRPr="00B2665C">
        <w:rPr>
          <w:sz w:val="20"/>
          <w:lang w:val="en-US"/>
        </w:rPr>
        <w:tab/>
        <w:t>Annex 1.</w:t>
      </w:r>
    </w:p>
    <w:p w14:paraId="4583AC43" w14:textId="77777777" w:rsidR="000B4244" w:rsidRPr="00B2665C" w:rsidRDefault="000B4244" w:rsidP="008A79CE">
      <w:pPr>
        <w:pStyle w:val="BodyTextIndent2"/>
        <w:tabs>
          <w:tab w:val="left" w:pos="1134"/>
        </w:tabs>
        <w:spacing w:line="240" w:lineRule="auto"/>
        <w:ind w:left="2268" w:right="1134" w:hanging="1134"/>
        <w:jc w:val="both"/>
        <w:rPr>
          <w:sz w:val="20"/>
          <w:lang w:val="en-US"/>
        </w:rPr>
      </w:pPr>
      <w:r w:rsidRPr="00B2665C">
        <w:rPr>
          <w:sz w:val="20"/>
          <w:lang w:val="en-US"/>
        </w:rPr>
        <w:t>3.4.2</w:t>
      </w:r>
      <w:r w:rsidR="00C55F25">
        <w:rPr>
          <w:sz w:val="20"/>
          <w:lang w:val="en-US"/>
        </w:rPr>
        <w:t>.</w:t>
      </w:r>
      <w:r w:rsidRPr="00B2665C">
        <w:rPr>
          <w:sz w:val="20"/>
          <w:lang w:val="en-US"/>
        </w:rPr>
        <w:tab/>
      </w:r>
      <w:r w:rsidRPr="00B2665C">
        <w:rPr>
          <w:sz w:val="20"/>
          <w:lang w:val="en-US"/>
        </w:rPr>
        <w:tab/>
        <w:t xml:space="preserve">For the purposes of paragraph 3.1.1.(d), the manufacturer shall use the </w:t>
      </w:r>
      <w:r w:rsidRPr="00B2665C">
        <w:rPr>
          <w:sz w:val="20"/>
          <w:lang w:val="en-US"/>
        </w:rPr>
        <w:tab/>
        <w:t xml:space="preserve">model of a manufacturer's certificate of compliance with the OBD in-use </w:t>
      </w:r>
      <w:r w:rsidRPr="00B2665C">
        <w:rPr>
          <w:sz w:val="20"/>
          <w:lang w:val="en-US"/>
        </w:rPr>
        <w:tab/>
        <w:t>performance requirements set out in Appendix 2 of Annex 2.</w:t>
      </w:r>
    </w:p>
    <w:p w14:paraId="4583AC44" w14:textId="77777777" w:rsidR="000B4244" w:rsidRPr="00B2665C" w:rsidRDefault="000B4244" w:rsidP="008A79CE">
      <w:pPr>
        <w:pStyle w:val="BodyTextIndent2"/>
        <w:tabs>
          <w:tab w:val="left" w:pos="1134"/>
        </w:tabs>
        <w:spacing w:line="240" w:lineRule="auto"/>
        <w:ind w:left="2268" w:right="1134" w:hanging="1134"/>
        <w:jc w:val="both"/>
        <w:rPr>
          <w:lang w:val="en-US"/>
        </w:rPr>
      </w:pPr>
      <w:r w:rsidRPr="00B2665C">
        <w:rPr>
          <w:sz w:val="20"/>
          <w:lang w:val="en-US"/>
        </w:rPr>
        <w:t>3.4.3.</w:t>
      </w:r>
      <w:r w:rsidRPr="00B2665C">
        <w:rPr>
          <w:sz w:val="20"/>
          <w:lang w:val="en-US"/>
        </w:rPr>
        <w:tab/>
      </w:r>
      <w:r w:rsidRPr="00B2665C">
        <w:rPr>
          <w:sz w:val="20"/>
          <w:lang w:val="en-US"/>
        </w:rPr>
        <w:tab/>
        <w:t xml:space="preserve">For the purposes of paragraph 3.1.1.(e), the </w:t>
      </w:r>
      <w:r w:rsidR="00206200">
        <w:rPr>
          <w:sz w:val="20"/>
          <w:lang w:val="en-US"/>
        </w:rPr>
        <w:t>Approval Authority</w:t>
      </w:r>
      <w:r w:rsidRPr="00B2665C">
        <w:rPr>
          <w:sz w:val="20"/>
          <w:lang w:val="en-US"/>
        </w:rPr>
        <w:t xml:space="preserve"> that grants the </w:t>
      </w:r>
      <w:r w:rsidR="00B2665C">
        <w:rPr>
          <w:sz w:val="20"/>
          <w:lang w:val="en-US"/>
        </w:rPr>
        <w:tab/>
      </w:r>
      <w:r w:rsidRPr="00B2665C">
        <w:rPr>
          <w:sz w:val="20"/>
          <w:lang w:val="en-US"/>
        </w:rPr>
        <w:t xml:space="preserve">approval shall make the information referred to in that point available to the </w:t>
      </w:r>
      <w:r w:rsidR="00B2665C">
        <w:rPr>
          <w:sz w:val="20"/>
          <w:lang w:val="en-US"/>
        </w:rPr>
        <w:tab/>
      </w:r>
      <w:r w:rsidRPr="00B2665C">
        <w:rPr>
          <w:sz w:val="20"/>
          <w:lang w:val="en-US"/>
        </w:rPr>
        <w:t>approval authorities upon request.</w:t>
      </w:r>
    </w:p>
    <w:p w14:paraId="4583AC45" w14:textId="77777777" w:rsidR="000B4244" w:rsidRPr="00B2665C" w:rsidRDefault="000B4244" w:rsidP="000B4244">
      <w:pPr>
        <w:pStyle w:val="BodyTextIndent2"/>
        <w:tabs>
          <w:tab w:val="left" w:pos="1134"/>
          <w:tab w:val="left" w:pos="1701"/>
        </w:tabs>
        <w:spacing w:line="240" w:lineRule="auto"/>
        <w:ind w:left="2268" w:right="1134" w:hanging="1134"/>
        <w:jc w:val="both"/>
        <w:rPr>
          <w:sz w:val="20"/>
          <w:lang w:val="en-US"/>
        </w:rPr>
      </w:pPr>
      <w:r w:rsidRPr="00B2665C">
        <w:rPr>
          <w:sz w:val="20"/>
          <w:lang w:val="en-US"/>
        </w:rPr>
        <w:t>3.4.5.</w:t>
      </w:r>
      <w:r w:rsidRPr="00B2665C">
        <w:rPr>
          <w:sz w:val="20"/>
          <w:lang w:val="en-US"/>
        </w:rPr>
        <w:tab/>
      </w:r>
      <w:r w:rsidRPr="00B2665C">
        <w:rPr>
          <w:sz w:val="20"/>
          <w:lang w:val="en-US"/>
        </w:rPr>
        <w:tab/>
        <w:t>For the purposes of points (d) and (e) of paragraph 3.1.1., approval authorities shall not approve a vehicle if the information submitted by the manufacturer is inappropriate for fulfilling the requirements of paragraph 7. of Appendix 1 to Annex 11.</w:t>
      </w:r>
      <w:r w:rsidR="003A1634">
        <w:rPr>
          <w:sz w:val="20"/>
          <w:lang w:val="en-US"/>
        </w:rPr>
        <w:t xml:space="preserve"> </w:t>
      </w:r>
      <w:r w:rsidRPr="00B2665C">
        <w:rPr>
          <w:sz w:val="20"/>
          <w:lang w:val="en-US"/>
        </w:rPr>
        <w:t>Paragraphs 7.2., 7.3. and 7.7. of Appendix 1 to Annex 11 shall apply under all reasonably foreseeable driving conditions.</w:t>
      </w:r>
      <w:r w:rsidR="003A1634">
        <w:rPr>
          <w:sz w:val="20"/>
          <w:lang w:val="en-US"/>
        </w:rPr>
        <w:t xml:space="preserve"> </w:t>
      </w:r>
      <w:r w:rsidRPr="00B2665C">
        <w:rPr>
          <w:sz w:val="20"/>
          <w:lang w:val="en-US"/>
        </w:rPr>
        <w:t>For the assessment of the implementation of the requirements set out in the first and second subparagraphs, the approval authorities shall take into account the state of technology.</w:t>
      </w:r>
    </w:p>
    <w:p w14:paraId="4583AC46" w14:textId="77777777" w:rsidR="000B4244" w:rsidRPr="00B2665C" w:rsidRDefault="000B4244" w:rsidP="000B4244">
      <w:pPr>
        <w:pStyle w:val="BodyTextIndent2"/>
        <w:tabs>
          <w:tab w:val="left" w:pos="1134"/>
          <w:tab w:val="left" w:pos="1701"/>
        </w:tabs>
        <w:spacing w:line="240" w:lineRule="auto"/>
        <w:ind w:left="2268" w:right="1134" w:hanging="1134"/>
        <w:jc w:val="both"/>
        <w:rPr>
          <w:sz w:val="20"/>
          <w:lang w:val="en-US"/>
        </w:rPr>
      </w:pPr>
      <w:r w:rsidRPr="00B2665C">
        <w:rPr>
          <w:sz w:val="20"/>
          <w:lang w:val="en-US"/>
        </w:rPr>
        <w:t>3.4.6.</w:t>
      </w:r>
      <w:r w:rsidRPr="00B2665C">
        <w:rPr>
          <w:sz w:val="20"/>
          <w:lang w:val="en-US"/>
        </w:rPr>
        <w:tab/>
      </w:r>
      <w:r w:rsidR="00BD5340">
        <w:rPr>
          <w:sz w:val="20"/>
          <w:lang w:val="en-US"/>
        </w:rPr>
        <w:tab/>
      </w:r>
      <w:r w:rsidRPr="00B2665C">
        <w:rPr>
          <w:sz w:val="20"/>
          <w:lang w:val="en-US"/>
        </w:rPr>
        <w:t xml:space="preserve">For the purposes of paragraph 3.1.1.(f), the provisions taken to prevent tampering with and </w:t>
      </w:r>
      <w:r w:rsidRPr="00B2665C">
        <w:rPr>
          <w:sz w:val="20"/>
          <w:lang w:val="en-US"/>
        </w:rPr>
        <w:tab/>
        <w:t xml:space="preserve">modification of the emission control computer shall include the facility for updating using a manufacturer-approved </w:t>
      </w:r>
      <w:proofErr w:type="spellStart"/>
      <w:r w:rsidRPr="00B2665C">
        <w:rPr>
          <w:sz w:val="20"/>
          <w:lang w:val="en-US"/>
        </w:rPr>
        <w:t>programme</w:t>
      </w:r>
      <w:proofErr w:type="spellEnd"/>
      <w:r w:rsidRPr="00B2665C">
        <w:rPr>
          <w:sz w:val="20"/>
          <w:lang w:val="en-US"/>
        </w:rPr>
        <w:t xml:space="preserve"> or calibration.</w:t>
      </w:r>
    </w:p>
    <w:p w14:paraId="4583AC47" w14:textId="77777777" w:rsidR="000B4244" w:rsidRPr="00B2665C" w:rsidRDefault="000B4244" w:rsidP="000B4244">
      <w:pPr>
        <w:pStyle w:val="BodyTextIndent2"/>
        <w:tabs>
          <w:tab w:val="left" w:pos="1134"/>
          <w:tab w:val="left" w:pos="1701"/>
        </w:tabs>
        <w:spacing w:line="240" w:lineRule="auto"/>
        <w:ind w:left="2268" w:right="1134" w:hanging="1134"/>
        <w:jc w:val="both"/>
        <w:rPr>
          <w:sz w:val="20"/>
          <w:lang w:val="en-US"/>
        </w:rPr>
      </w:pPr>
      <w:r w:rsidRPr="00B2665C">
        <w:rPr>
          <w:sz w:val="20"/>
          <w:lang w:val="en-US"/>
        </w:rPr>
        <w:t>3.4.7.</w:t>
      </w:r>
      <w:r w:rsidRPr="00B2665C">
        <w:rPr>
          <w:sz w:val="20"/>
          <w:lang w:val="en-US"/>
        </w:rPr>
        <w:tab/>
      </w:r>
      <w:r w:rsidR="00BD5340">
        <w:rPr>
          <w:sz w:val="20"/>
          <w:lang w:val="en-US"/>
        </w:rPr>
        <w:tab/>
      </w:r>
      <w:r w:rsidRPr="00B2665C">
        <w:rPr>
          <w:sz w:val="20"/>
          <w:lang w:val="en-US"/>
        </w:rPr>
        <w:t>For the tests specified in Table</w:t>
      </w:r>
      <w:r w:rsidR="00BD5340">
        <w:rPr>
          <w:sz w:val="20"/>
          <w:lang w:val="en-US"/>
        </w:rPr>
        <w:t> </w:t>
      </w:r>
      <w:r w:rsidRPr="00B2665C">
        <w:rPr>
          <w:sz w:val="20"/>
          <w:lang w:val="en-US"/>
        </w:rPr>
        <w:t xml:space="preserve">A, the manufacturer shall submit to the </w:t>
      </w:r>
      <w:r w:rsidR="00206200">
        <w:rPr>
          <w:sz w:val="20"/>
          <w:lang w:val="en-US"/>
        </w:rPr>
        <w:t>Technical Service</w:t>
      </w:r>
      <w:r w:rsidRPr="00B2665C">
        <w:rPr>
          <w:sz w:val="20"/>
          <w:lang w:val="en-US"/>
        </w:rPr>
        <w:t xml:space="preserve"> responsible for the type approval tests a vehicle representative of the type to be approved.</w:t>
      </w:r>
    </w:p>
    <w:p w14:paraId="4583AC48" w14:textId="77777777" w:rsidR="000B4244" w:rsidRPr="00B2665C" w:rsidRDefault="000B4244" w:rsidP="000B4244">
      <w:pPr>
        <w:pStyle w:val="BodyTextIndent2"/>
        <w:tabs>
          <w:tab w:val="left" w:pos="1134"/>
          <w:tab w:val="left" w:pos="1701"/>
        </w:tabs>
        <w:spacing w:line="240" w:lineRule="auto"/>
        <w:ind w:left="2268" w:right="1134" w:hanging="1134"/>
        <w:jc w:val="both"/>
        <w:rPr>
          <w:sz w:val="20"/>
          <w:lang w:val="en-US"/>
        </w:rPr>
      </w:pPr>
      <w:r w:rsidRPr="00B2665C">
        <w:rPr>
          <w:sz w:val="20"/>
          <w:lang w:val="en-US"/>
        </w:rPr>
        <w:t>3.4.8.</w:t>
      </w:r>
      <w:r w:rsidRPr="00B2665C">
        <w:rPr>
          <w:sz w:val="20"/>
          <w:lang w:val="en-US"/>
        </w:rPr>
        <w:tab/>
      </w:r>
      <w:r w:rsidR="00BD5340">
        <w:rPr>
          <w:sz w:val="20"/>
          <w:lang w:val="en-US"/>
        </w:rPr>
        <w:tab/>
      </w:r>
      <w:r w:rsidRPr="00B2665C">
        <w:rPr>
          <w:sz w:val="20"/>
          <w:lang w:val="en-US"/>
        </w:rPr>
        <w:t xml:space="preserve">The application for type approval </w:t>
      </w:r>
      <w:proofErr w:type="gramStart"/>
      <w:r w:rsidRPr="00B2665C">
        <w:rPr>
          <w:sz w:val="20"/>
          <w:lang w:val="en-US"/>
        </w:rPr>
        <w:t xml:space="preserve">of </w:t>
      </w:r>
      <w:r w:rsidR="00C075ED">
        <w:rPr>
          <w:sz w:val="20"/>
          <w:lang w:val="en-US"/>
        </w:rPr>
        <w:t xml:space="preserve"> </w:t>
      </w:r>
      <w:r w:rsidRPr="00B2665C">
        <w:rPr>
          <w:sz w:val="20"/>
          <w:lang w:val="en-US"/>
        </w:rPr>
        <w:t>flex</w:t>
      </w:r>
      <w:proofErr w:type="gramEnd"/>
      <w:r w:rsidRPr="00B2665C">
        <w:rPr>
          <w:sz w:val="20"/>
          <w:lang w:val="en-US"/>
        </w:rPr>
        <w:t>-fuel vehicles shall comply with the additional requirements laid down in paragraphs 4.9.1 and 4.9.2.</w:t>
      </w:r>
    </w:p>
    <w:p w14:paraId="4583AC49" w14:textId="77777777" w:rsidR="000B4244" w:rsidRPr="00B2665C" w:rsidRDefault="000B4244" w:rsidP="000B4244">
      <w:pPr>
        <w:pStyle w:val="BodyTextIndent2"/>
        <w:tabs>
          <w:tab w:val="left" w:pos="1134"/>
          <w:tab w:val="left" w:pos="1701"/>
        </w:tabs>
        <w:spacing w:line="240" w:lineRule="auto"/>
        <w:ind w:left="2268" w:right="1134" w:hanging="1134"/>
        <w:jc w:val="both"/>
        <w:rPr>
          <w:sz w:val="20"/>
          <w:lang w:val="en-US"/>
        </w:rPr>
      </w:pPr>
      <w:r w:rsidRPr="00B2665C">
        <w:rPr>
          <w:sz w:val="20"/>
          <w:lang w:val="en-US"/>
        </w:rPr>
        <w:t>3.4.9.</w:t>
      </w:r>
      <w:r w:rsidRPr="00B2665C">
        <w:rPr>
          <w:sz w:val="20"/>
          <w:lang w:val="en-US"/>
        </w:rPr>
        <w:tab/>
      </w:r>
      <w:r w:rsidR="00BD5340">
        <w:rPr>
          <w:sz w:val="20"/>
          <w:lang w:val="en-US"/>
        </w:rPr>
        <w:tab/>
      </w:r>
      <w:r w:rsidRPr="00B2665C">
        <w:rPr>
          <w:sz w:val="20"/>
          <w:lang w:val="en-US"/>
        </w:rPr>
        <w:t>Changes to the make of a system, component or separate technical unit that occur after a type approval shall not automatically invalidate a type approval, unless its original characteristics or technical parameters are changed in such a way that the functionality of the engine or pollution control system is affected.</w:t>
      </w:r>
    </w:p>
    <w:p w14:paraId="4583AC4A" w14:textId="77777777" w:rsidR="00083EB8" w:rsidRDefault="00083EB8" w:rsidP="00083EB8">
      <w:pPr>
        <w:pStyle w:val="HChG"/>
      </w:pPr>
      <w:r>
        <w:lastRenderedPageBreak/>
        <w:tab/>
      </w:r>
      <w:r>
        <w:tab/>
        <w:t>4.</w:t>
      </w:r>
      <w:r>
        <w:tab/>
      </w:r>
      <w:r>
        <w:tab/>
        <w:t>Approval</w:t>
      </w:r>
    </w:p>
    <w:p w14:paraId="4583AC4B" w14:textId="77777777" w:rsidR="00083EB8" w:rsidRPr="00F00AFE" w:rsidRDefault="00083EB8" w:rsidP="00083EB8">
      <w:pPr>
        <w:pStyle w:val="SingleTxtG"/>
        <w:ind w:left="2268" w:hanging="1134"/>
      </w:pPr>
      <w:r w:rsidRPr="00F00AFE">
        <w:t>4.1.</w:t>
      </w:r>
      <w:r w:rsidRPr="00F00AFE">
        <w:tab/>
        <w:t>If the vehicle type submitted for approval following this amendment meets the requirements of paragraph</w:t>
      </w:r>
      <w:r w:rsidR="00A16A10" w:rsidRPr="00F00AFE">
        <w:t> </w:t>
      </w:r>
      <w:r w:rsidRPr="00F00AFE">
        <w:t>5. below, approval of that vehicle type shall be granted.</w:t>
      </w:r>
    </w:p>
    <w:p w14:paraId="4583AC4C" w14:textId="77777777" w:rsidR="00083EB8" w:rsidRPr="00F00AFE" w:rsidRDefault="00083EB8" w:rsidP="00083EB8">
      <w:pPr>
        <w:pStyle w:val="SingleTxtG"/>
        <w:ind w:left="2268" w:hanging="1134"/>
      </w:pPr>
      <w:r w:rsidRPr="00F00AFE">
        <w:t>4.2.</w:t>
      </w:r>
      <w:r w:rsidRPr="00F00AFE">
        <w:tab/>
        <w:t xml:space="preserve">An approval number shall be assigned to each type approved. </w:t>
      </w:r>
    </w:p>
    <w:p w14:paraId="4583AC4D" w14:textId="77777777" w:rsidR="00083EB8" w:rsidRPr="00F00AFE" w:rsidRDefault="00083EB8" w:rsidP="00083EB8">
      <w:pPr>
        <w:pStyle w:val="SingleTxtG"/>
        <w:ind w:left="2268" w:hanging="1134"/>
      </w:pPr>
      <w:r w:rsidRPr="00F00AFE">
        <w:tab/>
        <w:t>Its first two digits shall indicate the series of amendments according to which the approval was granted. The same Contracting Party shall not assign the same number to another vehicle type.</w:t>
      </w:r>
    </w:p>
    <w:p w14:paraId="4583AC4E" w14:textId="77777777" w:rsidR="00083EB8" w:rsidRPr="00F00AFE" w:rsidRDefault="00083EB8" w:rsidP="00083EB8">
      <w:pPr>
        <w:pStyle w:val="SingleTxtG"/>
        <w:ind w:left="2268" w:hanging="1134"/>
      </w:pPr>
      <w:r w:rsidRPr="00F00AFE">
        <w:t>4.3.</w:t>
      </w:r>
      <w:r w:rsidRPr="00F00AFE">
        <w:tab/>
        <w:t>Notice of approval or of extension or refusal of approval of a vehicle type pursuant to this Regulation shall be communicated to the Parties to the Agreement which apply this Regulation by means of a form conforming to the model in Annex</w:t>
      </w:r>
      <w:r w:rsidR="00A16A10" w:rsidRPr="00F00AFE">
        <w:t> </w:t>
      </w:r>
      <w:r w:rsidRPr="00F00AFE">
        <w:t>2 to this Regulation.</w:t>
      </w:r>
    </w:p>
    <w:p w14:paraId="4583AC4F" w14:textId="77777777" w:rsidR="00083EB8" w:rsidRPr="00F00AFE" w:rsidRDefault="00083EB8" w:rsidP="00083EB8">
      <w:pPr>
        <w:pStyle w:val="SingleTxtG"/>
        <w:ind w:left="2268" w:hanging="1134"/>
      </w:pPr>
      <w:r w:rsidRPr="00F00AFE">
        <w:t>4.3.1.</w:t>
      </w:r>
      <w:r w:rsidRPr="00F00AFE">
        <w:tab/>
        <w:t>In the event of amendment to the present text, for example, if new limit values are prescribed, the Parties to the Agreement shall be informed which vehicle types already approved comply with the new provisions.</w:t>
      </w:r>
    </w:p>
    <w:p w14:paraId="4583AC50" w14:textId="77777777" w:rsidR="00083EB8" w:rsidRPr="00F00AFE" w:rsidRDefault="00083EB8" w:rsidP="00083EB8">
      <w:pPr>
        <w:pStyle w:val="SingleTxtG"/>
        <w:ind w:left="2268" w:hanging="1134"/>
      </w:pPr>
      <w:r w:rsidRPr="00F00AFE">
        <w:t>4.4.</w:t>
      </w:r>
      <w:r w:rsidRPr="00F00AFE">
        <w:tab/>
        <w:t>There shall be affixed, conspicuously and in a readily accessible place specified on the approval form, to every vehicle conforming to a vehicle type approved under this Regulation, an international approval mark consisting of:</w:t>
      </w:r>
    </w:p>
    <w:p w14:paraId="4583AC51" w14:textId="77777777" w:rsidR="00083EB8" w:rsidRPr="00F00AFE" w:rsidRDefault="00083EB8" w:rsidP="00083EB8">
      <w:pPr>
        <w:pStyle w:val="SingleTxtG"/>
        <w:ind w:left="2268" w:hanging="1134"/>
      </w:pPr>
      <w:r w:rsidRPr="00F00AFE">
        <w:t>4.4.1.</w:t>
      </w:r>
      <w:r w:rsidRPr="00F00AFE">
        <w:tab/>
        <w:t>A circle surrounding the letter "E" followed by the distinguishing number of the country that has granted approval</w:t>
      </w:r>
      <w:r w:rsidR="0010733C">
        <w:rPr>
          <w:rStyle w:val="FootnoteReference"/>
        </w:rPr>
        <w:footnoteReference w:id="6"/>
      </w:r>
      <w:r w:rsidR="0010733C">
        <w:t>.</w:t>
      </w:r>
    </w:p>
    <w:p w14:paraId="4583AC52" w14:textId="77777777" w:rsidR="00083EB8" w:rsidRPr="00F00AFE" w:rsidRDefault="00083EB8" w:rsidP="00083EB8">
      <w:pPr>
        <w:pStyle w:val="SingleTxtG"/>
        <w:ind w:left="2268" w:hanging="1134"/>
      </w:pPr>
      <w:r w:rsidRPr="00F00AFE">
        <w:t>4.4.2.</w:t>
      </w:r>
      <w:r w:rsidRPr="00F00AFE">
        <w:tab/>
        <w:t>The number of this Regulation, followed by the letter "R", a dash and the approval number to the right of the circle described in paragraph</w:t>
      </w:r>
      <w:r w:rsidR="00A16A10" w:rsidRPr="00F00AFE">
        <w:t> </w:t>
      </w:r>
      <w:r w:rsidRPr="00F00AFE">
        <w:t>4.4.1.</w:t>
      </w:r>
    </w:p>
    <w:p w14:paraId="4583AC53" w14:textId="77777777" w:rsidR="00895303" w:rsidRDefault="00A26949" w:rsidP="00083EB8">
      <w:pPr>
        <w:pStyle w:val="SingleTxtG"/>
        <w:ind w:left="2268" w:hanging="1134"/>
        <w:rPr>
          <w:lang w:val="en-US"/>
        </w:rPr>
      </w:pPr>
      <w:r>
        <w:t>4.4.3.</w:t>
      </w:r>
      <w:r>
        <w:tab/>
        <w:t>T</w:t>
      </w:r>
      <w:r w:rsidR="00083EB8" w:rsidRPr="00F00AFE">
        <w:t>he approval mark shall contain an additional character after the</w:t>
      </w:r>
      <w:r w:rsidR="002B2A33">
        <w:t xml:space="preserve"> type approval number,</w:t>
      </w:r>
      <w:r w:rsidR="00083EB8" w:rsidRPr="00F00AFE">
        <w:t xml:space="preserve"> the purpose of which is to distinguish</w:t>
      </w:r>
      <w:r w:rsidR="002B2A33">
        <w:t xml:space="preserve"> vehicle category and class</w:t>
      </w:r>
      <w:r w:rsidR="00083EB8" w:rsidRPr="00F00AFE">
        <w:t xml:space="preserve"> for which the approval has been granted.</w:t>
      </w:r>
      <w:r w:rsidR="00C90CA3" w:rsidRPr="00F00AFE">
        <w:t xml:space="preserve"> </w:t>
      </w:r>
      <w:r w:rsidR="0097300E" w:rsidRPr="00895303">
        <w:rPr>
          <w:lang w:val="en-US"/>
        </w:rPr>
        <w:t>This letter should be chosen according to the Table 1 in Annex 3 to this Regulation.</w:t>
      </w:r>
    </w:p>
    <w:p w14:paraId="4583AC54" w14:textId="77777777" w:rsidR="00083EB8" w:rsidRPr="00F00AFE" w:rsidRDefault="00083EB8" w:rsidP="00083EB8">
      <w:pPr>
        <w:pStyle w:val="SingleTxtG"/>
        <w:ind w:left="2268" w:hanging="1134"/>
      </w:pPr>
      <w:r w:rsidRPr="00F00AFE">
        <w:t>4.5.</w:t>
      </w:r>
      <w:r w:rsidRPr="00F00AFE">
        <w:tab/>
        <w:t>If the vehicle conforms to a vehicle type approved, under one or more other Regulations annexed to the Agreement, in the country which has granted approval under this Regulation, the symbol prescribed in paragraph</w:t>
      </w:r>
      <w:r w:rsidR="007D349B">
        <w:t> </w:t>
      </w:r>
      <w:r w:rsidRPr="00F00AFE">
        <w:t xml:space="preserve">4.4.1. need not be repeated; in such a case, the Regulation and approval numbers and the additional symbols of all the Regulations under which approval has been </w:t>
      </w:r>
      <w:r w:rsidRPr="00F00AFE">
        <w:lastRenderedPageBreak/>
        <w:t>granted in the country which has granted approval under this Regulation shall be placed in vertical columns to the right of the</w:t>
      </w:r>
      <w:r w:rsidR="007D349B">
        <w:t xml:space="preserve"> symbol prescribed in paragraph </w:t>
      </w:r>
      <w:r w:rsidRPr="00F00AFE">
        <w:t>4.4.1.</w:t>
      </w:r>
    </w:p>
    <w:p w14:paraId="4583AC55" w14:textId="77777777" w:rsidR="00083EB8" w:rsidRPr="00F00AFE" w:rsidRDefault="00083EB8" w:rsidP="00083EB8">
      <w:pPr>
        <w:pStyle w:val="SingleTxtG"/>
        <w:ind w:left="2268" w:hanging="1134"/>
      </w:pPr>
      <w:r w:rsidRPr="00F00AFE">
        <w:t>4.6.</w:t>
      </w:r>
      <w:r w:rsidRPr="00F00AFE">
        <w:tab/>
        <w:t>The approval mark shall be clearly legible and be indelible.</w:t>
      </w:r>
    </w:p>
    <w:p w14:paraId="4583AC56" w14:textId="77777777" w:rsidR="00083EB8" w:rsidRPr="00F00AFE" w:rsidRDefault="00083EB8" w:rsidP="00083EB8">
      <w:pPr>
        <w:pStyle w:val="SingleTxtG"/>
        <w:ind w:left="2268" w:hanging="1134"/>
      </w:pPr>
      <w:r w:rsidRPr="00F00AFE">
        <w:t>4.7.</w:t>
      </w:r>
      <w:r w:rsidRPr="00F00AFE">
        <w:tab/>
        <w:t>The approval mark shall be placed close to or on the vehicle data plate.</w:t>
      </w:r>
    </w:p>
    <w:p w14:paraId="4583AC57" w14:textId="77777777" w:rsidR="00083EB8" w:rsidRDefault="00083EB8" w:rsidP="00083EB8">
      <w:pPr>
        <w:pStyle w:val="SingleTxtG"/>
        <w:ind w:left="2268" w:hanging="1134"/>
      </w:pPr>
      <w:r w:rsidRPr="00F00AFE">
        <w:t>4.8.</w:t>
      </w:r>
      <w:r w:rsidRPr="00F00AFE">
        <w:tab/>
      </w:r>
      <w:r w:rsidRPr="00895303">
        <w:rPr>
          <w:spacing w:val="-4"/>
        </w:rPr>
        <w:t>Annex 3 to this Regulation gives examples of arrangements of the approval mark.</w:t>
      </w:r>
    </w:p>
    <w:p w14:paraId="4583AC58" w14:textId="77777777" w:rsidR="0097300E" w:rsidRPr="0097300E" w:rsidRDefault="0097300E" w:rsidP="00895303">
      <w:pPr>
        <w:tabs>
          <w:tab w:val="left" w:pos="2268"/>
        </w:tabs>
        <w:spacing w:after="120"/>
        <w:ind w:left="2268" w:right="1134" w:hanging="1134"/>
        <w:jc w:val="both"/>
        <w:rPr>
          <w:sz w:val="20"/>
          <w:lang w:val="en-US"/>
        </w:rPr>
      </w:pPr>
      <w:r w:rsidRPr="0097300E">
        <w:rPr>
          <w:sz w:val="20"/>
          <w:lang w:val="en-US"/>
        </w:rPr>
        <w:t>4.9.</w:t>
      </w:r>
      <w:r w:rsidRPr="0097300E">
        <w:rPr>
          <w:sz w:val="20"/>
          <w:lang w:val="en-US"/>
        </w:rPr>
        <w:tab/>
      </w:r>
      <w:r w:rsidR="00895303">
        <w:rPr>
          <w:sz w:val="20"/>
          <w:lang w:val="en-US"/>
        </w:rPr>
        <w:tab/>
      </w:r>
      <w:r w:rsidRPr="0097300E">
        <w:rPr>
          <w:sz w:val="20"/>
          <w:lang w:val="en-US"/>
        </w:rPr>
        <w:t>A</w:t>
      </w:r>
      <w:r w:rsidR="00895303">
        <w:rPr>
          <w:sz w:val="20"/>
          <w:lang w:val="en-US"/>
        </w:rPr>
        <w:t>dditional requirements for approval of flex fuel vehicles</w:t>
      </w:r>
    </w:p>
    <w:p w14:paraId="4583AC59" w14:textId="77777777" w:rsidR="0097300E" w:rsidRPr="000044F8" w:rsidRDefault="0097300E" w:rsidP="00895303">
      <w:pPr>
        <w:tabs>
          <w:tab w:val="left" w:pos="2268"/>
        </w:tabs>
        <w:spacing w:after="120"/>
        <w:ind w:left="2268" w:right="1134" w:hanging="1134"/>
        <w:jc w:val="both"/>
        <w:rPr>
          <w:sz w:val="20"/>
          <w:lang w:val="en-US"/>
        </w:rPr>
      </w:pPr>
      <w:r w:rsidRPr="000044F8">
        <w:rPr>
          <w:sz w:val="20"/>
          <w:lang w:val="en-US"/>
        </w:rPr>
        <w:t>4.9.1.</w:t>
      </w:r>
      <w:r w:rsidRPr="000044F8">
        <w:rPr>
          <w:sz w:val="20"/>
          <w:lang w:val="en-US"/>
        </w:rPr>
        <w:tab/>
        <w:t>For the type approval of a flex fuel ethanol or biodiesel vehicle, the vehicle manufacturer shall describe the capability of the vehicle to adapt to any mixture of petrol and ethanol fuel (up to an 85 per cent ethanol blend) or diesel and biodiesel that may occur across the market.</w:t>
      </w:r>
    </w:p>
    <w:p w14:paraId="4583AC5A" w14:textId="77777777" w:rsidR="0097300E" w:rsidRPr="000044F8" w:rsidRDefault="0097300E" w:rsidP="00895303">
      <w:pPr>
        <w:tabs>
          <w:tab w:val="left" w:pos="2268"/>
        </w:tabs>
        <w:spacing w:after="120"/>
        <w:ind w:left="2268" w:right="1134" w:hanging="1134"/>
        <w:jc w:val="both"/>
        <w:rPr>
          <w:sz w:val="20"/>
          <w:lang w:val="en-US"/>
        </w:rPr>
      </w:pPr>
      <w:r w:rsidRPr="000044F8">
        <w:rPr>
          <w:sz w:val="20"/>
          <w:lang w:val="en-US"/>
        </w:rPr>
        <w:t>4.9.2.</w:t>
      </w:r>
      <w:r w:rsidRPr="000044F8">
        <w:rPr>
          <w:sz w:val="20"/>
          <w:lang w:val="en-US"/>
        </w:rPr>
        <w:tab/>
      </w:r>
      <w:r w:rsidR="000044F8" w:rsidRPr="000044F8">
        <w:rPr>
          <w:sz w:val="20"/>
          <w:lang w:val="en-US"/>
        </w:rPr>
        <w:tab/>
      </w:r>
      <w:r w:rsidRPr="000044F8">
        <w:rPr>
          <w:sz w:val="20"/>
          <w:lang w:val="en-US"/>
        </w:rPr>
        <w:t>For flex fuel vehicles, the transition from one reference fuel to another between the tests shall take place without manual adjustment of the engine settings.</w:t>
      </w:r>
    </w:p>
    <w:p w14:paraId="4583AC5B" w14:textId="77777777" w:rsidR="0097300E" w:rsidRPr="000044F8" w:rsidRDefault="0097300E" w:rsidP="00895303">
      <w:pPr>
        <w:tabs>
          <w:tab w:val="left" w:pos="2268"/>
        </w:tabs>
        <w:spacing w:after="120"/>
        <w:ind w:left="2268" w:right="1134" w:hanging="1134"/>
        <w:jc w:val="both"/>
        <w:rPr>
          <w:sz w:val="20"/>
          <w:lang w:val="en-US"/>
        </w:rPr>
      </w:pPr>
      <w:r w:rsidRPr="000044F8">
        <w:rPr>
          <w:sz w:val="20"/>
          <w:lang w:val="en-US"/>
        </w:rPr>
        <w:t>4.10.</w:t>
      </w:r>
      <w:r w:rsidRPr="000044F8">
        <w:rPr>
          <w:sz w:val="20"/>
          <w:lang w:val="en-US"/>
        </w:rPr>
        <w:tab/>
      </w:r>
      <w:r w:rsidR="000044F8" w:rsidRPr="000044F8">
        <w:rPr>
          <w:sz w:val="20"/>
          <w:lang w:val="en-US"/>
        </w:rPr>
        <w:tab/>
      </w:r>
      <w:r w:rsidRPr="00895303">
        <w:rPr>
          <w:sz w:val="20"/>
          <w:lang w:val="en-US"/>
        </w:rPr>
        <w:t>Requirements</w:t>
      </w:r>
      <w:r w:rsidRPr="000044F8">
        <w:rPr>
          <w:caps/>
          <w:sz w:val="20"/>
          <w:lang w:val="en-US"/>
        </w:rPr>
        <w:t xml:space="preserve"> </w:t>
      </w:r>
      <w:r w:rsidR="00895303">
        <w:rPr>
          <w:sz w:val="20"/>
          <w:lang w:val="en-US"/>
        </w:rPr>
        <w:t>for</w:t>
      </w:r>
      <w:r w:rsidRPr="000044F8">
        <w:rPr>
          <w:caps/>
          <w:sz w:val="20"/>
          <w:lang w:val="en-US"/>
        </w:rPr>
        <w:t xml:space="preserve"> </w:t>
      </w:r>
      <w:r w:rsidRPr="00895303">
        <w:rPr>
          <w:sz w:val="20"/>
          <w:lang w:val="en-US"/>
        </w:rPr>
        <w:t>approval regarding the OBD system</w:t>
      </w:r>
    </w:p>
    <w:p w14:paraId="4583AC5C" w14:textId="77777777" w:rsidR="0097300E" w:rsidRPr="000044F8" w:rsidRDefault="0097300E" w:rsidP="000044F8">
      <w:pPr>
        <w:tabs>
          <w:tab w:val="left" w:pos="1134"/>
          <w:tab w:val="left" w:pos="1701"/>
          <w:tab w:val="left" w:pos="2268"/>
        </w:tabs>
        <w:spacing w:after="120"/>
        <w:ind w:left="2268" w:right="1134" w:hanging="1134"/>
        <w:jc w:val="both"/>
        <w:rPr>
          <w:sz w:val="20"/>
          <w:lang w:val="en-US"/>
        </w:rPr>
      </w:pPr>
      <w:r w:rsidRPr="000044F8">
        <w:rPr>
          <w:sz w:val="20"/>
          <w:lang w:val="en-US"/>
        </w:rPr>
        <w:t>4.10.1.</w:t>
      </w:r>
      <w:r w:rsidRPr="000044F8">
        <w:rPr>
          <w:sz w:val="20"/>
          <w:lang w:val="en-US"/>
        </w:rPr>
        <w:tab/>
      </w:r>
      <w:r w:rsidR="00B2665C">
        <w:rPr>
          <w:sz w:val="20"/>
          <w:lang w:val="en-US"/>
        </w:rPr>
        <w:tab/>
      </w:r>
      <w:r w:rsidRPr="000044F8">
        <w:rPr>
          <w:sz w:val="20"/>
          <w:lang w:val="en-US"/>
        </w:rPr>
        <w:t>The manufacturer shall ensure that all vehicles are equipped with an OBD system.</w:t>
      </w:r>
    </w:p>
    <w:p w14:paraId="4583AC5D" w14:textId="77777777" w:rsidR="0097300E" w:rsidRPr="000044F8" w:rsidRDefault="0097300E" w:rsidP="000044F8">
      <w:pPr>
        <w:pStyle w:val="BodyTextIndent2"/>
        <w:tabs>
          <w:tab w:val="left" w:pos="1134"/>
          <w:tab w:val="left" w:pos="1701"/>
          <w:tab w:val="left" w:pos="2268"/>
        </w:tabs>
        <w:spacing w:line="240" w:lineRule="auto"/>
        <w:ind w:left="2268" w:right="1134" w:hanging="1134"/>
        <w:jc w:val="both"/>
        <w:rPr>
          <w:sz w:val="20"/>
          <w:lang w:val="en-US"/>
        </w:rPr>
      </w:pPr>
      <w:r w:rsidRPr="000044F8">
        <w:rPr>
          <w:sz w:val="20"/>
          <w:lang w:val="en-US"/>
        </w:rPr>
        <w:t>4.10.2.</w:t>
      </w:r>
      <w:r w:rsidRPr="000044F8">
        <w:rPr>
          <w:sz w:val="20"/>
          <w:lang w:val="en-US"/>
        </w:rPr>
        <w:tab/>
      </w:r>
      <w:r w:rsidR="00B2665C">
        <w:rPr>
          <w:sz w:val="20"/>
          <w:lang w:val="en-US"/>
        </w:rPr>
        <w:tab/>
      </w:r>
      <w:r w:rsidRPr="000044F8">
        <w:rPr>
          <w:sz w:val="20"/>
          <w:lang w:val="en-US"/>
        </w:rPr>
        <w:t>The OBD system shall be designed, constructed and installed on a vehicle so as to enable it to identify types of deterioration or malfunction over the entire life of the vehicle.</w:t>
      </w:r>
    </w:p>
    <w:p w14:paraId="4583AC5E" w14:textId="77777777" w:rsidR="0097300E" w:rsidRPr="000044F8" w:rsidRDefault="0097300E" w:rsidP="000044F8">
      <w:pPr>
        <w:pStyle w:val="BodyTextIndent2"/>
        <w:tabs>
          <w:tab w:val="left" w:pos="1134"/>
          <w:tab w:val="left" w:pos="1701"/>
          <w:tab w:val="left" w:pos="2268"/>
        </w:tabs>
        <w:spacing w:line="240" w:lineRule="auto"/>
        <w:ind w:left="2268" w:right="1134" w:hanging="1134"/>
        <w:jc w:val="both"/>
        <w:rPr>
          <w:sz w:val="20"/>
          <w:lang w:val="en-US"/>
        </w:rPr>
      </w:pPr>
      <w:r w:rsidRPr="000044F8">
        <w:rPr>
          <w:sz w:val="20"/>
          <w:lang w:val="en-US"/>
        </w:rPr>
        <w:t>4.10.3.</w:t>
      </w:r>
      <w:r w:rsidR="00895303">
        <w:rPr>
          <w:sz w:val="20"/>
          <w:lang w:val="en-US"/>
        </w:rPr>
        <w:tab/>
      </w:r>
      <w:r w:rsidRPr="000044F8">
        <w:rPr>
          <w:sz w:val="20"/>
          <w:lang w:val="en-US"/>
        </w:rPr>
        <w:tab/>
        <w:t>The OBD system shall comply with the requirements of this Regulation during conditions of normal use.</w:t>
      </w:r>
    </w:p>
    <w:p w14:paraId="4583AC5F" w14:textId="77777777" w:rsidR="0097300E" w:rsidRPr="000044F8" w:rsidRDefault="0097300E" w:rsidP="000044F8">
      <w:pPr>
        <w:pStyle w:val="BodyTextIndent2"/>
        <w:tabs>
          <w:tab w:val="left" w:pos="1134"/>
          <w:tab w:val="left" w:pos="1701"/>
          <w:tab w:val="left" w:pos="2268"/>
        </w:tabs>
        <w:spacing w:line="240" w:lineRule="auto"/>
        <w:ind w:left="2268" w:right="1134" w:hanging="1134"/>
        <w:jc w:val="both"/>
        <w:rPr>
          <w:sz w:val="20"/>
          <w:lang w:val="en-US"/>
        </w:rPr>
      </w:pPr>
      <w:r w:rsidRPr="000044F8">
        <w:rPr>
          <w:sz w:val="20"/>
          <w:lang w:val="en-US"/>
        </w:rPr>
        <w:t>4.10.4.</w:t>
      </w:r>
      <w:r w:rsidRPr="000044F8">
        <w:rPr>
          <w:sz w:val="20"/>
          <w:lang w:val="en-US"/>
        </w:rPr>
        <w:tab/>
      </w:r>
      <w:r w:rsidR="00895303">
        <w:rPr>
          <w:sz w:val="20"/>
          <w:lang w:val="en-US"/>
        </w:rPr>
        <w:tab/>
      </w:r>
      <w:r w:rsidRPr="000044F8">
        <w:rPr>
          <w:sz w:val="20"/>
          <w:lang w:val="en-US"/>
        </w:rPr>
        <w:t>When tested with a defective component in accordance with Appendix 1 of Annex 11, the OBD system malfunction indicator shall be activated. The OBD system malfunction indicator may also activate during this test at levels of emissions below the OBD threshold limits specified in Annex 11.</w:t>
      </w:r>
    </w:p>
    <w:p w14:paraId="4583AC60" w14:textId="77777777" w:rsidR="0097300E" w:rsidRPr="000044F8" w:rsidRDefault="0097300E" w:rsidP="000044F8">
      <w:pPr>
        <w:pStyle w:val="BodyTextIndent2"/>
        <w:tabs>
          <w:tab w:val="left" w:pos="1134"/>
          <w:tab w:val="left" w:pos="1701"/>
          <w:tab w:val="left" w:pos="2268"/>
        </w:tabs>
        <w:spacing w:line="240" w:lineRule="auto"/>
        <w:ind w:left="2268" w:right="1134" w:hanging="1134"/>
        <w:jc w:val="both"/>
        <w:rPr>
          <w:sz w:val="20"/>
          <w:lang w:val="en-US"/>
        </w:rPr>
      </w:pPr>
      <w:r w:rsidRPr="000044F8">
        <w:rPr>
          <w:sz w:val="20"/>
          <w:lang w:val="en-US"/>
        </w:rPr>
        <w:t>4.10.5.</w:t>
      </w:r>
      <w:r w:rsidRPr="000044F8">
        <w:rPr>
          <w:sz w:val="20"/>
          <w:lang w:val="en-US"/>
        </w:rPr>
        <w:tab/>
      </w:r>
      <w:r w:rsidR="00895303">
        <w:rPr>
          <w:sz w:val="20"/>
          <w:lang w:val="en-US"/>
        </w:rPr>
        <w:tab/>
      </w:r>
      <w:r w:rsidRPr="000044F8">
        <w:rPr>
          <w:sz w:val="20"/>
          <w:lang w:val="en-US"/>
        </w:rPr>
        <w:t>The manufacturer shall ensure that the OBD system complies with the requirements for in-use performance set out in paragraph 7. of Appendix 1 to Annex 11 of this Regulation under all reasonably foreseeable driving conditions.</w:t>
      </w:r>
    </w:p>
    <w:p w14:paraId="4583AC61" w14:textId="77777777" w:rsidR="0097300E" w:rsidRDefault="0097300E" w:rsidP="000044F8">
      <w:pPr>
        <w:pStyle w:val="BodyTextIndent2"/>
        <w:tabs>
          <w:tab w:val="left" w:pos="1134"/>
          <w:tab w:val="left" w:pos="1701"/>
          <w:tab w:val="left" w:pos="2268"/>
        </w:tabs>
        <w:spacing w:line="240" w:lineRule="auto"/>
        <w:ind w:left="2268" w:right="1134" w:hanging="1134"/>
        <w:jc w:val="both"/>
        <w:rPr>
          <w:sz w:val="20"/>
          <w:lang w:val="en-US"/>
        </w:rPr>
      </w:pPr>
      <w:r w:rsidRPr="000044F8">
        <w:rPr>
          <w:sz w:val="20"/>
          <w:lang w:val="en-US"/>
        </w:rPr>
        <w:t>4.10.6.</w:t>
      </w:r>
      <w:r w:rsidRPr="000044F8">
        <w:rPr>
          <w:sz w:val="20"/>
          <w:lang w:val="en-US"/>
        </w:rPr>
        <w:tab/>
      </w:r>
      <w:r w:rsidR="00895303">
        <w:rPr>
          <w:sz w:val="20"/>
          <w:lang w:val="en-US"/>
        </w:rPr>
        <w:tab/>
      </w:r>
      <w:r w:rsidRPr="000044F8">
        <w:rPr>
          <w:sz w:val="20"/>
          <w:lang w:val="en-US"/>
        </w:rPr>
        <w:t>In-use performance related data to be stored and reported by a vehicle's OBD system according to the provisions of item 7.6. of Appendix 1 to Annex 11 shall be made readily available by the manufacturer to national authorities and independent operators without any encryption.</w:t>
      </w:r>
    </w:p>
    <w:p w14:paraId="4583AC62" w14:textId="77777777" w:rsidR="003859A2" w:rsidRDefault="00A26949" w:rsidP="00A26949">
      <w:pPr>
        <w:pStyle w:val="HChG"/>
      </w:pPr>
      <w:r>
        <w:rPr>
          <w:lang w:val="en-US"/>
        </w:rPr>
        <w:br w:type="page"/>
      </w:r>
      <w:r w:rsidR="003859A2">
        <w:lastRenderedPageBreak/>
        <w:tab/>
      </w:r>
      <w:r w:rsidR="003859A2">
        <w:tab/>
        <w:t>5.</w:t>
      </w:r>
      <w:r w:rsidR="003859A2">
        <w:tab/>
      </w:r>
      <w:r w:rsidR="003859A2">
        <w:tab/>
        <w:t xml:space="preserve">Specifications and tests </w:t>
      </w:r>
    </w:p>
    <w:p w14:paraId="4583AC63" w14:textId="77777777" w:rsidR="000044F8" w:rsidRPr="000044F8" w:rsidRDefault="00F96ABA" w:rsidP="00A918C0">
      <w:pPr>
        <w:pStyle w:val="SingleTxtG"/>
        <w:ind w:left="2268" w:hanging="1134"/>
        <w:rPr>
          <w:lang w:val="en-US"/>
        </w:rPr>
      </w:pPr>
      <w:r w:rsidRPr="00F00AFE">
        <w:tab/>
      </w:r>
      <w:r w:rsidR="00B2665C">
        <w:rPr>
          <w:lang w:val="en-US"/>
        </w:rPr>
        <w:tab/>
      </w:r>
      <w:r w:rsidR="000044F8" w:rsidRPr="000044F8">
        <w:rPr>
          <w:lang w:val="en-US"/>
        </w:rPr>
        <w:t>Small volume manufacturers</w:t>
      </w:r>
    </w:p>
    <w:p w14:paraId="4583AC64" w14:textId="77777777" w:rsidR="000044F8" w:rsidRPr="000044F8" w:rsidRDefault="000044F8" w:rsidP="00A918C0">
      <w:pPr>
        <w:pStyle w:val="SingleTxtG"/>
        <w:ind w:left="2268" w:hanging="1134"/>
        <w:rPr>
          <w:strike/>
          <w:lang w:val="en-US"/>
        </w:rPr>
      </w:pPr>
      <w:r w:rsidRPr="000044F8">
        <w:rPr>
          <w:lang w:val="en-US"/>
        </w:rPr>
        <w:tab/>
      </w:r>
      <w:r w:rsidR="00B2665C">
        <w:rPr>
          <w:lang w:val="en-US"/>
        </w:rPr>
        <w:tab/>
      </w:r>
      <w:r w:rsidRPr="000044F8">
        <w:rPr>
          <w:lang w:val="en-US"/>
        </w:rPr>
        <w:t>As an alternative to the requirements of this paragraph, vehicle manufacturers whose world-wide annual production is less than 10,000 units may obtain approval on the basis of the corresponding technical requirements specified in the table below.</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8"/>
        <w:gridCol w:w="3927"/>
      </w:tblGrid>
      <w:tr w:rsidR="000044F8" w:rsidRPr="00A035C1" w14:paraId="4583AC67" w14:textId="77777777" w:rsidTr="00A035C1">
        <w:tc>
          <w:tcPr>
            <w:tcW w:w="4407" w:type="dxa"/>
          </w:tcPr>
          <w:p w14:paraId="4583AC65" w14:textId="77777777" w:rsidR="000044F8" w:rsidRPr="00A035C1" w:rsidRDefault="000044F8" w:rsidP="00A035C1">
            <w:pPr>
              <w:keepNext/>
              <w:keepLines/>
              <w:tabs>
                <w:tab w:val="right" w:pos="851"/>
                <w:tab w:val="left" w:pos="1134"/>
                <w:tab w:val="left" w:pos="1701"/>
                <w:tab w:val="left" w:pos="2268"/>
              </w:tabs>
              <w:spacing w:before="80" w:after="80" w:line="220" w:lineRule="exact"/>
              <w:ind w:left="1134" w:right="1134" w:hanging="1134"/>
              <w:jc w:val="both"/>
              <w:rPr>
                <w:b/>
                <w:i/>
                <w:sz w:val="16"/>
                <w:szCs w:val="16"/>
              </w:rPr>
            </w:pPr>
            <w:r w:rsidRPr="00A035C1">
              <w:rPr>
                <w:b/>
                <w:i/>
                <w:sz w:val="16"/>
                <w:szCs w:val="16"/>
              </w:rPr>
              <w:t>Legislative Act</w:t>
            </w:r>
          </w:p>
        </w:tc>
        <w:tc>
          <w:tcPr>
            <w:tcW w:w="3780" w:type="dxa"/>
          </w:tcPr>
          <w:p w14:paraId="4583AC66" w14:textId="77777777" w:rsidR="000044F8" w:rsidRPr="00A035C1" w:rsidRDefault="000044F8" w:rsidP="00A035C1">
            <w:pPr>
              <w:keepNext/>
              <w:keepLines/>
              <w:tabs>
                <w:tab w:val="right" w:pos="851"/>
                <w:tab w:val="left" w:pos="1134"/>
                <w:tab w:val="left" w:pos="1701"/>
                <w:tab w:val="left" w:pos="2268"/>
              </w:tabs>
              <w:spacing w:before="80" w:after="80" w:line="220" w:lineRule="exact"/>
              <w:ind w:left="1134" w:right="1134" w:hanging="1134"/>
              <w:jc w:val="both"/>
              <w:rPr>
                <w:b/>
                <w:i/>
                <w:sz w:val="16"/>
                <w:szCs w:val="16"/>
              </w:rPr>
            </w:pPr>
            <w:r w:rsidRPr="00A035C1">
              <w:rPr>
                <w:b/>
                <w:i/>
                <w:sz w:val="16"/>
                <w:szCs w:val="16"/>
              </w:rPr>
              <w:t>Requirements</w:t>
            </w:r>
          </w:p>
        </w:tc>
      </w:tr>
      <w:tr w:rsidR="000044F8" w:rsidRPr="00A035C1" w14:paraId="4583AC6A" w14:textId="77777777" w:rsidTr="00A035C1">
        <w:tc>
          <w:tcPr>
            <w:tcW w:w="4407" w:type="dxa"/>
          </w:tcPr>
          <w:p w14:paraId="4583AC68" w14:textId="77777777" w:rsidR="000044F8" w:rsidRPr="00A035C1" w:rsidRDefault="000044F8" w:rsidP="00A035C1">
            <w:pPr>
              <w:keepNext/>
              <w:keepLines/>
              <w:tabs>
                <w:tab w:val="right" w:pos="851"/>
                <w:tab w:val="left" w:pos="1701"/>
                <w:tab w:val="left" w:pos="2268"/>
              </w:tabs>
              <w:spacing w:before="120" w:after="120" w:line="220" w:lineRule="exact"/>
              <w:jc w:val="both"/>
              <w:rPr>
                <w:b/>
                <w:sz w:val="20"/>
                <w:lang w:val="en-US"/>
              </w:rPr>
            </w:pPr>
            <w:r w:rsidRPr="00A035C1">
              <w:rPr>
                <w:b/>
                <w:sz w:val="20"/>
                <w:lang w:val="en-US"/>
              </w:rPr>
              <w:t>The California Code of Regulations, Title 13, paragraphs 1961(a) and 1961(b)(1)(C)(1) applicable to 2001 and later model year vehicles, 1968.1, 1968.2, 1968.5, 1976 and 1975, published by Barclay's Publishing.</w:t>
            </w:r>
          </w:p>
        </w:tc>
        <w:tc>
          <w:tcPr>
            <w:tcW w:w="3780" w:type="dxa"/>
          </w:tcPr>
          <w:p w14:paraId="4583AC69" w14:textId="77777777" w:rsidR="000044F8" w:rsidRPr="00A035C1" w:rsidRDefault="000044F8" w:rsidP="00A035C1">
            <w:pPr>
              <w:keepNext/>
              <w:keepLines/>
              <w:tabs>
                <w:tab w:val="right" w:pos="851"/>
                <w:tab w:val="left" w:pos="1701"/>
                <w:tab w:val="left" w:pos="2268"/>
              </w:tabs>
              <w:spacing w:before="120" w:after="120" w:line="220" w:lineRule="exact"/>
              <w:jc w:val="both"/>
              <w:rPr>
                <w:b/>
                <w:sz w:val="20"/>
                <w:lang w:val="en-US"/>
              </w:rPr>
            </w:pPr>
            <w:r w:rsidRPr="00A035C1">
              <w:rPr>
                <w:b/>
                <w:sz w:val="20"/>
                <w:lang w:val="en-US"/>
              </w:rPr>
              <w:t>Type approval shall be granted under the California Code of Regulations applicable to the most recent model year of light duty vehicle.</w:t>
            </w:r>
          </w:p>
        </w:tc>
      </w:tr>
    </w:tbl>
    <w:p w14:paraId="4583AC6B" w14:textId="77777777" w:rsidR="000044F8" w:rsidRPr="000044F8" w:rsidRDefault="009F1B8F" w:rsidP="009F1B8F">
      <w:pPr>
        <w:pStyle w:val="BodyTextIndent2"/>
        <w:tabs>
          <w:tab w:val="left" w:pos="2268"/>
        </w:tabs>
        <w:spacing w:before="120" w:line="240" w:lineRule="auto"/>
        <w:ind w:left="2268" w:right="1134" w:hanging="1134"/>
        <w:jc w:val="both"/>
        <w:rPr>
          <w:sz w:val="20"/>
          <w:lang w:val="en-US"/>
        </w:rPr>
      </w:pPr>
      <w:r>
        <w:rPr>
          <w:sz w:val="20"/>
          <w:lang w:val="en-US"/>
        </w:rPr>
        <w:tab/>
      </w:r>
      <w:r w:rsidR="000044F8" w:rsidRPr="000044F8">
        <w:rPr>
          <w:sz w:val="20"/>
          <w:lang w:val="en-US"/>
        </w:rPr>
        <w:t>The emissions tests for roadworthiness purposes set out in Annex 5 and the requirements for access to vehicle OBD information set out in paragraph 5. of Annex 11 shall still be required to obtain type approval with regard to emissions under this paragraph.</w:t>
      </w:r>
    </w:p>
    <w:p w14:paraId="4583AC6C" w14:textId="77777777" w:rsidR="000044F8" w:rsidRPr="000044F8" w:rsidRDefault="000044F8" w:rsidP="009F1B8F">
      <w:pPr>
        <w:tabs>
          <w:tab w:val="left" w:pos="1134"/>
          <w:tab w:val="left" w:pos="1701"/>
          <w:tab w:val="left" w:pos="2268"/>
        </w:tabs>
        <w:spacing w:after="120"/>
        <w:ind w:left="2268" w:right="1134" w:hanging="1134"/>
        <w:jc w:val="both"/>
        <w:rPr>
          <w:sz w:val="20"/>
          <w:lang w:val="en-US"/>
        </w:rPr>
      </w:pPr>
      <w:r>
        <w:rPr>
          <w:b/>
          <w:lang w:val="en-US"/>
        </w:rPr>
        <w:tab/>
      </w:r>
      <w:r w:rsidR="009F1B8F">
        <w:rPr>
          <w:b/>
          <w:lang w:val="en-US"/>
        </w:rPr>
        <w:tab/>
      </w:r>
      <w:r w:rsidRPr="000044F8">
        <w:rPr>
          <w:sz w:val="20"/>
          <w:lang w:val="en-US"/>
        </w:rPr>
        <w:t xml:space="preserve">The </w:t>
      </w:r>
      <w:r w:rsidR="00206200">
        <w:rPr>
          <w:sz w:val="20"/>
          <w:lang w:val="en-US"/>
        </w:rPr>
        <w:t>Approval Authority</w:t>
      </w:r>
      <w:r w:rsidRPr="000044F8">
        <w:rPr>
          <w:sz w:val="20"/>
          <w:lang w:val="en-US"/>
        </w:rPr>
        <w:t xml:space="preserve"> shall inform the other approval authorities of Contracting Parties of the circumstances of each type approval granted under this paragraph.</w:t>
      </w:r>
    </w:p>
    <w:p w14:paraId="4583AC6D" w14:textId="77777777" w:rsidR="003859A2" w:rsidRPr="00F00AFE" w:rsidRDefault="00F12556" w:rsidP="00F12556">
      <w:pPr>
        <w:pStyle w:val="SingleTxtG"/>
      </w:pPr>
      <w:r w:rsidRPr="00F00AFE">
        <w:t>5.1.</w:t>
      </w:r>
      <w:r w:rsidR="003859A2" w:rsidRPr="00F00AFE">
        <w:tab/>
      </w:r>
      <w:r w:rsidRPr="00F00AFE">
        <w:tab/>
      </w:r>
      <w:r w:rsidR="003859A2" w:rsidRPr="00F00AFE">
        <w:t>General</w:t>
      </w:r>
    </w:p>
    <w:p w14:paraId="4583AC6E" w14:textId="77777777" w:rsidR="003859A2" w:rsidRPr="00F00AFE" w:rsidRDefault="003859A2" w:rsidP="00F12556">
      <w:pPr>
        <w:pStyle w:val="SingleTxtG"/>
        <w:ind w:left="2268" w:hanging="1134"/>
      </w:pPr>
      <w:r w:rsidRPr="00F00AFE">
        <w:t>5.1.1.</w:t>
      </w:r>
      <w:r w:rsidRPr="00F00AFE">
        <w:tab/>
      </w:r>
      <w:r w:rsidR="00F12556" w:rsidRPr="00F00AFE">
        <w:tab/>
      </w:r>
      <w:r w:rsidRPr="00F00AFE">
        <w:t>The components liable to affect the emission of pollutants shall be so designed, constructed and assembled as to enable the vehicle, in normal use, despite the vibration to which they may be subjected, to comply with the provisions of this Regulation.</w:t>
      </w:r>
    </w:p>
    <w:p w14:paraId="4583AC6F" w14:textId="77777777" w:rsidR="003859A2" w:rsidRPr="00F00AFE" w:rsidRDefault="003859A2" w:rsidP="00F12556">
      <w:pPr>
        <w:pStyle w:val="SingleTxtG"/>
        <w:ind w:left="2268" w:hanging="1134"/>
      </w:pPr>
      <w:r w:rsidRPr="00F00AFE">
        <w:t>5.1.2.</w:t>
      </w:r>
      <w:r w:rsidRPr="00F00AFE">
        <w:tab/>
      </w:r>
      <w:r w:rsidR="00F12556" w:rsidRPr="00F00AFE">
        <w:tab/>
      </w:r>
      <w:r w:rsidRPr="00F00AFE">
        <w:t>The technical measures taken by the manufacturer shall be such as to ensure that in conformity with the provisions of this Regulation, exhaust gas and evaporative emissions are effectively limited throughout the normal life of the vehicle and under normal conditions of use. This will include the security of those hoses and their joints and connections, used within the emission control systems, which shall be so constructed as to conform with the original design intent.</w:t>
      </w:r>
      <w:r w:rsidR="00C90CA3" w:rsidRPr="00F00AFE">
        <w:t xml:space="preserve"> </w:t>
      </w:r>
      <w:r w:rsidRPr="00F00AFE">
        <w:t>For exhaust emissions, these provisions are deemed to be met if the provisions of paragraphs 5.3.1.4. and 8.2.3.1. respectively are complied with.</w:t>
      </w:r>
      <w:r w:rsidR="00C90CA3" w:rsidRPr="00F00AFE">
        <w:t xml:space="preserve"> </w:t>
      </w:r>
      <w:r w:rsidRPr="00F00AFE">
        <w:t>For evaporative emissions, these conditions are deemed to be met if the provisions of paragraphs 5.3.1.4. and 8.2.3.1. respectively are complied with.</w:t>
      </w:r>
    </w:p>
    <w:p w14:paraId="4583AC70" w14:textId="77777777" w:rsidR="003859A2" w:rsidRPr="00F00AFE" w:rsidRDefault="003859A2" w:rsidP="00F12556">
      <w:pPr>
        <w:pStyle w:val="SingleTxtG"/>
      </w:pPr>
      <w:r w:rsidRPr="00F00AFE">
        <w:t>5.1.2.1.</w:t>
      </w:r>
      <w:r w:rsidRPr="00F00AFE">
        <w:tab/>
        <w:t>The use of a defeat device is prohibited.</w:t>
      </w:r>
    </w:p>
    <w:p w14:paraId="4583AC71" w14:textId="77777777" w:rsidR="003859A2" w:rsidRPr="00F00AFE" w:rsidRDefault="00F12556" w:rsidP="009F1B8F">
      <w:pPr>
        <w:pStyle w:val="SingleTxtG"/>
        <w:ind w:left="2268" w:hanging="1134"/>
      </w:pPr>
      <w:r w:rsidRPr="00F00AFE">
        <w:t>5.1.3.</w:t>
      </w:r>
      <w:r w:rsidRPr="00F00AFE">
        <w:tab/>
      </w:r>
      <w:r w:rsidR="003859A2" w:rsidRPr="00F00AFE">
        <w:t>Inlet orifices of petrol tanks</w:t>
      </w:r>
    </w:p>
    <w:p w14:paraId="4583AC72" w14:textId="77777777" w:rsidR="003859A2" w:rsidRPr="00F00AFE" w:rsidRDefault="003859A2" w:rsidP="00F12556">
      <w:pPr>
        <w:pStyle w:val="SingleTxtG"/>
        <w:ind w:left="2268" w:hanging="1134"/>
      </w:pPr>
      <w:r w:rsidRPr="00F00AFE">
        <w:t>5.1.3.1.</w:t>
      </w:r>
      <w:r w:rsidRPr="00F00AFE">
        <w:tab/>
        <w:t xml:space="preserve">Subject to paragraph 5.1.3.2., the inlet orifice of the petrol </w:t>
      </w:r>
      <w:r w:rsidR="00B7779A">
        <w:t xml:space="preserve">or ethanol </w:t>
      </w:r>
      <w:r w:rsidRPr="00F00AFE">
        <w:t xml:space="preserve">tank shall be so designed as to prevent the tank from being filled from a </w:t>
      </w:r>
      <w:r w:rsidR="00B7779A">
        <w:t xml:space="preserve">fuel </w:t>
      </w:r>
      <w:r w:rsidRPr="00F00AFE">
        <w:t>pump delivery nozzle which has an external diameter of 23.6 mm or greater.</w:t>
      </w:r>
    </w:p>
    <w:p w14:paraId="4583AC73" w14:textId="77777777" w:rsidR="003859A2" w:rsidRPr="00F00AFE" w:rsidRDefault="003859A2" w:rsidP="00F12556">
      <w:pPr>
        <w:pStyle w:val="SingleTxtG"/>
        <w:ind w:left="2268" w:hanging="1134"/>
      </w:pPr>
      <w:r w:rsidRPr="00F00AFE">
        <w:t>5.1.3.2.</w:t>
      </w:r>
      <w:r w:rsidRPr="00F00AFE">
        <w:tab/>
        <w:t>Paragraph 5.1.3.1. shall not apply to a vehicle in respect of which both of the following conditions are satisfied, i.e.:</w:t>
      </w:r>
    </w:p>
    <w:p w14:paraId="4583AC74" w14:textId="77777777" w:rsidR="003859A2" w:rsidRPr="00F00AFE" w:rsidRDefault="003859A2" w:rsidP="005F6679">
      <w:pPr>
        <w:pStyle w:val="SingleTxtG"/>
        <w:ind w:left="2268" w:hanging="1134"/>
      </w:pPr>
      <w:r w:rsidRPr="00F00AFE">
        <w:t>5.1.3.2.1.</w:t>
      </w:r>
      <w:r w:rsidRPr="00F00AFE">
        <w:tab/>
      </w:r>
      <w:r w:rsidR="00F12556" w:rsidRPr="00F00AFE">
        <w:t>T</w:t>
      </w:r>
      <w:r w:rsidRPr="00F00AFE">
        <w:t>he vehicle is so designed and constructed that no device designed to control the emission of gaseous pollutants shall be adversely affected by leaded pet</w:t>
      </w:r>
      <w:r w:rsidR="005F6679" w:rsidRPr="00F00AFE">
        <w:t>rol; and</w:t>
      </w:r>
    </w:p>
    <w:p w14:paraId="4583AC75" w14:textId="77777777" w:rsidR="003859A2" w:rsidRPr="00F00AFE" w:rsidRDefault="003859A2" w:rsidP="005F6679">
      <w:pPr>
        <w:pStyle w:val="SingleTxtG"/>
        <w:ind w:left="2268" w:hanging="1134"/>
      </w:pPr>
      <w:r w:rsidRPr="00F00AFE">
        <w:lastRenderedPageBreak/>
        <w:t>5.1.3.2.2.</w:t>
      </w:r>
      <w:r w:rsidRPr="00F00AFE">
        <w:tab/>
      </w:r>
      <w:r w:rsidR="005F6679" w:rsidRPr="00F00AFE">
        <w:t>T</w:t>
      </w:r>
      <w:r w:rsidRPr="00F00AFE">
        <w:t>he vehicle is conspicuously, legibly and indelibly marked with the symbol for un</w:t>
      </w:r>
      <w:r w:rsidR="007D349B">
        <w:t>leaded petrol, specified in ISO </w:t>
      </w:r>
      <w:r w:rsidRPr="00F00AFE">
        <w:t>2575:1982, in a position immediately visible to a person filling the petrol tank. Additional markings are permitted.</w:t>
      </w:r>
    </w:p>
    <w:p w14:paraId="4583AC76" w14:textId="77777777" w:rsidR="003859A2" w:rsidRPr="00F00AFE" w:rsidRDefault="003859A2" w:rsidP="005F6679">
      <w:pPr>
        <w:pStyle w:val="SingleTxtG"/>
        <w:ind w:left="2268" w:hanging="1134"/>
      </w:pPr>
      <w:r w:rsidRPr="00F00AFE">
        <w:t>5.1.4.</w:t>
      </w:r>
      <w:r w:rsidRPr="00F00AFE">
        <w:tab/>
      </w:r>
      <w:r w:rsidR="005F6679" w:rsidRPr="00F00AFE">
        <w:tab/>
      </w:r>
      <w:r w:rsidRPr="00F00AFE">
        <w:t>Provision shall be made to prevent excess evaporative emissions and fuel spillage caused by a missing fuel filler cap.</w:t>
      </w:r>
    </w:p>
    <w:p w14:paraId="4583AC77" w14:textId="77777777" w:rsidR="003859A2" w:rsidRPr="00F00AFE" w:rsidRDefault="005F6679" w:rsidP="005F6679">
      <w:pPr>
        <w:pStyle w:val="SingleTxtG"/>
        <w:ind w:left="2268" w:hanging="1134"/>
        <w:rPr>
          <w:color w:val="000000"/>
        </w:rPr>
      </w:pPr>
      <w:r w:rsidRPr="00F00AFE">
        <w:rPr>
          <w:color w:val="000000"/>
        </w:rPr>
        <w:tab/>
      </w:r>
      <w:r w:rsidRPr="00F00AFE">
        <w:rPr>
          <w:color w:val="000000"/>
        </w:rPr>
        <w:tab/>
      </w:r>
      <w:r w:rsidR="003859A2" w:rsidRPr="00F00AFE">
        <w:rPr>
          <w:color w:val="000000"/>
        </w:rPr>
        <w:t>This may be achieved by using one of the following:</w:t>
      </w:r>
    </w:p>
    <w:p w14:paraId="4583AC78" w14:textId="77777777" w:rsidR="003859A2" w:rsidRPr="00F00AFE" w:rsidRDefault="005F6679" w:rsidP="00D431D8">
      <w:pPr>
        <w:pStyle w:val="SingleTxtG"/>
        <w:ind w:left="2268" w:hanging="1134"/>
      </w:pPr>
      <w:r w:rsidRPr="00F00AFE">
        <w:t>5.1.4.1.</w:t>
      </w:r>
      <w:r w:rsidRPr="00F00AFE">
        <w:tab/>
        <w:t>A</w:t>
      </w:r>
      <w:r w:rsidR="003859A2" w:rsidRPr="00F00AFE">
        <w:t>n automatically opening and closing</w:t>
      </w:r>
      <w:r w:rsidRPr="00F00AFE">
        <w:t>, non-removable fuel filler cap;</w:t>
      </w:r>
    </w:p>
    <w:p w14:paraId="4583AC79" w14:textId="77777777" w:rsidR="003859A2" w:rsidRPr="00F00AFE" w:rsidRDefault="003859A2" w:rsidP="00293C4B">
      <w:pPr>
        <w:pStyle w:val="SingleTxtG"/>
        <w:ind w:left="2268" w:hanging="1134"/>
        <w:rPr>
          <w:color w:val="000000"/>
        </w:rPr>
      </w:pPr>
      <w:r w:rsidRPr="00F00AFE">
        <w:t>5.1.4.2.</w:t>
      </w:r>
      <w:r w:rsidRPr="00F00AFE">
        <w:tab/>
      </w:r>
      <w:r w:rsidR="005F6679" w:rsidRPr="00F00AFE">
        <w:t>D</w:t>
      </w:r>
      <w:r w:rsidRPr="00F00AFE">
        <w:t xml:space="preserve">esign features which avoid excess evaporative emissions in the case of a </w:t>
      </w:r>
      <w:r w:rsidR="005F6679" w:rsidRPr="00F00AFE">
        <w:t>missing fuel filler cap;</w:t>
      </w:r>
    </w:p>
    <w:p w14:paraId="4583AC7A" w14:textId="77777777" w:rsidR="003859A2" w:rsidRPr="00F00AFE" w:rsidRDefault="00946992" w:rsidP="005F6679">
      <w:pPr>
        <w:pStyle w:val="SingleTxtG"/>
        <w:ind w:left="2268" w:hanging="1134"/>
      </w:pPr>
      <w:r w:rsidRPr="00F00AFE">
        <w:t>5.1.4.3.</w:t>
      </w:r>
      <w:r w:rsidR="003859A2" w:rsidRPr="00F00AFE">
        <w:tab/>
      </w:r>
      <w:r w:rsidR="005F6679" w:rsidRPr="00F00AFE">
        <w:t>A</w:t>
      </w:r>
      <w:r w:rsidR="003859A2" w:rsidRPr="00F00AFE">
        <w:t>ny other provision which has the same effect. Examples may include, but are not limited to, a tethered filler cap, a chained filler cap or one utilising the same locking key for the filler cap as for the vehicle's ignition. In this case, the key shall be removable from the filler cap only in the locked condition.</w:t>
      </w:r>
    </w:p>
    <w:p w14:paraId="4583AC7B" w14:textId="77777777" w:rsidR="003859A2" w:rsidRPr="00F00AFE" w:rsidRDefault="003859A2" w:rsidP="005F6679">
      <w:pPr>
        <w:pStyle w:val="SingleTxtG"/>
      </w:pPr>
      <w:r w:rsidRPr="00F00AFE">
        <w:t>5.1.5.</w:t>
      </w:r>
      <w:r w:rsidRPr="00F00AFE">
        <w:tab/>
      </w:r>
      <w:r w:rsidR="005F6679" w:rsidRPr="00F00AFE">
        <w:tab/>
      </w:r>
      <w:r w:rsidRPr="00F00AFE">
        <w:t>Provisions for electronic system security</w:t>
      </w:r>
    </w:p>
    <w:p w14:paraId="4583AC7C" w14:textId="77777777" w:rsidR="003859A2" w:rsidRPr="00F00AFE" w:rsidRDefault="003859A2" w:rsidP="005F6679">
      <w:pPr>
        <w:pStyle w:val="SingleTxtG"/>
        <w:ind w:left="2268" w:hanging="1134"/>
      </w:pPr>
      <w:r w:rsidRPr="00F00AFE">
        <w:t>5.1.5.1.</w:t>
      </w:r>
      <w:r w:rsidRPr="00F00AFE">
        <w:tab/>
        <w:t>Any vehicle with an emission control computer shall include features to deter modification, except as a</w:t>
      </w:r>
      <w:r w:rsidR="005F6679" w:rsidRPr="00F00AFE">
        <w:t xml:space="preserve">uthorised by the manufacturer. </w:t>
      </w:r>
      <w:r w:rsidRPr="00F00AFE">
        <w:t>The manufacturer shall authorise modifications if these modifications are necessary for the diagnosis, servicing, inspection, retrofitting</w:t>
      </w:r>
      <w:r w:rsidR="005F6679" w:rsidRPr="00F00AFE">
        <w:t xml:space="preserve"> or repair of the vehicle. </w:t>
      </w:r>
      <w:r w:rsidRPr="00F00AFE">
        <w:t>Any reprogrammable computer codes or operating parameters shall be resistant to tampering and afford a level of protection at least a</w:t>
      </w:r>
      <w:r w:rsidR="00CC4639">
        <w:t>s good as the provisions in ISO </w:t>
      </w:r>
      <w:r w:rsidRPr="00F00AFE">
        <w:t>DIS</w:t>
      </w:r>
      <w:r w:rsidR="00CC4639">
        <w:t> </w:t>
      </w:r>
      <w:r w:rsidRPr="00F00AFE">
        <w:t>15031-7, dated October 1998 (SAE J2186 dated October 1996), provided that the security exchange is conducted using the protocols and diagnostic connector as prescribed in paragraph</w:t>
      </w:r>
      <w:r w:rsidR="005F6679" w:rsidRPr="00F00AFE">
        <w:t xml:space="preserve"> 6.5. of Annex</w:t>
      </w:r>
      <w:r w:rsidR="00CC4639">
        <w:t> </w:t>
      </w:r>
      <w:r w:rsidR="005F6679" w:rsidRPr="00F00AFE">
        <w:t>II, Appendix</w:t>
      </w:r>
      <w:r w:rsidR="00CC4639">
        <w:t> </w:t>
      </w:r>
      <w:r w:rsidR="005F6679" w:rsidRPr="00F00AFE">
        <w:t xml:space="preserve">1. </w:t>
      </w:r>
      <w:r w:rsidRPr="00F00AFE">
        <w:t>Any removable calibration memory chips shall be potted, encased in a sealed container or protected by electronic algorithms and shall not be changeable without the use of specialised tools and procedures.</w:t>
      </w:r>
    </w:p>
    <w:p w14:paraId="4583AC7D" w14:textId="77777777" w:rsidR="003859A2" w:rsidRPr="00F00AFE" w:rsidRDefault="003859A2" w:rsidP="005F6679">
      <w:pPr>
        <w:pStyle w:val="SingleTxtG"/>
        <w:ind w:left="2268" w:hanging="1134"/>
      </w:pPr>
      <w:r w:rsidRPr="00F00AFE">
        <w:t>5.1.5.2.</w:t>
      </w:r>
      <w:r w:rsidRPr="00F00AFE">
        <w:tab/>
        <w:t>Computer-coded engine operating parameters shall not be changeable without the use of specialised tools and procedures (e. g. soldered or potted computer components or sealed (or soldered) computer enclosures).</w:t>
      </w:r>
    </w:p>
    <w:p w14:paraId="4583AC7E" w14:textId="77777777" w:rsidR="003859A2" w:rsidRPr="00F00AFE" w:rsidRDefault="003859A2" w:rsidP="005F6679">
      <w:pPr>
        <w:pStyle w:val="SingleTxtG"/>
        <w:ind w:left="2268" w:hanging="1134"/>
      </w:pPr>
      <w:r w:rsidRPr="00F00AFE">
        <w:t>5.1.5.3.</w:t>
      </w:r>
      <w:r w:rsidRPr="00F00AFE">
        <w:tab/>
        <w:t>In the case of mechanical fuel-injection pumps fitted to compression-ignition engines, manufacturers shall take adequate steps to protect the maximum fuel delivery setting from tampering while a vehicle is in service.</w:t>
      </w:r>
    </w:p>
    <w:p w14:paraId="4583AC7F" w14:textId="77777777" w:rsidR="003859A2" w:rsidRPr="00F00AFE" w:rsidRDefault="003859A2" w:rsidP="005F6679">
      <w:pPr>
        <w:pStyle w:val="SingleTxtG"/>
        <w:ind w:left="2268" w:hanging="1134"/>
      </w:pPr>
      <w:r w:rsidRPr="00F00AFE">
        <w:t>5.1.5.4.</w:t>
      </w:r>
      <w:r w:rsidRPr="00F00AFE">
        <w:tab/>
        <w:t xml:space="preserve">Manufacturers may apply to the </w:t>
      </w:r>
      <w:r w:rsidR="00206200">
        <w:t>Approval Authority</w:t>
      </w:r>
      <w:r w:rsidRPr="00F00AFE">
        <w:t xml:space="preserve"> for an exemption to one of these requirements for those vehicles which are unlikely to require protection. The criteria that the </w:t>
      </w:r>
      <w:r w:rsidR="00206200">
        <w:t>Approval Authority</w:t>
      </w:r>
      <w:r w:rsidRPr="00F00AFE">
        <w:t xml:space="preserve"> will evaluate in considering an exemption will include, but are not limited to, the current availability of performance chips, the high-performance capability of the vehicle and the projected sales volume of the vehicle.</w:t>
      </w:r>
    </w:p>
    <w:p w14:paraId="4583AC80" w14:textId="77777777" w:rsidR="003859A2" w:rsidRPr="00F00AFE" w:rsidRDefault="003859A2" w:rsidP="005F6679">
      <w:pPr>
        <w:pStyle w:val="SingleTxtG"/>
        <w:ind w:left="2268" w:hanging="1134"/>
      </w:pPr>
      <w:r w:rsidRPr="00F00AFE">
        <w:t>5.1.5.5.</w:t>
      </w:r>
      <w:r w:rsidRPr="00F00AFE">
        <w:tab/>
        <w:t>Manufacturers using programmable computer code systems (</w:t>
      </w:r>
      <w:proofErr w:type="gramStart"/>
      <w:r w:rsidRPr="00F00AFE">
        <w:t>e.g.</w:t>
      </w:r>
      <w:proofErr w:type="gramEnd"/>
      <w:r w:rsidRPr="00F00AFE">
        <w:t xml:space="preserve"> Electrical Erasable Programmable Read-Only Memory, EEPROM) shall deter unauthorised reprogramming. Manufacturers shall include enhanced tamper protection strategies and write protect features requiring electronic access to an off-site computer maintained by the manufacturer. Methods giving an adequate level of tamper protection will be approved by the authority.</w:t>
      </w:r>
    </w:p>
    <w:p w14:paraId="4583AC81" w14:textId="77777777" w:rsidR="003859A2" w:rsidRPr="00F00AFE" w:rsidRDefault="003859A2" w:rsidP="005F6679">
      <w:pPr>
        <w:pStyle w:val="SingleTxtG"/>
        <w:ind w:left="2268" w:hanging="1134"/>
        <w:rPr>
          <w:color w:val="000000"/>
        </w:rPr>
      </w:pPr>
      <w:r w:rsidRPr="00F00AFE">
        <w:t>5.1.6.</w:t>
      </w:r>
      <w:r w:rsidRPr="00F00AFE">
        <w:tab/>
        <w:t>It shall be possible to inspect the vehicle for roadworthiness test in order to determine its performance in relation to the data collect</w:t>
      </w:r>
      <w:r w:rsidR="00BC3189">
        <w:t>ed in accordance with paragraph </w:t>
      </w:r>
      <w:r w:rsidRPr="00F00AFE">
        <w:t>5.3.7. of this Regulation.</w:t>
      </w:r>
      <w:r w:rsidR="00C90CA3" w:rsidRPr="00F00AFE">
        <w:t xml:space="preserve"> </w:t>
      </w:r>
      <w:r w:rsidRPr="00F00AFE">
        <w:t>If this inspection requires a special procedure, this shall be detailed in the service manual (or equivalent media).</w:t>
      </w:r>
      <w:r w:rsidR="00C90CA3" w:rsidRPr="00F00AFE">
        <w:t xml:space="preserve"> </w:t>
      </w:r>
      <w:r w:rsidRPr="00F00AFE">
        <w:lastRenderedPageBreak/>
        <w:t>This special procedure shall not require the use of special equipment other than that provided with the vehicle</w:t>
      </w:r>
      <w:r w:rsidR="00B7779A">
        <w:t>.</w:t>
      </w:r>
    </w:p>
    <w:p w14:paraId="4583AC82" w14:textId="77777777" w:rsidR="003859A2" w:rsidRPr="00F00AFE" w:rsidRDefault="003859A2" w:rsidP="005F6679">
      <w:pPr>
        <w:pStyle w:val="SingleTxtG"/>
      </w:pPr>
      <w:r w:rsidRPr="00F00AFE">
        <w:t>5.2.</w:t>
      </w:r>
      <w:r w:rsidRPr="00F00AFE">
        <w:tab/>
      </w:r>
      <w:r w:rsidR="005F6679" w:rsidRPr="00F00AFE">
        <w:tab/>
      </w:r>
      <w:r w:rsidRPr="00F00AFE">
        <w:t>Test procedure</w:t>
      </w:r>
    </w:p>
    <w:p w14:paraId="4583AC83" w14:textId="77777777" w:rsidR="003859A2" w:rsidRPr="00F00AFE" w:rsidRDefault="005F6679" w:rsidP="00D431D8">
      <w:pPr>
        <w:pStyle w:val="SingleTxtG"/>
        <w:ind w:left="2268" w:hanging="1134"/>
      </w:pPr>
      <w:r w:rsidRPr="00F00AFE">
        <w:tab/>
      </w:r>
      <w:r w:rsidRPr="00F00AFE">
        <w:tab/>
      </w:r>
      <w:r w:rsidR="003859A2" w:rsidRPr="00F00AFE">
        <w:t xml:space="preserve">Table </w:t>
      </w:r>
      <w:r w:rsidR="00B7779A">
        <w:t>A</w:t>
      </w:r>
      <w:r w:rsidR="003859A2" w:rsidRPr="00F00AFE">
        <w:t xml:space="preserve"> illustrates the various possibilities for type approval of a vehicle.</w:t>
      </w:r>
    </w:p>
    <w:p w14:paraId="4583AC84" w14:textId="77777777" w:rsidR="003859A2" w:rsidRPr="00F00AFE" w:rsidRDefault="003859A2" w:rsidP="007222D5">
      <w:pPr>
        <w:pStyle w:val="SingleTxtG"/>
        <w:ind w:left="2268" w:hanging="1134"/>
        <w:rPr>
          <w:color w:val="000000"/>
        </w:rPr>
      </w:pPr>
      <w:r w:rsidRPr="00F00AFE">
        <w:t>5.2.1.</w:t>
      </w:r>
      <w:r w:rsidRPr="00F00AFE">
        <w:tab/>
      </w:r>
      <w:r w:rsidR="005F6679" w:rsidRPr="00F00AFE">
        <w:tab/>
      </w:r>
      <w:r w:rsidRPr="00F00AFE">
        <w:t>Positive ignition engine-powered vehicles and hybrid electric vehicles equipped with a positive-ignition engine shall be subject to the following tests:</w:t>
      </w:r>
    </w:p>
    <w:p w14:paraId="4583AC85" w14:textId="77777777" w:rsidR="003859A2" w:rsidRPr="00F00AFE" w:rsidRDefault="005F6679" w:rsidP="00CC4639">
      <w:pPr>
        <w:pStyle w:val="SingleTxtG"/>
        <w:keepNext/>
        <w:keepLines/>
        <w:ind w:left="2268" w:hanging="1134"/>
        <w:rPr>
          <w:spacing w:val="-3"/>
        </w:rPr>
      </w:pPr>
      <w:r w:rsidRPr="00F00AFE">
        <w:tab/>
      </w:r>
      <w:r w:rsidRPr="00F00AFE">
        <w:tab/>
      </w:r>
      <w:r w:rsidR="00BC3189">
        <w:rPr>
          <w:spacing w:val="-3"/>
        </w:rPr>
        <w:t>Type </w:t>
      </w:r>
      <w:r w:rsidR="003859A2" w:rsidRPr="00F00AFE">
        <w:rPr>
          <w:spacing w:val="-3"/>
        </w:rPr>
        <w:t>I (verifying the average exhaus</w:t>
      </w:r>
      <w:r w:rsidR="007222D5" w:rsidRPr="00F00AFE">
        <w:rPr>
          <w:spacing w:val="-3"/>
        </w:rPr>
        <w:t>t emissions after a cold start);</w:t>
      </w:r>
    </w:p>
    <w:p w14:paraId="4583AC86" w14:textId="77777777" w:rsidR="003859A2" w:rsidRPr="00F00AFE" w:rsidRDefault="007222D5" w:rsidP="00CC4639">
      <w:pPr>
        <w:pStyle w:val="SingleTxtG"/>
        <w:keepNext/>
        <w:keepLines/>
        <w:ind w:left="2268" w:hanging="1134"/>
      </w:pPr>
      <w:r w:rsidRPr="00F00AFE">
        <w:tab/>
      </w:r>
      <w:r w:rsidRPr="00F00AFE">
        <w:tab/>
      </w:r>
      <w:r w:rsidR="00BC3189">
        <w:t>Type </w:t>
      </w:r>
      <w:r w:rsidR="003859A2" w:rsidRPr="00F00AFE">
        <w:t>II (carbon mon</w:t>
      </w:r>
      <w:r w:rsidRPr="00F00AFE">
        <w:t>oxide emission at idling speed);</w:t>
      </w:r>
    </w:p>
    <w:p w14:paraId="4583AC87" w14:textId="77777777" w:rsidR="003859A2" w:rsidRPr="00F00AFE" w:rsidRDefault="007222D5" w:rsidP="007222D5">
      <w:pPr>
        <w:pStyle w:val="SingleTxtG"/>
        <w:ind w:left="2268" w:hanging="1134"/>
      </w:pPr>
      <w:r w:rsidRPr="00F00AFE">
        <w:tab/>
      </w:r>
      <w:r w:rsidRPr="00F00AFE">
        <w:tab/>
      </w:r>
      <w:r w:rsidR="00BC3189">
        <w:t>Type </w:t>
      </w:r>
      <w:r w:rsidR="003859A2" w:rsidRPr="00F00AFE">
        <w:t>II</w:t>
      </w:r>
      <w:r w:rsidRPr="00F00AFE">
        <w:t>I (emission of crankcase gases);</w:t>
      </w:r>
    </w:p>
    <w:p w14:paraId="4583AC88" w14:textId="77777777" w:rsidR="003859A2" w:rsidRPr="00F00AFE" w:rsidRDefault="007222D5" w:rsidP="007222D5">
      <w:pPr>
        <w:pStyle w:val="SingleTxtG"/>
        <w:ind w:left="2268" w:hanging="1134"/>
      </w:pPr>
      <w:r w:rsidRPr="00F00AFE">
        <w:tab/>
      </w:r>
      <w:r w:rsidRPr="00F00AFE">
        <w:tab/>
      </w:r>
      <w:r w:rsidR="00BC3189">
        <w:t>Type </w:t>
      </w:r>
      <w:r w:rsidR="003859A2" w:rsidRPr="00F00AFE">
        <w:t>IV (evaporation emissi</w:t>
      </w:r>
      <w:r w:rsidRPr="00F00AFE">
        <w:t>ons);</w:t>
      </w:r>
    </w:p>
    <w:p w14:paraId="4583AC89" w14:textId="77777777" w:rsidR="003859A2" w:rsidRPr="00F00AFE" w:rsidRDefault="007222D5" w:rsidP="007222D5">
      <w:pPr>
        <w:pStyle w:val="SingleTxtG"/>
        <w:ind w:left="2268" w:hanging="1134"/>
      </w:pPr>
      <w:r w:rsidRPr="00F00AFE">
        <w:tab/>
      </w:r>
      <w:r w:rsidRPr="00F00AFE">
        <w:tab/>
      </w:r>
      <w:r w:rsidR="00BC3189">
        <w:t>Type </w:t>
      </w:r>
      <w:r w:rsidR="003859A2" w:rsidRPr="00F00AFE">
        <w:t>V (durabi</w:t>
      </w:r>
      <w:r w:rsidRPr="00F00AFE">
        <w:t>lity of anti-pollution devices);</w:t>
      </w:r>
    </w:p>
    <w:p w14:paraId="4583AC8A" w14:textId="77777777" w:rsidR="003859A2" w:rsidRPr="00F00AFE" w:rsidRDefault="007222D5" w:rsidP="007222D5">
      <w:pPr>
        <w:pStyle w:val="SingleTxtG"/>
        <w:ind w:left="2268" w:hanging="1134"/>
      </w:pPr>
      <w:r w:rsidRPr="00F00AFE">
        <w:tab/>
      </w:r>
      <w:r w:rsidR="00BC3189">
        <w:t>Type </w:t>
      </w:r>
      <w:r w:rsidR="003859A2" w:rsidRPr="00F00AFE">
        <w:t>VI (verifying the average low ambient temperature carbon monoxide and hydrocarbon exhaust emissions after a cold st</w:t>
      </w:r>
      <w:r w:rsidRPr="00F00AFE">
        <w:t>art</w:t>
      </w:r>
      <w:r w:rsidR="005B0542">
        <w:t>)</w:t>
      </w:r>
      <w:r w:rsidRPr="00F00AFE">
        <w:t>;</w:t>
      </w:r>
    </w:p>
    <w:p w14:paraId="4583AC8B" w14:textId="05C39DF1" w:rsidR="003859A2" w:rsidRPr="00F00AFE" w:rsidRDefault="007222D5" w:rsidP="007222D5">
      <w:pPr>
        <w:pStyle w:val="SingleTxtG"/>
      </w:pPr>
      <w:r w:rsidRPr="00F00AFE">
        <w:tab/>
      </w:r>
      <w:r w:rsidRPr="00F00AFE">
        <w:tab/>
      </w:r>
      <w:r w:rsidR="00EE44CF">
        <w:tab/>
      </w:r>
      <w:r w:rsidR="003859A2" w:rsidRPr="00F00AFE">
        <w:t>OBD-test.</w:t>
      </w:r>
    </w:p>
    <w:p w14:paraId="4583AC8C" w14:textId="77777777" w:rsidR="003859A2" w:rsidRPr="00F00AFE" w:rsidRDefault="003859A2" w:rsidP="007222D5">
      <w:pPr>
        <w:pStyle w:val="SingleTxtG"/>
        <w:ind w:left="2268" w:hanging="1134"/>
      </w:pPr>
      <w:r w:rsidRPr="00F00AFE">
        <w:rPr>
          <w:color w:val="000000"/>
        </w:rPr>
        <w:t>5</w:t>
      </w:r>
      <w:r w:rsidRPr="00F00AFE">
        <w:t>.2.2.</w:t>
      </w:r>
      <w:r w:rsidRPr="00F00AFE">
        <w:tab/>
      </w:r>
      <w:r w:rsidR="007222D5" w:rsidRPr="00F00AFE">
        <w:tab/>
      </w:r>
      <w:r w:rsidRPr="00F00AFE">
        <w:t>Positive ignition engine-powered vehicle and hybrid electric vehicles equipped with positive-ignition engine fuelled with LPG or NG</w:t>
      </w:r>
      <w:r w:rsidR="00B7779A">
        <w:t>/biomethane</w:t>
      </w:r>
      <w:r w:rsidRPr="00F00AFE">
        <w:t xml:space="preserve"> (mono or bi-fuel) shall be subjected to the following tests (according to </w:t>
      </w:r>
      <w:r w:rsidR="00B7779A" w:rsidRPr="00F00AFE">
        <w:t>Table</w:t>
      </w:r>
      <w:r w:rsidR="00B7779A">
        <w:t> A</w:t>
      </w:r>
      <w:r w:rsidRPr="00F00AFE">
        <w:t>):</w:t>
      </w:r>
    </w:p>
    <w:p w14:paraId="4583AC8D" w14:textId="77777777" w:rsidR="003859A2" w:rsidRPr="00F00AFE" w:rsidRDefault="00BC3189" w:rsidP="007222D5">
      <w:pPr>
        <w:tabs>
          <w:tab w:val="left" w:pos="2340"/>
        </w:tabs>
        <w:spacing w:after="120"/>
        <w:ind w:left="2268" w:hanging="1134"/>
        <w:jc w:val="both"/>
        <w:rPr>
          <w:sz w:val="20"/>
        </w:rPr>
      </w:pPr>
      <w:r>
        <w:rPr>
          <w:sz w:val="20"/>
        </w:rPr>
        <w:tab/>
        <w:t>Type </w:t>
      </w:r>
      <w:r w:rsidR="003859A2" w:rsidRPr="00F00AFE">
        <w:rPr>
          <w:sz w:val="20"/>
        </w:rPr>
        <w:t>I (verifying the average exhaus</w:t>
      </w:r>
      <w:r w:rsidR="007222D5" w:rsidRPr="00F00AFE">
        <w:rPr>
          <w:sz w:val="20"/>
        </w:rPr>
        <w:t>t emissions after a cold start);</w:t>
      </w:r>
    </w:p>
    <w:p w14:paraId="4583AC8E" w14:textId="77777777" w:rsidR="003859A2" w:rsidRPr="00F00AFE" w:rsidRDefault="00BC3189" w:rsidP="007222D5">
      <w:pPr>
        <w:tabs>
          <w:tab w:val="left" w:pos="2340"/>
        </w:tabs>
        <w:spacing w:after="120"/>
        <w:ind w:left="2268" w:hanging="1134"/>
        <w:jc w:val="both"/>
        <w:rPr>
          <w:sz w:val="20"/>
        </w:rPr>
      </w:pPr>
      <w:r>
        <w:rPr>
          <w:sz w:val="20"/>
        </w:rPr>
        <w:tab/>
        <w:t>Type </w:t>
      </w:r>
      <w:r w:rsidR="003859A2" w:rsidRPr="00F00AFE">
        <w:rPr>
          <w:sz w:val="20"/>
        </w:rPr>
        <w:t>II (carbon monoxide</w:t>
      </w:r>
      <w:r w:rsidR="007222D5" w:rsidRPr="00F00AFE">
        <w:rPr>
          <w:sz w:val="20"/>
        </w:rPr>
        <w:t xml:space="preserve"> emissions at idling speed);</w:t>
      </w:r>
    </w:p>
    <w:p w14:paraId="4583AC8F" w14:textId="77777777" w:rsidR="003859A2" w:rsidRPr="00F00AFE" w:rsidRDefault="00BC3189" w:rsidP="007222D5">
      <w:pPr>
        <w:tabs>
          <w:tab w:val="left" w:pos="2340"/>
        </w:tabs>
        <w:spacing w:after="120"/>
        <w:ind w:left="2268" w:hanging="1134"/>
        <w:jc w:val="both"/>
        <w:rPr>
          <w:sz w:val="20"/>
        </w:rPr>
      </w:pPr>
      <w:r>
        <w:rPr>
          <w:sz w:val="20"/>
        </w:rPr>
        <w:tab/>
        <w:t>Type </w:t>
      </w:r>
      <w:r w:rsidR="003859A2" w:rsidRPr="00F00AFE">
        <w:rPr>
          <w:sz w:val="20"/>
        </w:rPr>
        <w:t>II</w:t>
      </w:r>
      <w:r w:rsidR="007222D5" w:rsidRPr="00F00AFE">
        <w:rPr>
          <w:sz w:val="20"/>
        </w:rPr>
        <w:t>I (emission of crankcase gases);</w:t>
      </w:r>
    </w:p>
    <w:p w14:paraId="4583AC90" w14:textId="77777777" w:rsidR="003859A2" w:rsidRPr="00F00AFE" w:rsidRDefault="00BC3189" w:rsidP="007222D5">
      <w:pPr>
        <w:tabs>
          <w:tab w:val="left" w:pos="2340"/>
        </w:tabs>
        <w:spacing w:after="120"/>
        <w:ind w:left="2268" w:hanging="1134"/>
        <w:jc w:val="both"/>
        <w:rPr>
          <w:sz w:val="20"/>
        </w:rPr>
      </w:pPr>
      <w:r>
        <w:rPr>
          <w:sz w:val="20"/>
        </w:rPr>
        <w:tab/>
        <w:t>Type </w:t>
      </w:r>
      <w:r w:rsidR="003859A2" w:rsidRPr="00F00AFE">
        <w:rPr>
          <w:sz w:val="20"/>
        </w:rPr>
        <w:t>IV (evaporati</w:t>
      </w:r>
      <w:r w:rsidR="007222D5" w:rsidRPr="00F00AFE">
        <w:rPr>
          <w:sz w:val="20"/>
        </w:rPr>
        <w:t>ve emissions), where applicable;</w:t>
      </w:r>
    </w:p>
    <w:p w14:paraId="4583AC91" w14:textId="77777777" w:rsidR="003859A2" w:rsidRPr="00F00AFE" w:rsidRDefault="00BC3189" w:rsidP="007222D5">
      <w:pPr>
        <w:tabs>
          <w:tab w:val="left" w:pos="2340"/>
        </w:tabs>
        <w:spacing w:after="120"/>
        <w:ind w:left="2268" w:hanging="1134"/>
        <w:jc w:val="both"/>
        <w:rPr>
          <w:sz w:val="20"/>
        </w:rPr>
      </w:pPr>
      <w:r>
        <w:rPr>
          <w:sz w:val="20"/>
        </w:rPr>
        <w:tab/>
        <w:t>Type </w:t>
      </w:r>
      <w:r w:rsidR="003859A2" w:rsidRPr="00F00AFE">
        <w:rPr>
          <w:sz w:val="20"/>
        </w:rPr>
        <w:t>V (durabi</w:t>
      </w:r>
      <w:r w:rsidR="007222D5" w:rsidRPr="00F00AFE">
        <w:rPr>
          <w:sz w:val="20"/>
        </w:rPr>
        <w:t>lity of anti-pollution devices);</w:t>
      </w:r>
    </w:p>
    <w:p w14:paraId="4583AC92" w14:textId="5134DA5C" w:rsidR="003859A2" w:rsidRPr="00F00AFE" w:rsidRDefault="003859A2" w:rsidP="0083444E">
      <w:pPr>
        <w:pStyle w:val="SingleTxtG"/>
      </w:pPr>
      <w:r w:rsidRPr="00F00AFE">
        <w:tab/>
      </w:r>
      <w:r w:rsidR="0083444E">
        <w:tab/>
      </w:r>
      <w:r w:rsidR="00EE44CF">
        <w:tab/>
      </w:r>
      <w:r w:rsidR="00BC3189">
        <w:t>Type </w:t>
      </w:r>
      <w:r w:rsidRPr="00F00AFE">
        <w:t xml:space="preserve">VI (verifying the average low ambient temperature carbon monoxide </w:t>
      </w:r>
      <w:r w:rsidR="0083444E">
        <w:tab/>
      </w:r>
      <w:r w:rsidR="0083444E">
        <w:tab/>
      </w:r>
      <w:r w:rsidR="00EE44CF">
        <w:tab/>
      </w:r>
      <w:r w:rsidRPr="00F00AFE">
        <w:t>and hydrocarbon exhaust emissions after a cold start), where applicable,</w:t>
      </w:r>
    </w:p>
    <w:p w14:paraId="4583AC93" w14:textId="77777777" w:rsidR="003859A2" w:rsidRPr="00F00AFE" w:rsidRDefault="003859A2" w:rsidP="007222D5">
      <w:pPr>
        <w:spacing w:after="120"/>
        <w:ind w:left="2268" w:hanging="1134"/>
        <w:jc w:val="both"/>
        <w:rPr>
          <w:color w:val="000000"/>
          <w:sz w:val="20"/>
        </w:rPr>
      </w:pPr>
      <w:r w:rsidRPr="00F00AFE">
        <w:rPr>
          <w:sz w:val="20"/>
        </w:rPr>
        <w:tab/>
        <w:t>OBD test</w:t>
      </w:r>
      <w:r w:rsidR="00F45DEA">
        <w:rPr>
          <w:sz w:val="20"/>
        </w:rPr>
        <w:t>.</w:t>
      </w:r>
    </w:p>
    <w:p w14:paraId="4583AC94" w14:textId="77777777" w:rsidR="003859A2" w:rsidRPr="00F00AFE" w:rsidRDefault="003859A2" w:rsidP="007222D5">
      <w:pPr>
        <w:pStyle w:val="SingleTxtG"/>
        <w:ind w:left="2268" w:hanging="1134"/>
        <w:rPr>
          <w:color w:val="000000"/>
        </w:rPr>
      </w:pPr>
      <w:r w:rsidRPr="00F00AFE">
        <w:t>5.2.3.</w:t>
      </w:r>
      <w:r w:rsidRPr="00F00AFE">
        <w:tab/>
      </w:r>
      <w:r w:rsidR="007222D5" w:rsidRPr="00F00AFE">
        <w:tab/>
      </w:r>
      <w:r w:rsidRPr="00F00AFE">
        <w:t>Compression ignition engine-powered vehicles and hybrid electric vehicles</w:t>
      </w:r>
      <w:r w:rsidRPr="00F00AFE">
        <w:rPr>
          <w:b/>
          <w:bCs/>
        </w:rPr>
        <w:t xml:space="preserve"> </w:t>
      </w:r>
      <w:r w:rsidRPr="00F00AFE">
        <w:t>equipped with a compression ignition engine shall be subject to the following tes</w:t>
      </w:r>
      <w:r w:rsidR="007222D5" w:rsidRPr="00F00AFE">
        <w:t>ts:</w:t>
      </w:r>
    </w:p>
    <w:p w14:paraId="4583AC95" w14:textId="77777777" w:rsidR="003859A2" w:rsidRPr="00F00AFE" w:rsidRDefault="007222D5" w:rsidP="007222D5">
      <w:pPr>
        <w:pStyle w:val="SingleTxtG"/>
        <w:ind w:left="2268" w:hanging="1134"/>
        <w:rPr>
          <w:spacing w:val="-3"/>
        </w:rPr>
      </w:pPr>
      <w:r w:rsidRPr="00F00AFE">
        <w:tab/>
      </w:r>
      <w:r w:rsidR="00BC3189">
        <w:rPr>
          <w:spacing w:val="-3"/>
        </w:rPr>
        <w:t>Type </w:t>
      </w:r>
      <w:r w:rsidR="003859A2" w:rsidRPr="00F00AFE">
        <w:rPr>
          <w:spacing w:val="-3"/>
        </w:rPr>
        <w:t>I (verifying the average exhaust emissions after a cold start)</w:t>
      </w:r>
      <w:r w:rsidRPr="00F00AFE">
        <w:rPr>
          <w:spacing w:val="-3"/>
        </w:rPr>
        <w:t>;</w:t>
      </w:r>
    </w:p>
    <w:p w14:paraId="4583AC96" w14:textId="573B4CD9" w:rsidR="003859A2" w:rsidRPr="00F00AFE" w:rsidRDefault="007222D5" w:rsidP="007222D5">
      <w:pPr>
        <w:pStyle w:val="SingleTxtG"/>
      </w:pPr>
      <w:r w:rsidRPr="00F00AFE">
        <w:tab/>
      </w:r>
      <w:r w:rsidRPr="00F00AFE">
        <w:tab/>
      </w:r>
      <w:r w:rsidR="00EE44CF">
        <w:tab/>
      </w:r>
      <w:r w:rsidR="00BC3189">
        <w:t>Type </w:t>
      </w:r>
      <w:r w:rsidR="003859A2" w:rsidRPr="00F00AFE">
        <w:t>V (durability of anti-pollution control devices)</w:t>
      </w:r>
      <w:r w:rsidRPr="00F00AFE">
        <w:t>;</w:t>
      </w:r>
    </w:p>
    <w:p w14:paraId="4583AC97" w14:textId="18FFFC8C" w:rsidR="003859A2" w:rsidRPr="00F00AFE" w:rsidRDefault="007222D5" w:rsidP="007222D5">
      <w:pPr>
        <w:pStyle w:val="SingleTxtG"/>
      </w:pPr>
      <w:r w:rsidRPr="00F00AFE">
        <w:tab/>
      </w:r>
      <w:r w:rsidRPr="00F00AFE">
        <w:tab/>
      </w:r>
      <w:r w:rsidR="00EE44CF">
        <w:tab/>
      </w:r>
      <w:r w:rsidR="003859A2" w:rsidRPr="00F00AFE">
        <w:t>OBD test.</w:t>
      </w:r>
    </w:p>
    <w:p w14:paraId="4583AC98" w14:textId="77777777" w:rsidR="00956C58" w:rsidRPr="002410BE" w:rsidRDefault="003859A2" w:rsidP="005A0EA2">
      <w:pPr>
        <w:pStyle w:val="SingleTxtG"/>
        <w:spacing w:after="0"/>
      </w:pPr>
      <w:r>
        <w:rPr>
          <w:color w:val="000000"/>
        </w:rPr>
        <w:br w:type="page"/>
      </w:r>
      <w:r w:rsidR="00956C58" w:rsidRPr="002410BE">
        <w:lastRenderedPageBreak/>
        <w:t>Table A. R</w:t>
      </w:r>
      <w:r w:rsidR="00352672">
        <w:t>equirements</w:t>
      </w:r>
    </w:p>
    <w:p w14:paraId="4583AC99" w14:textId="77777777" w:rsidR="00956C58" w:rsidRPr="00352672" w:rsidRDefault="00956C58" w:rsidP="00352672">
      <w:pPr>
        <w:pStyle w:val="SingleTxtG"/>
        <w:rPr>
          <w:b/>
        </w:rPr>
      </w:pPr>
      <w:r w:rsidRPr="00352672">
        <w:rPr>
          <w:b/>
        </w:rPr>
        <w:t>Application of test requirements for type approval and extensions</w:t>
      </w:r>
    </w:p>
    <w:tbl>
      <w:tblPr>
        <w:tblW w:w="97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0"/>
        <w:gridCol w:w="840"/>
        <w:gridCol w:w="480"/>
        <w:gridCol w:w="960"/>
        <w:gridCol w:w="840"/>
        <w:gridCol w:w="960"/>
        <w:gridCol w:w="1080"/>
        <w:gridCol w:w="1153"/>
        <w:gridCol w:w="851"/>
        <w:gridCol w:w="876"/>
        <w:gridCol w:w="541"/>
      </w:tblGrid>
      <w:tr w:rsidR="00956C58" w:rsidRPr="007D349B" w14:paraId="4583AC9D" w14:textId="77777777" w:rsidTr="007A341B">
        <w:tc>
          <w:tcPr>
            <w:tcW w:w="1120" w:type="dxa"/>
            <w:vMerge w:val="restart"/>
            <w:tcMar>
              <w:left w:w="28" w:type="dxa"/>
              <w:right w:w="28" w:type="dxa"/>
            </w:tcMar>
          </w:tcPr>
          <w:p w14:paraId="4583AC9A" w14:textId="77777777" w:rsidR="00956C58" w:rsidRPr="007D349B" w:rsidRDefault="00956C58" w:rsidP="007367DD">
            <w:pPr>
              <w:keepNext/>
              <w:keepLines/>
              <w:jc w:val="center"/>
              <w:rPr>
                <w:i/>
                <w:sz w:val="16"/>
                <w:szCs w:val="16"/>
              </w:rPr>
            </w:pPr>
          </w:p>
        </w:tc>
        <w:tc>
          <w:tcPr>
            <w:tcW w:w="7164" w:type="dxa"/>
            <w:gridSpan w:val="8"/>
            <w:tcMar>
              <w:left w:w="28" w:type="dxa"/>
              <w:right w:w="28" w:type="dxa"/>
            </w:tcMar>
          </w:tcPr>
          <w:p w14:paraId="4583AC9B" w14:textId="77777777" w:rsidR="00956C58" w:rsidRPr="007D349B" w:rsidRDefault="00956C58" w:rsidP="007367DD">
            <w:pPr>
              <w:keepNext/>
              <w:keepLines/>
              <w:jc w:val="center"/>
              <w:rPr>
                <w:i/>
                <w:sz w:val="16"/>
                <w:szCs w:val="16"/>
              </w:rPr>
            </w:pPr>
            <w:r w:rsidRPr="007D349B">
              <w:rPr>
                <w:i/>
                <w:sz w:val="16"/>
                <w:szCs w:val="16"/>
              </w:rPr>
              <w:t>Vehicles with positive ignition engines including hybrids</w:t>
            </w:r>
          </w:p>
        </w:tc>
        <w:tc>
          <w:tcPr>
            <w:tcW w:w="1417" w:type="dxa"/>
            <w:gridSpan w:val="2"/>
            <w:tcMar>
              <w:left w:w="28" w:type="dxa"/>
              <w:right w:w="28" w:type="dxa"/>
            </w:tcMar>
          </w:tcPr>
          <w:p w14:paraId="4583AC9C" w14:textId="77777777" w:rsidR="00956C58" w:rsidRPr="007D349B" w:rsidRDefault="00956C58" w:rsidP="007367DD">
            <w:pPr>
              <w:keepNext/>
              <w:keepLines/>
              <w:jc w:val="center"/>
              <w:rPr>
                <w:i/>
                <w:sz w:val="16"/>
                <w:szCs w:val="16"/>
              </w:rPr>
            </w:pPr>
            <w:r w:rsidRPr="007D349B">
              <w:rPr>
                <w:i/>
                <w:sz w:val="16"/>
                <w:szCs w:val="16"/>
              </w:rPr>
              <w:t>Vehicles with C.I. engines including hybrids</w:t>
            </w:r>
          </w:p>
        </w:tc>
      </w:tr>
      <w:tr w:rsidR="00956C58" w:rsidRPr="007D349B" w14:paraId="4583ACA4" w14:textId="77777777" w:rsidTr="007A341B">
        <w:tc>
          <w:tcPr>
            <w:tcW w:w="1120" w:type="dxa"/>
            <w:vMerge/>
            <w:tcMar>
              <w:left w:w="28" w:type="dxa"/>
              <w:right w:w="28" w:type="dxa"/>
            </w:tcMar>
          </w:tcPr>
          <w:p w14:paraId="4583AC9E" w14:textId="77777777" w:rsidR="00956C58" w:rsidRPr="007D349B" w:rsidRDefault="00956C58" w:rsidP="007367DD">
            <w:pPr>
              <w:keepNext/>
              <w:keepLines/>
              <w:jc w:val="center"/>
              <w:rPr>
                <w:i/>
                <w:sz w:val="16"/>
                <w:szCs w:val="16"/>
              </w:rPr>
            </w:pPr>
          </w:p>
        </w:tc>
        <w:tc>
          <w:tcPr>
            <w:tcW w:w="3120" w:type="dxa"/>
            <w:gridSpan w:val="4"/>
            <w:tcMar>
              <w:left w:w="28" w:type="dxa"/>
              <w:right w:w="28" w:type="dxa"/>
            </w:tcMar>
          </w:tcPr>
          <w:p w14:paraId="4583AC9F" w14:textId="77777777" w:rsidR="00956C58" w:rsidRPr="007D349B" w:rsidRDefault="00956C58" w:rsidP="007367DD">
            <w:pPr>
              <w:keepNext/>
              <w:keepLines/>
              <w:jc w:val="center"/>
              <w:rPr>
                <w:i/>
                <w:sz w:val="16"/>
                <w:szCs w:val="16"/>
              </w:rPr>
            </w:pPr>
            <w:r w:rsidRPr="007D349B">
              <w:rPr>
                <w:i/>
                <w:sz w:val="16"/>
                <w:szCs w:val="16"/>
              </w:rPr>
              <w:t>Mono fuel</w:t>
            </w:r>
          </w:p>
        </w:tc>
        <w:tc>
          <w:tcPr>
            <w:tcW w:w="3193" w:type="dxa"/>
            <w:gridSpan w:val="3"/>
            <w:tcMar>
              <w:left w:w="28" w:type="dxa"/>
              <w:right w:w="28" w:type="dxa"/>
            </w:tcMar>
          </w:tcPr>
          <w:p w14:paraId="4583ACA0" w14:textId="77777777" w:rsidR="00956C58" w:rsidRPr="007D349B" w:rsidRDefault="00956C58" w:rsidP="007367DD">
            <w:pPr>
              <w:keepNext/>
              <w:keepLines/>
              <w:jc w:val="center"/>
              <w:rPr>
                <w:i/>
                <w:sz w:val="16"/>
                <w:szCs w:val="16"/>
              </w:rPr>
            </w:pPr>
            <w:r w:rsidRPr="007D349B">
              <w:rPr>
                <w:i/>
                <w:sz w:val="16"/>
                <w:szCs w:val="16"/>
              </w:rPr>
              <w:t>Bi fuel</w:t>
            </w:r>
            <w:r w:rsidRPr="007D349B">
              <w:rPr>
                <w:i/>
                <w:sz w:val="16"/>
                <w:szCs w:val="16"/>
                <w:vertAlign w:val="superscript"/>
              </w:rPr>
              <w:t>1</w:t>
            </w:r>
          </w:p>
        </w:tc>
        <w:tc>
          <w:tcPr>
            <w:tcW w:w="851" w:type="dxa"/>
            <w:tcMar>
              <w:left w:w="28" w:type="dxa"/>
              <w:right w:w="28" w:type="dxa"/>
            </w:tcMar>
          </w:tcPr>
          <w:p w14:paraId="4583ACA1" w14:textId="77777777" w:rsidR="00956C58" w:rsidRPr="007D349B" w:rsidRDefault="00956C58" w:rsidP="007367DD">
            <w:pPr>
              <w:keepNext/>
              <w:keepLines/>
              <w:jc w:val="center"/>
              <w:rPr>
                <w:i/>
                <w:sz w:val="16"/>
                <w:szCs w:val="16"/>
              </w:rPr>
            </w:pPr>
            <w:r w:rsidRPr="007D349B">
              <w:rPr>
                <w:i/>
                <w:sz w:val="16"/>
                <w:szCs w:val="16"/>
              </w:rPr>
              <w:t>Flex fuel</w:t>
            </w:r>
            <w:r w:rsidRPr="007D349B">
              <w:rPr>
                <w:i/>
                <w:sz w:val="16"/>
                <w:szCs w:val="16"/>
                <w:vertAlign w:val="superscript"/>
              </w:rPr>
              <w:t>1</w:t>
            </w:r>
          </w:p>
        </w:tc>
        <w:tc>
          <w:tcPr>
            <w:tcW w:w="876" w:type="dxa"/>
            <w:tcMar>
              <w:left w:w="28" w:type="dxa"/>
              <w:right w:w="28" w:type="dxa"/>
            </w:tcMar>
          </w:tcPr>
          <w:p w14:paraId="4583ACA2" w14:textId="77777777" w:rsidR="00956C58" w:rsidRPr="007D349B" w:rsidRDefault="00956C58" w:rsidP="007367DD">
            <w:pPr>
              <w:keepNext/>
              <w:keepLines/>
              <w:jc w:val="center"/>
              <w:rPr>
                <w:i/>
                <w:sz w:val="16"/>
                <w:szCs w:val="16"/>
              </w:rPr>
            </w:pPr>
            <w:r w:rsidRPr="007D349B">
              <w:rPr>
                <w:i/>
                <w:sz w:val="16"/>
                <w:szCs w:val="16"/>
              </w:rPr>
              <w:t>Flex fuel</w:t>
            </w:r>
          </w:p>
        </w:tc>
        <w:tc>
          <w:tcPr>
            <w:tcW w:w="541" w:type="dxa"/>
            <w:tcMar>
              <w:left w:w="28" w:type="dxa"/>
              <w:right w:w="28" w:type="dxa"/>
            </w:tcMar>
          </w:tcPr>
          <w:p w14:paraId="4583ACA3" w14:textId="77777777" w:rsidR="00956C58" w:rsidRPr="007D349B" w:rsidRDefault="00956C58" w:rsidP="007367DD">
            <w:pPr>
              <w:keepNext/>
              <w:keepLines/>
              <w:jc w:val="center"/>
              <w:rPr>
                <w:i/>
                <w:sz w:val="16"/>
                <w:szCs w:val="16"/>
              </w:rPr>
            </w:pPr>
            <w:r w:rsidRPr="007D349B">
              <w:rPr>
                <w:i/>
                <w:sz w:val="16"/>
                <w:szCs w:val="16"/>
              </w:rPr>
              <w:t>Mono fuel</w:t>
            </w:r>
          </w:p>
        </w:tc>
      </w:tr>
      <w:tr w:rsidR="00956C58" w:rsidRPr="000F29B8" w14:paraId="4583ACB0" w14:textId="77777777" w:rsidTr="007A341B">
        <w:tc>
          <w:tcPr>
            <w:tcW w:w="1120" w:type="dxa"/>
            <w:vMerge w:val="restart"/>
            <w:tcMar>
              <w:left w:w="28" w:type="dxa"/>
              <w:right w:w="28" w:type="dxa"/>
            </w:tcMar>
          </w:tcPr>
          <w:p w14:paraId="4583ACA5" w14:textId="77777777" w:rsidR="00956C58" w:rsidRPr="000F29B8" w:rsidRDefault="00956C58" w:rsidP="000F29B8">
            <w:pPr>
              <w:keepNext/>
              <w:keepLines/>
              <w:rPr>
                <w:sz w:val="16"/>
                <w:szCs w:val="16"/>
              </w:rPr>
            </w:pPr>
            <w:r w:rsidRPr="000F29B8">
              <w:rPr>
                <w:sz w:val="16"/>
                <w:szCs w:val="16"/>
              </w:rPr>
              <w:t xml:space="preserve">Reference </w:t>
            </w:r>
            <w:r w:rsidR="00646414" w:rsidRPr="000F29B8">
              <w:rPr>
                <w:sz w:val="16"/>
                <w:szCs w:val="16"/>
              </w:rPr>
              <w:br/>
            </w:r>
            <w:r w:rsidRPr="000F29B8">
              <w:rPr>
                <w:sz w:val="16"/>
                <w:szCs w:val="16"/>
              </w:rPr>
              <w:t>fuel</w:t>
            </w:r>
          </w:p>
        </w:tc>
        <w:tc>
          <w:tcPr>
            <w:tcW w:w="840" w:type="dxa"/>
            <w:vMerge w:val="restart"/>
            <w:tcMar>
              <w:left w:w="28" w:type="dxa"/>
              <w:right w:w="28" w:type="dxa"/>
            </w:tcMar>
          </w:tcPr>
          <w:p w14:paraId="4583ACA6" w14:textId="77777777" w:rsidR="00956C58" w:rsidRPr="000F29B8" w:rsidRDefault="00956C58" w:rsidP="007367DD">
            <w:pPr>
              <w:keepNext/>
              <w:keepLines/>
              <w:jc w:val="center"/>
              <w:rPr>
                <w:sz w:val="16"/>
                <w:szCs w:val="16"/>
              </w:rPr>
            </w:pPr>
            <w:r w:rsidRPr="000F29B8">
              <w:rPr>
                <w:sz w:val="16"/>
                <w:szCs w:val="16"/>
              </w:rPr>
              <w:t>Petrol</w:t>
            </w:r>
            <w:r w:rsidR="00646414" w:rsidRPr="000F29B8">
              <w:rPr>
                <w:sz w:val="16"/>
                <w:szCs w:val="16"/>
              </w:rPr>
              <w:br/>
            </w:r>
            <w:r w:rsidRPr="000F29B8">
              <w:rPr>
                <w:sz w:val="16"/>
                <w:szCs w:val="16"/>
              </w:rPr>
              <w:t>(E5)</w:t>
            </w:r>
          </w:p>
        </w:tc>
        <w:tc>
          <w:tcPr>
            <w:tcW w:w="480" w:type="dxa"/>
            <w:vMerge w:val="restart"/>
            <w:tcMar>
              <w:left w:w="28" w:type="dxa"/>
              <w:right w:w="28" w:type="dxa"/>
            </w:tcMar>
          </w:tcPr>
          <w:p w14:paraId="4583ACA7" w14:textId="77777777" w:rsidR="00956C58" w:rsidRPr="000F29B8" w:rsidRDefault="00956C58" w:rsidP="007367DD">
            <w:pPr>
              <w:keepNext/>
              <w:keepLines/>
              <w:jc w:val="center"/>
              <w:rPr>
                <w:sz w:val="16"/>
                <w:szCs w:val="16"/>
              </w:rPr>
            </w:pPr>
            <w:r w:rsidRPr="000F29B8">
              <w:rPr>
                <w:sz w:val="16"/>
                <w:szCs w:val="16"/>
              </w:rPr>
              <w:t>LPG</w:t>
            </w:r>
          </w:p>
        </w:tc>
        <w:tc>
          <w:tcPr>
            <w:tcW w:w="960" w:type="dxa"/>
            <w:vMerge w:val="restart"/>
            <w:tcMar>
              <w:left w:w="28" w:type="dxa"/>
              <w:right w:w="28" w:type="dxa"/>
            </w:tcMar>
          </w:tcPr>
          <w:p w14:paraId="4583ACA8" w14:textId="77777777" w:rsidR="00956C58" w:rsidRPr="000F29B8" w:rsidRDefault="00956C58" w:rsidP="007367DD">
            <w:pPr>
              <w:keepNext/>
              <w:keepLines/>
              <w:jc w:val="center"/>
              <w:rPr>
                <w:sz w:val="16"/>
                <w:szCs w:val="16"/>
              </w:rPr>
            </w:pPr>
            <w:r w:rsidRPr="000F29B8">
              <w:rPr>
                <w:sz w:val="16"/>
                <w:szCs w:val="16"/>
              </w:rPr>
              <w:t>NG/ Biomethane</w:t>
            </w:r>
          </w:p>
        </w:tc>
        <w:tc>
          <w:tcPr>
            <w:tcW w:w="840" w:type="dxa"/>
            <w:vMerge w:val="restart"/>
            <w:tcMar>
              <w:left w:w="28" w:type="dxa"/>
              <w:right w:w="28" w:type="dxa"/>
            </w:tcMar>
          </w:tcPr>
          <w:p w14:paraId="4583ACA9" w14:textId="77777777" w:rsidR="00956C58" w:rsidRPr="000F29B8" w:rsidRDefault="00956C58" w:rsidP="007367DD">
            <w:pPr>
              <w:keepNext/>
              <w:keepLines/>
              <w:jc w:val="center"/>
              <w:rPr>
                <w:sz w:val="16"/>
                <w:szCs w:val="16"/>
              </w:rPr>
            </w:pPr>
            <w:r w:rsidRPr="000F29B8">
              <w:rPr>
                <w:sz w:val="16"/>
                <w:szCs w:val="16"/>
              </w:rPr>
              <w:t>Hydrogen</w:t>
            </w:r>
          </w:p>
        </w:tc>
        <w:tc>
          <w:tcPr>
            <w:tcW w:w="960" w:type="dxa"/>
            <w:tcMar>
              <w:left w:w="28" w:type="dxa"/>
              <w:right w:w="28" w:type="dxa"/>
            </w:tcMar>
          </w:tcPr>
          <w:p w14:paraId="4583ACAA" w14:textId="77777777" w:rsidR="00956C58" w:rsidRPr="000F29B8" w:rsidRDefault="00956C58" w:rsidP="007367DD">
            <w:pPr>
              <w:keepNext/>
              <w:keepLines/>
              <w:jc w:val="center"/>
              <w:rPr>
                <w:sz w:val="16"/>
                <w:szCs w:val="16"/>
              </w:rPr>
            </w:pPr>
            <w:r w:rsidRPr="000F29B8">
              <w:rPr>
                <w:sz w:val="16"/>
                <w:szCs w:val="16"/>
              </w:rPr>
              <w:t>Petrol</w:t>
            </w:r>
            <w:r w:rsidR="00646414" w:rsidRPr="000F29B8">
              <w:rPr>
                <w:sz w:val="16"/>
                <w:szCs w:val="16"/>
              </w:rPr>
              <w:br/>
            </w:r>
            <w:r w:rsidRPr="000F29B8">
              <w:rPr>
                <w:sz w:val="16"/>
                <w:szCs w:val="16"/>
              </w:rPr>
              <w:t>(E5)</w:t>
            </w:r>
          </w:p>
        </w:tc>
        <w:tc>
          <w:tcPr>
            <w:tcW w:w="1080" w:type="dxa"/>
            <w:tcMar>
              <w:left w:w="28" w:type="dxa"/>
              <w:right w:w="28" w:type="dxa"/>
            </w:tcMar>
          </w:tcPr>
          <w:p w14:paraId="4583ACAB" w14:textId="77777777" w:rsidR="00956C58" w:rsidRPr="000F29B8" w:rsidRDefault="00956C58" w:rsidP="007367DD">
            <w:pPr>
              <w:keepNext/>
              <w:keepLines/>
              <w:jc w:val="center"/>
              <w:rPr>
                <w:sz w:val="16"/>
                <w:szCs w:val="16"/>
              </w:rPr>
            </w:pPr>
            <w:r w:rsidRPr="000F29B8">
              <w:rPr>
                <w:sz w:val="16"/>
                <w:szCs w:val="16"/>
              </w:rPr>
              <w:t xml:space="preserve">Petrol </w:t>
            </w:r>
            <w:r w:rsidR="00646414" w:rsidRPr="000F29B8">
              <w:rPr>
                <w:sz w:val="16"/>
                <w:szCs w:val="16"/>
              </w:rPr>
              <w:br/>
            </w:r>
            <w:r w:rsidRPr="000F29B8">
              <w:rPr>
                <w:sz w:val="16"/>
                <w:szCs w:val="16"/>
              </w:rPr>
              <w:t>(E5)</w:t>
            </w:r>
          </w:p>
        </w:tc>
        <w:tc>
          <w:tcPr>
            <w:tcW w:w="1153" w:type="dxa"/>
            <w:tcMar>
              <w:left w:w="28" w:type="dxa"/>
              <w:right w:w="28" w:type="dxa"/>
            </w:tcMar>
          </w:tcPr>
          <w:p w14:paraId="4583ACAC" w14:textId="77777777" w:rsidR="00956C58" w:rsidRPr="000F29B8" w:rsidRDefault="00956C58" w:rsidP="007367DD">
            <w:pPr>
              <w:keepNext/>
              <w:keepLines/>
              <w:jc w:val="center"/>
              <w:rPr>
                <w:sz w:val="16"/>
                <w:szCs w:val="16"/>
              </w:rPr>
            </w:pPr>
            <w:r w:rsidRPr="000F29B8">
              <w:rPr>
                <w:sz w:val="16"/>
                <w:szCs w:val="16"/>
              </w:rPr>
              <w:t xml:space="preserve">Petrol </w:t>
            </w:r>
            <w:r w:rsidR="00646414" w:rsidRPr="000F29B8">
              <w:rPr>
                <w:sz w:val="16"/>
                <w:szCs w:val="16"/>
              </w:rPr>
              <w:br/>
            </w:r>
            <w:r w:rsidRPr="000F29B8">
              <w:rPr>
                <w:sz w:val="16"/>
                <w:szCs w:val="16"/>
              </w:rPr>
              <w:t>(E5)</w:t>
            </w:r>
          </w:p>
        </w:tc>
        <w:tc>
          <w:tcPr>
            <w:tcW w:w="851" w:type="dxa"/>
            <w:tcMar>
              <w:left w:w="28" w:type="dxa"/>
              <w:right w:w="28" w:type="dxa"/>
            </w:tcMar>
          </w:tcPr>
          <w:p w14:paraId="4583ACAD" w14:textId="77777777" w:rsidR="00956C58" w:rsidRPr="000F29B8" w:rsidRDefault="00956C58" w:rsidP="007367DD">
            <w:pPr>
              <w:keepNext/>
              <w:keepLines/>
              <w:jc w:val="center"/>
              <w:rPr>
                <w:sz w:val="16"/>
                <w:szCs w:val="16"/>
              </w:rPr>
            </w:pPr>
            <w:r w:rsidRPr="000F29B8">
              <w:rPr>
                <w:sz w:val="16"/>
                <w:szCs w:val="16"/>
              </w:rPr>
              <w:t xml:space="preserve">Petrol </w:t>
            </w:r>
            <w:r w:rsidR="00646414" w:rsidRPr="000F29B8">
              <w:rPr>
                <w:sz w:val="16"/>
                <w:szCs w:val="16"/>
              </w:rPr>
              <w:br/>
            </w:r>
            <w:r w:rsidRPr="000F29B8">
              <w:rPr>
                <w:sz w:val="16"/>
                <w:szCs w:val="16"/>
              </w:rPr>
              <w:t>(E5)</w:t>
            </w:r>
          </w:p>
        </w:tc>
        <w:tc>
          <w:tcPr>
            <w:tcW w:w="876" w:type="dxa"/>
            <w:tcMar>
              <w:left w:w="28" w:type="dxa"/>
              <w:right w:w="28" w:type="dxa"/>
            </w:tcMar>
          </w:tcPr>
          <w:p w14:paraId="4583ACAE" w14:textId="77777777" w:rsidR="00956C58" w:rsidRPr="000F29B8" w:rsidRDefault="00956C58" w:rsidP="007367DD">
            <w:pPr>
              <w:keepNext/>
              <w:keepLines/>
              <w:jc w:val="center"/>
              <w:rPr>
                <w:sz w:val="16"/>
                <w:szCs w:val="16"/>
              </w:rPr>
            </w:pPr>
            <w:r w:rsidRPr="000F29B8">
              <w:rPr>
                <w:sz w:val="16"/>
                <w:szCs w:val="16"/>
              </w:rPr>
              <w:t>Diesel (B5)</w:t>
            </w:r>
          </w:p>
        </w:tc>
        <w:tc>
          <w:tcPr>
            <w:tcW w:w="541" w:type="dxa"/>
            <w:vMerge w:val="restart"/>
            <w:tcMar>
              <w:left w:w="28" w:type="dxa"/>
              <w:right w:w="28" w:type="dxa"/>
            </w:tcMar>
          </w:tcPr>
          <w:p w14:paraId="4583ACAF" w14:textId="77777777" w:rsidR="00956C58" w:rsidRPr="000F29B8" w:rsidRDefault="00956C58" w:rsidP="007367DD">
            <w:pPr>
              <w:keepNext/>
              <w:keepLines/>
              <w:jc w:val="center"/>
              <w:rPr>
                <w:sz w:val="16"/>
                <w:szCs w:val="16"/>
              </w:rPr>
            </w:pPr>
            <w:r w:rsidRPr="000F29B8">
              <w:rPr>
                <w:sz w:val="16"/>
                <w:szCs w:val="16"/>
              </w:rPr>
              <w:t>Diesel (B5)</w:t>
            </w:r>
          </w:p>
        </w:tc>
      </w:tr>
      <w:tr w:rsidR="00956C58" w:rsidRPr="000F29B8" w14:paraId="4583ACBC" w14:textId="77777777" w:rsidTr="007A341B">
        <w:tc>
          <w:tcPr>
            <w:tcW w:w="1120" w:type="dxa"/>
            <w:vMerge/>
            <w:tcMar>
              <w:left w:w="28" w:type="dxa"/>
              <w:right w:w="28" w:type="dxa"/>
            </w:tcMar>
          </w:tcPr>
          <w:p w14:paraId="4583ACB1" w14:textId="77777777" w:rsidR="00956C58" w:rsidRPr="000F29B8" w:rsidRDefault="00956C58" w:rsidP="007367DD">
            <w:pPr>
              <w:keepNext/>
              <w:keepLines/>
              <w:jc w:val="center"/>
              <w:rPr>
                <w:sz w:val="16"/>
                <w:szCs w:val="16"/>
              </w:rPr>
            </w:pPr>
          </w:p>
        </w:tc>
        <w:tc>
          <w:tcPr>
            <w:tcW w:w="840" w:type="dxa"/>
            <w:vMerge/>
            <w:tcMar>
              <w:left w:w="28" w:type="dxa"/>
              <w:right w:w="28" w:type="dxa"/>
            </w:tcMar>
          </w:tcPr>
          <w:p w14:paraId="4583ACB2" w14:textId="77777777" w:rsidR="00956C58" w:rsidRPr="000F29B8" w:rsidRDefault="00956C58" w:rsidP="007367DD">
            <w:pPr>
              <w:keepNext/>
              <w:keepLines/>
              <w:jc w:val="center"/>
              <w:rPr>
                <w:sz w:val="16"/>
                <w:szCs w:val="16"/>
              </w:rPr>
            </w:pPr>
          </w:p>
        </w:tc>
        <w:tc>
          <w:tcPr>
            <w:tcW w:w="480" w:type="dxa"/>
            <w:vMerge/>
            <w:tcMar>
              <w:left w:w="28" w:type="dxa"/>
              <w:right w:w="28" w:type="dxa"/>
            </w:tcMar>
          </w:tcPr>
          <w:p w14:paraId="4583ACB3" w14:textId="77777777" w:rsidR="00956C58" w:rsidRPr="000F29B8" w:rsidRDefault="00956C58" w:rsidP="007367DD">
            <w:pPr>
              <w:keepNext/>
              <w:keepLines/>
              <w:jc w:val="center"/>
              <w:rPr>
                <w:sz w:val="16"/>
                <w:szCs w:val="16"/>
              </w:rPr>
            </w:pPr>
          </w:p>
        </w:tc>
        <w:tc>
          <w:tcPr>
            <w:tcW w:w="960" w:type="dxa"/>
            <w:vMerge/>
            <w:tcMar>
              <w:left w:w="28" w:type="dxa"/>
              <w:right w:w="28" w:type="dxa"/>
            </w:tcMar>
          </w:tcPr>
          <w:p w14:paraId="4583ACB4" w14:textId="77777777" w:rsidR="00956C58" w:rsidRPr="000F29B8" w:rsidRDefault="00956C58" w:rsidP="007367DD">
            <w:pPr>
              <w:keepNext/>
              <w:keepLines/>
              <w:jc w:val="center"/>
              <w:rPr>
                <w:sz w:val="16"/>
                <w:szCs w:val="16"/>
              </w:rPr>
            </w:pPr>
          </w:p>
        </w:tc>
        <w:tc>
          <w:tcPr>
            <w:tcW w:w="840" w:type="dxa"/>
            <w:vMerge/>
            <w:tcMar>
              <w:left w:w="28" w:type="dxa"/>
              <w:right w:w="28" w:type="dxa"/>
            </w:tcMar>
          </w:tcPr>
          <w:p w14:paraId="4583ACB5" w14:textId="77777777" w:rsidR="00956C58" w:rsidRPr="000F29B8" w:rsidRDefault="00956C58" w:rsidP="007367DD">
            <w:pPr>
              <w:keepNext/>
              <w:keepLines/>
              <w:jc w:val="center"/>
              <w:rPr>
                <w:sz w:val="16"/>
                <w:szCs w:val="16"/>
              </w:rPr>
            </w:pPr>
          </w:p>
        </w:tc>
        <w:tc>
          <w:tcPr>
            <w:tcW w:w="960" w:type="dxa"/>
            <w:tcMar>
              <w:left w:w="28" w:type="dxa"/>
              <w:right w:w="28" w:type="dxa"/>
            </w:tcMar>
          </w:tcPr>
          <w:p w14:paraId="4583ACB6" w14:textId="77777777" w:rsidR="00956C58" w:rsidRPr="000F29B8" w:rsidRDefault="00956C58" w:rsidP="007367DD">
            <w:pPr>
              <w:keepNext/>
              <w:keepLines/>
              <w:jc w:val="center"/>
              <w:rPr>
                <w:sz w:val="16"/>
                <w:szCs w:val="16"/>
              </w:rPr>
            </w:pPr>
            <w:r w:rsidRPr="000F29B8">
              <w:rPr>
                <w:sz w:val="16"/>
                <w:szCs w:val="16"/>
              </w:rPr>
              <w:t>LPG</w:t>
            </w:r>
          </w:p>
        </w:tc>
        <w:tc>
          <w:tcPr>
            <w:tcW w:w="1080" w:type="dxa"/>
            <w:tcMar>
              <w:left w:w="28" w:type="dxa"/>
              <w:right w:w="28" w:type="dxa"/>
            </w:tcMar>
          </w:tcPr>
          <w:p w14:paraId="4583ACB7" w14:textId="77777777" w:rsidR="00956C58" w:rsidRPr="000F29B8" w:rsidRDefault="00956C58" w:rsidP="007367DD">
            <w:pPr>
              <w:keepNext/>
              <w:keepLines/>
              <w:jc w:val="center"/>
              <w:rPr>
                <w:sz w:val="16"/>
                <w:szCs w:val="16"/>
              </w:rPr>
            </w:pPr>
            <w:r w:rsidRPr="000F29B8">
              <w:rPr>
                <w:sz w:val="16"/>
                <w:szCs w:val="16"/>
              </w:rPr>
              <w:t>NG/ Biomethane</w:t>
            </w:r>
          </w:p>
        </w:tc>
        <w:tc>
          <w:tcPr>
            <w:tcW w:w="1153" w:type="dxa"/>
            <w:tcMar>
              <w:left w:w="28" w:type="dxa"/>
              <w:right w:w="28" w:type="dxa"/>
            </w:tcMar>
          </w:tcPr>
          <w:p w14:paraId="4583ACB8" w14:textId="77777777" w:rsidR="00956C58" w:rsidRPr="000F29B8" w:rsidRDefault="00956C58" w:rsidP="007367DD">
            <w:pPr>
              <w:keepNext/>
              <w:keepLines/>
              <w:jc w:val="center"/>
              <w:rPr>
                <w:sz w:val="16"/>
                <w:szCs w:val="16"/>
              </w:rPr>
            </w:pPr>
            <w:r w:rsidRPr="000F29B8">
              <w:rPr>
                <w:sz w:val="16"/>
                <w:szCs w:val="16"/>
              </w:rPr>
              <w:t>Hydrogen</w:t>
            </w:r>
          </w:p>
        </w:tc>
        <w:tc>
          <w:tcPr>
            <w:tcW w:w="851" w:type="dxa"/>
            <w:tcMar>
              <w:left w:w="28" w:type="dxa"/>
              <w:right w:w="28" w:type="dxa"/>
            </w:tcMar>
          </w:tcPr>
          <w:p w14:paraId="4583ACB9" w14:textId="77777777" w:rsidR="00956C58" w:rsidRPr="000F29B8" w:rsidRDefault="00956C58" w:rsidP="007367DD">
            <w:pPr>
              <w:keepNext/>
              <w:keepLines/>
              <w:jc w:val="center"/>
              <w:rPr>
                <w:sz w:val="16"/>
                <w:szCs w:val="16"/>
              </w:rPr>
            </w:pPr>
            <w:r w:rsidRPr="000F29B8">
              <w:rPr>
                <w:sz w:val="16"/>
                <w:szCs w:val="16"/>
              </w:rPr>
              <w:t>Ethanol (E85)</w:t>
            </w:r>
          </w:p>
        </w:tc>
        <w:tc>
          <w:tcPr>
            <w:tcW w:w="876" w:type="dxa"/>
            <w:tcMar>
              <w:left w:w="28" w:type="dxa"/>
              <w:right w:w="28" w:type="dxa"/>
            </w:tcMar>
          </w:tcPr>
          <w:p w14:paraId="4583ACBA" w14:textId="77777777" w:rsidR="00956C58" w:rsidRPr="000F29B8" w:rsidRDefault="00956C58" w:rsidP="007367DD">
            <w:pPr>
              <w:keepNext/>
              <w:keepLines/>
              <w:jc w:val="center"/>
              <w:rPr>
                <w:sz w:val="16"/>
                <w:szCs w:val="16"/>
              </w:rPr>
            </w:pPr>
            <w:r w:rsidRPr="000F29B8">
              <w:rPr>
                <w:sz w:val="16"/>
                <w:szCs w:val="16"/>
              </w:rPr>
              <w:t xml:space="preserve">Biodiesel </w:t>
            </w:r>
          </w:p>
        </w:tc>
        <w:tc>
          <w:tcPr>
            <w:tcW w:w="541" w:type="dxa"/>
            <w:vMerge/>
            <w:tcMar>
              <w:left w:w="28" w:type="dxa"/>
              <w:right w:w="28" w:type="dxa"/>
            </w:tcMar>
          </w:tcPr>
          <w:p w14:paraId="4583ACBB" w14:textId="77777777" w:rsidR="00956C58" w:rsidRPr="000F29B8" w:rsidRDefault="00956C58" w:rsidP="007367DD">
            <w:pPr>
              <w:keepNext/>
              <w:keepLines/>
              <w:jc w:val="center"/>
              <w:rPr>
                <w:sz w:val="16"/>
                <w:szCs w:val="16"/>
              </w:rPr>
            </w:pPr>
          </w:p>
        </w:tc>
      </w:tr>
      <w:tr w:rsidR="00956C58" w:rsidRPr="000F29B8" w14:paraId="4583ACCE" w14:textId="77777777" w:rsidTr="007A341B">
        <w:tc>
          <w:tcPr>
            <w:tcW w:w="1120" w:type="dxa"/>
            <w:tcMar>
              <w:left w:w="28" w:type="dxa"/>
              <w:right w:w="28" w:type="dxa"/>
            </w:tcMar>
          </w:tcPr>
          <w:p w14:paraId="4583ACBD" w14:textId="77777777" w:rsidR="00956C58" w:rsidRPr="000F29B8" w:rsidRDefault="00956C58" w:rsidP="00646414">
            <w:pPr>
              <w:pStyle w:val="NormalCentered"/>
              <w:keepNext/>
              <w:keepLines/>
              <w:spacing w:before="0" w:after="0"/>
              <w:jc w:val="left"/>
              <w:rPr>
                <w:sz w:val="16"/>
                <w:szCs w:val="16"/>
              </w:rPr>
            </w:pPr>
            <w:r w:rsidRPr="000F29B8">
              <w:rPr>
                <w:sz w:val="16"/>
                <w:szCs w:val="16"/>
              </w:rPr>
              <w:t>Gaseous pollutants</w:t>
            </w:r>
          </w:p>
          <w:p w14:paraId="4583ACBE" w14:textId="77777777" w:rsidR="00956C58" w:rsidRPr="000F29B8" w:rsidRDefault="00956C58" w:rsidP="00646414">
            <w:pPr>
              <w:keepNext/>
              <w:keepLines/>
              <w:rPr>
                <w:sz w:val="16"/>
                <w:szCs w:val="16"/>
              </w:rPr>
            </w:pPr>
            <w:r w:rsidRPr="000F29B8">
              <w:rPr>
                <w:sz w:val="16"/>
                <w:szCs w:val="16"/>
              </w:rPr>
              <w:t>(Type I test)</w:t>
            </w:r>
          </w:p>
        </w:tc>
        <w:tc>
          <w:tcPr>
            <w:tcW w:w="840" w:type="dxa"/>
            <w:tcMar>
              <w:left w:w="28" w:type="dxa"/>
              <w:right w:w="28" w:type="dxa"/>
            </w:tcMar>
          </w:tcPr>
          <w:p w14:paraId="4583ACBF" w14:textId="77777777" w:rsidR="00956C58" w:rsidRPr="000F29B8" w:rsidRDefault="00956C58" w:rsidP="007367DD">
            <w:pPr>
              <w:keepNext/>
              <w:keepLines/>
              <w:jc w:val="center"/>
              <w:rPr>
                <w:sz w:val="16"/>
                <w:szCs w:val="16"/>
              </w:rPr>
            </w:pPr>
            <w:r w:rsidRPr="000F29B8">
              <w:rPr>
                <w:sz w:val="16"/>
                <w:szCs w:val="16"/>
              </w:rPr>
              <w:t>Yes</w:t>
            </w:r>
          </w:p>
        </w:tc>
        <w:tc>
          <w:tcPr>
            <w:tcW w:w="480" w:type="dxa"/>
            <w:tcMar>
              <w:left w:w="28" w:type="dxa"/>
              <w:right w:w="28" w:type="dxa"/>
            </w:tcMar>
          </w:tcPr>
          <w:p w14:paraId="4583ACC0" w14:textId="77777777" w:rsidR="00956C58" w:rsidRPr="000F29B8" w:rsidRDefault="00956C58" w:rsidP="007367DD">
            <w:pPr>
              <w:keepNext/>
              <w:keepLines/>
              <w:jc w:val="center"/>
              <w:rPr>
                <w:sz w:val="16"/>
                <w:szCs w:val="16"/>
              </w:rPr>
            </w:pPr>
            <w:r w:rsidRPr="000F29B8">
              <w:rPr>
                <w:sz w:val="16"/>
                <w:szCs w:val="16"/>
              </w:rPr>
              <w:t>Yes</w:t>
            </w:r>
          </w:p>
        </w:tc>
        <w:tc>
          <w:tcPr>
            <w:tcW w:w="960" w:type="dxa"/>
            <w:tcMar>
              <w:left w:w="28" w:type="dxa"/>
              <w:right w:w="28" w:type="dxa"/>
            </w:tcMar>
          </w:tcPr>
          <w:p w14:paraId="4583ACC1" w14:textId="77777777" w:rsidR="00956C58" w:rsidRPr="000F29B8" w:rsidRDefault="00956C58" w:rsidP="007367DD">
            <w:pPr>
              <w:keepNext/>
              <w:keepLines/>
              <w:jc w:val="center"/>
              <w:rPr>
                <w:sz w:val="16"/>
                <w:szCs w:val="16"/>
              </w:rPr>
            </w:pPr>
            <w:r w:rsidRPr="000F29B8">
              <w:rPr>
                <w:sz w:val="16"/>
                <w:szCs w:val="16"/>
              </w:rPr>
              <w:t>Yes</w:t>
            </w:r>
          </w:p>
        </w:tc>
        <w:tc>
          <w:tcPr>
            <w:tcW w:w="840" w:type="dxa"/>
            <w:tcMar>
              <w:left w:w="28" w:type="dxa"/>
              <w:right w:w="28" w:type="dxa"/>
            </w:tcMar>
          </w:tcPr>
          <w:p w14:paraId="4583ACC2" w14:textId="77777777" w:rsidR="00956C58" w:rsidRPr="000F29B8" w:rsidRDefault="00956C58" w:rsidP="007367DD">
            <w:pPr>
              <w:keepNext/>
              <w:keepLines/>
              <w:jc w:val="center"/>
              <w:rPr>
                <w:sz w:val="16"/>
                <w:szCs w:val="16"/>
              </w:rPr>
            </w:pPr>
          </w:p>
        </w:tc>
        <w:tc>
          <w:tcPr>
            <w:tcW w:w="960" w:type="dxa"/>
            <w:tcMar>
              <w:left w:w="28" w:type="dxa"/>
              <w:right w:w="28" w:type="dxa"/>
            </w:tcMar>
          </w:tcPr>
          <w:p w14:paraId="4583ACC3" w14:textId="77777777" w:rsidR="00956C58" w:rsidRPr="000F29B8" w:rsidRDefault="00956C58" w:rsidP="007367DD">
            <w:pPr>
              <w:pStyle w:val="NormalCentered"/>
              <w:keepNext/>
              <w:keepLines/>
              <w:spacing w:before="0" w:after="0"/>
              <w:rPr>
                <w:sz w:val="16"/>
                <w:szCs w:val="16"/>
              </w:rPr>
            </w:pPr>
            <w:r w:rsidRPr="000F29B8">
              <w:rPr>
                <w:sz w:val="16"/>
                <w:szCs w:val="16"/>
              </w:rPr>
              <w:t>Yes</w:t>
            </w:r>
          </w:p>
          <w:p w14:paraId="4583ACC4" w14:textId="77777777" w:rsidR="00956C58" w:rsidRPr="000F29B8" w:rsidRDefault="00956C58" w:rsidP="007367DD">
            <w:pPr>
              <w:keepNext/>
              <w:keepLines/>
              <w:jc w:val="center"/>
              <w:rPr>
                <w:sz w:val="16"/>
                <w:szCs w:val="16"/>
              </w:rPr>
            </w:pPr>
            <w:r w:rsidRPr="000F29B8">
              <w:rPr>
                <w:sz w:val="16"/>
                <w:szCs w:val="16"/>
              </w:rPr>
              <w:t>(</w:t>
            </w:r>
            <w:proofErr w:type="gramStart"/>
            <w:r w:rsidRPr="000F29B8">
              <w:rPr>
                <w:sz w:val="16"/>
                <w:szCs w:val="16"/>
              </w:rPr>
              <w:t>both</w:t>
            </w:r>
            <w:proofErr w:type="gramEnd"/>
            <w:r w:rsidRPr="000F29B8">
              <w:rPr>
                <w:sz w:val="16"/>
                <w:szCs w:val="16"/>
              </w:rPr>
              <w:t xml:space="preserve"> fuels)</w:t>
            </w:r>
          </w:p>
        </w:tc>
        <w:tc>
          <w:tcPr>
            <w:tcW w:w="1080" w:type="dxa"/>
            <w:tcMar>
              <w:left w:w="28" w:type="dxa"/>
              <w:right w:w="28" w:type="dxa"/>
            </w:tcMar>
          </w:tcPr>
          <w:p w14:paraId="4583ACC5" w14:textId="77777777" w:rsidR="00956C58" w:rsidRPr="000F29B8" w:rsidRDefault="00956C58" w:rsidP="007367DD">
            <w:pPr>
              <w:pStyle w:val="NormalCentered"/>
              <w:keepNext/>
              <w:keepLines/>
              <w:spacing w:before="0" w:after="0"/>
              <w:rPr>
                <w:sz w:val="16"/>
                <w:szCs w:val="16"/>
              </w:rPr>
            </w:pPr>
            <w:r w:rsidRPr="000F29B8">
              <w:rPr>
                <w:sz w:val="16"/>
                <w:szCs w:val="16"/>
              </w:rPr>
              <w:t>Yes</w:t>
            </w:r>
          </w:p>
          <w:p w14:paraId="4583ACC6" w14:textId="77777777" w:rsidR="00956C58" w:rsidRPr="000F29B8" w:rsidRDefault="00956C58" w:rsidP="007367DD">
            <w:pPr>
              <w:keepNext/>
              <w:keepLines/>
              <w:jc w:val="center"/>
              <w:rPr>
                <w:sz w:val="16"/>
                <w:szCs w:val="16"/>
              </w:rPr>
            </w:pPr>
            <w:r w:rsidRPr="000F29B8">
              <w:rPr>
                <w:sz w:val="16"/>
                <w:szCs w:val="16"/>
              </w:rPr>
              <w:t>(</w:t>
            </w:r>
            <w:proofErr w:type="gramStart"/>
            <w:r w:rsidRPr="000F29B8">
              <w:rPr>
                <w:sz w:val="16"/>
                <w:szCs w:val="16"/>
              </w:rPr>
              <w:t>both</w:t>
            </w:r>
            <w:proofErr w:type="gramEnd"/>
            <w:r w:rsidRPr="000F29B8">
              <w:rPr>
                <w:sz w:val="16"/>
                <w:szCs w:val="16"/>
              </w:rPr>
              <w:t xml:space="preserve"> fuels)</w:t>
            </w:r>
          </w:p>
        </w:tc>
        <w:tc>
          <w:tcPr>
            <w:tcW w:w="1153" w:type="dxa"/>
            <w:shd w:val="clear" w:color="auto" w:fill="auto"/>
            <w:tcMar>
              <w:left w:w="28" w:type="dxa"/>
              <w:right w:w="28" w:type="dxa"/>
            </w:tcMar>
          </w:tcPr>
          <w:p w14:paraId="4583ACC7" w14:textId="77777777" w:rsidR="00956C58" w:rsidRPr="000F29B8" w:rsidRDefault="00956C58" w:rsidP="007367DD">
            <w:pPr>
              <w:pStyle w:val="NormalCentered"/>
              <w:keepNext/>
              <w:keepLines/>
              <w:spacing w:before="0" w:after="0"/>
              <w:rPr>
                <w:sz w:val="16"/>
                <w:szCs w:val="16"/>
              </w:rPr>
            </w:pPr>
            <w:r w:rsidRPr="000F29B8">
              <w:rPr>
                <w:sz w:val="16"/>
                <w:szCs w:val="16"/>
              </w:rPr>
              <w:t>Yes</w:t>
            </w:r>
          </w:p>
          <w:p w14:paraId="4583ACC8" w14:textId="77777777" w:rsidR="00956C58" w:rsidRPr="000F29B8" w:rsidRDefault="00956C58" w:rsidP="007367DD">
            <w:pPr>
              <w:keepNext/>
              <w:keepLines/>
              <w:jc w:val="center"/>
              <w:rPr>
                <w:sz w:val="16"/>
                <w:szCs w:val="16"/>
              </w:rPr>
            </w:pPr>
            <w:r w:rsidRPr="000F29B8">
              <w:rPr>
                <w:sz w:val="16"/>
                <w:szCs w:val="16"/>
              </w:rPr>
              <w:t>(</w:t>
            </w:r>
            <w:proofErr w:type="gramStart"/>
            <w:r w:rsidRPr="000F29B8">
              <w:rPr>
                <w:sz w:val="16"/>
                <w:szCs w:val="16"/>
              </w:rPr>
              <w:t>petrol</w:t>
            </w:r>
            <w:proofErr w:type="gramEnd"/>
            <w:r w:rsidRPr="000F29B8">
              <w:rPr>
                <w:sz w:val="16"/>
                <w:szCs w:val="16"/>
              </w:rPr>
              <w:t xml:space="preserve"> only)</w:t>
            </w:r>
            <w:r w:rsidRPr="000F29B8">
              <w:rPr>
                <w:sz w:val="16"/>
                <w:szCs w:val="16"/>
                <w:vertAlign w:val="superscript"/>
              </w:rPr>
              <w:t xml:space="preserve"> (2)</w:t>
            </w:r>
          </w:p>
        </w:tc>
        <w:tc>
          <w:tcPr>
            <w:tcW w:w="851" w:type="dxa"/>
            <w:tcMar>
              <w:left w:w="28" w:type="dxa"/>
              <w:right w:w="28" w:type="dxa"/>
            </w:tcMar>
          </w:tcPr>
          <w:p w14:paraId="4583ACC9" w14:textId="77777777" w:rsidR="00956C58" w:rsidRPr="000F29B8" w:rsidRDefault="00956C58" w:rsidP="007367DD">
            <w:pPr>
              <w:pStyle w:val="NormalCentered"/>
              <w:keepNext/>
              <w:keepLines/>
              <w:spacing w:before="0" w:after="0"/>
              <w:rPr>
                <w:sz w:val="16"/>
                <w:szCs w:val="16"/>
              </w:rPr>
            </w:pPr>
            <w:r w:rsidRPr="000F29B8">
              <w:rPr>
                <w:sz w:val="16"/>
                <w:szCs w:val="16"/>
              </w:rPr>
              <w:t>Yes</w:t>
            </w:r>
          </w:p>
          <w:p w14:paraId="4583ACCA" w14:textId="77777777" w:rsidR="00956C58" w:rsidRPr="000F29B8" w:rsidRDefault="00956C58" w:rsidP="007367DD">
            <w:pPr>
              <w:keepNext/>
              <w:keepLines/>
              <w:jc w:val="center"/>
              <w:rPr>
                <w:sz w:val="16"/>
                <w:szCs w:val="16"/>
              </w:rPr>
            </w:pPr>
            <w:r w:rsidRPr="000F29B8">
              <w:rPr>
                <w:sz w:val="16"/>
                <w:szCs w:val="16"/>
              </w:rPr>
              <w:t>(</w:t>
            </w:r>
            <w:proofErr w:type="gramStart"/>
            <w:r w:rsidRPr="000F29B8">
              <w:rPr>
                <w:sz w:val="16"/>
                <w:szCs w:val="16"/>
              </w:rPr>
              <w:t>both</w:t>
            </w:r>
            <w:proofErr w:type="gramEnd"/>
            <w:r w:rsidRPr="000F29B8">
              <w:rPr>
                <w:sz w:val="16"/>
                <w:szCs w:val="16"/>
              </w:rPr>
              <w:t xml:space="preserve"> fuels)</w:t>
            </w:r>
          </w:p>
        </w:tc>
        <w:tc>
          <w:tcPr>
            <w:tcW w:w="876" w:type="dxa"/>
            <w:shd w:val="clear" w:color="auto" w:fill="auto"/>
            <w:tcMar>
              <w:left w:w="28" w:type="dxa"/>
              <w:right w:w="28" w:type="dxa"/>
            </w:tcMar>
          </w:tcPr>
          <w:p w14:paraId="4583ACCB" w14:textId="77777777" w:rsidR="00956C58" w:rsidRPr="000F29B8" w:rsidRDefault="00956C58" w:rsidP="007367DD">
            <w:pPr>
              <w:keepNext/>
              <w:keepLines/>
              <w:jc w:val="center"/>
              <w:rPr>
                <w:sz w:val="16"/>
                <w:szCs w:val="16"/>
              </w:rPr>
            </w:pPr>
            <w:r w:rsidRPr="000F29B8">
              <w:rPr>
                <w:sz w:val="16"/>
                <w:szCs w:val="16"/>
              </w:rPr>
              <w:t>Yes</w:t>
            </w:r>
          </w:p>
          <w:p w14:paraId="4583ACCC" w14:textId="77777777" w:rsidR="00956C58" w:rsidRPr="000F29B8" w:rsidRDefault="00956C58" w:rsidP="007367DD">
            <w:pPr>
              <w:keepNext/>
              <w:keepLines/>
              <w:jc w:val="center"/>
              <w:rPr>
                <w:sz w:val="16"/>
                <w:szCs w:val="16"/>
              </w:rPr>
            </w:pPr>
            <w:r w:rsidRPr="000F29B8">
              <w:rPr>
                <w:sz w:val="16"/>
                <w:szCs w:val="16"/>
              </w:rPr>
              <w:t>(B5 only)</w:t>
            </w:r>
            <w:r w:rsidRPr="000F29B8">
              <w:rPr>
                <w:sz w:val="16"/>
                <w:szCs w:val="16"/>
                <w:vertAlign w:val="superscript"/>
              </w:rPr>
              <w:t>2</w:t>
            </w:r>
          </w:p>
        </w:tc>
        <w:tc>
          <w:tcPr>
            <w:tcW w:w="541" w:type="dxa"/>
            <w:tcMar>
              <w:left w:w="28" w:type="dxa"/>
              <w:right w:w="28" w:type="dxa"/>
            </w:tcMar>
          </w:tcPr>
          <w:p w14:paraId="4583ACCD" w14:textId="77777777" w:rsidR="00956C58" w:rsidRPr="000F29B8" w:rsidRDefault="00956C58" w:rsidP="007367DD">
            <w:pPr>
              <w:keepNext/>
              <w:keepLines/>
              <w:jc w:val="center"/>
              <w:rPr>
                <w:sz w:val="16"/>
                <w:szCs w:val="16"/>
              </w:rPr>
            </w:pPr>
            <w:r w:rsidRPr="000F29B8">
              <w:rPr>
                <w:sz w:val="16"/>
                <w:szCs w:val="16"/>
              </w:rPr>
              <w:t>Yes</w:t>
            </w:r>
          </w:p>
        </w:tc>
      </w:tr>
      <w:tr w:rsidR="00956C58" w:rsidRPr="000F29B8" w14:paraId="4583ACE4" w14:textId="77777777" w:rsidTr="007A341B">
        <w:tc>
          <w:tcPr>
            <w:tcW w:w="1120" w:type="dxa"/>
            <w:tcMar>
              <w:left w:w="28" w:type="dxa"/>
              <w:right w:w="28" w:type="dxa"/>
            </w:tcMar>
          </w:tcPr>
          <w:p w14:paraId="4583ACCF" w14:textId="77777777" w:rsidR="00956C58" w:rsidRPr="000F29B8" w:rsidRDefault="00956C58" w:rsidP="00646414">
            <w:pPr>
              <w:pStyle w:val="NormalCentered"/>
              <w:keepNext/>
              <w:keepLines/>
              <w:spacing w:before="0" w:after="0"/>
              <w:jc w:val="left"/>
              <w:rPr>
                <w:sz w:val="16"/>
                <w:szCs w:val="16"/>
              </w:rPr>
            </w:pPr>
            <w:r w:rsidRPr="000F29B8">
              <w:rPr>
                <w:sz w:val="16"/>
                <w:szCs w:val="16"/>
              </w:rPr>
              <w:t>Particulates</w:t>
            </w:r>
          </w:p>
          <w:p w14:paraId="4583ACD0" w14:textId="77777777" w:rsidR="00956C58" w:rsidRPr="000F29B8" w:rsidRDefault="00956C58" w:rsidP="00646414">
            <w:pPr>
              <w:pStyle w:val="NormalCentered"/>
              <w:keepNext/>
              <w:keepLines/>
              <w:spacing w:before="0" w:after="0"/>
              <w:jc w:val="left"/>
              <w:rPr>
                <w:sz w:val="16"/>
                <w:szCs w:val="16"/>
              </w:rPr>
            </w:pPr>
            <w:r w:rsidRPr="000F29B8">
              <w:rPr>
                <w:sz w:val="16"/>
                <w:szCs w:val="16"/>
              </w:rPr>
              <w:t>(Type I test)</w:t>
            </w:r>
          </w:p>
        </w:tc>
        <w:tc>
          <w:tcPr>
            <w:tcW w:w="840" w:type="dxa"/>
            <w:tcMar>
              <w:left w:w="28" w:type="dxa"/>
              <w:right w:w="28" w:type="dxa"/>
            </w:tcMar>
          </w:tcPr>
          <w:p w14:paraId="4583ACD1" w14:textId="77777777" w:rsidR="00956C58" w:rsidRPr="000F29B8" w:rsidRDefault="00956C58" w:rsidP="007367DD">
            <w:pPr>
              <w:pStyle w:val="NormalCentered"/>
              <w:keepNext/>
              <w:keepLines/>
              <w:spacing w:before="0" w:after="0"/>
              <w:rPr>
                <w:sz w:val="16"/>
                <w:szCs w:val="16"/>
              </w:rPr>
            </w:pPr>
            <w:r w:rsidRPr="000F29B8">
              <w:rPr>
                <w:sz w:val="16"/>
                <w:szCs w:val="16"/>
              </w:rPr>
              <w:t>Yes</w:t>
            </w:r>
          </w:p>
          <w:p w14:paraId="4583ACD2" w14:textId="77777777" w:rsidR="00956C58" w:rsidRPr="000F29B8" w:rsidRDefault="00956C58" w:rsidP="007367DD">
            <w:pPr>
              <w:keepNext/>
              <w:keepLines/>
              <w:jc w:val="center"/>
              <w:rPr>
                <w:sz w:val="16"/>
                <w:szCs w:val="16"/>
              </w:rPr>
            </w:pPr>
            <w:r w:rsidRPr="000F29B8">
              <w:rPr>
                <w:sz w:val="16"/>
                <w:szCs w:val="16"/>
              </w:rPr>
              <w:t>(</w:t>
            </w:r>
            <w:proofErr w:type="gramStart"/>
            <w:r w:rsidRPr="000F29B8">
              <w:rPr>
                <w:sz w:val="16"/>
                <w:szCs w:val="16"/>
              </w:rPr>
              <w:t>direct</w:t>
            </w:r>
            <w:proofErr w:type="gramEnd"/>
            <w:r w:rsidRPr="000F29B8">
              <w:rPr>
                <w:sz w:val="16"/>
                <w:szCs w:val="16"/>
              </w:rPr>
              <w:t xml:space="preserve"> injection)</w:t>
            </w:r>
          </w:p>
        </w:tc>
        <w:tc>
          <w:tcPr>
            <w:tcW w:w="480" w:type="dxa"/>
            <w:tcMar>
              <w:left w:w="28" w:type="dxa"/>
              <w:right w:w="28" w:type="dxa"/>
            </w:tcMar>
          </w:tcPr>
          <w:p w14:paraId="4583ACD3" w14:textId="77777777" w:rsidR="00956C58" w:rsidRPr="000F29B8" w:rsidRDefault="00956C58" w:rsidP="007367DD">
            <w:pPr>
              <w:keepNext/>
              <w:keepLines/>
              <w:jc w:val="center"/>
              <w:rPr>
                <w:sz w:val="16"/>
                <w:szCs w:val="16"/>
              </w:rPr>
            </w:pPr>
            <w:r w:rsidRPr="000F29B8">
              <w:rPr>
                <w:sz w:val="16"/>
                <w:szCs w:val="16"/>
              </w:rPr>
              <w:t>-</w:t>
            </w:r>
          </w:p>
        </w:tc>
        <w:tc>
          <w:tcPr>
            <w:tcW w:w="960" w:type="dxa"/>
            <w:tcMar>
              <w:left w:w="28" w:type="dxa"/>
              <w:right w:w="28" w:type="dxa"/>
            </w:tcMar>
          </w:tcPr>
          <w:p w14:paraId="4583ACD4" w14:textId="77777777" w:rsidR="00956C58" w:rsidRPr="000F29B8" w:rsidRDefault="00956C58" w:rsidP="007367DD">
            <w:pPr>
              <w:keepNext/>
              <w:keepLines/>
              <w:jc w:val="center"/>
              <w:rPr>
                <w:sz w:val="16"/>
                <w:szCs w:val="16"/>
              </w:rPr>
            </w:pPr>
            <w:r w:rsidRPr="000F29B8">
              <w:rPr>
                <w:sz w:val="16"/>
                <w:szCs w:val="16"/>
              </w:rPr>
              <w:t>-</w:t>
            </w:r>
          </w:p>
        </w:tc>
        <w:tc>
          <w:tcPr>
            <w:tcW w:w="840" w:type="dxa"/>
            <w:tcMar>
              <w:left w:w="28" w:type="dxa"/>
              <w:right w:w="28" w:type="dxa"/>
            </w:tcMar>
          </w:tcPr>
          <w:p w14:paraId="4583ACD5" w14:textId="77777777" w:rsidR="00956C58" w:rsidRPr="000F29B8" w:rsidRDefault="00956C58" w:rsidP="007367DD">
            <w:pPr>
              <w:keepNext/>
              <w:keepLines/>
              <w:jc w:val="center"/>
              <w:rPr>
                <w:sz w:val="16"/>
                <w:szCs w:val="16"/>
              </w:rPr>
            </w:pPr>
          </w:p>
        </w:tc>
        <w:tc>
          <w:tcPr>
            <w:tcW w:w="960" w:type="dxa"/>
            <w:tcMar>
              <w:left w:w="28" w:type="dxa"/>
              <w:right w:w="28" w:type="dxa"/>
            </w:tcMar>
          </w:tcPr>
          <w:p w14:paraId="4583ACD6" w14:textId="77777777" w:rsidR="00956C58" w:rsidRPr="000F29B8" w:rsidRDefault="00956C58" w:rsidP="007367DD">
            <w:pPr>
              <w:pStyle w:val="NormalCentered"/>
              <w:keepNext/>
              <w:keepLines/>
              <w:spacing w:before="0" w:after="0"/>
              <w:rPr>
                <w:sz w:val="16"/>
                <w:szCs w:val="16"/>
              </w:rPr>
            </w:pPr>
            <w:r w:rsidRPr="000F29B8">
              <w:rPr>
                <w:sz w:val="16"/>
                <w:szCs w:val="16"/>
              </w:rPr>
              <w:t>Yes</w:t>
            </w:r>
          </w:p>
          <w:p w14:paraId="4583ACD7" w14:textId="77777777" w:rsidR="00956C58" w:rsidRPr="000F29B8" w:rsidRDefault="00956C58" w:rsidP="007367DD">
            <w:pPr>
              <w:keepNext/>
              <w:keepLines/>
              <w:jc w:val="center"/>
              <w:rPr>
                <w:sz w:val="16"/>
                <w:szCs w:val="16"/>
              </w:rPr>
            </w:pPr>
            <w:r w:rsidRPr="000F29B8">
              <w:rPr>
                <w:sz w:val="16"/>
                <w:szCs w:val="16"/>
              </w:rPr>
              <w:t>(</w:t>
            </w:r>
            <w:proofErr w:type="gramStart"/>
            <w:r w:rsidRPr="000F29B8">
              <w:rPr>
                <w:sz w:val="16"/>
                <w:szCs w:val="16"/>
              </w:rPr>
              <w:t>direct</w:t>
            </w:r>
            <w:proofErr w:type="gramEnd"/>
            <w:r w:rsidRPr="000F29B8">
              <w:rPr>
                <w:sz w:val="16"/>
                <w:szCs w:val="16"/>
              </w:rPr>
              <w:t xml:space="preserve"> injection) (petrol only)</w:t>
            </w:r>
          </w:p>
        </w:tc>
        <w:tc>
          <w:tcPr>
            <w:tcW w:w="1080" w:type="dxa"/>
            <w:tcMar>
              <w:left w:w="28" w:type="dxa"/>
              <w:right w:w="28" w:type="dxa"/>
            </w:tcMar>
          </w:tcPr>
          <w:p w14:paraId="4583ACD8" w14:textId="77777777" w:rsidR="00956C58" w:rsidRPr="000F29B8" w:rsidRDefault="00956C58" w:rsidP="007367DD">
            <w:pPr>
              <w:pStyle w:val="NormalCentered"/>
              <w:keepNext/>
              <w:keepLines/>
              <w:spacing w:before="0" w:after="0"/>
              <w:rPr>
                <w:sz w:val="16"/>
                <w:szCs w:val="16"/>
              </w:rPr>
            </w:pPr>
            <w:r w:rsidRPr="000F29B8">
              <w:rPr>
                <w:sz w:val="16"/>
                <w:szCs w:val="16"/>
              </w:rPr>
              <w:t>Yes</w:t>
            </w:r>
          </w:p>
          <w:p w14:paraId="4583ACD9" w14:textId="77777777" w:rsidR="00956C58" w:rsidRPr="000F29B8" w:rsidRDefault="00956C58" w:rsidP="007367DD">
            <w:pPr>
              <w:keepNext/>
              <w:keepLines/>
              <w:jc w:val="center"/>
              <w:rPr>
                <w:sz w:val="16"/>
                <w:szCs w:val="16"/>
              </w:rPr>
            </w:pPr>
            <w:r w:rsidRPr="000F29B8">
              <w:rPr>
                <w:sz w:val="16"/>
                <w:szCs w:val="16"/>
              </w:rPr>
              <w:t>(</w:t>
            </w:r>
            <w:proofErr w:type="gramStart"/>
            <w:r w:rsidRPr="000F29B8">
              <w:rPr>
                <w:sz w:val="16"/>
                <w:szCs w:val="16"/>
              </w:rPr>
              <w:t>direct</w:t>
            </w:r>
            <w:proofErr w:type="gramEnd"/>
            <w:r w:rsidRPr="000F29B8">
              <w:rPr>
                <w:sz w:val="16"/>
                <w:szCs w:val="16"/>
              </w:rPr>
              <w:t xml:space="preserve"> injection)</w:t>
            </w:r>
          </w:p>
          <w:p w14:paraId="4583ACDA" w14:textId="77777777" w:rsidR="00956C58" w:rsidRPr="000F29B8" w:rsidRDefault="00956C58" w:rsidP="007367DD">
            <w:pPr>
              <w:keepNext/>
              <w:keepLines/>
              <w:jc w:val="center"/>
              <w:rPr>
                <w:sz w:val="16"/>
                <w:szCs w:val="16"/>
              </w:rPr>
            </w:pPr>
            <w:r w:rsidRPr="000F29B8">
              <w:rPr>
                <w:sz w:val="16"/>
                <w:szCs w:val="16"/>
              </w:rPr>
              <w:t>(</w:t>
            </w:r>
            <w:proofErr w:type="gramStart"/>
            <w:r w:rsidRPr="000F29B8">
              <w:rPr>
                <w:sz w:val="16"/>
                <w:szCs w:val="16"/>
              </w:rPr>
              <w:t>petrol</w:t>
            </w:r>
            <w:proofErr w:type="gramEnd"/>
            <w:r w:rsidRPr="000F29B8">
              <w:rPr>
                <w:sz w:val="16"/>
                <w:szCs w:val="16"/>
              </w:rPr>
              <w:t xml:space="preserve"> only)</w:t>
            </w:r>
          </w:p>
        </w:tc>
        <w:tc>
          <w:tcPr>
            <w:tcW w:w="1153" w:type="dxa"/>
            <w:shd w:val="clear" w:color="auto" w:fill="auto"/>
            <w:tcMar>
              <w:left w:w="28" w:type="dxa"/>
              <w:right w:w="28" w:type="dxa"/>
            </w:tcMar>
          </w:tcPr>
          <w:p w14:paraId="4583ACDB" w14:textId="77777777" w:rsidR="00956C58" w:rsidRPr="000F29B8" w:rsidRDefault="00956C58" w:rsidP="007367DD">
            <w:pPr>
              <w:pStyle w:val="NormalCentered"/>
              <w:keepNext/>
              <w:keepLines/>
              <w:spacing w:before="0" w:after="0"/>
              <w:rPr>
                <w:sz w:val="16"/>
                <w:szCs w:val="16"/>
              </w:rPr>
            </w:pPr>
            <w:r w:rsidRPr="000F29B8">
              <w:rPr>
                <w:sz w:val="16"/>
                <w:szCs w:val="16"/>
              </w:rPr>
              <w:t>Yes</w:t>
            </w:r>
          </w:p>
          <w:p w14:paraId="4583ACDC" w14:textId="77777777" w:rsidR="00956C58" w:rsidRPr="000F29B8" w:rsidRDefault="00956C58" w:rsidP="007367DD">
            <w:pPr>
              <w:keepNext/>
              <w:keepLines/>
              <w:jc w:val="center"/>
              <w:rPr>
                <w:sz w:val="16"/>
                <w:szCs w:val="16"/>
              </w:rPr>
            </w:pPr>
            <w:r w:rsidRPr="000F29B8">
              <w:rPr>
                <w:sz w:val="16"/>
                <w:szCs w:val="16"/>
              </w:rPr>
              <w:t>(</w:t>
            </w:r>
            <w:proofErr w:type="gramStart"/>
            <w:r w:rsidRPr="000F29B8">
              <w:rPr>
                <w:sz w:val="16"/>
                <w:szCs w:val="16"/>
              </w:rPr>
              <w:t>direct</w:t>
            </w:r>
            <w:proofErr w:type="gramEnd"/>
            <w:r w:rsidRPr="000F29B8">
              <w:rPr>
                <w:sz w:val="16"/>
                <w:szCs w:val="16"/>
              </w:rPr>
              <w:t xml:space="preserve"> injection)</w:t>
            </w:r>
          </w:p>
          <w:p w14:paraId="4583ACDD" w14:textId="77777777" w:rsidR="00956C58" w:rsidRPr="000F29B8" w:rsidRDefault="00956C58" w:rsidP="007367DD">
            <w:pPr>
              <w:keepNext/>
              <w:keepLines/>
              <w:jc w:val="center"/>
              <w:rPr>
                <w:sz w:val="16"/>
                <w:szCs w:val="16"/>
              </w:rPr>
            </w:pPr>
            <w:r w:rsidRPr="000F29B8">
              <w:rPr>
                <w:sz w:val="16"/>
                <w:szCs w:val="16"/>
              </w:rPr>
              <w:t>(</w:t>
            </w:r>
            <w:proofErr w:type="gramStart"/>
            <w:r w:rsidRPr="000F29B8">
              <w:rPr>
                <w:sz w:val="16"/>
                <w:szCs w:val="16"/>
              </w:rPr>
              <w:t>petrol</w:t>
            </w:r>
            <w:proofErr w:type="gramEnd"/>
            <w:r w:rsidRPr="000F29B8">
              <w:rPr>
                <w:sz w:val="16"/>
                <w:szCs w:val="16"/>
              </w:rPr>
              <w:t xml:space="preserve"> only)</w:t>
            </w:r>
            <w:r w:rsidRPr="000F29B8">
              <w:rPr>
                <w:sz w:val="16"/>
                <w:szCs w:val="16"/>
                <w:vertAlign w:val="superscript"/>
              </w:rPr>
              <w:t xml:space="preserve"> 2</w:t>
            </w:r>
          </w:p>
        </w:tc>
        <w:tc>
          <w:tcPr>
            <w:tcW w:w="851" w:type="dxa"/>
            <w:tcMar>
              <w:left w:w="28" w:type="dxa"/>
              <w:right w:w="28" w:type="dxa"/>
            </w:tcMar>
          </w:tcPr>
          <w:p w14:paraId="4583ACDE" w14:textId="77777777" w:rsidR="00956C58" w:rsidRPr="000F29B8" w:rsidRDefault="00956C58" w:rsidP="007367DD">
            <w:pPr>
              <w:pStyle w:val="NormalCentered"/>
              <w:keepNext/>
              <w:keepLines/>
              <w:spacing w:before="0" w:after="0"/>
              <w:rPr>
                <w:sz w:val="16"/>
                <w:szCs w:val="16"/>
              </w:rPr>
            </w:pPr>
            <w:r w:rsidRPr="000F29B8">
              <w:rPr>
                <w:sz w:val="16"/>
                <w:szCs w:val="16"/>
              </w:rPr>
              <w:t>Yes</w:t>
            </w:r>
          </w:p>
          <w:p w14:paraId="4583ACDF" w14:textId="77777777" w:rsidR="00956C58" w:rsidRPr="000F29B8" w:rsidRDefault="00956C58" w:rsidP="007367DD">
            <w:pPr>
              <w:keepNext/>
              <w:keepLines/>
              <w:jc w:val="center"/>
              <w:rPr>
                <w:sz w:val="16"/>
                <w:szCs w:val="16"/>
              </w:rPr>
            </w:pPr>
            <w:r w:rsidRPr="000F29B8">
              <w:rPr>
                <w:sz w:val="16"/>
                <w:szCs w:val="16"/>
              </w:rPr>
              <w:t>(</w:t>
            </w:r>
            <w:proofErr w:type="gramStart"/>
            <w:r w:rsidRPr="000F29B8">
              <w:rPr>
                <w:sz w:val="16"/>
                <w:szCs w:val="16"/>
              </w:rPr>
              <w:t>direct</w:t>
            </w:r>
            <w:proofErr w:type="gramEnd"/>
            <w:r w:rsidRPr="000F29B8">
              <w:rPr>
                <w:sz w:val="16"/>
                <w:szCs w:val="16"/>
              </w:rPr>
              <w:t xml:space="preserve"> injection)</w:t>
            </w:r>
          </w:p>
          <w:p w14:paraId="4583ACE0" w14:textId="77777777" w:rsidR="00956C58" w:rsidRPr="000F29B8" w:rsidRDefault="00956C58" w:rsidP="007367DD">
            <w:pPr>
              <w:keepNext/>
              <w:keepLines/>
              <w:jc w:val="center"/>
              <w:rPr>
                <w:sz w:val="16"/>
                <w:szCs w:val="16"/>
              </w:rPr>
            </w:pPr>
            <w:r w:rsidRPr="000F29B8">
              <w:rPr>
                <w:sz w:val="16"/>
                <w:szCs w:val="16"/>
              </w:rPr>
              <w:t>(</w:t>
            </w:r>
            <w:proofErr w:type="gramStart"/>
            <w:r w:rsidRPr="000F29B8">
              <w:rPr>
                <w:sz w:val="16"/>
                <w:szCs w:val="16"/>
              </w:rPr>
              <w:t>both</w:t>
            </w:r>
            <w:proofErr w:type="gramEnd"/>
            <w:r w:rsidRPr="000F29B8">
              <w:rPr>
                <w:sz w:val="16"/>
                <w:szCs w:val="16"/>
              </w:rPr>
              <w:t xml:space="preserve"> fuels)</w:t>
            </w:r>
          </w:p>
        </w:tc>
        <w:tc>
          <w:tcPr>
            <w:tcW w:w="876" w:type="dxa"/>
            <w:shd w:val="clear" w:color="auto" w:fill="auto"/>
            <w:tcMar>
              <w:left w:w="28" w:type="dxa"/>
              <w:right w:w="28" w:type="dxa"/>
            </w:tcMar>
          </w:tcPr>
          <w:p w14:paraId="4583ACE1" w14:textId="77777777" w:rsidR="00956C58" w:rsidRPr="000F29B8" w:rsidRDefault="00956C58" w:rsidP="007367DD">
            <w:pPr>
              <w:keepNext/>
              <w:keepLines/>
              <w:jc w:val="center"/>
              <w:rPr>
                <w:sz w:val="16"/>
                <w:szCs w:val="16"/>
              </w:rPr>
            </w:pPr>
            <w:r w:rsidRPr="000F29B8">
              <w:rPr>
                <w:sz w:val="16"/>
                <w:szCs w:val="16"/>
              </w:rPr>
              <w:t>Yes</w:t>
            </w:r>
          </w:p>
          <w:p w14:paraId="4583ACE2" w14:textId="77777777" w:rsidR="00956C58" w:rsidRPr="000F29B8" w:rsidRDefault="00956C58" w:rsidP="007367DD">
            <w:pPr>
              <w:jc w:val="center"/>
              <w:rPr>
                <w:sz w:val="16"/>
                <w:szCs w:val="16"/>
              </w:rPr>
            </w:pPr>
            <w:r w:rsidRPr="000F29B8">
              <w:rPr>
                <w:sz w:val="16"/>
                <w:szCs w:val="16"/>
              </w:rPr>
              <w:t>(B5 only)</w:t>
            </w:r>
            <w:r w:rsidRPr="000F29B8">
              <w:rPr>
                <w:sz w:val="16"/>
                <w:szCs w:val="16"/>
                <w:vertAlign w:val="superscript"/>
              </w:rPr>
              <w:t>2</w:t>
            </w:r>
          </w:p>
        </w:tc>
        <w:tc>
          <w:tcPr>
            <w:tcW w:w="541" w:type="dxa"/>
            <w:tcMar>
              <w:left w:w="28" w:type="dxa"/>
              <w:right w:w="28" w:type="dxa"/>
            </w:tcMar>
          </w:tcPr>
          <w:p w14:paraId="4583ACE3" w14:textId="77777777" w:rsidR="00956C58" w:rsidRPr="000F29B8" w:rsidRDefault="00956C58" w:rsidP="007367DD">
            <w:pPr>
              <w:keepNext/>
              <w:keepLines/>
              <w:jc w:val="center"/>
              <w:rPr>
                <w:sz w:val="16"/>
                <w:szCs w:val="16"/>
              </w:rPr>
            </w:pPr>
            <w:r w:rsidRPr="000F29B8">
              <w:rPr>
                <w:sz w:val="16"/>
                <w:szCs w:val="16"/>
              </w:rPr>
              <w:t>Yes</w:t>
            </w:r>
          </w:p>
        </w:tc>
      </w:tr>
      <w:tr w:rsidR="00956C58" w:rsidRPr="000F29B8" w14:paraId="4583ACF5" w14:textId="77777777" w:rsidTr="007A341B">
        <w:tc>
          <w:tcPr>
            <w:tcW w:w="1120" w:type="dxa"/>
            <w:tcMar>
              <w:left w:w="28" w:type="dxa"/>
              <w:right w:w="28" w:type="dxa"/>
            </w:tcMar>
          </w:tcPr>
          <w:p w14:paraId="4583ACE5" w14:textId="77777777" w:rsidR="00956C58" w:rsidRPr="000F29B8" w:rsidRDefault="00956C58" w:rsidP="00646414">
            <w:pPr>
              <w:pStyle w:val="NormalCentered"/>
              <w:keepNext/>
              <w:keepLines/>
              <w:spacing w:before="0" w:after="0"/>
              <w:jc w:val="left"/>
              <w:rPr>
                <w:sz w:val="16"/>
                <w:szCs w:val="16"/>
              </w:rPr>
            </w:pPr>
            <w:r w:rsidRPr="000F29B8">
              <w:rPr>
                <w:sz w:val="16"/>
                <w:szCs w:val="16"/>
              </w:rPr>
              <w:t>Idle emissions</w:t>
            </w:r>
          </w:p>
          <w:p w14:paraId="4583ACE6" w14:textId="77777777" w:rsidR="00956C58" w:rsidRPr="000F29B8" w:rsidRDefault="00956C58" w:rsidP="00646414">
            <w:pPr>
              <w:pStyle w:val="NormalCentered"/>
              <w:keepNext/>
              <w:keepLines/>
              <w:spacing w:before="0" w:after="0"/>
              <w:jc w:val="left"/>
              <w:rPr>
                <w:sz w:val="16"/>
                <w:szCs w:val="16"/>
              </w:rPr>
            </w:pPr>
            <w:r w:rsidRPr="000F29B8">
              <w:rPr>
                <w:sz w:val="16"/>
                <w:szCs w:val="16"/>
              </w:rPr>
              <w:t>(Type II test)</w:t>
            </w:r>
          </w:p>
        </w:tc>
        <w:tc>
          <w:tcPr>
            <w:tcW w:w="840" w:type="dxa"/>
            <w:tcMar>
              <w:left w:w="28" w:type="dxa"/>
              <w:right w:w="28" w:type="dxa"/>
            </w:tcMar>
          </w:tcPr>
          <w:p w14:paraId="4583ACE7" w14:textId="77777777" w:rsidR="00956C58" w:rsidRPr="000F29B8" w:rsidRDefault="00956C58" w:rsidP="007367DD">
            <w:pPr>
              <w:keepNext/>
              <w:keepLines/>
              <w:jc w:val="center"/>
              <w:rPr>
                <w:sz w:val="16"/>
                <w:szCs w:val="16"/>
              </w:rPr>
            </w:pPr>
            <w:r w:rsidRPr="000F29B8">
              <w:rPr>
                <w:sz w:val="16"/>
                <w:szCs w:val="16"/>
              </w:rPr>
              <w:t>Yes</w:t>
            </w:r>
          </w:p>
        </w:tc>
        <w:tc>
          <w:tcPr>
            <w:tcW w:w="480" w:type="dxa"/>
            <w:tcMar>
              <w:left w:w="28" w:type="dxa"/>
              <w:right w:w="28" w:type="dxa"/>
            </w:tcMar>
          </w:tcPr>
          <w:p w14:paraId="4583ACE8" w14:textId="77777777" w:rsidR="00956C58" w:rsidRPr="000F29B8" w:rsidRDefault="00956C58" w:rsidP="007367DD">
            <w:pPr>
              <w:keepNext/>
              <w:keepLines/>
              <w:jc w:val="center"/>
              <w:rPr>
                <w:sz w:val="16"/>
                <w:szCs w:val="16"/>
              </w:rPr>
            </w:pPr>
            <w:r w:rsidRPr="000F29B8">
              <w:rPr>
                <w:sz w:val="16"/>
                <w:szCs w:val="16"/>
              </w:rPr>
              <w:t>Yes</w:t>
            </w:r>
          </w:p>
        </w:tc>
        <w:tc>
          <w:tcPr>
            <w:tcW w:w="960" w:type="dxa"/>
            <w:tcMar>
              <w:left w:w="28" w:type="dxa"/>
              <w:right w:w="28" w:type="dxa"/>
            </w:tcMar>
          </w:tcPr>
          <w:p w14:paraId="4583ACE9" w14:textId="77777777" w:rsidR="00956C58" w:rsidRPr="000F29B8" w:rsidRDefault="00956C58" w:rsidP="007367DD">
            <w:pPr>
              <w:keepNext/>
              <w:keepLines/>
              <w:jc w:val="center"/>
              <w:rPr>
                <w:sz w:val="16"/>
                <w:szCs w:val="16"/>
              </w:rPr>
            </w:pPr>
            <w:r w:rsidRPr="000F29B8">
              <w:rPr>
                <w:sz w:val="16"/>
                <w:szCs w:val="16"/>
              </w:rPr>
              <w:t>Yes</w:t>
            </w:r>
          </w:p>
        </w:tc>
        <w:tc>
          <w:tcPr>
            <w:tcW w:w="840" w:type="dxa"/>
            <w:tcMar>
              <w:left w:w="28" w:type="dxa"/>
              <w:right w:w="28" w:type="dxa"/>
            </w:tcMar>
          </w:tcPr>
          <w:p w14:paraId="4583ACEA" w14:textId="77777777" w:rsidR="00956C58" w:rsidRPr="000F29B8" w:rsidRDefault="00956C58" w:rsidP="007367DD">
            <w:pPr>
              <w:keepNext/>
              <w:keepLines/>
              <w:jc w:val="center"/>
              <w:rPr>
                <w:sz w:val="16"/>
                <w:szCs w:val="16"/>
              </w:rPr>
            </w:pPr>
          </w:p>
        </w:tc>
        <w:tc>
          <w:tcPr>
            <w:tcW w:w="960" w:type="dxa"/>
            <w:tcMar>
              <w:left w:w="28" w:type="dxa"/>
              <w:right w:w="28" w:type="dxa"/>
            </w:tcMar>
          </w:tcPr>
          <w:p w14:paraId="4583ACEB" w14:textId="77777777" w:rsidR="00956C58" w:rsidRPr="000F29B8" w:rsidRDefault="00956C58" w:rsidP="007367DD">
            <w:pPr>
              <w:pStyle w:val="NormalCentered"/>
              <w:keepNext/>
              <w:keepLines/>
              <w:spacing w:before="0" w:after="0"/>
              <w:rPr>
                <w:sz w:val="16"/>
                <w:szCs w:val="16"/>
              </w:rPr>
            </w:pPr>
            <w:r w:rsidRPr="000F29B8">
              <w:rPr>
                <w:sz w:val="16"/>
                <w:szCs w:val="16"/>
              </w:rPr>
              <w:t>Yes</w:t>
            </w:r>
          </w:p>
          <w:p w14:paraId="4583ACEC" w14:textId="77777777" w:rsidR="00956C58" w:rsidRPr="000F29B8" w:rsidRDefault="00956C58" w:rsidP="007367DD">
            <w:pPr>
              <w:keepNext/>
              <w:keepLines/>
              <w:jc w:val="center"/>
              <w:rPr>
                <w:sz w:val="16"/>
                <w:szCs w:val="16"/>
              </w:rPr>
            </w:pPr>
            <w:r w:rsidRPr="000F29B8">
              <w:rPr>
                <w:sz w:val="16"/>
                <w:szCs w:val="16"/>
              </w:rPr>
              <w:t>(</w:t>
            </w:r>
            <w:proofErr w:type="gramStart"/>
            <w:r w:rsidRPr="000F29B8">
              <w:rPr>
                <w:sz w:val="16"/>
                <w:szCs w:val="16"/>
              </w:rPr>
              <w:t>both</w:t>
            </w:r>
            <w:proofErr w:type="gramEnd"/>
            <w:r w:rsidRPr="000F29B8">
              <w:rPr>
                <w:sz w:val="16"/>
                <w:szCs w:val="16"/>
              </w:rPr>
              <w:t xml:space="preserve"> fuels)</w:t>
            </w:r>
          </w:p>
        </w:tc>
        <w:tc>
          <w:tcPr>
            <w:tcW w:w="1080" w:type="dxa"/>
            <w:tcMar>
              <w:left w:w="28" w:type="dxa"/>
              <w:right w:w="28" w:type="dxa"/>
            </w:tcMar>
          </w:tcPr>
          <w:p w14:paraId="4583ACED" w14:textId="77777777" w:rsidR="00956C58" w:rsidRPr="000F29B8" w:rsidRDefault="00956C58" w:rsidP="007367DD">
            <w:pPr>
              <w:pStyle w:val="NormalCentered"/>
              <w:keepNext/>
              <w:keepLines/>
              <w:spacing w:before="0" w:after="0"/>
              <w:rPr>
                <w:sz w:val="16"/>
                <w:szCs w:val="16"/>
              </w:rPr>
            </w:pPr>
            <w:r w:rsidRPr="000F29B8">
              <w:rPr>
                <w:sz w:val="16"/>
                <w:szCs w:val="16"/>
              </w:rPr>
              <w:t>Yes</w:t>
            </w:r>
          </w:p>
          <w:p w14:paraId="4583ACEE" w14:textId="77777777" w:rsidR="00956C58" w:rsidRPr="000F29B8" w:rsidRDefault="00956C58" w:rsidP="007367DD">
            <w:pPr>
              <w:keepNext/>
              <w:keepLines/>
              <w:jc w:val="center"/>
              <w:rPr>
                <w:sz w:val="16"/>
                <w:szCs w:val="16"/>
              </w:rPr>
            </w:pPr>
            <w:r w:rsidRPr="000F29B8">
              <w:rPr>
                <w:sz w:val="16"/>
                <w:szCs w:val="16"/>
              </w:rPr>
              <w:t>(</w:t>
            </w:r>
            <w:proofErr w:type="gramStart"/>
            <w:r w:rsidRPr="000F29B8">
              <w:rPr>
                <w:sz w:val="16"/>
                <w:szCs w:val="16"/>
              </w:rPr>
              <w:t>both</w:t>
            </w:r>
            <w:proofErr w:type="gramEnd"/>
            <w:r w:rsidRPr="000F29B8">
              <w:rPr>
                <w:sz w:val="16"/>
                <w:szCs w:val="16"/>
              </w:rPr>
              <w:t xml:space="preserve"> fuels)</w:t>
            </w:r>
          </w:p>
        </w:tc>
        <w:tc>
          <w:tcPr>
            <w:tcW w:w="1153" w:type="dxa"/>
            <w:shd w:val="clear" w:color="auto" w:fill="auto"/>
            <w:tcMar>
              <w:left w:w="28" w:type="dxa"/>
              <w:right w:w="28" w:type="dxa"/>
            </w:tcMar>
          </w:tcPr>
          <w:p w14:paraId="4583ACEF" w14:textId="77777777" w:rsidR="00956C58" w:rsidRPr="000F29B8" w:rsidRDefault="00956C58" w:rsidP="007367DD">
            <w:pPr>
              <w:pStyle w:val="NormalCentered"/>
              <w:keepNext/>
              <w:keepLines/>
              <w:spacing w:before="0" w:after="0"/>
              <w:rPr>
                <w:sz w:val="16"/>
                <w:szCs w:val="16"/>
              </w:rPr>
            </w:pPr>
            <w:r w:rsidRPr="000F29B8">
              <w:rPr>
                <w:sz w:val="16"/>
                <w:szCs w:val="16"/>
              </w:rPr>
              <w:t>Yes</w:t>
            </w:r>
          </w:p>
          <w:p w14:paraId="4583ACF0" w14:textId="77777777" w:rsidR="00956C58" w:rsidRPr="000F29B8" w:rsidRDefault="00956C58" w:rsidP="007367DD">
            <w:pPr>
              <w:keepNext/>
              <w:keepLines/>
              <w:jc w:val="center"/>
              <w:rPr>
                <w:sz w:val="16"/>
                <w:szCs w:val="16"/>
              </w:rPr>
            </w:pPr>
            <w:r w:rsidRPr="000F29B8">
              <w:rPr>
                <w:sz w:val="16"/>
                <w:szCs w:val="16"/>
              </w:rPr>
              <w:t>(</w:t>
            </w:r>
            <w:proofErr w:type="gramStart"/>
            <w:r w:rsidRPr="000F29B8">
              <w:rPr>
                <w:sz w:val="16"/>
                <w:szCs w:val="16"/>
              </w:rPr>
              <w:t>petrol</w:t>
            </w:r>
            <w:proofErr w:type="gramEnd"/>
            <w:r w:rsidRPr="000F29B8">
              <w:rPr>
                <w:sz w:val="16"/>
                <w:szCs w:val="16"/>
              </w:rPr>
              <w:t xml:space="preserve"> only)</w:t>
            </w:r>
            <w:r w:rsidRPr="000F29B8">
              <w:rPr>
                <w:sz w:val="16"/>
                <w:szCs w:val="16"/>
                <w:vertAlign w:val="superscript"/>
              </w:rPr>
              <w:t xml:space="preserve"> 2</w:t>
            </w:r>
          </w:p>
        </w:tc>
        <w:tc>
          <w:tcPr>
            <w:tcW w:w="851" w:type="dxa"/>
            <w:tcMar>
              <w:left w:w="28" w:type="dxa"/>
              <w:right w:w="28" w:type="dxa"/>
            </w:tcMar>
          </w:tcPr>
          <w:p w14:paraId="4583ACF1" w14:textId="77777777" w:rsidR="00956C58" w:rsidRPr="000F29B8" w:rsidRDefault="00956C58" w:rsidP="007367DD">
            <w:pPr>
              <w:pStyle w:val="NormalCentered"/>
              <w:keepNext/>
              <w:keepLines/>
              <w:spacing w:before="0" w:after="0"/>
              <w:rPr>
                <w:sz w:val="16"/>
                <w:szCs w:val="16"/>
              </w:rPr>
            </w:pPr>
            <w:r w:rsidRPr="000F29B8">
              <w:rPr>
                <w:sz w:val="16"/>
                <w:szCs w:val="16"/>
              </w:rPr>
              <w:t>Yes</w:t>
            </w:r>
          </w:p>
          <w:p w14:paraId="4583ACF2" w14:textId="77777777" w:rsidR="00956C58" w:rsidRPr="000F29B8" w:rsidRDefault="00956C58" w:rsidP="007367DD">
            <w:pPr>
              <w:keepNext/>
              <w:keepLines/>
              <w:jc w:val="center"/>
              <w:rPr>
                <w:sz w:val="16"/>
                <w:szCs w:val="16"/>
              </w:rPr>
            </w:pPr>
            <w:r w:rsidRPr="000F29B8">
              <w:rPr>
                <w:sz w:val="16"/>
                <w:szCs w:val="16"/>
              </w:rPr>
              <w:t>(</w:t>
            </w:r>
            <w:proofErr w:type="gramStart"/>
            <w:r w:rsidRPr="000F29B8">
              <w:rPr>
                <w:sz w:val="16"/>
                <w:szCs w:val="16"/>
              </w:rPr>
              <w:t>both</w:t>
            </w:r>
            <w:proofErr w:type="gramEnd"/>
            <w:r w:rsidRPr="000F29B8">
              <w:rPr>
                <w:sz w:val="16"/>
                <w:szCs w:val="16"/>
              </w:rPr>
              <w:t xml:space="preserve"> fuels)</w:t>
            </w:r>
          </w:p>
        </w:tc>
        <w:tc>
          <w:tcPr>
            <w:tcW w:w="876" w:type="dxa"/>
            <w:shd w:val="clear" w:color="auto" w:fill="auto"/>
            <w:tcMar>
              <w:left w:w="28" w:type="dxa"/>
              <w:right w:w="28" w:type="dxa"/>
            </w:tcMar>
          </w:tcPr>
          <w:p w14:paraId="4583ACF3" w14:textId="77777777" w:rsidR="00956C58" w:rsidRPr="000F29B8" w:rsidRDefault="00956C58" w:rsidP="007367DD">
            <w:pPr>
              <w:keepNext/>
              <w:keepLines/>
              <w:jc w:val="center"/>
              <w:rPr>
                <w:sz w:val="16"/>
                <w:szCs w:val="16"/>
              </w:rPr>
            </w:pPr>
            <w:r w:rsidRPr="000F29B8">
              <w:rPr>
                <w:sz w:val="16"/>
                <w:szCs w:val="16"/>
              </w:rPr>
              <w:t>-</w:t>
            </w:r>
          </w:p>
        </w:tc>
        <w:tc>
          <w:tcPr>
            <w:tcW w:w="541" w:type="dxa"/>
            <w:tcMar>
              <w:left w:w="28" w:type="dxa"/>
              <w:right w:w="28" w:type="dxa"/>
            </w:tcMar>
          </w:tcPr>
          <w:p w14:paraId="4583ACF4" w14:textId="77777777" w:rsidR="00956C58" w:rsidRPr="000F29B8" w:rsidRDefault="00956C58" w:rsidP="007367DD">
            <w:pPr>
              <w:keepNext/>
              <w:keepLines/>
              <w:jc w:val="center"/>
              <w:rPr>
                <w:sz w:val="16"/>
                <w:szCs w:val="16"/>
              </w:rPr>
            </w:pPr>
            <w:r w:rsidRPr="000F29B8">
              <w:rPr>
                <w:sz w:val="16"/>
                <w:szCs w:val="16"/>
              </w:rPr>
              <w:t>-</w:t>
            </w:r>
          </w:p>
        </w:tc>
      </w:tr>
      <w:tr w:rsidR="00956C58" w:rsidRPr="000F29B8" w14:paraId="4583AD06" w14:textId="77777777" w:rsidTr="007A341B">
        <w:tc>
          <w:tcPr>
            <w:tcW w:w="1120" w:type="dxa"/>
            <w:tcMar>
              <w:left w:w="28" w:type="dxa"/>
              <w:right w:w="28" w:type="dxa"/>
            </w:tcMar>
          </w:tcPr>
          <w:p w14:paraId="4583ACF6" w14:textId="77777777" w:rsidR="00956C58" w:rsidRPr="000F29B8" w:rsidRDefault="00956C58" w:rsidP="00646414">
            <w:pPr>
              <w:pStyle w:val="NormalCentered"/>
              <w:keepNext/>
              <w:keepLines/>
              <w:spacing w:before="0" w:after="0"/>
              <w:jc w:val="left"/>
              <w:rPr>
                <w:sz w:val="16"/>
                <w:szCs w:val="16"/>
              </w:rPr>
            </w:pPr>
            <w:r w:rsidRPr="000F29B8">
              <w:rPr>
                <w:sz w:val="16"/>
                <w:szCs w:val="16"/>
              </w:rPr>
              <w:t>Crankcase emissions</w:t>
            </w:r>
          </w:p>
          <w:p w14:paraId="4583ACF7" w14:textId="77777777" w:rsidR="00956C58" w:rsidRPr="000F29B8" w:rsidRDefault="00956C58" w:rsidP="00646414">
            <w:pPr>
              <w:pStyle w:val="NormalCentered"/>
              <w:keepNext/>
              <w:keepLines/>
              <w:spacing w:before="0" w:after="0"/>
              <w:jc w:val="left"/>
              <w:rPr>
                <w:sz w:val="16"/>
                <w:szCs w:val="16"/>
              </w:rPr>
            </w:pPr>
            <w:r w:rsidRPr="000F29B8">
              <w:rPr>
                <w:sz w:val="16"/>
                <w:szCs w:val="16"/>
              </w:rPr>
              <w:t>(Type III test)</w:t>
            </w:r>
          </w:p>
        </w:tc>
        <w:tc>
          <w:tcPr>
            <w:tcW w:w="840" w:type="dxa"/>
            <w:tcMar>
              <w:left w:w="28" w:type="dxa"/>
              <w:right w:w="28" w:type="dxa"/>
            </w:tcMar>
          </w:tcPr>
          <w:p w14:paraId="4583ACF8" w14:textId="77777777" w:rsidR="00956C58" w:rsidRPr="000F29B8" w:rsidRDefault="00956C58" w:rsidP="007367DD">
            <w:pPr>
              <w:keepNext/>
              <w:keepLines/>
              <w:jc w:val="center"/>
              <w:rPr>
                <w:sz w:val="16"/>
                <w:szCs w:val="16"/>
              </w:rPr>
            </w:pPr>
            <w:r w:rsidRPr="000F29B8">
              <w:rPr>
                <w:sz w:val="16"/>
                <w:szCs w:val="16"/>
              </w:rPr>
              <w:t>Yes</w:t>
            </w:r>
          </w:p>
        </w:tc>
        <w:tc>
          <w:tcPr>
            <w:tcW w:w="480" w:type="dxa"/>
            <w:tcMar>
              <w:left w:w="28" w:type="dxa"/>
              <w:right w:w="28" w:type="dxa"/>
            </w:tcMar>
          </w:tcPr>
          <w:p w14:paraId="4583ACF9" w14:textId="77777777" w:rsidR="00956C58" w:rsidRPr="000F29B8" w:rsidRDefault="00956C58" w:rsidP="007367DD">
            <w:pPr>
              <w:keepNext/>
              <w:keepLines/>
              <w:jc w:val="center"/>
              <w:rPr>
                <w:sz w:val="16"/>
                <w:szCs w:val="16"/>
              </w:rPr>
            </w:pPr>
            <w:r w:rsidRPr="000F29B8">
              <w:rPr>
                <w:sz w:val="16"/>
                <w:szCs w:val="16"/>
              </w:rPr>
              <w:t>Yes</w:t>
            </w:r>
          </w:p>
        </w:tc>
        <w:tc>
          <w:tcPr>
            <w:tcW w:w="960" w:type="dxa"/>
            <w:tcMar>
              <w:left w:w="28" w:type="dxa"/>
              <w:right w:w="28" w:type="dxa"/>
            </w:tcMar>
          </w:tcPr>
          <w:p w14:paraId="4583ACFA" w14:textId="77777777" w:rsidR="00956C58" w:rsidRPr="000F29B8" w:rsidRDefault="00956C58" w:rsidP="007367DD">
            <w:pPr>
              <w:keepNext/>
              <w:keepLines/>
              <w:jc w:val="center"/>
              <w:rPr>
                <w:sz w:val="16"/>
                <w:szCs w:val="16"/>
              </w:rPr>
            </w:pPr>
            <w:r w:rsidRPr="000F29B8">
              <w:rPr>
                <w:sz w:val="16"/>
                <w:szCs w:val="16"/>
              </w:rPr>
              <w:t>Yes</w:t>
            </w:r>
          </w:p>
        </w:tc>
        <w:tc>
          <w:tcPr>
            <w:tcW w:w="840" w:type="dxa"/>
            <w:tcMar>
              <w:left w:w="28" w:type="dxa"/>
              <w:right w:w="28" w:type="dxa"/>
            </w:tcMar>
          </w:tcPr>
          <w:p w14:paraId="4583ACFB" w14:textId="77777777" w:rsidR="00956C58" w:rsidRPr="000F29B8" w:rsidRDefault="00956C58" w:rsidP="007367DD">
            <w:pPr>
              <w:keepNext/>
              <w:keepLines/>
              <w:jc w:val="center"/>
              <w:rPr>
                <w:sz w:val="16"/>
                <w:szCs w:val="16"/>
              </w:rPr>
            </w:pPr>
          </w:p>
        </w:tc>
        <w:tc>
          <w:tcPr>
            <w:tcW w:w="960" w:type="dxa"/>
            <w:tcMar>
              <w:left w:w="28" w:type="dxa"/>
              <w:right w:w="28" w:type="dxa"/>
            </w:tcMar>
          </w:tcPr>
          <w:p w14:paraId="4583ACFC" w14:textId="77777777" w:rsidR="00956C58" w:rsidRPr="000F29B8" w:rsidRDefault="00956C58" w:rsidP="007367DD">
            <w:pPr>
              <w:pStyle w:val="NormalCentered"/>
              <w:keepNext/>
              <w:keepLines/>
              <w:spacing w:before="0" w:after="0"/>
              <w:rPr>
                <w:sz w:val="16"/>
                <w:szCs w:val="16"/>
              </w:rPr>
            </w:pPr>
            <w:r w:rsidRPr="000F29B8">
              <w:rPr>
                <w:sz w:val="16"/>
                <w:szCs w:val="16"/>
              </w:rPr>
              <w:t>Yes</w:t>
            </w:r>
          </w:p>
          <w:p w14:paraId="4583ACFD" w14:textId="77777777" w:rsidR="00956C58" w:rsidRPr="000F29B8" w:rsidRDefault="00956C58" w:rsidP="007367DD">
            <w:pPr>
              <w:keepNext/>
              <w:keepLines/>
              <w:jc w:val="center"/>
              <w:rPr>
                <w:sz w:val="16"/>
                <w:szCs w:val="16"/>
              </w:rPr>
            </w:pPr>
            <w:r w:rsidRPr="000F29B8">
              <w:rPr>
                <w:sz w:val="16"/>
                <w:szCs w:val="16"/>
              </w:rPr>
              <w:t>(</w:t>
            </w:r>
            <w:proofErr w:type="gramStart"/>
            <w:r w:rsidRPr="000F29B8">
              <w:rPr>
                <w:sz w:val="16"/>
                <w:szCs w:val="16"/>
              </w:rPr>
              <w:t>petrol</w:t>
            </w:r>
            <w:proofErr w:type="gramEnd"/>
            <w:r w:rsidRPr="000F29B8">
              <w:rPr>
                <w:sz w:val="16"/>
                <w:szCs w:val="16"/>
              </w:rPr>
              <w:t xml:space="preserve"> only)</w:t>
            </w:r>
          </w:p>
        </w:tc>
        <w:tc>
          <w:tcPr>
            <w:tcW w:w="1080" w:type="dxa"/>
            <w:tcMar>
              <w:left w:w="28" w:type="dxa"/>
              <w:right w:w="28" w:type="dxa"/>
            </w:tcMar>
          </w:tcPr>
          <w:p w14:paraId="4583ACFE" w14:textId="77777777" w:rsidR="00956C58" w:rsidRPr="000F29B8" w:rsidRDefault="00956C58" w:rsidP="007367DD">
            <w:pPr>
              <w:pStyle w:val="NormalCentered"/>
              <w:keepNext/>
              <w:keepLines/>
              <w:spacing w:before="0" w:after="0"/>
              <w:rPr>
                <w:sz w:val="16"/>
                <w:szCs w:val="16"/>
              </w:rPr>
            </w:pPr>
            <w:r w:rsidRPr="000F29B8">
              <w:rPr>
                <w:sz w:val="16"/>
                <w:szCs w:val="16"/>
              </w:rPr>
              <w:t>Yes</w:t>
            </w:r>
          </w:p>
          <w:p w14:paraId="4583ACFF" w14:textId="77777777" w:rsidR="00956C58" w:rsidRPr="000F29B8" w:rsidRDefault="00956C58" w:rsidP="007367DD">
            <w:pPr>
              <w:keepNext/>
              <w:keepLines/>
              <w:jc w:val="center"/>
              <w:rPr>
                <w:sz w:val="16"/>
                <w:szCs w:val="16"/>
              </w:rPr>
            </w:pPr>
            <w:r w:rsidRPr="000F29B8">
              <w:rPr>
                <w:sz w:val="16"/>
                <w:szCs w:val="16"/>
              </w:rPr>
              <w:t>(</w:t>
            </w:r>
            <w:proofErr w:type="gramStart"/>
            <w:r w:rsidRPr="000F29B8">
              <w:rPr>
                <w:sz w:val="16"/>
                <w:szCs w:val="16"/>
              </w:rPr>
              <w:t>petrol</w:t>
            </w:r>
            <w:proofErr w:type="gramEnd"/>
            <w:r w:rsidRPr="000F29B8">
              <w:rPr>
                <w:sz w:val="16"/>
                <w:szCs w:val="16"/>
              </w:rPr>
              <w:t xml:space="preserve"> only)</w:t>
            </w:r>
          </w:p>
        </w:tc>
        <w:tc>
          <w:tcPr>
            <w:tcW w:w="1153" w:type="dxa"/>
            <w:shd w:val="clear" w:color="auto" w:fill="auto"/>
            <w:tcMar>
              <w:left w:w="28" w:type="dxa"/>
              <w:right w:w="28" w:type="dxa"/>
            </w:tcMar>
          </w:tcPr>
          <w:p w14:paraId="4583AD00" w14:textId="77777777" w:rsidR="00956C58" w:rsidRPr="000F29B8" w:rsidRDefault="00956C58" w:rsidP="007367DD">
            <w:pPr>
              <w:pStyle w:val="NormalCentered"/>
              <w:keepNext/>
              <w:keepLines/>
              <w:spacing w:before="0" w:after="0"/>
              <w:rPr>
                <w:sz w:val="16"/>
                <w:szCs w:val="16"/>
              </w:rPr>
            </w:pPr>
            <w:r w:rsidRPr="000F29B8">
              <w:rPr>
                <w:sz w:val="16"/>
                <w:szCs w:val="16"/>
              </w:rPr>
              <w:t>Yes</w:t>
            </w:r>
          </w:p>
          <w:p w14:paraId="4583AD01" w14:textId="77777777" w:rsidR="00956C58" w:rsidRPr="000F29B8" w:rsidRDefault="00956C58" w:rsidP="007367DD">
            <w:pPr>
              <w:keepNext/>
              <w:keepLines/>
              <w:jc w:val="center"/>
              <w:rPr>
                <w:sz w:val="16"/>
                <w:szCs w:val="16"/>
              </w:rPr>
            </w:pPr>
            <w:r w:rsidRPr="000F29B8">
              <w:rPr>
                <w:sz w:val="16"/>
                <w:szCs w:val="16"/>
              </w:rPr>
              <w:t>(</w:t>
            </w:r>
            <w:proofErr w:type="gramStart"/>
            <w:r w:rsidRPr="000F29B8">
              <w:rPr>
                <w:sz w:val="16"/>
                <w:szCs w:val="16"/>
              </w:rPr>
              <w:t>petrol</w:t>
            </w:r>
            <w:proofErr w:type="gramEnd"/>
            <w:r w:rsidRPr="000F29B8">
              <w:rPr>
                <w:sz w:val="16"/>
                <w:szCs w:val="16"/>
              </w:rPr>
              <w:t xml:space="preserve"> only)</w:t>
            </w:r>
            <w:r w:rsidRPr="000F29B8">
              <w:rPr>
                <w:sz w:val="16"/>
                <w:szCs w:val="16"/>
                <w:vertAlign w:val="superscript"/>
              </w:rPr>
              <w:t xml:space="preserve"> 2</w:t>
            </w:r>
          </w:p>
        </w:tc>
        <w:tc>
          <w:tcPr>
            <w:tcW w:w="851" w:type="dxa"/>
            <w:tcMar>
              <w:left w:w="28" w:type="dxa"/>
              <w:right w:w="28" w:type="dxa"/>
            </w:tcMar>
          </w:tcPr>
          <w:p w14:paraId="4583AD02" w14:textId="77777777" w:rsidR="00956C58" w:rsidRPr="000F29B8" w:rsidRDefault="00956C58" w:rsidP="007367DD">
            <w:pPr>
              <w:pStyle w:val="NormalCentered"/>
              <w:keepNext/>
              <w:keepLines/>
              <w:spacing w:before="0" w:after="0"/>
              <w:rPr>
                <w:sz w:val="16"/>
                <w:szCs w:val="16"/>
              </w:rPr>
            </w:pPr>
            <w:r w:rsidRPr="000F29B8">
              <w:rPr>
                <w:sz w:val="16"/>
                <w:szCs w:val="16"/>
              </w:rPr>
              <w:t>Yes</w:t>
            </w:r>
          </w:p>
          <w:p w14:paraId="4583AD03" w14:textId="77777777" w:rsidR="00956C58" w:rsidRPr="000F29B8" w:rsidRDefault="00956C58" w:rsidP="007367DD">
            <w:pPr>
              <w:keepNext/>
              <w:keepLines/>
              <w:jc w:val="center"/>
              <w:rPr>
                <w:sz w:val="16"/>
                <w:szCs w:val="16"/>
              </w:rPr>
            </w:pPr>
            <w:r w:rsidRPr="000F29B8">
              <w:rPr>
                <w:sz w:val="16"/>
                <w:szCs w:val="16"/>
              </w:rPr>
              <w:t>(petrol)</w:t>
            </w:r>
          </w:p>
        </w:tc>
        <w:tc>
          <w:tcPr>
            <w:tcW w:w="876" w:type="dxa"/>
            <w:shd w:val="clear" w:color="auto" w:fill="auto"/>
            <w:tcMar>
              <w:left w:w="28" w:type="dxa"/>
              <w:right w:w="28" w:type="dxa"/>
            </w:tcMar>
          </w:tcPr>
          <w:p w14:paraId="4583AD04" w14:textId="77777777" w:rsidR="00956C58" w:rsidRPr="000F29B8" w:rsidRDefault="00956C58" w:rsidP="007367DD">
            <w:pPr>
              <w:keepNext/>
              <w:keepLines/>
              <w:jc w:val="center"/>
              <w:rPr>
                <w:sz w:val="16"/>
                <w:szCs w:val="16"/>
              </w:rPr>
            </w:pPr>
            <w:r w:rsidRPr="000F29B8">
              <w:rPr>
                <w:sz w:val="16"/>
                <w:szCs w:val="16"/>
              </w:rPr>
              <w:t>-</w:t>
            </w:r>
          </w:p>
        </w:tc>
        <w:tc>
          <w:tcPr>
            <w:tcW w:w="541" w:type="dxa"/>
            <w:tcMar>
              <w:left w:w="28" w:type="dxa"/>
              <w:right w:w="28" w:type="dxa"/>
            </w:tcMar>
          </w:tcPr>
          <w:p w14:paraId="4583AD05" w14:textId="77777777" w:rsidR="00956C58" w:rsidRPr="000F29B8" w:rsidRDefault="00956C58" w:rsidP="007367DD">
            <w:pPr>
              <w:keepNext/>
              <w:keepLines/>
              <w:jc w:val="center"/>
              <w:rPr>
                <w:sz w:val="16"/>
                <w:szCs w:val="16"/>
              </w:rPr>
            </w:pPr>
            <w:r w:rsidRPr="000F29B8">
              <w:rPr>
                <w:sz w:val="16"/>
                <w:szCs w:val="16"/>
              </w:rPr>
              <w:t>-</w:t>
            </w:r>
          </w:p>
        </w:tc>
      </w:tr>
      <w:tr w:rsidR="00956C58" w:rsidRPr="000F29B8" w14:paraId="4583AD17" w14:textId="77777777" w:rsidTr="007A341B">
        <w:tc>
          <w:tcPr>
            <w:tcW w:w="1120" w:type="dxa"/>
            <w:tcMar>
              <w:left w:w="28" w:type="dxa"/>
              <w:right w:w="28" w:type="dxa"/>
            </w:tcMar>
          </w:tcPr>
          <w:p w14:paraId="4583AD07" w14:textId="77777777" w:rsidR="00956C58" w:rsidRPr="000F29B8" w:rsidRDefault="00956C58" w:rsidP="00646414">
            <w:pPr>
              <w:pStyle w:val="NormalCentered"/>
              <w:keepNext/>
              <w:keepLines/>
              <w:spacing w:before="0" w:after="0"/>
              <w:jc w:val="left"/>
              <w:rPr>
                <w:sz w:val="16"/>
                <w:szCs w:val="16"/>
              </w:rPr>
            </w:pPr>
            <w:r w:rsidRPr="000F29B8">
              <w:rPr>
                <w:sz w:val="16"/>
                <w:szCs w:val="16"/>
              </w:rPr>
              <w:t>Evaporative emissions</w:t>
            </w:r>
          </w:p>
          <w:p w14:paraId="4583AD08" w14:textId="77777777" w:rsidR="00956C58" w:rsidRPr="000F29B8" w:rsidRDefault="00956C58" w:rsidP="00646414">
            <w:pPr>
              <w:pStyle w:val="NormalCentered"/>
              <w:keepNext/>
              <w:keepLines/>
              <w:spacing w:before="0" w:after="0"/>
              <w:jc w:val="left"/>
              <w:rPr>
                <w:sz w:val="16"/>
                <w:szCs w:val="16"/>
              </w:rPr>
            </w:pPr>
            <w:r w:rsidRPr="000F29B8">
              <w:rPr>
                <w:sz w:val="16"/>
                <w:szCs w:val="16"/>
              </w:rPr>
              <w:t>(Type IV test)</w:t>
            </w:r>
          </w:p>
        </w:tc>
        <w:tc>
          <w:tcPr>
            <w:tcW w:w="840" w:type="dxa"/>
            <w:tcMar>
              <w:left w:w="28" w:type="dxa"/>
              <w:right w:w="28" w:type="dxa"/>
            </w:tcMar>
          </w:tcPr>
          <w:p w14:paraId="4583AD09" w14:textId="77777777" w:rsidR="00956C58" w:rsidRPr="000F29B8" w:rsidRDefault="00956C58" w:rsidP="007367DD">
            <w:pPr>
              <w:keepNext/>
              <w:keepLines/>
              <w:jc w:val="center"/>
              <w:rPr>
                <w:sz w:val="16"/>
                <w:szCs w:val="16"/>
              </w:rPr>
            </w:pPr>
            <w:r w:rsidRPr="000F29B8">
              <w:rPr>
                <w:sz w:val="16"/>
                <w:szCs w:val="16"/>
              </w:rPr>
              <w:t>Yes</w:t>
            </w:r>
          </w:p>
        </w:tc>
        <w:tc>
          <w:tcPr>
            <w:tcW w:w="480" w:type="dxa"/>
            <w:tcMar>
              <w:left w:w="28" w:type="dxa"/>
              <w:right w:w="28" w:type="dxa"/>
            </w:tcMar>
          </w:tcPr>
          <w:p w14:paraId="4583AD0A" w14:textId="77777777" w:rsidR="00956C58" w:rsidRPr="000F29B8" w:rsidRDefault="00956C58" w:rsidP="007367DD">
            <w:pPr>
              <w:keepNext/>
              <w:keepLines/>
              <w:jc w:val="center"/>
              <w:rPr>
                <w:sz w:val="16"/>
                <w:szCs w:val="16"/>
              </w:rPr>
            </w:pPr>
            <w:r w:rsidRPr="000F29B8">
              <w:rPr>
                <w:sz w:val="16"/>
                <w:szCs w:val="16"/>
              </w:rPr>
              <w:t>-</w:t>
            </w:r>
          </w:p>
        </w:tc>
        <w:tc>
          <w:tcPr>
            <w:tcW w:w="960" w:type="dxa"/>
            <w:tcMar>
              <w:left w:w="28" w:type="dxa"/>
              <w:right w:w="28" w:type="dxa"/>
            </w:tcMar>
          </w:tcPr>
          <w:p w14:paraId="4583AD0B" w14:textId="77777777" w:rsidR="00956C58" w:rsidRPr="000F29B8" w:rsidRDefault="00956C58" w:rsidP="007367DD">
            <w:pPr>
              <w:keepNext/>
              <w:keepLines/>
              <w:jc w:val="center"/>
              <w:rPr>
                <w:sz w:val="16"/>
                <w:szCs w:val="16"/>
              </w:rPr>
            </w:pPr>
            <w:r w:rsidRPr="000F29B8">
              <w:rPr>
                <w:sz w:val="16"/>
                <w:szCs w:val="16"/>
              </w:rPr>
              <w:t>-</w:t>
            </w:r>
          </w:p>
        </w:tc>
        <w:tc>
          <w:tcPr>
            <w:tcW w:w="840" w:type="dxa"/>
            <w:tcMar>
              <w:left w:w="28" w:type="dxa"/>
              <w:right w:w="28" w:type="dxa"/>
            </w:tcMar>
          </w:tcPr>
          <w:p w14:paraId="4583AD0C" w14:textId="77777777" w:rsidR="00956C58" w:rsidRPr="000F29B8" w:rsidRDefault="00956C58" w:rsidP="007367DD">
            <w:pPr>
              <w:keepNext/>
              <w:keepLines/>
              <w:jc w:val="center"/>
              <w:rPr>
                <w:sz w:val="16"/>
                <w:szCs w:val="16"/>
              </w:rPr>
            </w:pPr>
          </w:p>
        </w:tc>
        <w:tc>
          <w:tcPr>
            <w:tcW w:w="960" w:type="dxa"/>
            <w:tcMar>
              <w:left w:w="28" w:type="dxa"/>
              <w:right w:w="28" w:type="dxa"/>
            </w:tcMar>
          </w:tcPr>
          <w:p w14:paraId="4583AD0D" w14:textId="77777777" w:rsidR="00956C58" w:rsidRPr="000F29B8" w:rsidRDefault="00956C58" w:rsidP="007367DD">
            <w:pPr>
              <w:pStyle w:val="NormalCentered"/>
              <w:keepNext/>
              <w:keepLines/>
              <w:spacing w:before="0" w:after="0"/>
              <w:rPr>
                <w:sz w:val="16"/>
                <w:szCs w:val="16"/>
              </w:rPr>
            </w:pPr>
            <w:r w:rsidRPr="000F29B8">
              <w:rPr>
                <w:sz w:val="16"/>
                <w:szCs w:val="16"/>
              </w:rPr>
              <w:t>Yes</w:t>
            </w:r>
          </w:p>
          <w:p w14:paraId="4583AD0E" w14:textId="77777777" w:rsidR="00956C58" w:rsidRPr="000F29B8" w:rsidRDefault="00956C58" w:rsidP="007367DD">
            <w:pPr>
              <w:keepNext/>
              <w:keepLines/>
              <w:jc w:val="center"/>
              <w:rPr>
                <w:sz w:val="16"/>
                <w:szCs w:val="16"/>
              </w:rPr>
            </w:pPr>
            <w:r w:rsidRPr="000F29B8">
              <w:rPr>
                <w:sz w:val="16"/>
                <w:szCs w:val="16"/>
              </w:rPr>
              <w:t>(</w:t>
            </w:r>
            <w:proofErr w:type="gramStart"/>
            <w:r w:rsidRPr="000F29B8">
              <w:rPr>
                <w:sz w:val="16"/>
                <w:szCs w:val="16"/>
              </w:rPr>
              <w:t>petrol</w:t>
            </w:r>
            <w:proofErr w:type="gramEnd"/>
            <w:r w:rsidRPr="000F29B8">
              <w:rPr>
                <w:sz w:val="16"/>
                <w:szCs w:val="16"/>
              </w:rPr>
              <w:t xml:space="preserve"> only)</w:t>
            </w:r>
          </w:p>
        </w:tc>
        <w:tc>
          <w:tcPr>
            <w:tcW w:w="1080" w:type="dxa"/>
            <w:tcMar>
              <w:left w:w="28" w:type="dxa"/>
              <w:right w:w="28" w:type="dxa"/>
            </w:tcMar>
          </w:tcPr>
          <w:p w14:paraId="4583AD0F" w14:textId="77777777" w:rsidR="00956C58" w:rsidRPr="000F29B8" w:rsidRDefault="00956C58" w:rsidP="007367DD">
            <w:pPr>
              <w:pStyle w:val="NormalCentered"/>
              <w:keepNext/>
              <w:keepLines/>
              <w:spacing w:before="0" w:after="0"/>
              <w:rPr>
                <w:sz w:val="16"/>
                <w:szCs w:val="16"/>
              </w:rPr>
            </w:pPr>
            <w:r w:rsidRPr="000F29B8">
              <w:rPr>
                <w:sz w:val="16"/>
                <w:szCs w:val="16"/>
              </w:rPr>
              <w:t>Yes</w:t>
            </w:r>
          </w:p>
          <w:p w14:paraId="4583AD10" w14:textId="77777777" w:rsidR="00956C58" w:rsidRPr="000F29B8" w:rsidRDefault="00956C58" w:rsidP="007367DD">
            <w:pPr>
              <w:keepNext/>
              <w:keepLines/>
              <w:jc w:val="center"/>
              <w:rPr>
                <w:sz w:val="16"/>
                <w:szCs w:val="16"/>
              </w:rPr>
            </w:pPr>
            <w:r w:rsidRPr="000F29B8">
              <w:rPr>
                <w:sz w:val="16"/>
                <w:szCs w:val="16"/>
              </w:rPr>
              <w:t>(</w:t>
            </w:r>
            <w:proofErr w:type="gramStart"/>
            <w:r w:rsidRPr="000F29B8">
              <w:rPr>
                <w:sz w:val="16"/>
                <w:szCs w:val="16"/>
              </w:rPr>
              <w:t>petrol</w:t>
            </w:r>
            <w:proofErr w:type="gramEnd"/>
            <w:r w:rsidRPr="000F29B8">
              <w:rPr>
                <w:sz w:val="16"/>
                <w:szCs w:val="16"/>
              </w:rPr>
              <w:t xml:space="preserve"> only)</w:t>
            </w:r>
          </w:p>
        </w:tc>
        <w:tc>
          <w:tcPr>
            <w:tcW w:w="1153" w:type="dxa"/>
            <w:shd w:val="clear" w:color="auto" w:fill="auto"/>
            <w:tcMar>
              <w:left w:w="28" w:type="dxa"/>
              <w:right w:w="28" w:type="dxa"/>
            </w:tcMar>
          </w:tcPr>
          <w:p w14:paraId="4583AD11" w14:textId="77777777" w:rsidR="00956C58" w:rsidRPr="000F29B8" w:rsidRDefault="00956C58" w:rsidP="007367DD">
            <w:pPr>
              <w:pStyle w:val="NormalCentered"/>
              <w:keepNext/>
              <w:keepLines/>
              <w:spacing w:before="0" w:after="0"/>
              <w:rPr>
                <w:sz w:val="16"/>
                <w:szCs w:val="16"/>
              </w:rPr>
            </w:pPr>
            <w:r w:rsidRPr="000F29B8">
              <w:rPr>
                <w:sz w:val="16"/>
                <w:szCs w:val="16"/>
              </w:rPr>
              <w:t>Yes</w:t>
            </w:r>
          </w:p>
          <w:p w14:paraId="4583AD12" w14:textId="77777777" w:rsidR="00956C58" w:rsidRPr="000F29B8" w:rsidRDefault="00956C58" w:rsidP="007367DD">
            <w:pPr>
              <w:keepNext/>
              <w:keepLines/>
              <w:jc w:val="center"/>
              <w:rPr>
                <w:sz w:val="16"/>
                <w:szCs w:val="16"/>
              </w:rPr>
            </w:pPr>
            <w:r w:rsidRPr="000F29B8">
              <w:rPr>
                <w:sz w:val="16"/>
                <w:szCs w:val="16"/>
              </w:rPr>
              <w:t>(</w:t>
            </w:r>
            <w:proofErr w:type="gramStart"/>
            <w:r w:rsidRPr="000F29B8">
              <w:rPr>
                <w:sz w:val="16"/>
                <w:szCs w:val="16"/>
              </w:rPr>
              <w:t>petrol</w:t>
            </w:r>
            <w:proofErr w:type="gramEnd"/>
            <w:r w:rsidRPr="000F29B8">
              <w:rPr>
                <w:sz w:val="16"/>
                <w:szCs w:val="16"/>
              </w:rPr>
              <w:t xml:space="preserve"> only)</w:t>
            </w:r>
            <w:r w:rsidRPr="000F29B8">
              <w:rPr>
                <w:sz w:val="16"/>
                <w:szCs w:val="16"/>
                <w:vertAlign w:val="superscript"/>
              </w:rPr>
              <w:t xml:space="preserve"> 2</w:t>
            </w:r>
          </w:p>
        </w:tc>
        <w:tc>
          <w:tcPr>
            <w:tcW w:w="851" w:type="dxa"/>
            <w:tcMar>
              <w:left w:w="28" w:type="dxa"/>
              <w:right w:w="28" w:type="dxa"/>
            </w:tcMar>
          </w:tcPr>
          <w:p w14:paraId="4583AD13" w14:textId="77777777" w:rsidR="00956C58" w:rsidRPr="000F29B8" w:rsidRDefault="00956C58" w:rsidP="007367DD">
            <w:pPr>
              <w:pStyle w:val="NormalCentered"/>
              <w:keepNext/>
              <w:keepLines/>
              <w:spacing w:before="0" w:after="0"/>
              <w:rPr>
                <w:sz w:val="16"/>
                <w:szCs w:val="16"/>
              </w:rPr>
            </w:pPr>
            <w:r w:rsidRPr="000F29B8">
              <w:rPr>
                <w:sz w:val="16"/>
                <w:szCs w:val="16"/>
              </w:rPr>
              <w:t>Yes</w:t>
            </w:r>
          </w:p>
          <w:p w14:paraId="4583AD14" w14:textId="77777777" w:rsidR="00956C58" w:rsidRPr="000F29B8" w:rsidRDefault="00956C58" w:rsidP="007367DD">
            <w:pPr>
              <w:keepNext/>
              <w:keepLines/>
              <w:jc w:val="center"/>
              <w:rPr>
                <w:sz w:val="16"/>
                <w:szCs w:val="16"/>
              </w:rPr>
            </w:pPr>
            <w:r w:rsidRPr="000F29B8">
              <w:rPr>
                <w:sz w:val="16"/>
                <w:szCs w:val="16"/>
              </w:rPr>
              <w:t>(petrol)</w:t>
            </w:r>
          </w:p>
        </w:tc>
        <w:tc>
          <w:tcPr>
            <w:tcW w:w="876" w:type="dxa"/>
            <w:shd w:val="clear" w:color="auto" w:fill="auto"/>
            <w:tcMar>
              <w:left w:w="28" w:type="dxa"/>
              <w:right w:w="28" w:type="dxa"/>
            </w:tcMar>
          </w:tcPr>
          <w:p w14:paraId="4583AD15" w14:textId="77777777" w:rsidR="00956C58" w:rsidRPr="000F29B8" w:rsidRDefault="00956C58" w:rsidP="007367DD">
            <w:pPr>
              <w:keepNext/>
              <w:keepLines/>
              <w:jc w:val="center"/>
              <w:rPr>
                <w:sz w:val="16"/>
                <w:szCs w:val="16"/>
              </w:rPr>
            </w:pPr>
            <w:r w:rsidRPr="000F29B8">
              <w:rPr>
                <w:sz w:val="16"/>
                <w:szCs w:val="16"/>
              </w:rPr>
              <w:t>-</w:t>
            </w:r>
          </w:p>
        </w:tc>
        <w:tc>
          <w:tcPr>
            <w:tcW w:w="541" w:type="dxa"/>
            <w:tcMar>
              <w:left w:w="28" w:type="dxa"/>
              <w:right w:w="28" w:type="dxa"/>
            </w:tcMar>
          </w:tcPr>
          <w:p w14:paraId="4583AD16" w14:textId="77777777" w:rsidR="00956C58" w:rsidRPr="000F29B8" w:rsidRDefault="00956C58" w:rsidP="007367DD">
            <w:pPr>
              <w:keepNext/>
              <w:keepLines/>
              <w:jc w:val="center"/>
              <w:rPr>
                <w:sz w:val="16"/>
                <w:szCs w:val="16"/>
              </w:rPr>
            </w:pPr>
            <w:r w:rsidRPr="000F29B8">
              <w:rPr>
                <w:sz w:val="16"/>
                <w:szCs w:val="16"/>
              </w:rPr>
              <w:t>-</w:t>
            </w:r>
          </w:p>
        </w:tc>
      </w:tr>
      <w:tr w:rsidR="00956C58" w:rsidRPr="000F29B8" w14:paraId="4583AD29" w14:textId="77777777" w:rsidTr="007A341B">
        <w:tc>
          <w:tcPr>
            <w:tcW w:w="1120" w:type="dxa"/>
            <w:tcMar>
              <w:left w:w="28" w:type="dxa"/>
              <w:right w:w="28" w:type="dxa"/>
            </w:tcMar>
          </w:tcPr>
          <w:p w14:paraId="4583AD18" w14:textId="77777777" w:rsidR="00956C58" w:rsidRPr="000F29B8" w:rsidRDefault="00956C58" w:rsidP="00646414">
            <w:pPr>
              <w:pStyle w:val="NormalCentered"/>
              <w:keepNext/>
              <w:keepLines/>
              <w:spacing w:before="0" w:after="0"/>
              <w:jc w:val="left"/>
              <w:rPr>
                <w:sz w:val="16"/>
                <w:szCs w:val="16"/>
              </w:rPr>
            </w:pPr>
            <w:r w:rsidRPr="000F29B8">
              <w:rPr>
                <w:sz w:val="16"/>
                <w:szCs w:val="16"/>
              </w:rPr>
              <w:t>Durability</w:t>
            </w:r>
          </w:p>
          <w:p w14:paraId="4583AD19" w14:textId="77777777" w:rsidR="00956C58" w:rsidRPr="000F29B8" w:rsidRDefault="00956C58" w:rsidP="00646414">
            <w:pPr>
              <w:pStyle w:val="NormalCentered"/>
              <w:keepNext/>
              <w:keepLines/>
              <w:spacing w:before="0" w:after="0"/>
              <w:jc w:val="left"/>
              <w:rPr>
                <w:sz w:val="16"/>
                <w:szCs w:val="16"/>
              </w:rPr>
            </w:pPr>
            <w:r w:rsidRPr="000F29B8">
              <w:rPr>
                <w:sz w:val="16"/>
                <w:szCs w:val="16"/>
              </w:rPr>
              <w:t>(Type V test)</w:t>
            </w:r>
          </w:p>
        </w:tc>
        <w:tc>
          <w:tcPr>
            <w:tcW w:w="840" w:type="dxa"/>
            <w:tcMar>
              <w:left w:w="28" w:type="dxa"/>
              <w:right w:w="28" w:type="dxa"/>
            </w:tcMar>
          </w:tcPr>
          <w:p w14:paraId="4583AD1A" w14:textId="77777777" w:rsidR="00956C58" w:rsidRPr="000F29B8" w:rsidRDefault="00956C58" w:rsidP="007367DD">
            <w:pPr>
              <w:keepNext/>
              <w:keepLines/>
              <w:jc w:val="center"/>
              <w:rPr>
                <w:sz w:val="16"/>
                <w:szCs w:val="16"/>
              </w:rPr>
            </w:pPr>
            <w:r w:rsidRPr="000F29B8">
              <w:rPr>
                <w:sz w:val="16"/>
                <w:szCs w:val="16"/>
              </w:rPr>
              <w:t>Yes</w:t>
            </w:r>
          </w:p>
        </w:tc>
        <w:tc>
          <w:tcPr>
            <w:tcW w:w="480" w:type="dxa"/>
            <w:tcMar>
              <w:left w:w="28" w:type="dxa"/>
              <w:right w:w="28" w:type="dxa"/>
            </w:tcMar>
          </w:tcPr>
          <w:p w14:paraId="4583AD1B" w14:textId="77777777" w:rsidR="00956C58" w:rsidRPr="000F29B8" w:rsidRDefault="00956C58" w:rsidP="007367DD">
            <w:pPr>
              <w:keepNext/>
              <w:keepLines/>
              <w:jc w:val="center"/>
              <w:rPr>
                <w:sz w:val="16"/>
                <w:szCs w:val="16"/>
              </w:rPr>
            </w:pPr>
            <w:r w:rsidRPr="000F29B8">
              <w:rPr>
                <w:sz w:val="16"/>
                <w:szCs w:val="16"/>
              </w:rPr>
              <w:t>Yes</w:t>
            </w:r>
          </w:p>
        </w:tc>
        <w:tc>
          <w:tcPr>
            <w:tcW w:w="960" w:type="dxa"/>
            <w:tcMar>
              <w:left w:w="28" w:type="dxa"/>
              <w:right w:w="28" w:type="dxa"/>
            </w:tcMar>
          </w:tcPr>
          <w:p w14:paraId="4583AD1C" w14:textId="77777777" w:rsidR="00956C58" w:rsidRPr="000F29B8" w:rsidRDefault="00956C58" w:rsidP="007367DD">
            <w:pPr>
              <w:keepNext/>
              <w:keepLines/>
              <w:jc w:val="center"/>
              <w:rPr>
                <w:sz w:val="16"/>
                <w:szCs w:val="16"/>
              </w:rPr>
            </w:pPr>
            <w:r w:rsidRPr="000F29B8">
              <w:rPr>
                <w:sz w:val="16"/>
                <w:szCs w:val="16"/>
              </w:rPr>
              <w:t>Yes</w:t>
            </w:r>
          </w:p>
        </w:tc>
        <w:tc>
          <w:tcPr>
            <w:tcW w:w="840" w:type="dxa"/>
            <w:tcMar>
              <w:left w:w="28" w:type="dxa"/>
              <w:right w:w="28" w:type="dxa"/>
            </w:tcMar>
          </w:tcPr>
          <w:p w14:paraId="4583AD1D" w14:textId="77777777" w:rsidR="00956C58" w:rsidRPr="000F29B8" w:rsidRDefault="00956C58" w:rsidP="007367DD">
            <w:pPr>
              <w:keepNext/>
              <w:keepLines/>
              <w:jc w:val="center"/>
              <w:rPr>
                <w:sz w:val="16"/>
                <w:szCs w:val="16"/>
              </w:rPr>
            </w:pPr>
          </w:p>
        </w:tc>
        <w:tc>
          <w:tcPr>
            <w:tcW w:w="960" w:type="dxa"/>
            <w:tcMar>
              <w:left w:w="28" w:type="dxa"/>
              <w:right w:w="28" w:type="dxa"/>
            </w:tcMar>
          </w:tcPr>
          <w:p w14:paraId="4583AD1E" w14:textId="77777777" w:rsidR="00956C58" w:rsidRPr="000F29B8" w:rsidRDefault="00956C58" w:rsidP="007367DD">
            <w:pPr>
              <w:pStyle w:val="NormalCentered"/>
              <w:keepNext/>
              <w:keepLines/>
              <w:spacing w:before="0" w:after="0"/>
              <w:rPr>
                <w:sz w:val="16"/>
                <w:szCs w:val="16"/>
              </w:rPr>
            </w:pPr>
            <w:r w:rsidRPr="000F29B8">
              <w:rPr>
                <w:sz w:val="16"/>
                <w:szCs w:val="16"/>
              </w:rPr>
              <w:t>Yes</w:t>
            </w:r>
          </w:p>
          <w:p w14:paraId="4583AD1F" w14:textId="77777777" w:rsidR="00956C58" w:rsidRPr="000F29B8" w:rsidRDefault="00956C58" w:rsidP="007367DD">
            <w:pPr>
              <w:keepNext/>
              <w:keepLines/>
              <w:jc w:val="center"/>
              <w:rPr>
                <w:sz w:val="16"/>
                <w:szCs w:val="16"/>
              </w:rPr>
            </w:pPr>
            <w:r w:rsidRPr="000F29B8">
              <w:rPr>
                <w:sz w:val="16"/>
                <w:szCs w:val="16"/>
              </w:rPr>
              <w:t>(</w:t>
            </w:r>
            <w:proofErr w:type="gramStart"/>
            <w:r w:rsidRPr="000F29B8">
              <w:rPr>
                <w:sz w:val="16"/>
                <w:szCs w:val="16"/>
              </w:rPr>
              <w:t>petrol</w:t>
            </w:r>
            <w:proofErr w:type="gramEnd"/>
            <w:r w:rsidRPr="000F29B8">
              <w:rPr>
                <w:sz w:val="16"/>
                <w:szCs w:val="16"/>
              </w:rPr>
              <w:t xml:space="preserve"> only)</w:t>
            </w:r>
          </w:p>
        </w:tc>
        <w:tc>
          <w:tcPr>
            <w:tcW w:w="1080" w:type="dxa"/>
            <w:tcMar>
              <w:left w:w="28" w:type="dxa"/>
              <w:right w:w="28" w:type="dxa"/>
            </w:tcMar>
          </w:tcPr>
          <w:p w14:paraId="4583AD20" w14:textId="77777777" w:rsidR="00956C58" w:rsidRPr="000F29B8" w:rsidRDefault="00956C58" w:rsidP="007367DD">
            <w:pPr>
              <w:pStyle w:val="NormalCentered"/>
              <w:keepNext/>
              <w:keepLines/>
              <w:spacing w:before="0" w:after="0"/>
              <w:rPr>
                <w:sz w:val="16"/>
                <w:szCs w:val="16"/>
              </w:rPr>
            </w:pPr>
            <w:r w:rsidRPr="000F29B8">
              <w:rPr>
                <w:sz w:val="16"/>
                <w:szCs w:val="16"/>
              </w:rPr>
              <w:t>Yes</w:t>
            </w:r>
          </w:p>
          <w:p w14:paraId="4583AD21" w14:textId="77777777" w:rsidR="00956C58" w:rsidRPr="000F29B8" w:rsidRDefault="00956C58" w:rsidP="007367DD">
            <w:pPr>
              <w:keepNext/>
              <w:keepLines/>
              <w:jc w:val="center"/>
              <w:rPr>
                <w:sz w:val="16"/>
                <w:szCs w:val="16"/>
              </w:rPr>
            </w:pPr>
            <w:r w:rsidRPr="000F29B8">
              <w:rPr>
                <w:sz w:val="16"/>
                <w:szCs w:val="16"/>
              </w:rPr>
              <w:t>(</w:t>
            </w:r>
            <w:proofErr w:type="gramStart"/>
            <w:r w:rsidRPr="000F29B8">
              <w:rPr>
                <w:sz w:val="16"/>
                <w:szCs w:val="16"/>
              </w:rPr>
              <w:t>petrol</w:t>
            </w:r>
            <w:proofErr w:type="gramEnd"/>
            <w:r w:rsidRPr="000F29B8">
              <w:rPr>
                <w:sz w:val="16"/>
                <w:szCs w:val="16"/>
              </w:rPr>
              <w:t xml:space="preserve"> only)</w:t>
            </w:r>
          </w:p>
        </w:tc>
        <w:tc>
          <w:tcPr>
            <w:tcW w:w="1153" w:type="dxa"/>
            <w:shd w:val="clear" w:color="auto" w:fill="auto"/>
            <w:tcMar>
              <w:left w:w="28" w:type="dxa"/>
              <w:right w:w="28" w:type="dxa"/>
            </w:tcMar>
          </w:tcPr>
          <w:p w14:paraId="4583AD22" w14:textId="77777777" w:rsidR="00956C58" w:rsidRPr="000F29B8" w:rsidRDefault="00956C58" w:rsidP="007367DD">
            <w:pPr>
              <w:pStyle w:val="NormalCentered"/>
              <w:keepNext/>
              <w:keepLines/>
              <w:spacing w:before="0" w:after="0"/>
              <w:rPr>
                <w:sz w:val="16"/>
                <w:szCs w:val="16"/>
              </w:rPr>
            </w:pPr>
            <w:r w:rsidRPr="000F29B8">
              <w:rPr>
                <w:sz w:val="16"/>
                <w:szCs w:val="16"/>
              </w:rPr>
              <w:t>Yes</w:t>
            </w:r>
          </w:p>
          <w:p w14:paraId="4583AD23" w14:textId="77777777" w:rsidR="00956C58" w:rsidRPr="000F29B8" w:rsidRDefault="00956C58" w:rsidP="007367DD">
            <w:pPr>
              <w:keepNext/>
              <w:keepLines/>
              <w:jc w:val="center"/>
              <w:rPr>
                <w:sz w:val="16"/>
                <w:szCs w:val="16"/>
              </w:rPr>
            </w:pPr>
            <w:r w:rsidRPr="000F29B8">
              <w:rPr>
                <w:sz w:val="16"/>
                <w:szCs w:val="16"/>
              </w:rPr>
              <w:t>(</w:t>
            </w:r>
            <w:proofErr w:type="gramStart"/>
            <w:r w:rsidRPr="000F29B8">
              <w:rPr>
                <w:sz w:val="16"/>
                <w:szCs w:val="16"/>
              </w:rPr>
              <w:t>petrol</w:t>
            </w:r>
            <w:proofErr w:type="gramEnd"/>
            <w:r w:rsidRPr="000F29B8">
              <w:rPr>
                <w:sz w:val="16"/>
                <w:szCs w:val="16"/>
              </w:rPr>
              <w:t xml:space="preserve"> only)</w:t>
            </w:r>
            <w:r w:rsidRPr="000F29B8">
              <w:rPr>
                <w:sz w:val="16"/>
                <w:szCs w:val="16"/>
                <w:vertAlign w:val="superscript"/>
              </w:rPr>
              <w:t xml:space="preserve"> (2)</w:t>
            </w:r>
          </w:p>
        </w:tc>
        <w:tc>
          <w:tcPr>
            <w:tcW w:w="851" w:type="dxa"/>
            <w:tcMar>
              <w:left w:w="28" w:type="dxa"/>
              <w:right w:w="28" w:type="dxa"/>
            </w:tcMar>
          </w:tcPr>
          <w:p w14:paraId="4583AD24" w14:textId="77777777" w:rsidR="00956C58" w:rsidRPr="000F29B8" w:rsidRDefault="00956C58" w:rsidP="007367DD">
            <w:pPr>
              <w:pStyle w:val="NormalCentered"/>
              <w:keepNext/>
              <w:keepLines/>
              <w:spacing w:before="0" w:after="0"/>
              <w:rPr>
                <w:sz w:val="16"/>
                <w:szCs w:val="16"/>
              </w:rPr>
            </w:pPr>
            <w:r w:rsidRPr="000F29B8">
              <w:rPr>
                <w:sz w:val="16"/>
                <w:szCs w:val="16"/>
              </w:rPr>
              <w:t>Yes</w:t>
            </w:r>
          </w:p>
          <w:p w14:paraId="4583AD25" w14:textId="77777777" w:rsidR="00956C58" w:rsidRPr="000F29B8" w:rsidRDefault="00956C58" w:rsidP="007367DD">
            <w:pPr>
              <w:keepNext/>
              <w:keepLines/>
              <w:jc w:val="center"/>
              <w:rPr>
                <w:sz w:val="16"/>
                <w:szCs w:val="16"/>
              </w:rPr>
            </w:pPr>
            <w:r w:rsidRPr="000F29B8">
              <w:rPr>
                <w:sz w:val="16"/>
                <w:szCs w:val="16"/>
              </w:rPr>
              <w:t>(petrol)</w:t>
            </w:r>
          </w:p>
        </w:tc>
        <w:tc>
          <w:tcPr>
            <w:tcW w:w="876" w:type="dxa"/>
            <w:shd w:val="clear" w:color="auto" w:fill="auto"/>
            <w:tcMar>
              <w:left w:w="28" w:type="dxa"/>
              <w:right w:w="28" w:type="dxa"/>
            </w:tcMar>
          </w:tcPr>
          <w:p w14:paraId="4583AD26" w14:textId="77777777" w:rsidR="00956C58" w:rsidRPr="000F29B8" w:rsidRDefault="00956C58" w:rsidP="007367DD">
            <w:pPr>
              <w:keepNext/>
              <w:keepLines/>
              <w:jc w:val="center"/>
              <w:rPr>
                <w:sz w:val="16"/>
                <w:szCs w:val="16"/>
              </w:rPr>
            </w:pPr>
            <w:r w:rsidRPr="000F29B8">
              <w:rPr>
                <w:sz w:val="16"/>
                <w:szCs w:val="16"/>
              </w:rPr>
              <w:t>Yes</w:t>
            </w:r>
          </w:p>
          <w:p w14:paraId="4583AD27" w14:textId="77777777" w:rsidR="00956C58" w:rsidRPr="000F29B8" w:rsidRDefault="00956C58" w:rsidP="007367DD">
            <w:pPr>
              <w:jc w:val="center"/>
              <w:rPr>
                <w:sz w:val="16"/>
                <w:szCs w:val="16"/>
              </w:rPr>
            </w:pPr>
            <w:r w:rsidRPr="000F29B8">
              <w:rPr>
                <w:sz w:val="16"/>
                <w:szCs w:val="16"/>
              </w:rPr>
              <w:t>(B5 only)</w:t>
            </w:r>
            <w:r w:rsidRPr="000F29B8">
              <w:rPr>
                <w:sz w:val="16"/>
                <w:szCs w:val="16"/>
                <w:vertAlign w:val="superscript"/>
              </w:rPr>
              <w:t>2</w:t>
            </w:r>
          </w:p>
        </w:tc>
        <w:tc>
          <w:tcPr>
            <w:tcW w:w="541" w:type="dxa"/>
            <w:tcMar>
              <w:left w:w="28" w:type="dxa"/>
              <w:right w:w="28" w:type="dxa"/>
            </w:tcMar>
          </w:tcPr>
          <w:p w14:paraId="4583AD28" w14:textId="77777777" w:rsidR="00956C58" w:rsidRPr="000F29B8" w:rsidRDefault="00956C58" w:rsidP="007367DD">
            <w:pPr>
              <w:keepNext/>
              <w:keepLines/>
              <w:jc w:val="center"/>
              <w:rPr>
                <w:sz w:val="16"/>
                <w:szCs w:val="16"/>
              </w:rPr>
            </w:pPr>
            <w:r w:rsidRPr="000F29B8">
              <w:rPr>
                <w:sz w:val="16"/>
                <w:szCs w:val="16"/>
              </w:rPr>
              <w:t>Yes</w:t>
            </w:r>
          </w:p>
        </w:tc>
      </w:tr>
      <w:tr w:rsidR="00956C58" w:rsidRPr="000F29B8" w14:paraId="4583AD3A" w14:textId="77777777" w:rsidTr="007A341B">
        <w:tc>
          <w:tcPr>
            <w:tcW w:w="1120" w:type="dxa"/>
            <w:tcMar>
              <w:left w:w="28" w:type="dxa"/>
              <w:right w:w="28" w:type="dxa"/>
            </w:tcMar>
          </w:tcPr>
          <w:p w14:paraId="4583AD2A" w14:textId="77777777" w:rsidR="00956C58" w:rsidRPr="000F29B8" w:rsidRDefault="00956C58" w:rsidP="00646414">
            <w:pPr>
              <w:pStyle w:val="NormalCentered"/>
              <w:keepNext/>
              <w:keepLines/>
              <w:spacing w:before="0" w:after="0"/>
              <w:jc w:val="left"/>
              <w:rPr>
                <w:sz w:val="16"/>
                <w:szCs w:val="16"/>
              </w:rPr>
            </w:pPr>
            <w:r w:rsidRPr="000F29B8">
              <w:rPr>
                <w:sz w:val="16"/>
                <w:szCs w:val="16"/>
              </w:rPr>
              <w:t>Low temperature emissions</w:t>
            </w:r>
          </w:p>
          <w:p w14:paraId="4583AD2B" w14:textId="77777777" w:rsidR="00956C58" w:rsidRPr="000F29B8" w:rsidRDefault="00956C58" w:rsidP="00646414">
            <w:pPr>
              <w:pStyle w:val="NormalCentered"/>
              <w:keepNext/>
              <w:keepLines/>
              <w:spacing w:before="0" w:after="0"/>
              <w:jc w:val="left"/>
              <w:rPr>
                <w:sz w:val="16"/>
                <w:szCs w:val="16"/>
              </w:rPr>
            </w:pPr>
            <w:r w:rsidRPr="000F29B8">
              <w:rPr>
                <w:sz w:val="16"/>
                <w:szCs w:val="16"/>
              </w:rPr>
              <w:t>(Type VI test)</w:t>
            </w:r>
          </w:p>
        </w:tc>
        <w:tc>
          <w:tcPr>
            <w:tcW w:w="840" w:type="dxa"/>
            <w:tcMar>
              <w:left w:w="28" w:type="dxa"/>
              <w:right w:w="28" w:type="dxa"/>
            </w:tcMar>
          </w:tcPr>
          <w:p w14:paraId="4583AD2C" w14:textId="77777777" w:rsidR="00956C58" w:rsidRPr="000F29B8" w:rsidRDefault="00956C58" w:rsidP="007367DD">
            <w:pPr>
              <w:keepNext/>
              <w:keepLines/>
              <w:jc w:val="center"/>
              <w:rPr>
                <w:sz w:val="16"/>
                <w:szCs w:val="16"/>
              </w:rPr>
            </w:pPr>
            <w:r w:rsidRPr="000F29B8">
              <w:rPr>
                <w:sz w:val="16"/>
                <w:szCs w:val="16"/>
              </w:rPr>
              <w:t>Yes</w:t>
            </w:r>
          </w:p>
        </w:tc>
        <w:tc>
          <w:tcPr>
            <w:tcW w:w="480" w:type="dxa"/>
            <w:tcMar>
              <w:left w:w="28" w:type="dxa"/>
              <w:right w:w="28" w:type="dxa"/>
            </w:tcMar>
          </w:tcPr>
          <w:p w14:paraId="4583AD2D" w14:textId="77777777" w:rsidR="00956C58" w:rsidRPr="000F29B8" w:rsidRDefault="00956C58" w:rsidP="007367DD">
            <w:pPr>
              <w:keepNext/>
              <w:keepLines/>
              <w:jc w:val="center"/>
              <w:rPr>
                <w:sz w:val="16"/>
                <w:szCs w:val="16"/>
              </w:rPr>
            </w:pPr>
            <w:r w:rsidRPr="000F29B8">
              <w:rPr>
                <w:sz w:val="16"/>
                <w:szCs w:val="16"/>
              </w:rPr>
              <w:t>-</w:t>
            </w:r>
          </w:p>
        </w:tc>
        <w:tc>
          <w:tcPr>
            <w:tcW w:w="960" w:type="dxa"/>
            <w:tcMar>
              <w:left w:w="28" w:type="dxa"/>
              <w:right w:w="28" w:type="dxa"/>
            </w:tcMar>
          </w:tcPr>
          <w:p w14:paraId="4583AD2E" w14:textId="77777777" w:rsidR="00956C58" w:rsidRPr="000F29B8" w:rsidRDefault="00956C58" w:rsidP="007367DD">
            <w:pPr>
              <w:keepNext/>
              <w:keepLines/>
              <w:jc w:val="center"/>
              <w:rPr>
                <w:sz w:val="16"/>
                <w:szCs w:val="16"/>
              </w:rPr>
            </w:pPr>
            <w:r w:rsidRPr="000F29B8">
              <w:rPr>
                <w:sz w:val="16"/>
                <w:szCs w:val="16"/>
              </w:rPr>
              <w:t>-</w:t>
            </w:r>
          </w:p>
        </w:tc>
        <w:tc>
          <w:tcPr>
            <w:tcW w:w="840" w:type="dxa"/>
            <w:tcMar>
              <w:left w:w="28" w:type="dxa"/>
              <w:right w:w="28" w:type="dxa"/>
            </w:tcMar>
          </w:tcPr>
          <w:p w14:paraId="4583AD2F" w14:textId="77777777" w:rsidR="00956C58" w:rsidRPr="000F29B8" w:rsidRDefault="00956C58" w:rsidP="007367DD">
            <w:pPr>
              <w:keepNext/>
              <w:keepLines/>
              <w:jc w:val="center"/>
              <w:rPr>
                <w:sz w:val="16"/>
                <w:szCs w:val="16"/>
              </w:rPr>
            </w:pPr>
          </w:p>
        </w:tc>
        <w:tc>
          <w:tcPr>
            <w:tcW w:w="960" w:type="dxa"/>
            <w:tcMar>
              <w:left w:w="28" w:type="dxa"/>
              <w:right w:w="28" w:type="dxa"/>
            </w:tcMar>
          </w:tcPr>
          <w:p w14:paraId="4583AD30" w14:textId="77777777" w:rsidR="00956C58" w:rsidRPr="000F29B8" w:rsidRDefault="00956C58" w:rsidP="007367DD">
            <w:pPr>
              <w:pStyle w:val="NormalCentered"/>
              <w:keepNext/>
              <w:keepLines/>
              <w:spacing w:before="0" w:after="0"/>
              <w:rPr>
                <w:sz w:val="16"/>
                <w:szCs w:val="16"/>
              </w:rPr>
            </w:pPr>
            <w:r w:rsidRPr="000F29B8">
              <w:rPr>
                <w:sz w:val="16"/>
                <w:szCs w:val="16"/>
              </w:rPr>
              <w:t>Yes</w:t>
            </w:r>
          </w:p>
          <w:p w14:paraId="4583AD31" w14:textId="77777777" w:rsidR="00956C58" w:rsidRPr="000F29B8" w:rsidRDefault="00956C58" w:rsidP="007367DD">
            <w:pPr>
              <w:keepNext/>
              <w:keepLines/>
              <w:jc w:val="center"/>
              <w:rPr>
                <w:sz w:val="16"/>
                <w:szCs w:val="16"/>
              </w:rPr>
            </w:pPr>
            <w:r w:rsidRPr="000F29B8">
              <w:rPr>
                <w:sz w:val="16"/>
                <w:szCs w:val="16"/>
              </w:rPr>
              <w:t>(</w:t>
            </w:r>
            <w:proofErr w:type="gramStart"/>
            <w:r w:rsidRPr="000F29B8">
              <w:rPr>
                <w:sz w:val="16"/>
                <w:szCs w:val="16"/>
              </w:rPr>
              <w:t>petrol</w:t>
            </w:r>
            <w:proofErr w:type="gramEnd"/>
            <w:r w:rsidRPr="000F29B8">
              <w:rPr>
                <w:sz w:val="16"/>
                <w:szCs w:val="16"/>
              </w:rPr>
              <w:t xml:space="preserve"> only)</w:t>
            </w:r>
          </w:p>
        </w:tc>
        <w:tc>
          <w:tcPr>
            <w:tcW w:w="1080" w:type="dxa"/>
            <w:tcMar>
              <w:left w:w="28" w:type="dxa"/>
              <w:right w:w="28" w:type="dxa"/>
            </w:tcMar>
          </w:tcPr>
          <w:p w14:paraId="4583AD32" w14:textId="77777777" w:rsidR="00956C58" w:rsidRPr="000F29B8" w:rsidRDefault="00956C58" w:rsidP="007367DD">
            <w:pPr>
              <w:pStyle w:val="NormalCentered"/>
              <w:keepNext/>
              <w:keepLines/>
              <w:spacing w:before="0" w:after="0"/>
              <w:rPr>
                <w:sz w:val="16"/>
                <w:szCs w:val="16"/>
              </w:rPr>
            </w:pPr>
            <w:r w:rsidRPr="000F29B8">
              <w:rPr>
                <w:sz w:val="16"/>
                <w:szCs w:val="16"/>
              </w:rPr>
              <w:t>Yes</w:t>
            </w:r>
          </w:p>
          <w:p w14:paraId="4583AD33" w14:textId="77777777" w:rsidR="00956C58" w:rsidRPr="000F29B8" w:rsidRDefault="00956C58" w:rsidP="007367DD">
            <w:pPr>
              <w:keepNext/>
              <w:keepLines/>
              <w:jc w:val="center"/>
              <w:rPr>
                <w:sz w:val="16"/>
                <w:szCs w:val="16"/>
              </w:rPr>
            </w:pPr>
            <w:r w:rsidRPr="000F29B8">
              <w:rPr>
                <w:sz w:val="16"/>
                <w:szCs w:val="16"/>
              </w:rPr>
              <w:t>(</w:t>
            </w:r>
            <w:proofErr w:type="gramStart"/>
            <w:r w:rsidRPr="000F29B8">
              <w:rPr>
                <w:sz w:val="16"/>
                <w:szCs w:val="16"/>
              </w:rPr>
              <w:t>petrol</w:t>
            </w:r>
            <w:proofErr w:type="gramEnd"/>
            <w:r w:rsidRPr="000F29B8">
              <w:rPr>
                <w:sz w:val="16"/>
                <w:szCs w:val="16"/>
              </w:rPr>
              <w:t xml:space="preserve"> only)</w:t>
            </w:r>
          </w:p>
        </w:tc>
        <w:tc>
          <w:tcPr>
            <w:tcW w:w="1153" w:type="dxa"/>
            <w:shd w:val="clear" w:color="auto" w:fill="auto"/>
            <w:tcMar>
              <w:left w:w="28" w:type="dxa"/>
              <w:right w:w="28" w:type="dxa"/>
            </w:tcMar>
          </w:tcPr>
          <w:p w14:paraId="4583AD34" w14:textId="77777777" w:rsidR="00956C58" w:rsidRPr="000F29B8" w:rsidRDefault="00956C58" w:rsidP="007367DD">
            <w:pPr>
              <w:pStyle w:val="NormalCentered"/>
              <w:keepNext/>
              <w:keepLines/>
              <w:spacing w:before="0" w:after="0"/>
              <w:rPr>
                <w:sz w:val="16"/>
                <w:szCs w:val="16"/>
              </w:rPr>
            </w:pPr>
            <w:r w:rsidRPr="000F29B8">
              <w:rPr>
                <w:sz w:val="16"/>
                <w:szCs w:val="16"/>
              </w:rPr>
              <w:t>Yes</w:t>
            </w:r>
          </w:p>
          <w:p w14:paraId="4583AD35" w14:textId="77777777" w:rsidR="00956C58" w:rsidRPr="000F29B8" w:rsidRDefault="00956C58" w:rsidP="007367DD">
            <w:pPr>
              <w:keepNext/>
              <w:keepLines/>
              <w:jc w:val="center"/>
              <w:rPr>
                <w:sz w:val="16"/>
                <w:szCs w:val="16"/>
              </w:rPr>
            </w:pPr>
            <w:r w:rsidRPr="000F29B8">
              <w:rPr>
                <w:sz w:val="16"/>
                <w:szCs w:val="16"/>
              </w:rPr>
              <w:t>(</w:t>
            </w:r>
            <w:proofErr w:type="gramStart"/>
            <w:r w:rsidRPr="000F29B8">
              <w:rPr>
                <w:sz w:val="16"/>
                <w:szCs w:val="16"/>
              </w:rPr>
              <w:t>petrol</w:t>
            </w:r>
            <w:proofErr w:type="gramEnd"/>
            <w:r w:rsidRPr="000F29B8">
              <w:rPr>
                <w:sz w:val="16"/>
                <w:szCs w:val="16"/>
              </w:rPr>
              <w:t xml:space="preserve"> only)</w:t>
            </w:r>
            <w:r w:rsidRPr="000F29B8">
              <w:rPr>
                <w:sz w:val="16"/>
                <w:szCs w:val="16"/>
                <w:vertAlign w:val="superscript"/>
              </w:rPr>
              <w:t xml:space="preserve"> 2</w:t>
            </w:r>
          </w:p>
        </w:tc>
        <w:tc>
          <w:tcPr>
            <w:tcW w:w="851" w:type="dxa"/>
            <w:tcMar>
              <w:left w:w="28" w:type="dxa"/>
              <w:right w:w="28" w:type="dxa"/>
            </w:tcMar>
          </w:tcPr>
          <w:p w14:paraId="4583AD36" w14:textId="77777777" w:rsidR="00956C58" w:rsidRPr="000F29B8" w:rsidRDefault="00956C58" w:rsidP="007367DD">
            <w:pPr>
              <w:pStyle w:val="NormalCentered"/>
              <w:keepNext/>
              <w:keepLines/>
              <w:spacing w:before="0" w:after="0"/>
              <w:rPr>
                <w:sz w:val="16"/>
                <w:szCs w:val="16"/>
              </w:rPr>
            </w:pPr>
            <w:r w:rsidRPr="000F29B8">
              <w:rPr>
                <w:sz w:val="16"/>
                <w:szCs w:val="16"/>
              </w:rPr>
              <w:t>Yes</w:t>
            </w:r>
          </w:p>
          <w:p w14:paraId="4583AD37" w14:textId="77777777" w:rsidR="00956C58" w:rsidRPr="000F29B8" w:rsidRDefault="00956C58" w:rsidP="007367DD">
            <w:pPr>
              <w:keepNext/>
              <w:keepLines/>
              <w:jc w:val="center"/>
              <w:rPr>
                <w:sz w:val="16"/>
                <w:szCs w:val="16"/>
              </w:rPr>
            </w:pPr>
            <w:r w:rsidRPr="000F29B8">
              <w:rPr>
                <w:sz w:val="16"/>
                <w:szCs w:val="16"/>
              </w:rPr>
              <w:t>(</w:t>
            </w:r>
            <w:proofErr w:type="gramStart"/>
            <w:r w:rsidRPr="000F29B8">
              <w:rPr>
                <w:sz w:val="16"/>
                <w:szCs w:val="16"/>
              </w:rPr>
              <w:t>both</w:t>
            </w:r>
            <w:proofErr w:type="gramEnd"/>
            <w:r w:rsidRPr="000F29B8">
              <w:rPr>
                <w:sz w:val="16"/>
                <w:szCs w:val="16"/>
              </w:rPr>
              <w:t xml:space="preserve"> fuels)</w:t>
            </w:r>
            <w:r w:rsidRPr="000F29B8">
              <w:rPr>
                <w:sz w:val="16"/>
                <w:szCs w:val="16"/>
                <w:vertAlign w:val="superscript"/>
              </w:rPr>
              <w:t>3</w:t>
            </w:r>
          </w:p>
        </w:tc>
        <w:tc>
          <w:tcPr>
            <w:tcW w:w="876" w:type="dxa"/>
            <w:shd w:val="clear" w:color="auto" w:fill="auto"/>
            <w:tcMar>
              <w:left w:w="28" w:type="dxa"/>
              <w:right w:w="28" w:type="dxa"/>
            </w:tcMar>
          </w:tcPr>
          <w:p w14:paraId="4583AD38" w14:textId="77777777" w:rsidR="00956C58" w:rsidRPr="000F29B8" w:rsidRDefault="00956C58" w:rsidP="007367DD">
            <w:pPr>
              <w:keepNext/>
              <w:keepLines/>
              <w:jc w:val="center"/>
              <w:rPr>
                <w:sz w:val="16"/>
                <w:szCs w:val="16"/>
              </w:rPr>
            </w:pPr>
            <w:r w:rsidRPr="000F29B8">
              <w:rPr>
                <w:sz w:val="16"/>
                <w:szCs w:val="16"/>
              </w:rPr>
              <w:t>-</w:t>
            </w:r>
          </w:p>
        </w:tc>
        <w:tc>
          <w:tcPr>
            <w:tcW w:w="541" w:type="dxa"/>
            <w:shd w:val="clear" w:color="auto" w:fill="auto"/>
            <w:tcMar>
              <w:left w:w="28" w:type="dxa"/>
              <w:right w:w="28" w:type="dxa"/>
            </w:tcMar>
          </w:tcPr>
          <w:p w14:paraId="4583AD39" w14:textId="77777777" w:rsidR="00956C58" w:rsidRPr="000F29B8" w:rsidRDefault="00956C58" w:rsidP="007367DD">
            <w:pPr>
              <w:keepNext/>
              <w:keepLines/>
              <w:jc w:val="center"/>
              <w:rPr>
                <w:sz w:val="16"/>
                <w:szCs w:val="16"/>
              </w:rPr>
            </w:pPr>
            <w:r w:rsidRPr="000F29B8">
              <w:rPr>
                <w:sz w:val="16"/>
                <w:szCs w:val="16"/>
              </w:rPr>
              <w:t>-</w:t>
            </w:r>
          </w:p>
        </w:tc>
      </w:tr>
      <w:tr w:rsidR="00956C58" w:rsidRPr="000F29B8" w14:paraId="4583AD4B" w14:textId="77777777" w:rsidTr="007A341B">
        <w:tc>
          <w:tcPr>
            <w:tcW w:w="1120" w:type="dxa"/>
            <w:tcMar>
              <w:left w:w="28" w:type="dxa"/>
              <w:right w:w="28" w:type="dxa"/>
            </w:tcMar>
          </w:tcPr>
          <w:p w14:paraId="4583AD3B" w14:textId="77777777" w:rsidR="00956C58" w:rsidRPr="000F29B8" w:rsidRDefault="00956C58" w:rsidP="00646414">
            <w:pPr>
              <w:pStyle w:val="NormalCentered"/>
              <w:keepNext/>
              <w:keepLines/>
              <w:spacing w:before="0" w:after="0"/>
              <w:jc w:val="left"/>
              <w:rPr>
                <w:sz w:val="16"/>
                <w:szCs w:val="16"/>
              </w:rPr>
            </w:pPr>
            <w:r w:rsidRPr="000F29B8">
              <w:rPr>
                <w:sz w:val="16"/>
                <w:szCs w:val="16"/>
              </w:rPr>
              <w:t>In-service conformity</w:t>
            </w:r>
          </w:p>
        </w:tc>
        <w:tc>
          <w:tcPr>
            <w:tcW w:w="840" w:type="dxa"/>
            <w:tcMar>
              <w:left w:w="28" w:type="dxa"/>
              <w:right w:w="28" w:type="dxa"/>
            </w:tcMar>
          </w:tcPr>
          <w:p w14:paraId="4583AD3C" w14:textId="77777777" w:rsidR="00956C58" w:rsidRPr="000F29B8" w:rsidRDefault="00956C58" w:rsidP="007367DD">
            <w:pPr>
              <w:keepNext/>
              <w:keepLines/>
              <w:jc w:val="center"/>
              <w:rPr>
                <w:sz w:val="16"/>
                <w:szCs w:val="16"/>
              </w:rPr>
            </w:pPr>
            <w:r w:rsidRPr="000F29B8">
              <w:rPr>
                <w:sz w:val="16"/>
                <w:szCs w:val="16"/>
              </w:rPr>
              <w:t>Yes</w:t>
            </w:r>
          </w:p>
        </w:tc>
        <w:tc>
          <w:tcPr>
            <w:tcW w:w="480" w:type="dxa"/>
            <w:tcMar>
              <w:left w:w="28" w:type="dxa"/>
              <w:right w:w="28" w:type="dxa"/>
            </w:tcMar>
          </w:tcPr>
          <w:p w14:paraId="4583AD3D" w14:textId="77777777" w:rsidR="00956C58" w:rsidRPr="000F29B8" w:rsidRDefault="00956C58" w:rsidP="007367DD">
            <w:pPr>
              <w:keepNext/>
              <w:keepLines/>
              <w:jc w:val="center"/>
              <w:rPr>
                <w:sz w:val="16"/>
                <w:szCs w:val="16"/>
              </w:rPr>
            </w:pPr>
            <w:r w:rsidRPr="000F29B8">
              <w:rPr>
                <w:sz w:val="16"/>
                <w:szCs w:val="16"/>
              </w:rPr>
              <w:t>Yes</w:t>
            </w:r>
          </w:p>
        </w:tc>
        <w:tc>
          <w:tcPr>
            <w:tcW w:w="960" w:type="dxa"/>
            <w:tcMar>
              <w:left w:w="28" w:type="dxa"/>
              <w:right w:w="28" w:type="dxa"/>
            </w:tcMar>
          </w:tcPr>
          <w:p w14:paraId="4583AD3E" w14:textId="77777777" w:rsidR="00956C58" w:rsidRPr="000F29B8" w:rsidRDefault="00956C58" w:rsidP="007367DD">
            <w:pPr>
              <w:keepNext/>
              <w:keepLines/>
              <w:jc w:val="center"/>
              <w:rPr>
                <w:sz w:val="16"/>
                <w:szCs w:val="16"/>
              </w:rPr>
            </w:pPr>
            <w:r w:rsidRPr="000F29B8">
              <w:rPr>
                <w:sz w:val="16"/>
                <w:szCs w:val="16"/>
              </w:rPr>
              <w:t>Yes</w:t>
            </w:r>
          </w:p>
        </w:tc>
        <w:tc>
          <w:tcPr>
            <w:tcW w:w="840" w:type="dxa"/>
            <w:tcMar>
              <w:left w:w="28" w:type="dxa"/>
              <w:right w:w="28" w:type="dxa"/>
            </w:tcMar>
          </w:tcPr>
          <w:p w14:paraId="4583AD3F" w14:textId="77777777" w:rsidR="00956C58" w:rsidRPr="000F29B8" w:rsidRDefault="00956C58" w:rsidP="007367DD">
            <w:pPr>
              <w:keepNext/>
              <w:keepLines/>
              <w:jc w:val="center"/>
              <w:rPr>
                <w:sz w:val="16"/>
                <w:szCs w:val="16"/>
              </w:rPr>
            </w:pPr>
          </w:p>
        </w:tc>
        <w:tc>
          <w:tcPr>
            <w:tcW w:w="960" w:type="dxa"/>
            <w:tcMar>
              <w:left w:w="28" w:type="dxa"/>
              <w:right w:w="28" w:type="dxa"/>
            </w:tcMar>
          </w:tcPr>
          <w:p w14:paraId="4583AD40" w14:textId="77777777" w:rsidR="00956C58" w:rsidRPr="000F29B8" w:rsidRDefault="00956C58" w:rsidP="007367DD">
            <w:pPr>
              <w:keepNext/>
              <w:keepLines/>
              <w:jc w:val="center"/>
              <w:rPr>
                <w:sz w:val="16"/>
                <w:szCs w:val="16"/>
              </w:rPr>
            </w:pPr>
            <w:r w:rsidRPr="000F29B8">
              <w:rPr>
                <w:sz w:val="16"/>
                <w:szCs w:val="16"/>
              </w:rPr>
              <w:t>Yes</w:t>
            </w:r>
          </w:p>
          <w:p w14:paraId="4583AD41" w14:textId="77777777" w:rsidR="00956C58" w:rsidRPr="000F29B8" w:rsidRDefault="00956C58" w:rsidP="007367DD">
            <w:pPr>
              <w:keepNext/>
              <w:keepLines/>
              <w:jc w:val="center"/>
              <w:rPr>
                <w:sz w:val="16"/>
                <w:szCs w:val="16"/>
              </w:rPr>
            </w:pPr>
            <w:r w:rsidRPr="000F29B8">
              <w:rPr>
                <w:sz w:val="16"/>
                <w:szCs w:val="16"/>
              </w:rPr>
              <w:t>(</w:t>
            </w:r>
            <w:proofErr w:type="gramStart"/>
            <w:r w:rsidRPr="000F29B8">
              <w:rPr>
                <w:sz w:val="16"/>
                <w:szCs w:val="16"/>
              </w:rPr>
              <w:t>both</w:t>
            </w:r>
            <w:proofErr w:type="gramEnd"/>
            <w:r w:rsidRPr="000F29B8">
              <w:rPr>
                <w:sz w:val="16"/>
                <w:szCs w:val="16"/>
              </w:rPr>
              <w:t xml:space="preserve"> fuels)</w:t>
            </w:r>
          </w:p>
        </w:tc>
        <w:tc>
          <w:tcPr>
            <w:tcW w:w="1080" w:type="dxa"/>
            <w:tcMar>
              <w:left w:w="28" w:type="dxa"/>
              <w:right w:w="28" w:type="dxa"/>
            </w:tcMar>
          </w:tcPr>
          <w:p w14:paraId="4583AD42" w14:textId="77777777" w:rsidR="00956C58" w:rsidRPr="000F29B8" w:rsidRDefault="00956C58" w:rsidP="007367DD">
            <w:pPr>
              <w:keepNext/>
              <w:keepLines/>
              <w:jc w:val="center"/>
              <w:rPr>
                <w:sz w:val="16"/>
                <w:szCs w:val="16"/>
              </w:rPr>
            </w:pPr>
            <w:r w:rsidRPr="000F29B8">
              <w:rPr>
                <w:sz w:val="16"/>
                <w:szCs w:val="16"/>
              </w:rPr>
              <w:t>Yes</w:t>
            </w:r>
          </w:p>
          <w:p w14:paraId="4583AD43" w14:textId="77777777" w:rsidR="00956C58" w:rsidRPr="000F29B8" w:rsidRDefault="00956C58" w:rsidP="007367DD">
            <w:pPr>
              <w:keepNext/>
              <w:keepLines/>
              <w:jc w:val="center"/>
              <w:rPr>
                <w:sz w:val="16"/>
                <w:szCs w:val="16"/>
              </w:rPr>
            </w:pPr>
            <w:r w:rsidRPr="000F29B8">
              <w:rPr>
                <w:sz w:val="16"/>
                <w:szCs w:val="16"/>
              </w:rPr>
              <w:t>(</w:t>
            </w:r>
            <w:proofErr w:type="gramStart"/>
            <w:r w:rsidRPr="000F29B8">
              <w:rPr>
                <w:sz w:val="16"/>
                <w:szCs w:val="16"/>
              </w:rPr>
              <w:t>both</w:t>
            </w:r>
            <w:proofErr w:type="gramEnd"/>
            <w:r w:rsidRPr="000F29B8">
              <w:rPr>
                <w:sz w:val="16"/>
                <w:szCs w:val="16"/>
              </w:rPr>
              <w:t xml:space="preserve"> fuels)</w:t>
            </w:r>
          </w:p>
        </w:tc>
        <w:tc>
          <w:tcPr>
            <w:tcW w:w="1153" w:type="dxa"/>
            <w:shd w:val="clear" w:color="auto" w:fill="auto"/>
            <w:tcMar>
              <w:left w:w="28" w:type="dxa"/>
              <w:right w:w="28" w:type="dxa"/>
            </w:tcMar>
          </w:tcPr>
          <w:p w14:paraId="4583AD44" w14:textId="77777777" w:rsidR="00956C58" w:rsidRPr="000F29B8" w:rsidRDefault="00956C58" w:rsidP="007367DD">
            <w:pPr>
              <w:pStyle w:val="NormalCentered"/>
              <w:keepNext/>
              <w:keepLines/>
              <w:spacing w:before="0" w:after="0"/>
              <w:rPr>
                <w:sz w:val="16"/>
                <w:szCs w:val="16"/>
              </w:rPr>
            </w:pPr>
            <w:r w:rsidRPr="000F29B8">
              <w:rPr>
                <w:sz w:val="16"/>
                <w:szCs w:val="16"/>
              </w:rPr>
              <w:t>Yes</w:t>
            </w:r>
          </w:p>
          <w:p w14:paraId="4583AD45" w14:textId="77777777" w:rsidR="00956C58" w:rsidRPr="000F29B8" w:rsidRDefault="00956C58" w:rsidP="007367DD">
            <w:pPr>
              <w:keepNext/>
              <w:keepLines/>
              <w:jc w:val="center"/>
              <w:rPr>
                <w:sz w:val="16"/>
                <w:szCs w:val="16"/>
              </w:rPr>
            </w:pPr>
            <w:r w:rsidRPr="000F29B8">
              <w:rPr>
                <w:sz w:val="16"/>
                <w:szCs w:val="16"/>
              </w:rPr>
              <w:t>(</w:t>
            </w:r>
            <w:proofErr w:type="gramStart"/>
            <w:r w:rsidRPr="000F29B8">
              <w:rPr>
                <w:sz w:val="16"/>
                <w:szCs w:val="16"/>
              </w:rPr>
              <w:t>petrol</w:t>
            </w:r>
            <w:proofErr w:type="gramEnd"/>
            <w:r w:rsidRPr="000F29B8">
              <w:rPr>
                <w:sz w:val="16"/>
                <w:szCs w:val="16"/>
              </w:rPr>
              <w:t xml:space="preserve"> only)</w:t>
            </w:r>
            <w:r w:rsidRPr="000F29B8">
              <w:rPr>
                <w:sz w:val="16"/>
                <w:szCs w:val="16"/>
                <w:vertAlign w:val="superscript"/>
              </w:rPr>
              <w:t xml:space="preserve"> 2</w:t>
            </w:r>
          </w:p>
        </w:tc>
        <w:tc>
          <w:tcPr>
            <w:tcW w:w="851" w:type="dxa"/>
            <w:tcMar>
              <w:left w:w="28" w:type="dxa"/>
              <w:right w:w="28" w:type="dxa"/>
            </w:tcMar>
          </w:tcPr>
          <w:p w14:paraId="4583AD46" w14:textId="77777777" w:rsidR="00956C58" w:rsidRPr="000F29B8" w:rsidRDefault="00956C58" w:rsidP="007367DD">
            <w:pPr>
              <w:keepNext/>
              <w:keepLines/>
              <w:jc w:val="center"/>
              <w:rPr>
                <w:sz w:val="16"/>
                <w:szCs w:val="16"/>
              </w:rPr>
            </w:pPr>
            <w:r w:rsidRPr="000F29B8">
              <w:rPr>
                <w:sz w:val="16"/>
                <w:szCs w:val="16"/>
              </w:rPr>
              <w:t>Yes</w:t>
            </w:r>
          </w:p>
          <w:p w14:paraId="4583AD47" w14:textId="77777777" w:rsidR="00956C58" w:rsidRPr="000F29B8" w:rsidRDefault="00956C58" w:rsidP="007367DD">
            <w:pPr>
              <w:keepNext/>
              <w:keepLines/>
              <w:jc w:val="center"/>
              <w:rPr>
                <w:sz w:val="16"/>
                <w:szCs w:val="16"/>
              </w:rPr>
            </w:pPr>
            <w:r w:rsidRPr="000F29B8">
              <w:rPr>
                <w:sz w:val="16"/>
                <w:szCs w:val="16"/>
              </w:rPr>
              <w:t>(</w:t>
            </w:r>
            <w:proofErr w:type="gramStart"/>
            <w:r w:rsidRPr="000F29B8">
              <w:rPr>
                <w:sz w:val="16"/>
                <w:szCs w:val="16"/>
              </w:rPr>
              <w:t>both</w:t>
            </w:r>
            <w:proofErr w:type="gramEnd"/>
            <w:r w:rsidRPr="000F29B8">
              <w:rPr>
                <w:sz w:val="16"/>
                <w:szCs w:val="16"/>
              </w:rPr>
              <w:t xml:space="preserve"> fuels)</w:t>
            </w:r>
          </w:p>
        </w:tc>
        <w:tc>
          <w:tcPr>
            <w:tcW w:w="876" w:type="dxa"/>
            <w:shd w:val="clear" w:color="auto" w:fill="auto"/>
            <w:tcMar>
              <w:left w:w="28" w:type="dxa"/>
              <w:right w:w="28" w:type="dxa"/>
            </w:tcMar>
          </w:tcPr>
          <w:p w14:paraId="4583AD48" w14:textId="77777777" w:rsidR="00956C58" w:rsidRPr="000F29B8" w:rsidRDefault="00956C58" w:rsidP="007367DD">
            <w:pPr>
              <w:keepNext/>
              <w:keepLines/>
              <w:jc w:val="center"/>
              <w:rPr>
                <w:sz w:val="16"/>
                <w:szCs w:val="16"/>
              </w:rPr>
            </w:pPr>
            <w:r w:rsidRPr="000F29B8">
              <w:rPr>
                <w:sz w:val="16"/>
                <w:szCs w:val="16"/>
              </w:rPr>
              <w:t>Yes</w:t>
            </w:r>
          </w:p>
          <w:p w14:paraId="4583AD49" w14:textId="77777777" w:rsidR="00956C58" w:rsidRPr="000F29B8" w:rsidRDefault="00956C58" w:rsidP="007367DD">
            <w:pPr>
              <w:jc w:val="center"/>
              <w:rPr>
                <w:sz w:val="16"/>
                <w:szCs w:val="16"/>
              </w:rPr>
            </w:pPr>
            <w:r w:rsidRPr="000F29B8">
              <w:rPr>
                <w:sz w:val="16"/>
                <w:szCs w:val="16"/>
              </w:rPr>
              <w:t>(B5 only)</w:t>
            </w:r>
            <w:r w:rsidRPr="000F29B8">
              <w:rPr>
                <w:sz w:val="16"/>
                <w:szCs w:val="16"/>
                <w:vertAlign w:val="superscript"/>
              </w:rPr>
              <w:t>2</w:t>
            </w:r>
          </w:p>
        </w:tc>
        <w:tc>
          <w:tcPr>
            <w:tcW w:w="541" w:type="dxa"/>
            <w:tcMar>
              <w:left w:w="28" w:type="dxa"/>
              <w:right w:w="28" w:type="dxa"/>
            </w:tcMar>
          </w:tcPr>
          <w:p w14:paraId="4583AD4A" w14:textId="77777777" w:rsidR="00956C58" w:rsidRPr="000F29B8" w:rsidRDefault="00956C58" w:rsidP="007367DD">
            <w:pPr>
              <w:keepNext/>
              <w:keepLines/>
              <w:jc w:val="center"/>
              <w:rPr>
                <w:sz w:val="16"/>
                <w:szCs w:val="16"/>
              </w:rPr>
            </w:pPr>
            <w:r w:rsidRPr="000F29B8">
              <w:rPr>
                <w:sz w:val="16"/>
                <w:szCs w:val="16"/>
              </w:rPr>
              <w:t>Yes</w:t>
            </w:r>
          </w:p>
        </w:tc>
      </w:tr>
      <w:tr w:rsidR="00956C58" w:rsidRPr="000F29B8" w14:paraId="4583AD57" w14:textId="77777777" w:rsidTr="007A341B">
        <w:tc>
          <w:tcPr>
            <w:tcW w:w="1120" w:type="dxa"/>
            <w:tcMar>
              <w:left w:w="28" w:type="dxa"/>
              <w:right w:w="28" w:type="dxa"/>
            </w:tcMar>
          </w:tcPr>
          <w:p w14:paraId="4583AD4C" w14:textId="77777777" w:rsidR="00956C58" w:rsidRPr="000F29B8" w:rsidRDefault="00956C58" w:rsidP="00646414">
            <w:pPr>
              <w:pStyle w:val="NormalCentered"/>
              <w:keepNext/>
              <w:keepLines/>
              <w:spacing w:before="0" w:after="0"/>
              <w:jc w:val="left"/>
              <w:rPr>
                <w:sz w:val="16"/>
                <w:szCs w:val="16"/>
              </w:rPr>
            </w:pPr>
            <w:r w:rsidRPr="000F29B8">
              <w:rPr>
                <w:sz w:val="16"/>
                <w:szCs w:val="16"/>
              </w:rPr>
              <w:t>On-board diagnostics</w:t>
            </w:r>
          </w:p>
        </w:tc>
        <w:tc>
          <w:tcPr>
            <w:tcW w:w="840" w:type="dxa"/>
            <w:tcMar>
              <w:left w:w="28" w:type="dxa"/>
              <w:right w:w="28" w:type="dxa"/>
            </w:tcMar>
          </w:tcPr>
          <w:p w14:paraId="4583AD4D" w14:textId="77777777" w:rsidR="00956C58" w:rsidRPr="000F29B8" w:rsidRDefault="00956C58" w:rsidP="007367DD">
            <w:pPr>
              <w:keepNext/>
              <w:keepLines/>
              <w:jc w:val="center"/>
              <w:rPr>
                <w:sz w:val="16"/>
                <w:szCs w:val="16"/>
              </w:rPr>
            </w:pPr>
            <w:r w:rsidRPr="000F29B8">
              <w:rPr>
                <w:sz w:val="16"/>
                <w:szCs w:val="16"/>
              </w:rPr>
              <w:t>Yes</w:t>
            </w:r>
          </w:p>
        </w:tc>
        <w:tc>
          <w:tcPr>
            <w:tcW w:w="480" w:type="dxa"/>
            <w:tcMar>
              <w:left w:w="28" w:type="dxa"/>
              <w:right w:w="28" w:type="dxa"/>
            </w:tcMar>
          </w:tcPr>
          <w:p w14:paraId="4583AD4E" w14:textId="77777777" w:rsidR="00956C58" w:rsidRPr="000F29B8" w:rsidRDefault="00956C58" w:rsidP="007367DD">
            <w:pPr>
              <w:keepNext/>
              <w:keepLines/>
              <w:jc w:val="center"/>
              <w:rPr>
                <w:sz w:val="16"/>
                <w:szCs w:val="16"/>
              </w:rPr>
            </w:pPr>
            <w:r w:rsidRPr="000F29B8">
              <w:rPr>
                <w:sz w:val="16"/>
                <w:szCs w:val="16"/>
              </w:rPr>
              <w:t>Yes</w:t>
            </w:r>
          </w:p>
        </w:tc>
        <w:tc>
          <w:tcPr>
            <w:tcW w:w="960" w:type="dxa"/>
            <w:tcMar>
              <w:left w:w="28" w:type="dxa"/>
              <w:right w:w="28" w:type="dxa"/>
            </w:tcMar>
          </w:tcPr>
          <w:p w14:paraId="4583AD4F" w14:textId="77777777" w:rsidR="00956C58" w:rsidRPr="000F29B8" w:rsidRDefault="00956C58" w:rsidP="007367DD">
            <w:pPr>
              <w:keepNext/>
              <w:keepLines/>
              <w:jc w:val="center"/>
              <w:rPr>
                <w:sz w:val="16"/>
                <w:szCs w:val="16"/>
              </w:rPr>
            </w:pPr>
            <w:r w:rsidRPr="000F29B8">
              <w:rPr>
                <w:sz w:val="16"/>
                <w:szCs w:val="16"/>
              </w:rPr>
              <w:t>Yes</w:t>
            </w:r>
          </w:p>
        </w:tc>
        <w:tc>
          <w:tcPr>
            <w:tcW w:w="840" w:type="dxa"/>
            <w:tcMar>
              <w:left w:w="28" w:type="dxa"/>
              <w:right w:w="28" w:type="dxa"/>
            </w:tcMar>
          </w:tcPr>
          <w:p w14:paraId="4583AD50" w14:textId="77777777" w:rsidR="00956C58" w:rsidRPr="000F29B8" w:rsidRDefault="00956C58" w:rsidP="007367DD">
            <w:pPr>
              <w:keepNext/>
              <w:keepLines/>
              <w:jc w:val="center"/>
              <w:rPr>
                <w:sz w:val="16"/>
                <w:szCs w:val="16"/>
              </w:rPr>
            </w:pPr>
          </w:p>
        </w:tc>
        <w:tc>
          <w:tcPr>
            <w:tcW w:w="960" w:type="dxa"/>
            <w:tcMar>
              <w:left w:w="28" w:type="dxa"/>
              <w:right w:w="28" w:type="dxa"/>
            </w:tcMar>
          </w:tcPr>
          <w:p w14:paraId="4583AD51" w14:textId="77777777" w:rsidR="00956C58" w:rsidRPr="000F29B8" w:rsidRDefault="00956C58" w:rsidP="007367DD">
            <w:pPr>
              <w:keepNext/>
              <w:keepLines/>
              <w:jc w:val="center"/>
              <w:rPr>
                <w:sz w:val="16"/>
                <w:szCs w:val="16"/>
              </w:rPr>
            </w:pPr>
            <w:r w:rsidRPr="000F29B8">
              <w:rPr>
                <w:sz w:val="16"/>
                <w:szCs w:val="16"/>
              </w:rPr>
              <w:t>Yes</w:t>
            </w:r>
          </w:p>
        </w:tc>
        <w:tc>
          <w:tcPr>
            <w:tcW w:w="1080" w:type="dxa"/>
            <w:tcMar>
              <w:left w:w="28" w:type="dxa"/>
              <w:right w:w="28" w:type="dxa"/>
            </w:tcMar>
          </w:tcPr>
          <w:p w14:paraId="4583AD52" w14:textId="77777777" w:rsidR="00956C58" w:rsidRPr="000F29B8" w:rsidRDefault="00956C58" w:rsidP="007367DD">
            <w:pPr>
              <w:keepNext/>
              <w:keepLines/>
              <w:jc w:val="center"/>
              <w:rPr>
                <w:sz w:val="16"/>
                <w:szCs w:val="16"/>
              </w:rPr>
            </w:pPr>
            <w:r w:rsidRPr="000F29B8">
              <w:rPr>
                <w:sz w:val="16"/>
                <w:szCs w:val="16"/>
              </w:rPr>
              <w:t>Yes</w:t>
            </w:r>
          </w:p>
        </w:tc>
        <w:tc>
          <w:tcPr>
            <w:tcW w:w="1153" w:type="dxa"/>
            <w:shd w:val="clear" w:color="auto" w:fill="auto"/>
            <w:tcMar>
              <w:left w:w="28" w:type="dxa"/>
              <w:right w:w="28" w:type="dxa"/>
            </w:tcMar>
          </w:tcPr>
          <w:p w14:paraId="4583AD53" w14:textId="77777777" w:rsidR="00956C58" w:rsidRPr="000F29B8" w:rsidRDefault="00956C58" w:rsidP="007367DD">
            <w:pPr>
              <w:keepNext/>
              <w:keepLines/>
              <w:jc w:val="center"/>
              <w:rPr>
                <w:sz w:val="16"/>
                <w:szCs w:val="16"/>
              </w:rPr>
            </w:pPr>
            <w:r w:rsidRPr="000F29B8">
              <w:rPr>
                <w:sz w:val="16"/>
                <w:szCs w:val="16"/>
              </w:rPr>
              <w:t>Yes</w:t>
            </w:r>
          </w:p>
        </w:tc>
        <w:tc>
          <w:tcPr>
            <w:tcW w:w="851" w:type="dxa"/>
            <w:tcMar>
              <w:left w:w="28" w:type="dxa"/>
              <w:right w:w="28" w:type="dxa"/>
            </w:tcMar>
          </w:tcPr>
          <w:p w14:paraId="4583AD54" w14:textId="77777777" w:rsidR="00956C58" w:rsidRPr="000F29B8" w:rsidRDefault="00956C58" w:rsidP="007367DD">
            <w:pPr>
              <w:keepNext/>
              <w:keepLines/>
              <w:jc w:val="center"/>
              <w:rPr>
                <w:sz w:val="16"/>
                <w:szCs w:val="16"/>
              </w:rPr>
            </w:pPr>
            <w:r w:rsidRPr="000F29B8">
              <w:rPr>
                <w:sz w:val="16"/>
                <w:szCs w:val="16"/>
              </w:rPr>
              <w:t>Yes</w:t>
            </w:r>
          </w:p>
        </w:tc>
        <w:tc>
          <w:tcPr>
            <w:tcW w:w="876" w:type="dxa"/>
            <w:shd w:val="clear" w:color="auto" w:fill="auto"/>
            <w:tcMar>
              <w:left w:w="28" w:type="dxa"/>
              <w:right w:w="28" w:type="dxa"/>
            </w:tcMar>
          </w:tcPr>
          <w:p w14:paraId="4583AD55" w14:textId="77777777" w:rsidR="00956C58" w:rsidRPr="000F29B8" w:rsidRDefault="00956C58" w:rsidP="007367DD">
            <w:pPr>
              <w:keepNext/>
              <w:keepLines/>
              <w:jc w:val="center"/>
              <w:rPr>
                <w:sz w:val="16"/>
                <w:szCs w:val="16"/>
              </w:rPr>
            </w:pPr>
            <w:r w:rsidRPr="000F29B8">
              <w:rPr>
                <w:sz w:val="16"/>
                <w:szCs w:val="16"/>
              </w:rPr>
              <w:t>Ye</w:t>
            </w:r>
            <w:r w:rsidR="00E74B85" w:rsidRPr="000F29B8">
              <w:rPr>
                <w:sz w:val="16"/>
                <w:szCs w:val="16"/>
              </w:rPr>
              <w:t xml:space="preserve">s </w:t>
            </w:r>
            <w:r w:rsidR="00E74B85" w:rsidRPr="000F29B8">
              <w:rPr>
                <w:sz w:val="16"/>
                <w:szCs w:val="16"/>
              </w:rPr>
              <w:br/>
              <w:t xml:space="preserve">(B5 only) </w:t>
            </w:r>
          </w:p>
        </w:tc>
        <w:tc>
          <w:tcPr>
            <w:tcW w:w="541" w:type="dxa"/>
            <w:tcMar>
              <w:left w:w="28" w:type="dxa"/>
              <w:right w:w="28" w:type="dxa"/>
            </w:tcMar>
          </w:tcPr>
          <w:p w14:paraId="4583AD56" w14:textId="77777777" w:rsidR="00956C58" w:rsidRPr="000F29B8" w:rsidRDefault="00956C58" w:rsidP="007367DD">
            <w:pPr>
              <w:keepNext/>
              <w:keepLines/>
              <w:jc w:val="center"/>
              <w:rPr>
                <w:sz w:val="16"/>
                <w:szCs w:val="16"/>
              </w:rPr>
            </w:pPr>
            <w:r w:rsidRPr="000F29B8">
              <w:rPr>
                <w:sz w:val="16"/>
                <w:szCs w:val="16"/>
              </w:rPr>
              <w:t>Yes</w:t>
            </w:r>
          </w:p>
        </w:tc>
      </w:tr>
    </w:tbl>
    <w:p w14:paraId="4583AD58" w14:textId="77777777" w:rsidR="00956C58" w:rsidRPr="002410BE" w:rsidRDefault="00956C58" w:rsidP="003A65D6">
      <w:pPr>
        <w:spacing w:before="120"/>
        <w:ind w:left="284" w:hanging="284"/>
        <w:rPr>
          <w:sz w:val="18"/>
          <w:szCs w:val="18"/>
        </w:rPr>
      </w:pPr>
      <w:r w:rsidRPr="00352672">
        <w:rPr>
          <w:sz w:val="18"/>
          <w:szCs w:val="18"/>
          <w:vertAlign w:val="superscript"/>
        </w:rPr>
        <w:t>1</w:t>
      </w:r>
      <w:r w:rsidRPr="002410BE">
        <w:rPr>
          <w:sz w:val="18"/>
          <w:szCs w:val="18"/>
        </w:rPr>
        <w:tab/>
        <w:t>When a bi fuel vehicle is combined with a flex fuel vehicle, both test requirements are applicable.</w:t>
      </w:r>
    </w:p>
    <w:p w14:paraId="4583AD59" w14:textId="77777777" w:rsidR="00956C58" w:rsidRPr="00352672" w:rsidRDefault="00956C58" w:rsidP="00646414">
      <w:pPr>
        <w:ind w:left="284" w:hanging="284"/>
        <w:jc w:val="both"/>
        <w:rPr>
          <w:bCs/>
          <w:sz w:val="18"/>
          <w:szCs w:val="18"/>
        </w:rPr>
      </w:pPr>
      <w:r w:rsidRPr="00352672">
        <w:rPr>
          <w:bCs/>
          <w:sz w:val="18"/>
          <w:szCs w:val="18"/>
          <w:vertAlign w:val="superscript"/>
        </w:rPr>
        <w:t>2</w:t>
      </w:r>
      <w:r w:rsidRPr="00352672">
        <w:rPr>
          <w:bCs/>
          <w:sz w:val="18"/>
          <w:szCs w:val="18"/>
        </w:rPr>
        <w:tab/>
        <w:t>This provision is temporary, further requirements for biodiesel and hydrogen shall be proposed later on.</w:t>
      </w:r>
    </w:p>
    <w:p w14:paraId="4583AD5A" w14:textId="77777777" w:rsidR="00EE7DDC" w:rsidRPr="00EE7DDC" w:rsidRDefault="00956C58" w:rsidP="003A65D6">
      <w:pPr>
        <w:spacing w:after="120"/>
        <w:ind w:left="284" w:hanging="284"/>
        <w:jc w:val="both"/>
      </w:pPr>
      <w:r w:rsidRPr="00352672">
        <w:rPr>
          <w:bCs/>
          <w:sz w:val="18"/>
          <w:szCs w:val="18"/>
          <w:vertAlign w:val="superscript"/>
        </w:rPr>
        <w:t>3</w:t>
      </w:r>
      <w:r w:rsidRPr="00352672">
        <w:rPr>
          <w:bCs/>
          <w:sz w:val="18"/>
          <w:szCs w:val="18"/>
        </w:rPr>
        <w:tab/>
        <w:t xml:space="preserve">For this test, fuel applicable to low ambient temperatures should be used. In the absence of a winter grade reference fuel specification, the applicable winter grade fuel for this test should be agreed between the </w:t>
      </w:r>
      <w:r w:rsidR="00206200">
        <w:rPr>
          <w:bCs/>
          <w:sz w:val="18"/>
          <w:szCs w:val="18"/>
        </w:rPr>
        <w:t>Approval Authority</w:t>
      </w:r>
      <w:r w:rsidRPr="00352672">
        <w:rPr>
          <w:bCs/>
          <w:sz w:val="18"/>
          <w:szCs w:val="18"/>
        </w:rPr>
        <w:t xml:space="preserve"> and the manufacturer according to the existing market specifications. Development of a reference fuel for this application is underway</w:t>
      </w:r>
      <w:r w:rsidR="003A65D6">
        <w:rPr>
          <w:bCs/>
          <w:sz w:val="18"/>
          <w:szCs w:val="18"/>
        </w:rPr>
        <w:t>.</w:t>
      </w:r>
    </w:p>
    <w:p w14:paraId="4583AD5B" w14:textId="77777777" w:rsidR="00EE7DDC" w:rsidRPr="00F00AFE" w:rsidRDefault="000E595C" w:rsidP="003A65D6">
      <w:pPr>
        <w:pStyle w:val="SingleTxtG"/>
      </w:pPr>
      <w:r w:rsidRPr="00F00AFE">
        <w:t>5.3.</w:t>
      </w:r>
      <w:r w:rsidR="00EE7DDC" w:rsidRPr="00F00AFE">
        <w:tab/>
      </w:r>
      <w:r w:rsidRPr="00F00AFE">
        <w:tab/>
      </w:r>
      <w:r w:rsidR="00EE7DDC" w:rsidRPr="00F00AFE">
        <w:t>Description of tests</w:t>
      </w:r>
    </w:p>
    <w:p w14:paraId="4583AD5C" w14:textId="77777777" w:rsidR="00EE7DDC" w:rsidRPr="00F00AFE" w:rsidRDefault="000E595C" w:rsidP="000E595C">
      <w:pPr>
        <w:pStyle w:val="SingleTxtG"/>
      </w:pPr>
      <w:r w:rsidRPr="00F00AFE">
        <w:t>5.3.1.</w:t>
      </w:r>
      <w:r w:rsidR="00EE7DDC" w:rsidRPr="00F00AFE">
        <w:tab/>
      </w:r>
      <w:r w:rsidRPr="00F00AFE">
        <w:tab/>
      </w:r>
      <w:r w:rsidR="00EE7DDC" w:rsidRPr="00F00AFE">
        <w:t>Type I test (Simulating the average exhaust emissions after a cold start).</w:t>
      </w:r>
    </w:p>
    <w:p w14:paraId="4583AD5D" w14:textId="77777777" w:rsidR="00EE7DDC" w:rsidRPr="00F00AFE" w:rsidRDefault="00EE7DDC" w:rsidP="000E595C">
      <w:pPr>
        <w:pStyle w:val="SingleTxtG"/>
        <w:ind w:left="2268" w:hanging="1134"/>
      </w:pPr>
      <w:r w:rsidRPr="00F00AFE">
        <w:t>5.3.1.1.</w:t>
      </w:r>
      <w:r w:rsidRPr="00F00AFE">
        <w:tab/>
        <w:t>Figure 1 illustrates the routes for Type I test. This test shall be carried out on all vehicles referred to in paragraph 1.</w:t>
      </w:r>
      <w:r w:rsidR="00392743">
        <w:t>and its sub-paragraphs</w:t>
      </w:r>
      <w:r w:rsidRPr="00F00AFE">
        <w:t>.</w:t>
      </w:r>
    </w:p>
    <w:p w14:paraId="4583AD5E" w14:textId="77777777" w:rsidR="00EE7DDC" w:rsidRPr="00F00AFE" w:rsidRDefault="00EE7DDC" w:rsidP="000E595C">
      <w:pPr>
        <w:pStyle w:val="SingleTxtG"/>
        <w:ind w:left="2268" w:hanging="1134"/>
        <w:rPr>
          <w:color w:val="000000"/>
        </w:rPr>
      </w:pPr>
      <w:r w:rsidRPr="00F00AFE">
        <w:t>5.3.1.2.</w:t>
      </w:r>
      <w:r w:rsidRPr="00F00AFE">
        <w:tab/>
        <w:t>The vehicle is placed on a chassis dynamometer equipped with a means of load and inertia simulation.</w:t>
      </w:r>
    </w:p>
    <w:p w14:paraId="4583AD5F" w14:textId="77777777" w:rsidR="00EE7DDC" w:rsidRPr="00F00AFE" w:rsidRDefault="00EE7DDC" w:rsidP="000E595C">
      <w:pPr>
        <w:pStyle w:val="SingleTxtG"/>
        <w:ind w:left="2268" w:hanging="1134"/>
      </w:pPr>
      <w:r w:rsidRPr="00F00AFE">
        <w:t>5.3.1.2.1.</w:t>
      </w:r>
      <w:r w:rsidRPr="00F00AFE">
        <w:tab/>
        <w:t>A test lasting a total of 19</w:t>
      </w:r>
      <w:r w:rsidR="00A16A10" w:rsidRPr="00F00AFE">
        <w:t> </w:t>
      </w:r>
      <w:r w:rsidRPr="00F00AFE">
        <w:t>minutes and 40</w:t>
      </w:r>
      <w:r w:rsidR="00A16A10" w:rsidRPr="00F00AFE">
        <w:t> </w:t>
      </w:r>
      <w:r w:rsidRPr="00F00AFE">
        <w:t>seconds, made up of two parts, One and Two, is performed without interruption. An</w:t>
      </w:r>
      <w:r w:rsidR="00A16A10" w:rsidRPr="00F00AFE">
        <w:t> </w:t>
      </w:r>
      <w:r w:rsidRPr="00F00AFE">
        <w:t>unsampled period of not more than 20 seconds may, with the agreement of the manufacturer, be introduced between the end of Part One and the beginning of Part Two in order to facilitate adjustment of the test equipment.</w:t>
      </w:r>
    </w:p>
    <w:p w14:paraId="4583AD60" w14:textId="77777777" w:rsidR="00EE7DDC" w:rsidRPr="00F00AFE" w:rsidRDefault="00EE7DDC" w:rsidP="00C3232E">
      <w:pPr>
        <w:pStyle w:val="SingleTxtG"/>
        <w:ind w:left="2268" w:hanging="1134"/>
      </w:pPr>
      <w:r w:rsidRPr="00F00AFE">
        <w:t>5.3.1.2.1.1.</w:t>
      </w:r>
      <w:r w:rsidRPr="00F00AFE">
        <w:tab/>
        <w:t>Vehicles that are fuelled with LPG or NG</w:t>
      </w:r>
      <w:r w:rsidR="00392743">
        <w:t>/biomethane</w:t>
      </w:r>
      <w:r w:rsidRPr="00F00AFE">
        <w:t xml:space="preserve"> shall be tested in the Type I test for variation in the composition of LPG </w:t>
      </w:r>
      <w:r w:rsidR="00946992" w:rsidRPr="00F00AFE">
        <w:t>or NG</w:t>
      </w:r>
      <w:r w:rsidR="00392743">
        <w:t>/biomethane</w:t>
      </w:r>
      <w:r w:rsidR="00946992" w:rsidRPr="00F00AFE">
        <w:t>, as set out in Annex</w:t>
      </w:r>
      <w:r w:rsidR="00CC4639">
        <w:t> </w:t>
      </w:r>
      <w:r w:rsidR="00946992" w:rsidRPr="00F00AFE">
        <w:t xml:space="preserve">12. </w:t>
      </w:r>
      <w:r w:rsidRPr="00F00AFE">
        <w:t>Vehicles that can be fuelled either with petrol or LPG or NG</w:t>
      </w:r>
      <w:r w:rsidR="00392743">
        <w:t>/biomethane</w:t>
      </w:r>
      <w:r w:rsidRPr="00F00AFE">
        <w:t xml:space="preserve"> shall be tested on both the fuels, tests on LPG or NG</w:t>
      </w:r>
      <w:r w:rsidR="00392743">
        <w:t>/biomethane</w:t>
      </w:r>
      <w:r w:rsidRPr="00F00AFE">
        <w:t xml:space="preserve"> being performed for variation in the composition of LPG or NG</w:t>
      </w:r>
      <w:r w:rsidR="00392743">
        <w:t>/biomethane</w:t>
      </w:r>
      <w:r w:rsidRPr="00F00AFE">
        <w:t>, as set out in Annex 12.</w:t>
      </w:r>
    </w:p>
    <w:p w14:paraId="4583AD61" w14:textId="77777777" w:rsidR="00EE7DDC" w:rsidRPr="00F00AFE" w:rsidRDefault="00EE7DDC" w:rsidP="00C3232E">
      <w:pPr>
        <w:pStyle w:val="SingleTxtG"/>
        <w:ind w:left="2268" w:hanging="1134"/>
      </w:pPr>
      <w:r w:rsidRPr="00F00AFE">
        <w:lastRenderedPageBreak/>
        <w:t>5.3.1.2.1.2.</w:t>
      </w:r>
      <w:r w:rsidRPr="00F00AFE">
        <w:tab/>
        <w:t>Notwithstanding the requirement of paragraph 5.3.1.2.1.1., vehicles that can be fuelled with either petrol or a gaseous fuel, but where the petrol system is fitted for emergency purposes or starting only and which the petrol tank cannot contain more than 15</w:t>
      </w:r>
      <w:r w:rsidR="00A16A10" w:rsidRPr="00F00AFE">
        <w:t> </w:t>
      </w:r>
      <w:r w:rsidRPr="00F00AFE">
        <w:t>litres of petrol will be regarded for the test Type</w:t>
      </w:r>
      <w:r w:rsidR="00A16A10" w:rsidRPr="00F00AFE">
        <w:t> </w:t>
      </w:r>
      <w:r w:rsidRPr="00F00AFE">
        <w:t>I as vehicles that can only run on a gaseous fuel.</w:t>
      </w:r>
    </w:p>
    <w:p w14:paraId="4583AD62" w14:textId="77777777" w:rsidR="00EE7DDC" w:rsidRPr="00F00AFE" w:rsidRDefault="00EE7DDC" w:rsidP="00C3232E">
      <w:pPr>
        <w:pStyle w:val="SingleTxtG"/>
        <w:ind w:left="2268" w:hanging="1134"/>
      </w:pPr>
      <w:r w:rsidRPr="00F00AFE">
        <w:t>5.3.1.2.2.</w:t>
      </w:r>
      <w:r w:rsidRPr="00F00AFE">
        <w:tab/>
        <w:t>Part One of the test is made up of four elementary urban cycles. Each elementary urban cycle comprises fifteen phases (idling, acceleration, steady speed, deceleration, etc.).</w:t>
      </w:r>
    </w:p>
    <w:p w14:paraId="4583AD63" w14:textId="77777777" w:rsidR="00EE7DDC" w:rsidRPr="00F00AFE" w:rsidRDefault="00EE7DDC" w:rsidP="00C3232E">
      <w:pPr>
        <w:pStyle w:val="SingleTxtG"/>
        <w:ind w:left="2268" w:hanging="1134"/>
      </w:pPr>
      <w:r w:rsidRPr="00F00AFE">
        <w:t>5.3.1.2.3.</w:t>
      </w:r>
      <w:r w:rsidRPr="00F00AFE">
        <w:tab/>
        <w:t>Part Two of the test is mad</w:t>
      </w:r>
      <w:r w:rsidR="00D63AC7" w:rsidRPr="00F00AFE">
        <w:t xml:space="preserve">e up of one extra-urban cycle. </w:t>
      </w:r>
      <w:r w:rsidRPr="00F00AFE">
        <w:t xml:space="preserve">The extra-urban </w:t>
      </w:r>
      <w:r w:rsidRPr="00907556">
        <w:rPr>
          <w:spacing w:val="-3"/>
        </w:rPr>
        <w:t>cycle comprises 13</w:t>
      </w:r>
      <w:r w:rsidR="00A16A10" w:rsidRPr="00907556">
        <w:rPr>
          <w:spacing w:val="-3"/>
        </w:rPr>
        <w:t> </w:t>
      </w:r>
      <w:r w:rsidRPr="00907556">
        <w:rPr>
          <w:spacing w:val="-3"/>
        </w:rPr>
        <w:t>phases (idling, acceleration, steady speed, deceleration, etc.).</w:t>
      </w:r>
    </w:p>
    <w:p w14:paraId="4583AD64" w14:textId="77777777" w:rsidR="00EE7DDC" w:rsidRPr="00F00AFE" w:rsidRDefault="00EE7DDC" w:rsidP="00C3232E">
      <w:pPr>
        <w:pStyle w:val="SingleTxtG"/>
        <w:ind w:left="2268" w:hanging="1134"/>
      </w:pPr>
      <w:r w:rsidRPr="00F00AFE">
        <w:t>5.3.1.2.4.</w:t>
      </w:r>
      <w:r w:rsidRPr="00F00AFE">
        <w:tab/>
        <w:t>During the test, the exhaust gases are diluted and a proportional sample</w:t>
      </w:r>
      <w:r w:rsidR="00946992" w:rsidRPr="00F00AFE">
        <w:t xml:space="preserve"> collected in one or more bags.</w:t>
      </w:r>
      <w:r w:rsidRPr="00F00AFE">
        <w:t xml:space="preserve"> The exhaust gases of the vehicle tested are diluted, sampled and analysed, following the procedure described below, and the total volume of the diluted exhaust is measured. Not only the carbon monoxide, hydrocarbon and nitrogen oxide emissions but also the particulate pollutant emissions from vehicles equipped with compression-ignition engines are recorded.</w:t>
      </w:r>
    </w:p>
    <w:p w14:paraId="4583AD65" w14:textId="77777777" w:rsidR="00EE7DDC" w:rsidRPr="00F00AFE" w:rsidRDefault="00EE7DDC" w:rsidP="00C3232E">
      <w:pPr>
        <w:pStyle w:val="SingleTxtG"/>
        <w:ind w:left="2268" w:hanging="1134"/>
      </w:pPr>
      <w:r w:rsidRPr="00F00AFE">
        <w:t>5.3.1.3.</w:t>
      </w:r>
      <w:r w:rsidRPr="00F00AFE">
        <w:tab/>
        <w:t xml:space="preserve">The test is carried out using the procedure </w:t>
      </w:r>
      <w:r w:rsidR="00685568">
        <w:t xml:space="preserve">of Type I test as </w:t>
      </w:r>
      <w:r w:rsidRPr="00F00AFE">
        <w:t>described in</w:t>
      </w:r>
      <w:r w:rsidR="00591E72">
        <w:t xml:space="preserve"> </w:t>
      </w:r>
      <w:r w:rsidR="0095528A">
        <w:t>Annex 4a</w:t>
      </w:r>
      <w:r w:rsidRPr="00F00AFE">
        <w:t xml:space="preserve">. The method used to collect and analyse the gases </w:t>
      </w:r>
      <w:r w:rsidR="00685568">
        <w:t>is prescribed in Appendix</w:t>
      </w:r>
      <w:r w:rsidR="00CC4639">
        <w:t> </w:t>
      </w:r>
      <w:r w:rsidR="00685568">
        <w:t xml:space="preserve">2 and 3 of Annex 4a, and the method </w:t>
      </w:r>
      <w:r w:rsidR="0095528A">
        <w:t xml:space="preserve">to sample and analyse </w:t>
      </w:r>
      <w:r w:rsidRPr="00F00AFE">
        <w:t>the particulates shall be as prescribed</w:t>
      </w:r>
      <w:r w:rsidR="00685568">
        <w:t xml:space="preserve"> in Appendix 4 and 5 of Annex 4a</w:t>
      </w:r>
      <w:r w:rsidRPr="00F00AFE">
        <w:t>.</w:t>
      </w:r>
    </w:p>
    <w:p w14:paraId="4583AD66" w14:textId="77777777" w:rsidR="003859A2" w:rsidRDefault="00EE7DDC" w:rsidP="00C3232E">
      <w:pPr>
        <w:pStyle w:val="SingleTxtG"/>
        <w:ind w:left="2268" w:hanging="1134"/>
      </w:pPr>
      <w:r w:rsidRPr="00F00AFE">
        <w:t>5.3.1.4.</w:t>
      </w:r>
      <w:r w:rsidRPr="00F00AFE">
        <w:tab/>
        <w:t>Subject to the requirements of paragraph 5.3.1.5. the test shall be repeated three times. The results are multiplied by the appropriate deterioration factors obtained from paragraph 5.3.6. and, in the case of periodically regenerating systems as defined in paragraph</w:t>
      </w:r>
      <w:r w:rsidR="00A16A10" w:rsidRPr="00F00AFE">
        <w:t> </w:t>
      </w:r>
      <w:r w:rsidRPr="00F00AFE">
        <w:t>2.20., also mu</w:t>
      </w:r>
      <w:r w:rsidR="00A16A10" w:rsidRPr="00F00AFE">
        <w:t>st be multiplied by the factors </w:t>
      </w:r>
      <w:r w:rsidRPr="00F00AFE">
        <w:t>K</w:t>
      </w:r>
      <w:r w:rsidRPr="00F00AFE">
        <w:rPr>
          <w:vertAlign w:val="subscript"/>
        </w:rPr>
        <w:t xml:space="preserve">i </w:t>
      </w:r>
      <w:r w:rsidRPr="00F00AFE">
        <w:t>obtained from Annex</w:t>
      </w:r>
      <w:r w:rsidR="00A16A10" w:rsidRPr="00F00AFE">
        <w:t> </w:t>
      </w:r>
      <w:r w:rsidRPr="00F00AFE">
        <w:t>13. The resulting masses of gaseous emissions and, in the case of vehicles equipped with compression-ignition engines, the mass of particulates obtained in each test shall be les</w:t>
      </w:r>
      <w:r w:rsidR="006665E5">
        <w:t>s than the limits shown in the T</w:t>
      </w:r>
      <w:r w:rsidRPr="00F00AFE">
        <w:t>able</w:t>
      </w:r>
      <w:r w:rsidR="00392743">
        <w:t> 1</w:t>
      </w:r>
      <w:r w:rsidRPr="00F00AFE">
        <w:t xml:space="preserve"> below:</w:t>
      </w:r>
    </w:p>
    <w:p w14:paraId="4583AD67" w14:textId="77777777" w:rsidR="00B2665C" w:rsidRDefault="00B2665C" w:rsidP="009A7784">
      <w:pPr>
        <w:pStyle w:val="SingleTxtG"/>
        <w:ind w:hanging="1134"/>
        <w:sectPr w:rsidR="00B2665C" w:rsidSect="00EE7370">
          <w:headerReference w:type="even" r:id="rId19"/>
          <w:headerReference w:type="default" r:id="rId20"/>
          <w:footerReference w:type="even" r:id="rId21"/>
          <w:footerReference w:type="default" r:id="rId22"/>
          <w:headerReference w:type="first" r:id="rId23"/>
          <w:endnotePr>
            <w:numFmt w:val="decimal"/>
            <w:numRestart w:val="eachSect"/>
          </w:endnotePr>
          <w:pgSz w:w="11907" w:h="16840" w:code="9"/>
          <w:pgMar w:top="1701" w:right="1134" w:bottom="2268" w:left="1134" w:header="964" w:footer="1701" w:gutter="0"/>
          <w:cols w:space="720"/>
          <w:docGrid w:linePitch="326"/>
        </w:sectPr>
      </w:pPr>
    </w:p>
    <w:p w14:paraId="4583AD68" w14:textId="77777777" w:rsidR="003775B6" w:rsidRDefault="003775B6" w:rsidP="003A65D6">
      <w:pPr>
        <w:pStyle w:val="Heading1"/>
      </w:pPr>
      <w:r>
        <w:lastRenderedPageBreak/>
        <w:t>Table 1</w:t>
      </w:r>
    </w:p>
    <w:p w14:paraId="4583AD69" w14:textId="77777777" w:rsidR="00C3232E" w:rsidRPr="00E62BB5" w:rsidRDefault="003775B6" w:rsidP="003A65D6">
      <w:pPr>
        <w:pStyle w:val="SingleTxtG"/>
        <w:rPr>
          <w:b/>
        </w:rPr>
      </w:pPr>
      <w:r w:rsidRPr="00E62BB5">
        <w:rPr>
          <w:b/>
        </w:rPr>
        <w:t>Emissions l</w:t>
      </w:r>
      <w:r w:rsidR="00C3232E" w:rsidRPr="00E62BB5">
        <w:rPr>
          <w:b/>
        </w:rPr>
        <w:t>imit</w:t>
      </w:r>
    </w:p>
    <w:tbl>
      <w:tblPr>
        <w:tblW w:w="12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33"/>
        <w:gridCol w:w="624"/>
        <w:gridCol w:w="1709"/>
        <w:gridCol w:w="711"/>
        <w:gridCol w:w="563"/>
        <w:gridCol w:w="694"/>
        <w:gridCol w:w="572"/>
        <w:gridCol w:w="560"/>
        <w:gridCol w:w="562"/>
        <w:gridCol w:w="459"/>
        <w:gridCol w:w="555"/>
        <w:gridCol w:w="488"/>
        <w:gridCol w:w="863"/>
        <w:gridCol w:w="694"/>
        <w:gridCol w:w="937"/>
        <w:gridCol w:w="311"/>
        <w:gridCol w:w="1736"/>
      </w:tblGrid>
      <w:tr w:rsidR="002D156A" w:rsidRPr="00A035C1" w14:paraId="4583AD6B" w14:textId="77777777" w:rsidTr="007A341B">
        <w:tc>
          <w:tcPr>
            <w:tcW w:w="12871" w:type="dxa"/>
            <w:gridSpan w:val="17"/>
            <w:tcMar>
              <w:left w:w="28" w:type="dxa"/>
              <w:right w:w="28" w:type="dxa"/>
            </w:tcMar>
          </w:tcPr>
          <w:p w14:paraId="4583AD6A" w14:textId="77777777" w:rsidR="002D156A" w:rsidRPr="00A035C1" w:rsidRDefault="002D156A" w:rsidP="00A035C1">
            <w:pPr>
              <w:suppressAutoHyphens/>
              <w:spacing w:line="240" w:lineRule="atLeast"/>
              <w:ind w:left="2268" w:right="2268"/>
              <w:jc w:val="center"/>
              <w:rPr>
                <w:i/>
                <w:color w:val="000000"/>
                <w:sz w:val="16"/>
                <w:szCs w:val="16"/>
              </w:rPr>
            </w:pPr>
            <w:r w:rsidRPr="00A035C1">
              <w:rPr>
                <w:i/>
                <w:color w:val="000000"/>
                <w:sz w:val="16"/>
                <w:szCs w:val="16"/>
              </w:rPr>
              <w:t>Limit values</w:t>
            </w:r>
          </w:p>
        </w:tc>
      </w:tr>
      <w:tr w:rsidR="002D156A" w:rsidRPr="00A035C1" w14:paraId="4583AD77" w14:textId="77777777" w:rsidTr="007A341B">
        <w:trPr>
          <w:trHeight w:val="912"/>
        </w:trPr>
        <w:tc>
          <w:tcPr>
            <w:tcW w:w="1457" w:type="dxa"/>
            <w:gridSpan w:val="2"/>
            <w:vMerge w:val="restart"/>
            <w:tcMar>
              <w:left w:w="28" w:type="dxa"/>
              <w:right w:w="28" w:type="dxa"/>
            </w:tcMar>
          </w:tcPr>
          <w:p w14:paraId="4583AD6C" w14:textId="77777777" w:rsidR="002D156A" w:rsidRPr="00A035C1" w:rsidRDefault="002D156A" w:rsidP="00A035C1">
            <w:pPr>
              <w:suppressAutoHyphens/>
              <w:spacing w:line="240" w:lineRule="atLeast"/>
              <w:rPr>
                <w:i/>
                <w:sz w:val="16"/>
                <w:szCs w:val="16"/>
              </w:rPr>
            </w:pPr>
          </w:p>
        </w:tc>
        <w:tc>
          <w:tcPr>
            <w:tcW w:w="1709" w:type="dxa"/>
            <w:vMerge w:val="restart"/>
            <w:tcMar>
              <w:left w:w="28" w:type="dxa"/>
              <w:right w:w="28" w:type="dxa"/>
            </w:tcMar>
          </w:tcPr>
          <w:p w14:paraId="4583AD6D" w14:textId="77777777" w:rsidR="002D156A" w:rsidRPr="00A035C1" w:rsidRDefault="002D156A" w:rsidP="00A035C1">
            <w:pPr>
              <w:pStyle w:val="BodyText"/>
              <w:tabs>
                <w:tab w:val="left" w:pos="1800"/>
              </w:tabs>
              <w:suppressAutoHyphens/>
              <w:spacing w:after="0" w:line="240" w:lineRule="atLeast"/>
              <w:rPr>
                <w:i/>
                <w:color w:val="000000"/>
                <w:sz w:val="16"/>
                <w:szCs w:val="16"/>
              </w:rPr>
            </w:pPr>
            <w:r w:rsidRPr="00A035C1">
              <w:rPr>
                <w:i/>
                <w:sz w:val="16"/>
                <w:szCs w:val="16"/>
              </w:rPr>
              <w:t xml:space="preserve">Reference </w:t>
            </w:r>
            <w:proofErr w:type="gramStart"/>
            <w:r w:rsidRPr="00A035C1">
              <w:rPr>
                <w:i/>
                <w:sz w:val="16"/>
                <w:szCs w:val="16"/>
              </w:rPr>
              <w:t>mass</w:t>
            </w:r>
            <w:r w:rsidRPr="00A035C1">
              <w:rPr>
                <w:i/>
                <w:color w:val="000000"/>
                <w:sz w:val="16"/>
                <w:szCs w:val="16"/>
              </w:rPr>
              <w:t>(</w:t>
            </w:r>
            <w:proofErr w:type="gramEnd"/>
            <w:r w:rsidRPr="00A035C1">
              <w:rPr>
                <w:i/>
                <w:color w:val="000000"/>
                <w:sz w:val="16"/>
                <w:szCs w:val="16"/>
              </w:rPr>
              <w:t>RM)</w:t>
            </w:r>
          </w:p>
          <w:p w14:paraId="4583AD6E" w14:textId="77777777" w:rsidR="002D156A" w:rsidRPr="00A035C1" w:rsidRDefault="002D156A" w:rsidP="00A035C1">
            <w:pPr>
              <w:keepNext/>
              <w:keepLines/>
              <w:tabs>
                <w:tab w:val="left" w:pos="1800"/>
              </w:tabs>
              <w:suppressAutoHyphens/>
              <w:spacing w:line="240" w:lineRule="atLeast"/>
              <w:rPr>
                <w:i/>
                <w:color w:val="000000"/>
                <w:sz w:val="16"/>
                <w:szCs w:val="16"/>
              </w:rPr>
            </w:pPr>
            <w:r w:rsidRPr="00A035C1">
              <w:rPr>
                <w:i/>
                <w:color w:val="000000"/>
                <w:sz w:val="16"/>
                <w:szCs w:val="16"/>
              </w:rPr>
              <w:t>(kg)</w:t>
            </w:r>
          </w:p>
        </w:tc>
        <w:tc>
          <w:tcPr>
            <w:tcW w:w="1274" w:type="dxa"/>
            <w:gridSpan w:val="2"/>
            <w:tcMar>
              <w:left w:w="28" w:type="dxa"/>
              <w:right w:w="28" w:type="dxa"/>
            </w:tcMar>
          </w:tcPr>
          <w:p w14:paraId="4583AD6F" w14:textId="77777777" w:rsidR="002D156A" w:rsidRPr="00A035C1" w:rsidRDefault="002D156A" w:rsidP="00A035C1">
            <w:pPr>
              <w:tabs>
                <w:tab w:val="left" w:pos="1800"/>
              </w:tabs>
              <w:suppressAutoHyphens/>
              <w:spacing w:line="240" w:lineRule="atLeast"/>
              <w:jc w:val="center"/>
              <w:rPr>
                <w:i/>
                <w:color w:val="000000"/>
                <w:sz w:val="16"/>
                <w:szCs w:val="16"/>
                <w:lang w:val="en-US"/>
              </w:rPr>
            </w:pPr>
            <w:r w:rsidRPr="00A035C1">
              <w:rPr>
                <w:i/>
                <w:color w:val="000000"/>
                <w:sz w:val="16"/>
                <w:szCs w:val="16"/>
                <w:lang w:val="en-US"/>
              </w:rPr>
              <w:t>Mass of carbon monoxide</w:t>
            </w:r>
            <w:r w:rsidRPr="00A035C1">
              <w:rPr>
                <w:i/>
                <w:color w:val="000000"/>
                <w:sz w:val="16"/>
                <w:szCs w:val="16"/>
                <w:lang w:val="en-US"/>
              </w:rPr>
              <w:br/>
              <w:t>(CO)</w:t>
            </w:r>
          </w:p>
        </w:tc>
        <w:tc>
          <w:tcPr>
            <w:tcW w:w="1266" w:type="dxa"/>
            <w:gridSpan w:val="2"/>
            <w:tcMar>
              <w:left w:w="28" w:type="dxa"/>
              <w:right w:w="28" w:type="dxa"/>
            </w:tcMar>
          </w:tcPr>
          <w:p w14:paraId="4583AD70" w14:textId="77777777" w:rsidR="002D156A" w:rsidRPr="00A035C1" w:rsidRDefault="002D156A" w:rsidP="00A035C1">
            <w:pPr>
              <w:suppressAutoHyphens/>
              <w:spacing w:line="240" w:lineRule="atLeast"/>
              <w:jc w:val="center"/>
              <w:rPr>
                <w:i/>
                <w:sz w:val="16"/>
                <w:szCs w:val="16"/>
                <w:lang w:val="en-US"/>
              </w:rPr>
            </w:pPr>
            <w:r w:rsidRPr="00A035C1">
              <w:rPr>
                <w:i/>
                <w:color w:val="000000"/>
                <w:sz w:val="16"/>
                <w:szCs w:val="16"/>
                <w:lang w:val="en-US"/>
              </w:rPr>
              <w:t>Mass of total hydrocarbons</w:t>
            </w:r>
            <w:r w:rsidRPr="00A035C1">
              <w:rPr>
                <w:i/>
                <w:color w:val="000000"/>
                <w:sz w:val="16"/>
                <w:szCs w:val="16"/>
                <w:lang w:val="en-US"/>
              </w:rPr>
              <w:br/>
              <w:t>(THC)</w:t>
            </w:r>
          </w:p>
        </w:tc>
        <w:tc>
          <w:tcPr>
            <w:tcW w:w="1122" w:type="dxa"/>
            <w:gridSpan w:val="2"/>
            <w:tcMar>
              <w:left w:w="28" w:type="dxa"/>
              <w:right w:w="28" w:type="dxa"/>
            </w:tcMar>
          </w:tcPr>
          <w:p w14:paraId="4583AD71" w14:textId="77777777" w:rsidR="002D156A" w:rsidRPr="00A035C1" w:rsidRDefault="002D156A" w:rsidP="00A035C1">
            <w:pPr>
              <w:tabs>
                <w:tab w:val="left" w:pos="1800"/>
              </w:tabs>
              <w:suppressAutoHyphens/>
              <w:spacing w:line="240" w:lineRule="atLeast"/>
              <w:jc w:val="center"/>
              <w:rPr>
                <w:i/>
                <w:color w:val="000000"/>
                <w:sz w:val="16"/>
                <w:szCs w:val="16"/>
                <w:u w:val="single"/>
                <w:lang w:val="en-US"/>
              </w:rPr>
            </w:pPr>
            <w:r w:rsidRPr="00A035C1">
              <w:rPr>
                <w:i/>
                <w:color w:val="000000"/>
                <w:sz w:val="16"/>
                <w:szCs w:val="16"/>
                <w:lang w:val="en-US"/>
              </w:rPr>
              <w:t xml:space="preserve">Mass of non- methane </w:t>
            </w:r>
            <w:r w:rsidRPr="00A035C1">
              <w:rPr>
                <w:i/>
                <w:color w:val="000000"/>
                <w:spacing w:val="-2"/>
                <w:sz w:val="16"/>
                <w:szCs w:val="16"/>
                <w:lang w:val="en-US"/>
              </w:rPr>
              <w:t>hydrocarbons</w:t>
            </w:r>
            <w:r w:rsidRPr="00A035C1">
              <w:rPr>
                <w:i/>
                <w:color w:val="000000"/>
                <w:sz w:val="16"/>
                <w:szCs w:val="16"/>
                <w:lang w:val="en-US"/>
              </w:rPr>
              <w:t xml:space="preserve"> (NMHC)</w:t>
            </w:r>
          </w:p>
        </w:tc>
        <w:tc>
          <w:tcPr>
            <w:tcW w:w="1014" w:type="dxa"/>
            <w:gridSpan w:val="2"/>
            <w:tcMar>
              <w:left w:w="28" w:type="dxa"/>
              <w:right w:w="28" w:type="dxa"/>
            </w:tcMar>
          </w:tcPr>
          <w:p w14:paraId="4583AD72" w14:textId="77777777" w:rsidR="002D156A" w:rsidRPr="00A035C1" w:rsidRDefault="002D156A" w:rsidP="00A035C1">
            <w:pPr>
              <w:suppressAutoHyphens/>
              <w:spacing w:line="240" w:lineRule="atLeast"/>
              <w:jc w:val="center"/>
              <w:rPr>
                <w:i/>
                <w:sz w:val="16"/>
                <w:szCs w:val="16"/>
                <w:lang w:val="en-US"/>
              </w:rPr>
            </w:pPr>
            <w:r w:rsidRPr="00A035C1">
              <w:rPr>
                <w:i/>
                <w:sz w:val="16"/>
                <w:szCs w:val="16"/>
                <w:lang w:val="en-US"/>
              </w:rPr>
              <w:t>Mass of oxides of nitrogen</w:t>
            </w:r>
            <w:r w:rsidRPr="00A035C1">
              <w:rPr>
                <w:i/>
                <w:sz w:val="16"/>
                <w:szCs w:val="16"/>
                <w:lang w:val="en-US"/>
              </w:rPr>
              <w:br/>
              <w:t>(NO</w:t>
            </w:r>
            <w:r w:rsidRPr="00A035C1">
              <w:rPr>
                <w:i/>
                <w:sz w:val="16"/>
                <w:szCs w:val="16"/>
                <w:vertAlign w:val="subscript"/>
                <w:lang w:val="en-US"/>
              </w:rPr>
              <w:t>x</w:t>
            </w:r>
            <w:r w:rsidRPr="00A035C1">
              <w:rPr>
                <w:i/>
                <w:sz w:val="16"/>
                <w:szCs w:val="16"/>
                <w:lang w:val="en-US"/>
              </w:rPr>
              <w:t>)</w:t>
            </w:r>
          </w:p>
        </w:tc>
        <w:tc>
          <w:tcPr>
            <w:tcW w:w="1351" w:type="dxa"/>
            <w:gridSpan w:val="2"/>
            <w:tcMar>
              <w:left w:w="28" w:type="dxa"/>
              <w:right w:w="28" w:type="dxa"/>
            </w:tcMar>
          </w:tcPr>
          <w:p w14:paraId="4583AD73" w14:textId="77777777" w:rsidR="002D156A" w:rsidRPr="00A035C1" w:rsidRDefault="002D156A" w:rsidP="00A035C1">
            <w:pPr>
              <w:pStyle w:val="BodyText3"/>
              <w:tabs>
                <w:tab w:val="left" w:pos="1800"/>
              </w:tabs>
              <w:suppressAutoHyphens/>
              <w:spacing w:after="0" w:line="240" w:lineRule="atLeast"/>
              <w:jc w:val="center"/>
              <w:rPr>
                <w:i/>
              </w:rPr>
            </w:pPr>
            <w:r w:rsidRPr="00A035C1">
              <w:rPr>
                <w:i/>
              </w:rPr>
              <w:t>Combined mass of hydrocarbons and oxides of nitrogen</w:t>
            </w:r>
          </w:p>
          <w:p w14:paraId="4583AD74" w14:textId="77777777" w:rsidR="002D156A" w:rsidRPr="00A035C1" w:rsidRDefault="002D156A" w:rsidP="00A035C1">
            <w:pPr>
              <w:tabs>
                <w:tab w:val="left" w:pos="1800"/>
              </w:tabs>
              <w:suppressAutoHyphens/>
              <w:spacing w:line="240" w:lineRule="atLeast"/>
              <w:jc w:val="center"/>
              <w:rPr>
                <w:i/>
                <w:color w:val="000000"/>
                <w:sz w:val="16"/>
                <w:szCs w:val="16"/>
                <w:u w:val="single"/>
              </w:rPr>
            </w:pPr>
            <w:r w:rsidRPr="00A035C1">
              <w:rPr>
                <w:i/>
                <w:color w:val="000000"/>
                <w:sz w:val="16"/>
                <w:szCs w:val="16"/>
              </w:rPr>
              <w:t>(THC + NO</w:t>
            </w:r>
            <w:r w:rsidRPr="00A035C1">
              <w:rPr>
                <w:i/>
                <w:color w:val="000000"/>
                <w:sz w:val="16"/>
                <w:szCs w:val="16"/>
                <w:vertAlign w:val="subscript"/>
              </w:rPr>
              <w:t>x</w:t>
            </w:r>
            <w:r w:rsidRPr="00A035C1">
              <w:rPr>
                <w:i/>
                <w:color w:val="000000"/>
                <w:sz w:val="16"/>
                <w:szCs w:val="16"/>
              </w:rPr>
              <w:t>)</w:t>
            </w:r>
          </w:p>
        </w:tc>
        <w:tc>
          <w:tcPr>
            <w:tcW w:w="1631" w:type="dxa"/>
            <w:gridSpan w:val="2"/>
            <w:shd w:val="clear" w:color="auto" w:fill="auto"/>
            <w:tcMar>
              <w:left w:w="28" w:type="dxa"/>
              <w:right w:w="28" w:type="dxa"/>
            </w:tcMar>
          </w:tcPr>
          <w:p w14:paraId="4583AD75" w14:textId="77777777" w:rsidR="002D156A" w:rsidRPr="00A035C1" w:rsidRDefault="002D156A" w:rsidP="00A035C1">
            <w:pPr>
              <w:tabs>
                <w:tab w:val="left" w:pos="1800"/>
              </w:tabs>
              <w:suppressAutoHyphens/>
              <w:spacing w:line="240" w:lineRule="atLeast"/>
              <w:jc w:val="center"/>
              <w:rPr>
                <w:i/>
                <w:color w:val="000000"/>
                <w:sz w:val="16"/>
                <w:szCs w:val="16"/>
                <w:u w:val="single"/>
                <w:lang w:val="en-US"/>
              </w:rPr>
            </w:pPr>
            <w:r w:rsidRPr="00A035C1">
              <w:rPr>
                <w:i/>
                <w:color w:val="000000"/>
                <w:sz w:val="16"/>
                <w:szCs w:val="16"/>
                <w:lang w:val="en-US"/>
              </w:rPr>
              <w:t>Mass of particula</w:t>
            </w:r>
            <w:r w:rsidR="0095528A" w:rsidRPr="00A035C1">
              <w:rPr>
                <w:i/>
                <w:color w:val="000000"/>
                <w:sz w:val="16"/>
                <w:szCs w:val="16"/>
                <w:lang w:val="en-US"/>
              </w:rPr>
              <w:t>t</w:t>
            </w:r>
            <w:r w:rsidRPr="00A035C1">
              <w:rPr>
                <w:i/>
                <w:color w:val="000000"/>
                <w:sz w:val="16"/>
                <w:szCs w:val="16"/>
                <w:lang w:val="en-US"/>
              </w:rPr>
              <w:t xml:space="preserve">e matter </w:t>
            </w:r>
            <w:r w:rsidRPr="00A035C1">
              <w:rPr>
                <w:i/>
                <w:color w:val="000000"/>
                <w:sz w:val="16"/>
                <w:szCs w:val="16"/>
                <w:vertAlign w:val="superscript"/>
                <w:lang w:val="en-US"/>
              </w:rPr>
              <w:br/>
            </w:r>
            <w:r w:rsidRPr="00A035C1">
              <w:rPr>
                <w:i/>
                <w:color w:val="000000"/>
                <w:sz w:val="16"/>
                <w:szCs w:val="16"/>
                <w:lang w:val="en-US"/>
              </w:rPr>
              <w:t>(PM)</w:t>
            </w:r>
          </w:p>
        </w:tc>
        <w:tc>
          <w:tcPr>
            <w:tcW w:w="2047" w:type="dxa"/>
            <w:gridSpan w:val="2"/>
            <w:shd w:val="clear" w:color="auto" w:fill="auto"/>
            <w:tcMar>
              <w:left w:w="28" w:type="dxa"/>
              <w:right w:w="28" w:type="dxa"/>
            </w:tcMar>
          </w:tcPr>
          <w:p w14:paraId="4583AD76" w14:textId="77777777" w:rsidR="002D156A" w:rsidRPr="00A035C1" w:rsidRDefault="002D156A" w:rsidP="00A035C1">
            <w:pPr>
              <w:suppressAutoHyphens/>
              <w:spacing w:line="240" w:lineRule="atLeast"/>
              <w:jc w:val="center"/>
              <w:rPr>
                <w:i/>
                <w:sz w:val="16"/>
                <w:szCs w:val="16"/>
              </w:rPr>
            </w:pPr>
            <w:r w:rsidRPr="00A035C1">
              <w:rPr>
                <w:i/>
                <w:sz w:val="16"/>
                <w:szCs w:val="16"/>
              </w:rPr>
              <w:t xml:space="preserve">Number of particles </w:t>
            </w:r>
            <w:r w:rsidRPr="00A035C1">
              <w:rPr>
                <w:i/>
                <w:sz w:val="16"/>
                <w:szCs w:val="16"/>
              </w:rPr>
              <w:br/>
              <w:t>(P)</w:t>
            </w:r>
          </w:p>
        </w:tc>
      </w:tr>
      <w:tr w:rsidR="002D156A" w:rsidRPr="00A035C1" w14:paraId="4583AD88" w14:textId="77777777" w:rsidTr="007A341B">
        <w:tc>
          <w:tcPr>
            <w:tcW w:w="1457" w:type="dxa"/>
            <w:gridSpan w:val="2"/>
            <w:vMerge/>
            <w:tcMar>
              <w:left w:w="28" w:type="dxa"/>
              <w:right w:w="28" w:type="dxa"/>
            </w:tcMar>
          </w:tcPr>
          <w:p w14:paraId="4583AD78" w14:textId="77777777" w:rsidR="002D156A" w:rsidRPr="00A035C1" w:rsidRDefault="002D156A" w:rsidP="00A035C1">
            <w:pPr>
              <w:suppressAutoHyphens/>
              <w:spacing w:line="240" w:lineRule="atLeast"/>
              <w:rPr>
                <w:sz w:val="20"/>
              </w:rPr>
            </w:pPr>
          </w:p>
        </w:tc>
        <w:tc>
          <w:tcPr>
            <w:tcW w:w="1709" w:type="dxa"/>
            <w:vMerge/>
            <w:tcMar>
              <w:left w:w="28" w:type="dxa"/>
              <w:right w:w="28" w:type="dxa"/>
            </w:tcMar>
          </w:tcPr>
          <w:p w14:paraId="4583AD79" w14:textId="77777777" w:rsidR="002D156A" w:rsidRPr="00A035C1" w:rsidRDefault="002D156A" w:rsidP="00A035C1">
            <w:pPr>
              <w:suppressAutoHyphens/>
              <w:spacing w:line="240" w:lineRule="atLeast"/>
              <w:rPr>
                <w:sz w:val="20"/>
              </w:rPr>
            </w:pPr>
          </w:p>
        </w:tc>
        <w:tc>
          <w:tcPr>
            <w:tcW w:w="1274" w:type="dxa"/>
            <w:gridSpan w:val="2"/>
            <w:tcMar>
              <w:left w:w="28" w:type="dxa"/>
              <w:right w:w="28" w:type="dxa"/>
            </w:tcMar>
          </w:tcPr>
          <w:p w14:paraId="4583AD7A" w14:textId="77777777" w:rsidR="002D156A" w:rsidRPr="00A035C1" w:rsidRDefault="002D156A" w:rsidP="00A035C1">
            <w:pPr>
              <w:pStyle w:val="Heading6"/>
              <w:tabs>
                <w:tab w:val="left" w:pos="1800"/>
              </w:tabs>
              <w:suppressAutoHyphens/>
              <w:jc w:val="center"/>
              <w:rPr>
                <w:i/>
                <w:sz w:val="16"/>
                <w:szCs w:val="16"/>
                <w:vertAlign w:val="subscript"/>
              </w:rPr>
            </w:pPr>
            <w:r w:rsidRPr="00A035C1">
              <w:rPr>
                <w:i/>
                <w:sz w:val="16"/>
                <w:szCs w:val="16"/>
              </w:rPr>
              <w:t>L</w:t>
            </w:r>
            <w:r w:rsidRPr="00A035C1">
              <w:rPr>
                <w:i/>
                <w:sz w:val="16"/>
                <w:szCs w:val="16"/>
                <w:vertAlign w:val="subscript"/>
              </w:rPr>
              <w:t>1</w:t>
            </w:r>
          </w:p>
          <w:p w14:paraId="4583AD7B" w14:textId="77777777" w:rsidR="002D156A" w:rsidRPr="00A035C1" w:rsidRDefault="002D156A" w:rsidP="00A035C1">
            <w:pPr>
              <w:tabs>
                <w:tab w:val="left" w:pos="1800"/>
              </w:tabs>
              <w:suppressAutoHyphens/>
              <w:spacing w:line="240" w:lineRule="atLeast"/>
              <w:jc w:val="center"/>
              <w:rPr>
                <w:i/>
                <w:color w:val="000000"/>
                <w:sz w:val="16"/>
                <w:szCs w:val="16"/>
              </w:rPr>
            </w:pPr>
            <w:r w:rsidRPr="00A035C1">
              <w:rPr>
                <w:i/>
                <w:color w:val="000000"/>
                <w:sz w:val="16"/>
                <w:szCs w:val="16"/>
              </w:rPr>
              <w:t>(mg/km)</w:t>
            </w:r>
          </w:p>
        </w:tc>
        <w:tc>
          <w:tcPr>
            <w:tcW w:w="1266" w:type="dxa"/>
            <w:gridSpan w:val="2"/>
            <w:tcMar>
              <w:left w:w="28" w:type="dxa"/>
              <w:right w:w="28" w:type="dxa"/>
            </w:tcMar>
          </w:tcPr>
          <w:p w14:paraId="4583AD7C" w14:textId="77777777" w:rsidR="002D156A" w:rsidRPr="00A035C1" w:rsidRDefault="002D156A" w:rsidP="00A035C1">
            <w:pPr>
              <w:tabs>
                <w:tab w:val="left" w:pos="1800"/>
              </w:tabs>
              <w:suppressAutoHyphens/>
              <w:spacing w:line="240" w:lineRule="atLeast"/>
              <w:jc w:val="center"/>
              <w:rPr>
                <w:i/>
                <w:color w:val="000000"/>
                <w:sz w:val="16"/>
                <w:szCs w:val="16"/>
                <w:vertAlign w:val="subscript"/>
              </w:rPr>
            </w:pPr>
            <w:r w:rsidRPr="00A035C1">
              <w:rPr>
                <w:i/>
                <w:color w:val="000000"/>
                <w:sz w:val="16"/>
                <w:szCs w:val="16"/>
              </w:rPr>
              <w:t>L</w:t>
            </w:r>
            <w:r w:rsidRPr="00A035C1">
              <w:rPr>
                <w:i/>
                <w:color w:val="000000"/>
                <w:sz w:val="16"/>
                <w:szCs w:val="16"/>
                <w:vertAlign w:val="subscript"/>
              </w:rPr>
              <w:t>2</w:t>
            </w:r>
          </w:p>
          <w:p w14:paraId="4583AD7D" w14:textId="77777777" w:rsidR="002D156A" w:rsidRPr="00A035C1" w:rsidRDefault="002D156A" w:rsidP="00A035C1">
            <w:pPr>
              <w:tabs>
                <w:tab w:val="left" w:pos="1800"/>
              </w:tabs>
              <w:suppressAutoHyphens/>
              <w:spacing w:line="240" w:lineRule="atLeast"/>
              <w:jc w:val="center"/>
              <w:rPr>
                <w:i/>
                <w:color w:val="000000"/>
                <w:sz w:val="16"/>
                <w:szCs w:val="16"/>
                <w:u w:val="single"/>
              </w:rPr>
            </w:pPr>
            <w:r w:rsidRPr="00A035C1">
              <w:rPr>
                <w:i/>
                <w:color w:val="000000"/>
                <w:sz w:val="16"/>
                <w:szCs w:val="16"/>
              </w:rPr>
              <w:t>(mg/km)</w:t>
            </w:r>
          </w:p>
        </w:tc>
        <w:tc>
          <w:tcPr>
            <w:tcW w:w="1122" w:type="dxa"/>
            <w:gridSpan w:val="2"/>
            <w:tcMar>
              <w:left w:w="28" w:type="dxa"/>
              <w:right w:w="28" w:type="dxa"/>
            </w:tcMar>
          </w:tcPr>
          <w:p w14:paraId="4583AD7E" w14:textId="77777777" w:rsidR="002D156A" w:rsidRPr="00A035C1" w:rsidRDefault="002D156A" w:rsidP="00A035C1">
            <w:pPr>
              <w:tabs>
                <w:tab w:val="left" w:pos="1800"/>
              </w:tabs>
              <w:suppressAutoHyphens/>
              <w:spacing w:line="240" w:lineRule="atLeast"/>
              <w:jc w:val="center"/>
              <w:rPr>
                <w:i/>
                <w:color w:val="000000"/>
                <w:sz w:val="16"/>
                <w:szCs w:val="16"/>
              </w:rPr>
            </w:pPr>
            <w:r w:rsidRPr="00A035C1">
              <w:rPr>
                <w:i/>
                <w:color w:val="000000"/>
                <w:sz w:val="16"/>
                <w:szCs w:val="16"/>
              </w:rPr>
              <w:t>L</w:t>
            </w:r>
            <w:r w:rsidRPr="00A035C1">
              <w:rPr>
                <w:i/>
                <w:color w:val="000000"/>
                <w:sz w:val="16"/>
                <w:szCs w:val="16"/>
                <w:vertAlign w:val="subscript"/>
              </w:rPr>
              <w:t>3</w:t>
            </w:r>
          </w:p>
          <w:p w14:paraId="4583AD7F" w14:textId="77777777" w:rsidR="002D156A" w:rsidRPr="00A035C1" w:rsidRDefault="002D156A" w:rsidP="00A035C1">
            <w:pPr>
              <w:tabs>
                <w:tab w:val="left" w:pos="1800"/>
              </w:tabs>
              <w:suppressAutoHyphens/>
              <w:spacing w:line="240" w:lineRule="atLeast"/>
              <w:jc w:val="center"/>
              <w:rPr>
                <w:i/>
                <w:color w:val="000000"/>
                <w:sz w:val="16"/>
                <w:szCs w:val="16"/>
                <w:u w:val="single"/>
              </w:rPr>
            </w:pPr>
            <w:r w:rsidRPr="00A035C1">
              <w:rPr>
                <w:i/>
                <w:color w:val="000000"/>
                <w:sz w:val="16"/>
                <w:szCs w:val="16"/>
              </w:rPr>
              <w:t>(mg/km)</w:t>
            </w:r>
          </w:p>
        </w:tc>
        <w:tc>
          <w:tcPr>
            <w:tcW w:w="1014" w:type="dxa"/>
            <w:gridSpan w:val="2"/>
            <w:tcMar>
              <w:left w:w="28" w:type="dxa"/>
              <w:right w:w="28" w:type="dxa"/>
            </w:tcMar>
          </w:tcPr>
          <w:p w14:paraId="4583AD80" w14:textId="77777777" w:rsidR="002D156A" w:rsidRPr="00A035C1" w:rsidRDefault="002D156A" w:rsidP="00A035C1">
            <w:pPr>
              <w:tabs>
                <w:tab w:val="left" w:pos="1800"/>
              </w:tabs>
              <w:suppressAutoHyphens/>
              <w:spacing w:line="240" w:lineRule="atLeast"/>
              <w:jc w:val="center"/>
              <w:rPr>
                <w:i/>
                <w:color w:val="000000"/>
                <w:sz w:val="16"/>
                <w:szCs w:val="16"/>
              </w:rPr>
            </w:pPr>
            <w:r w:rsidRPr="00A035C1">
              <w:rPr>
                <w:i/>
                <w:color w:val="000000"/>
                <w:sz w:val="16"/>
                <w:szCs w:val="16"/>
              </w:rPr>
              <w:t>L</w:t>
            </w:r>
            <w:r w:rsidRPr="00A035C1">
              <w:rPr>
                <w:i/>
                <w:color w:val="000000"/>
                <w:sz w:val="16"/>
                <w:szCs w:val="16"/>
                <w:vertAlign w:val="subscript"/>
              </w:rPr>
              <w:t>4</w:t>
            </w:r>
          </w:p>
          <w:p w14:paraId="4583AD81" w14:textId="77777777" w:rsidR="002D156A" w:rsidRPr="00A035C1" w:rsidRDefault="002D156A" w:rsidP="00A035C1">
            <w:pPr>
              <w:tabs>
                <w:tab w:val="left" w:pos="1800"/>
              </w:tabs>
              <w:suppressAutoHyphens/>
              <w:spacing w:line="240" w:lineRule="atLeast"/>
              <w:jc w:val="center"/>
              <w:rPr>
                <w:i/>
                <w:color w:val="000000"/>
                <w:sz w:val="16"/>
                <w:szCs w:val="16"/>
                <w:u w:val="single"/>
              </w:rPr>
            </w:pPr>
            <w:r w:rsidRPr="00A035C1">
              <w:rPr>
                <w:i/>
                <w:color w:val="000000"/>
                <w:sz w:val="16"/>
                <w:szCs w:val="16"/>
              </w:rPr>
              <w:t>(mg/km)</w:t>
            </w:r>
          </w:p>
        </w:tc>
        <w:tc>
          <w:tcPr>
            <w:tcW w:w="1351" w:type="dxa"/>
            <w:gridSpan w:val="2"/>
            <w:tcMar>
              <w:left w:w="28" w:type="dxa"/>
              <w:right w:w="28" w:type="dxa"/>
            </w:tcMar>
          </w:tcPr>
          <w:p w14:paraId="4583AD82" w14:textId="77777777" w:rsidR="002D156A" w:rsidRPr="00A035C1" w:rsidRDefault="002D156A" w:rsidP="00A035C1">
            <w:pPr>
              <w:tabs>
                <w:tab w:val="left" w:pos="1800"/>
              </w:tabs>
              <w:suppressAutoHyphens/>
              <w:spacing w:line="240" w:lineRule="atLeast"/>
              <w:jc w:val="center"/>
              <w:rPr>
                <w:i/>
                <w:color w:val="000000"/>
                <w:sz w:val="16"/>
                <w:szCs w:val="16"/>
              </w:rPr>
            </w:pPr>
            <w:r w:rsidRPr="00A035C1">
              <w:rPr>
                <w:i/>
                <w:color w:val="000000"/>
                <w:sz w:val="16"/>
                <w:szCs w:val="16"/>
              </w:rPr>
              <w:t>L</w:t>
            </w:r>
            <w:r w:rsidRPr="00A035C1">
              <w:rPr>
                <w:i/>
                <w:color w:val="000000"/>
                <w:sz w:val="16"/>
                <w:szCs w:val="16"/>
                <w:vertAlign w:val="subscript"/>
              </w:rPr>
              <w:t>2</w:t>
            </w:r>
            <w:r w:rsidRPr="00A035C1">
              <w:rPr>
                <w:i/>
                <w:color w:val="000000"/>
                <w:sz w:val="16"/>
                <w:szCs w:val="16"/>
              </w:rPr>
              <w:t xml:space="preserve"> + L</w:t>
            </w:r>
            <w:r w:rsidRPr="00A035C1">
              <w:rPr>
                <w:i/>
                <w:color w:val="000000"/>
                <w:sz w:val="16"/>
                <w:szCs w:val="16"/>
                <w:vertAlign w:val="subscript"/>
              </w:rPr>
              <w:t>3</w:t>
            </w:r>
          </w:p>
          <w:p w14:paraId="4583AD83" w14:textId="77777777" w:rsidR="002D156A" w:rsidRPr="00A035C1" w:rsidRDefault="002D156A" w:rsidP="00A035C1">
            <w:pPr>
              <w:tabs>
                <w:tab w:val="left" w:pos="1800"/>
              </w:tabs>
              <w:suppressAutoHyphens/>
              <w:spacing w:line="240" w:lineRule="atLeast"/>
              <w:jc w:val="center"/>
              <w:rPr>
                <w:i/>
                <w:color w:val="000000"/>
                <w:sz w:val="16"/>
                <w:szCs w:val="16"/>
                <w:u w:val="single"/>
              </w:rPr>
            </w:pPr>
            <w:r w:rsidRPr="00A035C1">
              <w:rPr>
                <w:i/>
                <w:color w:val="000000"/>
                <w:sz w:val="16"/>
                <w:szCs w:val="16"/>
              </w:rPr>
              <w:t>(mg/km)</w:t>
            </w:r>
          </w:p>
        </w:tc>
        <w:tc>
          <w:tcPr>
            <w:tcW w:w="1631" w:type="dxa"/>
            <w:gridSpan w:val="2"/>
            <w:shd w:val="clear" w:color="auto" w:fill="auto"/>
            <w:tcMar>
              <w:left w:w="28" w:type="dxa"/>
              <w:right w:w="28" w:type="dxa"/>
            </w:tcMar>
          </w:tcPr>
          <w:p w14:paraId="4583AD84" w14:textId="77777777" w:rsidR="002D156A" w:rsidRPr="00A035C1" w:rsidRDefault="002D156A" w:rsidP="00A035C1">
            <w:pPr>
              <w:tabs>
                <w:tab w:val="left" w:pos="1800"/>
              </w:tabs>
              <w:suppressAutoHyphens/>
              <w:spacing w:line="240" w:lineRule="atLeast"/>
              <w:jc w:val="center"/>
              <w:rPr>
                <w:i/>
                <w:color w:val="000000"/>
                <w:sz w:val="16"/>
                <w:szCs w:val="16"/>
              </w:rPr>
            </w:pPr>
            <w:r w:rsidRPr="00A035C1">
              <w:rPr>
                <w:i/>
                <w:color w:val="000000"/>
                <w:sz w:val="16"/>
                <w:szCs w:val="16"/>
              </w:rPr>
              <w:t>L</w:t>
            </w:r>
            <w:r w:rsidRPr="00A035C1">
              <w:rPr>
                <w:i/>
                <w:color w:val="000000"/>
                <w:sz w:val="16"/>
                <w:szCs w:val="16"/>
                <w:vertAlign w:val="subscript"/>
              </w:rPr>
              <w:t>5</w:t>
            </w:r>
          </w:p>
          <w:p w14:paraId="4583AD85" w14:textId="77777777" w:rsidR="002D156A" w:rsidRPr="00A035C1" w:rsidRDefault="002D156A" w:rsidP="00A035C1">
            <w:pPr>
              <w:tabs>
                <w:tab w:val="left" w:pos="1800"/>
              </w:tabs>
              <w:suppressAutoHyphens/>
              <w:spacing w:line="240" w:lineRule="atLeast"/>
              <w:jc w:val="center"/>
              <w:rPr>
                <w:i/>
                <w:color w:val="000000"/>
                <w:sz w:val="16"/>
                <w:szCs w:val="16"/>
                <w:u w:val="single"/>
              </w:rPr>
            </w:pPr>
            <w:r w:rsidRPr="00A035C1">
              <w:rPr>
                <w:i/>
                <w:color w:val="000000"/>
                <w:sz w:val="16"/>
                <w:szCs w:val="16"/>
              </w:rPr>
              <w:t>(mg/km)</w:t>
            </w:r>
          </w:p>
        </w:tc>
        <w:tc>
          <w:tcPr>
            <w:tcW w:w="2047" w:type="dxa"/>
            <w:gridSpan w:val="2"/>
            <w:shd w:val="clear" w:color="auto" w:fill="auto"/>
            <w:tcMar>
              <w:left w:w="28" w:type="dxa"/>
              <w:right w:w="28" w:type="dxa"/>
            </w:tcMar>
          </w:tcPr>
          <w:p w14:paraId="4583AD86" w14:textId="77777777" w:rsidR="002D156A" w:rsidRPr="00A035C1" w:rsidRDefault="002D156A" w:rsidP="00A035C1">
            <w:pPr>
              <w:tabs>
                <w:tab w:val="left" w:pos="1800"/>
              </w:tabs>
              <w:suppressAutoHyphens/>
              <w:spacing w:line="240" w:lineRule="atLeast"/>
              <w:jc w:val="center"/>
              <w:rPr>
                <w:i/>
                <w:color w:val="000000"/>
                <w:sz w:val="16"/>
                <w:szCs w:val="16"/>
              </w:rPr>
            </w:pPr>
            <w:r w:rsidRPr="00A035C1">
              <w:rPr>
                <w:i/>
                <w:color w:val="000000"/>
                <w:sz w:val="16"/>
                <w:szCs w:val="16"/>
              </w:rPr>
              <w:t>L</w:t>
            </w:r>
            <w:r w:rsidRPr="00A035C1">
              <w:rPr>
                <w:i/>
                <w:color w:val="000000"/>
                <w:sz w:val="16"/>
                <w:szCs w:val="16"/>
                <w:vertAlign w:val="subscript"/>
              </w:rPr>
              <w:t>6</w:t>
            </w:r>
          </w:p>
          <w:p w14:paraId="4583AD87" w14:textId="77777777" w:rsidR="002D156A" w:rsidRPr="00A035C1" w:rsidRDefault="002D156A" w:rsidP="00A035C1">
            <w:pPr>
              <w:tabs>
                <w:tab w:val="left" w:pos="1800"/>
              </w:tabs>
              <w:suppressAutoHyphens/>
              <w:spacing w:line="240" w:lineRule="atLeast"/>
              <w:jc w:val="center"/>
              <w:rPr>
                <w:i/>
                <w:color w:val="000000"/>
                <w:sz w:val="16"/>
                <w:szCs w:val="16"/>
                <w:u w:val="single"/>
              </w:rPr>
            </w:pPr>
            <w:r w:rsidRPr="00A035C1">
              <w:rPr>
                <w:i/>
                <w:color w:val="000000"/>
                <w:sz w:val="16"/>
                <w:szCs w:val="16"/>
              </w:rPr>
              <w:t>(number/km)</w:t>
            </w:r>
          </w:p>
        </w:tc>
      </w:tr>
      <w:tr w:rsidR="002D156A" w:rsidRPr="00A035C1" w14:paraId="4583AD9A" w14:textId="77777777" w:rsidTr="007A341B">
        <w:tc>
          <w:tcPr>
            <w:tcW w:w="833" w:type="dxa"/>
            <w:tcMar>
              <w:left w:w="28" w:type="dxa"/>
              <w:right w:w="28" w:type="dxa"/>
            </w:tcMar>
          </w:tcPr>
          <w:p w14:paraId="4583AD89" w14:textId="77777777" w:rsidR="002D156A" w:rsidRPr="00A035C1" w:rsidRDefault="002D156A" w:rsidP="00A035C1">
            <w:pPr>
              <w:suppressAutoHyphens/>
              <w:spacing w:line="240" w:lineRule="atLeast"/>
              <w:jc w:val="center"/>
              <w:rPr>
                <w:sz w:val="20"/>
              </w:rPr>
            </w:pPr>
            <w:r w:rsidRPr="00A035C1">
              <w:rPr>
                <w:sz w:val="20"/>
              </w:rPr>
              <w:t>Category</w:t>
            </w:r>
          </w:p>
        </w:tc>
        <w:tc>
          <w:tcPr>
            <w:tcW w:w="624" w:type="dxa"/>
            <w:tcMar>
              <w:left w:w="28" w:type="dxa"/>
              <w:right w:w="28" w:type="dxa"/>
            </w:tcMar>
          </w:tcPr>
          <w:p w14:paraId="4583AD8A" w14:textId="77777777" w:rsidR="002D156A" w:rsidRPr="00A035C1" w:rsidRDefault="002D156A" w:rsidP="00A035C1">
            <w:pPr>
              <w:suppressAutoHyphens/>
              <w:spacing w:line="240" w:lineRule="atLeast"/>
              <w:jc w:val="center"/>
              <w:rPr>
                <w:sz w:val="20"/>
              </w:rPr>
            </w:pPr>
            <w:r w:rsidRPr="00A035C1">
              <w:rPr>
                <w:sz w:val="20"/>
              </w:rPr>
              <w:t>Class</w:t>
            </w:r>
          </w:p>
        </w:tc>
        <w:tc>
          <w:tcPr>
            <w:tcW w:w="1709" w:type="dxa"/>
            <w:tcMar>
              <w:left w:w="28" w:type="dxa"/>
              <w:right w:w="28" w:type="dxa"/>
            </w:tcMar>
          </w:tcPr>
          <w:p w14:paraId="4583AD8B" w14:textId="77777777" w:rsidR="002D156A" w:rsidRPr="00A035C1" w:rsidRDefault="002D156A" w:rsidP="00A035C1">
            <w:pPr>
              <w:suppressAutoHyphens/>
              <w:spacing w:line="240" w:lineRule="atLeast"/>
              <w:jc w:val="center"/>
              <w:rPr>
                <w:sz w:val="20"/>
              </w:rPr>
            </w:pPr>
          </w:p>
        </w:tc>
        <w:tc>
          <w:tcPr>
            <w:tcW w:w="711" w:type="dxa"/>
            <w:tcMar>
              <w:left w:w="28" w:type="dxa"/>
              <w:right w:w="28" w:type="dxa"/>
            </w:tcMar>
          </w:tcPr>
          <w:p w14:paraId="4583AD8C" w14:textId="77777777" w:rsidR="002D156A" w:rsidRPr="00A035C1" w:rsidRDefault="002D156A" w:rsidP="00A035C1">
            <w:pPr>
              <w:suppressAutoHyphens/>
              <w:spacing w:line="240" w:lineRule="atLeast"/>
              <w:jc w:val="center"/>
              <w:rPr>
                <w:sz w:val="20"/>
              </w:rPr>
            </w:pPr>
            <w:r w:rsidRPr="00A035C1">
              <w:rPr>
                <w:sz w:val="20"/>
              </w:rPr>
              <w:t>PI</w:t>
            </w:r>
          </w:p>
        </w:tc>
        <w:tc>
          <w:tcPr>
            <w:tcW w:w="563" w:type="dxa"/>
            <w:tcMar>
              <w:left w:w="28" w:type="dxa"/>
              <w:right w:w="28" w:type="dxa"/>
            </w:tcMar>
          </w:tcPr>
          <w:p w14:paraId="4583AD8D" w14:textId="77777777" w:rsidR="002D156A" w:rsidRPr="00A035C1" w:rsidRDefault="002D156A" w:rsidP="00A035C1">
            <w:pPr>
              <w:suppressAutoHyphens/>
              <w:spacing w:line="240" w:lineRule="atLeast"/>
              <w:jc w:val="center"/>
              <w:rPr>
                <w:sz w:val="20"/>
              </w:rPr>
            </w:pPr>
            <w:r w:rsidRPr="00A035C1">
              <w:rPr>
                <w:sz w:val="20"/>
              </w:rPr>
              <w:t>CI</w:t>
            </w:r>
          </w:p>
        </w:tc>
        <w:tc>
          <w:tcPr>
            <w:tcW w:w="694" w:type="dxa"/>
            <w:tcMar>
              <w:left w:w="28" w:type="dxa"/>
              <w:right w:w="28" w:type="dxa"/>
            </w:tcMar>
          </w:tcPr>
          <w:p w14:paraId="4583AD8E" w14:textId="77777777" w:rsidR="002D156A" w:rsidRPr="00A035C1" w:rsidRDefault="002D156A" w:rsidP="00A035C1">
            <w:pPr>
              <w:suppressAutoHyphens/>
              <w:spacing w:line="240" w:lineRule="atLeast"/>
              <w:jc w:val="center"/>
              <w:rPr>
                <w:sz w:val="20"/>
              </w:rPr>
            </w:pPr>
            <w:r w:rsidRPr="00A035C1">
              <w:rPr>
                <w:sz w:val="20"/>
              </w:rPr>
              <w:t>PI</w:t>
            </w:r>
          </w:p>
        </w:tc>
        <w:tc>
          <w:tcPr>
            <w:tcW w:w="572" w:type="dxa"/>
            <w:tcMar>
              <w:left w:w="28" w:type="dxa"/>
              <w:right w:w="28" w:type="dxa"/>
            </w:tcMar>
          </w:tcPr>
          <w:p w14:paraId="4583AD8F" w14:textId="77777777" w:rsidR="002D156A" w:rsidRPr="00A035C1" w:rsidRDefault="002D156A" w:rsidP="00A035C1">
            <w:pPr>
              <w:suppressAutoHyphens/>
              <w:spacing w:line="240" w:lineRule="atLeast"/>
              <w:jc w:val="center"/>
              <w:rPr>
                <w:sz w:val="20"/>
              </w:rPr>
            </w:pPr>
            <w:r w:rsidRPr="00A035C1">
              <w:rPr>
                <w:sz w:val="20"/>
              </w:rPr>
              <w:t>CI</w:t>
            </w:r>
          </w:p>
        </w:tc>
        <w:tc>
          <w:tcPr>
            <w:tcW w:w="560" w:type="dxa"/>
            <w:tcMar>
              <w:left w:w="28" w:type="dxa"/>
              <w:right w:w="28" w:type="dxa"/>
            </w:tcMar>
          </w:tcPr>
          <w:p w14:paraId="4583AD90" w14:textId="77777777" w:rsidR="002D156A" w:rsidRPr="00A035C1" w:rsidRDefault="002D156A" w:rsidP="00A035C1">
            <w:pPr>
              <w:suppressAutoHyphens/>
              <w:spacing w:line="240" w:lineRule="atLeast"/>
              <w:jc w:val="center"/>
              <w:rPr>
                <w:sz w:val="20"/>
              </w:rPr>
            </w:pPr>
            <w:r w:rsidRPr="00A035C1">
              <w:rPr>
                <w:sz w:val="20"/>
              </w:rPr>
              <w:t>PI</w:t>
            </w:r>
          </w:p>
        </w:tc>
        <w:tc>
          <w:tcPr>
            <w:tcW w:w="562" w:type="dxa"/>
            <w:tcMar>
              <w:left w:w="28" w:type="dxa"/>
              <w:right w:w="28" w:type="dxa"/>
            </w:tcMar>
          </w:tcPr>
          <w:p w14:paraId="4583AD91" w14:textId="77777777" w:rsidR="002D156A" w:rsidRPr="00A035C1" w:rsidRDefault="002D156A" w:rsidP="00A035C1">
            <w:pPr>
              <w:suppressAutoHyphens/>
              <w:spacing w:line="240" w:lineRule="atLeast"/>
              <w:jc w:val="center"/>
              <w:rPr>
                <w:sz w:val="20"/>
              </w:rPr>
            </w:pPr>
            <w:r w:rsidRPr="00A035C1">
              <w:rPr>
                <w:sz w:val="20"/>
              </w:rPr>
              <w:t>CI</w:t>
            </w:r>
          </w:p>
        </w:tc>
        <w:tc>
          <w:tcPr>
            <w:tcW w:w="459" w:type="dxa"/>
            <w:tcMar>
              <w:left w:w="28" w:type="dxa"/>
              <w:right w:w="28" w:type="dxa"/>
            </w:tcMar>
          </w:tcPr>
          <w:p w14:paraId="4583AD92" w14:textId="77777777" w:rsidR="002D156A" w:rsidRPr="00A035C1" w:rsidRDefault="002D156A" w:rsidP="00A035C1">
            <w:pPr>
              <w:suppressAutoHyphens/>
              <w:spacing w:line="240" w:lineRule="atLeast"/>
              <w:jc w:val="center"/>
              <w:rPr>
                <w:sz w:val="20"/>
              </w:rPr>
            </w:pPr>
            <w:r w:rsidRPr="00A035C1">
              <w:rPr>
                <w:sz w:val="20"/>
              </w:rPr>
              <w:t>PI</w:t>
            </w:r>
          </w:p>
        </w:tc>
        <w:tc>
          <w:tcPr>
            <w:tcW w:w="555" w:type="dxa"/>
            <w:tcMar>
              <w:left w:w="28" w:type="dxa"/>
              <w:right w:w="28" w:type="dxa"/>
            </w:tcMar>
          </w:tcPr>
          <w:p w14:paraId="4583AD93" w14:textId="77777777" w:rsidR="002D156A" w:rsidRPr="00A035C1" w:rsidRDefault="002D156A" w:rsidP="00A035C1">
            <w:pPr>
              <w:suppressAutoHyphens/>
              <w:spacing w:line="240" w:lineRule="atLeast"/>
              <w:jc w:val="center"/>
              <w:rPr>
                <w:sz w:val="20"/>
              </w:rPr>
            </w:pPr>
            <w:r w:rsidRPr="00A035C1">
              <w:rPr>
                <w:sz w:val="20"/>
              </w:rPr>
              <w:t>CI</w:t>
            </w:r>
          </w:p>
        </w:tc>
        <w:tc>
          <w:tcPr>
            <w:tcW w:w="488" w:type="dxa"/>
            <w:tcMar>
              <w:left w:w="28" w:type="dxa"/>
              <w:right w:w="28" w:type="dxa"/>
            </w:tcMar>
          </w:tcPr>
          <w:p w14:paraId="4583AD94" w14:textId="77777777" w:rsidR="002D156A" w:rsidRPr="00A035C1" w:rsidRDefault="002D156A" w:rsidP="00A035C1">
            <w:pPr>
              <w:suppressAutoHyphens/>
              <w:spacing w:line="240" w:lineRule="atLeast"/>
              <w:jc w:val="center"/>
              <w:rPr>
                <w:sz w:val="20"/>
              </w:rPr>
            </w:pPr>
            <w:r w:rsidRPr="00A035C1">
              <w:rPr>
                <w:sz w:val="20"/>
              </w:rPr>
              <w:t>PI</w:t>
            </w:r>
          </w:p>
        </w:tc>
        <w:tc>
          <w:tcPr>
            <w:tcW w:w="863" w:type="dxa"/>
            <w:tcMar>
              <w:left w:w="28" w:type="dxa"/>
              <w:right w:w="28" w:type="dxa"/>
            </w:tcMar>
          </w:tcPr>
          <w:p w14:paraId="4583AD95" w14:textId="77777777" w:rsidR="002D156A" w:rsidRPr="00A035C1" w:rsidRDefault="002D156A" w:rsidP="00A035C1">
            <w:pPr>
              <w:suppressAutoHyphens/>
              <w:spacing w:line="240" w:lineRule="atLeast"/>
              <w:jc w:val="center"/>
              <w:rPr>
                <w:sz w:val="20"/>
              </w:rPr>
            </w:pPr>
            <w:r w:rsidRPr="00A035C1">
              <w:rPr>
                <w:sz w:val="20"/>
              </w:rPr>
              <w:t>CI</w:t>
            </w:r>
          </w:p>
        </w:tc>
        <w:tc>
          <w:tcPr>
            <w:tcW w:w="694" w:type="dxa"/>
            <w:shd w:val="clear" w:color="auto" w:fill="auto"/>
            <w:tcMar>
              <w:left w:w="28" w:type="dxa"/>
              <w:right w:w="28" w:type="dxa"/>
            </w:tcMar>
          </w:tcPr>
          <w:p w14:paraId="4583AD96" w14:textId="77777777" w:rsidR="002D156A" w:rsidRPr="00A035C1" w:rsidRDefault="002D156A" w:rsidP="00A035C1">
            <w:pPr>
              <w:suppressAutoHyphens/>
              <w:spacing w:line="240" w:lineRule="atLeast"/>
              <w:jc w:val="center"/>
              <w:rPr>
                <w:sz w:val="20"/>
              </w:rPr>
            </w:pPr>
            <w:r w:rsidRPr="00A035C1">
              <w:rPr>
                <w:sz w:val="20"/>
              </w:rPr>
              <w:t xml:space="preserve">PI </w:t>
            </w:r>
            <w:r w:rsidR="007918FE" w:rsidRPr="00A035C1">
              <w:rPr>
                <w:sz w:val="20"/>
                <w:vertAlign w:val="superscript"/>
              </w:rPr>
              <w:t>1</w:t>
            </w:r>
          </w:p>
        </w:tc>
        <w:tc>
          <w:tcPr>
            <w:tcW w:w="937" w:type="dxa"/>
            <w:shd w:val="clear" w:color="auto" w:fill="auto"/>
            <w:tcMar>
              <w:left w:w="28" w:type="dxa"/>
              <w:right w:w="28" w:type="dxa"/>
            </w:tcMar>
          </w:tcPr>
          <w:p w14:paraId="4583AD97" w14:textId="77777777" w:rsidR="002D156A" w:rsidRPr="00A035C1" w:rsidRDefault="002D156A" w:rsidP="00A035C1">
            <w:pPr>
              <w:suppressAutoHyphens/>
              <w:spacing w:line="240" w:lineRule="atLeast"/>
              <w:jc w:val="center"/>
              <w:rPr>
                <w:sz w:val="20"/>
              </w:rPr>
            </w:pPr>
            <w:r w:rsidRPr="00A035C1">
              <w:rPr>
                <w:sz w:val="20"/>
              </w:rPr>
              <w:t>CI</w:t>
            </w:r>
          </w:p>
        </w:tc>
        <w:tc>
          <w:tcPr>
            <w:tcW w:w="311" w:type="dxa"/>
            <w:shd w:val="clear" w:color="auto" w:fill="auto"/>
            <w:tcMar>
              <w:left w:w="28" w:type="dxa"/>
              <w:right w:w="28" w:type="dxa"/>
            </w:tcMar>
          </w:tcPr>
          <w:p w14:paraId="4583AD98" w14:textId="77777777" w:rsidR="002D156A" w:rsidRPr="00A035C1" w:rsidRDefault="002D156A" w:rsidP="00A035C1">
            <w:pPr>
              <w:suppressAutoHyphens/>
              <w:spacing w:line="240" w:lineRule="atLeast"/>
              <w:jc w:val="center"/>
              <w:rPr>
                <w:sz w:val="20"/>
              </w:rPr>
            </w:pPr>
            <w:r w:rsidRPr="00A035C1">
              <w:rPr>
                <w:sz w:val="20"/>
              </w:rPr>
              <w:t>PI</w:t>
            </w:r>
          </w:p>
        </w:tc>
        <w:tc>
          <w:tcPr>
            <w:tcW w:w="1736" w:type="dxa"/>
            <w:shd w:val="clear" w:color="auto" w:fill="auto"/>
            <w:tcMar>
              <w:left w:w="28" w:type="dxa"/>
              <w:right w:w="28" w:type="dxa"/>
            </w:tcMar>
          </w:tcPr>
          <w:p w14:paraId="4583AD99" w14:textId="77777777" w:rsidR="002D156A" w:rsidRPr="00A035C1" w:rsidRDefault="002D156A" w:rsidP="00A035C1">
            <w:pPr>
              <w:suppressAutoHyphens/>
              <w:spacing w:line="240" w:lineRule="atLeast"/>
              <w:jc w:val="center"/>
              <w:rPr>
                <w:sz w:val="20"/>
              </w:rPr>
            </w:pPr>
            <w:r w:rsidRPr="00A035C1">
              <w:rPr>
                <w:sz w:val="20"/>
              </w:rPr>
              <w:t>CI</w:t>
            </w:r>
          </w:p>
        </w:tc>
      </w:tr>
      <w:tr w:rsidR="002D156A" w:rsidRPr="00A035C1" w14:paraId="4583ADAC" w14:textId="77777777" w:rsidTr="007A341B">
        <w:tc>
          <w:tcPr>
            <w:tcW w:w="833" w:type="dxa"/>
            <w:tcMar>
              <w:left w:w="28" w:type="dxa"/>
              <w:right w:w="28" w:type="dxa"/>
            </w:tcMar>
          </w:tcPr>
          <w:p w14:paraId="4583AD9B" w14:textId="77777777" w:rsidR="002D156A" w:rsidRPr="00A035C1" w:rsidRDefault="002D156A" w:rsidP="00A035C1">
            <w:pPr>
              <w:suppressAutoHyphens/>
              <w:spacing w:line="240" w:lineRule="atLeast"/>
              <w:jc w:val="center"/>
              <w:rPr>
                <w:sz w:val="20"/>
              </w:rPr>
            </w:pPr>
            <w:r w:rsidRPr="00A035C1">
              <w:rPr>
                <w:sz w:val="20"/>
              </w:rPr>
              <w:t>M</w:t>
            </w:r>
          </w:p>
        </w:tc>
        <w:tc>
          <w:tcPr>
            <w:tcW w:w="624" w:type="dxa"/>
            <w:tcMar>
              <w:left w:w="28" w:type="dxa"/>
              <w:right w:w="28" w:type="dxa"/>
            </w:tcMar>
          </w:tcPr>
          <w:p w14:paraId="4583AD9C" w14:textId="77777777" w:rsidR="002D156A" w:rsidRPr="00A035C1" w:rsidRDefault="002D156A" w:rsidP="00A035C1">
            <w:pPr>
              <w:suppressAutoHyphens/>
              <w:spacing w:line="240" w:lineRule="atLeast"/>
              <w:jc w:val="center"/>
              <w:rPr>
                <w:sz w:val="20"/>
              </w:rPr>
            </w:pPr>
            <w:r w:rsidRPr="00A035C1">
              <w:rPr>
                <w:sz w:val="20"/>
              </w:rPr>
              <w:t>-</w:t>
            </w:r>
          </w:p>
        </w:tc>
        <w:tc>
          <w:tcPr>
            <w:tcW w:w="1709" w:type="dxa"/>
            <w:tcMar>
              <w:left w:w="28" w:type="dxa"/>
              <w:right w:w="28" w:type="dxa"/>
            </w:tcMar>
          </w:tcPr>
          <w:p w14:paraId="4583AD9D" w14:textId="77777777" w:rsidR="002D156A" w:rsidRPr="00A035C1" w:rsidRDefault="002D156A" w:rsidP="00A035C1">
            <w:pPr>
              <w:suppressAutoHyphens/>
              <w:spacing w:line="240" w:lineRule="atLeast"/>
              <w:rPr>
                <w:sz w:val="20"/>
              </w:rPr>
            </w:pPr>
            <w:r w:rsidRPr="00A035C1">
              <w:rPr>
                <w:sz w:val="20"/>
              </w:rPr>
              <w:t>All</w:t>
            </w:r>
          </w:p>
        </w:tc>
        <w:tc>
          <w:tcPr>
            <w:tcW w:w="711" w:type="dxa"/>
            <w:tcMar>
              <w:left w:w="28" w:type="dxa"/>
              <w:right w:w="28" w:type="dxa"/>
            </w:tcMar>
          </w:tcPr>
          <w:p w14:paraId="4583AD9E" w14:textId="77777777" w:rsidR="002D156A" w:rsidRPr="00A035C1" w:rsidRDefault="002D156A" w:rsidP="00A035C1">
            <w:pPr>
              <w:suppressAutoHyphens/>
              <w:spacing w:line="240" w:lineRule="atLeast"/>
              <w:jc w:val="center"/>
              <w:rPr>
                <w:sz w:val="20"/>
              </w:rPr>
            </w:pPr>
            <w:r w:rsidRPr="00A035C1">
              <w:rPr>
                <w:sz w:val="20"/>
              </w:rPr>
              <w:t>1,000</w:t>
            </w:r>
          </w:p>
        </w:tc>
        <w:tc>
          <w:tcPr>
            <w:tcW w:w="563" w:type="dxa"/>
            <w:tcMar>
              <w:left w:w="28" w:type="dxa"/>
              <w:right w:w="28" w:type="dxa"/>
            </w:tcMar>
          </w:tcPr>
          <w:p w14:paraId="4583AD9F" w14:textId="77777777" w:rsidR="002D156A" w:rsidRPr="00A035C1" w:rsidRDefault="002D156A" w:rsidP="00A035C1">
            <w:pPr>
              <w:suppressAutoHyphens/>
              <w:spacing w:line="240" w:lineRule="atLeast"/>
              <w:jc w:val="center"/>
              <w:rPr>
                <w:sz w:val="20"/>
              </w:rPr>
            </w:pPr>
            <w:r w:rsidRPr="00A035C1">
              <w:rPr>
                <w:sz w:val="20"/>
              </w:rPr>
              <w:t>500</w:t>
            </w:r>
          </w:p>
        </w:tc>
        <w:tc>
          <w:tcPr>
            <w:tcW w:w="694" w:type="dxa"/>
            <w:tcMar>
              <w:left w:w="28" w:type="dxa"/>
              <w:right w:w="28" w:type="dxa"/>
            </w:tcMar>
          </w:tcPr>
          <w:p w14:paraId="4583ADA0" w14:textId="77777777" w:rsidR="002D156A" w:rsidRPr="00A035C1" w:rsidRDefault="002D156A" w:rsidP="00A035C1">
            <w:pPr>
              <w:suppressAutoHyphens/>
              <w:spacing w:line="240" w:lineRule="atLeast"/>
              <w:jc w:val="center"/>
              <w:rPr>
                <w:sz w:val="20"/>
              </w:rPr>
            </w:pPr>
            <w:r w:rsidRPr="00A035C1">
              <w:rPr>
                <w:sz w:val="20"/>
              </w:rPr>
              <w:t>100</w:t>
            </w:r>
          </w:p>
        </w:tc>
        <w:tc>
          <w:tcPr>
            <w:tcW w:w="572" w:type="dxa"/>
            <w:tcMar>
              <w:left w:w="28" w:type="dxa"/>
              <w:right w:w="28" w:type="dxa"/>
            </w:tcMar>
          </w:tcPr>
          <w:p w14:paraId="4583ADA1" w14:textId="77777777" w:rsidR="002D156A" w:rsidRPr="00A035C1" w:rsidRDefault="002D156A" w:rsidP="00A035C1">
            <w:pPr>
              <w:suppressAutoHyphens/>
              <w:spacing w:line="240" w:lineRule="atLeast"/>
              <w:jc w:val="center"/>
              <w:rPr>
                <w:sz w:val="20"/>
              </w:rPr>
            </w:pPr>
            <w:r w:rsidRPr="00A035C1">
              <w:rPr>
                <w:sz w:val="20"/>
              </w:rPr>
              <w:t>-</w:t>
            </w:r>
          </w:p>
        </w:tc>
        <w:tc>
          <w:tcPr>
            <w:tcW w:w="560" w:type="dxa"/>
            <w:tcMar>
              <w:left w:w="28" w:type="dxa"/>
              <w:right w:w="28" w:type="dxa"/>
            </w:tcMar>
          </w:tcPr>
          <w:p w14:paraId="4583ADA2" w14:textId="77777777" w:rsidR="002D156A" w:rsidRPr="00A035C1" w:rsidRDefault="002D156A" w:rsidP="00A035C1">
            <w:pPr>
              <w:suppressAutoHyphens/>
              <w:spacing w:line="240" w:lineRule="atLeast"/>
              <w:jc w:val="center"/>
              <w:rPr>
                <w:sz w:val="20"/>
              </w:rPr>
            </w:pPr>
            <w:r w:rsidRPr="00A035C1">
              <w:rPr>
                <w:sz w:val="20"/>
              </w:rPr>
              <w:t>68</w:t>
            </w:r>
          </w:p>
        </w:tc>
        <w:tc>
          <w:tcPr>
            <w:tcW w:w="562" w:type="dxa"/>
            <w:tcMar>
              <w:left w:w="28" w:type="dxa"/>
              <w:right w:w="28" w:type="dxa"/>
            </w:tcMar>
          </w:tcPr>
          <w:p w14:paraId="4583ADA3" w14:textId="77777777" w:rsidR="002D156A" w:rsidRPr="00A035C1" w:rsidRDefault="002D156A" w:rsidP="00A035C1">
            <w:pPr>
              <w:suppressAutoHyphens/>
              <w:spacing w:line="240" w:lineRule="atLeast"/>
              <w:jc w:val="center"/>
              <w:rPr>
                <w:sz w:val="20"/>
              </w:rPr>
            </w:pPr>
            <w:r w:rsidRPr="00A035C1">
              <w:rPr>
                <w:sz w:val="20"/>
              </w:rPr>
              <w:t>-</w:t>
            </w:r>
          </w:p>
        </w:tc>
        <w:tc>
          <w:tcPr>
            <w:tcW w:w="459" w:type="dxa"/>
            <w:tcMar>
              <w:left w:w="28" w:type="dxa"/>
              <w:right w:w="28" w:type="dxa"/>
            </w:tcMar>
          </w:tcPr>
          <w:p w14:paraId="4583ADA4" w14:textId="77777777" w:rsidR="002D156A" w:rsidRPr="00A035C1" w:rsidRDefault="002D156A" w:rsidP="00A035C1">
            <w:pPr>
              <w:suppressAutoHyphens/>
              <w:spacing w:line="240" w:lineRule="atLeast"/>
              <w:jc w:val="center"/>
              <w:rPr>
                <w:sz w:val="20"/>
              </w:rPr>
            </w:pPr>
            <w:r w:rsidRPr="00A035C1">
              <w:rPr>
                <w:sz w:val="20"/>
              </w:rPr>
              <w:t>60</w:t>
            </w:r>
          </w:p>
        </w:tc>
        <w:tc>
          <w:tcPr>
            <w:tcW w:w="555" w:type="dxa"/>
            <w:tcMar>
              <w:left w:w="28" w:type="dxa"/>
              <w:right w:w="28" w:type="dxa"/>
            </w:tcMar>
          </w:tcPr>
          <w:p w14:paraId="4583ADA5" w14:textId="77777777" w:rsidR="002D156A" w:rsidRPr="00A035C1" w:rsidRDefault="002D156A" w:rsidP="00A035C1">
            <w:pPr>
              <w:suppressAutoHyphens/>
              <w:spacing w:line="240" w:lineRule="atLeast"/>
              <w:jc w:val="center"/>
              <w:rPr>
                <w:sz w:val="20"/>
              </w:rPr>
            </w:pPr>
            <w:r w:rsidRPr="00A035C1">
              <w:rPr>
                <w:sz w:val="20"/>
              </w:rPr>
              <w:t>180</w:t>
            </w:r>
          </w:p>
        </w:tc>
        <w:tc>
          <w:tcPr>
            <w:tcW w:w="488" w:type="dxa"/>
            <w:tcMar>
              <w:left w:w="28" w:type="dxa"/>
              <w:right w:w="28" w:type="dxa"/>
            </w:tcMar>
          </w:tcPr>
          <w:p w14:paraId="4583ADA6" w14:textId="77777777" w:rsidR="002D156A" w:rsidRPr="00A035C1" w:rsidRDefault="002D156A" w:rsidP="00A035C1">
            <w:pPr>
              <w:suppressAutoHyphens/>
              <w:spacing w:line="240" w:lineRule="atLeast"/>
              <w:jc w:val="center"/>
              <w:rPr>
                <w:sz w:val="20"/>
              </w:rPr>
            </w:pPr>
            <w:r w:rsidRPr="00A035C1">
              <w:rPr>
                <w:sz w:val="20"/>
              </w:rPr>
              <w:t>-</w:t>
            </w:r>
          </w:p>
        </w:tc>
        <w:tc>
          <w:tcPr>
            <w:tcW w:w="863" w:type="dxa"/>
            <w:tcMar>
              <w:left w:w="28" w:type="dxa"/>
              <w:right w:w="28" w:type="dxa"/>
            </w:tcMar>
          </w:tcPr>
          <w:p w14:paraId="4583ADA7" w14:textId="77777777" w:rsidR="002D156A" w:rsidRPr="00A035C1" w:rsidRDefault="002D156A" w:rsidP="00A035C1">
            <w:pPr>
              <w:suppressAutoHyphens/>
              <w:spacing w:line="240" w:lineRule="atLeast"/>
              <w:jc w:val="center"/>
              <w:rPr>
                <w:sz w:val="20"/>
              </w:rPr>
            </w:pPr>
            <w:r w:rsidRPr="00A035C1">
              <w:rPr>
                <w:sz w:val="20"/>
              </w:rPr>
              <w:t>230</w:t>
            </w:r>
          </w:p>
        </w:tc>
        <w:tc>
          <w:tcPr>
            <w:tcW w:w="694" w:type="dxa"/>
            <w:shd w:val="clear" w:color="auto" w:fill="auto"/>
            <w:tcMar>
              <w:left w:w="28" w:type="dxa"/>
              <w:right w:w="28" w:type="dxa"/>
            </w:tcMar>
          </w:tcPr>
          <w:p w14:paraId="4583ADA8" w14:textId="77777777" w:rsidR="002D156A" w:rsidRPr="00A035C1" w:rsidRDefault="002D156A" w:rsidP="00A035C1">
            <w:pPr>
              <w:suppressAutoHyphens/>
              <w:spacing w:line="240" w:lineRule="atLeast"/>
              <w:jc w:val="center"/>
              <w:rPr>
                <w:sz w:val="20"/>
              </w:rPr>
            </w:pPr>
            <w:r w:rsidRPr="00A035C1">
              <w:rPr>
                <w:sz w:val="20"/>
              </w:rPr>
              <w:t>4.5</w:t>
            </w:r>
          </w:p>
        </w:tc>
        <w:tc>
          <w:tcPr>
            <w:tcW w:w="937" w:type="dxa"/>
            <w:shd w:val="clear" w:color="auto" w:fill="auto"/>
            <w:tcMar>
              <w:left w:w="28" w:type="dxa"/>
              <w:right w:w="28" w:type="dxa"/>
            </w:tcMar>
          </w:tcPr>
          <w:p w14:paraId="4583ADA9" w14:textId="77777777" w:rsidR="002D156A" w:rsidRPr="00A035C1" w:rsidRDefault="002D156A" w:rsidP="00A035C1">
            <w:pPr>
              <w:suppressAutoHyphens/>
              <w:spacing w:line="240" w:lineRule="atLeast"/>
              <w:jc w:val="center"/>
              <w:rPr>
                <w:sz w:val="20"/>
              </w:rPr>
            </w:pPr>
            <w:r w:rsidRPr="00A035C1">
              <w:rPr>
                <w:sz w:val="20"/>
              </w:rPr>
              <w:t>4.5</w:t>
            </w:r>
          </w:p>
        </w:tc>
        <w:tc>
          <w:tcPr>
            <w:tcW w:w="311" w:type="dxa"/>
            <w:shd w:val="clear" w:color="auto" w:fill="auto"/>
            <w:tcMar>
              <w:left w:w="28" w:type="dxa"/>
              <w:right w:w="28" w:type="dxa"/>
            </w:tcMar>
          </w:tcPr>
          <w:p w14:paraId="4583ADAA" w14:textId="77777777" w:rsidR="002D156A" w:rsidRPr="00A035C1" w:rsidRDefault="002D156A" w:rsidP="00A035C1">
            <w:pPr>
              <w:suppressAutoHyphens/>
              <w:spacing w:line="240" w:lineRule="atLeast"/>
              <w:jc w:val="center"/>
              <w:rPr>
                <w:sz w:val="20"/>
              </w:rPr>
            </w:pPr>
            <w:r w:rsidRPr="00A035C1">
              <w:rPr>
                <w:sz w:val="20"/>
              </w:rPr>
              <w:t>-</w:t>
            </w:r>
          </w:p>
        </w:tc>
        <w:tc>
          <w:tcPr>
            <w:tcW w:w="1736" w:type="dxa"/>
            <w:shd w:val="clear" w:color="auto" w:fill="auto"/>
            <w:tcMar>
              <w:left w:w="28" w:type="dxa"/>
              <w:right w:w="28" w:type="dxa"/>
            </w:tcMar>
          </w:tcPr>
          <w:p w14:paraId="4583ADAB" w14:textId="77777777" w:rsidR="002D156A" w:rsidRPr="00A035C1" w:rsidRDefault="002D156A" w:rsidP="00A035C1">
            <w:pPr>
              <w:suppressAutoHyphens/>
              <w:spacing w:line="240" w:lineRule="atLeast"/>
              <w:jc w:val="center"/>
              <w:rPr>
                <w:sz w:val="20"/>
              </w:rPr>
            </w:pPr>
            <w:r w:rsidRPr="00A035C1">
              <w:rPr>
                <w:sz w:val="20"/>
              </w:rPr>
              <w:t>6.0 x 10</w:t>
            </w:r>
            <w:r w:rsidRPr="00A035C1">
              <w:rPr>
                <w:sz w:val="20"/>
                <w:vertAlign w:val="superscript"/>
              </w:rPr>
              <w:t>1</w:t>
            </w:r>
            <w:r w:rsidR="005A0EA2" w:rsidRPr="00A035C1">
              <w:rPr>
                <w:sz w:val="20"/>
                <w:vertAlign w:val="superscript"/>
              </w:rPr>
              <w:t>1</w:t>
            </w:r>
          </w:p>
        </w:tc>
      </w:tr>
      <w:tr w:rsidR="002D156A" w:rsidRPr="00A035C1" w14:paraId="4583ADBE" w14:textId="77777777" w:rsidTr="007A341B">
        <w:tc>
          <w:tcPr>
            <w:tcW w:w="833" w:type="dxa"/>
            <w:vMerge w:val="restart"/>
            <w:tcMar>
              <w:left w:w="28" w:type="dxa"/>
              <w:right w:w="28" w:type="dxa"/>
            </w:tcMar>
          </w:tcPr>
          <w:p w14:paraId="4583ADAD" w14:textId="77777777" w:rsidR="002D156A" w:rsidRPr="00A035C1" w:rsidRDefault="002D156A" w:rsidP="00A035C1">
            <w:pPr>
              <w:suppressAutoHyphens/>
              <w:spacing w:line="240" w:lineRule="atLeast"/>
              <w:jc w:val="center"/>
              <w:rPr>
                <w:sz w:val="20"/>
              </w:rPr>
            </w:pPr>
            <w:r w:rsidRPr="00A035C1">
              <w:rPr>
                <w:sz w:val="20"/>
              </w:rPr>
              <w:t>N</w:t>
            </w:r>
            <w:r w:rsidRPr="00A035C1">
              <w:rPr>
                <w:sz w:val="20"/>
                <w:vertAlign w:val="subscript"/>
              </w:rPr>
              <w:t>1</w:t>
            </w:r>
          </w:p>
        </w:tc>
        <w:tc>
          <w:tcPr>
            <w:tcW w:w="624" w:type="dxa"/>
            <w:tcMar>
              <w:left w:w="28" w:type="dxa"/>
              <w:right w:w="28" w:type="dxa"/>
            </w:tcMar>
          </w:tcPr>
          <w:p w14:paraId="4583ADAE" w14:textId="77777777" w:rsidR="002D156A" w:rsidRPr="00A035C1" w:rsidRDefault="002D156A" w:rsidP="00A035C1">
            <w:pPr>
              <w:suppressAutoHyphens/>
              <w:spacing w:line="240" w:lineRule="atLeast"/>
              <w:jc w:val="center"/>
              <w:rPr>
                <w:sz w:val="20"/>
              </w:rPr>
            </w:pPr>
            <w:r w:rsidRPr="00A035C1">
              <w:rPr>
                <w:sz w:val="20"/>
              </w:rPr>
              <w:t>I</w:t>
            </w:r>
          </w:p>
        </w:tc>
        <w:tc>
          <w:tcPr>
            <w:tcW w:w="1709" w:type="dxa"/>
            <w:tcMar>
              <w:left w:w="28" w:type="dxa"/>
              <w:right w:w="28" w:type="dxa"/>
            </w:tcMar>
          </w:tcPr>
          <w:p w14:paraId="4583ADAF" w14:textId="77777777" w:rsidR="002D156A" w:rsidRPr="00A035C1" w:rsidRDefault="002D156A" w:rsidP="00A035C1">
            <w:pPr>
              <w:suppressAutoHyphens/>
              <w:spacing w:line="240" w:lineRule="atLeast"/>
              <w:rPr>
                <w:sz w:val="20"/>
              </w:rPr>
            </w:pPr>
            <w:r w:rsidRPr="00A035C1">
              <w:rPr>
                <w:sz w:val="20"/>
              </w:rPr>
              <w:t>RM ≤ 1,305</w:t>
            </w:r>
          </w:p>
        </w:tc>
        <w:tc>
          <w:tcPr>
            <w:tcW w:w="711" w:type="dxa"/>
            <w:tcMar>
              <w:left w:w="28" w:type="dxa"/>
              <w:right w:w="28" w:type="dxa"/>
            </w:tcMar>
          </w:tcPr>
          <w:p w14:paraId="4583ADB0" w14:textId="77777777" w:rsidR="002D156A" w:rsidRPr="00A035C1" w:rsidRDefault="002D156A" w:rsidP="00A035C1">
            <w:pPr>
              <w:suppressAutoHyphens/>
              <w:spacing w:line="240" w:lineRule="atLeast"/>
              <w:jc w:val="center"/>
              <w:rPr>
                <w:sz w:val="20"/>
              </w:rPr>
            </w:pPr>
            <w:r w:rsidRPr="00A035C1">
              <w:rPr>
                <w:sz w:val="20"/>
              </w:rPr>
              <w:t>1,000</w:t>
            </w:r>
          </w:p>
        </w:tc>
        <w:tc>
          <w:tcPr>
            <w:tcW w:w="563" w:type="dxa"/>
            <w:tcMar>
              <w:left w:w="28" w:type="dxa"/>
              <w:right w:w="28" w:type="dxa"/>
            </w:tcMar>
          </w:tcPr>
          <w:p w14:paraId="4583ADB1" w14:textId="77777777" w:rsidR="002D156A" w:rsidRPr="00A035C1" w:rsidRDefault="002D156A" w:rsidP="00A035C1">
            <w:pPr>
              <w:suppressAutoHyphens/>
              <w:spacing w:line="240" w:lineRule="atLeast"/>
              <w:jc w:val="center"/>
              <w:rPr>
                <w:sz w:val="20"/>
              </w:rPr>
            </w:pPr>
            <w:r w:rsidRPr="00A035C1">
              <w:rPr>
                <w:sz w:val="20"/>
              </w:rPr>
              <w:t>500</w:t>
            </w:r>
          </w:p>
        </w:tc>
        <w:tc>
          <w:tcPr>
            <w:tcW w:w="694" w:type="dxa"/>
            <w:tcMar>
              <w:left w:w="28" w:type="dxa"/>
              <w:right w:w="28" w:type="dxa"/>
            </w:tcMar>
          </w:tcPr>
          <w:p w14:paraId="4583ADB2" w14:textId="77777777" w:rsidR="002D156A" w:rsidRPr="00A035C1" w:rsidRDefault="002D156A" w:rsidP="00A035C1">
            <w:pPr>
              <w:suppressAutoHyphens/>
              <w:spacing w:line="240" w:lineRule="atLeast"/>
              <w:jc w:val="center"/>
              <w:rPr>
                <w:sz w:val="20"/>
              </w:rPr>
            </w:pPr>
            <w:r w:rsidRPr="00A035C1">
              <w:rPr>
                <w:sz w:val="20"/>
              </w:rPr>
              <w:t>100</w:t>
            </w:r>
          </w:p>
        </w:tc>
        <w:tc>
          <w:tcPr>
            <w:tcW w:w="572" w:type="dxa"/>
            <w:tcMar>
              <w:left w:w="28" w:type="dxa"/>
              <w:right w:w="28" w:type="dxa"/>
            </w:tcMar>
          </w:tcPr>
          <w:p w14:paraId="4583ADB3" w14:textId="77777777" w:rsidR="002D156A" w:rsidRPr="00A035C1" w:rsidRDefault="002D156A" w:rsidP="00A035C1">
            <w:pPr>
              <w:suppressAutoHyphens/>
              <w:spacing w:line="240" w:lineRule="atLeast"/>
              <w:jc w:val="center"/>
              <w:rPr>
                <w:sz w:val="20"/>
              </w:rPr>
            </w:pPr>
            <w:r w:rsidRPr="00A035C1">
              <w:rPr>
                <w:sz w:val="20"/>
              </w:rPr>
              <w:t>-</w:t>
            </w:r>
          </w:p>
        </w:tc>
        <w:tc>
          <w:tcPr>
            <w:tcW w:w="560" w:type="dxa"/>
            <w:tcMar>
              <w:left w:w="28" w:type="dxa"/>
              <w:right w:w="28" w:type="dxa"/>
            </w:tcMar>
          </w:tcPr>
          <w:p w14:paraId="4583ADB4" w14:textId="77777777" w:rsidR="002D156A" w:rsidRPr="00A035C1" w:rsidRDefault="002D156A" w:rsidP="00A035C1">
            <w:pPr>
              <w:suppressAutoHyphens/>
              <w:spacing w:line="240" w:lineRule="atLeast"/>
              <w:jc w:val="center"/>
              <w:rPr>
                <w:sz w:val="20"/>
              </w:rPr>
            </w:pPr>
            <w:r w:rsidRPr="00A035C1">
              <w:rPr>
                <w:sz w:val="20"/>
              </w:rPr>
              <w:t>68</w:t>
            </w:r>
          </w:p>
        </w:tc>
        <w:tc>
          <w:tcPr>
            <w:tcW w:w="562" w:type="dxa"/>
            <w:tcMar>
              <w:left w:w="28" w:type="dxa"/>
              <w:right w:w="28" w:type="dxa"/>
            </w:tcMar>
          </w:tcPr>
          <w:p w14:paraId="4583ADB5" w14:textId="77777777" w:rsidR="002D156A" w:rsidRPr="00A035C1" w:rsidRDefault="002D156A" w:rsidP="00A035C1">
            <w:pPr>
              <w:suppressAutoHyphens/>
              <w:spacing w:line="240" w:lineRule="atLeast"/>
              <w:jc w:val="center"/>
              <w:rPr>
                <w:sz w:val="20"/>
              </w:rPr>
            </w:pPr>
            <w:r w:rsidRPr="00A035C1">
              <w:rPr>
                <w:sz w:val="20"/>
              </w:rPr>
              <w:t>-</w:t>
            </w:r>
          </w:p>
        </w:tc>
        <w:tc>
          <w:tcPr>
            <w:tcW w:w="459" w:type="dxa"/>
            <w:tcMar>
              <w:left w:w="28" w:type="dxa"/>
              <w:right w:w="28" w:type="dxa"/>
            </w:tcMar>
          </w:tcPr>
          <w:p w14:paraId="4583ADB6" w14:textId="77777777" w:rsidR="002D156A" w:rsidRPr="00A035C1" w:rsidRDefault="002D156A" w:rsidP="00A035C1">
            <w:pPr>
              <w:suppressAutoHyphens/>
              <w:spacing w:line="240" w:lineRule="atLeast"/>
              <w:jc w:val="center"/>
              <w:rPr>
                <w:sz w:val="20"/>
              </w:rPr>
            </w:pPr>
            <w:r w:rsidRPr="00A035C1">
              <w:rPr>
                <w:sz w:val="20"/>
              </w:rPr>
              <w:t>60</w:t>
            </w:r>
          </w:p>
        </w:tc>
        <w:tc>
          <w:tcPr>
            <w:tcW w:w="555" w:type="dxa"/>
            <w:tcMar>
              <w:left w:w="28" w:type="dxa"/>
              <w:right w:w="28" w:type="dxa"/>
            </w:tcMar>
          </w:tcPr>
          <w:p w14:paraId="4583ADB7" w14:textId="77777777" w:rsidR="002D156A" w:rsidRPr="00A035C1" w:rsidRDefault="002D156A" w:rsidP="00A035C1">
            <w:pPr>
              <w:suppressAutoHyphens/>
              <w:spacing w:line="240" w:lineRule="atLeast"/>
              <w:jc w:val="center"/>
              <w:rPr>
                <w:sz w:val="20"/>
              </w:rPr>
            </w:pPr>
            <w:r w:rsidRPr="00A035C1">
              <w:rPr>
                <w:sz w:val="20"/>
              </w:rPr>
              <w:t>180</w:t>
            </w:r>
          </w:p>
        </w:tc>
        <w:tc>
          <w:tcPr>
            <w:tcW w:w="488" w:type="dxa"/>
            <w:tcMar>
              <w:left w:w="28" w:type="dxa"/>
              <w:right w:w="28" w:type="dxa"/>
            </w:tcMar>
          </w:tcPr>
          <w:p w14:paraId="4583ADB8" w14:textId="77777777" w:rsidR="002D156A" w:rsidRPr="00A035C1" w:rsidRDefault="002D156A" w:rsidP="00A035C1">
            <w:pPr>
              <w:suppressAutoHyphens/>
              <w:spacing w:line="240" w:lineRule="atLeast"/>
              <w:jc w:val="center"/>
              <w:rPr>
                <w:sz w:val="20"/>
              </w:rPr>
            </w:pPr>
            <w:r w:rsidRPr="00A035C1">
              <w:rPr>
                <w:sz w:val="20"/>
              </w:rPr>
              <w:t>-</w:t>
            </w:r>
          </w:p>
        </w:tc>
        <w:tc>
          <w:tcPr>
            <w:tcW w:w="863" w:type="dxa"/>
            <w:tcMar>
              <w:left w:w="28" w:type="dxa"/>
              <w:right w:w="28" w:type="dxa"/>
            </w:tcMar>
          </w:tcPr>
          <w:p w14:paraId="4583ADB9" w14:textId="77777777" w:rsidR="002D156A" w:rsidRPr="00A035C1" w:rsidRDefault="002D156A" w:rsidP="00A035C1">
            <w:pPr>
              <w:suppressAutoHyphens/>
              <w:spacing w:line="240" w:lineRule="atLeast"/>
              <w:jc w:val="center"/>
              <w:rPr>
                <w:sz w:val="20"/>
              </w:rPr>
            </w:pPr>
            <w:r w:rsidRPr="00A035C1">
              <w:rPr>
                <w:sz w:val="20"/>
              </w:rPr>
              <w:t>230</w:t>
            </w:r>
          </w:p>
        </w:tc>
        <w:tc>
          <w:tcPr>
            <w:tcW w:w="694" w:type="dxa"/>
            <w:shd w:val="clear" w:color="auto" w:fill="auto"/>
            <w:tcMar>
              <w:left w:w="28" w:type="dxa"/>
              <w:right w:w="28" w:type="dxa"/>
            </w:tcMar>
          </w:tcPr>
          <w:p w14:paraId="4583ADBA" w14:textId="77777777" w:rsidR="002D156A" w:rsidRPr="00A035C1" w:rsidRDefault="002D156A" w:rsidP="00A035C1">
            <w:pPr>
              <w:suppressAutoHyphens/>
              <w:spacing w:line="240" w:lineRule="atLeast"/>
              <w:jc w:val="center"/>
              <w:rPr>
                <w:sz w:val="20"/>
              </w:rPr>
            </w:pPr>
            <w:r w:rsidRPr="00A035C1">
              <w:rPr>
                <w:sz w:val="20"/>
              </w:rPr>
              <w:t>4.5</w:t>
            </w:r>
          </w:p>
        </w:tc>
        <w:tc>
          <w:tcPr>
            <w:tcW w:w="937" w:type="dxa"/>
            <w:shd w:val="clear" w:color="auto" w:fill="auto"/>
            <w:tcMar>
              <w:left w:w="28" w:type="dxa"/>
              <w:right w:w="28" w:type="dxa"/>
            </w:tcMar>
          </w:tcPr>
          <w:p w14:paraId="4583ADBB" w14:textId="77777777" w:rsidR="002D156A" w:rsidRPr="00A035C1" w:rsidRDefault="002D156A" w:rsidP="00A035C1">
            <w:pPr>
              <w:suppressAutoHyphens/>
              <w:spacing w:line="240" w:lineRule="atLeast"/>
              <w:jc w:val="center"/>
              <w:rPr>
                <w:sz w:val="20"/>
              </w:rPr>
            </w:pPr>
            <w:r w:rsidRPr="00A035C1">
              <w:rPr>
                <w:sz w:val="20"/>
              </w:rPr>
              <w:t>4.5</w:t>
            </w:r>
          </w:p>
        </w:tc>
        <w:tc>
          <w:tcPr>
            <w:tcW w:w="311" w:type="dxa"/>
            <w:shd w:val="clear" w:color="auto" w:fill="auto"/>
            <w:tcMar>
              <w:left w:w="28" w:type="dxa"/>
              <w:right w:w="28" w:type="dxa"/>
            </w:tcMar>
          </w:tcPr>
          <w:p w14:paraId="4583ADBC" w14:textId="77777777" w:rsidR="002D156A" w:rsidRPr="00A035C1" w:rsidRDefault="002D156A" w:rsidP="00A035C1">
            <w:pPr>
              <w:suppressAutoHyphens/>
              <w:spacing w:line="240" w:lineRule="atLeast"/>
              <w:jc w:val="center"/>
              <w:rPr>
                <w:sz w:val="20"/>
              </w:rPr>
            </w:pPr>
            <w:r w:rsidRPr="00A035C1">
              <w:rPr>
                <w:sz w:val="20"/>
              </w:rPr>
              <w:t>-</w:t>
            </w:r>
          </w:p>
        </w:tc>
        <w:tc>
          <w:tcPr>
            <w:tcW w:w="1736" w:type="dxa"/>
            <w:shd w:val="clear" w:color="auto" w:fill="auto"/>
            <w:tcMar>
              <w:left w:w="28" w:type="dxa"/>
              <w:right w:w="28" w:type="dxa"/>
            </w:tcMar>
          </w:tcPr>
          <w:p w14:paraId="4583ADBD" w14:textId="77777777" w:rsidR="002D156A" w:rsidRPr="00A035C1" w:rsidRDefault="002D156A" w:rsidP="00A035C1">
            <w:pPr>
              <w:suppressAutoHyphens/>
              <w:spacing w:line="240" w:lineRule="atLeast"/>
              <w:jc w:val="center"/>
              <w:rPr>
                <w:sz w:val="20"/>
              </w:rPr>
            </w:pPr>
            <w:r w:rsidRPr="00A035C1">
              <w:rPr>
                <w:sz w:val="20"/>
              </w:rPr>
              <w:t>6.0 x 10</w:t>
            </w:r>
            <w:r w:rsidRPr="00A035C1">
              <w:rPr>
                <w:sz w:val="20"/>
                <w:vertAlign w:val="superscript"/>
              </w:rPr>
              <w:t>1</w:t>
            </w:r>
            <w:r w:rsidR="005A0EA2" w:rsidRPr="00A035C1">
              <w:rPr>
                <w:sz w:val="20"/>
                <w:vertAlign w:val="superscript"/>
              </w:rPr>
              <w:t>1</w:t>
            </w:r>
          </w:p>
        </w:tc>
      </w:tr>
      <w:tr w:rsidR="002D156A" w:rsidRPr="00A035C1" w14:paraId="4583ADD0" w14:textId="77777777" w:rsidTr="007A341B">
        <w:tc>
          <w:tcPr>
            <w:tcW w:w="833" w:type="dxa"/>
            <w:vMerge/>
            <w:tcMar>
              <w:left w:w="28" w:type="dxa"/>
              <w:right w:w="28" w:type="dxa"/>
            </w:tcMar>
          </w:tcPr>
          <w:p w14:paraId="4583ADBF" w14:textId="77777777" w:rsidR="002D156A" w:rsidRPr="00A035C1" w:rsidRDefault="002D156A" w:rsidP="00A035C1">
            <w:pPr>
              <w:suppressAutoHyphens/>
              <w:spacing w:line="240" w:lineRule="atLeast"/>
              <w:jc w:val="center"/>
              <w:rPr>
                <w:sz w:val="20"/>
              </w:rPr>
            </w:pPr>
          </w:p>
        </w:tc>
        <w:tc>
          <w:tcPr>
            <w:tcW w:w="624" w:type="dxa"/>
            <w:tcMar>
              <w:left w:w="28" w:type="dxa"/>
              <w:right w:w="28" w:type="dxa"/>
            </w:tcMar>
          </w:tcPr>
          <w:p w14:paraId="4583ADC0" w14:textId="77777777" w:rsidR="002D156A" w:rsidRPr="00A035C1" w:rsidRDefault="002D156A" w:rsidP="00A035C1">
            <w:pPr>
              <w:suppressAutoHyphens/>
              <w:spacing w:line="240" w:lineRule="atLeast"/>
              <w:jc w:val="center"/>
              <w:rPr>
                <w:sz w:val="20"/>
              </w:rPr>
            </w:pPr>
            <w:r w:rsidRPr="00A035C1">
              <w:rPr>
                <w:sz w:val="20"/>
              </w:rPr>
              <w:t>II</w:t>
            </w:r>
          </w:p>
        </w:tc>
        <w:tc>
          <w:tcPr>
            <w:tcW w:w="1709" w:type="dxa"/>
            <w:tcMar>
              <w:left w:w="28" w:type="dxa"/>
              <w:right w:w="28" w:type="dxa"/>
            </w:tcMar>
          </w:tcPr>
          <w:p w14:paraId="4583ADC1" w14:textId="77777777" w:rsidR="002D156A" w:rsidRPr="00A035C1" w:rsidRDefault="002D156A" w:rsidP="00A035C1">
            <w:pPr>
              <w:suppressAutoHyphens/>
              <w:spacing w:line="240" w:lineRule="atLeast"/>
              <w:rPr>
                <w:sz w:val="20"/>
              </w:rPr>
            </w:pPr>
            <w:r w:rsidRPr="00A035C1">
              <w:rPr>
                <w:sz w:val="20"/>
              </w:rPr>
              <w:t>1,305 &lt; RM ≤ 1,760</w:t>
            </w:r>
          </w:p>
        </w:tc>
        <w:tc>
          <w:tcPr>
            <w:tcW w:w="711" w:type="dxa"/>
            <w:tcMar>
              <w:left w:w="28" w:type="dxa"/>
              <w:right w:w="28" w:type="dxa"/>
            </w:tcMar>
          </w:tcPr>
          <w:p w14:paraId="4583ADC2" w14:textId="77777777" w:rsidR="002D156A" w:rsidRPr="00A035C1" w:rsidRDefault="002D156A" w:rsidP="00A035C1">
            <w:pPr>
              <w:suppressAutoHyphens/>
              <w:spacing w:line="240" w:lineRule="atLeast"/>
              <w:jc w:val="center"/>
              <w:rPr>
                <w:sz w:val="20"/>
              </w:rPr>
            </w:pPr>
            <w:r w:rsidRPr="00A035C1">
              <w:rPr>
                <w:sz w:val="20"/>
              </w:rPr>
              <w:t>1,810</w:t>
            </w:r>
          </w:p>
        </w:tc>
        <w:tc>
          <w:tcPr>
            <w:tcW w:w="563" w:type="dxa"/>
            <w:tcMar>
              <w:left w:w="28" w:type="dxa"/>
              <w:right w:w="28" w:type="dxa"/>
            </w:tcMar>
          </w:tcPr>
          <w:p w14:paraId="4583ADC3" w14:textId="77777777" w:rsidR="002D156A" w:rsidRPr="00A035C1" w:rsidRDefault="002D156A" w:rsidP="00A035C1">
            <w:pPr>
              <w:suppressAutoHyphens/>
              <w:spacing w:line="240" w:lineRule="atLeast"/>
              <w:jc w:val="center"/>
              <w:rPr>
                <w:sz w:val="20"/>
              </w:rPr>
            </w:pPr>
            <w:r w:rsidRPr="00A035C1">
              <w:rPr>
                <w:sz w:val="20"/>
              </w:rPr>
              <w:t>630</w:t>
            </w:r>
          </w:p>
        </w:tc>
        <w:tc>
          <w:tcPr>
            <w:tcW w:w="694" w:type="dxa"/>
            <w:tcMar>
              <w:left w:w="28" w:type="dxa"/>
              <w:right w:w="28" w:type="dxa"/>
            </w:tcMar>
          </w:tcPr>
          <w:p w14:paraId="4583ADC4" w14:textId="77777777" w:rsidR="002D156A" w:rsidRPr="00A035C1" w:rsidRDefault="002D156A" w:rsidP="00A035C1">
            <w:pPr>
              <w:suppressAutoHyphens/>
              <w:spacing w:line="240" w:lineRule="atLeast"/>
              <w:jc w:val="center"/>
              <w:rPr>
                <w:sz w:val="20"/>
              </w:rPr>
            </w:pPr>
            <w:r w:rsidRPr="00A035C1">
              <w:rPr>
                <w:sz w:val="20"/>
              </w:rPr>
              <w:t>130</w:t>
            </w:r>
          </w:p>
        </w:tc>
        <w:tc>
          <w:tcPr>
            <w:tcW w:w="572" w:type="dxa"/>
            <w:tcMar>
              <w:left w:w="28" w:type="dxa"/>
              <w:right w:w="28" w:type="dxa"/>
            </w:tcMar>
          </w:tcPr>
          <w:p w14:paraId="4583ADC5" w14:textId="77777777" w:rsidR="002D156A" w:rsidRPr="00A035C1" w:rsidRDefault="002D156A" w:rsidP="00A035C1">
            <w:pPr>
              <w:suppressAutoHyphens/>
              <w:spacing w:line="240" w:lineRule="atLeast"/>
              <w:jc w:val="center"/>
              <w:rPr>
                <w:sz w:val="20"/>
              </w:rPr>
            </w:pPr>
            <w:r w:rsidRPr="00A035C1">
              <w:rPr>
                <w:sz w:val="20"/>
              </w:rPr>
              <w:t>-</w:t>
            </w:r>
          </w:p>
        </w:tc>
        <w:tc>
          <w:tcPr>
            <w:tcW w:w="560" w:type="dxa"/>
            <w:tcMar>
              <w:left w:w="28" w:type="dxa"/>
              <w:right w:w="28" w:type="dxa"/>
            </w:tcMar>
          </w:tcPr>
          <w:p w14:paraId="4583ADC6" w14:textId="77777777" w:rsidR="002D156A" w:rsidRPr="00A035C1" w:rsidRDefault="002D156A" w:rsidP="00A035C1">
            <w:pPr>
              <w:suppressAutoHyphens/>
              <w:spacing w:line="240" w:lineRule="atLeast"/>
              <w:jc w:val="center"/>
              <w:rPr>
                <w:sz w:val="20"/>
              </w:rPr>
            </w:pPr>
            <w:r w:rsidRPr="00A035C1">
              <w:rPr>
                <w:sz w:val="20"/>
              </w:rPr>
              <w:t>90</w:t>
            </w:r>
          </w:p>
        </w:tc>
        <w:tc>
          <w:tcPr>
            <w:tcW w:w="562" w:type="dxa"/>
            <w:tcMar>
              <w:left w:w="28" w:type="dxa"/>
              <w:right w:w="28" w:type="dxa"/>
            </w:tcMar>
          </w:tcPr>
          <w:p w14:paraId="4583ADC7" w14:textId="77777777" w:rsidR="002D156A" w:rsidRPr="00A035C1" w:rsidRDefault="002D156A" w:rsidP="00A035C1">
            <w:pPr>
              <w:suppressAutoHyphens/>
              <w:spacing w:line="240" w:lineRule="atLeast"/>
              <w:jc w:val="center"/>
              <w:rPr>
                <w:sz w:val="20"/>
              </w:rPr>
            </w:pPr>
            <w:r w:rsidRPr="00A035C1">
              <w:rPr>
                <w:sz w:val="20"/>
              </w:rPr>
              <w:t>-</w:t>
            </w:r>
          </w:p>
        </w:tc>
        <w:tc>
          <w:tcPr>
            <w:tcW w:w="459" w:type="dxa"/>
            <w:tcMar>
              <w:left w:w="28" w:type="dxa"/>
              <w:right w:w="28" w:type="dxa"/>
            </w:tcMar>
          </w:tcPr>
          <w:p w14:paraId="4583ADC8" w14:textId="77777777" w:rsidR="002D156A" w:rsidRPr="00A035C1" w:rsidRDefault="002D156A" w:rsidP="00A035C1">
            <w:pPr>
              <w:suppressAutoHyphens/>
              <w:spacing w:line="240" w:lineRule="atLeast"/>
              <w:jc w:val="center"/>
              <w:rPr>
                <w:sz w:val="20"/>
              </w:rPr>
            </w:pPr>
            <w:r w:rsidRPr="00A035C1">
              <w:rPr>
                <w:sz w:val="20"/>
              </w:rPr>
              <w:t>75</w:t>
            </w:r>
          </w:p>
        </w:tc>
        <w:tc>
          <w:tcPr>
            <w:tcW w:w="555" w:type="dxa"/>
            <w:tcMar>
              <w:left w:w="28" w:type="dxa"/>
              <w:right w:w="28" w:type="dxa"/>
            </w:tcMar>
          </w:tcPr>
          <w:p w14:paraId="4583ADC9" w14:textId="77777777" w:rsidR="002D156A" w:rsidRPr="00A035C1" w:rsidRDefault="002D156A" w:rsidP="00A035C1">
            <w:pPr>
              <w:suppressAutoHyphens/>
              <w:spacing w:line="240" w:lineRule="atLeast"/>
              <w:jc w:val="center"/>
              <w:rPr>
                <w:sz w:val="20"/>
              </w:rPr>
            </w:pPr>
            <w:r w:rsidRPr="00A035C1">
              <w:rPr>
                <w:sz w:val="20"/>
              </w:rPr>
              <w:t>235</w:t>
            </w:r>
          </w:p>
        </w:tc>
        <w:tc>
          <w:tcPr>
            <w:tcW w:w="488" w:type="dxa"/>
            <w:tcMar>
              <w:left w:w="28" w:type="dxa"/>
              <w:right w:w="28" w:type="dxa"/>
            </w:tcMar>
          </w:tcPr>
          <w:p w14:paraId="4583ADCA" w14:textId="77777777" w:rsidR="002D156A" w:rsidRPr="00A035C1" w:rsidRDefault="002D156A" w:rsidP="00A035C1">
            <w:pPr>
              <w:suppressAutoHyphens/>
              <w:spacing w:line="240" w:lineRule="atLeast"/>
              <w:jc w:val="center"/>
              <w:rPr>
                <w:sz w:val="20"/>
              </w:rPr>
            </w:pPr>
            <w:r w:rsidRPr="00A035C1">
              <w:rPr>
                <w:sz w:val="20"/>
              </w:rPr>
              <w:t>-</w:t>
            </w:r>
          </w:p>
        </w:tc>
        <w:tc>
          <w:tcPr>
            <w:tcW w:w="863" w:type="dxa"/>
            <w:tcMar>
              <w:left w:w="28" w:type="dxa"/>
              <w:right w:w="28" w:type="dxa"/>
            </w:tcMar>
          </w:tcPr>
          <w:p w14:paraId="4583ADCB" w14:textId="77777777" w:rsidR="002D156A" w:rsidRPr="00A035C1" w:rsidRDefault="002D156A" w:rsidP="00A035C1">
            <w:pPr>
              <w:suppressAutoHyphens/>
              <w:spacing w:line="240" w:lineRule="atLeast"/>
              <w:jc w:val="center"/>
              <w:rPr>
                <w:sz w:val="20"/>
              </w:rPr>
            </w:pPr>
            <w:r w:rsidRPr="00A035C1">
              <w:rPr>
                <w:sz w:val="20"/>
              </w:rPr>
              <w:t>295</w:t>
            </w:r>
          </w:p>
        </w:tc>
        <w:tc>
          <w:tcPr>
            <w:tcW w:w="694" w:type="dxa"/>
            <w:shd w:val="clear" w:color="auto" w:fill="auto"/>
            <w:tcMar>
              <w:left w:w="28" w:type="dxa"/>
              <w:right w:w="28" w:type="dxa"/>
            </w:tcMar>
          </w:tcPr>
          <w:p w14:paraId="4583ADCC" w14:textId="77777777" w:rsidR="002D156A" w:rsidRPr="00A035C1" w:rsidRDefault="002D156A" w:rsidP="00A035C1">
            <w:pPr>
              <w:suppressAutoHyphens/>
              <w:spacing w:line="240" w:lineRule="atLeast"/>
              <w:jc w:val="center"/>
              <w:rPr>
                <w:sz w:val="20"/>
              </w:rPr>
            </w:pPr>
            <w:r w:rsidRPr="00A035C1">
              <w:rPr>
                <w:sz w:val="20"/>
              </w:rPr>
              <w:t>4.5</w:t>
            </w:r>
          </w:p>
        </w:tc>
        <w:tc>
          <w:tcPr>
            <w:tcW w:w="937" w:type="dxa"/>
            <w:shd w:val="clear" w:color="auto" w:fill="auto"/>
            <w:tcMar>
              <w:left w:w="28" w:type="dxa"/>
              <w:right w:w="28" w:type="dxa"/>
            </w:tcMar>
          </w:tcPr>
          <w:p w14:paraId="4583ADCD" w14:textId="77777777" w:rsidR="002D156A" w:rsidRPr="00A035C1" w:rsidRDefault="002D156A" w:rsidP="00A035C1">
            <w:pPr>
              <w:suppressAutoHyphens/>
              <w:spacing w:line="240" w:lineRule="atLeast"/>
              <w:jc w:val="center"/>
              <w:rPr>
                <w:sz w:val="20"/>
              </w:rPr>
            </w:pPr>
            <w:r w:rsidRPr="00A035C1">
              <w:rPr>
                <w:sz w:val="20"/>
              </w:rPr>
              <w:t>4.5</w:t>
            </w:r>
          </w:p>
        </w:tc>
        <w:tc>
          <w:tcPr>
            <w:tcW w:w="311" w:type="dxa"/>
            <w:shd w:val="clear" w:color="auto" w:fill="auto"/>
            <w:tcMar>
              <w:left w:w="28" w:type="dxa"/>
              <w:right w:w="28" w:type="dxa"/>
            </w:tcMar>
          </w:tcPr>
          <w:p w14:paraId="4583ADCE" w14:textId="77777777" w:rsidR="002D156A" w:rsidRPr="00A035C1" w:rsidRDefault="002D156A" w:rsidP="00A035C1">
            <w:pPr>
              <w:suppressAutoHyphens/>
              <w:spacing w:line="240" w:lineRule="atLeast"/>
              <w:jc w:val="center"/>
              <w:rPr>
                <w:sz w:val="20"/>
              </w:rPr>
            </w:pPr>
            <w:r w:rsidRPr="00A035C1">
              <w:rPr>
                <w:sz w:val="20"/>
              </w:rPr>
              <w:t>-</w:t>
            </w:r>
          </w:p>
        </w:tc>
        <w:tc>
          <w:tcPr>
            <w:tcW w:w="1736" w:type="dxa"/>
            <w:shd w:val="clear" w:color="auto" w:fill="auto"/>
            <w:tcMar>
              <w:left w:w="28" w:type="dxa"/>
              <w:right w:w="28" w:type="dxa"/>
            </w:tcMar>
          </w:tcPr>
          <w:p w14:paraId="4583ADCF" w14:textId="77777777" w:rsidR="002D156A" w:rsidRPr="00A035C1" w:rsidRDefault="002D156A" w:rsidP="00A035C1">
            <w:pPr>
              <w:suppressAutoHyphens/>
              <w:spacing w:line="240" w:lineRule="atLeast"/>
              <w:jc w:val="center"/>
              <w:rPr>
                <w:sz w:val="20"/>
              </w:rPr>
            </w:pPr>
            <w:r w:rsidRPr="00A035C1">
              <w:rPr>
                <w:sz w:val="20"/>
              </w:rPr>
              <w:t>6.0 x 10</w:t>
            </w:r>
            <w:r w:rsidRPr="00A035C1">
              <w:rPr>
                <w:sz w:val="20"/>
                <w:vertAlign w:val="superscript"/>
              </w:rPr>
              <w:t>1</w:t>
            </w:r>
            <w:r w:rsidR="005A0EA2" w:rsidRPr="00A035C1">
              <w:rPr>
                <w:sz w:val="20"/>
                <w:vertAlign w:val="superscript"/>
              </w:rPr>
              <w:t>1</w:t>
            </w:r>
          </w:p>
        </w:tc>
      </w:tr>
      <w:tr w:rsidR="002D156A" w:rsidRPr="00A035C1" w14:paraId="4583ADE2" w14:textId="77777777" w:rsidTr="007A341B">
        <w:tc>
          <w:tcPr>
            <w:tcW w:w="833" w:type="dxa"/>
            <w:vMerge/>
            <w:tcMar>
              <w:left w:w="28" w:type="dxa"/>
              <w:right w:w="28" w:type="dxa"/>
            </w:tcMar>
          </w:tcPr>
          <w:p w14:paraId="4583ADD1" w14:textId="77777777" w:rsidR="002D156A" w:rsidRPr="00A035C1" w:rsidRDefault="002D156A" w:rsidP="00A035C1">
            <w:pPr>
              <w:suppressAutoHyphens/>
              <w:spacing w:line="240" w:lineRule="atLeast"/>
              <w:jc w:val="center"/>
              <w:rPr>
                <w:sz w:val="20"/>
              </w:rPr>
            </w:pPr>
          </w:p>
        </w:tc>
        <w:tc>
          <w:tcPr>
            <w:tcW w:w="624" w:type="dxa"/>
            <w:tcMar>
              <w:left w:w="28" w:type="dxa"/>
              <w:right w:w="28" w:type="dxa"/>
            </w:tcMar>
          </w:tcPr>
          <w:p w14:paraId="4583ADD2" w14:textId="77777777" w:rsidR="002D156A" w:rsidRPr="00A035C1" w:rsidRDefault="002D156A" w:rsidP="00A035C1">
            <w:pPr>
              <w:suppressAutoHyphens/>
              <w:spacing w:line="240" w:lineRule="atLeast"/>
              <w:jc w:val="center"/>
              <w:rPr>
                <w:sz w:val="20"/>
              </w:rPr>
            </w:pPr>
            <w:r w:rsidRPr="00A035C1">
              <w:rPr>
                <w:sz w:val="20"/>
              </w:rPr>
              <w:t>III</w:t>
            </w:r>
          </w:p>
        </w:tc>
        <w:tc>
          <w:tcPr>
            <w:tcW w:w="1709" w:type="dxa"/>
            <w:tcMar>
              <w:left w:w="28" w:type="dxa"/>
              <w:right w:w="28" w:type="dxa"/>
            </w:tcMar>
          </w:tcPr>
          <w:p w14:paraId="4583ADD3" w14:textId="77777777" w:rsidR="002D156A" w:rsidRPr="00A035C1" w:rsidRDefault="002D156A" w:rsidP="00A035C1">
            <w:pPr>
              <w:suppressAutoHyphens/>
              <w:spacing w:line="240" w:lineRule="atLeast"/>
              <w:rPr>
                <w:sz w:val="20"/>
              </w:rPr>
            </w:pPr>
            <w:r w:rsidRPr="00A035C1">
              <w:rPr>
                <w:sz w:val="20"/>
              </w:rPr>
              <w:t>1,760 &lt; RM</w:t>
            </w:r>
          </w:p>
        </w:tc>
        <w:tc>
          <w:tcPr>
            <w:tcW w:w="711" w:type="dxa"/>
            <w:tcMar>
              <w:left w:w="28" w:type="dxa"/>
              <w:right w:w="28" w:type="dxa"/>
            </w:tcMar>
          </w:tcPr>
          <w:p w14:paraId="4583ADD4" w14:textId="77777777" w:rsidR="002D156A" w:rsidRPr="00A035C1" w:rsidRDefault="002D156A" w:rsidP="00A035C1">
            <w:pPr>
              <w:suppressAutoHyphens/>
              <w:spacing w:line="240" w:lineRule="atLeast"/>
              <w:jc w:val="center"/>
              <w:rPr>
                <w:sz w:val="20"/>
              </w:rPr>
            </w:pPr>
            <w:r w:rsidRPr="00A035C1">
              <w:rPr>
                <w:sz w:val="20"/>
              </w:rPr>
              <w:t>2,270</w:t>
            </w:r>
          </w:p>
        </w:tc>
        <w:tc>
          <w:tcPr>
            <w:tcW w:w="563" w:type="dxa"/>
            <w:tcMar>
              <w:left w:w="28" w:type="dxa"/>
              <w:right w:w="28" w:type="dxa"/>
            </w:tcMar>
          </w:tcPr>
          <w:p w14:paraId="4583ADD5" w14:textId="77777777" w:rsidR="002D156A" w:rsidRPr="00A035C1" w:rsidRDefault="002D156A" w:rsidP="00A035C1">
            <w:pPr>
              <w:suppressAutoHyphens/>
              <w:spacing w:line="240" w:lineRule="atLeast"/>
              <w:jc w:val="center"/>
              <w:rPr>
                <w:sz w:val="20"/>
              </w:rPr>
            </w:pPr>
            <w:r w:rsidRPr="00A035C1">
              <w:rPr>
                <w:sz w:val="20"/>
              </w:rPr>
              <w:t>740</w:t>
            </w:r>
          </w:p>
        </w:tc>
        <w:tc>
          <w:tcPr>
            <w:tcW w:w="694" w:type="dxa"/>
            <w:tcMar>
              <w:left w:w="28" w:type="dxa"/>
              <w:right w:w="28" w:type="dxa"/>
            </w:tcMar>
          </w:tcPr>
          <w:p w14:paraId="4583ADD6" w14:textId="77777777" w:rsidR="002D156A" w:rsidRPr="00A035C1" w:rsidRDefault="002D156A" w:rsidP="00A035C1">
            <w:pPr>
              <w:suppressAutoHyphens/>
              <w:spacing w:line="240" w:lineRule="atLeast"/>
              <w:jc w:val="center"/>
              <w:rPr>
                <w:sz w:val="20"/>
              </w:rPr>
            </w:pPr>
            <w:r w:rsidRPr="00A035C1">
              <w:rPr>
                <w:sz w:val="20"/>
              </w:rPr>
              <w:t>160</w:t>
            </w:r>
          </w:p>
        </w:tc>
        <w:tc>
          <w:tcPr>
            <w:tcW w:w="572" w:type="dxa"/>
            <w:tcMar>
              <w:left w:w="28" w:type="dxa"/>
              <w:right w:w="28" w:type="dxa"/>
            </w:tcMar>
          </w:tcPr>
          <w:p w14:paraId="4583ADD7" w14:textId="77777777" w:rsidR="002D156A" w:rsidRPr="00A035C1" w:rsidRDefault="002D156A" w:rsidP="00A035C1">
            <w:pPr>
              <w:suppressAutoHyphens/>
              <w:spacing w:line="240" w:lineRule="atLeast"/>
              <w:jc w:val="center"/>
              <w:rPr>
                <w:sz w:val="20"/>
              </w:rPr>
            </w:pPr>
            <w:r w:rsidRPr="00A035C1">
              <w:rPr>
                <w:sz w:val="20"/>
              </w:rPr>
              <w:t>-</w:t>
            </w:r>
          </w:p>
        </w:tc>
        <w:tc>
          <w:tcPr>
            <w:tcW w:w="560" w:type="dxa"/>
            <w:tcMar>
              <w:left w:w="28" w:type="dxa"/>
              <w:right w:w="28" w:type="dxa"/>
            </w:tcMar>
          </w:tcPr>
          <w:p w14:paraId="4583ADD8" w14:textId="77777777" w:rsidR="002D156A" w:rsidRPr="00A035C1" w:rsidRDefault="002D156A" w:rsidP="00A035C1">
            <w:pPr>
              <w:suppressAutoHyphens/>
              <w:spacing w:line="240" w:lineRule="atLeast"/>
              <w:jc w:val="center"/>
              <w:rPr>
                <w:sz w:val="20"/>
              </w:rPr>
            </w:pPr>
            <w:r w:rsidRPr="00A035C1">
              <w:rPr>
                <w:sz w:val="20"/>
              </w:rPr>
              <w:t>108</w:t>
            </w:r>
          </w:p>
        </w:tc>
        <w:tc>
          <w:tcPr>
            <w:tcW w:w="562" w:type="dxa"/>
            <w:tcMar>
              <w:left w:w="28" w:type="dxa"/>
              <w:right w:w="28" w:type="dxa"/>
            </w:tcMar>
          </w:tcPr>
          <w:p w14:paraId="4583ADD9" w14:textId="77777777" w:rsidR="002D156A" w:rsidRPr="00A035C1" w:rsidRDefault="002D156A" w:rsidP="00A035C1">
            <w:pPr>
              <w:suppressAutoHyphens/>
              <w:spacing w:line="240" w:lineRule="atLeast"/>
              <w:jc w:val="center"/>
              <w:rPr>
                <w:sz w:val="20"/>
              </w:rPr>
            </w:pPr>
            <w:r w:rsidRPr="00A035C1">
              <w:rPr>
                <w:sz w:val="20"/>
              </w:rPr>
              <w:t>-</w:t>
            </w:r>
          </w:p>
        </w:tc>
        <w:tc>
          <w:tcPr>
            <w:tcW w:w="459" w:type="dxa"/>
            <w:tcMar>
              <w:left w:w="28" w:type="dxa"/>
              <w:right w:w="28" w:type="dxa"/>
            </w:tcMar>
          </w:tcPr>
          <w:p w14:paraId="4583ADDA" w14:textId="77777777" w:rsidR="002D156A" w:rsidRPr="00A035C1" w:rsidRDefault="002D156A" w:rsidP="00A035C1">
            <w:pPr>
              <w:suppressAutoHyphens/>
              <w:spacing w:line="240" w:lineRule="atLeast"/>
              <w:jc w:val="center"/>
              <w:rPr>
                <w:sz w:val="20"/>
              </w:rPr>
            </w:pPr>
            <w:r w:rsidRPr="00A035C1">
              <w:rPr>
                <w:sz w:val="20"/>
              </w:rPr>
              <w:t>82</w:t>
            </w:r>
          </w:p>
        </w:tc>
        <w:tc>
          <w:tcPr>
            <w:tcW w:w="555" w:type="dxa"/>
            <w:tcMar>
              <w:left w:w="28" w:type="dxa"/>
              <w:right w:w="28" w:type="dxa"/>
            </w:tcMar>
          </w:tcPr>
          <w:p w14:paraId="4583ADDB" w14:textId="77777777" w:rsidR="002D156A" w:rsidRPr="00A035C1" w:rsidRDefault="002D156A" w:rsidP="00A035C1">
            <w:pPr>
              <w:suppressAutoHyphens/>
              <w:spacing w:line="240" w:lineRule="atLeast"/>
              <w:jc w:val="center"/>
              <w:rPr>
                <w:sz w:val="20"/>
              </w:rPr>
            </w:pPr>
            <w:r w:rsidRPr="00A035C1">
              <w:rPr>
                <w:sz w:val="20"/>
              </w:rPr>
              <w:t>280</w:t>
            </w:r>
          </w:p>
        </w:tc>
        <w:tc>
          <w:tcPr>
            <w:tcW w:w="488" w:type="dxa"/>
            <w:tcMar>
              <w:left w:w="28" w:type="dxa"/>
              <w:right w:w="28" w:type="dxa"/>
            </w:tcMar>
          </w:tcPr>
          <w:p w14:paraId="4583ADDC" w14:textId="77777777" w:rsidR="002D156A" w:rsidRPr="00A035C1" w:rsidRDefault="002D156A" w:rsidP="00A035C1">
            <w:pPr>
              <w:suppressAutoHyphens/>
              <w:spacing w:line="240" w:lineRule="atLeast"/>
              <w:jc w:val="center"/>
              <w:rPr>
                <w:sz w:val="20"/>
              </w:rPr>
            </w:pPr>
            <w:r w:rsidRPr="00A035C1">
              <w:rPr>
                <w:sz w:val="20"/>
              </w:rPr>
              <w:t>-</w:t>
            </w:r>
          </w:p>
        </w:tc>
        <w:tc>
          <w:tcPr>
            <w:tcW w:w="863" w:type="dxa"/>
            <w:tcMar>
              <w:left w:w="28" w:type="dxa"/>
              <w:right w:w="28" w:type="dxa"/>
            </w:tcMar>
          </w:tcPr>
          <w:p w14:paraId="4583ADDD" w14:textId="77777777" w:rsidR="002D156A" w:rsidRPr="00A035C1" w:rsidRDefault="002D156A" w:rsidP="00A035C1">
            <w:pPr>
              <w:suppressAutoHyphens/>
              <w:spacing w:line="240" w:lineRule="atLeast"/>
              <w:jc w:val="center"/>
              <w:rPr>
                <w:sz w:val="20"/>
              </w:rPr>
            </w:pPr>
            <w:r w:rsidRPr="00A035C1">
              <w:rPr>
                <w:sz w:val="20"/>
              </w:rPr>
              <w:t>350</w:t>
            </w:r>
          </w:p>
        </w:tc>
        <w:tc>
          <w:tcPr>
            <w:tcW w:w="694" w:type="dxa"/>
            <w:shd w:val="clear" w:color="auto" w:fill="auto"/>
            <w:tcMar>
              <w:left w:w="28" w:type="dxa"/>
              <w:right w:w="28" w:type="dxa"/>
            </w:tcMar>
          </w:tcPr>
          <w:p w14:paraId="4583ADDE" w14:textId="77777777" w:rsidR="002D156A" w:rsidRPr="00A035C1" w:rsidRDefault="002D156A" w:rsidP="00A035C1">
            <w:pPr>
              <w:suppressAutoHyphens/>
              <w:spacing w:line="240" w:lineRule="atLeast"/>
              <w:jc w:val="center"/>
              <w:rPr>
                <w:sz w:val="20"/>
              </w:rPr>
            </w:pPr>
            <w:r w:rsidRPr="00A035C1">
              <w:rPr>
                <w:sz w:val="20"/>
              </w:rPr>
              <w:t>4.5</w:t>
            </w:r>
          </w:p>
        </w:tc>
        <w:tc>
          <w:tcPr>
            <w:tcW w:w="937" w:type="dxa"/>
            <w:shd w:val="clear" w:color="auto" w:fill="auto"/>
            <w:tcMar>
              <w:left w:w="28" w:type="dxa"/>
              <w:right w:w="28" w:type="dxa"/>
            </w:tcMar>
          </w:tcPr>
          <w:p w14:paraId="4583ADDF" w14:textId="77777777" w:rsidR="002D156A" w:rsidRPr="00A035C1" w:rsidRDefault="002D156A" w:rsidP="00A035C1">
            <w:pPr>
              <w:suppressAutoHyphens/>
              <w:spacing w:line="240" w:lineRule="atLeast"/>
              <w:jc w:val="center"/>
              <w:rPr>
                <w:sz w:val="20"/>
              </w:rPr>
            </w:pPr>
            <w:r w:rsidRPr="00A035C1">
              <w:rPr>
                <w:sz w:val="20"/>
              </w:rPr>
              <w:t>4.5</w:t>
            </w:r>
          </w:p>
        </w:tc>
        <w:tc>
          <w:tcPr>
            <w:tcW w:w="311" w:type="dxa"/>
            <w:shd w:val="clear" w:color="auto" w:fill="auto"/>
            <w:tcMar>
              <w:left w:w="28" w:type="dxa"/>
              <w:right w:w="28" w:type="dxa"/>
            </w:tcMar>
          </w:tcPr>
          <w:p w14:paraId="4583ADE0" w14:textId="77777777" w:rsidR="002D156A" w:rsidRPr="00A035C1" w:rsidRDefault="002D156A" w:rsidP="00A035C1">
            <w:pPr>
              <w:suppressAutoHyphens/>
              <w:spacing w:line="240" w:lineRule="atLeast"/>
              <w:jc w:val="center"/>
              <w:rPr>
                <w:sz w:val="20"/>
              </w:rPr>
            </w:pPr>
            <w:r w:rsidRPr="00A035C1">
              <w:rPr>
                <w:sz w:val="20"/>
              </w:rPr>
              <w:t>-</w:t>
            </w:r>
          </w:p>
        </w:tc>
        <w:tc>
          <w:tcPr>
            <w:tcW w:w="1736" w:type="dxa"/>
            <w:shd w:val="clear" w:color="auto" w:fill="auto"/>
            <w:tcMar>
              <w:left w:w="28" w:type="dxa"/>
              <w:right w:w="28" w:type="dxa"/>
            </w:tcMar>
          </w:tcPr>
          <w:p w14:paraId="4583ADE1" w14:textId="77777777" w:rsidR="002D156A" w:rsidRPr="00A035C1" w:rsidRDefault="002D156A" w:rsidP="00A035C1">
            <w:pPr>
              <w:suppressAutoHyphens/>
              <w:spacing w:line="240" w:lineRule="atLeast"/>
              <w:jc w:val="center"/>
              <w:rPr>
                <w:sz w:val="20"/>
              </w:rPr>
            </w:pPr>
            <w:r w:rsidRPr="00A035C1">
              <w:rPr>
                <w:sz w:val="20"/>
              </w:rPr>
              <w:t>6.0 x 10</w:t>
            </w:r>
            <w:r w:rsidRPr="00A035C1">
              <w:rPr>
                <w:sz w:val="20"/>
                <w:vertAlign w:val="superscript"/>
              </w:rPr>
              <w:t>1</w:t>
            </w:r>
            <w:r w:rsidR="005A0EA2" w:rsidRPr="00A035C1">
              <w:rPr>
                <w:sz w:val="20"/>
                <w:vertAlign w:val="superscript"/>
              </w:rPr>
              <w:t>1</w:t>
            </w:r>
          </w:p>
        </w:tc>
      </w:tr>
      <w:tr w:rsidR="002D156A" w:rsidRPr="00A035C1" w14:paraId="4583ADF4" w14:textId="77777777" w:rsidTr="007A341B">
        <w:tc>
          <w:tcPr>
            <w:tcW w:w="833" w:type="dxa"/>
            <w:tcBorders>
              <w:bottom w:val="single" w:sz="4" w:space="0" w:color="auto"/>
            </w:tcBorders>
            <w:tcMar>
              <w:left w:w="28" w:type="dxa"/>
              <w:right w:w="28" w:type="dxa"/>
            </w:tcMar>
          </w:tcPr>
          <w:p w14:paraId="4583ADE3" w14:textId="77777777" w:rsidR="002D156A" w:rsidRPr="00A035C1" w:rsidRDefault="002D156A" w:rsidP="00A035C1">
            <w:pPr>
              <w:suppressAutoHyphens/>
              <w:spacing w:line="240" w:lineRule="atLeast"/>
              <w:jc w:val="center"/>
              <w:rPr>
                <w:sz w:val="20"/>
              </w:rPr>
            </w:pPr>
            <w:r w:rsidRPr="00A035C1">
              <w:rPr>
                <w:sz w:val="20"/>
              </w:rPr>
              <w:t>N</w:t>
            </w:r>
            <w:r w:rsidRPr="00A035C1">
              <w:rPr>
                <w:sz w:val="20"/>
                <w:vertAlign w:val="subscript"/>
              </w:rPr>
              <w:t>2</w:t>
            </w:r>
          </w:p>
        </w:tc>
        <w:tc>
          <w:tcPr>
            <w:tcW w:w="624" w:type="dxa"/>
            <w:tcBorders>
              <w:bottom w:val="single" w:sz="4" w:space="0" w:color="auto"/>
            </w:tcBorders>
            <w:tcMar>
              <w:left w:w="28" w:type="dxa"/>
              <w:right w:w="28" w:type="dxa"/>
            </w:tcMar>
          </w:tcPr>
          <w:p w14:paraId="4583ADE4" w14:textId="77777777" w:rsidR="002D156A" w:rsidRPr="00A035C1" w:rsidRDefault="002D156A" w:rsidP="00A035C1">
            <w:pPr>
              <w:suppressAutoHyphens/>
              <w:spacing w:line="240" w:lineRule="atLeast"/>
              <w:jc w:val="center"/>
              <w:rPr>
                <w:sz w:val="20"/>
              </w:rPr>
            </w:pPr>
            <w:r w:rsidRPr="00A035C1">
              <w:rPr>
                <w:sz w:val="20"/>
              </w:rPr>
              <w:t>-</w:t>
            </w:r>
          </w:p>
        </w:tc>
        <w:tc>
          <w:tcPr>
            <w:tcW w:w="1709" w:type="dxa"/>
            <w:tcBorders>
              <w:bottom w:val="single" w:sz="4" w:space="0" w:color="auto"/>
            </w:tcBorders>
            <w:tcMar>
              <w:left w:w="28" w:type="dxa"/>
              <w:right w:w="28" w:type="dxa"/>
            </w:tcMar>
          </w:tcPr>
          <w:p w14:paraId="4583ADE5" w14:textId="77777777" w:rsidR="002D156A" w:rsidRPr="00A035C1" w:rsidRDefault="002D156A" w:rsidP="00A035C1">
            <w:pPr>
              <w:suppressAutoHyphens/>
              <w:spacing w:line="240" w:lineRule="atLeast"/>
              <w:rPr>
                <w:sz w:val="20"/>
              </w:rPr>
            </w:pPr>
            <w:r w:rsidRPr="00A035C1">
              <w:rPr>
                <w:sz w:val="20"/>
              </w:rPr>
              <w:t>All</w:t>
            </w:r>
          </w:p>
        </w:tc>
        <w:tc>
          <w:tcPr>
            <w:tcW w:w="711" w:type="dxa"/>
            <w:tcBorders>
              <w:bottom w:val="single" w:sz="4" w:space="0" w:color="auto"/>
            </w:tcBorders>
            <w:tcMar>
              <w:left w:w="28" w:type="dxa"/>
              <w:right w:w="28" w:type="dxa"/>
            </w:tcMar>
          </w:tcPr>
          <w:p w14:paraId="4583ADE6" w14:textId="77777777" w:rsidR="002D156A" w:rsidRPr="00A035C1" w:rsidRDefault="002D156A" w:rsidP="00A035C1">
            <w:pPr>
              <w:suppressAutoHyphens/>
              <w:spacing w:line="240" w:lineRule="atLeast"/>
              <w:jc w:val="center"/>
              <w:rPr>
                <w:sz w:val="20"/>
              </w:rPr>
            </w:pPr>
            <w:r w:rsidRPr="00A035C1">
              <w:rPr>
                <w:sz w:val="20"/>
              </w:rPr>
              <w:t>2,270</w:t>
            </w:r>
          </w:p>
        </w:tc>
        <w:tc>
          <w:tcPr>
            <w:tcW w:w="563" w:type="dxa"/>
            <w:tcBorders>
              <w:bottom w:val="single" w:sz="4" w:space="0" w:color="auto"/>
            </w:tcBorders>
            <w:tcMar>
              <w:left w:w="28" w:type="dxa"/>
              <w:right w:w="28" w:type="dxa"/>
            </w:tcMar>
          </w:tcPr>
          <w:p w14:paraId="4583ADE7" w14:textId="77777777" w:rsidR="002D156A" w:rsidRPr="00A035C1" w:rsidRDefault="002D156A" w:rsidP="00A035C1">
            <w:pPr>
              <w:suppressAutoHyphens/>
              <w:spacing w:line="240" w:lineRule="atLeast"/>
              <w:jc w:val="center"/>
              <w:rPr>
                <w:sz w:val="20"/>
              </w:rPr>
            </w:pPr>
            <w:r w:rsidRPr="00A035C1">
              <w:rPr>
                <w:sz w:val="20"/>
              </w:rPr>
              <w:t>740</w:t>
            </w:r>
          </w:p>
        </w:tc>
        <w:tc>
          <w:tcPr>
            <w:tcW w:w="694" w:type="dxa"/>
            <w:tcBorders>
              <w:bottom w:val="single" w:sz="4" w:space="0" w:color="auto"/>
            </w:tcBorders>
            <w:tcMar>
              <w:left w:w="28" w:type="dxa"/>
              <w:right w:w="28" w:type="dxa"/>
            </w:tcMar>
          </w:tcPr>
          <w:p w14:paraId="4583ADE8" w14:textId="77777777" w:rsidR="002D156A" w:rsidRPr="00A035C1" w:rsidRDefault="002D156A" w:rsidP="00A035C1">
            <w:pPr>
              <w:suppressAutoHyphens/>
              <w:spacing w:line="240" w:lineRule="atLeast"/>
              <w:jc w:val="center"/>
              <w:rPr>
                <w:sz w:val="20"/>
              </w:rPr>
            </w:pPr>
            <w:r w:rsidRPr="00A035C1">
              <w:rPr>
                <w:sz w:val="20"/>
              </w:rPr>
              <w:t>160</w:t>
            </w:r>
          </w:p>
        </w:tc>
        <w:tc>
          <w:tcPr>
            <w:tcW w:w="572" w:type="dxa"/>
            <w:tcBorders>
              <w:bottom w:val="single" w:sz="4" w:space="0" w:color="auto"/>
            </w:tcBorders>
            <w:tcMar>
              <w:left w:w="28" w:type="dxa"/>
              <w:right w:w="28" w:type="dxa"/>
            </w:tcMar>
          </w:tcPr>
          <w:p w14:paraId="4583ADE9" w14:textId="77777777" w:rsidR="002D156A" w:rsidRPr="00A035C1" w:rsidRDefault="002D156A" w:rsidP="00A035C1">
            <w:pPr>
              <w:suppressAutoHyphens/>
              <w:spacing w:line="240" w:lineRule="atLeast"/>
              <w:jc w:val="center"/>
              <w:rPr>
                <w:sz w:val="20"/>
              </w:rPr>
            </w:pPr>
            <w:r w:rsidRPr="00A035C1">
              <w:rPr>
                <w:sz w:val="20"/>
              </w:rPr>
              <w:t>-</w:t>
            </w:r>
          </w:p>
        </w:tc>
        <w:tc>
          <w:tcPr>
            <w:tcW w:w="560" w:type="dxa"/>
            <w:tcBorders>
              <w:bottom w:val="single" w:sz="4" w:space="0" w:color="auto"/>
            </w:tcBorders>
            <w:tcMar>
              <w:left w:w="28" w:type="dxa"/>
              <w:right w:w="28" w:type="dxa"/>
            </w:tcMar>
          </w:tcPr>
          <w:p w14:paraId="4583ADEA" w14:textId="77777777" w:rsidR="002D156A" w:rsidRPr="00A035C1" w:rsidRDefault="002D156A" w:rsidP="00A035C1">
            <w:pPr>
              <w:suppressAutoHyphens/>
              <w:spacing w:line="240" w:lineRule="atLeast"/>
              <w:jc w:val="center"/>
              <w:rPr>
                <w:sz w:val="20"/>
              </w:rPr>
            </w:pPr>
            <w:r w:rsidRPr="00A035C1">
              <w:rPr>
                <w:sz w:val="20"/>
              </w:rPr>
              <w:t>108</w:t>
            </w:r>
          </w:p>
        </w:tc>
        <w:tc>
          <w:tcPr>
            <w:tcW w:w="562" w:type="dxa"/>
            <w:tcBorders>
              <w:bottom w:val="single" w:sz="4" w:space="0" w:color="auto"/>
            </w:tcBorders>
            <w:tcMar>
              <w:left w:w="28" w:type="dxa"/>
              <w:right w:w="28" w:type="dxa"/>
            </w:tcMar>
          </w:tcPr>
          <w:p w14:paraId="4583ADEB" w14:textId="77777777" w:rsidR="002D156A" w:rsidRPr="00A035C1" w:rsidRDefault="002D156A" w:rsidP="00A035C1">
            <w:pPr>
              <w:suppressAutoHyphens/>
              <w:spacing w:line="240" w:lineRule="atLeast"/>
              <w:jc w:val="center"/>
              <w:rPr>
                <w:sz w:val="20"/>
              </w:rPr>
            </w:pPr>
            <w:r w:rsidRPr="00A035C1">
              <w:rPr>
                <w:sz w:val="20"/>
              </w:rPr>
              <w:t>-</w:t>
            </w:r>
          </w:p>
        </w:tc>
        <w:tc>
          <w:tcPr>
            <w:tcW w:w="459" w:type="dxa"/>
            <w:tcBorders>
              <w:bottom w:val="single" w:sz="4" w:space="0" w:color="auto"/>
            </w:tcBorders>
            <w:tcMar>
              <w:left w:w="28" w:type="dxa"/>
              <w:right w:w="28" w:type="dxa"/>
            </w:tcMar>
          </w:tcPr>
          <w:p w14:paraId="4583ADEC" w14:textId="77777777" w:rsidR="002D156A" w:rsidRPr="00A035C1" w:rsidRDefault="002D156A" w:rsidP="00A035C1">
            <w:pPr>
              <w:suppressAutoHyphens/>
              <w:spacing w:line="240" w:lineRule="atLeast"/>
              <w:jc w:val="center"/>
              <w:rPr>
                <w:sz w:val="20"/>
              </w:rPr>
            </w:pPr>
            <w:r w:rsidRPr="00A035C1">
              <w:rPr>
                <w:sz w:val="20"/>
              </w:rPr>
              <w:t>82</w:t>
            </w:r>
          </w:p>
        </w:tc>
        <w:tc>
          <w:tcPr>
            <w:tcW w:w="555" w:type="dxa"/>
            <w:tcBorders>
              <w:bottom w:val="single" w:sz="4" w:space="0" w:color="auto"/>
            </w:tcBorders>
            <w:tcMar>
              <w:left w:w="28" w:type="dxa"/>
              <w:right w:w="28" w:type="dxa"/>
            </w:tcMar>
          </w:tcPr>
          <w:p w14:paraId="4583ADED" w14:textId="77777777" w:rsidR="002D156A" w:rsidRPr="00A035C1" w:rsidRDefault="002D156A" w:rsidP="00A035C1">
            <w:pPr>
              <w:suppressAutoHyphens/>
              <w:spacing w:line="240" w:lineRule="atLeast"/>
              <w:jc w:val="center"/>
              <w:rPr>
                <w:sz w:val="20"/>
              </w:rPr>
            </w:pPr>
            <w:r w:rsidRPr="00A035C1">
              <w:rPr>
                <w:sz w:val="20"/>
              </w:rPr>
              <w:t>280</w:t>
            </w:r>
          </w:p>
        </w:tc>
        <w:tc>
          <w:tcPr>
            <w:tcW w:w="488" w:type="dxa"/>
            <w:tcBorders>
              <w:bottom w:val="single" w:sz="4" w:space="0" w:color="auto"/>
            </w:tcBorders>
            <w:tcMar>
              <w:left w:w="28" w:type="dxa"/>
              <w:right w:w="28" w:type="dxa"/>
            </w:tcMar>
          </w:tcPr>
          <w:p w14:paraId="4583ADEE" w14:textId="77777777" w:rsidR="002D156A" w:rsidRPr="00A035C1" w:rsidRDefault="002D156A" w:rsidP="00A035C1">
            <w:pPr>
              <w:suppressAutoHyphens/>
              <w:spacing w:line="240" w:lineRule="atLeast"/>
              <w:jc w:val="center"/>
              <w:rPr>
                <w:sz w:val="20"/>
              </w:rPr>
            </w:pPr>
            <w:r w:rsidRPr="00A035C1">
              <w:rPr>
                <w:sz w:val="20"/>
              </w:rPr>
              <w:t>-</w:t>
            </w:r>
          </w:p>
        </w:tc>
        <w:tc>
          <w:tcPr>
            <w:tcW w:w="863" w:type="dxa"/>
            <w:tcBorders>
              <w:bottom w:val="single" w:sz="4" w:space="0" w:color="auto"/>
            </w:tcBorders>
            <w:tcMar>
              <w:left w:w="28" w:type="dxa"/>
              <w:right w:w="28" w:type="dxa"/>
            </w:tcMar>
          </w:tcPr>
          <w:p w14:paraId="4583ADEF" w14:textId="77777777" w:rsidR="002D156A" w:rsidRPr="00A035C1" w:rsidRDefault="002D156A" w:rsidP="00A035C1">
            <w:pPr>
              <w:suppressAutoHyphens/>
              <w:spacing w:line="240" w:lineRule="atLeast"/>
              <w:jc w:val="center"/>
              <w:rPr>
                <w:sz w:val="20"/>
              </w:rPr>
            </w:pPr>
            <w:r w:rsidRPr="00A035C1">
              <w:rPr>
                <w:sz w:val="20"/>
              </w:rPr>
              <w:t>350</w:t>
            </w:r>
          </w:p>
        </w:tc>
        <w:tc>
          <w:tcPr>
            <w:tcW w:w="694" w:type="dxa"/>
            <w:tcBorders>
              <w:bottom w:val="single" w:sz="4" w:space="0" w:color="auto"/>
            </w:tcBorders>
            <w:shd w:val="clear" w:color="auto" w:fill="auto"/>
            <w:tcMar>
              <w:left w:w="28" w:type="dxa"/>
              <w:right w:w="28" w:type="dxa"/>
            </w:tcMar>
          </w:tcPr>
          <w:p w14:paraId="4583ADF0" w14:textId="77777777" w:rsidR="002D156A" w:rsidRPr="00A035C1" w:rsidRDefault="002D156A" w:rsidP="00A035C1">
            <w:pPr>
              <w:suppressAutoHyphens/>
              <w:spacing w:line="240" w:lineRule="atLeast"/>
              <w:jc w:val="center"/>
              <w:rPr>
                <w:sz w:val="20"/>
              </w:rPr>
            </w:pPr>
            <w:r w:rsidRPr="00A035C1">
              <w:rPr>
                <w:sz w:val="20"/>
              </w:rPr>
              <w:t>4.5</w:t>
            </w:r>
          </w:p>
        </w:tc>
        <w:tc>
          <w:tcPr>
            <w:tcW w:w="937" w:type="dxa"/>
            <w:tcBorders>
              <w:bottom w:val="single" w:sz="4" w:space="0" w:color="auto"/>
            </w:tcBorders>
            <w:shd w:val="clear" w:color="auto" w:fill="auto"/>
            <w:tcMar>
              <w:left w:w="28" w:type="dxa"/>
              <w:right w:w="28" w:type="dxa"/>
            </w:tcMar>
          </w:tcPr>
          <w:p w14:paraId="4583ADF1" w14:textId="77777777" w:rsidR="002D156A" w:rsidRPr="00A035C1" w:rsidRDefault="002D156A" w:rsidP="00A035C1">
            <w:pPr>
              <w:suppressAutoHyphens/>
              <w:spacing w:line="240" w:lineRule="atLeast"/>
              <w:jc w:val="center"/>
              <w:rPr>
                <w:sz w:val="20"/>
              </w:rPr>
            </w:pPr>
            <w:r w:rsidRPr="00A035C1">
              <w:rPr>
                <w:sz w:val="20"/>
              </w:rPr>
              <w:t>4.5</w:t>
            </w:r>
          </w:p>
        </w:tc>
        <w:tc>
          <w:tcPr>
            <w:tcW w:w="311" w:type="dxa"/>
            <w:tcBorders>
              <w:bottom w:val="single" w:sz="4" w:space="0" w:color="auto"/>
            </w:tcBorders>
            <w:shd w:val="clear" w:color="auto" w:fill="auto"/>
            <w:tcMar>
              <w:left w:w="28" w:type="dxa"/>
              <w:right w:w="28" w:type="dxa"/>
            </w:tcMar>
          </w:tcPr>
          <w:p w14:paraId="4583ADF2" w14:textId="77777777" w:rsidR="002D156A" w:rsidRPr="00A035C1" w:rsidRDefault="002D156A" w:rsidP="00A035C1">
            <w:pPr>
              <w:suppressAutoHyphens/>
              <w:spacing w:line="240" w:lineRule="atLeast"/>
              <w:jc w:val="center"/>
              <w:rPr>
                <w:sz w:val="20"/>
              </w:rPr>
            </w:pPr>
            <w:r w:rsidRPr="00A035C1">
              <w:rPr>
                <w:sz w:val="20"/>
              </w:rPr>
              <w:t>-</w:t>
            </w:r>
          </w:p>
        </w:tc>
        <w:tc>
          <w:tcPr>
            <w:tcW w:w="1736" w:type="dxa"/>
            <w:tcBorders>
              <w:bottom w:val="single" w:sz="4" w:space="0" w:color="auto"/>
            </w:tcBorders>
            <w:shd w:val="clear" w:color="auto" w:fill="auto"/>
            <w:tcMar>
              <w:left w:w="28" w:type="dxa"/>
              <w:right w:w="28" w:type="dxa"/>
            </w:tcMar>
          </w:tcPr>
          <w:p w14:paraId="4583ADF3" w14:textId="77777777" w:rsidR="002D156A" w:rsidRPr="00A035C1" w:rsidRDefault="002D156A" w:rsidP="00A035C1">
            <w:pPr>
              <w:suppressAutoHyphens/>
              <w:spacing w:line="240" w:lineRule="atLeast"/>
              <w:jc w:val="center"/>
              <w:rPr>
                <w:sz w:val="20"/>
              </w:rPr>
            </w:pPr>
            <w:r w:rsidRPr="00A035C1">
              <w:rPr>
                <w:sz w:val="20"/>
              </w:rPr>
              <w:t>6.0 x 10</w:t>
            </w:r>
            <w:r w:rsidRPr="00A035C1">
              <w:rPr>
                <w:sz w:val="20"/>
                <w:vertAlign w:val="superscript"/>
              </w:rPr>
              <w:t>1</w:t>
            </w:r>
            <w:r w:rsidR="005A0EA2" w:rsidRPr="00A035C1">
              <w:rPr>
                <w:sz w:val="20"/>
                <w:vertAlign w:val="superscript"/>
              </w:rPr>
              <w:t>1</w:t>
            </w:r>
          </w:p>
        </w:tc>
      </w:tr>
      <w:tr w:rsidR="002D156A" w:rsidRPr="00A035C1" w14:paraId="4583ADF6" w14:textId="77777777" w:rsidTr="007A341B">
        <w:tc>
          <w:tcPr>
            <w:tcW w:w="12871" w:type="dxa"/>
            <w:gridSpan w:val="17"/>
            <w:tcBorders>
              <w:left w:val="single" w:sz="4" w:space="0" w:color="auto"/>
              <w:bottom w:val="nil"/>
              <w:right w:val="single" w:sz="4" w:space="0" w:color="auto"/>
            </w:tcBorders>
            <w:tcMar>
              <w:left w:w="28" w:type="dxa"/>
              <w:right w:w="28" w:type="dxa"/>
            </w:tcMar>
          </w:tcPr>
          <w:p w14:paraId="4583ADF5" w14:textId="77777777" w:rsidR="002D156A" w:rsidRPr="00A035C1" w:rsidRDefault="002D156A" w:rsidP="00A035C1">
            <w:pPr>
              <w:tabs>
                <w:tab w:val="left" w:pos="567"/>
              </w:tabs>
              <w:suppressAutoHyphens/>
              <w:spacing w:after="60" w:line="240" w:lineRule="atLeast"/>
              <w:rPr>
                <w:sz w:val="18"/>
                <w:szCs w:val="18"/>
              </w:rPr>
            </w:pPr>
            <w:r w:rsidRPr="00A035C1">
              <w:rPr>
                <w:sz w:val="18"/>
                <w:szCs w:val="18"/>
              </w:rPr>
              <w:t>Key:</w:t>
            </w:r>
            <w:r w:rsidRPr="00A035C1">
              <w:rPr>
                <w:sz w:val="18"/>
                <w:szCs w:val="18"/>
              </w:rPr>
              <w:tab/>
              <w:t>PI = Positive Ignition, CI = Compression Ignition</w:t>
            </w:r>
          </w:p>
        </w:tc>
      </w:tr>
      <w:tr w:rsidR="002D156A" w:rsidRPr="00A035C1" w14:paraId="4583ADF8" w14:textId="77777777" w:rsidTr="007A341B">
        <w:tc>
          <w:tcPr>
            <w:tcW w:w="12871" w:type="dxa"/>
            <w:gridSpan w:val="17"/>
            <w:tcBorders>
              <w:top w:val="nil"/>
              <w:left w:val="single" w:sz="4" w:space="0" w:color="auto"/>
              <w:right w:val="single" w:sz="4" w:space="0" w:color="auto"/>
            </w:tcBorders>
            <w:tcMar>
              <w:left w:w="28" w:type="dxa"/>
              <w:right w:w="28" w:type="dxa"/>
            </w:tcMar>
          </w:tcPr>
          <w:p w14:paraId="4583ADF7" w14:textId="77777777" w:rsidR="002D156A" w:rsidRPr="00A035C1" w:rsidRDefault="007918FE" w:rsidP="00A035C1">
            <w:pPr>
              <w:tabs>
                <w:tab w:val="left" w:pos="567"/>
              </w:tabs>
              <w:suppressAutoHyphens/>
              <w:spacing w:line="240" w:lineRule="atLeast"/>
              <w:rPr>
                <w:sz w:val="18"/>
                <w:szCs w:val="18"/>
                <w:lang w:val="en-US"/>
              </w:rPr>
            </w:pPr>
            <w:r w:rsidRPr="00A035C1">
              <w:rPr>
                <w:sz w:val="18"/>
                <w:szCs w:val="18"/>
                <w:vertAlign w:val="superscript"/>
                <w:lang w:val="en-US"/>
              </w:rPr>
              <w:t>(1)</w:t>
            </w:r>
            <w:r w:rsidR="002D156A" w:rsidRPr="00A035C1">
              <w:rPr>
                <w:sz w:val="18"/>
                <w:szCs w:val="18"/>
                <w:lang w:val="en-US"/>
              </w:rPr>
              <w:tab/>
              <w:t>Positive ignition particulate mass standard shall apply only to vehicles with direct injection engines.</w:t>
            </w:r>
          </w:p>
        </w:tc>
      </w:tr>
    </w:tbl>
    <w:p w14:paraId="4583ADF9" w14:textId="77777777" w:rsidR="002D156A" w:rsidRDefault="002D156A" w:rsidP="00086530">
      <w:pPr>
        <w:sectPr w:rsidR="002D156A" w:rsidSect="00086530">
          <w:headerReference w:type="even" r:id="rId24"/>
          <w:headerReference w:type="default" r:id="rId25"/>
          <w:footerReference w:type="even" r:id="rId26"/>
          <w:footerReference w:type="default" r:id="rId27"/>
          <w:headerReference w:type="first" r:id="rId28"/>
          <w:endnotePr>
            <w:numFmt w:val="decimal"/>
            <w:numRestart w:val="eachSect"/>
          </w:endnotePr>
          <w:pgSz w:w="16840" w:h="11907" w:orient="landscape" w:code="9"/>
          <w:pgMar w:top="1134" w:right="1701" w:bottom="1134" w:left="2268" w:header="567" w:footer="567" w:gutter="0"/>
          <w:cols w:space="720"/>
          <w:docGrid w:linePitch="326"/>
        </w:sectPr>
      </w:pPr>
    </w:p>
    <w:p w14:paraId="4583ADFA" w14:textId="77777777" w:rsidR="00C3232E" w:rsidRPr="009A7784" w:rsidRDefault="00C3232E" w:rsidP="00A2366D">
      <w:pPr>
        <w:pStyle w:val="SingleTxtG"/>
        <w:ind w:left="2268" w:hanging="1134"/>
      </w:pPr>
      <w:r w:rsidRPr="009A7784">
        <w:lastRenderedPageBreak/>
        <w:t>5.3.1.4.1.</w:t>
      </w:r>
      <w:r w:rsidRPr="009A7784">
        <w:tab/>
        <w:t>Notwithstanding the requirements of paragraph 5.3.1.4., for each pollutant or combination of pollutants, one of the three resulting masses obtained may exceed, by not more than 10 per cent, the limit prescribed, provided the arithmetical mean of the three results is below the prescribed limit. Where the prescribed limits are exceeded for more than one pollutant, it is immaterial whether this occurs in the same test or in different tests.</w:t>
      </w:r>
    </w:p>
    <w:p w14:paraId="4583ADFB" w14:textId="77777777" w:rsidR="00C3232E" w:rsidRPr="009A7784" w:rsidRDefault="00C3232E" w:rsidP="006009AC">
      <w:pPr>
        <w:pStyle w:val="SingleTxtG"/>
        <w:ind w:left="2268" w:hanging="1134"/>
      </w:pPr>
      <w:r w:rsidRPr="009A7784">
        <w:t>5.3.1.4.2.</w:t>
      </w:r>
      <w:r w:rsidRPr="009A7784">
        <w:tab/>
        <w:t>When the tests are performed with gaseous fuels, the resulting mass of gaseous emissions shall be less than the limits for petrol-</w:t>
      </w:r>
      <w:proofErr w:type="spellStart"/>
      <w:r w:rsidRPr="009A7784">
        <w:t>engined</w:t>
      </w:r>
      <w:proofErr w:type="spellEnd"/>
      <w:r w:rsidRPr="009A7784">
        <w:t xml:space="preserve"> vehicles in the above table.</w:t>
      </w:r>
    </w:p>
    <w:p w14:paraId="4583ADFC" w14:textId="77777777" w:rsidR="00C3232E" w:rsidRPr="009A7784" w:rsidRDefault="00C3232E" w:rsidP="006009AC">
      <w:pPr>
        <w:pStyle w:val="SingleTxtG"/>
        <w:ind w:left="2268" w:hanging="1134"/>
      </w:pPr>
      <w:r w:rsidRPr="009A7784">
        <w:t>5.3.1.5.</w:t>
      </w:r>
      <w:r w:rsidRPr="009A7784">
        <w:tab/>
        <w:t>The number of tests prescribed in paragraph 5.3.1.4. is reduced in the conditions hereinafter defined, where V</w:t>
      </w:r>
      <w:r w:rsidRPr="009A7784">
        <w:rPr>
          <w:vertAlign w:val="subscript"/>
        </w:rPr>
        <w:t>1</w:t>
      </w:r>
      <w:r w:rsidRPr="009A7784">
        <w:t xml:space="preserve"> is the result of the first test and V</w:t>
      </w:r>
      <w:r w:rsidRPr="009A7784">
        <w:rPr>
          <w:vertAlign w:val="subscript"/>
        </w:rPr>
        <w:t>2</w:t>
      </w:r>
      <w:r w:rsidRPr="009A7784">
        <w:t xml:space="preserve"> the result of the second test for each pollutant or for the combined emission of two pollutants subject to limitation.</w:t>
      </w:r>
    </w:p>
    <w:p w14:paraId="4583ADFD" w14:textId="77777777" w:rsidR="00C3232E" w:rsidRPr="009A7784" w:rsidRDefault="00C3232E" w:rsidP="006009AC">
      <w:pPr>
        <w:pStyle w:val="SingleTxtG"/>
        <w:ind w:left="2268" w:hanging="1134"/>
      </w:pPr>
      <w:r w:rsidRPr="009A7784">
        <w:t>5.3.1.5.1.</w:t>
      </w:r>
      <w:r w:rsidRPr="009A7784">
        <w:tab/>
        <w:t>Only one test is performed if the result obtained for each pollutant or for the combined emission of two pollutants subject to limitation, is less than or equal to 0.70 L (</w:t>
      </w:r>
      <w:proofErr w:type="gramStart"/>
      <w:r w:rsidRPr="009A7784">
        <w:t>i.e.</w:t>
      </w:r>
      <w:proofErr w:type="gramEnd"/>
      <w:r w:rsidRPr="009A7784">
        <w:t xml:space="preserve"> V</w:t>
      </w:r>
      <w:r w:rsidRPr="009A7784">
        <w:rPr>
          <w:vertAlign w:val="subscript"/>
        </w:rPr>
        <w:t>1</w:t>
      </w:r>
      <w:r w:rsidRPr="009A7784">
        <w:t> </w:t>
      </w:r>
      <w:r w:rsidR="00005681">
        <w:sym w:font="Symbol" w:char="F0A3"/>
      </w:r>
      <w:r w:rsidRPr="009A7784">
        <w:t> 0.70 L).</w:t>
      </w:r>
    </w:p>
    <w:p w14:paraId="4583ADFE" w14:textId="77777777" w:rsidR="00C3232E" w:rsidRPr="009A7784" w:rsidRDefault="00C3232E" w:rsidP="006009AC">
      <w:pPr>
        <w:pStyle w:val="SingleTxtG"/>
        <w:ind w:left="2268" w:hanging="1134"/>
      </w:pPr>
      <w:r w:rsidRPr="009A7784">
        <w:t>5.3.1.5.2.</w:t>
      </w:r>
      <w:r w:rsidRPr="009A7784">
        <w:tab/>
        <w:t>If the requirement of paragraph 5.3.1.5.1. is not satisfied, only two tests are performed if, for each pollutant or for the combined emission of two pollutants subject to limitation, the following requirements are met:</w:t>
      </w:r>
    </w:p>
    <w:p w14:paraId="4583ADFF" w14:textId="77777777" w:rsidR="00C3232E" w:rsidRDefault="00C3232E" w:rsidP="006009AC">
      <w:pPr>
        <w:pStyle w:val="SingleTxtG"/>
        <w:jc w:val="center"/>
      </w:pPr>
      <w:r w:rsidRPr="009A7784">
        <w:t>V</w:t>
      </w:r>
      <w:r w:rsidRPr="009A7784">
        <w:rPr>
          <w:vertAlign w:val="subscript"/>
        </w:rPr>
        <w:t xml:space="preserve">1 </w:t>
      </w:r>
      <w:r w:rsidR="00005681">
        <w:t> </w:t>
      </w:r>
      <w:r w:rsidR="00005681">
        <w:sym w:font="Symbol" w:char="F0A3"/>
      </w:r>
      <w:r w:rsidR="00005681">
        <w:t> 0.85 </w:t>
      </w:r>
      <w:r w:rsidRPr="009A7784">
        <w:t>L and V</w:t>
      </w:r>
      <w:r w:rsidRPr="009A7784">
        <w:rPr>
          <w:vertAlign w:val="subscript"/>
        </w:rPr>
        <w:t xml:space="preserve">1 </w:t>
      </w:r>
      <w:r w:rsidRPr="009A7784">
        <w:t>+ V</w:t>
      </w:r>
      <w:r w:rsidR="00005681">
        <w:rPr>
          <w:vertAlign w:val="subscript"/>
        </w:rPr>
        <w:t>2</w:t>
      </w:r>
      <w:r w:rsidR="00005681" w:rsidRPr="00005681">
        <w:t> </w:t>
      </w:r>
      <w:r w:rsidR="00005681">
        <w:sym w:font="Symbol" w:char="F0A3"/>
      </w:r>
      <w:r w:rsidR="00005681">
        <w:t> </w:t>
      </w:r>
      <w:r w:rsidRPr="009A7784">
        <w:t>1.70</w:t>
      </w:r>
      <w:r w:rsidR="00005681">
        <w:t> </w:t>
      </w:r>
      <w:r w:rsidRPr="009A7784">
        <w:t>L</w:t>
      </w:r>
      <w:r w:rsidR="00005681">
        <w:t> </w:t>
      </w:r>
      <w:r w:rsidRPr="009A7784">
        <w:t>and</w:t>
      </w:r>
      <w:r w:rsidR="00005681">
        <w:t> </w:t>
      </w:r>
      <w:r w:rsidRPr="009A7784">
        <w:t>V</w:t>
      </w:r>
      <w:r w:rsidRPr="009A7784">
        <w:rPr>
          <w:vertAlign w:val="subscript"/>
        </w:rPr>
        <w:t>2</w:t>
      </w:r>
      <w:r w:rsidR="00005681" w:rsidRPr="00005681">
        <w:t> </w:t>
      </w:r>
      <w:r w:rsidR="00005681">
        <w:sym w:font="Symbol" w:char="F0A3"/>
      </w:r>
      <w:r w:rsidR="00005681">
        <w:t> </w:t>
      </w:r>
      <w:r w:rsidRPr="009A7784">
        <w:t>L.</w:t>
      </w:r>
    </w:p>
    <w:p w14:paraId="4583AE00" w14:textId="77777777" w:rsidR="00435E52" w:rsidRPr="009A7784" w:rsidRDefault="00435E52" w:rsidP="006009AC">
      <w:pPr>
        <w:pStyle w:val="SingleTxtG"/>
        <w:jc w:val="center"/>
      </w:pPr>
    </w:p>
    <w:p w14:paraId="4583AE01" w14:textId="77777777" w:rsidR="00615740" w:rsidRPr="00A40D54" w:rsidRDefault="00C3232E" w:rsidP="00615740">
      <w:pPr>
        <w:pStyle w:val="Heading1"/>
      </w:pPr>
      <w:r>
        <w:br w:type="page"/>
      </w:r>
      <w:r w:rsidR="00615740" w:rsidRPr="00A40D54">
        <w:lastRenderedPageBreak/>
        <w:t>Figure 1</w:t>
      </w:r>
    </w:p>
    <w:p w14:paraId="4583AE02" w14:textId="77777777" w:rsidR="00615740" w:rsidRPr="00A40D54" w:rsidRDefault="00615740" w:rsidP="00615740">
      <w:pPr>
        <w:pStyle w:val="SingleTxtG"/>
        <w:rPr>
          <w:b/>
        </w:rPr>
      </w:pPr>
      <w:r w:rsidRPr="00A40D54">
        <w:rPr>
          <w:b/>
        </w:rPr>
        <w:t>Flow chart for Type I type approval</w:t>
      </w:r>
    </w:p>
    <w:p w14:paraId="4583AE03" w14:textId="77777777" w:rsidR="00615740" w:rsidRPr="0039426C" w:rsidRDefault="008D29E9" w:rsidP="0083444E">
      <w:pPr>
        <w:jc w:val="center"/>
        <w:rPr>
          <w:color w:val="000000"/>
        </w:rPr>
      </w:pPr>
      <w:r>
        <w:rPr>
          <w:noProof/>
          <w:color w:val="000000"/>
          <w:lang w:val="en-AU" w:eastAsia="en-AU"/>
        </w:rPr>
        <w:drawing>
          <wp:inline distT="0" distB="0" distL="0" distR="0" wp14:anchorId="4583CB16" wp14:editId="4583CB17">
            <wp:extent cx="5019675" cy="776287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9675" cy="7762875"/>
                    </a:xfrm>
                    <a:prstGeom prst="rect">
                      <a:avLst/>
                    </a:prstGeom>
                    <a:noFill/>
                    <a:ln>
                      <a:noFill/>
                    </a:ln>
                  </pic:spPr>
                </pic:pic>
              </a:graphicData>
            </a:graphic>
          </wp:inline>
        </w:drawing>
      </w:r>
    </w:p>
    <w:p w14:paraId="4583AE04" w14:textId="77777777" w:rsidR="00435E52" w:rsidRPr="009A7784" w:rsidRDefault="00435E52" w:rsidP="00435E52">
      <w:pPr>
        <w:pStyle w:val="SingleTxtG"/>
      </w:pPr>
      <w:r w:rsidRPr="009A7784">
        <w:lastRenderedPageBreak/>
        <w:t>5.3.2.</w:t>
      </w:r>
      <w:r w:rsidRPr="009A7784">
        <w:tab/>
      </w:r>
      <w:r w:rsidRPr="009A7784">
        <w:tab/>
        <w:t>Type II test (Carbon monoxide emission test at idling speed)</w:t>
      </w:r>
    </w:p>
    <w:p w14:paraId="4583AE05" w14:textId="77777777" w:rsidR="00435E52" w:rsidRPr="009A7784" w:rsidRDefault="00435E52" w:rsidP="00435E52">
      <w:pPr>
        <w:pStyle w:val="SingleTxtG"/>
        <w:ind w:left="2268" w:hanging="1134"/>
      </w:pPr>
      <w:r w:rsidRPr="009A7784">
        <w:t>5.3.2.1.</w:t>
      </w:r>
      <w:r w:rsidRPr="009A7784">
        <w:tab/>
        <w:t>This test is carried out on all vehicles powered by positive-ignition engines having</w:t>
      </w:r>
      <w:r w:rsidR="00E531EF">
        <w:t>:</w:t>
      </w:r>
      <w:r w:rsidRPr="009A7784">
        <w:t xml:space="preserve"> </w:t>
      </w:r>
    </w:p>
    <w:p w14:paraId="4583AE06" w14:textId="77777777" w:rsidR="00435E52" w:rsidRPr="009A7784" w:rsidRDefault="00435E52" w:rsidP="00435E52">
      <w:pPr>
        <w:pStyle w:val="SingleTxtG"/>
        <w:ind w:left="2268" w:hanging="1134"/>
      </w:pPr>
      <w:r w:rsidRPr="009A7784">
        <w:t>5.3.2.1.1.</w:t>
      </w:r>
      <w:r w:rsidRPr="009A7784">
        <w:tab/>
        <w:t>Vehicles that can be fuelled either with petrol or with LPG or NG</w:t>
      </w:r>
      <w:r w:rsidR="00E531EF">
        <w:t>/biomethane</w:t>
      </w:r>
      <w:r w:rsidRPr="009A7784">
        <w:t xml:space="preserve"> shall be tested in the test Type II on both fuels.</w:t>
      </w:r>
    </w:p>
    <w:p w14:paraId="4583AE07" w14:textId="77777777" w:rsidR="00435E52" w:rsidRPr="009A7784" w:rsidRDefault="00435E52" w:rsidP="00435E52">
      <w:pPr>
        <w:pStyle w:val="SingleTxtG"/>
        <w:ind w:left="2268" w:hanging="1134"/>
      </w:pPr>
      <w:r w:rsidRPr="009A7784">
        <w:t>5.3.2.1.2.</w:t>
      </w:r>
      <w:r w:rsidRPr="009A7784">
        <w:tab/>
        <w:t>Notwithstanding the requirement of paragraph 5.3.2.1.1., vehicles that can be fuelled with either petrol or a gaseous fuel, but where the petrol system is fitted for emergency purposes or starting only and which the petrol tank cannot contain more than 15 litres of petrol will be regarded for the test Type</w:t>
      </w:r>
      <w:r w:rsidR="007D349B">
        <w:t> </w:t>
      </w:r>
      <w:r w:rsidRPr="009A7784">
        <w:t>II as vehicles that can only run on a gaseous fuel.</w:t>
      </w:r>
    </w:p>
    <w:p w14:paraId="4583AE08" w14:textId="77777777" w:rsidR="00E531EF" w:rsidRPr="00E531EF" w:rsidRDefault="00435E52" w:rsidP="00E531EF">
      <w:pPr>
        <w:tabs>
          <w:tab w:val="left" w:pos="1134"/>
          <w:tab w:val="left" w:pos="1701"/>
          <w:tab w:val="left" w:pos="2268"/>
        </w:tabs>
        <w:spacing w:after="120"/>
        <w:ind w:left="2268" w:right="1134" w:hanging="1134"/>
        <w:jc w:val="both"/>
        <w:rPr>
          <w:sz w:val="20"/>
          <w:lang w:val="en-US"/>
        </w:rPr>
      </w:pPr>
      <w:r w:rsidRPr="00510337">
        <w:rPr>
          <w:sz w:val="20"/>
        </w:rPr>
        <w:t>5.3.2.2.</w:t>
      </w:r>
      <w:r w:rsidRPr="009A7784">
        <w:tab/>
      </w:r>
      <w:r w:rsidR="00E531EF" w:rsidRPr="00E531EF">
        <w:rPr>
          <w:sz w:val="20"/>
          <w:lang w:val="en-US"/>
        </w:rPr>
        <w:tab/>
        <w:t>For the Type</w:t>
      </w:r>
      <w:r w:rsidR="007D349B">
        <w:rPr>
          <w:sz w:val="20"/>
          <w:lang w:val="en-US"/>
        </w:rPr>
        <w:t> </w:t>
      </w:r>
      <w:r w:rsidR="00E531EF" w:rsidRPr="00E531EF">
        <w:rPr>
          <w:sz w:val="20"/>
          <w:lang w:val="en-US"/>
        </w:rPr>
        <w:t>II test set out in Annex</w:t>
      </w:r>
      <w:r w:rsidR="00CC4639">
        <w:rPr>
          <w:sz w:val="20"/>
          <w:lang w:val="en-US"/>
        </w:rPr>
        <w:t> </w:t>
      </w:r>
      <w:r w:rsidR="00E531EF" w:rsidRPr="00E531EF">
        <w:rPr>
          <w:sz w:val="20"/>
          <w:lang w:val="en-US"/>
        </w:rPr>
        <w:t>5, at normal engine idling speed, the maximum permissible carbon monoxide content in the exhaust gases shall be that stated by the vehicle manufacturer. However, the maximum carbon monoxide content shall not exceed 0.3 per cent vol.</w:t>
      </w:r>
    </w:p>
    <w:p w14:paraId="4583AE09" w14:textId="77777777" w:rsidR="00E531EF" w:rsidRPr="00E531EF" w:rsidRDefault="00E531EF" w:rsidP="00E531EF">
      <w:pPr>
        <w:tabs>
          <w:tab w:val="left" w:pos="1134"/>
          <w:tab w:val="left" w:pos="1701"/>
          <w:tab w:val="left" w:pos="2268"/>
        </w:tabs>
        <w:spacing w:after="120"/>
        <w:ind w:left="2268" w:right="1134" w:hanging="1134"/>
        <w:jc w:val="both"/>
        <w:rPr>
          <w:sz w:val="20"/>
          <w:lang w:val="en-US"/>
        </w:rPr>
      </w:pPr>
      <w:r w:rsidRPr="00E531EF">
        <w:rPr>
          <w:sz w:val="20"/>
          <w:lang w:val="en-US"/>
        </w:rPr>
        <w:tab/>
      </w:r>
      <w:r w:rsidR="00EA5256">
        <w:rPr>
          <w:sz w:val="20"/>
          <w:lang w:val="en-US"/>
        </w:rPr>
        <w:tab/>
      </w:r>
      <w:r w:rsidRPr="00E531EF">
        <w:rPr>
          <w:sz w:val="20"/>
          <w:lang w:val="en-US"/>
        </w:rPr>
        <w:t>At high idle speed, the carbon monoxide content by volume of the exhaust gases shall not exceed 0.2 per cent, with the engine speed being at least 2,000 min</w:t>
      </w:r>
      <w:r w:rsidRPr="00E531EF">
        <w:rPr>
          <w:sz w:val="20"/>
          <w:vertAlign w:val="superscript"/>
          <w:lang w:val="en-US"/>
        </w:rPr>
        <w:t>-1</w:t>
      </w:r>
      <w:r w:rsidRPr="00E531EF">
        <w:rPr>
          <w:sz w:val="20"/>
          <w:lang w:val="en-US"/>
        </w:rPr>
        <w:t xml:space="preserve"> and Lambda being 1 </w:t>
      </w:r>
      <w:r w:rsidRPr="00E531EF">
        <w:rPr>
          <w:rFonts w:hint="eastAsia"/>
          <w:sz w:val="20"/>
          <w:lang w:val="en-US"/>
        </w:rPr>
        <w:t>±</w:t>
      </w:r>
      <w:r w:rsidRPr="00E531EF">
        <w:rPr>
          <w:sz w:val="20"/>
          <w:lang w:val="en-US"/>
        </w:rPr>
        <w:t>0.03 or in accordance with the specifications of the manufacturer.</w:t>
      </w:r>
    </w:p>
    <w:p w14:paraId="4583AE0A" w14:textId="77777777" w:rsidR="00435E52" w:rsidRPr="009A7784" w:rsidRDefault="00435E52" w:rsidP="00435E52">
      <w:pPr>
        <w:pStyle w:val="SingleTxtG"/>
        <w:ind w:left="2268" w:hanging="1134"/>
      </w:pPr>
      <w:r w:rsidRPr="009A7784">
        <w:t>5.3.3.</w:t>
      </w:r>
      <w:r w:rsidRPr="009A7784">
        <w:tab/>
        <w:t>Type III test (verifying emissions of crankcase gases)</w:t>
      </w:r>
    </w:p>
    <w:p w14:paraId="4583AE0B" w14:textId="77777777" w:rsidR="00435E52" w:rsidRPr="009A7784" w:rsidRDefault="00435E52" w:rsidP="00435E52">
      <w:pPr>
        <w:pStyle w:val="SingleTxtG"/>
        <w:ind w:left="2268" w:hanging="1134"/>
      </w:pPr>
      <w:r w:rsidRPr="009A7784">
        <w:t>5.3.3.1.</w:t>
      </w:r>
      <w:r w:rsidRPr="009A7784">
        <w:tab/>
        <w:t>This test shall be carried out on all vehicles referred to in paragraph</w:t>
      </w:r>
      <w:r w:rsidR="00CC4639">
        <w:t> </w:t>
      </w:r>
      <w:r w:rsidRPr="009A7784">
        <w:t>1. except those having compression-ignition engines.</w:t>
      </w:r>
    </w:p>
    <w:p w14:paraId="4583AE0C" w14:textId="77777777" w:rsidR="00435E52" w:rsidRPr="009A7784" w:rsidRDefault="00435E52" w:rsidP="00435E52">
      <w:pPr>
        <w:pStyle w:val="SingleTxtG"/>
        <w:ind w:left="2268" w:hanging="1134"/>
        <w:rPr>
          <w:color w:val="000000"/>
        </w:rPr>
      </w:pPr>
      <w:r w:rsidRPr="009A7784">
        <w:rPr>
          <w:color w:val="000000"/>
        </w:rPr>
        <w:t>5.3.3.1.1.</w:t>
      </w:r>
      <w:r w:rsidRPr="009A7784">
        <w:rPr>
          <w:color w:val="000000"/>
        </w:rPr>
        <w:tab/>
        <w:t>Vehicles that can be fuelled either with petrol or with LPG or NG should be tested in the Type III test on petrol only.</w:t>
      </w:r>
    </w:p>
    <w:p w14:paraId="4583AE0D" w14:textId="77777777" w:rsidR="00435E52" w:rsidRPr="009A7784" w:rsidRDefault="00435E52" w:rsidP="00435E52">
      <w:pPr>
        <w:pStyle w:val="SingleTxtG"/>
        <w:ind w:left="2268" w:hanging="1134"/>
        <w:rPr>
          <w:color w:val="000000"/>
        </w:rPr>
      </w:pPr>
      <w:r w:rsidRPr="009A7784">
        <w:rPr>
          <w:color w:val="000000"/>
        </w:rPr>
        <w:t>5.3.3.1.2.</w:t>
      </w:r>
      <w:r w:rsidRPr="009A7784">
        <w:rPr>
          <w:color w:val="000000"/>
        </w:rPr>
        <w:tab/>
        <w:t>Notwithstanding the requirement of paragraph 5.3.3.1.1., vehicles that can be fuelled with either petrol or a gaseous fuel, but where the petrol system is fitted for emergency purposes or starting only and which the petrol tank cannot contain more than 15 litres of petrol will be regarded for the test Type</w:t>
      </w:r>
      <w:r w:rsidR="00950A1B">
        <w:rPr>
          <w:color w:val="000000"/>
        </w:rPr>
        <w:t> </w:t>
      </w:r>
      <w:r w:rsidRPr="009A7784">
        <w:rPr>
          <w:color w:val="000000"/>
        </w:rPr>
        <w:t>III as vehicles that can only run on a gaseous fuel.</w:t>
      </w:r>
    </w:p>
    <w:p w14:paraId="4583AE0E" w14:textId="77777777" w:rsidR="0083444E" w:rsidRDefault="00615740" w:rsidP="0083444E">
      <w:pPr>
        <w:pStyle w:val="SingleTxtG"/>
        <w:ind w:left="2268" w:hanging="1134"/>
      </w:pPr>
      <w:r>
        <w:t>5.3.3.2.</w:t>
      </w:r>
      <w:r>
        <w:tab/>
        <w:t>When tested in accordance with Annex 6, the engine</w:t>
      </w:r>
      <w:r w:rsidR="0083444E">
        <w:t xml:space="preserve">'s crankcase ventilation system shall not </w:t>
      </w:r>
      <w:r>
        <w:t xml:space="preserve">permit </w:t>
      </w:r>
      <w:r w:rsidR="0083444E">
        <w:t xml:space="preserve">the emission of any of the </w:t>
      </w:r>
      <w:r>
        <w:t>crank</w:t>
      </w:r>
      <w:r w:rsidR="0083444E">
        <w:t>case gases into the atmosphere.</w:t>
      </w:r>
    </w:p>
    <w:p w14:paraId="4583AE0F" w14:textId="77777777" w:rsidR="00615740" w:rsidRPr="009A7784" w:rsidRDefault="0083444E" w:rsidP="0083444E">
      <w:pPr>
        <w:pStyle w:val="SingleTxtG"/>
        <w:ind w:left="2268" w:hanging="1134"/>
      </w:pPr>
      <w:r>
        <w:t>5.3.4.</w:t>
      </w:r>
      <w:r>
        <w:tab/>
        <w:t>Type IV test (Determ</w:t>
      </w:r>
      <w:r w:rsidR="00615740" w:rsidRPr="009A7784">
        <w:t>ination of evaporative emissions)</w:t>
      </w:r>
    </w:p>
    <w:p w14:paraId="4583AE10" w14:textId="77777777" w:rsidR="00615740" w:rsidRPr="009A7784" w:rsidRDefault="00615740" w:rsidP="00A2366D">
      <w:pPr>
        <w:pStyle w:val="SingleTxtG"/>
        <w:ind w:left="2268" w:hanging="1134"/>
      </w:pPr>
      <w:r w:rsidRPr="009A7784">
        <w:t>5.3.4.1.</w:t>
      </w:r>
      <w:r w:rsidRPr="009A7784">
        <w:tab/>
        <w:t>This test shall be carried out on all vehicles referred to in paragraph 1. except those vehicles having a compression-ignition engine, vehicles fuelled with LPG or NG</w:t>
      </w:r>
      <w:r w:rsidR="00E531EF">
        <w:t>/biomethane.</w:t>
      </w:r>
    </w:p>
    <w:p w14:paraId="4583AE11" w14:textId="77777777" w:rsidR="00615740" w:rsidRPr="009A7784" w:rsidRDefault="00615740" w:rsidP="00615740">
      <w:pPr>
        <w:pStyle w:val="SingleTxtG"/>
        <w:ind w:left="2268" w:hanging="1134"/>
      </w:pPr>
      <w:r w:rsidRPr="009A7784">
        <w:t>5.3.4.1.1.</w:t>
      </w:r>
      <w:r w:rsidRPr="009A7784">
        <w:tab/>
        <w:t>Vehicles that can be fuelled either with petrol or with LPG or with NG</w:t>
      </w:r>
      <w:r w:rsidR="0076202C">
        <w:t>/biomethane</w:t>
      </w:r>
      <w:r w:rsidRPr="009A7784">
        <w:t xml:space="preserve"> should be tested in the Type IV test on petrol only.</w:t>
      </w:r>
    </w:p>
    <w:p w14:paraId="4583AE12" w14:textId="77777777" w:rsidR="00615740" w:rsidRPr="009A7784" w:rsidRDefault="00615740" w:rsidP="00615740">
      <w:pPr>
        <w:pStyle w:val="SingleTxtG"/>
        <w:ind w:left="2268" w:hanging="1134"/>
      </w:pPr>
      <w:r w:rsidRPr="009A7784">
        <w:t>5.3.4.2.</w:t>
      </w:r>
      <w:r w:rsidRPr="009A7784">
        <w:tab/>
        <w:t>When tested in accordance with Annex 7, evaporative emissions shall be less than 2 g/test.</w:t>
      </w:r>
    </w:p>
    <w:p w14:paraId="4583AE13" w14:textId="77777777" w:rsidR="00615740" w:rsidRPr="009A7784" w:rsidRDefault="00615740" w:rsidP="00615740">
      <w:pPr>
        <w:pStyle w:val="SingleTxtG"/>
        <w:ind w:left="2268" w:hanging="1134"/>
      </w:pPr>
      <w:r w:rsidRPr="009A7784">
        <w:t>5.3.5.</w:t>
      </w:r>
      <w:r w:rsidRPr="009A7784">
        <w:tab/>
        <w:t>Type VI test (Verifying the average low ambient temperature carbon monoxide and hydrocarbon exhaust emissions after a cold start).</w:t>
      </w:r>
    </w:p>
    <w:p w14:paraId="4583AE14" w14:textId="77777777" w:rsidR="00615740" w:rsidRDefault="00615740" w:rsidP="00615740">
      <w:pPr>
        <w:pStyle w:val="SingleTxtG"/>
        <w:ind w:left="2268" w:hanging="1134"/>
      </w:pPr>
      <w:r w:rsidRPr="009A7784">
        <w:t>5.3.5.1.</w:t>
      </w:r>
      <w:r w:rsidRPr="009A7784">
        <w:tab/>
        <w:t xml:space="preserve">This test shall </w:t>
      </w:r>
      <w:r w:rsidR="0095528A">
        <w:t xml:space="preserve">not </w:t>
      </w:r>
      <w:r w:rsidRPr="009A7784">
        <w:t xml:space="preserve">be </w:t>
      </w:r>
      <w:r w:rsidR="005218B6">
        <w:t>applied to compression ignition vehicles</w:t>
      </w:r>
      <w:r w:rsidR="00005681">
        <w:t>.</w:t>
      </w:r>
    </w:p>
    <w:p w14:paraId="4583AE15" w14:textId="77777777" w:rsidR="00C60B02" w:rsidRPr="00C60B02" w:rsidRDefault="0076202C" w:rsidP="00EA5256">
      <w:pPr>
        <w:pStyle w:val="BodyTextIndent2"/>
        <w:tabs>
          <w:tab w:val="left" w:pos="1134"/>
          <w:tab w:val="left" w:pos="1701"/>
          <w:tab w:val="left" w:pos="2268"/>
        </w:tabs>
        <w:spacing w:line="240" w:lineRule="auto"/>
        <w:ind w:left="2268" w:right="1134" w:hanging="1134"/>
        <w:jc w:val="both"/>
        <w:rPr>
          <w:bCs/>
          <w:sz w:val="20"/>
        </w:rPr>
      </w:pPr>
      <w:r>
        <w:rPr>
          <w:sz w:val="20"/>
          <w:lang w:val="en-US"/>
        </w:rPr>
        <w:tab/>
      </w:r>
      <w:r>
        <w:rPr>
          <w:sz w:val="20"/>
          <w:lang w:val="en-US"/>
        </w:rPr>
        <w:tab/>
      </w:r>
      <w:r w:rsidR="00C60B02">
        <w:rPr>
          <w:bCs/>
          <w:sz w:val="20"/>
        </w:rPr>
        <w:tab/>
      </w:r>
      <w:r w:rsidR="00C60B02" w:rsidRPr="00C60B02">
        <w:rPr>
          <w:bCs/>
          <w:sz w:val="20"/>
        </w:rPr>
        <w:t xml:space="preserve">However, for compression ignition vehicles when applying for type approval, manufacturers shall present to the </w:t>
      </w:r>
      <w:r w:rsidR="00206200">
        <w:rPr>
          <w:bCs/>
          <w:sz w:val="20"/>
        </w:rPr>
        <w:t>Approval Authority</w:t>
      </w:r>
      <w:r w:rsidR="00C60B02" w:rsidRPr="00C60B02">
        <w:rPr>
          <w:bCs/>
          <w:sz w:val="20"/>
        </w:rPr>
        <w:t xml:space="preserve"> information showing that the NO</w:t>
      </w:r>
      <w:r w:rsidR="00C60B02" w:rsidRPr="00C60B02">
        <w:rPr>
          <w:bCs/>
          <w:sz w:val="20"/>
          <w:vertAlign w:val="subscript"/>
        </w:rPr>
        <w:t>X</w:t>
      </w:r>
      <w:r w:rsidR="00C60B02" w:rsidRPr="00C60B02">
        <w:rPr>
          <w:bCs/>
          <w:sz w:val="20"/>
        </w:rPr>
        <w:t xml:space="preserve"> after treatment device reaches a sufficiently high temperature for </w:t>
      </w:r>
      <w:r w:rsidR="00C60B02" w:rsidRPr="00C60B02">
        <w:rPr>
          <w:bCs/>
          <w:sz w:val="20"/>
        </w:rPr>
        <w:lastRenderedPageBreak/>
        <w:t xml:space="preserve">efficient operation within 400 seconds after a cold start at </w:t>
      </w:r>
      <w:r w:rsidR="00950A1B">
        <w:rPr>
          <w:bCs/>
          <w:sz w:val="20"/>
        </w:rPr>
        <w:t>-</w:t>
      </w:r>
      <w:r w:rsidR="00C60B02" w:rsidRPr="00C60B02">
        <w:rPr>
          <w:bCs/>
          <w:sz w:val="20"/>
        </w:rPr>
        <w:t>7</w:t>
      </w:r>
      <w:r w:rsidR="00950A1B">
        <w:rPr>
          <w:bCs/>
          <w:sz w:val="20"/>
        </w:rPr>
        <w:t> </w:t>
      </w:r>
      <w:r w:rsidR="00C60B02" w:rsidRPr="00C60B02">
        <w:rPr>
          <w:bCs/>
          <w:sz w:val="20"/>
        </w:rPr>
        <w:t>°C as described in Type VI test.</w:t>
      </w:r>
    </w:p>
    <w:p w14:paraId="4583AE16" w14:textId="77777777" w:rsidR="0076202C" w:rsidRPr="0076202C" w:rsidRDefault="0076202C" w:rsidP="0076202C">
      <w:pPr>
        <w:pStyle w:val="BodyTextIndent2"/>
        <w:tabs>
          <w:tab w:val="left" w:pos="1134"/>
          <w:tab w:val="left" w:pos="1701"/>
          <w:tab w:val="left" w:pos="2268"/>
        </w:tabs>
        <w:spacing w:line="240" w:lineRule="auto"/>
        <w:ind w:left="2268" w:right="1134" w:hanging="1134"/>
        <w:jc w:val="both"/>
        <w:rPr>
          <w:sz w:val="20"/>
          <w:lang w:val="en-US"/>
        </w:rPr>
      </w:pPr>
      <w:r w:rsidRPr="0076202C">
        <w:rPr>
          <w:sz w:val="20"/>
          <w:lang w:val="en-US"/>
        </w:rPr>
        <w:tab/>
      </w:r>
      <w:r>
        <w:rPr>
          <w:sz w:val="20"/>
          <w:lang w:val="en-US"/>
        </w:rPr>
        <w:tab/>
      </w:r>
      <w:r w:rsidRPr="0076202C">
        <w:rPr>
          <w:sz w:val="20"/>
          <w:lang w:val="en-US"/>
        </w:rPr>
        <w:t xml:space="preserve">In addition, the manufacturer shall provide the </w:t>
      </w:r>
      <w:r w:rsidR="00206200">
        <w:rPr>
          <w:sz w:val="20"/>
          <w:lang w:val="en-US"/>
        </w:rPr>
        <w:t>Approval Authority</w:t>
      </w:r>
      <w:r w:rsidRPr="0076202C">
        <w:rPr>
          <w:sz w:val="20"/>
          <w:lang w:val="en-US"/>
        </w:rPr>
        <w:t xml:space="preserve"> with information on the operating strategy of the exhaust gas recirculation system (EGR), including its functioning at low temperatures.</w:t>
      </w:r>
    </w:p>
    <w:p w14:paraId="4583AE17" w14:textId="77777777" w:rsidR="0076202C" w:rsidRPr="0076202C" w:rsidRDefault="0076202C" w:rsidP="0076202C">
      <w:pPr>
        <w:pStyle w:val="BodyTextIndent2"/>
        <w:tabs>
          <w:tab w:val="left" w:pos="1134"/>
          <w:tab w:val="left" w:pos="1701"/>
          <w:tab w:val="left" w:pos="2268"/>
        </w:tabs>
        <w:spacing w:line="240" w:lineRule="auto"/>
        <w:ind w:left="2268" w:right="1134" w:hanging="1134"/>
        <w:jc w:val="both"/>
        <w:rPr>
          <w:sz w:val="20"/>
          <w:lang w:val="en-US"/>
        </w:rPr>
      </w:pPr>
      <w:r w:rsidRPr="0076202C">
        <w:rPr>
          <w:sz w:val="20"/>
          <w:lang w:val="en-US"/>
        </w:rPr>
        <w:tab/>
      </w:r>
      <w:r>
        <w:rPr>
          <w:sz w:val="20"/>
          <w:lang w:val="en-US"/>
        </w:rPr>
        <w:tab/>
      </w:r>
      <w:r w:rsidRPr="0076202C">
        <w:rPr>
          <w:sz w:val="20"/>
          <w:lang w:val="en-US"/>
        </w:rPr>
        <w:t>This information shall also include a description of any effects on emissions.</w:t>
      </w:r>
    </w:p>
    <w:p w14:paraId="4583AE18" w14:textId="77777777" w:rsidR="0076202C" w:rsidRPr="00C60B02" w:rsidRDefault="0076202C" w:rsidP="0076202C">
      <w:pPr>
        <w:pStyle w:val="SingleTxtG"/>
        <w:ind w:left="2268" w:hanging="1134"/>
      </w:pPr>
      <w:r>
        <w:rPr>
          <w:b/>
          <w:lang w:val="en-US"/>
        </w:rPr>
        <w:tab/>
      </w:r>
      <w:r>
        <w:rPr>
          <w:b/>
          <w:lang w:val="en-US"/>
        </w:rPr>
        <w:tab/>
      </w:r>
      <w:r w:rsidRPr="00C60B02">
        <w:rPr>
          <w:lang w:val="en-US"/>
        </w:rPr>
        <w:t xml:space="preserve">The </w:t>
      </w:r>
      <w:r w:rsidR="00206200">
        <w:rPr>
          <w:lang w:val="en-US"/>
        </w:rPr>
        <w:t>Approval Authority</w:t>
      </w:r>
      <w:r w:rsidRPr="00C60B02">
        <w:rPr>
          <w:lang w:val="en-US"/>
        </w:rPr>
        <w:t xml:space="preserve"> shall not grant type approval if the information provided is insufficient to demonstrate that the </w:t>
      </w:r>
      <w:proofErr w:type="gramStart"/>
      <w:r w:rsidRPr="00C60B02">
        <w:rPr>
          <w:lang w:val="en-US"/>
        </w:rPr>
        <w:t>after</w:t>
      </w:r>
      <w:r w:rsidR="00950A1B">
        <w:rPr>
          <w:lang w:val="en-US"/>
        </w:rPr>
        <w:t xml:space="preserve"> </w:t>
      </w:r>
      <w:r w:rsidRPr="00C60B02">
        <w:rPr>
          <w:lang w:val="en-US"/>
        </w:rPr>
        <w:t>treatment</w:t>
      </w:r>
      <w:proofErr w:type="gramEnd"/>
      <w:r w:rsidRPr="00C60B02">
        <w:rPr>
          <w:lang w:val="en-US"/>
        </w:rPr>
        <w:t xml:space="preserve"> device actually reaches a sufficiently high temperature for efficient operation within the designated period of time.</w:t>
      </w:r>
    </w:p>
    <w:p w14:paraId="4583AE19" w14:textId="77777777" w:rsidR="00615740" w:rsidRPr="009A7784" w:rsidRDefault="00615740" w:rsidP="00615740">
      <w:pPr>
        <w:pStyle w:val="SingleTxtG"/>
        <w:ind w:left="2268" w:hanging="1134"/>
      </w:pPr>
      <w:r w:rsidRPr="009A7784">
        <w:t>5.3.5.1.1.</w:t>
      </w:r>
      <w:r w:rsidRPr="009A7784">
        <w:tab/>
        <w:t>The vehicle is placed on a chassis dynamometer equipped with a means of load an inertia simulation.</w:t>
      </w:r>
    </w:p>
    <w:p w14:paraId="4583AE1A" w14:textId="77777777" w:rsidR="00615740" w:rsidRPr="009A7784" w:rsidRDefault="00615740" w:rsidP="00615740">
      <w:pPr>
        <w:pStyle w:val="SingleTxtG"/>
        <w:ind w:left="2268" w:hanging="1134"/>
      </w:pPr>
      <w:r w:rsidRPr="009A7784">
        <w:t>5.3.5.1.2.</w:t>
      </w:r>
      <w:r w:rsidRPr="009A7784">
        <w:tab/>
      </w:r>
      <w:r w:rsidR="008D71A3" w:rsidRPr="002410BE">
        <w:rPr>
          <w:color w:val="000000"/>
        </w:rPr>
        <w:t>The test consists of the four elementary urban driving cycles of Part One of the Type</w:t>
      </w:r>
      <w:r w:rsidR="00CC4639">
        <w:rPr>
          <w:color w:val="000000"/>
        </w:rPr>
        <w:t> </w:t>
      </w:r>
      <w:r w:rsidR="008D71A3" w:rsidRPr="002410BE">
        <w:rPr>
          <w:color w:val="000000"/>
        </w:rPr>
        <w:t>I test.</w:t>
      </w:r>
      <w:r w:rsidR="003A1634">
        <w:rPr>
          <w:color w:val="000000"/>
        </w:rPr>
        <w:t xml:space="preserve"> </w:t>
      </w:r>
      <w:r w:rsidR="008D71A3" w:rsidRPr="002410BE">
        <w:rPr>
          <w:color w:val="000000"/>
        </w:rPr>
        <w:t>The Part One test is described in</w:t>
      </w:r>
      <w:r w:rsidR="008D71A3" w:rsidRPr="002410BE">
        <w:rPr>
          <w:b/>
          <w:bCs/>
          <w:color w:val="000000"/>
        </w:rPr>
        <w:t xml:space="preserve"> </w:t>
      </w:r>
      <w:r w:rsidR="008D71A3" w:rsidRPr="00EA5256">
        <w:rPr>
          <w:bCs/>
          <w:color w:val="000000"/>
        </w:rPr>
        <w:t>paragraph 6.1.1. of Annex</w:t>
      </w:r>
      <w:r w:rsidR="00EA5256">
        <w:rPr>
          <w:bCs/>
          <w:color w:val="000000"/>
        </w:rPr>
        <w:t> </w:t>
      </w:r>
      <w:r w:rsidR="008D71A3" w:rsidRPr="00EA5256">
        <w:rPr>
          <w:bCs/>
          <w:color w:val="000000"/>
        </w:rPr>
        <w:t xml:space="preserve">4a, and illustrated in figure 1 of the same </w:t>
      </w:r>
      <w:r w:rsidR="00206200">
        <w:rPr>
          <w:bCs/>
          <w:color w:val="000000"/>
        </w:rPr>
        <w:t>a</w:t>
      </w:r>
      <w:r w:rsidR="008D71A3" w:rsidRPr="00EA5256">
        <w:rPr>
          <w:bCs/>
          <w:color w:val="000000"/>
        </w:rPr>
        <w:t>nnex.</w:t>
      </w:r>
      <w:r w:rsidR="00EA5256">
        <w:rPr>
          <w:bCs/>
          <w:color w:val="000000"/>
        </w:rPr>
        <w:t xml:space="preserve"> </w:t>
      </w:r>
      <w:r w:rsidRPr="009A7784">
        <w:t>The low ambient temperature test lasting a total of 780 seconds shall be carried out without interruption and start at engine cranking.</w:t>
      </w:r>
    </w:p>
    <w:p w14:paraId="4583AE1B" w14:textId="77777777" w:rsidR="00615740" w:rsidRPr="009A7784" w:rsidRDefault="00615740" w:rsidP="00615740">
      <w:pPr>
        <w:pStyle w:val="SingleTxtG"/>
        <w:ind w:left="2268" w:hanging="1134"/>
      </w:pPr>
      <w:r w:rsidRPr="009A7784">
        <w:t>5.3.5.1.3.</w:t>
      </w:r>
      <w:r w:rsidRPr="009A7784">
        <w:tab/>
        <w:t>The low ambient temperature test shall be carried out at an ambient test temperature of 266</w:t>
      </w:r>
      <w:r w:rsidR="00CC4639">
        <w:t> </w:t>
      </w:r>
      <w:r w:rsidRPr="009A7784">
        <w:t>K (-7°C). Before the test is carried out, the test vehicles shall be conditioned in a uniform manner to ensure that the test results may be reproducible. The conditioning and other test procedures are carried out as described in Annex 8.</w:t>
      </w:r>
    </w:p>
    <w:p w14:paraId="4583AE1C" w14:textId="77777777" w:rsidR="00615740" w:rsidRPr="009A7784" w:rsidRDefault="00615740" w:rsidP="00615740">
      <w:pPr>
        <w:pStyle w:val="SingleTxtG"/>
        <w:ind w:left="2268" w:hanging="1134"/>
      </w:pPr>
      <w:r w:rsidRPr="009A7784">
        <w:t>5.3.5.1.4.</w:t>
      </w:r>
      <w:r w:rsidRPr="009A7784">
        <w:tab/>
        <w:t xml:space="preserve">During the test, the exhaust gases are diluted and a proportional sample collected. The exhaust gases of the vehicle tested are diluted, sampled and analysed, following the procedure described in Annex 8, and the total volume of the diluted exhaust is measured. The diluted exhaust gases are analysed for carbon monoxide and </w:t>
      </w:r>
      <w:r w:rsidR="0076202C">
        <w:t xml:space="preserve">total </w:t>
      </w:r>
      <w:r w:rsidRPr="009A7784">
        <w:t>hydrocarbons.</w:t>
      </w:r>
    </w:p>
    <w:p w14:paraId="4583AE1D" w14:textId="77777777" w:rsidR="00615740" w:rsidRPr="009A7784" w:rsidRDefault="00615740" w:rsidP="00615740">
      <w:pPr>
        <w:pStyle w:val="SingleTxtG"/>
        <w:ind w:left="2268" w:hanging="1134"/>
      </w:pPr>
      <w:r w:rsidRPr="009A7784">
        <w:t>5.3.5.2.</w:t>
      </w:r>
      <w:r w:rsidRPr="009A7784">
        <w:tab/>
        <w:t>Subject to the requirements in paragraphs 5.3.5.2.2. and 5.3.5.3. the test shall be performed three times. The resulting mass of carbon monoxide and hydrocarbon emission shall be less than the l</w:t>
      </w:r>
      <w:r w:rsidR="00A16A10" w:rsidRPr="009A7784">
        <w:t>imits shown in the table below:</w:t>
      </w:r>
    </w:p>
    <w:p w14:paraId="4583AE1E" w14:textId="77777777" w:rsidR="00FC6382" w:rsidRPr="00EA5256" w:rsidRDefault="00FC6382" w:rsidP="00A63081">
      <w:pPr>
        <w:tabs>
          <w:tab w:val="left" w:pos="1134"/>
        </w:tabs>
        <w:spacing w:after="120"/>
        <w:ind w:left="2268" w:right="1134" w:hanging="1134"/>
        <w:jc w:val="both"/>
        <w:rPr>
          <w:sz w:val="20"/>
          <w:lang w:val="en-US"/>
        </w:rPr>
      </w:pPr>
      <w:r>
        <w:rPr>
          <w:lang w:val="en-US"/>
        </w:rPr>
        <w:tab/>
      </w:r>
      <w:r w:rsidRPr="00EA5256">
        <w:rPr>
          <w:sz w:val="20"/>
          <w:lang w:val="en-US"/>
        </w:rPr>
        <w:t>Emission limit for the carbon monoxide and hydrocarbon tailpipe emissions after a cold start test</w:t>
      </w:r>
    </w:p>
    <w:tbl>
      <w:tblPr>
        <w:tblW w:w="8080" w:type="dxa"/>
        <w:tblInd w:w="1254" w:type="dxa"/>
        <w:tblLayout w:type="fixed"/>
        <w:tblCellMar>
          <w:left w:w="120" w:type="dxa"/>
          <w:right w:w="120" w:type="dxa"/>
        </w:tblCellMar>
        <w:tblLook w:val="0000" w:firstRow="0" w:lastRow="0" w:firstColumn="0" w:lastColumn="0" w:noHBand="0" w:noVBand="0"/>
      </w:tblPr>
      <w:tblGrid>
        <w:gridCol w:w="2127"/>
        <w:gridCol w:w="1134"/>
        <w:gridCol w:w="2551"/>
        <w:gridCol w:w="2268"/>
      </w:tblGrid>
      <w:tr w:rsidR="00FC6382" w:rsidRPr="00950A1B" w14:paraId="4583AE20" w14:textId="77777777" w:rsidTr="007A341B">
        <w:tc>
          <w:tcPr>
            <w:tcW w:w="8080" w:type="dxa"/>
            <w:gridSpan w:val="4"/>
            <w:tcBorders>
              <w:top w:val="single" w:sz="7" w:space="0" w:color="000000"/>
              <w:left w:val="single" w:sz="7" w:space="0" w:color="000000"/>
              <w:bottom w:val="single" w:sz="7" w:space="0" w:color="000000"/>
              <w:right w:val="single" w:sz="7" w:space="0" w:color="000000"/>
            </w:tcBorders>
          </w:tcPr>
          <w:p w14:paraId="4583AE1F" w14:textId="77777777" w:rsidR="00FC6382" w:rsidRPr="00950A1B" w:rsidRDefault="00FC6382" w:rsidP="00950A1B">
            <w:pPr>
              <w:spacing w:before="80" w:after="80"/>
              <w:jc w:val="center"/>
              <w:rPr>
                <w:i/>
                <w:color w:val="000000"/>
                <w:sz w:val="16"/>
                <w:szCs w:val="16"/>
              </w:rPr>
            </w:pPr>
            <w:r w:rsidRPr="00950A1B">
              <w:rPr>
                <w:i/>
                <w:color w:val="000000"/>
                <w:sz w:val="16"/>
                <w:szCs w:val="16"/>
              </w:rPr>
              <w:t>Test temperature 266 K (-7 °C)</w:t>
            </w:r>
          </w:p>
        </w:tc>
      </w:tr>
      <w:tr w:rsidR="00FC6382" w:rsidRPr="005A0EA2" w14:paraId="4583AE26" w14:textId="77777777" w:rsidTr="007A341B">
        <w:tc>
          <w:tcPr>
            <w:tcW w:w="2127" w:type="dxa"/>
            <w:tcBorders>
              <w:top w:val="single" w:sz="7" w:space="0" w:color="000000"/>
              <w:left w:val="single" w:sz="7" w:space="0" w:color="000000"/>
              <w:bottom w:val="single" w:sz="7" w:space="0" w:color="000000"/>
              <w:right w:val="single" w:sz="7" w:space="0" w:color="000000"/>
            </w:tcBorders>
          </w:tcPr>
          <w:p w14:paraId="4583AE21" w14:textId="77777777" w:rsidR="00FC6382" w:rsidRPr="005A0EA2" w:rsidRDefault="00FC6382" w:rsidP="009B56B1">
            <w:pPr>
              <w:spacing w:after="58"/>
              <w:ind w:firstLine="127"/>
              <w:jc w:val="center"/>
              <w:rPr>
                <w:i/>
                <w:color w:val="000000"/>
                <w:sz w:val="16"/>
                <w:szCs w:val="16"/>
              </w:rPr>
            </w:pPr>
            <w:r w:rsidRPr="005A0EA2">
              <w:rPr>
                <w:i/>
                <w:color w:val="000000"/>
                <w:sz w:val="16"/>
                <w:szCs w:val="16"/>
              </w:rPr>
              <w:t xml:space="preserve">Vehicle </w:t>
            </w:r>
            <w:proofErr w:type="spellStart"/>
            <w:r w:rsidRPr="005A0EA2">
              <w:rPr>
                <w:i/>
                <w:color w:val="000000"/>
                <w:sz w:val="16"/>
                <w:szCs w:val="16"/>
              </w:rPr>
              <w:t>catgory</w:t>
            </w:r>
            <w:proofErr w:type="spellEnd"/>
          </w:p>
        </w:tc>
        <w:tc>
          <w:tcPr>
            <w:tcW w:w="1134" w:type="dxa"/>
            <w:tcBorders>
              <w:top w:val="single" w:sz="7" w:space="0" w:color="000000"/>
              <w:left w:val="single" w:sz="7" w:space="0" w:color="000000"/>
              <w:bottom w:val="single" w:sz="7" w:space="0" w:color="000000"/>
              <w:right w:val="single" w:sz="7" w:space="0" w:color="000000"/>
            </w:tcBorders>
          </w:tcPr>
          <w:p w14:paraId="4583AE22" w14:textId="77777777" w:rsidR="00FC6382" w:rsidRPr="005A0EA2" w:rsidRDefault="00FC6382" w:rsidP="009B56B1">
            <w:pPr>
              <w:spacing w:after="58"/>
              <w:ind w:firstLine="127"/>
              <w:jc w:val="center"/>
              <w:rPr>
                <w:i/>
                <w:color w:val="000000"/>
                <w:sz w:val="16"/>
                <w:szCs w:val="16"/>
              </w:rPr>
            </w:pPr>
            <w:r w:rsidRPr="005A0EA2">
              <w:rPr>
                <w:i/>
                <w:color w:val="000000"/>
                <w:sz w:val="16"/>
                <w:szCs w:val="16"/>
              </w:rPr>
              <w:t>Class</w:t>
            </w:r>
          </w:p>
        </w:tc>
        <w:tc>
          <w:tcPr>
            <w:tcW w:w="2551" w:type="dxa"/>
            <w:tcBorders>
              <w:top w:val="single" w:sz="7" w:space="0" w:color="000000"/>
              <w:left w:val="single" w:sz="7" w:space="0" w:color="000000"/>
              <w:bottom w:val="single" w:sz="7" w:space="0" w:color="000000"/>
              <w:right w:val="single" w:sz="7" w:space="0" w:color="000000"/>
            </w:tcBorders>
          </w:tcPr>
          <w:p w14:paraId="4583AE23" w14:textId="77777777" w:rsidR="00FC6382" w:rsidRPr="005A0EA2" w:rsidRDefault="00FC6382" w:rsidP="009B56B1">
            <w:pPr>
              <w:jc w:val="center"/>
              <w:rPr>
                <w:i/>
                <w:color w:val="000000"/>
                <w:sz w:val="16"/>
                <w:szCs w:val="16"/>
                <w:lang w:val="en-US"/>
              </w:rPr>
            </w:pPr>
            <w:r w:rsidRPr="005A0EA2">
              <w:rPr>
                <w:i/>
                <w:color w:val="000000"/>
                <w:sz w:val="16"/>
                <w:szCs w:val="16"/>
                <w:lang w:val="en-US"/>
              </w:rPr>
              <w:t>Mass of carbon monoxide</w:t>
            </w:r>
          </w:p>
          <w:p w14:paraId="4583AE24" w14:textId="77777777" w:rsidR="00FC6382" w:rsidRPr="005A0EA2" w:rsidRDefault="00FC6382" w:rsidP="009B56B1">
            <w:pPr>
              <w:spacing w:after="58"/>
              <w:jc w:val="center"/>
              <w:rPr>
                <w:i/>
                <w:color w:val="000000"/>
                <w:sz w:val="16"/>
                <w:szCs w:val="16"/>
                <w:lang w:val="en-US"/>
              </w:rPr>
            </w:pPr>
            <w:r w:rsidRPr="005A0EA2">
              <w:rPr>
                <w:i/>
                <w:color w:val="000000"/>
                <w:sz w:val="16"/>
                <w:szCs w:val="16"/>
                <w:lang w:val="en-US"/>
              </w:rPr>
              <w:t>(CO)</w:t>
            </w:r>
            <w:r w:rsidR="00A63081" w:rsidRPr="005A0EA2">
              <w:rPr>
                <w:i/>
                <w:color w:val="000000"/>
                <w:sz w:val="16"/>
                <w:szCs w:val="16"/>
                <w:lang w:val="en-US"/>
              </w:rPr>
              <w:br/>
            </w:r>
            <w:r w:rsidRPr="005A0EA2">
              <w:rPr>
                <w:i/>
                <w:color w:val="000000"/>
                <w:sz w:val="16"/>
                <w:szCs w:val="16"/>
                <w:lang w:val="en-US"/>
              </w:rPr>
              <w:t>L</w:t>
            </w:r>
            <w:r w:rsidRPr="005A0EA2">
              <w:rPr>
                <w:i/>
                <w:color w:val="000000"/>
                <w:sz w:val="16"/>
                <w:szCs w:val="16"/>
                <w:vertAlign w:val="subscript"/>
                <w:lang w:val="en-US"/>
              </w:rPr>
              <w:t>1</w:t>
            </w:r>
            <w:r w:rsidRPr="005A0EA2">
              <w:rPr>
                <w:i/>
                <w:color w:val="000000"/>
                <w:sz w:val="16"/>
                <w:szCs w:val="16"/>
                <w:lang w:val="en-US"/>
              </w:rPr>
              <w:t xml:space="preserve"> (g/km)</w:t>
            </w:r>
          </w:p>
        </w:tc>
        <w:tc>
          <w:tcPr>
            <w:tcW w:w="2268" w:type="dxa"/>
            <w:tcBorders>
              <w:top w:val="single" w:sz="7" w:space="0" w:color="000000"/>
              <w:left w:val="single" w:sz="7" w:space="0" w:color="000000"/>
              <w:bottom w:val="single" w:sz="7" w:space="0" w:color="000000"/>
              <w:right w:val="single" w:sz="7" w:space="0" w:color="000000"/>
            </w:tcBorders>
          </w:tcPr>
          <w:p w14:paraId="4583AE25" w14:textId="77777777" w:rsidR="00FC6382" w:rsidRPr="005A0EA2" w:rsidRDefault="00FC6382" w:rsidP="009B56B1">
            <w:pPr>
              <w:jc w:val="center"/>
              <w:rPr>
                <w:i/>
                <w:color w:val="000000"/>
                <w:sz w:val="16"/>
                <w:szCs w:val="16"/>
                <w:lang w:val="en-US"/>
              </w:rPr>
            </w:pPr>
            <w:r w:rsidRPr="005A0EA2">
              <w:rPr>
                <w:i/>
                <w:color w:val="000000"/>
                <w:sz w:val="16"/>
                <w:szCs w:val="16"/>
                <w:lang w:val="en-US"/>
              </w:rPr>
              <w:t>Mass of hydrocarbons (HC)</w:t>
            </w:r>
            <w:r w:rsidR="00A63081" w:rsidRPr="005A0EA2">
              <w:rPr>
                <w:i/>
                <w:color w:val="000000"/>
                <w:sz w:val="16"/>
                <w:szCs w:val="16"/>
                <w:lang w:val="en-US"/>
              </w:rPr>
              <w:br/>
            </w:r>
            <w:r w:rsidRPr="005A0EA2">
              <w:rPr>
                <w:i/>
                <w:color w:val="000000"/>
                <w:sz w:val="16"/>
                <w:szCs w:val="16"/>
                <w:lang w:val="en-US"/>
              </w:rPr>
              <w:t>L</w:t>
            </w:r>
            <w:r w:rsidRPr="005A0EA2">
              <w:rPr>
                <w:i/>
                <w:color w:val="000000"/>
                <w:sz w:val="16"/>
                <w:szCs w:val="16"/>
                <w:vertAlign w:val="subscript"/>
                <w:lang w:val="en-US"/>
              </w:rPr>
              <w:t>2</w:t>
            </w:r>
            <w:r w:rsidRPr="005A0EA2">
              <w:rPr>
                <w:i/>
                <w:color w:val="000000"/>
                <w:sz w:val="16"/>
                <w:szCs w:val="16"/>
                <w:lang w:val="en-US"/>
              </w:rPr>
              <w:t xml:space="preserve"> (g/km)</w:t>
            </w:r>
          </w:p>
        </w:tc>
      </w:tr>
      <w:tr w:rsidR="00FC6382" w:rsidRPr="00A63081" w14:paraId="4583AE2B" w14:textId="77777777" w:rsidTr="007A341B">
        <w:tc>
          <w:tcPr>
            <w:tcW w:w="2127" w:type="dxa"/>
            <w:tcBorders>
              <w:top w:val="single" w:sz="7" w:space="0" w:color="000000"/>
              <w:left w:val="single" w:sz="7" w:space="0" w:color="000000"/>
              <w:bottom w:val="single" w:sz="7" w:space="0" w:color="000000"/>
              <w:right w:val="single" w:sz="7" w:space="0" w:color="000000"/>
            </w:tcBorders>
          </w:tcPr>
          <w:p w14:paraId="4583AE27" w14:textId="77777777" w:rsidR="00FC6382" w:rsidRPr="00A63081" w:rsidRDefault="00FC6382" w:rsidP="009B56B1">
            <w:pPr>
              <w:spacing w:after="58"/>
              <w:ind w:firstLine="127"/>
              <w:jc w:val="center"/>
              <w:rPr>
                <w:color w:val="000000"/>
                <w:sz w:val="20"/>
                <w:lang w:val="en-US"/>
              </w:rPr>
            </w:pPr>
            <w:r w:rsidRPr="00A63081">
              <w:rPr>
                <w:color w:val="000000"/>
                <w:sz w:val="20"/>
                <w:lang w:val="en-US"/>
              </w:rPr>
              <w:t>M</w:t>
            </w:r>
          </w:p>
        </w:tc>
        <w:tc>
          <w:tcPr>
            <w:tcW w:w="1134" w:type="dxa"/>
            <w:tcBorders>
              <w:top w:val="single" w:sz="7" w:space="0" w:color="000000"/>
              <w:left w:val="single" w:sz="7" w:space="0" w:color="000000"/>
              <w:bottom w:val="single" w:sz="7" w:space="0" w:color="000000"/>
              <w:right w:val="single" w:sz="7" w:space="0" w:color="000000"/>
            </w:tcBorders>
          </w:tcPr>
          <w:p w14:paraId="4583AE28" w14:textId="77777777" w:rsidR="00FC6382" w:rsidRPr="00A63081" w:rsidRDefault="00FC6382" w:rsidP="009B56B1">
            <w:pPr>
              <w:spacing w:after="58"/>
              <w:jc w:val="center"/>
              <w:rPr>
                <w:color w:val="000000"/>
                <w:sz w:val="20"/>
                <w:lang w:val="en-US"/>
              </w:rPr>
            </w:pPr>
            <w:r w:rsidRPr="00A63081">
              <w:rPr>
                <w:color w:val="000000"/>
                <w:sz w:val="20"/>
                <w:lang w:val="en-US"/>
              </w:rPr>
              <w:t>-</w:t>
            </w:r>
          </w:p>
        </w:tc>
        <w:tc>
          <w:tcPr>
            <w:tcW w:w="2551" w:type="dxa"/>
            <w:tcBorders>
              <w:top w:val="single" w:sz="7" w:space="0" w:color="000000"/>
              <w:left w:val="single" w:sz="7" w:space="0" w:color="000000"/>
              <w:bottom w:val="single" w:sz="7" w:space="0" w:color="000000"/>
              <w:right w:val="single" w:sz="7" w:space="0" w:color="000000"/>
            </w:tcBorders>
          </w:tcPr>
          <w:p w14:paraId="4583AE29" w14:textId="77777777" w:rsidR="00FC6382" w:rsidRPr="00A63081" w:rsidRDefault="00FC6382" w:rsidP="009B56B1">
            <w:pPr>
              <w:jc w:val="center"/>
              <w:rPr>
                <w:color w:val="000000"/>
                <w:sz w:val="20"/>
                <w:lang w:val="en-US"/>
              </w:rPr>
            </w:pPr>
            <w:r w:rsidRPr="00A63081">
              <w:rPr>
                <w:color w:val="000000"/>
                <w:sz w:val="20"/>
                <w:lang w:val="en-US"/>
              </w:rPr>
              <w:t>15</w:t>
            </w:r>
          </w:p>
        </w:tc>
        <w:tc>
          <w:tcPr>
            <w:tcW w:w="2268" w:type="dxa"/>
            <w:tcBorders>
              <w:top w:val="single" w:sz="7" w:space="0" w:color="000000"/>
              <w:left w:val="single" w:sz="7" w:space="0" w:color="000000"/>
              <w:bottom w:val="single" w:sz="7" w:space="0" w:color="000000"/>
              <w:right w:val="single" w:sz="7" w:space="0" w:color="000000"/>
            </w:tcBorders>
          </w:tcPr>
          <w:p w14:paraId="4583AE2A" w14:textId="77777777" w:rsidR="00FC6382" w:rsidRPr="00A63081" w:rsidRDefault="00FC6382" w:rsidP="009B56B1">
            <w:pPr>
              <w:jc w:val="center"/>
              <w:rPr>
                <w:color w:val="000000"/>
                <w:sz w:val="20"/>
                <w:lang w:val="en-US"/>
              </w:rPr>
            </w:pPr>
            <w:r w:rsidRPr="00A63081">
              <w:rPr>
                <w:color w:val="000000"/>
                <w:sz w:val="20"/>
                <w:lang w:val="en-US"/>
              </w:rPr>
              <w:t>1.8</w:t>
            </w:r>
          </w:p>
        </w:tc>
      </w:tr>
      <w:tr w:rsidR="00FC6382" w:rsidRPr="00A63081" w14:paraId="4583AE30" w14:textId="77777777" w:rsidTr="007A341B">
        <w:tc>
          <w:tcPr>
            <w:tcW w:w="2127" w:type="dxa"/>
            <w:vMerge w:val="restart"/>
            <w:tcBorders>
              <w:top w:val="single" w:sz="7" w:space="0" w:color="000000"/>
              <w:left w:val="single" w:sz="7" w:space="0" w:color="000000"/>
              <w:right w:val="single" w:sz="7" w:space="0" w:color="000000"/>
            </w:tcBorders>
          </w:tcPr>
          <w:p w14:paraId="4583AE2C" w14:textId="77777777" w:rsidR="00FC6382" w:rsidRPr="00A63081" w:rsidRDefault="00FC6382" w:rsidP="009B56B1">
            <w:pPr>
              <w:spacing w:after="58"/>
              <w:jc w:val="center"/>
              <w:rPr>
                <w:color w:val="000000"/>
                <w:sz w:val="20"/>
                <w:lang w:val="en-US"/>
              </w:rPr>
            </w:pPr>
            <w:r w:rsidRPr="00A63081">
              <w:rPr>
                <w:color w:val="000000"/>
                <w:sz w:val="20"/>
                <w:lang w:val="en-US"/>
              </w:rPr>
              <w:t>N</w:t>
            </w:r>
            <w:r w:rsidRPr="00A63081">
              <w:rPr>
                <w:color w:val="000000"/>
                <w:sz w:val="20"/>
                <w:vertAlign w:val="subscript"/>
                <w:lang w:val="en-US"/>
              </w:rPr>
              <w:t>1</w:t>
            </w:r>
          </w:p>
        </w:tc>
        <w:tc>
          <w:tcPr>
            <w:tcW w:w="1134" w:type="dxa"/>
            <w:tcBorders>
              <w:top w:val="single" w:sz="7" w:space="0" w:color="000000"/>
              <w:left w:val="single" w:sz="7" w:space="0" w:color="000000"/>
              <w:bottom w:val="single" w:sz="7" w:space="0" w:color="000000"/>
              <w:right w:val="single" w:sz="7" w:space="0" w:color="000000"/>
            </w:tcBorders>
          </w:tcPr>
          <w:p w14:paraId="4583AE2D" w14:textId="77777777" w:rsidR="00FC6382" w:rsidRPr="00A63081" w:rsidRDefault="00FC6382" w:rsidP="009B56B1">
            <w:pPr>
              <w:spacing w:after="58"/>
              <w:jc w:val="center"/>
              <w:rPr>
                <w:color w:val="000000"/>
                <w:sz w:val="20"/>
                <w:lang w:val="en-US"/>
              </w:rPr>
            </w:pPr>
            <w:r w:rsidRPr="00A63081">
              <w:rPr>
                <w:color w:val="000000"/>
                <w:sz w:val="20"/>
                <w:lang w:val="en-US"/>
              </w:rPr>
              <w:t>I</w:t>
            </w:r>
          </w:p>
        </w:tc>
        <w:tc>
          <w:tcPr>
            <w:tcW w:w="2551" w:type="dxa"/>
            <w:tcBorders>
              <w:top w:val="single" w:sz="7" w:space="0" w:color="000000"/>
              <w:left w:val="single" w:sz="7" w:space="0" w:color="000000"/>
              <w:bottom w:val="single" w:sz="7" w:space="0" w:color="000000"/>
              <w:right w:val="single" w:sz="7" w:space="0" w:color="000000"/>
            </w:tcBorders>
          </w:tcPr>
          <w:p w14:paraId="4583AE2E" w14:textId="77777777" w:rsidR="00FC6382" w:rsidRPr="00A63081" w:rsidRDefault="00FC6382" w:rsidP="009B56B1">
            <w:pPr>
              <w:spacing w:after="58"/>
              <w:jc w:val="center"/>
              <w:rPr>
                <w:color w:val="000000"/>
                <w:sz w:val="20"/>
              </w:rPr>
            </w:pPr>
            <w:r w:rsidRPr="00A63081">
              <w:rPr>
                <w:color w:val="000000"/>
                <w:sz w:val="20"/>
              </w:rPr>
              <w:t>15</w:t>
            </w:r>
          </w:p>
        </w:tc>
        <w:tc>
          <w:tcPr>
            <w:tcW w:w="2268" w:type="dxa"/>
            <w:tcBorders>
              <w:top w:val="single" w:sz="7" w:space="0" w:color="000000"/>
              <w:left w:val="single" w:sz="7" w:space="0" w:color="000000"/>
              <w:bottom w:val="single" w:sz="7" w:space="0" w:color="000000"/>
              <w:right w:val="single" w:sz="7" w:space="0" w:color="000000"/>
            </w:tcBorders>
          </w:tcPr>
          <w:p w14:paraId="4583AE2F" w14:textId="77777777" w:rsidR="00FC6382" w:rsidRPr="00A63081" w:rsidRDefault="00FC6382" w:rsidP="009B56B1">
            <w:pPr>
              <w:spacing w:after="58"/>
              <w:jc w:val="center"/>
              <w:rPr>
                <w:color w:val="000000"/>
                <w:sz w:val="20"/>
              </w:rPr>
            </w:pPr>
            <w:r w:rsidRPr="00A63081">
              <w:rPr>
                <w:color w:val="000000"/>
                <w:sz w:val="20"/>
              </w:rPr>
              <w:t>1.8</w:t>
            </w:r>
          </w:p>
        </w:tc>
      </w:tr>
      <w:tr w:rsidR="00FC6382" w:rsidRPr="00A63081" w14:paraId="4583AE35" w14:textId="77777777" w:rsidTr="007A341B">
        <w:tc>
          <w:tcPr>
            <w:tcW w:w="2127" w:type="dxa"/>
            <w:vMerge/>
            <w:tcBorders>
              <w:left w:val="single" w:sz="7" w:space="0" w:color="000000"/>
              <w:right w:val="single" w:sz="7" w:space="0" w:color="000000"/>
            </w:tcBorders>
          </w:tcPr>
          <w:p w14:paraId="4583AE31" w14:textId="77777777" w:rsidR="00FC6382" w:rsidRPr="00A63081" w:rsidRDefault="00FC6382" w:rsidP="009B56B1">
            <w:pPr>
              <w:spacing w:after="58"/>
              <w:jc w:val="center"/>
              <w:rPr>
                <w:color w:val="000000"/>
                <w:sz w:val="20"/>
              </w:rPr>
            </w:pPr>
          </w:p>
        </w:tc>
        <w:tc>
          <w:tcPr>
            <w:tcW w:w="1134" w:type="dxa"/>
            <w:tcBorders>
              <w:top w:val="single" w:sz="7" w:space="0" w:color="000000"/>
              <w:left w:val="single" w:sz="7" w:space="0" w:color="000000"/>
              <w:bottom w:val="single" w:sz="7" w:space="0" w:color="000000"/>
              <w:right w:val="single" w:sz="7" w:space="0" w:color="000000"/>
            </w:tcBorders>
          </w:tcPr>
          <w:p w14:paraId="4583AE32" w14:textId="77777777" w:rsidR="00FC6382" w:rsidRPr="00A63081" w:rsidRDefault="00FC6382" w:rsidP="009B56B1">
            <w:pPr>
              <w:spacing w:after="58"/>
              <w:jc w:val="center"/>
              <w:rPr>
                <w:color w:val="000000"/>
                <w:sz w:val="20"/>
              </w:rPr>
            </w:pPr>
            <w:r w:rsidRPr="00A63081">
              <w:rPr>
                <w:color w:val="000000"/>
                <w:sz w:val="20"/>
              </w:rPr>
              <w:t>II</w:t>
            </w:r>
          </w:p>
        </w:tc>
        <w:tc>
          <w:tcPr>
            <w:tcW w:w="2551" w:type="dxa"/>
            <w:tcBorders>
              <w:top w:val="single" w:sz="7" w:space="0" w:color="000000"/>
              <w:left w:val="single" w:sz="7" w:space="0" w:color="000000"/>
              <w:bottom w:val="single" w:sz="7" w:space="0" w:color="000000"/>
              <w:right w:val="single" w:sz="7" w:space="0" w:color="000000"/>
            </w:tcBorders>
          </w:tcPr>
          <w:p w14:paraId="4583AE33" w14:textId="77777777" w:rsidR="00FC6382" w:rsidRPr="00A63081" w:rsidRDefault="00FC6382" w:rsidP="009B56B1">
            <w:pPr>
              <w:spacing w:after="58"/>
              <w:jc w:val="center"/>
              <w:rPr>
                <w:color w:val="000000"/>
                <w:sz w:val="20"/>
              </w:rPr>
            </w:pPr>
            <w:r w:rsidRPr="00A63081">
              <w:rPr>
                <w:color w:val="000000"/>
                <w:sz w:val="20"/>
              </w:rPr>
              <w:t>24</w:t>
            </w:r>
          </w:p>
        </w:tc>
        <w:tc>
          <w:tcPr>
            <w:tcW w:w="2268" w:type="dxa"/>
            <w:tcBorders>
              <w:top w:val="single" w:sz="7" w:space="0" w:color="000000"/>
              <w:left w:val="single" w:sz="7" w:space="0" w:color="000000"/>
              <w:bottom w:val="single" w:sz="7" w:space="0" w:color="000000"/>
              <w:right w:val="single" w:sz="7" w:space="0" w:color="000000"/>
            </w:tcBorders>
          </w:tcPr>
          <w:p w14:paraId="4583AE34" w14:textId="77777777" w:rsidR="00FC6382" w:rsidRPr="00A63081" w:rsidRDefault="00FC6382" w:rsidP="009B56B1">
            <w:pPr>
              <w:spacing w:after="58"/>
              <w:jc w:val="center"/>
              <w:rPr>
                <w:color w:val="000000"/>
                <w:sz w:val="20"/>
              </w:rPr>
            </w:pPr>
            <w:r w:rsidRPr="00A63081">
              <w:rPr>
                <w:color w:val="000000"/>
                <w:sz w:val="20"/>
              </w:rPr>
              <w:t>2.7</w:t>
            </w:r>
          </w:p>
        </w:tc>
      </w:tr>
      <w:tr w:rsidR="00FC6382" w:rsidRPr="00A63081" w14:paraId="4583AE3A" w14:textId="77777777" w:rsidTr="007A341B">
        <w:tc>
          <w:tcPr>
            <w:tcW w:w="2127" w:type="dxa"/>
            <w:vMerge/>
            <w:tcBorders>
              <w:left w:val="single" w:sz="7" w:space="0" w:color="000000"/>
              <w:bottom w:val="single" w:sz="7" w:space="0" w:color="000000"/>
              <w:right w:val="single" w:sz="7" w:space="0" w:color="000000"/>
            </w:tcBorders>
          </w:tcPr>
          <w:p w14:paraId="4583AE36" w14:textId="77777777" w:rsidR="00FC6382" w:rsidRPr="00A63081" w:rsidRDefault="00FC6382" w:rsidP="009B56B1">
            <w:pPr>
              <w:spacing w:after="58"/>
              <w:jc w:val="center"/>
              <w:rPr>
                <w:color w:val="000000"/>
                <w:sz w:val="20"/>
              </w:rPr>
            </w:pPr>
          </w:p>
        </w:tc>
        <w:tc>
          <w:tcPr>
            <w:tcW w:w="1134" w:type="dxa"/>
            <w:tcBorders>
              <w:top w:val="single" w:sz="7" w:space="0" w:color="000000"/>
              <w:left w:val="single" w:sz="7" w:space="0" w:color="000000"/>
              <w:bottom w:val="single" w:sz="7" w:space="0" w:color="000000"/>
              <w:right w:val="single" w:sz="7" w:space="0" w:color="000000"/>
            </w:tcBorders>
          </w:tcPr>
          <w:p w14:paraId="4583AE37" w14:textId="77777777" w:rsidR="00FC6382" w:rsidRPr="00A63081" w:rsidRDefault="00FC6382" w:rsidP="009B56B1">
            <w:pPr>
              <w:spacing w:after="58"/>
              <w:jc w:val="center"/>
              <w:rPr>
                <w:color w:val="000000"/>
                <w:sz w:val="20"/>
              </w:rPr>
            </w:pPr>
            <w:r w:rsidRPr="00A63081">
              <w:rPr>
                <w:color w:val="000000"/>
                <w:sz w:val="20"/>
              </w:rPr>
              <w:t>III</w:t>
            </w:r>
          </w:p>
        </w:tc>
        <w:tc>
          <w:tcPr>
            <w:tcW w:w="2551" w:type="dxa"/>
            <w:tcBorders>
              <w:top w:val="single" w:sz="7" w:space="0" w:color="000000"/>
              <w:left w:val="single" w:sz="7" w:space="0" w:color="000000"/>
              <w:bottom w:val="single" w:sz="7" w:space="0" w:color="000000"/>
              <w:right w:val="single" w:sz="7" w:space="0" w:color="000000"/>
            </w:tcBorders>
          </w:tcPr>
          <w:p w14:paraId="4583AE38" w14:textId="77777777" w:rsidR="00FC6382" w:rsidRPr="00A63081" w:rsidRDefault="00FC6382" w:rsidP="009B56B1">
            <w:pPr>
              <w:spacing w:after="58"/>
              <w:jc w:val="center"/>
              <w:rPr>
                <w:color w:val="000000"/>
                <w:sz w:val="20"/>
              </w:rPr>
            </w:pPr>
            <w:r w:rsidRPr="00A63081">
              <w:rPr>
                <w:color w:val="000000"/>
                <w:sz w:val="20"/>
              </w:rPr>
              <w:t>30</w:t>
            </w:r>
          </w:p>
        </w:tc>
        <w:tc>
          <w:tcPr>
            <w:tcW w:w="2268" w:type="dxa"/>
            <w:tcBorders>
              <w:top w:val="single" w:sz="7" w:space="0" w:color="000000"/>
              <w:left w:val="single" w:sz="7" w:space="0" w:color="000000"/>
              <w:bottom w:val="single" w:sz="7" w:space="0" w:color="000000"/>
              <w:right w:val="single" w:sz="7" w:space="0" w:color="000000"/>
            </w:tcBorders>
          </w:tcPr>
          <w:p w14:paraId="4583AE39" w14:textId="77777777" w:rsidR="00FC6382" w:rsidRPr="00A63081" w:rsidRDefault="00FC6382" w:rsidP="009B56B1">
            <w:pPr>
              <w:spacing w:after="58"/>
              <w:jc w:val="center"/>
              <w:rPr>
                <w:color w:val="000000"/>
                <w:sz w:val="20"/>
              </w:rPr>
            </w:pPr>
            <w:r w:rsidRPr="00A63081">
              <w:rPr>
                <w:color w:val="000000"/>
                <w:sz w:val="20"/>
              </w:rPr>
              <w:t>3.2</w:t>
            </w:r>
          </w:p>
        </w:tc>
      </w:tr>
      <w:tr w:rsidR="00FC6382" w:rsidRPr="00A63081" w14:paraId="4583AE3F" w14:textId="77777777" w:rsidTr="007A341B">
        <w:tc>
          <w:tcPr>
            <w:tcW w:w="2127" w:type="dxa"/>
            <w:tcBorders>
              <w:top w:val="single" w:sz="7" w:space="0" w:color="000000"/>
              <w:left w:val="single" w:sz="7" w:space="0" w:color="000000"/>
              <w:bottom w:val="single" w:sz="7" w:space="0" w:color="000000"/>
              <w:right w:val="single" w:sz="7" w:space="0" w:color="000000"/>
            </w:tcBorders>
          </w:tcPr>
          <w:p w14:paraId="4583AE3B" w14:textId="77777777" w:rsidR="00FC6382" w:rsidRPr="00A63081" w:rsidRDefault="00FC6382" w:rsidP="009B56B1">
            <w:pPr>
              <w:spacing w:after="58"/>
              <w:jc w:val="center"/>
              <w:rPr>
                <w:color w:val="000000"/>
                <w:sz w:val="20"/>
              </w:rPr>
            </w:pPr>
            <w:r w:rsidRPr="00A63081">
              <w:rPr>
                <w:color w:val="000000"/>
                <w:sz w:val="20"/>
              </w:rPr>
              <w:t>N</w:t>
            </w:r>
            <w:r w:rsidRPr="00A63081">
              <w:rPr>
                <w:color w:val="000000"/>
                <w:sz w:val="20"/>
                <w:vertAlign w:val="subscript"/>
              </w:rPr>
              <w:t>2</w:t>
            </w:r>
          </w:p>
        </w:tc>
        <w:tc>
          <w:tcPr>
            <w:tcW w:w="1134" w:type="dxa"/>
            <w:tcBorders>
              <w:top w:val="single" w:sz="7" w:space="0" w:color="000000"/>
              <w:left w:val="single" w:sz="7" w:space="0" w:color="000000"/>
              <w:bottom w:val="single" w:sz="7" w:space="0" w:color="000000"/>
              <w:right w:val="single" w:sz="7" w:space="0" w:color="000000"/>
            </w:tcBorders>
          </w:tcPr>
          <w:p w14:paraId="4583AE3C" w14:textId="77777777" w:rsidR="00FC6382" w:rsidRPr="00A63081" w:rsidRDefault="00FC6382" w:rsidP="009B56B1">
            <w:pPr>
              <w:spacing w:after="58"/>
              <w:jc w:val="center"/>
              <w:rPr>
                <w:color w:val="000000"/>
                <w:sz w:val="20"/>
              </w:rPr>
            </w:pPr>
            <w:r w:rsidRPr="00A63081">
              <w:rPr>
                <w:color w:val="000000"/>
                <w:sz w:val="20"/>
              </w:rPr>
              <w:t>-</w:t>
            </w:r>
          </w:p>
        </w:tc>
        <w:tc>
          <w:tcPr>
            <w:tcW w:w="2551" w:type="dxa"/>
            <w:tcBorders>
              <w:top w:val="single" w:sz="7" w:space="0" w:color="000000"/>
              <w:left w:val="single" w:sz="7" w:space="0" w:color="000000"/>
              <w:bottom w:val="single" w:sz="7" w:space="0" w:color="000000"/>
              <w:right w:val="single" w:sz="7" w:space="0" w:color="000000"/>
            </w:tcBorders>
          </w:tcPr>
          <w:p w14:paraId="4583AE3D" w14:textId="77777777" w:rsidR="00FC6382" w:rsidRPr="00A63081" w:rsidRDefault="00FC6382" w:rsidP="009B56B1">
            <w:pPr>
              <w:spacing w:after="58"/>
              <w:jc w:val="center"/>
              <w:rPr>
                <w:color w:val="000000"/>
                <w:sz w:val="20"/>
              </w:rPr>
            </w:pPr>
            <w:r w:rsidRPr="00A63081">
              <w:rPr>
                <w:color w:val="000000"/>
                <w:sz w:val="20"/>
              </w:rPr>
              <w:t>30</w:t>
            </w:r>
          </w:p>
        </w:tc>
        <w:tc>
          <w:tcPr>
            <w:tcW w:w="2268" w:type="dxa"/>
            <w:tcBorders>
              <w:top w:val="single" w:sz="7" w:space="0" w:color="000000"/>
              <w:left w:val="single" w:sz="7" w:space="0" w:color="000000"/>
              <w:bottom w:val="single" w:sz="7" w:space="0" w:color="000000"/>
              <w:right w:val="single" w:sz="7" w:space="0" w:color="000000"/>
            </w:tcBorders>
          </w:tcPr>
          <w:p w14:paraId="4583AE3E" w14:textId="77777777" w:rsidR="00FC6382" w:rsidRPr="00A63081" w:rsidRDefault="00FC6382" w:rsidP="009B56B1">
            <w:pPr>
              <w:spacing w:after="58"/>
              <w:jc w:val="center"/>
              <w:rPr>
                <w:color w:val="000000"/>
                <w:sz w:val="20"/>
              </w:rPr>
            </w:pPr>
            <w:r w:rsidRPr="00A63081">
              <w:rPr>
                <w:color w:val="000000"/>
                <w:sz w:val="20"/>
              </w:rPr>
              <w:t>3.2</w:t>
            </w:r>
          </w:p>
        </w:tc>
      </w:tr>
    </w:tbl>
    <w:p w14:paraId="4583AE40" w14:textId="77777777" w:rsidR="00615740" w:rsidRPr="009A7784" w:rsidRDefault="00615740" w:rsidP="006F3B97">
      <w:pPr>
        <w:pStyle w:val="SingleTxtG"/>
        <w:keepNext/>
        <w:keepLines/>
        <w:spacing w:before="120"/>
        <w:ind w:left="2268" w:hanging="1134"/>
        <w:rPr>
          <w:color w:val="000000"/>
        </w:rPr>
      </w:pPr>
      <w:r w:rsidRPr="009A7784">
        <w:rPr>
          <w:color w:val="000000"/>
        </w:rPr>
        <w:lastRenderedPageBreak/>
        <w:t>5.3.5.2.1.</w:t>
      </w:r>
      <w:r w:rsidRPr="009A7784">
        <w:rPr>
          <w:color w:val="000000"/>
        </w:rPr>
        <w:tab/>
        <w:t>Notwithstanding the requirements of paragraph 5.3.5.2., for each pollutant, not more than one of the three results obtained may exceed the limit prescribed by not more than 10 per cent, provided the arithmetical mean value of the three results is below the prescribed limit. Where the prescribed limits are exceeded for more than one pollutant, it is immaterial whether this occurs in the same test or in different tests.</w:t>
      </w:r>
    </w:p>
    <w:p w14:paraId="4583AE41" w14:textId="77777777" w:rsidR="00615740" w:rsidRPr="009A7784" w:rsidRDefault="00615740" w:rsidP="00353DD2">
      <w:pPr>
        <w:pStyle w:val="SingleTxtG"/>
        <w:keepNext/>
        <w:keepLines/>
        <w:ind w:left="2268" w:hanging="1134"/>
        <w:rPr>
          <w:color w:val="000000"/>
        </w:rPr>
      </w:pPr>
      <w:r w:rsidRPr="009A7784">
        <w:rPr>
          <w:color w:val="000000"/>
        </w:rPr>
        <w:t>5.3.5.2.2.</w:t>
      </w:r>
      <w:r w:rsidRPr="009A7784">
        <w:rPr>
          <w:color w:val="000000"/>
        </w:rPr>
        <w:tab/>
        <w:t>The number of tests prescribed in paragraph 5.3.5.2. may, at the request of the manufacturer, be increased to 10 if the</w:t>
      </w:r>
      <w:r>
        <w:rPr>
          <w:color w:val="000000"/>
        </w:rPr>
        <w:t xml:space="preserve"> arithmetical mean of the first three results is lower than 110 per cent of the limit. In this case, </w:t>
      </w:r>
      <w:r w:rsidRPr="009A7784">
        <w:rPr>
          <w:color w:val="000000"/>
        </w:rPr>
        <w:t>the requirement after testing is only that the arithmetical mean of all 10 results shall be less than the limit value.</w:t>
      </w:r>
    </w:p>
    <w:p w14:paraId="4583AE42" w14:textId="77777777" w:rsidR="00615740" w:rsidRPr="009A7784" w:rsidRDefault="00615740" w:rsidP="00E42F80">
      <w:pPr>
        <w:pStyle w:val="SingleTxtG"/>
        <w:ind w:left="2268" w:hanging="1134"/>
        <w:rPr>
          <w:color w:val="000000"/>
        </w:rPr>
      </w:pPr>
      <w:r w:rsidRPr="009A7784">
        <w:t>5.3.5.3.</w:t>
      </w:r>
      <w:r w:rsidRPr="009A7784">
        <w:tab/>
        <w:t>The number of tests prescribed in paragraph 5.3.5.2. may be reduced according to paragraphs 5.3.5.3.1. and 5.3.5.3.2.</w:t>
      </w:r>
    </w:p>
    <w:p w14:paraId="4583AE43" w14:textId="77777777" w:rsidR="00615740" w:rsidRPr="009A7784" w:rsidRDefault="00615740" w:rsidP="00E42F80">
      <w:pPr>
        <w:pStyle w:val="SingleTxtG"/>
        <w:ind w:left="2268" w:hanging="1134"/>
      </w:pPr>
      <w:r w:rsidRPr="009A7784">
        <w:t>5.3.5.3.1.</w:t>
      </w:r>
      <w:r w:rsidRPr="009A7784">
        <w:tab/>
        <w:t>Only one test is performed if the result obtained for each pollutant of the first test is less than or equal to 0.70 L.</w:t>
      </w:r>
    </w:p>
    <w:p w14:paraId="4583AE44" w14:textId="77777777" w:rsidR="00615740" w:rsidRPr="009A7784" w:rsidRDefault="00615740" w:rsidP="00E42F80">
      <w:pPr>
        <w:pStyle w:val="SingleTxtG"/>
        <w:ind w:left="2268" w:hanging="1134"/>
      </w:pPr>
      <w:r w:rsidRPr="009A7784">
        <w:t>5.3.5.3.2.</w:t>
      </w:r>
      <w:r w:rsidRPr="009A7784">
        <w:tab/>
        <w:t>If the requirement of paragraph 5.3.5.3.1. is not satisfied, only two tests are performed if for each pollutant the result of the first test is less than or equal to 0.85 L and the sum of the first two results is less than or equal to 1.70 L and the result of the second test is less than or equal to L.</w:t>
      </w:r>
    </w:p>
    <w:p w14:paraId="4583AE45" w14:textId="77777777" w:rsidR="00615740" w:rsidRPr="009A7784" w:rsidRDefault="00615740" w:rsidP="00E42F80">
      <w:pPr>
        <w:pStyle w:val="SingleTxtG"/>
        <w:jc w:val="center"/>
      </w:pPr>
      <w:r w:rsidRPr="009A7784">
        <w:t>(V</w:t>
      </w:r>
      <w:r w:rsidRPr="009A7784">
        <w:rPr>
          <w:vertAlign w:val="subscript"/>
        </w:rPr>
        <w:t>1</w:t>
      </w:r>
      <w:r w:rsidR="00B454C5">
        <w:t> </w:t>
      </w:r>
      <w:r w:rsidR="00BE0872" w:rsidRPr="009A7784">
        <w:t>≤</w:t>
      </w:r>
      <w:r w:rsidR="00B454C5">
        <w:t> </w:t>
      </w:r>
      <w:r w:rsidRPr="009A7784">
        <w:t>0.85 L and V</w:t>
      </w:r>
      <w:r w:rsidRPr="009A7784">
        <w:rPr>
          <w:vertAlign w:val="subscript"/>
        </w:rPr>
        <w:t xml:space="preserve">1 </w:t>
      </w:r>
      <w:r w:rsidRPr="009A7784">
        <w:t>+ V</w:t>
      </w:r>
      <w:r w:rsidRPr="009A7784">
        <w:rPr>
          <w:vertAlign w:val="subscript"/>
        </w:rPr>
        <w:t>2</w:t>
      </w:r>
      <w:r w:rsidR="004439EC">
        <w:t> </w:t>
      </w:r>
      <w:r w:rsidR="00BE0872" w:rsidRPr="009A7784">
        <w:t>≤</w:t>
      </w:r>
      <w:r w:rsidR="004439EC">
        <w:t> </w:t>
      </w:r>
      <w:r w:rsidRPr="009A7784">
        <w:t>1.70 L and V</w:t>
      </w:r>
      <w:r w:rsidRPr="009A7784">
        <w:rPr>
          <w:vertAlign w:val="subscript"/>
        </w:rPr>
        <w:t>2</w:t>
      </w:r>
      <w:r w:rsidR="004439EC" w:rsidRPr="004439EC">
        <w:t> </w:t>
      </w:r>
      <w:r w:rsidR="00BE0872" w:rsidRPr="009A7784">
        <w:t>≤</w:t>
      </w:r>
      <w:r w:rsidR="004439EC">
        <w:t> </w:t>
      </w:r>
      <w:r w:rsidRPr="009A7784">
        <w:t>L).</w:t>
      </w:r>
    </w:p>
    <w:p w14:paraId="4583AE46" w14:textId="77777777" w:rsidR="00615740" w:rsidRPr="009A7784" w:rsidRDefault="00615740" w:rsidP="00E42F80">
      <w:pPr>
        <w:pStyle w:val="SingleTxtG"/>
        <w:ind w:left="2268" w:hanging="1134"/>
      </w:pPr>
      <w:r w:rsidRPr="009A7784">
        <w:t>5.3.6.</w:t>
      </w:r>
      <w:r w:rsidRPr="009A7784">
        <w:tab/>
        <w:t>Type V test (Durability of anti-pollution devices)</w:t>
      </w:r>
    </w:p>
    <w:p w14:paraId="4583AE47" w14:textId="77777777" w:rsidR="00615740" w:rsidRPr="009A7784" w:rsidRDefault="00615740" w:rsidP="00E42F80">
      <w:pPr>
        <w:pStyle w:val="SingleTxtG"/>
        <w:ind w:left="2268" w:hanging="1134"/>
      </w:pPr>
      <w:r w:rsidRPr="009A7784">
        <w:t>5.3.6.1.</w:t>
      </w:r>
      <w:r w:rsidRPr="009A7784">
        <w:tab/>
        <w:t xml:space="preserve">This test shall be carried out on all vehicles referred to in paragraph 1 to which the test specified in paragraph 5.3.1. applies. The test represents an ageing test of </w:t>
      </w:r>
      <w:r w:rsidR="00FC6382">
        <w:t>160,000</w:t>
      </w:r>
      <w:r w:rsidR="00950A1B">
        <w:t> km</w:t>
      </w:r>
      <w:r w:rsidRPr="009A7784">
        <w:t xml:space="preserve"> driven in accordance with the programme described in Annex</w:t>
      </w:r>
      <w:r w:rsidR="00A16A10" w:rsidRPr="009A7784">
        <w:t> </w:t>
      </w:r>
      <w:r w:rsidRPr="009A7784">
        <w:t>9 on a test track, on the road or on a chassis dynamometer.</w:t>
      </w:r>
    </w:p>
    <w:p w14:paraId="4583AE48" w14:textId="77777777" w:rsidR="00615740" w:rsidRPr="009A7784" w:rsidRDefault="00615740" w:rsidP="00E42F80">
      <w:pPr>
        <w:pStyle w:val="SingleTxtG"/>
        <w:ind w:left="2268" w:hanging="1134"/>
      </w:pPr>
      <w:r w:rsidRPr="009A7784">
        <w:t>5.3.6.1.1.</w:t>
      </w:r>
      <w:r w:rsidRPr="009A7784">
        <w:tab/>
        <w:t>Vehicles that can be fuelled either with petrol or with LPG or NG should be tested in the Type V test on petrol only.</w:t>
      </w:r>
      <w:r w:rsidR="00C90CA3" w:rsidRPr="009A7784">
        <w:t xml:space="preserve"> </w:t>
      </w:r>
      <w:r w:rsidRPr="009A7784">
        <w:t>In that case the deterioration factor found with unleaded petrol will also be taken for LPG or NG.</w:t>
      </w:r>
    </w:p>
    <w:p w14:paraId="4583AE49" w14:textId="77777777" w:rsidR="00B64344" w:rsidRPr="009A7784" w:rsidRDefault="00BE0872" w:rsidP="00A63081">
      <w:pPr>
        <w:pStyle w:val="SingleTxtG"/>
        <w:ind w:left="2268" w:hanging="1134"/>
      </w:pPr>
      <w:r w:rsidRPr="009A7784">
        <w:t>5.3.6.2.</w:t>
      </w:r>
      <w:r w:rsidR="00E42F80" w:rsidRPr="009A7784">
        <w:tab/>
      </w:r>
      <w:r w:rsidR="00615740" w:rsidRPr="009A7784">
        <w:t>Notwithstanding the requirement of paragraph 5.3.6.1., a manufacturer may choose to have the deterioration factors from the following table used as an alternative to testing to paragraph 5.3.6.1.</w:t>
      </w:r>
    </w:p>
    <w:tbl>
      <w:tblPr>
        <w:tblW w:w="8107"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7"/>
        <w:gridCol w:w="600"/>
        <w:gridCol w:w="720"/>
        <w:gridCol w:w="840"/>
        <w:gridCol w:w="720"/>
        <w:gridCol w:w="1085"/>
        <w:gridCol w:w="1320"/>
        <w:gridCol w:w="1055"/>
      </w:tblGrid>
      <w:tr w:rsidR="000537AC" w:rsidRPr="000537AC" w14:paraId="4583AE4C" w14:textId="77777777" w:rsidTr="007A341B">
        <w:tc>
          <w:tcPr>
            <w:tcW w:w="1767" w:type="dxa"/>
            <w:vMerge w:val="restart"/>
          </w:tcPr>
          <w:p w14:paraId="4583AE4A" w14:textId="77777777" w:rsidR="000537AC" w:rsidRPr="00425121" w:rsidRDefault="000537AC" w:rsidP="00A63081">
            <w:pPr>
              <w:rPr>
                <w:color w:val="000000"/>
                <w:sz w:val="16"/>
                <w:szCs w:val="16"/>
              </w:rPr>
            </w:pPr>
            <w:r w:rsidRPr="00425121">
              <w:rPr>
                <w:i/>
                <w:color w:val="000000"/>
                <w:sz w:val="16"/>
                <w:szCs w:val="16"/>
              </w:rPr>
              <w:t>Engine Category</w:t>
            </w:r>
          </w:p>
        </w:tc>
        <w:tc>
          <w:tcPr>
            <w:tcW w:w="6340" w:type="dxa"/>
            <w:gridSpan w:val="7"/>
          </w:tcPr>
          <w:p w14:paraId="4583AE4B" w14:textId="77777777" w:rsidR="000537AC" w:rsidRPr="00425121" w:rsidRDefault="000537AC" w:rsidP="00A63081">
            <w:pPr>
              <w:spacing w:before="80" w:after="80" w:line="200" w:lineRule="exact"/>
              <w:jc w:val="center"/>
              <w:rPr>
                <w:i/>
                <w:color w:val="000000"/>
                <w:sz w:val="16"/>
                <w:szCs w:val="16"/>
              </w:rPr>
            </w:pPr>
            <w:r w:rsidRPr="00425121">
              <w:rPr>
                <w:i/>
                <w:color w:val="000000"/>
                <w:sz w:val="16"/>
                <w:szCs w:val="16"/>
              </w:rPr>
              <w:t>Assigned deterioration factors</w:t>
            </w:r>
          </w:p>
        </w:tc>
      </w:tr>
      <w:tr w:rsidR="000537AC" w:rsidRPr="000537AC" w14:paraId="4583AE56" w14:textId="77777777" w:rsidTr="007A341B">
        <w:tc>
          <w:tcPr>
            <w:tcW w:w="1767" w:type="dxa"/>
            <w:vMerge/>
          </w:tcPr>
          <w:p w14:paraId="4583AE4D" w14:textId="77777777" w:rsidR="000537AC" w:rsidRPr="000537AC" w:rsidRDefault="000537AC" w:rsidP="009B56B1">
            <w:pPr>
              <w:ind w:left="-648" w:right="-1" w:firstLine="648"/>
              <w:jc w:val="both"/>
              <w:rPr>
                <w:color w:val="000000"/>
                <w:sz w:val="20"/>
              </w:rPr>
            </w:pPr>
          </w:p>
        </w:tc>
        <w:tc>
          <w:tcPr>
            <w:tcW w:w="600" w:type="dxa"/>
          </w:tcPr>
          <w:p w14:paraId="4583AE4E" w14:textId="77777777" w:rsidR="000537AC" w:rsidRPr="00425121" w:rsidRDefault="000537AC" w:rsidP="009B56B1">
            <w:pPr>
              <w:ind w:right="-1"/>
              <w:jc w:val="center"/>
              <w:rPr>
                <w:i/>
                <w:color w:val="000000"/>
                <w:sz w:val="16"/>
                <w:szCs w:val="16"/>
              </w:rPr>
            </w:pPr>
            <w:r w:rsidRPr="00425121">
              <w:rPr>
                <w:i/>
                <w:color w:val="000000"/>
                <w:sz w:val="16"/>
                <w:szCs w:val="16"/>
              </w:rPr>
              <w:t>CO</w:t>
            </w:r>
          </w:p>
        </w:tc>
        <w:tc>
          <w:tcPr>
            <w:tcW w:w="720" w:type="dxa"/>
          </w:tcPr>
          <w:p w14:paraId="4583AE4F" w14:textId="77777777" w:rsidR="000537AC" w:rsidRPr="00425121" w:rsidRDefault="000537AC" w:rsidP="009B56B1">
            <w:pPr>
              <w:ind w:right="-1"/>
              <w:jc w:val="center"/>
              <w:rPr>
                <w:i/>
                <w:color w:val="000000"/>
                <w:sz w:val="16"/>
                <w:szCs w:val="16"/>
              </w:rPr>
            </w:pPr>
            <w:r w:rsidRPr="00425121">
              <w:rPr>
                <w:i/>
                <w:color w:val="000000"/>
                <w:sz w:val="16"/>
                <w:szCs w:val="16"/>
              </w:rPr>
              <w:t>THC</w:t>
            </w:r>
          </w:p>
        </w:tc>
        <w:tc>
          <w:tcPr>
            <w:tcW w:w="840" w:type="dxa"/>
            <w:shd w:val="clear" w:color="auto" w:fill="auto"/>
          </w:tcPr>
          <w:p w14:paraId="4583AE50" w14:textId="77777777" w:rsidR="000537AC" w:rsidRPr="00425121" w:rsidRDefault="000537AC" w:rsidP="009B56B1">
            <w:pPr>
              <w:ind w:right="-1"/>
              <w:jc w:val="center"/>
              <w:rPr>
                <w:i/>
                <w:color w:val="000000"/>
                <w:sz w:val="16"/>
                <w:szCs w:val="16"/>
              </w:rPr>
            </w:pPr>
            <w:r w:rsidRPr="00425121">
              <w:rPr>
                <w:i/>
                <w:color w:val="000000"/>
                <w:sz w:val="16"/>
                <w:szCs w:val="16"/>
              </w:rPr>
              <w:t>NMHC</w:t>
            </w:r>
          </w:p>
        </w:tc>
        <w:tc>
          <w:tcPr>
            <w:tcW w:w="720" w:type="dxa"/>
            <w:shd w:val="clear" w:color="auto" w:fill="auto"/>
          </w:tcPr>
          <w:p w14:paraId="4583AE51" w14:textId="77777777" w:rsidR="000537AC" w:rsidRPr="00425121" w:rsidRDefault="000537AC" w:rsidP="009B56B1">
            <w:pPr>
              <w:ind w:right="-1"/>
              <w:jc w:val="center"/>
              <w:rPr>
                <w:i/>
                <w:color w:val="000000"/>
                <w:sz w:val="16"/>
                <w:szCs w:val="16"/>
              </w:rPr>
            </w:pPr>
            <w:r w:rsidRPr="00425121">
              <w:rPr>
                <w:i/>
                <w:color w:val="000000"/>
                <w:sz w:val="16"/>
                <w:szCs w:val="16"/>
              </w:rPr>
              <w:t>NO</w:t>
            </w:r>
            <w:r w:rsidRPr="00425121">
              <w:rPr>
                <w:i/>
                <w:color w:val="000000"/>
                <w:sz w:val="16"/>
                <w:szCs w:val="16"/>
                <w:vertAlign w:val="subscript"/>
              </w:rPr>
              <w:t>x</w:t>
            </w:r>
          </w:p>
        </w:tc>
        <w:tc>
          <w:tcPr>
            <w:tcW w:w="1085" w:type="dxa"/>
          </w:tcPr>
          <w:p w14:paraId="4583AE52" w14:textId="77777777" w:rsidR="000537AC" w:rsidRPr="00425121" w:rsidRDefault="000537AC" w:rsidP="009B56B1">
            <w:pPr>
              <w:ind w:right="-1"/>
              <w:jc w:val="center"/>
              <w:rPr>
                <w:i/>
                <w:color w:val="000000"/>
                <w:sz w:val="16"/>
                <w:szCs w:val="16"/>
                <w:vertAlign w:val="subscript"/>
              </w:rPr>
            </w:pPr>
            <w:r w:rsidRPr="00425121">
              <w:rPr>
                <w:i/>
                <w:color w:val="000000"/>
                <w:sz w:val="16"/>
                <w:szCs w:val="16"/>
              </w:rPr>
              <w:t>HC + NO</w:t>
            </w:r>
            <w:r w:rsidRPr="00425121">
              <w:rPr>
                <w:i/>
                <w:color w:val="000000"/>
                <w:sz w:val="16"/>
                <w:szCs w:val="16"/>
                <w:vertAlign w:val="subscript"/>
              </w:rPr>
              <w:t>x</w:t>
            </w:r>
          </w:p>
        </w:tc>
        <w:tc>
          <w:tcPr>
            <w:tcW w:w="1320" w:type="dxa"/>
          </w:tcPr>
          <w:p w14:paraId="4583AE53" w14:textId="77777777" w:rsidR="000537AC" w:rsidRPr="00425121" w:rsidRDefault="000537AC" w:rsidP="009B56B1">
            <w:pPr>
              <w:ind w:right="-1"/>
              <w:jc w:val="center"/>
              <w:rPr>
                <w:i/>
                <w:color w:val="000000"/>
                <w:sz w:val="16"/>
                <w:szCs w:val="16"/>
              </w:rPr>
            </w:pPr>
            <w:r w:rsidRPr="00425121">
              <w:rPr>
                <w:i/>
                <w:color w:val="000000"/>
                <w:sz w:val="16"/>
                <w:szCs w:val="16"/>
              </w:rPr>
              <w:t>Particulate</w:t>
            </w:r>
          </w:p>
          <w:p w14:paraId="4583AE54" w14:textId="77777777" w:rsidR="000537AC" w:rsidRPr="00425121" w:rsidRDefault="000537AC" w:rsidP="009B56B1">
            <w:pPr>
              <w:ind w:right="-1"/>
              <w:jc w:val="center"/>
              <w:rPr>
                <w:i/>
                <w:color w:val="000000"/>
                <w:sz w:val="16"/>
                <w:szCs w:val="16"/>
              </w:rPr>
            </w:pPr>
            <w:r w:rsidRPr="00425121">
              <w:rPr>
                <w:i/>
                <w:color w:val="000000"/>
                <w:sz w:val="16"/>
                <w:szCs w:val="16"/>
              </w:rPr>
              <w:t>Matter (PM)</w:t>
            </w:r>
          </w:p>
        </w:tc>
        <w:tc>
          <w:tcPr>
            <w:tcW w:w="1055" w:type="dxa"/>
          </w:tcPr>
          <w:p w14:paraId="4583AE55" w14:textId="77777777" w:rsidR="000537AC" w:rsidRPr="00425121" w:rsidRDefault="000537AC" w:rsidP="009B56B1">
            <w:pPr>
              <w:ind w:right="-1"/>
              <w:jc w:val="center"/>
              <w:rPr>
                <w:i/>
                <w:color w:val="000000"/>
                <w:sz w:val="16"/>
                <w:szCs w:val="16"/>
              </w:rPr>
            </w:pPr>
            <w:r w:rsidRPr="00425121">
              <w:rPr>
                <w:i/>
                <w:color w:val="000000"/>
                <w:sz w:val="16"/>
                <w:szCs w:val="16"/>
              </w:rPr>
              <w:t>Particles</w:t>
            </w:r>
          </w:p>
        </w:tc>
      </w:tr>
      <w:tr w:rsidR="000537AC" w:rsidRPr="000537AC" w14:paraId="4583AE5F" w14:textId="77777777" w:rsidTr="007A341B">
        <w:tc>
          <w:tcPr>
            <w:tcW w:w="1767" w:type="dxa"/>
          </w:tcPr>
          <w:p w14:paraId="4583AE57" w14:textId="77777777" w:rsidR="000537AC" w:rsidRPr="000537AC" w:rsidRDefault="000537AC" w:rsidP="00A63081">
            <w:pPr>
              <w:spacing w:before="40" w:after="40"/>
              <w:ind w:right="-1"/>
              <w:jc w:val="both"/>
              <w:rPr>
                <w:color w:val="000000"/>
                <w:sz w:val="20"/>
              </w:rPr>
            </w:pPr>
            <w:r w:rsidRPr="000537AC">
              <w:rPr>
                <w:color w:val="000000"/>
                <w:sz w:val="20"/>
              </w:rPr>
              <w:t>Positive-ignition</w:t>
            </w:r>
          </w:p>
        </w:tc>
        <w:tc>
          <w:tcPr>
            <w:tcW w:w="600" w:type="dxa"/>
          </w:tcPr>
          <w:p w14:paraId="4583AE58" w14:textId="77777777" w:rsidR="000537AC" w:rsidRPr="000537AC" w:rsidRDefault="000537AC" w:rsidP="00A63081">
            <w:pPr>
              <w:spacing w:before="40" w:after="40"/>
              <w:ind w:right="-1"/>
              <w:jc w:val="center"/>
              <w:rPr>
                <w:color w:val="000000"/>
                <w:sz w:val="20"/>
              </w:rPr>
            </w:pPr>
            <w:r w:rsidRPr="000537AC">
              <w:rPr>
                <w:color w:val="000000"/>
                <w:sz w:val="20"/>
              </w:rPr>
              <w:t>1.5</w:t>
            </w:r>
          </w:p>
        </w:tc>
        <w:tc>
          <w:tcPr>
            <w:tcW w:w="720" w:type="dxa"/>
          </w:tcPr>
          <w:p w14:paraId="4583AE59" w14:textId="77777777" w:rsidR="000537AC" w:rsidRPr="000537AC" w:rsidRDefault="000537AC" w:rsidP="00A63081">
            <w:pPr>
              <w:spacing w:before="40" w:after="40"/>
              <w:ind w:right="-1"/>
              <w:jc w:val="center"/>
              <w:rPr>
                <w:color w:val="000000"/>
                <w:sz w:val="20"/>
              </w:rPr>
            </w:pPr>
            <w:r w:rsidRPr="000537AC">
              <w:rPr>
                <w:color w:val="000000"/>
                <w:sz w:val="20"/>
              </w:rPr>
              <w:t>1.3</w:t>
            </w:r>
          </w:p>
        </w:tc>
        <w:tc>
          <w:tcPr>
            <w:tcW w:w="840" w:type="dxa"/>
            <w:shd w:val="clear" w:color="auto" w:fill="auto"/>
          </w:tcPr>
          <w:p w14:paraId="4583AE5A" w14:textId="77777777" w:rsidR="000537AC" w:rsidRPr="000537AC" w:rsidRDefault="000537AC" w:rsidP="00A63081">
            <w:pPr>
              <w:spacing w:before="40" w:after="40"/>
              <w:ind w:right="-1"/>
              <w:jc w:val="center"/>
              <w:rPr>
                <w:color w:val="000000"/>
                <w:sz w:val="20"/>
              </w:rPr>
            </w:pPr>
            <w:r w:rsidRPr="000537AC">
              <w:rPr>
                <w:color w:val="000000"/>
                <w:sz w:val="20"/>
              </w:rPr>
              <w:t>1.3</w:t>
            </w:r>
          </w:p>
        </w:tc>
        <w:tc>
          <w:tcPr>
            <w:tcW w:w="720" w:type="dxa"/>
            <w:shd w:val="clear" w:color="auto" w:fill="auto"/>
          </w:tcPr>
          <w:p w14:paraId="4583AE5B" w14:textId="77777777" w:rsidR="000537AC" w:rsidRPr="000537AC" w:rsidRDefault="000537AC" w:rsidP="00A63081">
            <w:pPr>
              <w:spacing w:before="40" w:after="40"/>
              <w:ind w:right="-1"/>
              <w:jc w:val="center"/>
              <w:rPr>
                <w:color w:val="000000"/>
                <w:sz w:val="20"/>
              </w:rPr>
            </w:pPr>
            <w:r w:rsidRPr="000537AC">
              <w:rPr>
                <w:color w:val="000000"/>
                <w:sz w:val="20"/>
              </w:rPr>
              <w:t>1.6</w:t>
            </w:r>
          </w:p>
        </w:tc>
        <w:tc>
          <w:tcPr>
            <w:tcW w:w="1085" w:type="dxa"/>
          </w:tcPr>
          <w:p w14:paraId="4583AE5C" w14:textId="77777777" w:rsidR="000537AC" w:rsidRPr="000537AC" w:rsidRDefault="000537AC" w:rsidP="00A63081">
            <w:pPr>
              <w:spacing w:before="40" w:after="40"/>
              <w:ind w:right="-1"/>
              <w:jc w:val="center"/>
              <w:rPr>
                <w:color w:val="000000"/>
                <w:sz w:val="20"/>
              </w:rPr>
            </w:pPr>
            <w:r w:rsidRPr="000537AC">
              <w:rPr>
                <w:color w:val="000000"/>
                <w:sz w:val="20"/>
              </w:rPr>
              <w:t>-</w:t>
            </w:r>
          </w:p>
        </w:tc>
        <w:tc>
          <w:tcPr>
            <w:tcW w:w="1320" w:type="dxa"/>
          </w:tcPr>
          <w:p w14:paraId="4583AE5D" w14:textId="77777777" w:rsidR="000537AC" w:rsidRPr="000537AC" w:rsidRDefault="000537AC" w:rsidP="00A63081">
            <w:pPr>
              <w:spacing w:before="40" w:after="40"/>
              <w:ind w:right="-1"/>
              <w:jc w:val="center"/>
              <w:rPr>
                <w:color w:val="000000"/>
                <w:sz w:val="20"/>
              </w:rPr>
            </w:pPr>
            <w:r w:rsidRPr="000537AC">
              <w:rPr>
                <w:color w:val="000000"/>
                <w:sz w:val="20"/>
              </w:rPr>
              <w:t>1.0</w:t>
            </w:r>
          </w:p>
        </w:tc>
        <w:tc>
          <w:tcPr>
            <w:tcW w:w="1055" w:type="dxa"/>
          </w:tcPr>
          <w:p w14:paraId="4583AE5E" w14:textId="77777777" w:rsidR="000537AC" w:rsidRPr="000537AC" w:rsidRDefault="000537AC" w:rsidP="00A63081">
            <w:pPr>
              <w:spacing w:before="40" w:after="40"/>
              <w:ind w:right="11"/>
              <w:jc w:val="center"/>
              <w:rPr>
                <w:color w:val="000000"/>
                <w:sz w:val="20"/>
              </w:rPr>
            </w:pPr>
            <w:r w:rsidRPr="000537AC">
              <w:rPr>
                <w:color w:val="000000"/>
                <w:sz w:val="20"/>
              </w:rPr>
              <w:t>1.0</w:t>
            </w:r>
          </w:p>
        </w:tc>
      </w:tr>
      <w:tr w:rsidR="000537AC" w:rsidRPr="000537AC" w14:paraId="4583AE68" w14:textId="77777777" w:rsidTr="007A341B">
        <w:tc>
          <w:tcPr>
            <w:tcW w:w="1767" w:type="dxa"/>
          </w:tcPr>
          <w:p w14:paraId="4583AE60" w14:textId="77777777" w:rsidR="000537AC" w:rsidRPr="000537AC" w:rsidRDefault="000537AC" w:rsidP="00A63081">
            <w:pPr>
              <w:spacing w:before="40" w:after="40"/>
              <w:ind w:right="-1"/>
              <w:jc w:val="both"/>
              <w:rPr>
                <w:color w:val="000000"/>
                <w:sz w:val="20"/>
              </w:rPr>
            </w:pPr>
            <w:r w:rsidRPr="000537AC">
              <w:rPr>
                <w:color w:val="000000"/>
                <w:sz w:val="20"/>
              </w:rPr>
              <w:t>Compression-ignition</w:t>
            </w:r>
          </w:p>
        </w:tc>
        <w:tc>
          <w:tcPr>
            <w:tcW w:w="600" w:type="dxa"/>
          </w:tcPr>
          <w:p w14:paraId="4583AE61" w14:textId="77777777" w:rsidR="000537AC" w:rsidRPr="000537AC" w:rsidRDefault="000537AC" w:rsidP="00A63081">
            <w:pPr>
              <w:spacing w:before="40" w:after="40"/>
              <w:ind w:right="-1"/>
              <w:jc w:val="center"/>
              <w:rPr>
                <w:color w:val="000000"/>
                <w:sz w:val="20"/>
              </w:rPr>
            </w:pPr>
            <w:r w:rsidRPr="000537AC">
              <w:rPr>
                <w:color w:val="000000"/>
                <w:sz w:val="20"/>
              </w:rPr>
              <w:t>1.5</w:t>
            </w:r>
          </w:p>
        </w:tc>
        <w:tc>
          <w:tcPr>
            <w:tcW w:w="720" w:type="dxa"/>
          </w:tcPr>
          <w:p w14:paraId="4583AE62" w14:textId="77777777" w:rsidR="000537AC" w:rsidRPr="000537AC" w:rsidRDefault="000537AC" w:rsidP="00A63081">
            <w:pPr>
              <w:spacing w:before="40" w:after="40"/>
              <w:ind w:right="-1"/>
              <w:jc w:val="center"/>
              <w:rPr>
                <w:color w:val="000000"/>
                <w:sz w:val="20"/>
              </w:rPr>
            </w:pPr>
            <w:r w:rsidRPr="000537AC">
              <w:rPr>
                <w:color w:val="000000"/>
                <w:sz w:val="20"/>
              </w:rPr>
              <w:t>-</w:t>
            </w:r>
          </w:p>
        </w:tc>
        <w:tc>
          <w:tcPr>
            <w:tcW w:w="840" w:type="dxa"/>
            <w:shd w:val="clear" w:color="auto" w:fill="auto"/>
          </w:tcPr>
          <w:p w14:paraId="4583AE63" w14:textId="77777777" w:rsidR="000537AC" w:rsidRPr="000537AC" w:rsidRDefault="000537AC" w:rsidP="00A63081">
            <w:pPr>
              <w:spacing w:before="40" w:after="40"/>
              <w:ind w:right="-1"/>
              <w:jc w:val="center"/>
              <w:rPr>
                <w:color w:val="000000"/>
                <w:sz w:val="20"/>
              </w:rPr>
            </w:pPr>
            <w:r w:rsidRPr="000537AC">
              <w:rPr>
                <w:color w:val="000000"/>
                <w:sz w:val="20"/>
              </w:rPr>
              <w:t>-</w:t>
            </w:r>
          </w:p>
        </w:tc>
        <w:tc>
          <w:tcPr>
            <w:tcW w:w="720" w:type="dxa"/>
            <w:shd w:val="clear" w:color="auto" w:fill="auto"/>
          </w:tcPr>
          <w:p w14:paraId="4583AE64" w14:textId="77777777" w:rsidR="000537AC" w:rsidRPr="000537AC" w:rsidRDefault="000537AC" w:rsidP="00A63081">
            <w:pPr>
              <w:spacing w:before="40" w:after="40"/>
              <w:ind w:right="-1"/>
              <w:jc w:val="center"/>
              <w:rPr>
                <w:color w:val="000000"/>
                <w:sz w:val="20"/>
              </w:rPr>
            </w:pPr>
            <w:r w:rsidRPr="000537AC">
              <w:rPr>
                <w:color w:val="000000"/>
                <w:sz w:val="20"/>
              </w:rPr>
              <w:t>1.1</w:t>
            </w:r>
          </w:p>
        </w:tc>
        <w:tc>
          <w:tcPr>
            <w:tcW w:w="1085" w:type="dxa"/>
          </w:tcPr>
          <w:p w14:paraId="4583AE65" w14:textId="77777777" w:rsidR="000537AC" w:rsidRPr="000537AC" w:rsidRDefault="000537AC" w:rsidP="00A63081">
            <w:pPr>
              <w:spacing w:before="40" w:after="40"/>
              <w:ind w:right="-1"/>
              <w:jc w:val="center"/>
              <w:rPr>
                <w:color w:val="000000"/>
                <w:sz w:val="20"/>
              </w:rPr>
            </w:pPr>
            <w:r w:rsidRPr="000537AC">
              <w:rPr>
                <w:color w:val="000000"/>
                <w:sz w:val="20"/>
              </w:rPr>
              <w:t>1.1</w:t>
            </w:r>
          </w:p>
        </w:tc>
        <w:tc>
          <w:tcPr>
            <w:tcW w:w="1320" w:type="dxa"/>
          </w:tcPr>
          <w:p w14:paraId="4583AE66" w14:textId="77777777" w:rsidR="000537AC" w:rsidRPr="000537AC" w:rsidRDefault="000537AC" w:rsidP="00A63081">
            <w:pPr>
              <w:spacing w:before="40" w:after="40"/>
              <w:ind w:right="-1"/>
              <w:jc w:val="center"/>
              <w:rPr>
                <w:color w:val="000000"/>
                <w:sz w:val="20"/>
              </w:rPr>
            </w:pPr>
            <w:r w:rsidRPr="000537AC">
              <w:rPr>
                <w:color w:val="000000"/>
                <w:sz w:val="20"/>
              </w:rPr>
              <w:t>1.0</w:t>
            </w:r>
          </w:p>
        </w:tc>
        <w:tc>
          <w:tcPr>
            <w:tcW w:w="1055" w:type="dxa"/>
          </w:tcPr>
          <w:p w14:paraId="4583AE67" w14:textId="77777777" w:rsidR="000537AC" w:rsidRPr="000537AC" w:rsidRDefault="000537AC" w:rsidP="00A63081">
            <w:pPr>
              <w:spacing w:before="40" w:after="40"/>
              <w:ind w:right="-1"/>
              <w:jc w:val="center"/>
              <w:rPr>
                <w:color w:val="000000"/>
                <w:sz w:val="20"/>
              </w:rPr>
            </w:pPr>
            <w:r w:rsidRPr="000537AC">
              <w:rPr>
                <w:color w:val="000000"/>
                <w:sz w:val="20"/>
              </w:rPr>
              <w:t>1.0</w:t>
            </w:r>
          </w:p>
        </w:tc>
      </w:tr>
    </w:tbl>
    <w:p w14:paraId="4583AE69" w14:textId="77777777" w:rsidR="00615740" w:rsidRPr="009A7784" w:rsidRDefault="00A40D54" w:rsidP="004212C7">
      <w:pPr>
        <w:pStyle w:val="SingleTxtG"/>
        <w:spacing w:before="120"/>
        <w:ind w:left="2268" w:hanging="1134"/>
      </w:pPr>
      <w:r>
        <w:tab/>
      </w:r>
      <w:r w:rsidR="00615740" w:rsidRPr="009A7784">
        <w:t xml:space="preserve">At the request of the manufacturer, the </w:t>
      </w:r>
      <w:r w:rsidR="00206200">
        <w:t>Technical Service</w:t>
      </w:r>
      <w:r w:rsidR="00615740" w:rsidRPr="009A7784">
        <w:t xml:space="preserve"> may carry out the Type I test before the Type V test has been completed using the deterioration factors in the table above. On completion of the Type</w:t>
      </w:r>
      <w:r w:rsidR="000D5C7E" w:rsidRPr="009A7784">
        <w:t> </w:t>
      </w:r>
      <w:r w:rsidR="00615740" w:rsidRPr="009A7784">
        <w:t xml:space="preserve">V test, the </w:t>
      </w:r>
      <w:r w:rsidR="00206200">
        <w:t>Technical Service</w:t>
      </w:r>
      <w:r w:rsidR="00615740" w:rsidRPr="009A7784">
        <w:t xml:space="preserve"> may then amend the type approval results recorded in Annex</w:t>
      </w:r>
      <w:r w:rsidR="00CC4639">
        <w:t> </w:t>
      </w:r>
      <w:r w:rsidR="00615740" w:rsidRPr="009A7784">
        <w:t>2 by replacing the deterioration factors in the above table wit</w:t>
      </w:r>
      <w:r w:rsidR="00C55F25">
        <w:t>h those measured in the Type V T</w:t>
      </w:r>
      <w:r w:rsidR="00615740" w:rsidRPr="009A7784">
        <w:t>est.</w:t>
      </w:r>
    </w:p>
    <w:p w14:paraId="4583AE6A" w14:textId="77777777" w:rsidR="00615740" w:rsidRPr="009A7784" w:rsidRDefault="00615740" w:rsidP="006F3B97">
      <w:pPr>
        <w:pStyle w:val="SingleTxtG"/>
        <w:keepNext/>
        <w:keepLines/>
        <w:ind w:left="2268" w:hanging="1134"/>
      </w:pPr>
      <w:r w:rsidRPr="009A7784">
        <w:lastRenderedPageBreak/>
        <w:t>5.3.6.3.</w:t>
      </w:r>
      <w:r w:rsidRPr="009A7784">
        <w:tab/>
        <w:t>Deterioration factors are determined using either procedure in paragraph 5.3.6.1. or using the values in the table in paragraph 5.3.6.2. The factors are used to establish compliance with the requirements of paragraphs 5.3.1.4. and 8.2.3.1.</w:t>
      </w:r>
    </w:p>
    <w:p w14:paraId="4583AE6B" w14:textId="77777777" w:rsidR="00615740" w:rsidRPr="009A7784" w:rsidRDefault="00615740" w:rsidP="00CC4639">
      <w:pPr>
        <w:pStyle w:val="SingleTxtG"/>
        <w:keepNext/>
        <w:keepLines/>
        <w:ind w:left="2268" w:hanging="1134"/>
      </w:pPr>
      <w:r w:rsidRPr="009A7784">
        <w:t>5.3.7.</w:t>
      </w:r>
      <w:r w:rsidRPr="009A7784">
        <w:tab/>
        <w:t>Emission data required for roadworthiness testing</w:t>
      </w:r>
    </w:p>
    <w:p w14:paraId="4583AE6C" w14:textId="77777777" w:rsidR="00615740" w:rsidRPr="009A7784" w:rsidRDefault="00615740" w:rsidP="00CC4639">
      <w:pPr>
        <w:pStyle w:val="SingleTxtG"/>
        <w:keepNext/>
        <w:keepLines/>
        <w:ind w:left="2268" w:hanging="1134"/>
      </w:pPr>
      <w:r w:rsidRPr="009A7784">
        <w:t>5.3.7.1.</w:t>
      </w:r>
      <w:r w:rsidRPr="009A7784">
        <w:tab/>
        <w:t>This requirement applies to all vehicles powered by a positive-ignition engine for which type approval is sought in accordance with this amendment.</w:t>
      </w:r>
    </w:p>
    <w:p w14:paraId="4583AE6D" w14:textId="77777777" w:rsidR="00615740" w:rsidRPr="009A7784" w:rsidRDefault="00615740" w:rsidP="003A3CBA">
      <w:pPr>
        <w:pStyle w:val="SingleTxtG"/>
        <w:ind w:left="2268" w:hanging="1134"/>
      </w:pPr>
      <w:r w:rsidRPr="009A7784">
        <w:t>5.3.7.2.</w:t>
      </w:r>
      <w:r w:rsidRPr="009A7784">
        <w:tab/>
        <w:t>When tested in accordance with Annex</w:t>
      </w:r>
      <w:r w:rsidR="00D63AC7" w:rsidRPr="009A7784">
        <w:t> </w:t>
      </w:r>
      <w:r w:rsidRPr="009A7784">
        <w:t>5 (Type II test) at normal idling speed:</w:t>
      </w:r>
    </w:p>
    <w:p w14:paraId="4583AE6E" w14:textId="77777777" w:rsidR="00615740" w:rsidRPr="009A7784" w:rsidRDefault="00EA1DF9" w:rsidP="00344F7E">
      <w:pPr>
        <w:pStyle w:val="SingleTxtG"/>
        <w:ind w:left="2835" w:hanging="567"/>
      </w:pPr>
      <w:r w:rsidRPr="009A7784">
        <w:t>(a)</w:t>
      </w:r>
      <w:r w:rsidRPr="009A7784">
        <w:tab/>
        <w:t>T</w:t>
      </w:r>
      <w:r w:rsidR="00615740" w:rsidRPr="009A7784">
        <w:t xml:space="preserve">he carbon monoxide content by volume of the exhaust </w:t>
      </w:r>
      <w:r w:rsidR="00344F7E" w:rsidRPr="009A7784">
        <w:tab/>
      </w:r>
      <w:r w:rsidR="00615740" w:rsidRPr="009A7784">
        <w:t>gases emitted shall be recorded</w:t>
      </w:r>
      <w:r w:rsidRPr="009A7784">
        <w:t>;</w:t>
      </w:r>
    </w:p>
    <w:p w14:paraId="4583AE6F" w14:textId="77777777" w:rsidR="00615740" w:rsidRPr="009A7784" w:rsidRDefault="00EA1DF9" w:rsidP="0045747F">
      <w:pPr>
        <w:pStyle w:val="SingleTxtG"/>
        <w:ind w:left="2835" w:hanging="567"/>
        <w:rPr>
          <w:color w:val="000000"/>
        </w:rPr>
      </w:pPr>
      <w:r w:rsidRPr="009A7784">
        <w:rPr>
          <w:color w:val="000000"/>
        </w:rPr>
        <w:t>(b)</w:t>
      </w:r>
      <w:r w:rsidRPr="009A7784">
        <w:rPr>
          <w:color w:val="000000"/>
        </w:rPr>
        <w:tab/>
        <w:t>T</w:t>
      </w:r>
      <w:r w:rsidR="00615740" w:rsidRPr="009A7784">
        <w:rPr>
          <w:color w:val="000000"/>
        </w:rPr>
        <w:t>he engine speed during the test shall be recorded, including any tolerances.</w:t>
      </w:r>
    </w:p>
    <w:p w14:paraId="4583AE70" w14:textId="77777777" w:rsidR="00615740" w:rsidRPr="009A7784" w:rsidRDefault="00EA1DF9" w:rsidP="00EA1DF9">
      <w:pPr>
        <w:pStyle w:val="SingleTxtG"/>
      </w:pPr>
      <w:r w:rsidRPr="009A7784">
        <w:t>5.3.7.3.</w:t>
      </w:r>
      <w:r w:rsidR="00615740" w:rsidRPr="009A7784">
        <w:tab/>
        <w:t xml:space="preserve">When tested at </w:t>
      </w:r>
      <w:r w:rsidR="00383BCD">
        <w:t>"</w:t>
      </w:r>
      <w:r w:rsidR="00615740" w:rsidRPr="009A7784">
        <w:t>high idle</w:t>
      </w:r>
      <w:r w:rsidR="00383BCD">
        <w:t>"</w:t>
      </w:r>
      <w:r w:rsidR="00615740" w:rsidRPr="009A7784">
        <w:t xml:space="preserve"> speed (</w:t>
      </w:r>
      <w:proofErr w:type="spellStart"/>
      <w:r w:rsidR="00615740" w:rsidRPr="009A7784">
        <w:t>i</w:t>
      </w:r>
      <w:proofErr w:type="spellEnd"/>
      <w:r w:rsidR="00615740" w:rsidRPr="009A7784">
        <w:t>. e. &gt; 2,000 min.</w:t>
      </w:r>
      <w:r w:rsidR="00615740" w:rsidRPr="009A7784">
        <w:fldChar w:fldCharType="begin"/>
      </w:r>
      <w:r w:rsidR="00615740" w:rsidRPr="009A7784">
        <w:instrText>ADVANCE \u3</w:instrText>
      </w:r>
      <w:r w:rsidR="00615740" w:rsidRPr="009A7784">
        <w:fldChar w:fldCharType="end"/>
      </w:r>
      <w:r w:rsidR="00615740" w:rsidRPr="009A7784">
        <w:t>-1</w:t>
      </w:r>
      <w:r w:rsidR="00615740" w:rsidRPr="009A7784">
        <w:fldChar w:fldCharType="begin"/>
      </w:r>
      <w:r w:rsidR="00615740" w:rsidRPr="009A7784">
        <w:instrText>ADVANCE \d3</w:instrText>
      </w:r>
      <w:r w:rsidR="00615740" w:rsidRPr="009A7784">
        <w:fldChar w:fldCharType="end"/>
      </w:r>
      <w:r w:rsidR="00615740" w:rsidRPr="009A7784">
        <w:t>)</w:t>
      </w:r>
    </w:p>
    <w:p w14:paraId="4583AE71" w14:textId="77777777" w:rsidR="00615740" w:rsidRPr="009A7784" w:rsidRDefault="00EA1DF9" w:rsidP="00344F7E">
      <w:pPr>
        <w:pStyle w:val="SingleTxtG"/>
        <w:ind w:left="2835" w:hanging="567"/>
      </w:pPr>
      <w:r w:rsidRPr="009A7784">
        <w:t>(a)</w:t>
      </w:r>
      <w:r w:rsidRPr="009A7784">
        <w:tab/>
        <w:t>T</w:t>
      </w:r>
      <w:r w:rsidR="00615740" w:rsidRPr="009A7784">
        <w:t xml:space="preserve">he carbon monoxide content by volume of the exhaust gases emitted shall </w:t>
      </w:r>
      <w:r w:rsidRPr="009A7784">
        <w:t>be recorded;</w:t>
      </w:r>
    </w:p>
    <w:p w14:paraId="4583AE72" w14:textId="77777777" w:rsidR="00615740" w:rsidRPr="009A7784" w:rsidRDefault="00EA1DF9" w:rsidP="00344F7E">
      <w:pPr>
        <w:pStyle w:val="SingleTxtG"/>
        <w:ind w:left="2835" w:hanging="567"/>
      </w:pPr>
      <w:r w:rsidRPr="009A7784">
        <w:t>(b)</w:t>
      </w:r>
      <w:r w:rsidRPr="009A7784">
        <w:tab/>
        <w:t>T</w:t>
      </w:r>
      <w:r w:rsidR="00615740" w:rsidRPr="009A7784">
        <w:t>he Lam</w:t>
      </w:r>
      <w:r w:rsidRPr="009A7784">
        <w:t>bda value (*) shall be recorded;</w:t>
      </w:r>
    </w:p>
    <w:p w14:paraId="4583AE73" w14:textId="77777777" w:rsidR="00615740" w:rsidRPr="009A7784" w:rsidRDefault="00EA1DF9" w:rsidP="0045747F">
      <w:pPr>
        <w:pStyle w:val="SingleTxtG"/>
        <w:ind w:left="2835" w:hanging="567"/>
      </w:pPr>
      <w:r w:rsidRPr="009A7784">
        <w:t>(c)</w:t>
      </w:r>
      <w:r w:rsidRPr="009A7784">
        <w:tab/>
        <w:t>T</w:t>
      </w:r>
      <w:r w:rsidR="00615740" w:rsidRPr="009A7784">
        <w:t>he engine speed during the test sh</w:t>
      </w:r>
      <w:r w:rsidR="00344F7E" w:rsidRPr="009A7784">
        <w:t xml:space="preserve">all be recorded, including any </w:t>
      </w:r>
      <w:r w:rsidR="00615740" w:rsidRPr="009A7784">
        <w:t>tolerances.</w:t>
      </w:r>
    </w:p>
    <w:p w14:paraId="4583AE74" w14:textId="77777777" w:rsidR="00615740" w:rsidRDefault="00615740" w:rsidP="00EA1DF9">
      <w:pPr>
        <w:pStyle w:val="SingleTxtG"/>
      </w:pPr>
      <w:r w:rsidRPr="00353DD2">
        <w:t>(*)</w:t>
      </w:r>
      <w:r w:rsidRPr="00353DD2">
        <w:tab/>
        <w:t xml:space="preserve">The Lambda value shall be calculated using the simplified Brettschneider equation </w:t>
      </w:r>
      <w:r w:rsidR="00425121">
        <w:tab/>
      </w:r>
      <w:r w:rsidRPr="00353DD2">
        <w:t>as follows:</w:t>
      </w:r>
    </w:p>
    <w:p w14:paraId="4583AE75" w14:textId="77777777" w:rsidR="00005681" w:rsidRPr="00005681" w:rsidRDefault="008D29E9" w:rsidP="007727FE">
      <w:pPr>
        <w:pStyle w:val="SingleTxtG"/>
        <w:jc w:val="left"/>
      </w:pPr>
      <w:r>
        <w:rPr>
          <w:noProof/>
          <w:lang w:val="en-AU" w:eastAsia="en-AU"/>
        </w:rPr>
        <w:drawing>
          <wp:inline distT="0" distB="0" distL="0" distR="0" wp14:anchorId="4583CB18" wp14:editId="4583CB19">
            <wp:extent cx="4914900" cy="1362075"/>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14900" cy="1362075"/>
                    </a:xfrm>
                    <a:prstGeom prst="rect">
                      <a:avLst/>
                    </a:prstGeom>
                    <a:noFill/>
                    <a:ln>
                      <a:noFill/>
                    </a:ln>
                  </pic:spPr>
                </pic:pic>
              </a:graphicData>
            </a:graphic>
          </wp:inline>
        </w:drawing>
      </w:r>
    </w:p>
    <w:p w14:paraId="4583AE76" w14:textId="77777777" w:rsidR="00615740" w:rsidRPr="009A7784" w:rsidRDefault="00EA1DF9" w:rsidP="00EA1DF9">
      <w:pPr>
        <w:pStyle w:val="SingleTxtG"/>
        <w:spacing w:before="120"/>
      </w:pPr>
      <w:r w:rsidRPr="009A7784">
        <w:tab/>
      </w:r>
      <w:r w:rsidR="00D155D6" w:rsidRPr="009A7784">
        <w:tab/>
      </w:r>
      <w:r w:rsidRPr="009A7784">
        <w:t>W</w:t>
      </w:r>
      <w:r w:rsidR="00615740" w:rsidRPr="009A7784">
        <w:t>here:</w:t>
      </w:r>
    </w:p>
    <w:tbl>
      <w:tblPr>
        <w:tblW w:w="6232" w:type="dxa"/>
        <w:tblInd w:w="2268" w:type="dxa"/>
        <w:tblCellMar>
          <w:left w:w="0" w:type="dxa"/>
          <w:right w:w="0" w:type="dxa"/>
        </w:tblCellMar>
        <w:tblLook w:val="01E0" w:firstRow="1" w:lastRow="1" w:firstColumn="1" w:lastColumn="1" w:noHBand="0" w:noVBand="0"/>
      </w:tblPr>
      <w:tblGrid>
        <w:gridCol w:w="447"/>
        <w:gridCol w:w="232"/>
        <w:gridCol w:w="3353"/>
        <w:gridCol w:w="2200"/>
      </w:tblGrid>
      <w:tr w:rsidR="00D63AC7" w:rsidRPr="00A035C1" w14:paraId="4583AE7B" w14:textId="77777777" w:rsidTr="00A035C1">
        <w:tc>
          <w:tcPr>
            <w:tcW w:w="447" w:type="dxa"/>
          </w:tcPr>
          <w:p w14:paraId="4583AE77" w14:textId="77777777" w:rsidR="00D63AC7" w:rsidRPr="009A7784" w:rsidRDefault="00D63AC7" w:rsidP="00A035C1">
            <w:pPr>
              <w:pStyle w:val="SingleTxtG"/>
              <w:suppressAutoHyphens/>
              <w:spacing w:line="240" w:lineRule="atLeast"/>
              <w:ind w:left="0" w:right="0"/>
            </w:pPr>
            <w:r w:rsidRPr="009A7784">
              <w:t>[ ]</w:t>
            </w:r>
          </w:p>
        </w:tc>
        <w:tc>
          <w:tcPr>
            <w:tcW w:w="232" w:type="dxa"/>
          </w:tcPr>
          <w:p w14:paraId="4583AE78" w14:textId="77777777" w:rsidR="00D63AC7" w:rsidRPr="009A7784" w:rsidRDefault="00D63AC7" w:rsidP="00A035C1">
            <w:pPr>
              <w:pStyle w:val="SingleTxtG"/>
              <w:suppressAutoHyphens/>
              <w:spacing w:line="240" w:lineRule="atLeast"/>
              <w:ind w:left="0" w:right="0"/>
            </w:pPr>
            <w:r w:rsidRPr="009A7784">
              <w:t>=</w:t>
            </w:r>
          </w:p>
        </w:tc>
        <w:tc>
          <w:tcPr>
            <w:tcW w:w="3353" w:type="dxa"/>
          </w:tcPr>
          <w:p w14:paraId="4583AE79" w14:textId="77777777" w:rsidR="00D63AC7" w:rsidRPr="009A7784" w:rsidRDefault="008B5C2F" w:rsidP="00A035C1">
            <w:pPr>
              <w:pStyle w:val="SingleTxtG"/>
              <w:suppressAutoHyphens/>
              <w:spacing w:line="240" w:lineRule="atLeast"/>
              <w:ind w:left="0" w:right="0"/>
            </w:pPr>
            <w:r>
              <w:t>c</w:t>
            </w:r>
            <w:r w:rsidR="00D63AC7" w:rsidRPr="009A7784">
              <w:t>oncentration in per cent volume</w:t>
            </w:r>
            <w:r>
              <w:t>,</w:t>
            </w:r>
          </w:p>
        </w:tc>
        <w:tc>
          <w:tcPr>
            <w:tcW w:w="2200" w:type="dxa"/>
          </w:tcPr>
          <w:p w14:paraId="4583AE7A" w14:textId="77777777" w:rsidR="00D63AC7" w:rsidRPr="009A7784" w:rsidRDefault="00D63AC7" w:rsidP="00A035C1">
            <w:pPr>
              <w:pStyle w:val="SingleTxtG"/>
              <w:suppressAutoHyphens/>
              <w:spacing w:line="240" w:lineRule="atLeast"/>
              <w:ind w:left="0"/>
            </w:pPr>
          </w:p>
        </w:tc>
      </w:tr>
      <w:tr w:rsidR="00D155D6" w:rsidRPr="00A035C1" w14:paraId="4583AE7F" w14:textId="77777777" w:rsidTr="00A035C1">
        <w:tc>
          <w:tcPr>
            <w:tcW w:w="447" w:type="dxa"/>
          </w:tcPr>
          <w:p w14:paraId="4583AE7C" w14:textId="77777777" w:rsidR="00D155D6" w:rsidRPr="009A7784" w:rsidRDefault="00D155D6" w:rsidP="00A035C1">
            <w:pPr>
              <w:pStyle w:val="SingleTxtG"/>
              <w:suppressAutoHyphens/>
              <w:spacing w:line="240" w:lineRule="atLeast"/>
              <w:ind w:left="0" w:right="0"/>
            </w:pPr>
            <w:r w:rsidRPr="009A7784">
              <w:t>K1</w:t>
            </w:r>
          </w:p>
        </w:tc>
        <w:tc>
          <w:tcPr>
            <w:tcW w:w="232" w:type="dxa"/>
          </w:tcPr>
          <w:p w14:paraId="4583AE7D" w14:textId="77777777" w:rsidR="00D155D6" w:rsidRPr="009A7784" w:rsidRDefault="00D155D6" w:rsidP="00A035C1">
            <w:pPr>
              <w:pStyle w:val="SingleTxtG"/>
              <w:suppressAutoHyphens/>
              <w:spacing w:line="240" w:lineRule="atLeast"/>
              <w:ind w:left="0" w:right="0"/>
            </w:pPr>
            <w:r w:rsidRPr="009A7784">
              <w:t>=</w:t>
            </w:r>
          </w:p>
        </w:tc>
        <w:tc>
          <w:tcPr>
            <w:tcW w:w="5553" w:type="dxa"/>
            <w:gridSpan w:val="2"/>
          </w:tcPr>
          <w:p w14:paraId="4583AE7E" w14:textId="77777777" w:rsidR="00D155D6" w:rsidRPr="009A7784" w:rsidRDefault="008B5C2F" w:rsidP="00A035C1">
            <w:pPr>
              <w:pStyle w:val="SingleTxtG"/>
              <w:suppressAutoHyphens/>
              <w:spacing w:line="240" w:lineRule="atLeast"/>
              <w:ind w:left="0" w:right="0"/>
            </w:pPr>
            <w:r>
              <w:t>c</w:t>
            </w:r>
            <w:r w:rsidR="00D155D6" w:rsidRPr="009A7784">
              <w:t>onversion factor for NDIR measurement to FID measurement (provided by manufacturer of measuring equipment)</w:t>
            </w:r>
            <w:r>
              <w:t>,</w:t>
            </w:r>
          </w:p>
        </w:tc>
      </w:tr>
      <w:tr w:rsidR="00D63AC7" w:rsidRPr="00A035C1" w14:paraId="4583AE84" w14:textId="77777777" w:rsidTr="00A035C1">
        <w:tc>
          <w:tcPr>
            <w:tcW w:w="447" w:type="dxa"/>
          </w:tcPr>
          <w:p w14:paraId="4583AE80" w14:textId="77777777" w:rsidR="00D63AC7" w:rsidRPr="009A7784" w:rsidRDefault="00D63AC7" w:rsidP="00A035C1">
            <w:pPr>
              <w:pStyle w:val="SingleTxtG"/>
              <w:suppressAutoHyphens/>
              <w:spacing w:line="240" w:lineRule="atLeast"/>
              <w:ind w:left="0" w:right="0"/>
            </w:pPr>
            <w:proofErr w:type="spellStart"/>
            <w:r w:rsidRPr="009A7784">
              <w:t>H</w:t>
            </w:r>
            <w:r w:rsidRPr="00A035C1">
              <w:rPr>
                <w:vertAlign w:val="subscript"/>
              </w:rPr>
              <w:t>cv</w:t>
            </w:r>
            <w:proofErr w:type="spellEnd"/>
          </w:p>
        </w:tc>
        <w:tc>
          <w:tcPr>
            <w:tcW w:w="232" w:type="dxa"/>
          </w:tcPr>
          <w:p w14:paraId="4583AE81" w14:textId="77777777" w:rsidR="00D63AC7" w:rsidRPr="009A7784" w:rsidRDefault="00D63AC7" w:rsidP="00A035C1">
            <w:pPr>
              <w:pStyle w:val="SingleTxtG"/>
              <w:suppressAutoHyphens/>
              <w:spacing w:line="240" w:lineRule="atLeast"/>
              <w:ind w:left="0" w:right="0"/>
            </w:pPr>
            <w:r w:rsidRPr="009A7784">
              <w:t>=</w:t>
            </w:r>
          </w:p>
        </w:tc>
        <w:tc>
          <w:tcPr>
            <w:tcW w:w="3353" w:type="dxa"/>
          </w:tcPr>
          <w:p w14:paraId="4583AE82" w14:textId="77777777" w:rsidR="00D63AC7" w:rsidRPr="009A7784" w:rsidRDefault="00D63AC7" w:rsidP="00A035C1">
            <w:pPr>
              <w:pStyle w:val="SingleTxtG"/>
              <w:suppressAutoHyphens/>
              <w:spacing w:line="240" w:lineRule="atLeast"/>
              <w:ind w:left="0" w:right="0"/>
            </w:pPr>
            <w:r w:rsidRPr="009A7784">
              <w:t>Atomic ratio of hydrogen to carbon</w:t>
            </w:r>
            <w:r w:rsidR="008B5C2F">
              <w:t>,</w:t>
            </w:r>
          </w:p>
        </w:tc>
        <w:tc>
          <w:tcPr>
            <w:tcW w:w="2200" w:type="dxa"/>
          </w:tcPr>
          <w:p w14:paraId="4583AE83" w14:textId="77777777" w:rsidR="00D63AC7" w:rsidRPr="009A7784" w:rsidRDefault="00D63AC7" w:rsidP="00A035C1">
            <w:pPr>
              <w:pStyle w:val="SingleTxtG"/>
              <w:suppressAutoHyphens/>
              <w:spacing w:line="240" w:lineRule="atLeast"/>
              <w:ind w:left="0" w:right="0"/>
              <w:jc w:val="left"/>
            </w:pPr>
          </w:p>
        </w:tc>
      </w:tr>
      <w:tr w:rsidR="001504B7" w:rsidRPr="009A7784" w14:paraId="4583AE8C" w14:textId="77777777" w:rsidTr="00A035C1">
        <w:tc>
          <w:tcPr>
            <w:tcW w:w="447" w:type="dxa"/>
          </w:tcPr>
          <w:p w14:paraId="4583AE85" w14:textId="77777777" w:rsidR="001504B7" w:rsidRPr="009A7784" w:rsidRDefault="001504B7" w:rsidP="00A035C1">
            <w:pPr>
              <w:pStyle w:val="SingleTxtG"/>
              <w:suppressAutoHyphens/>
              <w:spacing w:before="120" w:line="240" w:lineRule="atLeast"/>
              <w:ind w:left="0" w:right="0"/>
            </w:pPr>
          </w:p>
        </w:tc>
        <w:tc>
          <w:tcPr>
            <w:tcW w:w="232" w:type="dxa"/>
          </w:tcPr>
          <w:p w14:paraId="4583AE86" w14:textId="77777777" w:rsidR="001504B7" w:rsidRPr="009A7784" w:rsidRDefault="001504B7" w:rsidP="00A035C1">
            <w:pPr>
              <w:pStyle w:val="SingleTxtG"/>
              <w:suppressAutoHyphens/>
              <w:spacing w:before="120" w:line="240" w:lineRule="atLeast"/>
              <w:ind w:left="0" w:right="0"/>
            </w:pPr>
          </w:p>
        </w:tc>
        <w:tc>
          <w:tcPr>
            <w:tcW w:w="3353" w:type="dxa"/>
          </w:tcPr>
          <w:p w14:paraId="4583AE87" w14:textId="77777777" w:rsidR="001504B7" w:rsidRPr="00A035C1" w:rsidRDefault="001504B7" w:rsidP="00A035C1">
            <w:pPr>
              <w:tabs>
                <w:tab w:val="left" w:pos="413"/>
                <w:tab w:val="left" w:pos="6096"/>
                <w:tab w:val="left" w:pos="7230"/>
              </w:tabs>
              <w:suppressAutoHyphens/>
              <w:spacing w:line="240" w:lineRule="atLeast"/>
              <w:ind w:left="170" w:hanging="170"/>
              <w:jc w:val="both"/>
              <w:rPr>
                <w:sz w:val="20"/>
                <w:lang w:val="en-US"/>
              </w:rPr>
            </w:pPr>
            <w:r w:rsidRPr="00A035C1">
              <w:rPr>
                <w:sz w:val="20"/>
                <w:lang w:val="en-US"/>
              </w:rPr>
              <w:t>(a)</w:t>
            </w:r>
            <w:r w:rsidRPr="00A035C1">
              <w:rPr>
                <w:sz w:val="20"/>
                <w:lang w:val="en-US"/>
              </w:rPr>
              <w:tab/>
              <w:t>for petrol (E5) 1.89</w:t>
            </w:r>
          </w:p>
          <w:p w14:paraId="4583AE88" w14:textId="77777777" w:rsidR="001504B7" w:rsidRPr="00A035C1" w:rsidRDefault="001504B7" w:rsidP="00A035C1">
            <w:pPr>
              <w:tabs>
                <w:tab w:val="left" w:pos="413"/>
                <w:tab w:val="left" w:pos="6096"/>
                <w:tab w:val="left" w:pos="7230"/>
              </w:tabs>
              <w:suppressAutoHyphens/>
              <w:spacing w:line="240" w:lineRule="atLeast"/>
              <w:ind w:left="170" w:hanging="170"/>
              <w:jc w:val="both"/>
              <w:rPr>
                <w:sz w:val="20"/>
                <w:lang w:val="en-US"/>
              </w:rPr>
            </w:pPr>
            <w:r w:rsidRPr="00A035C1">
              <w:rPr>
                <w:sz w:val="20"/>
                <w:lang w:val="en-US"/>
              </w:rPr>
              <w:t>(b)</w:t>
            </w:r>
            <w:r w:rsidRPr="00A035C1">
              <w:rPr>
                <w:sz w:val="20"/>
                <w:lang w:val="en-US"/>
              </w:rPr>
              <w:tab/>
              <w:t>for LPG 2.53</w:t>
            </w:r>
          </w:p>
          <w:p w14:paraId="4583AE89" w14:textId="77777777" w:rsidR="001504B7" w:rsidRPr="00A035C1" w:rsidRDefault="001504B7" w:rsidP="00A035C1">
            <w:pPr>
              <w:tabs>
                <w:tab w:val="left" w:pos="413"/>
                <w:tab w:val="left" w:pos="6096"/>
                <w:tab w:val="left" w:pos="7230"/>
              </w:tabs>
              <w:suppressAutoHyphens/>
              <w:spacing w:line="240" w:lineRule="atLeast"/>
              <w:ind w:hanging="1985"/>
              <w:jc w:val="both"/>
              <w:rPr>
                <w:sz w:val="20"/>
                <w:lang w:val="en-US"/>
              </w:rPr>
            </w:pPr>
            <w:r w:rsidRPr="00A035C1">
              <w:rPr>
                <w:sz w:val="20"/>
                <w:lang w:val="en-US"/>
              </w:rPr>
              <w:tab/>
              <w:t>(c)</w:t>
            </w:r>
            <w:r w:rsidRPr="00A035C1">
              <w:rPr>
                <w:sz w:val="20"/>
                <w:lang w:val="en-US"/>
              </w:rPr>
              <w:tab/>
              <w:t>for NG/biomethane 4.0</w:t>
            </w:r>
          </w:p>
          <w:p w14:paraId="4583AE8A" w14:textId="77777777" w:rsidR="001504B7" w:rsidRPr="001504B7" w:rsidRDefault="001504B7" w:rsidP="00A035C1">
            <w:pPr>
              <w:pStyle w:val="SingleTxtG"/>
              <w:tabs>
                <w:tab w:val="left" w:pos="413"/>
              </w:tabs>
              <w:suppressAutoHyphens/>
              <w:spacing w:line="240" w:lineRule="atLeast"/>
              <w:ind w:left="0" w:right="0"/>
            </w:pPr>
            <w:r w:rsidRPr="00A035C1">
              <w:rPr>
                <w:lang w:val="en-US"/>
              </w:rPr>
              <w:t>(d)</w:t>
            </w:r>
            <w:r w:rsidRPr="00A035C1">
              <w:rPr>
                <w:lang w:val="en-US"/>
              </w:rPr>
              <w:tab/>
              <w:t>for ethanol (E85) 2.74</w:t>
            </w:r>
          </w:p>
        </w:tc>
        <w:tc>
          <w:tcPr>
            <w:tcW w:w="2200" w:type="dxa"/>
          </w:tcPr>
          <w:p w14:paraId="4583AE8B" w14:textId="77777777" w:rsidR="001504B7" w:rsidRPr="009A7784" w:rsidRDefault="001504B7" w:rsidP="00A035C1">
            <w:pPr>
              <w:pStyle w:val="SingleTxtG"/>
              <w:suppressAutoHyphens/>
              <w:spacing w:before="120" w:line="240" w:lineRule="atLeast"/>
              <w:ind w:left="0" w:right="0"/>
              <w:jc w:val="left"/>
            </w:pPr>
          </w:p>
        </w:tc>
      </w:tr>
      <w:tr w:rsidR="00D63AC7" w:rsidRPr="00A035C1" w14:paraId="4583AE91" w14:textId="77777777" w:rsidTr="00A035C1">
        <w:tc>
          <w:tcPr>
            <w:tcW w:w="447" w:type="dxa"/>
          </w:tcPr>
          <w:p w14:paraId="4583AE8D" w14:textId="77777777" w:rsidR="00D63AC7" w:rsidRPr="009A7784" w:rsidRDefault="00D155D6" w:rsidP="00A035C1">
            <w:pPr>
              <w:pStyle w:val="SingleTxtG"/>
              <w:suppressAutoHyphens/>
              <w:spacing w:line="240" w:lineRule="atLeast"/>
              <w:ind w:left="0" w:right="0"/>
            </w:pPr>
            <w:proofErr w:type="spellStart"/>
            <w:r w:rsidRPr="009A7784">
              <w:t>O</w:t>
            </w:r>
            <w:r w:rsidRPr="00A035C1">
              <w:rPr>
                <w:vertAlign w:val="subscript"/>
              </w:rPr>
              <w:t>cv</w:t>
            </w:r>
            <w:proofErr w:type="spellEnd"/>
          </w:p>
        </w:tc>
        <w:tc>
          <w:tcPr>
            <w:tcW w:w="232" w:type="dxa"/>
          </w:tcPr>
          <w:p w14:paraId="4583AE8E" w14:textId="77777777" w:rsidR="00D63AC7" w:rsidRPr="009A7784" w:rsidRDefault="00D155D6" w:rsidP="00A035C1">
            <w:pPr>
              <w:pStyle w:val="SingleTxtG"/>
              <w:suppressAutoHyphens/>
              <w:spacing w:line="240" w:lineRule="atLeast"/>
              <w:ind w:left="0" w:right="0"/>
            </w:pPr>
            <w:r w:rsidRPr="009A7784">
              <w:t>=</w:t>
            </w:r>
          </w:p>
        </w:tc>
        <w:tc>
          <w:tcPr>
            <w:tcW w:w="3353" w:type="dxa"/>
          </w:tcPr>
          <w:p w14:paraId="4583AE8F" w14:textId="77777777" w:rsidR="00D63AC7" w:rsidRPr="009A7784" w:rsidRDefault="00D155D6" w:rsidP="00A035C1">
            <w:pPr>
              <w:pStyle w:val="SingleTxtG"/>
              <w:suppressAutoHyphens/>
              <w:spacing w:line="240" w:lineRule="atLeast"/>
              <w:ind w:left="0" w:right="0"/>
            </w:pPr>
            <w:r w:rsidRPr="009A7784">
              <w:t>Atomic ratio of oxygen to carbon</w:t>
            </w:r>
            <w:r w:rsidR="008B5C2F">
              <w:t>,</w:t>
            </w:r>
          </w:p>
        </w:tc>
        <w:tc>
          <w:tcPr>
            <w:tcW w:w="2200" w:type="dxa"/>
          </w:tcPr>
          <w:p w14:paraId="4583AE90" w14:textId="77777777" w:rsidR="00D63AC7" w:rsidRPr="009A7784" w:rsidRDefault="00D63AC7" w:rsidP="00A035C1">
            <w:pPr>
              <w:pStyle w:val="SingleTxtG"/>
              <w:suppressAutoHyphens/>
              <w:spacing w:line="240" w:lineRule="atLeast"/>
              <w:ind w:left="0" w:right="0"/>
              <w:jc w:val="left"/>
            </w:pPr>
          </w:p>
        </w:tc>
      </w:tr>
      <w:tr w:rsidR="00B67ADF" w:rsidRPr="009A7784" w14:paraId="4583AE99" w14:textId="77777777" w:rsidTr="00A035C1">
        <w:tc>
          <w:tcPr>
            <w:tcW w:w="447" w:type="dxa"/>
          </w:tcPr>
          <w:p w14:paraId="4583AE92" w14:textId="77777777" w:rsidR="00B67ADF" w:rsidRPr="009A7784" w:rsidRDefault="00B67ADF" w:rsidP="00A035C1">
            <w:pPr>
              <w:pStyle w:val="SingleTxtG"/>
              <w:suppressAutoHyphens/>
              <w:spacing w:before="120" w:line="240" w:lineRule="atLeast"/>
              <w:ind w:left="0" w:right="0"/>
            </w:pPr>
          </w:p>
        </w:tc>
        <w:tc>
          <w:tcPr>
            <w:tcW w:w="232" w:type="dxa"/>
          </w:tcPr>
          <w:p w14:paraId="4583AE93" w14:textId="77777777" w:rsidR="00B67ADF" w:rsidRPr="009A7784" w:rsidRDefault="00B67ADF" w:rsidP="00A035C1">
            <w:pPr>
              <w:pStyle w:val="SingleTxtG"/>
              <w:suppressAutoHyphens/>
              <w:spacing w:before="120" w:line="240" w:lineRule="atLeast"/>
              <w:ind w:left="0" w:right="0"/>
            </w:pPr>
          </w:p>
        </w:tc>
        <w:tc>
          <w:tcPr>
            <w:tcW w:w="3353" w:type="dxa"/>
          </w:tcPr>
          <w:p w14:paraId="4583AE94" w14:textId="77777777" w:rsidR="00B67ADF" w:rsidRPr="00A035C1" w:rsidRDefault="00B67ADF" w:rsidP="00A035C1">
            <w:pPr>
              <w:tabs>
                <w:tab w:val="left" w:pos="413"/>
                <w:tab w:val="left" w:pos="6096"/>
                <w:tab w:val="left" w:pos="7230"/>
              </w:tabs>
              <w:suppressAutoHyphens/>
              <w:spacing w:line="240" w:lineRule="atLeast"/>
              <w:ind w:left="170" w:hanging="170"/>
              <w:jc w:val="both"/>
              <w:rPr>
                <w:sz w:val="20"/>
                <w:lang w:val="en-US"/>
              </w:rPr>
            </w:pPr>
            <w:r w:rsidRPr="00A035C1">
              <w:rPr>
                <w:sz w:val="20"/>
                <w:lang w:val="en-US"/>
              </w:rPr>
              <w:t>(a)</w:t>
            </w:r>
            <w:r w:rsidRPr="00A035C1">
              <w:rPr>
                <w:sz w:val="20"/>
                <w:lang w:val="en-US"/>
              </w:rPr>
              <w:tab/>
              <w:t>for petrol (E5) 0.016</w:t>
            </w:r>
          </w:p>
          <w:p w14:paraId="4583AE95" w14:textId="77777777" w:rsidR="00B67ADF" w:rsidRPr="00A035C1" w:rsidRDefault="00B67ADF" w:rsidP="00A035C1">
            <w:pPr>
              <w:tabs>
                <w:tab w:val="left" w:pos="413"/>
                <w:tab w:val="left" w:pos="6096"/>
                <w:tab w:val="left" w:pos="7230"/>
              </w:tabs>
              <w:suppressAutoHyphens/>
              <w:spacing w:line="240" w:lineRule="atLeast"/>
              <w:ind w:left="170" w:hanging="170"/>
              <w:jc w:val="both"/>
              <w:rPr>
                <w:sz w:val="20"/>
                <w:lang w:val="en-US"/>
              </w:rPr>
            </w:pPr>
            <w:r w:rsidRPr="00A035C1">
              <w:rPr>
                <w:sz w:val="20"/>
                <w:lang w:val="en-US"/>
              </w:rPr>
              <w:t>(b)</w:t>
            </w:r>
            <w:r w:rsidRPr="00A035C1">
              <w:rPr>
                <w:sz w:val="20"/>
                <w:lang w:val="en-US"/>
              </w:rPr>
              <w:tab/>
              <w:t>for LPG 0.0</w:t>
            </w:r>
          </w:p>
          <w:p w14:paraId="4583AE96" w14:textId="77777777" w:rsidR="00B67ADF" w:rsidRPr="00A035C1" w:rsidRDefault="00B67ADF" w:rsidP="00A035C1">
            <w:pPr>
              <w:tabs>
                <w:tab w:val="left" w:pos="413"/>
                <w:tab w:val="left" w:pos="6096"/>
                <w:tab w:val="left" w:pos="7230"/>
              </w:tabs>
              <w:suppressAutoHyphens/>
              <w:spacing w:line="240" w:lineRule="atLeast"/>
              <w:ind w:left="170" w:hanging="170"/>
              <w:jc w:val="both"/>
              <w:rPr>
                <w:sz w:val="20"/>
                <w:lang w:val="en-US"/>
              </w:rPr>
            </w:pPr>
            <w:r w:rsidRPr="00A035C1">
              <w:rPr>
                <w:sz w:val="20"/>
                <w:lang w:val="en-US"/>
              </w:rPr>
              <w:t>(c)</w:t>
            </w:r>
            <w:r w:rsidRPr="00A035C1">
              <w:rPr>
                <w:sz w:val="20"/>
                <w:lang w:val="en-US"/>
              </w:rPr>
              <w:tab/>
              <w:t>for NG/biomethane 0.0</w:t>
            </w:r>
          </w:p>
          <w:p w14:paraId="4583AE97" w14:textId="77777777" w:rsidR="00B67ADF" w:rsidRPr="009A7784" w:rsidRDefault="00B67ADF" w:rsidP="00A035C1">
            <w:pPr>
              <w:pStyle w:val="SingleTxtG"/>
              <w:tabs>
                <w:tab w:val="left" w:pos="413"/>
              </w:tabs>
              <w:suppressAutoHyphens/>
              <w:spacing w:line="240" w:lineRule="atLeast"/>
              <w:ind w:left="0" w:right="0"/>
            </w:pPr>
            <w:r w:rsidRPr="00A035C1">
              <w:rPr>
                <w:lang w:val="en-US"/>
              </w:rPr>
              <w:t>(d)</w:t>
            </w:r>
            <w:r w:rsidRPr="00A035C1">
              <w:rPr>
                <w:lang w:val="en-US"/>
              </w:rPr>
              <w:tab/>
              <w:t>for ethanol (E85) 0.39</w:t>
            </w:r>
          </w:p>
        </w:tc>
        <w:tc>
          <w:tcPr>
            <w:tcW w:w="2200" w:type="dxa"/>
          </w:tcPr>
          <w:p w14:paraId="4583AE98" w14:textId="77777777" w:rsidR="00B67ADF" w:rsidRPr="009A7784" w:rsidRDefault="00B67ADF" w:rsidP="00A035C1">
            <w:pPr>
              <w:pStyle w:val="SingleTxtG"/>
              <w:suppressAutoHyphens/>
              <w:spacing w:before="120" w:line="240" w:lineRule="atLeast"/>
              <w:ind w:left="0" w:right="0"/>
              <w:jc w:val="left"/>
            </w:pPr>
          </w:p>
        </w:tc>
      </w:tr>
    </w:tbl>
    <w:p w14:paraId="4583AE9A" w14:textId="77777777" w:rsidR="00615740" w:rsidRPr="009A7784" w:rsidRDefault="00615740" w:rsidP="00344F7E">
      <w:pPr>
        <w:pStyle w:val="SingleTxtG"/>
        <w:spacing w:before="120"/>
        <w:ind w:left="2268" w:hanging="1134"/>
      </w:pPr>
      <w:r w:rsidRPr="009A7784">
        <w:lastRenderedPageBreak/>
        <w:t>5.3.7.4.</w:t>
      </w:r>
      <w:r w:rsidRPr="009A7784">
        <w:tab/>
        <w:t>The engine oil temperature at the time of the test shall be measured and recorded.</w:t>
      </w:r>
    </w:p>
    <w:p w14:paraId="4583AE9B" w14:textId="77777777" w:rsidR="00615740" w:rsidRDefault="004212C7" w:rsidP="006F3B97">
      <w:pPr>
        <w:pStyle w:val="SingleTxtG"/>
        <w:rPr>
          <w:color w:val="000000"/>
        </w:rPr>
      </w:pPr>
      <w:r>
        <w:rPr>
          <w:color w:val="000000"/>
        </w:rPr>
        <w:t>5.3.7.5.</w:t>
      </w:r>
      <w:r w:rsidR="00615740" w:rsidRPr="009A7784">
        <w:rPr>
          <w:color w:val="000000"/>
        </w:rPr>
        <w:tab/>
        <w:t xml:space="preserve">The table in item </w:t>
      </w:r>
      <w:r w:rsidR="003A7B6D">
        <w:rPr>
          <w:color w:val="000000"/>
        </w:rPr>
        <w:t>2.2</w:t>
      </w:r>
      <w:r w:rsidR="00615740" w:rsidRPr="009A7784">
        <w:rPr>
          <w:color w:val="000000"/>
        </w:rPr>
        <w:t xml:space="preserve"> to Annex 2 shall be completed.</w:t>
      </w:r>
    </w:p>
    <w:p w14:paraId="4583AE9C" w14:textId="77777777" w:rsidR="00615740" w:rsidRPr="009A7784" w:rsidRDefault="00615740" w:rsidP="002443B9">
      <w:pPr>
        <w:pStyle w:val="SingleTxtG"/>
        <w:ind w:left="2268" w:hanging="1134"/>
        <w:rPr>
          <w:color w:val="000000"/>
        </w:rPr>
      </w:pPr>
      <w:r w:rsidRPr="009A7784">
        <w:rPr>
          <w:color w:val="000000"/>
        </w:rPr>
        <w:t>5.3.7.6.</w:t>
      </w:r>
      <w:r w:rsidRPr="009A7784">
        <w:rPr>
          <w:color w:val="000000"/>
        </w:rPr>
        <w:tab/>
        <w:t xml:space="preserve">The manufacturer shall confirm the accuracy of the Lambda value recorded at the time of type approval in paragraph 5.3.7.3. as being representative of typical production vehicles within 24 months of the date of the granting of type approval by the </w:t>
      </w:r>
      <w:r w:rsidR="00206200">
        <w:rPr>
          <w:color w:val="000000"/>
        </w:rPr>
        <w:t>Competent Authority</w:t>
      </w:r>
      <w:r w:rsidRPr="009A7784">
        <w:rPr>
          <w:color w:val="000000"/>
        </w:rPr>
        <w:t>. An assessment shall be made based on surveys and studies of production vehicles.</w:t>
      </w:r>
    </w:p>
    <w:p w14:paraId="4583AE9D" w14:textId="77777777" w:rsidR="00615740" w:rsidRPr="009A7784" w:rsidRDefault="00615740" w:rsidP="002443B9">
      <w:pPr>
        <w:pStyle w:val="SingleTxtG"/>
        <w:ind w:left="2268" w:hanging="1134"/>
      </w:pPr>
      <w:r w:rsidRPr="009A7784">
        <w:t>5.3.8.</w:t>
      </w:r>
      <w:r w:rsidRPr="009A7784">
        <w:tab/>
      </w:r>
      <w:r w:rsidR="00B67ADF" w:rsidRPr="006F423A">
        <w:rPr>
          <w:lang w:val="en-US"/>
        </w:rPr>
        <w:t>On-board diagnostics</w:t>
      </w:r>
      <w:r w:rsidR="00B67ADF">
        <w:rPr>
          <w:lang w:val="en-US"/>
        </w:rPr>
        <w:t xml:space="preserve"> </w:t>
      </w:r>
      <w:r w:rsidRPr="009A7784">
        <w:t>OBD - test</w:t>
      </w:r>
    </w:p>
    <w:p w14:paraId="4583AE9E" w14:textId="77777777" w:rsidR="00615740" w:rsidRPr="009A7784" w:rsidRDefault="002443B9" w:rsidP="002443B9">
      <w:pPr>
        <w:pStyle w:val="SingleTxtG"/>
        <w:ind w:left="2268" w:hanging="1134"/>
      </w:pPr>
      <w:r w:rsidRPr="009A7784">
        <w:tab/>
      </w:r>
      <w:r w:rsidR="00615740" w:rsidRPr="009A7784">
        <w:t>This test shall be carried out on all vehicl</w:t>
      </w:r>
      <w:r w:rsidRPr="009A7784">
        <w:t>es referred to in paragraph</w:t>
      </w:r>
      <w:r w:rsidR="00946992" w:rsidRPr="009A7784">
        <w:t> </w:t>
      </w:r>
      <w:r w:rsidRPr="009A7784">
        <w:t xml:space="preserve">1. </w:t>
      </w:r>
      <w:r w:rsidR="00615740" w:rsidRPr="009A7784">
        <w:t>The</w:t>
      </w:r>
      <w:r w:rsidRPr="009A7784">
        <w:t> </w:t>
      </w:r>
      <w:r w:rsidR="00615740" w:rsidRPr="009A7784">
        <w:t>test procedure described in Annex</w:t>
      </w:r>
      <w:r w:rsidR="00946992" w:rsidRPr="009A7784">
        <w:t> </w:t>
      </w:r>
      <w:r w:rsidR="00615740" w:rsidRPr="009A7784">
        <w:t>11, paragraph</w:t>
      </w:r>
      <w:r w:rsidR="00946992" w:rsidRPr="009A7784">
        <w:t> </w:t>
      </w:r>
      <w:r w:rsidR="00615740" w:rsidRPr="009A7784">
        <w:t>3. shall be followed.</w:t>
      </w:r>
    </w:p>
    <w:p w14:paraId="4583AE9F" w14:textId="77777777" w:rsidR="005F6501" w:rsidRDefault="005F6501" w:rsidP="005F6501">
      <w:pPr>
        <w:pStyle w:val="HChG"/>
      </w:pPr>
      <w:r>
        <w:tab/>
      </w:r>
      <w:r>
        <w:tab/>
        <w:t>6.</w:t>
      </w:r>
      <w:r>
        <w:tab/>
      </w:r>
      <w:r>
        <w:tab/>
        <w:t>Modifications of the vehicle type</w:t>
      </w:r>
    </w:p>
    <w:p w14:paraId="4583AEA0" w14:textId="77777777" w:rsidR="005F6501" w:rsidRPr="009A7784" w:rsidRDefault="005F6501" w:rsidP="005F6501">
      <w:pPr>
        <w:pStyle w:val="SingleTxtG"/>
        <w:ind w:left="2268" w:hanging="1134"/>
      </w:pPr>
      <w:r w:rsidRPr="009A7784">
        <w:t>6.1.</w:t>
      </w:r>
      <w:r w:rsidRPr="009A7784">
        <w:tab/>
      </w:r>
      <w:r w:rsidRPr="009A7784">
        <w:tab/>
        <w:t xml:space="preserve">Every modification of the vehicle type shall be notified to the </w:t>
      </w:r>
      <w:r w:rsidR="00206200">
        <w:t>Technical Service</w:t>
      </w:r>
      <w:r w:rsidRPr="009A7784">
        <w:t xml:space="preserve"> that approved the vehicle type. The department may then either:</w:t>
      </w:r>
    </w:p>
    <w:p w14:paraId="4583AEA1" w14:textId="77777777" w:rsidR="005F6501" w:rsidRPr="009A7784" w:rsidRDefault="005F6501" w:rsidP="005F6501">
      <w:pPr>
        <w:pStyle w:val="SingleTxtG"/>
        <w:ind w:left="2268" w:hanging="1134"/>
      </w:pPr>
      <w:r w:rsidRPr="009A7784">
        <w:t>6.1.1.</w:t>
      </w:r>
      <w:r w:rsidRPr="009A7784">
        <w:tab/>
        <w:t>Consider that the modifications made are unlikely to have an appreciable adverse effect and that in any case the vehicle still complies with the requirement; or</w:t>
      </w:r>
    </w:p>
    <w:p w14:paraId="4583AEA2" w14:textId="77777777" w:rsidR="005F6501" w:rsidRPr="009A7784" w:rsidRDefault="005F6501" w:rsidP="005F6501">
      <w:pPr>
        <w:pStyle w:val="SingleTxtG"/>
        <w:ind w:left="2268" w:hanging="1134"/>
      </w:pPr>
      <w:r w:rsidRPr="009A7784">
        <w:t>6.1.2.</w:t>
      </w:r>
      <w:r w:rsidRPr="009A7784">
        <w:tab/>
        <w:t xml:space="preserve">Require a further test report from the </w:t>
      </w:r>
      <w:r w:rsidR="00206200">
        <w:t>Technical Service</w:t>
      </w:r>
      <w:r w:rsidRPr="009A7784">
        <w:t xml:space="preserve"> responsible for conducting the tests.</w:t>
      </w:r>
    </w:p>
    <w:p w14:paraId="4583AEA3" w14:textId="77777777" w:rsidR="005F6501" w:rsidRPr="009A7784" w:rsidRDefault="005F6501" w:rsidP="005F6501">
      <w:pPr>
        <w:pStyle w:val="SingleTxtG"/>
        <w:ind w:left="2268" w:hanging="1134"/>
      </w:pPr>
      <w:r w:rsidRPr="009A7784">
        <w:t>6.2.</w:t>
      </w:r>
      <w:r w:rsidRPr="009A7784">
        <w:tab/>
        <w:t>Confirmation or refusal of approval, specifying the alterations, shall be communicated by the procedure specified in paragraph 4.3. above to the Parties to the Agreement which apply this Regulation.</w:t>
      </w:r>
    </w:p>
    <w:p w14:paraId="4583AEA4" w14:textId="77777777" w:rsidR="005F6501" w:rsidRPr="009A7784" w:rsidRDefault="005F6501" w:rsidP="005F6501">
      <w:pPr>
        <w:pStyle w:val="SingleTxtG"/>
        <w:ind w:left="2268" w:hanging="1134"/>
      </w:pPr>
      <w:r w:rsidRPr="009A7784">
        <w:t>6.3.</w:t>
      </w:r>
      <w:r w:rsidRPr="009A7784">
        <w:tab/>
        <w:t xml:space="preserve">The </w:t>
      </w:r>
      <w:r w:rsidR="005E27E0">
        <w:t xml:space="preserve">type </w:t>
      </w:r>
      <w:r w:rsidR="00206200">
        <w:t>Approval Authority</w:t>
      </w:r>
      <w:r w:rsidRPr="009A7784">
        <w:t xml:space="preserve"> issuing the extension of approval shall assign a series number to the extension and inform thereof the other </w:t>
      </w:r>
      <w:r w:rsidR="005E27E0">
        <w:t xml:space="preserve">Contracting </w:t>
      </w:r>
      <w:r w:rsidRPr="009A7784">
        <w:t xml:space="preserve">Parties </w:t>
      </w:r>
      <w:r w:rsidR="005E27E0">
        <w:t xml:space="preserve">applying </w:t>
      </w:r>
      <w:r w:rsidRPr="009A7784">
        <w:t>this Regulation by means of a communication form conforming to the model in Annex 2 to this Regulation.</w:t>
      </w:r>
    </w:p>
    <w:p w14:paraId="4583AEA5" w14:textId="77777777" w:rsidR="005F6501" w:rsidRDefault="0072780C" w:rsidP="0072780C">
      <w:pPr>
        <w:pStyle w:val="HChG"/>
      </w:pPr>
      <w:r>
        <w:tab/>
      </w:r>
      <w:r>
        <w:tab/>
        <w:t>7.</w:t>
      </w:r>
      <w:r w:rsidR="005F6501">
        <w:tab/>
      </w:r>
      <w:r>
        <w:tab/>
      </w:r>
      <w:r w:rsidR="005F6501">
        <w:t>E</w:t>
      </w:r>
      <w:r>
        <w:t>xtension</w:t>
      </w:r>
      <w:r w:rsidR="007727FE">
        <w:t>s</w:t>
      </w:r>
      <w:r>
        <w:t xml:space="preserve"> </w:t>
      </w:r>
      <w:r w:rsidR="005E27E0">
        <w:t xml:space="preserve">to type </w:t>
      </w:r>
      <w:r>
        <w:t>approval</w:t>
      </w:r>
      <w:r w:rsidR="005E27E0">
        <w:t>s</w:t>
      </w:r>
    </w:p>
    <w:p w14:paraId="4583AEA6" w14:textId="77777777" w:rsidR="007727FE" w:rsidRPr="007727FE" w:rsidRDefault="007727FE" w:rsidP="007727FE">
      <w:pPr>
        <w:pStyle w:val="SingleTxtG"/>
      </w:pPr>
      <w:r>
        <w:t>7.1.</w:t>
      </w:r>
      <w:r>
        <w:tab/>
      </w:r>
      <w:r>
        <w:tab/>
        <w:t>Extensions for tailpipe emissions (Type I, Type II and Type VI tests)</w:t>
      </w:r>
    </w:p>
    <w:p w14:paraId="4583AEA7" w14:textId="77777777" w:rsidR="001D6FE5" w:rsidRPr="004212C7" w:rsidRDefault="001D6FE5" w:rsidP="004212C7">
      <w:pPr>
        <w:pStyle w:val="BodyTextIndent2"/>
        <w:tabs>
          <w:tab w:val="left" w:pos="1134"/>
          <w:tab w:val="left" w:pos="1701"/>
          <w:tab w:val="left" w:pos="2268"/>
        </w:tabs>
        <w:spacing w:line="240" w:lineRule="auto"/>
        <w:ind w:left="2268" w:right="1134" w:hanging="1134"/>
        <w:jc w:val="both"/>
      </w:pPr>
      <w:r w:rsidRPr="001D6FE5">
        <w:rPr>
          <w:sz w:val="20"/>
          <w:lang w:val="en-US"/>
        </w:rPr>
        <w:t>7.1.1.</w:t>
      </w:r>
      <w:r w:rsidRPr="001D6FE5">
        <w:rPr>
          <w:sz w:val="20"/>
          <w:lang w:val="en-US"/>
        </w:rPr>
        <w:tab/>
      </w:r>
      <w:r>
        <w:rPr>
          <w:sz w:val="20"/>
          <w:lang w:val="en-US"/>
        </w:rPr>
        <w:tab/>
      </w:r>
      <w:r w:rsidRPr="001D6FE5">
        <w:rPr>
          <w:sz w:val="20"/>
          <w:lang w:val="en-US"/>
        </w:rPr>
        <w:t>Vehicles with different reference masses</w:t>
      </w:r>
    </w:p>
    <w:p w14:paraId="4583AEA8"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7.1.1.1.</w:t>
      </w:r>
      <w:r w:rsidRPr="001D6FE5">
        <w:rPr>
          <w:sz w:val="20"/>
          <w:lang w:val="en-US"/>
        </w:rPr>
        <w:tab/>
        <w:t>The type approval shall be extended only to vehicles with a reference mass requiring the use of the next two higher equivalent inertia or any lower equivalent inertia.</w:t>
      </w:r>
    </w:p>
    <w:p w14:paraId="4583AEA9"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7.1.1.2.</w:t>
      </w:r>
      <w:r w:rsidRPr="001D6FE5">
        <w:rPr>
          <w:sz w:val="20"/>
          <w:lang w:val="en-US"/>
        </w:rPr>
        <w:tab/>
        <w:t>For category N vehicles, the approval shall be extended only to vehicles with a lower reference mass, if the emissions of the vehicle already approved are within the limits prescribed for the vehicle for which extension of the approval is requested.</w:t>
      </w:r>
    </w:p>
    <w:p w14:paraId="4583AEAA"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7.1.2.</w:t>
      </w:r>
      <w:r w:rsidRPr="001D6FE5">
        <w:rPr>
          <w:sz w:val="20"/>
          <w:lang w:val="en-US"/>
        </w:rPr>
        <w:tab/>
      </w:r>
      <w:r>
        <w:rPr>
          <w:sz w:val="20"/>
          <w:lang w:val="en-US"/>
        </w:rPr>
        <w:tab/>
      </w:r>
      <w:r w:rsidRPr="001D6FE5">
        <w:rPr>
          <w:sz w:val="20"/>
          <w:lang w:val="en-US"/>
        </w:rPr>
        <w:t>Vehicles with different overall transmission ratios</w:t>
      </w:r>
    </w:p>
    <w:p w14:paraId="4583AEAB"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7.1.2.1.</w:t>
      </w:r>
      <w:r w:rsidRPr="001D6FE5">
        <w:rPr>
          <w:sz w:val="20"/>
          <w:lang w:val="en-US"/>
        </w:rPr>
        <w:tab/>
        <w:t>The type approval shall be extended to vehicles with different transmission ratios only under certain conditions.</w:t>
      </w:r>
    </w:p>
    <w:p w14:paraId="4583AEAC"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7.1.2.2.</w:t>
      </w:r>
      <w:r w:rsidRPr="001D6FE5">
        <w:rPr>
          <w:sz w:val="20"/>
          <w:lang w:val="en-US"/>
        </w:rPr>
        <w:tab/>
        <w:t>To determine whether type approval can be extended, for each of the transmission ratios used in the Type I and Type VI tests, the proportion,</w:t>
      </w:r>
    </w:p>
    <w:p w14:paraId="4583AEAD"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 xml:space="preserve">E = </w:t>
      </w:r>
      <w:proofErr w:type="gramStart"/>
      <w:r w:rsidRPr="001D6FE5">
        <w:rPr>
          <w:sz w:val="20"/>
          <w:lang w:val="en-US"/>
        </w:rPr>
        <w:t>|(</w:t>
      </w:r>
      <w:proofErr w:type="gramEnd"/>
      <w:r w:rsidRPr="001D6FE5">
        <w:rPr>
          <w:sz w:val="20"/>
          <w:lang w:val="en-US"/>
        </w:rPr>
        <w:t>V2 − V1)|/V1</w:t>
      </w:r>
    </w:p>
    <w:p w14:paraId="4583AEAE"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lastRenderedPageBreak/>
        <w:tab/>
      </w:r>
      <w:r>
        <w:rPr>
          <w:sz w:val="20"/>
          <w:lang w:val="en-US"/>
        </w:rPr>
        <w:tab/>
      </w:r>
      <w:r w:rsidRPr="001D6FE5">
        <w:rPr>
          <w:sz w:val="20"/>
          <w:lang w:val="en-US"/>
        </w:rPr>
        <w:t>shall be determined where, at an engine speed of 1,000 min</w:t>
      </w:r>
      <w:r w:rsidRPr="001D6FE5">
        <w:rPr>
          <w:sz w:val="20"/>
          <w:vertAlign w:val="superscript"/>
          <w:lang w:val="en-US"/>
        </w:rPr>
        <w:t>-1</w:t>
      </w:r>
      <w:r w:rsidRPr="001D6FE5">
        <w:rPr>
          <w:sz w:val="20"/>
          <w:lang w:val="en-US"/>
        </w:rPr>
        <w:t>, V1 is the speed of the type of vehicle approved and V2 is the speed of the vehicle type for which extension of the approval is requested.</w:t>
      </w:r>
    </w:p>
    <w:p w14:paraId="4583AEAF"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7.1.2.3.</w:t>
      </w:r>
      <w:r w:rsidRPr="001D6FE5">
        <w:rPr>
          <w:sz w:val="20"/>
          <w:lang w:val="en-US"/>
        </w:rPr>
        <w:tab/>
        <w:t>If, for each transmission ratio, E ≤ 8 per cent, the extension shall be granted without repeating the Type I and Type VI tests.</w:t>
      </w:r>
    </w:p>
    <w:p w14:paraId="4583AEB0"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7.1.2.4.</w:t>
      </w:r>
      <w:r w:rsidRPr="001D6FE5">
        <w:rPr>
          <w:sz w:val="20"/>
          <w:lang w:val="en-US"/>
        </w:rPr>
        <w:tab/>
        <w:t>If, for at least one transmission ratio, E &gt; 8 per cent, and if, for each gear ratio, E ≤ 13 per cent, the Type I and Type VI tests shall be repeated.</w:t>
      </w:r>
      <w:r w:rsidR="003A1634">
        <w:rPr>
          <w:sz w:val="20"/>
          <w:lang w:val="en-US"/>
        </w:rPr>
        <w:t xml:space="preserve"> </w:t>
      </w:r>
      <w:r w:rsidRPr="001D6FE5">
        <w:rPr>
          <w:sz w:val="20"/>
          <w:lang w:val="en-US"/>
        </w:rPr>
        <w:t xml:space="preserve">The tests may be performed in a laboratory chosen by the manufacturer subject to the approval of the </w:t>
      </w:r>
      <w:r w:rsidR="00206200">
        <w:rPr>
          <w:sz w:val="20"/>
          <w:lang w:val="en-US"/>
        </w:rPr>
        <w:t>Technical Service</w:t>
      </w:r>
      <w:r w:rsidRPr="001D6FE5">
        <w:rPr>
          <w:sz w:val="20"/>
          <w:lang w:val="en-US"/>
        </w:rPr>
        <w:t>.</w:t>
      </w:r>
      <w:r w:rsidR="003A1634">
        <w:rPr>
          <w:sz w:val="20"/>
          <w:lang w:val="en-US"/>
        </w:rPr>
        <w:t xml:space="preserve"> </w:t>
      </w:r>
      <w:r w:rsidRPr="001D6FE5">
        <w:rPr>
          <w:sz w:val="20"/>
          <w:lang w:val="en-US"/>
        </w:rPr>
        <w:t xml:space="preserve">The report of the tests shall be sent to the </w:t>
      </w:r>
      <w:r w:rsidR="00206200">
        <w:rPr>
          <w:sz w:val="20"/>
          <w:lang w:val="en-US"/>
        </w:rPr>
        <w:t>Technical Service</w:t>
      </w:r>
      <w:r w:rsidRPr="001D6FE5">
        <w:rPr>
          <w:sz w:val="20"/>
          <w:lang w:val="en-US"/>
        </w:rPr>
        <w:t xml:space="preserve"> responsible for the type approval tests.</w:t>
      </w:r>
    </w:p>
    <w:p w14:paraId="4583AEB1"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7.1.3.</w:t>
      </w:r>
      <w:r w:rsidRPr="001D6FE5">
        <w:rPr>
          <w:sz w:val="20"/>
          <w:lang w:val="en-US"/>
        </w:rPr>
        <w:tab/>
      </w:r>
      <w:r>
        <w:rPr>
          <w:sz w:val="20"/>
          <w:lang w:val="en-US"/>
        </w:rPr>
        <w:tab/>
      </w:r>
      <w:r w:rsidRPr="001D6FE5">
        <w:rPr>
          <w:sz w:val="20"/>
          <w:lang w:val="en-US"/>
        </w:rPr>
        <w:t>Vehicles with different reference masses and transmission ratios</w:t>
      </w:r>
    </w:p>
    <w:p w14:paraId="4583AEB2"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The type approval shall be extended to vehicles with different reference masses and transmission ratios, provided that all the conditions prescribed in paragraphs 7.1.1. and 7.1.2. are fulfilled.</w:t>
      </w:r>
    </w:p>
    <w:p w14:paraId="4583AEB3"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7.1.4.</w:t>
      </w:r>
      <w:r w:rsidRPr="001D6FE5">
        <w:rPr>
          <w:sz w:val="20"/>
          <w:lang w:val="en-US"/>
        </w:rPr>
        <w:tab/>
      </w:r>
      <w:r>
        <w:rPr>
          <w:sz w:val="20"/>
          <w:lang w:val="en-US"/>
        </w:rPr>
        <w:tab/>
      </w:r>
      <w:r w:rsidRPr="001D6FE5">
        <w:rPr>
          <w:sz w:val="20"/>
          <w:lang w:val="en-US"/>
        </w:rPr>
        <w:t>Vehicles with periodically regenerating systems</w:t>
      </w:r>
    </w:p>
    <w:p w14:paraId="4583AEB4"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The type approval of a vehicle type equipped with a periodically regenerating system shall be extended to other vehicles with periodically regenerating systems, whose parameters described below are identical, or within the stated tolerances.</w:t>
      </w:r>
      <w:r w:rsidR="003A1634">
        <w:rPr>
          <w:sz w:val="20"/>
          <w:lang w:val="en-US"/>
        </w:rPr>
        <w:t xml:space="preserve"> </w:t>
      </w:r>
      <w:r w:rsidRPr="001D6FE5">
        <w:rPr>
          <w:sz w:val="20"/>
          <w:lang w:val="en-US"/>
        </w:rPr>
        <w:t>The extension shall only relate to measurements specific to the defined periodically regenerating system.</w:t>
      </w:r>
    </w:p>
    <w:p w14:paraId="4583AEB5"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7.1.4.1.</w:t>
      </w:r>
      <w:r w:rsidRPr="001D6FE5">
        <w:rPr>
          <w:sz w:val="20"/>
          <w:lang w:val="en-US"/>
        </w:rPr>
        <w:tab/>
        <w:t>Identical parameters for extending approval are:</w:t>
      </w:r>
    </w:p>
    <w:p w14:paraId="4583AEB6" w14:textId="77777777"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(a)</w:t>
      </w:r>
      <w:r w:rsidRPr="001D6FE5">
        <w:rPr>
          <w:sz w:val="20"/>
          <w:lang w:val="en-US"/>
        </w:rPr>
        <w:tab/>
        <w:t>Engine;</w:t>
      </w:r>
    </w:p>
    <w:p w14:paraId="4583AEB7" w14:textId="77777777"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(b)</w:t>
      </w:r>
      <w:r w:rsidRPr="001D6FE5">
        <w:rPr>
          <w:sz w:val="20"/>
          <w:lang w:val="en-US"/>
        </w:rPr>
        <w:tab/>
        <w:t>Combustion process;</w:t>
      </w:r>
    </w:p>
    <w:p w14:paraId="4583AEB8" w14:textId="77777777"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(c)</w:t>
      </w:r>
      <w:r w:rsidRPr="001D6FE5">
        <w:rPr>
          <w:sz w:val="20"/>
          <w:lang w:val="en-US"/>
        </w:rPr>
        <w:tab/>
        <w:t>Periodically regenerating system (</w:t>
      </w:r>
      <w:proofErr w:type="gramStart"/>
      <w:r w:rsidRPr="001D6FE5">
        <w:rPr>
          <w:sz w:val="20"/>
          <w:lang w:val="en-US"/>
        </w:rPr>
        <w:t>i.e.</w:t>
      </w:r>
      <w:proofErr w:type="gramEnd"/>
      <w:r w:rsidRPr="001D6FE5">
        <w:rPr>
          <w:sz w:val="20"/>
          <w:lang w:val="en-US"/>
        </w:rPr>
        <w:t xml:space="preserve"> catalyst, particulate trap);</w:t>
      </w:r>
    </w:p>
    <w:p w14:paraId="4583AEB9" w14:textId="77777777"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(d)</w:t>
      </w:r>
      <w:r w:rsidRPr="001D6FE5">
        <w:rPr>
          <w:sz w:val="20"/>
          <w:lang w:val="en-US"/>
        </w:rPr>
        <w:tab/>
        <w:t>Construction (</w:t>
      </w:r>
      <w:proofErr w:type="gramStart"/>
      <w:r w:rsidRPr="001D6FE5">
        <w:rPr>
          <w:sz w:val="20"/>
          <w:lang w:val="en-US"/>
        </w:rPr>
        <w:t>i.e.</w:t>
      </w:r>
      <w:proofErr w:type="gramEnd"/>
      <w:r w:rsidRPr="001D6FE5">
        <w:rPr>
          <w:sz w:val="20"/>
          <w:lang w:val="en-US"/>
        </w:rPr>
        <w:t xml:space="preserve"> type of enclosure, type of precious metal, type of substrate, cell density);</w:t>
      </w:r>
    </w:p>
    <w:p w14:paraId="4583AEBA" w14:textId="77777777"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(e)</w:t>
      </w:r>
      <w:r w:rsidRPr="001D6FE5">
        <w:rPr>
          <w:sz w:val="20"/>
          <w:lang w:val="en-US"/>
        </w:rPr>
        <w:tab/>
        <w:t>Type and working principle;</w:t>
      </w:r>
    </w:p>
    <w:p w14:paraId="4583AEBB" w14:textId="77777777"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(f)</w:t>
      </w:r>
      <w:r w:rsidRPr="001D6FE5">
        <w:rPr>
          <w:sz w:val="20"/>
          <w:lang w:val="en-US"/>
        </w:rPr>
        <w:tab/>
        <w:t>Dosage and additive system;</w:t>
      </w:r>
    </w:p>
    <w:p w14:paraId="4583AEBC" w14:textId="77777777"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(g)</w:t>
      </w:r>
      <w:r w:rsidRPr="001D6FE5">
        <w:rPr>
          <w:sz w:val="20"/>
          <w:lang w:val="en-US"/>
        </w:rPr>
        <w:tab/>
        <w:t>Volume ±10 per cent;</w:t>
      </w:r>
    </w:p>
    <w:p w14:paraId="4583AEBD" w14:textId="77777777"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(h)</w:t>
      </w:r>
      <w:r w:rsidRPr="001D6FE5">
        <w:rPr>
          <w:sz w:val="20"/>
          <w:lang w:val="en-US"/>
        </w:rPr>
        <w:tab/>
        <w:t>Location (temperature ±50 °C at 120</w:t>
      </w:r>
      <w:r w:rsidR="00425121">
        <w:rPr>
          <w:sz w:val="20"/>
          <w:lang w:val="en-US"/>
        </w:rPr>
        <w:t> </w:t>
      </w:r>
      <w:r w:rsidRPr="001D6FE5">
        <w:rPr>
          <w:sz w:val="20"/>
          <w:lang w:val="en-US"/>
        </w:rPr>
        <w:t>km/h or 5 per cent difference of max. temperature/pressure).</w:t>
      </w:r>
    </w:p>
    <w:p w14:paraId="4583AEBE"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7.1.4.2.</w:t>
      </w:r>
      <w:r w:rsidRPr="001D6FE5">
        <w:rPr>
          <w:sz w:val="20"/>
          <w:lang w:val="en-US"/>
        </w:rPr>
        <w:tab/>
        <w:t>Use of Ki factors for vehicles with different reference masses</w:t>
      </w:r>
    </w:p>
    <w:p w14:paraId="4583AEBF"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The Ki factors developed by the procedures in paragraph 3. of Annex 13 of this Regulation for type approval of a vehicle type with a periodically regenerating system, may be used by other vehicles which meet the criteria referred to in paragraph 7.1.4.1. and have a reference mass within the next two higher equivalent inertia classes or any lower equivalent inertia.</w:t>
      </w:r>
    </w:p>
    <w:p w14:paraId="4583AEC0" w14:textId="77777777" w:rsidR="001D6FE5" w:rsidRPr="001D6FE5" w:rsidRDefault="001D6FE5" w:rsidP="006F3B97">
      <w:pPr>
        <w:pStyle w:val="BodyTextIndent2"/>
        <w:keepNext/>
        <w:keepLines/>
        <w:tabs>
          <w:tab w:val="left" w:pos="1134"/>
          <w:tab w:val="left" w:pos="1701"/>
          <w:tab w:val="left" w:pos="2268"/>
        </w:tabs>
        <w:spacing w:line="240" w:lineRule="auto"/>
        <w:ind w:left="2268" w:right="1134" w:hanging="1134"/>
        <w:jc w:val="both"/>
        <w:rPr>
          <w:sz w:val="20"/>
          <w:lang w:val="en-US"/>
        </w:rPr>
      </w:pPr>
      <w:r w:rsidRPr="001D6FE5">
        <w:rPr>
          <w:sz w:val="20"/>
          <w:lang w:val="en-US"/>
        </w:rPr>
        <w:t>7.1.5.</w:t>
      </w:r>
      <w:r w:rsidRPr="001D6FE5">
        <w:rPr>
          <w:sz w:val="20"/>
          <w:lang w:val="en-US"/>
        </w:rPr>
        <w:tab/>
      </w:r>
      <w:r>
        <w:rPr>
          <w:sz w:val="20"/>
          <w:lang w:val="en-US"/>
        </w:rPr>
        <w:tab/>
      </w:r>
      <w:r w:rsidRPr="001D6FE5">
        <w:rPr>
          <w:sz w:val="20"/>
          <w:lang w:val="en-US"/>
        </w:rPr>
        <w:t>Application of extensions to other vehicles</w:t>
      </w:r>
    </w:p>
    <w:p w14:paraId="4583AEC1" w14:textId="77777777" w:rsidR="001D6FE5" w:rsidRPr="001D6FE5" w:rsidRDefault="001D6FE5" w:rsidP="006F3B97">
      <w:pPr>
        <w:pStyle w:val="BodyTextIndent2"/>
        <w:keepNext/>
        <w:keepLines/>
        <w:tabs>
          <w:tab w:val="left" w:pos="1134"/>
          <w:tab w:val="left" w:pos="1701"/>
          <w:tab w:val="left" w:pos="2268"/>
        </w:tabs>
        <w:spacing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When an extension has been granted in accordance with paragraphs 7.1.1. to 7.1.4., such a type approval shall not be further extended to other vehicles.</w:t>
      </w:r>
    </w:p>
    <w:p w14:paraId="4583AEC2"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w:t>
      </w:r>
      <w:r w:rsidRPr="001D6FE5">
        <w:rPr>
          <w:sz w:val="20"/>
          <w:lang w:val="en-US"/>
        </w:rPr>
        <w:tab/>
      </w:r>
      <w:r>
        <w:rPr>
          <w:sz w:val="20"/>
          <w:lang w:val="en-US"/>
        </w:rPr>
        <w:tab/>
      </w:r>
      <w:r w:rsidRPr="001D6FE5">
        <w:rPr>
          <w:sz w:val="20"/>
          <w:lang w:val="en-US"/>
        </w:rPr>
        <w:t>Extensions for evaporative emissions (Type IV test)</w:t>
      </w:r>
    </w:p>
    <w:p w14:paraId="4583AEC3"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7.2.1.</w:t>
      </w:r>
      <w:r w:rsidRPr="001D6FE5">
        <w:rPr>
          <w:sz w:val="20"/>
          <w:lang w:val="en-US"/>
        </w:rPr>
        <w:tab/>
      </w:r>
      <w:r>
        <w:rPr>
          <w:sz w:val="20"/>
          <w:lang w:val="en-US"/>
        </w:rPr>
        <w:tab/>
      </w:r>
      <w:r w:rsidRPr="001D6FE5">
        <w:rPr>
          <w:sz w:val="20"/>
          <w:lang w:val="en-US"/>
        </w:rPr>
        <w:t>The type approval shall be extended to vehicles equipped with a control system for evaporative emissions which meet the following conditions:</w:t>
      </w:r>
    </w:p>
    <w:p w14:paraId="4583AEC4"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7.2.1.1.</w:t>
      </w:r>
      <w:r w:rsidRPr="001D6FE5">
        <w:rPr>
          <w:sz w:val="20"/>
          <w:lang w:val="en-US"/>
        </w:rPr>
        <w:tab/>
        <w:t>The basic principle of fuel/air metering (</w:t>
      </w:r>
      <w:proofErr w:type="gramStart"/>
      <w:r w:rsidRPr="001D6FE5">
        <w:rPr>
          <w:sz w:val="20"/>
          <w:lang w:val="en-US"/>
        </w:rPr>
        <w:t>e.g.</w:t>
      </w:r>
      <w:proofErr w:type="gramEnd"/>
      <w:r w:rsidRPr="001D6FE5">
        <w:rPr>
          <w:sz w:val="20"/>
          <w:lang w:val="en-US"/>
        </w:rPr>
        <w:t xml:space="preserve"> single point injection,) is the same.</w:t>
      </w:r>
    </w:p>
    <w:p w14:paraId="4583AEC5"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lastRenderedPageBreak/>
        <w:t>7.2.1.2.</w:t>
      </w:r>
      <w:r w:rsidRPr="001D6FE5">
        <w:rPr>
          <w:sz w:val="20"/>
          <w:lang w:val="en-US"/>
        </w:rPr>
        <w:tab/>
        <w:t>The shape of the fuel tank and the material of the fuel tank and liquid fuel hoses is identical.</w:t>
      </w:r>
    </w:p>
    <w:p w14:paraId="4583AEC6"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7.2.1.3.</w:t>
      </w:r>
      <w:r w:rsidRPr="001D6FE5">
        <w:rPr>
          <w:sz w:val="20"/>
          <w:lang w:val="en-US"/>
        </w:rPr>
        <w:tab/>
        <w:t xml:space="preserve">The worst-case vehicle with regard to the cross-paragraph and approximate hose length shall be tested. Whether non-identical </w:t>
      </w:r>
      <w:proofErr w:type="spellStart"/>
      <w:r w:rsidRPr="001D6FE5">
        <w:rPr>
          <w:sz w:val="20"/>
          <w:lang w:val="en-US"/>
        </w:rPr>
        <w:t>vapour</w:t>
      </w:r>
      <w:proofErr w:type="spellEnd"/>
      <w:r w:rsidRPr="001D6FE5">
        <w:rPr>
          <w:sz w:val="20"/>
          <w:lang w:val="en-US"/>
        </w:rPr>
        <w:t xml:space="preserve">/liquid separators are acceptable is decided by the </w:t>
      </w:r>
      <w:r w:rsidR="00206200">
        <w:rPr>
          <w:sz w:val="20"/>
          <w:lang w:val="en-US"/>
        </w:rPr>
        <w:t>Technical Service</w:t>
      </w:r>
      <w:r w:rsidRPr="001D6FE5">
        <w:rPr>
          <w:sz w:val="20"/>
          <w:lang w:val="en-US"/>
        </w:rPr>
        <w:t xml:space="preserve"> responsible for the type approval tests.</w:t>
      </w:r>
    </w:p>
    <w:p w14:paraId="4583AEC7"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7.2.1.4.</w:t>
      </w:r>
      <w:r w:rsidRPr="001D6FE5">
        <w:rPr>
          <w:sz w:val="20"/>
          <w:lang w:val="en-US"/>
        </w:rPr>
        <w:tab/>
        <w:t>The fuel tank volume is within a range of ±10 per cent.</w:t>
      </w:r>
    </w:p>
    <w:p w14:paraId="4583AEC8"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7.2.1.5.</w:t>
      </w:r>
      <w:r w:rsidRPr="001D6FE5">
        <w:rPr>
          <w:sz w:val="20"/>
          <w:lang w:val="en-US"/>
        </w:rPr>
        <w:tab/>
        <w:t>The setting of the fuel tank relief valve is identical.</w:t>
      </w:r>
    </w:p>
    <w:p w14:paraId="4583AEC9"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7.2.1.6.</w:t>
      </w:r>
      <w:r w:rsidRPr="001D6FE5">
        <w:rPr>
          <w:sz w:val="20"/>
          <w:lang w:val="en-US"/>
        </w:rPr>
        <w:tab/>
        <w:t xml:space="preserve">The method of storage of the fuel </w:t>
      </w:r>
      <w:proofErr w:type="spellStart"/>
      <w:r w:rsidRPr="001D6FE5">
        <w:rPr>
          <w:sz w:val="20"/>
          <w:lang w:val="en-US"/>
        </w:rPr>
        <w:t>vapour</w:t>
      </w:r>
      <w:proofErr w:type="spellEnd"/>
      <w:r w:rsidRPr="001D6FE5">
        <w:rPr>
          <w:sz w:val="20"/>
          <w:lang w:val="en-US"/>
        </w:rPr>
        <w:t xml:space="preserve"> is identical, </w:t>
      </w:r>
      <w:proofErr w:type="gramStart"/>
      <w:r w:rsidRPr="001D6FE5">
        <w:rPr>
          <w:sz w:val="20"/>
          <w:lang w:val="en-US"/>
        </w:rPr>
        <w:t>i.e.</w:t>
      </w:r>
      <w:proofErr w:type="gramEnd"/>
      <w:r w:rsidRPr="001D6FE5">
        <w:rPr>
          <w:sz w:val="20"/>
          <w:lang w:val="en-US"/>
        </w:rPr>
        <w:t xml:space="preserve"> trap form and volume, storage medium, air cleaner (if used for evaporative emission control), etc.</w:t>
      </w:r>
    </w:p>
    <w:p w14:paraId="4583AECA"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7.2.1.7.</w:t>
      </w:r>
      <w:r w:rsidRPr="001D6FE5">
        <w:rPr>
          <w:sz w:val="20"/>
          <w:lang w:val="en-US"/>
        </w:rPr>
        <w:tab/>
        <w:t xml:space="preserve">The method of purging the stored </w:t>
      </w:r>
      <w:proofErr w:type="spellStart"/>
      <w:r w:rsidRPr="001D6FE5">
        <w:rPr>
          <w:sz w:val="20"/>
          <w:lang w:val="en-US"/>
        </w:rPr>
        <w:t>vapour</w:t>
      </w:r>
      <w:proofErr w:type="spellEnd"/>
      <w:r w:rsidRPr="001D6FE5">
        <w:rPr>
          <w:sz w:val="20"/>
          <w:lang w:val="en-US"/>
        </w:rPr>
        <w:t xml:space="preserve"> is identical (</w:t>
      </w:r>
      <w:proofErr w:type="gramStart"/>
      <w:r w:rsidRPr="001D6FE5">
        <w:rPr>
          <w:sz w:val="20"/>
          <w:lang w:val="en-US"/>
        </w:rPr>
        <w:t>e.g.</w:t>
      </w:r>
      <w:proofErr w:type="gramEnd"/>
      <w:r w:rsidRPr="001D6FE5">
        <w:rPr>
          <w:sz w:val="20"/>
          <w:lang w:val="en-US"/>
        </w:rPr>
        <w:t xml:space="preserve"> air flow, start point or purge volume over the preconditioning cycle).</w:t>
      </w:r>
    </w:p>
    <w:p w14:paraId="4583AECB"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7.2.1.8.</w:t>
      </w:r>
      <w:r w:rsidRPr="001D6FE5">
        <w:rPr>
          <w:sz w:val="20"/>
          <w:lang w:val="en-US"/>
        </w:rPr>
        <w:tab/>
        <w:t>The method of sealing and venting the fuel metering system is identical.</w:t>
      </w:r>
    </w:p>
    <w:p w14:paraId="4583AECC"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7.2.2.</w:t>
      </w:r>
      <w:r w:rsidRPr="001D6FE5">
        <w:rPr>
          <w:sz w:val="20"/>
          <w:lang w:val="en-US"/>
        </w:rPr>
        <w:tab/>
      </w:r>
      <w:r>
        <w:rPr>
          <w:sz w:val="20"/>
          <w:lang w:val="en-US"/>
        </w:rPr>
        <w:tab/>
      </w:r>
      <w:r w:rsidRPr="001D6FE5">
        <w:rPr>
          <w:sz w:val="20"/>
          <w:lang w:val="en-US"/>
        </w:rPr>
        <w:t>The type approval shall be extended to vehicles with:</w:t>
      </w:r>
    </w:p>
    <w:p w14:paraId="4583AECD"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7.2.2.1.</w:t>
      </w:r>
      <w:r w:rsidRPr="001D6FE5">
        <w:rPr>
          <w:sz w:val="20"/>
          <w:lang w:val="en-US"/>
        </w:rPr>
        <w:tab/>
        <w:t>Different engine sizes;</w:t>
      </w:r>
    </w:p>
    <w:p w14:paraId="4583AECE"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7.2.2.2.</w:t>
      </w:r>
      <w:r w:rsidRPr="001D6FE5">
        <w:rPr>
          <w:sz w:val="20"/>
          <w:lang w:val="en-US"/>
        </w:rPr>
        <w:tab/>
        <w:t>Different engine powers;</w:t>
      </w:r>
    </w:p>
    <w:p w14:paraId="4583AECF"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7.2.2.3.</w:t>
      </w:r>
      <w:r w:rsidRPr="001D6FE5">
        <w:rPr>
          <w:sz w:val="20"/>
          <w:lang w:val="en-US"/>
        </w:rPr>
        <w:tab/>
        <w:t>Automatic and manual gearboxes;</w:t>
      </w:r>
    </w:p>
    <w:p w14:paraId="4583AED0"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7.2.2.4.</w:t>
      </w:r>
      <w:r w:rsidRPr="001D6FE5">
        <w:rPr>
          <w:sz w:val="20"/>
          <w:lang w:val="en-US"/>
        </w:rPr>
        <w:tab/>
      </w:r>
      <w:proofErr w:type="gramStart"/>
      <w:r w:rsidRPr="001D6FE5">
        <w:rPr>
          <w:sz w:val="20"/>
          <w:lang w:val="en-US"/>
        </w:rPr>
        <w:t>Two and four wheel</w:t>
      </w:r>
      <w:proofErr w:type="gramEnd"/>
      <w:r w:rsidRPr="001D6FE5">
        <w:rPr>
          <w:sz w:val="20"/>
          <w:lang w:val="en-US"/>
        </w:rPr>
        <w:t xml:space="preserve"> transmissions;</w:t>
      </w:r>
    </w:p>
    <w:p w14:paraId="4583AED1"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7.2.2.5.</w:t>
      </w:r>
      <w:r w:rsidRPr="001D6FE5">
        <w:rPr>
          <w:sz w:val="20"/>
          <w:lang w:val="en-US"/>
        </w:rPr>
        <w:tab/>
        <w:t>Different body styles; and</w:t>
      </w:r>
    </w:p>
    <w:p w14:paraId="4583AED2"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7.2.2.6.</w:t>
      </w:r>
      <w:r w:rsidRPr="001D6FE5">
        <w:rPr>
          <w:sz w:val="20"/>
          <w:lang w:val="en-US"/>
        </w:rPr>
        <w:tab/>
        <w:t xml:space="preserve">Different wheel and </w:t>
      </w:r>
      <w:proofErr w:type="spellStart"/>
      <w:r w:rsidRPr="001D6FE5">
        <w:rPr>
          <w:sz w:val="20"/>
          <w:lang w:val="en-US"/>
        </w:rPr>
        <w:t>tyre</w:t>
      </w:r>
      <w:proofErr w:type="spellEnd"/>
      <w:r w:rsidRPr="001D6FE5">
        <w:rPr>
          <w:sz w:val="20"/>
          <w:lang w:val="en-US"/>
        </w:rPr>
        <w:t xml:space="preserve"> sizes.</w:t>
      </w:r>
    </w:p>
    <w:p w14:paraId="4583AED3" w14:textId="77777777" w:rsidR="001D6FE5" w:rsidRPr="001D6FE5" w:rsidRDefault="001D6FE5" w:rsidP="001D6FE5">
      <w:pPr>
        <w:pStyle w:val="BodyTextIndent2"/>
        <w:keepNext/>
        <w:keepLines/>
        <w:tabs>
          <w:tab w:val="left" w:pos="1134"/>
          <w:tab w:val="left" w:pos="1701"/>
          <w:tab w:val="left" w:pos="2268"/>
        </w:tabs>
        <w:spacing w:line="240" w:lineRule="auto"/>
        <w:ind w:left="2268" w:right="1134" w:hanging="1134"/>
        <w:jc w:val="both"/>
        <w:rPr>
          <w:sz w:val="20"/>
          <w:lang w:val="en-US"/>
        </w:rPr>
      </w:pPr>
      <w:r w:rsidRPr="001D6FE5">
        <w:rPr>
          <w:sz w:val="20"/>
          <w:lang w:val="en-US"/>
        </w:rPr>
        <w:t>7.3.</w:t>
      </w:r>
      <w:r w:rsidRPr="001D6FE5">
        <w:rPr>
          <w:sz w:val="20"/>
          <w:lang w:val="en-US"/>
        </w:rPr>
        <w:tab/>
      </w:r>
      <w:r>
        <w:rPr>
          <w:sz w:val="20"/>
          <w:lang w:val="en-US"/>
        </w:rPr>
        <w:tab/>
      </w:r>
      <w:r w:rsidRPr="001D6FE5">
        <w:rPr>
          <w:sz w:val="20"/>
          <w:lang w:val="en-US"/>
        </w:rPr>
        <w:t>Extensions for durability of pollution control devices (Type V test)</w:t>
      </w:r>
    </w:p>
    <w:p w14:paraId="4583AED4" w14:textId="77777777" w:rsidR="001D6FE5" w:rsidRPr="001D6FE5" w:rsidRDefault="001D6FE5" w:rsidP="001D6FE5">
      <w:pPr>
        <w:pStyle w:val="BodyTextIndent2"/>
        <w:keepNext/>
        <w:keepLines/>
        <w:tabs>
          <w:tab w:val="left" w:pos="1134"/>
          <w:tab w:val="left" w:pos="1701"/>
          <w:tab w:val="left" w:pos="2268"/>
        </w:tabs>
        <w:spacing w:line="240" w:lineRule="auto"/>
        <w:ind w:left="2268" w:right="1134" w:hanging="1134"/>
        <w:jc w:val="both"/>
        <w:rPr>
          <w:sz w:val="20"/>
          <w:lang w:val="en-US"/>
        </w:rPr>
      </w:pPr>
      <w:r w:rsidRPr="001D6FE5">
        <w:rPr>
          <w:sz w:val="20"/>
          <w:lang w:val="en-US"/>
        </w:rPr>
        <w:t>7.3.1.</w:t>
      </w:r>
      <w:r>
        <w:rPr>
          <w:sz w:val="20"/>
          <w:lang w:val="en-US"/>
        </w:rPr>
        <w:tab/>
      </w:r>
      <w:r w:rsidRPr="001D6FE5">
        <w:rPr>
          <w:sz w:val="20"/>
          <w:lang w:val="en-US"/>
        </w:rPr>
        <w:tab/>
        <w:t>The type approval shall be extended to different vehicle types, provided that the vehicle, engine or pollution control system parameters specified below are identical or remain within the prescribed tolerances:</w:t>
      </w:r>
    </w:p>
    <w:p w14:paraId="4583AED5"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7.3.1.1.</w:t>
      </w:r>
      <w:r w:rsidRPr="001D6FE5">
        <w:rPr>
          <w:sz w:val="20"/>
          <w:lang w:val="en-US"/>
        </w:rPr>
        <w:tab/>
        <w:t>Vehicle:</w:t>
      </w:r>
    </w:p>
    <w:p w14:paraId="4583AED6"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Inertia category: the two inertia categories immediately above and any inertia category below.</w:t>
      </w:r>
    </w:p>
    <w:p w14:paraId="4583AED7"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Total road load at 80</w:t>
      </w:r>
      <w:r w:rsidR="00CC4639">
        <w:rPr>
          <w:sz w:val="20"/>
          <w:lang w:val="en-US"/>
        </w:rPr>
        <w:t> </w:t>
      </w:r>
      <w:r w:rsidRPr="001D6FE5">
        <w:rPr>
          <w:sz w:val="20"/>
          <w:lang w:val="en-US"/>
        </w:rPr>
        <w:t>km/h:</w:t>
      </w:r>
      <w:r w:rsidR="00425121">
        <w:rPr>
          <w:sz w:val="20"/>
          <w:lang w:val="en-US"/>
        </w:rPr>
        <w:t xml:space="preserve"> </w:t>
      </w:r>
      <w:r w:rsidRPr="001D6FE5">
        <w:rPr>
          <w:sz w:val="20"/>
          <w:lang w:val="en-US"/>
        </w:rPr>
        <w:t>+5 per cent above and any value below.</w:t>
      </w:r>
    </w:p>
    <w:p w14:paraId="4583AED8"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7.3.1.2.</w:t>
      </w:r>
      <w:r w:rsidRPr="001D6FE5">
        <w:rPr>
          <w:sz w:val="20"/>
          <w:lang w:val="en-US"/>
        </w:rPr>
        <w:tab/>
        <w:t>Engine</w:t>
      </w:r>
    </w:p>
    <w:p w14:paraId="4583AED9" w14:textId="77777777"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(a)</w:t>
      </w:r>
      <w:r w:rsidRPr="001D6FE5">
        <w:rPr>
          <w:sz w:val="20"/>
          <w:lang w:val="en-US"/>
        </w:rPr>
        <w:tab/>
        <w:t>Engine cylinder capacity (</w:t>
      </w:r>
      <w:r w:rsidR="006665E5">
        <w:rPr>
          <w:sz w:val="20"/>
          <w:lang w:val="en-US"/>
        </w:rPr>
        <w:sym w:font="Symbol" w:char="F0B1"/>
      </w:r>
      <w:r w:rsidRPr="001D6FE5">
        <w:rPr>
          <w:sz w:val="20"/>
          <w:lang w:val="en-US"/>
        </w:rPr>
        <w:t>15 per cent);</w:t>
      </w:r>
    </w:p>
    <w:p w14:paraId="4583AEDA" w14:textId="77777777"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(b)</w:t>
      </w:r>
      <w:r w:rsidRPr="001D6FE5">
        <w:rPr>
          <w:sz w:val="20"/>
          <w:lang w:val="en-US"/>
        </w:rPr>
        <w:tab/>
        <w:t>Number and control of valves;</w:t>
      </w:r>
    </w:p>
    <w:p w14:paraId="4583AEDB" w14:textId="77777777"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(c)</w:t>
      </w:r>
      <w:r w:rsidRPr="001D6FE5">
        <w:rPr>
          <w:sz w:val="20"/>
          <w:lang w:val="en-US"/>
        </w:rPr>
        <w:tab/>
        <w:t>Fuel system;</w:t>
      </w:r>
    </w:p>
    <w:p w14:paraId="4583AEDC" w14:textId="77777777"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(d)</w:t>
      </w:r>
      <w:r w:rsidRPr="001D6FE5">
        <w:rPr>
          <w:sz w:val="20"/>
          <w:lang w:val="en-US"/>
        </w:rPr>
        <w:tab/>
        <w:t>Type of cooling system;</w:t>
      </w:r>
    </w:p>
    <w:p w14:paraId="4583AEDD" w14:textId="77777777"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(e)</w:t>
      </w:r>
      <w:r w:rsidRPr="001D6FE5">
        <w:rPr>
          <w:sz w:val="20"/>
          <w:lang w:val="en-US"/>
        </w:rPr>
        <w:tab/>
        <w:t>Combustion process.</w:t>
      </w:r>
    </w:p>
    <w:p w14:paraId="4583AEDE"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7.3.1.3.</w:t>
      </w:r>
      <w:r w:rsidRPr="001D6FE5">
        <w:rPr>
          <w:sz w:val="20"/>
          <w:lang w:val="en-US"/>
        </w:rPr>
        <w:tab/>
        <w:t>Pollution control system parameters:</w:t>
      </w:r>
    </w:p>
    <w:p w14:paraId="4583AEDF" w14:textId="77777777"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(a)</w:t>
      </w:r>
      <w:r w:rsidRPr="001D6FE5">
        <w:rPr>
          <w:sz w:val="20"/>
          <w:lang w:val="en-US"/>
        </w:rPr>
        <w:tab/>
        <w:t>Catalytic converters and particulate filters:</w:t>
      </w:r>
    </w:p>
    <w:p w14:paraId="4583AEE0" w14:textId="77777777"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r>
      <w:r w:rsidRPr="001D6FE5">
        <w:rPr>
          <w:sz w:val="20"/>
          <w:lang w:val="en-US"/>
        </w:rPr>
        <w:tab/>
        <w:t>(</w:t>
      </w:r>
      <w:proofErr w:type="spellStart"/>
      <w:r w:rsidRPr="001D6FE5">
        <w:rPr>
          <w:sz w:val="20"/>
          <w:lang w:val="en-US"/>
        </w:rPr>
        <w:t>i</w:t>
      </w:r>
      <w:proofErr w:type="spellEnd"/>
      <w:r w:rsidRPr="001D6FE5">
        <w:rPr>
          <w:sz w:val="20"/>
          <w:lang w:val="en-US"/>
        </w:rPr>
        <w:t>)</w:t>
      </w:r>
      <w:r w:rsidRPr="001D6FE5">
        <w:rPr>
          <w:sz w:val="20"/>
          <w:lang w:val="en-US"/>
        </w:rPr>
        <w:tab/>
      </w:r>
      <w:r w:rsidR="001D4D8B">
        <w:rPr>
          <w:sz w:val="20"/>
          <w:lang w:val="en-US"/>
        </w:rPr>
        <w:t>N</w:t>
      </w:r>
      <w:r w:rsidRPr="001D6FE5">
        <w:rPr>
          <w:sz w:val="20"/>
          <w:lang w:val="en-US"/>
        </w:rPr>
        <w:t>umber of catalytic converters, filters and elements</w:t>
      </w:r>
      <w:r w:rsidR="003D4D07">
        <w:rPr>
          <w:sz w:val="20"/>
          <w:lang w:val="en-US"/>
        </w:rPr>
        <w:t>;</w:t>
      </w:r>
    </w:p>
    <w:p w14:paraId="4583AEE1" w14:textId="77777777"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r>
      <w:r w:rsidRPr="001D6FE5">
        <w:rPr>
          <w:sz w:val="20"/>
          <w:lang w:val="en-US"/>
        </w:rPr>
        <w:tab/>
        <w:t>(ii)</w:t>
      </w:r>
      <w:r w:rsidRPr="001D6FE5">
        <w:rPr>
          <w:sz w:val="20"/>
          <w:lang w:val="en-US"/>
        </w:rPr>
        <w:tab/>
      </w:r>
      <w:r w:rsidR="001D4D8B">
        <w:rPr>
          <w:sz w:val="20"/>
          <w:lang w:val="en-US"/>
        </w:rPr>
        <w:t>S</w:t>
      </w:r>
      <w:r w:rsidRPr="001D6FE5">
        <w:rPr>
          <w:sz w:val="20"/>
          <w:lang w:val="en-US"/>
        </w:rPr>
        <w:t xml:space="preserve">ize of catalytic converters and filters (volume of monolith </w:t>
      </w:r>
      <w:r w:rsidR="001D4D8B">
        <w:rPr>
          <w:sz w:val="20"/>
          <w:lang w:val="en-US"/>
        </w:rPr>
        <w:tab/>
      </w:r>
      <w:r w:rsidR="001D4D8B">
        <w:rPr>
          <w:sz w:val="20"/>
          <w:lang w:val="en-US"/>
        </w:rPr>
        <w:tab/>
      </w:r>
      <w:r w:rsidRPr="001D6FE5">
        <w:rPr>
          <w:sz w:val="20"/>
          <w:lang w:val="en-US"/>
        </w:rPr>
        <w:t>±10 per cent)</w:t>
      </w:r>
      <w:r w:rsidR="003D4D07">
        <w:rPr>
          <w:sz w:val="20"/>
          <w:lang w:val="en-US"/>
        </w:rPr>
        <w:t>;</w:t>
      </w:r>
    </w:p>
    <w:p w14:paraId="4583AEE2" w14:textId="77777777" w:rsidR="001D6FE5" w:rsidRPr="001D6FE5" w:rsidRDefault="001D6FE5" w:rsidP="001D4D8B">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lastRenderedPageBreak/>
        <w:tab/>
      </w:r>
      <w:r w:rsidRPr="001D6FE5">
        <w:rPr>
          <w:sz w:val="20"/>
          <w:lang w:val="en-US"/>
        </w:rPr>
        <w:tab/>
        <w:t>(iii)</w:t>
      </w:r>
      <w:r w:rsidRPr="001D6FE5">
        <w:rPr>
          <w:sz w:val="20"/>
          <w:lang w:val="en-US"/>
        </w:rPr>
        <w:tab/>
      </w:r>
      <w:r w:rsidR="001D4D8B">
        <w:rPr>
          <w:sz w:val="20"/>
          <w:lang w:val="en-US"/>
        </w:rPr>
        <w:t>T</w:t>
      </w:r>
      <w:r w:rsidRPr="001D6FE5">
        <w:rPr>
          <w:sz w:val="20"/>
          <w:lang w:val="en-US"/>
        </w:rPr>
        <w:t>ype of catalytic activity (oxidizing, three-way, lean NO</w:t>
      </w:r>
      <w:r w:rsidRPr="006665E5">
        <w:rPr>
          <w:sz w:val="20"/>
          <w:vertAlign w:val="subscript"/>
          <w:lang w:val="en-US"/>
        </w:rPr>
        <w:t>x</w:t>
      </w:r>
      <w:r w:rsidRPr="001D6FE5">
        <w:rPr>
          <w:sz w:val="20"/>
          <w:lang w:val="en-US"/>
        </w:rPr>
        <w:t xml:space="preserve"> trap, </w:t>
      </w:r>
      <w:r w:rsidR="001D4D8B">
        <w:rPr>
          <w:sz w:val="20"/>
          <w:lang w:val="en-US"/>
        </w:rPr>
        <w:tab/>
      </w:r>
      <w:r w:rsidR="001D4D8B">
        <w:rPr>
          <w:sz w:val="20"/>
          <w:lang w:val="en-US"/>
        </w:rPr>
        <w:tab/>
      </w:r>
      <w:r w:rsidRPr="001D6FE5">
        <w:rPr>
          <w:sz w:val="20"/>
          <w:lang w:val="en-US"/>
        </w:rPr>
        <w:t>SCR, lean NO</w:t>
      </w:r>
      <w:r w:rsidRPr="006665E5">
        <w:rPr>
          <w:sz w:val="20"/>
          <w:vertAlign w:val="subscript"/>
          <w:lang w:val="en-US"/>
        </w:rPr>
        <w:t>x</w:t>
      </w:r>
      <w:r w:rsidRPr="001D6FE5">
        <w:rPr>
          <w:sz w:val="20"/>
          <w:lang w:val="en-US"/>
        </w:rPr>
        <w:t xml:space="preserve"> catalyst or other)</w:t>
      </w:r>
      <w:r w:rsidR="003D4D07">
        <w:rPr>
          <w:sz w:val="20"/>
          <w:lang w:val="en-US"/>
        </w:rPr>
        <w:t>;</w:t>
      </w:r>
    </w:p>
    <w:p w14:paraId="4583AEE3" w14:textId="77777777" w:rsidR="001D6FE5" w:rsidRPr="001D6FE5" w:rsidRDefault="001D6FE5" w:rsidP="003D4D07">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r>
      <w:r w:rsidRPr="001D6FE5">
        <w:rPr>
          <w:sz w:val="20"/>
          <w:lang w:val="en-US"/>
        </w:rPr>
        <w:tab/>
        <w:t>(iv)</w:t>
      </w:r>
      <w:r w:rsidRPr="001D6FE5">
        <w:rPr>
          <w:sz w:val="20"/>
          <w:lang w:val="en-US"/>
        </w:rPr>
        <w:tab/>
      </w:r>
      <w:r w:rsidR="003D4D07">
        <w:rPr>
          <w:sz w:val="20"/>
          <w:lang w:val="en-US"/>
        </w:rPr>
        <w:t>P</w:t>
      </w:r>
      <w:r w:rsidRPr="001D6FE5">
        <w:rPr>
          <w:sz w:val="20"/>
          <w:lang w:val="en-US"/>
        </w:rPr>
        <w:t>recious metal load (identical or higher)</w:t>
      </w:r>
      <w:r w:rsidR="003D4D07">
        <w:rPr>
          <w:sz w:val="20"/>
          <w:lang w:val="en-US"/>
        </w:rPr>
        <w:t>;</w:t>
      </w:r>
    </w:p>
    <w:p w14:paraId="4583AEE4" w14:textId="77777777" w:rsidR="001D6FE5" w:rsidRPr="001D6FE5" w:rsidRDefault="001D6FE5" w:rsidP="003D4D07">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r>
      <w:r w:rsidRPr="001D6FE5">
        <w:rPr>
          <w:sz w:val="20"/>
          <w:lang w:val="en-US"/>
        </w:rPr>
        <w:tab/>
        <w:t>(v)</w:t>
      </w:r>
      <w:r w:rsidRPr="001D6FE5">
        <w:rPr>
          <w:sz w:val="20"/>
          <w:lang w:val="en-US"/>
        </w:rPr>
        <w:tab/>
      </w:r>
      <w:r w:rsidR="003D4D07">
        <w:rPr>
          <w:sz w:val="20"/>
          <w:lang w:val="en-US"/>
        </w:rPr>
        <w:t>P</w:t>
      </w:r>
      <w:r w:rsidRPr="001D6FE5">
        <w:rPr>
          <w:sz w:val="20"/>
          <w:lang w:val="en-US"/>
        </w:rPr>
        <w:t>recious metal type and ratio (±15 per cent)</w:t>
      </w:r>
      <w:r w:rsidR="00425121">
        <w:rPr>
          <w:sz w:val="20"/>
          <w:lang w:val="en-US"/>
        </w:rPr>
        <w:t>;</w:t>
      </w:r>
    </w:p>
    <w:p w14:paraId="4583AEE5" w14:textId="77777777" w:rsidR="001D6FE5" w:rsidRPr="001D6FE5" w:rsidRDefault="001D6FE5" w:rsidP="003D4D07">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r>
      <w:r w:rsidRPr="001D6FE5">
        <w:rPr>
          <w:sz w:val="20"/>
          <w:lang w:val="en-US"/>
        </w:rPr>
        <w:tab/>
        <w:t>(vi)</w:t>
      </w:r>
      <w:r w:rsidRPr="001D6FE5">
        <w:rPr>
          <w:sz w:val="20"/>
          <w:lang w:val="en-US"/>
        </w:rPr>
        <w:tab/>
      </w:r>
      <w:r w:rsidR="003D4D07">
        <w:rPr>
          <w:sz w:val="20"/>
          <w:lang w:val="en-US"/>
        </w:rPr>
        <w:t>S</w:t>
      </w:r>
      <w:r w:rsidRPr="001D6FE5">
        <w:rPr>
          <w:sz w:val="20"/>
          <w:lang w:val="en-US"/>
        </w:rPr>
        <w:t>ubstrate (structure and material)</w:t>
      </w:r>
      <w:r w:rsidR="00425121">
        <w:rPr>
          <w:sz w:val="20"/>
          <w:lang w:val="en-US"/>
        </w:rPr>
        <w:t>;</w:t>
      </w:r>
    </w:p>
    <w:p w14:paraId="4583AEE6" w14:textId="77777777" w:rsidR="001D6FE5" w:rsidRPr="001D6FE5" w:rsidRDefault="001D6FE5" w:rsidP="003D4D07">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r>
      <w:r w:rsidRPr="001D6FE5">
        <w:rPr>
          <w:sz w:val="20"/>
          <w:lang w:val="en-US"/>
        </w:rPr>
        <w:tab/>
        <w:t>(vii)</w:t>
      </w:r>
      <w:r w:rsidRPr="001D6FE5">
        <w:rPr>
          <w:sz w:val="20"/>
          <w:lang w:val="en-US"/>
        </w:rPr>
        <w:tab/>
      </w:r>
      <w:r w:rsidR="003D4D07">
        <w:rPr>
          <w:sz w:val="20"/>
          <w:lang w:val="en-US"/>
        </w:rPr>
        <w:t>C</w:t>
      </w:r>
      <w:r w:rsidRPr="001D6FE5">
        <w:rPr>
          <w:sz w:val="20"/>
          <w:lang w:val="en-US"/>
        </w:rPr>
        <w:t>ell density</w:t>
      </w:r>
      <w:r w:rsidR="00425121">
        <w:rPr>
          <w:sz w:val="20"/>
          <w:lang w:val="en-US"/>
        </w:rPr>
        <w:t>;</w:t>
      </w:r>
    </w:p>
    <w:p w14:paraId="4583AEE7" w14:textId="77777777" w:rsidR="001D6FE5" w:rsidRPr="001D6FE5" w:rsidRDefault="001D6FE5" w:rsidP="003D4D07">
      <w:pPr>
        <w:pStyle w:val="BodyTextIndent2"/>
        <w:tabs>
          <w:tab w:val="left" w:pos="3480"/>
        </w:tabs>
        <w:spacing w:line="240" w:lineRule="auto"/>
        <w:ind w:left="2835" w:right="1134" w:hanging="1134"/>
        <w:jc w:val="both"/>
        <w:rPr>
          <w:sz w:val="20"/>
          <w:lang w:val="en-US"/>
        </w:rPr>
      </w:pPr>
      <w:r w:rsidRPr="001D6FE5">
        <w:rPr>
          <w:sz w:val="20"/>
          <w:lang w:val="en-US"/>
        </w:rPr>
        <w:tab/>
        <w:t>(viii)</w:t>
      </w:r>
      <w:r w:rsidRPr="001D6FE5">
        <w:rPr>
          <w:sz w:val="20"/>
          <w:lang w:val="en-US"/>
        </w:rPr>
        <w:tab/>
      </w:r>
      <w:r w:rsidR="003D4D07">
        <w:rPr>
          <w:sz w:val="20"/>
          <w:lang w:val="en-US"/>
        </w:rPr>
        <w:t>T</w:t>
      </w:r>
      <w:r w:rsidRPr="001D6FE5">
        <w:rPr>
          <w:sz w:val="20"/>
          <w:lang w:val="en-US"/>
        </w:rPr>
        <w:t xml:space="preserve">emperature variation of no more than 50 K at the inlet of the </w:t>
      </w:r>
      <w:r w:rsidR="003D4D07">
        <w:rPr>
          <w:sz w:val="20"/>
          <w:lang w:val="en-US"/>
        </w:rPr>
        <w:tab/>
      </w:r>
      <w:r w:rsidRPr="001D6FE5">
        <w:rPr>
          <w:sz w:val="20"/>
          <w:lang w:val="en-US"/>
        </w:rPr>
        <w:t>catalytic converter or filter.</w:t>
      </w:r>
      <w:r w:rsidRPr="001D6FE5" w:rsidDel="00A10789">
        <w:rPr>
          <w:sz w:val="20"/>
          <w:lang w:val="en-US"/>
        </w:rPr>
        <w:t xml:space="preserve"> </w:t>
      </w:r>
      <w:r w:rsidRPr="001D6FE5">
        <w:rPr>
          <w:sz w:val="20"/>
          <w:lang w:val="en-US"/>
        </w:rPr>
        <w:t xml:space="preserve">This temperature variation shall </w:t>
      </w:r>
      <w:r w:rsidR="003D4D07">
        <w:rPr>
          <w:sz w:val="20"/>
          <w:lang w:val="en-US"/>
        </w:rPr>
        <w:tab/>
      </w:r>
      <w:r w:rsidRPr="001D6FE5">
        <w:rPr>
          <w:sz w:val="20"/>
          <w:lang w:val="en-US"/>
        </w:rPr>
        <w:t xml:space="preserve">be checked under stabilized conditions at a speed of 120 km/h </w:t>
      </w:r>
      <w:r w:rsidR="003D4D07">
        <w:rPr>
          <w:sz w:val="20"/>
          <w:lang w:val="en-US"/>
        </w:rPr>
        <w:tab/>
      </w:r>
      <w:r w:rsidRPr="001D6FE5">
        <w:rPr>
          <w:sz w:val="20"/>
          <w:lang w:val="en-US"/>
        </w:rPr>
        <w:t>and the load setting of the Type I test.</w:t>
      </w:r>
    </w:p>
    <w:p w14:paraId="4583AEE8" w14:textId="77777777" w:rsidR="001D6FE5" w:rsidRPr="001D6FE5" w:rsidRDefault="001D6FE5" w:rsidP="003D4D07">
      <w:pPr>
        <w:pStyle w:val="BodyTextIndent2"/>
        <w:tabs>
          <w:tab w:val="left" w:pos="1134"/>
          <w:tab w:val="left" w:pos="1701"/>
          <w:tab w:val="left" w:pos="2268"/>
        </w:tabs>
        <w:spacing w:line="240" w:lineRule="auto"/>
        <w:ind w:left="2835" w:right="1134" w:hanging="1134"/>
        <w:jc w:val="both"/>
        <w:rPr>
          <w:sz w:val="20"/>
          <w:lang w:val="en-US"/>
        </w:rPr>
      </w:pPr>
      <w:r w:rsidRPr="001D6FE5">
        <w:rPr>
          <w:sz w:val="20"/>
          <w:lang w:val="en-US"/>
        </w:rPr>
        <w:tab/>
        <w:t>(b)</w:t>
      </w:r>
      <w:r w:rsidRPr="001D6FE5">
        <w:rPr>
          <w:sz w:val="20"/>
          <w:lang w:val="en-US"/>
        </w:rPr>
        <w:tab/>
        <w:t>Air injection:</w:t>
      </w:r>
    </w:p>
    <w:p w14:paraId="4583AEE9" w14:textId="77777777" w:rsidR="001D6FE5" w:rsidRPr="001D6FE5" w:rsidRDefault="001D6FE5" w:rsidP="006F3B97">
      <w:pPr>
        <w:pStyle w:val="BodyTextIndent2"/>
        <w:tabs>
          <w:tab w:val="left" w:pos="1134"/>
          <w:tab w:val="left" w:pos="1701"/>
          <w:tab w:val="left" w:pos="2268"/>
        </w:tabs>
        <w:spacing w:after="100" w:line="240" w:lineRule="auto"/>
        <w:ind w:left="2268" w:right="1134" w:hanging="1134"/>
        <w:jc w:val="both"/>
        <w:rPr>
          <w:sz w:val="20"/>
          <w:lang w:val="en-US"/>
        </w:rPr>
      </w:pPr>
      <w:r w:rsidRPr="001D6FE5">
        <w:rPr>
          <w:sz w:val="20"/>
          <w:lang w:val="en-US"/>
        </w:rPr>
        <w:tab/>
      </w:r>
      <w:r w:rsidRPr="001D6FE5">
        <w:rPr>
          <w:sz w:val="20"/>
          <w:lang w:val="en-US"/>
        </w:rPr>
        <w:tab/>
      </w:r>
      <w:r w:rsidR="003D4D07">
        <w:rPr>
          <w:sz w:val="20"/>
          <w:lang w:val="en-US"/>
        </w:rPr>
        <w:tab/>
      </w:r>
      <w:r w:rsidR="003D4D07">
        <w:rPr>
          <w:sz w:val="20"/>
          <w:lang w:val="en-US"/>
        </w:rPr>
        <w:tab/>
      </w:r>
      <w:r w:rsidRPr="001D6FE5">
        <w:rPr>
          <w:sz w:val="20"/>
          <w:lang w:val="en-US"/>
        </w:rPr>
        <w:t>(</w:t>
      </w:r>
      <w:proofErr w:type="spellStart"/>
      <w:r w:rsidRPr="001D6FE5">
        <w:rPr>
          <w:sz w:val="20"/>
          <w:lang w:val="en-US"/>
        </w:rPr>
        <w:t>i</w:t>
      </w:r>
      <w:proofErr w:type="spellEnd"/>
      <w:r w:rsidRPr="001D6FE5">
        <w:rPr>
          <w:sz w:val="20"/>
          <w:lang w:val="en-US"/>
        </w:rPr>
        <w:t>)</w:t>
      </w:r>
      <w:r w:rsidRPr="001D6FE5">
        <w:rPr>
          <w:sz w:val="20"/>
          <w:lang w:val="en-US"/>
        </w:rPr>
        <w:tab/>
      </w:r>
      <w:r w:rsidR="003D4D07">
        <w:rPr>
          <w:sz w:val="20"/>
          <w:lang w:val="en-US"/>
        </w:rPr>
        <w:t>W</w:t>
      </w:r>
      <w:r w:rsidRPr="001D6FE5">
        <w:rPr>
          <w:sz w:val="20"/>
          <w:lang w:val="en-US"/>
        </w:rPr>
        <w:t>ith or without</w:t>
      </w:r>
      <w:r w:rsidR="003D4D07">
        <w:rPr>
          <w:sz w:val="20"/>
          <w:lang w:val="en-US"/>
        </w:rPr>
        <w:t>;</w:t>
      </w:r>
    </w:p>
    <w:p w14:paraId="4583AEEA"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ab/>
      </w:r>
      <w:r w:rsidRPr="001D6FE5">
        <w:rPr>
          <w:sz w:val="20"/>
          <w:lang w:val="en-US"/>
        </w:rPr>
        <w:tab/>
      </w:r>
      <w:r w:rsidR="003D4D07">
        <w:rPr>
          <w:sz w:val="20"/>
          <w:lang w:val="en-US"/>
        </w:rPr>
        <w:tab/>
      </w:r>
      <w:r w:rsidR="003D4D07">
        <w:rPr>
          <w:sz w:val="20"/>
          <w:lang w:val="en-US"/>
        </w:rPr>
        <w:tab/>
      </w:r>
      <w:r w:rsidRPr="001D6FE5">
        <w:rPr>
          <w:sz w:val="20"/>
          <w:lang w:val="en-US"/>
        </w:rPr>
        <w:t>(ii)</w:t>
      </w:r>
      <w:r w:rsidRPr="001D6FE5">
        <w:rPr>
          <w:sz w:val="20"/>
          <w:lang w:val="en-US"/>
        </w:rPr>
        <w:tab/>
      </w:r>
      <w:r w:rsidR="003D4D07">
        <w:rPr>
          <w:sz w:val="20"/>
          <w:lang w:val="en-US"/>
        </w:rPr>
        <w:t>T</w:t>
      </w:r>
      <w:r w:rsidRPr="001D6FE5">
        <w:rPr>
          <w:sz w:val="20"/>
          <w:lang w:val="en-US"/>
        </w:rPr>
        <w:t>ype (</w:t>
      </w:r>
      <w:proofErr w:type="spellStart"/>
      <w:r w:rsidRPr="001D6FE5">
        <w:rPr>
          <w:sz w:val="20"/>
          <w:lang w:val="en-US"/>
        </w:rPr>
        <w:t>pulsair</w:t>
      </w:r>
      <w:proofErr w:type="spellEnd"/>
      <w:r w:rsidRPr="001D6FE5">
        <w:rPr>
          <w:sz w:val="20"/>
          <w:lang w:val="en-US"/>
        </w:rPr>
        <w:t>, air pumps, other(s)).</w:t>
      </w:r>
    </w:p>
    <w:p w14:paraId="4583AEEB"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ab/>
      </w:r>
      <w:r w:rsidR="003D4D07">
        <w:rPr>
          <w:sz w:val="20"/>
          <w:lang w:val="en-US"/>
        </w:rPr>
        <w:tab/>
      </w:r>
      <w:r w:rsidRPr="001D6FE5">
        <w:rPr>
          <w:sz w:val="20"/>
          <w:lang w:val="en-US"/>
        </w:rPr>
        <w:t>(c)</w:t>
      </w:r>
      <w:r w:rsidRPr="001D6FE5">
        <w:rPr>
          <w:sz w:val="20"/>
          <w:lang w:val="en-US"/>
        </w:rPr>
        <w:tab/>
        <w:t>EGR:</w:t>
      </w:r>
    </w:p>
    <w:p w14:paraId="4583AEEC"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ab/>
      </w:r>
      <w:r w:rsidRPr="001D6FE5">
        <w:rPr>
          <w:sz w:val="20"/>
          <w:lang w:val="en-US"/>
        </w:rPr>
        <w:tab/>
      </w:r>
      <w:r w:rsidR="003D4D07">
        <w:rPr>
          <w:sz w:val="20"/>
          <w:lang w:val="en-US"/>
        </w:rPr>
        <w:tab/>
      </w:r>
      <w:r w:rsidR="003D4D07">
        <w:rPr>
          <w:sz w:val="20"/>
          <w:lang w:val="en-US"/>
        </w:rPr>
        <w:tab/>
      </w:r>
      <w:r w:rsidRPr="001D6FE5">
        <w:rPr>
          <w:sz w:val="20"/>
          <w:lang w:val="en-US"/>
        </w:rPr>
        <w:t>(</w:t>
      </w:r>
      <w:proofErr w:type="spellStart"/>
      <w:r w:rsidRPr="001D6FE5">
        <w:rPr>
          <w:sz w:val="20"/>
          <w:lang w:val="en-US"/>
        </w:rPr>
        <w:t>i</w:t>
      </w:r>
      <w:proofErr w:type="spellEnd"/>
      <w:r w:rsidRPr="001D6FE5">
        <w:rPr>
          <w:sz w:val="20"/>
          <w:lang w:val="en-US"/>
        </w:rPr>
        <w:t>)</w:t>
      </w:r>
      <w:r w:rsidRPr="001D6FE5">
        <w:rPr>
          <w:sz w:val="20"/>
          <w:lang w:val="en-US"/>
        </w:rPr>
        <w:tab/>
      </w:r>
      <w:r w:rsidR="003D4D07">
        <w:rPr>
          <w:sz w:val="20"/>
          <w:lang w:val="en-US"/>
        </w:rPr>
        <w:t>W</w:t>
      </w:r>
      <w:r w:rsidRPr="001D6FE5">
        <w:rPr>
          <w:sz w:val="20"/>
          <w:lang w:val="en-US"/>
        </w:rPr>
        <w:t>ith or without</w:t>
      </w:r>
      <w:r w:rsidR="003D4D07">
        <w:rPr>
          <w:sz w:val="20"/>
          <w:lang w:val="en-US"/>
        </w:rPr>
        <w:t>;</w:t>
      </w:r>
    </w:p>
    <w:p w14:paraId="4583AEED"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ab/>
      </w:r>
      <w:r w:rsidRPr="001D6FE5">
        <w:rPr>
          <w:sz w:val="20"/>
          <w:lang w:val="en-US"/>
        </w:rPr>
        <w:tab/>
      </w:r>
      <w:r w:rsidR="003D4D07">
        <w:rPr>
          <w:sz w:val="20"/>
          <w:lang w:val="en-US"/>
        </w:rPr>
        <w:tab/>
      </w:r>
      <w:r w:rsidR="003D4D07">
        <w:rPr>
          <w:sz w:val="20"/>
          <w:lang w:val="en-US"/>
        </w:rPr>
        <w:tab/>
      </w:r>
      <w:r w:rsidRPr="001D6FE5">
        <w:rPr>
          <w:sz w:val="20"/>
          <w:lang w:val="en-US"/>
        </w:rPr>
        <w:t>(ii)</w:t>
      </w:r>
      <w:r w:rsidRPr="001D6FE5">
        <w:rPr>
          <w:sz w:val="20"/>
          <w:lang w:val="en-US"/>
        </w:rPr>
        <w:tab/>
      </w:r>
      <w:r w:rsidR="003D4D07">
        <w:rPr>
          <w:sz w:val="20"/>
          <w:lang w:val="en-US"/>
        </w:rPr>
        <w:t>T</w:t>
      </w:r>
      <w:r w:rsidRPr="001D6FE5">
        <w:rPr>
          <w:sz w:val="20"/>
          <w:lang w:val="en-US"/>
        </w:rPr>
        <w:t xml:space="preserve">ype (cooled or </w:t>
      </w:r>
      <w:proofErr w:type="spellStart"/>
      <w:r w:rsidRPr="001D6FE5">
        <w:rPr>
          <w:sz w:val="20"/>
          <w:lang w:val="en-US"/>
        </w:rPr>
        <w:t>non cooled</w:t>
      </w:r>
      <w:proofErr w:type="spellEnd"/>
      <w:r w:rsidRPr="001D6FE5">
        <w:rPr>
          <w:sz w:val="20"/>
          <w:lang w:val="en-US"/>
        </w:rPr>
        <w:t xml:space="preserve">, active or passive control, high </w:t>
      </w:r>
      <w:r w:rsidR="003D4D07">
        <w:rPr>
          <w:sz w:val="20"/>
          <w:lang w:val="en-US"/>
        </w:rPr>
        <w:tab/>
      </w:r>
      <w:r w:rsidR="003D4D07">
        <w:rPr>
          <w:sz w:val="20"/>
          <w:lang w:val="en-US"/>
        </w:rPr>
        <w:tab/>
      </w:r>
      <w:r w:rsidR="003D4D07">
        <w:rPr>
          <w:sz w:val="20"/>
          <w:lang w:val="en-US"/>
        </w:rPr>
        <w:tab/>
      </w:r>
      <w:r w:rsidRPr="001D6FE5">
        <w:rPr>
          <w:sz w:val="20"/>
          <w:lang w:val="en-US"/>
        </w:rPr>
        <w:t>pressure or low pressure).</w:t>
      </w:r>
    </w:p>
    <w:p w14:paraId="4583AEEE"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7.3.1.4.</w:t>
      </w:r>
      <w:r w:rsidRPr="001D6FE5">
        <w:rPr>
          <w:sz w:val="20"/>
          <w:lang w:val="en-US"/>
        </w:rPr>
        <w:tab/>
        <w:t xml:space="preserve">The durability test may be carried out using a vehicle, which has a different body style, gear box (automatic or manual) and size of the wheels or </w:t>
      </w:r>
      <w:proofErr w:type="spellStart"/>
      <w:r w:rsidRPr="001D6FE5">
        <w:rPr>
          <w:sz w:val="20"/>
          <w:lang w:val="en-US"/>
        </w:rPr>
        <w:t>tyres</w:t>
      </w:r>
      <w:proofErr w:type="spellEnd"/>
      <w:r w:rsidRPr="001D6FE5">
        <w:rPr>
          <w:sz w:val="20"/>
          <w:lang w:val="en-US"/>
        </w:rPr>
        <w:t>, from those of the vehicle type for which the type approval is sought.</w:t>
      </w:r>
    </w:p>
    <w:p w14:paraId="4583AEEF"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7.4.</w:t>
      </w:r>
      <w:r w:rsidRPr="001D6FE5">
        <w:rPr>
          <w:sz w:val="20"/>
          <w:lang w:val="en-US"/>
        </w:rPr>
        <w:tab/>
      </w:r>
      <w:r>
        <w:rPr>
          <w:sz w:val="20"/>
          <w:lang w:val="en-US"/>
        </w:rPr>
        <w:tab/>
      </w:r>
      <w:r w:rsidRPr="001D6FE5">
        <w:rPr>
          <w:sz w:val="20"/>
          <w:lang w:val="en-US"/>
        </w:rPr>
        <w:t>Extensions for on-board diagnostics</w:t>
      </w:r>
    </w:p>
    <w:p w14:paraId="4583AEF0" w14:textId="77777777" w:rsidR="001D6FE5" w:rsidRPr="001D6FE5" w:rsidRDefault="001D6FE5" w:rsidP="001D6FE5">
      <w:pPr>
        <w:pStyle w:val="BodyTextIndent2"/>
        <w:tabs>
          <w:tab w:val="left" w:pos="1134"/>
          <w:tab w:val="left" w:pos="1701"/>
          <w:tab w:val="left" w:pos="2268"/>
        </w:tabs>
        <w:spacing w:line="240" w:lineRule="auto"/>
        <w:ind w:left="2268" w:right="1134" w:hanging="1134"/>
        <w:jc w:val="both"/>
        <w:rPr>
          <w:sz w:val="20"/>
          <w:lang w:val="en-US"/>
        </w:rPr>
      </w:pPr>
      <w:r w:rsidRPr="001D6FE5">
        <w:rPr>
          <w:sz w:val="20"/>
          <w:lang w:val="en-US"/>
        </w:rPr>
        <w:t>7.4.1.</w:t>
      </w:r>
      <w:r w:rsidRPr="001D6FE5">
        <w:rPr>
          <w:sz w:val="20"/>
          <w:lang w:val="en-US"/>
        </w:rPr>
        <w:tab/>
      </w:r>
      <w:r>
        <w:rPr>
          <w:sz w:val="20"/>
          <w:lang w:val="en-US"/>
        </w:rPr>
        <w:tab/>
      </w:r>
      <w:r w:rsidRPr="001D6FE5">
        <w:rPr>
          <w:sz w:val="20"/>
          <w:lang w:val="en-US"/>
        </w:rPr>
        <w:t>The type approval shall be extended to different vehicles with identical engine and emission control systems as defined in Annex 11, Appendix 2.</w:t>
      </w:r>
      <w:r w:rsidR="003A1634">
        <w:rPr>
          <w:sz w:val="20"/>
          <w:lang w:val="en-US"/>
        </w:rPr>
        <w:t xml:space="preserve"> </w:t>
      </w:r>
      <w:r w:rsidRPr="001D6FE5">
        <w:rPr>
          <w:sz w:val="20"/>
          <w:lang w:val="en-US"/>
        </w:rPr>
        <w:t>The type approval shall be extended regardless of the following vehicle characteristics:</w:t>
      </w:r>
    </w:p>
    <w:p w14:paraId="4583AEF1" w14:textId="77777777" w:rsidR="001D6FE5" w:rsidRPr="001D6FE5" w:rsidRDefault="001D6FE5" w:rsidP="002F33EA">
      <w:pPr>
        <w:pStyle w:val="BodyTextIndent2"/>
        <w:tabs>
          <w:tab w:val="left" w:pos="1134"/>
          <w:tab w:val="left" w:pos="1701"/>
          <w:tab w:val="left" w:pos="2268"/>
        </w:tabs>
        <w:spacing w:after="100"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(a)</w:t>
      </w:r>
      <w:r w:rsidRPr="001D6FE5">
        <w:rPr>
          <w:sz w:val="20"/>
          <w:lang w:val="en-US"/>
        </w:rPr>
        <w:tab/>
        <w:t>Engine accessories;</w:t>
      </w:r>
    </w:p>
    <w:p w14:paraId="4583AEF2" w14:textId="77777777" w:rsidR="001D6FE5" w:rsidRPr="001D6FE5" w:rsidRDefault="001D6FE5" w:rsidP="002F33EA">
      <w:pPr>
        <w:pStyle w:val="BodyTextIndent2"/>
        <w:tabs>
          <w:tab w:val="left" w:pos="1134"/>
          <w:tab w:val="left" w:pos="1701"/>
          <w:tab w:val="left" w:pos="2268"/>
        </w:tabs>
        <w:spacing w:after="100"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(b)</w:t>
      </w:r>
      <w:r w:rsidRPr="001D6FE5">
        <w:rPr>
          <w:sz w:val="20"/>
          <w:lang w:val="en-US"/>
        </w:rPr>
        <w:tab/>
      </w:r>
      <w:proofErr w:type="spellStart"/>
      <w:r w:rsidRPr="001D6FE5">
        <w:rPr>
          <w:sz w:val="20"/>
          <w:lang w:val="en-US"/>
        </w:rPr>
        <w:t>Tyres</w:t>
      </w:r>
      <w:proofErr w:type="spellEnd"/>
      <w:r w:rsidRPr="001D6FE5">
        <w:rPr>
          <w:sz w:val="20"/>
          <w:lang w:val="en-US"/>
        </w:rPr>
        <w:t>;</w:t>
      </w:r>
    </w:p>
    <w:p w14:paraId="4583AEF3" w14:textId="77777777" w:rsidR="001D6FE5" w:rsidRPr="001D6FE5" w:rsidRDefault="001D6FE5" w:rsidP="002F33EA">
      <w:pPr>
        <w:pStyle w:val="BodyTextIndent2"/>
        <w:tabs>
          <w:tab w:val="left" w:pos="1134"/>
          <w:tab w:val="left" w:pos="1701"/>
          <w:tab w:val="left" w:pos="2268"/>
        </w:tabs>
        <w:spacing w:after="100"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(c)</w:t>
      </w:r>
      <w:r w:rsidRPr="001D6FE5">
        <w:rPr>
          <w:sz w:val="20"/>
          <w:lang w:val="en-US"/>
        </w:rPr>
        <w:tab/>
        <w:t>Equivalent inertia;</w:t>
      </w:r>
    </w:p>
    <w:p w14:paraId="4583AEF4" w14:textId="77777777" w:rsidR="001D6FE5" w:rsidRPr="001D6FE5" w:rsidRDefault="001D6FE5" w:rsidP="002F33EA">
      <w:pPr>
        <w:pStyle w:val="BodyTextIndent2"/>
        <w:tabs>
          <w:tab w:val="left" w:pos="1134"/>
          <w:tab w:val="left" w:pos="1701"/>
          <w:tab w:val="left" w:pos="2268"/>
        </w:tabs>
        <w:spacing w:after="100"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(d)</w:t>
      </w:r>
      <w:r w:rsidRPr="001D6FE5">
        <w:rPr>
          <w:sz w:val="20"/>
          <w:lang w:val="en-US"/>
        </w:rPr>
        <w:tab/>
        <w:t>Cooling system;</w:t>
      </w:r>
    </w:p>
    <w:p w14:paraId="4583AEF5" w14:textId="77777777" w:rsidR="001D6FE5" w:rsidRPr="001D6FE5" w:rsidRDefault="001D6FE5" w:rsidP="002F33EA">
      <w:pPr>
        <w:pStyle w:val="BodyTextIndent2"/>
        <w:tabs>
          <w:tab w:val="left" w:pos="1134"/>
          <w:tab w:val="left" w:pos="1701"/>
          <w:tab w:val="left" w:pos="2268"/>
        </w:tabs>
        <w:spacing w:after="100"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(e)</w:t>
      </w:r>
      <w:r w:rsidRPr="001D6FE5">
        <w:rPr>
          <w:sz w:val="20"/>
          <w:lang w:val="en-US"/>
        </w:rPr>
        <w:tab/>
        <w:t>Overall gear ratio;</w:t>
      </w:r>
    </w:p>
    <w:p w14:paraId="4583AEF6" w14:textId="77777777" w:rsidR="001D6FE5" w:rsidRPr="001D6FE5" w:rsidRDefault="001D6FE5" w:rsidP="002F33EA">
      <w:pPr>
        <w:pStyle w:val="BodyTextIndent2"/>
        <w:tabs>
          <w:tab w:val="left" w:pos="1134"/>
          <w:tab w:val="left" w:pos="1701"/>
          <w:tab w:val="left" w:pos="2268"/>
        </w:tabs>
        <w:spacing w:after="100"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(f)</w:t>
      </w:r>
      <w:r w:rsidRPr="001D6FE5">
        <w:rPr>
          <w:sz w:val="20"/>
          <w:lang w:val="en-US"/>
        </w:rPr>
        <w:tab/>
        <w:t>Transmission type; and</w:t>
      </w:r>
    </w:p>
    <w:p w14:paraId="4583AEF7" w14:textId="77777777" w:rsidR="001D6FE5" w:rsidRPr="001D6FE5" w:rsidRDefault="001D6FE5" w:rsidP="002F33EA">
      <w:pPr>
        <w:pStyle w:val="BodyTextIndent2"/>
        <w:tabs>
          <w:tab w:val="left" w:pos="1134"/>
          <w:tab w:val="left" w:pos="1701"/>
          <w:tab w:val="left" w:pos="2268"/>
        </w:tabs>
        <w:spacing w:after="100"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(g)</w:t>
      </w:r>
      <w:r w:rsidRPr="001D6FE5">
        <w:rPr>
          <w:sz w:val="20"/>
          <w:lang w:val="en-US"/>
        </w:rPr>
        <w:tab/>
        <w:t>Type of bodywork.</w:t>
      </w:r>
    </w:p>
    <w:p w14:paraId="4583AEF8" w14:textId="77777777" w:rsidR="001D6FE5" w:rsidRPr="001D6FE5" w:rsidRDefault="004439EC" w:rsidP="004439EC">
      <w:pPr>
        <w:pStyle w:val="HChG"/>
        <w:rPr>
          <w:lang w:val="en-US"/>
        </w:rPr>
      </w:pPr>
      <w:r>
        <w:rPr>
          <w:lang w:val="en-US"/>
        </w:rPr>
        <w:tab/>
      </w:r>
      <w:r>
        <w:rPr>
          <w:lang w:val="en-US"/>
        </w:rPr>
        <w:tab/>
      </w:r>
      <w:r w:rsidR="001D6FE5" w:rsidRPr="001D6FE5">
        <w:rPr>
          <w:lang w:val="en-US"/>
        </w:rPr>
        <w:t>8.</w:t>
      </w:r>
      <w:r w:rsidR="001D6FE5" w:rsidRPr="001D6FE5">
        <w:rPr>
          <w:lang w:val="en-US"/>
        </w:rPr>
        <w:tab/>
      </w:r>
      <w:r w:rsidR="001D6FE5">
        <w:rPr>
          <w:lang w:val="en-US"/>
        </w:rPr>
        <w:tab/>
      </w:r>
      <w:r w:rsidR="001D6FE5" w:rsidRPr="001D6FE5">
        <w:rPr>
          <w:lang w:val="en-US"/>
        </w:rPr>
        <w:t>C</w:t>
      </w:r>
      <w:r w:rsidR="003D4D07">
        <w:rPr>
          <w:lang w:val="en-US"/>
        </w:rPr>
        <w:t>onformity of production (COP)</w:t>
      </w:r>
    </w:p>
    <w:p w14:paraId="4583AEF9" w14:textId="77777777" w:rsidR="001D6FE5" w:rsidRPr="001D6FE5" w:rsidRDefault="001D6FE5" w:rsidP="001D6FE5">
      <w:pPr>
        <w:pStyle w:val="BodyTextIndent2"/>
        <w:tabs>
          <w:tab w:val="left" w:pos="1134"/>
          <w:tab w:val="left" w:pos="1701"/>
        </w:tabs>
        <w:spacing w:line="240" w:lineRule="auto"/>
        <w:ind w:left="2268" w:right="1134" w:hanging="1134"/>
        <w:jc w:val="both"/>
        <w:rPr>
          <w:sz w:val="20"/>
          <w:lang w:val="en-US"/>
        </w:rPr>
      </w:pPr>
      <w:r w:rsidRPr="001D6FE5">
        <w:rPr>
          <w:sz w:val="20"/>
          <w:lang w:val="en-US"/>
        </w:rPr>
        <w:t>8.1.</w:t>
      </w:r>
      <w:r w:rsidRPr="001D6FE5">
        <w:rPr>
          <w:sz w:val="20"/>
          <w:lang w:val="en-US"/>
        </w:rPr>
        <w:tab/>
      </w:r>
      <w:r>
        <w:rPr>
          <w:sz w:val="20"/>
          <w:lang w:val="en-US"/>
        </w:rPr>
        <w:tab/>
      </w:r>
      <w:r w:rsidRPr="001D6FE5">
        <w:rPr>
          <w:sz w:val="20"/>
          <w:lang w:val="en-US"/>
        </w:rPr>
        <w:t>Every vehicle bearing an approval mark as prescribed under this Regulation shall conform, with regard to components affecting the emission of gaseous and particulate pollutants by the engine, emissions from the crankcase and evaporative emissions, to the vehicle type approved.</w:t>
      </w:r>
      <w:r w:rsidR="003A1634">
        <w:rPr>
          <w:sz w:val="20"/>
          <w:lang w:val="en-US"/>
        </w:rPr>
        <w:t xml:space="preserve"> </w:t>
      </w:r>
      <w:r w:rsidRPr="001D6FE5">
        <w:rPr>
          <w:sz w:val="20"/>
          <w:lang w:val="en-US"/>
        </w:rPr>
        <w:t>The conformity of production procedures shall comply with those set out in the 1958 Agreement, Appendix 2 (E/ECE/324-E/ECE/TRANS/505/Rev.2), with the following requirements set out in the paragraphs below.</w:t>
      </w:r>
    </w:p>
    <w:p w14:paraId="4583AEFA" w14:textId="77777777" w:rsidR="001D6FE5" w:rsidRPr="001D6FE5" w:rsidRDefault="001D6FE5" w:rsidP="001D6FE5">
      <w:pPr>
        <w:pStyle w:val="BodyTextIndent2"/>
        <w:tabs>
          <w:tab w:val="left" w:pos="1134"/>
          <w:tab w:val="left" w:pos="1701"/>
        </w:tabs>
        <w:spacing w:line="240" w:lineRule="auto"/>
        <w:ind w:left="2268" w:right="1134" w:hanging="1134"/>
        <w:jc w:val="both"/>
        <w:rPr>
          <w:sz w:val="20"/>
          <w:lang w:val="en-US"/>
        </w:rPr>
      </w:pPr>
      <w:r w:rsidRPr="001D6FE5">
        <w:rPr>
          <w:sz w:val="20"/>
          <w:lang w:val="en-US"/>
        </w:rPr>
        <w:lastRenderedPageBreak/>
        <w:t>8.1.1.</w:t>
      </w:r>
      <w:r w:rsidRPr="001D6FE5">
        <w:rPr>
          <w:sz w:val="20"/>
          <w:lang w:val="en-US"/>
        </w:rPr>
        <w:tab/>
      </w:r>
      <w:r>
        <w:rPr>
          <w:sz w:val="20"/>
          <w:lang w:val="en-US"/>
        </w:rPr>
        <w:tab/>
      </w:r>
      <w:r w:rsidRPr="001D6FE5">
        <w:rPr>
          <w:sz w:val="20"/>
          <w:lang w:val="en-US"/>
        </w:rPr>
        <w:t>Where applicable the tests of Types I, II, III, IV and the test for OBD shall be performed, as described in Table A to this Regulation.</w:t>
      </w:r>
      <w:r w:rsidR="003A1634">
        <w:rPr>
          <w:sz w:val="20"/>
          <w:lang w:val="en-US"/>
        </w:rPr>
        <w:t xml:space="preserve"> </w:t>
      </w:r>
      <w:r w:rsidRPr="001D6FE5">
        <w:rPr>
          <w:sz w:val="20"/>
          <w:lang w:val="en-US"/>
        </w:rPr>
        <w:t>The specific procedures for conformity of production are set out in the paragraphs</w:t>
      </w:r>
      <w:r w:rsidR="0077391C">
        <w:rPr>
          <w:sz w:val="20"/>
          <w:lang w:val="en-US"/>
        </w:rPr>
        <w:t> </w:t>
      </w:r>
      <w:r w:rsidRPr="001D6FE5">
        <w:rPr>
          <w:sz w:val="20"/>
          <w:lang w:val="en-US"/>
        </w:rPr>
        <w:t>8.2. to</w:t>
      </w:r>
      <w:r w:rsidR="00425121">
        <w:rPr>
          <w:sz w:val="20"/>
          <w:lang w:val="en-US"/>
        </w:rPr>
        <w:t> </w:t>
      </w:r>
      <w:r w:rsidRPr="001D6FE5">
        <w:rPr>
          <w:sz w:val="20"/>
          <w:lang w:val="en-US"/>
        </w:rPr>
        <w:t>8.10.</w:t>
      </w:r>
    </w:p>
    <w:p w14:paraId="4583AEFB" w14:textId="77777777" w:rsidR="001D6FE5" w:rsidRPr="001D6FE5" w:rsidRDefault="001D6FE5" w:rsidP="001D6FE5">
      <w:pPr>
        <w:pStyle w:val="BodyTextIndent2"/>
        <w:tabs>
          <w:tab w:val="left" w:pos="1134"/>
          <w:tab w:val="left" w:pos="1701"/>
        </w:tabs>
        <w:spacing w:line="240" w:lineRule="auto"/>
        <w:ind w:left="2268" w:right="1134" w:hanging="1134"/>
        <w:jc w:val="both"/>
        <w:rPr>
          <w:sz w:val="20"/>
          <w:lang w:val="en-US"/>
        </w:rPr>
      </w:pPr>
      <w:r w:rsidRPr="001D6FE5">
        <w:rPr>
          <w:sz w:val="20"/>
          <w:lang w:val="en-US"/>
        </w:rPr>
        <w:t>8.2.</w:t>
      </w:r>
      <w:r w:rsidRPr="001D6FE5">
        <w:rPr>
          <w:sz w:val="20"/>
          <w:lang w:val="en-US"/>
        </w:rPr>
        <w:tab/>
      </w:r>
      <w:r>
        <w:rPr>
          <w:sz w:val="20"/>
          <w:lang w:val="en-US"/>
        </w:rPr>
        <w:tab/>
      </w:r>
      <w:r w:rsidRPr="001D6FE5">
        <w:rPr>
          <w:sz w:val="20"/>
          <w:lang w:val="en-US"/>
        </w:rPr>
        <w:t>Checking the conformity of the vehicle for a Type I test</w:t>
      </w:r>
    </w:p>
    <w:p w14:paraId="4583AEFC" w14:textId="77777777" w:rsidR="001D6FE5" w:rsidRPr="001D6FE5" w:rsidRDefault="001D6FE5" w:rsidP="001D6FE5">
      <w:pPr>
        <w:pStyle w:val="BodyTextIndent2"/>
        <w:tabs>
          <w:tab w:val="left" w:pos="1134"/>
          <w:tab w:val="left" w:pos="1701"/>
        </w:tabs>
        <w:spacing w:line="240" w:lineRule="auto"/>
        <w:ind w:left="2268" w:right="1134" w:hanging="1134"/>
        <w:jc w:val="both"/>
        <w:rPr>
          <w:sz w:val="20"/>
          <w:lang w:val="en-US"/>
        </w:rPr>
      </w:pPr>
      <w:r w:rsidRPr="001D6FE5">
        <w:rPr>
          <w:sz w:val="20"/>
          <w:lang w:val="en-US"/>
        </w:rPr>
        <w:t>8.2.1.</w:t>
      </w:r>
      <w:r w:rsidRPr="001D6FE5">
        <w:rPr>
          <w:sz w:val="20"/>
          <w:lang w:val="en-US"/>
        </w:rPr>
        <w:tab/>
      </w:r>
      <w:r>
        <w:rPr>
          <w:sz w:val="20"/>
          <w:lang w:val="en-US"/>
        </w:rPr>
        <w:tab/>
      </w:r>
      <w:r w:rsidRPr="001D6FE5">
        <w:rPr>
          <w:sz w:val="20"/>
          <w:lang w:val="en-US"/>
        </w:rPr>
        <w:t>The Type I test shall be carried out on a vehicle of the same specification as described in the type approval certificate.</w:t>
      </w:r>
      <w:r w:rsidR="003A1634">
        <w:rPr>
          <w:sz w:val="20"/>
          <w:lang w:val="en-US"/>
        </w:rPr>
        <w:t xml:space="preserve"> </w:t>
      </w:r>
      <w:r w:rsidRPr="001D6FE5">
        <w:rPr>
          <w:sz w:val="20"/>
          <w:lang w:val="en-US"/>
        </w:rPr>
        <w:t>When a Type I test is to be carried out for a vehicle type approval that has one or several extensions, the Type</w:t>
      </w:r>
      <w:r w:rsidR="00425121">
        <w:rPr>
          <w:sz w:val="20"/>
          <w:lang w:val="en-US"/>
        </w:rPr>
        <w:t> </w:t>
      </w:r>
      <w:r w:rsidRPr="001D6FE5">
        <w:rPr>
          <w:sz w:val="20"/>
          <w:lang w:val="en-US"/>
        </w:rPr>
        <w:t>I tests shall be carried out either on the vehicle described in the initial information package or on the vehicle described in the information package relating to the relevant extension.</w:t>
      </w:r>
    </w:p>
    <w:p w14:paraId="4583AEFD" w14:textId="77777777" w:rsidR="001D6FE5" w:rsidRPr="001D6FE5" w:rsidRDefault="001D6FE5" w:rsidP="001D6FE5">
      <w:pPr>
        <w:pStyle w:val="BodyTextIndent2"/>
        <w:tabs>
          <w:tab w:val="left" w:pos="1134"/>
          <w:tab w:val="left" w:pos="1701"/>
        </w:tabs>
        <w:spacing w:line="240" w:lineRule="auto"/>
        <w:ind w:left="2268" w:right="1134" w:hanging="1134"/>
        <w:jc w:val="both"/>
        <w:rPr>
          <w:sz w:val="20"/>
          <w:lang w:val="en-US"/>
        </w:rPr>
      </w:pPr>
      <w:r w:rsidRPr="001D6FE5">
        <w:rPr>
          <w:sz w:val="20"/>
          <w:lang w:val="en-US"/>
        </w:rPr>
        <w:t>8.2.2.</w:t>
      </w:r>
      <w:r w:rsidRPr="001D6FE5">
        <w:rPr>
          <w:sz w:val="20"/>
          <w:lang w:val="en-US"/>
        </w:rPr>
        <w:tab/>
      </w:r>
      <w:r>
        <w:rPr>
          <w:sz w:val="20"/>
          <w:lang w:val="en-US"/>
        </w:rPr>
        <w:tab/>
      </w:r>
      <w:r w:rsidRPr="001D6FE5">
        <w:rPr>
          <w:sz w:val="20"/>
          <w:lang w:val="en-US"/>
        </w:rPr>
        <w:t xml:space="preserve">After selection by the </w:t>
      </w:r>
      <w:r w:rsidR="00206200">
        <w:rPr>
          <w:sz w:val="20"/>
          <w:lang w:val="en-US"/>
        </w:rPr>
        <w:t>Approval Authority</w:t>
      </w:r>
      <w:r w:rsidRPr="001D6FE5">
        <w:rPr>
          <w:sz w:val="20"/>
          <w:lang w:val="en-US"/>
        </w:rPr>
        <w:t>, the manufacturer shall not undertake any adjustment to the vehicles selected.</w:t>
      </w:r>
    </w:p>
    <w:p w14:paraId="4583AEFE" w14:textId="77777777" w:rsidR="001D6FE5" w:rsidRPr="001D6FE5" w:rsidRDefault="001D6FE5" w:rsidP="001D6FE5">
      <w:pPr>
        <w:pStyle w:val="BodyTextIndent2"/>
        <w:tabs>
          <w:tab w:val="left" w:pos="1134"/>
          <w:tab w:val="left" w:pos="1701"/>
        </w:tabs>
        <w:spacing w:line="240" w:lineRule="auto"/>
        <w:ind w:left="2268" w:right="1134" w:hanging="1134"/>
        <w:jc w:val="both"/>
        <w:rPr>
          <w:sz w:val="20"/>
          <w:lang w:val="en-US"/>
        </w:rPr>
      </w:pPr>
      <w:r w:rsidRPr="001D6FE5">
        <w:rPr>
          <w:sz w:val="20"/>
          <w:lang w:val="en-US"/>
        </w:rPr>
        <w:t>8.2.2.1.</w:t>
      </w:r>
      <w:r w:rsidRPr="001D6FE5">
        <w:rPr>
          <w:sz w:val="20"/>
          <w:lang w:val="en-US"/>
        </w:rPr>
        <w:tab/>
        <w:t>Three vehicles shall be selected at random in the series and tested as described in paragraph 5.3.1</w:t>
      </w:r>
      <w:r w:rsidR="007F6492">
        <w:rPr>
          <w:sz w:val="20"/>
          <w:lang w:val="en-US"/>
        </w:rPr>
        <w:t>.</w:t>
      </w:r>
      <w:r w:rsidRPr="001D6FE5">
        <w:rPr>
          <w:sz w:val="20"/>
          <w:lang w:val="en-US"/>
        </w:rPr>
        <w:t xml:space="preserve"> of this Regulation.</w:t>
      </w:r>
      <w:r w:rsidR="003A1634">
        <w:rPr>
          <w:sz w:val="20"/>
          <w:lang w:val="en-US"/>
        </w:rPr>
        <w:t xml:space="preserve"> </w:t>
      </w:r>
      <w:r w:rsidRPr="001D6FE5">
        <w:rPr>
          <w:sz w:val="20"/>
          <w:lang w:val="en-US"/>
        </w:rPr>
        <w:t>The deterioration factors shall be used in the same way.</w:t>
      </w:r>
      <w:r w:rsidR="003A1634">
        <w:rPr>
          <w:sz w:val="20"/>
          <w:lang w:val="en-US"/>
        </w:rPr>
        <w:t xml:space="preserve"> </w:t>
      </w:r>
      <w:r w:rsidRPr="001D6FE5">
        <w:rPr>
          <w:sz w:val="20"/>
          <w:lang w:val="en-US"/>
        </w:rPr>
        <w:t>The limit values are set out in paragraph 5.3.1.4., Table</w:t>
      </w:r>
      <w:r w:rsidR="007F6492">
        <w:rPr>
          <w:sz w:val="20"/>
          <w:lang w:val="en-US"/>
        </w:rPr>
        <w:t> </w:t>
      </w:r>
      <w:r w:rsidRPr="001D6FE5">
        <w:rPr>
          <w:sz w:val="20"/>
          <w:lang w:val="en-US"/>
        </w:rPr>
        <w:t>1.</w:t>
      </w:r>
    </w:p>
    <w:p w14:paraId="4583AEFF" w14:textId="77777777" w:rsidR="001D6FE5" w:rsidRPr="001D6FE5" w:rsidRDefault="001D6FE5" w:rsidP="001D6FE5">
      <w:pPr>
        <w:pStyle w:val="BodyTextIndent2"/>
        <w:tabs>
          <w:tab w:val="left" w:pos="1134"/>
          <w:tab w:val="left" w:pos="1701"/>
        </w:tabs>
        <w:spacing w:line="240" w:lineRule="auto"/>
        <w:ind w:left="2268" w:right="1134" w:hanging="1134"/>
        <w:jc w:val="both"/>
        <w:rPr>
          <w:sz w:val="20"/>
          <w:lang w:val="en-US"/>
        </w:rPr>
      </w:pPr>
      <w:r w:rsidRPr="001D6FE5">
        <w:rPr>
          <w:sz w:val="20"/>
          <w:lang w:val="en-US"/>
        </w:rPr>
        <w:t>8.2.2.2.</w:t>
      </w:r>
      <w:r w:rsidRPr="001D6FE5">
        <w:rPr>
          <w:sz w:val="20"/>
          <w:lang w:val="en-US"/>
        </w:rPr>
        <w:tab/>
        <w:t xml:space="preserve">If the </w:t>
      </w:r>
      <w:r w:rsidR="00206200">
        <w:rPr>
          <w:sz w:val="20"/>
          <w:lang w:val="en-US"/>
        </w:rPr>
        <w:t>Approval Authority</w:t>
      </w:r>
      <w:r w:rsidRPr="001D6FE5">
        <w:rPr>
          <w:sz w:val="20"/>
          <w:lang w:val="en-US"/>
        </w:rPr>
        <w:t xml:space="preserve"> is satisfied with the production standard deviation given by the manufacturer, the tests shall be carried out according to Appendix 1 of this Regulation.</w:t>
      </w:r>
      <w:r w:rsidR="003A1634">
        <w:rPr>
          <w:sz w:val="20"/>
          <w:lang w:val="en-US"/>
        </w:rPr>
        <w:t xml:space="preserve"> </w:t>
      </w:r>
      <w:r w:rsidRPr="001D6FE5">
        <w:rPr>
          <w:sz w:val="20"/>
          <w:lang w:val="en-US"/>
        </w:rPr>
        <w:t xml:space="preserve">If the </w:t>
      </w:r>
      <w:r w:rsidR="00206200">
        <w:rPr>
          <w:sz w:val="20"/>
          <w:lang w:val="en-US"/>
        </w:rPr>
        <w:t>Approval Authority</w:t>
      </w:r>
      <w:r w:rsidRPr="001D6FE5">
        <w:rPr>
          <w:sz w:val="20"/>
          <w:lang w:val="en-US"/>
        </w:rPr>
        <w:t xml:space="preserve"> is not satisfied with the production standard deviation given by the manufacturer, the tests shall be carried out according to Appendix 2 of this Regulation.</w:t>
      </w:r>
    </w:p>
    <w:p w14:paraId="4583AF00" w14:textId="77777777" w:rsidR="001D6FE5" w:rsidRPr="001D6FE5" w:rsidRDefault="001D6FE5" w:rsidP="001D6FE5">
      <w:pPr>
        <w:pStyle w:val="BodyTextIndent2"/>
        <w:tabs>
          <w:tab w:val="left" w:pos="1134"/>
          <w:tab w:val="left" w:pos="1701"/>
        </w:tabs>
        <w:spacing w:line="240" w:lineRule="auto"/>
        <w:ind w:left="2268" w:right="1134" w:hanging="1134"/>
        <w:jc w:val="both"/>
        <w:rPr>
          <w:sz w:val="20"/>
          <w:lang w:val="en-US"/>
        </w:rPr>
      </w:pPr>
      <w:r w:rsidRPr="001D6FE5">
        <w:rPr>
          <w:sz w:val="20"/>
          <w:lang w:val="en-US"/>
        </w:rPr>
        <w:t>8.2.2.3.</w:t>
      </w:r>
      <w:r w:rsidRPr="001D6FE5">
        <w:rPr>
          <w:sz w:val="20"/>
          <w:lang w:val="en-US"/>
        </w:rPr>
        <w:tab/>
        <w:t xml:space="preserve">The production of a series shall be deemed to conform or not to conform on the basis of a sampling test of the vehicles once a pass decision is reached for all the pollutants or a </w:t>
      </w:r>
      <w:proofErr w:type="gramStart"/>
      <w:r w:rsidRPr="001D6FE5">
        <w:rPr>
          <w:sz w:val="20"/>
          <w:lang w:val="en-US"/>
        </w:rPr>
        <w:t>fail</w:t>
      </w:r>
      <w:proofErr w:type="gramEnd"/>
      <w:r w:rsidRPr="001D6FE5">
        <w:rPr>
          <w:sz w:val="20"/>
          <w:lang w:val="en-US"/>
        </w:rPr>
        <w:t xml:space="preserve"> decision is reached for one pollutant, according to the test criteria applied in the appropriate appendix.</w:t>
      </w:r>
    </w:p>
    <w:p w14:paraId="4583AF01" w14:textId="77777777" w:rsidR="001D6FE5" w:rsidRPr="001D6FE5" w:rsidRDefault="001D6FE5" w:rsidP="001D6FE5">
      <w:pPr>
        <w:pStyle w:val="BodyTextIndent2"/>
        <w:tabs>
          <w:tab w:val="left" w:pos="1134"/>
          <w:tab w:val="left" w:pos="1701"/>
        </w:tabs>
        <w:spacing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When a pass decision has been reached for one pollutant, that decision shall not be changed by any additional tests carried out to reach a decision for the other pollutants.</w:t>
      </w:r>
    </w:p>
    <w:p w14:paraId="4583AF02" w14:textId="77777777" w:rsidR="001D6FE5" w:rsidRPr="001D6FE5" w:rsidRDefault="001D6FE5" w:rsidP="001D6FE5">
      <w:pPr>
        <w:pStyle w:val="BodyTextIndent2"/>
        <w:tabs>
          <w:tab w:val="left" w:pos="1134"/>
          <w:tab w:val="left" w:pos="1701"/>
        </w:tabs>
        <w:spacing w:line="240" w:lineRule="auto"/>
        <w:ind w:left="2268" w:right="1134" w:hanging="1134"/>
        <w:jc w:val="both"/>
        <w:rPr>
          <w:sz w:val="20"/>
          <w:lang w:val="en-US"/>
        </w:rPr>
      </w:pPr>
      <w:r w:rsidRPr="001D6FE5">
        <w:rPr>
          <w:sz w:val="20"/>
          <w:lang w:val="en-US"/>
        </w:rPr>
        <w:tab/>
      </w:r>
      <w:r>
        <w:rPr>
          <w:sz w:val="20"/>
          <w:lang w:val="en-US"/>
        </w:rPr>
        <w:tab/>
      </w:r>
      <w:r w:rsidRPr="001D6FE5">
        <w:rPr>
          <w:sz w:val="20"/>
          <w:lang w:val="en-US"/>
        </w:rPr>
        <w:t>If no pass decision is reached for all the pollutants and no fail decision is reached for one pollutant, a test shall be carried out on another vehicle (see</w:t>
      </w:r>
      <w:r w:rsidR="007F6492">
        <w:rPr>
          <w:sz w:val="20"/>
          <w:lang w:val="en-US"/>
        </w:rPr>
        <w:t> </w:t>
      </w:r>
      <w:r w:rsidRPr="001D6FE5">
        <w:rPr>
          <w:sz w:val="20"/>
          <w:lang w:val="en-US"/>
        </w:rPr>
        <w:t>Figure 2).</w:t>
      </w:r>
    </w:p>
    <w:p w14:paraId="4583AF03" w14:textId="77777777" w:rsidR="001D6FE5" w:rsidRPr="007F6492" w:rsidRDefault="001D6FE5" w:rsidP="003D4D07">
      <w:pPr>
        <w:pStyle w:val="BodyTextIndent2"/>
        <w:tabs>
          <w:tab w:val="left" w:pos="1134"/>
          <w:tab w:val="left" w:pos="1701"/>
        </w:tabs>
        <w:spacing w:line="240" w:lineRule="auto"/>
        <w:ind w:left="2268" w:right="1134" w:hanging="1134"/>
        <w:jc w:val="both"/>
        <w:rPr>
          <w:sz w:val="20"/>
        </w:rPr>
      </w:pPr>
      <w:r>
        <w:rPr>
          <w:sz w:val="20"/>
          <w:lang w:val="en-US"/>
        </w:rPr>
        <w:br w:type="page"/>
      </w:r>
      <w:r w:rsidRPr="007F6492">
        <w:rPr>
          <w:sz w:val="20"/>
        </w:rPr>
        <w:lastRenderedPageBreak/>
        <w:t>Figure 2</w:t>
      </w:r>
    </w:p>
    <w:p w14:paraId="4583AF04" w14:textId="77777777" w:rsidR="001D6FE5" w:rsidRPr="001A70A2" w:rsidRDefault="008D29E9" w:rsidP="001D6FE5">
      <w:pPr>
        <w:pStyle w:val="BodyTextIndent2"/>
        <w:keepNext/>
        <w:keepLines/>
        <w:tabs>
          <w:tab w:val="left" w:pos="1134"/>
          <w:tab w:val="left" w:pos="1701"/>
        </w:tabs>
        <w:spacing w:after="0"/>
        <w:jc w:val="center"/>
        <w:rPr>
          <w:b/>
        </w:rPr>
      </w:pPr>
      <w:r>
        <w:rPr>
          <w:b/>
          <w:noProof/>
          <w:lang w:val="en-AU" w:eastAsia="en-AU"/>
        </w:rPr>
        <w:drawing>
          <wp:inline distT="0" distB="0" distL="0" distR="0" wp14:anchorId="4583CB1A" wp14:editId="4583CB1B">
            <wp:extent cx="4257675" cy="572452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7675" cy="5724525"/>
                    </a:xfrm>
                    <a:prstGeom prst="rect">
                      <a:avLst/>
                    </a:prstGeom>
                    <a:noFill/>
                    <a:ln>
                      <a:noFill/>
                    </a:ln>
                  </pic:spPr>
                </pic:pic>
              </a:graphicData>
            </a:graphic>
          </wp:inline>
        </w:drawing>
      </w:r>
    </w:p>
    <w:p w14:paraId="4583AF05" w14:textId="77777777" w:rsidR="001D6FE5" w:rsidRPr="0064650E" w:rsidRDefault="001D6FE5" w:rsidP="003D4D07">
      <w:pPr>
        <w:pStyle w:val="BodyTextIndent2"/>
        <w:keepNext/>
        <w:keepLines/>
        <w:tabs>
          <w:tab w:val="left" w:pos="1134"/>
          <w:tab w:val="left" w:pos="1701"/>
        </w:tabs>
        <w:spacing w:before="120" w:line="240" w:lineRule="auto"/>
        <w:ind w:left="2268" w:right="1134" w:hanging="1134"/>
        <w:jc w:val="both"/>
        <w:rPr>
          <w:sz w:val="20"/>
          <w:lang w:val="en-US"/>
        </w:rPr>
      </w:pPr>
      <w:r w:rsidRPr="0064650E">
        <w:rPr>
          <w:sz w:val="20"/>
          <w:lang w:val="en-US"/>
        </w:rPr>
        <w:t>8.2.3.</w:t>
      </w:r>
      <w:r w:rsidRPr="0064650E">
        <w:rPr>
          <w:sz w:val="20"/>
          <w:lang w:val="en-US"/>
        </w:rPr>
        <w:tab/>
      </w:r>
      <w:r w:rsidR="0064650E">
        <w:rPr>
          <w:sz w:val="20"/>
          <w:lang w:val="en-US"/>
        </w:rPr>
        <w:tab/>
      </w:r>
      <w:r w:rsidRPr="0064650E">
        <w:rPr>
          <w:sz w:val="20"/>
          <w:lang w:val="en-US"/>
        </w:rPr>
        <w:t>Notwithstanding the requirements of paragraph 5.3.1. of this Regulation, the tests shall be carried out on vehicles coming straight off the production line.</w:t>
      </w:r>
    </w:p>
    <w:p w14:paraId="4583AF06" w14:textId="77777777" w:rsidR="001D6FE5" w:rsidRPr="0064650E" w:rsidRDefault="001D6FE5" w:rsidP="0064650E">
      <w:pPr>
        <w:pStyle w:val="BodyTextIndent2"/>
        <w:keepNext/>
        <w:keepLines/>
        <w:tabs>
          <w:tab w:val="left" w:pos="1134"/>
          <w:tab w:val="left" w:pos="1701"/>
        </w:tabs>
        <w:spacing w:line="240" w:lineRule="auto"/>
        <w:ind w:left="2268" w:right="1134" w:hanging="1134"/>
        <w:jc w:val="both"/>
        <w:rPr>
          <w:sz w:val="20"/>
          <w:lang w:val="en-US"/>
        </w:rPr>
      </w:pPr>
      <w:r w:rsidRPr="0064650E">
        <w:rPr>
          <w:sz w:val="20"/>
          <w:lang w:val="en-US"/>
        </w:rPr>
        <w:t>8.2.3.1.</w:t>
      </w:r>
      <w:r w:rsidRPr="0064650E">
        <w:rPr>
          <w:sz w:val="20"/>
          <w:lang w:val="en-US"/>
        </w:rPr>
        <w:tab/>
        <w:t>However, at the request of the manufacturer, the tests may be carried out on vehicles which have completed:</w:t>
      </w:r>
    </w:p>
    <w:p w14:paraId="4583AF07" w14:textId="77777777" w:rsidR="001D6FE5" w:rsidRPr="0064650E" w:rsidRDefault="001D6FE5" w:rsidP="001F7D2F">
      <w:pPr>
        <w:pStyle w:val="BodyTextIndent2"/>
        <w:keepNext/>
        <w:keepLines/>
        <w:tabs>
          <w:tab w:val="left" w:pos="1134"/>
          <w:tab w:val="left" w:pos="1701"/>
          <w:tab w:val="left" w:pos="2268"/>
        </w:tabs>
        <w:spacing w:line="240" w:lineRule="auto"/>
        <w:ind w:left="2835" w:right="1134" w:hanging="1134"/>
        <w:jc w:val="both"/>
        <w:rPr>
          <w:sz w:val="20"/>
          <w:lang w:val="en-US"/>
        </w:rPr>
      </w:pPr>
      <w:r w:rsidRPr="0064650E">
        <w:rPr>
          <w:sz w:val="20"/>
          <w:lang w:val="en-US"/>
        </w:rPr>
        <w:tab/>
        <w:t>(a)</w:t>
      </w:r>
      <w:r w:rsidRPr="0064650E">
        <w:rPr>
          <w:sz w:val="20"/>
          <w:lang w:val="en-US"/>
        </w:rPr>
        <w:tab/>
        <w:t>A maximum of 3,000</w:t>
      </w:r>
      <w:r w:rsidR="007F6492">
        <w:rPr>
          <w:sz w:val="20"/>
          <w:lang w:val="en-US"/>
        </w:rPr>
        <w:t> </w:t>
      </w:r>
      <w:r w:rsidRPr="0064650E">
        <w:rPr>
          <w:sz w:val="20"/>
          <w:lang w:val="en-US"/>
        </w:rPr>
        <w:t>km for vehicles equipped with a positive ignition engine;</w:t>
      </w:r>
    </w:p>
    <w:p w14:paraId="4583AF08" w14:textId="77777777" w:rsidR="001D6FE5" w:rsidRPr="0064650E" w:rsidRDefault="001D6FE5" w:rsidP="001F7D2F">
      <w:pPr>
        <w:pStyle w:val="BodyTextIndent2"/>
        <w:keepNext/>
        <w:keepLines/>
        <w:tabs>
          <w:tab w:val="left" w:pos="1134"/>
          <w:tab w:val="left" w:pos="1701"/>
          <w:tab w:val="left" w:pos="2268"/>
        </w:tabs>
        <w:spacing w:line="240" w:lineRule="auto"/>
        <w:ind w:left="2835" w:right="1134" w:hanging="1134"/>
        <w:jc w:val="both"/>
        <w:rPr>
          <w:sz w:val="20"/>
          <w:lang w:val="en-US"/>
        </w:rPr>
      </w:pPr>
      <w:r w:rsidRPr="0064650E">
        <w:rPr>
          <w:sz w:val="20"/>
          <w:lang w:val="en-US"/>
        </w:rPr>
        <w:tab/>
        <w:t>(b)</w:t>
      </w:r>
      <w:r w:rsidRPr="0064650E">
        <w:rPr>
          <w:sz w:val="20"/>
          <w:lang w:val="en-US"/>
        </w:rPr>
        <w:tab/>
        <w:t>A maximum of 15,000</w:t>
      </w:r>
      <w:r w:rsidR="007F6492">
        <w:rPr>
          <w:sz w:val="20"/>
          <w:lang w:val="en-US"/>
        </w:rPr>
        <w:t> </w:t>
      </w:r>
      <w:r w:rsidRPr="0064650E">
        <w:rPr>
          <w:sz w:val="20"/>
          <w:lang w:val="en-US"/>
        </w:rPr>
        <w:t>km for vehicles equipped with a compression ignition engine.</w:t>
      </w:r>
    </w:p>
    <w:p w14:paraId="4583AF09" w14:textId="77777777" w:rsidR="001D6FE5" w:rsidRPr="0064650E" w:rsidRDefault="001D6FE5" w:rsidP="0064650E">
      <w:pPr>
        <w:pStyle w:val="BodyTextIndent2"/>
        <w:tabs>
          <w:tab w:val="left" w:pos="1134"/>
          <w:tab w:val="left" w:pos="1701"/>
        </w:tabs>
        <w:spacing w:line="240" w:lineRule="auto"/>
        <w:ind w:left="2268" w:right="1134" w:hanging="1134"/>
        <w:jc w:val="both"/>
        <w:rPr>
          <w:sz w:val="20"/>
          <w:lang w:val="en-US"/>
        </w:rPr>
      </w:pPr>
      <w:r w:rsidRPr="0064650E">
        <w:rPr>
          <w:sz w:val="20"/>
          <w:lang w:val="en-US"/>
        </w:rPr>
        <w:tab/>
      </w:r>
      <w:r w:rsidR="001F7D2F">
        <w:rPr>
          <w:sz w:val="20"/>
          <w:lang w:val="en-US"/>
        </w:rPr>
        <w:tab/>
      </w:r>
      <w:r w:rsidRPr="0064650E">
        <w:rPr>
          <w:sz w:val="20"/>
          <w:lang w:val="en-US"/>
        </w:rPr>
        <w:t>The running-in procedure shall be conducted by the manufacturer, who shall undertake not to make any adjustments to these vehicles.</w:t>
      </w:r>
    </w:p>
    <w:p w14:paraId="4583AF0A" w14:textId="77777777" w:rsidR="001D6FE5" w:rsidRPr="0064650E" w:rsidRDefault="001D6FE5" w:rsidP="0064650E">
      <w:pPr>
        <w:pStyle w:val="BodyTextIndent2"/>
        <w:tabs>
          <w:tab w:val="left" w:pos="1134"/>
          <w:tab w:val="left" w:pos="1701"/>
        </w:tabs>
        <w:spacing w:line="240" w:lineRule="auto"/>
        <w:ind w:left="2268" w:right="1134" w:hanging="1134"/>
        <w:jc w:val="both"/>
        <w:rPr>
          <w:sz w:val="20"/>
          <w:lang w:val="en-US"/>
        </w:rPr>
      </w:pPr>
      <w:r w:rsidRPr="0064650E">
        <w:rPr>
          <w:sz w:val="20"/>
          <w:lang w:val="en-US"/>
        </w:rPr>
        <w:lastRenderedPageBreak/>
        <w:t>8.2.3.2.</w:t>
      </w:r>
      <w:r w:rsidRPr="0064650E">
        <w:rPr>
          <w:sz w:val="20"/>
          <w:lang w:val="en-US"/>
        </w:rPr>
        <w:tab/>
        <w:t>If the manufacturer wishes to run in the vehicles, (</w:t>
      </w:r>
      <w:r w:rsidR="00383BCD">
        <w:rPr>
          <w:sz w:val="20"/>
          <w:lang w:val="en-US"/>
        </w:rPr>
        <w:t>"</w:t>
      </w:r>
      <w:r w:rsidRPr="0064650E">
        <w:rPr>
          <w:sz w:val="20"/>
          <w:lang w:val="en-US"/>
        </w:rPr>
        <w:t>x</w:t>
      </w:r>
      <w:r w:rsidR="00383BCD">
        <w:rPr>
          <w:sz w:val="20"/>
          <w:lang w:val="en-US"/>
        </w:rPr>
        <w:t>"</w:t>
      </w:r>
      <w:r w:rsidRPr="0064650E">
        <w:rPr>
          <w:sz w:val="20"/>
          <w:lang w:val="en-US"/>
        </w:rPr>
        <w:t xml:space="preserve"> km, where x ≤</w:t>
      </w:r>
      <w:r w:rsidR="007F6492">
        <w:rPr>
          <w:sz w:val="20"/>
          <w:lang w:val="en-US"/>
        </w:rPr>
        <w:t> </w:t>
      </w:r>
      <w:r w:rsidRPr="0064650E">
        <w:rPr>
          <w:sz w:val="20"/>
          <w:lang w:val="en-US"/>
        </w:rPr>
        <w:t>3,000 km for vehicles equipped with a positive ignition engine and x ≤</w:t>
      </w:r>
      <w:r w:rsidR="007F6492">
        <w:rPr>
          <w:sz w:val="20"/>
          <w:lang w:val="en-US"/>
        </w:rPr>
        <w:t> </w:t>
      </w:r>
      <w:r w:rsidRPr="0064650E">
        <w:rPr>
          <w:sz w:val="20"/>
          <w:lang w:val="en-US"/>
        </w:rPr>
        <w:t>15,000 km for vehicles equipped with a compression ignition engine), the procedure shall be the following:</w:t>
      </w:r>
    </w:p>
    <w:p w14:paraId="4583AF0B" w14:textId="77777777" w:rsidR="001D6FE5" w:rsidRPr="0064650E" w:rsidRDefault="001D6FE5" w:rsidP="001F7D2F">
      <w:pPr>
        <w:pStyle w:val="BodyTextIndent2"/>
        <w:keepNext/>
        <w:keepLines/>
        <w:tabs>
          <w:tab w:val="left" w:pos="1134"/>
          <w:tab w:val="left" w:pos="1701"/>
          <w:tab w:val="left" w:pos="2268"/>
        </w:tabs>
        <w:spacing w:line="240" w:lineRule="auto"/>
        <w:ind w:left="2835" w:right="1134" w:hanging="1134"/>
        <w:jc w:val="both"/>
        <w:rPr>
          <w:sz w:val="20"/>
          <w:lang w:val="en-US"/>
        </w:rPr>
      </w:pPr>
      <w:r w:rsidRPr="0064650E">
        <w:rPr>
          <w:sz w:val="20"/>
          <w:lang w:val="en-US"/>
        </w:rPr>
        <w:tab/>
        <w:t>(a)</w:t>
      </w:r>
      <w:r w:rsidRPr="0064650E">
        <w:rPr>
          <w:sz w:val="20"/>
          <w:lang w:val="en-US"/>
        </w:rPr>
        <w:tab/>
        <w:t xml:space="preserve">The pollutant emissions (Type I) shall be measured at zero and at </w:t>
      </w:r>
      <w:r w:rsidR="007F6492">
        <w:rPr>
          <w:sz w:val="20"/>
          <w:lang w:val="en-US"/>
        </w:rPr>
        <w:t>"</w:t>
      </w:r>
      <w:r w:rsidRPr="0064650E">
        <w:rPr>
          <w:sz w:val="20"/>
          <w:lang w:val="en-US"/>
        </w:rPr>
        <w:t>x</w:t>
      </w:r>
      <w:r w:rsidR="007F6492">
        <w:rPr>
          <w:sz w:val="20"/>
          <w:lang w:val="en-US"/>
        </w:rPr>
        <w:t>"</w:t>
      </w:r>
      <w:r w:rsidRPr="0064650E">
        <w:rPr>
          <w:sz w:val="20"/>
          <w:lang w:val="en-US"/>
        </w:rPr>
        <w:t xml:space="preserve"> km on the first tested vehicle;</w:t>
      </w:r>
    </w:p>
    <w:p w14:paraId="4583AF0C" w14:textId="77777777" w:rsidR="001D6FE5" w:rsidRPr="0064650E" w:rsidRDefault="001D6FE5" w:rsidP="001F7D2F">
      <w:pPr>
        <w:pStyle w:val="BodyTextIndent2"/>
        <w:keepNext/>
        <w:keepLines/>
        <w:tabs>
          <w:tab w:val="left" w:pos="1134"/>
          <w:tab w:val="left" w:pos="1701"/>
          <w:tab w:val="left" w:pos="2268"/>
        </w:tabs>
        <w:spacing w:line="240" w:lineRule="auto"/>
        <w:ind w:left="2835" w:right="1134" w:hanging="1134"/>
        <w:jc w:val="both"/>
        <w:rPr>
          <w:sz w:val="20"/>
          <w:lang w:val="en-US"/>
        </w:rPr>
      </w:pPr>
      <w:r w:rsidRPr="0064650E">
        <w:rPr>
          <w:sz w:val="20"/>
          <w:lang w:val="en-US"/>
        </w:rPr>
        <w:tab/>
        <w:t>(b)</w:t>
      </w:r>
      <w:r w:rsidRPr="0064650E">
        <w:rPr>
          <w:sz w:val="20"/>
          <w:lang w:val="en-US"/>
        </w:rPr>
        <w:tab/>
        <w:t xml:space="preserve">The evolution coefficient of the emissions between zero and </w:t>
      </w:r>
      <w:r w:rsidR="007F6492">
        <w:rPr>
          <w:sz w:val="20"/>
          <w:lang w:val="en-US"/>
        </w:rPr>
        <w:t>"</w:t>
      </w:r>
      <w:r w:rsidRPr="0064650E">
        <w:rPr>
          <w:sz w:val="20"/>
          <w:lang w:val="en-US"/>
        </w:rPr>
        <w:t>x</w:t>
      </w:r>
      <w:r w:rsidR="007F6492">
        <w:rPr>
          <w:sz w:val="20"/>
          <w:lang w:val="en-US"/>
        </w:rPr>
        <w:t>"</w:t>
      </w:r>
      <w:r w:rsidRPr="0064650E">
        <w:rPr>
          <w:sz w:val="20"/>
          <w:lang w:val="en-US"/>
        </w:rPr>
        <w:t xml:space="preserve"> km shall be calculated for each of the pollutant:</w:t>
      </w:r>
    </w:p>
    <w:p w14:paraId="4583AF0D" w14:textId="77777777" w:rsidR="001D6FE5" w:rsidRPr="0064650E" w:rsidRDefault="001D6FE5" w:rsidP="001F7D2F">
      <w:pPr>
        <w:pStyle w:val="BodyTextIndent2"/>
        <w:tabs>
          <w:tab w:val="left" w:pos="1134"/>
          <w:tab w:val="left" w:pos="1701"/>
          <w:tab w:val="left" w:pos="2268"/>
        </w:tabs>
        <w:spacing w:line="240" w:lineRule="auto"/>
        <w:ind w:left="2835" w:right="1134" w:hanging="1134"/>
        <w:jc w:val="both"/>
        <w:rPr>
          <w:sz w:val="20"/>
          <w:lang w:val="en-US"/>
        </w:rPr>
      </w:pPr>
      <w:r w:rsidRPr="0064650E">
        <w:rPr>
          <w:sz w:val="20"/>
          <w:lang w:val="en-US"/>
        </w:rPr>
        <w:tab/>
      </w:r>
      <w:r w:rsidRPr="0064650E">
        <w:rPr>
          <w:sz w:val="20"/>
          <w:lang w:val="en-US"/>
        </w:rPr>
        <w:tab/>
      </w:r>
      <w:r w:rsidRPr="0064650E">
        <w:rPr>
          <w:sz w:val="20"/>
          <w:lang w:val="en-US"/>
        </w:rPr>
        <w:tab/>
      </w:r>
      <w:proofErr w:type="gramStart"/>
      <w:r w:rsidRPr="0064650E">
        <w:rPr>
          <w:sz w:val="20"/>
          <w:lang w:val="en-US"/>
        </w:rPr>
        <w:t>Emissions</w:t>
      </w:r>
      <w:proofErr w:type="gramEnd"/>
      <w:r w:rsidRPr="0064650E">
        <w:rPr>
          <w:sz w:val="20"/>
          <w:lang w:val="en-US"/>
        </w:rPr>
        <w:t xml:space="preserve"> </w:t>
      </w:r>
      <w:r w:rsidR="007F6492">
        <w:rPr>
          <w:sz w:val="20"/>
          <w:lang w:val="en-US"/>
        </w:rPr>
        <w:t>"</w:t>
      </w:r>
      <w:r w:rsidRPr="0064650E">
        <w:rPr>
          <w:sz w:val="20"/>
          <w:lang w:val="en-US"/>
        </w:rPr>
        <w:t>x</w:t>
      </w:r>
      <w:r w:rsidR="007F6492">
        <w:rPr>
          <w:sz w:val="20"/>
          <w:lang w:val="en-US"/>
        </w:rPr>
        <w:t>"</w:t>
      </w:r>
      <w:r w:rsidRPr="0064650E">
        <w:rPr>
          <w:sz w:val="20"/>
          <w:lang w:val="en-US"/>
        </w:rPr>
        <w:t xml:space="preserve"> km/Emissions zero km</w:t>
      </w:r>
    </w:p>
    <w:p w14:paraId="4583AF0E" w14:textId="77777777" w:rsidR="001D6FE5" w:rsidRPr="0064650E" w:rsidRDefault="001D6FE5" w:rsidP="001F7D2F">
      <w:pPr>
        <w:pStyle w:val="BodyTextIndent2"/>
        <w:tabs>
          <w:tab w:val="left" w:pos="1134"/>
          <w:tab w:val="left" w:pos="1701"/>
          <w:tab w:val="left" w:pos="2268"/>
        </w:tabs>
        <w:spacing w:line="240" w:lineRule="auto"/>
        <w:ind w:left="2835" w:right="1134" w:hanging="1134"/>
        <w:jc w:val="both"/>
        <w:rPr>
          <w:sz w:val="20"/>
          <w:lang w:val="en-US"/>
        </w:rPr>
      </w:pPr>
      <w:r w:rsidRPr="0064650E">
        <w:rPr>
          <w:sz w:val="20"/>
          <w:lang w:val="en-US"/>
        </w:rPr>
        <w:tab/>
      </w:r>
      <w:r w:rsidRPr="0064650E">
        <w:rPr>
          <w:sz w:val="20"/>
          <w:lang w:val="en-US"/>
        </w:rPr>
        <w:tab/>
        <w:t>This may be less than 1; and</w:t>
      </w:r>
    </w:p>
    <w:p w14:paraId="4583AF0F" w14:textId="77777777" w:rsidR="001D6FE5" w:rsidRPr="0064650E" w:rsidRDefault="001D6FE5" w:rsidP="001F7D2F">
      <w:pPr>
        <w:pStyle w:val="BodyTextIndent2"/>
        <w:keepNext/>
        <w:keepLines/>
        <w:tabs>
          <w:tab w:val="left" w:pos="1134"/>
          <w:tab w:val="left" w:pos="1701"/>
          <w:tab w:val="left" w:pos="2268"/>
        </w:tabs>
        <w:spacing w:line="240" w:lineRule="auto"/>
        <w:ind w:left="2835" w:right="1134" w:hanging="1134"/>
        <w:jc w:val="both"/>
        <w:rPr>
          <w:sz w:val="20"/>
          <w:lang w:val="en-US"/>
        </w:rPr>
      </w:pPr>
      <w:r w:rsidRPr="0064650E">
        <w:rPr>
          <w:sz w:val="20"/>
          <w:lang w:val="en-US"/>
        </w:rPr>
        <w:tab/>
        <w:t>(c)</w:t>
      </w:r>
      <w:r w:rsidRPr="0064650E">
        <w:rPr>
          <w:sz w:val="20"/>
          <w:lang w:val="en-US"/>
        </w:rPr>
        <w:tab/>
        <w:t>The other vehicles shall not be run in, but their zero km emissions shall be multiplied by the evolution coefficient.</w:t>
      </w:r>
    </w:p>
    <w:p w14:paraId="4583AF10" w14:textId="77777777" w:rsidR="001D6FE5" w:rsidRPr="0064650E" w:rsidRDefault="001D6FE5" w:rsidP="0064650E">
      <w:pPr>
        <w:pStyle w:val="BodyTextIndent2"/>
        <w:tabs>
          <w:tab w:val="left" w:pos="1134"/>
          <w:tab w:val="left" w:pos="1701"/>
          <w:tab w:val="left" w:pos="2268"/>
        </w:tabs>
        <w:spacing w:line="240" w:lineRule="auto"/>
        <w:ind w:left="2268" w:right="1134" w:hanging="1134"/>
        <w:jc w:val="both"/>
        <w:rPr>
          <w:sz w:val="20"/>
          <w:lang w:val="en-US"/>
        </w:rPr>
      </w:pPr>
      <w:r w:rsidRPr="0064650E">
        <w:rPr>
          <w:sz w:val="20"/>
          <w:lang w:val="en-US"/>
        </w:rPr>
        <w:tab/>
      </w:r>
      <w:r w:rsidRPr="0064650E">
        <w:rPr>
          <w:sz w:val="20"/>
          <w:lang w:val="en-US"/>
        </w:rPr>
        <w:tab/>
      </w:r>
      <w:r w:rsidR="00206200">
        <w:rPr>
          <w:sz w:val="20"/>
          <w:lang w:val="en-US"/>
        </w:rPr>
        <w:tab/>
      </w:r>
      <w:r w:rsidR="00206200">
        <w:rPr>
          <w:sz w:val="20"/>
          <w:lang w:val="en-US"/>
        </w:rPr>
        <w:tab/>
      </w:r>
      <w:r w:rsidRPr="0064650E">
        <w:rPr>
          <w:sz w:val="20"/>
          <w:lang w:val="en-US"/>
        </w:rPr>
        <w:t>In this case, the values to be taken shall be:</w:t>
      </w:r>
    </w:p>
    <w:p w14:paraId="4583AF11" w14:textId="77777777" w:rsidR="001D6FE5" w:rsidRPr="0064650E" w:rsidRDefault="001D6FE5" w:rsidP="0064650E">
      <w:pPr>
        <w:pStyle w:val="BodyTextIndent2"/>
        <w:tabs>
          <w:tab w:val="left" w:pos="1134"/>
          <w:tab w:val="left" w:pos="1701"/>
          <w:tab w:val="left" w:pos="2268"/>
        </w:tabs>
        <w:spacing w:line="240" w:lineRule="auto"/>
        <w:ind w:left="2268" w:right="1134" w:hanging="1134"/>
        <w:jc w:val="both"/>
        <w:rPr>
          <w:sz w:val="20"/>
          <w:lang w:val="en-US"/>
        </w:rPr>
      </w:pPr>
      <w:r w:rsidRPr="0064650E">
        <w:rPr>
          <w:sz w:val="20"/>
          <w:lang w:val="en-US"/>
        </w:rPr>
        <w:tab/>
      </w:r>
      <w:r w:rsidRPr="0064650E">
        <w:rPr>
          <w:sz w:val="20"/>
          <w:lang w:val="en-US"/>
        </w:rPr>
        <w:tab/>
      </w:r>
      <w:r w:rsidR="001F7D2F">
        <w:rPr>
          <w:sz w:val="20"/>
          <w:lang w:val="en-US"/>
        </w:rPr>
        <w:tab/>
      </w:r>
      <w:r w:rsidR="001F7D2F">
        <w:rPr>
          <w:sz w:val="20"/>
          <w:lang w:val="en-US"/>
        </w:rPr>
        <w:tab/>
      </w:r>
      <w:r w:rsidRPr="0064650E">
        <w:rPr>
          <w:sz w:val="20"/>
          <w:lang w:val="en-US"/>
        </w:rPr>
        <w:t>(</w:t>
      </w:r>
      <w:proofErr w:type="spellStart"/>
      <w:r w:rsidRPr="0064650E">
        <w:rPr>
          <w:sz w:val="20"/>
          <w:lang w:val="en-US"/>
        </w:rPr>
        <w:t>i</w:t>
      </w:r>
      <w:proofErr w:type="spellEnd"/>
      <w:r w:rsidRPr="0064650E">
        <w:rPr>
          <w:sz w:val="20"/>
          <w:lang w:val="en-US"/>
        </w:rPr>
        <w:t>)</w:t>
      </w:r>
      <w:r w:rsidRPr="0064650E">
        <w:rPr>
          <w:sz w:val="20"/>
          <w:lang w:val="en-US"/>
        </w:rPr>
        <w:tab/>
      </w:r>
      <w:r w:rsidR="001F7D2F">
        <w:rPr>
          <w:sz w:val="20"/>
          <w:lang w:val="en-US"/>
        </w:rPr>
        <w:t>T</w:t>
      </w:r>
      <w:r w:rsidRPr="0064650E">
        <w:rPr>
          <w:sz w:val="20"/>
          <w:lang w:val="en-US"/>
        </w:rPr>
        <w:t xml:space="preserve">he values at </w:t>
      </w:r>
      <w:r w:rsidR="00383BCD">
        <w:rPr>
          <w:sz w:val="20"/>
          <w:lang w:val="en-US"/>
        </w:rPr>
        <w:t>"</w:t>
      </w:r>
      <w:r w:rsidRPr="0064650E">
        <w:rPr>
          <w:sz w:val="20"/>
          <w:lang w:val="en-US"/>
        </w:rPr>
        <w:t>x</w:t>
      </w:r>
      <w:r w:rsidR="00383BCD">
        <w:rPr>
          <w:sz w:val="20"/>
          <w:lang w:val="en-US"/>
        </w:rPr>
        <w:t>"</w:t>
      </w:r>
      <w:r w:rsidRPr="0064650E">
        <w:rPr>
          <w:sz w:val="20"/>
          <w:lang w:val="en-US"/>
        </w:rPr>
        <w:t xml:space="preserve"> km for the first vehicle;</w:t>
      </w:r>
    </w:p>
    <w:p w14:paraId="4583AF12" w14:textId="77777777" w:rsidR="001D6FE5" w:rsidRPr="0064650E" w:rsidRDefault="001D6FE5" w:rsidP="001F7D2F">
      <w:pPr>
        <w:pStyle w:val="BodyTextIndent2"/>
        <w:tabs>
          <w:tab w:val="left" w:pos="1134"/>
          <w:tab w:val="left" w:pos="1701"/>
          <w:tab w:val="left" w:pos="2268"/>
        </w:tabs>
        <w:spacing w:line="240" w:lineRule="auto"/>
        <w:ind w:left="2835" w:right="1134" w:hanging="1134"/>
        <w:jc w:val="both"/>
        <w:rPr>
          <w:sz w:val="20"/>
          <w:lang w:val="en-US"/>
        </w:rPr>
      </w:pPr>
      <w:r w:rsidRPr="0064650E">
        <w:rPr>
          <w:sz w:val="20"/>
          <w:lang w:val="en-US"/>
        </w:rPr>
        <w:tab/>
      </w:r>
      <w:r w:rsidRPr="0064650E">
        <w:rPr>
          <w:sz w:val="20"/>
          <w:lang w:val="en-US"/>
        </w:rPr>
        <w:tab/>
      </w:r>
      <w:r w:rsidR="001F7D2F">
        <w:rPr>
          <w:sz w:val="20"/>
          <w:lang w:val="en-US"/>
        </w:rPr>
        <w:tab/>
      </w:r>
      <w:r w:rsidRPr="0064650E">
        <w:rPr>
          <w:sz w:val="20"/>
          <w:lang w:val="en-US"/>
        </w:rPr>
        <w:t>(ii)</w:t>
      </w:r>
      <w:r w:rsidRPr="0064650E">
        <w:rPr>
          <w:sz w:val="20"/>
          <w:lang w:val="en-US"/>
        </w:rPr>
        <w:tab/>
      </w:r>
      <w:r w:rsidR="001F7D2F">
        <w:rPr>
          <w:sz w:val="20"/>
          <w:lang w:val="en-US"/>
        </w:rPr>
        <w:t>T</w:t>
      </w:r>
      <w:r w:rsidRPr="0064650E">
        <w:rPr>
          <w:sz w:val="20"/>
          <w:lang w:val="en-US"/>
        </w:rPr>
        <w:t xml:space="preserve">he values at zero km multiplied by the evolution coefficient </w:t>
      </w:r>
      <w:r w:rsidR="001F7D2F">
        <w:rPr>
          <w:sz w:val="20"/>
          <w:lang w:val="en-US"/>
        </w:rPr>
        <w:tab/>
      </w:r>
      <w:r w:rsidR="001F7D2F">
        <w:rPr>
          <w:sz w:val="20"/>
          <w:lang w:val="en-US"/>
        </w:rPr>
        <w:tab/>
      </w:r>
      <w:r w:rsidRPr="0064650E">
        <w:rPr>
          <w:sz w:val="20"/>
          <w:lang w:val="en-US"/>
        </w:rPr>
        <w:t>for the other vehicles.</w:t>
      </w:r>
    </w:p>
    <w:p w14:paraId="4583AF13" w14:textId="77777777" w:rsidR="001D6FE5" w:rsidRPr="0064650E" w:rsidRDefault="001D6FE5" w:rsidP="0064650E">
      <w:pPr>
        <w:pStyle w:val="BodyTextIndent2"/>
        <w:tabs>
          <w:tab w:val="left" w:pos="1134"/>
          <w:tab w:val="left" w:pos="1701"/>
        </w:tabs>
        <w:spacing w:line="240" w:lineRule="auto"/>
        <w:ind w:left="2268" w:right="1134" w:hanging="1134"/>
        <w:jc w:val="both"/>
        <w:rPr>
          <w:sz w:val="20"/>
          <w:lang w:val="en-US"/>
        </w:rPr>
      </w:pPr>
      <w:r w:rsidRPr="0064650E">
        <w:rPr>
          <w:sz w:val="20"/>
          <w:lang w:val="en-US"/>
        </w:rPr>
        <w:t>8.2.3.3.</w:t>
      </w:r>
      <w:r w:rsidRPr="0064650E">
        <w:rPr>
          <w:sz w:val="20"/>
          <w:lang w:val="en-US"/>
        </w:rPr>
        <w:tab/>
        <w:t>All these tests shall be conducted with commercial fuel.</w:t>
      </w:r>
      <w:r w:rsidR="003A1634">
        <w:rPr>
          <w:sz w:val="20"/>
          <w:lang w:val="en-US"/>
        </w:rPr>
        <w:t xml:space="preserve"> </w:t>
      </w:r>
      <w:r w:rsidRPr="0064650E">
        <w:rPr>
          <w:sz w:val="20"/>
          <w:lang w:val="en-US"/>
        </w:rPr>
        <w:t>However, at the manufacturer's request, the reference fuels described in Annex 10 or Annex 10a may be used.</w:t>
      </w:r>
    </w:p>
    <w:p w14:paraId="4583AF14" w14:textId="77777777" w:rsidR="001D6FE5" w:rsidRPr="0064650E" w:rsidRDefault="001D6FE5" w:rsidP="0064650E">
      <w:pPr>
        <w:pStyle w:val="BodyTextIndent2"/>
        <w:tabs>
          <w:tab w:val="left" w:pos="1134"/>
          <w:tab w:val="left" w:pos="1701"/>
        </w:tabs>
        <w:spacing w:line="240" w:lineRule="auto"/>
        <w:ind w:left="2268" w:right="1134" w:hanging="1134"/>
        <w:jc w:val="both"/>
        <w:rPr>
          <w:sz w:val="20"/>
          <w:lang w:val="en-US"/>
        </w:rPr>
      </w:pPr>
      <w:r w:rsidRPr="0064650E">
        <w:rPr>
          <w:sz w:val="20"/>
          <w:lang w:val="en-US"/>
        </w:rPr>
        <w:t>8.3.</w:t>
      </w:r>
      <w:r w:rsidRPr="0064650E">
        <w:rPr>
          <w:sz w:val="20"/>
          <w:lang w:val="en-US"/>
        </w:rPr>
        <w:tab/>
      </w:r>
      <w:r w:rsidR="0064650E">
        <w:rPr>
          <w:sz w:val="20"/>
          <w:lang w:val="en-US"/>
        </w:rPr>
        <w:tab/>
      </w:r>
      <w:r w:rsidRPr="0064650E">
        <w:rPr>
          <w:sz w:val="20"/>
          <w:lang w:val="en-US"/>
        </w:rPr>
        <w:t>Checking the conformity of the vehicle for a Type</w:t>
      </w:r>
      <w:r w:rsidR="0077391C">
        <w:rPr>
          <w:sz w:val="20"/>
          <w:lang w:val="en-US"/>
        </w:rPr>
        <w:t> </w:t>
      </w:r>
      <w:r w:rsidRPr="0064650E">
        <w:rPr>
          <w:sz w:val="20"/>
          <w:lang w:val="en-US"/>
        </w:rPr>
        <w:t>III test</w:t>
      </w:r>
    </w:p>
    <w:p w14:paraId="4583AF15" w14:textId="77777777" w:rsidR="001D6FE5" w:rsidRPr="0064650E" w:rsidRDefault="001D6FE5" w:rsidP="0064650E">
      <w:pPr>
        <w:pStyle w:val="BodyTextIndent2"/>
        <w:tabs>
          <w:tab w:val="left" w:pos="1134"/>
          <w:tab w:val="left" w:pos="1701"/>
        </w:tabs>
        <w:spacing w:line="240" w:lineRule="auto"/>
        <w:ind w:left="2268" w:right="1134" w:hanging="1134"/>
        <w:jc w:val="both"/>
        <w:rPr>
          <w:sz w:val="20"/>
          <w:lang w:val="en-US"/>
        </w:rPr>
      </w:pPr>
      <w:r w:rsidRPr="0064650E">
        <w:rPr>
          <w:sz w:val="20"/>
          <w:lang w:val="en-US"/>
        </w:rPr>
        <w:t>8.3.1.</w:t>
      </w:r>
      <w:r w:rsidRPr="0064650E">
        <w:rPr>
          <w:sz w:val="20"/>
          <w:lang w:val="en-US"/>
        </w:rPr>
        <w:tab/>
      </w:r>
      <w:r w:rsidR="0064650E">
        <w:rPr>
          <w:sz w:val="20"/>
          <w:lang w:val="en-US"/>
        </w:rPr>
        <w:tab/>
      </w:r>
      <w:r w:rsidRPr="0064650E">
        <w:rPr>
          <w:sz w:val="20"/>
          <w:lang w:val="en-US"/>
        </w:rPr>
        <w:t>If a Type III test is to be carried out, it shall be conducted on all vehicles selected for the Type I conformity of production test set out in paragraph 8.2.</w:t>
      </w:r>
      <w:r w:rsidR="003A1634">
        <w:rPr>
          <w:sz w:val="20"/>
          <w:lang w:val="en-US"/>
        </w:rPr>
        <w:t xml:space="preserve"> </w:t>
      </w:r>
      <w:r w:rsidRPr="0064650E">
        <w:rPr>
          <w:sz w:val="20"/>
          <w:lang w:val="en-US"/>
        </w:rPr>
        <w:t>The conditions laid down in Annex 6 shall apply.</w:t>
      </w:r>
    </w:p>
    <w:p w14:paraId="4583AF16" w14:textId="77777777" w:rsidR="001D6FE5" w:rsidRPr="0064650E" w:rsidRDefault="001D6FE5" w:rsidP="0064650E">
      <w:pPr>
        <w:pStyle w:val="BodyTextIndent2"/>
        <w:tabs>
          <w:tab w:val="left" w:pos="1134"/>
          <w:tab w:val="left" w:pos="1701"/>
        </w:tabs>
        <w:spacing w:line="240" w:lineRule="auto"/>
        <w:ind w:left="2268" w:right="1134" w:hanging="1134"/>
        <w:jc w:val="both"/>
        <w:rPr>
          <w:sz w:val="20"/>
          <w:lang w:val="en-US"/>
        </w:rPr>
      </w:pPr>
      <w:r w:rsidRPr="0064650E">
        <w:rPr>
          <w:sz w:val="20"/>
          <w:lang w:val="en-US"/>
        </w:rPr>
        <w:t>8.4.</w:t>
      </w:r>
      <w:r w:rsidRPr="0064650E">
        <w:rPr>
          <w:sz w:val="20"/>
          <w:lang w:val="en-US"/>
        </w:rPr>
        <w:tab/>
      </w:r>
      <w:r w:rsidR="0064650E">
        <w:rPr>
          <w:sz w:val="20"/>
          <w:lang w:val="en-US"/>
        </w:rPr>
        <w:tab/>
      </w:r>
      <w:r w:rsidRPr="0064650E">
        <w:rPr>
          <w:sz w:val="20"/>
          <w:lang w:val="en-US"/>
        </w:rPr>
        <w:t>Checking the conformity of the vehicle for a Type IV test</w:t>
      </w:r>
    </w:p>
    <w:p w14:paraId="4583AF17" w14:textId="77777777" w:rsidR="001D6FE5" w:rsidRPr="0064650E" w:rsidRDefault="001D6FE5" w:rsidP="0064650E">
      <w:pPr>
        <w:pStyle w:val="BodyTextIndent2"/>
        <w:tabs>
          <w:tab w:val="left" w:pos="1134"/>
          <w:tab w:val="left" w:pos="1701"/>
        </w:tabs>
        <w:spacing w:line="240" w:lineRule="auto"/>
        <w:ind w:left="2268" w:right="1134" w:hanging="1134"/>
        <w:jc w:val="both"/>
        <w:rPr>
          <w:sz w:val="20"/>
          <w:lang w:val="en-US"/>
        </w:rPr>
      </w:pPr>
      <w:r w:rsidRPr="0064650E">
        <w:rPr>
          <w:sz w:val="20"/>
          <w:lang w:val="en-US"/>
        </w:rPr>
        <w:t>8.4.1.</w:t>
      </w:r>
      <w:r w:rsidRPr="0064650E">
        <w:rPr>
          <w:sz w:val="20"/>
          <w:lang w:val="en-US"/>
        </w:rPr>
        <w:tab/>
      </w:r>
      <w:r w:rsidR="0064650E">
        <w:rPr>
          <w:sz w:val="20"/>
          <w:lang w:val="en-US"/>
        </w:rPr>
        <w:tab/>
      </w:r>
      <w:r w:rsidRPr="0064650E">
        <w:rPr>
          <w:sz w:val="20"/>
          <w:lang w:val="en-US"/>
        </w:rPr>
        <w:t>If a Type IV test is to be carried out, it shall be conducted in accordance with Annex 7.</w:t>
      </w:r>
    </w:p>
    <w:p w14:paraId="4583AF18" w14:textId="77777777" w:rsidR="001D6FE5" w:rsidRPr="0064650E" w:rsidRDefault="001D6FE5" w:rsidP="0064650E">
      <w:pPr>
        <w:pStyle w:val="BodyTextIndent2"/>
        <w:keepNext/>
        <w:keepLines/>
        <w:tabs>
          <w:tab w:val="left" w:pos="1134"/>
          <w:tab w:val="left" w:pos="1701"/>
        </w:tabs>
        <w:spacing w:line="240" w:lineRule="auto"/>
        <w:ind w:left="2268" w:right="1134" w:hanging="1134"/>
        <w:jc w:val="both"/>
        <w:rPr>
          <w:sz w:val="20"/>
          <w:lang w:val="en-US"/>
        </w:rPr>
      </w:pPr>
      <w:r w:rsidRPr="0064650E">
        <w:rPr>
          <w:sz w:val="20"/>
          <w:lang w:val="en-US"/>
        </w:rPr>
        <w:t>8.5.</w:t>
      </w:r>
      <w:r w:rsidRPr="0064650E">
        <w:rPr>
          <w:sz w:val="20"/>
          <w:lang w:val="en-US"/>
        </w:rPr>
        <w:tab/>
      </w:r>
      <w:r w:rsidR="0064650E">
        <w:rPr>
          <w:sz w:val="20"/>
          <w:lang w:val="en-US"/>
        </w:rPr>
        <w:tab/>
      </w:r>
      <w:r w:rsidRPr="0064650E">
        <w:rPr>
          <w:sz w:val="20"/>
          <w:lang w:val="en-US"/>
        </w:rPr>
        <w:t>Checking the conformity of the vehicle for On-board Diagnostics (OBD)</w:t>
      </w:r>
    </w:p>
    <w:p w14:paraId="4583AF19" w14:textId="77777777" w:rsidR="001D6FE5" w:rsidRPr="0064650E" w:rsidRDefault="001D6FE5" w:rsidP="0064650E">
      <w:pPr>
        <w:pStyle w:val="BodyTextIndent2"/>
        <w:keepNext/>
        <w:keepLines/>
        <w:tabs>
          <w:tab w:val="left" w:pos="1134"/>
          <w:tab w:val="left" w:pos="1701"/>
        </w:tabs>
        <w:spacing w:line="240" w:lineRule="auto"/>
        <w:ind w:left="2268" w:right="1134" w:hanging="1134"/>
        <w:jc w:val="both"/>
        <w:rPr>
          <w:sz w:val="20"/>
          <w:lang w:val="en-US"/>
        </w:rPr>
      </w:pPr>
      <w:r w:rsidRPr="0064650E">
        <w:rPr>
          <w:sz w:val="20"/>
          <w:lang w:val="en-US"/>
        </w:rPr>
        <w:t>8.5.1.</w:t>
      </w:r>
      <w:r w:rsidRPr="0064650E">
        <w:rPr>
          <w:sz w:val="20"/>
          <w:lang w:val="en-US"/>
        </w:rPr>
        <w:tab/>
      </w:r>
      <w:r w:rsidR="0064650E">
        <w:rPr>
          <w:sz w:val="20"/>
          <w:lang w:val="en-US"/>
        </w:rPr>
        <w:tab/>
      </w:r>
      <w:r w:rsidRPr="0064650E">
        <w:rPr>
          <w:sz w:val="20"/>
          <w:lang w:val="en-US"/>
        </w:rPr>
        <w:t>If a verification of the performance of the OBD system is to be carried out, it shall be conducted in accordance with the following requirements:</w:t>
      </w:r>
    </w:p>
    <w:p w14:paraId="4583AF1A" w14:textId="77777777" w:rsidR="001D6FE5" w:rsidRPr="0064650E" w:rsidRDefault="001D6FE5" w:rsidP="0064650E">
      <w:pPr>
        <w:pStyle w:val="BodyTextIndent2"/>
        <w:tabs>
          <w:tab w:val="left" w:pos="1134"/>
          <w:tab w:val="left" w:pos="1701"/>
        </w:tabs>
        <w:spacing w:line="240" w:lineRule="auto"/>
        <w:ind w:left="2268" w:right="1134" w:hanging="1134"/>
        <w:jc w:val="both"/>
        <w:rPr>
          <w:sz w:val="20"/>
          <w:lang w:val="en-US"/>
        </w:rPr>
      </w:pPr>
      <w:r w:rsidRPr="0064650E">
        <w:rPr>
          <w:sz w:val="20"/>
          <w:lang w:val="en-US"/>
        </w:rPr>
        <w:t>8.5.1.1.</w:t>
      </w:r>
      <w:r w:rsidRPr="0064650E">
        <w:rPr>
          <w:sz w:val="20"/>
          <w:lang w:val="en-US"/>
        </w:rPr>
        <w:tab/>
        <w:t xml:space="preserve">When the </w:t>
      </w:r>
      <w:r w:rsidR="00206200">
        <w:rPr>
          <w:sz w:val="20"/>
          <w:lang w:val="en-US"/>
        </w:rPr>
        <w:t>Approval Authority</w:t>
      </w:r>
      <w:r w:rsidRPr="0064650E">
        <w:rPr>
          <w:sz w:val="20"/>
          <w:lang w:val="en-US"/>
        </w:rPr>
        <w:t xml:space="preserve"> determines that the quality of production seems unsatisfactory, a vehicle shall be randomly taken from the series and subjected to the tests described in Appendix 1 to Annex 11.</w:t>
      </w:r>
    </w:p>
    <w:p w14:paraId="4583AF1B" w14:textId="77777777" w:rsidR="001D6FE5" w:rsidRPr="0064650E" w:rsidRDefault="001D6FE5" w:rsidP="0064650E">
      <w:pPr>
        <w:pStyle w:val="BodyTextIndent2"/>
        <w:tabs>
          <w:tab w:val="left" w:pos="1134"/>
          <w:tab w:val="left" w:pos="1701"/>
        </w:tabs>
        <w:spacing w:line="240" w:lineRule="auto"/>
        <w:ind w:left="2268" w:right="1134" w:hanging="1134"/>
        <w:jc w:val="both"/>
        <w:rPr>
          <w:sz w:val="20"/>
          <w:lang w:val="en-US"/>
        </w:rPr>
      </w:pPr>
      <w:r w:rsidRPr="0064650E">
        <w:rPr>
          <w:sz w:val="20"/>
          <w:lang w:val="en-US"/>
        </w:rPr>
        <w:t>8.5.1.2.</w:t>
      </w:r>
      <w:r w:rsidRPr="0064650E">
        <w:rPr>
          <w:sz w:val="20"/>
          <w:lang w:val="en-US"/>
        </w:rPr>
        <w:tab/>
        <w:t>The production shall be deemed to conform if this vehicle meets the requirements of the tests described in Appendix 1 to Annex 11.</w:t>
      </w:r>
    </w:p>
    <w:p w14:paraId="4583AF1C" w14:textId="77777777" w:rsidR="001D6FE5" w:rsidRPr="0064650E" w:rsidRDefault="001D6FE5" w:rsidP="0064650E">
      <w:pPr>
        <w:pStyle w:val="BodyTextIndent2"/>
        <w:tabs>
          <w:tab w:val="left" w:pos="1134"/>
          <w:tab w:val="left" w:pos="1701"/>
        </w:tabs>
        <w:spacing w:line="240" w:lineRule="auto"/>
        <w:ind w:left="2268" w:right="1134" w:hanging="1134"/>
        <w:jc w:val="both"/>
        <w:rPr>
          <w:sz w:val="20"/>
          <w:lang w:val="en-US"/>
        </w:rPr>
      </w:pPr>
      <w:r w:rsidRPr="0064650E">
        <w:rPr>
          <w:sz w:val="20"/>
          <w:lang w:val="en-US"/>
        </w:rPr>
        <w:t>8.5.1.3.</w:t>
      </w:r>
      <w:r w:rsidRPr="0064650E">
        <w:rPr>
          <w:sz w:val="20"/>
          <w:lang w:val="en-US"/>
        </w:rPr>
        <w:tab/>
        <w:t>If the vehicle taken from the series does not satisfy the requirements of paragraph 8.5.1.1., a further random sample of four vehicles shall be taken from the series and subjected to the tests described in Appendix 1 to Annex 11.</w:t>
      </w:r>
      <w:r w:rsidR="003A1634">
        <w:rPr>
          <w:sz w:val="20"/>
          <w:lang w:val="en-US"/>
        </w:rPr>
        <w:t xml:space="preserve"> </w:t>
      </w:r>
      <w:r w:rsidRPr="0064650E">
        <w:rPr>
          <w:sz w:val="20"/>
          <w:lang w:val="en-US"/>
        </w:rPr>
        <w:t>The tests may be carried out on vehicles which have been run in for no more than 15,000 km.</w:t>
      </w:r>
    </w:p>
    <w:p w14:paraId="4583AF1D" w14:textId="77777777" w:rsidR="001D6FE5" w:rsidRPr="0064650E" w:rsidRDefault="001D6FE5" w:rsidP="0064650E">
      <w:pPr>
        <w:pStyle w:val="BodyTextIndent2"/>
        <w:tabs>
          <w:tab w:val="left" w:pos="1134"/>
          <w:tab w:val="left" w:pos="1701"/>
        </w:tabs>
        <w:spacing w:line="240" w:lineRule="auto"/>
        <w:ind w:left="2268" w:right="1134" w:hanging="1134"/>
        <w:jc w:val="both"/>
        <w:rPr>
          <w:sz w:val="20"/>
          <w:lang w:val="en-US"/>
        </w:rPr>
      </w:pPr>
      <w:r w:rsidRPr="0064650E">
        <w:rPr>
          <w:sz w:val="20"/>
          <w:lang w:val="en-US"/>
        </w:rPr>
        <w:t>8.5.1.4.</w:t>
      </w:r>
      <w:r w:rsidRPr="0064650E">
        <w:rPr>
          <w:sz w:val="20"/>
          <w:lang w:val="en-US"/>
        </w:rPr>
        <w:tab/>
        <w:t xml:space="preserve">The production shall be deemed to conform if at least </w:t>
      </w:r>
      <w:r w:rsidR="0077391C">
        <w:rPr>
          <w:sz w:val="20"/>
          <w:lang w:val="en-US"/>
        </w:rPr>
        <w:t>three</w:t>
      </w:r>
      <w:r w:rsidRPr="0064650E">
        <w:rPr>
          <w:sz w:val="20"/>
          <w:lang w:val="en-US"/>
        </w:rPr>
        <w:t xml:space="preserve"> vehicles meet the requirements of the tests described in Annex 11, Appendix 1.</w:t>
      </w:r>
    </w:p>
    <w:p w14:paraId="4583AF1E" w14:textId="77777777" w:rsidR="001D6FE5" w:rsidRPr="0064650E" w:rsidRDefault="001D6FE5" w:rsidP="007F6492">
      <w:pPr>
        <w:pStyle w:val="BodyTextIndent2"/>
        <w:keepNext/>
        <w:keepLines/>
        <w:tabs>
          <w:tab w:val="left" w:pos="1134"/>
          <w:tab w:val="left" w:pos="1701"/>
        </w:tabs>
        <w:spacing w:line="240" w:lineRule="auto"/>
        <w:ind w:left="2268" w:right="1134" w:hanging="1134"/>
        <w:jc w:val="both"/>
        <w:rPr>
          <w:sz w:val="20"/>
          <w:lang w:val="en-US"/>
        </w:rPr>
      </w:pPr>
      <w:r w:rsidRPr="0064650E">
        <w:rPr>
          <w:sz w:val="20"/>
          <w:lang w:val="en-US"/>
        </w:rPr>
        <w:lastRenderedPageBreak/>
        <w:t>8.6.</w:t>
      </w:r>
      <w:r w:rsidRPr="0064650E">
        <w:rPr>
          <w:sz w:val="20"/>
          <w:lang w:val="en-US"/>
        </w:rPr>
        <w:tab/>
      </w:r>
      <w:r w:rsidR="0064650E">
        <w:rPr>
          <w:sz w:val="20"/>
          <w:lang w:val="en-US"/>
        </w:rPr>
        <w:tab/>
      </w:r>
      <w:r w:rsidRPr="0064650E">
        <w:rPr>
          <w:sz w:val="20"/>
          <w:lang w:val="en-US"/>
        </w:rPr>
        <w:t xml:space="preserve">Checking the conformity of a vehicle </w:t>
      </w:r>
      <w:proofErr w:type="spellStart"/>
      <w:r w:rsidRPr="0064650E">
        <w:rPr>
          <w:sz w:val="20"/>
          <w:lang w:val="en-US"/>
        </w:rPr>
        <w:t>fuelled</w:t>
      </w:r>
      <w:proofErr w:type="spellEnd"/>
      <w:r w:rsidRPr="0064650E">
        <w:rPr>
          <w:sz w:val="20"/>
          <w:lang w:val="en-US"/>
        </w:rPr>
        <w:t xml:space="preserve"> by LPG or NG/biomethane</w:t>
      </w:r>
    </w:p>
    <w:p w14:paraId="4583AF1F" w14:textId="77777777" w:rsidR="001D6FE5" w:rsidRPr="0064650E" w:rsidRDefault="001D6FE5" w:rsidP="007F6492">
      <w:pPr>
        <w:pStyle w:val="BodyTextIndent2"/>
        <w:keepNext/>
        <w:keepLines/>
        <w:tabs>
          <w:tab w:val="left" w:pos="1134"/>
          <w:tab w:val="left" w:pos="1701"/>
        </w:tabs>
        <w:spacing w:line="240" w:lineRule="auto"/>
        <w:ind w:left="2268" w:right="1134" w:hanging="1134"/>
        <w:jc w:val="both"/>
        <w:rPr>
          <w:sz w:val="20"/>
          <w:lang w:val="en-US"/>
        </w:rPr>
      </w:pPr>
      <w:r w:rsidRPr="0064650E">
        <w:rPr>
          <w:sz w:val="20"/>
          <w:lang w:val="en-US"/>
        </w:rPr>
        <w:t>8.6.1.</w:t>
      </w:r>
      <w:r w:rsidRPr="0064650E">
        <w:rPr>
          <w:sz w:val="20"/>
          <w:lang w:val="en-US"/>
        </w:rPr>
        <w:tab/>
      </w:r>
      <w:r w:rsidR="0064650E">
        <w:rPr>
          <w:sz w:val="20"/>
          <w:lang w:val="en-US"/>
        </w:rPr>
        <w:tab/>
      </w:r>
      <w:r w:rsidRPr="0064650E">
        <w:rPr>
          <w:sz w:val="20"/>
          <w:lang w:val="en-US"/>
        </w:rPr>
        <w:t xml:space="preserve">Tests for conformity of production may be performed with a commercial fuel of which the C3/C4 ratio lies between those of the reference fuels in the case of LPG, or of which the </w:t>
      </w:r>
      <w:proofErr w:type="spellStart"/>
      <w:r w:rsidRPr="0064650E">
        <w:rPr>
          <w:sz w:val="20"/>
          <w:lang w:val="en-US"/>
        </w:rPr>
        <w:t>Wobbe</w:t>
      </w:r>
      <w:proofErr w:type="spellEnd"/>
      <w:r w:rsidRPr="0064650E">
        <w:rPr>
          <w:sz w:val="20"/>
          <w:lang w:val="en-US"/>
        </w:rPr>
        <w:t xml:space="preserve"> index lies between those of the extreme reference fuels in the case of NG/biomethane.</w:t>
      </w:r>
      <w:r w:rsidR="003A1634">
        <w:rPr>
          <w:sz w:val="20"/>
          <w:lang w:val="en-US"/>
        </w:rPr>
        <w:t xml:space="preserve"> </w:t>
      </w:r>
      <w:r w:rsidRPr="0064650E">
        <w:rPr>
          <w:sz w:val="20"/>
          <w:lang w:val="en-US"/>
        </w:rPr>
        <w:t xml:space="preserve">In that case a fuel analysis shall be presented to the </w:t>
      </w:r>
      <w:r w:rsidR="00206200">
        <w:rPr>
          <w:sz w:val="20"/>
          <w:lang w:val="en-US"/>
        </w:rPr>
        <w:t>Approval Authority</w:t>
      </w:r>
      <w:r w:rsidRPr="0064650E">
        <w:rPr>
          <w:sz w:val="20"/>
          <w:lang w:val="en-US"/>
        </w:rPr>
        <w:t>.</w:t>
      </w:r>
    </w:p>
    <w:p w14:paraId="4583AF20" w14:textId="77777777" w:rsidR="001D6FE5" w:rsidRPr="0064650E" w:rsidRDefault="004439EC" w:rsidP="004439EC">
      <w:pPr>
        <w:pStyle w:val="HChG"/>
        <w:rPr>
          <w:lang w:val="en-US"/>
        </w:rPr>
      </w:pPr>
      <w:r>
        <w:rPr>
          <w:lang w:val="en-US"/>
        </w:rPr>
        <w:tab/>
      </w:r>
      <w:r>
        <w:rPr>
          <w:lang w:val="en-US"/>
        </w:rPr>
        <w:tab/>
      </w:r>
      <w:r w:rsidR="001D6FE5" w:rsidRPr="0064650E">
        <w:rPr>
          <w:lang w:val="en-US"/>
        </w:rPr>
        <w:t>9.</w:t>
      </w:r>
      <w:r w:rsidR="001D6FE5" w:rsidRPr="0064650E">
        <w:rPr>
          <w:lang w:val="en-US"/>
        </w:rPr>
        <w:tab/>
      </w:r>
      <w:r w:rsidR="0064650E">
        <w:rPr>
          <w:lang w:val="en-US"/>
        </w:rPr>
        <w:tab/>
      </w:r>
      <w:r w:rsidR="001D6FE5" w:rsidRPr="0064650E">
        <w:rPr>
          <w:lang w:val="en-US"/>
        </w:rPr>
        <w:t>I</w:t>
      </w:r>
      <w:r w:rsidR="001F7D2F">
        <w:rPr>
          <w:lang w:val="en-US"/>
        </w:rPr>
        <w:t>n</w:t>
      </w:r>
      <w:r w:rsidR="0077391C">
        <w:rPr>
          <w:lang w:val="en-US"/>
        </w:rPr>
        <w:t>-</w:t>
      </w:r>
      <w:r w:rsidR="001F7D2F">
        <w:rPr>
          <w:lang w:val="en-US"/>
        </w:rPr>
        <w:t>service conformity</w:t>
      </w:r>
    </w:p>
    <w:p w14:paraId="4583AF21" w14:textId="77777777"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9.1.</w:t>
      </w:r>
      <w:r w:rsidRPr="0064650E">
        <w:rPr>
          <w:sz w:val="20"/>
          <w:lang w:val="en-US"/>
        </w:rPr>
        <w:tab/>
      </w:r>
      <w:r w:rsidR="0064650E">
        <w:rPr>
          <w:sz w:val="20"/>
          <w:lang w:val="en-US"/>
        </w:rPr>
        <w:tab/>
      </w:r>
      <w:r w:rsidRPr="0064650E">
        <w:rPr>
          <w:sz w:val="20"/>
          <w:lang w:val="en-US"/>
        </w:rPr>
        <w:t>Introduction</w:t>
      </w:r>
    </w:p>
    <w:p w14:paraId="4583AF22" w14:textId="77777777"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ab/>
      </w:r>
      <w:r w:rsidR="0064650E">
        <w:rPr>
          <w:sz w:val="20"/>
          <w:lang w:val="en-US"/>
        </w:rPr>
        <w:tab/>
      </w:r>
      <w:r w:rsidRPr="0064650E">
        <w:rPr>
          <w:sz w:val="20"/>
          <w:lang w:val="en-US"/>
        </w:rPr>
        <w:t>This paragraph sets out the in-service conformity requirements for vehicles type approved to this Regulation.</w:t>
      </w:r>
    </w:p>
    <w:p w14:paraId="4583AF23" w14:textId="77777777"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w:t>
      </w:r>
      <w:r w:rsidRPr="0064650E">
        <w:rPr>
          <w:sz w:val="20"/>
          <w:lang w:val="en-US"/>
        </w:rPr>
        <w:tab/>
      </w:r>
      <w:r w:rsidR="0064650E">
        <w:rPr>
          <w:sz w:val="20"/>
          <w:lang w:val="en-US"/>
        </w:rPr>
        <w:tab/>
      </w:r>
      <w:r w:rsidRPr="0064650E">
        <w:rPr>
          <w:sz w:val="20"/>
          <w:lang w:val="en-US"/>
        </w:rPr>
        <w:t>Audit of in-service conformity</w:t>
      </w:r>
    </w:p>
    <w:p w14:paraId="4583AF24" w14:textId="77777777"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9.2.1.</w:t>
      </w:r>
      <w:r w:rsidRPr="0064650E">
        <w:rPr>
          <w:sz w:val="20"/>
          <w:lang w:val="en-US"/>
        </w:rPr>
        <w:tab/>
      </w:r>
      <w:r w:rsidR="0064650E">
        <w:rPr>
          <w:sz w:val="20"/>
          <w:lang w:val="en-US"/>
        </w:rPr>
        <w:tab/>
      </w:r>
      <w:r w:rsidRPr="0064650E">
        <w:rPr>
          <w:sz w:val="20"/>
          <w:lang w:val="en-US"/>
        </w:rPr>
        <w:t xml:space="preserve">The audit of in-service conformity by the </w:t>
      </w:r>
      <w:r w:rsidR="00206200">
        <w:rPr>
          <w:sz w:val="20"/>
          <w:lang w:val="en-US"/>
        </w:rPr>
        <w:t>Approval Authority</w:t>
      </w:r>
      <w:r w:rsidRPr="0064650E">
        <w:rPr>
          <w:sz w:val="20"/>
          <w:lang w:val="en-US"/>
        </w:rPr>
        <w:t xml:space="preserve"> shall be conducted on the basis of any relevant information that the manufacturer has, under the same procedures as those for the conformity of production defined in Appendix 2 to Agreement E/ECE/324//E/ECE/TRANS/505/Rev.2.</w:t>
      </w:r>
      <w:r w:rsidR="003A1634">
        <w:rPr>
          <w:sz w:val="20"/>
          <w:lang w:val="en-US"/>
        </w:rPr>
        <w:t xml:space="preserve"> </w:t>
      </w:r>
      <w:r w:rsidRPr="0064650E">
        <w:rPr>
          <w:sz w:val="20"/>
          <w:lang w:val="en-US"/>
        </w:rPr>
        <w:t xml:space="preserve">Information from </w:t>
      </w:r>
      <w:r w:rsidR="00206200">
        <w:rPr>
          <w:sz w:val="20"/>
          <w:lang w:val="en-US"/>
        </w:rPr>
        <w:t>Approval Authority</w:t>
      </w:r>
      <w:r w:rsidRPr="0064650E">
        <w:rPr>
          <w:sz w:val="20"/>
          <w:lang w:val="en-US"/>
        </w:rPr>
        <w:t xml:space="preserve"> and Contracting Party surveillance testing may complement the in-service monitoring reports supplied by the manufacturer.</w:t>
      </w:r>
    </w:p>
    <w:p w14:paraId="4583AF25" w14:textId="77777777"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9.2.2.</w:t>
      </w:r>
      <w:r w:rsidRPr="0064650E">
        <w:rPr>
          <w:sz w:val="20"/>
          <w:lang w:val="en-US"/>
        </w:rPr>
        <w:tab/>
      </w:r>
      <w:r w:rsidR="0064650E">
        <w:rPr>
          <w:sz w:val="20"/>
          <w:lang w:val="en-US"/>
        </w:rPr>
        <w:tab/>
      </w:r>
      <w:r w:rsidRPr="0064650E">
        <w:rPr>
          <w:sz w:val="20"/>
          <w:lang w:val="en-US"/>
        </w:rPr>
        <w:t>The figures 4/1 and 4/2 of Appendix 4 to this Regulation illustrate the procedure for in-service conformity checking.</w:t>
      </w:r>
      <w:r w:rsidR="003A1634">
        <w:rPr>
          <w:sz w:val="20"/>
          <w:lang w:val="en-US"/>
        </w:rPr>
        <w:t xml:space="preserve"> </w:t>
      </w:r>
      <w:r w:rsidRPr="0064650E">
        <w:rPr>
          <w:sz w:val="20"/>
          <w:lang w:val="en-US"/>
        </w:rPr>
        <w:t>The process for in-service conformity is described in Appendix 5 to this Regulation.</w:t>
      </w:r>
    </w:p>
    <w:p w14:paraId="4583AF26" w14:textId="77777777"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9.2.3.</w:t>
      </w:r>
      <w:r w:rsidRPr="0064650E">
        <w:rPr>
          <w:sz w:val="20"/>
          <w:lang w:val="en-US"/>
        </w:rPr>
        <w:tab/>
      </w:r>
      <w:r w:rsidR="0064650E">
        <w:rPr>
          <w:sz w:val="20"/>
          <w:lang w:val="en-US"/>
        </w:rPr>
        <w:tab/>
      </w:r>
      <w:r w:rsidRPr="0064650E">
        <w:rPr>
          <w:sz w:val="20"/>
          <w:lang w:val="en-US"/>
        </w:rPr>
        <w:t xml:space="preserve">As part of the information provided for the in-service conformity control, at the request of the </w:t>
      </w:r>
      <w:r w:rsidR="00206200">
        <w:rPr>
          <w:sz w:val="20"/>
          <w:lang w:val="en-US"/>
        </w:rPr>
        <w:t>Approval Authority</w:t>
      </w:r>
      <w:r w:rsidRPr="0064650E">
        <w:rPr>
          <w:sz w:val="20"/>
          <w:lang w:val="en-US"/>
        </w:rPr>
        <w:t xml:space="preserve">, the manufacturer shall report to the type </w:t>
      </w:r>
      <w:r w:rsidR="00206200">
        <w:rPr>
          <w:sz w:val="20"/>
          <w:lang w:val="en-US"/>
        </w:rPr>
        <w:t>Approval Authority</w:t>
      </w:r>
      <w:r w:rsidRPr="0064650E">
        <w:rPr>
          <w:sz w:val="20"/>
          <w:lang w:val="en-US"/>
        </w:rPr>
        <w:t xml:space="preserve"> on warranty claims, warranty repair works and OBD faults recorded at servicing, according to a format agreed at type approval.</w:t>
      </w:r>
      <w:r w:rsidR="003A1634">
        <w:rPr>
          <w:sz w:val="20"/>
          <w:lang w:val="en-US"/>
        </w:rPr>
        <w:t xml:space="preserve"> </w:t>
      </w:r>
      <w:r w:rsidRPr="0064650E">
        <w:rPr>
          <w:sz w:val="20"/>
          <w:lang w:val="en-US"/>
        </w:rPr>
        <w:t>The information shall detail the frequency and substance of faults for emissions related components and systems.</w:t>
      </w:r>
      <w:r w:rsidR="003A1634">
        <w:rPr>
          <w:sz w:val="20"/>
          <w:lang w:val="en-US"/>
        </w:rPr>
        <w:t xml:space="preserve"> </w:t>
      </w:r>
      <w:r w:rsidRPr="0064650E">
        <w:rPr>
          <w:sz w:val="20"/>
          <w:lang w:val="en-US"/>
        </w:rPr>
        <w:t>The reports shall be filed at least once a year for each vehicle model for the duration of the period of up to 5 years of age or 100,000 km, whichever is the sooner.</w:t>
      </w:r>
    </w:p>
    <w:p w14:paraId="4583AF27" w14:textId="77777777"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9.2.4.</w:t>
      </w:r>
      <w:r w:rsidR="0064650E">
        <w:rPr>
          <w:sz w:val="20"/>
          <w:lang w:val="en-US"/>
        </w:rPr>
        <w:tab/>
      </w:r>
      <w:r w:rsidRPr="0064650E">
        <w:rPr>
          <w:sz w:val="20"/>
          <w:lang w:val="en-US"/>
        </w:rPr>
        <w:tab/>
        <w:t>Parameters defining the in-service family</w:t>
      </w:r>
    </w:p>
    <w:p w14:paraId="4583AF28" w14:textId="77777777"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ab/>
      </w:r>
      <w:r w:rsidR="0064650E">
        <w:rPr>
          <w:sz w:val="20"/>
          <w:lang w:val="en-US"/>
        </w:rPr>
        <w:tab/>
      </w:r>
      <w:r w:rsidRPr="0064650E">
        <w:rPr>
          <w:sz w:val="20"/>
          <w:lang w:val="en-US"/>
        </w:rPr>
        <w:t>The in-service family may be defined by basic design parameters which shall be common to vehicles within the family.</w:t>
      </w:r>
      <w:r w:rsidR="003A1634">
        <w:rPr>
          <w:sz w:val="20"/>
          <w:lang w:val="en-US"/>
        </w:rPr>
        <w:t xml:space="preserve"> </w:t>
      </w:r>
      <w:r w:rsidRPr="0064650E">
        <w:rPr>
          <w:sz w:val="20"/>
          <w:lang w:val="en-US"/>
        </w:rPr>
        <w:t>Accordingly, vehicle types may be considered as belonging to the same in-service family if they have in common, or within the stated tolerances, the following parameters:</w:t>
      </w:r>
    </w:p>
    <w:p w14:paraId="4583AF29" w14:textId="77777777"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9.2.4.1.</w:t>
      </w:r>
      <w:r w:rsidRPr="0064650E">
        <w:rPr>
          <w:sz w:val="20"/>
          <w:lang w:val="en-US"/>
        </w:rPr>
        <w:tab/>
        <w:t>Combustion process (two stroke, four stroke, rotary);</w:t>
      </w:r>
    </w:p>
    <w:p w14:paraId="4583AF2A" w14:textId="77777777"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9.2.4.2.</w:t>
      </w:r>
      <w:r w:rsidRPr="0064650E">
        <w:rPr>
          <w:sz w:val="20"/>
          <w:lang w:val="en-US"/>
        </w:rPr>
        <w:tab/>
        <w:t>Number of cylinders;</w:t>
      </w:r>
    </w:p>
    <w:p w14:paraId="4583AF2B" w14:textId="77777777"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9.2.4.3.</w:t>
      </w:r>
      <w:r w:rsidRPr="0064650E">
        <w:rPr>
          <w:sz w:val="20"/>
          <w:lang w:val="en-US"/>
        </w:rPr>
        <w:tab/>
        <w:t>Configuration of the cylinder block (in-line, V, radial, horizontally opposed, other). The inclination or orientation of the cylinders is not a criteria);</w:t>
      </w:r>
    </w:p>
    <w:p w14:paraId="4583AF2C" w14:textId="77777777"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9.2.4.4.</w:t>
      </w:r>
      <w:r w:rsidRPr="0064650E">
        <w:rPr>
          <w:sz w:val="20"/>
          <w:lang w:val="en-US"/>
        </w:rPr>
        <w:tab/>
        <w:t xml:space="preserve">Method of engine </w:t>
      </w:r>
      <w:proofErr w:type="spellStart"/>
      <w:r w:rsidRPr="0064650E">
        <w:rPr>
          <w:sz w:val="20"/>
          <w:lang w:val="en-US"/>
        </w:rPr>
        <w:t>fuelling</w:t>
      </w:r>
      <w:proofErr w:type="spellEnd"/>
      <w:r w:rsidRPr="0064650E">
        <w:rPr>
          <w:sz w:val="20"/>
          <w:lang w:val="en-US"/>
        </w:rPr>
        <w:t xml:space="preserve"> (</w:t>
      </w:r>
      <w:proofErr w:type="gramStart"/>
      <w:r w:rsidRPr="0064650E">
        <w:rPr>
          <w:sz w:val="20"/>
          <w:lang w:val="en-US"/>
        </w:rPr>
        <w:t>e.g.</w:t>
      </w:r>
      <w:proofErr w:type="gramEnd"/>
      <w:r w:rsidRPr="0064650E">
        <w:rPr>
          <w:sz w:val="20"/>
          <w:lang w:val="en-US"/>
        </w:rPr>
        <w:t xml:space="preserve"> indirect or direct injection);</w:t>
      </w:r>
    </w:p>
    <w:p w14:paraId="4583AF2D" w14:textId="77777777"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9.2.4.5.</w:t>
      </w:r>
      <w:r w:rsidRPr="0064650E">
        <w:rPr>
          <w:sz w:val="20"/>
          <w:lang w:val="en-US"/>
        </w:rPr>
        <w:tab/>
        <w:t>Type of cooling system (air, water, oil);</w:t>
      </w:r>
    </w:p>
    <w:p w14:paraId="4583AF2E" w14:textId="77777777"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9.2.4.6.</w:t>
      </w:r>
      <w:r w:rsidRPr="0064650E">
        <w:rPr>
          <w:sz w:val="20"/>
          <w:lang w:val="en-US"/>
        </w:rPr>
        <w:tab/>
        <w:t>Method of aspiration (naturally aspirated, pressure charged);</w:t>
      </w:r>
    </w:p>
    <w:p w14:paraId="4583AF2F" w14:textId="77777777"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9.2.4.7.</w:t>
      </w:r>
      <w:r w:rsidRPr="0064650E">
        <w:rPr>
          <w:sz w:val="20"/>
          <w:lang w:val="en-US"/>
        </w:rPr>
        <w:tab/>
        <w:t>Fuel for which the engine is designed (petrol, diesel, NG/biomethane, LPG, etc.). Bi-</w:t>
      </w:r>
      <w:proofErr w:type="spellStart"/>
      <w:r w:rsidRPr="0064650E">
        <w:rPr>
          <w:sz w:val="20"/>
          <w:lang w:val="en-US"/>
        </w:rPr>
        <w:t>fuelled</w:t>
      </w:r>
      <w:proofErr w:type="spellEnd"/>
      <w:r w:rsidRPr="0064650E">
        <w:rPr>
          <w:sz w:val="20"/>
          <w:lang w:val="en-US"/>
        </w:rPr>
        <w:t xml:space="preserve"> vehicles may be grouped with dedicated fuel vehicles providing one of the fuels is common;</w:t>
      </w:r>
    </w:p>
    <w:p w14:paraId="4583AF30" w14:textId="77777777"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lastRenderedPageBreak/>
        <w:t>9.2.4.8.</w:t>
      </w:r>
      <w:r w:rsidRPr="0064650E">
        <w:rPr>
          <w:sz w:val="20"/>
          <w:lang w:val="en-US"/>
        </w:rPr>
        <w:tab/>
        <w:t>Type of catalytic converter (three-way catalyst, lean NO</w:t>
      </w:r>
      <w:r w:rsidRPr="0064650E">
        <w:rPr>
          <w:sz w:val="20"/>
          <w:vertAlign w:val="subscript"/>
          <w:lang w:val="en-US"/>
        </w:rPr>
        <w:t>X</w:t>
      </w:r>
      <w:r w:rsidRPr="0064650E">
        <w:rPr>
          <w:sz w:val="20"/>
          <w:lang w:val="en-US"/>
        </w:rPr>
        <w:t xml:space="preserve"> trap, SCR, lean NO</w:t>
      </w:r>
      <w:r w:rsidRPr="0064650E">
        <w:rPr>
          <w:sz w:val="20"/>
          <w:vertAlign w:val="subscript"/>
          <w:lang w:val="en-US"/>
        </w:rPr>
        <w:t>X</w:t>
      </w:r>
      <w:r w:rsidRPr="0064650E">
        <w:rPr>
          <w:sz w:val="20"/>
          <w:lang w:val="en-US"/>
        </w:rPr>
        <w:t xml:space="preserve"> catalyst or other(s));</w:t>
      </w:r>
    </w:p>
    <w:p w14:paraId="4583AF31" w14:textId="77777777"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9.2.4.9.</w:t>
      </w:r>
      <w:r w:rsidRPr="0064650E">
        <w:rPr>
          <w:sz w:val="20"/>
          <w:lang w:val="en-US"/>
        </w:rPr>
        <w:tab/>
        <w:t>Type of particulate trap (with or without);</w:t>
      </w:r>
    </w:p>
    <w:p w14:paraId="4583AF32" w14:textId="77777777"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9.2.4.10.</w:t>
      </w:r>
      <w:r w:rsidRPr="0064650E">
        <w:rPr>
          <w:sz w:val="20"/>
          <w:lang w:val="en-US"/>
        </w:rPr>
        <w:tab/>
        <w:t xml:space="preserve">Exhaust gas recirculation (with or without, cooled or </w:t>
      </w:r>
      <w:proofErr w:type="spellStart"/>
      <w:r w:rsidRPr="0064650E">
        <w:rPr>
          <w:sz w:val="20"/>
          <w:lang w:val="en-US"/>
        </w:rPr>
        <w:t>non cooled</w:t>
      </w:r>
      <w:proofErr w:type="spellEnd"/>
      <w:r w:rsidRPr="0064650E">
        <w:rPr>
          <w:sz w:val="20"/>
          <w:lang w:val="en-US"/>
        </w:rPr>
        <w:t>); and</w:t>
      </w:r>
    </w:p>
    <w:p w14:paraId="4583AF33" w14:textId="77777777"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9.2.4.11.</w:t>
      </w:r>
      <w:r w:rsidRPr="0064650E">
        <w:rPr>
          <w:sz w:val="20"/>
          <w:lang w:val="en-US"/>
        </w:rPr>
        <w:tab/>
        <w:t>Engine cylinder capacity of the largest engine within the family minus 30</w:t>
      </w:r>
      <w:r w:rsidR="007F6492">
        <w:rPr>
          <w:sz w:val="20"/>
          <w:lang w:val="en-US"/>
        </w:rPr>
        <w:t> </w:t>
      </w:r>
      <w:r w:rsidRPr="0064650E">
        <w:rPr>
          <w:sz w:val="20"/>
          <w:lang w:val="en-US"/>
        </w:rPr>
        <w:t>per</w:t>
      </w:r>
      <w:r w:rsidR="007F6492">
        <w:rPr>
          <w:sz w:val="20"/>
          <w:lang w:val="en-US"/>
        </w:rPr>
        <w:t> </w:t>
      </w:r>
      <w:r w:rsidRPr="0064650E">
        <w:rPr>
          <w:sz w:val="20"/>
          <w:lang w:val="en-US"/>
        </w:rPr>
        <w:t>cent.</w:t>
      </w:r>
    </w:p>
    <w:p w14:paraId="4583AF34" w14:textId="77777777"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9.2.5.</w:t>
      </w:r>
      <w:r w:rsidR="0064650E">
        <w:rPr>
          <w:sz w:val="20"/>
          <w:lang w:val="en-US"/>
        </w:rPr>
        <w:tab/>
      </w:r>
      <w:r w:rsidRPr="0064650E">
        <w:rPr>
          <w:sz w:val="20"/>
          <w:lang w:val="en-US"/>
        </w:rPr>
        <w:tab/>
        <w:t>Information requirements</w:t>
      </w:r>
    </w:p>
    <w:p w14:paraId="4583AF35" w14:textId="77777777"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ab/>
      </w:r>
      <w:r w:rsidR="0064650E">
        <w:rPr>
          <w:sz w:val="20"/>
          <w:lang w:val="en-US"/>
        </w:rPr>
        <w:tab/>
      </w:r>
      <w:r w:rsidRPr="0064650E">
        <w:rPr>
          <w:sz w:val="20"/>
          <w:lang w:val="en-US"/>
        </w:rPr>
        <w:t xml:space="preserve">An audit of in-service conformity will be conducted by the </w:t>
      </w:r>
      <w:r w:rsidR="00206200">
        <w:rPr>
          <w:sz w:val="20"/>
          <w:lang w:val="en-US"/>
        </w:rPr>
        <w:t>Approval Authority</w:t>
      </w:r>
      <w:r w:rsidRPr="0064650E">
        <w:rPr>
          <w:sz w:val="20"/>
          <w:lang w:val="en-US"/>
        </w:rPr>
        <w:t xml:space="preserve"> on the basis of information supplied by the manufacturer.</w:t>
      </w:r>
      <w:r w:rsidR="003A1634">
        <w:rPr>
          <w:sz w:val="20"/>
          <w:lang w:val="en-US"/>
        </w:rPr>
        <w:t xml:space="preserve"> </w:t>
      </w:r>
      <w:r w:rsidRPr="0064650E">
        <w:rPr>
          <w:sz w:val="20"/>
          <w:lang w:val="en-US"/>
        </w:rPr>
        <w:t>Such information shall include in particular, the following:</w:t>
      </w:r>
    </w:p>
    <w:p w14:paraId="4583AF36" w14:textId="77777777"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9.2.5.1.</w:t>
      </w:r>
      <w:r w:rsidRPr="0064650E">
        <w:rPr>
          <w:sz w:val="20"/>
          <w:lang w:val="en-US"/>
        </w:rPr>
        <w:tab/>
        <w:t>The name and address of the manufacturer;</w:t>
      </w:r>
    </w:p>
    <w:p w14:paraId="4583AF37" w14:textId="77777777"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9.2.5.2.</w:t>
      </w:r>
      <w:r w:rsidRPr="0064650E">
        <w:rPr>
          <w:sz w:val="20"/>
          <w:lang w:val="en-US"/>
        </w:rPr>
        <w:tab/>
        <w:t xml:space="preserve">The name, address, telephone and fax numbers and e-mail address of the </w:t>
      </w:r>
      <w:r w:rsidR="007F6492" w:rsidRPr="0064650E">
        <w:rPr>
          <w:sz w:val="20"/>
          <w:lang w:val="en-US"/>
        </w:rPr>
        <w:t>authorized</w:t>
      </w:r>
      <w:r w:rsidRPr="0064650E">
        <w:rPr>
          <w:sz w:val="20"/>
          <w:lang w:val="en-US"/>
        </w:rPr>
        <w:t xml:space="preserve"> representative within the areas covered by the manufacturer's information;</w:t>
      </w:r>
    </w:p>
    <w:p w14:paraId="4583AF38" w14:textId="77777777"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9.2.5.3.</w:t>
      </w:r>
      <w:r w:rsidRPr="0064650E">
        <w:rPr>
          <w:sz w:val="20"/>
          <w:lang w:val="en-US"/>
        </w:rPr>
        <w:tab/>
        <w:t xml:space="preserve">The </w:t>
      </w:r>
      <w:proofErr w:type="gramStart"/>
      <w:r w:rsidRPr="0064650E">
        <w:rPr>
          <w:sz w:val="20"/>
          <w:lang w:val="en-US"/>
        </w:rPr>
        <w:t>model</w:t>
      </w:r>
      <w:proofErr w:type="gramEnd"/>
      <w:r w:rsidRPr="0064650E">
        <w:rPr>
          <w:sz w:val="20"/>
          <w:lang w:val="en-US"/>
        </w:rPr>
        <w:t xml:space="preserve"> name(s) of the vehicles included in the manufacturer's information;</w:t>
      </w:r>
    </w:p>
    <w:p w14:paraId="4583AF39" w14:textId="77777777"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9.2.5.4.</w:t>
      </w:r>
      <w:r w:rsidRPr="0064650E">
        <w:rPr>
          <w:sz w:val="20"/>
          <w:lang w:val="en-US"/>
        </w:rPr>
        <w:tab/>
        <w:t xml:space="preserve">Where appropriate, the list of vehicle types covered within the manufacturer's information, </w:t>
      </w:r>
      <w:proofErr w:type="gramStart"/>
      <w:r w:rsidRPr="0064650E">
        <w:rPr>
          <w:sz w:val="20"/>
          <w:lang w:val="en-US"/>
        </w:rPr>
        <w:t>i.e.</w:t>
      </w:r>
      <w:proofErr w:type="gramEnd"/>
      <w:r w:rsidRPr="0064650E">
        <w:rPr>
          <w:sz w:val="20"/>
          <w:lang w:val="en-US"/>
        </w:rPr>
        <w:t xml:space="preserve"> the in-service family group in accordance with paragraph 9.2.1.;</w:t>
      </w:r>
    </w:p>
    <w:p w14:paraId="4583AF3A" w14:textId="77777777"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9.2.5.5.</w:t>
      </w:r>
      <w:r w:rsidRPr="0064650E">
        <w:rPr>
          <w:sz w:val="20"/>
          <w:lang w:val="en-US"/>
        </w:rPr>
        <w:tab/>
        <w:t>The vehicle identification number (VIN) codes applicable to these vehicle types within the in-service family (VIN prefix);</w:t>
      </w:r>
    </w:p>
    <w:p w14:paraId="4583AF3B" w14:textId="77777777"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9.2.5.6.</w:t>
      </w:r>
      <w:r w:rsidRPr="0064650E">
        <w:rPr>
          <w:sz w:val="20"/>
          <w:lang w:val="en-US"/>
        </w:rPr>
        <w:tab/>
        <w:t>The numbers of the type approvals applicable to these vehicle types within the in-service family, including, where applicable, the numbers of all extensions and field fixes/recalls (re-works);</w:t>
      </w:r>
    </w:p>
    <w:p w14:paraId="4583AF3C" w14:textId="77777777"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9.2.5.7.</w:t>
      </w:r>
      <w:r w:rsidRPr="0064650E">
        <w:rPr>
          <w:sz w:val="20"/>
          <w:lang w:val="en-US"/>
        </w:rPr>
        <w:tab/>
        <w:t xml:space="preserve">Details of extensions, field fixes/recalls to those type approvals for the vehicles covered within the manufacturer's information (if requested by the </w:t>
      </w:r>
      <w:r w:rsidR="00206200">
        <w:rPr>
          <w:sz w:val="20"/>
          <w:lang w:val="en-US"/>
        </w:rPr>
        <w:t>Approval Authority</w:t>
      </w:r>
      <w:r w:rsidRPr="0064650E">
        <w:rPr>
          <w:sz w:val="20"/>
          <w:lang w:val="en-US"/>
        </w:rPr>
        <w:t>);</w:t>
      </w:r>
    </w:p>
    <w:p w14:paraId="4583AF3D" w14:textId="77777777"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9.2.5.8.</w:t>
      </w:r>
      <w:r w:rsidRPr="0064650E">
        <w:rPr>
          <w:sz w:val="20"/>
          <w:lang w:val="en-US"/>
        </w:rPr>
        <w:tab/>
        <w:t>The period of time over which the manufacturer's information was collected;</w:t>
      </w:r>
    </w:p>
    <w:p w14:paraId="4583AF3E" w14:textId="77777777"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9.2.5.9.</w:t>
      </w:r>
      <w:r w:rsidRPr="0064650E">
        <w:rPr>
          <w:sz w:val="20"/>
          <w:lang w:val="en-US"/>
        </w:rPr>
        <w:tab/>
        <w:t>The vehicle build period covered within the manufacturer's information (</w:t>
      </w:r>
      <w:proofErr w:type="gramStart"/>
      <w:r w:rsidRPr="0064650E">
        <w:rPr>
          <w:sz w:val="20"/>
          <w:lang w:val="en-US"/>
        </w:rPr>
        <w:t>e.g.</w:t>
      </w:r>
      <w:proofErr w:type="gramEnd"/>
      <w:r w:rsidR="007F6492">
        <w:rPr>
          <w:sz w:val="20"/>
          <w:lang w:val="en-US"/>
        </w:rPr>
        <w:t> </w:t>
      </w:r>
      <w:r w:rsidRPr="0064650E">
        <w:rPr>
          <w:sz w:val="20"/>
          <w:lang w:val="en-US"/>
        </w:rPr>
        <w:t>vehicles manufactured during the 2007 calendar year);</w:t>
      </w:r>
    </w:p>
    <w:p w14:paraId="4583AF3F" w14:textId="77777777"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9.2.5.10.</w:t>
      </w:r>
      <w:r w:rsidRPr="0064650E">
        <w:rPr>
          <w:sz w:val="20"/>
          <w:lang w:val="en-US"/>
        </w:rPr>
        <w:tab/>
        <w:t>The manufacturer's in-service conformity checking procedure, including:</w:t>
      </w:r>
    </w:p>
    <w:p w14:paraId="4583AF40" w14:textId="77777777"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t>(a)</w:t>
      </w:r>
      <w:r w:rsidRPr="0064650E">
        <w:rPr>
          <w:sz w:val="20"/>
          <w:lang w:val="en-US"/>
        </w:rPr>
        <w:tab/>
        <w:t>Vehicle location method;</w:t>
      </w:r>
    </w:p>
    <w:p w14:paraId="4583AF41" w14:textId="77777777"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t>(b)</w:t>
      </w:r>
      <w:r w:rsidRPr="0064650E">
        <w:rPr>
          <w:sz w:val="20"/>
          <w:lang w:val="en-US"/>
        </w:rPr>
        <w:tab/>
        <w:t>Vehicle selection and rejection criteria;</w:t>
      </w:r>
    </w:p>
    <w:p w14:paraId="4583AF42" w14:textId="77777777"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t>(c)</w:t>
      </w:r>
      <w:r w:rsidRPr="0064650E">
        <w:rPr>
          <w:sz w:val="20"/>
          <w:lang w:val="en-US"/>
        </w:rPr>
        <w:tab/>
        <w:t xml:space="preserve">Test types and procedures used for the </w:t>
      </w:r>
      <w:proofErr w:type="spellStart"/>
      <w:r w:rsidRPr="0064650E">
        <w:rPr>
          <w:sz w:val="20"/>
          <w:lang w:val="en-US"/>
        </w:rPr>
        <w:t>programme</w:t>
      </w:r>
      <w:proofErr w:type="spellEnd"/>
      <w:r w:rsidRPr="0064650E">
        <w:rPr>
          <w:sz w:val="20"/>
          <w:lang w:val="en-US"/>
        </w:rPr>
        <w:t>;</w:t>
      </w:r>
    </w:p>
    <w:p w14:paraId="4583AF43" w14:textId="77777777"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t>(d)</w:t>
      </w:r>
      <w:r w:rsidRPr="0064650E">
        <w:rPr>
          <w:sz w:val="20"/>
          <w:lang w:val="en-US"/>
        </w:rPr>
        <w:tab/>
        <w:t>The manufacturer's acceptance/rejection criteria for the in-service family group;</w:t>
      </w:r>
    </w:p>
    <w:p w14:paraId="4583AF44" w14:textId="77777777"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t>(e)</w:t>
      </w:r>
      <w:r w:rsidRPr="0064650E">
        <w:rPr>
          <w:sz w:val="20"/>
          <w:lang w:val="en-US"/>
        </w:rPr>
        <w:tab/>
        <w:t>Geographical area(s) within which the manufacturer has collected information;</w:t>
      </w:r>
    </w:p>
    <w:p w14:paraId="4583AF45" w14:textId="77777777"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t>(f)</w:t>
      </w:r>
      <w:r w:rsidRPr="0064650E">
        <w:rPr>
          <w:sz w:val="20"/>
          <w:lang w:val="en-US"/>
        </w:rPr>
        <w:tab/>
        <w:t>Sample size and sampling plan used.</w:t>
      </w:r>
    </w:p>
    <w:p w14:paraId="4583AF46" w14:textId="77777777"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9.2.5.11.</w:t>
      </w:r>
      <w:r w:rsidRPr="0064650E">
        <w:rPr>
          <w:sz w:val="20"/>
          <w:lang w:val="en-US"/>
        </w:rPr>
        <w:tab/>
        <w:t>The results from the manufacturer's in-service conformity procedure, including:</w:t>
      </w:r>
    </w:p>
    <w:p w14:paraId="4583AF47" w14:textId="77777777"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t>(a)</w:t>
      </w:r>
      <w:r w:rsidRPr="0064650E">
        <w:rPr>
          <w:sz w:val="20"/>
          <w:lang w:val="en-US"/>
        </w:rPr>
        <w:tab/>
        <w:t xml:space="preserve">Identification of the vehicles included in the </w:t>
      </w:r>
      <w:proofErr w:type="spellStart"/>
      <w:r w:rsidRPr="0064650E">
        <w:rPr>
          <w:sz w:val="20"/>
          <w:lang w:val="en-US"/>
        </w:rPr>
        <w:t>programme</w:t>
      </w:r>
      <w:proofErr w:type="spellEnd"/>
      <w:r w:rsidRPr="0064650E">
        <w:rPr>
          <w:sz w:val="20"/>
          <w:lang w:val="en-US"/>
        </w:rPr>
        <w:t xml:space="preserve"> (whether tested or not).</w:t>
      </w:r>
      <w:r w:rsidR="003A1634">
        <w:rPr>
          <w:sz w:val="20"/>
          <w:lang w:val="en-US"/>
        </w:rPr>
        <w:t xml:space="preserve"> </w:t>
      </w:r>
      <w:r w:rsidRPr="0064650E">
        <w:rPr>
          <w:sz w:val="20"/>
          <w:lang w:val="en-US"/>
        </w:rPr>
        <w:t>The identification shall include the following:</w:t>
      </w:r>
    </w:p>
    <w:p w14:paraId="4583AF48" w14:textId="77777777"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r>
      <w:r w:rsidRPr="0064650E">
        <w:rPr>
          <w:sz w:val="20"/>
          <w:lang w:val="en-US"/>
        </w:rPr>
        <w:tab/>
        <w:t>(</w:t>
      </w:r>
      <w:proofErr w:type="spellStart"/>
      <w:r w:rsidRPr="0064650E">
        <w:rPr>
          <w:sz w:val="20"/>
          <w:lang w:val="en-US"/>
        </w:rPr>
        <w:t>i</w:t>
      </w:r>
      <w:proofErr w:type="spellEnd"/>
      <w:r w:rsidRPr="0064650E">
        <w:rPr>
          <w:sz w:val="20"/>
          <w:lang w:val="en-US"/>
        </w:rPr>
        <w:t>)</w:t>
      </w:r>
      <w:r w:rsidRPr="0064650E">
        <w:rPr>
          <w:sz w:val="20"/>
          <w:lang w:val="en-US"/>
        </w:rPr>
        <w:tab/>
      </w:r>
      <w:r w:rsidR="001F7D2F">
        <w:rPr>
          <w:sz w:val="20"/>
          <w:lang w:val="en-US"/>
        </w:rPr>
        <w:t>M</w:t>
      </w:r>
      <w:r w:rsidRPr="0064650E">
        <w:rPr>
          <w:sz w:val="20"/>
          <w:lang w:val="en-US"/>
        </w:rPr>
        <w:t>odel name</w:t>
      </w:r>
      <w:r w:rsidR="007F6492">
        <w:rPr>
          <w:sz w:val="20"/>
          <w:lang w:val="en-US"/>
        </w:rPr>
        <w:t>;</w:t>
      </w:r>
    </w:p>
    <w:p w14:paraId="4583AF49" w14:textId="77777777"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lastRenderedPageBreak/>
        <w:tab/>
      </w:r>
      <w:r w:rsidRPr="0064650E">
        <w:rPr>
          <w:sz w:val="20"/>
          <w:lang w:val="en-US"/>
        </w:rPr>
        <w:tab/>
        <w:t>(ii)</w:t>
      </w:r>
      <w:r w:rsidRPr="0064650E">
        <w:rPr>
          <w:sz w:val="20"/>
          <w:lang w:val="en-US"/>
        </w:rPr>
        <w:tab/>
      </w:r>
      <w:r w:rsidR="001F7D2F">
        <w:rPr>
          <w:sz w:val="20"/>
          <w:lang w:val="en-US"/>
        </w:rPr>
        <w:t>V</w:t>
      </w:r>
      <w:r w:rsidRPr="0064650E">
        <w:rPr>
          <w:sz w:val="20"/>
          <w:lang w:val="en-US"/>
        </w:rPr>
        <w:t>ehicle identification number (VIN)</w:t>
      </w:r>
      <w:r w:rsidR="007F6492">
        <w:rPr>
          <w:sz w:val="20"/>
          <w:lang w:val="en-US"/>
        </w:rPr>
        <w:t>;</w:t>
      </w:r>
    </w:p>
    <w:p w14:paraId="4583AF4A" w14:textId="77777777"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r>
      <w:r w:rsidRPr="0064650E">
        <w:rPr>
          <w:sz w:val="20"/>
          <w:lang w:val="en-US"/>
        </w:rPr>
        <w:tab/>
        <w:t>(iii)</w:t>
      </w:r>
      <w:r w:rsidRPr="0064650E">
        <w:rPr>
          <w:sz w:val="20"/>
          <w:lang w:val="en-US"/>
        </w:rPr>
        <w:tab/>
      </w:r>
      <w:r w:rsidR="009921C5">
        <w:rPr>
          <w:sz w:val="20"/>
          <w:lang w:val="en-US"/>
        </w:rPr>
        <w:t>V</w:t>
      </w:r>
      <w:r w:rsidRPr="0064650E">
        <w:rPr>
          <w:sz w:val="20"/>
          <w:lang w:val="en-US"/>
        </w:rPr>
        <w:t>ehicle registration number</w:t>
      </w:r>
      <w:r w:rsidR="007F6492">
        <w:rPr>
          <w:sz w:val="20"/>
          <w:lang w:val="en-US"/>
        </w:rPr>
        <w:t>;</w:t>
      </w:r>
    </w:p>
    <w:p w14:paraId="4583AF4B" w14:textId="77777777"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r>
      <w:r w:rsidRPr="0064650E">
        <w:rPr>
          <w:sz w:val="20"/>
          <w:lang w:val="en-US"/>
        </w:rPr>
        <w:tab/>
        <w:t>(iv)</w:t>
      </w:r>
      <w:r w:rsidRPr="0064650E">
        <w:rPr>
          <w:sz w:val="20"/>
          <w:lang w:val="en-US"/>
        </w:rPr>
        <w:tab/>
      </w:r>
      <w:r w:rsidR="009921C5">
        <w:rPr>
          <w:sz w:val="20"/>
          <w:lang w:val="en-US"/>
        </w:rPr>
        <w:t>D</w:t>
      </w:r>
      <w:r w:rsidRPr="0064650E">
        <w:rPr>
          <w:sz w:val="20"/>
          <w:lang w:val="en-US"/>
        </w:rPr>
        <w:t>ate of manufacture</w:t>
      </w:r>
      <w:r w:rsidR="007F6492">
        <w:rPr>
          <w:sz w:val="20"/>
          <w:lang w:val="en-US"/>
        </w:rPr>
        <w:t>;</w:t>
      </w:r>
    </w:p>
    <w:p w14:paraId="4583AF4C" w14:textId="77777777" w:rsidR="001D6FE5" w:rsidRPr="0064650E" w:rsidRDefault="001D6FE5" w:rsidP="00EE7370">
      <w:pPr>
        <w:tabs>
          <w:tab w:val="left" w:pos="1134"/>
          <w:tab w:val="left" w:pos="1701"/>
          <w:tab w:val="left" w:pos="2268"/>
        </w:tabs>
        <w:spacing w:after="120"/>
        <w:ind w:left="2835" w:right="1134" w:hanging="1134"/>
        <w:jc w:val="both"/>
        <w:rPr>
          <w:sz w:val="20"/>
          <w:lang w:val="en-US"/>
        </w:rPr>
      </w:pPr>
      <w:r w:rsidRPr="0064650E">
        <w:rPr>
          <w:sz w:val="20"/>
          <w:lang w:val="en-US"/>
        </w:rPr>
        <w:tab/>
      </w:r>
      <w:r w:rsidRPr="0064650E">
        <w:rPr>
          <w:sz w:val="20"/>
          <w:lang w:val="en-US"/>
        </w:rPr>
        <w:tab/>
        <w:t>(v)</w:t>
      </w:r>
      <w:r w:rsidRPr="0064650E">
        <w:rPr>
          <w:sz w:val="20"/>
          <w:lang w:val="en-US"/>
        </w:rPr>
        <w:tab/>
      </w:r>
      <w:r w:rsidR="009921C5">
        <w:rPr>
          <w:sz w:val="20"/>
          <w:lang w:val="en-US"/>
        </w:rPr>
        <w:t>R</w:t>
      </w:r>
      <w:r w:rsidRPr="0064650E">
        <w:rPr>
          <w:sz w:val="20"/>
          <w:lang w:val="en-US"/>
        </w:rPr>
        <w:t>egion of use (where known)</w:t>
      </w:r>
      <w:r w:rsidR="007F6492">
        <w:rPr>
          <w:sz w:val="20"/>
          <w:lang w:val="en-US"/>
        </w:rPr>
        <w:t>;</w:t>
      </w:r>
    </w:p>
    <w:p w14:paraId="4583AF4D" w14:textId="77777777"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r>
      <w:r w:rsidRPr="0064650E">
        <w:rPr>
          <w:sz w:val="20"/>
          <w:lang w:val="en-US"/>
        </w:rPr>
        <w:tab/>
        <w:t>(vi)</w:t>
      </w:r>
      <w:r w:rsidRPr="0064650E">
        <w:rPr>
          <w:sz w:val="20"/>
          <w:lang w:val="en-US"/>
        </w:rPr>
        <w:tab/>
      </w:r>
      <w:proofErr w:type="spellStart"/>
      <w:r w:rsidR="009921C5">
        <w:rPr>
          <w:sz w:val="20"/>
          <w:lang w:val="en-US"/>
        </w:rPr>
        <w:t>T</w:t>
      </w:r>
      <w:r w:rsidRPr="0064650E">
        <w:rPr>
          <w:sz w:val="20"/>
          <w:lang w:val="en-US"/>
        </w:rPr>
        <w:t>yres</w:t>
      </w:r>
      <w:proofErr w:type="spellEnd"/>
      <w:r w:rsidRPr="0064650E">
        <w:rPr>
          <w:sz w:val="20"/>
          <w:lang w:val="en-US"/>
        </w:rPr>
        <w:t xml:space="preserve"> fitted.</w:t>
      </w:r>
    </w:p>
    <w:p w14:paraId="4583AF4E" w14:textId="77777777"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t>(b)</w:t>
      </w:r>
      <w:r w:rsidRPr="0064650E">
        <w:rPr>
          <w:sz w:val="20"/>
          <w:lang w:val="en-US"/>
        </w:rPr>
        <w:tab/>
        <w:t>The reason(s) for rejecting a vehicle from the sample;</w:t>
      </w:r>
    </w:p>
    <w:p w14:paraId="4583AF4F" w14:textId="77777777"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t>(c)</w:t>
      </w:r>
      <w:r w:rsidRPr="0064650E">
        <w:rPr>
          <w:sz w:val="20"/>
          <w:lang w:val="en-US"/>
        </w:rPr>
        <w:tab/>
        <w:t>Service history for each vehicle in the sample (including any re-works);</w:t>
      </w:r>
    </w:p>
    <w:p w14:paraId="4583AF50" w14:textId="77777777"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t>(d)</w:t>
      </w:r>
      <w:r w:rsidRPr="0064650E">
        <w:rPr>
          <w:sz w:val="20"/>
          <w:lang w:val="en-US"/>
        </w:rPr>
        <w:tab/>
        <w:t>Repair history for each vehicle in the sample (where known);</w:t>
      </w:r>
    </w:p>
    <w:p w14:paraId="4583AF51" w14:textId="77777777"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t>(e)</w:t>
      </w:r>
      <w:r w:rsidRPr="0064650E">
        <w:rPr>
          <w:sz w:val="20"/>
          <w:lang w:val="en-US"/>
        </w:rPr>
        <w:tab/>
        <w:t>Test data, including the following:</w:t>
      </w:r>
    </w:p>
    <w:p w14:paraId="4583AF52" w14:textId="77777777"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r>
      <w:r w:rsidRPr="0064650E">
        <w:rPr>
          <w:sz w:val="20"/>
          <w:lang w:val="en-US"/>
        </w:rPr>
        <w:tab/>
        <w:t>(</w:t>
      </w:r>
      <w:proofErr w:type="spellStart"/>
      <w:r w:rsidRPr="0064650E">
        <w:rPr>
          <w:sz w:val="20"/>
          <w:lang w:val="en-US"/>
        </w:rPr>
        <w:t>i</w:t>
      </w:r>
      <w:proofErr w:type="spellEnd"/>
      <w:r w:rsidRPr="0064650E">
        <w:rPr>
          <w:sz w:val="20"/>
          <w:lang w:val="en-US"/>
        </w:rPr>
        <w:t>)</w:t>
      </w:r>
      <w:r w:rsidRPr="0064650E">
        <w:rPr>
          <w:sz w:val="20"/>
          <w:lang w:val="en-US"/>
        </w:rPr>
        <w:tab/>
      </w:r>
      <w:r w:rsidR="009921C5">
        <w:rPr>
          <w:sz w:val="20"/>
          <w:lang w:val="en-US"/>
        </w:rPr>
        <w:t>D</w:t>
      </w:r>
      <w:r w:rsidRPr="0064650E">
        <w:rPr>
          <w:sz w:val="20"/>
          <w:lang w:val="en-US"/>
        </w:rPr>
        <w:t>ate of test</w:t>
      </w:r>
      <w:r w:rsidR="007F6492">
        <w:rPr>
          <w:sz w:val="20"/>
          <w:lang w:val="en-US"/>
        </w:rPr>
        <w:t>;</w:t>
      </w:r>
    </w:p>
    <w:p w14:paraId="4583AF53" w14:textId="77777777"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r>
      <w:r w:rsidRPr="0064650E">
        <w:rPr>
          <w:sz w:val="20"/>
          <w:lang w:val="en-US"/>
        </w:rPr>
        <w:tab/>
        <w:t>(ii)</w:t>
      </w:r>
      <w:r w:rsidRPr="0064650E">
        <w:rPr>
          <w:sz w:val="20"/>
          <w:lang w:val="en-US"/>
        </w:rPr>
        <w:tab/>
      </w:r>
      <w:r w:rsidR="009921C5">
        <w:rPr>
          <w:sz w:val="20"/>
          <w:lang w:val="en-US"/>
        </w:rPr>
        <w:t>L</w:t>
      </w:r>
      <w:r w:rsidRPr="0064650E">
        <w:rPr>
          <w:sz w:val="20"/>
          <w:lang w:val="en-US"/>
        </w:rPr>
        <w:t>ocation of test</w:t>
      </w:r>
      <w:r w:rsidR="007F6492">
        <w:rPr>
          <w:sz w:val="20"/>
          <w:lang w:val="en-US"/>
        </w:rPr>
        <w:t>;</w:t>
      </w:r>
    </w:p>
    <w:p w14:paraId="4583AF54" w14:textId="77777777"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r>
      <w:r w:rsidRPr="0064650E">
        <w:rPr>
          <w:sz w:val="20"/>
          <w:lang w:val="en-US"/>
        </w:rPr>
        <w:tab/>
        <w:t>(iii)</w:t>
      </w:r>
      <w:r w:rsidRPr="0064650E">
        <w:rPr>
          <w:sz w:val="20"/>
          <w:lang w:val="en-US"/>
        </w:rPr>
        <w:tab/>
      </w:r>
      <w:r w:rsidR="009921C5">
        <w:rPr>
          <w:sz w:val="20"/>
          <w:lang w:val="en-US"/>
        </w:rPr>
        <w:t>D</w:t>
      </w:r>
      <w:r w:rsidRPr="0064650E">
        <w:rPr>
          <w:sz w:val="20"/>
          <w:lang w:val="en-US"/>
        </w:rPr>
        <w:t>istance indicated on vehicle odometer</w:t>
      </w:r>
      <w:r w:rsidR="007F6492">
        <w:rPr>
          <w:sz w:val="20"/>
          <w:lang w:val="en-US"/>
        </w:rPr>
        <w:t>;</w:t>
      </w:r>
    </w:p>
    <w:p w14:paraId="4583AF55" w14:textId="77777777"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r>
      <w:r w:rsidRPr="0064650E">
        <w:rPr>
          <w:sz w:val="20"/>
          <w:lang w:val="en-US"/>
        </w:rPr>
        <w:tab/>
        <w:t>(iv)</w:t>
      </w:r>
      <w:r w:rsidRPr="0064650E">
        <w:rPr>
          <w:sz w:val="20"/>
          <w:lang w:val="en-US"/>
        </w:rPr>
        <w:tab/>
      </w:r>
      <w:r w:rsidR="009921C5">
        <w:rPr>
          <w:sz w:val="20"/>
          <w:lang w:val="en-US"/>
        </w:rPr>
        <w:t>T</w:t>
      </w:r>
      <w:r w:rsidRPr="0064650E">
        <w:rPr>
          <w:sz w:val="20"/>
          <w:lang w:val="en-US"/>
        </w:rPr>
        <w:t>est fuel specifications (</w:t>
      </w:r>
      <w:proofErr w:type="gramStart"/>
      <w:r w:rsidRPr="0064650E">
        <w:rPr>
          <w:sz w:val="20"/>
          <w:lang w:val="en-US"/>
        </w:rPr>
        <w:t>e.g.</w:t>
      </w:r>
      <w:proofErr w:type="gramEnd"/>
      <w:r w:rsidRPr="0064650E">
        <w:rPr>
          <w:sz w:val="20"/>
          <w:lang w:val="en-US"/>
        </w:rPr>
        <w:t xml:space="preserve"> test reference fuel or market fuel)</w:t>
      </w:r>
      <w:r w:rsidR="007F6492">
        <w:rPr>
          <w:sz w:val="20"/>
          <w:lang w:val="en-US"/>
        </w:rPr>
        <w:t>;</w:t>
      </w:r>
    </w:p>
    <w:p w14:paraId="4583AF56" w14:textId="77777777"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r>
      <w:r w:rsidRPr="0064650E">
        <w:rPr>
          <w:sz w:val="20"/>
          <w:lang w:val="en-US"/>
        </w:rPr>
        <w:tab/>
        <w:t>(v)</w:t>
      </w:r>
      <w:r w:rsidRPr="0064650E">
        <w:rPr>
          <w:sz w:val="20"/>
          <w:lang w:val="en-US"/>
        </w:rPr>
        <w:tab/>
      </w:r>
      <w:r w:rsidR="009921C5">
        <w:rPr>
          <w:sz w:val="20"/>
          <w:lang w:val="en-US"/>
        </w:rPr>
        <w:t>T</w:t>
      </w:r>
      <w:r w:rsidRPr="0064650E">
        <w:rPr>
          <w:sz w:val="20"/>
          <w:lang w:val="en-US"/>
        </w:rPr>
        <w:t xml:space="preserve">est conditions (temperature, humidity, dynamometer inertia </w:t>
      </w:r>
      <w:r w:rsidR="009921C5">
        <w:rPr>
          <w:sz w:val="20"/>
          <w:lang w:val="en-US"/>
        </w:rPr>
        <w:tab/>
      </w:r>
      <w:r w:rsidR="009921C5">
        <w:rPr>
          <w:sz w:val="20"/>
          <w:lang w:val="en-US"/>
        </w:rPr>
        <w:tab/>
      </w:r>
      <w:r w:rsidRPr="0064650E">
        <w:rPr>
          <w:sz w:val="20"/>
          <w:lang w:val="en-US"/>
        </w:rPr>
        <w:t>weight)</w:t>
      </w:r>
      <w:r w:rsidR="007F6492">
        <w:rPr>
          <w:sz w:val="20"/>
          <w:lang w:val="en-US"/>
        </w:rPr>
        <w:t>;</w:t>
      </w:r>
    </w:p>
    <w:p w14:paraId="4583AF57" w14:textId="77777777"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r>
      <w:r w:rsidRPr="0064650E">
        <w:rPr>
          <w:sz w:val="20"/>
          <w:lang w:val="en-US"/>
        </w:rPr>
        <w:tab/>
        <w:t>(vi)</w:t>
      </w:r>
      <w:r w:rsidRPr="0064650E">
        <w:rPr>
          <w:sz w:val="20"/>
          <w:lang w:val="en-US"/>
        </w:rPr>
        <w:tab/>
      </w:r>
      <w:r w:rsidR="009921C5">
        <w:rPr>
          <w:sz w:val="20"/>
          <w:lang w:val="en-US"/>
        </w:rPr>
        <w:t>D</w:t>
      </w:r>
      <w:r w:rsidRPr="0064650E">
        <w:rPr>
          <w:sz w:val="20"/>
          <w:lang w:val="en-US"/>
        </w:rPr>
        <w:t>ynamometer settings (</w:t>
      </w:r>
      <w:proofErr w:type="gramStart"/>
      <w:r w:rsidRPr="0064650E">
        <w:rPr>
          <w:sz w:val="20"/>
          <w:lang w:val="en-US"/>
        </w:rPr>
        <w:t>e.g.</w:t>
      </w:r>
      <w:proofErr w:type="gramEnd"/>
      <w:r w:rsidRPr="0064650E">
        <w:rPr>
          <w:sz w:val="20"/>
          <w:lang w:val="en-US"/>
        </w:rPr>
        <w:t xml:space="preserve"> power setting)</w:t>
      </w:r>
      <w:r w:rsidR="007F6492">
        <w:rPr>
          <w:sz w:val="20"/>
          <w:lang w:val="en-US"/>
        </w:rPr>
        <w:t>;</w:t>
      </w:r>
    </w:p>
    <w:p w14:paraId="4583AF58" w14:textId="77777777" w:rsidR="001D6FE5" w:rsidRPr="0064650E" w:rsidRDefault="001D6FE5" w:rsidP="001F7D2F">
      <w:pPr>
        <w:tabs>
          <w:tab w:val="left" w:pos="1134"/>
          <w:tab w:val="left" w:pos="1701"/>
          <w:tab w:val="left" w:pos="2268"/>
        </w:tabs>
        <w:spacing w:after="120"/>
        <w:ind w:left="2835" w:right="1134" w:hanging="1134"/>
        <w:jc w:val="both"/>
        <w:rPr>
          <w:sz w:val="20"/>
          <w:lang w:val="en-US"/>
        </w:rPr>
      </w:pPr>
      <w:r w:rsidRPr="0064650E">
        <w:rPr>
          <w:sz w:val="20"/>
          <w:lang w:val="en-US"/>
        </w:rPr>
        <w:tab/>
      </w:r>
      <w:r w:rsidRPr="0064650E">
        <w:rPr>
          <w:sz w:val="20"/>
          <w:lang w:val="en-US"/>
        </w:rPr>
        <w:tab/>
        <w:t>(vii)</w:t>
      </w:r>
      <w:r w:rsidRPr="0064650E">
        <w:rPr>
          <w:sz w:val="20"/>
          <w:lang w:val="en-US"/>
        </w:rPr>
        <w:tab/>
      </w:r>
      <w:r w:rsidR="009921C5">
        <w:rPr>
          <w:sz w:val="20"/>
          <w:lang w:val="en-US"/>
        </w:rPr>
        <w:t>T</w:t>
      </w:r>
      <w:r w:rsidRPr="0064650E">
        <w:rPr>
          <w:sz w:val="20"/>
          <w:lang w:val="en-US"/>
        </w:rPr>
        <w:t>est results (from at least three different vehicles per family).</w:t>
      </w:r>
    </w:p>
    <w:p w14:paraId="4583AF59" w14:textId="77777777"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9.2.5.12.</w:t>
      </w:r>
      <w:r w:rsidRPr="0064650E">
        <w:rPr>
          <w:sz w:val="20"/>
          <w:lang w:val="en-US"/>
        </w:rPr>
        <w:tab/>
      </w:r>
      <w:r w:rsidR="0064650E">
        <w:rPr>
          <w:sz w:val="20"/>
          <w:lang w:val="en-US"/>
        </w:rPr>
        <w:tab/>
      </w:r>
      <w:r w:rsidRPr="0064650E">
        <w:rPr>
          <w:sz w:val="20"/>
          <w:lang w:val="en-US"/>
        </w:rPr>
        <w:t>Records of indication from the OBD system.</w:t>
      </w:r>
    </w:p>
    <w:p w14:paraId="4583AF5A" w14:textId="77777777"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9.3.</w:t>
      </w:r>
      <w:r w:rsidRPr="0064650E">
        <w:rPr>
          <w:sz w:val="20"/>
          <w:lang w:val="en-US"/>
        </w:rPr>
        <w:tab/>
      </w:r>
      <w:r w:rsidR="0064650E">
        <w:rPr>
          <w:sz w:val="20"/>
          <w:lang w:val="en-US"/>
        </w:rPr>
        <w:tab/>
      </w:r>
      <w:r w:rsidRPr="0064650E">
        <w:rPr>
          <w:sz w:val="20"/>
          <w:lang w:val="en-US"/>
        </w:rPr>
        <w:t>Selection of vehicles for in-service conformity</w:t>
      </w:r>
    </w:p>
    <w:p w14:paraId="4583AF5B" w14:textId="77777777"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9.3.1.</w:t>
      </w:r>
      <w:r w:rsidRPr="0064650E">
        <w:rPr>
          <w:sz w:val="20"/>
          <w:lang w:val="en-US"/>
        </w:rPr>
        <w:tab/>
      </w:r>
      <w:r w:rsidR="0064650E">
        <w:rPr>
          <w:sz w:val="20"/>
          <w:lang w:val="en-US"/>
        </w:rPr>
        <w:tab/>
      </w:r>
      <w:r w:rsidRPr="0064650E">
        <w:rPr>
          <w:sz w:val="20"/>
          <w:lang w:val="en-US"/>
        </w:rPr>
        <w:t>The information gathered by the manufacturer shall be sufficiently comprehensive to ensure that in-service performance can be assessed for normal conditions of use as defined in paragraph 9.2.</w:t>
      </w:r>
      <w:r w:rsidR="003A1634">
        <w:rPr>
          <w:sz w:val="20"/>
          <w:lang w:val="en-US"/>
        </w:rPr>
        <w:t xml:space="preserve"> </w:t>
      </w:r>
      <w:r w:rsidRPr="0064650E">
        <w:rPr>
          <w:sz w:val="20"/>
          <w:lang w:val="en-US"/>
        </w:rPr>
        <w:t>The manufacturer's sampling shall be drawn from at least two</w:t>
      </w:r>
      <w:r w:rsidR="004178C1">
        <w:rPr>
          <w:sz w:val="20"/>
          <w:lang w:val="en-US"/>
        </w:rPr>
        <w:t xml:space="preserve"> </w:t>
      </w:r>
      <w:r w:rsidRPr="0064650E">
        <w:rPr>
          <w:sz w:val="20"/>
          <w:lang w:val="en-US"/>
        </w:rPr>
        <w:t>Contracting Parties with substantially different vehicle operating conditions</w:t>
      </w:r>
      <w:r w:rsidR="004439EC">
        <w:rPr>
          <w:sz w:val="20"/>
          <w:lang w:val="en-US"/>
        </w:rPr>
        <w:t>.</w:t>
      </w:r>
      <w:r w:rsidR="003A1634">
        <w:rPr>
          <w:sz w:val="20"/>
          <w:lang w:val="en-US"/>
        </w:rPr>
        <w:t xml:space="preserve"> </w:t>
      </w:r>
      <w:r w:rsidRPr="0064650E">
        <w:rPr>
          <w:sz w:val="20"/>
          <w:lang w:val="en-US"/>
        </w:rPr>
        <w:t>Factors such as differences in fuels, ambient conditions, average road speeds, and urban/highway driving split shall be taken into consideration in the selection of the Contracting Parties.</w:t>
      </w:r>
    </w:p>
    <w:p w14:paraId="4583AF5C" w14:textId="77777777"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9.3.2.</w:t>
      </w:r>
      <w:r w:rsidRPr="0064650E">
        <w:rPr>
          <w:sz w:val="20"/>
          <w:lang w:val="en-US"/>
        </w:rPr>
        <w:tab/>
      </w:r>
      <w:r w:rsidR="00CF77A8">
        <w:rPr>
          <w:sz w:val="20"/>
          <w:lang w:val="en-US"/>
        </w:rPr>
        <w:tab/>
      </w:r>
      <w:r w:rsidRPr="0064650E">
        <w:rPr>
          <w:sz w:val="20"/>
          <w:lang w:val="en-US"/>
        </w:rPr>
        <w:t>In selecting the Contracting Parties for sampling vehicles, the manufacturer may select vehicles from a Contracting Party that is considered to be particularly representative.</w:t>
      </w:r>
      <w:r w:rsidR="003A1634">
        <w:rPr>
          <w:sz w:val="20"/>
          <w:lang w:val="en-US"/>
        </w:rPr>
        <w:t xml:space="preserve"> </w:t>
      </w:r>
      <w:r w:rsidRPr="0064650E">
        <w:rPr>
          <w:sz w:val="20"/>
          <w:lang w:val="en-US"/>
        </w:rPr>
        <w:t xml:space="preserve">In this case, the manufacturer shall demonstrate to the </w:t>
      </w:r>
      <w:r w:rsidR="00206200">
        <w:rPr>
          <w:sz w:val="20"/>
          <w:lang w:val="en-US"/>
        </w:rPr>
        <w:t>Approval Authority</w:t>
      </w:r>
      <w:r w:rsidRPr="0064650E">
        <w:rPr>
          <w:sz w:val="20"/>
          <w:lang w:val="en-US"/>
        </w:rPr>
        <w:t xml:space="preserve"> which granted the type approval that the selection is representative (</w:t>
      </w:r>
      <w:proofErr w:type="gramStart"/>
      <w:r w:rsidRPr="0064650E">
        <w:rPr>
          <w:sz w:val="20"/>
          <w:lang w:val="en-US"/>
        </w:rPr>
        <w:t>e.g.</w:t>
      </w:r>
      <w:proofErr w:type="gramEnd"/>
      <w:r w:rsidRPr="0064650E">
        <w:rPr>
          <w:sz w:val="20"/>
          <w:lang w:val="en-US"/>
        </w:rPr>
        <w:t xml:space="preserve"> by the market having the largest annual sales of a vehicle family within the</w:t>
      </w:r>
      <w:r w:rsidR="001518F5">
        <w:rPr>
          <w:sz w:val="20"/>
          <w:lang w:val="en-US"/>
        </w:rPr>
        <w:t xml:space="preserve"> applicable Contracting Party</w:t>
      </w:r>
      <w:r w:rsidR="00CF77A8">
        <w:rPr>
          <w:sz w:val="20"/>
          <w:lang w:val="en-US"/>
        </w:rPr>
        <w:t>)</w:t>
      </w:r>
      <w:r w:rsidRPr="0064650E">
        <w:rPr>
          <w:sz w:val="20"/>
          <w:lang w:val="en-US"/>
        </w:rPr>
        <w:t>.</w:t>
      </w:r>
      <w:r w:rsidR="003A1634">
        <w:rPr>
          <w:sz w:val="20"/>
          <w:lang w:val="en-US"/>
        </w:rPr>
        <w:t xml:space="preserve"> </w:t>
      </w:r>
      <w:r w:rsidRPr="0064650E">
        <w:rPr>
          <w:sz w:val="20"/>
          <w:lang w:val="en-US"/>
        </w:rPr>
        <w:t>When an in-service family requires more than one sample lot to be tested as defined in paragraph 9.3.5., the vehicles in the second and third sample lots shall reflect different vehicle operating conditions from those selected for the first sample</w:t>
      </w:r>
      <w:r w:rsidR="001518F5">
        <w:rPr>
          <w:sz w:val="20"/>
          <w:lang w:val="en-US"/>
        </w:rPr>
        <w:t>.</w:t>
      </w:r>
      <w:r w:rsidR="007F049C">
        <w:rPr>
          <w:sz w:val="20"/>
          <w:lang w:val="en-US"/>
        </w:rPr>
        <w:t xml:space="preserve"> </w:t>
      </w:r>
    </w:p>
    <w:p w14:paraId="4583AF5D" w14:textId="77777777"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9.3.3.</w:t>
      </w:r>
      <w:r w:rsidRPr="0064650E">
        <w:rPr>
          <w:sz w:val="20"/>
          <w:lang w:val="en-US"/>
        </w:rPr>
        <w:tab/>
      </w:r>
      <w:r w:rsidR="0064650E">
        <w:rPr>
          <w:sz w:val="20"/>
          <w:lang w:val="en-US"/>
        </w:rPr>
        <w:tab/>
      </w:r>
      <w:r w:rsidRPr="0064650E">
        <w:rPr>
          <w:sz w:val="20"/>
          <w:lang w:val="en-US"/>
        </w:rPr>
        <w:t>The emissions testing may be done at a test facility which is located in a different market or region from where the vehicles have been selected.</w:t>
      </w:r>
    </w:p>
    <w:p w14:paraId="4583AF5E" w14:textId="77777777"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9.3.4.</w:t>
      </w:r>
      <w:r w:rsidRPr="0064650E">
        <w:rPr>
          <w:sz w:val="20"/>
          <w:lang w:val="en-US"/>
        </w:rPr>
        <w:tab/>
      </w:r>
      <w:r w:rsidR="0064650E">
        <w:rPr>
          <w:sz w:val="20"/>
          <w:lang w:val="en-US"/>
        </w:rPr>
        <w:tab/>
      </w:r>
      <w:r w:rsidRPr="0064650E">
        <w:rPr>
          <w:sz w:val="20"/>
          <w:lang w:val="en-US"/>
        </w:rPr>
        <w:t>The in-service conformity tests by the manufacturer shall be continuously carried out reflecting the production cycle of applicable vehicles types within a given in-service vehicle family.</w:t>
      </w:r>
      <w:r w:rsidR="003A1634">
        <w:rPr>
          <w:sz w:val="20"/>
          <w:lang w:val="en-US"/>
        </w:rPr>
        <w:t xml:space="preserve"> </w:t>
      </w:r>
      <w:r w:rsidRPr="0064650E">
        <w:rPr>
          <w:sz w:val="20"/>
          <w:lang w:val="en-US"/>
        </w:rPr>
        <w:t>The maximum time period between commencing two in-service conformity checks shall not exceed 18</w:t>
      </w:r>
      <w:r w:rsidR="009A2470">
        <w:rPr>
          <w:sz w:val="20"/>
          <w:lang w:val="en-US"/>
        </w:rPr>
        <w:t> </w:t>
      </w:r>
      <w:r w:rsidRPr="0064650E">
        <w:rPr>
          <w:sz w:val="20"/>
          <w:lang w:val="en-US"/>
        </w:rPr>
        <w:t>months.</w:t>
      </w:r>
      <w:r w:rsidR="003A1634">
        <w:rPr>
          <w:sz w:val="20"/>
          <w:lang w:val="en-US"/>
        </w:rPr>
        <w:t xml:space="preserve"> </w:t>
      </w:r>
      <w:r w:rsidRPr="0064650E">
        <w:rPr>
          <w:sz w:val="20"/>
          <w:lang w:val="en-US"/>
        </w:rPr>
        <w:t>In the case of vehicle types covered by an extension to the type approval that did not require an emissions test, this period may be extended up to 24</w:t>
      </w:r>
      <w:r w:rsidR="0077391C">
        <w:rPr>
          <w:sz w:val="20"/>
          <w:lang w:val="en-US"/>
        </w:rPr>
        <w:t> </w:t>
      </w:r>
      <w:r w:rsidRPr="0064650E">
        <w:rPr>
          <w:sz w:val="20"/>
          <w:lang w:val="en-US"/>
        </w:rPr>
        <w:t>months.</w:t>
      </w:r>
    </w:p>
    <w:p w14:paraId="4583AF5F" w14:textId="77777777" w:rsidR="001D6FE5" w:rsidRPr="0064650E" w:rsidRDefault="001D6FE5" w:rsidP="009921C5">
      <w:pPr>
        <w:tabs>
          <w:tab w:val="left" w:pos="1134"/>
          <w:tab w:val="left" w:pos="1701"/>
        </w:tabs>
        <w:spacing w:after="120"/>
        <w:ind w:left="2268" w:right="1134" w:hanging="1134"/>
        <w:jc w:val="both"/>
        <w:rPr>
          <w:sz w:val="20"/>
          <w:lang w:val="en-US"/>
        </w:rPr>
      </w:pPr>
      <w:r w:rsidRPr="0064650E">
        <w:rPr>
          <w:sz w:val="20"/>
          <w:lang w:val="en-US"/>
        </w:rPr>
        <w:lastRenderedPageBreak/>
        <w:t>9.3.5.</w:t>
      </w:r>
      <w:r w:rsidRPr="0064650E">
        <w:rPr>
          <w:sz w:val="20"/>
          <w:lang w:val="en-US"/>
        </w:rPr>
        <w:tab/>
      </w:r>
      <w:r w:rsidR="0064650E">
        <w:rPr>
          <w:sz w:val="20"/>
          <w:lang w:val="en-US"/>
        </w:rPr>
        <w:tab/>
      </w:r>
      <w:r w:rsidRPr="0064650E">
        <w:rPr>
          <w:sz w:val="20"/>
          <w:lang w:val="en-US"/>
        </w:rPr>
        <w:t>When applying the statistical procedure defined in Appendix</w:t>
      </w:r>
      <w:r w:rsidR="009A2470">
        <w:rPr>
          <w:sz w:val="20"/>
          <w:lang w:val="en-US"/>
        </w:rPr>
        <w:t> </w:t>
      </w:r>
      <w:r w:rsidRPr="0064650E">
        <w:rPr>
          <w:sz w:val="20"/>
          <w:lang w:val="en-US"/>
        </w:rPr>
        <w:t xml:space="preserve">4, the number of </w:t>
      </w:r>
      <w:proofErr w:type="gramStart"/>
      <w:r w:rsidRPr="0064650E">
        <w:rPr>
          <w:sz w:val="20"/>
          <w:lang w:val="en-US"/>
        </w:rPr>
        <w:t>sample</w:t>
      </w:r>
      <w:proofErr w:type="gramEnd"/>
      <w:r w:rsidRPr="0064650E">
        <w:rPr>
          <w:sz w:val="20"/>
          <w:lang w:val="en-US"/>
        </w:rPr>
        <w:t xml:space="preserve"> lots shall depend on the annual sales volume of an in-service family in the territories of a regional organization (e.g.</w:t>
      </w:r>
      <w:r w:rsidR="009A2470">
        <w:rPr>
          <w:sz w:val="20"/>
          <w:lang w:val="en-US"/>
        </w:rPr>
        <w:t> </w:t>
      </w:r>
      <w:r w:rsidRPr="0064650E">
        <w:rPr>
          <w:sz w:val="20"/>
          <w:lang w:val="en-US"/>
        </w:rPr>
        <w:t>European Community), as defined in the following table:</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685"/>
        <w:gridCol w:w="2835"/>
      </w:tblGrid>
      <w:tr w:rsidR="001D6FE5" w:rsidRPr="00A035C1" w14:paraId="4583AF62" w14:textId="77777777" w:rsidTr="00A035C1">
        <w:tc>
          <w:tcPr>
            <w:tcW w:w="3685" w:type="dxa"/>
          </w:tcPr>
          <w:p w14:paraId="4583AF60" w14:textId="77777777" w:rsidR="001D6FE5" w:rsidRPr="00A035C1" w:rsidRDefault="001D6FE5" w:rsidP="00A035C1">
            <w:pPr>
              <w:keepNext/>
              <w:keepLines/>
              <w:tabs>
                <w:tab w:val="left" w:pos="1134"/>
                <w:tab w:val="left" w:pos="1701"/>
              </w:tabs>
              <w:suppressAutoHyphens/>
              <w:spacing w:before="80" w:after="80"/>
              <w:ind w:left="57"/>
              <w:rPr>
                <w:i/>
                <w:sz w:val="16"/>
                <w:szCs w:val="16"/>
                <w:lang w:val="en-US"/>
              </w:rPr>
            </w:pPr>
            <w:r w:rsidRPr="00A035C1">
              <w:rPr>
                <w:i/>
                <w:sz w:val="16"/>
                <w:szCs w:val="16"/>
                <w:lang w:val="en-US"/>
              </w:rPr>
              <w:t>Registrations per calendar year</w:t>
            </w:r>
          </w:p>
        </w:tc>
        <w:tc>
          <w:tcPr>
            <w:tcW w:w="2835" w:type="dxa"/>
          </w:tcPr>
          <w:p w14:paraId="4583AF61" w14:textId="77777777" w:rsidR="001D6FE5" w:rsidRPr="00A035C1" w:rsidRDefault="001D6FE5" w:rsidP="00A035C1">
            <w:pPr>
              <w:keepNext/>
              <w:keepLines/>
              <w:tabs>
                <w:tab w:val="left" w:pos="1134"/>
                <w:tab w:val="left" w:pos="1701"/>
              </w:tabs>
              <w:suppressAutoHyphens/>
              <w:spacing w:before="80" w:after="80"/>
              <w:jc w:val="center"/>
              <w:rPr>
                <w:i/>
                <w:sz w:val="16"/>
                <w:szCs w:val="16"/>
                <w:lang w:val="en-US"/>
              </w:rPr>
            </w:pPr>
            <w:r w:rsidRPr="00A035C1">
              <w:rPr>
                <w:i/>
                <w:sz w:val="16"/>
                <w:szCs w:val="16"/>
                <w:lang w:val="en-US"/>
              </w:rPr>
              <w:t xml:space="preserve">Number of </w:t>
            </w:r>
            <w:proofErr w:type="gramStart"/>
            <w:r w:rsidRPr="00A035C1">
              <w:rPr>
                <w:i/>
                <w:sz w:val="16"/>
                <w:szCs w:val="16"/>
                <w:lang w:val="en-US"/>
              </w:rPr>
              <w:t>sample</w:t>
            </w:r>
            <w:proofErr w:type="gramEnd"/>
            <w:r w:rsidRPr="00A035C1">
              <w:rPr>
                <w:i/>
                <w:sz w:val="16"/>
                <w:szCs w:val="16"/>
                <w:lang w:val="en-US"/>
              </w:rPr>
              <w:t xml:space="preserve"> lots</w:t>
            </w:r>
          </w:p>
        </w:tc>
      </w:tr>
      <w:tr w:rsidR="001D6FE5" w:rsidRPr="00A035C1" w14:paraId="4583AF65" w14:textId="77777777" w:rsidTr="00A035C1">
        <w:tc>
          <w:tcPr>
            <w:tcW w:w="3685" w:type="dxa"/>
          </w:tcPr>
          <w:p w14:paraId="4583AF63" w14:textId="77777777" w:rsidR="001D6FE5" w:rsidRPr="00A035C1" w:rsidRDefault="001D6FE5" w:rsidP="00A035C1">
            <w:pPr>
              <w:keepNext/>
              <w:keepLines/>
              <w:tabs>
                <w:tab w:val="left" w:pos="1134"/>
                <w:tab w:val="left" w:pos="1701"/>
              </w:tabs>
              <w:suppressAutoHyphens/>
              <w:spacing w:after="120"/>
              <w:ind w:left="57"/>
              <w:rPr>
                <w:sz w:val="20"/>
                <w:lang w:val="en-US"/>
              </w:rPr>
            </w:pPr>
            <w:r w:rsidRPr="00A035C1">
              <w:rPr>
                <w:sz w:val="20"/>
                <w:lang w:val="en-US"/>
              </w:rPr>
              <w:t>Up to 100,000</w:t>
            </w:r>
          </w:p>
        </w:tc>
        <w:tc>
          <w:tcPr>
            <w:tcW w:w="2835" w:type="dxa"/>
          </w:tcPr>
          <w:p w14:paraId="4583AF64" w14:textId="77777777" w:rsidR="001D6FE5" w:rsidRPr="00A035C1" w:rsidRDefault="001D6FE5" w:rsidP="00A035C1">
            <w:pPr>
              <w:keepNext/>
              <w:keepLines/>
              <w:tabs>
                <w:tab w:val="left" w:pos="1134"/>
                <w:tab w:val="left" w:pos="1701"/>
              </w:tabs>
              <w:suppressAutoHyphens/>
              <w:spacing w:after="120"/>
              <w:jc w:val="center"/>
              <w:rPr>
                <w:sz w:val="20"/>
                <w:lang w:val="en-US"/>
              </w:rPr>
            </w:pPr>
            <w:r w:rsidRPr="00A035C1">
              <w:rPr>
                <w:sz w:val="20"/>
                <w:lang w:val="en-US"/>
              </w:rPr>
              <w:t>1</w:t>
            </w:r>
          </w:p>
        </w:tc>
      </w:tr>
      <w:tr w:rsidR="001D6FE5" w:rsidRPr="00A035C1" w14:paraId="4583AF68" w14:textId="77777777" w:rsidTr="00A035C1">
        <w:tc>
          <w:tcPr>
            <w:tcW w:w="3685" w:type="dxa"/>
          </w:tcPr>
          <w:p w14:paraId="4583AF66" w14:textId="77777777" w:rsidR="001D6FE5" w:rsidRPr="00A035C1" w:rsidRDefault="001D6FE5" w:rsidP="00A035C1">
            <w:pPr>
              <w:keepNext/>
              <w:keepLines/>
              <w:tabs>
                <w:tab w:val="left" w:pos="1134"/>
                <w:tab w:val="left" w:pos="1701"/>
              </w:tabs>
              <w:suppressAutoHyphens/>
              <w:spacing w:after="120"/>
              <w:ind w:left="57"/>
              <w:rPr>
                <w:sz w:val="20"/>
                <w:lang w:val="en-US"/>
              </w:rPr>
            </w:pPr>
            <w:r w:rsidRPr="00A035C1">
              <w:rPr>
                <w:sz w:val="20"/>
                <w:lang w:val="en-US"/>
              </w:rPr>
              <w:t>100,001 to 200,000</w:t>
            </w:r>
          </w:p>
        </w:tc>
        <w:tc>
          <w:tcPr>
            <w:tcW w:w="2835" w:type="dxa"/>
          </w:tcPr>
          <w:p w14:paraId="4583AF67" w14:textId="77777777" w:rsidR="001D6FE5" w:rsidRPr="00A035C1" w:rsidRDefault="001D6FE5" w:rsidP="00A035C1">
            <w:pPr>
              <w:keepNext/>
              <w:keepLines/>
              <w:tabs>
                <w:tab w:val="left" w:pos="1134"/>
                <w:tab w:val="left" w:pos="1701"/>
              </w:tabs>
              <w:suppressAutoHyphens/>
              <w:spacing w:after="120"/>
              <w:jc w:val="center"/>
              <w:rPr>
                <w:sz w:val="20"/>
                <w:lang w:val="en-US"/>
              </w:rPr>
            </w:pPr>
            <w:r w:rsidRPr="00A035C1">
              <w:rPr>
                <w:sz w:val="20"/>
                <w:lang w:val="en-US"/>
              </w:rPr>
              <w:t>2</w:t>
            </w:r>
          </w:p>
        </w:tc>
      </w:tr>
      <w:tr w:rsidR="001D6FE5" w:rsidRPr="00A035C1" w14:paraId="4583AF6B" w14:textId="77777777" w:rsidTr="00A035C1">
        <w:tc>
          <w:tcPr>
            <w:tcW w:w="3685" w:type="dxa"/>
          </w:tcPr>
          <w:p w14:paraId="4583AF69" w14:textId="77777777" w:rsidR="001D6FE5" w:rsidRPr="00A035C1" w:rsidRDefault="001D6FE5" w:rsidP="00A035C1">
            <w:pPr>
              <w:keepNext/>
              <w:keepLines/>
              <w:tabs>
                <w:tab w:val="left" w:pos="1134"/>
                <w:tab w:val="left" w:pos="1701"/>
              </w:tabs>
              <w:suppressAutoHyphens/>
              <w:spacing w:after="120"/>
              <w:ind w:left="57"/>
              <w:rPr>
                <w:sz w:val="20"/>
                <w:lang w:val="en-US"/>
              </w:rPr>
            </w:pPr>
            <w:r w:rsidRPr="00A035C1">
              <w:rPr>
                <w:sz w:val="20"/>
                <w:lang w:val="en-US"/>
              </w:rPr>
              <w:t>Above 200,000</w:t>
            </w:r>
          </w:p>
        </w:tc>
        <w:tc>
          <w:tcPr>
            <w:tcW w:w="2835" w:type="dxa"/>
          </w:tcPr>
          <w:p w14:paraId="4583AF6A" w14:textId="77777777" w:rsidR="001D6FE5" w:rsidRPr="00A035C1" w:rsidRDefault="001D6FE5" w:rsidP="00A035C1">
            <w:pPr>
              <w:keepNext/>
              <w:keepLines/>
              <w:tabs>
                <w:tab w:val="left" w:pos="1134"/>
                <w:tab w:val="left" w:pos="1701"/>
              </w:tabs>
              <w:suppressAutoHyphens/>
              <w:spacing w:after="120"/>
              <w:jc w:val="center"/>
              <w:rPr>
                <w:sz w:val="20"/>
                <w:lang w:val="en-US"/>
              </w:rPr>
            </w:pPr>
            <w:r w:rsidRPr="00A035C1">
              <w:rPr>
                <w:sz w:val="20"/>
                <w:lang w:val="en-US"/>
              </w:rPr>
              <w:t>3</w:t>
            </w:r>
          </w:p>
        </w:tc>
      </w:tr>
    </w:tbl>
    <w:p w14:paraId="4583AF6C" w14:textId="77777777" w:rsidR="001D6FE5" w:rsidRPr="0064650E" w:rsidRDefault="001D6FE5" w:rsidP="009921C5">
      <w:pPr>
        <w:tabs>
          <w:tab w:val="left" w:pos="1134"/>
          <w:tab w:val="left" w:pos="1701"/>
        </w:tabs>
        <w:spacing w:before="120" w:after="120"/>
        <w:ind w:left="2268" w:right="1134" w:hanging="1134"/>
        <w:jc w:val="both"/>
        <w:rPr>
          <w:sz w:val="20"/>
          <w:lang w:val="en-US"/>
        </w:rPr>
      </w:pPr>
      <w:r w:rsidRPr="0064650E">
        <w:rPr>
          <w:sz w:val="20"/>
          <w:lang w:val="en-US"/>
        </w:rPr>
        <w:t>9.4.</w:t>
      </w:r>
      <w:r w:rsidRPr="0064650E">
        <w:rPr>
          <w:sz w:val="20"/>
          <w:lang w:val="en-US"/>
        </w:rPr>
        <w:tab/>
      </w:r>
      <w:r w:rsidR="000A29A7">
        <w:rPr>
          <w:sz w:val="20"/>
          <w:lang w:val="en-US"/>
        </w:rPr>
        <w:tab/>
      </w:r>
      <w:r w:rsidRPr="0064650E">
        <w:rPr>
          <w:sz w:val="20"/>
          <w:lang w:val="en-US"/>
        </w:rPr>
        <w:t>On the basis of the audit referred to in paragraph</w:t>
      </w:r>
      <w:r w:rsidR="009A2470">
        <w:rPr>
          <w:sz w:val="20"/>
          <w:lang w:val="en-US"/>
        </w:rPr>
        <w:t> </w:t>
      </w:r>
      <w:r w:rsidRPr="0064650E">
        <w:rPr>
          <w:sz w:val="20"/>
          <w:lang w:val="en-US"/>
        </w:rPr>
        <w:t xml:space="preserve">9.2., the </w:t>
      </w:r>
      <w:r w:rsidR="00206200">
        <w:rPr>
          <w:sz w:val="20"/>
          <w:lang w:val="en-US"/>
        </w:rPr>
        <w:t>Approval Authority</w:t>
      </w:r>
      <w:r w:rsidRPr="0064650E">
        <w:rPr>
          <w:sz w:val="20"/>
          <w:lang w:val="en-US"/>
        </w:rPr>
        <w:t xml:space="preserve"> shall adopt one of the following decisions and actions:</w:t>
      </w:r>
    </w:p>
    <w:p w14:paraId="4583AF6D" w14:textId="77777777" w:rsidR="001D6FE5" w:rsidRPr="0064650E" w:rsidRDefault="001D6FE5" w:rsidP="009921C5">
      <w:pPr>
        <w:tabs>
          <w:tab w:val="left" w:pos="1134"/>
          <w:tab w:val="left" w:pos="1701"/>
          <w:tab w:val="left" w:pos="2268"/>
        </w:tabs>
        <w:spacing w:after="120"/>
        <w:ind w:left="2835" w:right="1134" w:hanging="1134"/>
        <w:jc w:val="both"/>
        <w:rPr>
          <w:sz w:val="20"/>
          <w:lang w:val="en-US"/>
        </w:rPr>
      </w:pPr>
      <w:r w:rsidRPr="0064650E">
        <w:rPr>
          <w:sz w:val="20"/>
          <w:lang w:val="en-US"/>
        </w:rPr>
        <w:tab/>
        <w:t>(a)</w:t>
      </w:r>
      <w:r w:rsidRPr="0064650E">
        <w:rPr>
          <w:sz w:val="20"/>
          <w:lang w:val="en-US"/>
        </w:rPr>
        <w:tab/>
        <w:t>Decide that the in-service conformity of a vehicle type or a vehicle in-service family is satisfactory and not take any further action;</w:t>
      </w:r>
    </w:p>
    <w:p w14:paraId="4583AF6E" w14:textId="77777777" w:rsidR="001D6FE5" w:rsidRPr="0064650E" w:rsidRDefault="001D6FE5" w:rsidP="009921C5">
      <w:pPr>
        <w:tabs>
          <w:tab w:val="left" w:pos="1134"/>
          <w:tab w:val="left" w:pos="1701"/>
          <w:tab w:val="left" w:pos="2268"/>
        </w:tabs>
        <w:spacing w:after="120"/>
        <w:ind w:left="2835" w:right="1134" w:hanging="1134"/>
        <w:jc w:val="both"/>
        <w:rPr>
          <w:sz w:val="20"/>
          <w:lang w:val="en-US"/>
        </w:rPr>
      </w:pPr>
      <w:r w:rsidRPr="0064650E">
        <w:rPr>
          <w:sz w:val="20"/>
          <w:lang w:val="en-US"/>
        </w:rPr>
        <w:tab/>
        <w:t>(b)</w:t>
      </w:r>
      <w:r w:rsidRPr="0064650E">
        <w:rPr>
          <w:sz w:val="20"/>
          <w:lang w:val="en-US"/>
        </w:rPr>
        <w:tab/>
        <w:t>Decide that the data provided by the manufacturer is insufficient to reach a decision and request additional information or test data from the manufacturer;</w:t>
      </w:r>
    </w:p>
    <w:p w14:paraId="4583AF6F" w14:textId="77777777" w:rsidR="001D6FE5" w:rsidRPr="0064650E" w:rsidRDefault="001D6FE5" w:rsidP="009921C5">
      <w:pPr>
        <w:tabs>
          <w:tab w:val="left" w:pos="1134"/>
          <w:tab w:val="left" w:pos="1701"/>
          <w:tab w:val="left" w:pos="2268"/>
        </w:tabs>
        <w:spacing w:after="120"/>
        <w:ind w:left="2835" w:right="1134" w:hanging="1134"/>
        <w:jc w:val="both"/>
        <w:rPr>
          <w:sz w:val="20"/>
          <w:lang w:val="en-US"/>
        </w:rPr>
      </w:pPr>
      <w:r w:rsidRPr="0064650E">
        <w:rPr>
          <w:sz w:val="20"/>
          <w:lang w:val="en-US"/>
        </w:rPr>
        <w:tab/>
        <w:t>(c)</w:t>
      </w:r>
      <w:r w:rsidRPr="0064650E">
        <w:rPr>
          <w:sz w:val="20"/>
          <w:lang w:val="en-US"/>
        </w:rPr>
        <w:tab/>
        <w:t xml:space="preserve">Decide that based on data from the </w:t>
      </w:r>
      <w:r w:rsidR="00206200">
        <w:rPr>
          <w:sz w:val="20"/>
          <w:lang w:val="en-US"/>
        </w:rPr>
        <w:t>Approval Authority</w:t>
      </w:r>
      <w:r w:rsidRPr="0064650E">
        <w:rPr>
          <w:sz w:val="20"/>
          <w:lang w:val="en-US"/>
        </w:rPr>
        <w:t xml:space="preserve"> or Contracting Party surveillance testing </w:t>
      </w:r>
      <w:proofErr w:type="spellStart"/>
      <w:r w:rsidRPr="0064650E">
        <w:rPr>
          <w:sz w:val="20"/>
          <w:lang w:val="en-US"/>
        </w:rPr>
        <w:t>programmes</w:t>
      </w:r>
      <w:proofErr w:type="spellEnd"/>
      <w:r w:rsidRPr="0064650E">
        <w:rPr>
          <w:sz w:val="20"/>
          <w:lang w:val="en-US"/>
        </w:rPr>
        <w:t>, that information provided by the manufacturer is insufficient to reach a decision and request additional information or test data from the manufacturer;</w:t>
      </w:r>
    </w:p>
    <w:p w14:paraId="4583AF70" w14:textId="77777777" w:rsidR="001D6FE5" w:rsidRPr="0064650E" w:rsidRDefault="001D6FE5" w:rsidP="009921C5">
      <w:pPr>
        <w:tabs>
          <w:tab w:val="left" w:pos="1134"/>
          <w:tab w:val="left" w:pos="1701"/>
          <w:tab w:val="left" w:pos="2268"/>
        </w:tabs>
        <w:spacing w:after="120"/>
        <w:ind w:left="2835" w:right="1134" w:hanging="1134"/>
        <w:jc w:val="both"/>
        <w:rPr>
          <w:sz w:val="20"/>
          <w:lang w:val="en-US"/>
        </w:rPr>
      </w:pPr>
      <w:r w:rsidRPr="0064650E">
        <w:rPr>
          <w:sz w:val="20"/>
          <w:lang w:val="en-US"/>
        </w:rPr>
        <w:tab/>
        <w:t>(d)</w:t>
      </w:r>
      <w:r w:rsidRPr="0064650E">
        <w:rPr>
          <w:sz w:val="20"/>
          <w:lang w:val="en-US"/>
        </w:rPr>
        <w:tab/>
        <w:t>Decide that the in-service conformity of a vehicle type, that is part of an in-service family, is unsatisfactory and proceed to have such vehicle type tested in accordance with Appendix 3.</w:t>
      </w:r>
    </w:p>
    <w:p w14:paraId="4583AF71" w14:textId="77777777"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9.4.1.</w:t>
      </w:r>
      <w:r w:rsidRPr="0064650E">
        <w:rPr>
          <w:sz w:val="20"/>
          <w:lang w:val="en-US"/>
        </w:rPr>
        <w:tab/>
      </w:r>
      <w:r w:rsidR="000A29A7">
        <w:rPr>
          <w:sz w:val="20"/>
          <w:lang w:val="en-US"/>
        </w:rPr>
        <w:tab/>
      </w:r>
      <w:r w:rsidRPr="0064650E">
        <w:rPr>
          <w:sz w:val="20"/>
          <w:lang w:val="en-US"/>
        </w:rPr>
        <w:t>Where Type I tests are considered necessary to check the conformity of emission control devices with the requirements for their performance while in service, such tests shall be carried out using a test procedure meeting the statistical criteria defined in Appendix 2.</w:t>
      </w:r>
    </w:p>
    <w:p w14:paraId="4583AF72" w14:textId="77777777"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9.4.2.</w:t>
      </w:r>
      <w:r w:rsidRPr="0064650E">
        <w:rPr>
          <w:sz w:val="20"/>
          <w:lang w:val="en-US"/>
        </w:rPr>
        <w:tab/>
      </w:r>
      <w:r w:rsidR="000A29A7">
        <w:rPr>
          <w:sz w:val="20"/>
          <w:lang w:val="en-US"/>
        </w:rPr>
        <w:tab/>
      </w:r>
      <w:r w:rsidRPr="0064650E">
        <w:rPr>
          <w:sz w:val="20"/>
          <w:lang w:val="en-US"/>
        </w:rPr>
        <w:t xml:space="preserve">The </w:t>
      </w:r>
      <w:r w:rsidR="00206200">
        <w:rPr>
          <w:sz w:val="20"/>
          <w:lang w:val="en-US"/>
        </w:rPr>
        <w:t>Approval Authority</w:t>
      </w:r>
      <w:r w:rsidRPr="0064650E">
        <w:rPr>
          <w:sz w:val="20"/>
          <w:lang w:val="en-US"/>
        </w:rPr>
        <w:t>, in cooperation with the manufacturer, shall select a sample of vehicles with sufficient mileage whose use under normal conditions can be reasonably assured.</w:t>
      </w:r>
      <w:r w:rsidR="003A1634">
        <w:rPr>
          <w:sz w:val="20"/>
          <w:lang w:val="en-US"/>
        </w:rPr>
        <w:t xml:space="preserve"> </w:t>
      </w:r>
      <w:r w:rsidRPr="0064650E">
        <w:rPr>
          <w:sz w:val="20"/>
          <w:lang w:val="en-US"/>
        </w:rPr>
        <w:t>The manufacturer shall be consulted on the choice of the vehicles in the sample and allowed to attend the confirmatory checks of the vehicles.</w:t>
      </w:r>
    </w:p>
    <w:p w14:paraId="4583AF73" w14:textId="77777777" w:rsidR="001D6FE5" w:rsidRPr="0064650E" w:rsidRDefault="001D6FE5" w:rsidP="0064650E">
      <w:pPr>
        <w:tabs>
          <w:tab w:val="left" w:pos="1134"/>
          <w:tab w:val="left" w:pos="1701"/>
        </w:tabs>
        <w:spacing w:after="120"/>
        <w:ind w:left="2268" w:right="1134" w:hanging="1134"/>
        <w:jc w:val="both"/>
        <w:rPr>
          <w:sz w:val="20"/>
          <w:lang w:val="en-US"/>
        </w:rPr>
      </w:pPr>
      <w:r w:rsidRPr="0064650E">
        <w:rPr>
          <w:sz w:val="20"/>
          <w:lang w:val="en-US"/>
        </w:rPr>
        <w:t>9.4.3.</w:t>
      </w:r>
      <w:r w:rsidRPr="0064650E">
        <w:rPr>
          <w:sz w:val="20"/>
          <w:lang w:val="en-US"/>
        </w:rPr>
        <w:tab/>
      </w:r>
      <w:r w:rsidR="000A29A7">
        <w:rPr>
          <w:sz w:val="20"/>
          <w:lang w:val="en-US"/>
        </w:rPr>
        <w:tab/>
      </w:r>
      <w:r w:rsidRPr="0064650E">
        <w:rPr>
          <w:sz w:val="20"/>
          <w:lang w:val="en-US"/>
        </w:rPr>
        <w:t xml:space="preserve">The manufacturer shall be </w:t>
      </w:r>
      <w:r w:rsidR="009921C5" w:rsidRPr="0064650E">
        <w:rPr>
          <w:sz w:val="20"/>
          <w:lang w:val="en-US"/>
        </w:rPr>
        <w:t>authorized</w:t>
      </w:r>
      <w:r w:rsidRPr="0064650E">
        <w:rPr>
          <w:sz w:val="20"/>
          <w:lang w:val="en-US"/>
        </w:rPr>
        <w:t xml:space="preserve">, under the supervision of the </w:t>
      </w:r>
      <w:r w:rsidR="00206200">
        <w:rPr>
          <w:sz w:val="20"/>
          <w:lang w:val="en-US"/>
        </w:rPr>
        <w:t>Approval Authority</w:t>
      </w:r>
      <w:r w:rsidRPr="0064650E">
        <w:rPr>
          <w:sz w:val="20"/>
          <w:lang w:val="en-US"/>
        </w:rPr>
        <w:t>, to carry out checks, even of a destructive nature, on those vehicles with emission levels in excess of the limit values with a view to establishing possible causes of deterioration which cannot be attributed to the manufacturer (</w:t>
      </w:r>
      <w:proofErr w:type="gramStart"/>
      <w:r w:rsidRPr="0064650E">
        <w:rPr>
          <w:sz w:val="20"/>
          <w:lang w:val="en-US"/>
        </w:rPr>
        <w:t>e.g.</w:t>
      </w:r>
      <w:proofErr w:type="gramEnd"/>
      <w:r w:rsidRPr="0064650E">
        <w:rPr>
          <w:sz w:val="20"/>
          <w:lang w:val="en-US"/>
        </w:rPr>
        <w:t xml:space="preserve"> use of leaded petrol before the test date).</w:t>
      </w:r>
      <w:r w:rsidR="003A1634">
        <w:rPr>
          <w:sz w:val="20"/>
          <w:lang w:val="en-US"/>
        </w:rPr>
        <w:t xml:space="preserve"> </w:t>
      </w:r>
      <w:r w:rsidRPr="0064650E">
        <w:rPr>
          <w:sz w:val="20"/>
          <w:lang w:val="en-US"/>
        </w:rPr>
        <w:t>Where the results of the checks confirm such causes, those test results shall be excluded from the conformity check.</w:t>
      </w:r>
    </w:p>
    <w:p w14:paraId="4583AF74" w14:textId="77777777" w:rsidR="001D6FE5" w:rsidRPr="0064650E" w:rsidRDefault="004439EC" w:rsidP="004439EC">
      <w:pPr>
        <w:pStyle w:val="HChG"/>
        <w:rPr>
          <w:lang w:val="en-US"/>
        </w:rPr>
      </w:pPr>
      <w:r>
        <w:rPr>
          <w:lang w:val="en-US"/>
        </w:rPr>
        <w:lastRenderedPageBreak/>
        <w:tab/>
      </w:r>
      <w:r>
        <w:rPr>
          <w:lang w:val="en-US"/>
        </w:rPr>
        <w:tab/>
      </w:r>
      <w:r w:rsidR="001D6FE5" w:rsidRPr="0064650E">
        <w:rPr>
          <w:lang w:val="en-US"/>
        </w:rPr>
        <w:t>10.</w:t>
      </w:r>
      <w:r w:rsidR="001D6FE5" w:rsidRPr="0064650E">
        <w:rPr>
          <w:lang w:val="en-US"/>
        </w:rPr>
        <w:tab/>
      </w:r>
      <w:r w:rsidR="000A29A7">
        <w:rPr>
          <w:lang w:val="en-US"/>
        </w:rPr>
        <w:tab/>
      </w:r>
      <w:r w:rsidR="001D6FE5" w:rsidRPr="0064650E">
        <w:rPr>
          <w:lang w:val="en-US"/>
        </w:rPr>
        <w:t>P</w:t>
      </w:r>
      <w:r w:rsidR="009921C5">
        <w:rPr>
          <w:lang w:val="en-US"/>
        </w:rPr>
        <w:t>enalties for non-conformity of production</w:t>
      </w:r>
    </w:p>
    <w:p w14:paraId="4583AF75" w14:textId="77777777" w:rsidR="001D6FE5" w:rsidRPr="0064650E" w:rsidRDefault="001D6FE5" w:rsidP="0064650E">
      <w:pPr>
        <w:keepNext/>
        <w:keepLines/>
        <w:tabs>
          <w:tab w:val="left" w:pos="1134"/>
          <w:tab w:val="left" w:pos="1701"/>
          <w:tab w:val="left" w:pos="2268"/>
        </w:tabs>
        <w:spacing w:after="120"/>
        <w:ind w:left="2268" w:right="1134" w:hanging="1134"/>
        <w:jc w:val="both"/>
        <w:rPr>
          <w:sz w:val="20"/>
          <w:lang w:val="en-US"/>
        </w:rPr>
      </w:pPr>
      <w:r w:rsidRPr="0064650E">
        <w:rPr>
          <w:sz w:val="20"/>
          <w:lang w:val="en-US"/>
        </w:rPr>
        <w:t>10.1.</w:t>
      </w:r>
      <w:r w:rsidRPr="0064650E">
        <w:rPr>
          <w:sz w:val="20"/>
          <w:lang w:val="en-US"/>
        </w:rPr>
        <w:tab/>
      </w:r>
      <w:r w:rsidR="000A29A7">
        <w:rPr>
          <w:sz w:val="20"/>
          <w:lang w:val="en-US"/>
        </w:rPr>
        <w:tab/>
      </w:r>
      <w:r w:rsidRPr="0064650E">
        <w:rPr>
          <w:sz w:val="20"/>
          <w:lang w:val="en-US"/>
        </w:rPr>
        <w:t>The approval granted in respect of a vehicle type pursuant to this amendment, may be withdrawn if the requirements laid down in paragraph 8.1. above are not complied with or if the vehicle or vehicles taken fail to pass the tests prescribed in paragraph 8.1.1. above.</w:t>
      </w:r>
    </w:p>
    <w:p w14:paraId="4583AF76" w14:textId="77777777" w:rsidR="001D6FE5" w:rsidRPr="0064650E" w:rsidRDefault="001D6FE5" w:rsidP="0064650E">
      <w:pPr>
        <w:keepNext/>
        <w:keepLines/>
        <w:tabs>
          <w:tab w:val="left" w:pos="1134"/>
          <w:tab w:val="left" w:pos="1701"/>
          <w:tab w:val="left" w:pos="2268"/>
        </w:tabs>
        <w:spacing w:after="120"/>
        <w:ind w:left="2268" w:right="1134" w:hanging="1134"/>
        <w:jc w:val="both"/>
        <w:rPr>
          <w:sz w:val="20"/>
          <w:lang w:val="en-US"/>
        </w:rPr>
      </w:pPr>
      <w:r w:rsidRPr="0064650E">
        <w:rPr>
          <w:sz w:val="20"/>
          <w:lang w:val="en-US"/>
        </w:rPr>
        <w:t>10.2.</w:t>
      </w:r>
      <w:r w:rsidRPr="0064650E">
        <w:rPr>
          <w:sz w:val="20"/>
          <w:lang w:val="en-US"/>
        </w:rPr>
        <w:tab/>
      </w:r>
      <w:r w:rsidR="000A29A7">
        <w:rPr>
          <w:sz w:val="20"/>
          <w:lang w:val="en-US"/>
        </w:rPr>
        <w:tab/>
      </w:r>
      <w:r w:rsidRPr="0064650E">
        <w:rPr>
          <w:sz w:val="20"/>
          <w:lang w:val="en-US"/>
        </w:rPr>
        <w:t>If a Contracting Party which applies this Regulation withdraws an approval it has previously granted, it shall forthwith so notify the other Contracting Parties applying this Regulation, by means of a communication form conforming to the model in Annex 2 to this Regulation.</w:t>
      </w:r>
    </w:p>
    <w:p w14:paraId="4583AF77" w14:textId="77777777" w:rsidR="001D6FE5" w:rsidRPr="0064650E" w:rsidRDefault="004439EC" w:rsidP="004439EC">
      <w:pPr>
        <w:pStyle w:val="HChG"/>
        <w:rPr>
          <w:lang w:val="en-US"/>
        </w:rPr>
      </w:pPr>
      <w:r>
        <w:rPr>
          <w:lang w:val="en-US"/>
        </w:rPr>
        <w:tab/>
      </w:r>
      <w:r>
        <w:rPr>
          <w:lang w:val="en-US"/>
        </w:rPr>
        <w:tab/>
      </w:r>
      <w:r w:rsidR="001D6FE5" w:rsidRPr="0064650E">
        <w:rPr>
          <w:lang w:val="en-US"/>
        </w:rPr>
        <w:t>11.</w:t>
      </w:r>
      <w:r w:rsidR="001D6FE5" w:rsidRPr="0064650E">
        <w:rPr>
          <w:lang w:val="en-US"/>
        </w:rPr>
        <w:tab/>
      </w:r>
      <w:r>
        <w:rPr>
          <w:lang w:val="en-US"/>
        </w:rPr>
        <w:tab/>
      </w:r>
      <w:r w:rsidR="001D6FE5" w:rsidRPr="0064650E">
        <w:rPr>
          <w:lang w:val="en-US"/>
        </w:rPr>
        <w:t>P</w:t>
      </w:r>
      <w:r w:rsidR="009921C5">
        <w:rPr>
          <w:lang w:val="en-US"/>
        </w:rPr>
        <w:t>roduction definitely discontinued</w:t>
      </w:r>
    </w:p>
    <w:p w14:paraId="4583AF78" w14:textId="77777777" w:rsidR="001D6FE5" w:rsidRPr="0064650E" w:rsidRDefault="001D6FE5" w:rsidP="0064650E">
      <w:pPr>
        <w:tabs>
          <w:tab w:val="left" w:pos="1134"/>
        </w:tabs>
        <w:spacing w:after="120"/>
        <w:ind w:left="2268" w:right="1134" w:hanging="1134"/>
        <w:jc w:val="both"/>
        <w:rPr>
          <w:sz w:val="20"/>
          <w:lang w:val="en-US"/>
        </w:rPr>
      </w:pPr>
      <w:r w:rsidRPr="0064650E">
        <w:rPr>
          <w:sz w:val="20"/>
          <w:lang w:val="en-US"/>
        </w:rPr>
        <w:tab/>
        <w:t xml:space="preserve">If the holder of the approval completely ceases to manufacture a type of vehicle approved in accordance with this Regulation, he shall so inform the type </w:t>
      </w:r>
      <w:r w:rsidR="00206200">
        <w:rPr>
          <w:sz w:val="20"/>
          <w:lang w:val="en-US"/>
        </w:rPr>
        <w:t>Approval Authority</w:t>
      </w:r>
      <w:r w:rsidRPr="0064650E">
        <w:rPr>
          <w:sz w:val="20"/>
          <w:lang w:val="en-US"/>
        </w:rPr>
        <w:t xml:space="preserve"> which granted the approval.</w:t>
      </w:r>
      <w:r w:rsidR="003A1634">
        <w:rPr>
          <w:sz w:val="20"/>
          <w:lang w:val="en-US"/>
        </w:rPr>
        <w:t xml:space="preserve"> </w:t>
      </w:r>
      <w:r w:rsidRPr="0064650E">
        <w:rPr>
          <w:sz w:val="20"/>
          <w:lang w:val="en-US"/>
        </w:rPr>
        <w:t>Upon receiving the relevant communication, that authority shall inform thereof the other Contracting Parties to the 1958</w:t>
      </w:r>
      <w:r w:rsidR="009A2470">
        <w:rPr>
          <w:sz w:val="20"/>
          <w:lang w:val="en-US"/>
        </w:rPr>
        <w:t> </w:t>
      </w:r>
      <w:r w:rsidRPr="0064650E">
        <w:rPr>
          <w:sz w:val="20"/>
          <w:lang w:val="en-US"/>
        </w:rPr>
        <w:t>Agreement applying this Regulation by means of copies of the communication form conforming to the model in Annex 2 to this Regulation.</w:t>
      </w:r>
    </w:p>
    <w:p w14:paraId="4583AF79" w14:textId="77777777" w:rsidR="001D6FE5" w:rsidRPr="000A29A7" w:rsidRDefault="004439EC" w:rsidP="004439EC">
      <w:pPr>
        <w:pStyle w:val="HChG"/>
        <w:rPr>
          <w:lang w:val="en-US"/>
        </w:rPr>
      </w:pPr>
      <w:r>
        <w:rPr>
          <w:lang w:val="en-US"/>
        </w:rPr>
        <w:tab/>
      </w:r>
      <w:r>
        <w:rPr>
          <w:lang w:val="en-US"/>
        </w:rPr>
        <w:tab/>
      </w:r>
      <w:r w:rsidR="001D6FE5" w:rsidRPr="000A29A7">
        <w:rPr>
          <w:lang w:val="en-US"/>
        </w:rPr>
        <w:t>12.</w:t>
      </w:r>
      <w:r w:rsidR="001D6FE5" w:rsidRPr="000A29A7">
        <w:rPr>
          <w:lang w:val="en-US"/>
        </w:rPr>
        <w:tab/>
      </w:r>
      <w:r>
        <w:rPr>
          <w:lang w:val="en-US"/>
        </w:rPr>
        <w:tab/>
      </w:r>
      <w:r w:rsidR="001D6FE5" w:rsidRPr="000A29A7">
        <w:rPr>
          <w:lang w:val="en-US"/>
        </w:rPr>
        <w:t>T</w:t>
      </w:r>
      <w:r w:rsidR="009921C5">
        <w:rPr>
          <w:lang w:val="en-US"/>
        </w:rPr>
        <w:t>ransitional provisions</w:t>
      </w:r>
    </w:p>
    <w:p w14:paraId="4583AF7A" w14:textId="77777777" w:rsidR="001D6FE5" w:rsidRPr="000A29A7" w:rsidRDefault="001D6FE5" w:rsidP="000A29A7">
      <w:pPr>
        <w:tabs>
          <w:tab w:val="left" w:pos="1134"/>
        </w:tabs>
        <w:spacing w:after="120"/>
        <w:ind w:left="2268" w:right="1134" w:hanging="1134"/>
        <w:jc w:val="both"/>
        <w:rPr>
          <w:rFonts w:eastAsia="MS Mincho"/>
          <w:sz w:val="20"/>
          <w:lang w:val="hu-HU" w:eastAsia="ja-JP"/>
        </w:rPr>
      </w:pPr>
      <w:r w:rsidRPr="000A29A7">
        <w:rPr>
          <w:rFonts w:eastAsia="MS Mincho"/>
          <w:sz w:val="20"/>
          <w:lang w:val="hu-HU" w:eastAsia="ja-JP"/>
        </w:rPr>
        <w:t>12.1.</w:t>
      </w:r>
      <w:r w:rsidRPr="000A29A7">
        <w:rPr>
          <w:rFonts w:eastAsia="MS Mincho"/>
          <w:sz w:val="20"/>
          <w:lang w:val="hu-HU" w:eastAsia="ja-JP"/>
        </w:rPr>
        <w:tab/>
        <w:t xml:space="preserve">General </w:t>
      </w:r>
      <w:proofErr w:type="spellStart"/>
      <w:r w:rsidRPr="000A29A7">
        <w:rPr>
          <w:rFonts w:eastAsia="MS Mincho"/>
          <w:sz w:val="20"/>
          <w:lang w:val="hu-HU" w:eastAsia="ja-JP"/>
        </w:rPr>
        <w:t>provisions</w:t>
      </w:r>
      <w:proofErr w:type="spellEnd"/>
    </w:p>
    <w:p w14:paraId="4583AF7B" w14:textId="77777777" w:rsidR="007F049C" w:rsidRPr="000A29A7" w:rsidRDefault="007F049C" w:rsidP="000A29A7">
      <w:pPr>
        <w:tabs>
          <w:tab w:val="left" w:pos="1134"/>
        </w:tabs>
        <w:spacing w:after="120"/>
        <w:ind w:left="2268" w:right="1134" w:hanging="1134"/>
        <w:jc w:val="both"/>
        <w:rPr>
          <w:rFonts w:eastAsia="MS Mincho"/>
          <w:sz w:val="20"/>
          <w:lang w:val="hu-HU" w:eastAsia="ja-JP"/>
        </w:rPr>
      </w:pPr>
      <w:r>
        <w:rPr>
          <w:rFonts w:eastAsia="MS Mincho"/>
          <w:sz w:val="20"/>
          <w:lang w:val="hu-HU" w:eastAsia="ja-JP"/>
        </w:rPr>
        <w:t>12.1.1.</w:t>
      </w:r>
      <w:r>
        <w:rPr>
          <w:rFonts w:eastAsia="MS Mincho"/>
          <w:sz w:val="20"/>
          <w:lang w:val="hu-HU" w:eastAsia="ja-JP"/>
        </w:rPr>
        <w:tab/>
      </w:r>
      <w:proofErr w:type="spellStart"/>
      <w:r>
        <w:rPr>
          <w:rFonts w:eastAsia="MS Mincho"/>
          <w:sz w:val="20"/>
          <w:lang w:val="hu-HU" w:eastAsia="ja-JP"/>
        </w:rPr>
        <w:t>As</w:t>
      </w:r>
      <w:proofErr w:type="spellEnd"/>
      <w:r>
        <w:rPr>
          <w:rFonts w:eastAsia="MS Mincho"/>
          <w:sz w:val="20"/>
          <w:lang w:val="hu-HU" w:eastAsia="ja-JP"/>
        </w:rPr>
        <w:t xml:space="preserve"> </w:t>
      </w:r>
      <w:proofErr w:type="spellStart"/>
      <w:r>
        <w:rPr>
          <w:rFonts w:eastAsia="MS Mincho"/>
          <w:sz w:val="20"/>
          <w:lang w:val="hu-HU" w:eastAsia="ja-JP"/>
        </w:rPr>
        <w:t>from</w:t>
      </w:r>
      <w:proofErr w:type="spellEnd"/>
      <w:r>
        <w:rPr>
          <w:rFonts w:eastAsia="MS Mincho"/>
          <w:sz w:val="20"/>
          <w:lang w:val="hu-HU" w:eastAsia="ja-JP"/>
        </w:rPr>
        <w:t xml:space="preserve"> </w:t>
      </w:r>
      <w:proofErr w:type="spellStart"/>
      <w:r>
        <w:rPr>
          <w:rFonts w:eastAsia="MS Mincho"/>
          <w:sz w:val="20"/>
          <w:lang w:val="hu-HU" w:eastAsia="ja-JP"/>
        </w:rPr>
        <w:t>the</w:t>
      </w:r>
      <w:proofErr w:type="spellEnd"/>
      <w:r>
        <w:rPr>
          <w:rFonts w:eastAsia="MS Mincho"/>
          <w:sz w:val="20"/>
          <w:lang w:val="hu-HU" w:eastAsia="ja-JP"/>
        </w:rPr>
        <w:t xml:space="preserve"> </w:t>
      </w:r>
      <w:proofErr w:type="spellStart"/>
      <w:r>
        <w:rPr>
          <w:rFonts w:eastAsia="MS Mincho"/>
          <w:sz w:val="20"/>
          <w:lang w:val="hu-HU" w:eastAsia="ja-JP"/>
        </w:rPr>
        <w:t>official</w:t>
      </w:r>
      <w:proofErr w:type="spellEnd"/>
      <w:r>
        <w:rPr>
          <w:rFonts w:eastAsia="MS Mincho"/>
          <w:sz w:val="20"/>
          <w:lang w:val="hu-HU" w:eastAsia="ja-JP"/>
        </w:rPr>
        <w:t xml:space="preserve"> </w:t>
      </w:r>
      <w:proofErr w:type="spellStart"/>
      <w:r>
        <w:rPr>
          <w:rFonts w:eastAsia="MS Mincho"/>
          <w:sz w:val="20"/>
          <w:lang w:val="hu-HU" w:eastAsia="ja-JP"/>
        </w:rPr>
        <w:t>date</w:t>
      </w:r>
      <w:proofErr w:type="spellEnd"/>
      <w:r>
        <w:rPr>
          <w:rFonts w:eastAsia="MS Mincho"/>
          <w:sz w:val="20"/>
          <w:lang w:val="hu-HU" w:eastAsia="ja-JP"/>
        </w:rPr>
        <w:t xml:space="preserve"> of </w:t>
      </w:r>
      <w:proofErr w:type="spellStart"/>
      <w:r>
        <w:rPr>
          <w:rFonts w:eastAsia="MS Mincho"/>
          <w:sz w:val="20"/>
          <w:lang w:val="hu-HU" w:eastAsia="ja-JP"/>
        </w:rPr>
        <w:t>entry</w:t>
      </w:r>
      <w:proofErr w:type="spellEnd"/>
      <w:r>
        <w:rPr>
          <w:rFonts w:eastAsia="MS Mincho"/>
          <w:sz w:val="20"/>
          <w:lang w:val="hu-HU" w:eastAsia="ja-JP"/>
        </w:rPr>
        <w:t xml:space="preserve"> </w:t>
      </w:r>
      <w:proofErr w:type="spellStart"/>
      <w:r>
        <w:rPr>
          <w:rFonts w:eastAsia="MS Mincho"/>
          <w:sz w:val="20"/>
          <w:lang w:val="hu-HU" w:eastAsia="ja-JP"/>
        </w:rPr>
        <w:t>into</w:t>
      </w:r>
      <w:proofErr w:type="spellEnd"/>
      <w:r>
        <w:rPr>
          <w:rFonts w:eastAsia="MS Mincho"/>
          <w:sz w:val="20"/>
          <w:lang w:val="hu-HU" w:eastAsia="ja-JP"/>
        </w:rPr>
        <w:t xml:space="preserve"> </w:t>
      </w:r>
      <w:proofErr w:type="spellStart"/>
      <w:r>
        <w:rPr>
          <w:rFonts w:eastAsia="MS Mincho"/>
          <w:sz w:val="20"/>
          <w:lang w:val="hu-HU" w:eastAsia="ja-JP"/>
        </w:rPr>
        <w:t>force</w:t>
      </w:r>
      <w:proofErr w:type="spellEnd"/>
      <w:r>
        <w:rPr>
          <w:rFonts w:eastAsia="MS Mincho"/>
          <w:sz w:val="20"/>
          <w:lang w:val="hu-HU" w:eastAsia="ja-JP"/>
        </w:rPr>
        <w:t xml:space="preserve"> of </w:t>
      </w:r>
      <w:proofErr w:type="spellStart"/>
      <w:r>
        <w:rPr>
          <w:rFonts w:eastAsia="MS Mincho"/>
          <w:sz w:val="20"/>
          <w:lang w:val="hu-HU" w:eastAsia="ja-JP"/>
        </w:rPr>
        <w:t>the</w:t>
      </w:r>
      <w:proofErr w:type="spellEnd"/>
      <w:r>
        <w:rPr>
          <w:rFonts w:eastAsia="MS Mincho"/>
          <w:sz w:val="20"/>
          <w:lang w:val="hu-HU" w:eastAsia="ja-JP"/>
        </w:rPr>
        <w:t xml:space="preserve"> 06 series of </w:t>
      </w:r>
      <w:proofErr w:type="spellStart"/>
      <w:r>
        <w:rPr>
          <w:rFonts w:eastAsia="MS Mincho"/>
          <w:sz w:val="20"/>
          <w:lang w:val="hu-HU" w:eastAsia="ja-JP"/>
        </w:rPr>
        <w:t>amendments</w:t>
      </w:r>
      <w:proofErr w:type="spellEnd"/>
      <w:r>
        <w:rPr>
          <w:rFonts w:eastAsia="MS Mincho"/>
          <w:sz w:val="20"/>
          <w:lang w:val="hu-HU" w:eastAsia="ja-JP"/>
        </w:rPr>
        <w:t xml:space="preserve">, no </w:t>
      </w:r>
      <w:proofErr w:type="spellStart"/>
      <w:r>
        <w:rPr>
          <w:rFonts w:eastAsia="MS Mincho"/>
          <w:sz w:val="20"/>
          <w:lang w:val="hu-HU" w:eastAsia="ja-JP"/>
        </w:rPr>
        <w:t>Contracting</w:t>
      </w:r>
      <w:proofErr w:type="spellEnd"/>
      <w:r>
        <w:rPr>
          <w:rFonts w:eastAsia="MS Mincho"/>
          <w:sz w:val="20"/>
          <w:lang w:val="hu-HU" w:eastAsia="ja-JP"/>
        </w:rPr>
        <w:t xml:space="preserve"> </w:t>
      </w:r>
      <w:proofErr w:type="spellStart"/>
      <w:r>
        <w:rPr>
          <w:rFonts w:eastAsia="MS Mincho"/>
          <w:sz w:val="20"/>
          <w:lang w:val="hu-HU" w:eastAsia="ja-JP"/>
        </w:rPr>
        <w:t>Party</w:t>
      </w:r>
      <w:proofErr w:type="spellEnd"/>
      <w:r>
        <w:rPr>
          <w:rFonts w:eastAsia="MS Mincho"/>
          <w:sz w:val="20"/>
          <w:lang w:val="hu-HU" w:eastAsia="ja-JP"/>
        </w:rPr>
        <w:t xml:space="preserve"> </w:t>
      </w:r>
      <w:proofErr w:type="spellStart"/>
      <w:r>
        <w:rPr>
          <w:rFonts w:eastAsia="MS Mincho"/>
          <w:sz w:val="20"/>
          <w:lang w:val="hu-HU" w:eastAsia="ja-JP"/>
        </w:rPr>
        <w:t>applying</w:t>
      </w:r>
      <w:proofErr w:type="spellEnd"/>
      <w:r>
        <w:rPr>
          <w:rFonts w:eastAsia="MS Mincho"/>
          <w:sz w:val="20"/>
          <w:lang w:val="hu-HU" w:eastAsia="ja-JP"/>
        </w:rPr>
        <w:t xml:space="preserve"> </w:t>
      </w:r>
      <w:proofErr w:type="spellStart"/>
      <w:r>
        <w:rPr>
          <w:rFonts w:eastAsia="MS Mincho"/>
          <w:sz w:val="20"/>
          <w:lang w:val="hu-HU" w:eastAsia="ja-JP"/>
        </w:rPr>
        <w:t>this</w:t>
      </w:r>
      <w:proofErr w:type="spellEnd"/>
      <w:r>
        <w:rPr>
          <w:rFonts w:eastAsia="MS Mincho"/>
          <w:sz w:val="20"/>
          <w:lang w:val="hu-HU" w:eastAsia="ja-JP"/>
        </w:rPr>
        <w:t xml:space="preserve"> </w:t>
      </w:r>
      <w:proofErr w:type="spellStart"/>
      <w:r>
        <w:rPr>
          <w:rFonts w:eastAsia="MS Mincho"/>
          <w:sz w:val="20"/>
          <w:lang w:val="hu-HU" w:eastAsia="ja-JP"/>
        </w:rPr>
        <w:t>Regulation</w:t>
      </w:r>
      <w:proofErr w:type="spellEnd"/>
      <w:r>
        <w:rPr>
          <w:rFonts w:eastAsia="MS Mincho"/>
          <w:sz w:val="20"/>
          <w:lang w:val="hu-HU" w:eastAsia="ja-JP"/>
        </w:rPr>
        <w:t xml:space="preserve"> </w:t>
      </w:r>
      <w:proofErr w:type="spellStart"/>
      <w:r>
        <w:rPr>
          <w:rFonts w:eastAsia="MS Mincho"/>
          <w:sz w:val="20"/>
          <w:lang w:val="hu-HU" w:eastAsia="ja-JP"/>
        </w:rPr>
        <w:t>shall</w:t>
      </w:r>
      <w:proofErr w:type="spellEnd"/>
      <w:r>
        <w:rPr>
          <w:rFonts w:eastAsia="MS Mincho"/>
          <w:sz w:val="20"/>
          <w:lang w:val="hu-HU" w:eastAsia="ja-JP"/>
        </w:rPr>
        <w:t xml:space="preserve"> </w:t>
      </w:r>
      <w:proofErr w:type="spellStart"/>
      <w:r>
        <w:rPr>
          <w:rFonts w:eastAsia="MS Mincho"/>
          <w:sz w:val="20"/>
          <w:lang w:val="hu-HU" w:eastAsia="ja-JP"/>
        </w:rPr>
        <w:t>refuse</w:t>
      </w:r>
      <w:proofErr w:type="spellEnd"/>
      <w:r>
        <w:rPr>
          <w:rFonts w:eastAsia="MS Mincho"/>
          <w:sz w:val="20"/>
          <w:lang w:val="hu-HU" w:eastAsia="ja-JP"/>
        </w:rPr>
        <w:t xml:space="preserve"> </w:t>
      </w:r>
      <w:proofErr w:type="spellStart"/>
      <w:r>
        <w:rPr>
          <w:rFonts w:eastAsia="MS Mincho"/>
          <w:sz w:val="20"/>
          <w:lang w:val="hu-HU" w:eastAsia="ja-JP"/>
        </w:rPr>
        <w:t>to</w:t>
      </w:r>
      <w:proofErr w:type="spellEnd"/>
      <w:r>
        <w:rPr>
          <w:rFonts w:eastAsia="MS Mincho"/>
          <w:sz w:val="20"/>
          <w:lang w:val="hu-HU" w:eastAsia="ja-JP"/>
        </w:rPr>
        <w:t xml:space="preserve"> </w:t>
      </w:r>
      <w:proofErr w:type="spellStart"/>
      <w:r>
        <w:rPr>
          <w:rFonts w:eastAsia="MS Mincho"/>
          <w:sz w:val="20"/>
          <w:lang w:val="hu-HU" w:eastAsia="ja-JP"/>
        </w:rPr>
        <w:t>grant</w:t>
      </w:r>
      <w:proofErr w:type="spellEnd"/>
      <w:r>
        <w:rPr>
          <w:rFonts w:eastAsia="MS Mincho"/>
          <w:sz w:val="20"/>
          <w:lang w:val="hu-HU" w:eastAsia="ja-JP"/>
        </w:rPr>
        <w:t xml:space="preserve"> </w:t>
      </w:r>
      <w:proofErr w:type="spellStart"/>
      <w:r>
        <w:rPr>
          <w:rFonts w:eastAsia="MS Mincho"/>
          <w:sz w:val="20"/>
          <w:lang w:val="hu-HU" w:eastAsia="ja-JP"/>
        </w:rPr>
        <w:t>approval</w:t>
      </w:r>
      <w:proofErr w:type="spellEnd"/>
      <w:r>
        <w:rPr>
          <w:rFonts w:eastAsia="MS Mincho"/>
          <w:sz w:val="20"/>
          <w:lang w:val="hu-HU" w:eastAsia="ja-JP"/>
        </w:rPr>
        <w:t xml:space="preserve"> </w:t>
      </w:r>
      <w:proofErr w:type="spellStart"/>
      <w:r>
        <w:rPr>
          <w:rFonts w:eastAsia="MS Mincho"/>
          <w:sz w:val="20"/>
          <w:lang w:val="hu-HU" w:eastAsia="ja-JP"/>
        </w:rPr>
        <w:t>under</w:t>
      </w:r>
      <w:proofErr w:type="spellEnd"/>
      <w:r>
        <w:rPr>
          <w:rFonts w:eastAsia="MS Mincho"/>
          <w:sz w:val="20"/>
          <w:lang w:val="hu-HU" w:eastAsia="ja-JP"/>
        </w:rPr>
        <w:t xml:space="preserve"> </w:t>
      </w:r>
      <w:proofErr w:type="spellStart"/>
      <w:r>
        <w:rPr>
          <w:rFonts w:eastAsia="MS Mincho"/>
          <w:sz w:val="20"/>
          <w:lang w:val="hu-HU" w:eastAsia="ja-JP"/>
        </w:rPr>
        <w:t>this</w:t>
      </w:r>
      <w:proofErr w:type="spellEnd"/>
      <w:r>
        <w:rPr>
          <w:rFonts w:eastAsia="MS Mincho"/>
          <w:sz w:val="20"/>
          <w:lang w:val="hu-HU" w:eastAsia="ja-JP"/>
        </w:rPr>
        <w:t xml:space="preserve"> </w:t>
      </w:r>
      <w:proofErr w:type="spellStart"/>
      <w:r>
        <w:rPr>
          <w:rFonts w:eastAsia="MS Mincho"/>
          <w:sz w:val="20"/>
          <w:lang w:val="hu-HU" w:eastAsia="ja-JP"/>
        </w:rPr>
        <w:t>Regulation</w:t>
      </w:r>
      <w:proofErr w:type="spellEnd"/>
      <w:r>
        <w:rPr>
          <w:rFonts w:eastAsia="MS Mincho"/>
          <w:sz w:val="20"/>
          <w:lang w:val="hu-HU" w:eastAsia="ja-JP"/>
        </w:rPr>
        <w:t xml:space="preserve"> </w:t>
      </w:r>
      <w:proofErr w:type="spellStart"/>
      <w:r>
        <w:rPr>
          <w:rFonts w:eastAsia="MS Mincho"/>
          <w:sz w:val="20"/>
          <w:lang w:val="hu-HU" w:eastAsia="ja-JP"/>
        </w:rPr>
        <w:t>as</w:t>
      </w:r>
      <w:proofErr w:type="spellEnd"/>
      <w:r>
        <w:rPr>
          <w:rFonts w:eastAsia="MS Mincho"/>
          <w:sz w:val="20"/>
          <w:lang w:val="hu-HU" w:eastAsia="ja-JP"/>
        </w:rPr>
        <w:t xml:space="preserve"> amended </w:t>
      </w:r>
      <w:proofErr w:type="spellStart"/>
      <w:r>
        <w:rPr>
          <w:rFonts w:eastAsia="MS Mincho"/>
          <w:sz w:val="20"/>
          <w:lang w:val="hu-HU" w:eastAsia="ja-JP"/>
        </w:rPr>
        <w:t>by</w:t>
      </w:r>
      <w:proofErr w:type="spellEnd"/>
      <w:r>
        <w:rPr>
          <w:rFonts w:eastAsia="MS Mincho"/>
          <w:sz w:val="20"/>
          <w:lang w:val="hu-HU" w:eastAsia="ja-JP"/>
        </w:rPr>
        <w:t xml:space="preserve"> </w:t>
      </w:r>
      <w:proofErr w:type="spellStart"/>
      <w:r>
        <w:rPr>
          <w:rFonts w:eastAsia="MS Mincho"/>
          <w:sz w:val="20"/>
          <w:lang w:val="hu-HU" w:eastAsia="ja-JP"/>
        </w:rPr>
        <w:t>the</w:t>
      </w:r>
      <w:proofErr w:type="spellEnd"/>
      <w:r>
        <w:rPr>
          <w:rFonts w:eastAsia="MS Mincho"/>
          <w:sz w:val="20"/>
          <w:lang w:val="hu-HU" w:eastAsia="ja-JP"/>
        </w:rPr>
        <w:t xml:space="preserve"> 06 series of amendments.</w:t>
      </w:r>
    </w:p>
    <w:p w14:paraId="4583AF7C" w14:textId="77777777" w:rsidR="001D6FE5" w:rsidRPr="000A29A7" w:rsidRDefault="001D6FE5" w:rsidP="000A29A7">
      <w:pPr>
        <w:tabs>
          <w:tab w:val="left" w:pos="1134"/>
        </w:tabs>
        <w:spacing w:after="120"/>
        <w:ind w:left="2268" w:right="1134" w:hanging="1134"/>
        <w:jc w:val="both"/>
        <w:rPr>
          <w:sz w:val="20"/>
          <w:lang w:val="en-US"/>
        </w:rPr>
      </w:pPr>
      <w:r w:rsidRPr="000A29A7">
        <w:rPr>
          <w:sz w:val="20"/>
          <w:lang w:val="en-US"/>
        </w:rPr>
        <w:t>12.2.</w:t>
      </w:r>
      <w:r w:rsidRPr="000A29A7">
        <w:rPr>
          <w:sz w:val="20"/>
          <w:lang w:val="en-US"/>
        </w:rPr>
        <w:tab/>
      </w:r>
      <w:r w:rsidRPr="009921C5">
        <w:rPr>
          <w:sz w:val="20"/>
          <w:lang w:val="en-US"/>
        </w:rPr>
        <w:t>Special provisions</w:t>
      </w:r>
    </w:p>
    <w:p w14:paraId="4583AF7D" w14:textId="77777777" w:rsidR="001D6FE5" w:rsidRPr="000A29A7" w:rsidRDefault="001D6FE5" w:rsidP="000A29A7">
      <w:pPr>
        <w:tabs>
          <w:tab w:val="left" w:pos="1134"/>
        </w:tabs>
        <w:spacing w:after="120"/>
        <w:ind w:left="2268" w:right="1134" w:hanging="1134"/>
        <w:jc w:val="both"/>
        <w:rPr>
          <w:sz w:val="20"/>
          <w:lang w:val="en-US"/>
        </w:rPr>
      </w:pPr>
      <w:r w:rsidRPr="000A29A7">
        <w:rPr>
          <w:sz w:val="20"/>
          <w:lang w:val="en-US"/>
        </w:rPr>
        <w:t>12.2.1.</w:t>
      </w:r>
      <w:r w:rsidRPr="000A29A7">
        <w:rPr>
          <w:sz w:val="20"/>
          <w:lang w:val="en-US"/>
        </w:rPr>
        <w:tab/>
        <w:t>Contracting Parties applying this Regulation may continue to grant approvals to those vehicles which comply with previous levels of this Regulation, provided that the vehicles are intended for export to countries to apply the relating requirements in their national legislations.</w:t>
      </w:r>
    </w:p>
    <w:p w14:paraId="4583AF7E" w14:textId="4CEC1C34" w:rsidR="001D6FE5" w:rsidRPr="000A29A7" w:rsidRDefault="004439EC" w:rsidP="004439EC">
      <w:pPr>
        <w:pStyle w:val="HChG"/>
        <w:rPr>
          <w:lang w:val="en-US"/>
        </w:rPr>
      </w:pPr>
      <w:r>
        <w:rPr>
          <w:lang w:val="en-US"/>
        </w:rPr>
        <w:tab/>
      </w:r>
      <w:r>
        <w:rPr>
          <w:lang w:val="en-US"/>
        </w:rPr>
        <w:tab/>
      </w:r>
      <w:r w:rsidR="001D6FE5" w:rsidRPr="000A29A7">
        <w:rPr>
          <w:lang w:val="en-US"/>
        </w:rPr>
        <w:t>13.</w:t>
      </w:r>
      <w:r w:rsidR="001D6FE5" w:rsidRPr="000A29A7">
        <w:rPr>
          <w:lang w:val="en-US"/>
        </w:rPr>
        <w:tab/>
      </w:r>
      <w:r>
        <w:rPr>
          <w:lang w:val="en-US"/>
        </w:rPr>
        <w:tab/>
      </w:r>
      <w:r w:rsidR="001D6FE5" w:rsidRPr="000A29A7">
        <w:rPr>
          <w:lang w:val="en-US"/>
        </w:rPr>
        <w:t>N</w:t>
      </w:r>
      <w:r w:rsidR="0077391C">
        <w:rPr>
          <w:lang w:val="en-US"/>
        </w:rPr>
        <w:t>ames and addresses of Technical</w:t>
      </w:r>
      <w:r w:rsidR="00206200">
        <w:rPr>
          <w:lang w:val="en-US"/>
        </w:rPr>
        <w:t xml:space="preserve"> S</w:t>
      </w:r>
      <w:r w:rsidR="004D3D45">
        <w:rPr>
          <w:lang w:val="en-US"/>
        </w:rPr>
        <w:t xml:space="preserve">ervices </w:t>
      </w:r>
      <w:r>
        <w:rPr>
          <w:lang w:val="en-US"/>
        </w:rPr>
        <w:tab/>
      </w:r>
      <w:r>
        <w:rPr>
          <w:lang w:val="en-US"/>
        </w:rPr>
        <w:tab/>
      </w:r>
      <w:r>
        <w:rPr>
          <w:lang w:val="en-US"/>
        </w:rPr>
        <w:tab/>
      </w:r>
      <w:r w:rsidR="009438CB">
        <w:rPr>
          <w:lang w:val="en-US"/>
        </w:rPr>
        <w:tab/>
      </w:r>
      <w:r w:rsidR="004D3D45">
        <w:rPr>
          <w:lang w:val="en-US"/>
        </w:rPr>
        <w:t xml:space="preserve">responsible for conducting approval tests, and of </w:t>
      </w:r>
      <w:r>
        <w:rPr>
          <w:lang w:val="en-US"/>
        </w:rPr>
        <w:tab/>
      </w:r>
      <w:r>
        <w:rPr>
          <w:lang w:val="en-US"/>
        </w:rPr>
        <w:tab/>
      </w:r>
      <w:r w:rsidR="009438CB">
        <w:rPr>
          <w:lang w:val="en-US"/>
        </w:rPr>
        <w:tab/>
      </w:r>
      <w:r w:rsidR="004D3D45">
        <w:rPr>
          <w:lang w:val="en-US"/>
        </w:rPr>
        <w:t xml:space="preserve">Administrative Departments </w:t>
      </w:r>
    </w:p>
    <w:p w14:paraId="4583AF7F" w14:textId="77777777" w:rsidR="001D6FE5" w:rsidRPr="000A29A7" w:rsidRDefault="001D6FE5" w:rsidP="00BC1921">
      <w:pPr>
        <w:tabs>
          <w:tab w:val="left" w:pos="1134"/>
        </w:tabs>
        <w:spacing w:after="120"/>
        <w:ind w:left="2268" w:right="1134" w:hanging="1134"/>
        <w:jc w:val="both"/>
        <w:rPr>
          <w:sz w:val="20"/>
          <w:lang w:val="en-US"/>
        </w:rPr>
      </w:pPr>
      <w:r w:rsidRPr="000A29A7">
        <w:rPr>
          <w:sz w:val="20"/>
          <w:lang w:val="en-US"/>
        </w:rPr>
        <w:tab/>
        <w:t xml:space="preserve">The Parties to the 1958 Agreement which apply this Regulation shall communicate to the United Nations Secretariat the names and addresses of the </w:t>
      </w:r>
      <w:r w:rsidR="00206200">
        <w:rPr>
          <w:sz w:val="20"/>
          <w:lang w:val="en-US"/>
        </w:rPr>
        <w:t>Technical Service</w:t>
      </w:r>
      <w:r w:rsidRPr="000A29A7">
        <w:rPr>
          <w:sz w:val="20"/>
          <w:lang w:val="en-US"/>
        </w:rPr>
        <w:t>s responsible for conducting approval tests and of certifying approval or extension or refusal or withdrawal of approval, issued in other countries, are to be sent.</w:t>
      </w:r>
    </w:p>
    <w:p w14:paraId="4583AF80" w14:textId="77777777" w:rsidR="002F33EA" w:rsidRDefault="002F33EA" w:rsidP="00930637">
      <w:pPr>
        <w:pStyle w:val="FootnoteText"/>
        <w:rPr>
          <w:lang w:val="en-US"/>
        </w:rPr>
        <w:sectPr w:rsidR="002F33EA" w:rsidSect="00FB4094">
          <w:headerReference w:type="even" r:id="rId32"/>
          <w:headerReference w:type="default" r:id="rId33"/>
          <w:footerReference w:type="even" r:id="rId34"/>
          <w:footerReference w:type="default" r:id="rId35"/>
          <w:headerReference w:type="first" r:id="rId36"/>
          <w:endnotePr>
            <w:numFmt w:val="decimal"/>
            <w:numRestart w:val="eachSect"/>
          </w:endnotePr>
          <w:pgSz w:w="11907" w:h="16840" w:code="9"/>
          <w:pgMar w:top="1701" w:right="1134" w:bottom="2268" w:left="1134" w:header="964" w:footer="1701" w:gutter="0"/>
          <w:cols w:space="720"/>
          <w:docGrid w:linePitch="326"/>
        </w:sectPr>
      </w:pPr>
    </w:p>
    <w:p w14:paraId="4583AF81" w14:textId="77777777" w:rsidR="002F33EA" w:rsidRDefault="002F33EA" w:rsidP="002F33EA">
      <w:pPr>
        <w:pStyle w:val="HChG"/>
      </w:pPr>
      <w:r>
        <w:lastRenderedPageBreak/>
        <w:t>Appendix 1</w:t>
      </w:r>
    </w:p>
    <w:p w14:paraId="4583AF82" w14:textId="77777777" w:rsidR="002F33EA" w:rsidRDefault="002F33EA" w:rsidP="002F33EA">
      <w:pPr>
        <w:pStyle w:val="HChG"/>
      </w:pPr>
      <w:r>
        <w:tab/>
      </w:r>
      <w:r>
        <w:tab/>
        <w:t>Procedure for verifying the conformity of production requirements if the production standard deviation given by the manufacturer is satisfactory</w:t>
      </w:r>
    </w:p>
    <w:p w14:paraId="4583AF83" w14:textId="77777777" w:rsidR="002F33EA" w:rsidRPr="00FA4D57" w:rsidRDefault="002F33EA" w:rsidP="002F33EA">
      <w:pPr>
        <w:pStyle w:val="SingleTxtG"/>
        <w:ind w:left="2268" w:hanging="1134"/>
      </w:pPr>
      <w:r w:rsidRPr="00FA4D57">
        <w:t>1.</w:t>
      </w:r>
      <w:r w:rsidRPr="00FA4D57">
        <w:tab/>
        <w:t xml:space="preserve">This </w:t>
      </w:r>
      <w:r>
        <w:t>a</w:t>
      </w:r>
      <w:r w:rsidRPr="00FA4D57">
        <w:t>ppendix describes the procedure to be used to verify the production conformity for the Type</w:t>
      </w:r>
      <w:r w:rsidR="009A2470">
        <w:t> </w:t>
      </w:r>
      <w:r w:rsidRPr="00FA4D57">
        <w:t xml:space="preserve">I </w:t>
      </w:r>
      <w:r w:rsidR="009A2470">
        <w:t>T</w:t>
      </w:r>
      <w:r w:rsidRPr="00FA4D57">
        <w:t>est when the manufacturer's production standard deviation is satisfactory.</w:t>
      </w:r>
    </w:p>
    <w:p w14:paraId="4583AF84" w14:textId="77777777" w:rsidR="002F33EA" w:rsidRPr="00FA4D57" w:rsidRDefault="002F33EA" w:rsidP="002F33EA">
      <w:pPr>
        <w:pStyle w:val="SingleTxtG"/>
        <w:ind w:left="2268" w:hanging="1134"/>
      </w:pPr>
      <w:r w:rsidRPr="00FA4D57">
        <w:t>2.</w:t>
      </w:r>
      <w:r w:rsidRPr="00FA4D57">
        <w:tab/>
        <w:t xml:space="preserve">With a minimum sample size of 3, the sampling procedure is set so that the probability of a lot passing a test with 40 per cent of the production defective is 0.95 (producer's risk = 5 per cent) while the probability of a lot being accepted with 65 per cent of the production defective is 0.l (consumer's risk </w:t>
      </w:r>
      <w:r>
        <w:br/>
      </w:r>
      <w:r w:rsidRPr="00FA4D57">
        <w:t>= 10 per cent).</w:t>
      </w:r>
    </w:p>
    <w:p w14:paraId="4583AF85" w14:textId="77777777" w:rsidR="002F33EA" w:rsidRPr="00FA4D57" w:rsidRDefault="002F33EA" w:rsidP="002F33EA">
      <w:pPr>
        <w:pStyle w:val="SingleTxtG"/>
        <w:ind w:left="2268" w:hanging="1134"/>
      </w:pPr>
      <w:r w:rsidRPr="00FA4D57">
        <w:t>3.</w:t>
      </w:r>
      <w:r w:rsidRPr="00FA4D57">
        <w:tab/>
        <w:t xml:space="preserve">For each of the pollutants given in </w:t>
      </w:r>
      <w:r>
        <w:t xml:space="preserve">Table 1 of </w:t>
      </w:r>
      <w:r w:rsidRPr="00FA4D57">
        <w:t>paragraph</w:t>
      </w:r>
      <w:r>
        <w:t> </w:t>
      </w:r>
      <w:r w:rsidRPr="00FA4D57">
        <w:t>5.3.1.4. of this Regulation, the following procedure is used (see Figure</w:t>
      </w:r>
      <w:r>
        <w:t> </w:t>
      </w:r>
      <w:r w:rsidRPr="00FA4D57">
        <w:t>2 of this Regulation).</w:t>
      </w:r>
    </w:p>
    <w:p w14:paraId="4583AF86" w14:textId="77777777" w:rsidR="002F33EA" w:rsidRPr="00FA4D57" w:rsidRDefault="002F33EA" w:rsidP="002F33EA">
      <w:pPr>
        <w:pStyle w:val="SingleTxtG"/>
        <w:ind w:left="2268" w:hanging="1134"/>
      </w:pPr>
      <w:r w:rsidRPr="00FA4D57">
        <w:tab/>
      </w:r>
      <w:r w:rsidRPr="00FA4D57">
        <w:tab/>
        <w:t>Taking:</w:t>
      </w:r>
    </w:p>
    <w:p w14:paraId="4583AF87" w14:textId="77777777" w:rsidR="002F33EA" w:rsidRPr="00FA4D57" w:rsidRDefault="002F33EA" w:rsidP="002F33EA">
      <w:pPr>
        <w:pStyle w:val="SingleTxtG"/>
        <w:ind w:left="2268" w:hanging="1134"/>
      </w:pPr>
      <w:r w:rsidRPr="00FA4D57">
        <w:tab/>
        <w:t>L =</w:t>
      </w:r>
      <w:r w:rsidRPr="00FA4D57">
        <w:tab/>
        <w:t>the natural logarithm of the limit value for the pollutant,</w:t>
      </w:r>
    </w:p>
    <w:p w14:paraId="4583AF88" w14:textId="77777777" w:rsidR="002F33EA" w:rsidRPr="00FA4D57" w:rsidRDefault="002F33EA" w:rsidP="002F33EA">
      <w:pPr>
        <w:pStyle w:val="SingleTxtG"/>
        <w:ind w:left="2268" w:hanging="1134"/>
      </w:pPr>
      <w:r w:rsidRPr="00FA4D57">
        <w:tab/>
        <w:t>x</w:t>
      </w:r>
      <w:r w:rsidRPr="00FA4D57">
        <w:rPr>
          <w:vertAlign w:val="subscript"/>
        </w:rPr>
        <w:t xml:space="preserve">i </w:t>
      </w:r>
      <w:r w:rsidRPr="00FA4D57">
        <w:t>=</w:t>
      </w:r>
      <w:r w:rsidRPr="00FA4D57">
        <w:tab/>
        <w:t xml:space="preserve">the natural logarithm of the measurement for the </w:t>
      </w:r>
      <w:proofErr w:type="spellStart"/>
      <w:r w:rsidRPr="00FA4D57">
        <w:t>i-th</w:t>
      </w:r>
      <w:proofErr w:type="spellEnd"/>
      <w:r w:rsidRPr="00FA4D57">
        <w:t xml:space="preserve"> vehicle of the </w:t>
      </w:r>
      <w:r w:rsidRPr="00FA4D57">
        <w:tab/>
      </w:r>
      <w:r w:rsidRPr="00FA4D57">
        <w:tab/>
        <w:t>sample,</w:t>
      </w:r>
    </w:p>
    <w:p w14:paraId="4583AF89" w14:textId="77777777" w:rsidR="002F33EA" w:rsidRPr="00FA4D57" w:rsidRDefault="002F33EA" w:rsidP="002F33EA">
      <w:pPr>
        <w:pStyle w:val="SingleTxtG"/>
        <w:ind w:left="2268" w:hanging="1134"/>
      </w:pPr>
      <w:r w:rsidRPr="00FA4D57">
        <w:tab/>
        <w:t>s =</w:t>
      </w:r>
      <w:r w:rsidRPr="00FA4D57">
        <w:tab/>
        <w:t xml:space="preserve">an estimate of the production standard deviation (after taking the </w:t>
      </w:r>
      <w:r w:rsidRPr="00FA4D57">
        <w:tab/>
      </w:r>
      <w:r w:rsidRPr="00FA4D57">
        <w:tab/>
        <w:t>natural logarithm of the measurements),</w:t>
      </w:r>
    </w:p>
    <w:p w14:paraId="4583AF8A" w14:textId="77777777" w:rsidR="002F33EA" w:rsidRPr="00FA4D57" w:rsidRDefault="002F33EA" w:rsidP="002F33EA">
      <w:pPr>
        <w:pStyle w:val="SingleTxtG"/>
        <w:ind w:left="2268" w:hanging="1134"/>
      </w:pPr>
      <w:r w:rsidRPr="00FA4D57">
        <w:tab/>
        <w:t>n =</w:t>
      </w:r>
      <w:r w:rsidRPr="00FA4D57">
        <w:tab/>
        <w:t>the current sample number.</w:t>
      </w:r>
    </w:p>
    <w:p w14:paraId="4583AF8B" w14:textId="77777777" w:rsidR="002F33EA" w:rsidRPr="00FA4D57" w:rsidRDefault="002F33EA" w:rsidP="002F33EA">
      <w:pPr>
        <w:pStyle w:val="SingleTxtG"/>
        <w:ind w:left="2268" w:hanging="1134"/>
      </w:pPr>
      <w:r w:rsidRPr="00FA4D57">
        <w:t>4.</w:t>
      </w:r>
      <w:r w:rsidRPr="00FA4D57">
        <w:tab/>
      </w:r>
      <w:r w:rsidRPr="00FA4D57">
        <w:tab/>
        <w:t>Compute for the sample the test statistic quantifying the sum of the standard deviations from the limit and defined as:</w:t>
      </w:r>
    </w:p>
    <w:p w14:paraId="4583AF8C" w14:textId="2F1C9CD4" w:rsidR="002F33EA" w:rsidRPr="009A7784" w:rsidRDefault="00E040E0" w:rsidP="002F33EA">
      <w:pPr>
        <w:ind w:left="1080" w:hanging="1080"/>
        <w:jc w:val="center"/>
        <w:rPr>
          <w:sz w:val="20"/>
        </w:rPr>
      </w:pPr>
      <w:r w:rsidRPr="009A7784">
        <w:rPr>
          <w:noProof/>
          <w:position w:val="-28"/>
          <w:sz w:val="20"/>
        </w:rPr>
      </w:r>
      <w:r w:rsidR="00E040E0" w:rsidRPr="009A7784">
        <w:rPr>
          <w:noProof/>
          <w:position w:val="-28"/>
          <w:sz w:val="20"/>
        </w:rPr>
        <w:object w:dxaOrig="1219" w:dyaOrig="680" w14:anchorId="10FFB8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5" type="#_x0000_t75" alt="" style="width:60.9pt;height:33.8pt;mso-width-percent:0;mso-height-percent:0;mso-width-percent:0;mso-height-percent:0" o:ole="">
            <v:imagedata r:id="rId37" o:title=""/>
          </v:shape>
          <o:OLEObject Type="Embed" ProgID="Equation.3" ShapeID="_x0000_i1275" DrawAspect="Content" ObjectID="_1700046440" r:id="rId38"/>
        </w:object>
      </w:r>
    </w:p>
    <w:p w14:paraId="4583AF8D" w14:textId="77777777" w:rsidR="002F33EA" w:rsidRPr="00FA4D57" w:rsidRDefault="002F33EA" w:rsidP="002F33EA">
      <w:pPr>
        <w:pStyle w:val="SingleTxtG"/>
      </w:pPr>
      <w:r w:rsidRPr="00FA4D57">
        <w:t>5.</w:t>
      </w:r>
      <w:r w:rsidRPr="00FA4D57">
        <w:tab/>
      </w:r>
      <w:r w:rsidRPr="00FA4D57">
        <w:tab/>
        <w:t>Then:</w:t>
      </w:r>
    </w:p>
    <w:p w14:paraId="4583AF8E" w14:textId="77777777" w:rsidR="002F33EA" w:rsidRPr="00FA4D57" w:rsidRDefault="002F33EA" w:rsidP="002F33EA">
      <w:pPr>
        <w:pStyle w:val="SingleTxtG"/>
        <w:ind w:left="2268" w:hanging="1134"/>
      </w:pPr>
      <w:r w:rsidRPr="00FA4D57">
        <w:t>5.1.</w:t>
      </w:r>
      <w:r w:rsidRPr="00FA4D57">
        <w:tab/>
      </w:r>
      <w:r w:rsidRPr="00FA4D57">
        <w:tab/>
        <w:t xml:space="preserve">If the test statistic is greater than the pass decision number for </w:t>
      </w:r>
      <w:r w:rsidR="00DF0591">
        <w:t>the sample size given in Table 1/1 below</w:t>
      </w:r>
      <w:r w:rsidRPr="00FA4D57">
        <w:t>, the pollutant is passed;</w:t>
      </w:r>
    </w:p>
    <w:p w14:paraId="4583AF8F" w14:textId="77777777" w:rsidR="002F33EA" w:rsidRPr="00FA4D57" w:rsidRDefault="002F33EA" w:rsidP="002F33EA">
      <w:pPr>
        <w:pStyle w:val="SingleTxtG"/>
        <w:ind w:left="2268" w:hanging="1134"/>
      </w:pPr>
      <w:r w:rsidRPr="00FA4D57">
        <w:t>5.2.</w:t>
      </w:r>
      <w:r w:rsidRPr="00FA4D57">
        <w:tab/>
      </w:r>
      <w:r w:rsidRPr="00FA4D57">
        <w:tab/>
        <w:t xml:space="preserve">If the test statistic is less than the </w:t>
      </w:r>
      <w:proofErr w:type="gramStart"/>
      <w:r w:rsidRPr="00FA4D57">
        <w:t>fail</w:t>
      </w:r>
      <w:proofErr w:type="gramEnd"/>
      <w:r w:rsidRPr="00FA4D57">
        <w:t xml:space="preserve"> decision number for </w:t>
      </w:r>
      <w:r w:rsidR="00DF0591">
        <w:t>the sample size given in Table 1/1 below</w:t>
      </w:r>
      <w:r w:rsidRPr="00FA4D57">
        <w:t>, the pollutant is failed; otherwise, an additional vehicle is tested and the calculation reapplied to the sample with a sample size one unit greater.</w:t>
      </w:r>
    </w:p>
    <w:p w14:paraId="4583AF90" w14:textId="77777777" w:rsidR="002F33EA" w:rsidRDefault="002F33EA" w:rsidP="002F33EA">
      <w:pPr>
        <w:pStyle w:val="SingleTxtG"/>
        <w:ind w:left="2268" w:hanging="1134"/>
        <w:jc w:val="left"/>
      </w:pPr>
    </w:p>
    <w:p w14:paraId="4583AF91" w14:textId="77777777" w:rsidR="00DF0591" w:rsidRDefault="00DF0591" w:rsidP="002F33EA">
      <w:pPr>
        <w:pStyle w:val="SingleTxtG"/>
        <w:ind w:left="2268" w:hanging="1134"/>
        <w:jc w:val="left"/>
      </w:pPr>
    </w:p>
    <w:p w14:paraId="4583AF92" w14:textId="77777777" w:rsidR="00DF0591" w:rsidRDefault="00DF0591" w:rsidP="002F33EA">
      <w:pPr>
        <w:pStyle w:val="SingleTxtG"/>
        <w:ind w:left="2268" w:hanging="1134"/>
        <w:jc w:val="left"/>
      </w:pPr>
    </w:p>
    <w:p w14:paraId="4583AF93" w14:textId="77777777" w:rsidR="00DF0591" w:rsidRDefault="00DF0591" w:rsidP="002F33EA">
      <w:pPr>
        <w:pStyle w:val="SingleTxtG"/>
        <w:ind w:left="2268" w:hanging="1134"/>
        <w:jc w:val="left"/>
      </w:pPr>
    </w:p>
    <w:p w14:paraId="4583AF94" w14:textId="77777777" w:rsidR="00DF0591" w:rsidRDefault="00DF0591" w:rsidP="002F33EA">
      <w:pPr>
        <w:pStyle w:val="SingleTxtG"/>
        <w:ind w:left="2268" w:hanging="1134"/>
        <w:jc w:val="left"/>
      </w:pPr>
    </w:p>
    <w:p w14:paraId="4583AF95" w14:textId="77777777" w:rsidR="00DF0591" w:rsidRDefault="00DF0591" w:rsidP="002F33EA">
      <w:pPr>
        <w:pStyle w:val="SingleTxtG"/>
        <w:ind w:left="2268" w:hanging="1134"/>
        <w:jc w:val="left"/>
      </w:pPr>
    </w:p>
    <w:p w14:paraId="4583AF96" w14:textId="77777777" w:rsidR="00DF0591" w:rsidRDefault="00DF0591" w:rsidP="002F33EA">
      <w:pPr>
        <w:pStyle w:val="SingleTxtG"/>
        <w:ind w:left="2268" w:hanging="1134"/>
        <w:jc w:val="left"/>
      </w:pPr>
    </w:p>
    <w:p w14:paraId="4583AF97" w14:textId="77777777" w:rsidR="00DF0591" w:rsidRPr="009A7784" w:rsidRDefault="00DF0591" w:rsidP="00DF0591">
      <w:pPr>
        <w:pStyle w:val="Heading1"/>
        <w:spacing w:after="120"/>
      </w:pPr>
      <w:r>
        <w:lastRenderedPageBreak/>
        <w:t>Table 1/1</w:t>
      </w:r>
    </w:p>
    <w:tbl>
      <w:tblPr>
        <w:tblW w:w="7371" w:type="dxa"/>
        <w:tblInd w:w="1134" w:type="dxa"/>
        <w:tblLayout w:type="fixed"/>
        <w:tblCellMar>
          <w:left w:w="0" w:type="dxa"/>
          <w:right w:w="0" w:type="dxa"/>
        </w:tblCellMar>
        <w:tblLook w:val="0000" w:firstRow="0" w:lastRow="0" w:firstColumn="0" w:lastColumn="0" w:noHBand="0" w:noVBand="0"/>
      </w:tblPr>
      <w:tblGrid>
        <w:gridCol w:w="2456"/>
        <w:gridCol w:w="2455"/>
        <w:gridCol w:w="2460"/>
      </w:tblGrid>
      <w:tr w:rsidR="002F33EA" w:rsidRPr="00792935" w14:paraId="4583AF9B" w14:textId="77777777" w:rsidTr="00414C51">
        <w:trPr>
          <w:trHeight w:val="689"/>
        </w:trPr>
        <w:tc>
          <w:tcPr>
            <w:tcW w:w="3154" w:type="dxa"/>
            <w:tcBorders>
              <w:top w:val="single" w:sz="7" w:space="0" w:color="000000"/>
              <w:left w:val="single" w:sz="7" w:space="0" w:color="000000"/>
              <w:bottom w:val="single" w:sz="7" w:space="0" w:color="000000"/>
              <w:right w:val="single" w:sz="7" w:space="0" w:color="000000"/>
            </w:tcBorders>
          </w:tcPr>
          <w:p w14:paraId="4583AF98" w14:textId="77777777" w:rsidR="002F33EA" w:rsidRPr="00792935" w:rsidRDefault="002F33EA" w:rsidP="002F33EA">
            <w:pPr>
              <w:keepNext/>
              <w:keepLines/>
              <w:spacing w:before="80" w:after="80" w:line="200" w:lineRule="exact"/>
              <w:ind w:right="113"/>
              <w:jc w:val="right"/>
              <w:rPr>
                <w:i/>
                <w:color w:val="000000"/>
                <w:sz w:val="16"/>
              </w:rPr>
            </w:pPr>
            <w:r w:rsidRPr="00792935">
              <w:rPr>
                <w:i/>
                <w:color w:val="000000"/>
              </w:rPr>
              <w:br w:type="page"/>
            </w:r>
            <w:r w:rsidRPr="00792935">
              <w:rPr>
                <w:i/>
                <w:color w:val="000000"/>
                <w:sz w:val="16"/>
              </w:rPr>
              <w:t>Cumulative number</w:t>
            </w:r>
            <w:r>
              <w:rPr>
                <w:i/>
                <w:color w:val="000000"/>
                <w:sz w:val="16"/>
              </w:rPr>
              <w:br/>
            </w:r>
            <w:r w:rsidRPr="00792935">
              <w:rPr>
                <w:i/>
                <w:color w:val="000000"/>
                <w:sz w:val="16"/>
              </w:rPr>
              <w:t>of tested vehicles (current sample size)</w:t>
            </w:r>
          </w:p>
        </w:tc>
        <w:tc>
          <w:tcPr>
            <w:tcW w:w="3154" w:type="dxa"/>
            <w:tcBorders>
              <w:top w:val="single" w:sz="7" w:space="0" w:color="000000"/>
              <w:left w:val="single" w:sz="7" w:space="0" w:color="000000"/>
              <w:bottom w:val="single" w:sz="7" w:space="0" w:color="000000"/>
              <w:right w:val="single" w:sz="7" w:space="0" w:color="000000"/>
            </w:tcBorders>
          </w:tcPr>
          <w:p w14:paraId="4583AF99" w14:textId="77777777" w:rsidR="002F33EA" w:rsidRPr="00792935" w:rsidRDefault="002F33EA" w:rsidP="002F33EA">
            <w:pPr>
              <w:keepNext/>
              <w:keepLines/>
              <w:spacing w:before="80" w:after="80" w:line="200" w:lineRule="exact"/>
              <w:ind w:right="113"/>
              <w:jc w:val="right"/>
              <w:rPr>
                <w:i/>
                <w:color w:val="000000"/>
                <w:sz w:val="16"/>
              </w:rPr>
            </w:pPr>
            <w:r w:rsidRPr="00792935">
              <w:rPr>
                <w:i/>
                <w:color w:val="000000"/>
                <w:sz w:val="16"/>
              </w:rPr>
              <w:t>Pass decision threshold</w:t>
            </w:r>
          </w:p>
        </w:tc>
        <w:tc>
          <w:tcPr>
            <w:tcW w:w="3160" w:type="dxa"/>
            <w:tcBorders>
              <w:top w:val="single" w:sz="7" w:space="0" w:color="000000"/>
              <w:left w:val="single" w:sz="7" w:space="0" w:color="000000"/>
              <w:bottom w:val="single" w:sz="7" w:space="0" w:color="000000"/>
              <w:right w:val="single" w:sz="7" w:space="0" w:color="000000"/>
            </w:tcBorders>
          </w:tcPr>
          <w:p w14:paraId="4583AF9A" w14:textId="77777777" w:rsidR="002F33EA" w:rsidRPr="00792935" w:rsidRDefault="002F33EA" w:rsidP="002F33EA">
            <w:pPr>
              <w:keepNext/>
              <w:keepLines/>
              <w:spacing w:before="80" w:after="80" w:line="200" w:lineRule="exact"/>
              <w:ind w:right="113"/>
              <w:jc w:val="right"/>
              <w:rPr>
                <w:i/>
                <w:color w:val="000000"/>
                <w:sz w:val="16"/>
              </w:rPr>
            </w:pPr>
            <w:r w:rsidRPr="00792935">
              <w:rPr>
                <w:i/>
                <w:color w:val="000000"/>
                <w:sz w:val="16"/>
              </w:rPr>
              <w:t>Fail decision threshold</w:t>
            </w:r>
          </w:p>
        </w:tc>
      </w:tr>
      <w:tr w:rsidR="002F33EA" w14:paraId="4583AF9F" w14:textId="77777777" w:rsidTr="00414C51">
        <w:tc>
          <w:tcPr>
            <w:tcW w:w="3154" w:type="dxa"/>
            <w:tcBorders>
              <w:top w:val="single" w:sz="7" w:space="0" w:color="000000"/>
              <w:left w:val="single" w:sz="7" w:space="0" w:color="000000"/>
              <w:bottom w:val="single" w:sz="7" w:space="0" w:color="000000"/>
              <w:right w:val="single" w:sz="7" w:space="0" w:color="000000"/>
            </w:tcBorders>
          </w:tcPr>
          <w:p w14:paraId="4583AF9C" w14:textId="77777777" w:rsidR="002F33EA" w:rsidRPr="00792935" w:rsidRDefault="002F33EA" w:rsidP="002F33EA">
            <w:pPr>
              <w:keepNext/>
              <w:keepLines/>
              <w:spacing w:before="40" w:after="40" w:line="220" w:lineRule="exact"/>
              <w:ind w:right="113"/>
              <w:jc w:val="right"/>
              <w:rPr>
                <w:color w:val="000000"/>
                <w:sz w:val="18"/>
                <w:szCs w:val="18"/>
              </w:rPr>
            </w:pPr>
            <w:r w:rsidRPr="00792935">
              <w:rPr>
                <w:color w:val="000000"/>
                <w:sz w:val="18"/>
                <w:szCs w:val="18"/>
              </w:rPr>
              <w:t>3</w:t>
            </w:r>
          </w:p>
        </w:tc>
        <w:tc>
          <w:tcPr>
            <w:tcW w:w="3154" w:type="dxa"/>
            <w:tcBorders>
              <w:top w:val="single" w:sz="7" w:space="0" w:color="000000"/>
              <w:left w:val="single" w:sz="7" w:space="0" w:color="000000"/>
              <w:bottom w:val="single" w:sz="7" w:space="0" w:color="000000"/>
              <w:right w:val="single" w:sz="7" w:space="0" w:color="000000"/>
            </w:tcBorders>
          </w:tcPr>
          <w:p w14:paraId="4583AF9D" w14:textId="77777777" w:rsidR="002F33EA" w:rsidRPr="00792935" w:rsidRDefault="002F33EA" w:rsidP="002F33EA">
            <w:pPr>
              <w:keepNext/>
              <w:keepLines/>
              <w:spacing w:before="40" w:after="40" w:line="220" w:lineRule="exact"/>
              <w:ind w:right="113"/>
              <w:jc w:val="right"/>
              <w:rPr>
                <w:color w:val="000000"/>
                <w:sz w:val="18"/>
                <w:szCs w:val="18"/>
              </w:rPr>
            </w:pPr>
            <w:r w:rsidRPr="00792935">
              <w:rPr>
                <w:color w:val="000000"/>
                <w:sz w:val="18"/>
                <w:szCs w:val="18"/>
              </w:rPr>
              <w:t>3.327</w:t>
            </w:r>
          </w:p>
        </w:tc>
        <w:tc>
          <w:tcPr>
            <w:tcW w:w="3160" w:type="dxa"/>
            <w:tcBorders>
              <w:top w:val="single" w:sz="7" w:space="0" w:color="000000"/>
              <w:left w:val="single" w:sz="7" w:space="0" w:color="000000"/>
              <w:bottom w:val="single" w:sz="7" w:space="0" w:color="000000"/>
              <w:right w:val="single" w:sz="7" w:space="0" w:color="000000"/>
            </w:tcBorders>
          </w:tcPr>
          <w:p w14:paraId="4583AF9E" w14:textId="77777777" w:rsidR="002F33EA" w:rsidRPr="00792935" w:rsidRDefault="002F33EA" w:rsidP="002F33EA">
            <w:pPr>
              <w:keepNext/>
              <w:keepLines/>
              <w:spacing w:before="40" w:after="40" w:line="220" w:lineRule="exact"/>
              <w:ind w:right="113"/>
              <w:jc w:val="right"/>
              <w:rPr>
                <w:color w:val="000000"/>
                <w:sz w:val="18"/>
                <w:szCs w:val="18"/>
              </w:rPr>
            </w:pPr>
            <w:r>
              <w:rPr>
                <w:color w:val="000000"/>
                <w:sz w:val="18"/>
                <w:szCs w:val="18"/>
              </w:rPr>
              <w:t>-</w:t>
            </w:r>
            <w:r w:rsidRPr="00792935">
              <w:rPr>
                <w:color w:val="000000"/>
                <w:sz w:val="18"/>
                <w:szCs w:val="18"/>
              </w:rPr>
              <w:t>4.724</w:t>
            </w:r>
          </w:p>
        </w:tc>
      </w:tr>
      <w:tr w:rsidR="002F33EA" w14:paraId="4583AFA3" w14:textId="77777777" w:rsidTr="00414C51">
        <w:tc>
          <w:tcPr>
            <w:tcW w:w="3154" w:type="dxa"/>
            <w:tcBorders>
              <w:top w:val="single" w:sz="7" w:space="0" w:color="000000"/>
              <w:left w:val="single" w:sz="7" w:space="0" w:color="000000"/>
              <w:bottom w:val="single" w:sz="7" w:space="0" w:color="000000"/>
              <w:right w:val="single" w:sz="7" w:space="0" w:color="000000"/>
            </w:tcBorders>
          </w:tcPr>
          <w:p w14:paraId="4583AFA0" w14:textId="77777777" w:rsidR="002F33EA" w:rsidRPr="00792935" w:rsidRDefault="002F33EA" w:rsidP="002F33EA">
            <w:pPr>
              <w:keepNext/>
              <w:keepLines/>
              <w:spacing w:before="40" w:after="40" w:line="220" w:lineRule="exact"/>
              <w:ind w:right="113"/>
              <w:jc w:val="right"/>
              <w:rPr>
                <w:color w:val="000000"/>
                <w:sz w:val="18"/>
                <w:szCs w:val="18"/>
              </w:rPr>
            </w:pPr>
            <w:r w:rsidRPr="00792935">
              <w:rPr>
                <w:color w:val="000000"/>
                <w:sz w:val="18"/>
                <w:szCs w:val="18"/>
              </w:rPr>
              <w:t>4</w:t>
            </w:r>
          </w:p>
        </w:tc>
        <w:tc>
          <w:tcPr>
            <w:tcW w:w="3154" w:type="dxa"/>
            <w:tcBorders>
              <w:top w:val="single" w:sz="7" w:space="0" w:color="000000"/>
              <w:left w:val="single" w:sz="7" w:space="0" w:color="000000"/>
              <w:bottom w:val="single" w:sz="7" w:space="0" w:color="000000"/>
              <w:right w:val="single" w:sz="7" w:space="0" w:color="000000"/>
            </w:tcBorders>
          </w:tcPr>
          <w:p w14:paraId="4583AFA1" w14:textId="77777777" w:rsidR="002F33EA" w:rsidRPr="00792935" w:rsidRDefault="002F33EA" w:rsidP="002F33EA">
            <w:pPr>
              <w:keepNext/>
              <w:keepLines/>
              <w:spacing w:before="40" w:after="40" w:line="220" w:lineRule="exact"/>
              <w:ind w:right="113"/>
              <w:jc w:val="right"/>
              <w:rPr>
                <w:color w:val="000000"/>
                <w:sz w:val="18"/>
                <w:szCs w:val="18"/>
              </w:rPr>
            </w:pPr>
            <w:r w:rsidRPr="00792935">
              <w:rPr>
                <w:color w:val="000000"/>
                <w:sz w:val="18"/>
                <w:szCs w:val="18"/>
              </w:rPr>
              <w:t>3.261</w:t>
            </w:r>
          </w:p>
        </w:tc>
        <w:tc>
          <w:tcPr>
            <w:tcW w:w="3160" w:type="dxa"/>
            <w:tcBorders>
              <w:top w:val="single" w:sz="7" w:space="0" w:color="000000"/>
              <w:left w:val="single" w:sz="7" w:space="0" w:color="000000"/>
              <w:bottom w:val="single" w:sz="7" w:space="0" w:color="000000"/>
              <w:right w:val="single" w:sz="7" w:space="0" w:color="000000"/>
            </w:tcBorders>
          </w:tcPr>
          <w:p w14:paraId="4583AFA2" w14:textId="77777777" w:rsidR="002F33EA" w:rsidRPr="00792935" w:rsidRDefault="002F33EA" w:rsidP="002F33EA">
            <w:pPr>
              <w:keepNext/>
              <w:keepLines/>
              <w:spacing w:before="40" w:after="40" w:line="220" w:lineRule="exact"/>
              <w:ind w:right="113"/>
              <w:jc w:val="right"/>
              <w:rPr>
                <w:color w:val="000000"/>
                <w:sz w:val="18"/>
                <w:szCs w:val="18"/>
              </w:rPr>
            </w:pPr>
            <w:r>
              <w:rPr>
                <w:color w:val="000000"/>
                <w:sz w:val="18"/>
                <w:szCs w:val="18"/>
              </w:rPr>
              <w:t>-</w:t>
            </w:r>
            <w:r w:rsidRPr="00792935">
              <w:rPr>
                <w:color w:val="000000"/>
                <w:sz w:val="18"/>
                <w:szCs w:val="18"/>
              </w:rPr>
              <w:t>4.79</w:t>
            </w:r>
          </w:p>
        </w:tc>
      </w:tr>
      <w:tr w:rsidR="002F33EA" w14:paraId="4583AFA7" w14:textId="77777777" w:rsidTr="00414C51">
        <w:tc>
          <w:tcPr>
            <w:tcW w:w="3154" w:type="dxa"/>
            <w:tcBorders>
              <w:top w:val="single" w:sz="7" w:space="0" w:color="000000"/>
              <w:left w:val="single" w:sz="7" w:space="0" w:color="000000"/>
              <w:bottom w:val="single" w:sz="7" w:space="0" w:color="000000"/>
              <w:right w:val="single" w:sz="7" w:space="0" w:color="000000"/>
            </w:tcBorders>
          </w:tcPr>
          <w:p w14:paraId="4583AFA4" w14:textId="77777777" w:rsidR="002F33EA" w:rsidRPr="00792935" w:rsidRDefault="002F33EA" w:rsidP="002F33EA">
            <w:pPr>
              <w:keepNext/>
              <w:keepLines/>
              <w:spacing w:before="40" w:after="40" w:line="220" w:lineRule="exact"/>
              <w:ind w:right="113"/>
              <w:jc w:val="right"/>
              <w:rPr>
                <w:color w:val="000000"/>
                <w:sz w:val="18"/>
                <w:szCs w:val="18"/>
              </w:rPr>
            </w:pPr>
            <w:r w:rsidRPr="00792935">
              <w:rPr>
                <w:color w:val="000000"/>
                <w:sz w:val="18"/>
                <w:szCs w:val="18"/>
              </w:rPr>
              <w:t>5</w:t>
            </w:r>
          </w:p>
        </w:tc>
        <w:tc>
          <w:tcPr>
            <w:tcW w:w="3154" w:type="dxa"/>
            <w:tcBorders>
              <w:top w:val="single" w:sz="7" w:space="0" w:color="000000"/>
              <w:left w:val="single" w:sz="7" w:space="0" w:color="000000"/>
              <w:bottom w:val="single" w:sz="7" w:space="0" w:color="000000"/>
              <w:right w:val="single" w:sz="7" w:space="0" w:color="000000"/>
            </w:tcBorders>
          </w:tcPr>
          <w:p w14:paraId="4583AFA5" w14:textId="77777777" w:rsidR="002F33EA" w:rsidRPr="00792935" w:rsidRDefault="002F33EA" w:rsidP="002F33EA">
            <w:pPr>
              <w:keepNext/>
              <w:keepLines/>
              <w:spacing w:before="40" w:after="40" w:line="220" w:lineRule="exact"/>
              <w:ind w:right="113"/>
              <w:jc w:val="right"/>
              <w:rPr>
                <w:color w:val="000000"/>
                <w:sz w:val="18"/>
                <w:szCs w:val="18"/>
              </w:rPr>
            </w:pPr>
            <w:r w:rsidRPr="00792935">
              <w:rPr>
                <w:color w:val="000000"/>
                <w:sz w:val="18"/>
                <w:szCs w:val="18"/>
              </w:rPr>
              <w:t>3.195</w:t>
            </w:r>
          </w:p>
        </w:tc>
        <w:tc>
          <w:tcPr>
            <w:tcW w:w="3160" w:type="dxa"/>
            <w:tcBorders>
              <w:top w:val="single" w:sz="7" w:space="0" w:color="000000"/>
              <w:left w:val="single" w:sz="7" w:space="0" w:color="000000"/>
              <w:bottom w:val="single" w:sz="7" w:space="0" w:color="000000"/>
              <w:right w:val="single" w:sz="7" w:space="0" w:color="000000"/>
            </w:tcBorders>
          </w:tcPr>
          <w:p w14:paraId="4583AFA6" w14:textId="77777777" w:rsidR="002F33EA" w:rsidRPr="00792935" w:rsidRDefault="002F33EA" w:rsidP="002F33EA">
            <w:pPr>
              <w:keepNext/>
              <w:keepLines/>
              <w:spacing w:before="40" w:after="40" w:line="220" w:lineRule="exact"/>
              <w:ind w:right="113"/>
              <w:jc w:val="right"/>
              <w:rPr>
                <w:color w:val="000000"/>
                <w:sz w:val="18"/>
                <w:szCs w:val="18"/>
              </w:rPr>
            </w:pPr>
            <w:r>
              <w:rPr>
                <w:color w:val="000000"/>
                <w:sz w:val="18"/>
                <w:szCs w:val="18"/>
              </w:rPr>
              <w:t>-</w:t>
            </w:r>
            <w:r w:rsidRPr="00792935">
              <w:rPr>
                <w:color w:val="000000"/>
                <w:sz w:val="18"/>
                <w:szCs w:val="18"/>
              </w:rPr>
              <w:t>4.856</w:t>
            </w:r>
          </w:p>
        </w:tc>
      </w:tr>
      <w:tr w:rsidR="002F33EA" w14:paraId="4583AFAB" w14:textId="77777777" w:rsidTr="00414C51">
        <w:tc>
          <w:tcPr>
            <w:tcW w:w="3154" w:type="dxa"/>
            <w:tcBorders>
              <w:top w:val="single" w:sz="7" w:space="0" w:color="000000"/>
              <w:left w:val="single" w:sz="7" w:space="0" w:color="000000"/>
              <w:bottom w:val="single" w:sz="7" w:space="0" w:color="000000"/>
              <w:right w:val="single" w:sz="7" w:space="0" w:color="000000"/>
            </w:tcBorders>
          </w:tcPr>
          <w:p w14:paraId="4583AFA8" w14:textId="77777777" w:rsidR="002F33EA" w:rsidRPr="00792935" w:rsidRDefault="002F33EA" w:rsidP="002F33EA">
            <w:pPr>
              <w:keepNext/>
              <w:keepLines/>
              <w:spacing w:before="40" w:after="40" w:line="220" w:lineRule="exact"/>
              <w:ind w:right="113"/>
              <w:jc w:val="right"/>
              <w:rPr>
                <w:color w:val="000000"/>
                <w:sz w:val="18"/>
                <w:szCs w:val="18"/>
              </w:rPr>
            </w:pPr>
            <w:r w:rsidRPr="00792935">
              <w:rPr>
                <w:color w:val="000000"/>
                <w:sz w:val="18"/>
                <w:szCs w:val="18"/>
              </w:rPr>
              <w:t>6</w:t>
            </w:r>
          </w:p>
        </w:tc>
        <w:tc>
          <w:tcPr>
            <w:tcW w:w="3154" w:type="dxa"/>
            <w:tcBorders>
              <w:top w:val="single" w:sz="7" w:space="0" w:color="000000"/>
              <w:left w:val="single" w:sz="7" w:space="0" w:color="000000"/>
              <w:bottom w:val="single" w:sz="7" w:space="0" w:color="000000"/>
              <w:right w:val="single" w:sz="7" w:space="0" w:color="000000"/>
            </w:tcBorders>
          </w:tcPr>
          <w:p w14:paraId="4583AFA9" w14:textId="77777777" w:rsidR="002F33EA" w:rsidRPr="00792935" w:rsidRDefault="002F33EA" w:rsidP="002F33EA">
            <w:pPr>
              <w:keepNext/>
              <w:keepLines/>
              <w:spacing w:before="40" w:after="40" w:line="220" w:lineRule="exact"/>
              <w:ind w:right="113"/>
              <w:jc w:val="right"/>
              <w:rPr>
                <w:color w:val="000000"/>
                <w:sz w:val="18"/>
                <w:szCs w:val="18"/>
              </w:rPr>
            </w:pPr>
            <w:r w:rsidRPr="00792935">
              <w:rPr>
                <w:color w:val="000000"/>
                <w:sz w:val="18"/>
                <w:szCs w:val="18"/>
              </w:rPr>
              <w:t>3.129</w:t>
            </w:r>
          </w:p>
        </w:tc>
        <w:tc>
          <w:tcPr>
            <w:tcW w:w="3160" w:type="dxa"/>
            <w:tcBorders>
              <w:top w:val="single" w:sz="7" w:space="0" w:color="000000"/>
              <w:left w:val="single" w:sz="7" w:space="0" w:color="000000"/>
              <w:bottom w:val="single" w:sz="7" w:space="0" w:color="000000"/>
              <w:right w:val="single" w:sz="7" w:space="0" w:color="000000"/>
            </w:tcBorders>
          </w:tcPr>
          <w:p w14:paraId="4583AFAA" w14:textId="77777777" w:rsidR="002F33EA" w:rsidRPr="00792935" w:rsidRDefault="002F33EA" w:rsidP="002F33EA">
            <w:pPr>
              <w:keepNext/>
              <w:keepLines/>
              <w:spacing w:before="40" w:after="40" w:line="220" w:lineRule="exact"/>
              <w:ind w:right="113"/>
              <w:jc w:val="right"/>
              <w:rPr>
                <w:color w:val="000000"/>
                <w:sz w:val="18"/>
                <w:szCs w:val="18"/>
              </w:rPr>
            </w:pPr>
            <w:r>
              <w:rPr>
                <w:color w:val="000000"/>
                <w:sz w:val="18"/>
                <w:szCs w:val="18"/>
              </w:rPr>
              <w:t>-</w:t>
            </w:r>
            <w:r w:rsidRPr="00792935">
              <w:rPr>
                <w:color w:val="000000"/>
                <w:sz w:val="18"/>
                <w:szCs w:val="18"/>
              </w:rPr>
              <w:t>4.922</w:t>
            </w:r>
          </w:p>
        </w:tc>
      </w:tr>
      <w:tr w:rsidR="002F33EA" w14:paraId="4583AFAF" w14:textId="77777777" w:rsidTr="00414C51">
        <w:tc>
          <w:tcPr>
            <w:tcW w:w="3154" w:type="dxa"/>
            <w:tcBorders>
              <w:top w:val="single" w:sz="7" w:space="0" w:color="000000"/>
              <w:left w:val="single" w:sz="7" w:space="0" w:color="000000"/>
              <w:bottom w:val="single" w:sz="7" w:space="0" w:color="000000"/>
              <w:right w:val="single" w:sz="7" w:space="0" w:color="000000"/>
            </w:tcBorders>
          </w:tcPr>
          <w:p w14:paraId="4583AFAC" w14:textId="77777777" w:rsidR="002F33EA" w:rsidRPr="00792935" w:rsidRDefault="002F33EA" w:rsidP="002F33EA">
            <w:pPr>
              <w:keepNext/>
              <w:keepLines/>
              <w:spacing w:before="40" w:after="40" w:line="220" w:lineRule="exact"/>
              <w:ind w:right="113"/>
              <w:jc w:val="right"/>
              <w:rPr>
                <w:color w:val="000000"/>
                <w:sz w:val="18"/>
                <w:szCs w:val="18"/>
              </w:rPr>
            </w:pPr>
            <w:r w:rsidRPr="00792935">
              <w:rPr>
                <w:color w:val="000000"/>
                <w:sz w:val="18"/>
                <w:szCs w:val="18"/>
              </w:rPr>
              <w:t>7</w:t>
            </w:r>
          </w:p>
        </w:tc>
        <w:tc>
          <w:tcPr>
            <w:tcW w:w="3154" w:type="dxa"/>
            <w:tcBorders>
              <w:top w:val="single" w:sz="7" w:space="0" w:color="000000"/>
              <w:left w:val="single" w:sz="7" w:space="0" w:color="000000"/>
              <w:bottom w:val="single" w:sz="7" w:space="0" w:color="000000"/>
              <w:right w:val="single" w:sz="7" w:space="0" w:color="000000"/>
            </w:tcBorders>
          </w:tcPr>
          <w:p w14:paraId="4583AFAD" w14:textId="77777777" w:rsidR="002F33EA" w:rsidRPr="00792935" w:rsidRDefault="002F33EA" w:rsidP="002F33EA">
            <w:pPr>
              <w:keepNext/>
              <w:keepLines/>
              <w:spacing w:before="40" w:after="40" w:line="220" w:lineRule="exact"/>
              <w:ind w:right="113"/>
              <w:jc w:val="right"/>
              <w:rPr>
                <w:color w:val="000000"/>
                <w:sz w:val="18"/>
                <w:szCs w:val="18"/>
              </w:rPr>
            </w:pPr>
            <w:r w:rsidRPr="00792935">
              <w:rPr>
                <w:color w:val="000000"/>
                <w:sz w:val="18"/>
                <w:szCs w:val="18"/>
              </w:rPr>
              <w:t>3.063</w:t>
            </w:r>
          </w:p>
        </w:tc>
        <w:tc>
          <w:tcPr>
            <w:tcW w:w="3160" w:type="dxa"/>
            <w:tcBorders>
              <w:top w:val="single" w:sz="7" w:space="0" w:color="000000"/>
              <w:left w:val="single" w:sz="7" w:space="0" w:color="000000"/>
              <w:bottom w:val="single" w:sz="7" w:space="0" w:color="000000"/>
              <w:right w:val="single" w:sz="7" w:space="0" w:color="000000"/>
            </w:tcBorders>
          </w:tcPr>
          <w:p w14:paraId="4583AFAE" w14:textId="77777777" w:rsidR="002F33EA" w:rsidRPr="00792935" w:rsidRDefault="002F33EA" w:rsidP="002F33EA">
            <w:pPr>
              <w:keepNext/>
              <w:keepLines/>
              <w:spacing w:before="40" w:after="40" w:line="220" w:lineRule="exact"/>
              <w:ind w:right="113"/>
              <w:jc w:val="right"/>
              <w:rPr>
                <w:color w:val="000000"/>
                <w:sz w:val="18"/>
                <w:szCs w:val="18"/>
              </w:rPr>
            </w:pPr>
            <w:r>
              <w:rPr>
                <w:color w:val="000000"/>
                <w:sz w:val="18"/>
                <w:szCs w:val="18"/>
              </w:rPr>
              <w:t>-</w:t>
            </w:r>
            <w:r w:rsidRPr="00792935">
              <w:rPr>
                <w:color w:val="000000"/>
                <w:sz w:val="18"/>
                <w:szCs w:val="18"/>
              </w:rPr>
              <w:t>4.988</w:t>
            </w:r>
          </w:p>
        </w:tc>
      </w:tr>
      <w:tr w:rsidR="002F33EA" w14:paraId="4583AFB3" w14:textId="77777777" w:rsidTr="00414C51">
        <w:tc>
          <w:tcPr>
            <w:tcW w:w="3154" w:type="dxa"/>
            <w:tcBorders>
              <w:top w:val="single" w:sz="7" w:space="0" w:color="000000"/>
              <w:left w:val="single" w:sz="7" w:space="0" w:color="000000"/>
              <w:bottom w:val="single" w:sz="7" w:space="0" w:color="000000"/>
              <w:right w:val="single" w:sz="7" w:space="0" w:color="000000"/>
            </w:tcBorders>
          </w:tcPr>
          <w:p w14:paraId="4583AFB0" w14:textId="77777777" w:rsidR="002F33EA" w:rsidRPr="00792935" w:rsidRDefault="002F33EA" w:rsidP="002F33EA">
            <w:pPr>
              <w:keepNext/>
              <w:keepLines/>
              <w:spacing w:before="40" w:after="40" w:line="220" w:lineRule="exact"/>
              <w:ind w:right="113"/>
              <w:jc w:val="right"/>
              <w:rPr>
                <w:color w:val="000000"/>
                <w:sz w:val="18"/>
                <w:szCs w:val="18"/>
              </w:rPr>
            </w:pPr>
            <w:r w:rsidRPr="00792935">
              <w:rPr>
                <w:color w:val="000000"/>
                <w:sz w:val="18"/>
                <w:szCs w:val="18"/>
              </w:rPr>
              <w:t>8</w:t>
            </w:r>
          </w:p>
        </w:tc>
        <w:tc>
          <w:tcPr>
            <w:tcW w:w="3154" w:type="dxa"/>
            <w:tcBorders>
              <w:top w:val="single" w:sz="7" w:space="0" w:color="000000"/>
              <w:left w:val="single" w:sz="7" w:space="0" w:color="000000"/>
              <w:bottom w:val="single" w:sz="7" w:space="0" w:color="000000"/>
              <w:right w:val="single" w:sz="7" w:space="0" w:color="000000"/>
            </w:tcBorders>
          </w:tcPr>
          <w:p w14:paraId="4583AFB1" w14:textId="77777777" w:rsidR="002F33EA" w:rsidRPr="00792935" w:rsidRDefault="002F33EA" w:rsidP="002F33EA">
            <w:pPr>
              <w:keepNext/>
              <w:keepLines/>
              <w:spacing w:before="40" w:after="40" w:line="220" w:lineRule="exact"/>
              <w:ind w:right="113"/>
              <w:jc w:val="right"/>
              <w:rPr>
                <w:color w:val="000000"/>
                <w:sz w:val="18"/>
                <w:szCs w:val="18"/>
              </w:rPr>
            </w:pPr>
            <w:r w:rsidRPr="00792935">
              <w:rPr>
                <w:color w:val="000000"/>
                <w:sz w:val="18"/>
                <w:szCs w:val="18"/>
              </w:rPr>
              <w:t>2.997</w:t>
            </w:r>
          </w:p>
        </w:tc>
        <w:tc>
          <w:tcPr>
            <w:tcW w:w="3160" w:type="dxa"/>
            <w:tcBorders>
              <w:top w:val="single" w:sz="7" w:space="0" w:color="000000"/>
              <w:left w:val="single" w:sz="7" w:space="0" w:color="000000"/>
              <w:bottom w:val="single" w:sz="7" w:space="0" w:color="000000"/>
              <w:right w:val="single" w:sz="7" w:space="0" w:color="000000"/>
            </w:tcBorders>
          </w:tcPr>
          <w:p w14:paraId="4583AFB2" w14:textId="77777777" w:rsidR="002F33EA" w:rsidRPr="00792935" w:rsidRDefault="002F33EA" w:rsidP="002F33EA">
            <w:pPr>
              <w:keepNext/>
              <w:keepLines/>
              <w:spacing w:before="40" w:after="40" w:line="220" w:lineRule="exact"/>
              <w:ind w:right="113"/>
              <w:jc w:val="right"/>
              <w:rPr>
                <w:color w:val="000000"/>
                <w:sz w:val="18"/>
                <w:szCs w:val="18"/>
              </w:rPr>
            </w:pPr>
            <w:r>
              <w:rPr>
                <w:color w:val="000000"/>
                <w:sz w:val="18"/>
                <w:szCs w:val="18"/>
              </w:rPr>
              <w:t>-</w:t>
            </w:r>
            <w:r w:rsidRPr="00792935">
              <w:rPr>
                <w:color w:val="000000"/>
                <w:sz w:val="18"/>
                <w:szCs w:val="18"/>
              </w:rPr>
              <w:t>5.054</w:t>
            </w:r>
          </w:p>
        </w:tc>
      </w:tr>
      <w:tr w:rsidR="002F33EA" w14:paraId="4583AFB7" w14:textId="77777777" w:rsidTr="00414C51">
        <w:tc>
          <w:tcPr>
            <w:tcW w:w="3154" w:type="dxa"/>
            <w:tcBorders>
              <w:top w:val="single" w:sz="7" w:space="0" w:color="000000"/>
              <w:left w:val="single" w:sz="7" w:space="0" w:color="000000"/>
              <w:bottom w:val="single" w:sz="7" w:space="0" w:color="000000"/>
              <w:right w:val="single" w:sz="7" w:space="0" w:color="000000"/>
            </w:tcBorders>
          </w:tcPr>
          <w:p w14:paraId="4583AFB4" w14:textId="77777777" w:rsidR="002F33EA" w:rsidRPr="00792935" w:rsidRDefault="002F33EA" w:rsidP="002F33EA">
            <w:pPr>
              <w:keepNext/>
              <w:keepLines/>
              <w:spacing w:before="40" w:after="40" w:line="220" w:lineRule="exact"/>
              <w:ind w:right="113"/>
              <w:jc w:val="right"/>
              <w:rPr>
                <w:color w:val="000000"/>
                <w:sz w:val="18"/>
                <w:szCs w:val="18"/>
              </w:rPr>
            </w:pPr>
            <w:r w:rsidRPr="00792935">
              <w:rPr>
                <w:color w:val="000000"/>
                <w:sz w:val="18"/>
                <w:szCs w:val="18"/>
              </w:rPr>
              <w:t>9</w:t>
            </w:r>
          </w:p>
        </w:tc>
        <w:tc>
          <w:tcPr>
            <w:tcW w:w="3154" w:type="dxa"/>
            <w:tcBorders>
              <w:top w:val="single" w:sz="7" w:space="0" w:color="000000"/>
              <w:left w:val="single" w:sz="7" w:space="0" w:color="000000"/>
              <w:bottom w:val="single" w:sz="7" w:space="0" w:color="000000"/>
              <w:right w:val="single" w:sz="7" w:space="0" w:color="000000"/>
            </w:tcBorders>
          </w:tcPr>
          <w:p w14:paraId="4583AFB5" w14:textId="77777777" w:rsidR="002F33EA" w:rsidRPr="00792935" w:rsidRDefault="002F33EA" w:rsidP="002F33EA">
            <w:pPr>
              <w:keepNext/>
              <w:keepLines/>
              <w:spacing w:before="40" w:after="40" w:line="220" w:lineRule="exact"/>
              <w:ind w:right="113"/>
              <w:jc w:val="right"/>
              <w:rPr>
                <w:color w:val="000000"/>
                <w:sz w:val="18"/>
                <w:szCs w:val="18"/>
              </w:rPr>
            </w:pPr>
            <w:r w:rsidRPr="00792935">
              <w:rPr>
                <w:color w:val="000000"/>
                <w:sz w:val="18"/>
                <w:szCs w:val="18"/>
              </w:rPr>
              <w:t>2.931</w:t>
            </w:r>
          </w:p>
        </w:tc>
        <w:tc>
          <w:tcPr>
            <w:tcW w:w="3160" w:type="dxa"/>
            <w:tcBorders>
              <w:top w:val="single" w:sz="7" w:space="0" w:color="000000"/>
              <w:left w:val="single" w:sz="7" w:space="0" w:color="000000"/>
              <w:bottom w:val="single" w:sz="7" w:space="0" w:color="000000"/>
              <w:right w:val="single" w:sz="7" w:space="0" w:color="000000"/>
            </w:tcBorders>
          </w:tcPr>
          <w:p w14:paraId="4583AFB6" w14:textId="77777777" w:rsidR="002F33EA" w:rsidRPr="00792935" w:rsidRDefault="002F33EA" w:rsidP="002F33EA">
            <w:pPr>
              <w:keepNext/>
              <w:keepLines/>
              <w:spacing w:before="40" w:after="40" w:line="220" w:lineRule="exact"/>
              <w:ind w:right="113"/>
              <w:jc w:val="right"/>
              <w:rPr>
                <w:color w:val="000000"/>
                <w:sz w:val="18"/>
                <w:szCs w:val="18"/>
              </w:rPr>
            </w:pPr>
            <w:r>
              <w:rPr>
                <w:color w:val="000000"/>
                <w:sz w:val="18"/>
                <w:szCs w:val="18"/>
              </w:rPr>
              <w:t>-</w:t>
            </w:r>
            <w:r w:rsidRPr="00792935">
              <w:rPr>
                <w:color w:val="000000"/>
                <w:sz w:val="18"/>
                <w:szCs w:val="18"/>
              </w:rPr>
              <w:t>5.12</w:t>
            </w:r>
          </w:p>
        </w:tc>
      </w:tr>
      <w:tr w:rsidR="002F33EA" w14:paraId="4583AFBB" w14:textId="77777777" w:rsidTr="00414C51">
        <w:tc>
          <w:tcPr>
            <w:tcW w:w="3154" w:type="dxa"/>
            <w:tcBorders>
              <w:top w:val="single" w:sz="7" w:space="0" w:color="000000"/>
              <w:left w:val="single" w:sz="7" w:space="0" w:color="000000"/>
              <w:bottom w:val="single" w:sz="7" w:space="0" w:color="000000"/>
              <w:right w:val="single" w:sz="7" w:space="0" w:color="000000"/>
            </w:tcBorders>
          </w:tcPr>
          <w:p w14:paraId="4583AFB8"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10</w:t>
            </w:r>
          </w:p>
        </w:tc>
        <w:tc>
          <w:tcPr>
            <w:tcW w:w="3154" w:type="dxa"/>
            <w:tcBorders>
              <w:top w:val="single" w:sz="7" w:space="0" w:color="000000"/>
              <w:left w:val="single" w:sz="7" w:space="0" w:color="000000"/>
              <w:bottom w:val="single" w:sz="7" w:space="0" w:color="000000"/>
              <w:right w:val="single" w:sz="7" w:space="0" w:color="000000"/>
            </w:tcBorders>
          </w:tcPr>
          <w:p w14:paraId="4583AFB9"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2.865</w:t>
            </w:r>
          </w:p>
        </w:tc>
        <w:tc>
          <w:tcPr>
            <w:tcW w:w="3160" w:type="dxa"/>
            <w:tcBorders>
              <w:top w:val="single" w:sz="7" w:space="0" w:color="000000"/>
              <w:left w:val="single" w:sz="7" w:space="0" w:color="000000"/>
              <w:bottom w:val="single" w:sz="7" w:space="0" w:color="000000"/>
              <w:right w:val="single" w:sz="7" w:space="0" w:color="000000"/>
            </w:tcBorders>
          </w:tcPr>
          <w:p w14:paraId="4583AFBA" w14:textId="77777777"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5.185</w:t>
            </w:r>
          </w:p>
        </w:tc>
      </w:tr>
      <w:tr w:rsidR="002F33EA" w14:paraId="4583AFBF" w14:textId="77777777" w:rsidTr="00414C51">
        <w:tc>
          <w:tcPr>
            <w:tcW w:w="3154" w:type="dxa"/>
            <w:tcBorders>
              <w:top w:val="single" w:sz="7" w:space="0" w:color="000000"/>
              <w:left w:val="single" w:sz="7" w:space="0" w:color="000000"/>
              <w:bottom w:val="single" w:sz="7" w:space="0" w:color="000000"/>
              <w:right w:val="single" w:sz="7" w:space="0" w:color="000000"/>
            </w:tcBorders>
          </w:tcPr>
          <w:p w14:paraId="4583AFBC"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11</w:t>
            </w:r>
          </w:p>
        </w:tc>
        <w:tc>
          <w:tcPr>
            <w:tcW w:w="3154" w:type="dxa"/>
            <w:tcBorders>
              <w:top w:val="single" w:sz="7" w:space="0" w:color="000000"/>
              <w:left w:val="single" w:sz="7" w:space="0" w:color="000000"/>
              <w:bottom w:val="single" w:sz="7" w:space="0" w:color="000000"/>
              <w:right w:val="single" w:sz="7" w:space="0" w:color="000000"/>
            </w:tcBorders>
          </w:tcPr>
          <w:p w14:paraId="4583AFBD"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2.799</w:t>
            </w:r>
          </w:p>
        </w:tc>
        <w:tc>
          <w:tcPr>
            <w:tcW w:w="3160" w:type="dxa"/>
            <w:tcBorders>
              <w:top w:val="single" w:sz="7" w:space="0" w:color="000000"/>
              <w:left w:val="single" w:sz="7" w:space="0" w:color="000000"/>
              <w:bottom w:val="single" w:sz="7" w:space="0" w:color="000000"/>
              <w:right w:val="single" w:sz="7" w:space="0" w:color="000000"/>
            </w:tcBorders>
          </w:tcPr>
          <w:p w14:paraId="4583AFBE" w14:textId="77777777"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5.251</w:t>
            </w:r>
          </w:p>
        </w:tc>
      </w:tr>
      <w:tr w:rsidR="002F33EA" w14:paraId="4583AFC3" w14:textId="77777777" w:rsidTr="00414C51">
        <w:tc>
          <w:tcPr>
            <w:tcW w:w="3154" w:type="dxa"/>
            <w:tcBorders>
              <w:top w:val="single" w:sz="7" w:space="0" w:color="000000"/>
              <w:left w:val="single" w:sz="7" w:space="0" w:color="000000"/>
              <w:bottom w:val="single" w:sz="7" w:space="0" w:color="000000"/>
              <w:right w:val="single" w:sz="7" w:space="0" w:color="000000"/>
            </w:tcBorders>
          </w:tcPr>
          <w:p w14:paraId="4583AFC0"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12</w:t>
            </w:r>
          </w:p>
        </w:tc>
        <w:tc>
          <w:tcPr>
            <w:tcW w:w="3154" w:type="dxa"/>
            <w:tcBorders>
              <w:top w:val="single" w:sz="7" w:space="0" w:color="000000"/>
              <w:left w:val="single" w:sz="7" w:space="0" w:color="000000"/>
              <w:bottom w:val="single" w:sz="7" w:space="0" w:color="000000"/>
              <w:right w:val="single" w:sz="7" w:space="0" w:color="000000"/>
            </w:tcBorders>
          </w:tcPr>
          <w:p w14:paraId="4583AFC1"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2.733</w:t>
            </w:r>
          </w:p>
        </w:tc>
        <w:tc>
          <w:tcPr>
            <w:tcW w:w="3160" w:type="dxa"/>
            <w:tcBorders>
              <w:top w:val="single" w:sz="7" w:space="0" w:color="000000"/>
              <w:left w:val="single" w:sz="7" w:space="0" w:color="000000"/>
              <w:bottom w:val="single" w:sz="7" w:space="0" w:color="000000"/>
              <w:right w:val="single" w:sz="7" w:space="0" w:color="000000"/>
            </w:tcBorders>
          </w:tcPr>
          <w:p w14:paraId="4583AFC2" w14:textId="77777777"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5.317</w:t>
            </w:r>
          </w:p>
        </w:tc>
      </w:tr>
      <w:tr w:rsidR="002F33EA" w14:paraId="4583AFC7" w14:textId="77777777" w:rsidTr="00414C51">
        <w:tc>
          <w:tcPr>
            <w:tcW w:w="3154" w:type="dxa"/>
            <w:tcBorders>
              <w:top w:val="single" w:sz="7" w:space="0" w:color="000000"/>
              <w:left w:val="single" w:sz="7" w:space="0" w:color="000000"/>
              <w:bottom w:val="single" w:sz="7" w:space="0" w:color="000000"/>
              <w:right w:val="single" w:sz="7" w:space="0" w:color="000000"/>
            </w:tcBorders>
          </w:tcPr>
          <w:p w14:paraId="4583AFC4"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13</w:t>
            </w:r>
          </w:p>
        </w:tc>
        <w:tc>
          <w:tcPr>
            <w:tcW w:w="3154" w:type="dxa"/>
            <w:tcBorders>
              <w:top w:val="single" w:sz="7" w:space="0" w:color="000000"/>
              <w:left w:val="single" w:sz="7" w:space="0" w:color="000000"/>
              <w:bottom w:val="single" w:sz="7" w:space="0" w:color="000000"/>
              <w:right w:val="single" w:sz="7" w:space="0" w:color="000000"/>
            </w:tcBorders>
          </w:tcPr>
          <w:p w14:paraId="4583AFC5"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2.667</w:t>
            </w:r>
          </w:p>
        </w:tc>
        <w:tc>
          <w:tcPr>
            <w:tcW w:w="3160" w:type="dxa"/>
            <w:tcBorders>
              <w:top w:val="single" w:sz="7" w:space="0" w:color="000000"/>
              <w:left w:val="single" w:sz="7" w:space="0" w:color="000000"/>
              <w:bottom w:val="single" w:sz="7" w:space="0" w:color="000000"/>
              <w:right w:val="single" w:sz="7" w:space="0" w:color="000000"/>
            </w:tcBorders>
          </w:tcPr>
          <w:p w14:paraId="4583AFC6" w14:textId="77777777"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5.383</w:t>
            </w:r>
          </w:p>
        </w:tc>
      </w:tr>
      <w:tr w:rsidR="002F33EA" w14:paraId="4583AFCB" w14:textId="77777777" w:rsidTr="00414C51">
        <w:tc>
          <w:tcPr>
            <w:tcW w:w="3154" w:type="dxa"/>
            <w:tcBorders>
              <w:top w:val="single" w:sz="7" w:space="0" w:color="000000"/>
              <w:left w:val="single" w:sz="7" w:space="0" w:color="000000"/>
              <w:bottom w:val="single" w:sz="7" w:space="0" w:color="000000"/>
              <w:right w:val="single" w:sz="7" w:space="0" w:color="000000"/>
            </w:tcBorders>
          </w:tcPr>
          <w:p w14:paraId="4583AFC8"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14</w:t>
            </w:r>
          </w:p>
        </w:tc>
        <w:tc>
          <w:tcPr>
            <w:tcW w:w="3154" w:type="dxa"/>
            <w:tcBorders>
              <w:top w:val="single" w:sz="7" w:space="0" w:color="000000"/>
              <w:left w:val="single" w:sz="7" w:space="0" w:color="000000"/>
              <w:bottom w:val="single" w:sz="7" w:space="0" w:color="000000"/>
              <w:right w:val="single" w:sz="7" w:space="0" w:color="000000"/>
            </w:tcBorders>
          </w:tcPr>
          <w:p w14:paraId="4583AFC9"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2.601</w:t>
            </w:r>
          </w:p>
        </w:tc>
        <w:tc>
          <w:tcPr>
            <w:tcW w:w="3160" w:type="dxa"/>
            <w:tcBorders>
              <w:top w:val="single" w:sz="7" w:space="0" w:color="000000"/>
              <w:left w:val="single" w:sz="7" w:space="0" w:color="000000"/>
              <w:bottom w:val="single" w:sz="7" w:space="0" w:color="000000"/>
              <w:right w:val="single" w:sz="7" w:space="0" w:color="000000"/>
            </w:tcBorders>
          </w:tcPr>
          <w:p w14:paraId="4583AFCA" w14:textId="77777777"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5.449</w:t>
            </w:r>
          </w:p>
        </w:tc>
      </w:tr>
      <w:tr w:rsidR="002F33EA" w14:paraId="4583AFCF" w14:textId="77777777" w:rsidTr="00414C51">
        <w:tc>
          <w:tcPr>
            <w:tcW w:w="3154" w:type="dxa"/>
            <w:tcBorders>
              <w:top w:val="single" w:sz="7" w:space="0" w:color="000000"/>
              <w:left w:val="single" w:sz="7" w:space="0" w:color="000000"/>
              <w:bottom w:val="single" w:sz="7" w:space="0" w:color="000000"/>
              <w:right w:val="single" w:sz="7" w:space="0" w:color="000000"/>
            </w:tcBorders>
          </w:tcPr>
          <w:p w14:paraId="4583AFCC"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15</w:t>
            </w:r>
          </w:p>
        </w:tc>
        <w:tc>
          <w:tcPr>
            <w:tcW w:w="3154" w:type="dxa"/>
            <w:tcBorders>
              <w:top w:val="single" w:sz="7" w:space="0" w:color="000000"/>
              <w:left w:val="single" w:sz="7" w:space="0" w:color="000000"/>
              <w:bottom w:val="single" w:sz="7" w:space="0" w:color="000000"/>
              <w:right w:val="single" w:sz="7" w:space="0" w:color="000000"/>
            </w:tcBorders>
          </w:tcPr>
          <w:p w14:paraId="4583AFCD"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2.535</w:t>
            </w:r>
          </w:p>
        </w:tc>
        <w:tc>
          <w:tcPr>
            <w:tcW w:w="3160" w:type="dxa"/>
            <w:tcBorders>
              <w:top w:val="single" w:sz="7" w:space="0" w:color="000000"/>
              <w:left w:val="single" w:sz="7" w:space="0" w:color="000000"/>
              <w:bottom w:val="single" w:sz="7" w:space="0" w:color="000000"/>
              <w:right w:val="single" w:sz="7" w:space="0" w:color="000000"/>
            </w:tcBorders>
          </w:tcPr>
          <w:p w14:paraId="4583AFCE" w14:textId="77777777"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5.515</w:t>
            </w:r>
          </w:p>
        </w:tc>
      </w:tr>
      <w:tr w:rsidR="002F33EA" w14:paraId="4583AFD3" w14:textId="77777777" w:rsidTr="00414C51">
        <w:tc>
          <w:tcPr>
            <w:tcW w:w="3154" w:type="dxa"/>
            <w:tcBorders>
              <w:top w:val="single" w:sz="7" w:space="0" w:color="000000"/>
              <w:left w:val="single" w:sz="7" w:space="0" w:color="000000"/>
              <w:bottom w:val="single" w:sz="7" w:space="0" w:color="000000"/>
              <w:right w:val="single" w:sz="7" w:space="0" w:color="000000"/>
            </w:tcBorders>
          </w:tcPr>
          <w:p w14:paraId="4583AFD0"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16</w:t>
            </w:r>
          </w:p>
        </w:tc>
        <w:tc>
          <w:tcPr>
            <w:tcW w:w="3154" w:type="dxa"/>
            <w:tcBorders>
              <w:top w:val="single" w:sz="7" w:space="0" w:color="000000"/>
              <w:left w:val="single" w:sz="7" w:space="0" w:color="000000"/>
              <w:bottom w:val="single" w:sz="7" w:space="0" w:color="000000"/>
              <w:right w:val="single" w:sz="7" w:space="0" w:color="000000"/>
            </w:tcBorders>
          </w:tcPr>
          <w:p w14:paraId="4583AFD1"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2.469</w:t>
            </w:r>
          </w:p>
        </w:tc>
        <w:tc>
          <w:tcPr>
            <w:tcW w:w="3160" w:type="dxa"/>
            <w:tcBorders>
              <w:top w:val="single" w:sz="7" w:space="0" w:color="000000"/>
              <w:left w:val="single" w:sz="7" w:space="0" w:color="000000"/>
              <w:bottom w:val="single" w:sz="7" w:space="0" w:color="000000"/>
              <w:right w:val="single" w:sz="7" w:space="0" w:color="000000"/>
            </w:tcBorders>
          </w:tcPr>
          <w:p w14:paraId="4583AFD2" w14:textId="77777777"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5.581</w:t>
            </w:r>
          </w:p>
        </w:tc>
      </w:tr>
      <w:tr w:rsidR="002F33EA" w14:paraId="4583AFD7" w14:textId="77777777" w:rsidTr="00414C51">
        <w:tc>
          <w:tcPr>
            <w:tcW w:w="3154" w:type="dxa"/>
            <w:tcBorders>
              <w:top w:val="single" w:sz="7" w:space="0" w:color="000000"/>
              <w:left w:val="single" w:sz="7" w:space="0" w:color="000000"/>
              <w:bottom w:val="single" w:sz="7" w:space="0" w:color="000000"/>
              <w:right w:val="single" w:sz="7" w:space="0" w:color="000000"/>
            </w:tcBorders>
          </w:tcPr>
          <w:p w14:paraId="4583AFD4"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17</w:t>
            </w:r>
          </w:p>
        </w:tc>
        <w:tc>
          <w:tcPr>
            <w:tcW w:w="3154" w:type="dxa"/>
            <w:tcBorders>
              <w:top w:val="single" w:sz="7" w:space="0" w:color="000000"/>
              <w:left w:val="single" w:sz="7" w:space="0" w:color="000000"/>
              <w:bottom w:val="single" w:sz="7" w:space="0" w:color="000000"/>
              <w:right w:val="single" w:sz="7" w:space="0" w:color="000000"/>
            </w:tcBorders>
          </w:tcPr>
          <w:p w14:paraId="4583AFD5"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2.403</w:t>
            </w:r>
          </w:p>
        </w:tc>
        <w:tc>
          <w:tcPr>
            <w:tcW w:w="3160" w:type="dxa"/>
            <w:tcBorders>
              <w:top w:val="single" w:sz="7" w:space="0" w:color="000000"/>
              <w:left w:val="single" w:sz="7" w:space="0" w:color="000000"/>
              <w:bottom w:val="single" w:sz="7" w:space="0" w:color="000000"/>
              <w:right w:val="single" w:sz="7" w:space="0" w:color="000000"/>
            </w:tcBorders>
          </w:tcPr>
          <w:p w14:paraId="4583AFD6" w14:textId="77777777"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5.647</w:t>
            </w:r>
          </w:p>
        </w:tc>
      </w:tr>
      <w:tr w:rsidR="002F33EA" w14:paraId="4583AFDB" w14:textId="77777777" w:rsidTr="00414C51">
        <w:tc>
          <w:tcPr>
            <w:tcW w:w="3154" w:type="dxa"/>
            <w:tcBorders>
              <w:top w:val="single" w:sz="7" w:space="0" w:color="000000"/>
              <w:left w:val="single" w:sz="7" w:space="0" w:color="000000"/>
              <w:bottom w:val="single" w:sz="7" w:space="0" w:color="000000"/>
              <w:right w:val="single" w:sz="7" w:space="0" w:color="000000"/>
            </w:tcBorders>
          </w:tcPr>
          <w:p w14:paraId="4583AFD8"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18</w:t>
            </w:r>
          </w:p>
        </w:tc>
        <w:tc>
          <w:tcPr>
            <w:tcW w:w="3154" w:type="dxa"/>
            <w:tcBorders>
              <w:top w:val="single" w:sz="7" w:space="0" w:color="000000"/>
              <w:left w:val="single" w:sz="7" w:space="0" w:color="000000"/>
              <w:bottom w:val="single" w:sz="7" w:space="0" w:color="000000"/>
              <w:right w:val="single" w:sz="7" w:space="0" w:color="000000"/>
            </w:tcBorders>
          </w:tcPr>
          <w:p w14:paraId="4583AFD9"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2.337</w:t>
            </w:r>
          </w:p>
        </w:tc>
        <w:tc>
          <w:tcPr>
            <w:tcW w:w="3160" w:type="dxa"/>
            <w:tcBorders>
              <w:top w:val="single" w:sz="7" w:space="0" w:color="000000"/>
              <w:left w:val="single" w:sz="7" w:space="0" w:color="000000"/>
              <w:bottom w:val="single" w:sz="7" w:space="0" w:color="000000"/>
              <w:right w:val="single" w:sz="7" w:space="0" w:color="000000"/>
            </w:tcBorders>
          </w:tcPr>
          <w:p w14:paraId="4583AFDA" w14:textId="77777777"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5.713</w:t>
            </w:r>
          </w:p>
        </w:tc>
      </w:tr>
      <w:tr w:rsidR="002F33EA" w14:paraId="4583AFDF" w14:textId="77777777" w:rsidTr="00414C51">
        <w:tc>
          <w:tcPr>
            <w:tcW w:w="3154" w:type="dxa"/>
            <w:tcBorders>
              <w:top w:val="single" w:sz="7" w:space="0" w:color="000000"/>
              <w:left w:val="single" w:sz="7" w:space="0" w:color="000000"/>
              <w:bottom w:val="single" w:sz="7" w:space="0" w:color="000000"/>
              <w:right w:val="single" w:sz="7" w:space="0" w:color="000000"/>
            </w:tcBorders>
          </w:tcPr>
          <w:p w14:paraId="4583AFDC"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19</w:t>
            </w:r>
          </w:p>
        </w:tc>
        <w:tc>
          <w:tcPr>
            <w:tcW w:w="3154" w:type="dxa"/>
            <w:tcBorders>
              <w:top w:val="single" w:sz="7" w:space="0" w:color="000000"/>
              <w:left w:val="single" w:sz="7" w:space="0" w:color="000000"/>
              <w:bottom w:val="single" w:sz="7" w:space="0" w:color="000000"/>
              <w:right w:val="single" w:sz="7" w:space="0" w:color="000000"/>
            </w:tcBorders>
          </w:tcPr>
          <w:p w14:paraId="4583AFDD"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2.271</w:t>
            </w:r>
          </w:p>
        </w:tc>
        <w:tc>
          <w:tcPr>
            <w:tcW w:w="3160" w:type="dxa"/>
            <w:tcBorders>
              <w:top w:val="single" w:sz="7" w:space="0" w:color="000000"/>
              <w:left w:val="single" w:sz="7" w:space="0" w:color="000000"/>
              <w:bottom w:val="single" w:sz="7" w:space="0" w:color="000000"/>
              <w:right w:val="single" w:sz="7" w:space="0" w:color="000000"/>
            </w:tcBorders>
          </w:tcPr>
          <w:p w14:paraId="4583AFDE" w14:textId="77777777"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5.779</w:t>
            </w:r>
          </w:p>
        </w:tc>
      </w:tr>
      <w:tr w:rsidR="002F33EA" w14:paraId="4583AFE3" w14:textId="77777777" w:rsidTr="00414C51">
        <w:tc>
          <w:tcPr>
            <w:tcW w:w="3154" w:type="dxa"/>
            <w:tcBorders>
              <w:top w:val="single" w:sz="7" w:space="0" w:color="000000"/>
              <w:left w:val="single" w:sz="7" w:space="0" w:color="000000"/>
              <w:bottom w:val="single" w:sz="7" w:space="0" w:color="000000"/>
              <w:right w:val="single" w:sz="7" w:space="0" w:color="000000"/>
            </w:tcBorders>
          </w:tcPr>
          <w:p w14:paraId="4583AFE0"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20</w:t>
            </w:r>
          </w:p>
        </w:tc>
        <w:tc>
          <w:tcPr>
            <w:tcW w:w="3154" w:type="dxa"/>
            <w:tcBorders>
              <w:top w:val="single" w:sz="7" w:space="0" w:color="000000"/>
              <w:left w:val="single" w:sz="7" w:space="0" w:color="000000"/>
              <w:bottom w:val="single" w:sz="7" w:space="0" w:color="000000"/>
              <w:right w:val="single" w:sz="7" w:space="0" w:color="000000"/>
            </w:tcBorders>
          </w:tcPr>
          <w:p w14:paraId="4583AFE1"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2.205</w:t>
            </w:r>
          </w:p>
        </w:tc>
        <w:tc>
          <w:tcPr>
            <w:tcW w:w="3160" w:type="dxa"/>
            <w:tcBorders>
              <w:top w:val="single" w:sz="7" w:space="0" w:color="000000"/>
              <w:left w:val="single" w:sz="7" w:space="0" w:color="000000"/>
              <w:bottom w:val="single" w:sz="7" w:space="0" w:color="000000"/>
              <w:right w:val="single" w:sz="7" w:space="0" w:color="000000"/>
            </w:tcBorders>
          </w:tcPr>
          <w:p w14:paraId="4583AFE2" w14:textId="77777777"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5.845</w:t>
            </w:r>
          </w:p>
        </w:tc>
      </w:tr>
      <w:tr w:rsidR="002F33EA" w14:paraId="4583AFE7" w14:textId="77777777" w:rsidTr="00414C51">
        <w:tc>
          <w:tcPr>
            <w:tcW w:w="3154" w:type="dxa"/>
            <w:tcBorders>
              <w:top w:val="single" w:sz="7" w:space="0" w:color="000000"/>
              <w:left w:val="single" w:sz="7" w:space="0" w:color="000000"/>
              <w:bottom w:val="single" w:sz="7" w:space="0" w:color="000000"/>
              <w:right w:val="single" w:sz="7" w:space="0" w:color="000000"/>
            </w:tcBorders>
          </w:tcPr>
          <w:p w14:paraId="4583AFE4"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21</w:t>
            </w:r>
          </w:p>
        </w:tc>
        <w:tc>
          <w:tcPr>
            <w:tcW w:w="3154" w:type="dxa"/>
            <w:tcBorders>
              <w:top w:val="single" w:sz="7" w:space="0" w:color="000000"/>
              <w:left w:val="single" w:sz="7" w:space="0" w:color="000000"/>
              <w:bottom w:val="single" w:sz="7" w:space="0" w:color="000000"/>
              <w:right w:val="single" w:sz="7" w:space="0" w:color="000000"/>
            </w:tcBorders>
          </w:tcPr>
          <w:p w14:paraId="4583AFE5"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2.139</w:t>
            </w:r>
          </w:p>
        </w:tc>
        <w:tc>
          <w:tcPr>
            <w:tcW w:w="3160" w:type="dxa"/>
            <w:tcBorders>
              <w:top w:val="single" w:sz="7" w:space="0" w:color="000000"/>
              <w:left w:val="single" w:sz="7" w:space="0" w:color="000000"/>
              <w:bottom w:val="single" w:sz="7" w:space="0" w:color="000000"/>
              <w:right w:val="single" w:sz="7" w:space="0" w:color="000000"/>
            </w:tcBorders>
          </w:tcPr>
          <w:p w14:paraId="4583AFE6" w14:textId="77777777"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5.911</w:t>
            </w:r>
          </w:p>
        </w:tc>
      </w:tr>
      <w:tr w:rsidR="002F33EA" w14:paraId="4583AFEB" w14:textId="77777777" w:rsidTr="00414C51">
        <w:tc>
          <w:tcPr>
            <w:tcW w:w="3154" w:type="dxa"/>
            <w:tcBorders>
              <w:top w:val="single" w:sz="7" w:space="0" w:color="000000"/>
              <w:left w:val="single" w:sz="7" w:space="0" w:color="000000"/>
              <w:bottom w:val="single" w:sz="7" w:space="0" w:color="000000"/>
              <w:right w:val="single" w:sz="7" w:space="0" w:color="000000"/>
            </w:tcBorders>
          </w:tcPr>
          <w:p w14:paraId="4583AFE8"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22</w:t>
            </w:r>
          </w:p>
        </w:tc>
        <w:tc>
          <w:tcPr>
            <w:tcW w:w="3154" w:type="dxa"/>
            <w:tcBorders>
              <w:top w:val="single" w:sz="7" w:space="0" w:color="000000"/>
              <w:left w:val="single" w:sz="7" w:space="0" w:color="000000"/>
              <w:bottom w:val="single" w:sz="7" w:space="0" w:color="000000"/>
              <w:right w:val="single" w:sz="7" w:space="0" w:color="000000"/>
            </w:tcBorders>
          </w:tcPr>
          <w:p w14:paraId="4583AFE9"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2.073</w:t>
            </w:r>
          </w:p>
        </w:tc>
        <w:tc>
          <w:tcPr>
            <w:tcW w:w="3160" w:type="dxa"/>
            <w:tcBorders>
              <w:top w:val="single" w:sz="7" w:space="0" w:color="000000"/>
              <w:left w:val="single" w:sz="7" w:space="0" w:color="000000"/>
              <w:bottom w:val="single" w:sz="7" w:space="0" w:color="000000"/>
              <w:right w:val="single" w:sz="7" w:space="0" w:color="000000"/>
            </w:tcBorders>
          </w:tcPr>
          <w:p w14:paraId="4583AFEA" w14:textId="77777777"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5.977</w:t>
            </w:r>
          </w:p>
        </w:tc>
      </w:tr>
      <w:tr w:rsidR="002F33EA" w14:paraId="4583AFEF" w14:textId="77777777" w:rsidTr="00414C51">
        <w:tc>
          <w:tcPr>
            <w:tcW w:w="3154" w:type="dxa"/>
            <w:tcBorders>
              <w:top w:val="single" w:sz="7" w:space="0" w:color="000000"/>
              <w:left w:val="single" w:sz="7" w:space="0" w:color="000000"/>
              <w:bottom w:val="single" w:sz="7" w:space="0" w:color="000000"/>
              <w:right w:val="single" w:sz="7" w:space="0" w:color="000000"/>
            </w:tcBorders>
          </w:tcPr>
          <w:p w14:paraId="4583AFEC"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23</w:t>
            </w:r>
          </w:p>
        </w:tc>
        <w:tc>
          <w:tcPr>
            <w:tcW w:w="3154" w:type="dxa"/>
            <w:tcBorders>
              <w:top w:val="single" w:sz="7" w:space="0" w:color="000000"/>
              <w:left w:val="single" w:sz="7" w:space="0" w:color="000000"/>
              <w:bottom w:val="single" w:sz="7" w:space="0" w:color="000000"/>
              <w:right w:val="single" w:sz="7" w:space="0" w:color="000000"/>
            </w:tcBorders>
          </w:tcPr>
          <w:p w14:paraId="4583AFED"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2.007</w:t>
            </w:r>
          </w:p>
        </w:tc>
        <w:tc>
          <w:tcPr>
            <w:tcW w:w="3160" w:type="dxa"/>
            <w:tcBorders>
              <w:top w:val="single" w:sz="7" w:space="0" w:color="000000"/>
              <w:left w:val="single" w:sz="7" w:space="0" w:color="000000"/>
              <w:bottom w:val="single" w:sz="7" w:space="0" w:color="000000"/>
              <w:right w:val="single" w:sz="7" w:space="0" w:color="000000"/>
            </w:tcBorders>
          </w:tcPr>
          <w:p w14:paraId="4583AFEE" w14:textId="77777777"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6.043</w:t>
            </w:r>
          </w:p>
        </w:tc>
      </w:tr>
      <w:tr w:rsidR="002F33EA" w14:paraId="4583AFF3" w14:textId="77777777" w:rsidTr="00414C51">
        <w:tc>
          <w:tcPr>
            <w:tcW w:w="3154" w:type="dxa"/>
            <w:tcBorders>
              <w:top w:val="single" w:sz="7" w:space="0" w:color="000000"/>
              <w:left w:val="single" w:sz="7" w:space="0" w:color="000000"/>
              <w:bottom w:val="single" w:sz="7" w:space="0" w:color="000000"/>
              <w:right w:val="single" w:sz="7" w:space="0" w:color="000000"/>
            </w:tcBorders>
          </w:tcPr>
          <w:p w14:paraId="4583AFF0"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24</w:t>
            </w:r>
          </w:p>
        </w:tc>
        <w:tc>
          <w:tcPr>
            <w:tcW w:w="3154" w:type="dxa"/>
            <w:tcBorders>
              <w:top w:val="single" w:sz="7" w:space="0" w:color="000000"/>
              <w:left w:val="single" w:sz="7" w:space="0" w:color="000000"/>
              <w:bottom w:val="single" w:sz="7" w:space="0" w:color="000000"/>
              <w:right w:val="single" w:sz="7" w:space="0" w:color="000000"/>
            </w:tcBorders>
          </w:tcPr>
          <w:p w14:paraId="4583AFF1"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1.941</w:t>
            </w:r>
          </w:p>
        </w:tc>
        <w:tc>
          <w:tcPr>
            <w:tcW w:w="3160" w:type="dxa"/>
            <w:tcBorders>
              <w:top w:val="single" w:sz="7" w:space="0" w:color="000000"/>
              <w:left w:val="single" w:sz="7" w:space="0" w:color="000000"/>
              <w:bottom w:val="single" w:sz="7" w:space="0" w:color="000000"/>
              <w:right w:val="single" w:sz="7" w:space="0" w:color="000000"/>
            </w:tcBorders>
          </w:tcPr>
          <w:p w14:paraId="4583AFF2" w14:textId="77777777"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6.109</w:t>
            </w:r>
          </w:p>
        </w:tc>
      </w:tr>
      <w:tr w:rsidR="002F33EA" w14:paraId="4583AFF7" w14:textId="77777777" w:rsidTr="00414C51">
        <w:tc>
          <w:tcPr>
            <w:tcW w:w="3154" w:type="dxa"/>
            <w:tcBorders>
              <w:top w:val="single" w:sz="7" w:space="0" w:color="000000"/>
              <w:left w:val="single" w:sz="7" w:space="0" w:color="000000"/>
              <w:bottom w:val="single" w:sz="7" w:space="0" w:color="000000"/>
              <w:right w:val="single" w:sz="7" w:space="0" w:color="000000"/>
            </w:tcBorders>
          </w:tcPr>
          <w:p w14:paraId="4583AFF4"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25</w:t>
            </w:r>
          </w:p>
        </w:tc>
        <w:tc>
          <w:tcPr>
            <w:tcW w:w="3154" w:type="dxa"/>
            <w:tcBorders>
              <w:top w:val="single" w:sz="7" w:space="0" w:color="000000"/>
              <w:left w:val="single" w:sz="7" w:space="0" w:color="000000"/>
              <w:bottom w:val="single" w:sz="7" w:space="0" w:color="000000"/>
              <w:right w:val="single" w:sz="7" w:space="0" w:color="000000"/>
            </w:tcBorders>
          </w:tcPr>
          <w:p w14:paraId="4583AFF5"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1.875</w:t>
            </w:r>
          </w:p>
        </w:tc>
        <w:tc>
          <w:tcPr>
            <w:tcW w:w="3160" w:type="dxa"/>
            <w:tcBorders>
              <w:top w:val="single" w:sz="7" w:space="0" w:color="000000"/>
              <w:left w:val="single" w:sz="7" w:space="0" w:color="000000"/>
              <w:bottom w:val="single" w:sz="7" w:space="0" w:color="000000"/>
              <w:right w:val="single" w:sz="7" w:space="0" w:color="000000"/>
            </w:tcBorders>
          </w:tcPr>
          <w:p w14:paraId="4583AFF6" w14:textId="77777777"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6.175</w:t>
            </w:r>
          </w:p>
        </w:tc>
      </w:tr>
      <w:tr w:rsidR="002F33EA" w14:paraId="4583AFFB" w14:textId="77777777" w:rsidTr="00414C51">
        <w:tc>
          <w:tcPr>
            <w:tcW w:w="3154" w:type="dxa"/>
            <w:tcBorders>
              <w:top w:val="single" w:sz="7" w:space="0" w:color="000000"/>
              <w:left w:val="single" w:sz="7" w:space="0" w:color="000000"/>
              <w:bottom w:val="single" w:sz="7" w:space="0" w:color="000000"/>
              <w:right w:val="single" w:sz="7" w:space="0" w:color="000000"/>
            </w:tcBorders>
          </w:tcPr>
          <w:p w14:paraId="4583AFF8"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26</w:t>
            </w:r>
          </w:p>
        </w:tc>
        <w:tc>
          <w:tcPr>
            <w:tcW w:w="3154" w:type="dxa"/>
            <w:tcBorders>
              <w:top w:val="single" w:sz="7" w:space="0" w:color="000000"/>
              <w:left w:val="single" w:sz="7" w:space="0" w:color="000000"/>
              <w:bottom w:val="single" w:sz="7" w:space="0" w:color="000000"/>
              <w:right w:val="single" w:sz="7" w:space="0" w:color="000000"/>
            </w:tcBorders>
          </w:tcPr>
          <w:p w14:paraId="4583AFF9"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1.809</w:t>
            </w:r>
          </w:p>
        </w:tc>
        <w:tc>
          <w:tcPr>
            <w:tcW w:w="3160" w:type="dxa"/>
            <w:tcBorders>
              <w:top w:val="single" w:sz="7" w:space="0" w:color="000000"/>
              <w:left w:val="single" w:sz="7" w:space="0" w:color="000000"/>
              <w:bottom w:val="single" w:sz="7" w:space="0" w:color="000000"/>
              <w:right w:val="single" w:sz="7" w:space="0" w:color="000000"/>
            </w:tcBorders>
          </w:tcPr>
          <w:p w14:paraId="4583AFFA" w14:textId="77777777"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6.241</w:t>
            </w:r>
          </w:p>
        </w:tc>
      </w:tr>
      <w:tr w:rsidR="002F33EA" w14:paraId="4583AFFF" w14:textId="77777777" w:rsidTr="00414C51">
        <w:tc>
          <w:tcPr>
            <w:tcW w:w="3154" w:type="dxa"/>
            <w:tcBorders>
              <w:top w:val="single" w:sz="7" w:space="0" w:color="000000"/>
              <w:left w:val="single" w:sz="7" w:space="0" w:color="000000"/>
              <w:bottom w:val="single" w:sz="7" w:space="0" w:color="000000"/>
              <w:right w:val="single" w:sz="7" w:space="0" w:color="000000"/>
            </w:tcBorders>
          </w:tcPr>
          <w:p w14:paraId="4583AFFC"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27</w:t>
            </w:r>
          </w:p>
        </w:tc>
        <w:tc>
          <w:tcPr>
            <w:tcW w:w="3154" w:type="dxa"/>
            <w:tcBorders>
              <w:top w:val="single" w:sz="7" w:space="0" w:color="000000"/>
              <w:left w:val="single" w:sz="7" w:space="0" w:color="000000"/>
              <w:bottom w:val="single" w:sz="7" w:space="0" w:color="000000"/>
              <w:right w:val="single" w:sz="7" w:space="0" w:color="000000"/>
            </w:tcBorders>
          </w:tcPr>
          <w:p w14:paraId="4583AFFD"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1.743</w:t>
            </w:r>
          </w:p>
        </w:tc>
        <w:tc>
          <w:tcPr>
            <w:tcW w:w="3160" w:type="dxa"/>
            <w:tcBorders>
              <w:top w:val="single" w:sz="7" w:space="0" w:color="000000"/>
              <w:left w:val="single" w:sz="7" w:space="0" w:color="000000"/>
              <w:bottom w:val="single" w:sz="7" w:space="0" w:color="000000"/>
              <w:right w:val="single" w:sz="7" w:space="0" w:color="000000"/>
            </w:tcBorders>
          </w:tcPr>
          <w:p w14:paraId="4583AFFE" w14:textId="77777777"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6.307</w:t>
            </w:r>
          </w:p>
        </w:tc>
      </w:tr>
      <w:tr w:rsidR="002F33EA" w14:paraId="4583B003" w14:textId="77777777" w:rsidTr="00414C51">
        <w:tc>
          <w:tcPr>
            <w:tcW w:w="3154" w:type="dxa"/>
            <w:tcBorders>
              <w:top w:val="single" w:sz="7" w:space="0" w:color="000000"/>
              <w:left w:val="single" w:sz="7" w:space="0" w:color="000000"/>
              <w:bottom w:val="single" w:sz="7" w:space="0" w:color="000000"/>
              <w:right w:val="single" w:sz="7" w:space="0" w:color="000000"/>
            </w:tcBorders>
          </w:tcPr>
          <w:p w14:paraId="4583B000"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28</w:t>
            </w:r>
          </w:p>
        </w:tc>
        <w:tc>
          <w:tcPr>
            <w:tcW w:w="3154" w:type="dxa"/>
            <w:tcBorders>
              <w:top w:val="single" w:sz="7" w:space="0" w:color="000000"/>
              <w:left w:val="single" w:sz="7" w:space="0" w:color="000000"/>
              <w:bottom w:val="single" w:sz="7" w:space="0" w:color="000000"/>
              <w:right w:val="single" w:sz="7" w:space="0" w:color="000000"/>
            </w:tcBorders>
          </w:tcPr>
          <w:p w14:paraId="4583B001"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1.677</w:t>
            </w:r>
          </w:p>
        </w:tc>
        <w:tc>
          <w:tcPr>
            <w:tcW w:w="3160" w:type="dxa"/>
            <w:tcBorders>
              <w:top w:val="single" w:sz="7" w:space="0" w:color="000000"/>
              <w:left w:val="single" w:sz="7" w:space="0" w:color="000000"/>
              <w:bottom w:val="single" w:sz="7" w:space="0" w:color="000000"/>
              <w:right w:val="single" w:sz="7" w:space="0" w:color="000000"/>
            </w:tcBorders>
          </w:tcPr>
          <w:p w14:paraId="4583B002" w14:textId="77777777"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6.373</w:t>
            </w:r>
          </w:p>
        </w:tc>
      </w:tr>
      <w:tr w:rsidR="002F33EA" w14:paraId="4583B007" w14:textId="77777777" w:rsidTr="00414C51">
        <w:tc>
          <w:tcPr>
            <w:tcW w:w="3154" w:type="dxa"/>
            <w:tcBorders>
              <w:top w:val="single" w:sz="7" w:space="0" w:color="000000"/>
              <w:left w:val="single" w:sz="7" w:space="0" w:color="000000"/>
              <w:bottom w:val="single" w:sz="7" w:space="0" w:color="000000"/>
              <w:right w:val="single" w:sz="7" w:space="0" w:color="000000"/>
            </w:tcBorders>
          </w:tcPr>
          <w:p w14:paraId="4583B004"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29</w:t>
            </w:r>
          </w:p>
        </w:tc>
        <w:tc>
          <w:tcPr>
            <w:tcW w:w="3154" w:type="dxa"/>
            <w:tcBorders>
              <w:top w:val="single" w:sz="7" w:space="0" w:color="000000"/>
              <w:left w:val="single" w:sz="7" w:space="0" w:color="000000"/>
              <w:bottom w:val="single" w:sz="7" w:space="0" w:color="000000"/>
              <w:right w:val="single" w:sz="7" w:space="0" w:color="000000"/>
            </w:tcBorders>
          </w:tcPr>
          <w:p w14:paraId="4583B005"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1.611</w:t>
            </w:r>
          </w:p>
        </w:tc>
        <w:tc>
          <w:tcPr>
            <w:tcW w:w="3160" w:type="dxa"/>
            <w:tcBorders>
              <w:top w:val="single" w:sz="7" w:space="0" w:color="000000"/>
              <w:left w:val="single" w:sz="7" w:space="0" w:color="000000"/>
              <w:bottom w:val="single" w:sz="7" w:space="0" w:color="000000"/>
              <w:right w:val="single" w:sz="7" w:space="0" w:color="000000"/>
            </w:tcBorders>
          </w:tcPr>
          <w:p w14:paraId="4583B006" w14:textId="77777777"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6.439</w:t>
            </w:r>
          </w:p>
        </w:tc>
      </w:tr>
      <w:tr w:rsidR="002F33EA" w14:paraId="4583B00B" w14:textId="77777777" w:rsidTr="00414C51">
        <w:tc>
          <w:tcPr>
            <w:tcW w:w="3154" w:type="dxa"/>
            <w:tcBorders>
              <w:top w:val="single" w:sz="7" w:space="0" w:color="000000"/>
              <w:left w:val="single" w:sz="7" w:space="0" w:color="000000"/>
              <w:bottom w:val="single" w:sz="7" w:space="0" w:color="000000"/>
              <w:right w:val="single" w:sz="7" w:space="0" w:color="000000"/>
            </w:tcBorders>
          </w:tcPr>
          <w:p w14:paraId="4583B008"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30</w:t>
            </w:r>
          </w:p>
        </w:tc>
        <w:tc>
          <w:tcPr>
            <w:tcW w:w="3154" w:type="dxa"/>
            <w:tcBorders>
              <w:top w:val="single" w:sz="7" w:space="0" w:color="000000"/>
              <w:left w:val="single" w:sz="7" w:space="0" w:color="000000"/>
              <w:bottom w:val="single" w:sz="7" w:space="0" w:color="000000"/>
              <w:right w:val="single" w:sz="7" w:space="0" w:color="000000"/>
            </w:tcBorders>
          </w:tcPr>
          <w:p w14:paraId="4583B009"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1.545</w:t>
            </w:r>
          </w:p>
        </w:tc>
        <w:tc>
          <w:tcPr>
            <w:tcW w:w="3160" w:type="dxa"/>
            <w:tcBorders>
              <w:top w:val="single" w:sz="7" w:space="0" w:color="000000"/>
              <w:left w:val="single" w:sz="7" w:space="0" w:color="000000"/>
              <w:bottom w:val="single" w:sz="7" w:space="0" w:color="000000"/>
              <w:right w:val="single" w:sz="7" w:space="0" w:color="000000"/>
            </w:tcBorders>
          </w:tcPr>
          <w:p w14:paraId="4583B00A" w14:textId="77777777"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6.505</w:t>
            </w:r>
          </w:p>
        </w:tc>
      </w:tr>
      <w:tr w:rsidR="002F33EA" w14:paraId="4583B00F" w14:textId="77777777" w:rsidTr="00414C51">
        <w:tc>
          <w:tcPr>
            <w:tcW w:w="3154" w:type="dxa"/>
            <w:tcBorders>
              <w:top w:val="single" w:sz="7" w:space="0" w:color="000000"/>
              <w:left w:val="single" w:sz="7" w:space="0" w:color="000000"/>
              <w:bottom w:val="single" w:sz="7" w:space="0" w:color="000000"/>
              <w:right w:val="single" w:sz="7" w:space="0" w:color="000000"/>
            </w:tcBorders>
          </w:tcPr>
          <w:p w14:paraId="4583B00C"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31</w:t>
            </w:r>
          </w:p>
        </w:tc>
        <w:tc>
          <w:tcPr>
            <w:tcW w:w="3154" w:type="dxa"/>
            <w:tcBorders>
              <w:top w:val="single" w:sz="7" w:space="0" w:color="000000"/>
              <w:left w:val="single" w:sz="7" w:space="0" w:color="000000"/>
              <w:bottom w:val="single" w:sz="7" w:space="0" w:color="000000"/>
              <w:right w:val="single" w:sz="7" w:space="0" w:color="000000"/>
            </w:tcBorders>
          </w:tcPr>
          <w:p w14:paraId="4583B00D"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1.479</w:t>
            </w:r>
          </w:p>
        </w:tc>
        <w:tc>
          <w:tcPr>
            <w:tcW w:w="3160" w:type="dxa"/>
            <w:tcBorders>
              <w:top w:val="single" w:sz="7" w:space="0" w:color="000000"/>
              <w:left w:val="single" w:sz="7" w:space="0" w:color="000000"/>
              <w:bottom w:val="single" w:sz="7" w:space="0" w:color="000000"/>
              <w:right w:val="single" w:sz="7" w:space="0" w:color="000000"/>
            </w:tcBorders>
          </w:tcPr>
          <w:p w14:paraId="4583B00E" w14:textId="77777777"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6.571</w:t>
            </w:r>
          </w:p>
        </w:tc>
      </w:tr>
      <w:tr w:rsidR="002F33EA" w14:paraId="4583B013" w14:textId="77777777" w:rsidTr="00414C51">
        <w:tc>
          <w:tcPr>
            <w:tcW w:w="3154" w:type="dxa"/>
            <w:tcBorders>
              <w:top w:val="single" w:sz="7" w:space="0" w:color="000000"/>
              <w:left w:val="single" w:sz="7" w:space="0" w:color="000000"/>
              <w:bottom w:val="single" w:sz="7" w:space="0" w:color="000000"/>
              <w:right w:val="single" w:sz="7" w:space="0" w:color="000000"/>
            </w:tcBorders>
          </w:tcPr>
          <w:p w14:paraId="4583B010" w14:textId="77777777" w:rsidR="002F33EA" w:rsidRPr="00792935" w:rsidRDefault="002F33EA" w:rsidP="002F33EA">
            <w:pPr>
              <w:spacing w:before="40" w:after="40" w:line="220" w:lineRule="exact"/>
              <w:ind w:right="113"/>
              <w:jc w:val="right"/>
              <w:rPr>
                <w:color w:val="000000"/>
                <w:sz w:val="18"/>
                <w:szCs w:val="18"/>
              </w:rPr>
            </w:pPr>
            <w:r w:rsidRPr="00792935">
              <w:rPr>
                <w:color w:val="000000"/>
                <w:sz w:val="18"/>
                <w:szCs w:val="18"/>
              </w:rPr>
              <w:t>32</w:t>
            </w:r>
          </w:p>
        </w:tc>
        <w:tc>
          <w:tcPr>
            <w:tcW w:w="3154" w:type="dxa"/>
            <w:tcBorders>
              <w:top w:val="single" w:sz="7" w:space="0" w:color="000000"/>
              <w:left w:val="single" w:sz="7" w:space="0" w:color="000000"/>
              <w:bottom w:val="single" w:sz="7" w:space="0" w:color="000000"/>
              <w:right w:val="single" w:sz="7" w:space="0" w:color="000000"/>
            </w:tcBorders>
          </w:tcPr>
          <w:p w14:paraId="4583B011" w14:textId="77777777"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2.112</w:t>
            </w:r>
          </w:p>
        </w:tc>
        <w:tc>
          <w:tcPr>
            <w:tcW w:w="3160" w:type="dxa"/>
            <w:tcBorders>
              <w:top w:val="single" w:sz="7" w:space="0" w:color="000000"/>
              <w:left w:val="single" w:sz="7" w:space="0" w:color="000000"/>
              <w:bottom w:val="single" w:sz="7" w:space="0" w:color="000000"/>
              <w:right w:val="single" w:sz="7" w:space="0" w:color="000000"/>
            </w:tcBorders>
          </w:tcPr>
          <w:p w14:paraId="4583B012" w14:textId="77777777" w:rsidR="002F33EA" w:rsidRPr="00792935" w:rsidRDefault="002F33EA" w:rsidP="002F33EA">
            <w:pPr>
              <w:spacing w:before="40" w:after="40" w:line="220" w:lineRule="exact"/>
              <w:ind w:right="113"/>
              <w:jc w:val="right"/>
              <w:rPr>
                <w:color w:val="000000"/>
                <w:sz w:val="18"/>
                <w:szCs w:val="18"/>
              </w:rPr>
            </w:pPr>
            <w:r>
              <w:rPr>
                <w:color w:val="000000"/>
                <w:sz w:val="18"/>
                <w:szCs w:val="18"/>
              </w:rPr>
              <w:t>-</w:t>
            </w:r>
            <w:r w:rsidRPr="00792935">
              <w:rPr>
                <w:color w:val="000000"/>
                <w:sz w:val="18"/>
                <w:szCs w:val="18"/>
              </w:rPr>
              <w:t>2.112</w:t>
            </w:r>
          </w:p>
        </w:tc>
      </w:tr>
    </w:tbl>
    <w:p w14:paraId="4583B014" w14:textId="77777777" w:rsidR="002F33EA" w:rsidRDefault="002F33EA" w:rsidP="002F33EA">
      <w:pPr>
        <w:pStyle w:val="SingleTxtG"/>
        <w:ind w:left="2268" w:hanging="1134"/>
        <w:rPr>
          <w:color w:val="000000"/>
        </w:rPr>
      </w:pPr>
    </w:p>
    <w:p w14:paraId="4583B015" w14:textId="77777777" w:rsidR="002F33EA" w:rsidRDefault="002F33EA" w:rsidP="002F33EA">
      <w:pPr>
        <w:pStyle w:val="HChG"/>
        <w:sectPr w:rsidR="002F33EA" w:rsidSect="00FB4094">
          <w:headerReference w:type="even" r:id="rId39"/>
          <w:headerReference w:type="default" r:id="rId40"/>
          <w:footerReference w:type="even" r:id="rId41"/>
          <w:footerReference w:type="default" r:id="rId42"/>
          <w:headerReference w:type="first" r:id="rId43"/>
          <w:endnotePr>
            <w:numFmt w:val="decimal"/>
            <w:numRestart w:val="eachSect"/>
          </w:endnotePr>
          <w:pgSz w:w="11907" w:h="16840" w:code="9"/>
          <w:pgMar w:top="1701" w:right="1134" w:bottom="2268" w:left="1134" w:header="964" w:footer="1701" w:gutter="0"/>
          <w:cols w:space="720"/>
          <w:docGrid w:linePitch="272"/>
        </w:sectPr>
      </w:pPr>
    </w:p>
    <w:p w14:paraId="4583B016" w14:textId="77777777" w:rsidR="002F33EA" w:rsidRDefault="002F33EA" w:rsidP="002F33EA">
      <w:pPr>
        <w:pStyle w:val="HChG"/>
      </w:pPr>
      <w:r>
        <w:lastRenderedPageBreak/>
        <w:t>Appendix 2</w:t>
      </w:r>
    </w:p>
    <w:p w14:paraId="4583B017" w14:textId="77777777" w:rsidR="002F33EA" w:rsidRDefault="002F33EA" w:rsidP="002F33EA">
      <w:pPr>
        <w:pStyle w:val="HChG"/>
      </w:pPr>
      <w:r>
        <w:tab/>
      </w:r>
      <w:r>
        <w:tab/>
        <w:t>Procedure for verifying the conformity of production requirements if the production standard deviation given by the manufacturer is either not satisfactory or not available</w:t>
      </w:r>
    </w:p>
    <w:p w14:paraId="4583B018" w14:textId="77777777" w:rsidR="002F33EA" w:rsidRPr="00FA4D57" w:rsidRDefault="002F33EA" w:rsidP="002F33EA">
      <w:pPr>
        <w:pStyle w:val="SingleTxtG"/>
        <w:ind w:left="2268" w:hanging="1134"/>
      </w:pPr>
      <w:r w:rsidRPr="00FA4D57">
        <w:t>1.</w:t>
      </w:r>
      <w:r w:rsidRPr="00FA4D57">
        <w:tab/>
        <w:t>This Appendix describes the procedure to be used to verify the production conformity requirements for the Type I test when the manufacturer's evidence of production standard deviation is either not satisfactory or not available.</w:t>
      </w:r>
    </w:p>
    <w:p w14:paraId="4583B019" w14:textId="77777777" w:rsidR="002F33EA" w:rsidRPr="00FA4D57" w:rsidRDefault="002F33EA" w:rsidP="002F33EA">
      <w:pPr>
        <w:pStyle w:val="SingleTxtG"/>
        <w:ind w:left="2268" w:hanging="1134"/>
      </w:pPr>
      <w:r w:rsidRPr="00FA4D57">
        <w:t>2.</w:t>
      </w:r>
      <w:r w:rsidRPr="00FA4D57">
        <w:tab/>
      </w:r>
      <w:r w:rsidRPr="00FA4D57">
        <w:tab/>
        <w:t>With a minimum sample size of 3, the sampling procedure is set so that the probability of a lot passing a test with 40 per cent of the production defective is 0.95 (producer's risk = 5 per cent) while the probability of a lot being accepted with 65 per cent of the production defective is 0.l (consumer's risk = 10 per cent).</w:t>
      </w:r>
    </w:p>
    <w:p w14:paraId="4583B01A" w14:textId="77777777" w:rsidR="002F33EA" w:rsidRPr="00FA4D57" w:rsidRDefault="002F33EA" w:rsidP="002F33EA">
      <w:pPr>
        <w:pStyle w:val="SingleTxtG"/>
        <w:ind w:left="2268" w:hanging="1134"/>
      </w:pPr>
      <w:r w:rsidRPr="00FA4D57">
        <w:t>3.</w:t>
      </w:r>
      <w:r w:rsidRPr="00FA4D57">
        <w:tab/>
        <w:t xml:space="preserve">The measurements of the pollutants given in </w:t>
      </w:r>
      <w:r>
        <w:t xml:space="preserve">Table 1 of </w:t>
      </w:r>
      <w:r w:rsidRPr="00FA4D57">
        <w:t>paragraph</w:t>
      </w:r>
      <w:r w:rsidR="009A2470">
        <w:t> </w:t>
      </w:r>
      <w:r w:rsidRPr="00FA4D57">
        <w:t>5.3.1.4. of this Regulation are considered to be log normally distributed and shall first be transformed by taking their natural logarithms. Let m</w:t>
      </w:r>
      <w:r w:rsidRPr="00FA4D57">
        <w:rPr>
          <w:vertAlign w:val="subscript"/>
        </w:rPr>
        <w:t xml:space="preserve">0 </w:t>
      </w:r>
      <w:r w:rsidRPr="00FA4D57">
        <w:t>and m denote the minimum and maximum sample sizes respectively (m</w:t>
      </w:r>
      <w:r w:rsidRPr="00FA4D57">
        <w:rPr>
          <w:vertAlign w:val="subscript"/>
        </w:rPr>
        <w:t>0 </w:t>
      </w:r>
      <w:r w:rsidRPr="00FA4D57">
        <w:t>= 3 and m = 32) and let n denote the current sample number.</w:t>
      </w:r>
    </w:p>
    <w:p w14:paraId="4583B01B" w14:textId="77777777" w:rsidR="002F33EA" w:rsidRPr="00FA4D57" w:rsidRDefault="002F33EA" w:rsidP="002F33EA">
      <w:pPr>
        <w:pStyle w:val="SingleTxtG"/>
        <w:ind w:left="2268" w:hanging="1134"/>
      </w:pPr>
      <w:r w:rsidRPr="00FA4D57">
        <w:t>4.</w:t>
      </w:r>
      <w:r w:rsidRPr="00FA4D57">
        <w:tab/>
      </w:r>
      <w:r w:rsidRPr="00FA4D57">
        <w:tab/>
        <w:t>If the natural logarithms of the measurements in the series are x</w:t>
      </w:r>
      <w:proofErr w:type="gramStart"/>
      <w:r w:rsidRPr="00FA4D57">
        <w:rPr>
          <w:vertAlign w:val="subscript"/>
        </w:rPr>
        <w:t>1</w:t>
      </w:r>
      <w:r w:rsidRPr="00FA4D57">
        <w:t>,x</w:t>
      </w:r>
      <w:proofErr w:type="gramEnd"/>
      <w:r w:rsidRPr="00FA4D57">
        <w:rPr>
          <w:vertAlign w:val="subscript"/>
        </w:rPr>
        <w:t>2</w:t>
      </w:r>
      <w:r w:rsidRPr="00FA4D57">
        <w:t>..., x</w:t>
      </w:r>
      <w:r w:rsidRPr="00FA4D57">
        <w:rPr>
          <w:vertAlign w:val="subscript"/>
        </w:rPr>
        <w:t xml:space="preserve">i </w:t>
      </w:r>
      <w:r w:rsidRPr="00FA4D57">
        <w:t>and L is the natural logarithm of the limit value for the pollutant, then define:</w:t>
      </w:r>
    </w:p>
    <w:p w14:paraId="4583B01C" w14:textId="77777777" w:rsidR="002F33EA" w:rsidRPr="009A7784" w:rsidRDefault="002F33EA" w:rsidP="002F33EA">
      <w:pPr>
        <w:pStyle w:val="SingleTxtG"/>
        <w:ind w:left="2268" w:hanging="1134"/>
      </w:pPr>
      <w:r w:rsidRPr="009A7784">
        <w:tab/>
      </w:r>
      <w:r w:rsidRPr="009A7784">
        <w:tab/>
        <w:t>d</w:t>
      </w:r>
      <w:r w:rsidRPr="009A7784">
        <w:rPr>
          <w:vertAlign w:val="subscript"/>
        </w:rPr>
        <w:t>1</w:t>
      </w:r>
      <w:r w:rsidRPr="009A7784">
        <w:t xml:space="preserve"> = x</w:t>
      </w:r>
      <w:r w:rsidRPr="009A7784">
        <w:rPr>
          <w:vertAlign w:val="subscript"/>
        </w:rPr>
        <w:t>1</w:t>
      </w:r>
      <w:r w:rsidRPr="009A7784">
        <w:t xml:space="preserve"> – L</w:t>
      </w:r>
    </w:p>
    <w:p w14:paraId="4583B01D" w14:textId="77B92B02" w:rsidR="002F33EA" w:rsidRPr="009A7784" w:rsidRDefault="00E040E0" w:rsidP="002F33EA">
      <w:pPr>
        <w:pStyle w:val="SingleTxtG"/>
        <w:ind w:left="2268" w:hanging="1134"/>
      </w:pPr>
      <w:r w:rsidRPr="009A7784">
        <w:rPr>
          <w:noProof/>
          <w:position w:val="-14"/>
        </w:rPr>
      </w:r>
      <w:r w:rsidR="00E040E0" w:rsidRPr="009A7784">
        <w:rPr>
          <w:noProof/>
          <w:position w:val="-14"/>
        </w:rPr>
        <w:object w:dxaOrig="139" w:dyaOrig="380" w14:anchorId="33A717D3">
          <v:shape id="_x0000_i1274" type="#_x0000_t75" alt="" style="width:7.2pt;height:18.85pt;mso-width-percent:0;mso-height-percent:0;mso-width-percent:0;mso-height-percent:0" o:ole="">
            <v:imagedata r:id="rId44" o:title=""/>
          </v:shape>
          <o:OLEObject Type="Embed" ProgID="Equation.3" ShapeID="_x0000_i1274" DrawAspect="Content" ObjectID="_1700046441" r:id="rId45"/>
        </w:object>
      </w:r>
      <w:r w:rsidR="002F33EA" w:rsidRPr="009A7784">
        <w:tab/>
      </w:r>
      <w:r w:rsidR="002F33EA" w:rsidRPr="009A7784">
        <w:tab/>
      </w:r>
      <w:r w:rsidRPr="009A7784">
        <w:rPr>
          <w:noProof/>
          <w:position w:val="-28"/>
        </w:rPr>
      </w:r>
      <w:r w:rsidR="00E040E0" w:rsidRPr="009A7784">
        <w:rPr>
          <w:noProof/>
          <w:position w:val="-28"/>
        </w:rPr>
        <w:object w:dxaOrig="1300" w:dyaOrig="680" w14:anchorId="52F38FEB">
          <v:shape id="_x0000_i1273" type="#_x0000_t75" alt="" style="width:64.8pt;height:33.8pt;mso-width-percent:0;mso-height-percent:0;mso-width-percent:0;mso-height-percent:0" o:ole="">
            <v:imagedata r:id="rId46" o:title=""/>
          </v:shape>
          <o:OLEObject Type="Embed" ProgID="Equation.3" ShapeID="_x0000_i1273" DrawAspect="Content" ObjectID="_1700046442" r:id="rId47"/>
        </w:object>
      </w:r>
    </w:p>
    <w:p w14:paraId="4583B01E" w14:textId="77777777" w:rsidR="002F33EA" w:rsidRPr="009A7784" w:rsidRDefault="002F33EA" w:rsidP="002F33EA">
      <w:pPr>
        <w:pStyle w:val="SingleTxtG"/>
        <w:ind w:left="2268" w:hanging="1134"/>
        <w:rPr>
          <w:lang w:val="fr-FR"/>
        </w:rPr>
      </w:pPr>
      <w:r w:rsidRPr="009A7784">
        <w:rPr>
          <w:lang w:val="fr-FR"/>
        </w:rPr>
        <w:tab/>
      </w:r>
      <w:r w:rsidRPr="009A7784">
        <w:rPr>
          <w:lang w:val="fr-FR"/>
        </w:rPr>
        <w:tab/>
      </w:r>
      <w:proofErr w:type="gramStart"/>
      <w:r w:rsidRPr="009A7784">
        <w:rPr>
          <w:lang w:val="fr-FR"/>
        </w:rPr>
        <w:t>and</w:t>
      </w:r>
      <w:proofErr w:type="gramEnd"/>
    </w:p>
    <w:p w14:paraId="4583B01F" w14:textId="15B3DC32" w:rsidR="002F33EA" w:rsidRPr="009A7784" w:rsidRDefault="002F33EA" w:rsidP="002F33EA">
      <w:pPr>
        <w:pStyle w:val="SingleTxtG"/>
        <w:ind w:left="2268" w:hanging="1134"/>
        <w:rPr>
          <w:color w:val="000000"/>
          <w:lang w:val="fr-FR"/>
        </w:rPr>
      </w:pPr>
      <w:r w:rsidRPr="009A7784">
        <w:rPr>
          <w:color w:val="000000"/>
          <w:lang w:val="fr-FR"/>
        </w:rPr>
        <w:tab/>
      </w:r>
      <w:r w:rsidR="00E040E0" w:rsidRPr="009A7784">
        <w:rPr>
          <w:noProof/>
          <w:color w:val="000000"/>
          <w:position w:val="-28"/>
          <w:lang w:val="fr-FR"/>
        </w:rPr>
      </w:r>
      <w:r w:rsidR="00E040E0" w:rsidRPr="009A7784">
        <w:rPr>
          <w:noProof/>
          <w:color w:val="000000"/>
          <w:position w:val="-28"/>
          <w:lang w:val="fr-FR"/>
        </w:rPr>
        <w:object w:dxaOrig="2040" w:dyaOrig="680" w14:anchorId="24484C3E">
          <v:shape id="_x0000_i1272" type="#_x0000_t75" alt="" style="width:101.9pt;height:33.8pt;mso-width-percent:0;mso-height-percent:0;mso-width-percent:0;mso-height-percent:0" o:ole="">
            <v:imagedata r:id="rId48" o:title=""/>
          </v:shape>
          <o:OLEObject Type="Embed" ProgID="Equation.3" ShapeID="_x0000_i1272" DrawAspect="Content" ObjectID="_1700046443" r:id="rId49"/>
        </w:object>
      </w:r>
    </w:p>
    <w:p w14:paraId="4583B020" w14:textId="3013365E" w:rsidR="002F33EA" w:rsidRPr="00FA4D57" w:rsidRDefault="002F33EA" w:rsidP="002F33EA">
      <w:pPr>
        <w:pStyle w:val="SingleTxtG"/>
        <w:ind w:left="2268" w:hanging="1134"/>
        <w:rPr>
          <w:color w:val="000000"/>
        </w:rPr>
      </w:pPr>
      <w:r w:rsidRPr="00FA4D57">
        <w:rPr>
          <w:color w:val="000000"/>
        </w:rPr>
        <w:t>5.</w:t>
      </w:r>
      <w:r w:rsidRPr="00FA4D57">
        <w:rPr>
          <w:color w:val="000000"/>
        </w:rPr>
        <w:tab/>
        <w:t>Table 1/2 shows values of the pass (A</w:t>
      </w:r>
      <w:r w:rsidRPr="00FA4D57">
        <w:rPr>
          <w:color w:val="000000"/>
          <w:vertAlign w:val="subscript"/>
        </w:rPr>
        <w:t>n</w:t>
      </w:r>
      <w:r w:rsidRPr="00FA4D57">
        <w:rPr>
          <w:color w:val="000000"/>
        </w:rPr>
        <w:t>) and fail (B</w:t>
      </w:r>
      <w:r w:rsidRPr="00FA4D57">
        <w:rPr>
          <w:color w:val="000000"/>
          <w:vertAlign w:val="subscript"/>
        </w:rPr>
        <w:t>n</w:t>
      </w:r>
      <w:r w:rsidRPr="00FA4D57">
        <w:rPr>
          <w:color w:val="000000"/>
        </w:rPr>
        <w:t xml:space="preserve">) decision numbers against current sample number. The test statistic is the ratio </w:t>
      </w:r>
      <w:r w:rsidR="00E040E0" w:rsidRPr="00FA4D57">
        <w:rPr>
          <w:noProof/>
          <w:color w:val="000000"/>
          <w:position w:val="-6"/>
        </w:rPr>
      </w:r>
      <w:r w:rsidR="00E040E0" w:rsidRPr="00FA4D57">
        <w:rPr>
          <w:noProof/>
          <w:color w:val="000000"/>
          <w:position w:val="-6"/>
        </w:rPr>
        <w:object w:dxaOrig="220" w:dyaOrig="340" w14:anchorId="147D41A5">
          <v:shape id="_x0000_i1271" type="#_x0000_t75" alt="" style="width:11.1pt;height:17.15pt;mso-width-percent:0;mso-height-percent:0;mso-width-percent:0;mso-height-percent:0" o:ole="">
            <v:imagedata r:id="rId50" o:title=""/>
          </v:shape>
          <o:OLEObject Type="Embed" ProgID="Equation.3" ShapeID="_x0000_i1271" DrawAspect="Content" ObjectID="_1700046444" r:id="rId51"/>
        </w:object>
      </w:r>
      <w:r w:rsidRPr="00FA4D57">
        <w:rPr>
          <w:color w:val="000000"/>
          <w:vertAlign w:val="subscript"/>
        </w:rPr>
        <w:t>n</w:t>
      </w:r>
      <w:r w:rsidRPr="00FA4D57">
        <w:rPr>
          <w:color w:val="000000"/>
        </w:rPr>
        <w:t>/</w:t>
      </w:r>
      <w:proofErr w:type="spellStart"/>
      <w:r w:rsidRPr="00FA4D57">
        <w:rPr>
          <w:color w:val="000000"/>
        </w:rPr>
        <w:t>V</w:t>
      </w:r>
      <w:r w:rsidRPr="00FA4D57">
        <w:rPr>
          <w:color w:val="000000"/>
          <w:vertAlign w:val="subscript"/>
        </w:rPr>
        <w:t>n</w:t>
      </w:r>
      <w:proofErr w:type="spellEnd"/>
      <w:r w:rsidRPr="00FA4D57">
        <w:rPr>
          <w:color w:val="000000"/>
        </w:rPr>
        <w:t xml:space="preserve"> and shall be used to determine whether the series has passed or failed as follows:</w:t>
      </w:r>
    </w:p>
    <w:p w14:paraId="4583B021" w14:textId="77777777" w:rsidR="002F33EA" w:rsidRPr="00FA4D57" w:rsidRDefault="002F33EA" w:rsidP="002F33EA">
      <w:pPr>
        <w:pStyle w:val="SingleTxtG"/>
        <w:keepNext/>
        <w:keepLines/>
      </w:pPr>
      <w:r w:rsidRPr="00FA4D57">
        <w:tab/>
      </w:r>
      <w:r w:rsidRPr="00FA4D57">
        <w:tab/>
        <w:t xml:space="preserve">For </w:t>
      </w:r>
      <w:proofErr w:type="spellStart"/>
      <w:r w:rsidRPr="00FA4D57">
        <w:t>m</w:t>
      </w:r>
      <w:r w:rsidRPr="00FA4D57">
        <w:rPr>
          <w:vertAlign w:val="subscript"/>
        </w:rPr>
        <w:t>o</w:t>
      </w:r>
      <w:proofErr w:type="spellEnd"/>
      <w:r>
        <w:t> </w:t>
      </w:r>
      <w:r>
        <w:sym w:font="Symbol" w:char="F0A3"/>
      </w:r>
      <w:r>
        <w:t> </w:t>
      </w:r>
      <w:r w:rsidRPr="00FA4D57">
        <w:t>n</w:t>
      </w:r>
      <w:r>
        <w:t> </w:t>
      </w:r>
      <w:r>
        <w:sym w:font="Symbol" w:char="F0A3"/>
      </w:r>
      <w:r>
        <w:t> </w:t>
      </w:r>
      <w:r w:rsidRPr="00FA4D57">
        <w:t>m</w:t>
      </w:r>
    </w:p>
    <w:p w14:paraId="4583B022" w14:textId="6C198392" w:rsidR="002F33EA" w:rsidRPr="00FA4D57" w:rsidRDefault="002F33EA" w:rsidP="002F33EA">
      <w:pPr>
        <w:pStyle w:val="SingleTxtG"/>
        <w:keepNext/>
        <w:keepLines/>
      </w:pPr>
      <w:r w:rsidRPr="00FA4D57">
        <w:tab/>
      </w:r>
      <w:r w:rsidRPr="00FA4D57">
        <w:tab/>
        <w:t>(</w:t>
      </w:r>
      <w:proofErr w:type="spellStart"/>
      <w:r w:rsidRPr="00FA4D57">
        <w:t>i</w:t>
      </w:r>
      <w:proofErr w:type="spellEnd"/>
      <w:r w:rsidRPr="00FA4D57">
        <w:t>)</w:t>
      </w:r>
      <w:r w:rsidRPr="00FA4D57">
        <w:tab/>
        <w:t>Pass the series if</w:t>
      </w:r>
      <w:r w:rsidRPr="00FA4D57">
        <w:tab/>
      </w:r>
      <w:r w:rsidR="00E040E0" w:rsidRPr="00FA4D57">
        <w:rPr>
          <w:noProof/>
          <w:position w:val="-30"/>
        </w:rPr>
      </w:r>
      <w:r w:rsidR="00E040E0" w:rsidRPr="00FA4D57">
        <w:rPr>
          <w:noProof/>
          <w:position w:val="-30"/>
        </w:rPr>
        <w:object w:dxaOrig="859" w:dyaOrig="720" w14:anchorId="05A5704B">
          <v:shape id="_x0000_i1270" type="#_x0000_t75" alt="" style="width:43.2pt;height:36pt;mso-width-percent:0;mso-height-percent:0;mso-width-percent:0;mso-height-percent:0" o:ole="">
            <v:imagedata r:id="rId52" o:title=""/>
          </v:shape>
          <o:OLEObject Type="Embed" ProgID="Equation.3" ShapeID="_x0000_i1270" DrawAspect="Content" ObjectID="_1700046445" r:id="rId53"/>
        </w:object>
      </w:r>
    </w:p>
    <w:p w14:paraId="4583B023" w14:textId="29D9668F" w:rsidR="002F33EA" w:rsidRPr="00FA4D57" w:rsidRDefault="002F33EA" w:rsidP="002F33EA">
      <w:pPr>
        <w:pStyle w:val="SingleTxtG"/>
        <w:keepNext/>
        <w:keepLines/>
      </w:pPr>
      <w:r w:rsidRPr="00FA4D57">
        <w:tab/>
      </w:r>
      <w:r w:rsidRPr="00FA4D57">
        <w:tab/>
        <w:t>(ii)</w:t>
      </w:r>
      <w:r w:rsidRPr="00FA4D57">
        <w:tab/>
        <w:t>Fail the series if</w:t>
      </w:r>
      <w:r w:rsidRPr="00FA4D57">
        <w:tab/>
      </w:r>
      <w:r w:rsidR="00E040E0" w:rsidRPr="00FA4D57">
        <w:rPr>
          <w:noProof/>
          <w:position w:val="-30"/>
        </w:rPr>
      </w:r>
      <w:r w:rsidR="00E040E0" w:rsidRPr="00FA4D57">
        <w:rPr>
          <w:noProof/>
          <w:position w:val="-30"/>
        </w:rPr>
        <w:object w:dxaOrig="900" w:dyaOrig="720" w14:anchorId="76979778">
          <v:shape id="_x0000_i1269" type="#_x0000_t75" alt="" style="width:44.85pt;height:36pt;mso-width-percent:0;mso-height-percent:0;mso-width-percent:0;mso-height-percent:0" o:ole="">
            <v:imagedata r:id="rId54" o:title=""/>
          </v:shape>
          <o:OLEObject Type="Embed" ProgID="Equation.3" ShapeID="_x0000_i1269" DrawAspect="Content" ObjectID="_1700046446" r:id="rId55"/>
        </w:object>
      </w:r>
    </w:p>
    <w:p w14:paraId="4583B024" w14:textId="144052CB" w:rsidR="002F33EA" w:rsidRPr="00FA4D57" w:rsidRDefault="002F33EA" w:rsidP="002F33EA">
      <w:pPr>
        <w:pStyle w:val="SingleTxtG"/>
      </w:pPr>
      <w:r w:rsidRPr="00FA4D57">
        <w:tab/>
      </w:r>
      <w:r w:rsidRPr="00FA4D57">
        <w:tab/>
        <w:t>(iii)</w:t>
      </w:r>
      <w:r w:rsidRPr="00FA4D57">
        <w:tab/>
        <w:t>Take another measurement if</w:t>
      </w:r>
      <w:r w:rsidRPr="00FA4D57">
        <w:tab/>
      </w:r>
      <w:r w:rsidR="00E040E0" w:rsidRPr="00FA4D57">
        <w:rPr>
          <w:noProof/>
          <w:position w:val="-16"/>
        </w:rPr>
      </w:r>
      <w:r w:rsidR="00E040E0" w:rsidRPr="00FA4D57">
        <w:rPr>
          <w:noProof/>
          <w:position w:val="-16"/>
        </w:rPr>
        <w:object w:dxaOrig="1280" w:dyaOrig="440" w14:anchorId="1DE6BFF6">
          <v:shape id="_x0000_i1268" type="#_x0000_t75" alt="" style="width:63.15pt;height:24.9pt;mso-width-percent:0;mso-height-percent:0;mso-width-percent:0;mso-height-percent:0" o:ole="">
            <v:imagedata r:id="rId56" o:title=""/>
          </v:shape>
          <o:OLEObject Type="Embed" ProgID="Equation.3" ShapeID="_x0000_i1268" DrawAspect="Content" ObjectID="_1700046447" r:id="rId57"/>
        </w:object>
      </w:r>
      <w:r w:rsidRPr="00FA4D57">
        <w:fldChar w:fldCharType="begin"/>
      </w:r>
      <w:r w:rsidRPr="00FA4D57">
        <w:instrText>ADVANCE \d15</w:instrText>
      </w:r>
      <w:r w:rsidRPr="00FA4D57">
        <w:fldChar w:fldCharType="end"/>
      </w:r>
      <w:r w:rsidRPr="00FA4D57">
        <w:fldChar w:fldCharType="begin"/>
      </w:r>
      <w:r w:rsidRPr="00FA4D57">
        <w:instrText>ADVANCE \u15</w:instrText>
      </w:r>
      <w:r w:rsidRPr="00FA4D57">
        <w:fldChar w:fldCharType="end"/>
      </w:r>
    </w:p>
    <w:p w14:paraId="4583B025" w14:textId="77777777" w:rsidR="002F33EA" w:rsidRPr="00FA4D57" w:rsidRDefault="002F33EA" w:rsidP="001766BB">
      <w:pPr>
        <w:pStyle w:val="SingleTxtG"/>
        <w:keepNext/>
        <w:keepLines/>
      </w:pPr>
      <w:r w:rsidRPr="00FA4D57">
        <w:lastRenderedPageBreak/>
        <w:t>6.</w:t>
      </w:r>
      <w:r w:rsidRPr="00FA4D57">
        <w:tab/>
      </w:r>
      <w:r w:rsidRPr="00FA4D57">
        <w:tab/>
        <w:t>Remarks</w:t>
      </w:r>
    </w:p>
    <w:p w14:paraId="4583B026" w14:textId="77777777" w:rsidR="002F33EA" w:rsidRPr="00FA4D57" w:rsidRDefault="002F33EA" w:rsidP="001766BB">
      <w:pPr>
        <w:pStyle w:val="SingleTxtG"/>
        <w:keepNext/>
        <w:keepLines/>
        <w:ind w:left="2268" w:hanging="1134"/>
      </w:pPr>
      <w:r w:rsidRPr="00FA4D57">
        <w:tab/>
      </w:r>
      <w:r w:rsidRPr="00FA4D57">
        <w:tab/>
        <w:t>The following recursive formulae are useful for computing successive values of the test statistic:</w:t>
      </w:r>
    </w:p>
    <w:p w14:paraId="4583B027" w14:textId="77777777" w:rsidR="002F33EA" w:rsidRDefault="008D29E9" w:rsidP="002F33EA">
      <w:pPr>
        <w:ind w:right="-1"/>
        <w:jc w:val="center"/>
        <w:rPr>
          <w:color w:val="000000"/>
        </w:rPr>
      </w:pPr>
      <w:r>
        <w:rPr>
          <w:noProof/>
          <w:color w:val="000000"/>
          <w:sz w:val="20"/>
          <w:lang w:val="en-AU" w:eastAsia="en-AU"/>
        </w:rPr>
        <w:drawing>
          <wp:inline distT="0" distB="0" distL="0" distR="0" wp14:anchorId="4583CB24" wp14:editId="4583CB25">
            <wp:extent cx="3457575" cy="1847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57575" cy="1847850"/>
                    </a:xfrm>
                    <a:prstGeom prst="rect">
                      <a:avLst/>
                    </a:prstGeom>
                    <a:noFill/>
                    <a:ln>
                      <a:noFill/>
                    </a:ln>
                  </pic:spPr>
                </pic:pic>
              </a:graphicData>
            </a:graphic>
          </wp:inline>
        </w:drawing>
      </w:r>
    </w:p>
    <w:p w14:paraId="4583B028" w14:textId="77777777" w:rsidR="002F33EA" w:rsidRPr="00FA4D57" w:rsidRDefault="002F33EA" w:rsidP="002F33EA">
      <w:pPr>
        <w:pStyle w:val="Heading1"/>
      </w:pPr>
      <w:r>
        <w:br w:type="page"/>
      </w:r>
      <w:r w:rsidRPr="00FA4D57">
        <w:lastRenderedPageBreak/>
        <w:t>Table 1/2</w:t>
      </w:r>
    </w:p>
    <w:p w14:paraId="4583B029" w14:textId="77777777" w:rsidR="002F33EA" w:rsidRPr="00FA4D57" w:rsidRDefault="002F33EA" w:rsidP="002F33EA">
      <w:pPr>
        <w:pStyle w:val="SingleTxtG"/>
        <w:rPr>
          <w:b/>
        </w:rPr>
      </w:pPr>
      <w:r w:rsidRPr="00FA4D57">
        <w:rPr>
          <w:b/>
        </w:rPr>
        <w:t>Minimum sample size = 3</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771"/>
        <w:gridCol w:w="2600"/>
        <w:gridCol w:w="3000"/>
      </w:tblGrid>
      <w:tr w:rsidR="002F33EA" w:rsidRPr="00A035C1" w14:paraId="4583B02D" w14:textId="77777777" w:rsidTr="00414C51">
        <w:tc>
          <w:tcPr>
            <w:tcW w:w="1771" w:type="dxa"/>
          </w:tcPr>
          <w:p w14:paraId="4583B02A" w14:textId="77777777" w:rsidR="002F33EA" w:rsidRPr="00A035C1" w:rsidRDefault="002F33EA" w:rsidP="00A035C1">
            <w:pPr>
              <w:pStyle w:val="SingleTxtG"/>
              <w:suppressAutoHyphens/>
              <w:spacing w:before="80" w:after="80" w:line="200" w:lineRule="exact"/>
              <w:ind w:left="0" w:right="113"/>
              <w:jc w:val="right"/>
              <w:rPr>
                <w:b/>
              </w:rPr>
            </w:pPr>
            <w:r w:rsidRPr="00A035C1">
              <w:rPr>
                <w:i/>
                <w:color w:val="000000"/>
                <w:sz w:val="16"/>
                <w:szCs w:val="16"/>
              </w:rPr>
              <w:t>Sample size</w:t>
            </w:r>
            <w:r w:rsidRPr="00A035C1">
              <w:rPr>
                <w:i/>
                <w:color w:val="000000"/>
                <w:sz w:val="16"/>
                <w:szCs w:val="16"/>
              </w:rPr>
              <w:br/>
              <w:t>(n)</w:t>
            </w:r>
          </w:p>
        </w:tc>
        <w:tc>
          <w:tcPr>
            <w:tcW w:w="2600" w:type="dxa"/>
          </w:tcPr>
          <w:p w14:paraId="4583B02B" w14:textId="77777777" w:rsidR="002F33EA" w:rsidRPr="00A035C1" w:rsidRDefault="002F33EA" w:rsidP="00A035C1">
            <w:pPr>
              <w:pStyle w:val="SingleTxtG"/>
              <w:suppressAutoHyphens/>
              <w:spacing w:before="80" w:after="80" w:line="200" w:lineRule="exact"/>
              <w:ind w:left="0" w:right="113"/>
              <w:jc w:val="right"/>
              <w:rPr>
                <w:b/>
              </w:rPr>
            </w:pPr>
            <w:r w:rsidRPr="00A035C1">
              <w:rPr>
                <w:i/>
                <w:color w:val="000000"/>
                <w:sz w:val="16"/>
                <w:szCs w:val="16"/>
              </w:rPr>
              <w:t>Pass decision threshold</w:t>
            </w:r>
            <w:r w:rsidRPr="00A035C1">
              <w:rPr>
                <w:i/>
                <w:color w:val="000000"/>
                <w:sz w:val="16"/>
                <w:szCs w:val="16"/>
              </w:rPr>
              <w:br/>
              <w:t>(A</w:t>
            </w:r>
            <w:r w:rsidRPr="00A035C1">
              <w:rPr>
                <w:i/>
                <w:color w:val="000000"/>
                <w:sz w:val="16"/>
                <w:szCs w:val="16"/>
                <w:vertAlign w:val="subscript"/>
              </w:rPr>
              <w:t>n</w:t>
            </w:r>
            <w:r w:rsidRPr="00A035C1">
              <w:rPr>
                <w:i/>
                <w:color w:val="000000"/>
                <w:sz w:val="16"/>
                <w:szCs w:val="16"/>
              </w:rPr>
              <w:t>)</w:t>
            </w:r>
          </w:p>
        </w:tc>
        <w:tc>
          <w:tcPr>
            <w:tcW w:w="3000" w:type="dxa"/>
          </w:tcPr>
          <w:p w14:paraId="4583B02C" w14:textId="77777777" w:rsidR="002F33EA" w:rsidRPr="00A035C1" w:rsidRDefault="002F33EA" w:rsidP="00A035C1">
            <w:pPr>
              <w:pStyle w:val="SingleTxtG"/>
              <w:suppressAutoHyphens/>
              <w:spacing w:before="80" w:after="80" w:line="200" w:lineRule="exact"/>
              <w:ind w:left="0" w:right="113"/>
              <w:jc w:val="right"/>
              <w:rPr>
                <w:b/>
              </w:rPr>
            </w:pPr>
            <w:r w:rsidRPr="00A035C1">
              <w:rPr>
                <w:i/>
                <w:color w:val="000000"/>
                <w:sz w:val="16"/>
                <w:szCs w:val="16"/>
              </w:rPr>
              <w:t>Fail decision threshold</w:t>
            </w:r>
            <w:r w:rsidRPr="00A035C1">
              <w:rPr>
                <w:i/>
                <w:color w:val="000000"/>
                <w:sz w:val="16"/>
                <w:szCs w:val="16"/>
              </w:rPr>
              <w:br/>
              <w:t>(B</w:t>
            </w:r>
            <w:r w:rsidRPr="00A035C1">
              <w:rPr>
                <w:i/>
                <w:color w:val="000000"/>
                <w:sz w:val="16"/>
                <w:szCs w:val="16"/>
                <w:vertAlign w:val="subscript"/>
              </w:rPr>
              <w:t>n</w:t>
            </w:r>
            <w:r w:rsidRPr="00A035C1">
              <w:rPr>
                <w:i/>
                <w:color w:val="000000"/>
                <w:sz w:val="16"/>
                <w:szCs w:val="16"/>
              </w:rPr>
              <w:t>)</w:t>
            </w:r>
          </w:p>
        </w:tc>
      </w:tr>
      <w:tr w:rsidR="002F33EA" w:rsidRPr="00A035C1" w14:paraId="4583B031" w14:textId="77777777" w:rsidTr="00414C51">
        <w:tc>
          <w:tcPr>
            <w:tcW w:w="1771" w:type="dxa"/>
          </w:tcPr>
          <w:p w14:paraId="4583B02E" w14:textId="77777777" w:rsidR="002F33EA" w:rsidRPr="00A035C1" w:rsidRDefault="002F33EA" w:rsidP="00A035C1">
            <w:pPr>
              <w:pStyle w:val="SingleTxtG"/>
              <w:suppressAutoHyphens/>
              <w:spacing w:before="40" w:after="40" w:line="220" w:lineRule="exact"/>
              <w:ind w:left="0" w:right="113"/>
              <w:jc w:val="right"/>
              <w:rPr>
                <w:b/>
                <w:sz w:val="18"/>
                <w:szCs w:val="18"/>
              </w:rPr>
            </w:pPr>
            <w:r w:rsidRPr="00A035C1">
              <w:rPr>
                <w:color w:val="000000"/>
                <w:sz w:val="18"/>
                <w:szCs w:val="18"/>
              </w:rPr>
              <w:t>3</w:t>
            </w:r>
          </w:p>
        </w:tc>
        <w:tc>
          <w:tcPr>
            <w:tcW w:w="2600" w:type="dxa"/>
          </w:tcPr>
          <w:p w14:paraId="4583B02F" w14:textId="77777777" w:rsidR="002F33EA" w:rsidRPr="00A035C1" w:rsidRDefault="002F33EA" w:rsidP="00A035C1">
            <w:pPr>
              <w:pStyle w:val="SingleTxtG"/>
              <w:suppressAutoHyphens/>
              <w:spacing w:before="40" w:after="40" w:line="220" w:lineRule="exact"/>
              <w:ind w:left="0" w:right="113"/>
              <w:jc w:val="right"/>
              <w:rPr>
                <w:b/>
                <w:sz w:val="18"/>
                <w:szCs w:val="18"/>
              </w:rPr>
            </w:pPr>
            <w:r w:rsidRPr="00A035C1">
              <w:rPr>
                <w:color w:val="000000"/>
                <w:sz w:val="18"/>
                <w:szCs w:val="18"/>
              </w:rPr>
              <w:t>-0.80381</w:t>
            </w:r>
          </w:p>
        </w:tc>
        <w:tc>
          <w:tcPr>
            <w:tcW w:w="3000" w:type="dxa"/>
          </w:tcPr>
          <w:p w14:paraId="4583B030" w14:textId="77777777" w:rsidR="002F33EA" w:rsidRPr="00A035C1" w:rsidRDefault="002F33EA" w:rsidP="00A035C1">
            <w:pPr>
              <w:pStyle w:val="SingleTxtG"/>
              <w:suppressAutoHyphens/>
              <w:spacing w:before="40" w:after="40" w:line="220" w:lineRule="exact"/>
              <w:ind w:left="0" w:right="113"/>
              <w:jc w:val="right"/>
              <w:rPr>
                <w:b/>
                <w:sz w:val="18"/>
                <w:szCs w:val="18"/>
              </w:rPr>
            </w:pPr>
            <w:r w:rsidRPr="00A035C1">
              <w:rPr>
                <w:color w:val="000000"/>
                <w:sz w:val="18"/>
                <w:szCs w:val="18"/>
              </w:rPr>
              <w:t>16.64743</w:t>
            </w:r>
          </w:p>
        </w:tc>
      </w:tr>
      <w:tr w:rsidR="002F33EA" w:rsidRPr="00A035C1" w14:paraId="4583B035" w14:textId="77777777" w:rsidTr="00414C51">
        <w:tc>
          <w:tcPr>
            <w:tcW w:w="1771" w:type="dxa"/>
          </w:tcPr>
          <w:p w14:paraId="4583B032"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4</w:t>
            </w:r>
          </w:p>
        </w:tc>
        <w:tc>
          <w:tcPr>
            <w:tcW w:w="2600" w:type="dxa"/>
          </w:tcPr>
          <w:p w14:paraId="4583B033"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-0.76339</w:t>
            </w:r>
          </w:p>
        </w:tc>
        <w:tc>
          <w:tcPr>
            <w:tcW w:w="3000" w:type="dxa"/>
          </w:tcPr>
          <w:p w14:paraId="4583B034"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7.68627</w:t>
            </w:r>
          </w:p>
        </w:tc>
      </w:tr>
      <w:tr w:rsidR="002F33EA" w:rsidRPr="00A035C1" w14:paraId="4583B039" w14:textId="77777777" w:rsidTr="00414C51">
        <w:tc>
          <w:tcPr>
            <w:tcW w:w="1771" w:type="dxa"/>
          </w:tcPr>
          <w:p w14:paraId="4583B036"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5</w:t>
            </w:r>
          </w:p>
        </w:tc>
        <w:tc>
          <w:tcPr>
            <w:tcW w:w="2600" w:type="dxa"/>
          </w:tcPr>
          <w:p w14:paraId="4583B037"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-0.72982</w:t>
            </w:r>
          </w:p>
        </w:tc>
        <w:tc>
          <w:tcPr>
            <w:tcW w:w="3000" w:type="dxa"/>
          </w:tcPr>
          <w:p w14:paraId="4583B038"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4.67136</w:t>
            </w:r>
          </w:p>
        </w:tc>
      </w:tr>
      <w:tr w:rsidR="002F33EA" w:rsidRPr="00A035C1" w14:paraId="4583B03D" w14:textId="77777777" w:rsidTr="00414C51">
        <w:tc>
          <w:tcPr>
            <w:tcW w:w="1771" w:type="dxa"/>
          </w:tcPr>
          <w:p w14:paraId="4583B03A"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6</w:t>
            </w:r>
          </w:p>
        </w:tc>
        <w:tc>
          <w:tcPr>
            <w:tcW w:w="2600" w:type="dxa"/>
          </w:tcPr>
          <w:p w14:paraId="4583B03B"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-0.69962</w:t>
            </w:r>
          </w:p>
        </w:tc>
        <w:tc>
          <w:tcPr>
            <w:tcW w:w="3000" w:type="dxa"/>
          </w:tcPr>
          <w:p w14:paraId="4583B03C"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3.25573</w:t>
            </w:r>
          </w:p>
        </w:tc>
      </w:tr>
      <w:tr w:rsidR="002F33EA" w:rsidRPr="00A035C1" w14:paraId="4583B041" w14:textId="77777777" w:rsidTr="00414C51">
        <w:tc>
          <w:tcPr>
            <w:tcW w:w="1771" w:type="dxa"/>
          </w:tcPr>
          <w:p w14:paraId="4583B03E"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7</w:t>
            </w:r>
          </w:p>
        </w:tc>
        <w:tc>
          <w:tcPr>
            <w:tcW w:w="2600" w:type="dxa"/>
          </w:tcPr>
          <w:p w14:paraId="4583B03F"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-0.67129</w:t>
            </w:r>
          </w:p>
        </w:tc>
        <w:tc>
          <w:tcPr>
            <w:tcW w:w="3000" w:type="dxa"/>
          </w:tcPr>
          <w:p w14:paraId="4583B040"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2.45431</w:t>
            </w:r>
          </w:p>
        </w:tc>
      </w:tr>
      <w:tr w:rsidR="002F33EA" w:rsidRPr="00A035C1" w14:paraId="4583B045" w14:textId="77777777" w:rsidTr="00414C51">
        <w:tc>
          <w:tcPr>
            <w:tcW w:w="1771" w:type="dxa"/>
          </w:tcPr>
          <w:p w14:paraId="4583B042"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8</w:t>
            </w:r>
          </w:p>
        </w:tc>
        <w:tc>
          <w:tcPr>
            <w:tcW w:w="2600" w:type="dxa"/>
          </w:tcPr>
          <w:p w14:paraId="4583B043"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-0.64406</w:t>
            </w:r>
          </w:p>
        </w:tc>
        <w:tc>
          <w:tcPr>
            <w:tcW w:w="3000" w:type="dxa"/>
          </w:tcPr>
          <w:p w14:paraId="4583B044"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1.94369</w:t>
            </w:r>
          </w:p>
        </w:tc>
      </w:tr>
      <w:tr w:rsidR="002F33EA" w:rsidRPr="00A035C1" w14:paraId="4583B049" w14:textId="77777777" w:rsidTr="00414C51">
        <w:tc>
          <w:tcPr>
            <w:tcW w:w="1771" w:type="dxa"/>
          </w:tcPr>
          <w:p w14:paraId="4583B046"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9</w:t>
            </w:r>
          </w:p>
        </w:tc>
        <w:tc>
          <w:tcPr>
            <w:tcW w:w="2600" w:type="dxa"/>
          </w:tcPr>
          <w:p w14:paraId="4583B047"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-0.61750</w:t>
            </w:r>
          </w:p>
        </w:tc>
        <w:tc>
          <w:tcPr>
            <w:tcW w:w="3000" w:type="dxa"/>
          </w:tcPr>
          <w:p w14:paraId="4583B048"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1.59105</w:t>
            </w:r>
          </w:p>
        </w:tc>
      </w:tr>
      <w:tr w:rsidR="002F33EA" w:rsidRPr="00A035C1" w14:paraId="4583B04D" w14:textId="77777777" w:rsidTr="00414C51">
        <w:tc>
          <w:tcPr>
            <w:tcW w:w="1771" w:type="dxa"/>
          </w:tcPr>
          <w:p w14:paraId="4583B04A"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10</w:t>
            </w:r>
          </w:p>
        </w:tc>
        <w:tc>
          <w:tcPr>
            <w:tcW w:w="2600" w:type="dxa"/>
          </w:tcPr>
          <w:p w14:paraId="4583B04B"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-0.59135</w:t>
            </w:r>
          </w:p>
        </w:tc>
        <w:tc>
          <w:tcPr>
            <w:tcW w:w="3000" w:type="dxa"/>
          </w:tcPr>
          <w:p w14:paraId="4583B04C"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1.33295</w:t>
            </w:r>
          </w:p>
        </w:tc>
      </w:tr>
      <w:tr w:rsidR="002F33EA" w:rsidRPr="00A035C1" w14:paraId="4583B051" w14:textId="77777777" w:rsidTr="00414C51">
        <w:tc>
          <w:tcPr>
            <w:tcW w:w="1771" w:type="dxa"/>
          </w:tcPr>
          <w:p w14:paraId="4583B04E"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11</w:t>
            </w:r>
          </w:p>
        </w:tc>
        <w:tc>
          <w:tcPr>
            <w:tcW w:w="2600" w:type="dxa"/>
          </w:tcPr>
          <w:p w14:paraId="4583B04F"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-0.56542</w:t>
            </w:r>
          </w:p>
        </w:tc>
        <w:tc>
          <w:tcPr>
            <w:tcW w:w="3000" w:type="dxa"/>
          </w:tcPr>
          <w:p w14:paraId="4583B050"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1.13566</w:t>
            </w:r>
          </w:p>
        </w:tc>
      </w:tr>
      <w:tr w:rsidR="002F33EA" w:rsidRPr="00A035C1" w14:paraId="4583B055" w14:textId="77777777" w:rsidTr="00414C51">
        <w:tc>
          <w:tcPr>
            <w:tcW w:w="1771" w:type="dxa"/>
          </w:tcPr>
          <w:p w14:paraId="4583B052"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12</w:t>
            </w:r>
          </w:p>
        </w:tc>
        <w:tc>
          <w:tcPr>
            <w:tcW w:w="2600" w:type="dxa"/>
          </w:tcPr>
          <w:p w14:paraId="4583B053"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-0.53960</w:t>
            </w:r>
          </w:p>
        </w:tc>
        <w:tc>
          <w:tcPr>
            <w:tcW w:w="3000" w:type="dxa"/>
          </w:tcPr>
          <w:p w14:paraId="4583B054"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0.97970</w:t>
            </w:r>
          </w:p>
        </w:tc>
      </w:tr>
      <w:tr w:rsidR="002F33EA" w:rsidRPr="00A035C1" w14:paraId="4583B059" w14:textId="77777777" w:rsidTr="00414C51">
        <w:tc>
          <w:tcPr>
            <w:tcW w:w="1771" w:type="dxa"/>
          </w:tcPr>
          <w:p w14:paraId="4583B056"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13</w:t>
            </w:r>
          </w:p>
        </w:tc>
        <w:tc>
          <w:tcPr>
            <w:tcW w:w="2600" w:type="dxa"/>
          </w:tcPr>
          <w:p w14:paraId="4583B057"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-0.51379</w:t>
            </w:r>
          </w:p>
        </w:tc>
        <w:tc>
          <w:tcPr>
            <w:tcW w:w="3000" w:type="dxa"/>
          </w:tcPr>
          <w:p w14:paraId="4583B058"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0.85307</w:t>
            </w:r>
          </w:p>
        </w:tc>
      </w:tr>
      <w:tr w:rsidR="002F33EA" w:rsidRPr="00A035C1" w14:paraId="4583B05D" w14:textId="77777777" w:rsidTr="00414C51">
        <w:tc>
          <w:tcPr>
            <w:tcW w:w="1771" w:type="dxa"/>
          </w:tcPr>
          <w:p w14:paraId="4583B05A"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14</w:t>
            </w:r>
          </w:p>
        </w:tc>
        <w:tc>
          <w:tcPr>
            <w:tcW w:w="2600" w:type="dxa"/>
          </w:tcPr>
          <w:p w14:paraId="4583B05B"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-0.48791</w:t>
            </w:r>
          </w:p>
        </w:tc>
        <w:tc>
          <w:tcPr>
            <w:tcW w:w="3000" w:type="dxa"/>
          </w:tcPr>
          <w:p w14:paraId="4583B05C"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0.74801</w:t>
            </w:r>
          </w:p>
        </w:tc>
      </w:tr>
      <w:tr w:rsidR="002F33EA" w:rsidRPr="00A035C1" w14:paraId="4583B061" w14:textId="77777777" w:rsidTr="00414C51">
        <w:tc>
          <w:tcPr>
            <w:tcW w:w="1771" w:type="dxa"/>
          </w:tcPr>
          <w:p w14:paraId="4583B05E"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15</w:t>
            </w:r>
          </w:p>
        </w:tc>
        <w:tc>
          <w:tcPr>
            <w:tcW w:w="2600" w:type="dxa"/>
          </w:tcPr>
          <w:p w14:paraId="4583B05F"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-0.46191</w:t>
            </w:r>
          </w:p>
        </w:tc>
        <w:tc>
          <w:tcPr>
            <w:tcW w:w="3000" w:type="dxa"/>
          </w:tcPr>
          <w:p w14:paraId="4583B060"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0.65928</w:t>
            </w:r>
          </w:p>
        </w:tc>
      </w:tr>
      <w:tr w:rsidR="002F33EA" w:rsidRPr="00A035C1" w14:paraId="4583B065" w14:textId="77777777" w:rsidTr="00414C51">
        <w:tc>
          <w:tcPr>
            <w:tcW w:w="1771" w:type="dxa"/>
          </w:tcPr>
          <w:p w14:paraId="4583B062"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16</w:t>
            </w:r>
          </w:p>
        </w:tc>
        <w:tc>
          <w:tcPr>
            <w:tcW w:w="2600" w:type="dxa"/>
          </w:tcPr>
          <w:p w14:paraId="4583B063"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-0.43573</w:t>
            </w:r>
          </w:p>
        </w:tc>
        <w:tc>
          <w:tcPr>
            <w:tcW w:w="3000" w:type="dxa"/>
          </w:tcPr>
          <w:p w14:paraId="4583B064"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0.58321</w:t>
            </w:r>
          </w:p>
        </w:tc>
      </w:tr>
      <w:tr w:rsidR="002F33EA" w:rsidRPr="00A035C1" w14:paraId="4583B069" w14:textId="77777777" w:rsidTr="00414C51">
        <w:tc>
          <w:tcPr>
            <w:tcW w:w="1771" w:type="dxa"/>
          </w:tcPr>
          <w:p w14:paraId="4583B066"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17</w:t>
            </w:r>
          </w:p>
        </w:tc>
        <w:tc>
          <w:tcPr>
            <w:tcW w:w="2600" w:type="dxa"/>
          </w:tcPr>
          <w:p w14:paraId="4583B067"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-0.40933</w:t>
            </w:r>
          </w:p>
        </w:tc>
        <w:tc>
          <w:tcPr>
            <w:tcW w:w="3000" w:type="dxa"/>
          </w:tcPr>
          <w:p w14:paraId="4583B068"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0.51718</w:t>
            </w:r>
          </w:p>
        </w:tc>
      </w:tr>
      <w:tr w:rsidR="002F33EA" w:rsidRPr="00A035C1" w14:paraId="4583B06D" w14:textId="77777777" w:rsidTr="00414C51">
        <w:tc>
          <w:tcPr>
            <w:tcW w:w="1771" w:type="dxa"/>
          </w:tcPr>
          <w:p w14:paraId="4583B06A"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18</w:t>
            </w:r>
          </w:p>
        </w:tc>
        <w:tc>
          <w:tcPr>
            <w:tcW w:w="2600" w:type="dxa"/>
          </w:tcPr>
          <w:p w14:paraId="4583B06B"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-0.38266</w:t>
            </w:r>
          </w:p>
        </w:tc>
        <w:tc>
          <w:tcPr>
            <w:tcW w:w="3000" w:type="dxa"/>
          </w:tcPr>
          <w:p w14:paraId="4583B06C"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0.45922</w:t>
            </w:r>
          </w:p>
        </w:tc>
      </w:tr>
      <w:tr w:rsidR="002F33EA" w:rsidRPr="00A035C1" w14:paraId="4583B071" w14:textId="77777777" w:rsidTr="00414C51">
        <w:tc>
          <w:tcPr>
            <w:tcW w:w="1771" w:type="dxa"/>
          </w:tcPr>
          <w:p w14:paraId="4583B06E"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19</w:t>
            </w:r>
          </w:p>
        </w:tc>
        <w:tc>
          <w:tcPr>
            <w:tcW w:w="2600" w:type="dxa"/>
          </w:tcPr>
          <w:p w14:paraId="4583B06F"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-0.35570</w:t>
            </w:r>
          </w:p>
        </w:tc>
        <w:tc>
          <w:tcPr>
            <w:tcW w:w="3000" w:type="dxa"/>
          </w:tcPr>
          <w:p w14:paraId="4583B070"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0.40788</w:t>
            </w:r>
          </w:p>
        </w:tc>
      </w:tr>
      <w:tr w:rsidR="002F33EA" w:rsidRPr="00A035C1" w14:paraId="4583B075" w14:textId="77777777" w:rsidTr="00414C51">
        <w:tc>
          <w:tcPr>
            <w:tcW w:w="1771" w:type="dxa"/>
          </w:tcPr>
          <w:p w14:paraId="4583B072"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20</w:t>
            </w:r>
          </w:p>
        </w:tc>
        <w:tc>
          <w:tcPr>
            <w:tcW w:w="2600" w:type="dxa"/>
          </w:tcPr>
          <w:p w14:paraId="4583B073"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-0.32840</w:t>
            </w:r>
          </w:p>
        </w:tc>
        <w:tc>
          <w:tcPr>
            <w:tcW w:w="3000" w:type="dxa"/>
          </w:tcPr>
          <w:p w14:paraId="4583B074"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0.36203</w:t>
            </w:r>
          </w:p>
        </w:tc>
      </w:tr>
      <w:tr w:rsidR="002F33EA" w:rsidRPr="00A035C1" w14:paraId="4583B079" w14:textId="77777777" w:rsidTr="00414C51">
        <w:tc>
          <w:tcPr>
            <w:tcW w:w="1771" w:type="dxa"/>
          </w:tcPr>
          <w:p w14:paraId="4583B076"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21</w:t>
            </w:r>
          </w:p>
        </w:tc>
        <w:tc>
          <w:tcPr>
            <w:tcW w:w="2600" w:type="dxa"/>
          </w:tcPr>
          <w:p w14:paraId="4583B077"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-0.30072</w:t>
            </w:r>
          </w:p>
        </w:tc>
        <w:tc>
          <w:tcPr>
            <w:tcW w:w="3000" w:type="dxa"/>
          </w:tcPr>
          <w:p w14:paraId="4583B078"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0.32078</w:t>
            </w:r>
          </w:p>
        </w:tc>
      </w:tr>
      <w:tr w:rsidR="002F33EA" w:rsidRPr="00A035C1" w14:paraId="4583B07D" w14:textId="77777777" w:rsidTr="00414C51">
        <w:tc>
          <w:tcPr>
            <w:tcW w:w="1771" w:type="dxa"/>
          </w:tcPr>
          <w:p w14:paraId="4583B07A"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22</w:t>
            </w:r>
          </w:p>
        </w:tc>
        <w:tc>
          <w:tcPr>
            <w:tcW w:w="2600" w:type="dxa"/>
          </w:tcPr>
          <w:p w14:paraId="4583B07B"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-0.27263</w:t>
            </w:r>
          </w:p>
        </w:tc>
        <w:tc>
          <w:tcPr>
            <w:tcW w:w="3000" w:type="dxa"/>
          </w:tcPr>
          <w:p w14:paraId="4583B07C"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0.28343</w:t>
            </w:r>
          </w:p>
        </w:tc>
      </w:tr>
      <w:tr w:rsidR="002F33EA" w:rsidRPr="00A035C1" w14:paraId="4583B081" w14:textId="77777777" w:rsidTr="00414C51">
        <w:tc>
          <w:tcPr>
            <w:tcW w:w="1771" w:type="dxa"/>
          </w:tcPr>
          <w:p w14:paraId="4583B07E"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23</w:t>
            </w:r>
          </w:p>
        </w:tc>
        <w:tc>
          <w:tcPr>
            <w:tcW w:w="2600" w:type="dxa"/>
          </w:tcPr>
          <w:p w14:paraId="4583B07F"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-0.24410</w:t>
            </w:r>
          </w:p>
        </w:tc>
        <w:tc>
          <w:tcPr>
            <w:tcW w:w="3000" w:type="dxa"/>
          </w:tcPr>
          <w:p w14:paraId="4583B080"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0.24943</w:t>
            </w:r>
          </w:p>
        </w:tc>
      </w:tr>
      <w:tr w:rsidR="002F33EA" w:rsidRPr="00A035C1" w14:paraId="4583B085" w14:textId="77777777" w:rsidTr="00414C51">
        <w:tc>
          <w:tcPr>
            <w:tcW w:w="1771" w:type="dxa"/>
          </w:tcPr>
          <w:p w14:paraId="4583B082"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24</w:t>
            </w:r>
          </w:p>
        </w:tc>
        <w:tc>
          <w:tcPr>
            <w:tcW w:w="2600" w:type="dxa"/>
          </w:tcPr>
          <w:p w14:paraId="4583B083"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-0.21509</w:t>
            </w:r>
          </w:p>
        </w:tc>
        <w:tc>
          <w:tcPr>
            <w:tcW w:w="3000" w:type="dxa"/>
          </w:tcPr>
          <w:p w14:paraId="4583B084"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0.21831</w:t>
            </w:r>
          </w:p>
        </w:tc>
      </w:tr>
      <w:tr w:rsidR="002F33EA" w:rsidRPr="00A035C1" w14:paraId="4583B089" w14:textId="77777777" w:rsidTr="00414C51">
        <w:tc>
          <w:tcPr>
            <w:tcW w:w="1771" w:type="dxa"/>
          </w:tcPr>
          <w:p w14:paraId="4583B086"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25</w:t>
            </w:r>
          </w:p>
        </w:tc>
        <w:tc>
          <w:tcPr>
            <w:tcW w:w="2600" w:type="dxa"/>
          </w:tcPr>
          <w:p w14:paraId="4583B087"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-0.18557</w:t>
            </w:r>
          </w:p>
        </w:tc>
        <w:tc>
          <w:tcPr>
            <w:tcW w:w="3000" w:type="dxa"/>
          </w:tcPr>
          <w:p w14:paraId="4583B088"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0.18970</w:t>
            </w:r>
          </w:p>
        </w:tc>
      </w:tr>
      <w:tr w:rsidR="002F33EA" w:rsidRPr="00A035C1" w14:paraId="4583B08D" w14:textId="77777777" w:rsidTr="00414C51">
        <w:tc>
          <w:tcPr>
            <w:tcW w:w="1771" w:type="dxa"/>
          </w:tcPr>
          <w:p w14:paraId="4583B08A"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26</w:t>
            </w:r>
          </w:p>
        </w:tc>
        <w:tc>
          <w:tcPr>
            <w:tcW w:w="2600" w:type="dxa"/>
          </w:tcPr>
          <w:p w14:paraId="4583B08B"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-0.15550</w:t>
            </w:r>
          </w:p>
        </w:tc>
        <w:tc>
          <w:tcPr>
            <w:tcW w:w="3000" w:type="dxa"/>
          </w:tcPr>
          <w:p w14:paraId="4583B08C"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0.16328</w:t>
            </w:r>
          </w:p>
        </w:tc>
      </w:tr>
      <w:tr w:rsidR="002F33EA" w:rsidRPr="00A035C1" w14:paraId="4583B091" w14:textId="77777777" w:rsidTr="00414C51">
        <w:tc>
          <w:tcPr>
            <w:tcW w:w="1771" w:type="dxa"/>
          </w:tcPr>
          <w:p w14:paraId="4583B08E"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27</w:t>
            </w:r>
          </w:p>
        </w:tc>
        <w:tc>
          <w:tcPr>
            <w:tcW w:w="2600" w:type="dxa"/>
          </w:tcPr>
          <w:p w14:paraId="4583B08F"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-0.12483</w:t>
            </w:r>
          </w:p>
        </w:tc>
        <w:tc>
          <w:tcPr>
            <w:tcW w:w="3000" w:type="dxa"/>
          </w:tcPr>
          <w:p w14:paraId="4583B090"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0.13880</w:t>
            </w:r>
          </w:p>
        </w:tc>
      </w:tr>
      <w:tr w:rsidR="002F33EA" w:rsidRPr="00A035C1" w14:paraId="4583B095" w14:textId="77777777" w:rsidTr="00414C51">
        <w:tc>
          <w:tcPr>
            <w:tcW w:w="1771" w:type="dxa"/>
          </w:tcPr>
          <w:p w14:paraId="4583B092"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28</w:t>
            </w:r>
          </w:p>
        </w:tc>
        <w:tc>
          <w:tcPr>
            <w:tcW w:w="2600" w:type="dxa"/>
          </w:tcPr>
          <w:p w14:paraId="4583B093"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-0.09354</w:t>
            </w:r>
          </w:p>
        </w:tc>
        <w:tc>
          <w:tcPr>
            <w:tcW w:w="3000" w:type="dxa"/>
          </w:tcPr>
          <w:p w14:paraId="4583B094"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0.11603</w:t>
            </w:r>
          </w:p>
        </w:tc>
      </w:tr>
      <w:tr w:rsidR="002F33EA" w:rsidRPr="00A035C1" w14:paraId="4583B099" w14:textId="77777777" w:rsidTr="00414C51">
        <w:tc>
          <w:tcPr>
            <w:tcW w:w="1771" w:type="dxa"/>
          </w:tcPr>
          <w:p w14:paraId="4583B096"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29</w:t>
            </w:r>
          </w:p>
        </w:tc>
        <w:tc>
          <w:tcPr>
            <w:tcW w:w="2600" w:type="dxa"/>
          </w:tcPr>
          <w:p w14:paraId="4583B097"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-0.06159</w:t>
            </w:r>
          </w:p>
        </w:tc>
        <w:tc>
          <w:tcPr>
            <w:tcW w:w="3000" w:type="dxa"/>
          </w:tcPr>
          <w:p w14:paraId="4583B098"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0.09480</w:t>
            </w:r>
          </w:p>
        </w:tc>
      </w:tr>
      <w:tr w:rsidR="002F33EA" w:rsidRPr="00A035C1" w14:paraId="4583B09D" w14:textId="77777777" w:rsidTr="00414C51">
        <w:tc>
          <w:tcPr>
            <w:tcW w:w="1771" w:type="dxa"/>
          </w:tcPr>
          <w:p w14:paraId="4583B09A"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30</w:t>
            </w:r>
          </w:p>
        </w:tc>
        <w:tc>
          <w:tcPr>
            <w:tcW w:w="2600" w:type="dxa"/>
          </w:tcPr>
          <w:p w14:paraId="4583B09B"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-0.02892</w:t>
            </w:r>
          </w:p>
        </w:tc>
        <w:tc>
          <w:tcPr>
            <w:tcW w:w="3000" w:type="dxa"/>
          </w:tcPr>
          <w:p w14:paraId="4583B09C"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0.07493</w:t>
            </w:r>
          </w:p>
        </w:tc>
      </w:tr>
      <w:tr w:rsidR="002F33EA" w:rsidRPr="00A035C1" w14:paraId="4583B0A1" w14:textId="77777777" w:rsidTr="00414C51">
        <w:tc>
          <w:tcPr>
            <w:tcW w:w="1771" w:type="dxa"/>
          </w:tcPr>
          <w:p w14:paraId="4583B09E"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31</w:t>
            </w:r>
          </w:p>
        </w:tc>
        <w:tc>
          <w:tcPr>
            <w:tcW w:w="2600" w:type="dxa"/>
          </w:tcPr>
          <w:p w14:paraId="4583B09F"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0.00449</w:t>
            </w:r>
          </w:p>
        </w:tc>
        <w:tc>
          <w:tcPr>
            <w:tcW w:w="3000" w:type="dxa"/>
          </w:tcPr>
          <w:p w14:paraId="4583B0A0"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0.05629</w:t>
            </w:r>
          </w:p>
        </w:tc>
      </w:tr>
      <w:tr w:rsidR="002F33EA" w:rsidRPr="00A035C1" w14:paraId="4583B0A5" w14:textId="77777777" w:rsidTr="00414C51">
        <w:tc>
          <w:tcPr>
            <w:tcW w:w="1771" w:type="dxa"/>
          </w:tcPr>
          <w:p w14:paraId="4583B0A2"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32</w:t>
            </w:r>
          </w:p>
        </w:tc>
        <w:tc>
          <w:tcPr>
            <w:tcW w:w="2600" w:type="dxa"/>
          </w:tcPr>
          <w:p w14:paraId="4583B0A3"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0.03876</w:t>
            </w:r>
          </w:p>
        </w:tc>
        <w:tc>
          <w:tcPr>
            <w:tcW w:w="3000" w:type="dxa"/>
          </w:tcPr>
          <w:p w14:paraId="4583B0A4" w14:textId="77777777" w:rsidR="002F33EA" w:rsidRPr="00A035C1" w:rsidRDefault="002F33EA" w:rsidP="00A035C1">
            <w:pPr>
              <w:pStyle w:val="SingleTxtG"/>
              <w:suppressAutoHyphens/>
              <w:spacing w:before="40" w:after="40" w:line="220" w:lineRule="exact"/>
              <w:ind w:left="0" w:right="113"/>
              <w:jc w:val="right"/>
              <w:rPr>
                <w:color w:val="000000"/>
                <w:sz w:val="18"/>
                <w:szCs w:val="18"/>
              </w:rPr>
            </w:pPr>
            <w:r w:rsidRPr="00A035C1">
              <w:rPr>
                <w:color w:val="000000"/>
                <w:sz w:val="18"/>
                <w:szCs w:val="18"/>
              </w:rPr>
              <w:t>0.03876</w:t>
            </w:r>
          </w:p>
        </w:tc>
      </w:tr>
    </w:tbl>
    <w:p w14:paraId="4583B0A6" w14:textId="77777777" w:rsidR="002F33EA" w:rsidRDefault="002F33EA" w:rsidP="002F33EA">
      <w:pPr>
        <w:ind w:right="-1"/>
        <w:rPr>
          <w:color w:val="000000"/>
        </w:rPr>
      </w:pPr>
    </w:p>
    <w:p w14:paraId="4583B0A7" w14:textId="77777777" w:rsidR="002F33EA" w:rsidRDefault="002F33EA" w:rsidP="002F33EA">
      <w:pPr>
        <w:pStyle w:val="HChG"/>
        <w:sectPr w:rsidR="002F33EA" w:rsidSect="002F33EA">
          <w:headerReference w:type="even" r:id="rId59"/>
          <w:headerReference w:type="default" r:id="rId60"/>
          <w:footerReference w:type="even" r:id="rId61"/>
          <w:footerReference w:type="default" r:id="rId62"/>
          <w:headerReference w:type="first" r:id="rId63"/>
          <w:footerReference w:type="first" r:id="rId64"/>
          <w:endnotePr>
            <w:numFmt w:val="decimal"/>
            <w:numRestart w:val="eachSect"/>
          </w:endnotePr>
          <w:pgSz w:w="11907" w:h="16840" w:code="9"/>
          <w:pgMar w:top="1701" w:right="1134" w:bottom="2268" w:left="1134" w:header="964" w:footer="1701" w:gutter="0"/>
          <w:cols w:space="720"/>
          <w:titlePg/>
          <w:docGrid w:linePitch="272"/>
        </w:sectPr>
      </w:pPr>
    </w:p>
    <w:p w14:paraId="4583B0A8" w14:textId="77777777" w:rsidR="002F33EA" w:rsidRDefault="002F33EA" w:rsidP="002F33EA">
      <w:pPr>
        <w:pStyle w:val="HChG"/>
      </w:pPr>
      <w:r>
        <w:lastRenderedPageBreak/>
        <w:t>Appendix 3</w:t>
      </w:r>
    </w:p>
    <w:p w14:paraId="4583B0A9" w14:textId="77777777" w:rsidR="002F33EA" w:rsidRDefault="002F33EA" w:rsidP="002F33EA">
      <w:pPr>
        <w:pStyle w:val="HChG"/>
      </w:pPr>
      <w:r>
        <w:tab/>
      </w:r>
      <w:r>
        <w:tab/>
        <w:t>In-service conformity check</w:t>
      </w:r>
    </w:p>
    <w:p w14:paraId="4583B0AA" w14:textId="77777777" w:rsidR="002F33EA" w:rsidRPr="00FA4D57" w:rsidRDefault="002F33EA" w:rsidP="002F33EA">
      <w:pPr>
        <w:pStyle w:val="SingleTxtG"/>
      </w:pPr>
      <w:r w:rsidRPr="00FA4D57">
        <w:t>1.</w:t>
      </w:r>
      <w:r w:rsidRPr="00FA4D57">
        <w:tab/>
      </w:r>
      <w:r w:rsidRPr="00FA4D57">
        <w:tab/>
        <w:t>Introduction</w:t>
      </w:r>
    </w:p>
    <w:p w14:paraId="4583B0AB" w14:textId="77777777" w:rsidR="002F33EA" w:rsidRPr="00FA4D57" w:rsidRDefault="002F33EA" w:rsidP="002F33EA">
      <w:pPr>
        <w:pStyle w:val="SingleTxtG"/>
        <w:ind w:left="2268" w:hanging="1134"/>
      </w:pPr>
      <w:r w:rsidRPr="00FA4D57">
        <w:tab/>
        <w:t xml:space="preserve">This </w:t>
      </w:r>
      <w:r>
        <w:t>a</w:t>
      </w:r>
      <w:r w:rsidRPr="00FA4D57">
        <w:t>ppendix sets out the criteria referred to in paragraph 8.2.7. of this Regulation regarding the selection of vehicles for testing and the procedures for the in-service conformity control.</w:t>
      </w:r>
    </w:p>
    <w:p w14:paraId="4583B0AC" w14:textId="77777777" w:rsidR="002F33EA" w:rsidRPr="00FA4D57" w:rsidRDefault="002F33EA" w:rsidP="002F33EA">
      <w:pPr>
        <w:pStyle w:val="SingleTxtG"/>
      </w:pPr>
      <w:r w:rsidRPr="00FA4D57">
        <w:t>2.</w:t>
      </w:r>
      <w:r w:rsidRPr="00FA4D57">
        <w:tab/>
      </w:r>
      <w:r w:rsidRPr="00FA4D57">
        <w:tab/>
        <w:t xml:space="preserve">Selection criteria </w:t>
      </w:r>
    </w:p>
    <w:p w14:paraId="4583B0AD" w14:textId="77777777" w:rsidR="002F33EA" w:rsidRPr="00FA4D57" w:rsidRDefault="002F33EA" w:rsidP="002F33EA">
      <w:pPr>
        <w:pStyle w:val="SingleTxtG"/>
        <w:ind w:left="2268" w:hanging="1134"/>
      </w:pPr>
      <w:r w:rsidRPr="00FA4D57">
        <w:tab/>
        <w:t xml:space="preserve">The criteria for acceptance of a selected vehicle are defined in paragraphs 2.1. to 2.8. of this </w:t>
      </w:r>
      <w:r>
        <w:t>a</w:t>
      </w:r>
      <w:r w:rsidRPr="00FA4D57">
        <w:t>ppendix. Information is collected by vehicle examination and an interview with the owner/driver.</w:t>
      </w:r>
    </w:p>
    <w:p w14:paraId="4583B0AE" w14:textId="77777777" w:rsidR="002F33EA" w:rsidRPr="00FA4D57" w:rsidRDefault="002F33EA" w:rsidP="002F33EA">
      <w:pPr>
        <w:pStyle w:val="SingleTxtG"/>
        <w:ind w:left="2268" w:hanging="1134"/>
      </w:pPr>
      <w:r w:rsidRPr="00FA4D57">
        <w:t>2.1.</w:t>
      </w:r>
      <w:r w:rsidRPr="00FA4D57">
        <w:tab/>
        <w:t>The vehicle shall belong to a vehicle type that is type approved under this Regulation and covered by a certificate of conformity in accordance with the 1958 Agreement. It shall be registered and used in a country of the Contracting Parties.</w:t>
      </w:r>
    </w:p>
    <w:p w14:paraId="4583B0AF" w14:textId="77777777" w:rsidR="002F33EA" w:rsidRPr="00FA4D57" w:rsidRDefault="002F33EA" w:rsidP="002F33EA">
      <w:pPr>
        <w:pStyle w:val="SingleTxtG"/>
        <w:ind w:left="2268" w:hanging="1134"/>
      </w:pPr>
      <w:r w:rsidRPr="00FA4D57">
        <w:t>2.2.</w:t>
      </w:r>
      <w:r w:rsidRPr="00FA4D57">
        <w:tab/>
        <w:t xml:space="preserve">The vehicle shall have been in service for at least 15,000 km or 6 months, whichever is the later, and for no more than </w:t>
      </w:r>
      <w:r>
        <w:t>100,000 </w:t>
      </w:r>
      <w:r w:rsidRPr="00FA4D57">
        <w:t>km or 5 years, whichever is the sooner.</w:t>
      </w:r>
    </w:p>
    <w:p w14:paraId="4583B0B0" w14:textId="77777777" w:rsidR="002F33EA" w:rsidRPr="00FA4D57" w:rsidRDefault="002F33EA" w:rsidP="002F33EA">
      <w:pPr>
        <w:pStyle w:val="SingleTxtG"/>
        <w:ind w:left="2268" w:hanging="1134"/>
      </w:pPr>
      <w:r w:rsidRPr="00FA4D57">
        <w:t>2.3.</w:t>
      </w:r>
      <w:r w:rsidRPr="00FA4D57">
        <w:tab/>
        <w:t xml:space="preserve">There shall be a maintenance record to show that the vehicle has been properly maintained, </w:t>
      </w:r>
      <w:proofErr w:type="gramStart"/>
      <w:r w:rsidRPr="00FA4D57">
        <w:t>e.g.</w:t>
      </w:r>
      <w:proofErr w:type="gramEnd"/>
      <w:r w:rsidRPr="00FA4D57">
        <w:t xml:space="preserve"> has been serviced in accordance with the manufacturer's recommendations.</w:t>
      </w:r>
    </w:p>
    <w:p w14:paraId="4583B0B1" w14:textId="77777777" w:rsidR="002F33EA" w:rsidRPr="00FA4D57" w:rsidRDefault="002F33EA" w:rsidP="002F33EA">
      <w:pPr>
        <w:pStyle w:val="SingleTxtG"/>
        <w:ind w:left="2268" w:hanging="1134"/>
      </w:pPr>
      <w:r w:rsidRPr="00FA4D57">
        <w:t>2.4.</w:t>
      </w:r>
      <w:r w:rsidRPr="00FA4D57">
        <w:tab/>
        <w:t>The vehicle shall exhibit no indications of abuse (</w:t>
      </w:r>
      <w:proofErr w:type="gramStart"/>
      <w:r w:rsidRPr="00FA4D57">
        <w:t>e.g.</w:t>
      </w:r>
      <w:proofErr w:type="gramEnd"/>
      <w:r w:rsidRPr="00FA4D57">
        <w:t xml:space="preserve"> racing, overloading, misfuelling, or other misuse), or other factors (e.g. tampering) that could affect emission performance. In the case of vehicles fitted with an OBD system, the fault code and mileage information stored in the computer is taken into account. A vehicle shall not be selected for testing if the information stored in the computer shows that the vehicle has operated after a fault code was stored and a relatively prompt repair was not carried out.</w:t>
      </w:r>
    </w:p>
    <w:p w14:paraId="4583B0B2" w14:textId="77777777" w:rsidR="002F33EA" w:rsidRPr="00FA4D57" w:rsidRDefault="002F33EA" w:rsidP="002F33EA">
      <w:pPr>
        <w:pStyle w:val="SingleTxtG"/>
        <w:ind w:left="2268" w:hanging="1134"/>
      </w:pPr>
      <w:r w:rsidRPr="00FA4D57">
        <w:t>2.5.</w:t>
      </w:r>
      <w:r w:rsidRPr="00FA4D57">
        <w:tab/>
        <w:t xml:space="preserve">There shall have been no unauthorised major repair to the engine or major repair of the vehicle. </w:t>
      </w:r>
    </w:p>
    <w:p w14:paraId="4583B0B3" w14:textId="77777777" w:rsidR="002F33EA" w:rsidRPr="00FA4D57" w:rsidRDefault="002F33EA" w:rsidP="002F33EA">
      <w:pPr>
        <w:pStyle w:val="SingleTxtG"/>
        <w:ind w:left="2268" w:hanging="1134"/>
      </w:pPr>
      <w:r w:rsidRPr="00FA4D57">
        <w:t>2.6.</w:t>
      </w:r>
      <w:r w:rsidRPr="00FA4D57">
        <w:tab/>
        <w:t>The lead content and sulphur content of a fuel sample from the vehicle tank shall meet applicable standards and there shall be no evidence of misfuelling. Checks may be done in the exhaust, etc.</w:t>
      </w:r>
    </w:p>
    <w:p w14:paraId="4583B0B4" w14:textId="77777777" w:rsidR="002F33EA" w:rsidRPr="00FA4D57" w:rsidRDefault="002F33EA" w:rsidP="002F33EA">
      <w:pPr>
        <w:pStyle w:val="SingleTxtG"/>
        <w:ind w:left="2268" w:hanging="1134"/>
      </w:pPr>
      <w:r w:rsidRPr="00FA4D57">
        <w:t>2.7.</w:t>
      </w:r>
      <w:r w:rsidRPr="00FA4D57">
        <w:tab/>
        <w:t>There shall be no indication of any problem that might jeopardise the safety of laboratory personnel.</w:t>
      </w:r>
    </w:p>
    <w:p w14:paraId="4583B0B5" w14:textId="77777777" w:rsidR="002F33EA" w:rsidRPr="00FA4D57" w:rsidRDefault="002F33EA" w:rsidP="002F33EA">
      <w:pPr>
        <w:pStyle w:val="SingleTxtG"/>
        <w:ind w:left="2268" w:hanging="1134"/>
      </w:pPr>
      <w:r w:rsidRPr="00FA4D57">
        <w:t>2.8.</w:t>
      </w:r>
      <w:r w:rsidRPr="00FA4D57">
        <w:tab/>
        <w:t>All anti-pollution system components on the vehicle shall be in conformity with the applicable type approval.</w:t>
      </w:r>
    </w:p>
    <w:p w14:paraId="4583B0B6" w14:textId="77777777" w:rsidR="002F33EA" w:rsidRPr="00FA4D57" w:rsidRDefault="002F33EA" w:rsidP="002F33EA">
      <w:pPr>
        <w:pStyle w:val="SingleTxtG"/>
      </w:pPr>
      <w:r w:rsidRPr="00FA4D57">
        <w:t>3.</w:t>
      </w:r>
      <w:r w:rsidRPr="00FA4D57">
        <w:tab/>
      </w:r>
      <w:r w:rsidRPr="00FA4D57">
        <w:tab/>
        <w:t xml:space="preserve">Diagnosis and maintenance </w:t>
      </w:r>
    </w:p>
    <w:p w14:paraId="4583B0B7" w14:textId="77777777" w:rsidR="002F33EA" w:rsidRPr="00FA4D57" w:rsidRDefault="002F33EA" w:rsidP="002F33EA">
      <w:pPr>
        <w:pStyle w:val="SingleTxtG"/>
        <w:ind w:left="2268" w:hanging="1134"/>
      </w:pPr>
      <w:r w:rsidRPr="00FA4D57">
        <w:tab/>
        <w:t>Diagnosis and any normal maintenance necessary shall be performed on vehicles accepted for testing, prior to measuring exhaust emissions, in accordance with the procedure laid down in paragraphs 3.1. to 3.7. below.</w:t>
      </w:r>
    </w:p>
    <w:p w14:paraId="4583B0B8" w14:textId="77777777" w:rsidR="002F33EA" w:rsidRPr="00FA4D57" w:rsidRDefault="002F33EA" w:rsidP="002F33EA">
      <w:pPr>
        <w:pStyle w:val="SingleTxtG"/>
        <w:keepNext/>
        <w:keepLines/>
        <w:ind w:left="2268" w:hanging="1134"/>
      </w:pPr>
      <w:r w:rsidRPr="00FA4D57">
        <w:lastRenderedPageBreak/>
        <w:t>3.1.</w:t>
      </w:r>
      <w:r w:rsidRPr="00FA4D57">
        <w:tab/>
      </w:r>
      <w:r w:rsidRPr="00FA4D57">
        <w:tab/>
        <w:t>The following checks shall be carried out: checks on air filter, all drive belts, all fluid levels, radiator cap, all vacuum hoses and electrical wiring related to the anti-pollution system for integrity; checks on ignition, fuel metering and anti-pollution device components for maladjustments and/or tampering. All discrepancies shall be recorded.</w:t>
      </w:r>
    </w:p>
    <w:p w14:paraId="4583B0B9" w14:textId="77777777" w:rsidR="002F33EA" w:rsidRPr="00FA4D57" w:rsidRDefault="002F33EA" w:rsidP="002F33EA">
      <w:pPr>
        <w:pStyle w:val="SingleTxtG"/>
        <w:ind w:left="2268" w:hanging="1134"/>
        <w:rPr>
          <w:color w:val="000000"/>
        </w:rPr>
      </w:pPr>
      <w:r w:rsidRPr="00FA4D57">
        <w:rPr>
          <w:color w:val="000000"/>
        </w:rPr>
        <w:t>3.2.</w:t>
      </w:r>
      <w:r w:rsidRPr="00FA4D57">
        <w:rPr>
          <w:color w:val="000000"/>
        </w:rPr>
        <w:tab/>
        <w:t>The OBD system shall be checked for proper functioning. Any malfunction indications in the OBD memory shall be recorded and the requisite repairs shall be carried out. If the OBD malfunction indicator registers a malfunction during a preconditioning cycle, the fault may be identified and repaired. The test may be re-run and the results of that repaired vehicle used.</w:t>
      </w:r>
    </w:p>
    <w:p w14:paraId="4583B0BA" w14:textId="77777777" w:rsidR="002F33EA" w:rsidRPr="00FA4D57" w:rsidRDefault="002F33EA" w:rsidP="002F33EA">
      <w:pPr>
        <w:pStyle w:val="SingleTxtG"/>
        <w:ind w:left="2268" w:hanging="1134"/>
        <w:rPr>
          <w:color w:val="000000"/>
        </w:rPr>
      </w:pPr>
      <w:r w:rsidRPr="00FA4D57">
        <w:rPr>
          <w:color w:val="000000"/>
        </w:rPr>
        <w:t>3.3.</w:t>
      </w:r>
      <w:r w:rsidRPr="00FA4D57">
        <w:rPr>
          <w:color w:val="000000"/>
        </w:rPr>
        <w:tab/>
        <w:t>The ignition system shall be checked and defective components replaced, for example spark plugs, cables, etc.</w:t>
      </w:r>
    </w:p>
    <w:p w14:paraId="4583B0BB" w14:textId="77777777" w:rsidR="002F33EA" w:rsidRPr="00FA4D57" w:rsidRDefault="002F33EA" w:rsidP="002F33EA">
      <w:pPr>
        <w:pStyle w:val="SingleTxtG"/>
        <w:ind w:left="2268" w:hanging="1134"/>
        <w:rPr>
          <w:color w:val="000000"/>
        </w:rPr>
      </w:pPr>
      <w:r w:rsidRPr="00FA4D57">
        <w:rPr>
          <w:color w:val="000000"/>
        </w:rPr>
        <w:t>3.4.</w:t>
      </w:r>
      <w:r w:rsidRPr="00FA4D57">
        <w:rPr>
          <w:color w:val="000000"/>
        </w:rPr>
        <w:tab/>
      </w:r>
      <w:r w:rsidRPr="00DC78F6">
        <w:rPr>
          <w:color w:val="000000"/>
          <w:spacing w:val="-3"/>
        </w:rPr>
        <w:t>The compression shall be checked. If the result is unsatisfactory the vehicle is rejected.</w:t>
      </w:r>
    </w:p>
    <w:p w14:paraId="4583B0BC" w14:textId="77777777" w:rsidR="002F33EA" w:rsidRPr="00FA4D57" w:rsidRDefault="002F33EA" w:rsidP="002F33EA">
      <w:pPr>
        <w:pStyle w:val="SingleTxtG"/>
        <w:ind w:left="2268" w:hanging="1134"/>
        <w:rPr>
          <w:color w:val="000000"/>
        </w:rPr>
      </w:pPr>
      <w:r w:rsidRPr="00FA4D57">
        <w:rPr>
          <w:color w:val="000000"/>
        </w:rPr>
        <w:t>3.5.</w:t>
      </w:r>
      <w:r w:rsidRPr="00FA4D57">
        <w:rPr>
          <w:color w:val="000000"/>
        </w:rPr>
        <w:tab/>
        <w:t>The engine parameters shall be checked to the manufacturer's specifications and adjusted if necessary.</w:t>
      </w:r>
    </w:p>
    <w:p w14:paraId="4583B0BD" w14:textId="77777777" w:rsidR="002F33EA" w:rsidRPr="00FA4D57" w:rsidRDefault="002F33EA" w:rsidP="002F33EA">
      <w:pPr>
        <w:pStyle w:val="SingleTxtG"/>
        <w:ind w:left="2268" w:hanging="1134"/>
        <w:rPr>
          <w:color w:val="000000"/>
        </w:rPr>
      </w:pPr>
      <w:r w:rsidRPr="00FA4D57">
        <w:rPr>
          <w:color w:val="000000"/>
        </w:rPr>
        <w:t>3.6.</w:t>
      </w:r>
      <w:r w:rsidRPr="00FA4D57">
        <w:rPr>
          <w:color w:val="000000"/>
        </w:rPr>
        <w:tab/>
        <w:t>If the vehicle is within 800 km of a scheduled maintenance service, that service shall be performed according to the manufacturer's instructions. Regardless of odometer reading, the oil and air filter may be changed at the request of the manufacturer.</w:t>
      </w:r>
    </w:p>
    <w:p w14:paraId="4583B0BE" w14:textId="77777777" w:rsidR="002F33EA" w:rsidRPr="00FA4D57" w:rsidRDefault="002F33EA" w:rsidP="002F33EA">
      <w:pPr>
        <w:pStyle w:val="SingleTxtG"/>
        <w:ind w:left="2268" w:hanging="1134"/>
        <w:rPr>
          <w:color w:val="000000"/>
        </w:rPr>
      </w:pPr>
      <w:r w:rsidRPr="00FA4D57">
        <w:rPr>
          <w:color w:val="000000"/>
        </w:rPr>
        <w:t>3.7.</w:t>
      </w:r>
      <w:r w:rsidRPr="00FA4D57">
        <w:rPr>
          <w:color w:val="000000"/>
        </w:rPr>
        <w:tab/>
        <w:t>Upon acceptance of the vehicle, the fuel shall be replaced with appropriate emission test reference fuel, unless the manufacturer accepts the use of market fuel.</w:t>
      </w:r>
    </w:p>
    <w:p w14:paraId="4583B0BF" w14:textId="77777777" w:rsidR="002F33EA" w:rsidRPr="00FA4D57" w:rsidRDefault="002F33EA" w:rsidP="002F33EA">
      <w:pPr>
        <w:pStyle w:val="SingleTxtG"/>
        <w:ind w:left="2268" w:hanging="1134"/>
      </w:pPr>
      <w:r w:rsidRPr="00FA4D57">
        <w:t>3.8.</w:t>
      </w:r>
      <w:r w:rsidRPr="00FA4D57">
        <w:tab/>
        <w:t>In the case of vehicles equipped with periodically regenerating systems as defined in paragraph 2.20., it shall be established that the vehicle is not approaching a regeneration period. (The manufacturer must be given the opportunity to confirm this).</w:t>
      </w:r>
    </w:p>
    <w:p w14:paraId="4583B0C0" w14:textId="77777777" w:rsidR="002F33EA" w:rsidRPr="00FA4D57" w:rsidRDefault="002F33EA" w:rsidP="002F33EA">
      <w:pPr>
        <w:pStyle w:val="SingleTxtG"/>
        <w:ind w:left="2268" w:hanging="1134"/>
      </w:pPr>
      <w:r w:rsidRPr="00FA4D57">
        <w:t>3.8.1.</w:t>
      </w:r>
      <w:r w:rsidRPr="00FA4D57">
        <w:tab/>
        <w:t>If this is the case, the vehicle must be driven until the end of the regeneration. If regeneration occurs during emissions measurement, then a further test must be carried out to ensure that regeneration has been completed. A </w:t>
      </w:r>
      <w:proofErr w:type="gramStart"/>
      <w:r w:rsidRPr="00FA4D57">
        <w:t>complete</w:t>
      </w:r>
      <w:proofErr w:type="gramEnd"/>
      <w:r w:rsidRPr="00FA4D57">
        <w:t xml:space="preserve"> new test shall then be performed, and the first and second test results not taken into account.</w:t>
      </w:r>
    </w:p>
    <w:p w14:paraId="4583B0C1" w14:textId="77777777" w:rsidR="002F33EA" w:rsidRPr="00FA4D57" w:rsidRDefault="002F33EA" w:rsidP="002F33EA">
      <w:pPr>
        <w:pStyle w:val="SingleTxtG"/>
        <w:ind w:left="2268" w:hanging="1134"/>
      </w:pPr>
      <w:r w:rsidRPr="00FA4D57">
        <w:t>3.8.2.</w:t>
      </w:r>
      <w:r w:rsidRPr="00FA4D57">
        <w:tab/>
        <w:t>As an alternative to paragraph 3.8.1., if the vehicle is approaching a regeneration the manufacturer may request that a specific conditioning cycle is used to ensure that regeneration (</w:t>
      </w:r>
      <w:proofErr w:type="gramStart"/>
      <w:r w:rsidRPr="00FA4D57">
        <w:t>e.g.</w:t>
      </w:r>
      <w:proofErr w:type="gramEnd"/>
      <w:r w:rsidRPr="00FA4D57">
        <w:t xml:space="preserve"> this may involve high speed, high load driving).</w:t>
      </w:r>
    </w:p>
    <w:p w14:paraId="4583B0C2" w14:textId="77777777" w:rsidR="002F33EA" w:rsidRPr="00FA4D57" w:rsidRDefault="002F33EA" w:rsidP="002F33EA">
      <w:pPr>
        <w:pStyle w:val="SingleTxtG"/>
        <w:ind w:left="2268" w:hanging="1134"/>
      </w:pPr>
      <w:r w:rsidRPr="00FA4D57">
        <w:tab/>
        <w:t>The manufacturer may request that testing may be carried out immediately after regeneration or after the conditioning cycle specified by the manufacturer and normal test preconditioning.</w:t>
      </w:r>
    </w:p>
    <w:p w14:paraId="4583B0C3" w14:textId="77777777" w:rsidR="002F33EA" w:rsidRPr="00FA4D57" w:rsidRDefault="002F33EA" w:rsidP="002F33EA">
      <w:pPr>
        <w:pStyle w:val="SingleTxtG"/>
      </w:pPr>
      <w:r w:rsidRPr="00FA4D57">
        <w:t>4.</w:t>
      </w:r>
      <w:r w:rsidRPr="00FA4D57">
        <w:tab/>
      </w:r>
      <w:r w:rsidRPr="00FA4D57">
        <w:tab/>
        <w:t>In-service testing</w:t>
      </w:r>
    </w:p>
    <w:p w14:paraId="4583B0C4" w14:textId="77777777" w:rsidR="002F33EA" w:rsidRPr="00FA4D57" w:rsidRDefault="002F33EA" w:rsidP="002F33EA">
      <w:pPr>
        <w:pStyle w:val="SingleTxtG"/>
        <w:ind w:left="2268" w:hanging="1134"/>
        <w:rPr>
          <w:color w:val="000000"/>
        </w:rPr>
      </w:pPr>
      <w:r w:rsidRPr="00FA4D57">
        <w:t>4.1.</w:t>
      </w:r>
      <w:r w:rsidRPr="00FA4D57">
        <w:tab/>
        <w:t>When a check on vehicles is deemed necessary, emission tests in accordance with</w:t>
      </w:r>
      <w:r>
        <w:t xml:space="preserve"> Annex 4a</w:t>
      </w:r>
      <w:r w:rsidRPr="00FA4D57">
        <w:t xml:space="preserve"> to this</w:t>
      </w:r>
      <w:r w:rsidRPr="00FA4D57">
        <w:rPr>
          <w:color w:val="000000"/>
        </w:rPr>
        <w:t xml:space="preserve"> Regulation are performed on pre-conditioned vehicles selected in accordance with the requirements of paragraphs 2. and 3. of this Appendix.</w:t>
      </w:r>
      <w:r>
        <w:rPr>
          <w:color w:val="000000"/>
        </w:rPr>
        <w:t xml:space="preserve"> Pre-conditioning cycles additional to those specified in paragraph 6.3. of Annex 4a to this Regulation will only be allowed if they are representative of normal driving.</w:t>
      </w:r>
    </w:p>
    <w:p w14:paraId="4583B0C5" w14:textId="77777777" w:rsidR="002F33EA" w:rsidRPr="00FA4D57" w:rsidRDefault="002F33EA" w:rsidP="001766BB">
      <w:pPr>
        <w:pStyle w:val="SingleTxtG"/>
        <w:keepNext/>
        <w:keepLines/>
        <w:ind w:left="2268" w:hanging="1134"/>
        <w:rPr>
          <w:color w:val="000000"/>
        </w:rPr>
      </w:pPr>
      <w:r w:rsidRPr="00FA4D57">
        <w:rPr>
          <w:color w:val="000000"/>
        </w:rPr>
        <w:lastRenderedPageBreak/>
        <w:t>4.2.</w:t>
      </w:r>
      <w:r w:rsidRPr="00FA4D57">
        <w:rPr>
          <w:color w:val="000000"/>
        </w:rPr>
        <w:tab/>
        <w:t>Vehicles equipped with an OBD system may be checked for proper in-service functionality of the malfunction indication, etc., in relation to levels of emissions (</w:t>
      </w:r>
      <w:proofErr w:type="gramStart"/>
      <w:r w:rsidRPr="00FA4D57">
        <w:rPr>
          <w:color w:val="000000"/>
        </w:rPr>
        <w:t>e.g.</w:t>
      </w:r>
      <w:proofErr w:type="gramEnd"/>
      <w:r w:rsidRPr="00FA4D57">
        <w:rPr>
          <w:color w:val="000000"/>
        </w:rPr>
        <w:t xml:space="preserve"> the malfunction indication limits defined in Annex</w:t>
      </w:r>
      <w:r>
        <w:rPr>
          <w:color w:val="000000"/>
        </w:rPr>
        <w:t> </w:t>
      </w:r>
      <w:r w:rsidRPr="00FA4D57">
        <w:rPr>
          <w:color w:val="000000"/>
        </w:rPr>
        <w:t>11 to this Regulation) for the type approved specifications.</w:t>
      </w:r>
    </w:p>
    <w:p w14:paraId="4583B0C6" w14:textId="77777777" w:rsidR="002F33EA" w:rsidRPr="00FA4D57" w:rsidRDefault="002F33EA" w:rsidP="002F33EA">
      <w:pPr>
        <w:pStyle w:val="SingleTxtG"/>
        <w:ind w:left="2268" w:hanging="1134"/>
        <w:rPr>
          <w:color w:val="000000"/>
        </w:rPr>
      </w:pPr>
      <w:r w:rsidRPr="00FA4D57">
        <w:rPr>
          <w:color w:val="000000"/>
        </w:rPr>
        <w:t>4.3.</w:t>
      </w:r>
      <w:r w:rsidRPr="00FA4D57">
        <w:rPr>
          <w:color w:val="000000"/>
        </w:rPr>
        <w:tab/>
        <w:t>The OBD system may be checked, for example, for levels of emissions above the applicable limit values with no malfunction indication, systematic erroneous activation of the malfunction indication and identified faulty or deteriorated components in the OBD system.</w:t>
      </w:r>
    </w:p>
    <w:p w14:paraId="4583B0C7" w14:textId="77777777" w:rsidR="002F33EA" w:rsidRPr="00FA4D57" w:rsidRDefault="002F33EA" w:rsidP="002F33EA">
      <w:pPr>
        <w:pStyle w:val="SingleTxtG"/>
        <w:ind w:left="2268" w:hanging="1134"/>
      </w:pPr>
      <w:r w:rsidRPr="00FA4D57">
        <w:t>4.4.</w:t>
      </w:r>
      <w:r w:rsidRPr="00FA4D57">
        <w:tab/>
        <w:t>If a component or system operates in a manner not covered by the particulars in the type approval certificate and/or information package for such vehicle types and such deviation has not been authorised under the 1958</w:t>
      </w:r>
      <w:r w:rsidR="009A2470">
        <w:t> </w:t>
      </w:r>
      <w:r w:rsidRPr="00FA4D57">
        <w:t>Agreement, with no malfunction indication by the OBD, the component or system shall not be replaced prior to emission testing, unless it is determined that the component or system has been tampered with or abused in such a manner that the OBD does not detect the resulting malfunction.</w:t>
      </w:r>
    </w:p>
    <w:p w14:paraId="4583B0C8" w14:textId="77777777" w:rsidR="002F33EA" w:rsidRPr="00FA4D57" w:rsidRDefault="002F33EA" w:rsidP="002F33EA">
      <w:pPr>
        <w:pStyle w:val="SingleTxtG"/>
      </w:pPr>
      <w:r w:rsidRPr="00FA4D57">
        <w:t>5.</w:t>
      </w:r>
      <w:r w:rsidRPr="00FA4D57">
        <w:tab/>
      </w:r>
      <w:r w:rsidRPr="00FA4D57">
        <w:tab/>
        <w:t xml:space="preserve">Evaluation of results </w:t>
      </w:r>
    </w:p>
    <w:p w14:paraId="4583B0C9" w14:textId="77777777" w:rsidR="002F33EA" w:rsidRPr="00FA4D57" w:rsidRDefault="002F33EA" w:rsidP="002F33EA">
      <w:pPr>
        <w:pStyle w:val="SingleTxtG"/>
        <w:ind w:left="2268" w:hanging="1134"/>
      </w:pPr>
      <w:r w:rsidRPr="00FA4D57">
        <w:t>5.1.</w:t>
      </w:r>
      <w:r w:rsidRPr="00FA4D57">
        <w:tab/>
        <w:t>The test results are submitted to the evaluation procedure in accordance with Appendix 4.</w:t>
      </w:r>
    </w:p>
    <w:p w14:paraId="4583B0CA" w14:textId="77777777" w:rsidR="002F33EA" w:rsidRPr="00FA4D57" w:rsidRDefault="002F33EA" w:rsidP="002F33EA">
      <w:pPr>
        <w:pStyle w:val="SingleTxtG"/>
        <w:ind w:left="2268" w:hanging="1134"/>
      </w:pPr>
      <w:r w:rsidRPr="00FA4D57">
        <w:t>5.2.</w:t>
      </w:r>
      <w:r w:rsidRPr="00FA4D57">
        <w:tab/>
        <w:t xml:space="preserve">Test results shall not be multiplied by deterioration factors. </w:t>
      </w:r>
    </w:p>
    <w:p w14:paraId="4583B0CB" w14:textId="77777777" w:rsidR="002F33EA" w:rsidRPr="00FA4D57" w:rsidRDefault="002F33EA" w:rsidP="002F33EA">
      <w:pPr>
        <w:pStyle w:val="SingleTxtG"/>
        <w:ind w:left="2268" w:hanging="1134"/>
        <w:rPr>
          <w:color w:val="000000"/>
        </w:rPr>
      </w:pPr>
      <w:r w:rsidRPr="00FA4D57">
        <w:t>5.3.</w:t>
      </w:r>
      <w:r w:rsidRPr="00FA4D57">
        <w:tab/>
        <w:t>In the case of periodically regenerating systems as defined in paragraph 2.20., the results shall be multiplied by the factors K</w:t>
      </w:r>
      <w:r w:rsidRPr="00FA4D57">
        <w:rPr>
          <w:vertAlign w:val="subscript"/>
        </w:rPr>
        <w:t xml:space="preserve">i </w:t>
      </w:r>
      <w:r w:rsidRPr="00FA4D57">
        <w:t>obtained at the time when type approval was granted.</w:t>
      </w:r>
    </w:p>
    <w:p w14:paraId="4583B0CC" w14:textId="77777777" w:rsidR="002F33EA" w:rsidRPr="00FA4D57" w:rsidRDefault="002F33EA" w:rsidP="002F33EA">
      <w:pPr>
        <w:pStyle w:val="SingleTxtG"/>
      </w:pPr>
      <w:r w:rsidRPr="00FA4D57">
        <w:t>6.</w:t>
      </w:r>
      <w:r w:rsidRPr="00FA4D57">
        <w:tab/>
      </w:r>
      <w:r w:rsidRPr="00FA4D57">
        <w:tab/>
        <w:t>Plan of remedial measures</w:t>
      </w:r>
    </w:p>
    <w:p w14:paraId="4583B0CD" w14:textId="77777777" w:rsidR="002F33EA" w:rsidRPr="00FA4D57" w:rsidRDefault="002F33EA" w:rsidP="002F33EA">
      <w:pPr>
        <w:pStyle w:val="SingleTxtG"/>
        <w:ind w:left="2268" w:hanging="1134"/>
      </w:pPr>
      <w:r w:rsidRPr="00FA4D57">
        <w:rPr>
          <w:color w:val="000000"/>
        </w:rPr>
        <w:t>6.1.</w:t>
      </w:r>
      <w:r w:rsidRPr="00FA4D57">
        <w:rPr>
          <w:color w:val="000000"/>
        </w:rPr>
        <w:tab/>
      </w:r>
      <w:r w:rsidRPr="00FA4D57">
        <w:rPr>
          <w:color w:val="000000"/>
        </w:rPr>
        <w:tab/>
      </w:r>
      <w:r w:rsidRPr="00FA4D57">
        <w:t xml:space="preserve">When more than one vehicle is found to be an outlying emitter </w:t>
      </w:r>
      <w:r w:rsidRPr="00FA4D57">
        <w:tab/>
        <w:t>that either,</w:t>
      </w:r>
    </w:p>
    <w:p w14:paraId="4583B0CE" w14:textId="77777777" w:rsidR="002F33EA" w:rsidRPr="00FA4D57" w:rsidRDefault="002F33EA" w:rsidP="00C3390B">
      <w:pPr>
        <w:pStyle w:val="Bullet2G"/>
        <w:numPr>
          <w:ilvl w:val="0"/>
          <w:numId w:val="0"/>
        </w:numPr>
        <w:tabs>
          <w:tab w:val="left" w:pos="2835"/>
        </w:tabs>
        <w:ind w:left="2880" w:hanging="612"/>
        <w:rPr>
          <w:sz w:val="20"/>
        </w:rPr>
      </w:pPr>
      <w:r w:rsidRPr="00DC78F6">
        <w:rPr>
          <w:sz w:val="20"/>
        </w:rPr>
        <w:t>(a)</w:t>
      </w:r>
      <w:r>
        <w:tab/>
      </w:r>
      <w:r w:rsidRPr="00FA4D57">
        <w:rPr>
          <w:sz w:val="20"/>
        </w:rPr>
        <w:t xml:space="preserve">Meets the conditions of paragraph 3.2.3. of Appendix 4 and where both the </w:t>
      </w:r>
      <w:r>
        <w:rPr>
          <w:sz w:val="20"/>
        </w:rPr>
        <w:t xml:space="preserve">Approval Authority </w:t>
      </w:r>
      <w:r w:rsidRPr="00FA4D57">
        <w:rPr>
          <w:sz w:val="20"/>
        </w:rPr>
        <w:t>and the manufacturer agree that the excess emission is due to the same cause; or</w:t>
      </w:r>
    </w:p>
    <w:p w14:paraId="4583B0CF" w14:textId="77777777" w:rsidR="002F33EA" w:rsidRPr="00FA4D57" w:rsidRDefault="002F33EA" w:rsidP="00C3390B">
      <w:pPr>
        <w:pStyle w:val="Bullet2G"/>
        <w:numPr>
          <w:ilvl w:val="0"/>
          <w:numId w:val="0"/>
        </w:numPr>
        <w:tabs>
          <w:tab w:val="left" w:pos="2835"/>
        </w:tabs>
        <w:ind w:left="2880" w:hanging="612"/>
        <w:rPr>
          <w:sz w:val="20"/>
        </w:rPr>
      </w:pPr>
      <w:r>
        <w:rPr>
          <w:sz w:val="20"/>
        </w:rPr>
        <w:t>(b)</w:t>
      </w:r>
      <w:r>
        <w:rPr>
          <w:sz w:val="20"/>
        </w:rPr>
        <w:tab/>
      </w:r>
      <w:r w:rsidRPr="00FA4D57">
        <w:rPr>
          <w:sz w:val="20"/>
        </w:rPr>
        <w:t xml:space="preserve">Meets the conditions of paragraph 3.2.4. of Appendix 4 where the </w:t>
      </w:r>
      <w:r>
        <w:rPr>
          <w:sz w:val="20"/>
        </w:rPr>
        <w:t xml:space="preserve">Approval Authority </w:t>
      </w:r>
      <w:r w:rsidRPr="00FA4D57">
        <w:rPr>
          <w:sz w:val="20"/>
        </w:rPr>
        <w:t>has determin</w:t>
      </w:r>
      <w:r>
        <w:rPr>
          <w:sz w:val="20"/>
        </w:rPr>
        <w:t xml:space="preserve">ed that the excess emission is </w:t>
      </w:r>
      <w:r w:rsidRPr="00FA4D57">
        <w:rPr>
          <w:sz w:val="20"/>
        </w:rPr>
        <w:t xml:space="preserve">due to </w:t>
      </w:r>
      <w:r w:rsidR="00C3390B">
        <w:rPr>
          <w:sz w:val="20"/>
        </w:rPr>
        <w:t>the same cause.</w:t>
      </w:r>
    </w:p>
    <w:p w14:paraId="4583B0D0" w14:textId="77777777" w:rsidR="002F33EA" w:rsidRPr="00FA4D57" w:rsidRDefault="002F33EA" w:rsidP="002F33EA">
      <w:pPr>
        <w:pStyle w:val="SingleTxtG"/>
        <w:ind w:left="2268" w:hanging="1134"/>
        <w:rPr>
          <w:color w:val="000000"/>
        </w:rPr>
      </w:pPr>
      <w:r w:rsidRPr="00FA4D57">
        <w:tab/>
        <w:t xml:space="preserve">The </w:t>
      </w:r>
      <w:r>
        <w:t xml:space="preserve">Approval Authority </w:t>
      </w:r>
      <w:r w:rsidRPr="00FA4D57">
        <w:t>must request the manufacturer to submit a plan of remedial measures to remedy the non-compliance.</w:t>
      </w:r>
    </w:p>
    <w:p w14:paraId="4583B0D1" w14:textId="77777777" w:rsidR="002F33EA" w:rsidRPr="00FA4D57" w:rsidRDefault="002F33EA" w:rsidP="002F33EA">
      <w:pPr>
        <w:pStyle w:val="SingleTxtG"/>
        <w:ind w:left="2268" w:hanging="1134"/>
        <w:rPr>
          <w:color w:val="000000"/>
        </w:rPr>
      </w:pPr>
      <w:r w:rsidRPr="00FA4D57">
        <w:t>6.2.</w:t>
      </w:r>
      <w:r w:rsidRPr="00FA4D57">
        <w:tab/>
        <w:t>The plan of remedial measures shall be filed with the type approval authority not later than 60 working days from the date of the notification referred to in paragraph 6.1. above. The type approval authority shall within 30 working days declare its approval or disapproval of the plan of remedial measures. However, where the manufacturer can demonstrate, to the satisfaction of the competent type approval authority, that further time is required to investigate the non-compliance in order to submit a plan of remedial measures, an extension is granted.</w:t>
      </w:r>
    </w:p>
    <w:p w14:paraId="4583B0D2" w14:textId="77777777" w:rsidR="002F33EA" w:rsidRPr="00FA4D57" w:rsidRDefault="002F33EA" w:rsidP="002F33EA">
      <w:pPr>
        <w:pStyle w:val="SingleTxtG"/>
        <w:ind w:left="2268" w:hanging="1134"/>
      </w:pPr>
      <w:r w:rsidRPr="00FA4D57">
        <w:t>6.3.</w:t>
      </w:r>
      <w:r w:rsidRPr="00FA4D57">
        <w:tab/>
        <w:t>The remedial measures shall apply to all vehicles likely to be affected by the same defect. The need to amend the type approval documents shall be assessed.</w:t>
      </w:r>
    </w:p>
    <w:p w14:paraId="4583B0D3" w14:textId="77777777" w:rsidR="002F33EA" w:rsidRPr="00FA4D57" w:rsidRDefault="002F33EA" w:rsidP="002F33EA">
      <w:pPr>
        <w:pStyle w:val="SingleTxtG"/>
        <w:ind w:left="2268" w:hanging="1134"/>
      </w:pPr>
      <w:r w:rsidRPr="00FA4D57">
        <w:t>6.4.</w:t>
      </w:r>
      <w:r w:rsidRPr="00FA4D57">
        <w:tab/>
        <w:t>The manufacturer shall provide a copy of all communications related to the plan of remedial measures, and shall also maintain a record of the recall campaign, and supply regular status reports to the type approval authority.</w:t>
      </w:r>
    </w:p>
    <w:p w14:paraId="4583B0D4" w14:textId="77777777" w:rsidR="002F33EA" w:rsidRPr="00FA4D57" w:rsidRDefault="002F33EA" w:rsidP="002F33EA">
      <w:pPr>
        <w:pStyle w:val="SingleTxtG"/>
        <w:spacing w:after="100"/>
        <w:ind w:left="2268" w:hanging="1134"/>
        <w:rPr>
          <w:color w:val="000000"/>
        </w:rPr>
      </w:pPr>
      <w:r w:rsidRPr="00FA4D57">
        <w:rPr>
          <w:color w:val="000000"/>
        </w:rPr>
        <w:t>6.5.</w:t>
      </w:r>
      <w:r w:rsidRPr="00FA4D57">
        <w:rPr>
          <w:color w:val="000000"/>
        </w:rPr>
        <w:tab/>
        <w:t>The plan of remedial measures shall include the requirements specified in paragraphs 6.5.1. to 6.5.11. The manufacturer shall assign a unique identifying name or number to the plan of remedial measures.</w:t>
      </w:r>
    </w:p>
    <w:p w14:paraId="4583B0D5" w14:textId="77777777" w:rsidR="002F33EA" w:rsidRPr="00FA4D57" w:rsidRDefault="002F33EA" w:rsidP="002F33EA">
      <w:pPr>
        <w:pStyle w:val="SingleTxtG"/>
        <w:spacing w:after="100"/>
        <w:ind w:left="2268" w:hanging="1134"/>
        <w:rPr>
          <w:color w:val="000000"/>
        </w:rPr>
      </w:pPr>
      <w:r w:rsidRPr="00FA4D57">
        <w:rPr>
          <w:color w:val="000000"/>
        </w:rPr>
        <w:lastRenderedPageBreak/>
        <w:t>6.5.1.</w:t>
      </w:r>
      <w:r w:rsidRPr="00FA4D57">
        <w:rPr>
          <w:color w:val="000000"/>
        </w:rPr>
        <w:tab/>
        <w:t>A description of each vehicle type included in the plan of remedial measures.</w:t>
      </w:r>
    </w:p>
    <w:p w14:paraId="4583B0D6" w14:textId="77777777" w:rsidR="002F33EA" w:rsidRPr="00FA4D57" w:rsidRDefault="002F33EA" w:rsidP="002F33EA">
      <w:pPr>
        <w:pStyle w:val="SingleTxtG"/>
        <w:spacing w:after="100"/>
        <w:ind w:left="2268" w:hanging="1134"/>
        <w:rPr>
          <w:color w:val="000000"/>
        </w:rPr>
      </w:pPr>
      <w:r w:rsidRPr="00FA4D57">
        <w:rPr>
          <w:color w:val="000000"/>
        </w:rPr>
        <w:t>6.5.2.</w:t>
      </w:r>
      <w:r w:rsidRPr="00FA4D57">
        <w:rPr>
          <w:color w:val="000000"/>
        </w:rPr>
        <w:tab/>
        <w:t>A description of the specific modifications, alterations, repairs, corrections, adjustments, or other changes to be made to bring the vehicles into conformity including a brief summary of the data and technical studies which support the manufacturer's decision as to the particular measures to be taken to correct the non-conformity.</w:t>
      </w:r>
    </w:p>
    <w:p w14:paraId="4583B0D7" w14:textId="77777777" w:rsidR="002F33EA" w:rsidRPr="00FA4D57" w:rsidRDefault="002F33EA" w:rsidP="002F33EA">
      <w:pPr>
        <w:pStyle w:val="SingleTxtG"/>
        <w:spacing w:after="100"/>
        <w:ind w:left="2268" w:hanging="1134"/>
        <w:rPr>
          <w:color w:val="000000"/>
        </w:rPr>
      </w:pPr>
      <w:r w:rsidRPr="00FA4D57">
        <w:rPr>
          <w:color w:val="000000"/>
        </w:rPr>
        <w:t>6.5.3.</w:t>
      </w:r>
      <w:r w:rsidRPr="00FA4D57">
        <w:rPr>
          <w:color w:val="000000"/>
        </w:rPr>
        <w:tab/>
        <w:t>A description of the method by which the manufacturer informs the vehicle owners.</w:t>
      </w:r>
    </w:p>
    <w:p w14:paraId="4583B0D8" w14:textId="77777777" w:rsidR="002F33EA" w:rsidRPr="00FA4D57" w:rsidRDefault="002F33EA" w:rsidP="002F33EA">
      <w:pPr>
        <w:pStyle w:val="SingleTxtG"/>
        <w:spacing w:after="100"/>
        <w:ind w:left="2268" w:hanging="1134"/>
        <w:rPr>
          <w:color w:val="000000"/>
        </w:rPr>
      </w:pPr>
      <w:r w:rsidRPr="00FA4D57">
        <w:rPr>
          <w:color w:val="000000"/>
        </w:rPr>
        <w:t>6.5.4.</w:t>
      </w:r>
      <w:r w:rsidRPr="00FA4D57">
        <w:rPr>
          <w:color w:val="000000"/>
        </w:rPr>
        <w:tab/>
        <w:t>A description of the proper maintenance or use, if any, which the manufacturer stipulates as a condition of eligibility for repair under the plan of remedial measures, and an explanation of the manufacturer's reasons for imposing any such condition. No maintenance or use conditions may be imposed unless it is demonstrably related to the non-conformity and the remedial measures.</w:t>
      </w:r>
    </w:p>
    <w:p w14:paraId="4583B0D9" w14:textId="77777777" w:rsidR="002F33EA" w:rsidRPr="00FA4D57" w:rsidRDefault="002F33EA" w:rsidP="002F33EA">
      <w:pPr>
        <w:pStyle w:val="SingleTxtG"/>
        <w:spacing w:after="100"/>
        <w:ind w:left="2268" w:hanging="1134"/>
        <w:rPr>
          <w:color w:val="000000"/>
        </w:rPr>
      </w:pPr>
      <w:r w:rsidRPr="00FA4D57">
        <w:rPr>
          <w:color w:val="000000"/>
        </w:rPr>
        <w:t>6.5.5.</w:t>
      </w:r>
      <w:r w:rsidRPr="00FA4D57">
        <w:rPr>
          <w:color w:val="000000"/>
        </w:rPr>
        <w:tab/>
        <w:t>A description of the procedure to be followed by vehicle owners to obtain correction of the non-conformity. This shall include a date after which the remedial measures may be taken, the estimated time for the workshop to perform the repairs and where they can be done. The repair shall be done expediently, within a reasonable time after delivery of the vehicle.</w:t>
      </w:r>
    </w:p>
    <w:p w14:paraId="4583B0DA" w14:textId="77777777" w:rsidR="002F33EA" w:rsidRPr="00FA4D57" w:rsidRDefault="002F33EA" w:rsidP="002F33EA">
      <w:pPr>
        <w:pStyle w:val="SingleTxtG"/>
        <w:spacing w:after="100"/>
        <w:ind w:left="2268" w:hanging="1134"/>
        <w:rPr>
          <w:color w:val="000000"/>
        </w:rPr>
      </w:pPr>
      <w:r w:rsidRPr="00FA4D57">
        <w:rPr>
          <w:color w:val="000000"/>
        </w:rPr>
        <w:t>6.5.6.</w:t>
      </w:r>
      <w:r w:rsidRPr="00FA4D57">
        <w:rPr>
          <w:color w:val="000000"/>
        </w:rPr>
        <w:tab/>
        <w:t>A copy of the information transmitted to the vehicle owner.</w:t>
      </w:r>
    </w:p>
    <w:p w14:paraId="4583B0DB" w14:textId="77777777" w:rsidR="002F33EA" w:rsidRPr="00FA4D57" w:rsidRDefault="002F33EA" w:rsidP="002F33EA">
      <w:pPr>
        <w:pStyle w:val="SingleTxtG"/>
        <w:spacing w:after="100"/>
        <w:ind w:left="2268" w:hanging="1134"/>
        <w:rPr>
          <w:color w:val="000000"/>
        </w:rPr>
      </w:pPr>
      <w:r w:rsidRPr="00FA4D57">
        <w:rPr>
          <w:color w:val="000000"/>
        </w:rPr>
        <w:t>6.5.7.</w:t>
      </w:r>
      <w:r w:rsidRPr="00FA4D57">
        <w:rPr>
          <w:color w:val="000000"/>
        </w:rPr>
        <w:tab/>
        <w:t>A brief description of the system which the manufacturer uses to assure an adequate supply of component or systems for fulfilling the remedial action. It shall be indicated when there will be an adequate supply of components or systems to initiate the campaign.</w:t>
      </w:r>
    </w:p>
    <w:p w14:paraId="4583B0DC" w14:textId="77777777" w:rsidR="002F33EA" w:rsidRPr="00FA4D57" w:rsidRDefault="002F33EA" w:rsidP="002F33EA">
      <w:pPr>
        <w:pStyle w:val="SingleTxtG"/>
        <w:spacing w:after="100"/>
        <w:ind w:left="2268" w:hanging="1134"/>
        <w:rPr>
          <w:color w:val="000000"/>
        </w:rPr>
      </w:pPr>
      <w:r w:rsidRPr="00FA4D57">
        <w:rPr>
          <w:color w:val="000000"/>
        </w:rPr>
        <w:t>6.5.8.</w:t>
      </w:r>
      <w:r w:rsidRPr="00FA4D57">
        <w:rPr>
          <w:color w:val="000000"/>
        </w:rPr>
        <w:tab/>
        <w:t>A copy of all instructions to be sent to those persons who are to perform the repair.</w:t>
      </w:r>
    </w:p>
    <w:p w14:paraId="4583B0DD" w14:textId="77777777" w:rsidR="002F33EA" w:rsidRPr="00FA4D57" w:rsidRDefault="002F33EA" w:rsidP="002F33EA">
      <w:pPr>
        <w:pStyle w:val="SingleTxtG"/>
        <w:spacing w:after="100"/>
        <w:ind w:left="2268" w:hanging="1134"/>
        <w:rPr>
          <w:color w:val="000000"/>
        </w:rPr>
      </w:pPr>
      <w:r w:rsidRPr="00FA4D57">
        <w:rPr>
          <w:color w:val="000000"/>
        </w:rPr>
        <w:t>6.5.9.</w:t>
      </w:r>
      <w:r w:rsidRPr="00FA4D57">
        <w:rPr>
          <w:color w:val="000000"/>
        </w:rPr>
        <w:tab/>
        <w:t>A description of the impact of the proposed remedial measures on the emissions, fuel consumption, derivability, and safety of each vehicle type, covered by the plan of remedial measures with data, technical studies, etc. which support these conclusions.</w:t>
      </w:r>
    </w:p>
    <w:p w14:paraId="4583B0DE" w14:textId="77777777" w:rsidR="002F33EA" w:rsidRPr="00FA4D57" w:rsidRDefault="002F33EA" w:rsidP="002F33EA">
      <w:pPr>
        <w:pStyle w:val="SingleTxtG"/>
        <w:spacing w:after="100"/>
        <w:ind w:left="2268" w:hanging="1134"/>
        <w:rPr>
          <w:color w:val="000000"/>
        </w:rPr>
      </w:pPr>
      <w:r w:rsidRPr="00FA4D57">
        <w:rPr>
          <w:color w:val="000000"/>
        </w:rPr>
        <w:t>6.5.10.</w:t>
      </w:r>
      <w:r w:rsidRPr="00FA4D57">
        <w:rPr>
          <w:color w:val="000000"/>
        </w:rPr>
        <w:tab/>
        <w:t>Any other information, reports or data the type approval authority may reasonably determine is necessary to evaluate the plan of remedial measures.</w:t>
      </w:r>
    </w:p>
    <w:p w14:paraId="4583B0DF" w14:textId="77777777" w:rsidR="002F33EA" w:rsidRPr="00FA4D57" w:rsidRDefault="002F33EA" w:rsidP="002F33EA">
      <w:pPr>
        <w:pStyle w:val="SingleTxtG"/>
        <w:spacing w:after="100"/>
        <w:ind w:left="2268" w:hanging="1134"/>
      </w:pPr>
      <w:r w:rsidRPr="00FA4D57">
        <w:t>6.5.11.</w:t>
      </w:r>
      <w:r w:rsidRPr="00FA4D57">
        <w:tab/>
        <w:t>Where the plan of remedial measures includes a recall, a description of the method for recording the repair shall be submitted to the type approval authority. If a label is used, an example of it shall be submitted.</w:t>
      </w:r>
    </w:p>
    <w:p w14:paraId="4583B0E0" w14:textId="77777777" w:rsidR="002F33EA" w:rsidRPr="00FA4D57" w:rsidRDefault="002F33EA" w:rsidP="002F33EA">
      <w:pPr>
        <w:pStyle w:val="SingleTxtG"/>
        <w:spacing w:after="100"/>
        <w:ind w:left="2268" w:hanging="1134"/>
        <w:rPr>
          <w:color w:val="000000"/>
        </w:rPr>
      </w:pPr>
      <w:r w:rsidRPr="00FA4D57">
        <w:rPr>
          <w:color w:val="000000"/>
        </w:rPr>
        <w:t>6.6.</w:t>
      </w:r>
      <w:r w:rsidRPr="00FA4D57">
        <w:rPr>
          <w:color w:val="000000"/>
        </w:rPr>
        <w:tab/>
        <w:t>The manufacturer may be required to conduct reasonably designed and necessary tests on components and vehicles incorporating a proposed change, repair, or modification to demonstrate the effectiveness of the change, repair, or modification.</w:t>
      </w:r>
    </w:p>
    <w:p w14:paraId="4583B0E1" w14:textId="77777777" w:rsidR="002F33EA" w:rsidRPr="00FA4D57" w:rsidRDefault="002F33EA" w:rsidP="002F33EA">
      <w:pPr>
        <w:pStyle w:val="SingleTxtG"/>
        <w:spacing w:after="100"/>
        <w:ind w:left="2268" w:hanging="1134"/>
        <w:rPr>
          <w:color w:val="000000"/>
        </w:rPr>
      </w:pPr>
      <w:r w:rsidRPr="00FA4D57">
        <w:rPr>
          <w:color w:val="000000"/>
        </w:rPr>
        <w:t>6.7.</w:t>
      </w:r>
      <w:r w:rsidRPr="00FA4D57">
        <w:rPr>
          <w:color w:val="000000"/>
        </w:rPr>
        <w:tab/>
        <w:t>The manufacturer is responsible for keeping a record of every vehicle recalled and repaired and the workshop which performed the repair. The type approval authority shall have access to the record on request for a period of 5</w:t>
      </w:r>
      <w:r>
        <w:rPr>
          <w:color w:val="000000"/>
        </w:rPr>
        <w:t> </w:t>
      </w:r>
      <w:r w:rsidRPr="00FA4D57">
        <w:rPr>
          <w:color w:val="000000"/>
        </w:rPr>
        <w:t>years from the implementation of the plan of remedial measures</w:t>
      </w:r>
      <w:r>
        <w:rPr>
          <w:color w:val="000000"/>
        </w:rPr>
        <w:t>.</w:t>
      </w:r>
    </w:p>
    <w:p w14:paraId="4583B0E2" w14:textId="77777777" w:rsidR="002F33EA" w:rsidRPr="00FA4D57" w:rsidRDefault="002F33EA" w:rsidP="002F33EA">
      <w:pPr>
        <w:pStyle w:val="SingleTxtG"/>
        <w:ind w:left="2268" w:hanging="1134"/>
        <w:rPr>
          <w:color w:val="000000"/>
        </w:rPr>
      </w:pPr>
      <w:r w:rsidRPr="00FA4D57">
        <w:rPr>
          <w:color w:val="000000"/>
        </w:rPr>
        <w:t>6.8.</w:t>
      </w:r>
      <w:r w:rsidRPr="00FA4D57">
        <w:rPr>
          <w:color w:val="000000"/>
        </w:rPr>
        <w:tab/>
        <w:t>The repair and/or modification or addition of new equipment shall be recorded in a certificate supplied by the manufacturer to the vehicle owner.</w:t>
      </w:r>
    </w:p>
    <w:p w14:paraId="4583B0E3" w14:textId="77777777" w:rsidR="002F33EA" w:rsidRPr="00FA4D57" w:rsidRDefault="002F33EA" w:rsidP="002F33EA">
      <w:pPr>
        <w:pStyle w:val="SingleTxtG"/>
        <w:ind w:left="2268" w:hanging="1134"/>
        <w:rPr>
          <w:color w:val="000000"/>
        </w:rPr>
        <w:sectPr w:rsidR="002F33EA" w:rsidRPr="00FA4D57" w:rsidSect="002F33EA">
          <w:headerReference w:type="even" r:id="rId65"/>
          <w:headerReference w:type="default" r:id="rId66"/>
          <w:footerReference w:type="even" r:id="rId67"/>
          <w:footerReference w:type="default" r:id="rId68"/>
          <w:headerReference w:type="first" r:id="rId69"/>
          <w:footerReference w:type="first" r:id="rId70"/>
          <w:endnotePr>
            <w:numFmt w:val="decimal"/>
          </w:endnotePr>
          <w:pgSz w:w="11907" w:h="16840" w:code="9"/>
          <w:pgMar w:top="1701" w:right="1134" w:bottom="2268" w:left="1134" w:header="964" w:footer="1701" w:gutter="0"/>
          <w:cols w:space="720"/>
        </w:sectPr>
      </w:pPr>
    </w:p>
    <w:p w14:paraId="4583B0E4" w14:textId="77777777" w:rsidR="002F33EA" w:rsidRDefault="002F33EA" w:rsidP="002F33EA">
      <w:pPr>
        <w:pStyle w:val="HChG"/>
        <w:rPr>
          <w:color w:val="000000"/>
        </w:rPr>
      </w:pPr>
      <w:r>
        <w:lastRenderedPageBreak/>
        <w:t>Appendix 4</w:t>
      </w:r>
    </w:p>
    <w:p w14:paraId="4583B0E5" w14:textId="77777777" w:rsidR="002F33EA" w:rsidRDefault="002F33EA" w:rsidP="002F33EA">
      <w:pPr>
        <w:pStyle w:val="HChG"/>
      </w:pPr>
      <w:r>
        <w:tab/>
      </w:r>
      <w:r>
        <w:tab/>
        <w:t xml:space="preserve">Statistical procedure for in-service conformity testing </w:t>
      </w:r>
    </w:p>
    <w:p w14:paraId="4583B0E6" w14:textId="77777777" w:rsidR="002F33EA" w:rsidRPr="00FA4D57" w:rsidRDefault="002F33EA" w:rsidP="002F33EA">
      <w:pPr>
        <w:pStyle w:val="SingleTxtG"/>
        <w:ind w:left="2268" w:hanging="1134"/>
      </w:pPr>
      <w:r w:rsidRPr="00FA4D57">
        <w:t>1.</w:t>
      </w:r>
      <w:r w:rsidRPr="00FA4D57">
        <w:tab/>
        <w:t xml:space="preserve">This </w:t>
      </w:r>
      <w:r>
        <w:t>a</w:t>
      </w:r>
      <w:r w:rsidRPr="00FA4D57">
        <w:t>ppendix describes the procedure to be used to verify the in-service conformity requirements for the Type I test.</w:t>
      </w:r>
    </w:p>
    <w:p w14:paraId="4583B0E7" w14:textId="77777777" w:rsidR="002F33EA" w:rsidRPr="00FA4D57" w:rsidRDefault="002F33EA" w:rsidP="002F33EA">
      <w:pPr>
        <w:pStyle w:val="SingleTxtG"/>
        <w:ind w:left="2268" w:hanging="1134"/>
      </w:pPr>
      <w:r w:rsidRPr="00FA4D57">
        <w:t>2.</w:t>
      </w:r>
      <w:r w:rsidRPr="00FA4D57">
        <w:tab/>
        <w:t>Two different procedures are to be followed:</w:t>
      </w:r>
    </w:p>
    <w:p w14:paraId="4583B0E8" w14:textId="77777777" w:rsidR="002F33EA" w:rsidRPr="00FA4D57" w:rsidRDefault="002F33EA" w:rsidP="002F33EA">
      <w:pPr>
        <w:pStyle w:val="SingleTxtG"/>
        <w:tabs>
          <w:tab w:val="left" w:pos="2800"/>
        </w:tabs>
        <w:ind w:left="2268" w:hanging="567"/>
      </w:pPr>
      <w:r w:rsidRPr="00FA4D57">
        <w:tab/>
        <w:t>(</w:t>
      </w:r>
      <w:proofErr w:type="spellStart"/>
      <w:r w:rsidRPr="00FA4D57">
        <w:t>i</w:t>
      </w:r>
      <w:proofErr w:type="spellEnd"/>
      <w:r w:rsidRPr="00FA4D57">
        <w:t>)</w:t>
      </w:r>
      <w:r w:rsidRPr="00FA4D57">
        <w:tab/>
        <w:t>One dealing with vehicles identified in the sample, due to an emission-</w:t>
      </w:r>
      <w:r w:rsidRPr="00FA4D57">
        <w:tab/>
        <w:t>related defect, causing outliers in the results (paragraph 3. below);</w:t>
      </w:r>
    </w:p>
    <w:p w14:paraId="4583B0E9" w14:textId="77777777" w:rsidR="002F33EA" w:rsidRPr="00FA4D57" w:rsidRDefault="002F33EA" w:rsidP="002F33EA">
      <w:pPr>
        <w:pStyle w:val="SingleTxtG"/>
        <w:tabs>
          <w:tab w:val="left" w:pos="2800"/>
        </w:tabs>
        <w:ind w:left="2268" w:hanging="567"/>
      </w:pPr>
      <w:r w:rsidRPr="00FA4D57">
        <w:tab/>
        <w:t>(ii)</w:t>
      </w:r>
      <w:r w:rsidRPr="00FA4D57">
        <w:tab/>
        <w:t>The other deals with the total sample (paragraph 4. below).</w:t>
      </w:r>
    </w:p>
    <w:p w14:paraId="4583B0EA" w14:textId="77777777" w:rsidR="002F33EA" w:rsidRPr="00FA4D57" w:rsidRDefault="002F33EA" w:rsidP="002F33EA">
      <w:pPr>
        <w:pStyle w:val="SingleTxtG"/>
      </w:pPr>
      <w:r w:rsidRPr="00FA4D57">
        <w:t>3.</w:t>
      </w:r>
      <w:r w:rsidRPr="00FA4D57">
        <w:tab/>
      </w:r>
      <w:r w:rsidRPr="00FA4D57">
        <w:tab/>
        <w:t>Procedure to be followed with outlying emitters in the sample</w:t>
      </w:r>
    </w:p>
    <w:p w14:paraId="4583B0EB" w14:textId="77777777" w:rsidR="002F33EA" w:rsidRPr="00FA4D57" w:rsidRDefault="002F33EA" w:rsidP="002F33EA">
      <w:pPr>
        <w:pStyle w:val="SingleTxtG"/>
        <w:ind w:left="2268" w:hanging="1134"/>
      </w:pPr>
      <w:r w:rsidRPr="00FA4D57">
        <w:t>3.1.</w:t>
      </w:r>
      <w:r w:rsidRPr="00FA4D57">
        <w:tab/>
        <w:t>With a minimum sample size of three and a maximum sample size as determined by the procedure of paragraph 4., a vehicle is taken at random from the sample and the emissions of the regulated pollutants are measured to determine if it is an outlying emitter.</w:t>
      </w:r>
    </w:p>
    <w:p w14:paraId="4583B0EC" w14:textId="77777777" w:rsidR="002F33EA" w:rsidRPr="00FA4D57" w:rsidRDefault="002F33EA" w:rsidP="002F33EA">
      <w:pPr>
        <w:pStyle w:val="SingleTxtG"/>
        <w:ind w:left="2268" w:hanging="1134"/>
      </w:pPr>
      <w:r w:rsidRPr="00FA4D57">
        <w:t>3.2.</w:t>
      </w:r>
      <w:r w:rsidRPr="00FA4D57">
        <w:tab/>
        <w:t>A vehicle is said to be an outlying emitter when the conditions given in paragraph</w:t>
      </w:r>
      <w:r>
        <w:t> </w:t>
      </w:r>
      <w:r w:rsidRPr="00FA4D57">
        <w:t>3.2.1. are met.</w:t>
      </w:r>
    </w:p>
    <w:p w14:paraId="4583B0ED" w14:textId="77777777" w:rsidR="002F33EA" w:rsidRPr="00FA4D57" w:rsidRDefault="002F33EA" w:rsidP="002F33EA">
      <w:pPr>
        <w:pStyle w:val="SingleTxtG"/>
        <w:ind w:left="2268" w:hanging="1134"/>
      </w:pPr>
      <w:r w:rsidRPr="00FA4D57">
        <w:t>3.2.1.</w:t>
      </w:r>
      <w:r w:rsidRPr="00FA4D57">
        <w:tab/>
        <w:t xml:space="preserve">In the case of a vehicle that has been type-approved according to the limit values given in </w:t>
      </w:r>
      <w:r>
        <w:t xml:space="preserve">Table 1 </w:t>
      </w:r>
      <w:r w:rsidRPr="00FA4D57">
        <w:t>in paragraph</w:t>
      </w:r>
      <w:r>
        <w:t> </w:t>
      </w:r>
      <w:r w:rsidRPr="00FA4D57">
        <w:t>5.3.1.4., an outlying emitter is a vehicle where the applicable limit value for any regulated pollutant is exceeded by a factor of 1.</w:t>
      </w:r>
      <w:r>
        <w:t>5</w:t>
      </w:r>
      <w:r w:rsidRPr="00FA4D57">
        <w:t>.</w:t>
      </w:r>
    </w:p>
    <w:p w14:paraId="4583B0EE" w14:textId="77777777" w:rsidR="002F33EA" w:rsidRPr="00FA4D57" w:rsidRDefault="00DF0591" w:rsidP="002F33EA">
      <w:pPr>
        <w:pStyle w:val="SingleTxtG"/>
        <w:ind w:left="2268" w:hanging="1134"/>
      </w:pPr>
      <w:r>
        <w:t>3.2.2</w:t>
      </w:r>
      <w:r w:rsidR="002F33EA" w:rsidRPr="00FA4D57">
        <w:t>.</w:t>
      </w:r>
      <w:r w:rsidR="002F33EA" w:rsidRPr="00FA4D57">
        <w:tab/>
        <w:t>In the specific case of a vehicle with a measured emission for any regulated pollutant within the "intermediate zone"</w:t>
      </w:r>
      <w:r w:rsidR="00676149">
        <w:rPr>
          <w:rStyle w:val="FootnoteReference"/>
        </w:rPr>
        <w:footnoteReference w:id="7"/>
      </w:r>
      <w:r w:rsidR="002F33EA">
        <w:t>.</w:t>
      </w:r>
    </w:p>
    <w:p w14:paraId="4583B0EF" w14:textId="77777777" w:rsidR="002F33EA" w:rsidRPr="00FA4D57" w:rsidRDefault="00DF0591" w:rsidP="002F33EA">
      <w:pPr>
        <w:pStyle w:val="SingleTxtG"/>
        <w:ind w:left="2268" w:hanging="1134"/>
      </w:pPr>
      <w:r>
        <w:t>3.2.2</w:t>
      </w:r>
      <w:r w:rsidR="002F33EA" w:rsidRPr="00FA4D57">
        <w:t>.1.</w:t>
      </w:r>
      <w:r w:rsidR="002F33EA" w:rsidRPr="00FA4D57">
        <w:tab/>
        <w:t>If the vehicle meets the conditions of this paragraph, the cause of the excess emission must be determined and another vehicle is then taken at random from the sample.</w:t>
      </w:r>
    </w:p>
    <w:p w14:paraId="4583B0F0" w14:textId="77777777" w:rsidR="002F33EA" w:rsidRPr="00FA4D57" w:rsidRDefault="00DF0591" w:rsidP="002F33EA">
      <w:pPr>
        <w:pStyle w:val="SingleTxtG"/>
        <w:ind w:left="2268" w:hanging="1134"/>
      </w:pPr>
      <w:r>
        <w:t>3.2.2</w:t>
      </w:r>
      <w:r w:rsidR="002F33EA" w:rsidRPr="00FA4D57">
        <w:t>.2.</w:t>
      </w:r>
      <w:r w:rsidR="002F33EA" w:rsidRPr="00FA4D57">
        <w:tab/>
        <w:t xml:space="preserve">Where more than one vehicle meets the condition of this paragraph, the </w:t>
      </w:r>
      <w:r w:rsidR="002F33EA">
        <w:t>A</w:t>
      </w:r>
      <w:r w:rsidR="002F33EA" w:rsidRPr="00FA4D57">
        <w:t xml:space="preserve">dministrative </w:t>
      </w:r>
      <w:r w:rsidR="002F33EA">
        <w:t>D</w:t>
      </w:r>
      <w:r w:rsidR="002F33EA" w:rsidRPr="00FA4D57">
        <w:t>epartment and the manufacturer must determine if the excess emission from both vehicles is due to the same cause or not.</w:t>
      </w:r>
    </w:p>
    <w:p w14:paraId="4583B0F1" w14:textId="77777777" w:rsidR="002F33EA" w:rsidRPr="00FA4D57" w:rsidRDefault="00DF0591" w:rsidP="002F33EA">
      <w:pPr>
        <w:pStyle w:val="SingleTxtG"/>
        <w:ind w:left="2268" w:hanging="1134"/>
      </w:pPr>
      <w:r>
        <w:t>3.2.2</w:t>
      </w:r>
      <w:r w:rsidR="002F33EA" w:rsidRPr="00FA4D57">
        <w:t>.2.1.</w:t>
      </w:r>
      <w:r w:rsidR="002F33EA" w:rsidRPr="00FA4D57">
        <w:tab/>
        <w:t xml:space="preserve">If the </w:t>
      </w:r>
      <w:r w:rsidR="002F33EA">
        <w:t>A</w:t>
      </w:r>
      <w:r w:rsidR="002F33EA" w:rsidRPr="00FA4D57">
        <w:t xml:space="preserve">dministrative </w:t>
      </w:r>
      <w:r w:rsidR="002F33EA">
        <w:t>D</w:t>
      </w:r>
      <w:r w:rsidR="002F33EA" w:rsidRPr="00FA4D57">
        <w:t>epartment and the manufacturer both agree that the excess emission is due to the same cause, the sample is regarded as having failed and the plan of remedial measures outlined in paragraph 6. of Appendix 3 applies.</w:t>
      </w:r>
    </w:p>
    <w:p w14:paraId="4583B0F2" w14:textId="77777777" w:rsidR="002F33EA" w:rsidRPr="00FA4D57" w:rsidRDefault="00DF0591" w:rsidP="002F33EA">
      <w:pPr>
        <w:pStyle w:val="SingleTxtG"/>
        <w:ind w:left="2268" w:hanging="1134"/>
      </w:pPr>
      <w:r>
        <w:t>3.2.2</w:t>
      </w:r>
      <w:r w:rsidR="002F33EA" w:rsidRPr="00FA4D57">
        <w:t>.2.2.</w:t>
      </w:r>
      <w:r w:rsidR="002F33EA" w:rsidRPr="00FA4D57">
        <w:tab/>
        <w:t xml:space="preserve">If the </w:t>
      </w:r>
      <w:r w:rsidR="002F33EA">
        <w:t>A</w:t>
      </w:r>
      <w:r w:rsidR="002F33EA" w:rsidRPr="00FA4D57">
        <w:t xml:space="preserve">dministrative </w:t>
      </w:r>
      <w:r w:rsidR="002F33EA">
        <w:t>D</w:t>
      </w:r>
      <w:r w:rsidR="002F33EA" w:rsidRPr="00FA4D57">
        <w:t xml:space="preserve">epartment and the manufacturer </w:t>
      </w:r>
      <w:proofErr w:type="spellStart"/>
      <w:r w:rsidR="002F33EA" w:rsidRPr="00FA4D57">
        <w:t>can not</w:t>
      </w:r>
      <w:proofErr w:type="spellEnd"/>
      <w:r w:rsidR="002F33EA" w:rsidRPr="00FA4D57">
        <w:t xml:space="preserve"> agree on either the cause of the excess emission from an individual vehicle or whether the causes for more than one vehicle are the same, another vehicle is taken at random from the sample, unless the maximum sample size has already been reached.</w:t>
      </w:r>
    </w:p>
    <w:p w14:paraId="4583B0F3" w14:textId="77777777" w:rsidR="002F33EA" w:rsidRPr="00FA4D57" w:rsidRDefault="00DF0591" w:rsidP="002F33EA">
      <w:pPr>
        <w:pStyle w:val="SingleTxtG"/>
        <w:ind w:left="2268" w:hanging="1134"/>
      </w:pPr>
      <w:r>
        <w:t>3.2.2</w:t>
      </w:r>
      <w:r w:rsidR="002F33EA" w:rsidRPr="00FA4D57">
        <w:t>.3.</w:t>
      </w:r>
      <w:r w:rsidR="002F33EA" w:rsidRPr="00FA4D57">
        <w:tab/>
        <w:t xml:space="preserve">When only one vehicle meeting the conditions of this paragraph has been found, or when more than one vehicle has been found and the </w:t>
      </w:r>
      <w:r w:rsidR="002F33EA">
        <w:t>A</w:t>
      </w:r>
      <w:r w:rsidR="002F33EA" w:rsidRPr="00FA4D57">
        <w:t xml:space="preserve">dministrative </w:t>
      </w:r>
      <w:r w:rsidR="002F33EA">
        <w:t>D</w:t>
      </w:r>
      <w:r w:rsidR="002F33EA" w:rsidRPr="00FA4D57">
        <w:t xml:space="preserve">epartment and the manufacturer agree it is due to different causes, another </w:t>
      </w:r>
      <w:r w:rsidR="002F33EA" w:rsidRPr="00FA4D57">
        <w:lastRenderedPageBreak/>
        <w:t>vehicle is taken at random from the sample, unless the maximum sample size has already been reached.</w:t>
      </w:r>
    </w:p>
    <w:p w14:paraId="4583B0F4" w14:textId="77777777" w:rsidR="002F33EA" w:rsidRPr="00FA4D57" w:rsidRDefault="00DF0591" w:rsidP="002F33EA">
      <w:pPr>
        <w:pStyle w:val="SingleTxtG"/>
        <w:ind w:left="2268" w:hanging="1134"/>
      </w:pPr>
      <w:r>
        <w:t>3.2.2</w:t>
      </w:r>
      <w:r w:rsidR="002F33EA" w:rsidRPr="00FA4D57">
        <w:t>.4.</w:t>
      </w:r>
      <w:r w:rsidR="002F33EA" w:rsidRPr="00FA4D57">
        <w:tab/>
        <w:t xml:space="preserve">If the maximum sample size is reached and not more than one vehicle meeting the requirements of this paragraph has been found where the excess emission is due to the same cause, the sample is regarded as having passed with regard to the requirements of paragraph 3. of this </w:t>
      </w:r>
      <w:r w:rsidR="002F33EA">
        <w:t>a</w:t>
      </w:r>
      <w:r w:rsidR="002F33EA" w:rsidRPr="00FA4D57">
        <w:t>ppendix.</w:t>
      </w:r>
    </w:p>
    <w:p w14:paraId="4583B0F5" w14:textId="77777777" w:rsidR="002F33EA" w:rsidRPr="00FA4D57" w:rsidRDefault="00DF0591" w:rsidP="002F33EA">
      <w:pPr>
        <w:pStyle w:val="SingleTxtG"/>
        <w:ind w:left="2268" w:hanging="1134"/>
      </w:pPr>
      <w:r>
        <w:t>3.2.2</w:t>
      </w:r>
      <w:r w:rsidR="002F33EA" w:rsidRPr="00FA4D57">
        <w:t>.5.</w:t>
      </w:r>
      <w:r w:rsidR="002F33EA" w:rsidRPr="00FA4D57">
        <w:tab/>
        <w:t>If, at any time, the initial sample has been exhausted, another vehicle is added to the initial sample and that vehicle is taken.</w:t>
      </w:r>
    </w:p>
    <w:p w14:paraId="4583B0F6" w14:textId="77777777" w:rsidR="002F33EA" w:rsidRPr="00FA4D57" w:rsidRDefault="00DF0591" w:rsidP="002F33EA">
      <w:pPr>
        <w:pStyle w:val="SingleTxtG"/>
        <w:ind w:left="2268" w:hanging="1134"/>
      </w:pPr>
      <w:r>
        <w:t>3.2.2</w:t>
      </w:r>
      <w:r w:rsidR="002F33EA" w:rsidRPr="00FA4D57">
        <w:t>.6.</w:t>
      </w:r>
      <w:r w:rsidR="002F33EA" w:rsidRPr="00FA4D57">
        <w:tab/>
        <w:t xml:space="preserve">Whenever another vehicle is taken from the sample, the statistical procedure of paragraph 4. of this </w:t>
      </w:r>
      <w:r w:rsidR="002F33EA">
        <w:t>a</w:t>
      </w:r>
      <w:r w:rsidR="002F33EA" w:rsidRPr="00FA4D57">
        <w:t>ppendix is applied to the increased sample.</w:t>
      </w:r>
    </w:p>
    <w:p w14:paraId="4583B0F7" w14:textId="77777777" w:rsidR="002F33EA" w:rsidRDefault="00DF0591" w:rsidP="002F33EA">
      <w:pPr>
        <w:pStyle w:val="SingleTxtG"/>
        <w:ind w:left="2268" w:hanging="1134"/>
      </w:pPr>
      <w:r>
        <w:t>3.2.3</w:t>
      </w:r>
      <w:r w:rsidR="002F33EA" w:rsidRPr="00FA4D57">
        <w:t>.</w:t>
      </w:r>
      <w:r w:rsidR="002F33EA" w:rsidRPr="00FA4D57">
        <w:tab/>
        <w:t>In the specific case of a vehicle with a measured emission for any regulated pollutant within the "failure zone"</w:t>
      </w:r>
      <w:r w:rsidR="002F33EA">
        <w:rPr>
          <w:rStyle w:val="FootnoteReference"/>
        </w:rPr>
        <w:footnoteReference w:customMarkFollows="1" w:id="8"/>
        <w:t>2</w:t>
      </w:r>
      <w:r w:rsidR="002F33EA">
        <w:t>.</w:t>
      </w:r>
    </w:p>
    <w:p w14:paraId="4583B0F8" w14:textId="77777777" w:rsidR="002F33EA" w:rsidRPr="00FA4D57" w:rsidRDefault="00DF0591" w:rsidP="002F33EA">
      <w:pPr>
        <w:pStyle w:val="SingleTxtG"/>
        <w:ind w:left="2268" w:hanging="1134"/>
      </w:pPr>
      <w:r>
        <w:t>3.2.3</w:t>
      </w:r>
      <w:r w:rsidR="002F33EA" w:rsidRPr="00FA4D57">
        <w:t>.1.</w:t>
      </w:r>
      <w:r w:rsidR="002F33EA" w:rsidRPr="00FA4D57">
        <w:tab/>
        <w:t xml:space="preserve">If the vehicle meets the conditions of this paragraph, the </w:t>
      </w:r>
      <w:r w:rsidR="002F33EA">
        <w:t>A</w:t>
      </w:r>
      <w:r w:rsidR="002F33EA" w:rsidRPr="00FA4D57">
        <w:t xml:space="preserve">dministrative </w:t>
      </w:r>
      <w:r w:rsidR="002F33EA">
        <w:t>D</w:t>
      </w:r>
      <w:r w:rsidR="002F33EA" w:rsidRPr="00FA4D57">
        <w:t>epartment shall determine the cause of the excess emission and another vehicle is then taken at random from the sample.</w:t>
      </w:r>
    </w:p>
    <w:p w14:paraId="4583B0F9" w14:textId="77777777" w:rsidR="002F33EA" w:rsidRPr="00FA4D57" w:rsidRDefault="00DF0591" w:rsidP="002F33EA">
      <w:pPr>
        <w:pStyle w:val="SingleTxtG"/>
        <w:ind w:left="2268" w:hanging="1134"/>
      </w:pPr>
      <w:r>
        <w:t>3.2.3</w:t>
      </w:r>
      <w:r w:rsidR="002F33EA" w:rsidRPr="00FA4D57">
        <w:t>.2.</w:t>
      </w:r>
      <w:r w:rsidR="002F33EA" w:rsidRPr="00FA4D57">
        <w:tab/>
        <w:t>Where more than one vehicle meets the condition of this paragraph, and the</w:t>
      </w:r>
      <w:r w:rsidR="00591E72">
        <w:t xml:space="preserve"> </w:t>
      </w:r>
      <w:r w:rsidR="002F33EA">
        <w:t>Administrative Department</w:t>
      </w:r>
      <w:r w:rsidR="002F33EA" w:rsidRPr="00FA4D57">
        <w:t xml:space="preserve"> determines that the excess emission is due to the same cause, the manufacturer shall be informed that the sample is regarded as having failed, together with the reasons for that decision, and the plan of remedial measures outlined in paragraph 6. of Appendix 3 applies.</w:t>
      </w:r>
    </w:p>
    <w:p w14:paraId="4583B0FA" w14:textId="77777777" w:rsidR="002F33EA" w:rsidRPr="00FA4D57" w:rsidRDefault="00341DA4" w:rsidP="002F33EA">
      <w:pPr>
        <w:pStyle w:val="SingleTxtG"/>
        <w:ind w:left="2268" w:hanging="1134"/>
      </w:pPr>
      <w:r>
        <w:t>3.2.3</w:t>
      </w:r>
      <w:r w:rsidR="002F33EA" w:rsidRPr="00FA4D57">
        <w:t>.3.</w:t>
      </w:r>
      <w:r w:rsidR="002F33EA" w:rsidRPr="00FA4D57">
        <w:tab/>
        <w:t xml:space="preserve">When only one vehicle meeting the conditions of this paragraph has been found, or when more than one vehicle has been found and the </w:t>
      </w:r>
      <w:r w:rsidR="002F33EA">
        <w:t>Administrative Department</w:t>
      </w:r>
      <w:r w:rsidR="002F33EA" w:rsidRPr="00FA4D57">
        <w:t xml:space="preserve"> has determined that it is due to different causes, another vehicle is taken at random from the sample, unless the maximum sample size has already been reached.</w:t>
      </w:r>
    </w:p>
    <w:p w14:paraId="4583B0FB" w14:textId="77777777" w:rsidR="002F33EA" w:rsidRPr="00FA4D57" w:rsidRDefault="00341DA4" w:rsidP="002F33EA">
      <w:pPr>
        <w:pStyle w:val="SingleTxtG"/>
        <w:ind w:left="2268" w:hanging="1134"/>
      </w:pPr>
      <w:r>
        <w:t>3.2.3</w:t>
      </w:r>
      <w:r w:rsidR="002F33EA" w:rsidRPr="00FA4D57">
        <w:t>.4.</w:t>
      </w:r>
      <w:r w:rsidR="002F33EA" w:rsidRPr="00FA4D57">
        <w:tab/>
        <w:t xml:space="preserve">If the maximum sample size is reached and not more than one vehicle meeting the requirements of this paragraph has been found where the excess emission is due to the same cause, the sample is regarded as having passed with regard to the requirements of paragraph 3. of this </w:t>
      </w:r>
      <w:r w:rsidR="002F33EA">
        <w:t>a</w:t>
      </w:r>
      <w:r w:rsidR="002F33EA" w:rsidRPr="00FA4D57">
        <w:t>ppendix.</w:t>
      </w:r>
    </w:p>
    <w:p w14:paraId="4583B0FC" w14:textId="77777777" w:rsidR="002F33EA" w:rsidRPr="00FA4D57" w:rsidRDefault="00341DA4" w:rsidP="002F33EA">
      <w:pPr>
        <w:pStyle w:val="SingleTxtG"/>
        <w:ind w:left="2268" w:hanging="1134"/>
      </w:pPr>
      <w:r>
        <w:t>3.2.3</w:t>
      </w:r>
      <w:r w:rsidR="002F33EA" w:rsidRPr="00FA4D57">
        <w:t>.5.</w:t>
      </w:r>
      <w:r w:rsidR="002F33EA" w:rsidRPr="00FA4D57">
        <w:tab/>
        <w:t>If, at any time, the initial sample has been exhausted, another vehicle is added to the initial sample and that vehicle is taken.</w:t>
      </w:r>
    </w:p>
    <w:p w14:paraId="4583B0FD" w14:textId="77777777" w:rsidR="002F33EA" w:rsidRPr="00FA4D57" w:rsidRDefault="00341DA4" w:rsidP="002F33EA">
      <w:pPr>
        <w:pStyle w:val="SingleTxtG"/>
        <w:ind w:left="2268" w:hanging="1134"/>
      </w:pPr>
      <w:r>
        <w:t>3.2.3</w:t>
      </w:r>
      <w:r w:rsidR="002F33EA" w:rsidRPr="00FA4D57">
        <w:t>.6.</w:t>
      </w:r>
      <w:r w:rsidR="002F33EA" w:rsidRPr="00FA4D57">
        <w:tab/>
        <w:t xml:space="preserve">Whenever another vehicle is taken from the sample, the statistical procedure of paragraph 4. of this </w:t>
      </w:r>
      <w:r w:rsidR="002F33EA">
        <w:t>a</w:t>
      </w:r>
      <w:r w:rsidR="002F33EA" w:rsidRPr="00FA4D57">
        <w:t>ppendix is applied to the increased sample.</w:t>
      </w:r>
    </w:p>
    <w:p w14:paraId="4583B0FE" w14:textId="77777777" w:rsidR="002F33EA" w:rsidRPr="00FA4D57" w:rsidRDefault="00341DA4" w:rsidP="002F33EA">
      <w:pPr>
        <w:pStyle w:val="SingleTxtG"/>
        <w:ind w:left="2268" w:hanging="1134"/>
      </w:pPr>
      <w:r>
        <w:t>3.2.4</w:t>
      </w:r>
      <w:r w:rsidR="002F33EA" w:rsidRPr="00FA4D57">
        <w:t>.</w:t>
      </w:r>
      <w:r w:rsidR="002F33EA" w:rsidRPr="00FA4D57">
        <w:tab/>
        <w:t>Whenever a vehicle is not found to be an outlying emitter, another vehicle is taken at random from the sample.</w:t>
      </w:r>
    </w:p>
    <w:p w14:paraId="4583B0FF" w14:textId="77777777" w:rsidR="002F33EA" w:rsidRPr="00632F7B" w:rsidRDefault="002F33EA" w:rsidP="002F33EA">
      <w:pPr>
        <w:pStyle w:val="SingleTxtG"/>
        <w:ind w:left="2268" w:hanging="1134"/>
      </w:pPr>
      <w:r w:rsidRPr="00632F7B">
        <w:t>3.3.</w:t>
      </w:r>
      <w:r w:rsidRPr="00632F7B">
        <w:tab/>
      </w:r>
      <w:r w:rsidRPr="00632F7B">
        <w:tab/>
        <w:t>When an outlying emitter is found, the cause of the excess emission shall be determined.</w:t>
      </w:r>
    </w:p>
    <w:p w14:paraId="4583B100" w14:textId="77777777" w:rsidR="002F33EA" w:rsidRPr="00632F7B" w:rsidRDefault="002F33EA" w:rsidP="002F33EA">
      <w:pPr>
        <w:pStyle w:val="SingleTxtG"/>
        <w:ind w:left="2268" w:hanging="1134"/>
      </w:pPr>
      <w:r w:rsidRPr="00632F7B">
        <w:t>3.4.</w:t>
      </w:r>
      <w:r w:rsidRPr="00632F7B">
        <w:tab/>
      </w:r>
      <w:r w:rsidRPr="00632F7B">
        <w:tab/>
        <w:t>When more than one vehicle is found to be an outlying emitter, due to the same cause, the sample is regarded as having failed.</w:t>
      </w:r>
    </w:p>
    <w:p w14:paraId="4583B101" w14:textId="77777777" w:rsidR="002F33EA" w:rsidRPr="00632F7B" w:rsidRDefault="002F33EA" w:rsidP="002F33EA">
      <w:pPr>
        <w:pStyle w:val="SingleTxtG"/>
        <w:ind w:left="2268" w:hanging="1134"/>
      </w:pPr>
      <w:r w:rsidRPr="00632F7B">
        <w:t>3.5.</w:t>
      </w:r>
      <w:r w:rsidRPr="00632F7B">
        <w:tab/>
      </w:r>
      <w:r w:rsidRPr="00632F7B">
        <w:tab/>
        <w:t>When only one outlying emitter has been found, or when more than one outlying emitter is found, but due to different causes, the sample is increased by one vehicle, unless the maximum sample size has already been reached.</w:t>
      </w:r>
    </w:p>
    <w:p w14:paraId="4583B102" w14:textId="77777777" w:rsidR="002F33EA" w:rsidRPr="00632F7B" w:rsidRDefault="002F33EA" w:rsidP="002F33EA">
      <w:pPr>
        <w:pStyle w:val="SingleTxtG"/>
        <w:ind w:left="2268" w:hanging="1134"/>
      </w:pPr>
      <w:r w:rsidRPr="00632F7B">
        <w:lastRenderedPageBreak/>
        <w:t>3.5.1.</w:t>
      </w:r>
      <w:r w:rsidRPr="00632F7B">
        <w:tab/>
      </w:r>
      <w:r w:rsidRPr="00632F7B">
        <w:tab/>
        <w:t>When in the increased sample more than one vehicle is found to be an outlying emitter, due to the same cause, the sample is regarded as having failed.</w:t>
      </w:r>
    </w:p>
    <w:p w14:paraId="4583B103" w14:textId="77777777" w:rsidR="002F33EA" w:rsidRPr="00632F7B" w:rsidRDefault="002F33EA" w:rsidP="002F33EA">
      <w:pPr>
        <w:pStyle w:val="SingleTxtG"/>
        <w:ind w:left="2268" w:hanging="1134"/>
      </w:pPr>
      <w:r w:rsidRPr="00632F7B">
        <w:t>3.5.2.</w:t>
      </w:r>
      <w:r w:rsidRPr="00632F7B">
        <w:tab/>
      </w:r>
      <w:r w:rsidRPr="00632F7B">
        <w:tab/>
        <w:t>When in the maximum sample size not more than one outlying emitter is found, where the excess emission is due to the same cause, the sample is regarded as having passed with regard to the requirements of paragraph 3. of this appendix.</w:t>
      </w:r>
    </w:p>
    <w:p w14:paraId="4583B104" w14:textId="77777777" w:rsidR="002F33EA" w:rsidRPr="00632F7B" w:rsidRDefault="002F33EA" w:rsidP="002F33EA">
      <w:pPr>
        <w:pStyle w:val="SingleTxtG"/>
        <w:ind w:left="2268" w:hanging="1134"/>
      </w:pPr>
      <w:r w:rsidRPr="00632F7B">
        <w:t xml:space="preserve">3.6. </w:t>
      </w:r>
      <w:r w:rsidRPr="00632F7B">
        <w:tab/>
        <w:t>Whenever a sample is increased due to the requirements of paragraph 3.5., the statistical procedure of paragraph 4. below is applied to the increased sample.</w:t>
      </w:r>
    </w:p>
    <w:p w14:paraId="4583B105" w14:textId="77777777" w:rsidR="002F33EA" w:rsidRPr="00FA4D57" w:rsidRDefault="002F33EA" w:rsidP="002F33EA">
      <w:pPr>
        <w:pStyle w:val="SingleTxtG"/>
        <w:ind w:left="2268" w:hanging="1134"/>
      </w:pPr>
      <w:r w:rsidRPr="00FA4D57">
        <w:t>4.</w:t>
      </w:r>
      <w:r w:rsidRPr="00FA4D57">
        <w:tab/>
      </w:r>
      <w:r w:rsidRPr="00FA4D57">
        <w:tab/>
        <w:t>Procedure to be followed without separate evaluation of outlying emitters in the sample</w:t>
      </w:r>
    </w:p>
    <w:p w14:paraId="4583B106" w14:textId="77777777" w:rsidR="002F33EA" w:rsidRPr="00FA4D57" w:rsidRDefault="002F33EA" w:rsidP="002F33EA">
      <w:pPr>
        <w:pStyle w:val="SingleTxtG"/>
        <w:ind w:left="2268" w:hanging="1134"/>
      </w:pPr>
      <w:r w:rsidRPr="00FA4D57">
        <w:t>4.1.</w:t>
      </w:r>
      <w:r w:rsidRPr="00FA4D57">
        <w:tab/>
        <w:t>With a minimum sample size of three the sampling procedure is set so that the probability of a batch passing a test with 40 per cent of the production defective is 0</w:t>
      </w:r>
      <w:r>
        <w:t>,</w:t>
      </w:r>
      <w:r w:rsidRPr="00FA4D57">
        <w:t>95 (producer's risk = 5 per cent) while the probability of a batch being accepted with 75 per cent of the production defective is 0</w:t>
      </w:r>
      <w:r>
        <w:t>,</w:t>
      </w:r>
      <w:r w:rsidRPr="00FA4D57">
        <w:t>15 (consumer's risk = 15 per cent).</w:t>
      </w:r>
    </w:p>
    <w:p w14:paraId="4583B107" w14:textId="77777777" w:rsidR="002F33EA" w:rsidRDefault="002F33EA" w:rsidP="002F33EA">
      <w:pPr>
        <w:pStyle w:val="SingleTxtG"/>
        <w:ind w:left="2268" w:hanging="1134"/>
      </w:pPr>
      <w:r w:rsidRPr="00FA4D57">
        <w:t>4.2.</w:t>
      </w:r>
      <w:r w:rsidRPr="00FA4D57">
        <w:tab/>
        <w:t xml:space="preserve">For each of the pollutants given in the </w:t>
      </w:r>
      <w:r>
        <w:t>Table 1</w:t>
      </w:r>
      <w:r w:rsidRPr="00FA4D57">
        <w:t>of paragraph 5.3.1.4. of this Regulation, the following procedure is used (see Figure 4/2 below).</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2F33EA" w14:paraId="4583B109" w14:textId="77777777" w:rsidTr="00A035C1">
        <w:tc>
          <w:tcPr>
            <w:tcW w:w="6407" w:type="dxa"/>
            <w:gridSpan w:val="3"/>
          </w:tcPr>
          <w:p w14:paraId="4583B108" w14:textId="77777777" w:rsidR="002F33EA" w:rsidRDefault="002F33EA" w:rsidP="00A035C1">
            <w:pPr>
              <w:pStyle w:val="SingleTxtG"/>
              <w:tabs>
                <w:tab w:val="left" w:pos="2155"/>
              </w:tabs>
              <w:suppressAutoHyphens/>
              <w:spacing w:line="240" w:lineRule="atLeast"/>
              <w:ind w:left="170"/>
            </w:pPr>
            <w:r w:rsidRPr="0046579E">
              <w:t>Where:</w:t>
            </w:r>
          </w:p>
        </w:tc>
      </w:tr>
      <w:tr w:rsidR="002F33EA" w:rsidRPr="00A035C1" w14:paraId="4583B10D" w14:textId="77777777" w:rsidTr="00A035C1">
        <w:tc>
          <w:tcPr>
            <w:tcW w:w="951" w:type="dxa"/>
          </w:tcPr>
          <w:p w14:paraId="4583B10A" w14:textId="77777777" w:rsidR="002F33EA" w:rsidRPr="00C24433" w:rsidRDefault="002F33EA" w:rsidP="00A035C1">
            <w:pPr>
              <w:pStyle w:val="SingleTxtG"/>
              <w:suppressAutoHyphens/>
              <w:spacing w:line="240" w:lineRule="atLeast"/>
              <w:ind w:left="170" w:right="0"/>
            </w:pPr>
            <w:r w:rsidRPr="00FA4D57">
              <w:t>L</w:t>
            </w:r>
          </w:p>
        </w:tc>
        <w:tc>
          <w:tcPr>
            <w:tcW w:w="353" w:type="dxa"/>
          </w:tcPr>
          <w:p w14:paraId="4583B10B" w14:textId="77777777" w:rsidR="002F33EA" w:rsidRPr="00C24433" w:rsidRDefault="002F33EA" w:rsidP="00A035C1">
            <w:pPr>
              <w:pStyle w:val="SingleTxtG"/>
              <w:suppressAutoHyphens/>
              <w:spacing w:line="240" w:lineRule="atLeast"/>
              <w:ind w:left="0"/>
              <w:jc w:val="right"/>
            </w:pPr>
            <w:r w:rsidRPr="00FA4D57">
              <w:t>=</w:t>
            </w:r>
          </w:p>
        </w:tc>
        <w:tc>
          <w:tcPr>
            <w:tcW w:w="5103" w:type="dxa"/>
          </w:tcPr>
          <w:p w14:paraId="4583B10C" w14:textId="77777777" w:rsidR="002F33EA" w:rsidRPr="00C24433" w:rsidRDefault="002F33EA" w:rsidP="00A035C1">
            <w:pPr>
              <w:pStyle w:val="SingleTxtG"/>
              <w:suppressAutoHyphens/>
              <w:spacing w:line="240" w:lineRule="atLeast"/>
              <w:ind w:left="0" w:right="0"/>
            </w:pPr>
            <w:r w:rsidRPr="00FA4D57">
              <w:t>the limit value for the pollutant,</w:t>
            </w:r>
          </w:p>
        </w:tc>
      </w:tr>
      <w:tr w:rsidR="002F33EA" w:rsidRPr="00A035C1" w14:paraId="4583B111" w14:textId="77777777" w:rsidTr="00A035C1">
        <w:tc>
          <w:tcPr>
            <w:tcW w:w="951" w:type="dxa"/>
          </w:tcPr>
          <w:p w14:paraId="4583B10E" w14:textId="77777777" w:rsidR="002F33EA" w:rsidRPr="00C24433" w:rsidRDefault="002F33EA" w:rsidP="00A035C1">
            <w:pPr>
              <w:pStyle w:val="SingleTxtG"/>
              <w:suppressAutoHyphens/>
              <w:spacing w:line="240" w:lineRule="atLeast"/>
              <w:ind w:left="170" w:right="0"/>
            </w:pPr>
            <w:r w:rsidRPr="00FA4D57">
              <w:t>x</w:t>
            </w:r>
            <w:r w:rsidRPr="00A035C1">
              <w:rPr>
                <w:vertAlign w:val="subscript"/>
              </w:rPr>
              <w:t>i</w:t>
            </w:r>
          </w:p>
        </w:tc>
        <w:tc>
          <w:tcPr>
            <w:tcW w:w="353" w:type="dxa"/>
          </w:tcPr>
          <w:p w14:paraId="4583B10F" w14:textId="77777777" w:rsidR="002F33EA" w:rsidRPr="00C24433" w:rsidRDefault="002F33EA" w:rsidP="00A035C1">
            <w:pPr>
              <w:pStyle w:val="SingleTxtG"/>
              <w:suppressAutoHyphens/>
              <w:spacing w:line="240" w:lineRule="atLeast"/>
              <w:ind w:left="0" w:right="0"/>
              <w:jc w:val="left"/>
            </w:pPr>
            <w:r w:rsidRPr="00FA4D57">
              <w:t>=</w:t>
            </w:r>
          </w:p>
        </w:tc>
        <w:tc>
          <w:tcPr>
            <w:tcW w:w="5103" w:type="dxa"/>
          </w:tcPr>
          <w:p w14:paraId="4583B110" w14:textId="77777777" w:rsidR="002F33EA" w:rsidRPr="00C24433" w:rsidRDefault="002F33EA" w:rsidP="00A035C1">
            <w:pPr>
              <w:pStyle w:val="SingleTxtG"/>
              <w:suppressAutoHyphens/>
              <w:spacing w:line="240" w:lineRule="atLeast"/>
              <w:ind w:left="0" w:right="0"/>
            </w:pPr>
            <w:r w:rsidRPr="00FA4D57">
              <w:t xml:space="preserve">the value of the measurement for the </w:t>
            </w:r>
            <w:proofErr w:type="spellStart"/>
            <w:r w:rsidRPr="00FA4D57">
              <w:t>i-th</w:t>
            </w:r>
            <w:proofErr w:type="spellEnd"/>
            <w:r w:rsidRPr="00FA4D57">
              <w:t xml:space="preserve"> vehicle of the</w:t>
            </w:r>
            <w:r>
              <w:t xml:space="preserve"> </w:t>
            </w:r>
            <w:r w:rsidRPr="00FA4D57">
              <w:t>sample,</w:t>
            </w:r>
          </w:p>
        </w:tc>
      </w:tr>
      <w:tr w:rsidR="002F33EA" w:rsidRPr="00A035C1" w14:paraId="4583B115" w14:textId="77777777" w:rsidTr="00A035C1">
        <w:tc>
          <w:tcPr>
            <w:tcW w:w="951" w:type="dxa"/>
          </w:tcPr>
          <w:p w14:paraId="4583B112" w14:textId="77777777" w:rsidR="002F33EA" w:rsidRPr="008A1BE4" w:rsidRDefault="002F33EA" w:rsidP="00A035C1">
            <w:pPr>
              <w:pStyle w:val="SingleTxtG"/>
              <w:suppressAutoHyphens/>
              <w:spacing w:line="240" w:lineRule="atLeast"/>
              <w:ind w:left="170" w:right="0"/>
            </w:pPr>
            <w:r w:rsidRPr="00FA4D57">
              <w:t>n</w:t>
            </w:r>
          </w:p>
        </w:tc>
        <w:tc>
          <w:tcPr>
            <w:tcW w:w="353" w:type="dxa"/>
          </w:tcPr>
          <w:p w14:paraId="4583B113" w14:textId="77777777" w:rsidR="002F33EA" w:rsidRPr="00D0516F" w:rsidRDefault="002F33EA" w:rsidP="00A035C1">
            <w:pPr>
              <w:pStyle w:val="SingleTxtG"/>
              <w:suppressAutoHyphens/>
              <w:spacing w:line="240" w:lineRule="atLeast"/>
              <w:ind w:left="0"/>
              <w:jc w:val="right"/>
            </w:pPr>
            <w:r w:rsidRPr="00FA4D57">
              <w:t>=</w:t>
            </w:r>
          </w:p>
        </w:tc>
        <w:tc>
          <w:tcPr>
            <w:tcW w:w="5103" w:type="dxa"/>
          </w:tcPr>
          <w:p w14:paraId="4583B114" w14:textId="77777777" w:rsidR="002F33EA" w:rsidRPr="008A1BE4" w:rsidRDefault="002F33EA" w:rsidP="00A035C1">
            <w:pPr>
              <w:pStyle w:val="SingleTxtG"/>
              <w:suppressAutoHyphens/>
              <w:spacing w:line="240" w:lineRule="atLeast"/>
              <w:ind w:left="0" w:right="0"/>
            </w:pPr>
            <w:r w:rsidRPr="00FA4D57">
              <w:t xml:space="preserve">the current sample </w:t>
            </w:r>
            <w:proofErr w:type="gramStart"/>
            <w:r w:rsidRPr="00FA4D57">
              <w:t>number</w:t>
            </w:r>
            <w:proofErr w:type="gramEnd"/>
            <w:r w:rsidRPr="00FA4D57">
              <w:t>.</w:t>
            </w:r>
          </w:p>
        </w:tc>
      </w:tr>
    </w:tbl>
    <w:p w14:paraId="4583B116" w14:textId="77777777" w:rsidR="002F33EA" w:rsidRPr="00FA4D57" w:rsidRDefault="002F33EA" w:rsidP="002F33EA">
      <w:pPr>
        <w:pStyle w:val="SingleTxtG"/>
        <w:spacing w:before="120"/>
        <w:ind w:left="2268" w:hanging="1134"/>
      </w:pPr>
      <w:r w:rsidRPr="00FA4D57">
        <w:t>4.3.</w:t>
      </w:r>
      <w:r w:rsidRPr="00FA4D57">
        <w:tab/>
        <w:t xml:space="preserve">The test statistic quantifying the number of non-conforming vehicles, </w:t>
      </w:r>
      <w:proofErr w:type="gramStart"/>
      <w:r w:rsidRPr="00FA4D57">
        <w:t>i.e.</w:t>
      </w:r>
      <w:proofErr w:type="gramEnd"/>
      <w:r>
        <w:t> </w:t>
      </w:r>
      <w:r w:rsidRPr="00FA4D57">
        <w:t>x</w:t>
      </w:r>
      <w:r w:rsidRPr="00FA4D57">
        <w:rPr>
          <w:vertAlign w:val="subscript"/>
        </w:rPr>
        <w:t>i</w:t>
      </w:r>
      <w:r>
        <w:rPr>
          <w:vertAlign w:val="subscript"/>
        </w:rPr>
        <w:t> </w:t>
      </w:r>
      <w:r w:rsidRPr="00FA4D57">
        <w:t>&gt;</w:t>
      </w:r>
      <w:r>
        <w:t> </w:t>
      </w:r>
      <w:r w:rsidRPr="00FA4D57">
        <w:t>L, is computed for the sample.</w:t>
      </w:r>
    </w:p>
    <w:p w14:paraId="4583B117" w14:textId="77777777" w:rsidR="002F33EA" w:rsidRPr="00FA4D57" w:rsidRDefault="002F33EA" w:rsidP="002F33EA">
      <w:pPr>
        <w:pStyle w:val="SingleTxtG"/>
        <w:ind w:left="2268" w:hanging="1134"/>
      </w:pPr>
      <w:r w:rsidRPr="00FA4D57">
        <w:t>4.4.</w:t>
      </w:r>
      <w:r w:rsidRPr="00FA4D57">
        <w:tab/>
        <w:t>Then:</w:t>
      </w:r>
    </w:p>
    <w:p w14:paraId="4583B118" w14:textId="77777777" w:rsidR="002F33EA" w:rsidRPr="00FA4D57" w:rsidRDefault="002F33EA" w:rsidP="002F33EA">
      <w:pPr>
        <w:pStyle w:val="SingleTxtG"/>
        <w:tabs>
          <w:tab w:val="left" w:pos="2800"/>
        </w:tabs>
        <w:ind w:left="2835" w:hanging="567"/>
      </w:pPr>
      <w:r w:rsidRPr="00FA4D57">
        <w:t>(</w:t>
      </w:r>
      <w:proofErr w:type="spellStart"/>
      <w:r w:rsidRPr="00FA4D57">
        <w:t>i</w:t>
      </w:r>
      <w:proofErr w:type="spellEnd"/>
      <w:r w:rsidRPr="00FA4D57">
        <w:t>)</w:t>
      </w:r>
      <w:r w:rsidRPr="00FA4D57">
        <w:tab/>
        <w:t>If the test statistic does not exceed the pass decision number for the sample size given in the following table, a pass decision is reached for the pollutant;</w:t>
      </w:r>
    </w:p>
    <w:p w14:paraId="4583B119" w14:textId="77777777" w:rsidR="002F33EA" w:rsidRPr="00FA4D57" w:rsidRDefault="002F33EA" w:rsidP="002F33EA">
      <w:pPr>
        <w:pStyle w:val="SingleTxtG"/>
        <w:tabs>
          <w:tab w:val="left" w:pos="2800"/>
        </w:tabs>
        <w:ind w:left="2835" w:hanging="567"/>
      </w:pPr>
      <w:r w:rsidRPr="00FA4D57">
        <w:t>(ii)</w:t>
      </w:r>
      <w:r w:rsidRPr="00FA4D57">
        <w:tab/>
        <w:t xml:space="preserve">If the test statistic equals or exceeds the </w:t>
      </w:r>
      <w:proofErr w:type="gramStart"/>
      <w:r w:rsidRPr="00FA4D57">
        <w:t>fail</w:t>
      </w:r>
      <w:proofErr w:type="gramEnd"/>
      <w:r w:rsidRPr="00FA4D57">
        <w:t xml:space="preserve"> decision number for the sample size given in the following table, a fail decision is reached for the pollutant</w:t>
      </w:r>
      <w:r>
        <w:t>;</w:t>
      </w:r>
    </w:p>
    <w:p w14:paraId="4583B11A" w14:textId="77777777" w:rsidR="002F33EA" w:rsidRPr="00FA4D57" w:rsidRDefault="002F33EA" w:rsidP="002F33EA">
      <w:pPr>
        <w:pStyle w:val="SingleTxtG"/>
        <w:tabs>
          <w:tab w:val="left" w:pos="2800"/>
        </w:tabs>
        <w:ind w:left="2835" w:hanging="567"/>
      </w:pPr>
      <w:r w:rsidRPr="00FA4D57">
        <w:t>(iii)</w:t>
      </w:r>
      <w:r w:rsidRPr="00FA4D57">
        <w:tab/>
        <w:t>Otherwise, an additional vehicle is tested and the procedure is applied to the sample with one extra unit.</w:t>
      </w:r>
    </w:p>
    <w:p w14:paraId="4583B11B" w14:textId="77777777" w:rsidR="002F33EA" w:rsidRPr="00FA4D57" w:rsidRDefault="002F33EA" w:rsidP="002F33EA">
      <w:pPr>
        <w:pStyle w:val="SingleTxtG"/>
        <w:ind w:left="2268" w:hanging="1134"/>
      </w:pPr>
      <w:r w:rsidRPr="00FA4D57">
        <w:tab/>
        <w:t xml:space="preserve">In the following table the pass and fail decision numbers are computed in </w:t>
      </w:r>
      <w:r w:rsidRPr="00FA4D57">
        <w:tab/>
        <w:t>accordance with the International Standard ISO 8422:1991.</w:t>
      </w:r>
    </w:p>
    <w:p w14:paraId="4583B11C" w14:textId="77777777" w:rsidR="002F33EA" w:rsidRDefault="002F33EA" w:rsidP="002F33EA">
      <w:pPr>
        <w:pStyle w:val="SingleTxtG"/>
        <w:ind w:left="2268" w:hanging="1134"/>
      </w:pPr>
      <w:r w:rsidRPr="00FA4D57">
        <w:t>5.</w:t>
      </w:r>
      <w:r w:rsidRPr="00FA4D57">
        <w:tab/>
      </w:r>
      <w:r w:rsidRPr="00FA4D57">
        <w:tab/>
        <w:t>A sample is regarded as having passed the test when it has passed both the requirements of paragraphs</w:t>
      </w:r>
      <w:r>
        <w:t> </w:t>
      </w:r>
      <w:r w:rsidRPr="00FA4D57">
        <w:t>3. and 4. of this</w:t>
      </w:r>
      <w:r w:rsidRPr="00303CCB">
        <w:t xml:space="preserve"> </w:t>
      </w:r>
      <w:r w:rsidRPr="002A6133">
        <w:t>appendix</w:t>
      </w:r>
      <w:r w:rsidRPr="00303CCB">
        <w:t>.</w:t>
      </w:r>
    </w:p>
    <w:p w14:paraId="4583B11D" w14:textId="77777777" w:rsidR="002F33EA" w:rsidRPr="00703EC8" w:rsidRDefault="002F33EA" w:rsidP="002F33EA">
      <w:pPr>
        <w:pStyle w:val="Heading1"/>
      </w:pPr>
      <w:r>
        <w:br w:type="page"/>
      </w:r>
      <w:r w:rsidRPr="00703EC8">
        <w:lastRenderedPageBreak/>
        <w:t>Table 4/1</w:t>
      </w:r>
    </w:p>
    <w:p w14:paraId="4583B11E" w14:textId="77777777" w:rsidR="002F33EA" w:rsidRPr="00FA4D57" w:rsidRDefault="002F33EA" w:rsidP="002F33EA">
      <w:pPr>
        <w:pStyle w:val="SingleTxtG"/>
        <w:rPr>
          <w:b/>
        </w:rPr>
      </w:pPr>
      <w:r w:rsidRPr="00FA4D57">
        <w:rPr>
          <w:b/>
        </w:rPr>
        <w:t>Table for acceptance/rejection sampling plan by attributes</w:t>
      </w:r>
    </w:p>
    <w:tbl>
      <w:tblPr>
        <w:tblW w:w="7371" w:type="dxa"/>
        <w:tblInd w:w="1134" w:type="dxa"/>
        <w:tblLayout w:type="fixed"/>
        <w:tblCellMar>
          <w:left w:w="9" w:type="dxa"/>
          <w:right w:w="9" w:type="dxa"/>
        </w:tblCellMar>
        <w:tblLook w:val="0000" w:firstRow="0" w:lastRow="0" w:firstColumn="0" w:lastColumn="0" w:noHBand="0" w:noVBand="0"/>
      </w:tblPr>
      <w:tblGrid>
        <w:gridCol w:w="2712"/>
        <w:gridCol w:w="2308"/>
        <w:gridCol w:w="2351"/>
      </w:tblGrid>
      <w:tr w:rsidR="002F33EA" w:rsidRPr="00D20BED" w14:paraId="4583B122" w14:textId="77777777" w:rsidTr="002F33EA">
        <w:tc>
          <w:tcPr>
            <w:tcW w:w="2712" w:type="dxa"/>
            <w:tcBorders>
              <w:top w:val="single" w:sz="6" w:space="0" w:color="000000"/>
              <w:left w:val="single" w:sz="6" w:space="0" w:color="000000"/>
              <w:bottom w:val="single" w:sz="4" w:space="0" w:color="000000"/>
              <w:right w:val="single" w:sz="4" w:space="0" w:color="000000"/>
            </w:tcBorders>
            <w:vAlign w:val="bottom"/>
          </w:tcPr>
          <w:p w14:paraId="4583B11F" w14:textId="77777777" w:rsidR="002F33EA" w:rsidRPr="00D20BED" w:rsidRDefault="002F33EA" w:rsidP="002F33EA">
            <w:pPr>
              <w:spacing w:before="80" w:after="80" w:line="200" w:lineRule="exact"/>
              <w:ind w:right="113"/>
              <w:jc w:val="right"/>
              <w:rPr>
                <w:i/>
                <w:sz w:val="16"/>
                <w:szCs w:val="16"/>
              </w:rPr>
            </w:pPr>
            <w:r w:rsidRPr="00D20BED">
              <w:rPr>
                <w:i/>
                <w:sz w:val="16"/>
                <w:szCs w:val="16"/>
              </w:rPr>
              <w:t>Cumulative sample size (n)</w:t>
            </w:r>
          </w:p>
        </w:tc>
        <w:tc>
          <w:tcPr>
            <w:tcW w:w="2308" w:type="dxa"/>
            <w:tcBorders>
              <w:top w:val="single" w:sz="6" w:space="0" w:color="000000"/>
              <w:left w:val="single" w:sz="4" w:space="0" w:color="000000"/>
              <w:bottom w:val="single" w:sz="4" w:space="0" w:color="000000"/>
              <w:right w:val="single" w:sz="4" w:space="0" w:color="000000"/>
            </w:tcBorders>
            <w:vAlign w:val="bottom"/>
          </w:tcPr>
          <w:p w14:paraId="4583B120" w14:textId="77777777" w:rsidR="002F33EA" w:rsidRPr="00D20BED" w:rsidRDefault="002F33EA" w:rsidP="002F33EA">
            <w:pPr>
              <w:spacing w:before="80" w:after="80" w:line="200" w:lineRule="exact"/>
              <w:ind w:right="113"/>
              <w:jc w:val="right"/>
              <w:rPr>
                <w:i/>
                <w:sz w:val="16"/>
                <w:szCs w:val="16"/>
              </w:rPr>
            </w:pPr>
            <w:r w:rsidRPr="00D20BED">
              <w:rPr>
                <w:i/>
                <w:sz w:val="16"/>
                <w:szCs w:val="16"/>
              </w:rPr>
              <w:t>Pass decision number</w:t>
            </w:r>
          </w:p>
        </w:tc>
        <w:tc>
          <w:tcPr>
            <w:tcW w:w="2351" w:type="dxa"/>
            <w:tcBorders>
              <w:top w:val="single" w:sz="6" w:space="0" w:color="000000"/>
              <w:left w:val="single" w:sz="4" w:space="0" w:color="000000"/>
              <w:bottom w:val="single" w:sz="4" w:space="0" w:color="000000"/>
              <w:right w:val="single" w:sz="6" w:space="0" w:color="000000"/>
            </w:tcBorders>
            <w:vAlign w:val="bottom"/>
          </w:tcPr>
          <w:p w14:paraId="4583B121" w14:textId="77777777" w:rsidR="002F33EA" w:rsidRPr="00D20BED" w:rsidRDefault="002F33EA" w:rsidP="002F33EA">
            <w:pPr>
              <w:spacing w:before="80" w:after="80" w:line="200" w:lineRule="exact"/>
              <w:jc w:val="right"/>
              <w:rPr>
                <w:i/>
                <w:sz w:val="16"/>
                <w:szCs w:val="16"/>
              </w:rPr>
            </w:pPr>
            <w:r w:rsidRPr="00D20BED">
              <w:rPr>
                <w:i/>
                <w:sz w:val="16"/>
                <w:szCs w:val="16"/>
              </w:rPr>
              <w:t>Fail decision number</w:t>
            </w:r>
          </w:p>
        </w:tc>
      </w:tr>
      <w:tr w:rsidR="002F33EA" w:rsidRPr="00D20BED" w14:paraId="4583B126" w14:textId="77777777" w:rsidTr="002F33EA">
        <w:tc>
          <w:tcPr>
            <w:tcW w:w="2712" w:type="dxa"/>
            <w:tcBorders>
              <w:top w:val="single" w:sz="4" w:space="0" w:color="000000"/>
              <w:left w:val="single" w:sz="6" w:space="0" w:color="000000"/>
              <w:right w:val="single" w:sz="4" w:space="0" w:color="000000"/>
            </w:tcBorders>
            <w:vAlign w:val="bottom"/>
          </w:tcPr>
          <w:p w14:paraId="4583B123" w14:textId="77777777" w:rsidR="002F33EA" w:rsidRPr="00D20BED" w:rsidRDefault="002F33EA" w:rsidP="002F33EA">
            <w:pPr>
              <w:spacing w:before="40" w:after="40" w:line="220" w:lineRule="exact"/>
              <w:ind w:right="113"/>
              <w:jc w:val="right"/>
              <w:rPr>
                <w:i/>
                <w:sz w:val="18"/>
                <w:szCs w:val="18"/>
              </w:rPr>
            </w:pPr>
            <w:r w:rsidRPr="00D20BED">
              <w:rPr>
                <w:sz w:val="18"/>
                <w:szCs w:val="18"/>
              </w:rPr>
              <w:t>3</w:t>
            </w:r>
          </w:p>
        </w:tc>
        <w:tc>
          <w:tcPr>
            <w:tcW w:w="2308" w:type="dxa"/>
            <w:tcBorders>
              <w:top w:val="single" w:sz="4" w:space="0" w:color="000000"/>
              <w:left w:val="single" w:sz="4" w:space="0" w:color="000000"/>
              <w:right w:val="single" w:sz="4" w:space="0" w:color="000000"/>
            </w:tcBorders>
            <w:vAlign w:val="bottom"/>
          </w:tcPr>
          <w:p w14:paraId="4583B124" w14:textId="77777777" w:rsidR="002F33EA" w:rsidRPr="00D20BED" w:rsidRDefault="002F33EA" w:rsidP="002F33EA">
            <w:pPr>
              <w:spacing w:before="40" w:after="40" w:line="220" w:lineRule="exact"/>
              <w:ind w:right="113"/>
              <w:jc w:val="right"/>
              <w:rPr>
                <w:i/>
                <w:sz w:val="18"/>
                <w:szCs w:val="18"/>
              </w:rPr>
            </w:pPr>
            <w:r w:rsidRPr="00D20BED">
              <w:rPr>
                <w:sz w:val="18"/>
                <w:szCs w:val="18"/>
              </w:rPr>
              <w:t>0</w:t>
            </w:r>
          </w:p>
        </w:tc>
        <w:tc>
          <w:tcPr>
            <w:tcW w:w="2351" w:type="dxa"/>
            <w:tcBorders>
              <w:top w:val="single" w:sz="4" w:space="0" w:color="000000"/>
              <w:left w:val="single" w:sz="4" w:space="0" w:color="000000"/>
              <w:right w:val="single" w:sz="6" w:space="0" w:color="000000"/>
            </w:tcBorders>
            <w:vAlign w:val="bottom"/>
          </w:tcPr>
          <w:p w14:paraId="4583B125" w14:textId="77777777" w:rsidR="002F33EA" w:rsidRPr="00D20BED" w:rsidRDefault="002F33EA" w:rsidP="002F33EA">
            <w:pPr>
              <w:spacing w:before="40" w:after="40" w:line="220" w:lineRule="exact"/>
              <w:ind w:right="113"/>
              <w:jc w:val="right"/>
              <w:rPr>
                <w:i/>
                <w:sz w:val="18"/>
                <w:szCs w:val="18"/>
              </w:rPr>
            </w:pPr>
            <w:r w:rsidRPr="00D20BED">
              <w:rPr>
                <w:sz w:val="18"/>
                <w:szCs w:val="18"/>
              </w:rPr>
              <w:t>-</w:t>
            </w:r>
          </w:p>
        </w:tc>
      </w:tr>
      <w:tr w:rsidR="002F33EA" w:rsidRPr="00D20BED" w14:paraId="4583B12A" w14:textId="77777777" w:rsidTr="002F33EA">
        <w:tc>
          <w:tcPr>
            <w:tcW w:w="2712" w:type="dxa"/>
            <w:tcBorders>
              <w:left w:val="single" w:sz="6" w:space="0" w:color="000000"/>
              <w:right w:val="single" w:sz="4" w:space="0" w:color="000000"/>
            </w:tcBorders>
            <w:vAlign w:val="bottom"/>
          </w:tcPr>
          <w:p w14:paraId="4583B127" w14:textId="77777777" w:rsidR="002F33EA" w:rsidRPr="00D20BED" w:rsidRDefault="002F33EA" w:rsidP="002F33EA">
            <w:pPr>
              <w:spacing w:before="40" w:after="40" w:line="220" w:lineRule="exact"/>
              <w:ind w:right="113"/>
              <w:jc w:val="right"/>
              <w:rPr>
                <w:sz w:val="18"/>
                <w:szCs w:val="18"/>
              </w:rPr>
            </w:pPr>
            <w:r w:rsidRPr="00D20BED">
              <w:rPr>
                <w:sz w:val="18"/>
                <w:szCs w:val="18"/>
              </w:rPr>
              <w:t>4</w:t>
            </w:r>
          </w:p>
        </w:tc>
        <w:tc>
          <w:tcPr>
            <w:tcW w:w="2308" w:type="dxa"/>
            <w:tcBorders>
              <w:left w:val="single" w:sz="4" w:space="0" w:color="000000"/>
              <w:right w:val="single" w:sz="4" w:space="0" w:color="000000"/>
            </w:tcBorders>
            <w:vAlign w:val="bottom"/>
          </w:tcPr>
          <w:p w14:paraId="4583B128" w14:textId="77777777" w:rsidR="002F33EA" w:rsidRPr="00D20BED" w:rsidRDefault="002F33EA" w:rsidP="002F33EA">
            <w:pPr>
              <w:spacing w:before="40" w:after="40" w:line="220" w:lineRule="exact"/>
              <w:ind w:right="113"/>
              <w:jc w:val="right"/>
              <w:rPr>
                <w:sz w:val="18"/>
                <w:szCs w:val="18"/>
              </w:rPr>
            </w:pPr>
            <w:r w:rsidRPr="00D20BED">
              <w:rPr>
                <w:sz w:val="18"/>
                <w:szCs w:val="18"/>
              </w:rPr>
              <w:t>1</w:t>
            </w:r>
          </w:p>
        </w:tc>
        <w:tc>
          <w:tcPr>
            <w:tcW w:w="2351" w:type="dxa"/>
            <w:tcBorders>
              <w:left w:val="single" w:sz="4" w:space="0" w:color="000000"/>
              <w:right w:val="single" w:sz="6" w:space="0" w:color="000000"/>
            </w:tcBorders>
            <w:vAlign w:val="bottom"/>
          </w:tcPr>
          <w:p w14:paraId="4583B129" w14:textId="77777777" w:rsidR="002F33EA" w:rsidRPr="00D20BED" w:rsidRDefault="002F33EA" w:rsidP="002F33EA">
            <w:pPr>
              <w:spacing w:before="40" w:after="40" w:line="220" w:lineRule="exact"/>
              <w:ind w:right="113"/>
              <w:jc w:val="right"/>
              <w:rPr>
                <w:sz w:val="18"/>
                <w:szCs w:val="18"/>
              </w:rPr>
            </w:pPr>
            <w:r w:rsidRPr="00D20BED">
              <w:rPr>
                <w:sz w:val="18"/>
                <w:szCs w:val="18"/>
              </w:rPr>
              <w:t>-</w:t>
            </w:r>
          </w:p>
        </w:tc>
      </w:tr>
      <w:tr w:rsidR="002F33EA" w:rsidRPr="00D20BED" w14:paraId="4583B12E" w14:textId="77777777" w:rsidTr="002F33EA">
        <w:tc>
          <w:tcPr>
            <w:tcW w:w="2712" w:type="dxa"/>
            <w:tcBorders>
              <w:left w:val="single" w:sz="6" w:space="0" w:color="000000"/>
              <w:right w:val="single" w:sz="4" w:space="0" w:color="000000"/>
            </w:tcBorders>
            <w:vAlign w:val="bottom"/>
          </w:tcPr>
          <w:p w14:paraId="4583B12B" w14:textId="77777777" w:rsidR="002F33EA" w:rsidRPr="00D20BED" w:rsidRDefault="002F33EA" w:rsidP="002F33EA">
            <w:pPr>
              <w:spacing w:before="40" w:after="40" w:line="220" w:lineRule="exact"/>
              <w:ind w:right="113"/>
              <w:jc w:val="right"/>
              <w:rPr>
                <w:sz w:val="18"/>
                <w:szCs w:val="18"/>
              </w:rPr>
            </w:pPr>
            <w:r w:rsidRPr="00D20BED">
              <w:rPr>
                <w:sz w:val="18"/>
                <w:szCs w:val="18"/>
              </w:rPr>
              <w:t>5</w:t>
            </w:r>
          </w:p>
        </w:tc>
        <w:tc>
          <w:tcPr>
            <w:tcW w:w="2308" w:type="dxa"/>
            <w:tcBorders>
              <w:left w:val="single" w:sz="4" w:space="0" w:color="000000"/>
              <w:right w:val="single" w:sz="4" w:space="0" w:color="000000"/>
            </w:tcBorders>
            <w:vAlign w:val="bottom"/>
          </w:tcPr>
          <w:p w14:paraId="4583B12C" w14:textId="77777777" w:rsidR="002F33EA" w:rsidRPr="00D20BED" w:rsidRDefault="002F33EA" w:rsidP="002F33EA">
            <w:pPr>
              <w:spacing w:before="40" w:after="40" w:line="220" w:lineRule="exact"/>
              <w:ind w:right="113"/>
              <w:jc w:val="right"/>
              <w:rPr>
                <w:sz w:val="18"/>
                <w:szCs w:val="18"/>
              </w:rPr>
            </w:pPr>
            <w:r w:rsidRPr="00D20BED">
              <w:rPr>
                <w:sz w:val="18"/>
                <w:szCs w:val="18"/>
              </w:rPr>
              <w:t>1</w:t>
            </w:r>
          </w:p>
        </w:tc>
        <w:tc>
          <w:tcPr>
            <w:tcW w:w="2351" w:type="dxa"/>
            <w:tcBorders>
              <w:left w:val="single" w:sz="4" w:space="0" w:color="000000"/>
              <w:right w:val="single" w:sz="6" w:space="0" w:color="000000"/>
            </w:tcBorders>
            <w:vAlign w:val="bottom"/>
          </w:tcPr>
          <w:p w14:paraId="4583B12D" w14:textId="77777777" w:rsidR="002F33EA" w:rsidRPr="00D20BED" w:rsidRDefault="002F33EA" w:rsidP="002F33EA">
            <w:pPr>
              <w:spacing w:before="40" w:after="40" w:line="220" w:lineRule="exact"/>
              <w:ind w:right="113"/>
              <w:jc w:val="right"/>
              <w:rPr>
                <w:sz w:val="18"/>
                <w:szCs w:val="18"/>
              </w:rPr>
            </w:pPr>
            <w:r w:rsidRPr="00D20BED">
              <w:rPr>
                <w:sz w:val="18"/>
                <w:szCs w:val="18"/>
              </w:rPr>
              <w:t>5</w:t>
            </w:r>
          </w:p>
        </w:tc>
      </w:tr>
      <w:tr w:rsidR="002F33EA" w:rsidRPr="00D20BED" w14:paraId="4583B132" w14:textId="77777777" w:rsidTr="002F33EA">
        <w:tc>
          <w:tcPr>
            <w:tcW w:w="2712" w:type="dxa"/>
            <w:tcBorders>
              <w:left w:val="single" w:sz="6" w:space="0" w:color="000000"/>
              <w:right w:val="single" w:sz="4" w:space="0" w:color="000000"/>
            </w:tcBorders>
            <w:vAlign w:val="bottom"/>
          </w:tcPr>
          <w:p w14:paraId="4583B12F" w14:textId="77777777" w:rsidR="002F33EA" w:rsidRPr="00D20BED" w:rsidRDefault="002F33EA" w:rsidP="002F33EA">
            <w:pPr>
              <w:spacing w:before="40" w:after="40" w:line="220" w:lineRule="exact"/>
              <w:ind w:right="113"/>
              <w:jc w:val="right"/>
              <w:rPr>
                <w:sz w:val="18"/>
                <w:szCs w:val="18"/>
              </w:rPr>
            </w:pPr>
            <w:r w:rsidRPr="00D20BED">
              <w:rPr>
                <w:sz w:val="18"/>
                <w:szCs w:val="18"/>
              </w:rPr>
              <w:t>6</w:t>
            </w:r>
          </w:p>
        </w:tc>
        <w:tc>
          <w:tcPr>
            <w:tcW w:w="2308" w:type="dxa"/>
            <w:tcBorders>
              <w:left w:val="single" w:sz="4" w:space="0" w:color="000000"/>
              <w:right w:val="single" w:sz="4" w:space="0" w:color="000000"/>
            </w:tcBorders>
            <w:vAlign w:val="bottom"/>
          </w:tcPr>
          <w:p w14:paraId="4583B130" w14:textId="77777777" w:rsidR="002F33EA" w:rsidRPr="00D20BED" w:rsidRDefault="002F33EA" w:rsidP="002F33EA">
            <w:pPr>
              <w:spacing w:before="40" w:after="40" w:line="220" w:lineRule="exact"/>
              <w:ind w:right="113"/>
              <w:jc w:val="right"/>
              <w:rPr>
                <w:sz w:val="18"/>
                <w:szCs w:val="18"/>
              </w:rPr>
            </w:pPr>
            <w:r w:rsidRPr="00D20BED">
              <w:rPr>
                <w:sz w:val="18"/>
                <w:szCs w:val="18"/>
              </w:rPr>
              <w:t>2</w:t>
            </w:r>
          </w:p>
        </w:tc>
        <w:tc>
          <w:tcPr>
            <w:tcW w:w="2351" w:type="dxa"/>
            <w:tcBorders>
              <w:left w:val="single" w:sz="4" w:space="0" w:color="000000"/>
              <w:right w:val="single" w:sz="6" w:space="0" w:color="000000"/>
            </w:tcBorders>
            <w:vAlign w:val="bottom"/>
          </w:tcPr>
          <w:p w14:paraId="4583B131" w14:textId="77777777" w:rsidR="002F33EA" w:rsidRPr="00D20BED" w:rsidRDefault="002F33EA" w:rsidP="002F33EA">
            <w:pPr>
              <w:spacing w:before="40" w:after="40" w:line="220" w:lineRule="exact"/>
              <w:ind w:right="113"/>
              <w:jc w:val="right"/>
              <w:rPr>
                <w:sz w:val="18"/>
                <w:szCs w:val="18"/>
              </w:rPr>
            </w:pPr>
            <w:r w:rsidRPr="00D20BED">
              <w:rPr>
                <w:sz w:val="18"/>
                <w:szCs w:val="18"/>
              </w:rPr>
              <w:t>6</w:t>
            </w:r>
          </w:p>
        </w:tc>
      </w:tr>
      <w:tr w:rsidR="002F33EA" w:rsidRPr="00D20BED" w14:paraId="4583B136" w14:textId="77777777" w:rsidTr="002F33EA">
        <w:tc>
          <w:tcPr>
            <w:tcW w:w="2712" w:type="dxa"/>
            <w:tcBorders>
              <w:left w:val="single" w:sz="6" w:space="0" w:color="000000"/>
              <w:right w:val="single" w:sz="4" w:space="0" w:color="000000"/>
            </w:tcBorders>
            <w:vAlign w:val="bottom"/>
          </w:tcPr>
          <w:p w14:paraId="4583B133" w14:textId="77777777" w:rsidR="002F33EA" w:rsidRPr="00D20BED" w:rsidRDefault="002F33EA" w:rsidP="002F33EA">
            <w:pPr>
              <w:spacing w:before="40" w:after="40" w:line="220" w:lineRule="exact"/>
              <w:ind w:right="113"/>
              <w:jc w:val="right"/>
              <w:rPr>
                <w:sz w:val="18"/>
                <w:szCs w:val="18"/>
              </w:rPr>
            </w:pPr>
            <w:r w:rsidRPr="00D20BED">
              <w:rPr>
                <w:sz w:val="18"/>
                <w:szCs w:val="18"/>
              </w:rPr>
              <w:t>7</w:t>
            </w:r>
          </w:p>
        </w:tc>
        <w:tc>
          <w:tcPr>
            <w:tcW w:w="2308" w:type="dxa"/>
            <w:tcBorders>
              <w:left w:val="single" w:sz="4" w:space="0" w:color="000000"/>
              <w:right w:val="single" w:sz="4" w:space="0" w:color="000000"/>
            </w:tcBorders>
            <w:vAlign w:val="bottom"/>
          </w:tcPr>
          <w:p w14:paraId="4583B134" w14:textId="77777777" w:rsidR="002F33EA" w:rsidRPr="00D20BED" w:rsidRDefault="002F33EA" w:rsidP="002F33EA">
            <w:pPr>
              <w:spacing w:before="40" w:after="40" w:line="220" w:lineRule="exact"/>
              <w:ind w:right="113"/>
              <w:jc w:val="right"/>
              <w:rPr>
                <w:sz w:val="18"/>
                <w:szCs w:val="18"/>
              </w:rPr>
            </w:pPr>
            <w:r w:rsidRPr="00D20BED">
              <w:rPr>
                <w:sz w:val="18"/>
                <w:szCs w:val="18"/>
              </w:rPr>
              <w:t>2</w:t>
            </w:r>
          </w:p>
        </w:tc>
        <w:tc>
          <w:tcPr>
            <w:tcW w:w="2351" w:type="dxa"/>
            <w:tcBorders>
              <w:left w:val="single" w:sz="4" w:space="0" w:color="000000"/>
              <w:right w:val="single" w:sz="6" w:space="0" w:color="000000"/>
            </w:tcBorders>
            <w:vAlign w:val="bottom"/>
          </w:tcPr>
          <w:p w14:paraId="4583B135" w14:textId="77777777" w:rsidR="002F33EA" w:rsidRPr="00D20BED" w:rsidRDefault="002F33EA" w:rsidP="002F33EA">
            <w:pPr>
              <w:spacing w:before="40" w:after="40" w:line="220" w:lineRule="exact"/>
              <w:ind w:right="113"/>
              <w:jc w:val="right"/>
              <w:rPr>
                <w:sz w:val="18"/>
                <w:szCs w:val="18"/>
              </w:rPr>
            </w:pPr>
            <w:r w:rsidRPr="00D20BED">
              <w:rPr>
                <w:sz w:val="18"/>
                <w:szCs w:val="18"/>
              </w:rPr>
              <w:t>6</w:t>
            </w:r>
          </w:p>
        </w:tc>
      </w:tr>
      <w:tr w:rsidR="002F33EA" w:rsidRPr="00D20BED" w14:paraId="4583B13A" w14:textId="77777777" w:rsidTr="002F33EA">
        <w:tc>
          <w:tcPr>
            <w:tcW w:w="2712" w:type="dxa"/>
            <w:tcBorders>
              <w:left w:val="single" w:sz="6" w:space="0" w:color="000000"/>
              <w:right w:val="single" w:sz="4" w:space="0" w:color="000000"/>
            </w:tcBorders>
            <w:vAlign w:val="bottom"/>
          </w:tcPr>
          <w:p w14:paraId="4583B137" w14:textId="77777777" w:rsidR="002F33EA" w:rsidRPr="00D20BED" w:rsidRDefault="002F33EA" w:rsidP="002F33EA">
            <w:pPr>
              <w:spacing w:before="40" w:after="40" w:line="220" w:lineRule="exact"/>
              <w:ind w:right="113"/>
              <w:jc w:val="right"/>
              <w:rPr>
                <w:sz w:val="18"/>
                <w:szCs w:val="18"/>
              </w:rPr>
            </w:pPr>
            <w:r w:rsidRPr="00D20BED">
              <w:rPr>
                <w:sz w:val="18"/>
                <w:szCs w:val="18"/>
              </w:rPr>
              <w:t>8</w:t>
            </w:r>
          </w:p>
        </w:tc>
        <w:tc>
          <w:tcPr>
            <w:tcW w:w="2308" w:type="dxa"/>
            <w:tcBorders>
              <w:left w:val="single" w:sz="4" w:space="0" w:color="000000"/>
              <w:right w:val="single" w:sz="4" w:space="0" w:color="000000"/>
            </w:tcBorders>
            <w:vAlign w:val="bottom"/>
          </w:tcPr>
          <w:p w14:paraId="4583B138" w14:textId="77777777" w:rsidR="002F33EA" w:rsidRPr="00D20BED" w:rsidRDefault="002F33EA" w:rsidP="002F33EA">
            <w:pPr>
              <w:spacing w:before="40" w:after="40" w:line="220" w:lineRule="exact"/>
              <w:ind w:right="113"/>
              <w:jc w:val="right"/>
              <w:rPr>
                <w:sz w:val="18"/>
                <w:szCs w:val="18"/>
              </w:rPr>
            </w:pPr>
            <w:r w:rsidRPr="00D20BED">
              <w:rPr>
                <w:sz w:val="18"/>
                <w:szCs w:val="18"/>
              </w:rPr>
              <w:t>3</w:t>
            </w:r>
          </w:p>
        </w:tc>
        <w:tc>
          <w:tcPr>
            <w:tcW w:w="2351" w:type="dxa"/>
            <w:tcBorders>
              <w:left w:val="single" w:sz="4" w:space="0" w:color="000000"/>
              <w:right w:val="single" w:sz="6" w:space="0" w:color="000000"/>
            </w:tcBorders>
            <w:vAlign w:val="bottom"/>
          </w:tcPr>
          <w:p w14:paraId="4583B139" w14:textId="77777777" w:rsidR="002F33EA" w:rsidRPr="00D20BED" w:rsidRDefault="002F33EA" w:rsidP="002F33EA">
            <w:pPr>
              <w:spacing w:before="40" w:after="40" w:line="220" w:lineRule="exact"/>
              <w:ind w:right="113"/>
              <w:jc w:val="right"/>
              <w:rPr>
                <w:sz w:val="18"/>
                <w:szCs w:val="18"/>
              </w:rPr>
            </w:pPr>
            <w:r w:rsidRPr="00D20BED">
              <w:rPr>
                <w:sz w:val="18"/>
                <w:szCs w:val="18"/>
              </w:rPr>
              <w:t>7</w:t>
            </w:r>
          </w:p>
        </w:tc>
      </w:tr>
      <w:tr w:rsidR="002F33EA" w:rsidRPr="00D20BED" w14:paraId="4583B13E" w14:textId="77777777" w:rsidTr="002F33EA">
        <w:tc>
          <w:tcPr>
            <w:tcW w:w="2712" w:type="dxa"/>
            <w:tcBorders>
              <w:left w:val="single" w:sz="6" w:space="0" w:color="000000"/>
              <w:right w:val="single" w:sz="4" w:space="0" w:color="000000"/>
            </w:tcBorders>
            <w:vAlign w:val="bottom"/>
          </w:tcPr>
          <w:p w14:paraId="4583B13B" w14:textId="77777777" w:rsidR="002F33EA" w:rsidRPr="00D20BED" w:rsidRDefault="002F33EA" w:rsidP="002F33EA">
            <w:pPr>
              <w:spacing w:before="40" w:after="40" w:line="220" w:lineRule="exact"/>
              <w:ind w:right="113"/>
              <w:jc w:val="right"/>
              <w:rPr>
                <w:sz w:val="18"/>
                <w:szCs w:val="18"/>
              </w:rPr>
            </w:pPr>
            <w:r w:rsidRPr="00D20BED">
              <w:rPr>
                <w:sz w:val="18"/>
                <w:szCs w:val="18"/>
              </w:rPr>
              <w:t>9</w:t>
            </w:r>
          </w:p>
        </w:tc>
        <w:tc>
          <w:tcPr>
            <w:tcW w:w="2308" w:type="dxa"/>
            <w:tcBorders>
              <w:left w:val="single" w:sz="4" w:space="0" w:color="000000"/>
              <w:right w:val="single" w:sz="4" w:space="0" w:color="000000"/>
            </w:tcBorders>
            <w:vAlign w:val="bottom"/>
          </w:tcPr>
          <w:p w14:paraId="4583B13C" w14:textId="77777777" w:rsidR="002F33EA" w:rsidRPr="00D20BED" w:rsidRDefault="002F33EA" w:rsidP="002F33EA">
            <w:pPr>
              <w:spacing w:before="40" w:after="40" w:line="220" w:lineRule="exact"/>
              <w:ind w:right="113"/>
              <w:jc w:val="right"/>
              <w:rPr>
                <w:sz w:val="18"/>
                <w:szCs w:val="18"/>
              </w:rPr>
            </w:pPr>
            <w:r w:rsidRPr="00D20BED">
              <w:rPr>
                <w:sz w:val="18"/>
                <w:szCs w:val="18"/>
              </w:rPr>
              <w:t>4</w:t>
            </w:r>
          </w:p>
        </w:tc>
        <w:tc>
          <w:tcPr>
            <w:tcW w:w="2351" w:type="dxa"/>
            <w:tcBorders>
              <w:left w:val="single" w:sz="4" w:space="0" w:color="000000"/>
              <w:right w:val="single" w:sz="6" w:space="0" w:color="000000"/>
            </w:tcBorders>
            <w:vAlign w:val="bottom"/>
          </w:tcPr>
          <w:p w14:paraId="4583B13D" w14:textId="77777777" w:rsidR="002F33EA" w:rsidRPr="00D20BED" w:rsidRDefault="002F33EA" w:rsidP="002F33EA">
            <w:pPr>
              <w:spacing w:before="40" w:after="40" w:line="220" w:lineRule="exact"/>
              <w:ind w:right="113"/>
              <w:jc w:val="right"/>
              <w:rPr>
                <w:sz w:val="18"/>
                <w:szCs w:val="18"/>
              </w:rPr>
            </w:pPr>
            <w:r w:rsidRPr="00D20BED">
              <w:rPr>
                <w:sz w:val="18"/>
                <w:szCs w:val="18"/>
              </w:rPr>
              <w:t>8</w:t>
            </w:r>
          </w:p>
        </w:tc>
      </w:tr>
      <w:tr w:rsidR="002F33EA" w:rsidRPr="00D20BED" w14:paraId="4583B142" w14:textId="77777777" w:rsidTr="002F33EA">
        <w:tc>
          <w:tcPr>
            <w:tcW w:w="2712" w:type="dxa"/>
            <w:tcBorders>
              <w:left w:val="single" w:sz="6" w:space="0" w:color="000000"/>
              <w:right w:val="single" w:sz="4" w:space="0" w:color="000000"/>
            </w:tcBorders>
            <w:vAlign w:val="bottom"/>
          </w:tcPr>
          <w:p w14:paraId="4583B13F" w14:textId="77777777" w:rsidR="002F33EA" w:rsidRPr="00D20BED" w:rsidRDefault="002F33EA" w:rsidP="002F33EA">
            <w:pPr>
              <w:spacing w:before="40" w:after="40" w:line="220" w:lineRule="exact"/>
              <w:ind w:right="113"/>
              <w:jc w:val="right"/>
              <w:rPr>
                <w:sz w:val="18"/>
                <w:szCs w:val="18"/>
              </w:rPr>
            </w:pPr>
            <w:r w:rsidRPr="00D20BED">
              <w:rPr>
                <w:sz w:val="18"/>
                <w:szCs w:val="18"/>
              </w:rPr>
              <w:t>10</w:t>
            </w:r>
          </w:p>
        </w:tc>
        <w:tc>
          <w:tcPr>
            <w:tcW w:w="2308" w:type="dxa"/>
            <w:tcBorders>
              <w:left w:val="single" w:sz="4" w:space="0" w:color="000000"/>
              <w:right w:val="single" w:sz="4" w:space="0" w:color="000000"/>
            </w:tcBorders>
            <w:vAlign w:val="bottom"/>
          </w:tcPr>
          <w:p w14:paraId="4583B140" w14:textId="77777777" w:rsidR="002F33EA" w:rsidRPr="00D20BED" w:rsidRDefault="002F33EA" w:rsidP="002F33EA">
            <w:pPr>
              <w:spacing w:before="40" w:after="40" w:line="220" w:lineRule="exact"/>
              <w:ind w:right="113"/>
              <w:jc w:val="right"/>
              <w:rPr>
                <w:sz w:val="18"/>
                <w:szCs w:val="18"/>
              </w:rPr>
            </w:pPr>
            <w:r w:rsidRPr="00D20BED">
              <w:rPr>
                <w:sz w:val="18"/>
                <w:szCs w:val="18"/>
              </w:rPr>
              <w:t>4</w:t>
            </w:r>
          </w:p>
        </w:tc>
        <w:tc>
          <w:tcPr>
            <w:tcW w:w="2351" w:type="dxa"/>
            <w:tcBorders>
              <w:left w:val="single" w:sz="4" w:space="0" w:color="000000"/>
              <w:right w:val="single" w:sz="6" w:space="0" w:color="000000"/>
            </w:tcBorders>
            <w:vAlign w:val="bottom"/>
          </w:tcPr>
          <w:p w14:paraId="4583B141" w14:textId="77777777" w:rsidR="002F33EA" w:rsidRPr="00D20BED" w:rsidRDefault="002F33EA" w:rsidP="002F33EA">
            <w:pPr>
              <w:spacing w:before="40" w:after="40" w:line="220" w:lineRule="exact"/>
              <w:ind w:right="113"/>
              <w:jc w:val="right"/>
              <w:rPr>
                <w:sz w:val="18"/>
                <w:szCs w:val="18"/>
              </w:rPr>
            </w:pPr>
            <w:r w:rsidRPr="00D20BED">
              <w:rPr>
                <w:sz w:val="18"/>
                <w:szCs w:val="18"/>
              </w:rPr>
              <w:t>8</w:t>
            </w:r>
          </w:p>
        </w:tc>
      </w:tr>
      <w:tr w:rsidR="002F33EA" w:rsidRPr="00D20BED" w14:paraId="4583B146" w14:textId="77777777" w:rsidTr="002F33EA">
        <w:tc>
          <w:tcPr>
            <w:tcW w:w="2712" w:type="dxa"/>
            <w:tcBorders>
              <w:left w:val="single" w:sz="6" w:space="0" w:color="000000"/>
              <w:right w:val="single" w:sz="4" w:space="0" w:color="000000"/>
            </w:tcBorders>
            <w:vAlign w:val="bottom"/>
          </w:tcPr>
          <w:p w14:paraId="4583B143" w14:textId="77777777" w:rsidR="002F33EA" w:rsidRPr="00D20BED" w:rsidRDefault="002F33EA" w:rsidP="002F33EA">
            <w:pPr>
              <w:spacing w:before="40" w:after="40" w:line="220" w:lineRule="exact"/>
              <w:ind w:right="113"/>
              <w:jc w:val="right"/>
              <w:rPr>
                <w:sz w:val="18"/>
                <w:szCs w:val="18"/>
              </w:rPr>
            </w:pPr>
            <w:r w:rsidRPr="00D20BED">
              <w:rPr>
                <w:sz w:val="18"/>
                <w:szCs w:val="18"/>
              </w:rPr>
              <w:t>11</w:t>
            </w:r>
          </w:p>
        </w:tc>
        <w:tc>
          <w:tcPr>
            <w:tcW w:w="2308" w:type="dxa"/>
            <w:tcBorders>
              <w:left w:val="single" w:sz="4" w:space="0" w:color="000000"/>
              <w:right w:val="single" w:sz="4" w:space="0" w:color="000000"/>
            </w:tcBorders>
            <w:vAlign w:val="bottom"/>
          </w:tcPr>
          <w:p w14:paraId="4583B144" w14:textId="77777777" w:rsidR="002F33EA" w:rsidRPr="00D20BED" w:rsidRDefault="002F33EA" w:rsidP="002F33EA">
            <w:pPr>
              <w:spacing w:before="40" w:after="40" w:line="220" w:lineRule="exact"/>
              <w:ind w:right="113"/>
              <w:jc w:val="right"/>
              <w:rPr>
                <w:sz w:val="18"/>
                <w:szCs w:val="18"/>
              </w:rPr>
            </w:pPr>
            <w:r w:rsidRPr="00D20BED">
              <w:rPr>
                <w:sz w:val="18"/>
                <w:szCs w:val="18"/>
              </w:rPr>
              <w:t>5</w:t>
            </w:r>
          </w:p>
        </w:tc>
        <w:tc>
          <w:tcPr>
            <w:tcW w:w="2351" w:type="dxa"/>
            <w:tcBorders>
              <w:left w:val="single" w:sz="4" w:space="0" w:color="000000"/>
              <w:right w:val="single" w:sz="6" w:space="0" w:color="000000"/>
            </w:tcBorders>
            <w:vAlign w:val="bottom"/>
          </w:tcPr>
          <w:p w14:paraId="4583B145" w14:textId="77777777" w:rsidR="002F33EA" w:rsidRPr="00D20BED" w:rsidRDefault="002F33EA" w:rsidP="002F33EA">
            <w:pPr>
              <w:spacing w:before="40" w:after="40" w:line="220" w:lineRule="exact"/>
              <w:ind w:right="113"/>
              <w:jc w:val="right"/>
              <w:rPr>
                <w:sz w:val="18"/>
                <w:szCs w:val="18"/>
              </w:rPr>
            </w:pPr>
            <w:r w:rsidRPr="00D20BED">
              <w:rPr>
                <w:sz w:val="18"/>
                <w:szCs w:val="18"/>
              </w:rPr>
              <w:t>9</w:t>
            </w:r>
          </w:p>
        </w:tc>
      </w:tr>
      <w:tr w:rsidR="002F33EA" w:rsidRPr="00D20BED" w14:paraId="4583B14A" w14:textId="77777777" w:rsidTr="002F33EA">
        <w:tc>
          <w:tcPr>
            <w:tcW w:w="2712" w:type="dxa"/>
            <w:tcBorders>
              <w:left w:val="single" w:sz="6" w:space="0" w:color="000000"/>
              <w:right w:val="single" w:sz="4" w:space="0" w:color="000000"/>
            </w:tcBorders>
            <w:vAlign w:val="bottom"/>
          </w:tcPr>
          <w:p w14:paraId="4583B147" w14:textId="77777777" w:rsidR="002F33EA" w:rsidRPr="00D20BED" w:rsidRDefault="002F33EA" w:rsidP="002F33EA">
            <w:pPr>
              <w:spacing w:before="40" w:after="40" w:line="220" w:lineRule="exact"/>
              <w:ind w:right="113"/>
              <w:jc w:val="right"/>
              <w:rPr>
                <w:sz w:val="18"/>
                <w:szCs w:val="18"/>
              </w:rPr>
            </w:pPr>
            <w:r w:rsidRPr="00D20BED">
              <w:rPr>
                <w:sz w:val="18"/>
                <w:szCs w:val="18"/>
              </w:rPr>
              <w:t>12</w:t>
            </w:r>
          </w:p>
        </w:tc>
        <w:tc>
          <w:tcPr>
            <w:tcW w:w="2308" w:type="dxa"/>
            <w:tcBorders>
              <w:left w:val="single" w:sz="4" w:space="0" w:color="000000"/>
              <w:right w:val="single" w:sz="4" w:space="0" w:color="000000"/>
            </w:tcBorders>
            <w:vAlign w:val="bottom"/>
          </w:tcPr>
          <w:p w14:paraId="4583B148" w14:textId="77777777" w:rsidR="002F33EA" w:rsidRPr="00D20BED" w:rsidRDefault="002F33EA" w:rsidP="002F33EA">
            <w:pPr>
              <w:spacing w:before="40" w:after="40" w:line="220" w:lineRule="exact"/>
              <w:ind w:right="113"/>
              <w:jc w:val="right"/>
              <w:rPr>
                <w:sz w:val="18"/>
                <w:szCs w:val="18"/>
              </w:rPr>
            </w:pPr>
            <w:r w:rsidRPr="00D20BED">
              <w:rPr>
                <w:sz w:val="18"/>
                <w:szCs w:val="18"/>
              </w:rPr>
              <w:t>5</w:t>
            </w:r>
          </w:p>
        </w:tc>
        <w:tc>
          <w:tcPr>
            <w:tcW w:w="2351" w:type="dxa"/>
            <w:tcBorders>
              <w:left w:val="single" w:sz="4" w:space="0" w:color="000000"/>
              <w:right w:val="single" w:sz="6" w:space="0" w:color="000000"/>
            </w:tcBorders>
            <w:vAlign w:val="bottom"/>
          </w:tcPr>
          <w:p w14:paraId="4583B149" w14:textId="77777777" w:rsidR="002F33EA" w:rsidRPr="00D20BED" w:rsidRDefault="002F33EA" w:rsidP="002F33EA">
            <w:pPr>
              <w:spacing w:before="40" w:after="40" w:line="220" w:lineRule="exact"/>
              <w:ind w:right="113"/>
              <w:jc w:val="right"/>
              <w:rPr>
                <w:sz w:val="18"/>
                <w:szCs w:val="18"/>
              </w:rPr>
            </w:pPr>
            <w:r w:rsidRPr="00D20BED">
              <w:rPr>
                <w:sz w:val="18"/>
                <w:szCs w:val="18"/>
              </w:rPr>
              <w:t>9</w:t>
            </w:r>
          </w:p>
        </w:tc>
      </w:tr>
      <w:tr w:rsidR="002F33EA" w:rsidRPr="00D20BED" w14:paraId="4583B14E" w14:textId="77777777" w:rsidTr="002F33EA">
        <w:tc>
          <w:tcPr>
            <w:tcW w:w="2712" w:type="dxa"/>
            <w:tcBorders>
              <w:left w:val="single" w:sz="6" w:space="0" w:color="000000"/>
              <w:right w:val="single" w:sz="4" w:space="0" w:color="000000"/>
            </w:tcBorders>
            <w:vAlign w:val="bottom"/>
          </w:tcPr>
          <w:p w14:paraId="4583B14B" w14:textId="77777777" w:rsidR="002F33EA" w:rsidRPr="00D20BED" w:rsidRDefault="002F33EA" w:rsidP="002F33EA">
            <w:pPr>
              <w:spacing w:before="40" w:after="40" w:line="220" w:lineRule="exact"/>
              <w:ind w:right="113"/>
              <w:jc w:val="right"/>
              <w:rPr>
                <w:sz w:val="18"/>
                <w:szCs w:val="18"/>
              </w:rPr>
            </w:pPr>
            <w:r w:rsidRPr="00D20BED">
              <w:rPr>
                <w:sz w:val="18"/>
                <w:szCs w:val="18"/>
              </w:rPr>
              <w:t>13</w:t>
            </w:r>
          </w:p>
        </w:tc>
        <w:tc>
          <w:tcPr>
            <w:tcW w:w="2308" w:type="dxa"/>
            <w:tcBorders>
              <w:left w:val="single" w:sz="4" w:space="0" w:color="000000"/>
              <w:right w:val="single" w:sz="4" w:space="0" w:color="000000"/>
            </w:tcBorders>
            <w:vAlign w:val="bottom"/>
          </w:tcPr>
          <w:p w14:paraId="4583B14C" w14:textId="77777777" w:rsidR="002F33EA" w:rsidRPr="00D20BED" w:rsidRDefault="002F33EA" w:rsidP="002F33EA">
            <w:pPr>
              <w:spacing w:before="40" w:after="40" w:line="220" w:lineRule="exact"/>
              <w:ind w:right="113"/>
              <w:jc w:val="right"/>
              <w:rPr>
                <w:sz w:val="18"/>
                <w:szCs w:val="18"/>
              </w:rPr>
            </w:pPr>
            <w:r w:rsidRPr="00D20BED">
              <w:rPr>
                <w:sz w:val="18"/>
                <w:szCs w:val="18"/>
              </w:rPr>
              <w:t>6</w:t>
            </w:r>
          </w:p>
        </w:tc>
        <w:tc>
          <w:tcPr>
            <w:tcW w:w="2351" w:type="dxa"/>
            <w:tcBorders>
              <w:left w:val="single" w:sz="4" w:space="0" w:color="000000"/>
              <w:right w:val="single" w:sz="6" w:space="0" w:color="000000"/>
            </w:tcBorders>
            <w:vAlign w:val="bottom"/>
          </w:tcPr>
          <w:p w14:paraId="4583B14D" w14:textId="77777777" w:rsidR="002F33EA" w:rsidRPr="00D20BED" w:rsidRDefault="002F33EA" w:rsidP="002F33EA">
            <w:pPr>
              <w:spacing w:before="40" w:after="40" w:line="220" w:lineRule="exact"/>
              <w:ind w:right="113"/>
              <w:jc w:val="right"/>
              <w:rPr>
                <w:sz w:val="18"/>
                <w:szCs w:val="18"/>
              </w:rPr>
            </w:pPr>
            <w:r w:rsidRPr="00D20BED">
              <w:rPr>
                <w:sz w:val="18"/>
                <w:szCs w:val="18"/>
              </w:rPr>
              <w:t>10</w:t>
            </w:r>
          </w:p>
        </w:tc>
      </w:tr>
      <w:tr w:rsidR="002F33EA" w:rsidRPr="00D20BED" w14:paraId="4583B152" w14:textId="77777777" w:rsidTr="002F33EA">
        <w:tc>
          <w:tcPr>
            <w:tcW w:w="2712" w:type="dxa"/>
            <w:tcBorders>
              <w:left w:val="single" w:sz="6" w:space="0" w:color="000000"/>
              <w:right w:val="single" w:sz="4" w:space="0" w:color="000000"/>
            </w:tcBorders>
            <w:vAlign w:val="bottom"/>
          </w:tcPr>
          <w:p w14:paraId="4583B14F" w14:textId="77777777" w:rsidR="002F33EA" w:rsidRPr="00D20BED" w:rsidRDefault="002F33EA" w:rsidP="002F33EA">
            <w:pPr>
              <w:spacing w:before="40" w:after="40" w:line="220" w:lineRule="exact"/>
              <w:ind w:right="113"/>
              <w:jc w:val="right"/>
              <w:rPr>
                <w:sz w:val="18"/>
                <w:szCs w:val="18"/>
              </w:rPr>
            </w:pPr>
            <w:r w:rsidRPr="00D20BED">
              <w:rPr>
                <w:sz w:val="18"/>
                <w:szCs w:val="18"/>
              </w:rPr>
              <w:t>14</w:t>
            </w:r>
          </w:p>
        </w:tc>
        <w:tc>
          <w:tcPr>
            <w:tcW w:w="2308" w:type="dxa"/>
            <w:tcBorders>
              <w:left w:val="single" w:sz="4" w:space="0" w:color="000000"/>
              <w:right w:val="single" w:sz="4" w:space="0" w:color="000000"/>
            </w:tcBorders>
            <w:vAlign w:val="bottom"/>
          </w:tcPr>
          <w:p w14:paraId="4583B150" w14:textId="77777777" w:rsidR="002F33EA" w:rsidRPr="00D20BED" w:rsidRDefault="002F33EA" w:rsidP="002F33EA">
            <w:pPr>
              <w:spacing w:before="40" w:after="40" w:line="220" w:lineRule="exact"/>
              <w:ind w:right="113"/>
              <w:jc w:val="right"/>
              <w:rPr>
                <w:sz w:val="18"/>
                <w:szCs w:val="18"/>
              </w:rPr>
            </w:pPr>
            <w:r w:rsidRPr="00D20BED">
              <w:rPr>
                <w:sz w:val="18"/>
                <w:szCs w:val="18"/>
              </w:rPr>
              <w:t>6</w:t>
            </w:r>
          </w:p>
        </w:tc>
        <w:tc>
          <w:tcPr>
            <w:tcW w:w="2351" w:type="dxa"/>
            <w:tcBorders>
              <w:left w:val="single" w:sz="4" w:space="0" w:color="000000"/>
              <w:right w:val="single" w:sz="6" w:space="0" w:color="000000"/>
            </w:tcBorders>
            <w:vAlign w:val="bottom"/>
          </w:tcPr>
          <w:p w14:paraId="4583B151" w14:textId="77777777" w:rsidR="002F33EA" w:rsidRPr="00D20BED" w:rsidRDefault="002F33EA" w:rsidP="002F33EA">
            <w:pPr>
              <w:spacing w:before="40" w:after="40" w:line="220" w:lineRule="exact"/>
              <w:ind w:right="113"/>
              <w:jc w:val="right"/>
              <w:rPr>
                <w:sz w:val="18"/>
                <w:szCs w:val="18"/>
              </w:rPr>
            </w:pPr>
            <w:r w:rsidRPr="00D20BED">
              <w:rPr>
                <w:sz w:val="18"/>
                <w:szCs w:val="18"/>
              </w:rPr>
              <w:t>11</w:t>
            </w:r>
          </w:p>
        </w:tc>
      </w:tr>
      <w:tr w:rsidR="002F33EA" w:rsidRPr="00D20BED" w14:paraId="4583B156" w14:textId="77777777" w:rsidTr="002F33EA">
        <w:tc>
          <w:tcPr>
            <w:tcW w:w="2712" w:type="dxa"/>
            <w:tcBorders>
              <w:left w:val="single" w:sz="6" w:space="0" w:color="000000"/>
              <w:right w:val="single" w:sz="4" w:space="0" w:color="000000"/>
            </w:tcBorders>
            <w:vAlign w:val="bottom"/>
          </w:tcPr>
          <w:p w14:paraId="4583B153" w14:textId="77777777" w:rsidR="002F33EA" w:rsidRPr="00D20BED" w:rsidRDefault="002F33EA" w:rsidP="002F33EA">
            <w:pPr>
              <w:spacing w:before="40" w:after="40" w:line="220" w:lineRule="exact"/>
              <w:ind w:right="113"/>
              <w:jc w:val="right"/>
              <w:rPr>
                <w:sz w:val="18"/>
                <w:szCs w:val="18"/>
              </w:rPr>
            </w:pPr>
            <w:r w:rsidRPr="00D20BED">
              <w:rPr>
                <w:sz w:val="18"/>
                <w:szCs w:val="18"/>
              </w:rPr>
              <w:t>15</w:t>
            </w:r>
          </w:p>
        </w:tc>
        <w:tc>
          <w:tcPr>
            <w:tcW w:w="2308" w:type="dxa"/>
            <w:tcBorders>
              <w:left w:val="single" w:sz="4" w:space="0" w:color="000000"/>
              <w:right w:val="single" w:sz="4" w:space="0" w:color="000000"/>
            </w:tcBorders>
            <w:vAlign w:val="bottom"/>
          </w:tcPr>
          <w:p w14:paraId="4583B154" w14:textId="77777777" w:rsidR="002F33EA" w:rsidRPr="00D20BED" w:rsidRDefault="002F33EA" w:rsidP="002F33EA">
            <w:pPr>
              <w:spacing w:before="40" w:after="40" w:line="220" w:lineRule="exact"/>
              <w:ind w:right="113"/>
              <w:jc w:val="right"/>
              <w:rPr>
                <w:sz w:val="18"/>
                <w:szCs w:val="18"/>
              </w:rPr>
            </w:pPr>
            <w:r w:rsidRPr="00D20BED">
              <w:rPr>
                <w:sz w:val="18"/>
                <w:szCs w:val="18"/>
              </w:rPr>
              <w:t>7</w:t>
            </w:r>
          </w:p>
        </w:tc>
        <w:tc>
          <w:tcPr>
            <w:tcW w:w="2351" w:type="dxa"/>
            <w:tcBorders>
              <w:left w:val="single" w:sz="4" w:space="0" w:color="000000"/>
              <w:right w:val="single" w:sz="6" w:space="0" w:color="000000"/>
            </w:tcBorders>
            <w:vAlign w:val="bottom"/>
          </w:tcPr>
          <w:p w14:paraId="4583B155" w14:textId="77777777" w:rsidR="002F33EA" w:rsidRPr="00D20BED" w:rsidRDefault="002F33EA" w:rsidP="002F33EA">
            <w:pPr>
              <w:spacing w:before="40" w:after="40" w:line="220" w:lineRule="exact"/>
              <w:ind w:right="113"/>
              <w:jc w:val="right"/>
              <w:rPr>
                <w:sz w:val="18"/>
                <w:szCs w:val="18"/>
              </w:rPr>
            </w:pPr>
            <w:r w:rsidRPr="00D20BED">
              <w:rPr>
                <w:sz w:val="18"/>
                <w:szCs w:val="18"/>
              </w:rPr>
              <w:t>11</w:t>
            </w:r>
          </w:p>
        </w:tc>
      </w:tr>
      <w:tr w:rsidR="002F33EA" w:rsidRPr="00D20BED" w14:paraId="4583B15A" w14:textId="77777777" w:rsidTr="002F33EA">
        <w:tc>
          <w:tcPr>
            <w:tcW w:w="2712" w:type="dxa"/>
            <w:tcBorders>
              <w:left w:val="single" w:sz="6" w:space="0" w:color="000000"/>
              <w:right w:val="single" w:sz="4" w:space="0" w:color="000000"/>
            </w:tcBorders>
            <w:vAlign w:val="bottom"/>
          </w:tcPr>
          <w:p w14:paraId="4583B157" w14:textId="77777777" w:rsidR="002F33EA" w:rsidRPr="00D20BED" w:rsidRDefault="002F33EA" w:rsidP="002F33EA">
            <w:pPr>
              <w:spacing w:before="40" w:after="40" w:line="220" w:lineRule="exact"/>
              <w:ind w:right="113"/>
              <w:jc w:val="right"/>
              <w:rPr>
                <w:sz w:val="18"/>
                <w:szCs w:val="18"/>
              </w:rPr>
            </w:pPr>
            <w:r w:rsidRPr="00D20BED">
              <w:rPr>
                <w:sz w:val="18"/>
                <w:szCs w:val="18"/>
              </w:rPr>
              <w:t>16</w:t>
            </w:r>
          </w:p>
        </w:tc>
        <w:tc>
          <w:tcPr>
            <w:tcW w:w="2308" w:type="dxa"/>
            <w:tcBorders>
              <w:left w:val="single" w:sz="4" w:space="0" w:color="000000"/>
              <w:right w:val="single" w:sz="4" w:space="0" w:color="000000"/>
            </w:tcBorders>
            <w:vAlign w:val="bottom"/>
          </w:tcPr>
          <w:p w14:paraId="4583B158" w14:textId="77777777" w:rsidR="002F33EA" w:rsidRPr="00D20BED" w:rsidRDefault="002F33EA" w:rsidP="002F33EA">
            <w:pPr>
              <w:spacing w:before="40" w:after="40" w:line="220" w:lineRule="exact"/>
              <w:ind w:right="113"/>
              <w:jc w:val="right"/>
              <w:rPr>
                <w:sz w:val="18"/>
                <w:szCs w:val="18"/>
              </w:rPr>
            </w:pPr>
            <w:r w:rsidRPr="00D20BED">
              <w:rPr>
                <w:sz w:val="18"/>
                <w:szCs w:val="18"/>
              </w:rPr>
              <w:t>8</w:t>
            </w:r>
          </w:p>
        </w:tc>
        <w:tc>
          <w:tcPr>
            <w:tcW w:w="2351" w:type="dxa"/>
            <w:tcBorders>
              <w:left w:val="single" w:sz="4" w:space="0" w:color="000000"/>
              <w:right w:val="single" w:sz="6" w:space="0" w:color="000000"/>
            </w:tcBorders>
            <w:vAlign w:val="bottom"/>
          </w:tcPr>
          <w:p w14:paraId="4583B159" w14:textId="77777777" w:rsidR="002F33EA" w:rsidRPr="00D20BED" w:rsidRDefault="002F33EA" w:rsidP="002F33EA">
            <w:pPr>
              <w:spacing w:before="40" w:after="40" w:line="220" w:lineRule="exact"/>
              <w:ind w:right="113"/>
              <w:jc w:val="right"/>
              <w:rPr>
                <w:sz w:val="18"/>
                <w:szCs w:val="18"/>
              </w:rPr>
            </w:pPr>
            <w:r w:rsidRPr="00D20BED">
              <w:rPr>
                <w:sz w:val="18"/>
                <w:szCs w:val="18"/>
              </w:rPr>
              <w:t>12</w:t>
            </w:r>
          </w:p>
        </w:tc>
      </w:tr>
      <w:tr w:rsidR="002F33EA" w:rsidRPr="00D20BED" w14:paraId="4583B15E" w14:textId="77777777" w:rsidTr="002F33EA">
        <w:tc>
          <w:tcPr>
            <w:tcW w:w="2712" w:type="dxa"/>
            <w:tcBorders>
              <w:left w:val="single" w:sz="6" w:space="0" w:color="000000"/>
              <w:right w:val="single" w:sz="4" w:space="0" w:color="000000"/>
            </w:tcBorders>
            <w:vAlign w:val="bottom"/>
          </w:tcPr>
          <w:p w14:paraId="4583B15B" w14:textId="77777777" w:rsidR="002F33EA" w:rsidRPr="00D20BED" w:rsidRDefault="002F33EA" w:rsidP="002F33EA">
            <w:pPr>
              <w:spacing w:before="40" w:after="40" w:line="220" w:lineRule="exact"/>
              <w:ind w:right="113"/>
              <w:jc w:val="right"/>
              <w:rPr>
                <w:sz w:val="18"/>
                <w:szCs w:val="18"/>
              </w:rPr>
            </w:pPr>
            <w:r w:rsidRPr="00D20BED">
              <w:rPr>
                <w:sz w:val="18"/>
                <w:szCs w:val="18"/>
              </w:rPr>
              <w:t>17</w:t>
            </w:r>
          </w:p>
        </w:tc>
        <w:tc>
          <w:tcPr>
            <w:tcW w:w="2308" w:type="dxa"/>
            <w:tcBorders>
              <w:left w:val="single" w:sz="4" w:space="0" w:color="000000"/>
              <w:right w:val="single" w:sz="4" w:space="0" w:color="000000"/>
            </w:tcBorders>
            <w:vAlign w:val="bottom"/>
          </w:tcPr>
          <w:p w14:paraId="4583B15C" w14:textId="77777777" w:rsidR="002F33EA" w:rsidRPr="00D20BED" w:rsidRDefault="002F33EA" w:rsidP="002F33EA">
            <w:pPr>
              <w:spacing w:before="40" w:after="40" w:line="220" w:lineRule="exact"/>
              <w:ind w:right="113"/>
              <w:jc w:val="right"/>
              <w:rPr>
                <w:sz w:val="18"/>
                <w:szCs w:val="18"/>
              </w:rPr>
            </w:pPr>
            <w:r w:rsidRPr="00D20BED">
              <w:rPr>
                <w:sz w:val="18"/>
                <w:szCs w:val="18"/>
              </w:rPr>
              <w:t>8</w:t>
            </w:r>
          </w:p>
        </w:tc>
        <w:tc>
          <w:tcPr>
            <w:tcW w:w="2351" w:type="dxa"/>
            <w:tcBorders>
              <w:left w:val="single" w:sz="4" w:space="0" w:color="000000"/>
              <w:right w:val="single" w:sz="6" w:space="0" w:color="000000"/>
            </w:tcBorders>
            <w:vAlign w:val="bottom"/>
          </w:tcPr>
          <w:p w14:paraId="4583B15D" w14:textId="77777777" w:rsidR="002F33EA" w:rsidRPr="00D20BED" w:rsidRDefault="002F33EA" w:rsidP="002F33EA">
            <w:pPr>
              <w:spacing w:before="40" w:after="40" w:line="220" w:lineRule="exact"/>
              <w:ind w:right="113"/>
              <w:jc w:val="right"/>
              <w:rPr>
                <w:sz w:val="18"/>
                <w:szCs w:val="18"/>
              </w:rPr>
            </w:pPr>
            <w:r w:rsidRPr="00D20BED">
              <w:rPr>
                <w:sz w:val="18"/>
                <w:szCs w:val="18"/>
              </w:rPr>
              <w:t>12</w:t>
            </w:r>
          </w:p>
        </w:tc>
      </w:tr>
      <w:tr w:rsidR="002F33EA" w:rsidRPr="00D20BED" w14:paraId="4583B162" w14:textId="77777777" w:rsidTr="002F33EA">
        <w:tc>
          <w:tcPr>
            <w:tcW w:w="2712" w:type="dxa"/>
            <w:tcBorders>
              <w:left w:val="single" w:sz="6" w:space="0" w:color="000000"/>
              <w:right w:val="single" w:sz="4" w:space="0" w:color="000000"/>
            </w:tcBorders>
            <w:vAlign w:val="bottom"/>
          </w:tcPr>
          <w:p w14:paraId="4583B15F" w14:textId="77777777" w:rsidR="002F33EA" w:rsidRPr="00D20BED" w:rsidRDefault="002F33EA" w:rsidP="002F33EA">
            <w:pPr>
              <w:spacing w:before="40" w:after="40" w:line="220" w:lineRule="exact"/>
              <w:ind w:right="113"/>
              <w:jc w:val="right"/>
              <w:rPr>
                <w:sz w:val="18"/>
                <w:szCs w:val="18"/>
              </w:rPr>
            </w:pPr>
            <w:r w:rsidRPr="00D20BED">
              <w:rPr>
                <w:sz w:val="18"/>
                <w:szCs w:val="18"/>
              </w:rPr>
              <w:t>18</w:t>
            </w:r>
          </w:p>
        </w:tc>
        <w:tc>
          <w:tcPr>
            <w:tcW w:w="2308" w:type="dxa"/>
            <w:tcBorders>
              <w:left w:val="single" w:sz="4" w:space="0" w:color="000000"/>
              <w:right w:val="single" w:sz="4" w:space="0" w:color="000000"/>
            </w:tcBorders>
            <w:vAlign w:val="bottom"/>
          </w:tcPr>
          <w:p w14:paraId="4583B160" w14:textId="77777777" w:rsidR="002F33EA" w:rsidRPr="00D20BED" w:rsidRDefault="002F33EA" w:rsidP="002F33EA">
            <w:pPr>
              <w:spacing w:before="40" w:after="40" w:line="220" w:lineRule="exact"/>
              <w:ind w:right="113"/>
              <w:jc w:val="right"/>
              <w:rPr>
                <w:sz w:val="18"/>
                <w:szCs w:val="18"/>
              </w:rPr>
            </w:pPr>
            <w:r w:rsidRPr="00D20BED">
              <w:rPr>
                <w:sz w:val="18"/>
                <w:szCs w:val="18"/>
              </w:rPr>
              <w:t>9</w:t>
            </w:r>
          </w:p>
        </w:tc>
        <w:tc>
          <w:tcPr>
            <w:tcW w:w="2351" w:type="dxa"/>
            <w:tcBorders>
              <w:left w:val="single" w:sz="4" w:space="0" w:color="000000"/>
              <w:right w:val="single" w:sz="6" w:space="0" w:color="000000"/>
            </w:tcBorders>
            <w:vAlign w:val="bottom"/>
          </w:tcPr>
          <w:p w14:paraId="4583B161" w14:textId="77777777" w:rsidR="002F33EA" w:rsidRPr="00D20BED" w:rsidRDefault="002F33EA" w:rsidP="002F33EA">
            <w:pPr>
              <w:spacing w:before="40" w:after="40" w:line="220" w:lineRule="exact"/>
              <w:ind w:right="113"/>
              <w:jc w:val="right"/>
              <w:rPr>
                <w:sz w:val="18"/>
                <w:szCs w:val="18"/>
              </w:rPr>
            </w:pPr>
            <w:r w:rsidRPr="00D20BED">
              <w:rPr>
                <w:sz w:val="18"/>
                <w:szCs w:val="18"/>
              </w:rPr>
              <w:t>13</w:t>
            </w:r>
          </w:p>
        </w:tc>
      </w:tr>
      <w:tr w:rsidR="002F33EA" w:rsidRPr="00D20BED" w14:paraId="4583B166" w14:textId="77777777" w:rsidTr="002F33EA">
        <w:tc>
          <w:tcPr>
            <w:tcW w:w="2712" w:type="dxa"/>
            <w:tcBorders>
              <w:left w:val="single" w:sz="6" w:space="0" w:color="000000"/>
              <w:right w:val="single" w:sz="4" w:space="0" w:color="000000"/>
            </w:tcBorders>
            <w:vAlign w:val="bottom"/>
          </w:tcPr>
          <w:p w14:paraId="4583B163" w14:textId="77777777" w:rsidR="002F33EA" w:rsidRPr="00D20BED" w:rsidRDefault="002F33EA" w:rsidP="002F33EA">
            <w:pPr>
              <w:spacing w:before="40" w:after="40" w:line="220" w:lineRule="exact"/>
              <w:ind w:right="113"/>
              <w:jc w:val="right"/>
              <w:rPr>
                <w:sz w:val="18"/>
                <w:szCs w:val="18"/>
              </w:rPr>
            </w:pPr>
            <w:r w:rsidRPr="00D20BED">
              <w:rPr>
                <w:sz w:val="18"/>
                <w:szCs w:val="18"/>
              </w:rPr>
              <w:t>19</w:t>
            </w:r>
          </w:p>
        </w:tc>
        <w:tc>
          <w:tcPr>
            <w:tcW w:w="2308" w:type="dxa"/>
            <w:tcBorders>
              <w:left w:val="single" w:sz="4" w:space="0" w:color="000000"/>
              <w:right w:val="single" w:sz="4" w:space="0" w:color="000000"/>
            </w:tcBorders>
            <w:vAlign w:val="bottom"/>
          </w:tcPr>
          <w:p w14:paraId="4583B164" w14:textId="77777777" w:rsidR="002F33EA" w:rsidRPr="00D20BED" w:rsidRDefault="002F33EA" w:rsidP="002F33EA">
            <w:pPr>
              <w:spacing w:before="40" w:after="40" w:line="220" w:lineRule="exact"/>
              <w:ind w:right="113"/>
              <w:jc w:val="right"/>
              <w:rPr>
                <w:sz w:val="18"/>
                <w:szCs w:val="18"/>
              </w:rPr>
            </w:pPr>
            <w:r w:rsidRPr="00D20BED">
              <w:rPr>
                <w:sz w:val="18"/>
                <w:szCs w:val="18"/>
              </w:rPr>
              <w:t>9</w:t>
            </w:r>
          </w:p>
        </w:tc>
        <w:tc>
          <w:tcPr>
            <w:tcW w:w="2351" w:type="dxa"/>
            <w:tcBorders>
              <w:left w:val="single" w:sz="4" w:space="0" w:color="000000"/>
              <w:right w:val="single" w:sz="6" w:space="0" w:color="000000"/>
            </w:tcBorders>
            <w:vAlign w:val="bottom"/>
          </w:tcPr>
          <w:p w14:paraId="4583B165" w14:textId="77777777" w:rsidR="002F33EA" w:rsidRPr="00D20BED" w:rsidRDefault="002F33EA" w:rsidP="002F33EA">
            <w:pPr>
              <w:spacing w:before="40" w:after="40" w:line="220" w:lineRule="exact"/>
              <w:ind w:right="113"/>
              <w:jc w:val="right"/>
              <w:rPr>
                <w:sz w:val="18"/>
                <w:szCs w:val="18"/>
              </w:rPr>
            </w:pPr>
            <w:r w:rsidRPr="00D20BED">
              <w:rPr>
                <w:sz w:val="18"/>
                <w:szCs w:val="18"/>
              </w:rPr>
              <w:t>13</w:t>
            </w:r>
          </w:p>
        </w:tc>
      </w:tr>
      <w:tr w:rsidR="002F33EA" w:rsidRPr="00D20BED" w14:paraId="4583B16A" w14:textId="77777777" w:rsidTr="002F33EA">
        <w:tc>
          <w:tcPr>
            <w:tcW w:w="2712" w:type="dxa"/>
            <w:tcBorders>
              <w:left w:val="single" w:sz="6" w:space="0" w:color="000000"/>
              <w:bottom w:val="single" w:sz="4" w:space="0" w:color="000000"/>
              <w:right w:val="single" w:sz="4" w:space="0" w:color="000000"/>
            </w:tcBorders>
            <w:vAlign w:val="bottom"/>
          </w:tcPr>
          <w:p w14:paraId="4583B167" w14:textId="77777777" w:rsidR="002F33EA" w:rsidRPr="00D20BED" w:rsidRDefault="002F33EA" w:rsidP="002F33EA">
            <w:pPr>
              <w:spacing w:before="40" w:after="40" w:line="220" w:lineRule="exact"/>
              <w:ind w:right="113"/>
              <w:jc w:val="right"/>
              <w:rPr>
                <w:sz w:val="18"/>
                <w:szCs w:val="18"/>
              </w:rPr>
            </w:pPr>
            <w:r w:rsidRPr="00D20BED">
              <w:rPr>
                <w:sz w:val="18"/>
                <w:szCs w:val="18"/>
              </w:rPr>
              <w:t>20</w:t>
            </w:r>
          </w:p>
        </w:tc>
        <w:tc>
          <w:tcPr>
            <w:tcW w:w="2308" w:type="dxa"/>
            <w:tcBorders>
              <w:left w:val="single" w:sz="4" w:space="0" w:color="000000"/>
              <w:bottom w:val="single" w:sz="4" w:space="0" w:color="000000"/>
              <w:right w:val="single" w:sz="4" w:space="0" w:color="000000"/>
            </w:tcBorders>
            <w:vAlign w:val="bottom"/>
          </w:tcPr>
          <w:p w14:paraId="4583B168" w14:textId="77777777" w:rsidR="002F33EA" w:rsidRPr="00D20BED" w:rsidRDefault="002F33EA" w:rsidP="002F33EA">
            <w:pPr>
              <w:spacing w:before="40" w:after="40" w:line="220" w:lineRule="exact"/>
              <w:ind w:right="113"/>
              <w:jc w:val="right"/>
              <w:rPr>
                <w:sz w:val="18"/>
                <w:szCs w:val="18"/>
              </w:rPr>
            </w:pPr>
            <w:r w:rsidRPr="00D20BED">
              <w:rPr>
                <w:sz w:val="18"/>
                <w:szCs w:val="18"/>
              </w:rPr>
              <w:t>11</w:t>
            </w:r>
          </w:p>
        </w:tc>
        <w:tc>
          <w:tcPr>
            <w:tcW w:w="2351" w:type="dxa"/>
            <w:tcBorders>
              <w:left w:val="single" w:sz="4" w:space="0" w:color="000000"/>
              <w:bottom w:val="single" w:sz="4" w:space="0" w:color="000000"/>
              <w:right w:val="single" w:sz="6" w:space="0" w:color="000000"/>
            </w:tcBorders>
            <w:vAlign w:val="bottom"/>
          </w:tcPr>
          <w:p w14:paraId="4583B169" w14:textId="77777777" w:rsidR="002F33EA" w:rsidRPr="00D20BED" w:rsidRDefault="002F33EA" w:rsidP="002F33EA">
            <w:pPr>
              <w:spacing w:before="40" w:after="40" w:line="220" w:lineRule="exact"/>
              <w:ind w:right="113"/>
              <w:jc w:val="right"/>
              <w:rPr>
                <w:sz w:val="18"/>
                <w:szCs w:val="18"/>
              </w:rPr>
            </w:pPr>
            <w:r w:rsidRPr="00D20BED">
              <w:rPr>
                <w:sz w:val="18"/>
                <w:szCs w:val="18"/>
              </w:rPr>
              <w:t>12</w:t>
            </w:r>
          </w:p>
        </w:tc>
      </w:tr>
    </w:tbl>
    <w:p w14:paraId="4583B16B" w14:textId="77777777" w:rsidR="002F33EA" w:rsidRDefault="002F33EA" w:rsidP="002F33EA">
      <w:pPr>
        <w:ind w:left="1080" w:hanging="1080"/>
        <w:jc w:val="both"/>
      </w:pPr>
    </w:p>
    <w:p w14:paraId="4583B16C" w14:textId="77777777" w:rsidR="002F33EA" w:rsidRPr="009F1C7F" w:rsidRDefault="002F33EA" w:rsidP="002F33EA">
      <w:pPr>
        <w:pStyle w:val="Heading1"/>
      </w:pPr>
      <w:r>
        <w:br w:type="page"/>
      </w:r>
      <w:r w:rsidRPr="009F1C7F">
        <w:lastRenderedPageBreak/>
        <w:t>Figure 4/1</w:t>
      </w:r>
    </w:p>
    <w:p w14:paraId="4583B16D" w14:textId="77777777" w:rsidR="002F33EA" w:rsidRDefault="002F33EA" w:rsidP="002F33EA">
      <w:pPr>
        <w:pStyle w:val="SingleTxtG"/>
        <w:spacing w:after="60"/>
        <w:rPr>
          <w:b/>
        </w:rPr>
      </w:pPr>
      <w:r w:rsidRPr="00FA4D57">
        <w:rPr>
          <w:b/>
        </w:rPr>
        <w:t>In-service conformity checking - audit procedure</w:t>
      </w:r>
    </w:p>
    <w:p w14:paraId="4583B16E" w14:textId="77777777" w:rsidR="002F33EA" w:rsidRDefault="008D29E9" w:rsidP="002F33EA">
      <w:pPr>
        <w:pStyle w:val="SingleTxtG"/>
        <w:rPr>
          <w:b/>
        </w:rPr>
      </w:pPr>
      <w:r>
        <w:rPr>
          <w:b/>
          <w:noProof/>
          <w:lang w:val="en-AU" w:eastAsia="en-AU"/>
        </w:rPr>
        <mc:AlternateContent>
          <mc:Choice Requires="wpg">
            <w:drawing>
              <wp:inline distT="0" distB="0" distL="0" distR="0" wp14:anchorId="4583CB26" wp14:editId="58C6FE81">
                <wp:extent cx="4639734" cy="7600364"/>
                <wp:effectExtent l="0" t="0" r="8890" b="19685"/>
                <wp:docPr id="238"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9734" cy="7600364"/>
                          <a:chOff x="1597" y="1702"/>
                          <a:chExt cx="8108" cy="12876"/>
                        </a:xfrm>
                      </wpg:grpSpPr>
                      <wps:wsp>
                        <wps:cNvPr id="239" name="AutoShape 145"/>
                        <wps:cNvCnPr>
                          <a:cxnSpLocks noChangeShapeType="1"/>
                        </wps:cNvCnPr>
                        <wps:spPr bwMode="auto">
                          <a:xfrm>
                            <a:off x="3835" y="10109"/>
                            <a:ext cx="0" cy="306"/>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40" name="Group 146"/>
                        <wpg:cNvGrpSpPr>
                          <a:grpSpLocks/>
                        </wpg:cNvGrpSpPr>
                        <wpg:grpSpPr bwMode="auto">
                          <a:xfrm>
                            <a:off x="1597" y="1702"/>
                            <a:ext cx="8108" cy="12876"/>
                            <a:chOff x="1597" y="1702"/>
                            <a:chExt cx="8108" cy="12876"/>
                          </a:xfrm>
                        </wpg:grpSpPr>
                        <wps:wsp>
                          <wps:cNvPr id="241" name="Text Box 147"/>
                          <wps:cNvSpPr txBox="1">
                            <a:spLocks noChangeArrowheads="1"/>
                          </wps:cNvSpPr>
                          <wps:spPr bwMode="auto">
                            <a:xfrm>
                              <a:off x="3217" y="13042"/>
                              <a:ext cx="360" cy="180"/>
                            </a:xfrm>
                            <a:prstGeom prst="rect">
                              <a:avLst/>
                            </a:prstGeom>
                            <a:solidFill>
                              <a:srgbClr val="FFFFFF"/>
                            </a:solidFill>
                            <a:ln>
                              <a:noFill/>
                            </a:ln>
                            <a:extLst>
                              <a:ext uri="{91240B29-F687-4F45-9708-019B960494DF}">
                                <a14:hiddenLine xmlns:a14="http://schemas.microsoft.com/office/drawing/2010/main" w="15875">
                                  <a:solidFill>
                                    <a:srgbClr val="000000"/>
                                  </a:solidFill>
                                  <a:miter lim="800000"/>
                                  <a:headEnd/>
                                  <a:tailEnd/>
                                </a14:hiddenLine>
                              </a:ext>
                            </a:extLst>
                          </wps:spPr>
                          <wps:txbx>
                            <w:txbxContent>
                              <w:p w14:paraId="4583CE20" w14:textId="77777777" w:rsidR="00925FBC" w:rsidRPr="00505EA0" w:rsidRDefault="00925FBC" w:rsidP="002F33EA">
                                <w:pPr>
                                  <w:keepNext/>
                                  <w:keepLines/>
                                  <w:jc w:val="center"/>
                                  <w:rPr>
                                    <w:b/>
                                    <w:sz w:val="16"/>
                                    <w:szCs w:val="16"/>
                                    <w:lang w:val="fi-FI"/>
                                  </w:rPr>
                                </w:pPr>
                                <w:r w:rsidRPr="00505EA0">
                                  <w:rPr>
                                    <w:b/>
                                    <w:sz w:val="16"/>
                                    <w:szCs w:val="16"/>
                                    <w:lang w:val="fi-FI"/>
                                  </w:rPr>
                                  <w:t>YES</w:t>
                                </w:r>
                              </w:p>
                            </w:txbxContent>
                          </wps:txbx>
                          <wps:bodyPr rot="0" vert="horz" wrap="square" lIns="0" tIns="0" rIns="0" bIns="0" anchor="t" anchorCtr="0" upright="1">
                            <a:noAutofit/>
                          </wps:bodyPr>
                        </wps:wsp>
                        <wpg:grpSp>
                          <wpg:cNvPr id="242" name="Group 148"/>
                          <wpg:cNvGrpSpPr>
                            <a:grpSpLocks/>
                          </wpg:cNvGrpSpPr>
                          <wpg:grpSpPr bwMode="auto">
                            <a:xfrm>
                              <a:off x="1597" y="1702"/>
                              <a:ext cx="8108" cy="12876"/>
                              <a:chOff x="1597" y="1702"/>
                              <a:chExt cx="8108" cy="12876"/>
                            </a:xfrm>
                          </wpg:grpSpPr>
                          <wps:wsp>
                            <wps:cNvPr id="243" name="AutoShape 149"/>
                            <wps:cNvSpPr>
                              <a:spLocks noChangeArrowheads="1"/>
                            </wps:cNvSpPr>
                            <wps:spPr bwMode="auto">
                              <a:xfrm>
                                <a:off x="8445" y="13259"/>
                                <a:ext cx="1260" cy="1319"/>
                              </a:xfrm>
                              <a:prstGeom prst="flowChartOffpageConnector">
                                <a:avLst/>
                              </a:prstGeom>
                              <a:solidFill>
                                <a:srgbClr val="FFFFFF"/>
                              </a:solidFill>
                              <a:ln w="9525">
                                <a:solidFill>
                                  <a:srgbClr val="000000"/>
                                </a:solidFill>
                                <a:miter lim="800000"/>
                                <a:headEnd/>
                                <a:tailEnd/>
                              </a:ln>
                            </wps:spPr>
                            <wps:txbx>
                              <w:txbxContent>
                                <w:p w14:paraId="4583CE21" w14:textId="77777777" w:rsidR="00925FBC" w:rsidRDefault="00925FBC" w:rsidP="002F33EA">
                                  <w:pPr>
                                    <w:keepNext/>
                                    <w:keepLines/>
                                    <w:jc w:val="center"/>
                                    <w:rPr>
                                      <w:sz w:val="16"/>
                                      <w:szCs w:val="16"/>
                                    </w:rPr>
                                  </w:pPr>
                                </w:p>
                                <w:p w14:paraId="4583CE22" w14:textId="77777777" w:rsidR="00925FBC" w:rsidRPr="006F423A" w:rsidRDefault="00925FBC" w:rsidP="002F33EA">
                                  <w:pPr>
                                    <w:keepNext/>
                                    <w:keepLines/>
                                    <w:jc w:val="center"/>
                                    <w:rPr>
                                      <w:lang w:val="en-US"/>
                                    </w:rPr>
                                  </w:pPr>
                                  <w:r w:rsidRPr="006F423A">
                                    <w:rPr>
                                      <w:sz w:val="16"/>
                                      <w:szCs w:val="16"/>
                                      <w:lang w:val="en-US"/>
                                    </w:rPr>
                                    <w:t>Go to Figure 4/2 of Appendix 4</w:t>
                                  </w:r>
                                </w:p>
                              </w:txbxContent>
                            </wps:txbx>
                            <wps:bodyPr rot="0" vert="horz" wrap="square" lIns="91440" tIns="45720" rIns="91440" bIns="45720" anchor="t" anchorCtr="0" upright="1">
                              <a:noAutofit/>
                            </wps:bodyPr>
                          </wps:wsp>
                          <wpg:grpSp>
                            <wpg:cNvPr id="244" name="Group 150"/>
                            <wpg:cNvGrpSpPr>
                              <a:grpSpLocks/>
                            </wpg:cNvGrpSpPr>
                            <wpg:grpSpPr bwMode="auto">
                              <a:xfrm>
                                <a:off x="1597" y="1702"/>
                                <a:ext cx="8100" cy="12596"/>
                                <a:chOff x="1597" y="1702"/>
                                <a:chExt cx="8100" cy="12596"/>
                              </a:xfrm>
                            </wpg:grpSpPr>
                            <wps:wsp>
                              <wps:cNvPr id="245" name="Text Box 151"/>
                              <wps:cNvSpPr txBox="1">
                                <a:spLocks noChangeArrowheads="1"/>
                              </wps:cNvSpPr>
                              <wps:spPr bwMode="auto">
                                <a:xfrm>
                                  <a:off x="6342" y="12901"/>
                                  <a:ext cx="360" cy="180"/>
                                </a:xfrm>
                                <a:prstGeom prst="rect">
                                  <a:avLst/>
                                </a:prstGeom>
                                <a:solidFill>
                                  <a:srgbClr val="FFFFFF"/>
                                </a:solidFill>
                                <a:ln>
                                  <a:noFill/>
                                </a:ln>
                                <a:extLst>
                                  <a:ext uri="{91240B29-F687-4F45-9708-019B960494DF}">
                                    <a14:hiddenLine xmlns:a14="http://schemas.microsoft.com/office/drawing/2010/main" w="15875">
                                      <a:solidFill>
                                        <a:srgbClr val="000000"/>
                                      </a:solidFill>
                                      <a:miter lim="800000"/>
                                      <a:headEnd/>
                                      <a:tailEnd/>
                                    </a14:hiddenLine>
                                  </a:ext>
                                </a:extLst>
                              </wps:spPr>
                              <wps:txbx>
                                <w:txbxContent>
                                  <w:p w14:paraId="4583CE23" w14:textId="77777777" w:rsidR="00925FBC" w:rsidRPr="00505EA0" w:rsidRDefault="00925FBC" w:rsidP="002F33EA">
                                    <w:pPr>
                                      <w:keepNext/>
                                      <w:keepLines/>
                                      <w:jc w:val="center"/>
                                      <w:rPr>
                                        <w:b/>
                                        <w:sz w:val="16"/>
                                        <w:szCs w:val="16"/>
                                        <w:lang w:val="fi-FI"/>
                                      </w:rPr>
                                    </w:pPr>
                                    <w:r>
                                      <w:rPr>
                                        <w:b/>
                                        <w:sz w:val="16"/>
                                        <w:szCs w:val="16"/>
                                        <w:lang w:val="fi-FI"/>
                                      </w:rPr>
                                      <w:t>NO</w:t>
                                    </w:r>
                                  </w:p>
                                </w:txbxContent>
                              </wps:txbx>
                              <wps:bodyPr rot="0" vert="horz" wrap="square" lIns="0" tIns="0" rIns="0" bIns="0" anchor="t" anchorCtr="0" upright="1">
                                <a:noAutofit/>
                              </wps:bodyPr>
                            </wps:wsp>
                            <wpg:grpSp>
                              <wpg:cNvPr id="246" name="Group 152"/>
                              <wpg:cNvGrpSpPr>
                                <a:grpSpLocks/>
                              </wpg:cNvGrpSpPr>
                              <wpg:grpSpPr bwMode="auto">
                                <a:xfrm>
                                  <a:off x="1597" y="1702"/>
                                  <a:ext cx="8100" cy="12596"/>
                                  <a:chOff x="1597" y="1702"/>
                                  <a:chExt cx="8100" cy="12596"/>
                                </a:xfrm>
                              </wpg:grpSpPr>
                              <wpg:grpSp>
                                <wpg:cNvPr id="247" name="Group 153"/>
                                <wpg:cNvGrpSpPr>
                                  <a:grpSpLocks/>
                                </wpg:cNvGrpSpPr>
                                <wpg:grpSpPr bwMode="auto">
                                  <a:xfrm>
                                    <a:off x="5361" y="11683"/>
                                    <a:ext cx="1402" cy="1571"/>
                                    <a:chOff x="5361" y="11959"/>
                                    <a:chExt cx="1402" cy="1571"/>
                                  </a:xfrm>
                                </wpg:grpSpPr>
                                <wps:wsp>
                                  <wps:cNvPr id="248" name="AutoShape 154"/>
                                  <wps:cNvCnPr>
                                    <a:cxnSpLocks noChangeShapeType="1"/>
                                  </wps:cNvCnPr>
                                  <wps:spPr bwMode="auto">
                                    <a:xfrm>
                                      <a:off x="6762" y="12940"/>
                                      <a:ext cx="1" cy="59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AutoShape 155"/>
                                  <wps:cNvCnPr>
                                    <a:cxnSpLocks noChangeShapeType="1"/>
                                  </wps:cNvCnPr>
                                  <wps:spPr bwMode="auto">
                                    <a:xfrm>
                                      <a:off x="5361" y="11959"/>
                                      <a:ext cx="36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50" name="Group 156"/>
                                <wpg:cNvGrpSpPr>
                                  <a:grpSpLocks/>
                                </wpg:cNvGrpSpPr>
                                <wpg:grpSpPr bwMode="auto">
                                  <a:xfrm>
                                    <a:off x="1597" y="1702"/>
                                    <a:ext cx="8100" cy="12596"/>
                                    <a:chOff x="1597" y="1702"/>
                                    <a:chExt cx="8100" cy="12596"/>
                                  </a:xfrm>
                                </wpg:grpSpPr>
                                <wps:wsp>
                                  <wps:cNvPr id="251" name="Text Box 157"/>
                                  <wps:cNvSpPr txBox="1">
                                    <a:spLocks noChangeArrowheads="1"/>
                                  </wps:cNvSpPr>
                                  <wps:spPr bwMode="auto">
                                    <a:xfrm>
                                      <a:off x="7927" y="11482"/>
                                      <a:ext cx="360" cy="180"/>
                                    </a:xfrm>
                                    <a:prstGeom prst="rect">
                                      <a:avLst/>
                                    </a:prstGeom>
                                    <a:solidFill>
                                      <a:srgbClr val="FFFFFF"/>
                                    </a:solidFill>
                                    <a:ln>
                                      <a:noFill/>
                                    </a:ln>
                                    <a:extLst>
                                      <a:ext uri="{91240B29-F687-4F45-9708-019B960494DF}">
                                        <a14:hiddenLine xmlns:a14="http://schemas.microsoft.com/office/drawing/2010/main" w="15875">
                                          <a:solidFill>
                                            <a:srgbClr val="000000"/>
                                          </a:solidFill>
                                          <a:miter lim="800000"/>
                                          <a:headEnd/>
                                          <a:tailEnd/>
                                        </a14:hiddenLine>
                                      </a:ext>
                                    </a:extLst>
                                  </wps:spPr>
                                  <wps:txbx>
                                    <w:txbxContent>
                                      <w:p w14:paraId="4583CE24" w14:textId="77777777" w:rsidR="00925FBC" w:rsidRPr="00505EA0" w:rsidRDefault="00925FBC" w:rsidP="002F33EA">
                                        <w:pPr>
                                          <w:keepNext/>
                                          <w:keepLines/>
                                          <w:jc w:val="center"/>
                                          <w:rPr>
                                            <w:b/>
                                            <w:sz w:val="16"/>
                                            <w:szCs w:val="16"/>
                                            <w:lang w:val="fi-FI"/>
                                          </w:rPr>
                                        </w:pPr>
                                        <w:r w:rsidRPr="00505EA0">
                                          <w:rPr>
                                            <w:b/>
                                            <w:sz w:val="16"/>
                                            <w:szCs w:val="16"/>
                                            <w:lang w:val="fi-FI"/>
                                          </w:rPr>
                                          <w:t>YES</w:t>
                                        </w:r>
                                      </w:p>
                                    </w:txbxContent>
                                  </wps:txbx>
                                  <wps:bodyPr rot="0" vert="horz" wrap="square" lIns="0" tIns="0" rIns="0" bIns="0" anchor="t" anchorCtr="0" upright="1">
                                    <a:noAutofit/>
                                  </wps:bodyPr>
                                </wps:wsp>
                                <wpg:grpSp>
                                  <wpg:cNvPr id="252" name="Group 158"/>
                                  <wpg:cNvGrpSpPr>
                                    <a:grpSpLocks/>
                                  </wpg:cNvGrpSpPr>
                                  <wpg:grpSpPr bwMode="auto">
                                    <a:xfrm>
                                      <a:off x="1597" y="1702"/>
                                      <a:ext cx="8100" cy="12596"/>
                                      <a:chOff x="1597" y="1702"/>
                                      <a:chExt cx="8100" cy="12596"/>
                                    </a:xfrm>
                                  </wpg:grpSpPr>
                                  <wps:wsp>
                                    <wps:cNvPr id="253" name="Text Box 159"/>
                                    <wps:cNvSpPr txBox="1">
                                      <a:spLocks noChangeArrowheads="1"/>
                                    </wps:cNvSpPr>
                                    <wps:spPr bwMode="auto">
                                      <a:xfrm>
                                        <a:off x="5392" y="11467"/>
                                        <a:ext cx="360" cy="180"/>
                                      </a:xfrm>
                                      <a:prstGeom prst="rect">
                                        <a:avLst/>
                                      </a:prstGeom>
                                      <a:solidFill>
                                        <a:srgbClr val="FFFFFF">
                                          <a:alpha val="0"/>
                                        </a:srgbClr>
                                      </a:solidFill>
                                      <a:ln>
                                        <a:noFill/>
                                      </a:ln>
                                      <a:extLst>
                                        <a:ext uri="{91240B29-F687-4F45-9708-019B960494DF}">
                                          <a14:hiddenLine xmlns:a14="http://schemas.microsoft.com/office/drawing/2010/main" w="15875">
                                            <a:solidFill>
                                              <a:srgbClr val="000000"/>
                                            </a:solidFill>
                                            <a:miter lim="800000"/>
                                            <a:headEnd/>
                                            <a:tailEnd/>
                                          </a14:hiddenLine>
                                        </a:ext>
                                      </a:extLst>
                                    </wps:spPr>
                                    <wps:txbx>
                                      <w:txbxContent>
                                        <w:p w14:paraId="4583CE25" w14:textId="77777777" w:rsidR="00925FBC" w:rsidRPr="00505EA0" w:rsidRDefault="00925FBC" w:rsidP="002F33EA">
                                          <w:pPr>
                                            <w:keepNext/>
                                            <w:keepLines/>
                                            <w:jc w:val="center"/>
                                            <w:rPr>
                                              <w:b/>
                                              <w:sz w:val="16"/>
                                              <w:szCs w:val="16"/>
                                              <w:lang w:val="fi-FI"/>
                                            </w:rPr>
                                          </w:pPr>
                                          <w:r>
                                            <w:rPr>
                                              <w:b/>
                                              <w:sz w:val="16"/>
                                              <w:szCs w:val="16"/>
                                              <w:lang w:val="fi-FI"/>
                                            </w:rPr>
                                            <w:t>NO</w:t>
                                          </w:r>
                                        </w:p>
                                      </w:txbxContent>
                                    </wps:txbx>
                                    <wps:bodyPr rot="0" vert="horz" wrap="square" lIns="0" tIns="0" rIns="0" bIns="0" anchor="t" anchorCtr="0" upright="1">
                                      <a:noAutofit/>
                                    </wps:bodyPr>
                                  </wps:wsp>
                                  <wpg:grpSp>
                                    <wpg:cNvPr id="254" name="Group 160"/>
                                    <wpg:cNvGrpSpPr>
                                      <a:grpSpLocks/>
                                    </wpg:cNvGrpSpPr>
                                    <wpg:grpSpPr bwMode="auto">
                                      <a:xfrm>
                                        <a:off x="1597" y="1702"/>
                                        <a:ext cx="8100" cy="12596"/>
                                        <a:chOff x="1597" y="1702"/>
                                        <a:chExt cx="8100" cy="12596"/>
                                      </a:xfrm>
                                    </wpg:grpSpPr>
                                    <wps:wsp>
                                      <wps:cNvPr id="255" name="AutoShape 161"/>
                                      <wps:cNvSpPr>
                                        <a:spLocks noChangeArrowheads="1"/>
                                      </wps:cNvSpPr>
                                      <wps:spPr bwMode="auto">
                                        <a:xfrm>
                                          <a:off x="8437" y="9262"/>
                                          <a:ext cx="1260" cy="2700"/>
                                        </a:xfrm>
                                        <a:prstGeom prst="flowChartProcess">
                                          <a:avLst/>
                                        </a:prstGeom>
                                        <a:solidFill>
                                          <a:srgbClr val="FFFFFF"/>
                                        </a:solidFill>
                                        <a:ln w="9525">
                                          <a:solidFill>
                                            <a:srgbClr val="000000"/>
                                          </a:solidFill>
                                          <a:miter lim="800000"/>
                                          <a:headEnd/>
                                          <a:tailEnd/>
                                        </a:ln>
                                      </wps:spPr>
                                      <wps:txbx>
                                        <w:txbxContent>
                                          <w:p w14:paraId="4583CE26" w14:textId="77777777" w:rsidR="00925FBC" w:rsidRPr="006F423A" w:rsidRDefault="00925FBC" w:rsidP="002F33EA">
                                            <w:pPr>
                                              <w:keepNext/>
                                              <w:keepLines/>
                                              <w:jc w:val="center"/>
                                              <w:rPr>
                                                <w:sz w:val="16"/>
                                                <w:szCs w:val="16"/>
                                                <w:lang w:val="en-US"/>
                                              </w:rPr>
                                            </w:pPr>
                                            <w:r w:rsidRPr="006F423A">
                                              <w:rPr>
                                                <w:sz w:val="16"/>
                                                <w:szCs w:val="16"/>
                                                <w:lang w:val="en-US"/>
                                              </w:rPr>
                                              <w:t>Manufacturer provides or obtains additional information or test data</w:t>
                                            </w:r>
                                          </w:p>
                                          <w:p w14:paraId="4583CE27" w14:textId="77777777" w:rsidR="00925FBC" w:rsidRPr="006F423A" w:rsidRDefault="00925FBC" w:rsidP="002F33EA">
                                            <w:pPr>
                                              <w:keepNext/>
                                              <w:keepLines/>
                                              <w:jc w:val="center"/>
                                              <w:rPr>
                                                <w:sz w:val="16"/>
                                                <w:szCs w:val="16"/>
                                                <w:lang w:val="en-US"/>
                                              </w:rPr>
                                            </w:pPr>
                                          </w:p>
                                          <w:p w14:paraId="4583CE28" w14:textId="77777777" w:rsidR="00925FBC" w:rsidRPr="006F423A" w:rsidRDefault="00925FBC" w:rsidP="002F33EA">
                                            <w:pPr>
                                              <w:keepNext/>
                                              <w:keepLines/>
                                              <w:jc w:val="center"/>
                                              <w:rPr>
                                                <w:lang w:val="en-US"/>
                                              </w:rPr>
                                            </w:pPr>
                                            <w:r w:rsidRPr="006F423A">
                                              <w:rPr>
                                                <w:sz w:val="16"/>
                                                <w:szCs w:val="16"/>
                                                <w:lang w:val="en-US"/>
                                              </w:rPr>
                                              <w:t>Manufacturer compiles new in-service conformity report</w:t>
                                            </w:r>
                                          </w:p>
                                        </w:txbxContent>
                                      </wps:txbx>
                                      <wps:bodyPr rot="0" vert="horz" wrap="square" lIns="91440" tIns="90000" rIns="91440" bIns="90000" anchor="t" anchorCtr="0" upright="1">
                                        <a:noAutofit/>
                                      </wps:bodyPr>
                                    </wps:wsp>
                                    <wpg:grpSp>
                                      <wpg:cNvPr id="192" name="Group 162"/>
                                      <wpg:cNvGrpSpPr>
                                        <a:grpSpLocks/>
                                      </wpg:cNvGrpSpPr>
                                      <wpg:grpSpPr bwMode="auto">
                                        <a:xfrm>
                                          <a:off x="5682" y="10702"/>
                                          <a:ext cx="2160" cy="1980"/>
                                          <a:chOff x="5682" y="10978"/>
                                          <a:chExt cx="2160" cy="1980"/>
                                        </a:xfrm>
                                      </wpg:grpSpPr>
                                      <wps:wsp>
                                        <wps:cNvPr id="193" name="AutoShape 163"/>
                                        <wps:cNvSpPr>
                                          <a:spLocks noChangeArrowheads="1"/>
                                        </wps:cNvSpPr>
                                        <wps:spPr bwMode="auto">
                                          <a:xfrm>
                                            <a:off x="5682" y="10978"/>
                                            <a:ext cx="2160" cy="1980"/>
                                          </a:xfrm>
                                          <a:prstGeom prst="flowChartDecision">
                                            <a:avLst/>
                                          </a:prstGeom>
                                          <a:solidFill>
                                            <a:srgbClr val="FFFFFF"/>
                                          </a:solidFill>
                                          <a:ln w="9525">
                                            <a:solidFill>
                                              <a:srgbClr val="000000"/>
                                            </a:solidFill>
                                            <a:miter lim="800000"/>
                                            <a:headEnd/>
                                            <a:tailEnd/>
                                          </a:ln>
                                        </wps:spPr>
                                        <wps:txbx>
                                          <w:txbxContent>
                                            <w:p w14:paraId="4583CE29" w14:textId="77777777" w:rsidR="00925FBC" w:rsidRPr="00214CBB" w:rsidRDefault="00925FBC" w:rsidP="002F33EA">
                                              <w:pPr>
                                                <w:keepNext/>
                                                <w:keepLines/>
                                                <w:rPr>
                                                  <w:szCs w:val="16"/>
                                                </w:rPr>
                                              </w:pPr>
                                            </w:p>
                                          </w:txbxContent>
                                        </wps:txbx>
                                        <wps:bodyPr rot="0" vert="horz" wrap="square" lIns="91440" tIns="45720" rIns="91440" bIns="45720" anchor="t" anchorCtr="0" upright="1">
                                          <a:noAutofit/>
                                        </wps:bodyPr>
                                      </wps:wsp>
                                      <wps:wsp>
                                        <wps:cNvPr id="194" name="Text Box 164"/>
                                        <wps:cNvSpPr txBox="1">
                                          <a:spLocks noChangeArrowheads="1"/>
                                        </wps:cNvSpPr>
                                        <wps:spPr bwMode="auto">
                                          <a:xfrm>
                                            <a:off x="6064" y="11338"/>
                                            <a:ext cx="1440" cy="1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3CE2A" w14:textId="77777777" w:rsidR="00925FBC" w:rsidRPr="006F423A" w:rsidRDefault="00925FBC" w:rsidP="002F33EA">
                                              <w:pPr>
                                                <w:keepNext/>
                                                <w:keepLines/>
                                                <w:jc w:val="center"/>
                                                <w:rPr>
                                                  <w:sz w:val="16"/>
                                                  <w:szCs w:val="16"/>
                                                  <w:lang w:val="en-US"/>
                                                </w:rPr>
                                              </w:pPr>
                                              <w:r w:rsidRPr="006F423A">
                                                <w:rPr>
                                                  <w:sz w:val="16"/>
                                                  <w:szCs w:val="16"/>
                                                  <w:lang w:val="en-US"/>
                                                </w:rPr>
                                                <w:t>Does TAA (</w:t>
                                              </w:r>
                                              <w:r w:rsidRPr="006F423A">
                                                <w:rPr>
                                                  <w:sz w:val="16"/>
                                                  <w:szCs w:val="16"/>
                                                  <w:vertAlign w:val="superscript"/>
                                                  <w:lang w:val="en-US"/>
                                                </w:rPr>
                                                <w:t>1</w:t>
                                              </w:r>
                                              <w:r w:rsidRPr="006F423A">
                                                <w:rPr>
                                                  <w:sz w:val="16"/>
                                                  <w:szCs w:val="16"/>
                                                  <w:lang w:val="en-US"/>
                                                </w:rPr>
                                                <w:t xml:space="preserve">) </w:t>
                                              </w:r>
                                            </w:p>
                                            <w:p w14:paraId="4583CE2B" w14:textId="77777777" w:rsidR="00925FBC" w:rsidRPr="006F423A" w:rsidRDefault="00925FBC" w:rsidP="002F33EA">
                                              <w:pPr>
                                                <w:keepNext/>
                                                <w:keepLines/>
                                                <w:jc w:val="center"/>
                                                <w:rPr>
                                                  <w:sz w:val="16"/>
                                                  <w:szCs w:val="16"/>
                                                  <w:lang w:val="en-US"/>
                                                </w:rPr>
                                              </w:pPr>
                                              <w:r w:rsidRPr="006F423A">
                                                <w:rPr>
                                                  <w:sz w:val="16"/>
                                                  <w:szCs w:val="16"/>
                                                  <w:lang w:val="en-US"/>
                                                </w:rPr>
                                                <w:t xml:space="preserve">decide that </w:t>
                                              </w:r>
                                            </w:p>
                                            <w:p w14:paraId="4583CE2C" w14:textId="77777777" w:rsidR="00925FBC" w:rsidRPr="006F423A" w:rsidRDefault="00925FBC" w:rsidP="002F33EA">
                                              <w:pPr>
                                                <w:keepNext/>
                                                <w:keepLines/>
                                                <w:jc w:val="center"/>
                                                <w:rPr>
                                                  <w:sz w:val="22"/>
                                                  <w:szCs w:val="22"/>
                                                  <w:lang w:val="en-US"/>
                                                </w:rPr>
                                              </w:pPr>
                                              <w:r w:rsidRPr="006F423A">
                                                <w:rPr>
                                                  <w:sz w:val="16"/>
                                                  <w:szCs w:val="16"/>
                                                  <w:lang w:val="en-US"/>
                                                </w:rPr>
                                                <w:t>information is insufficient to reach a decision?</w:t>
                                              </w:r>
                                            </w:p>
                                          </w:txbxContent>
                                        </wps:txbx>
                                        <wps:bodyPr rot="0" vert="horz" wrap="square" lIns="91440" tIns="45720" rIns="91440" bIns="45720" anchor="t" anchorCtr="0" upright="1">
                                          <a:noAutofit/>
                                        </wps:bodyPr>
                                      </wps:wsp>
                                    </wpg:grpSp>
                                    <wps:wsp>
                                      <wps:cNvPr id="195" name="AutoShape 165"/>
                                      <wps:cNvCnPr>
                                        <a:cxnSpLocks noChangeShapeType="1"/>
                                      </wps:cNvCnPr>
                                      <wps:spPr bwMode="auto">
                                        <a:xfrm>
                                          <a:off x="7838" y="11683"/>
                                          <a:ext cx="607" cy="1"/>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96" name="Group 166"/>
                                      <wpg:cNvGrpSpPr>
                                        <a:grpSpLocks/>
                                      </wpg:cNvGrpSpPr>
                                      <wpg:grpSpPr bwMode="auto">
                                        <a:xfrm>
                                          <a:off x="1777" y="10422"/>
                                          <a:ext cx="6668" cy="3876"/>
                                          <a:chOff x="1777" y="10698"/>
                                          <a:chExt cx="6668" cy="3876"/>
                                        </a:xfrm>
                                      </wpg:grpSpPr>
                                      <wps:wsp>
                                        <wps:cNvPr id="197" name="AutoShape 167"/>
                                        <wps:cNvSpPr>
                                          <a:spLocks noChangeArrowheads="1"/>
                                        </wps:cNvSpPr>
                                        <wps:spPr bwMode="auto">
                                          <a:xfrm>
                                            <a:off x="2295" y="10698"/>
                                            <a:ext cx="3060" cy="2520"/>
                                          </a:xfrm>
                                          <a:prstGeom prst="flowChartDecision">
                                            <a:avLst/>
                                          </a:prstGeom>
                                          <a:solidFill>
                                            <a:srgbClr val="FFFFFF"/>
                                          </a:solidFill>
                                          <a:ln w="9525">
                                            <a:solidFill>
                                              <a:srgbClr val="000000"/>
                                            </a:solidFill>
                                            <a:miter lim="800000"/>
                                            <a:headEnd/>
                                            <a:tailEnd/>
                                          </a:ln>
                                        </wps:spPr>
                                        <wps:txbx>
                                          <w:txbxContent>
                                            <w:p w14:paraId="4583CE2D" w14:textId="77777777" w:rsidR="00925FBC" w:rsidRPr="00214CBB" w:rsidRDefault="00925FBC" w:rsidP="002F33EA">
                                              <w:pPr>
                                                <w:keepNext/>
                                                <w:keepLines/>
                                                <w:rPr>
                                                  <w:szCs w:val="16"/>
                                                </w:rPr>
                                              </w:pPr>
                                            </w:p>
                                          </w:txbxContent>
                                        </wps:txbx>
                                        <wps:bodyPr rot="0" vert="horz" wrap="square" lIns="91440" tIns="45720" rIns="91440" bIns="45720" anchor="t" anchorCtr="0" upright="1">
                                          <a:noAutofit/>
                                        </wps:bodyPr>
                                      </wps:wsp>
                                      <wps:wsp>
                                        <wps:cNvPr id="198" name="AutoShape 168"/>
                                        <wps:cNvSpPr>
                                          <a:spLocks noChangeArrowheads="1"/>
                                        </wps:cNvSpPr>
                                        <wps:spPr bwMode="auto">
                                          <a:xfrm>
                                            <a:off x="1777" y="13524"/>
                                            <a:ext cx="2700" cy="694"/>
                                          </a:xfrm>
                                          <a:prstGeom prst="flowChartProcess">
                                            <a:avLst/>
                                          </a:prstGeom>
                                          <a:solidFill>
                                            <a:srgbClr val="FFFFFF"/>
                                          </a:solidFill>
                                          <a:ln w="9525">
                                            <a:solidFill>
                                              <a:srgbClr val="000000"/>
                                            </a:solidFill>
                                            <a:miter lim="800000"/>
                                            <a:headEnd/>
                                            <a:tailEnd/>
                                          </a:ln>
                                        </wps:spPr>
                                        <wps:txbx>
                                          <w:txbxContent>
                                            <w:p w14:paraId="4583CE2E" w14:textId="77777777" w:rsidR="00925FBC" w:rsidRPr="006F423A" w:rsidRDefault="00925FBC" w:rsidP="002F33EA">
                                              <w:pPr>
                                                <w:keepNext/>
                                                <w:keepLines/>
                                                <w:jc w:val="center"/>
                                                <w:rPr>
                                                  <w:sz w:val="16"/>
                                                  <w:szCs w:val="16"/>
                                                  <w:lang w:val="en-US"/>
                                                </w:rPr>
                                              </w:pPr>
                                              <w:r w:rsidRPr="006F423A">
                                                <w:rPr>
                                                  <w:b/>
                                                  <w:sz w:val="16"/>
                                                  <w:szCs w:val="16"/>
                                                  <w:lang w:val="en-US"/>
                                                </w:rPr>
                                                <w:t>Process Completed</w:t>
                                              </w:r>
                                              <w:r w:rsidRPr="006F423A">
                                                <w:rPr>
                                                  <w:sz w:val="16"/>
                                                  <w:szCs w:val="16"/>
                                                  <w:lang w:val="en-US"/>
                                                </w:rPr>
                                                <w:br/>
                                                <w:t>No further action required</w:t>
                                              </w:r>
                                            </w:p>
                                          </w:txbxContent>
                                        </wps:txbx>
                                        <wps:bodyPr rot="0" vert="horz" wrap="square" lIns="91440" tIns="90000" rIns="91440" bIns="90000" anchor="t" anchorCtr="0" upright="1">
                                          <a:noAutofit/>
                                        </wps:bodyPr>
                                      </wps:wsp>
                                      <wps:wsp>
                                        <wps:cNvPr id="199" name="AutoShape 169"/>
                                        <wps:cNvSpPr>
                                          <a:spLocks noChangeArrowheads="1"/>
                                        </wps:cNvSpPr>
                                        <wps:spPr bwMode="auto">
                                          <a:xfrm>
                                            <a:off x="5476" y="13539"/>
                                            <a:ext cx="2520" cy="1035"/>
                                          </a:xfrm>
                                          <a:prstGeom prst="flowChartProcess">
                                            <a:avLst/>
                                          </a:prstGeom>
                                          <a:solidFill>
                                            <a:srgbClr val="FFFFFF"/>
                                          </a:solidFill>
                                          <a:ln w="9525">
                                            <a:solidFill>
                                              <a:srgbClr val="000000"/>
                                            </a:solidFill>
                                            <a:miter lim="800000"/>
                                            <a:headEnd/>
                                            <a:tailEnd/>
                                          </a:ln>
                                        </wps:spPr>
                                        <wps:txbx>
                                          <w:txbxContent>
                                            <w:p w14:paraId="4583CE2F" w14:textId="77777777" w:rsidR="00925FBC" w:rsidRPr="007C152B" w:rsidRDefault="00925FBC" w:rsidP="002F33EA">
                                              <w:pPr>
                                                <w:keepNext/>
                                                <w:keepLines/>
                                                <w:jc w:val="center"/>
                                                <w:rPr>
                                                  <w:sz w:val="16"/>
                                                  <w:szCs w:val="16"/>
                                                </w:rPr>
                                              </w:pPr>
                                              <w:r w:rsidRPr="009C11C8">
                                                <w:rPr>
                                                  <w:sz w:val="16"/>
                                                  <w:szCs w:val="16"/>
                                                </w:rPr>
                                                <w:t>TAA (</w:t>
                                              </w:r>
                                              <w:r w:rsidRPr="00BB34C3">
                                                <w:rPr>
                                                  <w:sz w:val="16"/>
                                                  <w:szCs w:val="16"/>
                                                  <w:vertAlign w:val="superscript"/>
                                                </w:rPr>
                                                <w:t>1</w:t>
                                              </w:r>
                                              <w:r w:rsidRPr="009C11C8">
                                                <w:rPr>
                                                  <w:sz w:val="16"/>
                                                  <w:szCs w:val="16"/>
                                                </w:rPr>
                                                <w:t>) begins formal in-service compliance surveillance programme on suspect vehicle</w:t>
                                              </w:r>
                                              <w:r w:rsidRPr="009C11C8">
                                                <w:rPr>
                                                  <w:sz w:val="16"/>
                                                  <w:szCs w:val="16"/>
                                                </w:rPr>
                                                <w:br/>
                                                <w:t xml:space="preserve">type (as described in </w:t>
                                              </w:r>
                                              <w:r w:rsidRPr="007C152B">
                                                <w:rPr>
                                                  <w:sz w:val="16"/>
                                                  <w:szCs w:val="16"/>
                                                </w:rPr>
                                                <w:t xml:space="preserve">Appendix </w:t>
                                              </w:r>
                                              <w:r>
                                                <w:rPr>
                                                  <w:sz w:val="16"/>
                                                  <w:szCs w:val="16"/>
                                                </w:rPr>
                                                <w:t>3)</w:t>
                                              </w:r>
                                            </w:p>
                                          </w:txbxContent>
                                        </wps:txbx>
                                        <wps:bodyPr rot="0" vert="horz" wrap="square" lIns="91440" tIns="90000" rIns="91440" bIns="90000" anchor="t" anchorCtr="0" upright="1">
                                          <a:noAutofit/>
                                        </wps:bodyPr>
                                      </wps:wsp>
                                      <wps:wsp>
                                        <wps:cNvPr id="200" name="Text Box 170"/>
                                        <wps:cNvSpPr txBox="1">
                                          <a:spLocks noChangeArrowheads="1"/>
                                        </wps:cNvSpPr>
                                        <wps:spPr bwMode="auto">
                                          <a:xfrm>
                                            <a:off x="2865" y="11178"/>
                                            <a:ext cx="1920" cy="1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3CE30" w14:textId="77777777" w:rsidR="00925FBC" w:rsidRPr="006F423A" w:rsidRDefault="00925FBC" w:rsidP="002F33EA">
                                              <w:pPr>
                                                <w:keepNext/>
                                                <w:keepLines/>
                                                <w:jc w:val="center"/>
                                                <w:rPr>
                                                  <w:sz w:val="16"/>
                                                  <w:szCs w:val="16"/>
                                                  <w:lang w:val="en-US"/>
                                                </w:rPr>
                                              </w:pPr>
                                              <w:r w:rsidRPr="006F423A">
                                                <w:rPr>
                                                  <w:sz w:val="16"/>
                                                  <w:szCs w:val="16"/>
                                                  <w:lang w:val="en-US"/>
                                                </w:rPr>
                                                <w:t>Does the TAA (</w:t>
                                              </w:r>
                                              <w:r w:rsidRPr="006F423A">
                                                <w:rPr>
                                                  <w:sz w:val="16"/>
                                                  <w:szCs w:val="16"/>
                                                  <w:vertAlign w:val="superscript"/>
                                                  <w:lang w:val="en-US"/>
                                                </w:rPr>
                                                <w:t>1</w:t>
                                              </w:r>
                                              <w:r w:rsidRPr="006F423A">
                                                <w:rPr>
                                                  <w:sz w:val="16"/>
                                                  <w:szCs w:val="16"/>
                                                  <w:lang w:val="en-US"/>
                                                </w:rPr>
                                                <w:t xml:space="preserve">) </w:t>
                                              </w:r>
                                            </w:p>
                                            <w:p w14:paraId="4583CE31" w14:textId="77777777" w:rsidR="00925FBC" w:rsidRPr="0017797D" w:rsidRDefault="00925FBC" w:rsidP="002F33EA">
                                              <w:pPr>
                                                <w:keepNext/>
                                                <w:keepLines/>
                                                <w:jc w:val="center"/>
                                                <w:rPr>
                                                  <w:sz w:val="22"/>
                                                  <w:szCs w:val="22"/>
                                                  <w:lang w:val="en-US"/>
                                                </w:rPr>
                                              </w:pPr>
                                              <w:r w:rsidRPr="006F423A">
                                                <w:rPr>
                                                  <w:sz w:val="16"/>
                                                  <w:szCs w:val="16"/>
                                                  <w:lang w:val="en-US"/>
                                                </w:rPr>
                                                <w:t>accept that manufacturer</w:t>
                                              </w:r>
                                              <w:r>
                                                <w:rPr>
                                                  <w:sz w:val="16"/>
                                                  <w:szCs w:val="16"/>
                                                  <w:lang w:val="en-US"/>
                                                </w:rPr>
                                                <w:t>'</w:t>
                                              </w:r>
                                              <w:r w:rsidRPr="006F423A">
                                                <w:rPr>
                                                  <w:sz w:val="16"/>
                                                  <w:szCs w:val="16"/>
                                                  <w:lang w:val="en-US"/>
                                                </w:rPr>
                                                <w:t xml:space="preserve">s in-service conformity report confirms acceptability of a vehicle type within the family? </w:t>
                                              </w:r>
                                              <w:r w:rsidRPr="0017797D">
                                                <w:rPr>
                                                  <w:sz w:val="16"/>
                                                  <w:szCs w:val="16"/>
                                                  <w:lang w:val="en-US"/>
                                                </w:rPr>
                                                <w:t>(paragraph 8.2.1.)</w:t>
                                              </w:r>
                                            </w:p>
                                          </w:txbxContent>
                                        </wps:txbx>
                                        <wps:bodyPr rot="0" vert="horz" wrap="square" lIns="91440" tIns="45720" rIns="91440" bIns="45720" anchor="t" anchorCtr="0" upright="1">
                                          <a:noAutofit/>
                                        </wps:bodyPr>
                                      </wps:wsp>
                                      <wps:wsp>
                                        <wps:cNvPr id="201" name="AutoShape 171"/>
                                        <wps:cNvCnPr>
                                          <a:cxnSpLocks noChangeShapeType="1"/>
                                        </wps:cNvCnPr>
                                        <wps:spPr bwMode="auto">
                                          <a:xfrm>
                                            <a:off x="3817" y="13222"/>
                                            <a:ext cx="0" cy="306"/>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 name="AutoShape 172"/>
                                        <wps:cNvCnPr>
                                          <a:cxnSpLocks noChangeShapeType="1"/>
                                        </wps:cNvCnPr>
                                        <wps:spPr bwMode="auto">
                                          <a:xfrm>
                                            <a:off x="8005" y="13942"/>
                                            <a:ext cx="44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03" name="AutoShape 173"/>
                                      <wps:cNvSpPr>
                                        <a:spLocks noChangeArrowheads="1"/>
                                      </wps:cNvSpPr>
                                      <wps:spPr bwMode="auto">
                                        <a:xfrm>
                                          <a:off x="3052" y="1792"/>
                                          <a:ext cx="900" cy="540"/>
                                        </a:xfrm>
                                        <a:prstGeom prst="flowChartAlternateProcess">
                                          <a:avLst/>
                                        </a:prstGeom>
                                        <a:solidFill>
                                          <a:srgbClr val="FFFFFF"/>
                                        </a:solidFill>
                                        <a:ln w="9525">
                                          <a:solidFill>
                                            <a:srgbClr val="000000"/>
                                          </a:solidFill>
                                          <a:miter lim="800000"/>
                                          <a:headEnd/>
                                          <a:tailEnd/>
                                        </a:ln>
                                      </wps:spPr>
                                      <wps:txbx>
                                        <w:txbxContent>
                                          <w:p w14:paraId="4583CE32" w14:textId="77777777" w:rsidR="00925FBC" w:rsidRPr="00214CBB" w:rsidRDefault="00925FBC" w:rsidP="002F33EA">
                                            <w:pPr>
                                              <w:keepNext/>
                                              <w:keepLines/>
                                              <w:jc w:val="center"/>
                                              <w:rPr>
                                                <w:b/>
                                                <w:sz w:val="16"/>
                                                <w:szCs w:val="16"/>
                                                <w:lang w:val="fi-FI"/>
                                              </w:rPr>
                                            </w:pPr>
                                            <w:r w:rsidRPr="00214CBB">
                                              <w:rPr>
                                                <w:b/>
                                                <w:sz w:val="16"/>
                                                <w:szCs w:val="16"/>
                                                <w:lang w:val="fi-FI"/>
                                              </w:rPr>
                                              <w:t>START</w:t>
                                            </w:r>
                                          </w:p>
                                        </w:txbxContent>
                                      </wps:txbx>
                                      <wps:bodyPr rot="0" vert="horz" wrap="square" lIns="91440" tIns="90000" rIns="91440" bIns="90000" anchor="t" anchorCtr="0" upright="1">
                                        <a:noAutofit/>
                                      </wps:bodyPr>
                                    </wps:wsp>
                                    <wps:wsp>
                                      <wps:cNvPr id="204" name="AutoShape 174"/>
                                      <wps:cNvSpPr>
                                        <a:spLocks noChangeArrowheads="1"/>
                                      </wps:cNvSpPr>
                                      <wps:spPr bwMode="auto">
                                        <a:xfrm>
                                          <a:off x="4469" y="1702"/>
                                          <a:ext cx="3758" cy="720"/>
                                        </a:xfrm>
                                        <a:prstGeom prst="flowChartProcess">
                                          <a:avLst/>
                                        </a:prstGeom>
                                        <a:solidFill>
                                          <a:srgbClr val="FFFFFF"/>
                                        </a:solidFill>
                                        <a:ln w="9525">
                                          <a:solidFill>
                                            <a:srgbClr val="000000"/>
                                          </a:solidFill>
                                          <a:miter lim="800000"/>
                                          <a:headEnd/>
                                          <a:tailEnd/>
                                        </a:ln>
                                      </wps:spPr>
                                      <wps:txbx>
                                        <w:txbxContent>
                                          <w:p w14:paraId="4583CE33" w14:textId="77777777" w:rsidR="00925FBC" w:rsidRPr="00C962A2" w:rsidRDefault="00925FBC" w:rsidP="002F33EA">
                                            <w:pPr>
                                              <w:keepNext/>
                                              <w:keepLines/>
                                              <w:jc w:val="center"/>
                                              <w:rPr>
                                                <w:sz w:val="20"/>
                                                <w:lang w:val="en-US"/>
                                              </w:rPr>
                                            </w:pPr>
                                            <w:r w:rsidRPr="006F423A">
                                              <w:rPr>
                                                <w:sz w:val="16"/>
                                                <w:szCs w:val="16"/>
                                                <w:lang w:val="en-US"/>
                                              </w:rPr>
                                              <w:t xml:space="preserve">Vehicle manufacturer and </w:t>
                                            </w:r>
                                            <w:r>
                                              <w:rPr>
                                                <w:sz w:val="16"/>
                                                <w:szCs w:val="16"/>
                                                <w:lang w:val="en-US"/>
                                              </w:rPr>
                                              <w:t>type approv</w:t>
                                            </w:r>
                                            <w:r w:rsidRPr="006F423A">
                                              <w:rPr>
                                                <w:sz w:val="16"/>
                                                <w:szCs w:val="16"/>
                                                <w:lang w:val="en-US"/>
                                              </w:rPr>
                                              <w:t xml:space="preserve">al authority complete vehicle approval for the new vehicle type. </w:t>
                                            </w:r>
                                            <w:r w:rsidRPr="00C962A2">
                                              <w:rPr>
                                                <w:sz w:val="16"/>
                                                <w:szCs w:val="16"/>
                                                <w:lang w:val="en-US"/>
                                              </w:rPr>
                                              <w:t>Type approval authority (TAA) grants type approval</w:t>
                                            </w:r>
                                          </w:p>
                                          <w:p w14:paraId="4583CE34" w14:textId="77777777" w:rsidR="00925FBC" w:rsidRPr="00C962A2" w:rsidRDefault="00925FBC" w:rsidP="002F33EA">
                                            <w:pPr>
                                              <w:keepNext/>
                                              <w:keepLines/>
                                              <w:rPr>
                                                <w:lang w:val="en-US"/>
                                              </w:rPr>
                                            </w:pPr>
                                          </w:p>
                                        </w:txbxContent>
                                      </wps:txbx>
                                      <wps:bodyPr rot="0" vert="horz" wrap="square" lIns="91440" tIns="45720" rIns="91440" bIns="45720" anchor="t" anchorCtr="0" upright="1">
                                        <a:noAutofit/>
                                      </wps:bodyPr>
                                    </wps:wsp>
                                    <wps:wsp>
                                      <wps:cNvPr id="205" name="AutoShape 175"/>
                                      <wps:cNvSpPr>
                                        <a:spLocks noChangeArrowheads="1"/>
                                      </wps:cNvSpPr>
                                      <wps:spPr bwMode="auto">
                                        <a:xfrm>
                                          <a:off x="4829" y="2782"/>
                                          <a:ext cx="3413" cy="540"/>
                                        </a:xfrm>
                                        <a:prstGeom prst="flowChartProcess">
                                          <a:avLst/>
                                        </a:prstGeom>
                                        <a:solidFill>
                                          <a:srgbClr val="FFFFFF"/>
                                        </a:solidFill>
                                        <a:ln w="9525">
                                          <a:solidFill>
                                            <a:srgbClr val="000000"/>
                                          </a:solidFill>
                                          <a:miter lim="800000"/>
                                          <a:headEnd/>
                                          <a:tailEnd/>
                                        </a:ln>
                                      </wps:spPr>
                                      <wps:txbx>
                                        <w:txbxContent>
                                          <w:p w14:paraId="4583CE35" w14:textId="77777777" w:rsidR="00925FBC" w:rsidRPr="006F423A" w:rsidRDefault="00925FBC" w:rsidP="002F33EA">
                                            <w:pPr>
                                              <w:keepNext/>
                                              <w:keepLines/>
                                              <w:jc w:val="center"/>
                                              <w:rPr>
                                                <w:sz w:val="16"/>
                                                <w:szCs w:val="16"/>
                                                <w:lang w:val="en-US"/>
                                              </w:rPr>
                                            </w:pPr>
                                            <w:r w:rsidRPr="006F423A">
                                              <w:rPr>
                                                <w:sz w:val="16"/>
                                                <w:szCs w:val="16"/>
                                                <w:lang w:val="en-US"/>
                                              </w:rPr>
                                              <w:t>Manufacture and sales of approved vehicle type</w:t>
                                            </w:r>
                                          </w:p>
                                        </w:txbxContent>
                                      </wps:txbx>
                                      <wps:bodyPr rot="0" vert="horz" wrap="square" lIns="91440" tIns="90000" rIns="91440" bIns="90000" anchor="t" anchorCtr="0" upright="1">
                                        <a:noAutofit/>
                                      </wps:bodyPr>
                                    </wps:wsp>
                                    <wps:wsp>
                                      <wps:cNvPr id="206" name="AutoShape 176"/>
                                      <wps:cNvSpPr>
                                        <a:spLocks noChangeArrowheads="1"/>
                                      </wps:cNvSpPr>
                                      <wps:spPr bwMode="auto">
                                        <a:xfrm>
                                          <a:off x="4837" y="3819"/>
                                          <a:ext cx="3420" cy="667"/>
                                        </a:xfrm>
                                        <a:prstGeom prst="flowChartProcess">
                                          <a:avLst/>
                                        </a:prstGeom>
                                        <a:solidFill>
                                          <a:srgbClr val="FFFFFF"/>
                                        </a:solidFill>
                                        <a:ln w="9525">
                                          <a:solidFill>
                                            <a:srgbClr val="000000"/>
                                          </a:solidFill>
                                          <a:miter lim="800000"/>
                                          <a:headEnd/>
                                          <a:tailEnd/>
                                        </a:ln>
                                      </wps:spPr>
                                      <wps:txbx>
                                        <w:txbxContent>
                                          <w:p w14:paraId="4583CE36" w14:textId="77777777" w:rsidR="00925FBC" w:rsidRPr="006F423A" w:rsidRDefault="00925FBC" w:rsidP="002F33EA">
                                            <w:pPr>
                                              <w:keepNext/>
                                              <w:keepLines/>
                                              <w:jc w:val="center"/>
                                              <w:rPr>
                                                <w:sz w:val="16"/>
                                                <w:szCs w:val="16"/>
                                                <w:lang w:val="en-US"/>
                                              </w:rPr>
                                            </w:pPr>
                                            <w:r w:rsidRPr="006F423A">
                                              <w:rPr>
                                                <w:sz w:val="16"/>
                                                <w:szCs w:val="16"/>
                                                <w:lang w:val="en-US"/>
                                              </w:rPr>
                                              <w:t>Vehicle manufacturer develops own in-service conformity procedure</w:t>
                                            </w:r>
                                          </w:p>
                                        </w:txbxContent>
                                      </wps:txbx>
                                      <wps:bodyPr rot="0" vert="horz" wrap="square" lIns="91440" tIns="90000" rIns="91440" bIns="90000" anchor="t" anchorCtr="0" upright="1">
                                        <a:noAutofit/>
                                      </wps:bodyPr>
                                    </wps:wsp>
                                    <wps:wsp>
                                      <wps:cNvPr id="207" name="AutoShape 177"/>
                                      <wps:cNvSpPr>
                                        <a:spLocks noChangeArrowheads="1"/>
                                      </wps:cNvSpPr>
                                      <wps:spPr bwMode="auto">
                                        <a:xfrm>
                                          <a:off x="4837" y="4852"/>
                                          <a:ext cx="3420" cy="667"/>
                                        </a:xfrm>
                                        <a:prstGeom prst="flowChartProcess">
                                          <a:avLst/>
                                        </a:prstGeom>
                                        <a:solidFill>
                                          <a:srgbClr val="FFFFFF"/>
                                        </a:solidFill>
                                        <a:ln w="9525">
                                          <a:solidFill>
                                            <a:srgbClr val="000000"/>
                                          </a:solidFill>
                                          <a:miter lim="800000"/>
                                          <a:headEnd/>
                                          <a:tailEnd/>
                                        </a:ln>
                                      </wps:spPr>
                                      <wps:txbx>
                                        <w:txbxContent>
                                          <w:p w14:paraId="4583CE37" w14:textId="77777777" w:rsidR="00925FBC" w:rsidRPr="006F423A" w:rsidRDefault="00925FBC" w:rsidP="002F33EA">
                                            <w:pPr>
                                              <w:keepNext/>
                                              <w:keepLines/>
                                              <w:jc w:val="center"/>
                                              <w:rPr>
                                                <w:sz w:val="16"/>
                                                <w:szCs w:val="16"/>
                                                <w:lang w:val="en-US"/>
                                              </w:rPr>
                                            </w:pPr>
                                            <w:r w:rsidRPr="006F423A">
                                              <w:rPr>
                                                <w:sz w:val="16"/>
                                                <w:szCs w:val="16"/>
                                                <w:lang w:val="en-US"/>
                                              </w:rPr>
                                              <w:t>Vehicle manufacturer carries out own in-service conformity procedure (vehicle type or family)</w:t>
                                            </w:r>
                                          </w:p>
                                        </w:txbxContent>
                                      </wps:txbx>
                                      <wps:bodyPr rot="0" vert="horz" wrap="square" lIns="91440" tIns="90000" rIns="91440" bIns="90000" anchor="t" anchorCtr="0" upright="1">
                                        <a:noAutofit/>
                                      </wps:bodyPr>
                                    </wps:wsp>
                                    <wps:wsp>
                                      <wps:cNvPr id="208" name="AutoShape 178"/>
                                      <wps:cNvSpPr>
                                        <a:spLocks noChangeArrowheads="1"/>
                                      </wps:cNvSpPr>
                                      <wps:spPr bwMode="auto">
                                        <a:xfrm>
                                          <a:off x="4837" y="5842"/>
                                          <a:ext cx="3420" cy="851"/>
                                        </a:xfrm>
                                        <a:prstGeom prst="flowChartProcess">
                                          <a:avLst/>
                                        </a:prstGeom>
                                        <a:solidFill>
                                          <a:srgbClr val="FFFFFF"/>
                                        </a:solidFill>
                                        <a:ln w="9525">
                                          <a:solidFill>
                                            <a:srgbClr val="000000"/>
                                          </a:solidFill>
                                          <a:miter lim="800000"/>
                                          <a:headEnd/>
                                          <a:tailEnd/>
                                        </a:ln>
                                      </wps:spPr>
                                      <wps:txbx>
                                        <w:txbxContent>
                                          <w:p w14:paraId="4583CE38" w14:textId="77777777" w:rsidR="00925FBC" w:rsidRPr="006F423A" w:rsidRDefault="00925FBC" w:rsidP="002F33EA">
                                            <w:pPr>
                                              <w:keepNext/>
                                              <w:keepLines/>
                                              <w:jc w:val="center"/>
                                              <w:rPr>
                                                <w:sz w:val="16"/>
                                                <w:szCs w:val="16"/>
                                                <w:lang w:val="en-US"/>
                                              </w:rPr>
                                            </w:pPr>
                                            <w:r w:rsidRPr="006F423A">
                                              <w:rPr>
                                                <w:sz w:val="16"/>
                                                <w:szCs w:val="16"/>
                                                <w:lang w:val="en-US"/>
                                              </w:rPr>
                                              <w:t>Vehicle manufacturer compiles report of the in-house procedure (including all data required by paragraph 8.2.1.)</w:t>
                                            </w:r>
                                          </w:p>
                                        </w:txbxContent>
                                      </wps:txbx>
                                      <wps:bodyPr rot="0" vert="horz" wrap="square" lIns="91440" tIns="90000" rIns="91440" bIns="90000" anchor="t" anchorCtr="0" upright="1">
                                        <a:noAutofit/>
                                      </wps:bodyPr>
                                    </wps:wsp>
                                    <wps:wsp>
                                      <wps:cNvPr id="209" name="AutoShape 179"/>
                                      <wps:cNvSpPr>
                                        <a:spLocks noChangeArrowheads="1"/>
                                      </wps:cNvSpPr>
                                      <wps:spPr bwMode="auto">
                                        <a:xfrm>
                                          <a:off x="2857" y="5482"/>
                                          <a:ext cx="1440" cy="1440"/>
                                        </a:xfrm>
                                        <a:prstGeom prst="flowChartProcess">
                                          <a:avLst/>
                                        </a:prstGeom>
                                        <a:solidFill>
                                          <a:srgbClr val="FFFFFF"/>
                                        </a:solidFill>
                                        <a:ln w="9525">
                                          <a:solidFill>
                                            <a:srgbClr val="000000"/>
                                          </a:solidFill>
                                          <a:miter lim="800000"/>
                                          <a:headEnd/>
                                          <a:tailEnd/>
                                        </a:ln>
                                      </wps:spPr>
                                      <wps:txbx>
                                        <w:txbxContent>
                                          <w:p w14:paraId="4583CE39" w14:textId="77777777" w:rsidR="00925FBC" w:rsidRPr="006F423A" w:rsidRDefault="00925FBC" w:rsidP="002F33EA">
                                            <w:pPr>
                                              <w:keepNext/>
                                              <w:keepLines/>
                                              <w:jc w:val="center"/>
                                              <w:rPr>
                                                <w:sz w:val="16"/>
                                                <w:szCs w:val="16"/>
                                                <w:lang w:val="en-US"/>
                                              </w:rPr>
                                            </w:pPr>
                                            <w:r w:rsidRPr="006F423A">
                                              <w:rPr>
                                                <w:sz w:val="16"/>
                                                <w:szCs w:val="16"/>
                                                <w:lang w:val="en-US"/>
                                              </w:rPr>
                                              <w:t>In-house in-service conformity report for approved vehicle type or family</w:t>
                                            </w:r>
                                          </w:p>
                                        </w:txbxContent>
                                      </wps:txbx>
                                      <wps:bodyPr rot="0" vert="horz" wrap="square" lIns="91440" tIns="90000" rIns="91440" bIns="90000" anchor="t" anchorCtr="0" upright="1">
                                        <a:noAutofit/>
                                      </wps:bodyPr>
                                    </wps:wsp>
                                    <wps:wsp>
                                      <wps:cNvPr id="212" name="AutoShape 180"/>
                                      <wps:cNvCnPr>
                                        <a:cxnSpLocks noChangeShapeType="1"/>
                                      </wps:cNvCnPr>
                                      <wps:spPr bwMode="auto">
                                        <a:xfrm>
                                          <a:off x="3967" y="2059"/>
                                          <a:ext cx="540" cy="1"/>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AutoShape 181"/>
                                      <wps:cNvCnPr>
                                        <a:cxnSpLocks noChangeShapeType="1"/>
                                      </wps:cNvCnPr>
                                      <wps:spPr bwMode="auto">
                                        <a:xfrm>
                                          <a:off x="6629" y="2422"/>
                                          <a:ext cx="0" cy="36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AutoShape 182"/>
                                      <wps:cNvCnPr>
                                        <a:cxnSpLocks noChangeShapeType="1"/>
                                      </wps:cNvCnPr>
                                      <wps:spPr bwMode="auto">
                                        <a:xfrm>
                                          <a:off x="6628" y="3322"/>
                                          <a:ext cx="1" cy="486"/>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AutoShape 183"/>
                                      <wps:cNvCnPr>
                                        <a:cxnSpLocks noChangeShapeType="1"/>
                                      </wps:cNvCnPr>
                                      <wps:spPr bwMode="auto">
                                        <a:xfrm>
                                          <a:off x="6637" y="4542"/>
                                          <a:ext cx="0" cy="306"/>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AutoShape 184"/>
                                      <wps:cNvCnPr>
                                        <a:cxnSpLocks noChangeShapeType="1"/>
                                      </wps:cNvCnPr>
                                      <wps:spPr bwMode="auto">
                                        <a:xfrm>
                                          <a:off x="6637" y="5552"/>
                                          <a:ext cx="0" cy="306"/>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AutoShape 185"/>
                                      <wps:cNvCnPr>
                                        <a:cxnSpLocks noChangeShapeType="1"/>
                                      </wps:cNvCnPr>
                                      <wps:spPr bwMode="auto">
                                        <a:xfrm>
                                          <a:off x="6637" y="6742"/>
                                          <a:ext cx="0" cy="234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AutoShape 186"/>
                                      <wps:cNvCnPr>
                                        <a:cxnSpLocks noChangeShapeType="1"/>
                                      </wps:cNvCnPr>
                                      <wps:spPr bwMode="auto">
                                        <a:xfrm flipH="1">
                                          <a:off x="4284" y="6286"/>
                                          <a:ext cx="54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 name="AutoShape 187"/>
                                      <wps:cNvSpPr>
                                        <a:spLocks noChangeArrowheads="1"/>
                                      </wps:cNvSpPr>
                                      <wps:spPr bwMode="auto">
                                        <a:xfrm>
                                          <a:off x="5647" y="9082"/>
                                          <a:ext cx="2050" cy="851"/>
                                        </a:xfrm>
                                        <a:prstGeom prst="flowChartProcess">
                                          <a:avLst/>
                                        </a:prstGeom>
                                        <a:solidFill>
                                          <a:srgbClr val="FFFFFF"/>
                                        </a:solidFill>
                                        <a:ln w="9525">
                                          <a:solidFill>
                                            <a:srgbClr val="000000"/>
                                          </a:solidFill>
                                          <a:miter lim="800000"/>
                                          <a:headEnd/>
                                          <a:tailEnd/>
                                        </a:ln>
                                      </wps:spPr>
                                      <wps:txbx>
                                        <w:txbxContent>
                                          <w:p w14:paraId="4583CE3A" w14:textId="77777777" w:rsidR="00925FBC" w:rsidRPr="006F423A" w:rsidRDefault="00925FBC" w:rsidP="002F33EA">
                                            <w:pPr>
                                              <w:keepNext/>
                                              <w:keepLines/>
                                              <w:jc w:val="center"/>
                                              <w:rPr>
                                                <w:sz w:val="16"/>
                                                <w:szCs w:val="16"/>
                                                <w:lang w:val="en-US"/>
                                              </w:rPr>
                                            </w:pPr>
                                            <w:r w:rsidRPr="006F423A">
                                              <w:rPr>
                                                <w:sz w:val="16"/>
                                                <w:szCs w:val="16"/>
                                                <w:lang w:val="en-US"/>
                                              </w:rPr>
                                              <w:t>Manufacturer submits in-se</w:t>
                                            </w:r>
                                            <w:r>
                                              <w:rPr>
                                                <w:sz w:val="16"/>
                                                <w:szCs w:val="16"/>
                                                <w:lang w:val="en-US"/>
                                              </w:rPr>
                                              <w:t>rvice conformity report to TAA</w:t>
                                            </w:r>
                                            <w:r w:rsidRPr="009F1D05">
                                              <w:rPr>
                                                <w:sz w:val="16"/>
                                                <w:szCs w:val="16"/>
                                                <w:vertAlign w:val="superscript"/>
                                                <w:lang w:val="en-US"/>
                                              </w:rPr>
                                              <w:t>1</w:t>
                                            </w:r>
                                            <w:r w:rsidRPr="006F423A">
                                              <w:rPr>
                                                <w:sz w:val="16"/>
                                                <w:szCs w:val="16"/>
                                                <w:lang w:val="en-US"/>
                                              </w:rPr>
                                              <w:t xml:space="preserve"> for audit</w:t>
                                            </w:r>
                                          </w:p>
                                        </w:txbxContent>
                                      </wps:txbx>
                                      <wps:bodyPr rot="0" vert="horz" wrap="square" lIns="91440" tIns="90000" rIns="91440" bIns="90000" anchor="t" anchorCtr="0" upright="1">
                                        <a:noAutofit/>
                                      </wps:bodyPr>
                                    </wps:wsp>
                                    <wps:wsp>
                                      <wps:cNvPr id="221" name="AutoShape 188"/>
                                      <wps:cNvSpPr>
                                        <a:spLocks noChangeArrowheads="1"/>
                                      </wps:cNvSpPr>
                                      <wps:spPr bwMode="auto">
                                        <a:xfrm>
                                          <a:off x="1597" y="8902"/>
                                          <a:ext cx="3338" cy="1188"/>
                                        </a:xfrm>
                                        <a:prstGeom prst="flowChartProcess">
                                          <a:avLst/>
                                        </a:prstGeom>
                                        <a:solidFill>
                                          <a:srgbClr val="FFFFFF"/>
                                        </a:solidFill>
                                        <a:ln w="9525">
                                          <a:solidFill>
                                            <a:srgbClr val="000000"/>
                                          </a:solidFill>
                                          <a:miter lim="800000"/>
                                          <a:headEnd/>
                                          <a:tailEnd/>
                                        </a:ln>
                                      </wps:spPr>
                                      <wps:txbx>
                                        <w:txbxContent>
                                          <w:p w14:paraId="4583CE3B" w14:textId="77777777" w:rsidR="00925FBC" w:rsidRPr="006F423A" w:rsidRDefault="00925FBC" w:rsidP="002F33EA">
                                            <w:pPr>
                                              <w:keepNext/>
                                              <w:keepLines/>
                                              <w:jc w:val="center"/>
                                              <w:rPr>
                                                <w:sz w:val="16"/>
                                                <w:szCs w:val="16"/>
                                                <w:lang w:val="en-US"/>
                                              </w:rPr>
                                            </w:pPr>
                                            <w:r w:rsidRPr="006F423A">
                                              <w:rPr>
                                                <w:sz w:val="16"/>
                                                <w:szCs w:val="16"/>
                                                <w:lang w:val="en-US"/>
                                              </w:rPr>
                                              <w:t>TAA (</w:t>
                                            </w:r>
                                            <w:r w:rsidRPr="006F423A">
                                              <w:rPr>
                                                <w:sz w:val="16"/>
                                                <w:szCs w:val="16"/>
                                                <w:vertAlign w:val="superscript"/>
                                                <w:lang w:val="en-US"/>
                                              </w:rPr>
                                              <w:t>1</w:t>
                                            </w:r>
                                            <w:r w:rsidRPr="006F423A">
                                              <w:rPr>
                                                <w:sz w:val="16"/>
                                                <w:szCs w:val="16"/>
                                                <w:lang w:val="en-US"/>
                                              </w:rPr>
                                              <w:t>) reviews manufacturer</w:t>
                                            </w:r>
                                            <w:r>
                                              <w:rPr>
                                                <w:sz w:val="16"/>
                                                <w:szCs w:val="16"/>
                                                <w:lang w:val="en-US"/>
                                              </w:rPr>
                                              <w:t>'</w:t>
                                            </w:r>
                                            <w:r w:rsidRPr="006F423A">
                                              <w:rPr>
                                                <w:sz w:val="16"/>
                                                <w:szCs w:val="16"/>
                                                <w:lang w:val="en-US"/>
                                              </w:rPr>
                                              <w:t xml:space="preserve">s in-service conformity report and complementary information from </w:t>
                                            </w:r>
                                            <w:r>
                                              <w:rPr>
                                                <w:sz w:val="16"/>
                                                <w:szCs w:val="16"/>
                                                <w:lang w:val="en-US"/>
                                              </w:rPr>
                                              <w:t>type approv</w:t>
                                            </w:r>
                                            <w:r w:rsidRPr="006F423A">
                                              <w:rPr>
                                                <w:sz w:val="16"/>
                                                <w:szCs w:val="16"/>
                                                <w:lang w:val="en-US"/>
                                              </w:rPr>
                                              <w:t xml:space="preserve">al authority </w:t>
                                            </w:r>
                                          </w:p>
                                        </w:txbxContent>
                                      </wps:txbx>
                                      <wps:bodyPr rot="0" vert="horz" wrap="square" lIns="91440" tIns="90000" rIns="91440" bIns="90000" anchor="t" anchorCtr="0" upright="1">
                                        <a:noAutofit/>
                                      </wps:bodyPr>
                                    </wps:wsp>
                                    <wps:wsp>
                                      <wps:cNvPr id="223" name="AutoShape 189"/>
                                      <wps:cNvCnPr>
                                        <a:cxnSpLocks noChangeShapeType="1"/>
                                      </wps:cNvCnPr>
                                      <wps:spPr bwMode="auto">
                                        <a:xfrm flipH="1">
                                          <a:off x="4912" y="9487"/>
                                          <a:ext cx="737" cy="1"/>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AutoShape 190"/>
                                      <wps:cNvCnPr>
                                        <a:cxnSpLocks noChangeShapeType="1"/>
                                      </wps:cNvCnPr>
                                      <wps:spPr bwMode="auto">
                                        <a:xfrm flipH="1">
                                          <a:off x="7687" y="9442"/>
                                          <a:ext cx="720" cy="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AutoShape 191"/>
                                      <wps:cNvSpPr>
                                        <a:spLocks noChangeArrowheads="1"/>
                                      </wps:cNvSpPr>
                                      <wps:spPr bwMode="auto">
                                        <a:xfrm>
                                          <a:off x="1957" y="7642"/>
                                          <a:ext cx="2880" cy="720"/>
                                        </a:xfrm>
                                        <a:prstGeom prst="flowChartProcess">
                                          <a:avLst/>
                                        </a:prstGeom>
                                        <a:solidFill>
                                          <a:srgbClr val="FFFFFF"/>
                                        </a:solidFill>
                                        <a:ln w="9525">
                                          <a:solidFill>
                                            <a:srgbClr val="000000"/>
                                          </a:solidFill>
                                          <a:miter lim="800000"/>
                                          <a:headEnd/>
                                          <a:tailEnd/>
                                        </a:ln>
                                      </wps:spPr>
                                      <wps:txbx>
                                        <w:txbxContent>
                                          <w:p w14:paraId="4583CE3C" w14:textId="77777777" w:rsidR="00925FBC" w:rsidRPr="009C476D" w:rsidRDefault="00925FBC" w:rsidP="002F33EA">
                                            <w:pPr>
                                              <w:keepNext/>
                                              <w:keepLines/>
                                              <w:jc w:val="center"/>
                                              <w:rPr>
                                                <w:sz w:val="16"/>
                                                <w:szCs w:val="16"/>
                                              </w:rPr>
                                            </w:pPr>
                                            <w:r w:rsidRPr="009C476D">
                                              <w:rPr>
                                                <w:sz w:val="16"/>
                                                <w:szCs w:val="16"/>
                                              </w:rPr>
                                              <w:t xml:space="preserve">Information from approval authority </w:t>
                                            </w:r>
                                          </w:p>
                                        </w:txbxContent>
                                      </wps:txbx>
                                      <wps:bodyPr rot="0" vert="horz" wrap="square" lIns="91440" tIns="90000" rIns="91440" bIns="90000" anchor="t" anchorCtr="0" upright="1">
                                        <a:noAutofit/>
                                      </wps:bodyPr>
                                    </wps:wsp>
                                    <wps:wsp>
                                      <wps:cNvPr id="258" name="AutoShape 192"/>
                                      <wps:cNvCnPr>
                                        <a:cxnSpLocks noChangeShapeType="1"/>
                                      </wps:cNvCnPr>
                                      <wps:spPr bwMode="auto">
                                        <a:xfrm>
                                          <a:off x="3367" y="8347"/>
                                          <a:ext cx="1" cy="540"/>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grpSp>
                        </wpg:grpSp>
                      </wpg:grpSp>
                    </wpg:wgp>
                  </a:graphicData>
                </a:graphic>
              </wp:inline>
            </w:drawing>
          </mc:Choice>
          <mc:Fallback>
            <w:pict>
              <v:group w14:anchorId="4583CB26" id="Group 144" o:spid="_x0000_s1026" style="width:365.35pt;height:598.45pt;mso-position-horizontal-relative:char;mso-position-vertical-relative:line" coordorigin="1597,1702" coordsize="8108,128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">
                <v:shapetype id="_x0000_t32" coordsize="21600,21600" o:spt="32" o:oned="t" path="m,l21600,21600e" filled="f">
                  <v:path arrowok="t" fillok="f" o:connecttype="none"/>
                  <o:lock v:ext="edit" shapetype="t"/>
                </v:shapetype>
                <v:shape id="AutoShape 145" o:spid="_x0000_s1027" type="#_x0000_t32" style="position:absolute;left:3835;top:10109;width:0;height:30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" strokeweight="1.25pt">
                  <v:stroke endarrow="block"/>
                </v:shape>
                <v:group id="Group 146" o:spid="_x0000_s1028" style="position:absolute;left:1597;top:1702;width:8108;height:12876" coordorigin="1597,1702" coordsize="8108,12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">
                  <v:shapetype id="_x0000_t202" coordsize="21600,21600" o:spt="202" path="m,l,21600r21600,l21600,xe">
                    <v:stroke joinstyle="miter"/>
                    <v:path gradientshapeok="t" o:connecttype="rect"/>
                  </v:shapetype>
                  <v:shape id="Text Box 147" o:spid="_x0000_s1029" type="#_x0000_t202" style="position:absolute;left:3217;top:13042;width:36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" stroked="f" strokeweight="1.25pt">
                    <v:textbox inset="0,0,0,0">
                      <w:txbxContent>
                        <w:p w14:paraId="4583CE20" w14:textId="77777777" w:rsidR="00925FBC" w:rsidRPr="00505EA0" w:rsidRDefault="00925FBC" w:rsidP="002F33EA">
                          <w:pPr>
                            <w:keepNext/>
                            <w:keepLines/>
                            <w:jc w:val="center"/>
                            <w:rPr>
                              <w:b/>
                              <w:sz w:val="16"/>
                              <w:szCs w:val="16"/>
                              <w:lang w:val="fi-FI"/>
                            </w:rPr>
                          </w:pPr>
                          <w:r w:rsidRPr="00505EA0">
                            <w:rPr>
                              <w:b/>
                              <w:sz w:val="16"/>
                              <w:szCs w:val="16"/>
                              <w:lang w:val="fi-FI"/>
                            </w:rPr>
                            <w:t>YES</w:t>
                          </w:r>
                        </w:p>
                      </w:txbxContent>
                    </v:textbox>
                  </v:shape>
                  <v:group id="Group 148" o:spid="_x0000_s1030" style="position:absolute;left:1597;top:1702;width:8108;height:12876" coordorigin="1597,1702" coordsize="8108,12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">
                    <v:shapetype id="_x0000_t177" coordsize="21600,21600" o:spt="177" path="m,l21600,r,17255l10800,21600,,17255xe">
                      <v:stroke joinstyle="miter"/>
                      <v:path gradientshapeok="t" o:connecttype="rect" textboxrect="0,0,21600,17255"/>
                    </v:shapetype>
                    <v:shape id="AutoShape 149" o:spid="_x0000_s1031" type="#_x0000_t177" style="position:absolute;left:8445;top:13259;width:1260;height:13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">
                      <v:textbox>
                        <w:txbxContent>
                          <w:p w14:paraId="4583CE21" w14:textId="77777777" w:rsidR="00925FBC" w:rsidRDefault="00925FBC" w:rsidP="002F33EA">
                            <w:pPr>
                              <w:keepNext/>
                              <w:keepLines/>
                              <w:jc w:val="center"/>
                              <w:rPr>
                                <w:sz w:val="16"/>
                                <w:szCs w:val="16"/>
                              </w:rPr>
                            </w:pPr>
                          </w:p>
                          <w:p w14:paraId="4583CE22" w14:textId="77777777" w:rsidR="00925FBC" w:rsidRPr="006F423A" w:rsidRDefault="00925FBC" w:rsidP="002F33EA">
                            <w:pPr>
                              <w:keepNext/>
                              <w:keepLines/>
                              <w:jc w:val="center"/>
                              <w:rPr>
                                <w:lang w:val="en-US"/>
                              </w:rPr>
                            </w:pPr>
                            <w:r w:rsidRPr="006F423A">
                              <w:rPr>
                                <w:sz w:val="16"/>
                                <w:szCs w:val="16"/>
                                <w:lang w:val="en-US"/>
                              </w:rPr>
                              <w:t>Go to Figure 4/2 of Appendix 4</w:t>
                            </w:r>
                          </w:p>
                        </w:txbxContent>
                      </v:textbox>
                    </v:shape>
                    <v:group id="Group 150" o:spid="_x0000_s1032" style="position:absolute;left:1597;top:1702;width:8100;height:12596" coordorigin="1597,1702" coordsize="8100,12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">
                      <v:shape id="Text Box 151" o:spid="_x0000_s1033" type="#_x0000_t202" style="position:absolute;left:6342;top:12901;width:36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" stroked="f" strokeweight="1.25pt">
                        <v:textbox inset="0,0,0,0">
                          <w:txbxContent>
                            <w:p w14:paraId="4583CE23" w14:textId="77777777" w:rsidR="00925FBC" w:rsidRPr="00505EA0" w:rsidRDefault="00925FBC" w:rsidP="002F33EA">
                              <w:pPr>
                                <w:keepNext/>
                                <w:keepLines/>
                                <w:jc w:val="center"/>
                                <w:rPr>
                                  <w:b/>
                                  <w:sz w:val="16"/>
                                  <w:szCs w:val="16"/>
                                  <w:lang w:val="fi-FI"/>
                                </w:rPr>
                              </w:pPr>
                              <w:r>
                                <w:rPr>
                                  <w:b/>
                                  <w:sz w:val="16"/>
                                  <w:szCs w:val="16"/>
                                  <w:lang w:val="fi-FI"/>
                                </w:rPr>
                                <w:t>NO</w:t>
                              </w:r>
                            </w:p>
                          </w:txbxContent>
                        </v:textbox>
                      </v:shape>
                      <v:group id="Group 152" o:spid="_x0000_s1034" style="position:absolute;left:1597;top:1702;width:8100;height:12596" coordorigin="1597,1702" coordsize="8100,12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iKSyQAAAOE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">
                        <v:group id="Group 153" o:spid="_x0000_s1035" style="position:absolute;left:5361;top:11683;width:1402;height:1571" coordorigin="5361,11959" coordsize="1402,15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ocJyQAAAOE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">
                          <v:shape id="AutoShape 154" o:spid="_x0000_s1036" type="#_x0000_t32" style="position:absolute;left:6762;top:12940;width:1;height:59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" strokeweight="1.25pt">
                            <v:stroke endarrow="block"/>
                          </v:shape>
                          <v:shape id="AutoShape 155" o:spid="_x0000_s1037" type="#_x0000_t32" style="position:absolute;left:5361;top:11959;width:36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" strokeweight="1.25pt">
                            <v:stroke endarrow="block"/>
                          </v:shape>
                        </v:group>
                        <v:group id="Group 156" o:spid="_x0000_s1038" style="position:absolute;left:1597;top:1702;width:8100;height:12596" coordorigin="1597,1702" coordsize="8100,12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">
                          <v:shape id="Text Box 157" o:spid="_x0000_s1039" type="#_x0000_t202" style="position:absolute;left:7927;top:11482;width:36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" stroked="f" strokeweight="1.25pt">
                            <v:textbox inset="0,0,0,0">
                              <w:txbxContent>
                                <w:p w14:paraId="4583CE24" w14:textId="77777777" w:rsidR="00925FBC" w:rsidRPr="00505EA0" w:rsidRDefault="00925FBC" w:rsidP="002F33EA">
                                  <w:pPr>
                                    <w:keepNext/>
                                    <w:keepLines/>
                                    <w:jc w:val="center"/>
                                    <w:rPr>
                                      <w:b/>
                                      <w:sz w:val="16"/>
                                      <w:szCs w:val="16"/>
                                      <w:lang w:val="fi-FI"/>
                                    </w:rPr>
                                  </w:pPr>
                                  <w:r w:rsidRPr="00505EA0">
                                    <w:rPr>
                                      <w:b/>
                                      <w:sz w:val="16"/>
                                      <w:szCs w:val="16"/>
                                      <w:lang w:val="fi-FI"/>
                                    </w:rPr>
                                    <w:t>YES</w:t>
                                  </w:r>
                                </w:p>
                              </w:txbxContent>
                            </v:textbox>
                          </v:shape>
                          <v:group id="Group 158" o:spid="_x0000_s1040" style="position:absolute;left:1597;top:1702;width:8100;height:12596" coordorigin="1597,1702" coordsize="8100,12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">
                            <v:shape id="Text Box 159" o:spid="_x0000_s1041" type="#_x0000_t202" style="position:absolute;left:5392;top:11467;width:360;height:1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" stroked="f" strokeweight="1.25pt">
                              <v:fill opacity="0"/>
                              <v:textbox inset="0,0,0,0">
                                <w:txbxContent>
                                  <w:p w14:paraId="4583CE25" w14:textId="77777777" w:rsidR="00925FBC" w:rsidRPr="00505EA0" w:rsidRDefault="00925FBC" w:rsidP="002F33EA">
                                    <w:pPr>
                                      <w:keepNext/>
                                      <w:keepLines/>
                                      <w:jc w:val="center"/>
                                      <w:rPr>
                                        <w:b/>
                                        <w:sz w:val="16"/>
                                        <w:szCs w:val="16"/>
                                        <w:lang w:val="fi-FI"/>
                                      </w:rPr>
                                    </w:pPr>
                                    <w:r>
                                      <w:rPr>
                                        <w:b/>
                                        <w:sz w:val="16"/>
                                        <w:szCs w:val="16"/>
                                        <w:lang w:val="fi-FI"/>
                                      </w:rPr>
                                      <w:t>NO</w:t>
                                    </w:r>
                                  </w:p>
                                </w:txbxContent>
                              </v:textbox>
                            </v:shape>
                            <v:group id="Group 160" o:spid="_x0000_s1042" style="position:absolute;left:1597;top:1702;width:8100;height:12596" coordorigin="1597,1702" coordsize="8100,12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Y+jyQAAAOE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">
                              <v:shapetype id="_x0000_t109" coordsize="21600,21600" o:spt="109" path="m,l,21600r21600,l21600,xe">
                                <v:stroke joinstyle="miter"/>
                                <v:path gradientshapeok="t" o:connecttype="rect"/>
                              </v:shapetype>
                              <v:shape id="AutoShape 161" o:spid="_x0000_s1043" type="#_x0000_t109" style="position:absolute;left:8437;top:9262;width:1260;height:27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">
                                <v:textbox inset=",2.5mm,,2.5mm">
                                  <w:txbxContent>
                                    <w:p w14:paraId="4583CE26" w14:textId="77777777" w:rsidR="00925FBC" w:rsidRPr="006F423A" w:rsidRDefault="00925FBC" w:rsidP="002F33EA">
                                      <w:pPr>
                                        <w:keepNext/>
                                        <w:keepLines/>
                                        <w:jc w:val="center"/>
                                        <w:rPr>
                                          <w:sz w:val="16"/>
                                          <w:szCs w:val="16"/>
                                          <w:lang w:val="en-US"/>
                                        </w:rPr>
                                      </w:pPr>
                                      <w:r w:rsidRPr="006F423A">
                                        <w:rPr>
                                          <w:sz w:val="16"/>
                                          <w:szCs w:val="16"/>
                                          <w:lang w:val="en-US"/>
                                        </w:rPr>
                                        <w:t>Manufacturer provides or obtains additional information or test data</w:t>
                                      </w:r>
                                    </w:p>
                                    <w:p w14:paraId="4583CE27" w14:textId="77777777" w:rsidR="00925FBC" w:rsidRPr="006F423A" w:rsidRDefault="00925FBC" w:rsidP="002F33EA">
                                      <w:pPr>
                                        <w:keepNext/>
                                        <w:keepLines/>
                                        <w:jc w:val="center"/>
                                        <w:rPr>
                                          <w:sz w:val="16"/>
                                          <w:szCs w:val="16"/>
                                          <w:lang w:val="en-US"/>
                                        </w:rPr>
                                      </w:pPr>
                                    </w:p>
                                    <w:p w14:paraId="4583CE28" w14:textId="77777777" w:rsidR="00925FBC" w:rsidRPr="006F423A" w:rsidRDefault="00925FBC" w:rsidP="002F33EA">
                                      <w:pPr>
                                        <w:keepNext/>
                                        <w:keepLines/>
                                        <w:jc w:val="center"/>
                                        <w:rPr>
                                          <w:lang w:val="en-US"/>
                                        </w:rPr>
                                      </w:pPr>
                                      <w:r w:rsidRPr="006F423A">
                                        <w:rPr>
                                          <w:sz w:val="16"/>
                                          <w:szCs w:val="16"/>
                                          <w:lang w:val="en-US"/>
                                        </w:rPr>
                                        <w:t>Manufacturer compiles new in-service conformity report</w:t>
                                      </w:r>
                                    </w:p>
                                  </w:txbxContent>
                                </v:textbox>
                              </v:shape>
                              <v:group id="Group 162" o:spid="_x0000_s1044" style="position:absolute;left:5682;top:10702;width:2160;height:1980" coordorigin="5682,10978" coordsize="2160,19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">
                                <v:shapetype id="_x0000_t110" coordsize="21600,21600" o:spt="110" path="m10800,l,10800,10800,21600,21600,10800xe">
                                  <v:stroke joinstyle="miter"/>
                                  <v:path gradientshapeok="t" o:connecttype="rect" textboxrect="5400,5400,16200,16200"/>
                                </v:shapetype>
                                <v:shape id="AutoShape 163" o:spid="_x0000_s1045" type="#_x0000_t110" style="position:absolute;left:5682;top:10978;width:2160;height:19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">
                                  <v:textbox>
                                    <w:txbxContent>
                                      <w:p w14:paraId="4583CE29" w14:textId="77777777" w:rsidR="00925FBC" w:rsidRPr="00214CBB" w:rsidRDefault="00925FBC" w:rsidP="002F33EA">
                                        <w:pPr>
                                          <w:keepNext/>
                                          <w:keepLines/>
                                          <w:rPr>
                                            <w:szCs w:val="16"/>
                                          </w:rPr>
                                        </w:pPr>
                                      </w:p>
                                    </w:txbxContent>
                                  </v:textbox>
                                </v:shape>
                                <v:shape id="Text Box 164" o:spid="_x0000_s1046" type="#_x0000_t202" style="position:absolute;left:6064;top:11338;width:1440;height:12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" stroked="f">
                                  <v:fill opacity="0"/>
                                  <v:textbox>
                                    <w:txbxContent>
                                      <w:p w14:paraId="4583CE2A" w14:textId="77777777" w:rsidR="00925FBC" w:rsidRPr="006F423A" w:rsidRDefault="00925FBC" w:rsidP="002F33EA">
                                        <w:pPr>
                                          <w:keepNext/>
                                          <w:keepLines/>
                                          <w:jc w:val="center"/>
                                          <w:rPr>
                                            <w:sz w:val="16"/>
                                            <w:szCs w:val="16"/>
                                            <w:lang w:val="en-US"/>
                                          </w:rPr>
                                        </w:pPr>
                                        <w:r w:rsidRPr="006F423A">
                                          <w:rPr>
                                            <w:sz w:val="16"/>
                                            <w:szCs w:val="16"/>
                                            <w:lang w:val="en-US"/>
                                          </w:rPr>
                                          <w:t>Does TAA (</w:t>
                                        </w:r>
                                        <w:r w:rsidRPr="006F423A">
                                          <w:rPr>
                                            <w:sz w:val="16"/>
                                            <w:szCs w:val="16"/>
                                            <w:vertAlign w:val="superscript"/>
                                            <w:lang w:val="en-US"/>
                                          </w:rPr>
                                          <w:t>1</w:t>
                                        </w:r>
                                        <w:r w:rsidRPr="006F423A">
                                          <w:rPr>
                                            <w:sz w:val="16"/>
                                            <w:szCs w:val="16"/>
                                            <w:lang w:val="en-US"/>
                                          </w:rPr>
                                          <w:t xml:space="preserve">) </w:t>
                                        </w:r>
                                      </w:p>
                                      <w:p w14:paraId="4583CE2B" w14:textId="77777777" w:rsidR="00925FBC" w:rsidRPr="006F423A" w:rsidRDefault="00925FBC" w:rsidP="002F33EA">
                                        <w:pPr>
                                          <w:keepNext/>
                                          <w:keepLines/>
                                          <w:jc w:val="center"/>
                                          <w:rPr>
                                            <w:sz w:val="16"/>
                                            <w:szCs w:val="16"/>
                                            <w:lang w:val="en-US"/>
                                          </w:rPr>
                                        </w:pPr>
                                        <w:r w:rsidRPr="006F423A">
                                          <w:rPr>
                                            <w:sz w:val="16"/>
                                            <w:szCs w:val="16"/>
                                            <w:lang w:val="en-US"/>
                                          </w:rPr>
                                          <w:t xml:space="preserve">decide that </w:t>
                                        </w:r>
                                      </w:p>
                                      <w:p w14:paraId="4583CE2C" w14:textId="77777777" w:rsidR="00925FBC" w:rsidRPr="006F423A" w:rsidRDefault="00925FBC" w:rsidP="002F33EA">
                                        <w:pPr>
                                          <w:keepNext/>
                                          <w:keepLines/>
                                          <w:jc w:val="center"/>
                                          <w:rPr>
                                            <w:sz w:val="22"/>
                                            <w:szCs w:val="22"/>
                                            <w:lang w:val="en-US"/>
                                          </w:rPr>
                                        </w:pPr>
                                        <w:r w:rsidRPr="006F423A">
                                          <w:rPr>
                                            <w:sz w:val="16"/>
                                            <w:szCs w:val="16"/>
                                            <w:lang w:val="en-US"/>
                                          </w:rPr>
                                          <w:t>information is insufficient to reach a decision?</w:t>
                                        </w:r>
                                      </w:p>
                                    </w:txbxContent>
                                  </v:textbox>
                                </v:shape>
                              </v:group>
                              <v:shape id="AutoShape 165" o:spid="_x0000_s1047" type="#_x0000_t32" style="position:absolute;left:7838;top:11683;width:607;height: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" strokeweight="1.25pt">
                                <v:stroke endarrow="block"/>
                              </v:shape>
                              <v:group id="Group 166" o:spid="_x0000_s1048" style="position:absolute;left:1777;top:10422;width:6668;height:3876" coordorigin="1777,10698" coordsize="6668,3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">
                                <v:shape id="AutoShape 167" o:spid="_x0000_s1049" type="#_x0000_t110" style="position:absolute;left:2295;top:10698;width:3060;height:2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">
                                  <v:textbox>
                                    <w:txbxContent>
                                      <w:p w14:paraId="4583CE2D" w14:textId="77777777" w:rsidR="00925FBC" w:rsidRPr="00214CBB" w:rsidRDefault="00925FBC" w:rsidP="002F33EA">
                                        <w:pPr>
                                          <w:keepNext/>
                                          <w:keepLines/>
                                          <w:rPr>
                                            <w:szCs w:val="16"/>
                                          </w:rPr>
                                        </w:pPr>
                                      </w:p>
                                    </w:txbxContent>
                                  </v:textbox>
                                </v:shape>
                                <v:shape id="AutoShape 168" o:spid="_x0000_s1050" type="#_x0000_t109" style="position:absolute;left:1777;top:13524;width:2700;height:6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">
                                  <v:textbox inset=",2.5mm,,2.5mm">
                                    <w:txbxContent>
                                      <w:p w14:paraId="4583CE2E" w14:textId="77777777" w:rsidR="00925FBC" w:rsidRPr="006F423A" w:rsidRDefault="00925FBC" w:rsidP="002F33EA">
                                        <w:pPr>
                                          <w:keepNext/>
                                          <w:keepLines/>
                                          <w:jc w:val="center"/>
                                          <w:rPr>
                                            <w:sz w:val="16"/>
                                            <w:szCs w:val="16"/>
                                            <w:lang w:val="en-US"/>
                                          </w:rPr>
                                        </w:pPr>
                                        <w:r w:rsidRPr="006F423A">
                                          <w:rPr>
                                            <w:b/>
                                            <w:sz w:val="16"/>
                                            <w:szCs w:val="16"/>
                                            <w:lang w:val="en-US"/>
                                          </w:rPr>
                                          <w:t>Process Completed</w:t>
                                        </w:r>
                                        <w:r w:rsidRPr="006F423A">
                                          <w:rPr>
                                            <w:sz w:val="16"/>
                                            <w:szCs w:val="16"/>
                                            <w:lang w:val="en-US"/>
                                          </w:rPr>
                                          <w:br/>
                                          <w:t>No further action required</w:t>
                                        </w:r>
                                      </w:p>
                                    </w:txbxContent>
                                  </v:textbox>
                                </v:shape>
                                <v:shape id="AutoShape 169" o:spid="_x0000_s1051" type="#_x0000_t109" style="position:absolute;left:5476;top:13539;width:2520;height:10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">
                                  <v:textbox inset=",2.5mm,,2.5mm">
                                    <w:txbxContent>
                                      <w:p w14:paraId="4583CE2F" w14:textId="77777777" w:rsidR="00925FBC" w:rsidRPr="007C152B" w:rsidRDefault="00925FBC" w:rsidP="002F33EA">
                                        <w:pPr>
                                          <w:keepNext/>
                                          <w:keepLines/>
                                          <w:jc w:val="center"/>
                                          <w:rPr>
                                            <w:sz w:val="16"/>
                                            <w:szCs w:val="16"/>
                                          </w:rPr>
                                        </w:pPr>
                                        <w:r w:rsidRPr="009C11C8">
                                          <w:rPr>
                                            <w:sz w:val="16"/>
                                            <w:szCs w:val="16"/>
                                          </w:rPr>
                                          <w:t>TAA (</w:t>
                                        </w:r>
                                        <w:r w:rsidRPr="00BB34C3">
                                          <w:rPr>
                                            <w:sz w:val="16"/>
                                            <w:szCs w:val="16"/>
                                            <w:vertAlign w:val="superscript"/>
                                          </w:rPr>
                                          <w:t>1</w:t>
                                        </w:r>
                                        <w:r w:rsidRPr="009C11C8">
                                          <w:rPr>
                                            <w:sz w:val="16"/>
                                            <w:szCs w:val="16"/>
                                          </w:rPr>
                                          <w:t>) begins formal in-service compliance surveillance programme on suspect vehicle</w:t>
                                        </w:r>
                                        <w:r w:rsidRPr="009C11C8">
                                          <w:rPr>
                                            <w:sz w:val="16"/>
                                            <w:szCs w:val="16"/>
                                          </w:rPr>
                                          <w:br/>
                                          <w:t xml:space="preserve">type (as described in </w:t>
                                        </w:r>
                                        <w:r w:rsidRPr="007C152B">
                                          <w:rPr>
                                            <w:sz w:val="16"/>
                                            <w:szCs w:val="16"/>
                                          </w:rPr>
                                          <w:t xml:space="preserve">Appendix </w:t>
                                        </w:r>
                                        <w:r>
                                          <w:rPr>
                                            <w:sz w:val="16"/>
                                            <w:szCs w:val="16"/>
                                          </w:rPr>
                                          <w:t>3)</w:t>
                                        </w:r>
                                      </w:p>
                                    </w:txbxContent>
                                  </v:textbox>
                                </v:shape>
                                <v:shape id="Text Box 170" o:spid="_x0000_s1052" type="#_x0000_t202" style="position:absolute;left:2865;top:11178;width:1920;height:1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" stroked="f">
                                  <v:fill opacity="0"/>
                                  <v:textbox>
                                    <w:txbxContent>
                                      <w:p w14:paraId="4583CE30" w14:textId="77777777" w:rsidR="00925FBC" w:rsidRPr="006F423A" w:rsidRDefault="00925FBC" w:rsidP="002F33EA">
                                        <w:pPr>
                                          <w:keepNext/>
                                          <w:keepLines/>
                                          <w:jc w:val="center"/>
                                          <w:rPr>
                                            <w:sz w:val="16"/>
                                            <w:szCs w:val="16"/>
                                            <w:lang w:val="en-US"/>
                                          </w:rPr>
                                        </w:pPr>
                                        <w:r w:rsidRPr="006F423A">
                                          <w:rPr>
                                            <w:sz w:val="16"/>
                                            <w:szCs w:val="16"/>
                                            <w:lang w:val="en-US"/>
                                          </w:rPr>
                                          <w:t>Does the TAA (</w:t>
                                        </w:r>
                                        <w:r w:rsidRPr="006F423A">
                                          <w:rPr>
                                            <w:sz w:val="16"/>
                                            <w:szCs w:val="16"/>
                                            <w:vertAlign w:val="superscript"/>
                                            <w:lang w:val="en-US"/>
                                          </w:rPr>
                                          <w:t>1</w:t>
                                        </w:r>
                                        <w:r w:rsidRPr="006F423A">
                                          <w:rPr>
                                            <w:sz w:val="16"/>
                                            <w:szCs w:val="16"/>
                                            <w:lang w:val="en-US"/>
                                          </w:rPr>
                                          <w:t xml:space="preserve">) </w:t>
                                        </w:r>
                                      </w:p>
                                      <w:p w14:paraId="4583CE31" w14:textId="77777777" w:rsidR="00925FBC" w:rsidRPr="0017797D" w:rsidRDefault="00925FBC" w:rsidP="002F33EA">
                                        <w:pPr>
                                          <w:keepNext/>
                                          <w:keepLines/>
                                          <w:jc w:val="center"/>
                                          <w:rPr>
                                            <w:sz w:val="22"/>
                                            <w:szCs w:val="22"/>
                                            <w:lang w:val="en-US"/>
                                          </w:rPr>
                                        </w:pPr>
                                        <w:r w:rsidRPr="006F423A">
                                          <w:rPr>
                                            <w:sz w:val="16"/>
                                            <w:szCs w:val="16"/>
                                            <w:lang w:val="en-US"/>
                                          </w:rPr>
                                          <w:t>accept that manufacturer</w:t>
                                        </w:r>
                                        <w:r>
                                          <w:rPr>
                                            <w:sz w:val="16"/>
                                            <w:szCs w:val="16"/>
                                            <w:lang w:val="en-US"/>
                                          </w:rPr>
                                          <w:t>'</w:t>
                                        </w:r>
                                        <w:r w:rsidRPr="006F423A">
                                          <w:rPr>
                                            <w:sz w:val="16"/>
                                            <w:szCs w:val="16"/>
                                            <w:lang w:val="en-US"/>
                                          </w:rPr>
                                          <w:t xml:space="preserve">s in-service conformity report confirms acceptability of a vehicle type within the family? </w:t>
                                        </w:r>
                                        <w:r w:rsidRPr="0017797D">
                                          <w:rPr>
                                            <w:sz w:val="16"/>
                                            <w:szCs w:val="16"/>
                                            <w:lang w:val="en-US"/>
                                          </w:rPr>
                                          <w:t>(paragraph 8.2.1.)</w:t>
                                        </w:r>
                                      </w:p>
                                    </w:txbxContent>
                                  </v:textbox>
                                </v:shape>
                                <v:shape id="AutoShape 171" o:spid="_x0000_s1053" type="#_x0000_t32" style="position:absolute;left:3817;top:13222;width:0;height:30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" strokeweight="1.25pt">
                                  <v:stroke endarrow="block"/>
                                </v:shape>
                                <v:shape id="AutoShape 172" o:spid="_x0000_s1054" type="#_x0000_t32" style="position:absolute;left:8005;top:13942;width:44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" strokeweight="1.25pt">
                                  <v:stroke endarrow="block"/>
                                </v:shape>
                              </v:group>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73" o:spid="_x0000_s1055" type="#_x0000_t176" style="position:absolute;left:3052;top:1792;width:900;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">
                                <v:textbox inset=",2.5mm,,2.5mm">
                                  <w:txbxContent>
                                    <w:p w14:paraId="4583CE32" w14:textId="77777777" w:rsidR="00925FBC" w:rsidRPr="00214CBB" w:rsidRDefault="00925FBC" w:rsidP="002F33EA">
                                      <w:pPr>
                                        <w:keepNext/>
                                        <w:keepLines/>
                                        <w:jc w:val="center"/>
                                        <w:rPr>
                                          <w:b/>
                                          <w:sz w:val="16"/>
                                          <w:szCs w:val="16"/>
                                          <w:lang w:val="fi-FI"/>
                                        </w:rPr>
                                      </w:pPr>
                                      <w:r w:rsidRPr="00214CBB">
                                        <w:rPr>
                                          <w:b/>
                                          <w:sz w:val="16"/>
                                          <w:szCs w:val="16"/>
                                          <w:lang w:val="fi-FI"/>
                                        </w:rPr>
                                        <w:t>START</w:t>
                                      </w:r>
                                    </w:p>
                                  </w:txbxContent>
                                </v:textbox>
                              </v:shape>
                              <v:shape id="AutoShape 174" o:spid="_x0000_s1056" type="#_x0000_t109" style="position:absolute;left:4469;top:1702;width:3758;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">
                                <v:textbox>
                                  <w:txbxContent>
                                    <w:p w14:paraId="4583CE33" w14:textId="77777777" w:rsidR="00925FBC" w:rsidRPr="00C962A2" w:rsidRDefault="00925FBC" w:rsidP="002F33EA">
                                      <w:pPr>
                                        <w:keepNext/>
                                        <w:keepLines/>
                                        <w:jc w:val="center"/>
                                        <w:rPr>
                                          <w:sz w:val="20"/>
                                          <w:lang w:val="en-US"/>
                                        </w:rPr>
                                      </w:pPr>
                                      <w:r w:rsidRPr="006F423A">
                                        <w:rPr>
                                          <w:sz w:val="16"/>
                                          <w:szCs w:val="16"/>
                                          <w:lang w:val="en-US"/>
                                        </w:rPr>
                                        <w:t xml:space="preserve">Vehicle manufacturer and </w:t>
                                      </w:r>
                                      <w:r>
                                        <w:rPr>
                                          <w:sz w:val="16"/>
                                          <w:szCs w:val="16"/>
                                          <w:lang w:val="en-US"/>
                                        </w:rPr>
                                        <w:t>type approv</w:t>
                                      </w:r>
                                      <w:r w:rsidRPr="006F423A">
                                        <w:rPr>
                                          <w:sz w:val="16"/>
                                          <w:szCs w:val="16"/>
                                          <w:lang w:val="en-US"/>
                                        </w:rPr>
                                        <w:t xml:space="preserve">al authority complete vehicle approval for the new vehicle type. </w:t>
                                      </w:r>
                                      <w:r w:rsidRPr="00C962A2">
                                        <w:rPr>
                                          <w:sz w:val="16"/>
                                          <w:szCs w:val="16"/>
                                          <w:lang w:val="en-US"/>
                                        </w:rPr>
                                        <w:t>Type approval authority (TAA) grants type approval</w:t>
                                      </w:r>
                                    </w:p>
                                    <w:p w14:paraId="4583CE34" w14:textId="77777777" w:rsidR="00925FBC" w:rsidRPr="00C962A2" w:rsidRDefault="00925FBC" w:rsidP="002F33EA">
                                      <w:pPr>
                                        <w:keepNext/>
                                        <w:keepLines/>
                                        <w:rPr>
                                          <w:lang w:val="en-US"/>
                                        </w:rPr>
                                      </w:pPr>
                                    </w:p>
                                  </w:txbxContent>
                                </v:textbox>
                              </v:shape>
                              <v:shape id="AutoShape 175" o:spid="_x0000_s1057" type="#_x0000_t109" style="position:absolute;left:4829;top:2782;width:3413;height: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">
                                <v:textbox inset=",2.5mm,,2.5mm">
                                  <w:txbxContent>
                                    <w:p w14:paraId="4583CE35" w14:textId="77777777" w:rsidR="00925FBC" w:rsidRPr="006F423A" w:rsidRDefault="00925FBC" w:rsidP="002F33EA">
                                      <w:pPr>
                                        <w:keepNext/>
                                        <w:keepLines/>
                                        <w:jc w:val="center"/>
                                        <w:rPr>
                                          <w:sz w:val="16"/>
                                          <w:szCs w:val="16"/>
                                          <w:lang w:val="en-US"/>
                                        </w:rPr>
                                      </w:pPr>
                                      <w:r w:rsidRPr="006F423A">
                                        <w:rPr>
                                          <w:sz w:val="16"/>
                                          <w:szCs w:val="16"/>
                                          <w:lang w:val="en-US"/>
                                        </w:rPr>
                                        <w:t>Manufacture and sales of approved vehicle type</w:t>
                                      </w:r>
                                    </w:p>
                                  </w:txbxContent>
                                </v:textbox>
                              </v:shape>
                              <v:shape id="AutoShape 176" o:spid="_x0000_s1058" type="#_x0000_t109" style="position:absolute;left:4837;top:3819;width:3420;height: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">
                                <v:textbox inset=",2.5mm,,2.5mm">
                                  <w:txbxContent>
                                    <w:p w14:paraId="4583CE36" w14:textId="77777777" w:rsidR="00925FBC" w:rsidRPr="006F423A" w:rsidRDefault="00925FBC" w:rsidP="002F33EA">
                                      <w:pPr>
                                        <w:keepNext/>
                                        <w:keepLines/>
                                        <w:jc w:val="center"/>
                                        <w:rPr>
                                          <w:sz w:val="16"/>
                                          <w:szCs w:val="16"/>
                                          <w:lang w:val="en-US"/>
                                        </w:rPr>
                                      </w:pPr>
                                      <w:r w:rsidRPr="006F423A">
                                        <w:rPr>
                                          <w:sz w:val="16"/>
                                          <w:szCs w:val="16"/>
                                          <w:lang w:val="en-US"/>
                                        </w:rPr>
                                        <w:t>Vehicle manufacturer develops own in-service conformity procedure</w:t>
                                      </w:r>
                                    </w:p>
                                  </w:txbxContent>
                                </v:textbox>
                              </v:shape>
                              <v:shape id="AutoShape 177" o:spid="_x0000_s1059" type="#_x0000_t109" style="position:absolute;left:4837;top:4852;width:3420;height: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">
                                <v:textbox inset=",2.5mm,,2.5mm">
                                  <w:txbxContent>
                                    <w:p w14:paraId="4583CE37" w14:textId="77777777" w:rsidR="00925FBC" w:rsidRPr="006F423A" w:rsidRDefault="00925FBC" w:rsidP="002F33EA">
                                      <w:pPr>
                                        <w:keepNext/>
                                        <w:keepLines/>
                                        <w:jc w:val="center"/>
                                        <w:rPr>
                                          <w:sz w:val="16"/>
                                          <w:szCs w:val="16"/>
                                          <w:lang w:val="en-US"/>
                                        </w:rPr>
                                      </w:pPr>
                                      <w:r w:rsidRPr="006F423A">
                                        <w:rPr>
                                          <w:sz w:val="16"/>
                                          <w:szCs w:val="16"/>
                                          <w:lang w:val="en-US"/>
                                        </w:rPr>
                                        <w:t>Vehicle manufacturer carries out own in-service conformity procedure (vehicle type or family)</w:t>
                                      </w:r>
                                    </w:p>
                                  </w:txbxContent>
                                </v:textbox>
                              </v:shape>
                              <v:shape id="AutoShape 178" o:spid="_x0000_s1060" type="#_x0000_t109" style="position:absolute;left:4837;top:5842;width:3420;height: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">
                                <v:textbox inset=",2.5mm,,2.5mm">
                                  <w:txbxContent>
                                    <w:p w14:paraId="4583CE38" w14:textId="77777777" w:rsidR="00925FBC" w:rsidRPr="006F423A" w:rsidRDefault="00925FBC" w:rsidP="002F33EA">
                                      <w:pPr>
                                        <w:keepNext/>
                                        <w:keepLines/>
                                        <w:jc w:val="center"/>
                                        <w:rPr>
                                          <w:sz w:val="16"/>
                                          <w:szCs w:val="16"/>
                                          <w:lang w:val="en-US"/>
                                        </w:rPr>
                                      </w:pPr>
                                      <w:r w:rsidRPr="006F423A">
                                        <w:rPr>
                                          <w:sz w:val="16"/>
                                          <w:szCs w:val="16"/>
                                          <w:lang w:val="en-US"/>
                                        </w:rPr>
                                        <w:t>Vehicle manufacturer compiles report of the in-house procedure (including all data required by paragraph 8.2.1.)</w:t>
                                      </w:r>
                                    </w:p>
                                  </w:txbxContent>
                                </v:textbox>
                              </v:shape>
                              <v:shape id="AutoShape 179" o:spid="_x0000_s1061" type="#_x0000_t109" style="position:absolute;left:2857;top:5482;width:144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">
                                <v:textbox inset=",2.5mm,,2.5mm">
                                  <w:txbxContent>
                                    <w:p w14:paraId="4583CE39" w14:textId="77777777" w:rsidR="00925FBC" w:rsidRPr="006F423A" w:rsidRDefault="00925FBC" w:rsidP="002F33EA">
                                      <w:pPr>
                                        <w:keepNext/>
                                        <w:keepLines/>
                                        <w:jc w:val="center"/>
                                        <w:rPr>
                                          <w:sz w:val="16"/>
                                          <w:szCs w:val="16"/>
                                          <w:lang w:val="en-US"/>
                                        </w:rPr>
                                      </w:pPr>
                                      <w:r w:rsidRPr="006F423A">
                                        <w:rPr>
                                          <w:sz w:val="16"/>
                                          <w:szCs w:val="16"/>
                                          <w:lang w:val="en-US"/>
                                        </w:rPr>
                                        <w:t>In-house in-service conformity report for approved vehicle type or family</w:t>
                                      </w:r>
                                    </w:p>
                                  </w:txbxContent>
                                </v:textbox>
                              </v:shape>
                              <v:shape id="AutoShape 180" o:spid="_x0000_s1062" type="#_x0000_t32" style="position:absolute;left:3967;top:2059;width:540;height: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" strokeweight="1.25pt">
                                <v:stroke endarrow="block"/>
                              </v:shape>
                              <v:shape id="AutoShape 181" o:spid="_x0000_s1063" type="#_x0000_t32" style="position:absolute;left:6629;top:2422;width:0;height:36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" strokeweight="1.25pt">
                                <v:stroke endarrow="block"/>
                              </v:shape>
                              <v:shape id="AutoShape 182" o:spid="_x0000_s1064" type="#_x0000_t32" style="position:absolute;left:6628;top:3322;width:1;height:48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" strokeweight="1.25pt">
                                <v:stroke endarrow="block"/>
                              </v:shape>
                              <v:shape id="AutoShape 183" o:spid="_x0000_s1065" type="#_x0000_t32" style="position:absolute;left:6637;top:4542;width:0;height:30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" strokeweight="1.25pt">
                                <v:stroke endarrow="block"/>
                              </v:shape>
                              <v:shape id="AutoShape 184" o:spid="_x0000_s1066" type="#_x0000_t32" style="position:absolute;left:6637;top:5552;width:0;height:30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" strokeweight="1.25pt">
                                <v:stroke endarrow="block"/>
                              </v:shape>
                              <v:shape id="AutoShape 185" o:spid="_x0000_s1067" type="#_x0000_t32" style="position:absolute;left:6637;top:6742;width:0;height:234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" strokeweight="1.25pt">
                                <v:stroke endarrow="block"/>
                              </v:shape>
                              <v:shape id="AutoShape 186" o:spid="_x0000_s1068" type="#_x0000_t32" style="position:absolute;left:4284;top:6286;width:540;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" strokeweight="1.25pt">
                                <v:stroke endarrow="block"/>
                              </v:shape>
                              <v:shape id="AutoShape 187" o:spid="_x0000_s1069" type="#_x0000_t109" style="position:absolute;left:5647;top:9082;width:2050;height: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">
                                <v:textbox inset=",2.5mm,,2.5mm">
                                  <w:txbxContent>
                                    <w:p w14:paraId="4583CE3A" w14:textId="77777777" w:rsidR="00925FBC" w:rsidRPr="006F423A" w:rsidRDefault="00925FBC" w:rsidP="002F33EA">
                                      <w:pPr>
                                        <w:keepNext/>
                                        <w:keepLines/>
                                        <w:jc w:val="center"/>
                                        <w:rPr>
                                          <w:sz w:val="16"/>
                                          <w:szCs w:val="16"/>
                                          <w:lang w:val="en-US"/>
                                        </w:rPr>
                                      </w:pPr>
                                      <w:r w:rsidRPr="006F423A">
                                        <w:rPr>
                                          <w:sz w:val="16"/>
                                          <w:szCs w:val="16"/>
                                          <w:lang w:val="en-US"/>
                                        </w:rPr>
                                        <w:t>Manufacturer submits in-se</w:t>
                                      </w:r>
                                      <w:r>
                                        <w:rPr>
                                          <w:sz w:val="16"/>
                                          <w:szCs w:val="16"/>
                                          <w:lang w:val="en-US"/>
                                        </w:rPr>
                                        <w:t>rvice conformity report to TAA</w:t>
                                      </w:r>
                                      <w:r w:rsidRPr="009F1D05">
                                        <w:rPr>
                                          <w:sz w:val="16"/>
                                          <w:szCs w:val="16"/>
                                          <w:vertAlign w:val="superscript"/>
                                          <w:lang w:val="en-US"/>
                                        </w:rPr>
                                        <w:t>1</w:t>
                                      </w:r>
                                      <w:r w:rsidRPr="006F423A">
                                        <w:rPr>
                                          <w:sz w:val="16"/>
                                          <w:szCs w:val="16"/>
                                          <w:lang w:val="en-US"/>
                                        </w:rPr>
                                        <w:t xml:space="preserve"> for audit</w:t>
                                      </w:r>
                                    </w:p>
                                  </w:txbxContent>
                                </v:textbox>
                              </v:shape>
                              <v:shape id="AutoShape 188" o:spid="_x0000_s1070" type="#_x0000_t109" style="position:absolute;left:1597;top:8902;width:3338;height:11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">
                                <v:textbox inset=",2.5mm,,2.5mm">
                                  <w:txbxContent>
                                    <w:p w14:paraId="4583CE3B" w14:textId="77777777" w:rsidR="00925FBC" w:rsidRPr="006F423A" w:rsidRDefault="00925FBC" w:rsidP="002F33EA">
                                      <w:pPr>
                                        <w:keepNext/>
                                        <w:keepLines/>
                                        <w:jc w:val="center"/>
                                        <w:rPr>
                                          <w:sz w:val="16"/>
                                          <w:szCs w:val="16"/>
                                          <w:lang w:val="en-US"/>
                                        </w:rPr>
                                      </w:pPr>
                                      <w:r w:rsidRPr="006F423A">
                                        <w:rPr>
                                          <w:sz w:val="16"/>
                                          <w:szCs w:val="16"/>
                                          <w:lang w:val="en-US"/>
                                        </w:rPr>
                                        <w:t>TAA (</w:t>
                                      </w:r>
                                      <w:r w:rsidRPr="006F423A">
                                        <w:rPr>
                                          <w:sz w:val="16"/>
                                          <w:szCs w:val="16"/>
                                          <w:vertAlign w:val="superscript"/>
                                          <w:lang w:val="en-US"/>
                                        </w:rPr>
                                        <w:t>1</w:t>
                                      </w:r>
                                      <w:r w:rsidRPr="006F423A">
                                        <w:rPr>
                                          <w:sz w:val="16"/>
                                          <w:szCs w:val="16"/>
                                          <w:lang w:val="en-US"/>
                                        </w:rPr>
                                        <w:t>) reviews manufacturer</w:t>
                                      </w:r>
                                      <w:r>
                                        <w:rPr>
                                          <w:sz w:val="16"/>
                                          <w:szCs w:val="16"/>
                                          <w:lang w:val="en-US"/>
                                        </w:rPr>
                                        <w:t>'</w:t>
                                      </w:r>
                                      <w:r w:rsidRPr="006F423A">
                                        <w:rPr>
                                          <w:sz w:val="16"/>
                                          <w:szCs w:val="16"/>
                                          <w:lang w:val="en-US"/>
                                        </w:rPr>
                                        <w:t xml:space="preserve">s in-service conformity report and complementary information from </w:t>
                                      </w:r>
                                      <w:r>
                                        <w:rPr>
                                          <w:sz w:val="16"/>
                                          <w:szCs w:val="16"/>
                                          <w:lang w:val="en-US"/>
                                        </w:rPr>
                                        <w:t>type approv</w:t>
                                      </w:r>
                                      <w:r w:rsidRPr="006F423A">
                                        <w:rPr>
                                          <w:sz w:val="16"/>
                                          <w:szCs w:val="16"/>
                                          <w:lang w:val="en-US"/>
                                        </w:rPr>
                                        <w:t xml:space="preserve">al authority </w:t>
                                      </w:r>
                                    </w:p>
                                  </w:txbxContent>
                                </v:textbox>
                              </v:shape>
                              <v:shape id="AutoShape 189" o:spid="_x0000_s1071" type="#_x0000_t32" style="position:absolute;left:4912;top:9487;width:737;height:1;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" strokeweight="1.25pt">
                                <v:stroke endarrow="block"/>
                              </v:shape>
                              <v:shape id="AutoShape 190" o:spid="_x0000_s1072" type="#_x0000_t32" style="position:absolute;left:7687;top:9442;width:720;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" strokeweight="1.25pt">
                                <v:stroke endarrow="block"/>
                              </v:shape>
                              <v:shape id="AutoShape 191" o:spid="_x0000_s1073" type="#_x0000_t109" style="position:absolute;left:1957;top:7642;width:288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">
                                <v:textbox inset=",2.5mm,,2.5mm">
                                  <w:txbxContent>
                                    <w:p w14:paraId="4583CE3C" w14:textId="77777777" w:rsidR="00925FBC" w:rsidRPr="009C476D" w:rsidRDefault="00925FBC" w:rsidP="002F33EA">
                                      <w:pPr>
                                        <w:keepNext/>
                                        <w:keepLines/>
                                        <w:jc w:val="center"/>
                                        <w:rPr>
                                          <w:sz w:val="16"/>
                                          <w:szCs w:val="16"/>
                                        </w:rPr>
                                      </w:pPr>
                                      <w:r w:rsidRPr="009C476D">
                                        <w:rPr>
                                          <w:sz w:val="16"/>
                                          <w:szCs w:val="16"/>
                                        </w:rPr>
                                        <w:t xml:space="preserve">Information from approval authority </w:t>
                                      </w:r>
                                    </w:p>
                                  </w:txbxContent>
                                </v:textbox>
                              </v:shape>
                              <v:shape id="AutoShape 192" o:spid="_x0000_s1074" type="#_x0000_t32" style="position:absolute;left:3367;top:8347;width:1;height:54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" strokeweight="1.25pt">
                                <v:stroke endarrow="block"/>
                              </v:shape>
                            </v:group>
                          </v:group>
                        </v:group>
                      </v:group>
                    </v:group>
                  </v:group>
                </v:group>
                <w10:anchorlock/>
              </v:group>
            </w:pict>
          </mc:Fallback>
        </mc:AlternateContent>
      </w:r>
    </w:p>
    <w:p w14:paraId="4583B173" w14:textId="5FA7B41A" w:rsidR="002F33EA" w:rsidRDefault="00767CC9" w:rsidP="00686D99">
      <w:pPr>
        <w:pStyle w:val="SingleTxtG"/>
        <w:rPr>
          <w:b/>
        </w:rPr>
      </w:pPr>
      <w:r>
        <w:rPr>
          <w:b/>
          <w:noProof/>
          <w:lang w:val="en-AU" w:eastAsia="en-AU"/>
        </w:rPr>
        <w:lastRenderedPageBreak/>
        <mc:AlternateContent>
          <mc:Choice Requires="wps">
            <w:drawing>
              <wp:inline distT="0" distB="0" distL="0" distR="0" wp14:anchorId="747E700C" wp14:editId="06E9E4B8">
                <wp:extent cx="4114800" cy="266700"/>
                <wp:effectExtent l="0" t="0" r="0" b="0"/>
                <wp:docPr id="34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08B0B" w14:textId="77777777" w:rsidR="00767CC9" w:rsidRPr="00B21CC6" w:rsidRDefault="00767CC9" w:rsidP="00767CC9">
                            <w:pPr>
                              <w:tabs>
                                <w:tab w:val="left" w:pos="240"/>
                              </w:tabs>
                              <w:rPr>
                                <w:sz w:val="18"/>
                                <w:szCs w:val="18"/>
                                <w:lang w:val="en-US"/>
                              </w:rPr>
                            </w:pPr>
                            <w:r w:rsidRPr="00B21CC6">
                              <w:rPr>
                                <w:sz w:val="18"/>
                                <w:szCs w:val="18"/>
                                <w:vertAlign w:val="superscript"/>
                                <w:lang w:val="en-US"/>
                              </w:rPr>
                              <w:t>1</w:t>
                            </w:r>
                            <w:r>
                              <w:rPr>
                                <w:sz w:val="18"/>
                                <w:szCs w:val="18"/>
                                <w:lang w:val="en-US"/>
                              </w:rPr>
                              <w:tab/>
                            </w:r>
                            <w:r w:rsidRPr="00B21CC6">
                              <w:rPr>
                                <w:sz w:val="18"/>
                                <w:szCs w:val="18"/>
                                <w:lang w:val="en-US"/>
                              </w:rPr>
                              <w:t>TAA means the "Approval Authority"</w:t>
                            </w:r>
                            <w:r>
                              <w:rPr>
                                <w:sz w:val="18"/>
                                <w:szCs w:val="18"/>
                                <w:lang w:val="en-US"/>
                              </w:rPr>
                              <w:t xml:space="preserve"> that granted the type-approvals according to </w:t>
                            </w:r>
                            <w:r>
                              <w:rPr>
                                <w:sz w:val="18"/>
                                <w:szCs w:val="18"/>
                                <w:lang w:val="en-US"/>
                              </w:rPr>
                              <w:tab/>
                              <w:t>this Regulation (see the definition at ECE/TRANS/WP.29/1059, page 2, footnote 2).</w:t>
                            </w:r>
                          </w:p>
                        </w:txbxContent>
                      </wps:txbx>
                      <wps:bodyPr rot="0" vert="horz" wrap="square" lIns="0" tIns="0" rIns="0" bIns="0" anchor="t" anchorCtr="0" upright="1">
                        <a:noAutofit/>
                      </wps:bodyPr>
                    </wps:wsp>
                  </a:graphicData>
                </a:graphic>
              </wp:inline>
            </w:drawing>
          </mc:Choice>
          <mc:Fallback>
            <w:pict>
              <v:shape w14:anchorId="747E700C" id="Text Box 193" o:spid="_x0000_s1075" type="#_x0000_t202" style="width:324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" filled="f" stroked="f">
                <v:textbox inset="0,0,0,0">
                  <w:txbxContent>
                    <w:p w14:paraId="4FF08B0B" w14:textId="77777777" w:rsidR="00767CC9" w:rsidRPr="00B21CC6" w:rsidRDefault="00767CC9" w:rsidP="00767CC9">
                      <w:pPr>
                        <w:tabs>
                          <w:tab w:val="left" w:pos="240"/>
                        </w:tabs>
                        <w:rPr>
                          <w:sz w:val="18"/>
                          <w:szCs w:val="18"/>
                          <w:lang w:val="en-US"/>
                        </w:rPr>
                      </w:pPr>
                      <w:r w:rsidRPr="00B21CC6">
                        <w:rPr>
                          <w:sz w:val="18"/>
                          <w:szCs w:val="18"/>
                          <w:vertAlign w:val="superscript"/>
                          <w:lang w:val="en-US"/>
                        </w:rPr>
                        <w:t>1</w:t>
                      </w:r>
                      <w:r>
                        <w:rPr>
                          <w:sz w:val="18"/>
                          <w:szCs w:val="18"/>
                          <w:lang w:val="en-US"/>
                        </w:rPr>
                        <w:tab/>
                      </w:r>
                      <w:r w:rsidRPr="00B21CC6">
                        <w:rPr>
                          <w:sz w:val="18"/>
                          <w:szCs w:val="18"/>
                          <w:lang w:val="en-US"/>
                        </w:rPr>
                        <w:t>TAA means the "Approval Authority"</w:t>
                      </w:r>
                      <w:r>
                        <w:rPr>
                          <w:sz w:val="18"/>
                          <w:szCs w:val="18"/>
                          <w:lang w:val="en-US"/>
                        </w:rPr>
                        <w:t xml:space="preserve"> that granted the type-approvals according to </w:t>
                      </w:r>
                      <w:r>
                        <w:rPr>
                          <w:sz w:val="18"/>
                          <w:szCs w:val="18"/>
                          <w:lang w:val="en-US"/>
                        </w:rPr>
                        <w:tab/>
                        <w:t>this Regulation (see the definition at ECE/TRANS/WP.29/1059, page 2, footnote 2).</w:t>
                      </w:r>
                    </w:p>
                  </w:txbxContent>
                </v:textbox>
                <w10:anchorlock/>
              </v:shape>
            </w:pict>
          </mc:Fallback>
        </mc:AlternateContent>
      </w:r>
    </w:p>
    <w:p w14:paraId="4583B174" w14:textId="1F3F4596" w:rsidR="002F33EA" w:rsidRDefault="002F33EA" w:rsidP="002F33EA">
      <w:pPr>
        <w:pStyle w:val="SingleTxtG"/>
        <w:rPr>
          <w:b/>
        </w:rPr>
      </w:pPr>
    </w:p>
    <w:p w14:paraId="4583B176" w14:textId="77777777" w:rsidR="002F33EA" w:rsidRPr="00FA4D57" w:rsidRDefault="002F33EA" w:rsidP="002F33EA">
      <w:pPr>
        <w:pStyle w:val="Heading1"/>
      </w:pPr>
      <w:r w:rsidRPr="00FA4D57">
        <w:t>Figure 4/2</w:t>
      </w:r>
    </w:p>
    <w:p w14:paraId="4583B177" w14:textId="77777777" w:rsidR="002F33EA" w:rsidRDefault="002F33EA" w:rsidP="001766BB">
      <w:pPr>
        <w:pStyle w:val="SingleTxtG"/>
        <w:spacing w:after="240"/>
        <w:rPr>
          <w:b/>
        </w:rPr>
      </w:pPr>
      <w:r w:rsidRPr="00FA4D57">
        <w:rPr>
          <w:b/>
        </w:rPr>
        <w:t>In-service conformity testing - selection and test of vehicles</w:t>
      </w:r>
    </w:p>
    <w:p w14:paraId="4583B178" w14:textId="77777777" w:rsidR="001766BB" w:rsidRPr="001766BB" w:rsidRDefault="008D29E9" w:rsidP="001766BB">
      <w:pPr>
        <w:pStyle w:val="SingleTxtG"/>
        <w:jc w:val="center"/>
        <w:rPr>
          <w:b/>
        </w:rPr>
      </w:pPr>
      <w:r>
        <w:rPr>
          <w:b/>
          <w:noProof/>
          <w:lang w:val="en-AU" w:eastAsia="en-AU"/>
        </w:rPr>
        <w:drawing>
          <wp:inline distT="0" distB="0" distL="0" distR="0" wp14:anchorId="4583CB2A" wp14:editId="4583CB2B">
            <wp:extent cx="3800475" cy="4276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00475" cy="4276725"/>
                    </a:xfrm>
                    <a:prstGeom prst="rect">
                      <a:avLst/>
                    </a:prstGeom>
                    <a:noFill/>
                    <a:ln>
                      <a:noFill/>
                    </a:ln>
                  </pic:spPr>
                </pic:pic>
              </a:graphicData>
            </a:graphic>
          </wp:inline>
        </w:drawing>
      </w:r>
    </w:p>
    <w:p w14:paraId="4583B179" w14:textId="77777777" w:rsidR="001766BB" w:rsidRDefault="001766BB" w:rsidP="002F33EA">
      <w:pPr>
        <w:pStyle w:val="SingleTxtG"/>
        <w:rPr>
          <w:b/>
        </w:rPr>
      </w:pPr>
    </w:p>
    <w:p w14:paraId="4583B17A" w14:textId="77777777" w:rsidR="001766BB" w:rsidRDefault="001766BB" w:rsidP="002F33EA">
      <w:pPr>
        <w:pStyle w:val="SingleTxtG"/>
        <w:rPr>
          <w:b/>
        </w:rPr>
      </w:pPr>
    </w:p>
    <w:p w14:paraId="4583B17B" w14:textId="77777777" w:rsidR="001766BB" w:rsidRPr="00FA4D57" w:rsidRDefault="001766BB" w:rsidP="002F33EA">
      <w:pPr>
        <w:pStyle w:val="SingleTxtG"/>
        <w:rPr>
          <w:b/>
        </w:rPr>
      </w:pPr>
    </w:p>
    <w:p w14:paraId="4583B17C" w14:textId="77777777" w:rsidR="002F33EA" w:rsidRDefault="002F33EA" w:rsidP="002F33EA">
      <w:pPr>
        <w:pStyle w:val="SingleTxtG"/>
        <w:ind w:left="2268" w:hanging="1134"/>
        <w:jc w:val="left"/>
      </w:pPr>
    </w:p>
    <w:p w14:paraId="4583B17D" w14:textId="77777777" w:rsidR="002F33EA" w:rsidRPr="0070702F" w:rsidRDefault="002F33EA" w:rsidP="002F33EA"/>
    <w:p w14:paraId="4583B17E" w14:textId="77777777" w:rsidR="002F33EA" w:rsidRDefault="002F33EA" w:rsidP="002F33EA">
      <w:pPr>
        <w:sectPr w:rsidR="002F33EA" w:rsidSect="002F33EA">
          <w:headerReference w:type="even" r:id="rId72"/>
          <w:headerReference w:type="default" r:id="rId73"/>
          <w:footerReference w:type="even" r:id="rId74"/>
          <w:footerReference w:type="default" r:id="rId75"/>
          <w:headerReference w:type="first" r:id="rId76"/>
          <w:endnotePr>
            <w:numFmt w:val="decimal"/>
          </w:endnotePr>
          <w:pgSz w:w="11907" w:h="16840" w:code="9"/>
          <w:pgMar w:top="1701" w:right="1134" w:bottom="2268" w:left="1134" w:header="1134" w:footer="1701" w:gutter="0"/>
          <w:cols w:space="720"/>
        </w:sectPr>
      </w:pPr>
    </w:p>
    <w:p w14:paraId="4583B17F" w14:textId="77777777" w:rsidR="002F33EA" w:rsidRPr="00E6170F" w:rsidRDefault="002F33EA" w:rsidP="002F33EA">
      <w:pPr>
        <w:pStyle w:val="HChG"/>
      </w:pPr>
      <w:r w:rsidRPr="00E6170F">
        <w:lastRenderedPageBreak/>
        <w:t>Appendix</w:t>
      </w:r>
      <w:r w:rsidRPr="00E6170F">
        <w:rPr>
          <w:rFonts w:eastAsia="MS Mincho"/>
        </w:rPr>
        <w:t xml:space="preserve"> 5</w:t>
      </w:r>
    </w:p>
    <w:p w14:paraId="4583B180" w14:textId="77777777" w:rsidR="002F33EA" w:rsidRPr="001B394E" w:rsidRDefault="00341DA4" w:rsidP="002F33EA">
      <w:pPr>
        <w:pStyle w:val="HChG"/>
        <w:rPr>
          <w:rFonts w:eastAsia="MS Mincho"/>
        </w:rPr>
      </w:pPr>
      <w:r>
        <w:tab/>
      </w:r>
      <w:r>
        <w:tab/>
      </w:r>
      <w:r w:rsidR="002F33EA" w:rsidRPr="00E6170F">
        <w:t>R</w:t>
      </w:r>
      <w:r w:rsidR="002F33EA">
        <w:t>esponsibilities for in-service conformity</w:t>
      </w:r>
    </w:p>
    <w:p w14:paraId="4583B181" w14:textId="77777777" w:rsidR="002F33EA" w:rsidRPr="00E6170F" w:rsidRDefault="002F33EA" w:rsidP="00341DA4">
      <w:pPr>
        <w:pStyle w:val="ManualNumPar1"/>
        <w:tabs>
          <w:tab w:val="left" w:pos="567"/>
          <w:tab w:val="left" w:pos="1134"/>
        </w:tabs>
        <w:spacing w:before="0"/>
        <w:ind w:left="2268" w:right="1134" w:hanging="1134"/>
        <w:rPr>
          <w:sz w:val="20"/>
        </w:rPr>
      </w:pPr>
      <w:r w:rsidRPr="00E6170F">
        <w:rPr>
          <w:rFonts w:eastAsia="MS Mincho"/>
          <w:sz w:val="20"/>
        </w:rPr>
        <w:t>1.</w:t>
      </w:r>
      <w:r w:rsidRPr="00E6170F">
        <w:rPr>
          <w:rFonts w:eastAsia="MS Mincho"/>
          <w:sz w:val="20"/>
        </w:rPr>
        <w:tab/>
      </w:r>
      <w:r w:rsidRPr="00E6170F">
        <w:rPr>
          <w:sz w:val="20"/>
        </w:rPr>
        <w:t>The process of checking in-service conformity is illustrated in Figure 1</w:t>
      </w:r>
    </w:p>
    <w:p w14:paraId="4583B182" w14:textId="77777777" w:rsidR="002F33EA" w:rsidRPr="00E6170F" w:rsidRDefault="002F33EA" w:rsidP="00341DA4">
      <w:pPr>
        <w:pStyle w:val="ManualNumPar1"/>
        <w:tabs>
          <w:tab w:val="left" w:pos="567"/>
          <w:tab w:val="left" w:pos="1134"/>
        </w:tabs>
        <w:spacing w:before="0"/>
        <w:ind w:left="2268" w:right="1134" w:hanging="1134"/>
        <w:rPr>
          <w:sz w:val="20"/>
        </w:rPr>
      </w:pPr>
      <w:r w:rsidRPr="00E6170F">
        <w:rPr>
          <w:sz w:val="20"/>
        </w:rPr>
        <w:t>2.</w:t>
      </w:r>
      <w:r w:rsidRPr="00E6170F">
        <w:rPr>
          <w:sz w:val="20"/>
        </w:rPr>
        <w:tab/>
        <w:t>The manufacturer shall compile all the information needed to comply with the requirements of this annex.</w:t>
      </w:r>
      <w:r>
        <w:rPr>
          <w:sz w:val="20"/>
        </w:rPr>
        <w:t xml:space="preserve"> </w:t>
      </w:r>
      <w:r w:rsidRPr="00E6170F">
        <w:rPr>
          <w:sz w:val="20"/>
        </w:rPr>
        <w:t>The approval authority may also take information from surveillance programmes into consideration.</w:t>
      </w:r>
    </w:p>
    <w:p w14:paraId="4583B183" w14:textId="77777777" w:rsidR="002F33EA" w:rsidRPr="00E6170F" w:rsidRDefault="002F33EA" w:rsidP="00341DA4">
      <w:pPr>
        <w:pStyle w:val="ManualNumPar1"/>
        <w:tabs>
          <w:tab w:val="left" w:pos="567"/>
          <w:tab w:val="left" w:pos="1134"/>
        </w:tabs>
        <w:spacing w:before="0"/>
        <w:ind w:left="2268" w:right="1134" w:hanging="1134"/>
        <w:rPr>
          <w:sz w:val="20"/>
        </w:rPr>
      </w:pPr>
      <w:r w:rsidRPr="00E6170F">
        <w:rPr>
          <w:sz w:val="20"/>
        </w:rPr>
        <w:t>3.</w:t>
      </w:r>
      <w:r w:rsidRPr="00E6170F">
        <w:rPr>
          <w:sz w:val="20"/>
        </w:rPr>
        <w:tab/>
        <w:t>The approval authority shall conduct all the procedures and tests necessary to ensure that the requirements regarding the in-service conformity are met (Phases 2 to 4).</w:t>
      </w:r>
    </w:p>
    <w:p w14:paraId="4583B184" w14:textId="77777777" w:rsidR="002F33EA" w:rsidRPr="00E6170F" w:rsidRDefault="002F33EA" w:rsidP="00341DA4">
      <w:pPr>
        <w:pStyle w:val="ManualNumPar1"/>
        <w:tabs>
          <w:tab w:val="left" w:pos="567"/>
          <w:tab w:val="left" w:pos="1134"/>
        </w:tabs>
        <w:spacing w:before="0"/>
        <w:ind w:left="2268" w:right="1134" w:hanging="1134"/>
        <w:rPr>
          <w:sz w:val="20"/>
        </w:rPr>
      </w:pPr>
      <w:r w:rsidRPr="00E6170F">
        <w:rPr>
          <w:sz w:val="20"/>
        </w:rPr>
        <w:t>4.</w:t>
      </w:r>
      <w:r w:rsidRPr="00E6170F">
        <w:rPr>
          <w:sz w:val="20"/>
        </w:rPr>
        <w:tab/>
        <w:t>In the event of discrepancies or disagreements in the assessment of information supplied, the approval authority shall request clarification from the technical service that conducted the type approval test.</w:t>
      </w:r>
    </w:p>
    <w:p w14:paraId="4583B185" w14:textId="77777777" w:rsidR="002F33EA" w:rsidRPr="00E6170F" w:rsidRDefault="002F33EA" w:rsidP="00341DA4">
      <w:pPr>
        <w:pStyle w:val="ManualNumPar1"/>
        <w:tabs>
          <w:tab w:val="left" w:pos="567"/>
          <w:tab w:val="left" w:pos="1134"/>
        </w:tabs>
        <w:spacing w:before="0"/>
        <w:ind w:left="2268" w:right="1134" w:hanging="1134"/>
        <w:rPr>
          <w:sz w:val="20"/>
        </w:rPr>
      </w:pPr>
      <w:r w:rsidRPr="00E6170F">
        <w:rPr>
          <w:sz w:val="20"/>
        </w:rPr>
        <w:t>5.</w:t>
      </w:r>
      <w:r w:rsidRPr="00E6170F">
        <w:rPr>
          <w:sz w:val="20"/>
        </w:rPr>
        <w:tab/>
        <w:t>The manufacturer shall establish and implement a plan of remedial measures.</w:t>
      </w:r>
      <w:r>
        <w:rPr>
          <w:sz w:val="20"/>
        </w:rPr>
        <w:t xml:space="preserve"> </w:t>
      </w:r>
      <w:r w:rsidRPr="00E6170F">
        <w:rPr>
          <w:sz w:val="20"/>
        </w:rPr>
        <w:t>This plan shall be approved by the approval authority before it is implemented (Phase 5).</w:t>
      </w:r>
    </w:p>
    <w:p w14:paraId="4583B186" w14:textId="77777777" w:rsidR="002F33EA" w:rsidRDefault="002F33EA" w:rsidP="00341DA4">
      <w:pPr>
        <w:pStyle w:val="Point0"/>
        <w:tabs>
          <w:tab w:val="left" w:pos="567"/>
          <w:tab w:val="left" w:pos="1134"/>
        </w:tabs>
        <w:spacing w:after="0"/>
        <w:ind w:left="1134" w:right="1134" w:hanging="567"/>
        <w:outlineLvl w:val="0"/>
        <w:rPr>
          <w:sz w:val="20"/>
        </w:rPr>
      </w:pPr>
      <w:r w:rsidRPr="00E6170F">
        <w:rPr>
          <w:sz w:val="20"/>
        </w:rPr>
        <w:tab/>
      </w:r>
      <w:r w:rsidRPr="00772D7B">
        <w:rPr>
          <w:rStyle w:val="Heading1Char"/>
          <w:sz w:val="20"/>
        </w:rPr>
        <w:t>Figure 1</w:t>
      </w:r>
    </w:p>
    <w:p w14:paraId="4583B187" w14:textId="77777777" w:rsidR="002F33EA" w:rsidRPr="00772D7B" w:rsidRDefault="002F33EA" w:rsidP="002F33EA">
      <w:pPr>
        <w:pStyle w:val="SingleTxtG"/>
        <w:rPr>
          <w:b/>
        </w:rPr>
      </w:pPr>
      <w:r w:rsidRPr="00772D7B">
        <w:rPr>
          <w:b/>
        </w:rPr>
        <w:t>Illustration of the in-service conformity process</w:t>
      </w:r>
    </w:p>
    <w:p w14:paraId="4583B188" w14:textId="77777777" w:rsidR="002F33EA" w:rsidRDefault="008D29E9" w:rsidP="002F33EA">
      <w:pPr>
        <w:jc w:val="center"/>
      </w:pPr>
      <w:r>
        <w:rPr>
          <w:noProof/>
          <w:lang w:val="en-AU" w:eastAsia="en-AU"/>
        </w:rPr>
        <w:drawing>
          <wp:inline distT="0" distB="0" distL="0" distR="0" wp14:anchorId="4583CB2C" wp14:editId="4583CB2D">
            <wp:extent cx="5353050" cy="3343275"/>
            <wp:effectExtent l="0" t="0" r="0" b="0"/>
            <wp:docPr id="15" name="Picture 15" descr="5d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dok"/>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53050" cy="3343275"/>
                    </a:xfrm>
                    <a:prstGeom prst="rect">
                      <a:avLst/>
                    </a:prstGeom>
                    <a:noFill/>
                    <a:ln>
                      <a:noFill/>
                    </a:ln>
                  </pic:spPr>
                </pic:pic>
              </a:graphicData>
            </a:graphic>
          </wp:inline>
        </w:drawing>
      </w:r>
    </w:p>
    <w:p w14:paraId="4583B189" w14:textId="77777777" w:rsidR="002F33EA" w:rsidRDefault="002F33EA" w:rsidP="002F33EA">
      <w:pPr>
        <w:tabs>
          <w:tab w:val="left" w:pos="851"/>
        </w:tabs>
        <w:ind w:left="851" w:hanging="851"/>
        <w:jc w:val="center"/>
        <w:rPr>
          <w:snapToGrid w:val="0"/>
          <w:color w:val="000000"/>
        </w:rPr>
      </w:pPr>
    </w:p>
    <w:p w14:paraId="4583B18A" w14:textId="77777777" w:rsidR="002F33EA" w:rsidRDefault="002F33EA" w:rsidP="002F33EA">
      <w:pPr>
        <w:tabs>
          <w:tab w:val="left" w:pos="851"/>
        </w:tabs>
        <w:jc w:val="both"/>
        <w:rPr>
          <w:snapToGrid w:val="0"/>
          <w:color w:val="000000"/>
        </w:rPr>
      </w:pPr>
    </w:p>
    <w:p w14:paraId="4583B18B" w14:textId="77777777" w:rsidR="002F33EA" w:rsidRDefault="002F33EA" w:rsidP="002F33EA">
      <w:pPr>
        <w:tabs>
          <w:tab w:val="left" w:pos="851"/>
        </w:tabs>
        <w:jc w:val="both"/>
        <w:rPr>
          <w:snapToGrid w:val="0"/>
          <w:color w:val="000000"/>
        </w:rPr>
        <w:sectPr w:rsidR="002F33EA" w:rsidSect="002F33EA">
          <w:headerReference w:type="even" r:id="rId78"/>
          <w:headerReference w:type="default" r:id="rId79"/>
          <w:footerReference w:type="even" r:id="rId80"/>
          <w:footerReference w:type="default" r:id="rId81"/>
          <w:headerReference w:type="first" r:id="rId82"/>
          <w:footnotePr>
            <w:numRestart w:val="eachSect"/>
          </w:footnotePr>
          <w:pgSz w:w="11906" w:h="16838" w:code="9"/>
          <w:pgMar w:top="1701" w:right="1134" w:bottom="2268" w:left="1134" w:header="964" w:footer="1701" w:gutter="0"/>
          <w:cols w:space="708"/>
          <w:docGrid w:linePitch="360"/>
        </w:sectPr>
      </w:pPr>
    </w:p>
    <w:p w14:paraId="4583B18C" w14:textId="77777777" w:rsidR="002F33EA" w:rsidRPr="00E6170F" w:rsidRDefault="002F33EA" w:rsidP="002F33EA">
      <w:pPr>
        <w:pStyle w:val="HChG"/>
        <w:rPr>
          <w:lang w:val="en-US"/>
        </w:rPr>
      </w:pPr>
      <w:r w:rsidRPr="00E6170F">
        <w:rPr>
          <w:lang w:val="en-US"/>
        </w:rPr>
        <w:lastRenderedPageBreak/>
        <w:t>Appendix 6</w:t>
      </w:r>
    </w:p>
    <w:p w14:paraId="4583B18D" w14:textId="77777777" w:rsidR="002F33EA" w:rsidRPr="00E6170F" w:rsidRDefault="002F33EA" w:rsidP="002F33EA">
      <w:pPr>
        <w:pStyle w:val="HChG"/>
        <w:rPr>
          <w:lang w:val="en-US"/>
        </w:rPr>
      </w:pPr>
      <w:r>
        <w:rPr>
          <w:lang w:val="en-US"/>
        </w:rPr>
        <w:tab/>
      </w:r>
      <w:r>
        <w:rPr>
          <w:lang w:val="en-US"/>
        </w:rPr>
        <w:tab/>
      </w:r>
      <w:r w:rsidRPr="00E6170F">
        <w:rPr>
          <w:lang w:val="en-US"/>
        </w:rPr>
        <w:t>R</w:t>
      </w:r>
      <w:r>
        <w:rPr>
          <w:lang w:val="en-US"/>
        </w:rPr>
        <w:t>equirements for vehicles that use a reagent for the exhaust after-treatment system</w:t>
      </w:r>
      <w:r w:rsidRPr="00E6170F">
        <w:rPr>
          <w:lang w:val="en-US"/>
        </w:rPr>
        <w:t xml:space="preserve"> </w:t>
      </w:r>
    </w:p>
    <w:p w14:paraId="4583B18E" w14:textId="77777777" w:rsidR="002F33EA" w:rsidRPr="00E6170F" w:rsidRDefault="002F33EA" w:rsidP="002F33EA">
      <w:pPr>
        <w:pStyle w:val="ManualHeading1"/>
        <w:tabs>
          <w:tab w:val="left" w:pos="851"/>
          <w:tab w:val="left" w:pos="1418"/>
        </w:tabs>
        <w:spacing w:before="0"/>
        <w:ind w:left="2268" w:right="1134" w:hanging="1134"/>
        <w:rPr>
          <w:b w:val="0"/>
          <w:sz w:val="20"/>
        </w:rPr>
      </w:pPr>
      <w:r w:rsidRPr="00E6170F">
        <w:rPr>
          <w:b w:val="0"/>
          <w:sz w:val="20"/>
        </w:rPr>
        <w:t>1.</w:t>
      </w:r>
      <w:r w:rsidRPr="00E6170F">
        <w:rPr>
          <w:b w:val="0"/>
          <w:sz w:val="20"/>
        </w:rPr>
        <w:tab/>
      </w:r>
      <w:r>
        <w:rPr>
          <w:b w:val="0"/>
          <w:sz w:val="20"/>
        </w:rPr>
        <w:tab/>
      </w:r>
      <w:r w:rsidRPr="003A1751">
        <w:rPr>
          <w:b w:val="0"/>
          <w:smallCaps w:val="0"/>
          <w:sz w:val="20"/>
        </w:rPr>
        <w:t>Introduction</w:t>
      </w:r>
    </w:p>
    <w:p w14:paraId="4583B18F" w14:textId="77777777" w:rsidR="002F33EA" w:rsidRPr="00E6170F" w:rsidRDefault="002F33EA" w:rsidP="002F33EA">
      <w:pPr>
        <w:pStyle w:val="ManualHeading1"/>
        <w:tabs>
          <w:tab w:val="left" w:pos="851"/>
          <w:tab w:val="left" w:pos="1418"/>
        </w:tabs>
        <w:spacing w:before="0"/>
        <w:ind w:left="2268" w:right="1134" w:hanging="1134"/>
        <w:rPr>
          <w:b w:val="0"/>
          <w:sz w:val="20"/>
        </w:rPr>
      </w:pPr>
      <w:r w:rsidRPr="00E6170F">
        <w:rPr>
          <w:b w:val="0"/>
          <w:sz w:val="20"/>
        </w:rPr>
        <w:tab/>
      </w:r>
      <w:r>
        <w:rPr>
          <w:b w:val="0"/>
          <w:sz w:val="20"/>
        </w:rPr>
        <w:tab/>
      </w:r>
      <w:r w:rsidRPr="00E6170F">
        <w:rPr>
          <w:b w:val="0"/>
          <w:smallCaps w:val="0"/>
          <w:sz w:val="20"/>
          <w:lang w:eastAsia="zh-CN"/>
        </w:rPr>
        <w:t xml:space="preserve">This annex sets out the requirements for vehicles that rely on the use of a reagent for the </w:t>
      </w:r>
      <w:r>
        <w:rPr>
          <w:b w:val="0"/>
          <w:smallCaps w:val="0"/>
          <w:sz w:val="20"/>
          <w:lang w:eastAsia="zh-CN"/>
        </w:rPr>
        <w:t>after-treatment</w:t>
      </w:r>
      <w:r w:rsidRPr="00E6170F">
        <w:rPr>
          <w:b w:val="0"/>
          <w:smallCaps w:val="0"/>
          <w:sz w:val="20"/>
          <w:lang w:eastAsia="zh-CN"/>
        </w:rPr>
        <w:t xml:space="preserve"> system in order to reduce emissions.</w:t>
      </w:r>
    </w:p>
    <w:p w14:paraId="4583B190" w14:textId="77777777" w:rsidR="002F33EA" w:rsidRPr="00E6170F" w:rsidRDefault="002F33EA" w:rsidP="002F33EA">
      <w:pPr>
        <w:pStyle w:val="ManualHeading1"/>
        <w:tabs>
          <w:tab w:val="left" w:pos="851"/>
          <w:tab w:val="left" w:pos="1418"/>
        </w:tabs>
        <w:spacing w:before="0"/>
        <w:ind w:left="2268" w:right="1134" w:hanging="1134"/>
        <w:rPr>
          <w:b w:val="0"/>
          <w:sz w:val="20"/>
        </w:rPr>
      </w:pPr>
      <w:r w:rsidRPr="00E6170F">
        <w:rPr>
          <w:b w:val="0"/>
          <w:sz w:val="20"/>
        </w:rPr>
        <w:t>2.</w:t>
      </w:r>
      <w:r w:rsidRPr="00E6170F">
        <w:rPr>
          <w:b w:val="0"/>
          <w:sz w:val="20"/>
        </w:rPr>
        <w:tab/>
      </w:r>
      <w:r>
        <w:rPr>
          <w:b w:val="0"/>
          <w:sz w:val="20"/>
        </w:rPr>
        <w:tab/>
      </w:r>
      <w:r w:rsidRPr="003A1751">
        <w:rPr>
          <w:b w:val="0"/>
          <w:smallCaps w:val="0"/>
          <w:sz w:val="20"/>
        </w:rPr>
        <w:t>R</w:t>
      </w:r>
      <w:r>
        <w:rPr>
          <w:b w:val="0"/>
          <w:smallCaps w:val="0"/>
          <w:sz w:val="20"/>
        </w:rPr>
        <w:t xml:space="preserve">eagent indication </w:t>
      </w:r>
    </w:p>
    <w:p w14:paraId="4583B191" w14:textId="77777777"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2.1.</w:t>
      </w:r>
      <w:r w:rsidRPr="00E6170F">
        <w:rPr>
          <w:sz w:val="20"/>
        </w:rPr>
        <w:tab/>
        <w:t>The vehicle shall include a specific indicator on the dashboard that informs the driver of low levels of reagent in the reagent storage tank and of when the reagent tank becomes empty.</w:t>
      </w:r>
    </w:p>
    <w:p w14:paraId="4583B192" w14:textId="77777777"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3.</w:t>
      </w:r>
      <w:r w:rsidRPr="00E6170F">
        <w:rPr>
          <w:sz w:val="20"/>
        </w:rPr>
        <w:tab/>
      </w:r>
      <w:r>
        <w:rPr>
          <w:sz w:val="20"/>
        </w:rPr>
        <w:tab/>
      </w:r>
      <w:r w:rsidRPr="00E6170F">
        <w:rPr>
          <w:sz w:val="20"/>
        </w:rPr>
        <w:t>D</w:t>
      </w:r>
      <w:r>
        <w:rPr>
          <w:sz w:val="20"/>
        </w:rPr>
        <w:t>river warning system</w:t>
      </w:r>
    </w:p>
    <w:p w14:paraId="4583B193" w14:textId="77777777"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3.1.</w:t>
      </w:r>
      <w:r w:rsidRPr="00E6170F">
        <w:rPr>
          <w:sz w:val="20"/>
        </w:rPr>
        <w:tab/>
        <w:t>The vehicle shall include a warning system consisting of visual alarms that informs the driver when the reagent level is low, that the tank soon needs to be refilled, or the reagent is not of a quality specified by the manufacturer.</w:t>
      </w:r>
      <w:r>
        <w:rPr>
          <w:sz w:val="20"/>
        </w:rPr>
        <w:t xml:space="preserve"> </w:t>
      </w:r>
      <w:r w:rsidRPr="00E6170F">
        <w:rPr>
          <w:sz w:val="20"/>
        </w:rPr>
        <w:t>The warning system may also include an audible component to alert the driver.</w:t>
      </w:r>
    </w:p>
    <w:p w14:paraId="4583B194" w14:textId="77777777"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3.2.</w:t>
      </w:r>
      <w:r w:rsidRPr="00E6170F">
        <w:rPr>
          <w:sz w:val="20"/>
        </w:rPr>
        <w:tab/>
        <w:t xml:space="preserve">The warning system shall escalate in intensity as the reagent approaches empty. It shall culminate in a driver notification that </w:t>
      </w:r>
      <w:proofErr w:type="spellStart"/>
      <w:r w:rsidRPr="00E6170F">
        <w:rPr>
          <w:sz w:val="20"/>
        </w:rPr>
        <w:t>can not</w:t>
      </w:r>
      <w:proofErr w:type="spellEnd"/>
      <w:r w:rsidRPr="00E6170F">
        <w:rPr>
          <w:sz w:val="20"/>
        </w:rPr>
        <w:t xml:space="preserve"> be easily defeated or ignored. It shall not be possible to turn off the system until the reagent has been replenished.</w:t>
      </w:r>
    </w:p>
    <w:p w14:paraId="4583B195" w14:textId="77777777"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3.3.</w:t>
      </w:r>
      <w:r w:rsidRPr="00E6170F">
        <w:rPr>
          <w:sz w:val="20"/>
        </w:rPr>
        <w:tab/>
        <w:t>The visual warning shall display a message indicating a low level of reagent.</w:t>
      </w:r>
      <w:r>
        <w:rPr>
          <w:sz w:val="20"/>
        </w:rPr>
        <w:t xml:space="preserve"> </w:t>
      </w:r>
      <w:r w:rsidRPr="00E6170F">
        <w:rPr>
          <w:sz w:val="20"/>
        </w:rPr>
        <w:t>The warning shall not be the same as the warning used for the purposes of OB</w:t>
      </w:r>
      <w:r>
        <w:rPr>
          <w:sz w:val="20"/>
        </w:rPr>
        <w:t xml:space="preserve">D or other engine maintenance. </w:t>
      </w:r>
      <w:r w:rsidRPr="00E6170F">
        <w:rPr>
          <w:sz w:val="20"/>
        </w:rPr>
        <w:t>The warning shall be sufficiently clear for the driver to understand that the reagent level is low (</w:t>
      </w:r>
      <w:proofErr w:type="gramStart"/>
      <w:r w:rsidRPr="00E6170F">
        <w:rPr>
          <w:sz w:val="20"/>
        </w:rPr>
        <w:t>e.g.</w:t>
      </w:r>
      <w:proofErr w:type="gramEnd"/>
      <w:r w:rsidRPr="00E6170F">
        <w:rPr>
          <w:sz w:val="20"/>
        </w:rPr>
        <w:t xml:space="preserve"> </w:t>
      </w:r>
      <w:r>
        <w:rPr>
          <w:sz w:val="20"/>
        </w:rPr>
        <w:t>"urea level low", "AdBlue level low", or "reagent low"</w:t>
      </w:r>
      <w:r w:rsidRPr="00E6170F">
        <w:rPr>
          <w:sz w:val="20"/>
        </w:rPr>
        <w:t>).</w:t>
      </w:r>
    </w:p>
    <w:p w14:paraId="4583B196" w14:textId="77777777"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3.4.</w:t>
      </w:r>
      <w:r w:rsidRPr="00E6170F">
        <w:rPr>
          <w:sz w:val="20"/>
        </w:rPr>
        <w:tab/>
        <w:t xml:space="preserve">The warning system does not initially need to </w:t>
      </w:r>
      <w:proofErr w:type="gramStart"/>
      <w:r w:rsidRPr="00E6170F">
        <w:rPr>
          <w:sz w:val="20"/>
        </w:rPr>
        <w:t>be continuously activated,</w:t>
      </w:r>
      <w:proofErr w:type="gramEnd"/>
      <w:r w:rsidRPr="00E6170F">
        <w:rPr>
          <w:sz w:val="20"/>
        </w:rPr>
        <w:t xml:space="preserve"> however the warning shall escalate so that it becomes continuous as the level of the reagent approaches the point where the driver inducement system in paragraph 8. comes into effect.</w:t>
      </w:r>
      <w:r>
        <w:rPr>
          <w:sz w:val="20"/>
        </w:rPr>
        <w:t xml:space="preserve"> </w:t>
      </w:r>
      <w:r w:rsidRPr="00E6170F">
        <w:rPr>
          <w:sz w:val="20"/>
        </w:rPr>
        <w:t>An explicit wa</w:t>
      </w:r>
      <w:r>
        <w:rPr>
          <w:sz w:val="20"/>
        </w:rPr>
        <w:t>rning shall be displayed (</w:t>
      </w:r>
      <w:proofErr w:type="gramStart"/>
      <w:r>
        <w:rPr>
          <w:sz w:val="20"/>
        </w:rPr>
        <w:t>e.g.</w:t>
      </w:r>
      <w:proofErr w:type="gramEnd"/>
      <w:r>
        <w:rPr>
          <w:sz w:val="20"/>
        </w:rPr>
        <w:t> "</w:t>
      </w:r>
      <w:r w:rsidRPr="00E6170F">
        <w:rPr>
          <w:sz w:val="20"/>
        </w:rPr>
        <w:t>fill up urea</w:t>
      </w:r>
      <w:r>
        <w:rPr>
          <w:sz w:val="20"/>
        </w:rPr>
        <w:t>"', "fill up AdBlue", or "fill up reagent"</w:t>
      </w:r>
      <w:r w:rsidRPr="00E6170F">
        <w:rPr>
          <w:sz w:val="20"/>
        </w:rPr>
        <w:t>).</w:t>
      </w:r>
      <w:r>
        <w:rPr>
          <w:sz w:val="20"/>
        </w:rPr>
        <w:t xml:space="preserve"> </w:t>
      </w:r>
      <w:r w:rsidRPr="00E6170F">
        <w:rPr>
          <w:sz w:val="20"/>
        </w:rPr>
        <w:t>The continuous warning system may be temporarily interrupted by other warning signals providing important safety related messages.</w:t>
      </w:r>
    </w:p>
    <w:p w14:paraId="4583B197" w14:textId="77777777"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3.5.</w:t>
      </w:r>
      <w:r w:rsidRPr="00E6170F">
        <w:rPr>
          <w:sz w:val="20"/>
        </w:rPr>
        <w:tab/>
        <w:t>The warning system shall activate at a distance equivalent to a driving range of at least 2,400 km in advance of the reagent tank becoming empty.</w:t>
      </w:r>
    </w:p>
    <w:p w14:paraId="4583B198" w14:textId="77777777" w:rsidR="002F33EA" w:rsidRPr="00B57159" w:rsidRDefault="002F33EA" w:rsidP="002F33EA">
      <w:pPr>
        <w:pStyle w:val="ManualNumPar1"/>
        <w:keepNext/>
        <w:keepLines/>
        <w:tabs>
          <w:tab w:val="left" w:pos="851"/>
          <w:tab w:val="left" w:pos="1418"/>
        </w:tabs>
        <w:spacing w:before="0"/>
        <w:ind w:left="2268" w:right="1134" w:hanging="1134"/>
        <w:rPr>
          <w:sz w:val="20"/>
        </w:rPr>
      </w:pPr>
      <w:r w:rsidRPr="00E6170F">
        <w:rPr>
          <w:sz w:val="20"/>
        </w:rPr>
        <w:t>4.</w:t>
      </w:r>
      <w:r w:rsidRPr="00E6170F">
        <w:rPr>
          <w:sz w:val="20"/>
        </w:rPr>
        <w:tab/>
      </w:r>
      <w:r>
        <w:rPr>
          <w:sz w:val="20"/>
        </w:rPr>
        <w:tab/>
      </w:r>
      <w:r w:rsidRPr="00B57159">
        <w:rPr>
          <w:sz w:val="20"/>
        </w:rPr>
        <w:t>I</w:t>
      </w:r>
      <w:r>
        <w:rPr>
          <w:sz w:val="20"/>
        </w:rPr>
        <w:t>dentification of incorrect reagent</w:t>
      </w:r>
    </w:p>
    <w:p w14:paraId="4583B199" w14:textId="77777777" w:rsidR="002F33EA" w:rsidRPr="00E6170F" w:rsidRDefault="002F33EA" w:rsidP="002F33EA">
      <w:pPr>
        <w:pStyle w:val="ManualNumPar1"/>
        <w:keepNext/>
        <w:keepLines/>
        <w:tabs>
          <w:tab w:val="left" w:pos="851"/>
          <w:tab w:val="left" w:pos="1418"/>
        </w:tabs>
        <w:spacing w:before="0"/>
        <w:ind w:left="2268" w:right="1134" w:hanging="1134"/>
        <w:rPr>
          <w:sz w:val="20"/>
        </w:rPr>
      </w:pPr>
      <w:r w:rsidRPr="00E6170F">
        <w:rPr>
          <w:sz w:val="20"/>
        </w:rPr>
        <w:t>4.1.</w:t>
      </w:r>
      <w:r w:rsidRPr="00E6170F">
        <w:rPr>
          <w:sz w:val="20"/>
        </w:rPr>
        <w:tab/>
        <w:t>The vehicle shall include a means of determining that a reagent corresponding to the characteristics declared by the manufacturer and recorded in Annex 1. to this Regulation is present on the vehicle.</w:t>
      </w:r>
    </w:p>
    <w:p w14:paraId="4583B19A" w14:textId="77777777"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4.2.</w:t>
      </w:r>
      <w:r w:rsidRPr="00E6170F">
        <w:rPr>
          <w:sz w:val="20"/>
        </w:rPr>
        <w:tab/>
        <w:t>If the reagent in the storage tank does not correspond to the minimum requirements declared by the manufacturer the driver warning system in paragraph 3. shall be activated and shall display a message indicatin</w:t>
      </w:r>
      <w:r>
        <w:rPr>
          <w:sz w:val="20"/>
        </w:rPr>
        <w:t>g an appropriate warning (</w:t>
      </w:r>
      <w:proofErr w:type="gramStart"/>
      <w:r>
        <w:rPr>
          <w:sz w:val="20"/>
        </w:rPr>
        <w:t>e.g.</w:t>
      </w:r>
      <w:proofErr w:type="gramEnd"/>
      <w:r>
        <w:rPr>
          <w:sz w:val="20"/>
        </w:rPr>
        <w:t> "</w:t>
      </w:r>
      <w:r w:rsidRPr="00E6170F">
        <w:rPr>
          <w:sz w:val="20"/>
        </w:rPr>
        <w:t>incorrect</w:t>
      </w:r>
      <w:r>
        <w:rPr>
          <w:sz w:val="20"/>
        </w:rPr>
        <w:t xml:space="preserve"> urea detected", "</w:t>
      </w:r>
      <w:r w:rsidRPr="00E6170F">
        <w:rPr>
          <w:sz w:val="20"/>
        </w:rPr>
        <w:t xml:space="preserve">incorrect AdBlue </w:t>
      </w:r>
      <w:r>
        <w:rPr>
          <w:sz w:val="20"/>
        </w:rPr>
        <w:t>detected", or "incorrect reagent detected"</w:t>
      </w:r>
      <w:r w:rsidRPr="00E6170F">
        <w:rPr>
          <w:sz w:val="20"/>
        </w:rPr>
        <w:t>).</w:t>
      </w:r>
      <w:r>
        <w:rPr>
          <w:sz w:val="20"/>
        </w:rPr>
        <w:t xml:space="preserve"> </w:t>
      </w:r>
      <w:r w:rsidRPr="00E6170F">
        <w:rPr>
          <w:sz w:val="20"/>
        </w:rPr>
        <w:t xml:space="preserve">If the reagent quality is not rectified within 50 km of the activation of the warning </w:t>
      </w:r>
      <w:proofErr w:type="gramStart"/>
      <w:r w:rsidRPr="00E6170F">
        <w:rPr>
          <w:sz w:val="20"/>
        </w:rPr>
        <w:t>system</w:t>
      </w:r>
      <w:proofErr w:type="gramEnd"/>
      <w:r w:rsidRPr="00E6170F">
        <w:rPr>
          <w:sz w:val="20"/>
        </w:rPr>
        <w:t xml:space="preserve"> then the driver inducement requirements of paragraph 8. shall apply.</w:t>
      </w:r>
    </w:p>
    <w:p w14:paraId="4583B19B" w14:textId="77777777"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lastRenderedPageBreak/>
        <w:t>5.</w:t>
      </w:r>
      <w:r w:rsidRPr="00E6170F">
        <w:rPr>
          <w:sz w:val="20"/>
        </w:rPr>
        <w:tab/>
      </w:r>
      <w:r>
        <w:rPr>
          <w:sz w:val="20"/>
        </w:rPr>
        <w:tab/>
      </w:r>
      <w:r w:rsidRPr="00E6170F">
        <w:rPr>
          <w:sz w:val="20"/>
        </w:rPr>
        <w:t>R</w:t>
      </w:r>
      <w:r>
        <w:rPr>
          <w:sz w:val="20"/>
        </w:rPr>
        <w:t>eagent consumption monitoring</w:t>
      </w:r>
    </w:p>
    <w:p w14:paraId="4583B19C" w14:textId="77777777"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5.1.</w:t>
      </w:r>
      <w:r w:rsidRPr="00E6170F">
        <w:rPr>
          <w:sz w:val="20"/>
        </w:rPr>
        <w:tab/>
        <w:t>The vehicle shall include a means of determining reagen</w:t>
      </w:r>
      <w:r>
        <w:rPr>
          <w:sz w:val="20"/>
        </w:rPr>
        <w:t>t consumption and providing off-</w:t>
      </w:r>
      <w:r w:rsidRPr="00E6170F">
        <w:rPr>
          <w:sz w:val="20"/>
        </w:rPr>
        <w:t>board access to consumption information.</w:t>
      </w:r>
    </w:p>
    <w:p w14:paraId="4583B19D" w14:textId="77777777"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5.2.</w:t>
      </w:r>
      <w:r w:rsidRPr="00E6170F">
        <w:rPr>
          <w:sz w:val="20"/>
        </w:rPr>
        <w:tab/>
        <w:t>Average reagent consumption and average demanded reagent consumption by the engine system shall be available via the serial port of the standard diagnostic connector.</w:t>
      </w:r>
      <w:r>
        <w:rPr>
          <w:sz w:val="20"/>
        </w:rPr>
        <w:t xml:space="preserve"> </w:t>
      </w:r>
      <w:r w:rsidRPr="00E6170F">
        <w:rPr>
          <w:sz w:val="20"/>
        </w:rPr>
        <w:t>Data shall be available over the previous complete 2,400 km period of vehicle operation.</w:t>
      </w:r>
    </w:p>
    <w:p w14:paraId="4583B19E" w14:textId="77777777"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5.3.</w:t>
      </w:r>
      <w:r w:rsidRPr="00E6170F">
        <w:rPr>
          <w:sz w:val="20"/>
        </w:rPr>
        <w:tab/>
        <w:t>In order to monitor reagent consumption, at least the following parameters within the vehicle shall be monitored:</w:t>
      </w:r>
    </w:p>
    <w:p w14:paraId="4583B19F" w14:textId="77777777" w:rsidR="002F33EA" w:rsidRPr="00E6170F" w:rsidRDefault="002F33EA" w:rsidP="002F33EA">
      <w:pPr>
        <w:pStyle w:val="Point1"/>
        <w:tabs>
          <w:tab w:val="left" w:pos="851"/>
          <w:tab w:val="left" w:pos="1418"/>
        </w:tabs>
        <w:ind w:left="2268" w:right="1134"/>
        <w:rPr>
          <w:sz w:val="20"/>
        </w:rPr>
      </w:pPr>
      <w:r>
        <w:rPr>
          <w:sz w:val="20"/>
        </w:rPr>
        <w:tab/>
      </w:r>
      <w:r w:rsidRPr="00E6170F">
        <w:rPr>
          <w:sz w:val="20"/>
        </w:rPr>
        <w:t>(a)</w:t>
      </w:r>
      <w:r w:rsidRPr="00E6170F">
        <w:rPr>
          <w:sz w:val="20"/>
        </w:rPr>
        <w:tab/>
        <w:t>The level of reagent in the on-vehicle storage tank;</w:t>
      </w:r>
    </w:p>
    <w:p w14:paraId="4583B1A0" w14:textId="77777777" w:rsidR="002F33EA" w:rsidRPr="00E6170F" w:rsidRDefault="002F33EA" w:rsidP="007E74DB">
      <w:pPr>
        <w:pStyle w:val="Point1"/>
        <w:tabs>
          <w:tab w:val="left" w:pos="851"/>
          <w:tab w:val="left" w:pos="1418"/>
          <w:tab w:val="left" w:pos="2880"/>
        </w:tabs>
        <w:ind w:left="2268" w:right="1134"/>
        <w:rPr>
          <w:sz w:val="20"/>
        </w:rPr>
      </w:pPr>
      <w:r w:rsidRPr="00E6170F">
        <w:rPr>
          <w:sz w:val="20"/>
        </w:rPr>
        <w:tab/>
        <w:t>(b)</w:t>
      </w:r>
      <w:r w:rsidRPr="00E6170F">
        <w:rPr>
          <w:sz w:val="20"/>
        </w:rPr>
        <w:tab/>
        <w:t xml:space="preserve">The flow of reagent or injection of reagent as close as technically </w:t>
      </w:r>
      <w:r w:rsidR="009A2470">
        <w:rPr>
          <w:sz w:val="20"/>
        </w:rPr>
        <w:tab/>
      </w:r>
      <w:r w:rsidRPr="00E6170F">
        <w:rPr>
          <w:sz w:val="20"/>
        </w:rPr>
        <w:t xml:space="preserve">possible to the point of injection into an exhaust </w:t>
      </w:r>
      <w:r>
        <w:rPr>
          <w:sz w:val="20"/>
        </w:rPr>
        <w:t>after-treatment</w:t>
      </w:r>
      <w:r w:rsidRPr="00E6170F">
        <w:rPr>
          <w:sz w:val="20"/>
        </w:rPr>
        <w:t xml:space="preserve"> </w:t>
      </w:r>
      <w:r w:rsidR="009A2470">
        <w:rPr>
          <w:sz w:val="20"/>
        </w:rPr>
        <w:tab/>
      </w:r>
      <w:r w:rsidRPr="00E6170F">
        <w:rPr>
          <w:sz w:val="20"/>
        </w:rPr>
        <w:t>system.</w:t>
      </w:r>
    </w:p>
    <w:p w14:paraId="4583B1A1" w14:textId="77777777"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5.4.</w:t>
      </w:r>
      <w:r w:rsidRPr="00E6170F">
        <w:rPr>
          <w:sz w:val="20"/>
        </w:rPr>
        <w:tab/>
        <w:t>A deviation of more than 50 per cent between the average reagent consumption and the average demanded reagent consumption by the engine system over a period of 30 minutes of vehicle operation, shall result in the activation of the driver warning system in paragraph 3., which shall display a message indicatin</w:t>
      </w:r>
      <w:r>
        <w:rPr>
          <w:sz w:val="20"/>
        </w:rPr>
        <w:t>g an appropriate warning (</w:t>
      </w:r>
      <w:proofErr w:type="gramStart"/>
      <w:r>
        <w:rPr>
          <w:sz w:val="20"/>
        </w:rPr>
        <w:t>e.g.</w:t>
      </w:r>
      <w:proofErr w:type="gramEnd"/>
      <w:r>
        <w:rPr>
          <w:sz w:val="20"/>
        </w:rPr>
        <w:t xml:space="preserve"> "urea dosing malfunction", "AdBlue dosing malfunction", or "reagent dosing malfunction"</w:t>
      </w:r>
      <w:r w:rsidRPr="00E6170F">
        <w:rPr>
          <w:sz w:val="20"/>
        </w:rPr>
        <w:t>).</w:t>
      </w:r>
      <w:r>
        <w:rPr>
          <w:sz w:val="20"/>
        </w:rPr>
        <w:t xml:space="preserve"> </w:t>
      </w:r>
      <w:r w:rsidRPr="00E6170F">
        <w:rPr>
          <w:sz w:val="20"/>
        </w:rPr>
        <w:t xml:space="preserve">If the reagent consumption is not rectified within 50 km of the activation of the warning </w:t>
      </w:r>
      <w:proofErr w:type="gramStart"/>
      <w:r w:rsidRPr="00E6170F">
        <w:rPr>
          <w:sz w:val="20"/>
        </w:rPr>
        <w:t>system</w:t>
      </w:r>
      <w:proofErr w:type="gramEnd"/>
      <w:r w:rsidRPr="00E6170F">
        <w:rPr>
          <w:sz w:val="20"/>
        </w:rPr>
        <w:t xml:space="preserve"> then the driver inducement requirements of paragraph 8. shall apply.</w:t>
      </w:r>
    </w:p>
    <w:p w14:paraId="4583B1A2" w14:textId="77777777"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5.5.</w:t>
      </w:r>
      <w:r w:rsidRPr="00E6170F">
        <w:rPr>
          <w:sz w:val="20"/>
        </w:rPr>
        <w:tab/>
        <w:t>In the case of interruption in reagent dosing activity the driver warning system as referred to in paragraph 3. shall be activated, which shall display a message indicating an appropriate warning.</w:t>
      </w:r>
      <w:r>
        <w:rPr>
          <w:sz w:val="20"/>
        </w:rPr>
        <w:t xml:space="preserve"> </w:t>
      </w:r>
      <w:r w:rsidRPr="00E6170F">
        <w:rPr>
          <w:sz w:val="20"/>
        </w:rPr>
        <w:t>This activation shall not be required where the interruption is demanded by the engine ECU because the vehicle operating conditions are such that the vehicle's emission performance does not require reagent dosing, provided that the manufacturer has clearly informed the approval authority when such operating conditions apply.</w:t>
      </w:r>
      <w:r>
        <w:rPr>
          <w:sz w:val="20"/>
        </w:rPr>
        <w:t xml:space="preserve"> </w:t>
      </w:r>
      <w:r w:rsidRPr="00E6170F">
        <w:rPr>
          <w:sz w:val="20"/>
        </w:rPr>
        <w:t xml:space="preserve">If the reagent dosing is not rectified within 50 km of the activation of the warning </w:t>
      </w:r>
      <w:proofErr w:type="gramStart"/>
      <w:r w:rsidRPr="00E6170F">
        <w:rPr>
          <w:sz w:val="20"/>
        </w:rPr>
        <w:t>system</w:t>
      </w:r>
      <w:proofErr w:type="gramEnd"/>
      <w:r w:rsidRPr="00E6170F">
        <w:rPr>
          <w:sz w:val="20"/>
        </w:rPr>
        <w:t xml:space="preserve"> then the driver inducement requirements of paragraph 8. shall apply.</w:t>
      </w:r>
    </w:p>
    <w:p w14:paraId="4583B1A3" w14:textId="77777777" w:rsidR="002F33EA" w:rsidRPr="00E6170F" w:rsidRDefault="002F33EA" w:rsidP="002F33EA">
      <w:pPr>
        <w:pStyle w:val="ManualNumPar1"/>
        <w:keepNext/>
        <w:keepLines/>
        <w:tabs>
          <w:tab w:val="left" w:pos="851"/>
          <w:tab w:val="left" w:pos="1418"/>
        </w:tabs>
        <w:spacing w:before="0"/>
        <w:ind w:left="2268" w:right="1134" w:hanging="1134"/>
        <w:rPr>
          <w:sz w:val="20"/>
        </w:rPr>
      </w:pPr>
      <w:r w:rsidRPr="00E6170F">
        <w:rPr>
          <w:sz w:val="20"/>
        </w:rPr>
        <w:t>6.</w:t>
      </w:r>
      <w:r w:rsidRPr="00E6170F">
        <w:rPr>
          <w:sz w:val="20"/>
        </w:rPr>
        <w:tab/>
      </w:r>
      <w:r>
        <w:rPr>
          <w:sz w:val="20"/>
        </w:rPr>
        <w:tab/>
      </w:r>
      <w:r w:rsidRPr="00E6170F">
        <w:rPr>
          <w:sz w:val="20"/>
        </w:rPr>
        <w:t>M</w:t>
      </w:r>
      <w:r>
        <w:rPr>
          <w:sz w:val="20"/>
        </w:rPr>
        <w:t xml:space="preserve">onitoring </w:t>
      </w:r>
      <w:r w:rsidRPr="00E6170F">
        <w:rPr>
          <w:sz w:val="20"/>
        </w:rPr>
        <w:t>NO</w:t>
      </w:r>
      <w:r w:rsidRPr="00772D7B">
        <w:rPr>
          <w:sz w:val="20"/>
          <w:vertAlign w:val="subscript"/>
        </w:rPr>
        <w:t>x</w:t>
      </w:r>
      <w:r w:rsidRPr="00E6170F">
        <w:rPr>
          <w:sz w:val="20"/>
        </w:rPr>
        <w:t xml:space="preserve"> </w:t>
      </w:r>
      <w:r>
        <w:rPr>
          <w:sz w:val="20"/>
        </w:rPr>
        <w:t>emissions</w:t>
      </w:r>
      <w:r w:rsidRPr="00E6170F">
        <w:rPr>
          <w:sz w:val="20"/>
        </w:rPr>
        <w:t xml:space="preserve"> </w:t>
      </w:r>
    </w:p>
    <w:p w14:paraId="4583B1A4" w14:textId="77777777" w:rsidR="002F33EA" w:rsidRPr="00E6170F" w:rsidRDefault="002F33EA" w:rsidP="002F33EA">
      <w:pPr>
        <w:pStyle w:val="ManualNumPar1"/>
        <w:keepNext/>
        <w:keepLines/>
        <w:tabs>
          <w:tab w:val="left" w:pos="851"/>
          <w:tab w:val="left" w:pos="1418"/>
        </w:tabs>
        <w:spacing w:before="0"/>
        <w:ind w:left="2268" w:right="1134" w:hanging="1134"/>
        <w:rPr>
          <w:sz w:val="20"/>
        </w:rPr>
      </w:pPr>
      <w:r w:rsidRPr="00E6170F">
        <w:rPr>
          <w:sz w:val="20"/>
        </w:rPr>
        <w:t>6.1.</w:t>
      </w:r>
      <w:r w:rsidRPr="00E6170F">
        <w:rPr>
          <w:sz w:val="20"/>
        </w:rPr>
        <w:tab/>
        <w:t>As an alternative to the monitoring requirements in paragraphs</w:t>
      </w:r>
      <w:r w:rsidR="007E74DB">
        <w:rPr>
          <w:sz w:val="20"/>
        </w:rPr>
        <w:t> 4. and </w:t>
      </w:r>
      <w:r w:rsidRPr="00E6170F">
        <w:rPr>
          <w:sz w:val="20"/>
        </w:rPr>
        <w:t>5., manufacturers may use exhaust gas sensors directly to sense excess NO</w:t>
      </w:r>
      <w:r w:rsidRPr="00772D7B">
        <w:rPr>
          <w:sz w:val="20"/>
          <w:vertAlign w:val="subscript"/>
        </w:rPr>
        <w:t>x</w:t>
      </w:r>
      <w:r w:rsidRPr="00E6170F">
        <w:rPr>
          <w:sz w:val="20"/>
        </w:rPr>
        <w:t xml:space="preserve"> levels in the exhaust.</w:t>
      </w:r>
    </w:p>
    <w:p w14:paraId="4583B1A5" w14:textId="77777777"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6.2.</w:t>
      </w:r>
      <w:r w:rsidRPr="00E6170F">
        <w:rPr>
          <w:sz w:val="20"/>
        </w:rPr>
        <w:tab/>
        <w:t>The manufacturer shall demonstrate that use of these sensors, and any other sensors on the vehicle, results in the activation of the driver warning system as referred to in paragraph 3., the display of a message indicatin</w:t>
      </w:r>
      <w:r>
        <w:rPr>
          <w:sz w:val="20"/>
        </w:rPr>
        <w:t>g an appropriate warning (</w:t>
      </w:r>
      <w:proofErr w:type="gramStart"/>
      <w:r>
        <w:rPr>
          <w:sz w:val="20"/>
        </w:rPr>
        <w:t>e.g.</w:t>
      </w:r>
      <w:proofErr w:type="gramEnd"/>
      <w:r>
        <w:rPr>
          <w:sz w:val="20"/>
        </w:rPr>
        <w:t xml:space="preserve"> "</w:t>
      </w:r>
      <w:r w:rsidRPr="00E6170F">
        <w:rPr>
          <w:sz w:val="20"/>
        </w:rPr>
        <w:t>emissions too high – check urea</w:t>
      </w:r>
      <w:r>
        <w:rPr>
          <w:sz w:val="20"/>
        </w:rPr>
        <w:t>", "</w:t>
      </w:r>
      <w:r w:rsidRPr="00E6170F">
        <w:rPr>
          <w:sz w:val="20"/>
        </w:rPr>
        <w:t>emissions too high – check Ad</w:t>
      </w:r>
      <w:r>
        <w:rPr>
          <w:sz w:val="20"/>
        </w:rPr>
        <w:t>Blue", "</w:t>
      </w:r>
      <w:r w:rsidRPr="00E6170F">
        <w:rPr>
          <w:sz w:val="20"/>
        </w:rPr>
        <w:t>emi</w:t>
      </w:r>
      <w:r>
        <w:rPr>
          <w:sz w:val="20"/>
        </w:rPr>
        <w:t>ssions too high – check reagent"</w:t>
      </w:r>
      <w:r w:rsidRPr="00E6170F">
        <w:rPr>
          <w:sz w:val="20"/>
        </w:rPr>
        <w:t>), and the driver inducement system as referred to in paragraph 8.3., when the situations referred to in paragraph 4.2., 5.4. or 5.5. occur.</w:t>
      </w:r>
    </w:p>
    <w:p w14:paraId="4583B1A6" w14:textId="77777777" w:rsidR="002F33EA" w:rsidRPr="00E6170F" w:rsidRDefault="002F33EA" w:rsidP="002F33EA">
      <w:pPr>
        <w:pStyle w:val="ManualHeading1"/>
        <w:keepLines/>
        <w:tabs>
          <w:tab w:val="left" w:pos="851"/>
          <w:tab w:val="left" w:pos="1418"/>
        </w:tabs>
        <w:spacing w:before="0"/>
        <w:ind w:left="2268" w:right="1134" w:hanging="1134"/>
        <w:rPr>
          <w:b w:val="0"/>
          <w:sz w:val="20"/>
        </w:rPr>
      </w:pPr>
      <w:r w:rsidRPr="00E6170F">
        <w:rPr>
          <w:b w:val="0"/>
          <w:sz w:val="20"/>
        </w:rPr>
        <w:lastRenderedPageBreak/>
        <w:t>7.</w:t>
      </w:r>
      <w:r w:rsidRPr="00E6170F">
        <w:rPr>
          <w:b w:val="0"/>
          <w:sz w:val="20"/>
        </w:rPr>
        <w:tab/>
      </w:r>
      <w:r>
        <w:rPr>
          <w:b w:val="0"/>
          <w:sz w:val="20"/>
        </w:rPr>
        <w:tab/>
      </w:r>
      <w:r w:rsidRPr="00C006C7">
        <w:rPr>
          <w:b w:val="0"/>
          <w:smallCaps w:val="0"/>
          <w:sz w:val="20"/>
        </w:rPr>
        <w:t>S</w:t>
      </w:r>
      <w:r>
        <w:rPr>
          <w:b w:val="0"/>
          <w:smallCaps w:val="0"/>
          <w:sz w:val="20"/>
        </w:rPr>
        <w:t xml:space="preserve">torage of failure information </w:t>
      </w:r>
    </w:p>
    <w:p w14:paraId="4583B1A7" w14:textId="77777777" w:rsidR="002F33EA" w:rsidRPr="00E6170F" w:rsidRDefault="002F33EA" w:rsidP="002F33EA">
      <w:pPr>
        <w:pStyle w:val="ManualNumPar1"/>
        <w:keepNext/>
        <w:keepLines/>
        <w:tabs>
          <w:tab w:val="left" w:pos="851"/>
          <w:tab w:val="left" w:pos="1418"/>
        </w:tabs>
        <w:ind w:left="2268" w:right="1134" w:hanging="1134"/>
        <w:rPr>
          <w:sz w:val="20"/>
        </w:rPr>
      </w:pPr>
      <w:r w:rsidRPr="00E6170F">
        <w:rPr>
          <w:sz w:val="20"/>
        </w:rPr>
        <w:t>7.1.</w:t>
      </w:r>
      <w:r w:rsidRPr="00E6170F">
        <w:rPr>
          <w:sz w:val="20"/>
        </w:rPr>
        <w:tab/>
        <w:t>Where reference is made to this paragraph, a non-erasable Parameter Identifier (PID) shall be stored identifying the reason for the inducement system activation.</w:t>
      </w:r>
      <w:r>
        <w:rPr>
          <w:sz w:val="20"/>
        </w:rPr>
        <w:t xml:space="preserve"> </w:t>
      </w:r>
      <w:r w:rsidRPr="00E6170F">
        <w:rPr>
          <w:sz w:val="20"/>
        </w:rPr>
        <w:t>The vehicle shall retain a record of the PID and the distance travelled by the vehicle during the inducement system activation for at least 800 days or 30,000 km of vehicle operation.</w:t>
      </w:r>
      <w:r>
        <w:rPr>
          <w:sz w:val="20"/>
        </w:rPr>
        <w:t xml:space="preserve"> </w:t>
      </w:r>
      <w:r w:rsidRPr="00E6170F">
        <w:rPr>
          <w:sz w:val="20"/>
        </w:rPr>
        <w:t>The PID shall be made available via the serial port of a standard diagnostic connector upon request of a generic scan tool.</w:t>
      </w:r>
    </w:p>
    <w:p w14:paraId="4583B1A8" w14:textId="77777777"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7.2.</w:t>
      </w:r>
      <w:r w:rsidRPr="00E6170F">
        <w:rPr>
          <w:sz w:val="20"/>
        </w:rPr>
        <w:tab/>
        <w:t>Malfunctions in the reagent dosing system attributed to technical failures (</w:t>
      </w:r>
      <w:proofErr w:type="gramStart"/>
      <w:r w:rsidRPr="00E6170F">
        <w:rPr>
          <w:sz w:val="20"/>
        </w:rPr>
        <w:t>e.g.</w:t>
      </w:r>
      <w:proofErr w:type="gramEnd"/>
      <w:r w:rsidRPr="00E6170F">
        <w:rPr>
          <w:sz w:val="20"/>
        </w:rPr>
        <w:t xml:space="preserve"> mechanical or electrical faults) shall also be subject to the OBD requirements in Annex 11.</w:t>
      </w:r>
    </w:p>
    <w:p w14:paraId="4583B1A9" w14:textId="77777777" w:rsidR="002F33EA" w:rsidRPr="00E6170F" w:rsidRDefault="002F33EA" w:rsidP="002F33EA">
      <w:pPr>
        <w:pStyle w:val="ManualHeading1"/>
        <w:keepNext w:val="0"/>
        <w:widowControl w:val="0"/>
        <w:tabs>
          <w:tab w:val="left" w:pos="851"/>
          <w:tab w:val="left" w:pos="1418"/>
        </w:tabs>
        <w:spacing w:before="0"/>
        <w:ind w:left="2268" w:right="1134" w:hanging="1134"/>
        <w:rPr>
          <w:b w:val="0"/>
          <w:sz w:val="20"/>
        </w:rPr>
      </w:pPr>
      <w:r w:rsidRPr="00E6170F">
        <w:rPr>
          <w:b w:val="0"/>
          <w:sz w:val="20"/>
        </w:rPr>
        <w:t>8.</w:t>
      </w:r>
      <w:r w:rsidRPr="00E6170F">
        <w:rPr>
          <w:b w:val="0"/>
          <w:sz w:val="20"/>
        </w:rPr>
        <w:tab/>
      </w:r>
      <w:r>
        <w:rPr>
          <w:b w:val="0"/>
          <w:sz w:val="20"/>
        </w:rPr>
        <w:tab/>
      </w:r>
      <w:r w:rsidRPr="00C006C7">
        <w:rPr>
          <w:b w:val="0"/>
          <w:smallCaps w:val="0"/>
          <w:sz w:val="20"/>
        </w:rPr>
        <w:t>D</w:t>
      </w:r>
      <w:r>
        <w:rPr>
          <w:b w:val="0"/>
          <w:smallCaps w:val="0"/>
          <w:sz w:val="20"/>
        </w:rPr>
        <w:t>river inducement system</w:t>
      </w:r>
    </w:p>
    <w:p w14:paraId="4583B1AA" w14:textId="77777777"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8.1.</w:t>
      </w:r>
      <w:r w:rsidRPr="00E6170F">
        <w:rPr>
          <w:sz w:val="20"/>
        </w:rPr>
        <w:tab/>
        <w:t>The vehicle shall include a driver inducement system to ensure that the vehicle operates with a functioning emissions control system at all times.</w:t>
      </w:r>
      <w:r>
        <w:rPr>
          <w:sz w:val="20"/>
        </w:rPr>
        <w:t xml:space="preserve"> </w:t>
      </w:r>
      <w:r w:rsidRPr="00E6170F">
        <w:rPr>
          <w:sz w:val="20"/>
        </w:rPr>
        <w:t xml:space="preserve">The inducement system shall be designed so as to ensure that the vehicle </w:t>
      </w:r>
      <w:proofErr w:type="spellStart"/>
      <w:r w:rsidRPr="00E6170F">
        <w:rPr>
          <w:sz w:val="20"/>
        </w:rPr>
        <w:t>can not</w:t>
      </w:r>
      <w:proofErr w:type="spellEnd"/>
      <w:r w:rsidRPr="00E6170F">
        <w:rPr>
          <w:sz w:val="20"/>
        </w:rPr>
        <w:t xml:space="preserve"> operate with an empty reagent tank.</w:t>
      </w:r>
    </w:p>
    <w:p w14:paraId="4583B1AB" w14:textId="77777777"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8.2.</w:t>
      </w:r>
      <w:r w:rsidRPr="00E6170F">
        <w:rPr>
          <w:sz w:val="20"/>
        </w:rPr>
        <w:tab/>
        <w:t>The inducement system shall activate at the latest when the level of reagent in the tank reaches a level equivalent to the average driving range of the vehicle with a complete tank of fuel.</w:t>
      </w:r>
      <w:r>
        <w:rPr>
          <w:sz w:val="20"/>
        </w:rPr>
        <w:t xml:space="preserve"> </w:t>
      </w:r>
      <w:r w:rsidRPr="00E6170F">
        <w:rPr>
          <w:sz w:val="20"/>
        </w:rPr>
        <w:t>The system shall also activate when the failures in paragraphs 4., 5. or 6. have occurred, depending on the NO</w:t>
      </w:r>
      <w:r w:rsidRPr="00591E72">
        <w:rPr>
          <w:sz w:val="20"/>
          <w:vertAlign w:val="subscript"/>
        </w:rPr>
        <w:t>x</w:t>
      </w:r>
      <w:r w:rsidRPr="00E6170F">
        <w:rPr>
          <w:sz w:val="20"/>
        </w:rPr>
        <w:t xml:space="preserve"> monitoring approach. The detection of an empty reagent tank and the failures mentioned in paragraphs 4., 5. or 6. shall result in the failure information storage requirements of paragraph 7. coming into effect.</w:t>
      </w:r>
    </w:p>
    <w:p w14:paraId="4583B1AC" w14:textId="77777777"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8.3.</w:t>
      </w:r>
      <w:r w:rsidRPr="00E6170F">
        <w:rPr>
          <w:sz w:val="20"/>
        </w:rPr>
        <w:tab/>
        <w:t>The manufacturer shall select which type of inducement system to install.</w:t>
      </w:r>
      <w:r>
        <w:rPr>
          <w:sz w:val="20"/>
        </w:rPr>
        <w:t xml:space="preserve"> </w:t>
      </w:r>
      <w:r w:rsidRPr="00E6170F">
        <w:rPr>
          <w:sz w:val="20"/>
        </w:rPr>
        <w:t>The options for a system are described in paragraphs 8.3.1., 8.3.2., 8.3.3. and 8.3.4.</w:t>
      </w:r>
    </w:p>
    <w:p w14:paraId="4583B1AD" w14:textId="77777777" w:rsidR="002F33EA" w:rsidRPr="00E6170F" w:rsidRDefault="000A05CD" w:rsidP="002F33EA">
      <w:pPr>
        <w:pStyle w:val="ManualNumPar1"/>
        <w:tabs>
          <w:tab w:val="left" w:pos="851"/>
          <w:tab w:val="left" w:pos="1418"/>
        </w:tabs>
        <w:spacing w:before="0"/>
        <w:ind w:left="2268" w:right="1134" w:hanging="1134"/>
        <w:rPr>
          <w:sz w:val="20"/>
        </w:rPr>
      </w:pPr>
      <w:r>
        <w:rPr>
          <w:sz w:val="20"/>
        </w:rPr>
        <w:t>8.3.1.</w:t>
      </w:r>
      <w:r>
        <w:rPr>
          <w:sz w:val="20"/>
        </w:rPr>
        <w:tab/>
        <w:t>A "</w:t>
      </w:r>
      <w:r w:rsidR="002F33EA" w:rsidRPr="00E6170F">
        <w:rPr>
          <w:sz w:val="20"/>
        </w:rPr>
        <w:t>no</w:t>
      </w:r>
      <w:r>
        <w:rPr>
          <w:sz w:val="20"/>
        </w:rPr>
        <w:t xml:space="preserve"> engine restart after countdown"</w:t>
      </w:r>
      <w:r w:rsidR="002F33EA" w:rsidRPr="00E6170F">
        <w:rPr>
          <w:sz w:val="20"/>
        </w:rPr>
        <w:t xml:space="preserve"> approach allows a countdown of restarts or distance remaining once the inducement system activates.</w:t>
      </w:r>
      <w:r w:rsidR="002F33EA">
        <w:rPr>
          <w:sz w:val="20"/>
        </w:rPr>
        <w:t xml:space="preserve"> </w:t>
      </w:r>
      <w:r w:rsidR="002F33EA" w:rsidRPr="00E6170F">
        <w:rPr>
          <w:sz w:val="20"/>
        </w:rPr>
        <w:t>Engine starts initiated by the vehicle control system, such as start-stop systems, are not included in this countdown.</w:t>
      </w:r>
      <w:r w:rsidR="002F33EA">
        <w:rPr>
          <w:sz w:val="20"/>
        </w:rPr>
        <w:t xml:space="preserve"> </w:t>
      </w:r>
      <w:r w:rsidR="002F33EA" w:rsidRPr="00E6170F">
        <w:rPr>
          <w:sz w:val="20"/>
        </w:rPr>
        <w:t>Engine restarts shall be prevented immediately after the reagent tank becomes empty or a distance equivalent to a complete tank of fuel has been exceeded since the activation of the inducement system, whichever occurs earlier.</w:t>
      </w:r>
    </w:p>
    <w:p w14:paraId="4583B1AE" w14:textId="77777777" w:rsidR="002F33EA" w:rsidRPr="00E6170F" w:rsidRDefault="002F33EA" w:rsidP="002F33EA">
      <w:pPr>
        <w:pStyle w:val="ManualNumPar1"/>
        <w:tabs>
          <w:tab w:val="left" w:pos="851"/>
          <w:tab w:val="left" w:pos="1418"/>
        </w:tabs>
        <w:spacing w:before="0"/>
        <w:ind w:left="2268" w:right="1134" w:hanging="1134"/>
        <w:rPr>
          <w:sz w:val="20"/>
        </w:rPr>
      </w:pPr>
      <w:r>
        <w:rPr>
          <w:sz w:val="20"/>
        </w:rPr>
        <w:t>8.3.2.</w:t>
      </w:r>
      <w:r>
        <w:rPr>
          <w:sz w:val="20"/>
        </w:rPr>
        <w:tab/>
        <w:t>A "no start after refuelling"</w:t>
      </w:r>
      <w:r w:rsidRPr="00E6170F">
        <w:rPr>
          <w:sz w:val="20"/>
        </w:rPr>
        <w:t xml:space="preserve"> system results in a vehicle being unable to start after re-fuelling if the inducement system has activated.</w:t>
      </w:r>
    </w:p>
    <w:p w14:paraId="4583B1AF" w14:textId="77777777" w:rsidR="002F33EA" w:rsidRPr="00E6170F" w:rsidRDefault="00BE0FC3" w:rsidP="002F33EA">
      <w:pPr>
        <w:pStyle w:val="ManualNumPar1"/>
        <w:tabs>
          <w:tab w:val="left" w:pos="851"/>
          <w:tab w:val="left" w:pos="1418"/>
        </w:tabs>
        <w:spacing w:before="0"/>
        <w:ind w:left="2268" w:right="1134" w:hanging="1134"/>
        <w:rPr>
          <w:sz w:val="20"/>
        </w:rPr>
      </w:pPr>
      <w:r>
        <w:rPr>
          <w:sz w:val="20"/>
        </w:rPr>
        <w:t>8.3.3.</w:t>
      </w:r>
      <w:r>
        <w:rPr>
          <w:sz w:val="20"/>
        </w:rPr>
        <w:tab/>
        <w:t>A "</w:t>
      </w:r>
      <w:r w:rsidR="002F33EA" w:rsidRPr="00E6170F">
        <w:rPr>
          <w:sz w:val="20"/>
        </w:rPr>
        <w:t>fuel-lockou</w:t>
      </w:r>
      <w:r>
        <w:rPr>
          <w:sz w:val="20"/>
        </w:rPr>
        <w:t>t"</w:t>
      </w:r>
      <w:r w:rsidR="002F33EA" w:rsidRPr="00E6170F">
        <w:rPr>
          <w:sz w:val="20"/>
        </w:rPr>
        <w:t xml:space="preserve"> approach prevents the vehicle from being refuelled by locking the fuel filler system after the inducement system activates.</w:t>
      </w:r>
      <w:r w:rsidR="002F33EA">
        <w:rPr>
          <w:sz w:val="20"/>
        </w:rPr>
        <w:t xml:space="preserve"> </w:t>
      </w:r>
      <w:r w:rsidR="002F33EA" w:rsidRPr="00E6170F">
        <w:rPr>
          <w:sz w:val="20"/>
        </w:rPr>
        <w:t>The lockout system shall be robust to prevent it being tampered with.</w:t>
      </w:r>
    </w:p>
    <w:p w14:paraId="4583B1B0" w14:textId="77777777"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8.3.4.</w:t>
      </w:r>
      <w:r w:rsidRPr="00E6170F">
        <w:rPr>
          <w:sz w:val="20"/>
        </w:rPr>
        <w:tab/>
        <w:t xml:space="preserve">A </w:t>
      </w:r>
      <w:r>
        <w:rPr>
          <w:sz w:val="20"/>
        </w:rPr>
        <w:t>"performance restriction"</w:t>
      </w:r>
      <w:r w:rsidRPr="00E6170F">
        <w:rPr>
          <w:sz w:val="20"/>
        </w:rPr>
        <w:t xml:space="preserve"> approach restricts the speed of the vehicle after the inducement system activates.</w:t>
      </w:r>
      <w:r>
        <w:rPr>
          <w:sz w:val="20"/>
        </w:rPr>
        <w:t xml:space="preserve"> </w:t>
      </w:r>
      <w:r w:rsidRPr="00E6170F">
        <w:rPr>
          <w:sz w:val="20"/>
        </w:rPr>
        <w:t>The level of speed limitation shall be noticeable to the driver and significantly reduce the maximum speed of the vehicle.</w:t>
      </w:r>
      <w:r>
        <w:rPr>
          <w:sz w:val="20"/>
        </w:rPr>
        <w:t xml:space="preserve"> </w:t>
      </w:r>
      <w:r w:rsidRPr="00E6170F">
        <w:rPr>
          <w:sz w:val="20"/>
        </w:rPr>
        <w:t>Such limitation shall enter into operation gradually or after an engine start.</w:t>
      </w:r>
      <w:r>
        <w:rPr>
          <w:sz w:val="20"/>
        </w:rPr>
        <w:t xml:space="preserve"> </w:t>
      </w:r>
      <w:r w:rsidRPr="00E6170F">
        <w:rPr>
          <w:sz w:val="20"/>
        </w:rPr>
        <w:t>Shortly before engine restarts are prevented, the speed of the vehicle shall not exceed 50 km/h.</w:t>
      </w:r>
      <w:r>
        <w:rPr>
          <w:sz w:val="20"/>
        </w:rPr>
        <w:t xml:space="preserve"> </w:t>
      </w:r>
      <w:r w:rsidRPr="00E6170F">
        <w:rPr>
          <w:sz w:val="20"/>
        </w:rPr>
        <w:t>Engine restarts shall be prevented immediately after the reagent tank becomes empty or a distance equivalent to a complete tank of fuel has been exceeded since the activation of inducement system, whichever occurs earlier.</w:t>
      </w:r>
    </w:p>
    <w:p w14:paraId="4583B1B1" w14:textId="77777777" w:rsidR="002F33EA" w:rsidRPr="00E6170F" w:rsidRDefault="002F33EA" w:rsidP="007E74DB">
      <w:pPr>
        <w:pStyle w:val="ManualNumPar1"/>
        <w:keepNext/>
        <w:keepLines/>
        <w:tabs>
          <w:tab w:val="left" w:pos="851"/>
          <w:tab w:val="left" w:pos="1418"/>
        </w:tabs>
        <w:spacing w:before="0"/>
        <w:ind w:left="2268" w:right="1134" w:hanging="1134"/>
        <w:rPr>
          <w:sz w:val="20"/>
        </w:rPr>
      </w:pPr>
      <w:r w:rsidRPr="00E6170F">
        <w:rPr>
          <w:sz w:val="20"/>
        </w:rPr>
        <w:lastRenderedPageBreak/>
        <w:t>8.4.</w:t>
      </w:r>
      <w:r w:rsidRPr="00E6170F">
        <w:rPr>
          <w:sz w:val="20"/>
        </w:rPr>
        <w:tab/>
        <w:t>Once the inducement system has fully activated and disabled the vehicle, the inducement system shall only be deactivated if the quantity of reagent added to the vehicle is equivalent to 2,400 km average driving range, or the failures specified in paragraphs 4., 5., or 6. have been rectified.</w:t>
      </w:r>
      <w:r>
        <w:rPr>
          <w:sz w:val="20"/>
        </w:rPr>
        <w:t xml:space="preserve"> </w:t>
      </w:r>
      <w:r w:rsidRPr="00E6170F">
        <w:rPr>
          <w:sz w:val="20"/>
        </w:rPr>
        <w:t>After a repair has been carried out to correct a fault where the OBD system has been triggered under paragraph 7.2., the inducement system may be reinitialised via the OBD serial port (</w:t>
      </w:r>
      <w:proofErr w:type="gramStart"/>
      <w:r w:rsidRPr="00E6170F">
        <w:rPr>
          <w:sz w:val="20"/>
        </w:rPr>
        <w:t>e.g.</w:t>
      </w:r>
      <w:proofErr w:type="gramEnd"/>
      <w:r w:rsidRPr="00E6170F">
        <w:rPr>
          <w:sz w:val="20"/>
        </w:rPr>
        <w:t xml:space="preserve"> by a generic scan tool) to enable the vehicle to be restarted for self-diagnosis purposes.</w:t>
      </w:r>
      <w:r>
        <w:rPr>
          <w:sz w:val="20"/>
        </w:rPr>
        <w:t xml:space="preserve"> </w:t>
      </w:r>
      <w:r w:rsidRPr="00E6170F">
        <w:rPr>
          <w:sz w:val="20"/>
        </w:rPr>
        <w:t>The vehicle shall operate for a maximum of 50 km to enable the success of the repair to be validated.</w:t>
      </w:r>
      <w:r>
        <w:rPr>
          <w:sz w:val="20"/>
        </w:rPr>
        <w:t xml:space="preserve"> </w:t>
      </w:r>
      <w:r w:rsidRPr="00E6170F">
        <w:rPr>
          <w:sz w:val="20"/>
        </w:rPr>
        <w:t>The inducement system shall be fully reactivated if the fault persists after this validation.</w:t>
      </w:r>
    </w:p>
    <w:p w14:paraId="4583B1B2" w14:textId="77777777"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8.5.</w:t>
      </w:r>
      <w:r w:rsidRPr="00E6170F">
        <w:rPr>
          <w:sz w:val="20"/>
        </w:rPr>
        <w:tab/>
        <w:t>The driver warning system referred to in paragraph 3. shall display a message indicating clearly:</w:t>
      </w:r>
    </w:p>
    <w:p w14:paraId="4583B1B3" w14:textId="77777777" w:rsidR="002F33EA" w:rsidRPr="00E6170F" w:rsidRDefault="002F33EA" w:rsidP="002F33EA">
      <w:pPr>
        <w:pStyle w:val="ListNumberLevel2"/>
        <w:numPr>
          <w:ilvl w:val="1"/>
          <w:numId w:val="0"/>
        </w:numPr>
        <w:tabs>
          <w:tab w:val="left" w:pos="851"/>
          <w:tab w:val="left" w:pos="1418"/>
        </w:tabs>
        <w:ind w:left="2268" w:right="1134" w:hanging="567"/>
        <w:rPr>
          <w:sz w:val="20"/>
        </w:rPr>
      </w:pPr>
      <w:r w:rsidRPr="00E6170F">
        <w:rPr>
          <w:sz w:val="20"/>
        </w:rPr>
        <w:tab/>
        <w:t>(a)</w:t>
      </w:r>
      <w:r w:rsidRPr="00E6170F">
        <w:rPr>
          <w:sz w:val="20"/>
        </w:rPr>
        <w:tab/>
        <w:t>The number of remaining restarts and/or the remaining distance; and</w:t>
      </w:r>
    </w:p>
    <w:p w14:paraId="4583B1B4" w14:textId="77777777" w:rsidR="002F33EA" w:rsidRPr="00E6170F" w:rsidRDefault="002F33EA" w:rsidP="002F33EA">
      <w:pPr>
        <w:pStyle w:val="ListNumberLevel2"/>
        <w:numPr>
          <w:ilvl w:val="1"/>
          <w:numId w:val="0"/>
        </w:numPr>
        <w:tabs>
          <w:tab w:val="left" w:pos="851"/>
          <w:tab w:val="left" w:pos="1418"/>
        </w:tabs>
        <w:ind w:left="2268" w:right="1134" w:hanging="567"/>
        <w:rPr>
          <w:sz w:val="20"/>
        </w:rPr>
      </w:pPr>
      <w:r w:rsidRPr="00E6170F">
        <w:rPr>
          <w:sz w:val="20"/>
        </w:rPr>
        <w:tab/>
        <w:t>(b)</w:t>
      </w:r>
      <w:r w:rsidRPr="00E6170F">
        <w:rPr>
          <w:sz w:val="20"/>
        </w:rPr>
        <w:tab/>
        <w:t>The conditions under which the vehicle can be restarted.</w:t>
      </w:r>
    </w:p>
    <w:p w14:paraId="4583B1B5" w14:textId="77777777" w:rsidR="002F33EA" w:rsidRPr="00E6170F" w:rsidRDefault="000B5BE2" w:rsidP="002F33EA">
      <w:pPr>
        <w:pStyle w:val="ManualNumPar1"/>
        <w:tabs>
          <w:tab w:val="left" w:pos="851"/>
          <w:tab w:val="left" w:pos="1418"/>
        </w:tabs>
        <w:spacing w:before="0"/>
        <w:ind w:left="2268" w:right="1134" w:hanging="1134"/>
        <w:rPr>
          <w:sz w:val="20"/>
        </w:rPr>
      </w:pPr>
      <w:r>
        <w:rPr>
          <w:sz w:val="20"/>
        </w:rPr>
        <w:t>8.6.</w:t>
      </w:r>
      <w:r w:rsidR="002F33EA">
        <w:rPr>
          <w:sz w:val="20"/>
        </w:rPr>
        <w:tab/>
      </w:r>
      <w:r w:rsidR="002F33EA" w:rsidRPr="00E6170F">
        <w:rPr>
          <w:sz w:val="20"/>
        </w:rPr>
        <w:t xml:space="preserve">The driver inducement system shall be deactivated when the conditions for its activation have ceased to exist. The driver inducement system shall not be automatically deactivated without the reason for its activation having been remedied. </w:t>
      </w:r>
    </w:p>
    <w:p w14:paraId="4583B1B6" w14:textId="77777777"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8.7.</w:t>
      </w:r>
      <w:r w:rsidRPr="00E6170F">
        <w:rPr>
          <w:sz w:val="20"/>
        </w:rPr>
        <w:tab/>
        <w:t>Detailed written information fully describing the functional operation characteristics of the driver inducement system shall be provided to the approval authority at the time of approval.</w:t>
      </w:r>
    </w:p>
    <w:p w14:paraId="4583B1B7" w14:textId="77777777"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8.8.</w:t>
      </w:r>
      <w:r w:rsidRPr="00E6170F">
        <w:rPr>
          <w:sz w:val="20"/>
        </w:rPr>
        <w:tab/>
        <w:t>As part of the application for type approval under this Regulation, the manufacturer shall demonstrate the operation of the driver warning and inducement systems.</w:t>
      </w:r>
    </w:p>
    <w:p w14:paraId="4583B1B8" w14:textId="77777777"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9.</w:t>
      </w:r>
      <w:r w:rsidRPr="00E6170F">
        <w:rPr>
          <w:sz w:val="20"/>
        </w:rPr>
        <w:tab/>
      </w:r>
      <w:r>
        <w:rPr>
          <w:sz w:val="20"/>
        </w:rPr>
        <w:tab/>
        <w:t xml:space="preserve">Information requirements </w:t>
      </w:r>
    </w:p>
    <w:p w14:paraId="4583B1B9" w14:textId="77777777"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9.1.</w:t>
      </w:r>
      <w:r w:rsidRPr="00E6170F">
        <w:rPr>
          <w:sz w:val="20"/>
        </w:rPr>
        <w:tab/>
        <w:t>The manufacturer shall provide all owners of new vehicles written information about the emission control system.</w:t>
      </w:r>
      <w:r>
        <w:rPr>
          <w:sz w:val="20"/>
        </w:rPr>
        <w:t xml:space="preserve"> </w:t>
      </w:r>
      <w:r w:rsidRPr="00E6170F">
        <w:rPr>
          <w:sz w:val="20"/>
        </w:rPr>
        <w:t>This information shall state that if the vehicle emission control system is not functioning correctly, the driver shall be informed of a problem by the driver warning system and that the driver inducement system shall consequentially result in the vehicle being unable to start.</w:t>
      </w:r>
    </w:p>
    <w:p w14:paraId="4583B1BA" w14:textId="77777777"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9.2.</w:t>
      </w:r>
      <w:r w:rsidRPr="00E6170F">
        <w:rPr>
          <w:sz w:val="20"/>
        </w:rPr>
        <w:tab/>
        <w:t>The instructions shall indicate requirements for the proper use and maintenance of vehicles, including the proper use of consumable reagents.</w:t>
      </w:r>
    </w:p>
    <w:p w14:paraId="4583B1BB" w14:textId="77777777"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9.3.</w:t>
      </w:r>
      <w:r w:rsidRPr="00E6170F">
        <w:rPr>
          <w:sz w:val="20"/>
        </w:rPr>
        <w:tab/>
        <w:t>The instructions shall specify if consumable reagents have to be refilled by the vehicle operator between normal maintenance intervals.</w:t>
      </w:r>
      <w:r>
        <w:rPr>
          <w:sz w:val="20"/>
        </w:rPr>
        <w:t xml:space="preserve"> </w:t>
      </w:r>
      <w:r w:rsidRPr="00E6170F">
        <w:rPr>
          <w:sz w:val="20"/>
        </w:rPr>
        <w:t>They shall indicate how the driver should refill the reagent tank.</w:t>
      </w:r>
      <w:r>
        <w:rPr>
          <w:sz w:val="20"/>
        </w:rPr>
        <w:t xml:space="preserve"> </w:t>
      </w:r>
      <w:r w:rsidRPr="00E6170F">
        <w:rPr>
          <w:sz w:val="20"/>
        </w:rPr>
        <w:t>The information shall also indicate a likely rate of reagent consumption for that type of vehicle and how often it should be replenished.</w:t>
      </w:r>
    </w:p>
    <w:p w14:paraId="4583B1BC" w14:textId="77777777"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9.4.</w:t>
      </w:r>
      <w:r w:rsidRPr="00E6170F">
        <w:rPr>
          <w:sz w:val="20"/>
        </w:rPr>
        <w:tab/>
        <w:t>The instructions shall specify that use of, and refilling of, a required reagent of the correct specifications is mandatory for the vehicle to comply with the certificate of conformity issued for that vehicle type.</w:t>
      </w:r>
    </w:p>
    <w:p w14:paraId="4583B1BD" w14:textId="77777777"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9.5.</w:t>
      </w:r>
      <w:r w:rsidRPr="00E6170F">
        <w:rPr>
          <w:sz w:val="20"/>
        </w:rPr>
        <w:tab/>
        <w:t>The instructions shall state that it may be a criminal offence to use a vehicle that does not consume any reagent if it is required for the reduction of emissions.</w:t>
      </w:r>
    </w:p>
    <w:p w14:paraId="4583B1BE" w14:textId="77777777"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t>9.6.</w:t>
      </w:r>
      <w:r w:rsidRPr="00E6170F">
        <w:rPr>
          <w:sz w:val="20"/>
        </w:rPr>
        <w:tab/>
        <w:t>The instructions shall explain how the warning system and driver inducement systems work.</w:t>
      </w:r>
      <w:r>
        <w:rPr>
          <w:sz w:val="20"/>
        </w:rPr>
        <w:t xml:space="preserve"> </w:t>
      </w:r>
      <w:r w:rsidRPr="00E6170F">
        <w:rPr>
          <w:sz w:val="20"/>
        </w:rPr>
        <w:t>In addition, the consequences of ignoring the warning system and not replenishing the reagent shall be explained.</w:t>
      </w:r>
    </w:p>
    <w:p w14:paraId="4583B1BF" w14:textId="77777777" w:rsidR="002F33EA" w:rsidRPr="00E6170F" w:rsidRDefault="002F33EA" w:rsidP="002F33EA">
      <w:pPr>
        <w:pStyle w:val="ManualNumPar1"/>
        <w:tabs>
          <w:tab w:val="left" w:pos="851"/>
          <w:tab w:val="left" w:pos="1418"/>
        </w:tabs>
        <w:spacing w:before="0"/>
        <w:ind w:left="2268" w:right="1134" w:hanging="1134"/>
        <w:rPr>
          <w:sz w:val="20"/>
        </w:rPr>
      </w:pPr>
      <w:r w:rsidRPr="00E6170F">
        <w:rPr>
          <w:sz w:val="20"/>
        </w:rPr>
        <w:lastRenderedPageBreak/>
        <w:t>10.</w:t>
      </w:r>
      <w:r w:rsidRPr="00E6170F">
        <w:rPr>
          <w:sz w:val="20"/>
        </w:rPr>
        <w:tab/>
      </w:r>
      <w:r w:rsidR="00BE0FC3">
        <w:rPr>
          <w:sz w:val="20"/>
        </w:rPr>
        <w:tab/>
        <w:t xml:space="preserve">Operating conditions of the </w:t>
      </w:r>
      <w:r>
        <w:rPr>
          <w:sz w:val="20"/>
        </w:rPr>
        <w:t>after-treatment system</w:t>
      </w:r>
    </w:p>
    <w:p w14:paraId="4583B1C0" w14:textId="77777777" w:rsidR="00A54226" w:rsidRDefault="002F33EA" w:rsidP="002F33EA">
      <w:pPr>
        <w:spacing w:after="120"/>
        <w:ind w:left="2268" w:right="1134" w:hanging="1134"/>
        <w:jc w:val="both"/>
        <w:rPr>
          <w:sz w:val="20"/>
        </w:rPr>
        <w:sectPr w:rsidR="00A54226" w:rsidSect="00B119A5">
          <w:headerReference w:type="even" r:id="rId83"/>
          <w:headerReference w:type="default" r:id="rId84"/>
          <w:footerReference w:type="even" r:id="rId85"/>
          <w:footerReference w:type="default" r:id="rId86"/>
          <w:headerReference w:type="first" r:id="rId87"/>
          <w:footnotePr>
            <w:numRestart w:val="eachSect"/>
          </w:footnotePr>
          <w:pgSz w:w="11906" w:h="16838" w:code="9"/>
          <w:pgMar w:top="1701" w:right="1134" w:bottom="2268" w:left="1134" w:header="964" w:footer="1701" w:gutter="0"/>
          <w:cols w:space="708"/>
          <w:docGrid w:linePitch="360"/>
        </w:sectPr>
      </w:pPr>
      <w:r w:rsidRPr="00E6170F">
        <w:rPr>
          <w:sz w:val="20"/>
        </w:rPr>
        <w:tab/>
        <w:t>Manufacturers shall ensure that the emission control system retains its emission control function during all ambient conditions, especially at low ambient temperatures.</w:t>
      </w:r>
      <w:r>
        <w:rPr>
          <w:sz w:val="20"/>
        </w:rPr>
        <w:t xml:space="preserve"> </w:t>
      </w:r>
      <w:r w:rsidRPr="00E6170F">
        <w:rPr>
          <w:sz w:val="20"/>
        </w:rPr>
        <w:t>This includes taking measures to prevent the complete freezing of the reagent during parking times of up to 7 days at 258 K (-15 </w:t>
      </w:r>
      <w:r w:rsidR="00341DA4">
        <w:rPr>
          <w:sz w:val="20"/>
        </w:rPr>
        <w:t>°</w:t>
      </w:r>
      <w:r w:rsidRPr="00E6170F">
        <w:rPr>
          <w:sz w:val="20"/>
        </w:rPr>
        <w:t>C) with the reagent tank 50 per cent full.</w:t>
      </w:r>
      <w:r>
        <w:rPr>
          <w:sz w:val="20"/>
        </w:rPr>
        <w:t xml:space="preserve"> </w:t>
      </w:r>
      <w:r w:rsidRPr="00E6170F">
        <w:rPr>
          <w:sz w:val="20"/>
        </w:rPr>
        <w:t>If the reagent has frozen, the manufacturer shall ensure that reagent shall be available for use within 20</w:t>
      </w:r>
      <w:r w:rsidR="00D952C2">
        <w:rPr>
          <w:sz w:val="20"/>
        </w:rPr>
        <w:t> </w:t>
      </w:r>
      <w:r w:rsidRPr="00E6170F">
        <w:rPr>
          <w:sz w:val="20"/>
        </w:rPr>
        <w:t xml:space="preserve">minutes of </w:t>
      </w:r>
      <w:r>
        <w:rPr>
          <w:sz w:val="20"/>
        </w:rPr>
        <w:t>the vehicle starting at 258 K (-</w:t>
      </w:r>
      <w:r w:rsidRPr="00E6170F">
        <w:rPr>
          <w:sz w:val="20"/>
        </w:rPr>
        <w:t>15 </w:t>
      </w:r>
      <w:r w:rsidR="00341DA4">
        <w:rPr>
          <w:sz w:val="20"/>
        </w:rPr>
        <w:t>°</w:t>
      </w:r>
      <w:r w:rsidRPr="00E6170F">
        <w:rPr>
          <w:sz w:val="20"/>
        </w:rPr>
        <w:t>C) measured inside the reagent tank, so as to ensure</w:t>
      </w:r>
      <w:r w:rsidR="000A05CD">
        <w:rPr>
          <w:sz w:val="20"/>
        </w:rPr>
        <w:t xml:space="preserve"> correct operation of the emission control system</w:t>
      </w:r>
      <w:r>
        <w:rPr>
          <w:sz w:val="20"/>
        </w:rPr>
        <w:t>.</w:t>
      </w:r>
    </w:p>
    <w:p w14:paraId="4583B1C1" w14:textId="77777777" w:rsidR="00A54226" w:rsidRDefault="00A54226" w:rsidP="00A54226">
      <w:pPr>
        <w:pStyle w:val="HChG"/>
      </w:pPr>
      <w:r>
        <w:lastRenderedPageBreak/>
        <w:t>Annex 1</w:t>
      </w:r>
    </w:p>
    <w:p w14:paraId="4583B1C2" w14:textId="77777777" w:rsidR="00A54226" w:rsidRDefault="00A54226" w:rsidP="00A54226">
      <w:pPr>
        <w:pStyle w:val="HChG"/>
      </w:pPr>
      <w:r>
        <w:tab/>
      </w:r>
      <w:r>
        <w:tab/>
        <w:t>Engine and vehicle characteristics and information concerning the conduct of tests</w:t>
      </w:r>
    </w:p>
    <w:p w14:paraId="4583B1C3" w14:textId="77777777" w:rsidR="00A54226" w:rsidRPr="00C056EC" w:rsidRDefault="00A54226" w:rsidP="00A54226">
      <w:pPr>
        <w:pStyle w:val="SingleTxtG"/>
      </w:pPr>
      <w:r w:rsidRPr="00C056EC">
        <w:t>The following information, when applicable, shall be supplied in triplicate</w:t>
      </w:r>
      <w:r>
        <w:t xml:space="preserve"> and include a list of contents</w:t>
      </w:r>
      <w:r w:rsidRPr="00C056EC">
        <w:t>.</w:t>
      </w:r>
    </w:p>
    <w:p w14:paraId="4583B1C4" w14:textId="77777777" w:rsidR="00A54226" w:rsidRDefault="00A54226" w:rsidP="00A54226">
      <w:pPr>
        <w:pStyle w:val="SingleTxtG"/>
      </w:pPr>
      <w:r w:rsidRPr="00C056EC">
        <w:t>If there are drawings, they shall be to an appropriate scale and show sufficient detail; they shall be presented in A4 format or folded to that format.</w:t>
      </w:r>
      <w:r>
        <w:t xml:space="preserve"> Photographs, if any, shall show sufficient detail.</w:t>
      </w:r>
    </w:p>
    <w:p w14:paraId="4583B1C5" w14:textId="77777777" w:rsidR="00A54226" w:rsidRPr="001250E2" w:rsidRDefault="00A54226" w:rsidP="00A54226">
      <w:pPr>
        <w:spacing w:after="120"/>
        <w:ind w:left="1134" w:right="1134"/>
        <w:jc w:val="both"/>
        <w:rPr>
          <w:sz w:val="20"/>
          <w:lang w:val="en-US"/>
        </w:rPr>
      </w:pPr>
      <w:r w:rsidRPr="001250E2">
        <w:rPr>
          <w:sz w:val="20"/>
          <w:lang w:val="en-US"/>
        </w:rPr>
        <w:t>If the systems, components or separate technical units have electronic controls, information concerning their performance shall be supplied.</w:t>
      </w:r>
    </w:p>
    <w:p w14:paraId="4583B1C6" w14:textId="77777777" w:rsidR="00A54226" w:rsidRPr="00C056EC" w:rsidRDefault="00A54226" w:rsidP="00A54226">
      <w:pPr>
        <w:pStyle w:val="SingleTxtG"/>
        <w:ind w:left="2552" w:hanging="1418"/>
      </w:pPr>
      <w:r>
        <w:t>0.</w:t>
      </w:r>
      <w:r w:rsidRPr="00C056EC">
        <w:tab/>
        <w:t>General</w:t>
      </w:r>
    </w:p>
    <w:p w14:paraId="4583B1C7" w14:textId="77777777" w:rsidR="00A54226" w:rsidRPr="00C056EC" w:rsidRDefault="00A54226" w:rsidP="00A54226">
      <w:pPr>
        <w:pStyle w:val="SingleTxtG"/>
        <w:tabs>
          <w:tab w:val="left" w:pos="1134"/>
          <w:tab w:val="right" w:leader="dot" w:pos="9639"/>
        </w:tabs>
        <w:ind w:left="2552" w:hanging="1418"/>
      </w:pPr>
      <w:r>
        <w:t>0</w:t>
      </w:r>
      <w:r w:rsidRPr="00C056EC">
        <w:t>.1.</w:t>
      </w:r>
      <w:r w:rsidRPr="00C056EC">
        <w:tab/>
        <w:t>Make (name of undertaking):</w:t>
      </w:r>
      <w:r w:rsidRPr="00C056EC">
        <w:tab/>
      </w:r>
    </w:p>
    <w:p w14:paraId="4583B1C8" w14:textId="77777777" w:rsidR="00A54226" w:rsidRDefault="00A54226" w:rsidP="00A54226">
      <w:pPr>
        <w:pStyle w:val="SingleTxtG"/>
        <w:tabs>
          <w:tab w:val="left" w:pos="1134"/>
          <w:tab w:val="right" w:leader="dot" w:pos="9639"/>
        </w:tabs>
        <w:ind w:left="2552" w:hanging="1418"/>
      </w:pPr>
      <w:r>
        <w:t>0</w:t>
      </w:r>
      <w:r w:rsidRPr="00C056EC">
        <w:t>.2.</w:t>
      </w:r>
      <w:r w:rsidRPr="00C056EC">
        <w:tab/>
        <w:t>Type:</w:t>
      </w:r>
      <w:r w:rsidRPr="00C056EC">
        <w:tab/>
      </w:r>
    </w:p>
    <w:p w14:paraId="4583B1C9" w14:textId="77777777" w:rsidR="00A54226" w:rsidRPr="00943DB5" w:rsidRDefault="00A54226" w:rsidP="00A54226">
      <w:pPr>
        <w:pStyle w:val="SingleTxtG"/>
        <w:tabs>
          <w:tab w:val="left" w:pos="1134"/>
          <w:tab w:val="right" w:leader="dot" w:pos="9639"/>
        </w:tabs>
        <w:ind w:left="2552" w:hanging="1418"/>
      </w:pPr>
      <w:r w:rsidRPr="00943DB5">
        <w:t>0.2.1.</w:t>
      </w:r>
      <w:r w:rsidRPr="00943DB5">
        <w:tab/>
      </w:r>
      <w:r w:rsidRPr="00943DB5">
        <w:rPr>
          <w:lang w:val="en-US"/>
        </w:rPr>
        <w:t>Commercial name(s), if available:</w:t>
      </w:r>
      <w:r>
        <w:rPr>
          <w:lang w:val="en-US"/>
        </w:rPr>
        <w:tab/>
      </w:r>
    </w:p>
    <w:p w14:paraId="4583B1CA" w14:textId="77777777" w:rsidR="00A54226" w:rsidRPr="00C056EC" w:rsidRDefault="00A54226" w:rsidP="00A54226">
      <w:pPr>
        <w:pStyle w:val="SingleTxtG"/>
        <w:tabs>
          <w:tab w:val="left" w:pos="1134"/>
          <w:tab w:val="right" w:leader="dot" w:pos="9639"/>
        </w:tabs>
        <w:ind w:left="2552" w:hanging="1418"/>
      </w:pPr>
      <w:r>
        <w:t>0</w:t>
      </w:r>
      <w:r w:rsidRPr="00C056EC">
        <w:t>.3.</w:t>
      </w:r>
      <w:r w:rsidRPr="00C056EC">
        <w:tab/>
        <w:t xml:space="preserve">Means of identification of type, if marked on the </w:t>
      </w:r>
      <w:proofErr w:type="spellStart"/>
      <w:r w:rsidRPr="00C056EC">
        <w:t>vehicle</w:t>
      </w:r>
      <w:r>
        <w:rPr>
          <w:rStyle w:val="FootnoteReference"/>
        </w:rPr>
        <w:footnoteReference w:customMarkFollows="1" w:id="9"/>
        <w:t>a</w:t>
      </w:r>
      <w:proofErr w:type="spellEnd"/>
      <w:r w:rsidRPr="00C056EC">
        <w:t>:</w:t>
      </w:r>
      <w:r w:rsidRPr="00C056EC">
        <w:tab/>
      </w:r>
    </w:p>
    <w:p w14:paraId="4583B1CB" w14:textId="77777777" w:rsidR="00A54226" w:rsidRPr="00C056EC" w:rsidRDefault="00A54226" w:rsidP="00A54226">
      <w:pPr>
        <w:pStyle w:val="SingleTxtG"/>
        <w:tabs>
          <w:tab w:val="left" w:pos="1134"/>
          <w:tab w:val="right" w:leader="dot" w:pos="9639"/>
        </w:tabs>
        <w:ind w:left="2552" w:hanging="1418"/>
      </w:pPr>
      <w:r>
        <w:t>0</w:t>
      </w:r>
      <w:r w:rsidRPr="00C056EC">
        <w:t>.3.1.</w:t>
      </w:r>
      <w:r w:rsidRPr="00C056EC">
        <w:tab/>
        <w:t>Location of that mark:</w:t>
      </w:r>
      <w:r w:rsidRPr="00C056EC">
        <w:tab/>
      </w:r>
    </w:p>
    <w:p w14:paraId="4583B1CC" w14:textId="77777777" w:rsidR="00A54226" w:rsidRPr="00C056EC" w:rsidRDefault="00A54226" w:rsidP="00A54226">
      <w:pPr>
        <w:pStyle w:val="SingleTxtG"/>
        <w:tabs>
          <w:tab w:val="left" w:pos="1134"/>
          <w:tab w:val="right" w:leader="dot" w:pos="9639"/>
        </w:tabs>
        <w:ind w:left="2552" w:hanging="1418"/>
      </w:pPr>
      <w:r>
        <w:t>0</w:t>
      </w:r>
      <w:r w:rsidRPr="00C056EC">
        <w:t>.4.</w:t>
      </w:r>
      <w:r w:rsidRPr="00C056EC">
        <w:tab/>
        <w:t xml:space="preserve">Category of </w:t>
      </w:r>
      <w:proofErr w:type="spellStart"/>
      <w:r w:rsidRPr="00C056EC">
        <w:t>vehicle</w:t>
      </w:r>
      <w:r>
        <w:rPr>
          <w:rStyle w:val="FootnoteReference"/>
        </w:rPr>
        <w:footnoteReference w:customMarkFollows="1" w:id="10"/>
        <w:t>b</w:t>
      </w:r>
      <w:proofErr w:type="spellEnd"/>
      <w:r w:rsidRPr="00C056EC">
        <w:t>:</w:t>
      </w:r>
      <w:r w:rsidRPr="00C056EC">
        <w:tab/>
      </w:r>
    </w:p>
    <w:p w14:paraId="4583B1CD" w14:textId="77777777" w:rsidR="00A54226" w:rsidRPr="00C056EC" w:rsidRDefault="00A54226" w:rsidP="00A54226">
      <w:pPr>
        <w:pStyle w:val="SingleTxtG"/>
        <w:tabs>
          <w:tab w:val="left" w:pos="1134"/>
          <w:tab w:val="right" w:leader="dot" w:pos="9639"/>
        </w:tabs>
        <w:ind w:left="2552" w:hanging="1418"/>
      </w:pPr>
      <w:r>
        <w:t>0</w:t>
      </w:r>
      <w:r w:rsidRPr="00C056EC">
        <w:t>.5.</w:t>
      </w:r>
      <w:r w:rsidRPr="00C056EC">
        <w:tab/>
        <w:t>Name and address of manufacturer:</w:t>
      </w:r>
      <w:r w:rsidRPr="00C056EC">
        <w:tab/>
      </w:r>
    </w:p>
    <w:p w14:paraId="4583B1CE" w14:textId="77777777" w:rsidR="00A54226" w:rsidRDefault="00A54226" w:rsidP="00A54226">
      <w:pPr>
        <w:pStyle w:val="SingleTxtG"/>
        <w:tabs>
          <w:tab w:val="left" w:pos="1134"/>
          <w:tab w:val="right" w:leader="dot" w:pos="9639"/>
        </w:tabs>
        <w:ind w:left="2552" w:hanging="1418"/>
      </w:pPr>
      <w:r>
        <w:t>0.8.</w:t>
      </w:r>
      <w:r w:rsidRPr="00C056EC">
        <w:tab/>
        <w:t>Name</w:t>
      </w:r>
      <w:r>
        <w:t>(s)</w:t>
      </w:r>
      <w:r w:rsidRPr="00C056EC">
        <w:t xml:space="preserve"> and address</w:t>
      </w:r>
      <w:r>
        <w:t>(es)</w:t>
      </w:r>
      <w:r w:rsidRPr="00C056EC">
        <w:t xml:space="preserve"> of </w:t>
      </w:r>
      <w:proofErr w:type="spellStart"/>
      <w:r>
        <w:t>of</w:t>
      </w:r>
      <w:proofErr w:type="spellEnd"/>
      <w:r>
        <w:t xml:space="preserve"> assembly plant(s)</w:t>
      </w:r>
      <w:r w:rsidRPr="00C056EC">
        <w:t>:</w:t>
      </w:r>
      <w:r w:rsidRPr="00C056EC">
        <w:tab/>
      </w:r>
    </w:p>
    <w:p w14:paraId="4583B1CF" w14:textId="77777777" w:rsidR="00A54226" w:rsidRPr="00FA2BF6" w:rsidRDefault="00A54226" w:rsidP="00A54226">
      <w:pPr>
        <w:pStyle w:val="SingleTxtG"/>
        <w:tabs>
          <w:tab w:val="left" w:pos="1134"/>
          <w:tab w:val="right" w:leader="dot" w:pos="9639"/>
        </w:tabs>
        <w:spacing w:after="0"/>
        <w:ind w:left="2552" w:hanging="1418"/>
        <w:rPr>
          <w:lang w:val="en-US"/>
        </w:rPr>
      </w:pPr>
      <w:r w:rsidRPr="00FA2BF6">
        <w:t>0.9.</w:t>
      </w:r>
      <w:r w:rsidRPr="00FA2BF6">
        <w:tab/>
      </w:r>
      <w:r w:rsidRPr="00FA2BF6">
        <w:rPr>
          <w:lang w:val="en-US"/>
        </w:rPr>
        <w:t xml:space="preserve">Name and address of manufacturer's authorized representative </w:t>
      </w:r>
    </w:p>
    <w:p w14:paraId="4583B1D0" w14:textId="77777777" w:rsidR="00A54226" w:rsidRPr="00C056EC" w:rsidRDefault="00A54226" w:rsidP="00A54226">
      <w:pPr>
        <w:pStyle w:val="SingleTxtG"/>
        <w:tabs>
          <w:tab w:val="left" w:pos="1134"/>
          <w:tab w:val="right" w:leader="dot" w:pos="9639"/>
        </w:tabs>
        <w:ind w:left="2552" w:hanging="1418"/>
      </w:pPr>
      <w:r w:rsidRPr="00FA2BF6">
        <w:rPr>
          <w:lang w:val="en-US"/>
        </w:rPr>
        <w:tab/>
        <w:t>where appropriate</w:t>
      </w:r>
      <w:r w:rsidRPr="006F423A">
        <w:rPr>
          <w:lang w:val="en-US"/>
        </w:rPr>
        <w:t>:</w:t>
      </w:r>
      <w:r w:rsidRPr="006F423A">
        <w:rPr>
          <w:lang w:val="en-US"/>
        </w:rPr>
        <w:tab/>
      </w:r>
    </w:p>
    <w:p w14:paraId="4583B1D1" w14:textId="77777777" w:rsidR="00A54226" w:rsidRPr="00C056EC" w:rsidRDefault="00A54226" w:rsidP="00A54226">
      <w:pPr>
        <w:pStyle w:val="SingleTxtG"/>
        <w:tabs>
          <w:tab w:val="left" w:pos="1134"/>
          <w:tab w:val="right" w:leader="dot" w:pos="9639"/>
        </w:tabs>
        <w:ind w:left="2552" w:hanging="1418"/>
      </w:pPr>
      <w:r>
        <w:t>1</w:t>
      </w:r>
      <w:r w:rsidRPr="00C056EC">
        <w:t>.</w:t>
      </w:r>
      <w:r w:rsidRPr="00C056EC">
        <w:tab/>
        <w:t>General construction characteristics of the vehicle</w:t>
      </w:r>
    </w:p>
    <w:p w14:paraId="4583B1D2" w14:textId="77777777" w:rsidR="00A54226" w:rsidRPr="00C056EC" w:rsidRDefault="00A54226" w:rsidP="00A54226">
      <w:pPr>
        <w:pStyle w:val="SingleTxtG"/>
        <w:tabs>
          <w:tab w:val="left" w:pos="1134"/>
          <w:tab w:val="right" w:leader="dot" w:pos="9639"/>
        </w:tabs>
        <w:ind w:left="2552" w:hanging="1418"/>
      </w:pPr>
      <w:r>
        <w:t>1</w:t>
      </w:r>
      <w:r w:rsidRPr="00C056EC">
        <w:t>.1.</w:t>
      </w:r>
      <w:r w:rsidRPr="00C056EC">
        <w:tab/>
        <w:t>Photographs and/or drawings of a representative vehicle:</w:t>
      </w:r>
      <w:r w:rsidRPr="00C056EC">
        <w:tab/>
      </w:r>
    </w:p>
    <w:p w14:paraId="4583B1D3" w14:textId="77777777" w:rsidR="00A54226" w:rsidRDefault="00A54226" w:rsidP="00A54226">
      <w:pPr>
        <w:pStyle w:val="SingleTxtG"/>
        <w:tabs>
          <w:tab w:val="left" w:pos="1134"/>
          <w:tab w:val="right" w:leader="dot" w:pos="9639"/>
        </w:tabs>
        <w:ind w:left="2552" w:hanging="1418"/>
      </w:pPr>
      <w:r>
        <w:t>1.3.3.</w:t>
      </w:r>
      <w:r w:rsidRPr="00C056EC">
        <w:tab/>
        <w:t>Powered axles (number, position, interconnection):</w:t>
      </w:r>
      <w:r w:rsidRPr="00C056EC">
        <w:tab/>
      </w:r>
    </w:p>
    <w:p w14:paraId="4583B1D4" w14:textId="77777777" w:rsidR="00A54226" w:rsidRPr="00FA2BF6" w:rsidRDefault="00A54226" w:rsidP="00A54226">
      <w:pPr>
        <w:pStyle w:val="SingleTxtG"/>
        <w:tabs>
          <w:tab w:val="left" w:pos="1134"/>
          <w:tab w:val="right" w:leader="dot" w:pos="9639"/>
        </w:tabs>
        <w:ind w:left="2552" w:hanging="1418"/>
        <w:rPr>
          <w:lang w:val="en-US"/>
        </w:rPr>
      </w:pPr>
      <w:r w:rsidRPr="00FA2BF6">
        <w:t>2.</w:t>
      </w:r>
      <w:r w:rsidRPr="00FA2BF6">
        <w:tab/>
      </w:r>
      <w:r w:rsidRPr="00FA2BF6">
        <w:rPr>
          <w:lang w:val="en-US"/>
        </w:rPr>
        <w:t xml:space="preserve">Masses and </w:t>
      </w:r>
      <w:proofErr w:type="spellStart"/>
      <w:r w:rsidRPr="00FA2BF6">
        <w:rPr>
          <w:lang w:val="en-US"/>
        </w:rPr>
        <w:t>dimensions</w:t>
      </w:r>
      <w:r w:rsidRPr="00FA2BF6">
        <w:rPr>
          <w:rStyle w:val="FootnoteReference"/>
          <w:lang w:val="en-US"/>
        </w:rPr>
        <w:t>c</w:t>
      </w:r>
      <w:proofErr w:type="spellEnd"/>
      <w:r w:rsidRPr="00FA2BF6">
        <w:rPr>
          <w:b/>
          <w:lang w:val="en-US"/>
        </w:rPr>
        <w:t xml:space="preserve"> </w:t>
      </w:r>
      <w:r w:rsidRPr="00FA2BF6">
        <w:rPr>
          <w:lang w:val="en-US"/>
        </w:rPr>
        <w:t xml:space="preserve">(in kg and mm) (refer to drawing </w:t>
      </w:r>
      <w:r>
        <w:rPr>
          <w:lang w:val="en-US"/>
        </w:rPr>
        <w:tab/>
      </w:r>
      <w:r>
        <w:rPr>
          <w:lang w:val="en-US"/>
        </w:rPr>
        <w:br/>
      </w:r>
      <w:r w:rsidRPr="00FA2BF6">
        <w:rPr>
          <w:lang w:val="en-US"/>
        </w:rPr>
        <w:t>where applicable)</w:t>
      </w:r>
      <w:r w:rsidRPr="00FA2BF6">
        <w:rPr>
          <w:lang w:val="en-US"/>
        </w:rPr>
        <w:tab/>
      </w:r>
    </w:p>
    <w:p w14:paraId="4583B1D5" w14:textId="77777777" w:rsidR="00A54226" w:rsidRPr="00B338BE" w:rsidRDefault="00A54226" w:rsidP="00A54226">
      <w:pPr>
        <w:pStyle w:val="SingleTxtG"/>
        <w:tabs>
          <w:tab w:val="left" w:pos="1134"/>
          <w:tab w:val="right" w:leader="dot" w:pos="9639"/>
        </w:tabs>
        <w:ind w:left="2552" w:hanging="1418"/>
        <w:rPr>
          <w:lang w:val="en-US"/>
        </w:rPr>
      </w:pPr>
      <w:r>
        <w:t>2.6.</w:t>
      </w:r>
      <w:r>
        <w:tab/>
      </w:r>
      <w:r w:rsidRPr="006B7B13">
        <w:rPr>
          <w:lang w:val="en-US"/>
        </w:rPr>
        <w:t>Mass of the vehicle with bodywork and, in the case of a towing vehicle</w:t>
      </w:r>
      <w:r>
        <w:rPr>
          <w:lang w:val="en-US"/>
        </w:rPr>
        <w:t xml:space="preserve"> of </w:t>
      </w:r>
      <w:r w:rsidRPr="006B7B13">
        <w:rPr>
          <w:lang w:val="en-US"/>
        </w:rPr>
        <w:t>category other than M</w:t>
      </w:r>
      <w:r w:rsidRPr="006B7B13">
        <w:rPr>
          <w:vertAlign w:val="subscript"/>
          <w:lang w:val="en-US"/>
        </w:rPr>
        <w:t>1</w:t>
      </w:r>
      <w:r w:rsidRPr="006B7B13">
        <w:rPr>
          <w:lang w:val="en-US"/>
        </w:rPr>
        <w:t xml:space="preserve">, with coupling device, if fitted by the manufacturer, in running order, or mass of the chassis or chassis with cab, without bodywork and/or coupling device if the manufacturer does not fit the bodywork and/or coupling device (including liquids, tools, spare wheel, if </w:t>
      </w:r>
      <w:r w:rsidRPr="006B7B13">
        <w:rPr>
          <w:lang w:val="en-US"/>
        </w:rPr>
        <w:lastRenderedPageBreak/>
        <w:t>fitted, and driver and, for buses and coaches, a crew member if there is a crew seat in the vehicle)</w:t>
      </w:r>
      <w:r>
        <w:rPr>
          <w:rStyle w:val="FootnoteReference"/>
          <w:lang w:val="en-US"/>
        </w:rPr>
        <w:footnoteReference w:customMarkFollows="1" w:id="11"/>
        <w:t>d</w:t>
      </w:r>
      <w:r w:rsidRPr="006B7B13">
        <w:rPr>
          <w:lang w:val="en-US"/>
        </w:rPr>
        <w:t xml:space="preserve"> (maximum and minimum for each variant):</w:t>
      </w:r>
      <w:r w:rsidRPr="006B7B13">
        <w:rPr>
          <w:lang w:val="en-US"/>
        </w:rPr>
        <w:tab/>
      </w:r>
    </w:p>
    <w:p w14:paraId="4583B1D6" w14:textId="77777777" w:rsidR="00A54226" w:rsidRPr="006B7B13" w:rsidRDefault="00A54226" w:rsidP="00A54226">
      <w:pPr>
        <w:pStyle w:val="SingleTxtG"/>
        <w:tabs>
          <w:tab w:val="left" w:pos="1134"/>
          <w:tab w:val="right" w:leader="dot" w:pos="9639"/>
        </w:tabs>
        <w:ind w:left="2552" w:hanging="1418"/>
        <w:rPr>
          <w:vertAlign w:val="superscript"/>
          <w:lang w:val="en-US"/>
        </w:rPr>
      </w:pPr>
      <w:r>
        <w:rPr>
          <w:lang w:val="en-US"/>
        </w:rPr>
        <w:t>2.8</w:t>
      </w:r>
      <w:r w:rsidR="000B5BE2">
        <w:rPr>
          <w:lang w:val="en-US"/>
        </w:rPr>
        <w:t>.</w:t>
      </w:r>
      <w:r w:rsidRPr="006B7B13">
        <w:rPr>
          <w:b/>
          <w:lang w:val="en-US"/>
        </w:rPr>
        <w:tab/>
      </w:r>
      <w:r w:rsidRPr="006B7B13">
        <w:rPr>
          <w:lang w:val="en-US"/>
        </w:rPr>
        <w:t xml:space="preserve">Technically permissible maximum laden mass as stated by the </w:t>
      </w:r>
      <w:proofErr w:type="spellStart"/>
      <w:r w:rsidRPr="006B7B13">
        <w:rPr>
          <w:lang w:val="en-US"/>
        </w:rPr>
        <w:t>manufacturer</w:t>
      </w:r>
      <w:r w:rsidRPr="006B7B13">
        <w:rPr>
          <w:rStyle w:val="FootnoteReference"/>
          <w:lang w:val="en-US"/>
        </w:rPr>
        <w:t>e</w:t>
      </w:r>
      <w:proofErr w:type="spellEnd"/>
      <w:r>
        <w:rPr>
          <w:vertAlign w:val="superscript"/>
          <w:lang w:val="en-US"/>
        </w:rPr>
        <w:t>,</w:t>
      </w:r>
      <w:r w:rsidRPr="000B5BE2">
        <w:rPr>
          <w:rStyle w:val="FootnoteReference"/>
          <w:vertAlign w:val="baseline"/>
          <w:lang w:val="en-US"/>
        </w:rPr>
        <w:t>*</w:t>
      </w:r>
      <w:r w:rsidRPr="00463A9A">
        <w:rPr>
          <w:lang w:val="en-US"/>
        </w:rPr>
        <w:t>:</w:t>
      </w:r>
    </w:p>
    <w:p w14:paraId="4583B1D7" w14:textId="77777777" w:rsidR="00A54226" w:rsidRPr="006B7B13" w:rsidRDefault="00A54226" w:rsidP="00A54226">
      <w:pPr>
        <w:pStyle w:val="SingleTxtG"/>
        <w:tabs>
          <w:tab w:val="left" w:pos="1134"/>
          <w:tab w:val="right" w:leader="dot" w:pos="9639"/>
        </w:tabs>
        <w:ind w:left="2552" w:hanging="1418"/>
        <w:rPr>
          <w:lang w:val="en-US"/>
        </w:rPr>
      </w:pPr>
      <w:r w:rsidRPr="006B7B13">
        <w:rPr>
          <w:lang w:val="en-US"/>
        </w:rPr>
        <w:t>3</w:t>
      </w:r>
      <w:r w:rsidRPr="000B5BE2">
        <w:rPr>
          <w:lang w:val="en-US"/>
        </w:rPr>
        <w:t>.</w:t>
      </w:r>
      <w:r w:rsidRPr="006B7B13">
        <w:rPr>
          <w:b/>
          <w:lang w:val="en-US"/>
        </w:rPr>
        <w:tab/>
      </w:r>
      <w:r w:rsidRPr="006B7B13">
        <w:rPr>
          <w:lang w:val="en-US"/>
        </w:rPr>
        <w:t>D</w:t>
      </w:r>
      <w:r>
        <w:rPr>
          <w:lang w:val="en-US"/>
        </w:rPr>
        <w:t xml:space="preserve">escription of energy converters and power </w:t>
      </w:r>
      <w:proofErr w:type="spellStart"/>
      <w:r>
        <w:rPr>
          <w:lang w:val="en-US"/>
        </w:rPr>
        <w:t>plant</w:t>
      </w:r>
      <w:r w:rsidRPr="006B7B13">
        <w:rPr>
          <w:rStyle w:val="FootnoteReference"/>
          <w:lang w:val="en-US"/>
        </w:rPr>
        <w:t>f</w:t>
      </w:r>
      <w:proofErr w:type="spellEnd"/>
      <w:r w:rsidRPr="006B7B13">
        <w:rPr>
          <w:lang w:val="en-US"/>
        </w:rPr>
        <w:t xml:space="preserve"> (In the case of a vehicle that can run either on petrol, diesel, etc., or also in combination with another fuel, items shall be repeated</w:t>
      </w:r>
      <w:r w:rsidRPr="006B7B13">
        <w:rPr>
          <w:rStyle w:val="FootnoteReference"/>
          <w:lang w:val="en-US"/>
        </w:rPr>
        <w:t>**</w:t>
      </w:r>
      <w:r w:rsidRPr="006B7B13">
        <w:rPr>
          <w:lang w:val="en-US"/>
        </w:rPr>
        <w:t>)</w:t>
      </w:r>
      <w:r w:rsidRPr="006B7B13">
        <w:rPr>
          <w:lang w:val="en-US"/>
        </w:rPr>
        <w:tab/>
      </w:r>
    </w:p>
    <w:p w14:paraId="4583B1D8" w14:textId="77777777" w:rsidR="00A54226" w:rsidRPr="00C056EC" w:rsidRDefault="00A54226" w:rsidP="00A54226">
      <w:pPr>
        <w:pStyle w:val="SingleTxtG"/>
        <w:tabs>
          <w:tab w:val="left" w:pos="1134"/>
          <w:tab w:val="right" w:leader="dot" w:pos="9639"/>
        </w:tabs>
        <w:ind w:left="2552" w:hanging="1418"/>
      </w:pPr>
      <w:r>
        <w:t>3</w:t>
      </w:r>
      <w:r w:rsidRPr="00C056EC">
        <w:t>.1.</w:t>
      </w:r>
      <w:r w:rsidRPr="00C056EC">
        <w:tab/>
        <w:t>Engine Manufacturer:</w:t>
      </w:r>
      <w:r w:rsidRPr="00C056EC">
        <w:tab/>
      </w:r>
    </w:p>
    <w:p w14:paraId="4583B1D9" w14:textId="77777777" w:rsidR="00A54226" w:rsidRPr="00C056EC" w:rsidRDefault="00A54226" w:rsidP="00A54226">
      <w:pPr>
        <w:pStyle w:val="SingleTxtG"/>
        <w:tabs>
          <w:tab w:val="left" w:pos="1134"/>
          <w:tab w:val="right" w:leader="dot" w:pos="9639"/>
        </w:tabs>
        <w:ind w:left="2552" w:hanging="1418"/>
      </w:pPr>
      <w:r>
        <w:t>3</w:t>
      </w:r>
      <w:r w:rsidRPr="00C056EC">
        <w:t>.1.1.</w:t>
      </w:r>
      <w:r w:rsidRPr="00C056EC">
        <w:tab/>
        <w:t>Manufacturer's engine code (as marked on the engine, or other</w:t>
      </w:r>
      <w:r w:rsidRPr="00C056EC">
        <w:br/>
        <w:t>means of identification):</w:t>
      </w:r>
      <w:r w:rsidRPr="00C056EC">
        <w:tab/>
      </w:r>
    </w:p>
    <w:p w14:paraId="4583B1DA" w14:textId="77777777" w:rsidR="00A54226" w:rsidRPr="00C056EC" w:rsidRDefault="00A54226" w:rsidP="00A54226">
      <w:pPr>
        <w:pStyle w:val="SingleTxtG"/>
        <w:tabs>
          <w:tab w:val="left" w:pos="1134"/>
          <w:tab w:val="right" w:leader="dot" w:pos="9639"/>
        </w:tabs>
        <w:ind w:left="2552" w:hanging="1418"/>
      </w:pPr>
      <w:r>
        <w:t>3</w:t>
      </w:r>
      <w:r w:rsidRPr="00C056EC">
        <w:t>.2.</w:t>
      </w:r>
      <w:r>
        <w:tab/>
      </w:r>
      <w:r w:rsidRPr="00C056EC">
        <w:t>Internal combustion engine</w:t>
      </w:r>
      <w:r>
        <w:t>:</w:t>
      </w:r>
      <w:r w:rsidRPr="00C056EC">
        <w:t xml:space="preserve"> </w:t>
      </w:r>
      <w:r w:rsidRPr="00C056EC">
        <w:tab/>
      </w:r>
    </w:p>
    <w:p w14:paraId="4583B1DB" w14:textId="77777777" w:rsidR="00A54226" w:rsidRPr="00C056EC" w:rsidRDefault="00A54226" w:rsidP="00A54226">
      <w:pPr>
        <w:pStyle w:val="SingleTxtG"/>
        <w:tabs>
          <w:tab w:val="left" w:pos="1134"/>
          <w:tab w:val="right" w:leader="dot" w:pos="9639"/>
        </w:tabs>
        <w:ind w:left="2552" w:hanging="1418"/>
      </w:pPr>
      <w:r>
        <w:t>3</w:t>
      </w:r>
      <w:r w:rsidRPr="00C056EC">
        <w:t>.2.1.</w:t>
      </w:r>
      <w:r w:rsidRPr="00C056EC">
        <w:tab/>
        <w:t>Specific engine information:</w:t>
      </w:r>
      <w:r w:rsidRPr="00C056EC">
        <w:tab/>
      </w:r>
    </w:p>
    <w:p w14:paraId="4583B1DC" w14:textId="77777777" w:rsidR="00A54226" w:rsidRPr="00C056EC" w:rsidRDefault="00A54226" w:rsidP="00A54226">
      <w:pPr>
        <w:pStyle w:val="SingleTxtG"/>
        <w:tabs>
          <w:tab w:val="left" w:pos="1134"/>
          <w:tab w:val="right" w:leader="dot" w:pos="9639"/>
        </w:tabs>
        <w:ind w:left="2552" w:hanging="1418"/>
        <w:jc w:val="left"/>
      </w:pPr>
      <w:r>
        <w:t>3</w:t>
      </w:r>
      <w:r w:rsidRPr="00C056EC">
        <w:t>.2.1.1.</w:t>
      </w:r>
      <w:r w:rsidRPr="00C056EC">
        <w:tab/>
        <w:t>Working principle: positive-ignition/compression-ignition,</w:t>
      </w:r>
      <w:r w:rsidRPr="00C056EC">
        <w:br/>
        <w:t>four-stroke/two-stroke</w:t>
      </w:r>
      <w:r>
        <w:t>/rotary cycle</w:t>
      </w:r>
      <w:r w:rsidRPr="00C056EC">
        <w:rPr>
          <w:vertAlign w:val="superscript"/>
        </w:rPr>
        <w:t>1</w:t>
      </w:r>
      <w:r w:rsidRPr="00C056EC">
        <w:tab/>
      </w:r>
    </w:p>
    <w:p w14:paraId="4583B1DD" w14:textId="77777777" w:rsidR="00A54226" w:rsidRPr="00C056EC" w:rsidRDefault="00A54226" w:rsidP="00A54226">
      <w:pPr>
        <w:pStyle w:val="SingleTxtG"/>
        <w:tabs>
          <w:tab w:val="left" w:pos="1134"/>
          <w:tab w:val="right" w:leader="dot" w:pos="9639"/>
        </w:tabs>
        <w:ind w:left="2552" w:hanging="1418"/>
        <w:jc w:val="left"/>
      </w:pPr>
      <w:r>
        <w:t>3</w:t>
      </w:r>
      <w:r w:rsidRPr="00C056EC">
        <w:t>.2.1.2.</w:t>
      </w:r>
      <w:r w:rsidRPr="00C056EC">
        <w:tab/>
        <w:t>Number, arrangement of cylinders:</w:t>
      </w:r>
      <w:r w:rsidRPr="00C056EC">
        <w:tab/>
      </w:r>
    </w:p>
    <w:p w14:paraId="4583B1DE" w14:textId="77777777" w:rsidR="00A54226" w:rsidRPr="00C056EC" w:rsidRDefault="00A54226" w:rsidP="00A54226">
      <w:pPr>
        <w:pStyle w:val="SingleTxtG"/>
        <w:tabs>
          <w:tab w:val="left" w:pos="1134"/>
          <w:tab w:val="right" w:leader="dot" w:pos="9639"/>
        </w:tabs>
        <w:ind w:left="2552" w:hanging="1418"/>
        <w:jc w:val="left"/>
      </w:pPr>
      <w:r>
        <w:t>3.2.1.2.1.</w:t>
      </w:r>
      <w:r>
        <w:tab/>
        <w:t>Bore</w:t>
      </w:r>
      <w:r w:rsidRPr="00C056EC">
        <w:rPr>
          <w:vertAlign w:val="superscript"/>
        </w:rPr>
        <w:t>3</w:t>
      </w:r>
      <w:r>
        <w:t>:</w:t>
      </w:r>
      <w:r w:rsidRPr="00C056EC">
        <w:tab/>
        <w:t>mm</w:t>
      </w:r>
    </w:p>
    <w:p w14:paraId="4583B1DF" w14:textId="77777777" w:rsidR="00A54226" w:rsidRDefault="00A54226" w:rsidP="00A54226">
      <w:pPr>
        <w:pStyle w:val="SingleTxtG"/>
        <w:tabs>
          <w:tab w:val="left" w:pos="1134"/>
          <w:tab w:val="right" w:leader="dot" w:pos="9639"/>
        </w:tabs>
        <w:ind w:left="2552" w:hanging="1418"/>
        <w:jc w:val="left"/>
      </w:pPr>
      <w:r>
        <w:t>3.2.1.2.2.</w:t>
      </w:r>
      <w:r>
        <w:tab/>
        <w:t>Stroke</w:t>
      </w:r>
      <w:r w:rsidRPr="00C056EC">
        <w:rPr>
          <w:vertAlign w:val="superscript"/>
        </w:rPr>
        <w:t>3</w:t>
      </w:r>
      <w:r>
        <w:t>:</w:t>
      </w:r>
      <w:r w:rsidRPr="00C056EC">
        <w:tab/>
        <w:t>mm</w:t>
      </w:r>
    </w:p>
    <w:p w14:paraId="4583B1E0" w14:textId="77777777" w:rsidR="00A54226" w:rsidRPr="00C056EC" w:rsidRDefault="00A54226" w:rsidP="00A54226">
      <w:pPr>
        <w:pStyle w:val="SingleTxtG"/>
        <w:tabs>
          <w:tab w:val="left" w:pos="1134"/>
          <w:tab w:val="right" w:leader="dot" w:pos="9639"/>
        </w:tabs>
        <w:ind w:left="2552" w:hanging="1418"/>
        <w:jc w:val="left"/>
      </w:pPr>
      <w:r>
        <w:t>3.2.1.2.3.</w:t>
      </w:r>
      <w:r>
        <w:tab/>
        <w:t>Firing order:</w:t>
      </w:r>
      <w:r>
        <w:tab/>
      </w:r>
    </w:p>
    <w:p w14:paraId="4583B1E1" w14:textId="77777777" w:rsidR="00A54226" w:rsidRPr="00C056EC" w:rsidRDefault="00A54226" w:rsidP="00A54226">
      <w:pPr>
        <w:pStyle w:val="SingleTxtG"/>
        <w:tabs>
          <w:tab w:val="left" w:pos="1134"/>
          <w:tab w:val="right" w:leader="dot" w:pos="9639"/>
        </w:tabs>
        <w:ind w:left="2552" w:hanging="1418"/>
        <w:jc w:val="left"/>
      </w:pPr>
      <w:r>
        <w:t>3.2.1.3.</w:t>
      </w:r>
      <w:r>
        <w:tab/>
        <w:t>Engine capacity</w:t>
      </w:r>
      <w:r w:rsidRPr="00C056EC">
        <w:rPr>
          <w:vertAlign w:val="superscript"/>
        </w:rPr>
        <w:t>4</w:t>
      </w:r>
      <w:r>
        <w:t>:</w:t>
      </w:r>
      <w:r w:rsidRPr="00C056EC">
        <w:tab/>
        <w:t>cm</w:t>
      </w:r>
      <w:r w:rsidRPr="00C056EC">
        <w:fldChar w:fldCharType="begin"/>
      </w:r>
      <w:r w:rsidRPr="00C056EC">
        <w:instrText>ADVANCE \u4</w:instrText>
      </w:r>
      <w:r w:rsidRPr="00C056EC">
        <w:fldChar w:fldCharType="end"/>
      </w:r>
      <w:r w:rsidRPr="00C056EC">
        <w:t>3</w:t>
      </w:r>
      <w:r w:rsidRPr="00C056EC">
        <w:fldChar w:fldCharType="begin"/>
      </w:r>
      <w:r w:rsidRPr="00C056EC">
        <w:instrText>ADVANCE \d4</w:instrText>
      </w:r>
      <w:r w:rsidRPr="00C056EC">
        <w:fldChar w:fldCharType="end"/>
      </w:r>
    </w:p>
    <w:p w14:paraId="4583B1E2" w14:textId="77777777" w:rsidR="00A54226" w:rsidRPr="00C056EC" w:rsidRDefault="00A54226" w:rsidP="00A54226">
      <w:pPr>
        <w:pStyle w:val="SingleTxtG"/>
        <w:tabs>
          <w:tab w:val="left" w:pos="1134"/>
          <w:tab w:val="right" w:leader="dot" w:pos="9639"/>
        </w:tabs>
        <w:ind w:left="2552" w:hanging="1418"/>
        <w:jc w:val="left"/>
      </w:pPr>
      <w:r>
        <w:t>3</w:t>
      </w:r>
      <w:r w:rsidRPr="00C056EC">
        <w:t>.2.1.</w:t>
      </w:r>
      <w:r>
        <w:t>4.</w:t>
      </w:r>
      <w:r>
        <w:tab/>
        <w:t>Volumetric compression ratio</w:t>
      </w:r>
      <w:r>
        <w:rPr>
          <w:vertAlign w:val="superscript"/>
        </w:rPr>
        <w:t>2</w:t>
      </w:r>
      <w:r>
        <w:t>:</w:t>
      </w:r>
      <w:r w:rsidRPr="00C056EC">
        <w:tab/>
      </w:r>
    </w:p>
    <w:p w14:paraId="4583B1E3" w14:textId="77777777" w:rsidR="00A54226" w:rsidRDefault="00A54226" w:rsidP="00A54226">
      <w:pPr>
        <w:pStyle w:val="SingleTxtG"/>
        <w:tabs>
          <w:tab w:val="left" w:pos="1134"/>
          <w:tab w:val="right" w:leader="dot" w:pos="9639"/>
        </w:tabs>
        <w:spacing w:after="0"/>
        <w:ind w:left="2552" w:hanging="1418"/>
        <w:jc w:val="left"/>
      </w:pPr>
      <w:r>
        <w:t>3.</w:t>
      </w:r>
      <w:r w:rsidRPr="00C056EC">
        <w:t>2.1.5.</w:t>
      </w:r>
      <w:r w:rsidRPr="00C056EC">
        <w:tab/>
        <w:t>Drawings of combustion chamber and piston crown</w:t>
      </w:r>
      <w:r>
        <w:t xml:space="preserve"> and, in the case of </w:t>
      </w:r>
      <w:r>
        <w:tab/>
      </w:r>
    </w:p>
    <w:p w14:paraId="4583B1E4" w14:textId="77777777" w:rsidR="00A54226" w:rsidRPr="00C056EC" w:rsidRDefault="00A54226" w:rsidP="00A54226">
      <w:pPr>
        <w:pStyle w:val="SingleTxtG"/>
        <w:tabs>
          <w:tab w:val="left" w:pos="1134"/>
          <w:tab w:val="right" w:leader="dot" w:pos="9639"/>
        </w:tabs>
        <w:ind w:left="2552" w:hanging="1418"/>
        <w:jc w:val="left"/>
      </w:pPr>
      <w:r>
        <w:tab/>
        <w:t>positive ignition engine, piston rings:</w:t>
      </w:r>
      <w:r w:rsidRPr="00C056EC">
        <w:tab/>
      </w:r>
    </w:p>
    <w:p w14:paraId="4583B1E5" w14:textId="77777777" w:rsidR="00A54226" w:rsidRDefault="00A54226" w:rsidP="00A54226">
      <w:pPr>
        <w:pStyle w:val="SingleTxtG"/>
        <w:tabs>
          <w:tab w:val="left" w:pos="1134"/>
          <w:tab w:val="right" w:leader="dot" w:pos="9639"/>
        </w:tabs>
        <w:ind w:left="2552" w:hanging="1418"/>
        <w:jc w:val="left"/>
      </w:pPr>
      <w:r>
        <w:t>3</w:t>
      </w:r>
      <w:r w:rsidRPr="00C056EC">
        <w:t>.2.1.6.</w:t>
      </w:r>
      <w:r w:rsidRPr="00C056EC">
        <w:tab/>
        <w:t>Normal engine idling</w:t>
      </w:r>
      <w:r>
        <w:t xml:space="preserve"> speed</w:t>
      </w:r>
      <w:r w:rsidRPr="00C056EC">
        <w:rPr>
          <w:vertAlign w:val="superscript"/>
        </w:rPr>
        <w:t>2</w:t>
      </w:r>
      <w:r>
        <w:t>:</w:t>
      </w:r>
      <w:r w:rsidRPr="00C056EC">
        <w:tab/>
      </w:r>
    </w:p>
    <w:p w14:paraId="4583B1E6" w14:textId="77777777" w:rsidR="00A54226" w:rsidRDefault="00A54226" w:rsidP="00A54226">
      <w:pPr>
        <w:pStyle w:val="SingleTxtG"/>
        <w:tabs>
          <w:tab w:val="left" w:pos="1134"/>
          <w:tab w:val="right" w:leader="dot" w:pos="9639"/>
        </w:tabs>
        <w:ind w:left="2552" w:hanging="1418"/>
        <w:jc w:val="left"/>
      </w:pPr>
      <w:r>
        <w:t>3</w:t>
      </w:r>
      <w:r w:rsidR="000B5BE2">
        <w:t>.</w:t>
      </w:r>
      <w:r w:rsidRPr="00C056EC">
        <w:t>2.1.</w:t>
      </w:r>
      <w:r>
        <w:t>6.1.</w:t>
      </w:r>
      <w:r>
        <w:tab/>
        <w:t>High idle engine speed</w:t>
      </w:r>
      <w:r w:rsidRPr="00C056EC">
        <w:rPr>
          <w:vertAlign w:val="superscript"/>
        </w:rPr>
        <w:t>2</w:t>
      </w:r>
      <w:r>
        <w:t>:</w:t>
      </w:r>
      <w:r w:rsidRPr="00C056EC">
        <w:tab/>
      </w:r>
    </w:p>
    <w:p w14:paraId="4583B1E7" w14:textId="77777777" w:rsidR="00A54226" w:rsidRPr="00C056EC" w:rsidRDefault="00A54226" w:rsidP="00A54226">
      <w:pPr>
        <w:pStyle w:val="SingleTxtG"/>
        <w:tabs>
          <w:tab w:val="left" w:pos="1134"/>
          <w:tab w:val="right" w:leader="dot" w:pos="9639"/>
        </w:tabs>
        <w:spacing w:after="0"/>
        <w:ind w:left="2552" w:hanging="1418"/>
        <w:jc w:val="left"/>
      </w:pPr>
      <w:r>
        <w:t>3</w:t>
      </w:r>
      <w:r w:rsidRPr="00C056EC">
        <w:t>.2.1</w:t>
      </w:r>
      <w:r>
        <w:t>.7</w:t>
      </w:r>
      <w:r w:rsidRPr="00C056EC">
        <w:t>.</w:t>
      </w:r>
      <w:r w:rsidRPr="00C056EC">
        <w:tab/>
        <w:t>Carbon monoxide content by volume in the exhaust gas with</w:t>
      </w:r>
      <w:r w:rsidRPr="00C056EC">
        <w:br/>
        <w:t>the engine idling (according to the manufacturer's</w:t>
      </w:r>
    </w:p>
    <w:p w14:paraId="4583B1E8" w14:textId="77777777" w:rsidR="00A54226" w:rsidRPr="00C056EC" w:rsidRDefault="00A54226" w:rsidP="00A54226">
      <w:pPr>
        <w:pStyle w:val="SingleTxtG"/>
        <w:tabs>
          <w:tab w:val="left" w:pos="1134"/>
          <w:tab w:val="right" w:leader="dot" w:pos="9639"/>
        </w:tabs>
        <w:ind w:left="2552" w:hanging="1418"/>
      </w:pPr>
      <w:r w:rsidRPr="00C056EC">
        <w:tab/>
        <w:t>specifications</w:t>
      </w:r>
      <w:r>
        <w:t>, positive ignition engines only</w:t>
      </w:r>
      <w:r w:rsidRPr="00C056EC">
        <w:t>)</w:t>
      </w:r>
      <w:r w:rsidRPr="00C056EC">
        <w:rPr>
          <w:vertAlign w:val="superscript"/>
        </w:rPr>
        <w:t>2</w:t>
      </w:r>
      <w:r w:rsidRPr="00C056EC">
        <w:tab/>
        <w:t>per cent</w:t>
      </w:r>
    </w:p>
    <w:p w14:paraId="4583B1E9" w14:textId="77777777" w:rsidR="00A54226"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.2.1.</w:t>
      </w:r>
      <w:r>
        <w:rPr>
          <w:sz w:val="20"/>
        </w:rPr>
        <w:t>8</w:t>
      </w:r>
      <w:r w:rsidRPr="00C056EC">
        <w:rPr>
          <w:sz w:val="20"/>
        </w:rPr>
        <w:t>.</w:t>
      </w:r>
      <w:r w:rsidRPr="00C056EC">
        <w:rPr>
          <w:sz w:val="20"/>
        </w:rPr>
        <w:tab/>
        <w:t>Maximum net pow</w:t>
      </w:r>
      <w:r>
        <w:rPr>
          <w:sz w:val="20"/>
        </w:rPr>
        <w:t>er</w:t>
      </w:r>
      <w:proofErr w:type="gramStart"/>
      <w:r w:rsidRPr="00C056EC">
        <w:rPr>
          <w:sz w:val="20"/>
          <w:vertAlign w:val="superscript"/>
        </w:rPr>
        <w:t>2</w:t>
      </w:r>
      <w:r>
        <w:rPr>
          <w:sz w:val="20"/>
        </w:rPr>
        <w:t>:............</w:t>
      </w:r>
      <w:proofErr w:type="gramEnd"/>
      <w:r>
        <w:rPr>
          <w:sz w:val="20"/>
        </w:rPr>
        <w:t xml:space="preserve"> </w:t>
      </w:r>
      <w:r w:rsidRPr="00C056EC">
        <w:rPr>
          <w:sz w:val="20"/>
        </w:rPr>
        <w:t>kW at</w:t>
      </w:r>
      <w:r w:rsidRPr="00C056EC">
        <w:rPr>
          <w:sz w:val="20"/>
        </w:rPr>
        <w:tab/>
        <w:t>min</w:t>
      </w:r>
      <w:r w:rsidRPr="00C056EC">
        <w:rPr>
          <w:sz w:val="20"/>
        </w:rPr>
        <w:fldChar w:fldCharType="begin"/>
      </w:r>
      <w:r w:rsidRPr="00C056EC">
        <w:rPr>
          <w:sz w:val="20"/>
        </w:rPr>
        <w:instrText>ADVANCE \u4</w:instrText>
      </w:r>
      <w:r w:rsidRPr="00C056EC">
        <w:rPr>
          <w:sz w:val="20"/>
        </w:rPr>
        <w:fldChar w:fldCharType="end"/>
      </w:r>
      <w:r w:rsidRPr="00C056EC">
        <w:rPr>
          <w:sz w:val="20"/>
        </w:rPr>
        <w:t>-</w:t>
      </w:r>
      <w:r w:rsidRPr="00ED3081">
        <w:rPr>
          <w:sz w:val="20"/>
          <w:vertAlign w:val="superscript"/>
        </w:rPr>
        <w:t>1</w:t>
      </w:r>
    </w:p>
    <w:p w14:paraId="4583B1EA" w14:textId="77777777" w:rsidR="00A54226" w:rsidRPr="00975AEE" w:rsidRDefault="00A54226" w:rsidP="00A54226">
      <w:pPr>
        <w:tabs>
          <w:tab w:val="right" w:leader="dot" w:pos="9526"/>
          <w:tab w:val="right" w:pos="9639"/>
        </w:tabs>
        <w:spacing w:after="120"/>
        <w:ind w:left="2552" w:right="1134" w:hanging="1418"/>
        <w:jc w:val="both"/>
        <w:rPr>
          <w:sz w:val="20"/>
          <w:lang w:val="en-US"/>
        </w:rPr>
      </w:pPr>
      <w:r w:rsidRPr="00975AEE">
        <w:rPr>
          <w:sz w:val="20"/>
          <w:lang w:val="en-US"/>
        </w:rPr>
        <w:t>3.2.1.9.</w:t>
      </w:r>
      <w:r w:rsidRPr="00975AEE">
        <w:rPr>
          <w:sz w:val="20"/>
          <w:lang w:val="en-US"/>
        </w:rPr>
        <w:tab/>
        <w:t>Maximum permitted engine speed as p</w:t>
      </w:r>
      <w:r>
        <w:rPr>
          <w:sz w:val="20"/>
          <w:lang w:val="en-US"/>
        </w:rPr>
        <w:t xml:space="preserve">rescribed by the manufacturer: </w:t>
      </w:r>
      <w:r>
        <w:rPr>
          <w:sz w:val="20"/>
          <w:lang w:val="en-US"/>
        </w:rPr>
        <w:tab/>
      </w:r>
      <w:r w:rsidRPr="00975AEE">
        <w:rPr>
          <w:sz w:val="20"/>
          <w:lang w:val="en-US"/>
        </w:rPr>
        <w:t>min</w:t>
      </w:r>
      <w:r w:rsidRPr="00975AEE">
        <w:rPr>
          <w:sz w:val="20"/>
          <w:vertAlign w:val="superscript"/>
          <w:lang w:val="en-US"/>
        </w:rPr>
        <w:t>-1</w:t>
      </w:r>
    </w:p>
    <w:p w14:paraId="4583B1EB" w14:textId="77777777" w:rsidR="00A54226" w:rsidRPr="00ED3081" w:rsidRDefault="00A54226" w:rsidP="00A54226">
      <w:pPr>
        <w:tabs>
          <w:tab w:val="right" w:leader="dot" w:pos="9526"/>
          <w:tab w:val="right" w:pos="9639"/>
        </w:tabs>
        <w:ind w:left="2552" w:right="1134" w:hanging="1418"/>
        <w:jc w:val="both"/>
        <w:rPr>
          <w:sz w:val="20"/>
          <w:lang w:val="en-US"/>
        </w:rPr>
      </w:pPr>
      <w:r w:rsidRPr="00975AEE">
        <w:rPr>
          <w:sz w:val="20"/>
          <w:lang w:val="en-US"/>
        </w:rPr>
        <w:t>3.2.1.10.</w:t>
      </w:r>
      <w:r w:rsidRPr="00975AEE">
        <w:rPr>
          <w:sz w:val="20"/>
          <w:lang w:val="en-US"/>
        </w:rPr>
        <w:tab/>
        <w:t xml:space="preserve">Maximum net </w:t>
      </w:r>
      <w:proofErr w:type="spellStart"/>
      <w:r w:rsidRPr="00975AEE">
        <w:rPr>
          <w:sz w:val="20"/>
          <w:lang w:val="en-US"/>
        </w:rPr>
        <w:t>torque</w:t>
      </w:r>
      <w:r w:rsidRPr="00975AEE">
        <w:rPr>
          <w:rStyle w:val="FootnoteReference"/>
          <w:sz w:val="20"/>
          <w:lang w:val="en-US"/>
        </w:rPr>
        <w:t>g</w:t>
      </w:r>
      <w:proofErr w:type="spellEnd"/>
      <w:r w:rsidRPr="00975AEE">
        <w:rPr>
          <w:sz w:val="20"/>
          <w:lang w:val="en-US"/>
        </w:rPr>
        <w:t xml:space="preserve">:………………Nm at: </w:t>
      </w:r>
      <w:r w:rsidRPr="00975AEE">
        <w:rPr>
          <w:sz w:val="20"/>
          <w:lang w:val="en-US"/>
        </w:rPr>
        <w:tab/>
        <w:t>min</w:t>
      </w:r>
      <w:r w:rsidRPr="00975AEE">
        <w:rPr>
          <w:sz w:val="20"/>
          <w:vertAlign w:val="superscript"/>
          <w:lang w:val="en-US"/>
        </w:rPr>
        <w:t>-1</w:t>
      </w:r>
    </w:p>
    <w:p w14:paraId="4583B1EC" w14:textId="77777777" w:rsidR="00A54226" w:rsidRPr="00975AEE" w:rsidRDefault="00A54226" w:rsidP="00A54226">
      <w:pPr>
        <w:tabs>
          <w:tab w:val="right" w:leader="dot" w:pos="9526"/>
          <w:tab w:val="right" w:pos="9639"/>
        </w:tabs>
        <w:spacing w:after="120"/>
        <w:ind w:left="2552" w:right="1134" w:hanging="1418"/>
        <w:jc w:val="both"/>
        <w:rPr>
          <w:sz w:val="20"/>
          <w:lang w:val="en-US"/>
        </w:rPr>
      </w:pPr>
      <w:r w:rsidRPr="00975AEE">
        <w:rPr>
          <w:sz w:val="20"/>
          <w:vertAlign w:val="superscript"/>
          <w:lang w:val="en-US"/>
        </w:rPr>
        <w:tab/>
      </w:r>
      <w:r w:rsidRPr="00975AEE">
        <w:rPr>
          <w:sz w:val="20"/>
          <w:lang w:val="en-US"/>
        </w:rPr>
        <w:t>(manufacturer's declared value)</w:t>
      </w:r>
    </w:p>
    <w:p w14:paraId="4583B1ED" w14:textId="77777777" w:rsidR="00A54226" w:rsidRPr="006B73C6" w:rsidRDefault="00A54226" w:rsidP="00A54226">
      <w:pPr>
        <w:tabs>
          <w:tab w:val="right" w:leader="dot" w:pos="9526"/>
          <w:tab w:val="right" w:pos="9639"/>
        </w:tabs>
        <w:spacing w:after="120"/>
        <w:ind w:left="2552" w:hanging="1418"/>
        <w:jc w:val="both"/>
        <w:rPr>
          <w:sz w:val="20"/>
          <w:lang w:val="en-US"/>
        </w:rPr>
      </w:pPr>
      <w:r w:rsidRPr="00451A54">
        <w:rPr>
          <w:sz w:val="20"/>
          <w:lang w:val="en-US"/>
        </w:rPr>
        <w:lastRenderedPageBreak/>
        <w:t>3.2.2.</w:t>
      </w:r>
      <w:r w:rsidRPr="00451A54">
        <w:rPr>
          <w:sz w:val="20"/>
          <w:lang w:val="en-US"/>
        </w:rPr>
        <w:tab/>
        <w:t>Fuel:</w:t>
      </w:r>
      <w:r>
        <w:rPr>
          <w:sz w:val="20"/>
          <w:lang w:val="en-US"/>
        </w:rPr>
        <w:t xml:space="preserve"> </w:t>
      </w:r>
      <w:r w:rsidRPr="00451A54">
        <w:rPr>
          <w:sz w:val="20"/>
          <w:lang w:val="en-US"/>
        </w:rPr>
        <w:t>diesel/petrol/LPG/NG</w:t>
      </w:r>
      <w:r>
        <w:rPr>
          <w:sz w:val="20"/>
          <w:lang w:val="en-US"/>
        </w:rPr>
        <w:t>-Biomethane/</w:t>
      </w:r>
      <w:r w:rsidRPr="00451A54">
        <w:rPr>
          <w:sz w:val="20"/>
          <w:lang w:val="en-US"/>
        </w:rPr>
        <w:t>Ethanol</w:t>
      </w:r>
      <w:r>
        <w:rPr>
          <w:sz w:val="20"/>
          <w:lang w:val="en-US"/>
        </w:rPr>
        <w:t xml:space="preserve"> (E85)/Biodiesel/Hydrogen</w:t>
      </w:r>
      <w:r w:rsidRPr="00451A54">
        <w:rPr>
          <w:sz w:val="20"/>
          <w:vertAlign w:val="superscript"/>
          <w:lang w:val="en-US"/>
        </w:rPr>
        <w:t>1</w:t>
      </w:r>
      <w:r w:rsidRPr="00D72862">
        <w:rPr>
          <w:sz w:val="20"/>
          <w:lang w:val="en-US"/>
        </w:rPr>
        <w:tab/>
      </w:r>
    </w:p>
    <w:p w14:paraId="4583B1EE" w14:textId="77777777" w:rsidR="00A54226" w:rsidRDefault="00A54226" w:rsidP="00A54226">
      <w:pPr>
        <w:tabs>
          <w:tab w:val="right" w:leader="dot" w:pos="9526"/>
          <w:tab w:val="right" w:pos="9639"/>
        </w:tabs>
        <w:spacing w:after="120"/>
        <w:ind w:left="2552" w:right="1134" w:hanging="1418"/>
        <w:jc w:val="both"/>
        <w:rPr>
          <w:sz w:val="20"/>
        </w:rPr>
      </w:pPr>
      <w:r>
        <w:rPr>
          <w:sz w:val="20"/>
          <w:lang w:val="en-US"/>
        </w:rPr>
        <w:t>3.2.2.2.</w:t>
      </w:r>
      <w:r w:rsidRPr="00451A54">
        <w:rPr>
          <w:sz w:val="20"/>
          <w:lang w:val="en-US"/>
        </w:rPr>
        <w:tab/>
      </w:r>
      <w:r w:rsidRPr="00C056EC">
        <w:rPr>
          <w:sz w:val="20"/>
        </w:rPr>
        <w:t>Research octane number (RON)</w:t>
      </w:r>
      <w:r>
        <w:rPr>
          <w:sz w:val="20"/>
        </w:rPr>
        <w:t>, unleaded</w:t>
      </w:r>
      <w:r w:rsidRPr="00C056EC">
        <w:rPr>
          <w:sz w:val="20"/>
        </w:rPr>
        <w:t>:</w:t>
      </w:r>
      <w:r w:rsidRPr="00C056EC">
        <w:rPr>
          <w:sz w:val="20"/>
        </w:rPr>
        <w:tab/>
      </w:r>
    </w:p>
    <w:p w14:paraId="4583B1EF" w14:textId="77777777" w:rsidR="00A54226" w:rsidRDefault="00A54226" w:rsidP="00A54226">
      <w:pPr>
        <w:tabs>
          <w:tab w:val="right" w:leader="dot" w:pos="9526"/>
          <w:tab w:val="right" w:pos="9639"/>
        </w:tabs>
        <w:spacing w:after="120"/>
        <w:ind w:left="2552" w:right="1134" w:hanging="1418"/>
        <w:jc w:val="both"/>
        <w:rPr>
          <w:sz w:val="20"/>
        </w:rPr>
      </w:pPr>
      <w:r>
        <w:rPr>
          <w:sz w:val="20"/>
        </w:rPr>
        <w:t>3.2.2.3.</w:t>
      </w:r>
      <w:r>
        <w:rPr>
          <w:sz w:val="20"/>
        </w:rPr>
        <w:tab/>
        <w:t>Fuel tank inlet: restricted orifice/label</w:t>
      </w:r>
      <w:r w:rsidRPr="00DB2456">
        <w:rPr>
          <w:sz w:val="20"/>
          <w:vertAlign w:val="superscript"/>
        </w:rPr>
        <w:t>1</w:t>
      </w:r>
      <w:r>
        <w:rPr>
          <w:sz w:val="20"/>
        </w:rPr>
        <w:tab/>
      </w:r>
    </w:p>
    <w:p w14:paraId="4583B1F0" w14:textId="77777777" w:rsidR="00A54226" w:rsidRPr="00CD6C9C" w:rsidRDefault="00A54226" w:rsidP="00A54226">
      <w:pPr>
        <w:tabs>
          <w:tab w:val="right" w:leader="dot" w:pos="9526"/>
          <w:tab w:val="right" w:pos="9639"/>
        </w:tabs>
        <w:spacing w:after="120"/>
        <w:ind w:left="2552" w:right="1134" w:hanging="1418"/>
        <w:jc w:val="both"/>
        <w:rPr>
          <w:sz w:val="20"/>
          <w:lang w:val="fr-FR"/>
        </w:rPr>
      </w:pPr>
      <w:r w:rsidRPr="00CD6C9C">
        <w:rPr>
          <w:sz w:val="20"/>
          <w:lang w:val="fr-FR"/>
        </w:rPr>
        <w:t>3.2.2.4.</w:t>
      </w:r>
      <w:r w:rsidRPr="00CD6C9C">
        <w:rPr>
          <w:sz w:val="20"/>
          <w:lang w:val="fr-FR"/>
        </w:rPr>
        <w:tab/>
      </w:r>
      <w:proofErr w:type="spellStart"/>
      <w:r w:rsidRPr="00CD6C9C">
        <w:rPr>
          <w:sz w:val="20"/>
          <w:lang w:val="fr-FR"/>
        </w:rPr>
        <w:t>Vehicle</w:t>
      </w:r>
      <w:proofErr w:type="spellEnd"/>
      <w:r w:rsidRPr="00CD6C9C">
        <w:rPr>
          <w:sz w:val="20"/>
          <w:lang w:val="fr-FR"/>
        </w:rPr>
        <w:t xml:space="preserve"> fuel </w:t>
      </w:r>
      <w:proofErr w:type="gramStart"/>
      <w:r w:rsidRPr="00CD6C9C">
        <w:rPr>
          <w:sz w:val="20"/>
          <w:lang w:val="fr-FR"/>
        </w:rPr>
        <w:t>type:</w:t>
      </w:r>
      <w:proofErr w:type="gramEnd"/>
      <w:r w:rsidRPr="00CD6C9C">
        <w:rPr>
          <w:sz w:val="20"/>
          <w:lang w:val="fr-FR"/>
        </w:rPr>
        <w:t xml:space="preserve"> Mono fuel/Bi-fuel/Flex-fuel</w:t>
      </w:r>
      <w:r w:rsidRPr="00944CFB">
        <w:rPr>
          <w:sz w:val="20"/>
          <w:vertAlign w:val="superscript"/>
          <w:lang w:val="fr-FR"/>
        </w:rPr>
        <w:t>1</w:t>
      </w:r>
      <w:r w:rsidRPr="00CD6C9C">
        <w:rPr>
          <w:sz w:val="20"/>
          <w:lang w:val="fr-FR"/>
        </w:rPr>
        <w:tab/>
      </w:r>
    </w:p>
    <w:p w14:paraId="4583B1F1" w14:textId="77777777" w:rsidR="00A54226" w:rsidRPr="00CD6C9C" w:rsidRDefault="00A54226" w:rsidP="00A54226">
      <w:pPr>
        <w:tabs>
          <w:tab w:val="right" w:leader="dot" w:pos="9526"/>
          <w:tab w:val="right" w:pos="9639"/>
        </w:tabs>
        <w:spacing w:after="120"/>
        <w:ind w:left="2552" w:right="1134" w:hanging="1418"/>
        <w:jc w:val="both"/>
        <w:rPr>
          <w:sz w:val="20"/>
          <w:lang w:val="en-US"/>
        </w:rPr>
      </w:pPr>
      <w:r w:rsidRPr="00CD6C9C">
        <w:rPr>
          <w:sz w:val="20"/>
          <w:lang w:val="en-US"/>
        </w:rPr>
        <w:t>3.2.2.5.</w:t>
      </w:r>
      <w:r w:rsidRPr="00CD6C9C">
        <w:rPr>
          <w:sz w:val="20"/>
          <w:lang w:val="en-US"/>
        </w:rPr>
        <w:tab/>
        <w:t>Maximum amount of biofuel acceptable in fuel (manufacturer's declared value):</w:t>
      </w:r>
      <w:r>
        <w:rPr>
          <w:sz w:val="20"/>
          <w:lang w:val="en-US"/>
        </w:rPr>
        <w:tab/>
      </w:r>
      <w:r w:rsidRPr="00CD6C9C">
        <w:rPr>
          <w:sz w:val="20"/>
          <w:lang w:val="en-US"/>
        </w:rPr>
        <w:t>per cent by volume</w:t>
      </w:r>
    </w:p>
    <w:p w14:paraId="4583B1F2"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w:t>
      </w:r>
      <w:r w:rsidRPr="00C056EC">
        <w:rPr>
          <w:sz w:val="20"/>
        </w:rPr>
        <w:tab/>
        <w:t>Fuel feed</w:t>
      </w:r>
    </w:p>
    <w:p w14:paraId="4583B1F3"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w:t>
      </w:r>
      <w:r w:rsidRPr="00C056EC">
        <w:rPr>
          <w:sz w:val="20"/>
        </w:rPr>
        <w:tab/>
        <w:t>By fuel injection (compression-ignition only): yes/no</w:t>
      </w:r>
      <w:r w:rsidRPr="00C056EC">
        <w:rPr>
          <w:sz w:val="20"/>
          <w:vertAlign w:val="superscript"/>
        </w:rPr>
        <w:t>1</w:t>
      </w:r>
    </w:p>
    <w:p w14:paraId="4583B1F4"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.2.4.2.1.</w:t>
      </w:r>
      <w:r w:rsidRPr="00C056EC">
        <w:rPr>
          <w:sz w:val="20"/>
        </w:rPr>
        <w:tab/>
        <w:t>System description:</w:t>
      </w:r>
      <w:r w:rsidRPr="00C056EC">
        <w:rPr>
          <w:sz w:val="20"/>
        </w:rPr>
        <w:tab/>
      </w:r>
    </w:p>
    <w:p w14:paraId="4583B1F5"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.2.4.2.2.</w:t>
      </w:r>
      <w:r w:rsidRPr="00C056EC">
        <w:rPr>
          <w:sz w:val="20"/>
        </w:rPr>
        <w:tab/>
        <w:t>Working principle: direct-injection/pre-chamber/swirl</w:t>
      </w:r>
      <w:r>
        <w:rPr>
          <w:sz w:val="20"/>
        </w:rPr>
        <w:t xml:space="preserve"> </w:t>
      </w:r>
      <w:r w:rsidRPr="00C056EC">
        <w:rPr>
          <w:sz w:val="20"/>
        </w:rPr>
        <w:t>Chamber</w:t>
      </w:r>
      <w:r w:rsidRPr="00C056EC">
        <w:rPr>
          <w:sz w:val="20"/>
          <w:vertAlign w:val="superscript"/>
        </w:rPr>
        <w:t>1</w:t>
      </w:r>
      <w:r>
        <w:rPr>
          <w:sz w:val="20"/>
          <w:vertAlign w:val="superscript"/>
        </w:rPr>
        <w:tab/>
      </w:r>
    </w:p>
    <w:p w14:paraId="4583B1F6"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.2.4.2.3.</w:t>
      </w:r>
      <w:r w:rsidRPr="00C056EC">
        <w:rPr>
          <w:sz w:val="20"/>
        </w:rPr>
        <w:tab/>
        <w:t>Injection pump</w:t>
      </w:r>
    </w:p>
    <w:p w14:paraId="4583B1F7"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2.4.2.3.1.</w:t>
      </w:r>
      <w:r w:rsidRPr="00C056EC">
        <w:rPr>
          <w:sz w:val="20"/>
        </w:rPr>
        <w:tab/>
        <w:t>Make(s):</w:t>
      </w:r>
      <w:r>
        <w:rPr>
          <w:sz w:val="20"/>
        </w:rPr>
        <w:tab/>
      </w:r>
    </w:p>
    <w:p w14:paraId="4583B1F8"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2.4.2.3.2.</w:t>
      </w:r>
      <w:r w:rsidRPr="00C056EC">
        <w:rPr>
          <w:sz w:val="20"/>
        </w:rPr>
        <w:tab/>
        <w:t>Type(s):</w:t>
      </w:r>
      <w:r>
        <w:rPr>
          <w:sz w:val="20"/>
        </w:rPr>
        <w:tab/>
      </w:r>
    </w:p>
    <w:p w14:paraId="4583B1F9" w14:textId="77777777" w:rsidR="00A54226" w:rsidRPr="00C056EC" w:rsidRDefault="00A54226" w:rsidP="00A54226">
      <w:pPr>
        <w:tabs>
          <w:tab w:val="right" w:leader="dot" w:pos="9526"/>
          <w:tab w:val="right" w:pos="9639"/>
        </w:tabs>
        <w:spacing w:after="120"/>
        <w:ind w:left="2552" w:right="1134" w:hanging="1418"/>
        <w:rPr>
          <w:sz w:val="20"/>
        </w:rPr>
      </w:pPr>
      <w:r>
        <w:rPr>
          <w:sz w:val="20"/>
        </w:rPr>
        <w:t>3</w:t>
      </w:r>
      <w:r w:rsidRPr="00C056EC">
        <w:rPr>
          <w:sz w:val="20"/>
        </w:rPr>
        <w:t>.2.4.2.3.3.</w:t>
      </w:r>
      <w:r w:rsidRPr="00C056EC">
        <w:rPr>
          <w:sz w:val="20"/>
        </w:rPr>
        <w:tab/>
        <w:t>Maximum fuel delivery</w:t>
      </w:r>
      <w:r w:rsidRPr="00C056EC">
        <w:rPr>
          <w:sz w:val="20"/>
          <w:vertAlign w:val="superscript"/>
        </w:rPr>
        <w:t>1</w:t>
      </w:r>
      <w:r w:rsidRPr="006B73C6">
        <w:rPr>
          <w:sz w:val="20"/>
          <w:vertAlign w:val="superscript"/>
        </w:rPr>
        <w:t>,</w:t>
      </w:r>
      <w:r w:rsidRPr="00C056EC">
        <w:rPr>
          <w:sz w:val="20"/>
        </w:rPr>
        <w:t> </w:t>
      </w:r>
      <w:r w:rsidRPr="00C056EC">
        <w:rPr>
          <w:sz w:val="20"/>
          <w:vertAlign w:val="superscript"/>
        </w:rPr>
        <w:t>2</w:t>
      </w:r>
      <w:r w:rsidRPr="00C056EC">
        <w:rPr>
          <w:sz w:val="20"/>
        </w:rPr>
        <w:t>...........mm</w:t>
      </w:r>
      <w:r w:rsidRPr="00C056EC">
        <w:rPr>
          <w:sz w:val="20"/>
        </w:rPr>
        <w:fldChar w:fldCharType="begin"/>
      </w:r>
      <w:r w:rsidRPr="00C056EC">
        <w:rPr>
          <w:sz w:val="20"/>
        </w:rPr>
        <w:instrText>ADVANCE \u4</w:instrText>
      </w:r>
      <w:r w:rsidRPr="00C056EC">
        <w:rPr>
          <w:sz w:val="20"/>
        </w:rPr>
        <w:fldChar w:fldCharType="end"/>
      </w:r>
      <w:r w:rsidRPr="002D269F">
        <w:rPr>
          <w:sz w:val="16"/>
          <w:szCs w:val="16"/>
        </w:rPr>
        <w:t>3</w:t>
      </w:r>
      <w:r w:rsidRPr="00C056EC">
        <w:rPr>
          <w:sz w:val="20"/>
        </w:rPr>
        <w:fldChar w:fldCharType="begin"/>
      </w:r>
      <w:r w:rsidRPr="00C056EC">
        <w:rPr>
          <w:sz w:val="20"/>
        </w:rPr>
        <w:instrText>ADVANCE \d4</w:instrText>
      </w:r>
      <w:r w:rsidRPr="00C056EC">
        <w:rPr>
          <w:sz w:val="20"/>
        </w:rPr>
        <w:fldChar w:fldCharType="end"/>
      </w:r>
      <w:r>
        <w:rPr>
          <w:sz w:val="20"/>
        </w:rPr>
        <w:t xml:space="preserve"> </w:t>
      </w:r>
      <w:r w:rsidRPr="00C056EC">
        <w:rPr>
          <w:sz w:val="20"/>
        </w:rPr>
        <w:t>stroke or cycle</w:t>
      </w:r>
      <w:r>
        <w:rPr>
          <w:sz w:val="20"/>
        </w:rPr>
        <w:t xml:space="preserve"> </w:t>
      </w:r>
      <w:r w:rsidRPr="00C056EC">
        <w:rPr>
          <w:sz w:val="20"/>
        </w:rPr>
        <w:t>at a</w:t>
      </w:r>
      <w:r>
        <w:rPr>
          <w:sz w:val="20"/>
        </w:rPr>
        <w:t>n engine</w:t>
      </w:r>
      <w:r>
        <w:rPr>
          <w:sz w:val="20"/>
        </w:rPr>
        <w:br/>
      </w:r>
      <w:r w:rsidRPr="00C056EC">
        <w:rPr>
          <w:sz w:val="20"/>
        </w:rPr>
        <w:t>speed of:</w:t>
      </w:r>
      <w:r w:rsidRPr="00C056EC">
        <w:rPr>
          <w:sz w:val="20"/>
          <w:vertAlign w:val="superscript"/>
        </w:rPr>
        <w:t>1</w:t>
      </w:r>
      <w:r w:rsidRPr="006B73C6">
        <w:rPr>
          <w:sz w:val="20"/>
          <w:vertAlign w:val="superscript"/>
        </w:rPr>
        <w:t>,</w:t>
      </w:r>
      <w:r w:rsidRPr="00C056EC">
        <w:rPr>
          <w:sz w:val="20"/>
        </w:rPr>
        <w:t> </w:t>
      </w:r>
      <w:r w:rsidRPr="00C056EC">
        <w:rPr>
          <w:sz w:val="20"/>
          <w:vertAlign w:val="superscript"/>
        </w:rPr>
        <w:t>2</w:t>
      </w:r>
      <w:r w:rsidRPr="00C056EC">
        <w:rPr>
          <w:sz w:val="20"/>
        </w:rPr>
        <w:t>...........min</w:t>
      </w:r>
      <w:r w:rsidRPr="00C056EC">
        <w:rPr>
          <w:sz w:val="20"/>
        </w:rPr>
        <w:fldChar w:fldCharType="begin"/>
      </w:r>
      <w:r w:rsidRPr="00C056EC">
        <w:rPr>
          <w:sz w:val="20"/>
        </w:rPr>
        <w:instrText>ADVANCE \u4</w:instrText>
      </w:r>
      <w:r w:rsidRPr="00C056EC">
        <w:rPr>
          <w:sz w:val="20"/>
        </w:rPr>
        <w:fldChar w:fldCharType="end"/>
      </w:r>
      <w:r w:rsidRPr="00C056EC">
        <w:rPr>
          <w:sz w:val="20"/>
        </w:rPr>
        <w:t>-1</w:t>
      </w:r>
      <w:r w:rsidRPr="00C056EC">
        <w:rPr>
          <w:sz w:val="20"/>
        </w:rPr>
        <w:fldChar w:fldCharType="begin"/>
      </w:r>
      <w:r w:rsidRPr="00C056EC">
        <w:rPr>
          <w:sz w:val="20"/>
        </w:rPr>
        <w:instrText>ADVANCE \d4</w:instrText>
      </w:r>
      <w:r w:rsidRPr="00C056EC">
        <w:rPr>
          <w:sz w:val="20"/>
        </w:rPr>
        <w:fldChar w:fldCharType="end"/>
      </w:r>
      <w:r w:rsidRPr="00C056EC">
        <w:rPr>
          <w:sz w:val="20"/>
        </w:rPr>
        <w:t xml:space="preserve"> or characteristic diagram:</w:t>
      </w:r>
      <w:r w:rsidRPr="00C056EC">
        <w:rPr>
          <w:sz w:val="20"/>
        </w:rPr>
        <w:tab/>
      </w:r>
    </w:p>
    <w:p w14:paraId="4583B1FA"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.2.4.2.3.5.</w:t>
      </w:r>
      <w:r w:rsidRPr="00C056EC">
        <w:rPr>
          <w:sz w:val="20"/>
        </w:rPr>
        <w:tab/>
        <w:t>Injection advance curve:</w:t>
      </w:r>
      <w:r w:rsidRPr="00C056EC">
        <w:rPr>
          <w:sz w:val="20"/>
          <w:vertAlign w:val="superscript"/>
        </w:rPr>
        <w:t>2</w:t>
      </w:r>
      <w:r w:rsidRPr="00C056EC">
        <w:rPr>
          <w:sz w:val="20"/>
        </w:rPr>
        <w:tab/>
      </w:r>
    </w:p>
    <w:p w14:paraId="4583B1FB"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.2.4.2.4.</w:t>
      </w:r>
      <w:r w:rsidRPr="00C056EC">
        <w:rPr>
          <w:sz w:val="20"/>
        </w:rPr>
        <w:tab/>
        <w:t>Governor</w:t>
      </w:r>
    </w:p>
    <w:p w14:paraId="4583B1FC"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.2.4.2.4.2.</w:t>
      </w:r>
      <w:r w:rsidRPr="00C056EC">
        <w:rPr>
          <w:sz w:val="20"/>
        </w:rPr>
        <w:tab/>
        <w:t>Cut-off point:</w:t>
      </w:r>
      <w:r w:rsidRPr="00C056EC">
        <w:rPr>
          <w:sz w:val="20"/>
        </w:rPr>
        <w:tab/>
      </w:r>
    </w:p>
    <w:p w14:paraId="4583B1FD"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.2.4.2.4.2.1.</w:t>
      </w:r>
      <w:r w:rsidRPr="00C056EC">
        <w:rPr>
          <w:sz w:val="20"/>
        </w:rPr>
        <w:tab/>
        <w:t>Cut-off point under load:</w:t>
      </w:r>
      <w:r w:rsidRPr="00C056EC">
        <w:rPr>
          <w:sz w:val="20"/>
        </w:rPr>
        <w:tab/>
        <w:t>min</w:t>
      </w:r>
      <w:r w:rsidRPr="00C056EC">
        <w:rPr>
          <w:sz w:val="20"/>
        </w:rPr>
        <w:fldChar w:fldCharType="begin"/>
      </w:r>
      <w:r w:rsidRPr="00C056EC">
        <w:rPr>
          <w:sz w:val="20"/>
        </w:rPr>
        <w:instrText>ADVANCE \u4</w:instrText>
      </w:r>
      <w:r w:rsidRPr="00C056EC">
        <w:rPr>
          <w:sz w:val="20"/>
        </w:rPr>
        <w:fldChar w:fldCharType="end"/>
      </w:r>
      <w:r w:rsidRPr="00C056EC">
        <w:rPr>
          <w:sz w:val="20"/>
        </w:rPr>
        <w:t>-1</w:t>
      </w:r>
    </w:p>
    <w:p w14:paraId="4583B1FE" w14:textId="77777777" w:rsidR="00A54226" w:rsidRPr="00C056EC" w:rsidRDefault="00A54226" w:rsidP="00A54226">
      <w:pPr>
        <w:tabs>
          <w:tab w:val="right" w:leader="dot" w:pos="9526"/>
          <w:tab w:val="right" w:pos="9639"/>
        </w:tabs>
        <w:spacing w:after="120"/>
        <w:ind w:left="2552" w:right="1134" w:hanging="1418"/>
        <w:jc w:val="both"/>
        <w:rPr>
          <w:sz w:val="20"/>
        </w:rPr>
      </w:pPr>
      <w:r w:rsidRPr="00C056EC">
        <w:rPr>
          <w:sz w:val="20"/>
        </w:rPr>
        <w:fldChar w:fldCharType="begin"/>
      </w:r>
      <w:r w:rsidRPr="00C056EC">
        <w:rPr>
          <w:sz w:val="20"/>
        </w:rPr>
        <w:instrText>ADVANCE \d4</w:instrText>
      </w:r>
      <w:r w:rsidRPr="00C056EC">
        <w:rPr>
          <w:sz w:val="20"/>
        </w:rPr>
        <w:fldChar w:fldCharType="end"/>
      </w:r>
      <w:r>
        <w:rPr>
          <w:sz w:val="20"/>
        </w:rPr>
        <w:t>3</w:t>
      </w:r>
      <w:r w:rsidRPr="00C056EC">
        <w:rPr>
          <w:sz w:val="20"/>
        </w:rPr>
        <w:t>.2.4.2.4.2.2.</w:t>
      </w:r>
      <w:r w:rsidRPr="00C056EC">
        <w:rPr>
          <w:sz w:val="20"/>
        </w:rPr>
        <w:tab/>
        <w:t>Cut-off point without load:</w:t>
      </w:r>
      <w:r w:rsidRPr="00C056EC">
        <w:rPr>
          <w:sz w:val="20"/>
        </w:rPr>
        <w:tab/>
        <w:t>min</w:t>
      </w:r>
      <w:r w:rsidRPr="00C056EC">
        <w:rPr>
          <w:sz w:val="20"/>
        </w:rPr>
        <w:fldChar w:fldCharType="begin"/>
      </w:r>
      <w:r w:rsidRPr="00C056EC">
        <w:rPr>
          <w:sz w:val="20"/>
        </w:rPr>
        <w:instrText>ADVANCE \u4</w:instrText>
      </w:r>
      <w:r w:rsidRPr="00C056EC">
        <w:rPr>
          <w:sz w:val="20"/>
        </w:rPr>
        <w:fldChar w:fldCharType="end"/>
      </w:r>
      <w:r w:rsidRPr="00C056EC">
        <w:rPr>
          <w:sz w:val="20"/>
        </w:rPr>
        <w:t>-1</w:t>
      </w:r>
    </w:p>
    <w:p w14:paraId="4583B1FF" w14:textId="77777777" w:rsidR="00A54226" w:rsidRDefault="00A54226" w:rsidP="00A54226">
      <w:pPr>
        <w:tabs>
          <w:tab w:val="right" w:leader="dot" w:pos="9526"/>
          <w:tab w:val="right" w:pos="9639"/>
        </w:tabs>
        <w:spacing w:after="120"/>
        <w:ind w:left="2552" w:right="1134" w:hanging="1418"/>
        <w:jc w:val="both"/>
        <w:rPr>
          <w:sz w:val="20"/>
        </w:rPr>
      </w:pPr>
      <w:r w:rsidRPr="00C056EC">
        <w:rPr>
          <w:sz w:val="20"/>
        </w:rPr>
        <w:fldChar w:fldCharType="begin"/>
      </w:r>
      <w:r w:rsidRPr="00C056EC">
        <w:rPr>
          <w:sz w:val="20"/>
        </w:rPr>
        <w:instrText>ADVANCE \d4</w:instrText>
      </w:r>
      <w:r w:rsidRPr="00C056EC">
        <w:rPr>
          <w:sz w:val="20"/>
        </w:rPr>
        <w:fldChar w:fldCharType="end"/>
      </w:r>
      <w:r>
        <w:rPr>
          <w:sz w:val="20"/>
        </w:rPr>
        <w:t>3</w:t>
      </w:r>
      <w:r w:rsidRPr="00C056EC">
        <w:rPr>
          <w:sz w:val="20"/>
        </w:rPr>
        <w:t>.2.4.2.</w:t>
      </w:r>
      <w:r>
        <w:rPr>
          <w:sz w:val="20"/>
        </w:rPr>
        <w:t>6</w:t>
      </w:r>
      <w:r w:rsidRPr="00C056EC">
        <w:rPr>
          <w:sz w:val="20"/>
        </w:rPr>
        <w:t>.</w:t>
      </w:r>
      <w:r w:rsidRPr="00C056EC">
        <w:rPr>
          <w:sz w:val="20"/>
        </w:rPr>
        <w:tab/>
        <w:t>Injector(s):</w:t>
      </w:r>
      <w:r w:rsidRPr="00C056EC">
        <w:rPr>
          <w:sz w:val="20"/>
        </w:rPr>
        <w:tab/>
      </w:r>
    </w:p>
    <w:p w14:paraId="4583B200"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w:t>
      </w:r>
      <w:r>
        <w:rPr>
          <w:sz w:val="20"/>
        </w:rPr>
        <w:t>.6</w:t>
      </w:r>
      <w:r w:rsidRPr="00C056EC">
        <w:rPr>
          <w:sz w:val="20"/>
        </w:rPr>
        <w:t>.1.</w:t>
      </w:r>
      <w:r w:rsidRPr="00C056EC">
        <w:rPr>
          <w:sz w:val="20"/>
        </w:rPr>
        <w:tab/>
        <w:t>Make(s):</w:t>
      </w:r>
      <w:r w:rsidRPr="00C056EC">
        <w:rPr>
          <w:sz w:val="20"/>
        </w:rPr>
        <w:tab/>
      </w:r>
    </w:p>
    <w:p w14:paraId="4583B201" w14:textId="77777777" w:rsidR="00A54226"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w:t>
      </w:r>
      <w:r>
        <w:rPr>
          <w:sz w:val="20"/>
        </w:rPr>
        <w:t>.6</w:t>
      </w:r>
      <w:r w:rsidRPr="00C056EC">
        <w:rPr>
          <w:sz w:val="20"/>
        </w:rPr>
        <w:t>.2.</w:t>
      </w:r>
      <w:r w:rsidRPr="00C056EC">
        <w:rPr>
          <w:sz w:val="20"/>
        </w:rPr>
        <w:tab/>
        <w:t>Type(s):</w:t>
      </w:r>
      <w:r w:rsidRPr="00C056EC">
        <w:rPr>
          <w:sz w:val="20"/>
        </w:rPr>
        <w:tab/>
      </w:r>
    </w:p>
    <w:p w14:paraId="4583B202"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3.2.4.2.7.</w:t>
      </w:r>
      <w:r>
        <w:rPr>
          <w:sz w:val="20"/>
        </w:rPr>
        <w:tab/>
        <w:t>Cold start system</w:t>
      </w:r>
      <w:r>
        <w:rPr>
          <w:sz w:val="20"/>
        </w:rPr>
        <w:tab/>
      </w:r>
    </w:p>
    <w:p w14:paraId="4583B203"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w:t>
      </w:r>
      <w:r>
        <w:rPr>
          <w:sz w:val="20"/>
        </w:rPr>
        <w:t>7</w:t>
      </w:r>
      <w:r w:rsidRPr="00C056EC">
        <w:rPr>
          <w:sz w:val="20"/>
        </w:rPr>
        <w:t>.1.</w:t>
      </w:r>
      <w:r w:rsidRPr="00C056EC">
        <w:rPr>
          <w:sz w:val="20"/>
        </w:rPr>
        <w:tab/>
        <w:t>Make(s):</w:t>
      </w:r>
      <w:r>
        <w:rPr>
          <w:sz w:val="20"/>
        </w:rPr>
        <w:tab/>
      </w:r>
    </w:p>
    <w:p w14:paraId="4583B204"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w:t>
      </w:r>
      <w:r>
        <w:rPr>
          <w:sz w:val="20"/>
        </w:rPr>
        <w:t>7</w:t>
      </w:r>
      <w:r w:rsidRPr="00C056EC">
        <w:rPr>
          <w:sz w:val="20"/>
        </w:rPr>
        <w:t>.2.</w:t>
      </w:r>
      <w:r w:rsidRPr="00C056EC">
        <w:rPr>
          <w:sz w:val="20"/>
        </w:rPr>
        <w:tab/>
        <w:t>Type(s):</w:t>
      </w:r>
      <w:r>
        <w:rPr>
          <w:sz w:val="20"/>
        </w:rPr>
        <w:tab/>
      </w:r>
    </w:p>
    <w:p w14:paraId="4583B205"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w:t>
      </w:r>
      <w:r>
        <w:rPr>
          <w:sz w:val="20"/>
        </w:rPr>
        <w:t>7</w:t>
      </w:r>
      <w:r w:rsidRPr="00C056EC">
        <w:rPr>
          <w:sz w:val="20"/>
        </w:rPr>
        <w:t>.3.</w:t>
      </w:r>
      <w:r w:rsidRPr="00C056EC">
        <w:rPr>
          <w:sz w:val="20"/>
        </w:rPr>
        <w:tab/>
        <w:t>Description:</w:t>
      </w:r>
      <w:r w:rsidRPr="00C056EC">
        <w:rPr>
          <w:sz w:val="20"/>
        </w:rPr>
        <w:tab/>
      </w:r>
    </w:p>
    <w:p w14:paraId="4583B206"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w:t>
      </w:r>
      <w:r>
        <w:rPr>
          <w:sz w:val="20"/>
        </w:rPr>
        <w:t>8</w:t>
      </w:r>
      <w:r w:rsidRPr="00C056EC">
        <w:rPr>
          <w:sz w:val="20"/>
        </w:rPr>
        <w:t>.</w:t>
      </w:r>
      <w:r w:rsidRPr="00C056EC">
        <w:rPr>
          <w:sz w:val="20"/>
        </w:rPr>
        <w:tab/>
        <w:t>Auxiliary starting aid</w:t>
      </w:r>
    </w:p>
    <w:p w14:paraId="4583B207"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w:t>
      </w:r>
      <w:r>
        <w:rPr>
          <w:sz w:val="20"/>
        </w:rPr>
        <w:t>8</w:t>
      </w:r>
      <w:r w:rsidRPr="00C056EC">
        <w:rPr>
          <w:sz w:val="20"/>
        </w:rPr>
        <w:t>.1.</w:t>
      </w:r>
      <w:r w:rsidRPr="00C056EC">
        <w:rPr>
          <w:sz w:val="20"/>
        </w:rPr>
        <w:tab/>
        <w:t>Make(s):</w:t>
      </w:r>
      <w:r>
        <w:rPr>
          <w:sz w:val="20"/>
        </w:rPr>
        <w:tab/>
      </w:r>
    </w:p>
    <w:p w14:paraId="4583B208"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.2.4.2.</w:t>
      </w:r>
      <w:r>
        <w:rPr>
          <w:sz w:val="20"/>
        </w:rPr>
        <w:t>8</w:t>
      </w:r>
      <w:r w:rsidRPr="00C056EC">
        <w:rPr>
          <w:sz w:val="20"/>
        </w:rPr>
        <w:t>.2.</w:t>
      </w:r>
      <w:r w:rsidRPr="00C056EC">
        <w:rPr>
          <w:sz w:val="20"/>
        </w:rPr>
        <w:tab/>
        <w:t>Type(s):</w:t>
      </w:r>
      <w:r>
        <w:rPr>
          <w:sz w:val="20"/>
        </w:rPr>
        <w:tab/>
      </w:r>
    </w:p>
    <w:p w14:paraId="4583B209" w14:textId="77777777" w:rsidR="00A54226"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w:t>
      </w:r>
      <w:r>
        <w:rPr>
          <w:sz w:val="20"/>
        </w:rPr>
        <w:t>2.8.</w:t>
      </w:r>
      <w:r w:rsidRPr="00C056EC">
        <w:rPr>
          <w:sz w:val="20"/>
        </w:rPr>
        <w:t>3.</w:t>
      </w:r>
      <w:r w:rsidRPr="00C056EC">
        <w:rPr>
          <w:sz w:val="20"/>
        </w:rPr>
        <w:tab/>
        <w:t>System description:</w:t>
      </w:r>
      <w:r w:rsidRPr="00C056EC">
        <w:rPr>
          <w:sz w:val="20"/>
        </w:rPr>
        <w:tab/>
      </w:r>
    </w:p>
    <w:p w14:paraId="4583B20A" w14:textId="77777777" w:rsidR="00A54226" w:rsidRDefault="00A54226" w:rsidP="00A54226">
      <w:pPr>
        <w:tabs>
          <w:tab w:val="right" w:leader="dot" w:pos="9526"/>
          <w:tab w:val="right" w:pos="9639"/>
        </w:tabs>
        <w:spacing w:after="120"/>
        <w:ind w:left="2552" w:right="1134" w:hanging="1418"/>
        <w:jc w:val="both"/>
        <w:rPr>
          <w:sz w:val="20"/>
        </w:rPr>
      </w:pPr>
      <w:r>
        <w:rPr>
          <w:sz w:val="20"/>
        </w:rPr>
        <w:t>_______________</w:t>
      </w:r>
    </w:p>
    <w:p w14:paraId="4583B20B" w14:textId="77777777" w:rsidR="00A54226" w:rsidRDefault="00A54226" w:rsidP="00A54226">
      <w:pPr>
        <w:tabs>
          <w:tab w:val="left" w:pos="1418"/>
        </w:tabs>
        <w:spacing w:after="120"/>
        <w:ind w:left="1418" w:right="1134" w:hanging="284"/>
        <w:jc w:val="both"/>
        <w:rPr>
          <w:sz w:val="18"/>
          <w:szCs w:val="18"/>
        </w:rPr>
      </w:pPr>
      <w:r w:rsidRPr="006148AB">
        <w:rPr>
          <w:sz w:val="18"/>
          <w:szCs w:val="18"/>
          <w:vertAlign w:val="superscript"/>
        </w:rPr>
        <w:t>g</w:t>
      </w:r>
      <w:r w:rsidRPr="00743FB6">
        <w:rPr>
          <w:sz w:val="18"/>
          <w:szCs w:val="18"/>
          <w:vertAlign w:val="superscript"/>
        </w:rPr>
        <w:tab/>
      </w:r>
      <w:r w:rsidRPr="006148AB">
        <w:rPr>
          <w:sz w:val="18"/>
          <w:szCs w:val="18"/>
        </w:rPr>
        <w:t>Determined in accordance with the requirements of Regulation No. 85.</w:t>
      </w:r>
    </w:p>
    <w:p w14:paraId="4583B20C" w14:textId="77777777" w:rsidR="00A54226" w:rsidRPr="00AE50F2" w:rsidRDefault="000B5BE2" w:rsidP="00D952C2">
      <w:pPr>
        <w:tabs>
          <w:tab w:val="right" w:leader="dot" w:pos="9526"/>
          <w:tab w:val="right" w:pos="9639"/>
        </w:tabs>
        <w:spacing w:after="120"/>
        <w:ind w:left="2552" w:right="1134" w:hanging="1418"/>
        <w:jc w:val="both"/>
        <w:rPr>
          <w:sz w:val="20"/>
          <w:lang w:val="en-US"/>
        </w:rPr>
      </w:pPr>
      <w:r>
        <w:rPr>
          <w:sz w:val="18"/>
          <w:szCs w:val="18"/>
        </w:rPr>
        <w:br w:type="page"/>
      </w:r>
      <w:r w:rsidR="00A54226" w:rsidRPr="00AE50F2">
        <w:rPr>
          <w:sz w:val="20"/>
          <w:lang w:val="en-US"/>
        </w:rPr>
        <w:lastRenderedPageBreak/>
        <w:t>3.2.4.2.9.</w:t>
      </w:r>
      <w:r w:rsidR="00A54226" w:rsidRPr="00AE50F2">
        <w:rPr>
          <w:sz w:val="20"/>
          <w:lang w:val="en-US"/>
        </w:rPr>
        <w:tab/>
        <w:t>Electronic controlled injection: yes/no</w:t>
      </w:r>
      <w:r w:rsidR="00A54226" w:rsidRPr="00346D3F">
        <w:rPr>
          <w:sz w:val="20"/>
          <w:vertAlign w:val="superscript"/>
          <w:lang w:val="en-US"/>
        </w:rPr>
        <w:t>1</w:t>
      </w:r>
      <w:r w:rsidR="00D952C2">
        <w:rPr>
          <w:sz w:val="20"/>
          <w:lang w:val="en-US"/>
        </w:rPr>
        <w:tab/>
      </w:r>
    </w:p>
    <w:p w14:paraId="4583B20D" w14:textId="77777777" w:rsidR="00A54226"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3.2.4.2.9.1.</w:t>
      </w:r>
      <w:r w:rsidRPr="00AE50F2">
        <w:rPr>
          <w:sz w:val="20"/>
          <w:lang w:val="en-US"/>
        </w:rPr>
        <w:tab/>
        <w:t>Make(s):</w:t>
      </w:r>
      <w:r w:rsidRPr="00AE50F2">
        <w:rPr>
          <w:sz w:val="20"/>
          <w:lang w:val="en-US"/>
        </w:rPr>
        <w:tab/>
      </w:r>
    </w:p>
    <w:p w14:paraId="4583B20E" w14:textId="77777777"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3.2.4.2.9.2.</w:t>
      </w:r>
      <w:r w:rsidRPr="00AE50F2">
        <w:rPr>
          <w:sz w:val="20"/>
          <w:lang w:val="en-US"/>
        </w:rPr>
        <w:tab/>
        <w:t>Type(s):</w:t>
      </w:r>
      <w:r w:rsidRPr="00AE50F2">
        <w:rPr>
          <w:sz w:val="20"/>
          <w:lang w:val="en-US"/>
        </w:rPr>
        <w:tab/>
      </w:r>
    </w:p>
    <w:p w14:paraId="4583B20F" w14:textId="77777777"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3.2.4.2.9.3.</w:t>
      </w:r>
      <w:r w:rsidRPr="00AE50F2">
        <w:rPr>
          <w:sz w:val="20"/>
          <w:lang w:val="en-US"/>
        </w:rPr>
        <w:tab/>
        <w:t>Description of the system, in the case of systems other than continuous</w:t>
      </w:r>
      <w:r>
        <w:rPr>
          <w:sz w:val="20"/>
          <w:lang w:val="en-US"/>
        </w:rPr>
        <w:br/>
      </w:r>
      <w:r w:rsidRPr="00AE50F2">
        <w:rPr>
          <w:sz w:val="20"/>
          <w:lang w:val="en-US"/>
        </w:rPr>
        <w:t>injection, give equivalent details:</w:t>
      </w:r>
      <w:r w:rsidRPr="00AE50F2">
        <w:rPr>
          <w:sz w:val="20"/>
          <w:lang w:val="en-US"/>
        </w:rPr>
        <w:tab/>
      </w:r>
    </w:p>
    <w:p w14:paraId="4583B210" w14:textId="77777777"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3.2.4.2.9.3.1.</w:t>
      </w:r>
      <w:r w:rsidRPr="00AE50F2">
        <w:rPr>
          <w:sz w:val="20"/>
          <w:lang w:val="en-US"/>
        </w:rPr>
        <w:tab/>
        <w:t>Make and type of the control unit:</w:t>
      </w:r>
      <w:r w:rsidRPr="00AE50F2">
        <w:rPr>
          <w:sz w:val="20"/>
          <w:lang w:val="en-US"/>
        </w:rPr>
        <w:tab/>
      </w:r>
    </w:p>
    <w:p w14:paraId="4583B211" w14:textId="77777777"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3.2.4.2.9.3.2.</w:t>
      </w:r>
      <w:r w:rsidRPr="00AE50F2">
        <w:rPr>
          <w:sz w:val="20"/>
          <w:lang w:val="en-US"/>
        </w:rPr>
        <w:tab/>
        <w:t>Make and type of the fuel regulator:</w:t>
      </w:r>
      <w:r w:rsidRPr="00AE50F2">
        <w:rPr>
          <w:sz w:val="20"/>
          <w:lang w:val="en-US"/>
        </w:rPr>
        <w:tab/>
      </w:r>
    </w:p>
    <w:p w14:paraId="4583B212" w14:textId="77777777"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3.2.4.2.9.3.3.</w:t>
      </w:r>
      <w:r w:rsidRPr="00AE50F2">
        <w:rPr>
          <w:sz w:val="20"/>
          <w:lang w:val="en-US"/>
        </w:rPr>
        <w:tab/>
        <w:t>Make and type of air-flow sensor:</w:t>
      </w:r>
      <w:r w:rsidRPr="00AE50F2">
        <w:rPr>
          <w:sz w:val="20"/>
          <w:lang w:val="en-US"/>
        </w:rPr>
        <w:tab/>
      </w:r>
    </w:p>
    <w:p w14:paraId="4583B213" w14:textId="77777777"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3.2.4.2.9.3.4.</w:t>
      </w:r>
      <w:r w:rsidRPr="00AE50F2">
        <w:rPr>
          <w:sz w:val="20"/>
          <w:lang w:val="en-US"/>
        </w:rPr>
        <w:tab/>
        <w:t>Make and type of fuel distributor:</w:t>
      </w:r>
      <w:r w:rsidRPr="00AE50F2">
        <w:rPr>
          <w:sz w:val="20"/>
          <w:lang w:val="en-US"/>
        </w:rPr>
        <w:tab/>
      </w:r>
    </w:p>
    <w:p w14:paraId="4583B214" w14:textId="77777777"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3.2.4.2.9.3.5.</w:t>
      </w:r>
      <w:r w:rsidRPr="00AE50F2">
        <w:rPr>
          <w:sz w:val="20"/>
          <w:lang w:val="en-US"/>
        </w:rPr>
        <w:tab/>
        <w:t>Make and type of throttle housing:</w:t>
      </w:r>
      <w:r w:rsidRPr="00AE50F2">
        <w:rPr>
          <w:sz w:val="20"/>
          <w:lang w:val="en-US"/>
        </w:rPr>
        <w:tab/>
      </w:r>
    </w:p>
    <w:p w14:paraId="4583B215" w14:textId="77777777"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3.2.4.2.9.3.6.</w:t>
      </w:r>
      <w:r w:rsidRPr="00AE50F2">
        <w:rPr>
          <w:sz w:val="20"/>
          <w:lang w:val="en-US"/>
        </w:rPr>
        <w:tab/>
        <w:t>Make and type of water temperature sensor:</w:t>
      </w:r>
      <w:r w:rsidRPr="00AE50F2">
        <w:rPr>
          <w:sz w:val="20"/>
          <w:lang w:val="en-US"/>
        </w:rPr>
        <w:tab/>
      </w:r>
    </w:p>
    <w:p w14:paraId="4583B216" w14:textId="77777777"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3.2.4.2.9.3.7.</w:t>
      </w:r>
      <w:r w:rsidRPr="00AE50F2">
        <w:rPr>
          <w:sz w:val="20"/>
          <w:lang w:val="en-US"/>
        </w:rPr>
        <w:tab/>
        <w:t>Make and type of air temperature sensor:</w:t>
      </w:r>
      <w:r w:rsidRPr="00AE50F2">
        <w:rPr>
          <w:sz w:val="20"/>
          <w:lang w:val="en-US"/>
        </w:rPr>
        <w:tab/>
      </w:r>
    </w:p>
    <w:p w14:paraId="4583B217" w14:textId="77777777"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3.2.4.2.9.3.8.</w:t>
      </w:r>
      <w:r w:rsidRPr="00AE50F2">
        <w:rPr>
          <w:sz w:val="20"/>
          <w:lang w:val="en-US"/>
        </w:rPr>
        <w:tab/>
        <w:t>Make and type of air pressure sensor:</w:t>
      </w:r>
      <w:r w:rsidRPr="00AE50F2">
        <w:rPr>
          <w:sz w:val="20"/>
          <w:lang w:val="en-US"/>
        </w:rPr>
        <w:tab/>
      </w:r>
    </w:p>
    <w:p w14:paraId="4583B218" w14:textId="77777777" w:rsidR="00A54226" w:rsidRPr="00AE50F2" w:rsidRDefault="00A54226" w:rsidP="00A54226">
      <w:pPr>
        <w:tabs>
          <w:tab w:val="left" w:leader="dot" w:pos="8505"/>
          <w:tab w:val="right" w:leader="dot" w:pos="9526"/>
        </w:tabs>
        <w:spacing w:after="120"/>
        <w:ind w:left="2552" w:right="1134" w:hanging="1418"/>
        <w:jc w:val="both"/>
        <w:rPr>
          <w:sz w:val="20"/>
          <w:lang w:val="en-US"/>
        </w:rPr>
      </w:pPr>
      <w:r w:rsidRPr="00AE50F2">
        <w:rPr>
          <w:sz w:val="20"/>
        </w:rPr>
        <w:t>3.2.4.3.</w:t>
      </w:r>
      <w:r w:rsidRPr="00AE50F2">
        <w:rPr>
          <w:sz w:val="20"/>
        </w:rPr>
        <w:tab/>
        <w:t>By fuel injection (positive-ignition only): yes/no</w:t>
      </w:r>
      <w:r w:rsidRPr="00AE50F2">
        <w:rPr>
          <w:sz w:val="20"/>
          <w:vertAlign w:val="superscript"/>
        </w:rPr>
        <w:t>1</w:t>
      </w:r>
    </w:p>
    <w:p w14:paraId="4583B219" w14:textId="77777777" w:rsidR="00A54226" w:rsidRPr="00ED3081" w:rsidRDefault="00A54226" w:rsidP="00A54226">
      <w:pPr>
        <w:tabs>
          <w:tab w:val="right" w:leader="dot" w:pos="9526"/>
          <w:tab w:val="right" w:pos="9639"/>
        </w:tabs>
        <w:spacing w:after="120"/>
        <w:ind w:left="2552" w:right="1134" w:hanging="1418"/>
        <w:jc w:val="both"/>
        <w:rPr>
          <w:sz w:val="20"/>
        </w:rPr>
      </w:pPr>
      <w:r w:rsidRPr="00AE50F2">
        <w:rPr>
          <w:sz w:val="20"/>
        </w:rPr>
        <w:t>3.2.4.3.1.</w:t>
      </w:r>
      <w:r w:rsidRPr="00AE50F2">
        <w:rPr>
          <w:sz w:val="20"/>
        </w:rPr>
        <w:tab/>
        <w:t>Working principle: intake manifold (single/multi-point)/direct</w:t>
      </w:r>
      <w:r>
        <w:rPr>
          <w:sz w:val="20"/>
        </w:rPr>
        <w:br/>
      </w:r>
      <w:r w:rsidRPr="00ED3081">
        <w:rPr>
          <w:sz w:val="20"/>
        </w:rPr>
        <w:t>injection/other (specify)</w:t>
      </w:r>
      <w:r w:rsidRPr="00ED3081">
        <w:rPr>
          <w:sz w:val="20"/>
        </w:rPr>
        <w:tab/>
      </w:r>
    </w:p>
    <w:p w14:paraId="4583B21A" w14:textId="77777777"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3.2.4.3.2.</w:t>
      </w:r>
      <w:r w:rsidRPr="00AE50F2">
        <w:rPr>
          <w:sz w:val="20"/>
          <w:lang w:val="en-US"/>
        </w:rPr>
        <w:tab/>
        <w:t>Make(s):</w:t>
      </w:r>
      <w:r w:rsidRPr="00AE50F2">
        <w:rPr>
          <w:sz w:val="20"/>
          <w:lang w:val="en-US"/>
        </w:rPr>
        <w:tab/>
      </w:r>
    </w:p>
    <w:p w14:paraId="4583B21B" w14:textId="77777777"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3.2.4.3.3.</w:t>
      </w:r>
      <w:r w:rsidRPr="00AE50F2">
        <w:rPr>
          <w:sz w:val="20"/>
          <w:lang w:val="en-US"/>
        </w:rPr>
        <w:tab/>
        <w:t>Type(s):</w:t>
      </w:r>
      <w:r w:rsidRPr="00AE50F2">
        <w:rPr>
          <w:sz w:val="20"/>
          <w:lang w:val="en-US"/>
        </w:rPr>
        <w:tab/>
      </w:r>
    </w:p>
    <w:p w14:paraId="4583B21C" w14:textId="77777777"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3.2.4.3.4.</w:t>
      </w:r>
      <w:r w:rsidRPr="00AE50F2">
        <w:rPr>
          <w:sz w:val="20"/>
          <w:lang w:val="en-US"/>
        </w:rPr>
        <w:tab/>
        <w:t xml:space="preserve">System description, in the case of systems other than continuous injection </w:t>
      </w:r>
      <w:r>
        <w:rPr>
          <w:sz w:val="20"/>
          <w:lang w:val="en-US"/>
        </w:rPr>
        <w:br/>
      </w:r>
      <w:r w:rsidRPr="00AE50F2">
        <w:rPr>
          <w:sz w:val="20"/>
          <w:lang w:val="en-US"/>
        </w:rPr>
        <w:t>give equivalent details:</w:t>
      </w:r>
      <w:r w:rsidRPr="00AE50F2">
        <w:rPr>
          <w:sz w:val="20"/>
          <w:lang w:val="en-US"/>
        </w:rPr>
        <w:tab/>
      </w:r>
    </w:p>
    <w:p w14:paraId="4583B21D" w14:textId="77777777"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3.2.4.3.4.1.</w:t>
      </w:r>
      <w:r w:rsidRPr="00AE50F2">
        <w:rPr>
          <w:sz w:val="20"/>
          <w:lang w:val="en-US"/>
        </w:rPr>
        <w:tab/>
        <w:t>Make and type of the control unit:</w:t>
      </w:r>
      <w:r w:rsidRPr="00AE50F2">
        <w:rPr>
          <w:sz w:val="20"/>
          <w:lang w:val="en-US"/>
        </w:rPr>
        <w:tab/>
      </w:r>
    </w:p>
    <w:p w14:paraId="4583B21E" w14:textId="77777777"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3.2.4.3.4.2.</w:t>
      </w:r>
      <w:r w:rsidRPr="00AE50F2">
        <w:rPr>
          <w:sz w:val="20"/>
          <w:lang w:val="en-US"/>
        </w:rPr>
        <w:tab/>
        <w:t>Make and type of the fuel regulator:</w:t>
      </w:r>
      <w:r w:rsidRPr="00AE50F2">
        <w:rPr>
          <w:sz w:val="20"/>
          <w:lang w:val="en-US"/>
        </w:rPr>
        <w:tab/>
      </w:r>
    </w:p>
    <w:p w14:paraId="4583B21F" w14:textId="77777777"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3.2.4.3.4.3.</w:t>
      </w:r>
      <w:r w:rsidRPr="00AE50F2">
        <w:rPr>
          <w:sz w:val="20"/>
          <w:lang w:val="en-US"/>
        </w:rPr>
        <w:tab/>
        <w:t>Make and type of the air-flow sensor:</w:t>
      </w:r>
      <w:r w:rsidRPr="00AE50F2">
        <w:rPr>
          <w:sz w:val="20"/>
          <w:lang w:val="en-US"/>
        </w:rPr>
        <w:tab/>
      </w:r>
    </w:p>
    <w:p w14:paraId="4583B220" w14:textId="77777777"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3.2.4.3.4.6.</w:t>
      </w:r>
      <w:r w:rsidRPr="00AE50F2">
        <w:rPr>
          <w:sz w:val="20"/>
          <w:lang w:val="en-US"/>
        </w:rPr>
        <w:tab/>
        <w:t>Make and type of the micro-switch:</w:t>
      </w:r>
      <w:r w:rsidRPr="00AE50F2">
        <w:rPr>
          <w:sz w:val="20"/>
          <w:lang w:val="en-US"/>
        </w:rPr>
        <w:tab/>
      </w:r>
    </w:p>
    <w:p w14:paraId="4583B221" w14:textId="77777777"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3.2.4.3.4.8.</w:t>
      </w:r>
      <w:r w:rsidRPr="00AE50F2">
        <w:rPr>
          <w:sz w:val="20"/>
          <w:lang w:val="en-US"/>
        </w:rPr>
        <w:tab/>
        <w:t>Make and type of the throttle housing:</w:t>
      </w:r>
      <w:r w:rsidRPr="00AE50F2">
        <w:rPr>
          <w:sz w:val="20"/>
          <w:lang w:val="en-US"/>
        </w:rPr>
        <w:tab/>
      </w:r>
    </w:p>
    <w:p w14:paraId="4583B222" w14:textId="77777777"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3.2.4.3.4.9.</w:t>
      </w:r>
      <w:r w:rsidRPr="00AE50F2">
        <w:rPr>
          <w:sz w:val="20"/>
          <w:lang w:val="en-US"/>
        </w:rPr>
        <w:tab/>
        <w:t>Make and type of the water temperature sensor:</w:t>
      </w:r>
      <w:r w:rsidRPr="00AE50F2">
        <w:rPr>
          <w:sz w:val="20"/>
          <w:lang w:val="en-US"/>
        </w:rPr>
        <w:tab/>
      </w:r>
    </w:p>
    <w:p w14:paraId="4583B223" w14:textId="77777777"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3.2.4.3.4.10.</w:t>
      </w:r>
      <w:r w:rsidRPr="00AE50F2">
        <w:rPr>
          <w:sz w:val="20"/>
          <w:lang w:val="en-US"/>
        </w:rPr>
        <w:tab/>
        <w:t>Make and type of the air temperature sensor:</w:t>
      </w:r>
      <w:r w:rsidRPr="00AE50F2">
        <w:rPr>
          <w:sz w:val="20"/>
          <w:lang w:val="en-US"/>
        </w:rPr>
        <w:tab/>
      </w:r>
    </w:p>
    <w:p w14:paraId="4583B224" w14:textId="77777777" w:rsidR="00A54226" w:rsidRPr="00AE50F2" w:rsidRDefault="00A54226" w:rsidP="00A54226">
      <w:pPr>
        <w:tabs>
          <w:tab w:val="right" w:leader="dot" w:pos="9526"/>
          <w:tab w:val="right" w:pos="9639"/>
        </w:tabs>
        <w:ind w:left="2552" w:right="1134" w:hanging="1418"/>
        <w:jc w:val="both"/>
        <w:rPr>
          <w:sz w:val="20"/>
          <w:lang w:val="en-US"/>
        </w:rPr>
      </w:pPr>
      <w:r w:rsidRPr="00AE50F2">
        <w:rPr>
          <w:sz w:val="20"/>
          <w:lang w:val="en-US"/>
        </w:rPr>
        <w:t>3.2.4.3.5</w:t>
      </w:r>
      <w:r>
        <w:rPr>
          <w:sz w:val="20"/>
          <w:lang w:val="en-US"/>
        </w:rPr>
        <w:t>.</w:t>
      </w:r>
      <w:r>
        <w:rPr>
          <w:sz w:val="20"/>
          <w:lang w:val="en-US"/>
        </w:rPr>
        <w:tab/>
        <w:t>Injectors: Opening pressure:</w:t>
      </w:r>
      <w:r w:rsidRPr="00BD09D3">
        <w:rPr>
          <w:sz w:val="20"/>
          <w:vertAlign w:val="superscript"/>
          <w:lang w:val="en-US"/>
        </w:rPr>
        <w:t>1,</w:t>
      </w:r>
      <w:r>
        <w:rPr>
          <w:sz w:val="20"/>
          <w:vertAlign w:val="superscript"/>
          <w:lang w:val="en-US"/>
        </w:rPr>
        <w:t xml:space="preserve"> </w:t>
      </w:r>
      <w:r w:rsidRPr="00BD09D3">
        <w:rPr>
          <w:sz w:val="20"/>
          <w:vertAlign w:val="superscript"/>
          <w:lang w:val="en-US"/>
        </w:rPr>
        <w:t>2</w:t>
      </w:r>
      <w:r>
        <w:rPr>
          <w:sz w:val="20"/>
          <w:lang w:val="en-US"/>
        </w:rPr>
        <w:tab/>
      </w:r>
      <w:r w:rsidRPr="00AE50F2">
        <w:rPr>
          <w:sz w:val="20"/>
          <w:lang w:val="en-US"/>
        </w:rPr>
        <w:t>kPa</w:t>
      </w:r>
    </w:p>
    <w:p w14:paraId="4583B225" w14:textId="77777777" w:rsidR="00A54226" w:rsidRPr="00AE50F2" w:rsidRDefault="00A54226" w:rsidP="00A54226">
      <w:pPr>
        <w:tabs>
          <w:tab w:val="right" w:leader="dot" w:pos="9526"/>
          <w:tab w:val="right" w:pos="9639"/>
        </w:tabs>
        <w:spacing w:after="120"/>
        <w:ind w:left="2552" w:right="1134" w:hanging="1418"/>
        <w:jc w:val="both"/>
        <w:rPr>
          <w:sz w:val="20"/>
          <w:lang w:val="en-US"/>
        </w:rPr>
      </w:pPr>
      <w:r w:rsidRPr="00AE50F2">
        <w:rPr>
          <w:sz w:val="20"/>
          <w:lang w:val="en-US"/>
        </w:rPr>
        <w:tab/>
        <w:t>or characteristic diagram:</w:t>
      </w:r>
      <w:r w:rsidRPr="00AE50F2">
        <w:rPr>
          <w:sz w:val="20"/>
          <w:lang w:val="en-US"/>
        </w:rPr>
        <w:tab/>
      </w:r>
    </w:p>
    <w:p w14:paraId="4583B226" w14:textId="77777777" w:rsidR="00A54226" w:rsidRPr="00AE50F2" w:rsidRDefault="00A54226" w:rsidP="00A54226">
      <w:pPr>
        <w:tabs>
          <w:tab w:val="right" w:leader="dot" w:pos="9526"/>
          <w:tab w:val="right" w:pos="9639"/>
        </w:tabs>
        <w:spacing w:after="120"/>
        <w:ind w:left="2552" w:right="1134" w:hanging="1418"/>
        <w:jc w:val="both"/>
        <w:rPr>
          <w:sz w:val="20"/>
        </w:rPr>
      </w:pPr>
      <w:r w:rsidRPr="00AE50F2">
        <w:rPr>
          <w:sz w:val="20"/>
        </w:rPr>
        <w:t>3.2.4.3.5.1.</w:t>
      </w:r>
      <w:r w:rsidRPr="00AE50F2">
        <w:rPr>
          <w:sz w:val="20"/>
        </w:rPr>
        <w:tab/>
        <w:t>Make(s):</w:t>
      </w:r>
      <w:r w:rsidRPr="00AE50F2">
        <w:rPr>
          <w:sz w:val="20"/>
        </w:rPr>
        <w:tab/>
      </w:r>
    </w:p>
    <w:p w14:paraId="4583B227" w14:textId="77777777" w:rsidR="00A54226" w:rsidRPr="00346D3F" w:rsidRDefault="00A54226" w:rsidP="00A54226">
      <w:pPr>
        <w:tabs>
          <w:tab w:val="right" w:leader="dot" w:pos="9526"/>
          <w:tab w:val="right" w:pos="9639"/>
        </w:tabs>
        <w:spacing w:after="120"/>
        <w:ind w:left="2552" w:right="1134" w:hanging="1418"/>
        <w:jc w:val="both"/>
        <w:rPr>
          <w:sz w:val="20"/>
        </w:rPr>
      </w:pPr>
      <w:r w:rsidRPr="00346D3F">
        <w:rPr>
          <w:sz w:val="20"/>
        </w:rPr>
        <w:t>3.2.4.3.5.2.</w:t>
      </w:r>
      <w:r w:rsidRPr="00346D3F">
        <w:rPr>
          <w:sz w:val="20"/>
        </w:rPr>
        <w:tab/>
        <w:t>Type(s):</w:t>
      </w:r>
      <w:r w:rsidRPr="00346D3F">
        <w:rPr>
          <w:sz w:val="20"/>
        </w:rPr>
        <w:tab/>
      </w:r>
    </w:p>
    <w:p w14:paraId="4583B228"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.2.4.3.6.</w:t>
      </w:r>
      <w:r w:rsidRPr="00C056EC">
        <w:rPr>
          <w:sz w:val="20"/>
        </w:rPr>
        <w:tab/>
        <w:t>Injection timing:</w:t>
      </w:r>
      <w:r w:rsidRPr="00C056EC">
        <w:rPr>
          <w:sz w:val="20"/>
        </w:rPr>
        <w:tab/>
      </w:r>
    </w:p>
    <w:p w14:paraId="4583B229"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.2.4.3.7.</w:t>
      </w:r>
      <w:r w:rsidRPr="00C056EC">
        <w:rPr>
          <w:sz w:val="20"/>
        </w:rPr>
        <w:tab/>
        <w:t>Cold start system:</w:t>
      </w:r>
      <w:r w:rsidRPr="00C056EC">
        <w:rPr>
          <w:sz w:val="20"/>
        </w:rPr>
        <w:tab/>
      </w:r>
    </w:p>
    <w:p w14:paraId="4583B22A" w14:textId="77777777" w:rsidR="00A54226" w:rsidRPr="00C056EC" w:rsidRDefault="006458CE" w:rsidP="00A54226">
      <w:pPr>
        <w:tabs>
          <w:tab w:val="right" w:leader="dot" w:pos="9526"/>
          <w:tab w:val="right" w:pos="9639"/>
        </w:tabs>
        <w:spacing w:after="120"/>
        <w:ind w:left="2552" w:right="1134" w:hanging="1418"/>
        <w:jc w:val="both"/>
        <w:rPr>
          <w:sz w:val="20"/>
        </w:rPr>
      </w:pPr>
      <w:r>
        <w:rPr>
          <w:sz w:val="20"/>
        </w:rPr>
        <w:t>3.</w:t>
      </w:r>
      <w:r w:rsidR="00A54226" w:rsidRPr="00C056EC">
        <w:rPr>
          <w:sz w:val="20"/>
        </w:rPr>
        <w:t>2.4.3.7.1.</w:t>
      </w:r>
      <w:r w:rsidR="00A54226">
        <w:rPr>
          <w:sz w:val="20"/>
        </w:rPr>
        <w:tab/>
      </w:r>
      <w:r w:rsidR="00A54226" w:rsidRPr="00C056EC">
        <w:rPr>
          <w:sz w:val="20"/>
        </w:rPr>
        <w:t>Operating principle(s):</w:t>
      </w:r>
      <w:r w:rsidR="00A54226" w:rsidRPr="00C056EC">
        <w:rPr>
          <w:sz w:val="20"/>
        </w:rPr>
        <w:tab/>
      </w:r>
    </w:p>
    <w:p w14:paraId="4583B22B"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.2.4.3.7.2.</w:t>
      </w:r>
      <w:r w:rsidRPr="00C056EC">
        <w:rPr>
          <w:sz w:val="20"/>
        </w:rPr>
        <w:tab/>
        <w:t>Operating limits/settings</w:t>
      </w:r>
      <w:r w:rsidRPr="00C056EC">
        <w:rPr>
          <w:sz w:val="20"/>
          <w:vertAlign w:val="superscript"/>
        </w:rPr>
        <w:t>1</w:t>
      </w:r>
      <w:r w:rsidRPr="00346D3F">
        <w:rPr>
          <w:sz w:val="20"/>
          <w:vertAlign w:val="superscript"/>
        </w:rPr>
        <w:t>,</w:t>
      </w:r>
      <w:r w:rsidRPr="00C056EC">
        <w:rPr>
          <w:sz w:val="20"/>
        </w:rPr>
        <w:t> </w:t>
      </w:r>
      <w:r w:rsidRPr="00C056EC">
        <w:rPr>
          <w:sz w:val="20"/>
          <w:vertAlign w:val="superscript"/>
        </w:rPr>
        <w:t>2</w:t>
      </w:r>
      <w:r w:rsidRPr="00C056EC">
        <w:rPr>
          <w:sz w:val="20"/>
        </w:rPr>
        <w:tab/>
      </w:r>
    </w:p>
    <w:p w14:paraId="4583B22C"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.2.4.4.</w:t>
      </w:r>
      <w:r w:rsidRPr="00C056EC">
        <w:rPr>
          <w:sz w:val="20"/>
        </w:rPr>
        <w:tab/>
        <w:t>Feed pump</w:t>
      </w:r>
      <w:r w:rsidRPr="00C056EC">
        <w:rPr>
          <w:sz w:val="20"/>
        </w:rPr>
        <w:tab/>
      </w:r>
    </w:p>
    <w:p w14:paraId="4583B22D" w14:textId="77777777" w:rsidR="00A54226"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.2.4.4.1.</w:t>
      </w:r>
      <w:r w:rsidRPr="00C056EC">
        <w:rPr>
          <w:sz w:val="20"/>
        </w:rPr>
        <w:tab/>
        <w:t>Pressure</w:t>
      </w:r>
      <w:r w:rsidRPr="00C056EC">
        <w:rPr>
          <w:sz w:val="20"/>
          <w:vertAlign w:val="superscript"/>
        </w:rPr>
        <w:t>1</w:t>
      </w:r>
      <w:r w:rsidRPr="00346D3F">
        <w:rPr>
          <w:sz w:val="20"/>
          <w:vertAlign w:val="superscript"/>
        </w:rPr>
        <w:t>,</w:t>
      </w:r>
      <w:r w:rsidRPr="00C056EC">
        <w:rPr>
          <w:sz w:val="20"/>
        </w:rPr>
        <w:t> </w:t>
      </w:r>
      <w:r w:rsidRPr="00C056EC">
        <w:rPr>
          <w:sz w:val="20"/>
          <w:vertAlign w:val="superscript"/>
        </w:rPr>
        <w:t>2</w:t>
      </w:r>
      <w:r w:rsidRPr="00C056EC">
        <w:rPr>
          <w:sz w:val="20"/>
        </w:rPr>
        <w:t>.......kPa or characteristic diagram:</w:t>
      </w:r>
      <w:r w:rsidRPr="00C056EC">
        <w:rPr>
          <w:sz w:val="20"/>
        </w:rPr>
        <w:tab/>
      </w:r>
    </w:p>
    <w:p w14:paraId="4583B22E" w14:textId="77777777" w:rsidR="00A54226" w:rsidRPr="00F9528C" w:rsidRDefault="00A54226" w:rsidP="00A54226">
      <w:pPr>
        <w:tabs>
          <w:tab w:val="right" w:leader="dot" w:pos="9526"/>
          <w:tab w:val="right" w:pos="9639"/>
        </w:tabs>
        <w:spacing w:after="120"/>
        <w:ind w:left="2552" w:right="1134" w:hanging="1418"/>
        <w:jc w:val="both"/>
        <w:rPr>
          <w:sz w:val="20"/>
          <w:lang w:val="en-US"/>
        </w:rPr>
      </w:pPr>
      <w:r w:rsidRPr="00F9528C">
        <w:rPr>
          <w:sz w:val="20"/>
          <w:lang w:val="en-US"/>
        </w:rPr>
        <w:t>3.2.5.</w:t>
      </w:r>
      <w:r w:rsidRPr="00F9528C">
        <w:rPr>
          <w:sz w:val="20"/>
          <w:lang w:val="en-US"/>
        </w:rPr>
        <w:tab/>
        <w:t>Electrical system</w:t>
      </w:r>
      <w:r>
        <w:rPr>
          <w:sz w:val="20"/>
          <w:lang w:val="en-US"/>
        </w:rPr>
        <w:tab/>
      </w:r>
    </w:p>
    <w:p w14:paraId="4583B22F" w14:textId="77777777" w:rsidR="00A54226" w:rsidRPr="00346D3F" w:rsidRDefault="00A54226" w:rsidP="00A54226">
      <w:pPr>
        <w:tabs>
          <w:tab w:val="left" w:leader="dot" w:pos="8505"/>
          <w:tab w:val="right" w:leader="dot" w:pos="9526"/>
        </w:tabs>
        <w:spacing w:after="120"/>
        <w:ind w:left="2552" w:right="1134" w:hanging="1418"/>
        <w:jc w:val="both"/>
        <w:rPr>
          <w:sz w:val="20"/>
          <w:vertAlign w:val="superscript"/>
          <w:lang w:val="en-US"/>
        </w:rPr>
      </w:pPr>
      <w:r w:rsidRPr="00F9528C">
        <w:rPr>
          <w:sz w:val="20"/>
          <w:lang w:val="en-US"/>
        </w:rPr>
        <w:lastRenderedPageBreak/>
        <w:t>3.2.5.1.</w:t>
      </w:r>
      <w:r w:rsidRPr="00F9528C">
        <w:rPr>
          <w:sz w:val="20"/>
          <w:lang w:val="en-US"/>
        </w:rPr>
        <w:tab/>
        <w:t>Rated voltage:</w:t>
      </w:r>
      <w:r>
        <w:rPr>
          <w:sz w:val="20"/>
          <w:lang w:val="en-US"/>
        </w:rPr>
        <w:t xml:space="preserve"> </w:t>
      </w:r>
      <w:r w:rsidRPr="00F9528C">
        <w:rPr>
          <w:sz w:val="20"/>
          <w:lang w:val="en-US"/>
        </w:rPr>
        <w:t>……………………. V, positive/negative ground</w:t>
      </w:r>
      <w:r w:rsidRPr="00346D3F">
        <w:rPr>
          <w:sz w:val="20"/>
          <w:vertAlign w:val="superscript"/>
          <w:lang w:val="en-US"/>
        </w:rPr>
        <w:t>1</w:t>
      </w:r>
    </w:p>
    <w:p w14:paraId="4583B230" w14:textId="77777777" w:rsidR="00A54226" w:rsidRPr="00F9528C" w:rsidRDefault="00A54226" w:rsidP="00A54226">
      <w:pPr>
        <w:tabs>
          <w:tab w:val="left" w:leader="dot" w:pos="8505"/>
          <w:tab w:val="right" w:leader="dot" w:pos="9526"/>
        </w:tabs>
        <w:spacing w:after="120"/>
        <w:ind w:left="2552" w:right="1134" w:hanging="1418"/>
        <w:jc w:val="both"/>
        <w:rPr>
          <w:sz w:val="20"/>
          <w:lang w:val="en-US"/>
        </w:rPr>
      </w:pPr>
      <w:r w:rsidRPr="00F9528C">
        <w:rPr>
          <w:sz w:val="20"/>
          <w:lang w:val="en-US"/>
        </w:rPr>
        <w:t>3.2.5.2.</w:t>
      </w:r>
      <w:r w:rsidRPr="00F9528C">
        <w:rPr>
          <w:sz w:val="20"/>
          <w:lang w:val="en-US"/>
        </w:rPr>
        <w:tab/>
        <w:t>Generator</w:t>
      </w:r>
    </w:p>
    <w:p w14:paraId="4583B231" w14:textId="77777777" w:rsidR="00A54226" w:rsidRPr="00F9528C" w:rsidRDefault="00A54226" w:rsidP="00A54226">
      <w:pPr>
        <w:tabs>
          <w:tab w:val="right" w:leader="dot" w:pos="9526"/>
          <w:tab w:val="right" w:pos="9639"/>
        </w:tabs>
        <w:spacing w:after="120"/>
        <w:ind w:left="2552" w:right="1134" w:hanging="1418"/>
        <w:jc w:val="both"/>
        <w:rPr>
          <w:sz w:val="20"/>
          <w:lang w:val="en-US"/>
        </w:rPr>
      </w:pPr>
      <w:r>
        <w:rPr>
          <w:sz w:val="20"/>
          <w:lang w:val="en-US"/>
        </w:rPr>
        <w:t>3.2.5.2.1.</w:t>
      </w:r>
      <w:r>
        <w:rPr>
          <w:sz w:val="20"/>
          <w:lang w:val="en-US"/>
        </w:rPr>
        <w:tab/>
      </w:r>
      <w:r w:rsidRPr="00F9528C">
        <w:rPr>
          <w:sz w:val="20"/>
          <w:lang w:val="en-US"/>
        </w:rPr>
        <w:t>Type:</w:t>
      </w:r>
      <w:r w:rsidRPr="00F9528C">
        <w:rPr>
          <w:sz w:val="20"/>
          <w:lang w:val="en-US"/>
        </w:rPr>
        <w:tab/>
      </w:r>
    </w:p>
    <w:p w14:paraId="4583B232" w14:textId="77777777" w:rsidR="00A54226" w:rsidRPr="00F9528C" w:rsidRDefault="00A54226" w:rsidP="00A54226">
      <w:pPr>
        <w:tabs>
          <w:tab w:val="left" w:leader="dot" w:pos="8505"/>
          <w:tab w:val="right" w:leader="dot" w:pos="9526"/>
        </w:tabs>
        <w:spacing w:after="120"/>
        <w:ind w:left="2552" w:right="1134" w:hanging="1418"/>
        <w:jc w:val="both"/>
        <w:rPr>
          <w:sz w:val="20"/>
          <w:lang w:val="en-US"/>
        </w:rPr>
      </w:pPr>
      <w:r w:rsidRPr="00F9528C">
        <w:rPr>
          <w:sz w:val="20"/>
          <w:lang w:val="en-US"/>
        </w:rPr>
        <w:t>3.2.5.2.2.</w:t>
      </w:r>
      <w:r w:rsidRPr="00F9528C">
        <w:rPr>
          <w:sz w:val="20"/>
          <w:lang w:val="en-US"/>
        </w:rPr>
        <w:tab/>
        <w:t>Nominal output:</w:t>
      </w:r>
      <w:r>
        <w:rPr>
          <w:sz w:val="20"/>
          <w:lang w:val="en-US"/>
        </w:rPr>
        <w:t xml:space="preserve"> </w:t>
      </w:r>
      <w:r w:rsidRPr="00F9528C">
        <w:rPr>
          <w:sz w:val="20"/>
          <w:lang w:val="en-US"/>
        </w:rPr>
        <w:t>……………VA</w:t>
      </w:r>
    </w:p>
    <w:p w14:paraId="4583B233"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6</w:t>
      </w:r>
      <w:r w:rsidRPr="00C056EC">
        <w:rPr>
          <w:sz w:val="20"/>
        </w:rPr>
        <w:t>.</w:t>
      </w:r>
      <w:r w:rsidRPr="00C056EC">
        <w:rPr>
          <w:sz w:val="20"/>
        </w:rPr>
        <w:tab/>
        <w:t>Ignition</w:t>
      </w:r>
      <w:r w:rsidRPr="00C056EC">
        <w:rPr>
          <w:sz w:val="20"/>
        </w:rPr>
        <w:tab/>
      </w:r>
    </w:p>
    <w:p w14:paraId="4583B234"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6</w:t>
      </w:r>
      <w:r w:rsidRPr="00C056EC">
        <w:rPr>
          <w:sz w:val="20"/>
        </w:rPr>
        <w:t>.1.</w:t>
      </w:r>
      <w:r w:rsidRPr="00C056EC">
        <w:rPr>
          <w:sz w:val="20"/>
        </w:rPr>
        <w:tab/>
        <w:t>Make(s):</w:t>
      </w:r>
      <w:r w:rsidRPr="00C056EC">
        <w:rPr>
          <w:sz w:val="20"/>
        </w:rPr>
        <w:tab/>
      </w:r>
    </w:p>
    <w:p w14:paraId="4583B235"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6</w:t>
      </w:r>
      <w:r w:rsidRPr="00C056EC">
        <w:rPr>
          <w:sz w:val="20"/>
        </w:rPr>
        <w:t>.2.</w:t>
      </w:r>
      <w:r w:rsidRPr="00C056EC">
        <w:rPr>
          <w:sz w:val="20"/>
        </w:rPr>
        <w:tab/>
        <w:t>Type(s):</w:t>
      </w:r>
      <w:r w:rsidRPr="00C056EC">
        <w:rPr>
          <w:sz w:val="20"/>
        </w:rPr>
        <w:tab/>
      </w:r>
    </w:p>
    <w:p w14:paraId="4583B236"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6</w:t>
      </w:r>
      <w:r w:rsidRPr="00C056EC">
        <w:rPr>
          <w:sz w:val="20"/>
        </w:rPr>
        <w:t>.3.</w:t>
      </w:r>
      <w:r w:rsidRPr="00C056EC">
        <w:rPr>
          <w:sz w:val="20"/>
        </w:rPr>
        <w:tab/>
        <w:t>Working principle:</w:t>
      </w:r>
      <w:r w:rsidRPr="00C056EC">
        <w:rPr>
          <w:sz w:val="20"/>
        </w:rPr>
        <w:tab/>
      </w:r>
    </w:p>
    <w:p w14:paraId="4583B237"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6</w:t>
      </w:r>
      <w:r w:rsidRPr="00C056EC">
        <w:rPr>
          <w:sz w:val="20"/>
        </w:rPr>
        <w:t>.4.</w:t>
      </w:r>
      <w:r w:rsidRPr="00C056EC">
        <w:rPr>
          <w:sz w:val="20"/>
        </w:rPr>
        <w:tab/>
        <w:t>Ignition advance curve:</w:t>
      </w:r>
      <w:r w:rsidRPr="00944CFB">
        <w:rPr>
          <w:sz w:val="20"/>
          <w:vertAlign w:val="superscript"/>
        </w:rPr>
        <w:t>2</w:t>
      </w:r>
      <w:r w:rsidRPr="00C056EC">
        <w:rPr>
          <w:sz w:val="20"/>
        </w:rPr>
        <w:tab/>
      </w:r>
    </w:p>
    <w:p w14:paraId="4583B238" w14:textId="77777777" w:rsidR="00A54226"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6</w:t>
      </w:r>
      <w:r w:rsidRPr="00C056EC">
        <w:rPr>
          <w:sz w:val="20"/>
        </w:rPr>
        <w:t>.5.</w:t>
      </w:r>
      <w:r w:rsidRPr="00C056EC">
        <w:rPr>
          <w:sz w:val="20"/>
        </w:rPr>
        <w:tab/>
        <w:t>Static ignition timing:</w:t>
      </w:r>
      <w:r w:rsidRPr="00944CFB">
        <w:rPr>
          <w:sz w:val="20"/>
          <w:vertAlign w:val="superscript"/>
        </w:rPr>
        <w:t>2</w:t>
      </w:r>
      <w:r w:rsidRPr="00C056EC">
        <w:rPr>
          <w:sz w:val="20"/>
        </w:rPr>
        <w:t>........degrees before TDC</w:t>
      </w:r>
      <w:r w:rsidRPr="00C056EC">
        <w:rPr>
          <w:sz w:val="20"/>
        </w:rPr>
        <w:tab/>
      </w:r>
    </w:p>
    <w:p w14:paraId="4583B239" w14:textId="77777777" w:rsidR="00A54226" w:rsidRPr="000A66EA" w:rsidRDefault="00A54226" w:rsidP="00A54226">
      <w:pPr>
        <w:tabs>
          <w:tab w:val="right" w:leader="dot" w:pos="9526"/>
          <w:tab w:val="right" w:pos="9639"/>
        </w:tabs>
        <w:spacing w:after="120"/>
        <w:ind w:left="2552" w:right="1134" w:hanging="1418"/>
        <w:jc w:val="both"/>
        <w:rPr>
          <w:sz w:val="20"/>
        </w:rPr>
      </w:pPr>
      <w:r w:rsidRPr="000A66EA">
        <w:rPr>
          <w:sz w:val="20"/>
        </w:rPr>
        <w:t>3.2.7.</w:t>
      </w:r>
      <w:r w:rsidRPr="000A66EA">
        <w:rPr>
          <w:sz w:val="20"/>
        </w:rPr>
        <w:tab/>
        <w:t>Cooling system: liquid/air</w:t>
      </w:r>
      <w:r w:rsidRPr="00050A99">
        <w:rPr>
          <w:sz w:val="20"/>
          <w:vertAlign w:val="superscript"/>
        </w:rPr>
        <w:t>1</w:t>
      </w:r>
      <w:r w:rsidRPr="000A66EA">
        <w:rPr>
          <w:sz w:val="20"/>
        </w:rPr>
        <w:tab/>
      </w:r>
    </w:p>
    <w:p w14:paraId="4583B23A" w14:textId="77777777" w:rsidR="00A54226" w:rsidRPr="00B52E9C" w:rsidRDefault="00A54226" w:rsidP="00A54226">
      <w:pPr>
        <w:tabs>
          <w:tab w:val="right" w:leader="dot" w:pos="9526"/>
          <w:tab w:val="right" w:pos="9639"/>
        </w:tabs>
        <w:spacing w:after="120"/>
        <w:ind w:left="2552" w:right="1134" w:hanging="1418"/>
        <w:jc w:val="both"/>
        <w:rPr>
          <w:sz w:val="20"/>
          <w:lang w:val="en-US"/>
        </w:rPr>
      </w:pPr>
      <w:r w:rsidRPr="000A66EA">
        <w:rPr>
          <w:sz w:val="20"/>
        </w:rPr>
        <w:t>3.2.7.1.</w:t>
      </w:r>
      <w:r w:rsidRPr="000A66EA">
        <w:rPr>
          <w:sz w:val="20"/>
        </w:rPr>
        <w:tab/>
        <w:t>Nominal setting of the engine temperature control mechanism:</w:t>
      </w:r>
      <w:r w:rsidRPr="000A66EA">
        <w:rPr>
          <w:sz w:val="20"/>
        </w:rPr>
        <w:tab/>
      </w:r>
    </w:p>
    <w:p w14:paraId="4583B23B" w14:textId="77777777" w:rsidR="00A54226" w:rsidRPr="00ED3081" w:rsidRDefault="00A54226" w:rsidP="00A54226">
      <w:pPr>
        <w:tabs>
          <w:tab w:val="left" w:leader="dot" w:pos="8505"/>
          <w:tab w:val="right" w:leader="dot" w:pos="9526"/>
        </w:tabs>
        <w:spacing w:after="120"/>
        <w:ind w:left="2552" w:right="1134" w:hanging="1418"/>
        <w:jc w:val="both"/>
        <w:rPr>
          <w:sz w:val="20"/>
          <w:lang w:val="en-US"/>
        </w:rPr>
      </w:pPr>
      <w:r w:rsidRPr="00ED3081">
        <w:rPr>
          <w:sz w:val="20"/>
          <w:lang w:val="en-US"/>
        </w:rPr>
        <w:t>3.2.7.2.</w:t>
      </w:r>
      <w:r w:rsidRPr="00ED3081">
        <w:rPr>
          <w:sz w:val="20"/>
          <w:lang w:val="en-US"/>
        </w:rPr>
        <w:tab/>
        <w:t>Liquid</w:t>
      </w:r>
    </w:p>
    <w:p w14:paraId="4583B23C" w14:textId="77777777" w:rsidR="00A54226" w:rsidRPr="00ED3081" w:rsidRDefault="00A54226" w:rsidP="00A54226">
      <w:pPr>
        <w:tabs>
          <w:tab w:val="right" w:leader="dot" w:pos="9526"/>
          <w:tab w:val="right" w:pos="9639"/>
        </w:tabs>
        <w:spacing w:after="120"/>
        <w:ind w:left="2552" w:right="1134" w:hanging="1418"/>
        <w:jc w:val="both"/>
        <w:rPr>
          <w:sz w:val="20"/>
        </w:rPr>
      </w:pPr>
      <w:r w:rsidRPr="00ED3081">
        <w:rPr>
          <w:sz w:val="20"/>
        </w:rPr>
        <w:t>3.2.7.2.1.</w:t>
      </w:r>
      <w:r w:rsidRPr="00ED3081">
        <w:rPr>
          <w:sz w:val="20"/>
        </w:rPr>
        <w:tab/>
        <w:t>Nature of liquid:</w:t>
      </w:r>
      <w:r w:rsidRPr="00ED3081">
        <w:rPr>
          <w:sz w:val="20"/>
        </w:rPr>
        <w:tab/>
      </w:r>
    </w:p>
    <w:p w14:paraId="4583B23D" w14:textId="77777777" w:rsidR="00A54226" w:rsidRPr="0044784E" w:rsidRDefault="00A54226" w:rsidP="00A54226">
      <w:pPr>
        <w:tabs>
          <w:tab w:val="right" w:leader="dot" w:pos="9526"/>
          <w:tab w:val="right" w:pos="9639"/>
        </w:tabs>
        <w:spacing w:after="120"/>
        <w:ind w:left="2552" w:right="1134" w:hanging="1418"/>
        <w:jc w:val="both"/>
        <w:rPr>
          <w:sz w:val="20"/>
        </w:rPr>
      </w:pPr>
      <w:r w:rsidRPr="000A66EA">
        <w:rPr>
          <w:sz w:val="20"/>
        </w:rPr>
        <w:t>3.2.7.2.2.</w:t>
      </w:r>
      <w:r w:rsidRPr="000A66EA">
        <w:rPr>
          <w:sz w:val="20"/>
        </w:rPr>
        <w:tab/>
        <w:t>Circulating pump(s</w:t>
      </w:r>
      <w:proofErr w:type="gramStart"/>
      <w:r w:rsidRPr="000A66EA">
        <w:rPr>
          <w:sz w:val="20"/>
        </w:rPr>
        <w:t>):yes</w:t>
      </w:r>
      <w:proofErr w:type="gramEnd"/>
      <w:r w:rsidRPr="000A66EA">
        <w:rPr>
          <w:sz w:val="20"/>
        </w:rPr>
        <w:t>/no</w:t>
      </w:r>
      <w:r w:rsidRPr="00944CFB">
        <w:rPr>
          <w:sz w:val="20"/>
          <w:vertAlign w:val="superscript"/>
        </w:rPr>
        <w:t>1</w:t>
      </w:r>
    </w:p>
    <w:p w14:paraId="4583B23E" w14:textId="77777777" w:rsidR="00A54226" w:rsidRPr="0044784E" w:rsidRDefault="00A54226" w:rsidP="00A54226">
      <w:pPr>
        <w:tabs>
          <w:tab w:val="right" w:leader="dot" w:pos="9526"/>
          <w:tab w:val="right" w:pos="9639"/>
        </w:tabs>
        <w:spacing w:after="120"/>
        <w:ind w:left="2552" w:right="1134" w:hanging="1418"/>
        <w:jc w:val="both"/>
        <w:rPr>
          <w:sz w:val="20"/>
        </w:rPr>
      </w:pPr>
      <w:r w:rsidRPr="000A66EA">
        <w:rPr>
          <w:sz w:val="20"/>
        </w:rPr>
        <w:t>3.2.7.2.3.</w:t>
      </w:r>
      <w:r w:rsidRPr="000A66EA">
        <w:rPr>
          <w:sz w:val="20"/>
        </w:rPr>
        <w:tab/>
        <w:t>Characteristics:</w:t>
      </w:r>
      <w:proofErr w:type="gramStart"/>
      <w:r w:rsidRPr="000A66EA">
        <w:rPr>
          <w:sz w:val="20"/>
        </w:rPr>
        <w:tab/>
        <w:t>,or</w:t>
      </w:r>
      <w:proofErr w:type="gramEnd"/>
    </w:p>
    <w:p w14:paraId="4583B23F" w14:textId="77777777" w:rsidR="00A54226" w:rsidRPr="00B52E9C" w:rsidRDefault="00A54226" w:rsidP="00A54226">
      <w:pPr>
        <w:tabs>
          <w:tab w:val="right" w:leader="dot" w:pos="9526"/>
          <w:tab w:val="right" w:pos="9639"/>
        </w:tabs>
        <w:spacing w:after="120"/>
        <w:ind w:left="2552" w:right="1134" w:hanging="1418"/>
        <w:jc w:val="both"/>
        <w:rPr>
          <w:sz w:val="20"/>
        </w:rPr>
      </w:pPr>
      <w:r w:rsidRPr="00B52E9C">
        <w:rPr>
          <w:sz w:val="20"/>
        </w:rPr>
        <w:t>3.2.7.2.3.1.</w:t>
      </w:r>
      <w:r w:rsidRPr="00B52E9C">
        <w:rPr>
          <w:sz w:val="20"/>
        </w:rPr>
        <w:tab/>
        <w:t xml:space="preserve">Make(s): </w:t>
      </w:r>
      <w:r w:rsidRPr="00B52E9C">
        <w:rPr>
          <w:sz w:val="20"/>
        </w:rPr>
        <w:tab/>
      </w:r>
    </w:p>
    <w:p w14:paraId="4583B240" w14:textId="77777777" w:rsidR="00A54226" w:rsidRPr="00B52E9C" w:rsidRDefault="00A54226" w:rsidP="00A54226">
      <w:pPr>
        <w:tabs>
          <w:tab w:val="right" w:leader="dot" w:pos="9526"/>
          <w:tab w:val="right" w:pos="9639"/>
        </w:tabs>
        <w:spacing w:after="120"/>
        <w:ind w:left="2552" w:right="1134" w:hanging="1418"/>
        <w:jc w:val="both"/>
        <w:rPr>
          <w:sz w:val="20"/>
        </w:rPr>
      </w:pPr>
      <w:r w:rsidRPr="00B52E9C">
        <w:rPr>
          <w:sz w:val="20"/>
        </w:rPr>
        <w:t>3.2.7.2.3.2.</w:t>
      </w:r>
      <w:r w:rsidRPr="00B52E9C">
        <w:rPr>
          <w:sz w:val="20"/>
        </w:rPr>
        <w:tab/>
        <w:t xml:space="preserve">Type(s): </w:t>
      </w:r>
      <w:r w:rsidRPr="00B52E9C">
        <w:rPr>
          <w:sz w:val="20"/>
        </w:rPr>
        <w:tab/>
      </w:r>
    </w:p>
    <w:p w14:paraId="4583B241" w14:textId="77777777" w:rsidR="00A54226" w:rsidRPr="00B52E9C" w:rsidRDefault="00A54226" w:rsidP="00A54226">
      <w:pPr>
        <w:tabs>
          <w:tab w:val="right" w:leader="dot" w:pos="9526"/>
          <w:tab w:val="right" w:pos="9639"/>
        </w:tabs>
        <w:spacing w:after="120"/>
        <w:ind w:left="2552" w:right="1134" w:hanging="1418"/>
        <w:jc w:val="both"/>
        <w:rPr>
          <w:sz w:val="20"/>
        </w:rPr>
      </w:pPr>
      <w:r w:rsidRPr="00B52E9C">
        <w:rPr>
          <w:sz w:val="20"/>
        </w:rPr>
        <w:t>3.2.7.2.4.</w:t>
      </w:r>
      <w:r w:rsidRPr="00B52E9C">
        <w:rPr>
          <w:sz w:val="20"/>
        </w:rPr>
        <w:tab/>
        <w:t xml:space="preserve">Drive ratio(s): </w:t>
      </w:r>
      <w:r w:rsidRPr="00B52E9C">
        <w:rPr>
          <w:sz w:val="20"/>
        </w:rPr>
        <w:tab/>
      </w:r>
    </w:p>
    <w:p w14:paraId="4583B242" w14:textId="77777777" w:rsidR="00A54226" w:rsidRPr="00B52E9C" w:rsidRDefault="00A54226" w:rsidP="00A54226">
      <w:pPr>
        <w:tabs>
          <w:tab w:val="right" w:leader="dot" w:pos="9526"/>
          <w:tab w:val="right" w:pos="9639"/>
        </w:tabs>
        <w:spacing w:after="120"/>
        <w:ind w:left="2552" w:right="1134" w:hanging="1418"/>
        <w:jc w:val="both"/>
        <w:rPr>
          <w:sz w:val="20"/>
        </w:rPr>
      </w:pPr>
      <w:r w:rsidRPr="00B52E9C">
        <w:rPr>
          <w:sz w:val="20"/>
        </w:rPr>
        <w:t>3.2.7.2.5.</w:t>
      </w:r>
      <w:r w:rsidRPr="00B52E9C">
        <w:rPr>
          <w:sz w:val="20"/>
        </w:rPr>
        <w:tab/>
        <w:t xml:space="preserve">Description of the fan and its drive mechanism: </w:t>
      </w:r>
      <w:r w:rsidRPr="00B52E9C">
        <w:rPr>
          <w:sz w:val="20"/>
        </w:rPr>
        <w:tab/>
      </w:r>
    </w:p>
    <w:p w14:paraId="4583B243" w14:textId="77777777" w:rsidR="00A54226" w:rsidRPr="000A66EA" w:rsidRDefault="00A54226" w:rsidP="00A54226">
      <w:pPr>
        <w:tabs>
          <w:tab w:val="right" w:leader="dot" w:pos="9526"/>
          <w:tab w:val="right" w:pos="9639"/>
        </w:tabs>
        <w:spacing w:after="120"/>
        <w:ind w:left="2552" w:right="1134" w:hanging="1418"/>
        <w:jc w:val="both"/>
        <w:rPr>
          <w:sz w:val="20"/>
        </w:rPr>
      </w:pPr>
      <w:r w:rsidRPr="000A66EA">
        <w:rPr>
          <w:sz w:val="20"/>
        </w:rPr>
        <w:t>3.2.7.3.</w:t>
      </w:r>
      <w:r w:rsidRPr="000A66EA">
        <w:rPr>
          <w:sz w:val="20"/>
        </w:rPr>
        <w:tab/>
        <w:t>Air</w:t>
      </w:r>
    </w:p>
    <w:p w14:paraId="4583B244" w14:textId="77777777" w:rsidR="00A54226" w:rsidRPr="00B52E9C" w:rsidRDefault="00A54226" w:rsidP="00A54226">
      <w:pPr>
        <w:tabs>
          <w:tab w:val="right" w:leader="dot" w:pos="9526"/>
          <w:tab w:val="right" w:pos="9639"/>
        </w:tabs>
        <w:spacing w:after="120"/>
        <w:ind w:left="2552" w:right="1134" w:hanging="1418"/>
        <w:jc w:val="both"/>
        <w:rPr>
          <w:sz w:val="20"/>
        </w:rPr>
      </w:pPr>
      <w:r w:rsidRPr="00B52E9C">
        <w:rPr>
          <w:sz w:val="20"/>
        </w:rPr>
        <w:t>3.2.7.3.1.</w:t>
      </w:r>
      <w:r w:rsidRPr="00B52E9C">
        <w:rPr>
          <w:sz w:val="20"/>
        </w:rPr>
        <w:tab/>
        <w:t>Blower: yes/no</w:t>
      </w:r>
      <w:r w:rsidRPr="00944CFB">
        <w:rPr>
          <w:sz w:val="20"/>
          <w:vertAlign w:val="superscript"/>
        </w:rPr>
        <w:t>1</w:t>
      </w:r>
    </w:p>
    <w:p w14:paraId="4583B245" w14:textId="77777777" w:rsidR="00A54226" w:rsidRPr="00B52E9C" w:rsidRDefault="00A54226" w:rsidP="00A54226">
      <w:pPr>
        <w:tabs>
          <w:tab w:val="right" w:leader="dot" w:pos="9526"/>
          <w:tab w:val="right" w:pos="9639"/>
        </w:tabs>
        <w:spacing w:after="120"/>
        <w:ind w:left="2552" w:right="1134" w:hanging="1418"/>
        <w:jc w:val="both"/>
        <w:rPr>
          <w:sz w:val="20"/>
        </w:rPr>
      </w:pPr>
      <w:r w:rsidRPr="00B52E9C">
        <w:rPr>
          <w:sz w:val="20"/>
        </w:rPr>
        <w:t>3.2.7.3.2.</w:t>
      </w:r>
      <w:r w:rsidRPr="00B52E9C">
        <w:rPr>
          <w:sz w:val="20"/>
        </w:rPr>
        <w:tab/>
        <w:t xml:space="preserve">Characteristics: </w:t>
      </w:r>
      <w:r w:rsidRPr="00B52E9C">
        <w:rPr>
          <w:sz w:val="20"/>
        </w:rPr>
        <w:tab/>
        <w:t>, or</w:t>
      </w:r>
    </w:p>
    <w:p w14:paraId="4583B246" w14:textId="77777777" w:rsidR="00A54226" w:rsidRPr="00B52E9C" w:rsidRDefault="00A54226" w:rsidP="00A54226">
      <w:pPr>
        <w:tabs>
          <w:tab w:val="right" w:leader="dot" w:pos="9526"/>
          <w:tab w:val="right" w:pos="9639"/>
        </w:tabs>
        <w:spacing w:after="120"/>
        <w:ind w:left="2552" w:right="1134" w:hanging="1418"/>
        <w:jc w:val="both"/>
        <w:rPr>
          <w:sz w:val="20"/>
        </w:rPr>
      </w:pPr>
      <w:r w:rsidRPr="00B52E9C">
        <w:rPr>
          <w:sz w:val="20"/>
        </w:rPr>
        <w:t>3.2.7.3.2.1.</w:t>
      </w:r>
      <w:r w:rsidRPr="00B52E9C">
        <w:rPr>
          <w:sz w:val="20"/>
        </w:rPr>
        <w:tab/>
        <w:t>Make(s):</w:t>
      </w:r>
      <w:r w:rsidRPr="00B52E9C">
        <w:rPr>
          <w:sz w:val="20"/>
        </w:rPr>
        <w:tab/>
      </w:r>
    </w:p>
    <w:p w14:paraId="4583B247" w14:textId="77777777" w:rsidR="00A54226" w:rsidRPr="00B52E9C" w:rsidRDefault="00A54226" w:rsidP="00A54226">
      <w:pPr>
        <w:tabs>
          <w:tab w:val="right" w:leader="dot" w:pos="9526"/>
          <w:tab w:val="right" w:pos="9639"/>
        </w:tabs>
        <w:spacing w:after="120"/>
        <w:ind w:left="2552" w:right="1134" w:hanging="1418"/>
        <w:jc w:val="both"/>
        <w:rPr>
          <w:sz w:val="20"/>
        </w:rPr>
      </w:pPr>
      <w:r w:rsidRPr="00B52E9C">
        <w:rPr>
          <w:sz w:val="20"/>
        </w:rPr>
        <w:t>3.2.7.3.2.2.</w:t>
      </w:r>
      <w:r w:rsidRPr="00B52E9C">
        <w:rPr>
          <w:sz w:val="20"/>
        </w:rPr>
        <w:tab/>
        <w:t>Type(s):</w:t>
      </w:r>
      <w:r w:rsidRPr="00B52E9C">
        <w:rPr>
          <w:sz w:val="20"/>
        </w:rPr>
        <w:tab/>
      </w:r>
    </w:p>
    <w:p w14:paraId="4583B248" w14:textId="77777777" w:rsidR="00A54226" w:rsidRPr="00B52E9C" w:rsidRDefault="00A54226" w:rsidP="00A54226">
      <w:pPr>
        <w:tabs>
          <w:tab w:val="right" w:leader="dot" w:pos="9526"/>
          <w:tab w:val="right" w:pos="9639"/>
        </w:tabs>
        <w:spacing w:after="120"/>
        <w:ind w:left="2552" w:right="1134" w:hanging="1418"/>
        <w:jc w:val="both"/>
        <w:rPr>
          <w:sz w:val="20"/>
        </w:rPr>
      </w:pPr>
      <w:r w:rsidRPr="00B52E9C">
        <w:rPr>
          <w:sz w:val="20"/>
        </w:rPr>
        <w:t>3.2.7.3.3.</w:t>
      </w:r>
      <w:r w:rsidRPr="00B52E9C">
        <w:rPr>
          <w:sz w:val="20"/>
        </w:rPr>
        <w:tab/>
        <w:t>Drive ratio(s):</w:t>
      </w:r>
      <w:r w:rsidRPr="00B52E9C">
        <w:rPr>
          <w:sz w:val="20"/>
        </w:rPr>
        <w:tab/>
      </w:r>
    </w:p>
    <w:p w14:paraId="4583B249"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8</w:t>
      </w:r>
      <w:r w:rsidRPr="00C056EC">
        <w:rPr>
          <w:sz w:val="20"/>
        </w:rPr>
        <w:t>.</w:t>
      </w:r>
      <w:r w:rsidRPr="00C056EC">
        <w:rPr>
          <w:sz w:val="20"/>
        </w:rPr>
        <w:tab/>
        <w:t>Intake system:</w:t>
      </w:r>
      <w:r w:rsidRPr="00C056EC">
        <w:rPr>
          <w:sz w:val="20"/>
        </w:rPr>
        <w:tab/>
      </w:r>
    </w:p>
    <w:p w14:paraId="4583B24A"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8</w:t>
      </w:r>
      <w:r w:rsidRPr="00C056EC">
        <w:rPr>
          <w:sz w:val="20"/>
        </w:rPr>
        <w:t>.1.</w:t>
      </w:r>
      <w:r w:rsidRPr="00C056EC">
        <w:rPr>
          <w:sz w:val="20"/>
        </w:rPr>
        <w:tab/>
        <w:t>Pressure charger: yes/no</w:t>
      </w:r>
      <w:r w:rsidRPr="00944CFB">
        <w:rPr>
          <w:sz w:val="20"/>
          <w:vertAlign w:val="superscript"/>
        </w:rPr>
        <w:t>1</w:t>
      </w:r>
      <w:r w:rsidRPr="00C056EC">
        <w:rPr>
          <w:sz w:val="20"/>
        </w:rPr>
        <w:tab/>
      </w:r>
    </w:p>
    <w:p w14:paraId="4583B24B"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8</w:t>
      </w:r>
      <w:r w:rsidRPr="00C056EC">
        <w:rPr>
          <w:sz w:val="20"/>
        </w:rPr>
        <w:t>.1.1.</w:t>
      </w:r>
      <w:r w:rsidRPr="00C056EC">
        <w:rPr>
          <w:sz w:val="20"/>
        </w:rPr>
        <w:tab/>
        <w:t>Make(s):</w:t>
      </w:r>
      <w:r w:rsidRPr="00C056EC">
        <w:rPr>
          <w:sz w:val="20"/>
        </w:rPr>
        <w:tab/>
      </w:r>
    </w:p>
    <w:p w14:paraId="4583B24C"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8</w:t>
      </w:r>
      <w:r w:rsidRPr="00C056EC">
        <w:rPr>
          <w:sz w:val="20"/>
        </w:rPr>
        <w:t>.1.2.</w:t>
      </w:r>
      <w:r w:rsidRPr="00C056EC">
        <w:rPr>
          <w:sz w:val="20"/>
        </w:rPr>
        <w:tab/>
        <w:t>Type(s):</w:t>
      </w:r>
      <w:r w:rsidRPr="00C056EC">
        <w:rPr>
          <w:sz w:val="20"/>
        </w:rPr>
        <w:tab/>
      </w:r>
    </w:p>
    <w:p w14:paraId="4583B24D" w14:textId="77777777" w:rsidR="00A54226" w:rsidRPr="00C056EC" w:rsidRDefault="00A54226" w:rsidP="00A54226">
      <w:pPr>
        <w:tabs>
          <w:tab w:val="right" w:leader="dot" w:pos="9526"/>
          <w:tab w:val="right" w:pos="9639"/>
        </w:tabs>
        <w:ind w:left="2552" w:right="1134" w:hanging="1418"/>
        <w:jc w:val="both"/>
        <w:rPr>
          <w:sz w:val="20"/>
        </w:rPr>
      </w:pPr>
      <w:r>
        <w:rPr>
          <w:sz w:val="20"/>
        </w:rPr>
        <w:t>3</w:t>
      </w:r>
      <w:r w:rsidRPr="00C056EC">
        <w:rPr>
          <w:sz w:val="20"/>
        </w:rPr>
        <w:t>.2.</w:t>
      </w:r>
      <w:r>
        <w:rPr>
          <w:sz w:val="20"/>
        </w:rPr>
        <w:t>8</w:t>
      </w:r>
      <w:r w:rsidRPr="00C056EC">
        <w:rPr>
          <w:sz w:val="20"/>
        </w:rPr>
        <w:t>.1.3.</w:t>
      </w:r>
      <w:r w:rsidRPr="00C056EC">
        <w:rPr>
          <w:sz w:val="20"/>
        </w:rPr>
        <w:tab/>
        <w:t>Description of the system (maximum charge pressure:</w:t>
      </w:r>
      <w:r w:rsidRPr="00C056EC">
        <w:rPr>
          <w:sz w:val="20"/>
        </w:rPr>
        <w:tab/>
        <w:t>kPa,</w:t>
      </w:r>
    </w:p>
    <w:p w14:paraId="4583B24E" w14:textId="77777777" w:rsidR="00A54226" w:rsidRPr="00C056EC" w:rsidRDefault="00A54226" w:rsidP="00A54226">
      <w:pPr>
        <w:tabs>
          <w:tab w:val="right" w:leader="dot" w:pos="9526"/>
          <w:tab w:val="right" w:pos="9639"/>
        </w:tabs>
        <w:spacing w:after="120"/>
        <w:ind w:left="2552" w:right="1134" w:hanging="1418"/>
        <w:jc w:val="both"/>
        <w:rPr>
          <w:sz w:val="20"/>
        </w:rPr>
      </w:pPr>
      <w:r w:rsidRPr="00C056EC">
        <w:rPr>
          <w:sz w:val="20"/>
        </w:rPr>
        <w:tab/>
        <w:t>waste-gate</w:t>
      </w:r>
      <w:r>
        <w:rPr>
          <w:sz w:val="20"/>
        </w:rPr>
        <w:t>, if applicable</w:t>
      </w:r>
      <w:r w:rsidRPr="00C056EC">
        <w:rPr>
          <w:sz w:val="20"/>
        </w:rPr>
        <w:t>)</w:t>
      </w:r>
      <w:r w:rsidRPr="00C056EC">
        <w:rPr>
          <w:sz w:val="20"/>
        </w:rPr>
        <w:tab/>
      </w:r>
    </w:p>
    <w:p w14:paraId="4583B24F" w14:textId="77777777" w:rsidR="00A54226"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8</w:t>
      </w:r>
      <w:r w:rsidRPr="00C056EC">
        <w:rPr>
          <w:sz w:val="20"/>
        </w:rPr>
        <w:t>.2.</w:t>
      </w:r>
      <w:r>
        <w:rPr>
          <w:sz w:val="20"/>
        </w:rPr>
        <w:tab/>
      </w:r>
      <w:r w:rsidRPr="00C056EC">
        <w:rPr>
          <w:sz w:val="20"/>
        </w:rPr>
        <w:t>Inter-cooler: yes/no</w:t>
      </w:r>
      <w:r w:rsidRPr="00944CFB">
        <w:rPr>
          <w:sz w:val="20"/>
          <w:vertAlign w:val="superscript"/>
        </w:rPr>
        <w:t>1</w:t>
      </w:r>
      <w:r w:rsidRPr="00C056EC">
        <w:rPr>
          <w:sz w:val="20"/>
        </w:rPr>
        <w:tab/>
      </w:r>
    </w:p>
    <w:p w14:paraId="4583B250" w14:textId="77777777" w:rsidR="00A54226" w:rsidRPr="00483598" w:rsidRDefault="00A54226" w:rsidP="00A54226">
      <w:pPr>
        <w:tabs>
          <w:tab w:val="left" w:leader="dot" w:pos="8505"/>
          <w:tab w:val="right" w:leader="dot" w:pos="9526"/>
        </w:tabs>
        <w:spacing w:after="120"/>
        <w:ind w:left="2552" w:right="1134" w:hanging="1418"/>
        <w:jc w:val="both"/>
        <w:rPr>
          <w:sz w:val="20"/>
          <w:lang w:val="en-US"/>
        </w:rPr>
      </w:pPr>
      <w:r w:rsidRPr="00483598">
        <w:rPr>
          <w:sz w:val="20"/>
          <w:lang w:val="en-US"/>
        </w:rPr>
        <w:t>3.2.8.2.1.</w:t>
      </w:r>
      <w:r w:rsidRPr="00483598">
        <w:rPr>
          <w:sz w:val="20"/>
          <w:lang w:val="en-US"/>
        </w:rPr>
        <w:tab/>
        <w:t>Type: air-air / air-water</w:t>
      </w:r>
      <w:r w:rsidRPr="000A66EA">
        <w:rPr>
          <w:sz w:val="20"/>
          <w:vertAlign w:val="superscript"/>
          <w:lang w:val="en-US"/>
        </w:rPr>
        <w:t>1</w:t>
      </w:r>
    </w:p>
    <w:p w14:paraId="4583B251" w14:textId="77777777" w:rsidR="00A54226" w:rsidRPr="00483598" w:rsidRDefault="00A54226" w:rsidP="00A54226">
      <w:pPr>
        <w:tabs>
          <w:tab w:val="left" w:leader="dot" w:pos="8505"/>
        </w:tabs>
        <w:spacing w:after="120"/>
        <w:ind w:left="2552" w:right="1134" w:hanging="1418"/>
        <w:rPr>
          <w:sz w:val="20"/>
          <w:lang w:val="en-US"/>
        </w:rPr>
      </w:pPr>
      <w:r w:rsidRPr="00483598">
        <w:rPr>
          <w:sz w:val="20"/>
          <w:lang w:val="en-US"/>
        </w:rPr>
        <w:t>3.2.8.3.</w:t>
      </w:r>
      <w:r w:rsidRPr="00483598">
        <w:rPr>
          <w:sz w:val="20"/>
          <w:lang w:val="en-US"/>
        </w:rPr>
        <w:tab/>
        <w:t>Intake depression at rated engine speed and at 100 per cent load (compression ignition engines only)</w:t>
      </w:r>
    </w:p>
    <w:p w14:paraId="4583B252" w14:textId="77777777" w:rsidR="00A54226" w:rsidRPr="00483598" w:rsidRDefault="00A54226" w:rsidP="00A54226">
      <w:pPr>
        <w:tabs>
          <w:tab w:val="right" w:leader="dot" w:pos="9526"/>
          <w:tab w:val="right" w:pos="9639"/>
        </w:tabs>
        <w:spacing w:after="120"/>
        <w:ind w:left="2552" w:right="1134" w:hanging="1418"/>
        <w:jc w:val="both"/>
        <w:rPr>
          <w:sz w:val="20"/>
          <w:lang w:val="en-US"/>
        </w:rPr>
      </w:pPr>
      <w:r w:rsidRPr="00483598">
        <w:rPr>
          <w:sz w:val="20"/>
          <w:lang w:val="en-US"/>
        </w:rPr>
        <w:tab/>
        <w:t>Minimum allowable:</w:t>
      </w:r>
      <w:r w:rsidRPr="00483598">
        <w:rPr>
          <w:sz w:val="20"/>
          <w:lang w:val="en-US"/>
        </w:rPr>
        <w:tab/>
        <w:t xml:space="preserve"> kPa</w:t>
      </w:r>
    </w:p>
    <w:p w14:paraId="4583B253" w14:textId="77777777" w:rsidR="00A54226" w:rsidRPr="00483598" w:rsidRDefault="00A54226" w:rsidP="00A54226">
      <w:pPr>
        <w:tabs>
          <w:tab w:val="right" w:leader="dot" w:pos="9526"/>
          <w:tab w:val="right" w:pos="9639"/>
        </w:tabs>
        <w:spacing w:after="120"/>
        <w:ind w:left="2552" w:right="1134" w:hanging="1418"/>
        <w:jc w:val="both"/>
        <w:rPr>
          <w:sz w:val="20"/>
          <w:lang w:val="en-US"/>
        </w:rPr>
      </w:pPr>
      <w:r w:rsidRPr="00483598">
        <w:rPr>
          <w:sz w:val="20"/>
          <w:lang w:val="en-US"/>
        </w:rPr>
        <w:lastRenderedPageBreak/>
        <w:tab/>
        <w:t>Maximum allowable:</w:t>
      </w:r>
      <w:r w:rsidRPr="00483598">
        <w:rPr>
          <w:sz w:val="20"/>
          <w:lang w:val="en-US"/>
        </w:rPr>
        <w:tab/>
        <w:t xml:space="preserve"> kPa</w:t>
      </w:r>
    </w:p>
    <w:p w14:paraId="4583B254"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8</w:t>
      </w:r>
      <w:r w:rsidRPr="00C056EC">
        <w:rPr>
          <w:sz w:val="20"/>
        </w:rPr>
        <w:t>.</w:t>
      </w:r>
      <w:r>
        <w:rPr>
          <w:sz w:val="20"/>
        </w:rPr>
        <w:t>4</w:t>
      </w:r>
      <w:r w:rsidRPr="00C056EC">
        <w:rPr>
          <w:sz w:val="20"/>
        </w:rPr>
        <w:t>.</w:t>
      </w:r>
      <w:r w:rsidRPr="00C056EC">
        <w:rPr>
          <w:sz w:val="20"/>
        </w:rPr>
        <w:tab/>
        <w:t xml:space="preserve">Description and drawings of inlet pipes and their accessories </w:t>
      </w:r>
      <w:r w:rsidRPr="00C056EC">
        <w:rPr>
          <w:sz w:val="20"/>
        </w:rPr>
        <w:br/>
        <w:t>(plenum chamber, heating device, additional air intakes, etc.):</w:t>
      </w:r>
      <w:r>
        <w:rPr>
          <w:sz w:val="20"/>
        </w:rPr>
        <w:tab/>
      </w:r>
    </w:p>
    <w:p w14:paraId="4583B255"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.8.4</w:t>
      </w:r>
      <w:r w:rsidRPr="00C056EC">
        <w:rPr>
          <w:sz w:val="20"/>
        </w:rPr>
        <w:t>.1.</w:t>
      </w:r>
      <w:r w:rsidRPr="00C056EC">
        <w:rPr>
          <w:sz w:val="20"/>
        </w:rPr>
        <w:tab/>
        <w:t>Intake manifold description (drawings and/or photographs):</w:t>
      </w:r>
      <w:r w:rsidRPr="00C056EC">
        <w:rPr>
          <w:sz w:val="20"/>
        </w:rPr>
        <w:tab/>
      </w:r>
    </w:p>
    <w:p w14:paraId="4583B256"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8.4</w:t>
      </w:r>
      <w:r w:rsidRPr="00C056EC">
        <w:rPr>
          <w:sz w:val="20"/>
        </w:rPr>
        <w:t>.2.</w:t>
      </w:r>
      <w:r w:rsidRPr="00C056EC">
        <w:rPr>
          <w:sz w:val="20"/>
        </w:rPr>
        <w:tab/>
        <w:t>Air filter, drawings</w:t>
      </w:r>
      <w:r>
        <w:rPr>
          <w:sz w:val="20"/>
        </w:rPr>
        <w:t>:</w:t>
      </w:r>
      <w:proofErr w:type="gramStart"/>
      <w:r>
        <w:rPr>
          <w:sz w:val="20"/>
        </w:rPr>
        <w:tab/>
        <w:t xml:space="preserve"> </w:t>
      </w:r>
      <w:r w:rsidRPr="00C056EC">
        <w:rPr>
          <w:sz w:val="20"/>
        </w:rPr>
        <w:t>,</w:t>
      </w:r>
      <w:proofErr w:type="gramEnd"/>
      <w:r w:rsidRPr="00C056EC">
        <w:rPr>
          <w:sz w:val="20"/>
        </w:rPr>
        <w:t xml:space="preserve"> or</w:t>
      </w:r>
    </w:p>
    <w:p w14:paraId="4583B257"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8.4</w:t>
      </w:r>
      <w:r w:rsidRPr="00C056EC">
        <w:rPr>
          <w:sz w:val="20"/>
        </w:rPr>
        <w:t>.2.1.</w:t>
      </w:r>
      <w:r w:rsidRPr="00C056EC">
        <w:rPr>
          <w:sz w:val="20"/>
        </w:rPr>
        <w:tab/>
        <w:t>Make(s):</w:t>
      </w:r>
      <w:r w:rsidRPr="00C056EC">
        <w:rPr>
          <w:sz w:val="20"/>
        </w:rPr>
        <w:tab/>
      </w:r>
    </w:p>
    <w:p w14:paraId="4583B258"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8.4</w:t>
      </w:r>
      <w:r w:rsidRPr="00C056EC">
        <w:rPr>
          <w:sz w:val="20"/>
        </w:rPr>
        <w:t>.2.2.</w:t>
      </w:r>
      <w:r w:rsidRPr="00C056EC">
        <w:rPr>
          <w:sz w:val="20"/>
        </w:rPr>
        <w:tab/>
        <w:t>Type(s):</w:t>
      </w:r>
      <w:r w:rsidRPr="00C056EC">
        <w:rPr>
          <w:sz w:val="20"/>
        </w:rPr>
        <w:tab/>
      </w:r>
    </w:p>
    <w:p w14:paraId="4583B259"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8.4</w:t>
      </w:r>
      <w:r w:rsidRPr="00C056EC">
        <w:rPr>
          <w:sz w:val="20"/>
        </w:rPr>
        <w:t>.3.</w:t>
      </w:r>
      <w:r w:rsidRPr="00C056EC">
        <w:rPr>
          <w:sz w:val="20"/>
        </w:rPr>
        <w:tab/>
        <w:t>Intake silencer, drawings</w:t>
      </w:r>
      <w:proofErr w:type="gramStart"/>
      <w:r>
        <w:rPr>
          <w:sz w:val="20"/>
        </w:rPr>
        <w:tab/>
        <w:t xml:space="preserve"> </w:t>
      </w:r>
      <w:r w:rsidRPr="00C056EC">
        <w:rPr>
          <w:sz w:val="20"/>
        </w:rPr>
        <w:t>,</w:t>
      </w:r>
      <w:proofErr w:type="gramEnd"/>
      <w:r w:rsidRPr="00C056EC">
        <w:rPr>
          <w:sz w:val="20"/>
        </w:rPr>
        <w:t xml:space="preserve"> or</w:t>
      </w:r>
    </w:p>
    <w:p w14:paraId="4583B25A"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8.4</w:t>
      </w:r>
      <w:r w:rsidRPr="00C056EC">
        <w:rPr>
          <w:sz w:val="20"/>
        </w:rPr>
        <w:t>.3.1.</w:t>
      </w:r>
      <w:r w:rsidRPr="00C056EC">
        <w:rPr>
          <w:sz w:val="20"/>
        </w:rPr>
        <w:tab/>
        <w:t>Make(s):</w:t>
      </w:r>
      <w:r w:rsidRPr="00C056EC">
        <w:rPr>
          <w:sz w:val="20"/>
        </w:rPr>
        <w:tab/>
      </w:r>
    </w:p>
    <w:p w14:paraId="4583B25B"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w:t>
      </w:r>
      <w:r>
        <w:rPr>
          <w:sz w:val="20"/>
        </w:rPr>
        <w:t>8.4</w:t>
      </w:r>
      <w:r w:rsidRPr="00C056EC">
        <w:rPr>
          <w:sz w:val="20"/>
        </w:rPr>
        <w:t>.3.2.</w:t>
      </w:r>
      <w:r w:rsidRPr="00C056EC">
        <w:rPr>
          <w:sz w:val="20"/>
        </w:rPr>
        <w:tab/>
        <w:t>Type(s):</w:t>
      </w:r>
      <w:r w:rsidRPr="00C056EC">
        <w:rPr>
          <w:sz w:val="20"/>
        </w:rPr>
        <w:tab/>
      </w:r>
    </w:p>
    <w:p w14:paraId="4583B25C"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3.2.9</w:t>
      </w:r>
      <w:r w:rsidRPr="00C056EC">
        <w:rPr>
          <w:sz w:val="20"/>
        </w:rPr>
        <w:t>.</w:t>
      </w:r>
      <w:r w:rsidRPr="00C056EC">
        <w:rPr>
          <w:sz w:val="20"/>
        </w:rPr>
        <w:tab/>
        <w:t>Exhaust system</w:t>
      </w:r>
      <w:r w:rsidRPr="00C056EC">
        <w:rPr>
          <w:sz w:val="20"/>
        </w:rPr>
        <w:tab/>
      </w:r>
    </w:p>
    <w:p w14:paraId="4583B25D" w14:textId="77777777" w:rsidR="00A54226" w:rsidRDefault="00A54226" w:rsidP="00A54226">
      <w:pPr>
        <w:tabs>
          <w:tab w:val="right" w:leader="dot" w:pos="9526"/>
          <w:tab w:val="right" w:pos="9639"/>
        </w:tabs>
        <w:spacing w:after="120"/>
        <w:ind w:left="2552" w:right="1134" w:hanging="1418"/>
        <w:jc w:val="both"/>
        <w:rPr>
          <w:sz w:val="20"/>
        </w:rPr>
      </w:pPr>
      <w:r>
        <w:rPr>
          <w:sz w:val="20"/>
        </w:rPr>
        <w:t>3.2.9.1.</w:t>
      </w:r>
      <w:r>
        <w:rPr>
          <w:sz w:val="20"/>
        </w:rPr>
        <w:tab/>
        <w:t>Description and/or drawing of the exhaust manifold:</w:t>
      </w:r>
      <w:r>
        <w:rPr>
          <w:sz w:val="20"/>
        </w:rPr>
        <w:tab/>
      </w:r>
    </w:p>
    <w:p w14:paraId="4583B25E" w14:textId="77777777" w:rsidR="00A54226" w:rsidRDefault="00A54226" w:rsidP="00A54226">
      <w:pPr>
        <w:tabs>
          <w:tab w:val="right" w:leader="dot" w:pos="9526"/>
          <w:tab w:val="right" w:pos="9639"/>
        </w:tabs>
        <w:spacing w:after="120"/>
        <w:ind w:left="2552" w:right="1134" w:hanging="1418"/>
        <w:jc w:val="both"/>
        <w:rPr>
          <w:sz w:val="20"/>
          <w:lang w:val="en-US"/>
        </w:rPr>
      </w:pPr>
      <w:r>
        <w:rPr>
          <w:sz w:val="20"/>
        </w:rPr>
        <w:t>3.2.9.2.</w:t>
      </w:r>
      <w:r>
        <w:rPr>
          <w:sz w:val="20"/>
        </w:rPr>
        <w:tab/>
      </w:r>
      <w:r w:rsidRPr="005F6718">
        <w:rPr>
          <w:sz w:val="20"/>
          <w:lang w:val="en-US"/>
        </w:rPr>
        <w:t>Description and/or drawing of the exhaust system:</w:t>
      </w:r>
      <w:r w:rsidRPr="005F6718">
        <w:rPr>
          <w:sz w:val="20"/>
          <w:lang w:val="en-US"/>
        </w:rPr>
        <w:tab/>
      </w:r>
    </w:p>
    <w:p w14:paraId="4583B25F" w14:textId="77777777" w:rsidR="00A54226" w:rsidRPr="00B23F55" w:rsidRDefault="00A54226" w:rsidP="00A54226">
      <w:pPr>
        <w:tabs>
          <w:tab w:val="right" w:leader="dot" w:pos="9526"/>
          <w:tab w:val="right" w:pos="9639"/>
        </w:tabs>
        <w:spacing w:after="120"/>
        <w:ind w:left="2552" w:right="1134" w:hanging="1418"/>
        <w:jc w:val="both"/>
        <w:rPr>
          <w:sz w:val="20"/>
          <w:lang w:val="en-US"/>
        </w:rPr>
      </w:pPr>
      <w:r w:rsidRPr="00B23F55">
        <w:rPr>
          <w:sz w:val="20"/>
          <w:lang w:val="en-US"/>
        </w:rPr>
        <w:t>3.2.9.3.</w:t>
      </w:r>
      <w:r w:rsidRPr="00B23F55">
        <w:rPr>
          <w:sz w:val="20"/>
          <w:lang w:val="en-US"/>
        </w:rPr>
        <w:tab/>
        <w:t xml:space="preserve">Maximum allowable exhaust back pressure at rated engine speed and at 100 per cent load (compression ignition engines only): </w:t>
      </w:r>
      <w:r w:rsidRPr="00B23F55">
        <w:rPr>
          <w:sz w:val="20"/>
          <w:lang w:val="en-US"/>
        </w:rPr>
        <w:tab/>
        <w:t xml:space="preserve"> kPa</w:t>
      </w:r>
    </w:p>
    <w:p w14:paraId="4583B260" w14:textId="77777777" w:rsidR="00A54226" w:rsidRPr="00B23F55" w:rsidRDefault="00A54226" w:rsidP="00A54226">
      <w:pPr>
        <w:tabs>
          <w:tab w:val="right" w:leader="dot" w:pos="9526"/>
          <w:tab w:val="right" w:pos="9639"/>
        </w:tabs>
        <w:spacing w:after="120"/>
        <w:ind w:left="2552" w:right="1134" w:hanging="1418"/>
        <w:jc w:val="both"/>
        <w:rPr>
          <w:sz w:val="20"/>
          <w:lang w:val="en-US"/>
        </w:rPr>
      </w:pPr>
      <w:r w:rsidRPr="00B23F55">
        <w:rPr>
          <w:sz w:val="20"/>
          <w:lang w:val="en-US"/>
        </w:rPr>
        <w:t>3.2.9.</w:t>
      </w:r>
      <w:r>
        <w:rPr>
          <w:sz w:val="20"/>
          <w:lang w:val="en-US"/>
        </w:rPr>
        <w:t>10</w:t>
      </w:r>
      <w:r w:rsidRPr="00B23F55">
        <w:rPr>
          <w:sz w:val="20"/>
          <w:lang w:val="en-US"/>
        </w:rPr>
        <w:t>.</w:t>
      </w:r>
      <w:r w:rsidRPr="00B23F55">
        <w:rPr>
          <w:sz w:val="20"/>
          <w:lang w:val="en-US"/>
        </w:rPr>
        <w:tab/>
        <w:t xml:space="preserve">Minimum cross-sectional areas of inlet and outlet ports: </w:t>
      </w:r>
      <w:r w:rsidRPr="00B23F55">
        <w:rPr>
          <w:sz w:val="20"/>
          <w:lang w:val="en-US"/>
        </w:rPr>
        <w:tab/>
      </w:r>
    </w:p>
    <w:p w14:paraId="4583B261"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3.2.11</w:t>
      </w:r>
      <w:r w:rsidRPr="00C056EC">
        <w:rPr>
          <w:sz w:val="20"/>
        </w:rPr>
        <w:t>.</w:t>
      </w:r>
      <w:r w:rsidRPr="00C056EC">
        <w:rPr>
          <w:sz w:val="20"/>
        </w:rPr>
        <w:tab/>
        <w:t>Valve timing or equivalent data:</w:t>
      </w:r>
      <w:r w:rsidRPr="00C056EC">
        <w:rPr>
          <w:sz w:val="20"/>
        </w:rPr>
        <w:tab/>
      </w:r>
    </w:p>
    <w:p w14:paraId="4583B262"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3.2.11.1</w:t>
      </w:r>
      <w:r w:rsidRPr="00C056EC">
        <w:rPr>
          <w:sz w:val="20"/>
        </w:rPr>
        <w:t>.</w:t>
      </w:r>
      <w:r w:rsidRPr="00C056EC">
        <w:rPr>
          <w:sz w:val="20"/>
        </w:rPr>
        <w:tab/>
        <w:t xml:space="preserve">Maximum lift of valves, angles of opening and closing, or timing details </w:t>
      </w:r>
      <w:r w:rsidRPr="00C056EC">
        <w:rPr>
          <w:sz w:val="20"/>
        </w:rPr>
        <w:tab/>
      </w:r>
      <w:r w:rsidRPr="00C056EC">
        <w:rPr>
          <w:sz w:val="20"/>
        </w:rPr>
        <w:br/>
        <w:t>of alternative distribution systems, in relation to dead centres</w:t>
      </w:r>
      <w:r>
        <w:rPr>
          <w:sz w:val="20"/>
        </w:rPr>
        <w:t xml:space="preserve"> </w:t>
      </w:r>
      <w:r>
        <w:rPr>
          <w:sz w:val="20"/>
        </w:rPr>
        <w:br/>
        <w:t>(for variable timing system, minimum and maximum timing)</w:t>
      </w:r>
      <w:r w:rsidRPr="00C056EC">
        <w:rPr>
          <w:sz w:val="20"/>
        </w:rPr>
        <w:t>:</w:t>
      </w:r>
      <w:r w:rsidRPr="00C056EC">
        <w:rPr>
          <w:sz w:val="20"/>
        </w:rPr>
        <w:tab/>
      </w:r>
    </w:p>
    <w:p w14:paraId="4583B263"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3.2.11.2.</w:t>
      </w:r>
      <w:r w:rsidRPr="00C056EC">
        <w:rPr>
          <w:sz w:val="20"/>
        </w:rPr>
        <w:tab/>
        <w:t>Reference and/or setting ranges:</w:t>
      </w:r>
      <w:r w:rsidRPr="00C056EC">
        <w:rPr>
          <w:sz w:val="20"/>
          <w:vertAlign w:val="superscript"/>
        </w:rPr>
        <w:t>1</w:t>
      </w:r>
      <w:r w:rsidRPr="00050A99">
        <w:rPr>
          <w:sz w:val="20"/>
          <w:vertAlign w:val="superscript"/>
        </w:rPr>
        <w:t>,</w:t>
      </w:r>
      <w:r w:rsidRPr="00C056EC">
        <w:rPr>
          <w:sz w:val="20"/>
        </w:rPr>
        <w:t> </w:t>
      </w:r>
      <w:r w:rsidRPr="00C056EC">
        <w:rPr>
          <w:sz w:val="20"/>
          <w:vertAlign w:val="superscript"/>
        </w:rPr>
        <w:t>2</w:t>
      </w:r>
      <w:r w:rsidRPr="00C056EC">
        <w:rPr>
          <w:sz w:val="20"/>
        </w:rPr>
        <w:tab/>
      </w:r>
    </w:p>
    <w:p w14:paraId="4583B264"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3.2.12.</w:t>
      </w:r>
      <w:r w:rsidRPr="00C056EC">
        <w:rPr>
          <w:sz w:val="20"/>
        </w:rPr>
        <w:tab/>
        <w:t>Measures taken against air pollution:</w:t>
      </w:r>
      <w:r w:rsidRPr="00C056EC">
        <w:rPr>
          <w:sz w:val="20"/>
        </w:rPr>
        <w:tab/>
      </w:r>
    </w:p>
    <w:p w14:paraId="4583B265"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3.2.12.1.</w:t>
      </w:r>
      <w:r>
        <w:rPr>
          <w:sz w:val="20"/>
        </w:rPr>
        <w:tab/>
      </w:r>
      <w:r w:rsidRPr="00C056EC">
        <w:rPr>
          <w:sz w:val="20"/>
        </w:rPr>
        <w:t>Device for recycling crankcase gases (description and drawings):</w:t>
      </w:r>
      <w:r w:rsidRPr="00C056EC">
        <w:rPr>
          <w:sz w:val="20"/>
        </w:rPr>
        <w:tab/>
      </w:r>
    </w:p>
    <w:p w14:paraId="4583B266" w14:textId="77777777" w:rsidR="00A54226" w:rsidRPr="00C056EC" w:rsidRDefault="00A54226" w:rsidP="00A54226">
      <w:pPr>
        <w:pStyle w:val="SingleTxtG"/>
        <w:tabs>
          <w:tab w:val="left" w:pos="1134"/>
          <w:tab w:val="right" w:leader="dot" w:pos="9639"/>
        </w:tabs>
        <w:spacing w:after="0"/>
        <w:ind w:left="2552" w:hanging="1418"/>
        <w:jc w:val="left"/>
      </w:pPr>
      <w:r>
        <w:t>3.2.12.2.</w:t>
      </w:r>
      <w:r>
        <w:tab/>
      </w:r>
      <w:r w:rsidRPr="00C056EC">
        <w:t>Additional pollution control devices (if any, and if not covered</w:t>
      </w:r>
    </w:p>
    <w:p w14:paraId="4583B267" w14:textId="77777777" w:rsidR="00A54226" w:rsidRPr="00C056EC" w:rsidRDefault="00A54226" w:rsidP="00A54226">
      <w:pPr>
        <w:tabs>
          <w:tab w:val="right" w:leader="dot" w:pos="9526"/>
          <w:tab w:val="right" w:pos="9639"/>
        </w:tabs>
        <w:spacing w:after="120"/>
        <w:ind w:left="2552" w:right="1134" w:hanging="1418"/>
        <w:jc w:val="both"/>
        <w:rPr>
          <w:sz w:val="20"/>
        </w:rPr>
      </w:pPr>
      <w:r w:rsidRPr="00C056EC">
        <w:rPr>
          <w:sz w:val="20"/>
        </w:rPr>
        <w:tab/>
        <w:t>by another heading:</w:t>
      </w:r>
      <w:r w:rsidRPr="00C056EC">
        <w:rPr>
          <w:sz w:val="20"/>
        </w:rPr>
        <w:tab/>
      </w:r>
      <w:r w:rsidRPr="00C056EC">
        <w:rPr>
          <w:sz w:val="20"/>
        </w:rPr>
        <w:tab/>
      </w:r>
    </w:p>
    <w:p w14:paraId="4583B268"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.2.1</w:t>
      </w:r>
      <w:r>
        <w:rPr>
          <w:sz w:val="20"/>
        </w:rPr>
        <w:t>2</w:t>
      </w:r>
      <w:r w:rsidRPr="00C056EC">
        <w:rPr>
          <w:sz w:val="20"/>
        </w:rPr>
        <w:t>.2.1.</w:t>
      </w:r>
      <w:r w:rsidRPr="00C056EC">
        <w:rPr>
          <w:sz w:val="20"/>
        </w:rPr>
        <w:tab/>
        <w:t>Catalytic converter: yes/no</w:t>
      </w:r>
      <w:r w:rsidRPr="00C056EC">
        <w:rPr>
          <w:sz w:val="20"/>
          <w:vertAlign w:val="superscript"/>
        </w:rPr>
        <w:t>1</w:t>
      </w:r>
      <w:r w:rsidRPr="00C056EC">
        <w:rPr>
          <w:sz w:val="20"/>
        </w:rPr>
        <w:tab/>
      </w:r>
    </w:p>
    <w:p w14:paraId="4583B269"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.2.1</w:t>
      </w:r>
      <w:r>
        <w:rPr>
          <w:sz w:val="20"/>
        </w:rPr>
        <w:t>2</w:t>
      </w:r>
      <w:r w:rsidRPr="00C056EC">
        <w:rPr>
          <w:sz w:val="20"/>
        </w:rPr>
        <w:t>.2.1.1.</w:t>
      </w:r>
      <w:r w:rsidRPr="00C056EC">
        <w:rPr>
          <w:sz w:val="20"/>
        </w:rPr>
        <w:tab/>
        <w:t>Number of catalytic converters and elements</w:t>
      </w:r>
      <w:r>
        <w:rPr>
          <w:sz w:val="20"/>
        </w:rPr>
        <w:t xml:space="preserve"> (provide the information below for each separate unit</w:t>
      </w:r>
      <w:r w:rsidRPr="00C056EC">
        <w:rPr>
          <w:sz w:val="20"/>
        </w:rPr>
        <w:t>:</w:t>
      </w:r>
      <w:r w:rsidRPr="00C056EC">
        <w:rPr>
          <w:sz w:val="20"/>
        </w:rPr>
        <w:tab/>
      </w:r>
    </w:p>
    <w:p w14:paraId="4583B26A"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.2.1</w:t>
      </w:r>
      <w:r>
        <w:rPr>
          <w:sz w:val="20"/>
        </w:rPr>
        <w:t>2</w:t>
      </w:r>
      <w:r w:rsidRPr="00C056EC">
        <w:rPr>
          <w:sz w:val="20"/>
        </w:rPr>
        <w:t>.2.1.2.</w:t>
      </w:r>
      <w:r w:rsidRPr="00C056EC">
        <w:rPr>
          <w:sz w:val="20"/>
        </w:rPr>
        <w:tab/>
        <w:t>Dimensions and shape of the catalytic converter(s) (</w:t>
      </w:r>
      <w:proofErr w:type="gramStart"/>
      <w:r w:rsidRPr="00C056EC">
        <w:rPr>
          <w:sz w:val="20"/>
        </w:rPr>
        <w:t>volume,...</w:t>
      </w:r>
      <w:proofErr w:type="gramEnd"/>
      <w:r w:rsidRPr="00C056EC">
        <w:rPr>
          <w:sz w:val="20"/>
        </w:rPr>
        <w:t>):</w:t>
      </w:r>
      <w:r w:rsidRPr="00C056EC">
        <w:rPr>
          <w:sz w:val="20"/>
        </w:rPr>
        <w:tab/>
      </w:r>
    </w:p>
    <w:p w14:paraId="4583B26B"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.2.1</w:t>
      </w:r>
      <w:r>
        <w:rPr>
          <w:sz w:val="20"/>
        </w:rPr>
        <w:t>2</w:t>
      </w:r>
      <w:r w:rsidRPr="00C056EC">
        <w:rPr>
          <w:sz w:val="20"/>
        </w:rPr>
        <w:t>.2.1.3.</w:t>
      </w:r>
      <w:r w:rsidRPr="00C056EC">
        <w:rPr>
          <w:sz w:val="20"/>
        </w:rPr>
        <w:tab/>
        <w:t>Type of catalytic action:</w:t>
      </w:r>
      <w:r w:rsidRPr="00C056EC">
        <w:rPr>
          <w:sz w:val="20"/>
        </w:rPr>
        <w:tab/>
      </w:r>
    </w:p>
    <w:p w14:paraId="4583B26C"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.2.1</w:t>
      </w:r>
      <w:r>
        <w:rPr>
          <w:sz w:val="20"/>
        </w:rPr>
        <w:t>2</w:t>
      </w:r>
      <w:r w:rsidRPr="00C056EC">
        <w:rPr>
          <w:sz w:val="20"/>
        </w:rPr>
        <w:t>.2.1.4.</w:t>
      </w:r>
      <w:r w:rsidRPr="00C056EC">
        <w:rPr>
          <w:sz w:val="20"/>
        </w:rPr>
        <w:tab/>
        <w:t>Total charge of precious metal:</w:t>
      </w:r>
      <w:r w:rsidRPr="00C056EC">
        <w:rPr>
          <w:sz w:val="20"/>
        </w:rPr>
        <w:tab/>
      </w:r>
    </w:p>
    <w:p w14:paraId="4583B26D"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2.1</w:t>
      </w:r>
      <w:r>
        <w:rPr>
          <w:sz w:val="20"/>
        </w:rPr>
        <w:t>2</w:t>
      </w:r>
      <w:r w:rsidRPr="00C056EC">
        <w:rPr>
          <w:sz w:val="20"/>
        </w:rPr>
        <w:t>.2.1.5.</w:t>
      </w:r>
      <w:r w:rsidRPr="00C056EC">
        <w:rPr>
          <w:sz w:val="20"/>
        </w:rPr>
        <w:tab/>
        <w:t>Relative concentration:</w:t>
      </w:r>
      <w:r w:rsidRPr="00C056EC">
        <w:rPr>
          <w:sz w:val="20"/>
        </w:rPr>
        <w:tab/>
      </w:r>
    </w:p>
    <w:p w14:paraId="4583B26E"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000B5BE2">
        <w:rPr>
          <w:sz w:val="20"/>
        </w:rPr>
        <w:t>.2.</w:t>
      </w:r>
      <w:r>
        <w:rPr>
          <w:sz w:val="20"/>
        </w:rPr>
        <w:t>12</w:t>
      </w:r>
      <w:r w:rsidRPr="00C056EC">
        <w:rPr>
          <w:sz w:val="20"/>
        </w:rPr>
        <w:t>.2.1.6.</w:t>
      </w:r>
      <w:r w:rsidRPr="00C056EC">
        <w:rPr>
          <w:sz w:val="20"/>
        </w:rPr>
        <w:tab/>
        <w:t>Substrate (structure and material):</w:t>
      </w:r>
      <w:r w:rsidRPr="00C056EC">
        <w:rPr>
          <w:sz w:val="20"/>
        </w:rPr>
        <w:tab/>
      </w:r>
    </w:p>
    <w:p w14:paraId="4583B26F"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.2.1</w:t>
      </w:r>
      <w:r>
        <w:rPr>
          <w:sz w:val="20"/>
        </w:rPr>
        <w:t>2</w:t>
      </w:r>
      <w:r w:rsidRPr="00C056EC">
        <w:rPr>
          <w:sz w:val="20"/>
        </w:rPr>
        <w:t>.2.1.7.</w:t>
      </w:r>
      <w:r w:rsidRPr="00C056EC">
        <w:rPr>
          <w:sz w:val="20"/>
        </w:rPr>
        <w:tab/>
        <w:t>Cell density:</w:t>
      </w:r>
      <w:r w:rsidRPr="00C056EC">
        <w:rPr>
          <w:sz w:val="20"/>
        </w:rPr>
        <w:tab/>
      </w:r>
    </w:p>
    <w:p w14:paraId="4583B270" w14:textId="77777777" w:rsidR="00A54226" w:rsidRPr="00C056EC"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.2.1</w:t>
      </w:r>
      <w:r>
        <w:rPr>
          <w:sz w:val="20"/>
        </w:rPr>
        <w:t>2</w:t>
      </w:r>
      <w:r w:rsidRPr="00C056EC">
        <w:rPr>
          <w:sz w:val="20"/>
        </w:rPr>
        <w:t>.2.1.8.</w:t>
      </w:r>
      <w:r w:rsidRPr="00C056EC">
        <w:rPr>
          <w:sz w:val="20"/>
        </w:rPr>
        <w:tab/>
        <w:t>Type of casing for catalytic converter(s):</w:t>
      </w:r>
      <w:r>
        <w:rPr>
          <w:sz w:val="20"/>
        </w:rPr>
        <w:tab/>
      </w:r>
      <w:r w:rsidRPr="00C056EC">
        <w:rPr>
          <w:sz w:val="20"/>
        </w:rPr>
        <w:tab/>
      </w:r>
    </w:p>
    <w:p w14:paraId="4583B271" w14:textId="77777777" w:rsidR="00A54226" w:rsidRDefault="00A54226" w:rsidP="00A54226">
      <w:pPr>
        <w:tabs>
          <w:tab w:val="right" w:leader="dot" w:pos="9526"/>
          <w:tab w:val="right" w:pos="9639"/>
        </w:tabs>
        <w:spacing w:after="120"/>
        <w:ind w:left="2552" w:right="1134" w:hanging="1418"/>
        <w:jc w:val="both"/>
        <w:rPr>
          <w:sz w:val="20"/>
        </w:rPr>
      </w:pPr>
      <w:r>
        <w:rPr>
          <w:sz w:val="20"/>
        </w:rPr>
        <w:t>3</w:t>
      </w:r>
      <w:r w:rsidRPr="00C056EC">
        <w:rPr>
          <w:sz w:val="20"/>
        </w:rPr>
        <w:t>.2.1</w:t>
      </w:r>
      <w:r>
        <w:rPr>
          <w:sz w:val="20"/>
        </w:rPr>
        <w:t>2</w:t>
      </w:r>
      <w:r w:rsidRPr="00C056EC">
        <w:rPr>
          <w:sz w:val="20"/>
        </w:rPr>
        <w:t>.2.1.9.</w:t>
      </w:r>
      <w:r w:rsidRPr="00C056EC">
        <w:rPr>
          <w:sz w:val="20"/>
        </w:rPr>
        <w:tab/>
        <w:t xml:space="preserve">Positioning of the catalytic converter(s) (place and reference distances </w:t>
      </w:r>
      <w:r w:rsidRPr="00C056EC">
        <w:rPr>
          <w:sz w:val="20"/>
        </w:rPr>
        <w:br/>
        <w:t>in the exhaust system):</w:t>
      </w:r>
      <w:r w:rsidRPr="00C056EC">
        <w:rPr>
          <w:sz w:val="20"/>
        </w:rPr>
        <w:tab/>
      </w:r>
    </w:p>
    <w:p w14:paraId="4583B272" w14:textId="77777777" w:rsidR="00A54226" w:rsidRPr="00C056EC" w:rsidRDefault="00A54226" w:rsidP="00D952C2">
      <w:pPr>
        <w:pStyle w:val="SingleTxtG"/>
        <w:tabs>
          <w:tab w:val="left" w:pos="1134"/>
          <w:tab w:val="right" w:leader="dot" w:pos="9639"/>
        </w:tabs>
        <w:ind w:left="2665" w:right="0" w:hanging="1531"/>
        <w:jc w:val="left"/>
      </w:pPr>
      <w:r>
        <w:t>3.2.12.2.1.10.</w:t>
      </w:r>
      <w:r>
        <w:tab/>
        <w:t>Heat shield: yes/no</w:t>
      </w:r>
      <w:r w:rsidRPr="00135926">
        <w:rPr>
          <w:vertAlign w:val="superscript"/>
        </w:rPr>
        <w:t>1</w:t>
      </w:r>
    </w:p>
    <w:p w14:paraId="4583B273" w14:textId="77777777" w:rsidR="00A54226" w:rsidRPr="00C056EC" w:rsidRDefault="00A54226" w:rsidP="00D952C2">
      <w:pPr>
        <w:pStyle w:val="SingleTxtG"/>
        <w:tabs>
          <w:tab w:val="left" w:pos="1134"/>
          <w:tab w:val="right" w:leader="dot" w:pos="9639"/>
        </w:tabs>
        <w:ind w:left="2665" w:right="0" w:hanging="1531"/>
        <w:jc w:val="left"/>
      </w:pPr>
      <w:r>
        <w:lastRenderedPageBreak/>
        <w:t>3</w:t>
      </w:r>
      <w:r w:rsidRPr="00C056EC">
        <w:t>.2.1</w:t>
      </w:r>
      <w:r>
        <w:t>2</w:t>
      </w:r>
      <w:r w:rsidRPr="00C056EC">
        <w:t>.2.1.1</w:t>
      </w:r>
      <w:r>
        <w:t>1</w:t>
      </w:r>
      <w:r w:rsidRPr="00C056EC">
        <w:t>.</w:t>
      </w:r>
      <w:r>
        <w:tab/>
      </w:r>
      <w:r w:rsidRPr="00C056EC">
        <w:t>Regeneration systems/method of exhaust after-treatment systems,</w:t>
      </w:r>
      <w:r w:rsidRPr="00C056EC">
        <w:br/>
      </w:r>
      <w:r>
        <w:t>description:</w:t>
      </w:r>
      <w:r>
        <w:tab/>
      </w:r>
    </w:p>
    <w:p w14:paraId="4583B274" w14:textId="77777777" w:rsidR="00A54226" w:rsidRPr="00C056EC" w:rsidRDefault="00A54226" w:rsidP="00D952C2">
      <w:pPr>
        <w:pStyle w:val="SingleTxtG"/>
        <w:tabs>
          <w:tab w:val="left" w:pos="1134"/>
          <w:tab w:val="right" w:leader="dot" w:pos="9639"/>
        </w:tabs>
        <w:ind w:left="2665" w:right="0" w:hanging="1531"/>
        <w:jc w:val="left"/>
      </w:pPr>
      <w:r>
        <w:t>3</w:t>
      </w:r>
      <w:r w:rsidRPr="00C056EC">
        <w:t>.2.1</w:t>
      </w:r>
      <w:r>
        <w:t>2</w:t>
      </w:r>
      <w:r w:rsidRPr="00C056EC">
        <w:t>.2.1.1</w:t>
      </w:r>
      <w:r>
        <w:t>1</w:t>
      </w:r>
      <w:r w:rsidRPr="00C056EC">
        <w:t>.1.</w:t>
      </w:r>
      <w:r>
        <w:tab/>
      </w:r>
      <w:r w:rsidRPr="00C056EC">
        <w:t xml:space="preserve">The number of Type I operating cycles, or equivalent engine </w:t>
      </w:r>
      <w:r w:rsidRPr="00C056EC">
        <w:br/>
        <w:t xml:space="preserve">test bench cycles, between two cycles where regenerative </w:t>
      </w:r>
      <w:r w:rsidRPr="00C056EC">
        <w:br/>
        <w:t xml:space="preserve">phases occur under the conditions equivalent to Type I test </w:t>
      </w:r>
      <w:r w:rsidRPr="00C056EC">
        <w:br/>
        <w:t>(Distance "D" in figure 1 in Annex 13:</w:t>
      </w:r>
      <w:r>
        <w:tab/>
      </w:r>
    </w:p>
    <w:p w14:paraId="4583B275" w14:textId="77777777" w:rsidR="00A54226" w:rsidRDefault="00A54226" w:rsidP="00D952C2">
      <w:pPr>
        <w:pStyle w:val="SingleTxtG"/>
        <w:tabs>
          <w:tab w:val="left" w:pos="1134"/>
          <w:tab w:val="right" w:leader="dot" w:pos="9639"/>
        </w:tabs>
        <w:ind w:left="2665" w:right="0" w:hanging="1531"/>
        <w:jc w:val="left"/>
      </w:pPr>
      <w:r>
        <w:t>3.2.12.2.1.11.2</w:t>
      </w:r>
      <w:r>
        <w:tab/>
      </w:r>
      <w:r w:rsidRPr="00C056EC">
        <w:t>Description of method employed to determine the number of cycles</w:t>
      </w:r>
      <w:r w:rsidR="00D952C2">
        <w:br/>
      </w:r>
      <w:r w:rsidRPr="00C056EC">
        <w:t>Between two cycles where regenerative phases occur:</w:t>
      </w:r>
      <w:r w:rsidRPr="00C056EC">
        <w:tab/>
      </w:r>
    </w:p>
    <w:p w14:paraId="4583B276" w14:textId="77777777" w:rsidR="00A54226" w:rsidRPr="00C056EC" w:rsidRDefault="00A54226" w:rsidP="00A54226">
      <w:pPr>
        <w:pStyle w:val="SingleTxtG"/>
        <w:tabs>
          <w:tab w:val="left" w:pos="1134"/>
          <w:tab w:val="right" w:leader="dot" w:pos="9639"/>
        </w:tabs>
        <w:spacing w:after="0"/>
        <w:ind w:left="2665" w:right="0" w:hanging="1531"/>
        <w:jc w:val="left"/>
      </w:pPr>
      <w:r>
        <w:t>3.2.12.2.1.11.3.</w:t>
      </w:r>
      <w:r w:rsidRPr="00C056EC">
        <w:tab/>
        <w:t>Parameters to determine the level of loading required before regeneration</w:t>
      </w:r>
    </w:p>
    <w:p w14:paraId="4583B277" w14:textId="77777777" w:rsidR="00A54226" w:rsidRPr="00C056EC" w:rsidRDefault="00A54226" w:rsidP="00A54226">
      <w:pPr>
        <w:pStyle w:val="SingleTxtG"/>
        <w:tabs>
          <w:tab w:val="left" w:pos="1134"/>
          <w:tab w:val="right" w:leader="dot" w:pos="9639"/>
        </w:tabs>
        <w:ind w:left="2665" w:right="0" w:hanging="1531"/>
        <w:jc w:val="left"/>
        <w:rPr>
          <w:lang w:val="fr-FR"/>
        </w:rPr>
      </w:pPr>
      <w:r w:rsidRPr="00C056EC">
        <w:tab/>
      </w:r>
      <w:proofErr w:type="spellStart"/>
      <w:proofErr w:type="gramStart"/>
      <w:r w:rsidRPr="00C056EC">
        <w:rPr>
          <w:lang w:val="fr-FR"/>
        </w:rPr>
        <w:t>occurs</w:t>
      </w:r>
      <w:proofErr w:type="spellEnd"/>
      <w:proofErr w:type="gramEnd"/>
      <w:r w:rsidRPr="00C056EC">
        <w:rPr>
          <w:lang w:val="fr-FR"/>
        </w:rPr>
        <w:t xml:space="preserve"> (i.e. </w:t>
      </w:r>
      <w:proofErr w:type="spellStart"/>
      <w:r w:rsidRPr="00C056EC">
        <w:rPr>
          <w:lang w:val="fr-FR"/>
        </w:rPr>
        <w:t>temperature</w:t>
      </w:r>
      <w:proofErr w:type="spellEnd"/>
      <w:r w:rsidRPr="00C056EC">
        <w:rPr>
          <w:lang w:val="fr-FR"/>
        </w:rPr>
        <w:t xml:space="preserve">, pressure </w:t>
      </w:r>
      <w:r>
        <w:rPr>
          <w:lang w:val="fr-FR"/>
        </w:rPr>
        <w:t>e</w:t>
      </w:r>
      <w:r w:rsidRPr="00C056EC">
        <w:rPr>
          <w:lang w:val="fr-FR"/>
        </w:rPr>
        <w:t>tc.):......................................................</w:t>
      </w:r>
      <w:r>
        <w:rPr>
          <w:lang w:val="fr-FR"/>
        </w:rPr>
        <w:tab/>
      </w:r>
    </w:p>
    <w:p w14:paraId="4583B278" w14:textId="77777777" w:rsidR="00A54226" w:rsidRPr="00C056EC" w:rsidRDefault="00A54226" w:rsidP="00A54226">
      <w:pPr>
        <w:pStyle w:val="SingleTxtG"/>
        <w:tabs>
          <w:tab w:val="left" w:pos="1134"/>
          <w:tab w:val="right" w:leader="dot" w:pos="9639"/>
        </w:tabs>
        <w:spacing w:after="0"/>
        <w:ind w:left="2665" w:right="0" w:hanging="1531"/>
        <w:jc w:val="left"/>
      </w:pPr>
      <w:r w:rsidRPr="00A740DB">
        <w:rPr>
          <w:lang w:val="en-US"/>
        </w:rPr>
        <w:t>3.2.12.2.1.11.4.</w:t>
      </w:r>
      <w:r w:rsidRPr="00A740DB">
        <w:rPr>
          <w:lang w:val="en-US"/>
        </w:rPr>
        <w:tab/>
      </w:r>
      <w:r w:rsidRPr="00C056EC">
        <w:t xml:space="preserve">Description of method used to load system in the test procedure described </w:t>
      </w:r>
    </w:p>
    <w:p w14:paraId="4583B279" w14:textId="77777777" w:rsidR="00A54226" w:rsidRDefault="00A54226" w:rsidP="00A54226">
      <w:pPr>
        <w:pStyle w:val="SingleTxtG"/>
        <w:tabs>
          <w:tab w:val="left" w:pos="1134"/>
          <w:tab w:val="right" w:leader="dot" w:pos="9639"/>
        </w:tabs>
        <w:ind w:left="2665" w:right="0" w:hanging="1531"/>
        <w:jc w:val="left"/>
      </w:pPr>
      <w:r w:rsidRPr="00C056EC">
        <w:tab/>
        <w:t>in paragraph 3.1., Annex</w:t>
      </w:r>
      <w:r>
        <w:t xml:space="preserve"> </w:t>
      </w:r>
      <w:proofErr w:type="gramStart"/>
      <w:r w:rsidRPr="00C056EC">
        <w:t>13:...........................................................</w:t>
      </w:r>
      <w:proofErr w:type="gramEnd"/>
      <w:r w:rsidRPr="00C056EC">
        <w:tab/>
      </w:r>
    </w:p>
    <w:p w14:paraId="4583B27A" w14:textId="77777777" w:rsidR="00A54226" w:rsidRPr="000A66EA" w:rsidRDefault="00A54226" w:rsidP="00A54226">
      <w:pPr>
        <w:pStyle w:val="SingleTxtG"/>
        <w:tabs>
          <w:tab w:val="left" w:pos="1134"/>
          <w:tab w:val="right" w:leader="dot" w:pos="9639"/>
        </w:tabs>
        <w:ind w:left="2665" w:right="0" w:hanging="1531"/>
        <w:jc w:val="left"/>
      </w:pPr>
      <w:r>
        <w:rPr>
          <w:lang w:val="en-US"/>
        </w:rPr>
        <w:t>3.2.12.2.1.11.5.</w:t>
      </w:r>
      <w:r>
        <w:rPr>
          <w:lang w:val="en-US"/>
        </w:rPr>
        <w:tab/>
      </w:r>
      <w:r w:rsidRPr="004B636C">
        <w:rPr>
          <w:lang w:val="en-US"/>
        </w:rPr>
        <w:t>Normal operating temperature range (K):</w:t>
      </w:r>
      <w:r>
        <w:rPr>
          <w:lang w:val="en-US"/>
        </w:rPr>
        <w:tab/>
      </w:r>
      <w:r w:rsidRPr="004B636C">
        <w:rPr>
          <w:lang w:val="en-US"/>
        </w:rPr>
        <w:tab/>
      </w:r>
    </w:p>
    <w:p w14:paraId="4583B27B" w14:textId="77777777" w:rsidR="00A54226" w:rsidRPr="000A66EA" w:rsidRDefault="00A54226" w:rsidP="00A54226">
      <w:pPr>
        <w:pStyle w:val="SingleTxtG"/>
        <w:tabs>
          <w:tab w:val="left" w:pos="1134"/>
          <w:tab w:val="right" w:leader="dot" w:pos="9639"/>
        </w:tabs>
        <w:ind w:left="2665" w:right="0" w:hanging="1531"/>
        <w:jc w:val="left"/>
      </w:pPr>
      <w:r w:rsidRPr="000A66EA">
        <w:t>3.2.12.2.1.11.6.</w:t>
      </w:r>
      <w:r>
        <w:tab/>
      </w:r>
      <w:r w:rsidRPr="000A66EA">
        <w:t>Consumable reagents (where appropriate):</w:t>
      </w:r>
      <w:r w:rsidRPr="000A66EA">
        <w:tab/>
      </w:r>
    </w:p>
    <w:p w14:paraId="4583B27C" w14:textId="77777777" w:rsidR="00A54226" w:rsidRPr="000A66EA" w:rsidRDefault="00A54226" w:rsidP="00A54226">
      <w:pPr>
        <w:pStyle w:val="SingleTxtG"/>
        <w:tabs>
          <w:tab w:val="left" w:pos="1134"/>
          <w:tab w:val="right" w:leader="dot" w:pos="9639"/>
        </w:tabs>
        <w:ind w:left="2665" w:right="0" w:hanging="1531"/>
        <w:jc w:val="left"/>
      </w:pPr>
      <w:r w:rsidRPr="000A66EA">
        <w:t>3.2.12.2.1.11.7.</w:t>
      </w:r>
      <w:r>
        <w:tab/>
      </w:r>
      <w:r w:rsidRPr="000A66EA">
        <w:t>Type and concentration of reag</w:t>
      </w:r>
      <w:r>
        <w:t>ent needed for catalytic action</w:t>
      </w:r>
      <w:r>
        <w:br/>
        <w:t>(where appropriate):</w:t>
      </w:r>
      <w:r w:rsidRPr="000A66EA">
        <w:tab/>
      </w:r>
    </w:p>
    <w:p w14:paraId="4583B27D" w14:textId="77777777" w:rsidR="00A54226" w:rsidRPr="000A66EA" w:rsidRDefault="00A54226" w:rsidP="00A54226">
      <w:pPr>
        <w:pStyle w:val="SingleTxtG"/>
        <w:tabs>
          <w:tab w:val="left" w:pos="1134"/>
          <w:tab w:val="right" w:leader="dot" w:pos="9639"/>
        </w:tabs>
        <w:ind w:left="2665" w:right="0" w:hanging="1531"/>
        <w:jc w:val="left"/>
      </w:pPr>
      <w:r w:rsidRPr="000A66EA">
        <w:t>3.2.12.2.1.11.8.</w:t>
      </w:r>
      <w:r>
        <w:tab/>
      </w:r>
      <w:r w:rsidRPr="000A66EA">
        <w:t xml:space="preserve">Normal operational temperature range of reagent (where appropriate): </w:t>
      </w:r>
      <w:r w:rsidRPr="000A66EA">
        <w:tab/>
      </w:r>
    </w:p>
    <w:p w14:paraId="4583B27E" w14:textId="77777777" w:rsidR="00A54226" w:rsidRPr="000A66EA" w:rsidRDefault="00A54226" w:rsidP="00A54226">
      <w:pPr>
        <w:pStyle w:val="SingleTxtG"/>
        <w:tabs>
          <w:tab w:val="left" w:pos="1134"/>
          <w:tab w:val="right" w:leader="dot" w:pos="9639"/>
        </w:tabs>
        <w:ind w:left="2665" w:right="0" w:hanging="1531"/>
        <w:jc w:val="left"/>
      </w:pPr>
      <w:r w:rsidRPr="000A66EA">
        <w:t>3.2.12.2.1.11.9</w:t>
      </w:r>
      <w:r>
        <w:tab/>
      </w:r>
      <w:r w:rsidRPr="000A66EA">
        <w:t xml:space="preserve">International standard (where appropriate): </w:t>
      </w:r>
      <w:r w:rsidRPr="000A66EA">
        <w:tab/>
      </w:r>
    </w:p>
    <w:p w14:paraId="4583B27F" w14:textId="77777777" w:rsidR="00A54226" w:rsidRPr="000A66EA" w:rsidRDefault="00A54226" w:rsidP="00A54226">
      <w:pPr>
        <w:pStyle w:val="SingleTxtG"/>
        <w:tabs>
          <w:tab w:val="left" w:pos="1134"/>
          <w:tab w:val="right" w:leader="dot" w:pos="9639"/>
        </w:tabs>
        <w:ind w:left="2665" w:right="0" w:hanging="1531"/>
        <w:jc w:val="left"/>
      </w:pPr>
      <w:r w:rsidRPr="000A66EA">
        <w:t>3.2.12.2.1.11.10.</w:t>
      </w:r>
      <w:r>
        <w:tab/>
      </w:r>
      <w:r w:rsidRPr="000A66EA">
        <w:t>Frequency of reagent refill: continuous/maintenance</w:t>
      </w:r>
      <w:r w:rsidRPr="0062199C">
        <w:rPr>
          <w:vertAlign w:val="superscript"/>
        </w:rPr>
        <w:t>1</w:t>
      </w:r>
      <w:r w:rsidRPr="000A66EA">
        <w:t xml:space="preserve"> (where appropriate): </w:t>
      </w:r>
      <w:r w:rsidRPr="000A66EA">
        <w:tab/>
      </w:r>
    </w:p>
    <w:p w14:paraId="4583B280" w14:textId="77777777" w:rsidR="00A54226" w:rsidRPr="000A66EA" w:rsidRDefault="00A54226" w:rsidP="00A54226">
      <w:pPr>
        <w:pStyle w:val="SingleTxtG"/>
        <w:tabs>
          <w:tab w:val="left" w:pos="1134"/>
          <w:tab w:val="right" w:leader="dot" w:pos="9639"/>
        </w:tabs>
        <w:ind w:left="2665" w:right="0" w:hanging="1531"/>
        <w:jc w:val="left"/>
      </w:pPr>
      <w:r w:rsidRPr="000A66EA">
        <w:t>3.2.12.2.1.12.</w:t>
      </w:r>
      <w:r w:rsidRPr="000A66EA">
        <w:tab/>
        <w:t xml:space="preserve">Make of catalytic converter: </w:t>
      </w:r>
      <w:r w:rsidRPr="000A66EA">
        <w:tab/>
      </w:r>
    </w:p>
    <w:p w14:paraId="4583B281" w14:textId="77777777" w:rsidR="00A54226" w:rsidRPr="000A66EA" w:rsidRDefault="00A54226" w:rsidP="00A54226">
      <w:pPr>
        <w:pStyle w:val="SingleTxtG"/>
        <w:tabs>
          <w:tab w:val="left" w:pos="1134"/>
          <w:tab w:val="right" w:leader="dot" w:pos="9639"/>
        </w:tabs>
        <w:ind w:left="2665" w:right="0" w:hanging="1531"/>
        <w:jc w:val="left"/>
      </w:pPr>
      <w:r w:rsidRPr="000A66EA">
        <w:t>3.2.12.2.1.13.</w:t>
      </w:r>
      <w:r w:rsidRPr="000A66EA">
        <w:tab/>
        <w:t xml:space="preserve">Identifying part number: </w:t>
      </w:r>
      <w:r w:rsidRPr="000A66EA">
        <w:tab/>
      </w:r>
    </w:p>
    <w:p w14:paraId="4583B282" w14:textId="77777777" w:rsidR="00A54226" w:rsidRDefault="00A54226" w:rsidP="00A54226">
      <w:pPr>
        <w:pStyle w:val="SingleTxtG"/>
        <w:tabs>
          <w:tab w:val="left" w:pos="1134"/>
          <w:tab w:val="right" w:leader="dot" w:pos="9639"/>
        </w:tabs>
        <w:ind w:left="2665" w:right="0" w:hanging="1531"/>
        <w:jc w:val="left"/>
      </w:pPr>
      <w:r>
        <w:t>3.2.12.2.2.</w:t>
      </w:r>
      <w:r w:rsidRPr="00C056EC">
        <w:tab/>
        <w:t xml:space="preserve">Oxygen </w:t>
      </w:r>
      <w:proofErr w:type="spellStart"/>
      <w:proofErr w:type="gramStart"/>
      <w:r w:rsidRPr="00C056EC">
        <w:t>sensor:</w:t>
      </w:r>
      <w:r>
        <w:t>yes</w:t>
      </w:r>
      <w:proofErr w:type="spellEnd"/>
      <w:proofErr w:type="gramEnd"/>
      <w:r>
        <w:t>/no</w:t>
      </w:r>
      <w:r w:rsidRPr="004B636C">
        <w:rPr>
          <w:vertAlign w:val="superscript"/>
        </w:rPr>
        <w:t>1</w:t>
      </w:r>
      <w:r w:rsidRPr="00C056EC">
        <w:tab/>
      </w:r>
    </w:p>
    <w:p w14:paraId="4583B283" w14:textId="77777777" w:rsidR="00A54226" w:rsidRPr="00C056EC" w:rsidRDefault="00A54226" w:rsidP="00A54226">
      <w:pPr>
        <w:pStyle w:val="SingleTxtG"/>
        <w:tabs>
          <w:tab w:val="left" w:pos="1134"/>
          <w:tab w:val="right" w:leader="dot" w:pos="9639"/>
        </w:tabs>
        <w:ind w:left="2665" w:right="0" w:hanging="1531"/>
        <w:jc w:val="left"/>
      </w:pPr>
      <w:r>
        <w:t>3.2.12.2.2.1.</w:t>
      </w:r>
      <w:r>
        <w:tab/>
        <w:t>Type</w:t>
      </w:r>
      <w:r>
        <w:tab/>
      </w:r>
    </w:p>
    <w:p w14:paraId="4583B284" w14:textId="77777777" w:rsidR="00A54226" w:rsidRPr="00C056EC" w:rsidRDefault="00A54226" w:rsidP="00A54226">
      <w:pPr>
        <w:pStyle w:val="SingleTxtG"/>
        <w:tabs>
          <w:tab w:val="left" w:pos="1134"/>
          <w:tab w:val="right" w:leader="dot" w:pos="9639"/>
        </w:tabs>
        <w:ind w:left="2665" w:right="0" w:hanging="1531"/>
        <w:jc w:val="left"/>
      </w:pPr>
      <w:r>
        <w:t>3.2.12.2.2.2.</w:t>
      </w:r>
      <w:r w:rsidRPr="00C056EC">
        <w:tab/>
        <w:t>Location of oxygen sensor:</w:t>
      </w:r>
      <w:r w:rsidRPr="00C056EC">
        <w:tab/>
      </w:r>
    </w:p>
    <w:p w14:paraId="4583B285" w14:textId="77777777" w:rsidR="00A54226" w:rsidRDefault="00A54226" w:rsidP="00A54226">
      <w:pPr>
        <w:pStyle w:val="SingleTxtG"/>
        <w:tabs>
          <w:tab w:val="left" w:pos="1134"/>
          <w:tab w:val="right" w:leader="dot" w:pos="9639"/>
        </w:tabs>
        <w:ind w:left="2665" w:right="0" w:hanging="1531"/>
        <w:jc w:val="left"/>
      </w:pPr>
      <w:r>
        <w:t>3.2.12.2.2.3.</w:t>
      </w:r>
      <w:r w:rsidRPr="00C056EC">
        <w:tab/>
        <w:t>Control range of oxygen sensor:</w:t>
      </w:r>
      <w:r w:rsidRPr="00C056EC">
        <w:rPr>
          <w:vertAlign w:val="superscript"/>
        </w:rPr>
        <w:t>2</w:t>
      </w:r>
      <w:r w:rsidRPr="00C056EC">
        <w:tab/>
      </w:r>
    </w:p>
    <w:p w14:paraId="4583B286" w14:textId="77777777" w:rsidR="00A54226" w:rsidRPr="000000B8" w:rsidRDefault="00A54226" w:rsidP="00A54226">
      <w:pPr>
        <w:pStyle w:val="SingleTxtG"/>
        <w:tabs>
          <w:tab w:val="left" w:pos="1134"/>
          <w:tab w:val="right" w:leader="dot" w:pos="9639"/>
        </w:tabs>
        <w:ind w:left="2665" w:right="0" w:hanging="1531"/>
        <w:jc w:val="left"/>
        <w:rPr>
          <w:lang w:val="en-US"/>
        </w:rPr>
      </w:pPr>
      <w:r w:rsidRPr="000000B8">
        <w:rPr>
          <w:lang w:val="en-US"/>
        </w:rPr>
        <w:t>3.2.12.2.2.4.</w:t>
      </w:r>
      <w:r w:rsidRPr="000000B8">
        <w:rPr>
          <w:lang w:val="en-US"/>
        </w:rPr>
        <w:tab/>
        <w:t>Make of oxygen sensor:</w:t>
      </w:r>
      <w:r w:rsidRPr="000000B8">
        <w:rPr>
          <w:lang w:val="en-US"/>
        </w:rPr>
        <w:tab/>
      </w:r>
    </w:p>
    <w:p w14:paraId="4583B287" w14:textId="77777777" w:rsidR="00A54226" w:rsidRPr="000000B8" w:rsidRDefault="00A54226" w:rsidP="00A54226">
      <w:pPr>
        <w:pStyle w:val="SingleTxtG"/>
        <w:tabs>
          <w:tab w:val="left" w:pos="1134"/>
          <w:tab w:val="right" w:leader="dot" w:pos="9639"/>
        </w:tabs>
        <w:ind w:left="2665" w:right="0" w:hanging="1531"/>
        <w:jc w:val="left"/>
        <w:rPr>
          <w:lang w:val="en-US"/>
        </w:rPr>
      </w:pPr>
      <w:r w:rsidRPr="000000B8">
        <w:rPr>
          <w:lang w:val="en-US"/>
        </w:rPr>
        <w:t>3.2.12.2.2.5.</w:t>
      </w:r>
      <w:r w:rsidRPr="000000B8">
        <w:rPr>
          <w:lang w:val="en-US"/>
        </w:rPr>
        <w:tab/>
        <w:t>Identifying part number:</w:t>
      </w:r>
      <w:r w:rsidRPr="000000B8">
        <w:rPr>
          <w:lang w:val="en-US"/>
        </w:rPr>
        <w:tab/>
      </w:r>
    </w:p>
    <w:p w14:paraId="4583B288" w14:textId="77777777" w:rsidR="00A54226" w:rsidRPr="00C056EC" w:rsidRDefault="00A54226" w:rsidP="00A54226">
      <w:pPr>
        <w:pStyle w:val="SingleTxtG"/>
        <w:tabs>
          <w:tab w:val="left" w:pos="1134"/>
          <w:tab w:val="right" w:leader="dot" w:pos="9639"/>
        </w:tabs>
        <w:ind w:left="2665" w:right="0" w:hanging="1531"/>
        <w:jc w:val="left"/>
      </w:pPr>
      <w:r>
        <w:t>3.2.12.2.3.</w:t>
      </w:r>
      <w:r w:rsidRPr="00C056EC">
        <w:tab/>
        <w:t>Air injection: yes/no</w:t>
      </w:r>
      <w:r w:rsidRPr="00C056EC">
        <w:rPr>
          <w:vertAlign w:val="superscript"/>
        </w:rPr>
        <w:t>1</w:t>
      </w:r>
      <w:r w:rsidRPr="00C056EC">
        <w:tab/>
      </w:r>
    </w:p>
    <w:p w14:paraId="4583B289" w14:textId="77777777" w:rsidR="00A54226" w:rsidRPr="00A740DB" w:rsidRDefault="00A54226" w:rsidP="00A54226">
      <w:pPr>
        <w:pStyle w:val="SingleTxtG"/>
        <w:tabs>
          <w:tab w:val="left" w:pos="1134"/>
          <w:tab w:val="right" w:leader="dot" w:pos="9639"/>
        </w:tabs>
        <w:ind w:left="2665" w:right="0" w:hanging="1531"/>
        <w:jc w:val="left"/>
        <w:rPr>
          <w:lang w:val="en-US"/>
        </w:rPr>
      </w:pPr>
      <w:r>
        <w:t>3.2.12.2.3.1.</w:t>
      </w:r>
      <w:r w:rsidRPr="00C056EC">
        <w:tab/>
      </w:r>
      <w:r w:rsidRPr="00A740DB">
        <w:rPr>
          <w:lang w:val="en-US"/>
        </w:rPr>
        <w:t>Type (pulse air, air pump, etc...):</w:t>
      </w:r>
      <w:r w:rsidRPr="00A740DB">
        <w:rPr>
          <w:lang w:val="en-US"/>
        </w:rPr>
        <w:tab/>
      </w:r>
    </w:p>
    <w:p w14:paraId="4583B28A" w14:textId="77777777" w:rsidR="00A54226" w:rsidRPr="00050A99" w:rsidRDefault="00A54226" w:rsidP="00A54226">
      <w:pPr>
        <w:pStyle w:val="SingleTxtG"/>
        <w:tabs>
          <w:tab w:val="left" w:pos="1134"/>
          <w:tab w:val="right" w:leader="dot" w:pos="9639"/>
        </w:tabs>
        <w:ind w:left="2665" w:right="0" w:hanging="1531"/>
        <w:jc w:val="left"/>
      </w:pPr>
      <w:r>
        <w:t>3.2.12.2.4.</w:t>
      </w:r>
      <w:r w:rsidRPr="00C056EC">
        <w:tab/>
        <w:t>Exhaust gas recirculation (EGR): yes/no</w:t>
      </w:r>
      <w:r w:rsidRPr="00C056EC">
        <w:rPr>
          <w:vertAlign w:val="superscript"/>
        </w:rPr>
        <w:t>1</w:t>
      </w:r>
      <w:r>
        <w:tab/>
      </w:r>
    </w:p>
    <w:p w14:paraId="4583B28B" w14:textId="77777777" w:rsidR="00A54226" w:rsidRDefault="00A54226" w:rsidP="00A54226">
      <w:pPr>
        <w:pStyle w:val="SingleTxtG"/>
        <w:tabs>
          <w:tab w:val="left" w:pos="1134"/>
          <w:tab w:val="right" w:leader="dot" w:pos="9639"/>
        </w:tabs>
        <w:ind w:left="2665" w:right="0" w:hanging="1531"/>
        <w:jc w:val="left"/>
      </w:pPr>
      <w:r>
        <w:t>3.2.12.2.4.1.</w:t>
      </w:r>
      <w:r w:rsidRPr="00C056EC">
        <w:tab/>
        <w:t>Characteristics (flow</w:t>
      </w:r>
      <w:r>
        <w:t xml:space="preserve"> rate, etc.</w:t>
      </w:r>
      <w:r w:rsidRPr="00C056EC">
        <w:t>..):</w:t>
      </w:r>
      <w:r w:rsidRPr="00C056EC">
        <w:tab/>
      </w:r>
    </w:p>
    <w:p w14:paraId="4583B28C" w14:textId="77777777" w:rsidR="00A54226" w:rsidRPr="000000B8" w:rsidRDefault="00A54226" w:rsidP="00A54226">
      <w:pPr>
        <w:pStyle w:val="SingleTxtG"/>
        <w:tabs>
          <w:tab w:val="left" w:pos="1134"/>
          <w:tab w:val="right" w:leader="dot" w:pos="9639"/>
        </w:tabs>
        <w:ind w:left="2665" w:right="0" w:hanging="1531"/>
        <w:jc w:val="left"/>
      </w:pPr>
      <w:r>
        <w:t>3.2.12.2.4.2.</w:t>
      </w:r>
      <w:r>
        <w:tab/>
        <w:t>Water cooled system: yes/no</w:t>
      </w:r>
      <w:r w:rsidRPr="000000B8">
        <w:rPr>
          <w:vertAlign w:val="superscript"/>
        </w:rPr>
        <w:t>1</w:t>
      </w:r>
      <w:r>
        <w:tab/>
      </w:r>
    </w:p>
    <w:p w14:paraId="4583B28D" w14:textId="77777777" w:rsidR="00A54226" w:rsidRDefault="00A54226" w:rsidP="00A54226">
      <w:pPr>
        <w:pStyle w:val="SingleTxtG"/>
        <w:tabs>
          <w:tab w:val="left" w:pos="1134"/>
          <w:tab w:val="right" w:leader="dot" w:pos="9639"/>
        </w:tabs>
        <w:ind w:left="2665" w:right="0" w:hanging="1531"/>
        <w:jc w:val="left"/>
      </w:pPr>
      <w:r>
        <w:t>3.2.12.2.5.</w:t>
      </w:r>
      <w:r w:rsidRPr="00C056EC">
        <w:tab/>
        <w:t xml:space="preserve">Evaporative emission control </w:t>
      </w:r>
      <w:proofErr w:type="spellStart"/>
      <w:r w:rsidRPr="00C056EC">
        <w:t>system.</w:t>
      </w:r>
      <w:r>
        <w:t>yes</w:t>
      </w:r>
      <w:proofErr w:type="spellEnd"/>
      <w:r>
        <w:t>/no</w:t>
      </w:r>
      <w:r w:rsidRPr="00173E45">
        <w:rPr>
          <w:vertAlign w:val="superscript"/>
        </w:rPr>
        <w:t>1</w:t>
      </w:r>
      <w:r w:rsidRPr="00C056EC">
        <w:t>:</w:t>
      </w:r>
      <w:r>
        <w:tab/>
      </w:r>
    </w:p>
    <w:p w14:paraId="4583B28E" w14:textId="77777777" w:rsidR="00A54226" w:rsidRPr="00C056EC" w:rsidRDefault="00A54226" w:rsidP="00A54226">
      <w:pPr>
        <w:pStyle w:val="SingleTxtG"/>
        <w:tabs>
          <w:tab w:val="left" w:pos="1134"/>
          <w:tab w:val="right" w:leader="dot" w:pos="9639"/>
        </w:tabs>
        <w:ind w:left="2665" w:right="0" w:hanging="1531"/>
        <w:jc w:val="left"/>
      </w:pPr>
      <w:r>
        <w:t>3.2.12.2.5.1.</w:t>
      </w:r>
      <w:r>
        <w:tab/>
        <w:t>Detailed description of the devices and their state of tune:</w:t>
      </w:r>
      <w:r>
        <w:tab/>
      </w:r>
    </w:p>
    <w:p w14:paraId="4583B28F" w14:textId="77777777" w:rsidR="00A54226" w:rsidRPr="00C056EC" w:rsidRDefault="00A54226" w:rsidP="00A54226">
      <w:pPr>
        <w:pStyle w:val="SingleTxtG"/>
        <w:tabs>
          <w:tab w:val="left" w:pos="1134"/>
          <w:tab w:val="right" w:leader="dot" w:pos="9639"/>
        </w:tabs>
        <w:ind w:left="2665" w:right="0" w:hanging="1531"/>
        <w:jc w:val="left"/>
      </w:pPr>
      <w:r>
        <w:t>3.2.12.2.5.2.</w:t>
      </w:r>
      <w:r>
        <w:tab/>
      </w:r>
      <w:r w:rsidRPr="00C056EC">
        <w:t>Drawing of the evaporative control system:</w:t>
      </w:r>
      <w:r w:rsidRPr="00C056EC">
        <w:tab/>
      </w:r>
    </w:p>
    <w:p w14:paraId="4583B290" w14:textId="77777777" w:rsidR="00A54226" w:rsidRDefault="00A54226" w:rsidP="00A54226">
      <w:pPr>
        <w:pStyle w:val="SingleTxtG"/>
        <w:tabs>
          <w:tab w:val="left" w:pos="1134"/>
          <w:tab w:val="right" w:leader="dot" w:pos="9639"/>
        </w:tabs>
        <w:ind w:left="2665" w:right="0" w:hanging="1531"/>
        <w:jc w:val="left"/>
      </w:pPr>
      <w:r>
        <w:t>3.2.12.2.5.3.</w:t>
      </w:r>
      <w:r w:rsidRPr="00C056EC">
        <w:tab/>
        <w:t>Drawing of the carbon canister:</w:t>
      </w:r>
      <w:r w:rsidRPr="00C056EC">
        <w:tab/>
      </w:r>
    </w:p>
    <w:p w14:paraId="4583B291" w14:textId="77777777" w:rsidR="00A54226" w:rsidRPr="00C056EC" w:rsidRDefault="00A54226" w:rsidP="00A54226">
      <w:pPr>
        <w:pStyle w:val="SingleTxtG"/>
        <w:tabs>
          <w:tab w:val="left" w:pos="1134"/>
          <w:tab w:val="right" w:leader="dot" w:pos="9639"/>
        </w:tabs>
        <w:ind w:left="2665" w:right="0" w:hanging="1531"/>
        <w:jc w:val="left"/>
      </w:pPr>
      <w:r>
        <w:t>3.2.12.2.5.4.</w:t>
      </w:r>
      <w:r>
        <w:tab/>
        <w:t>Mass of dry charcoal:</w:t>
      </w:r>
      <w:r>
        <w:tab/>
        <w:t>g</w:t>
      </w:r>
    </w:p>
    <w:p w14:paraId="4583B292" w14:textId="77777777" w:rsidR="00A54226" w:rsidRDefault="00A54226" w:rsidP="00A54226">
      <w:pPr>
        <w:pStyle w:val="SingleTxtG"/>
        <w:tabs>
          <w:tab w:val="left" w:pos="1134"/>
          <w:tab w:val="right" w:leader="dot" w:pos="9639"/>
        </w:tabs>
        <w:ind w:left="2665" w:right="0" w:hanging="1531"/>
        <w:jc w:val="left"/>
      </w:pPr>
      <w:r>
        <w:t>3.2.12.2.5.5.</w:t>
      </w:r>
      <w:r w:rsidRPr="00C056EC">
        <w:tab/>
      </w:r>
      <w:r>
        <w:t>Schematic d</w:t>
      </w:r>
      <w:r w:rsidRPr="00C056EC">
        <w:t>rawing of the fuel tank with indication of capacity and material:</w:t>
      </w:r>
      <w:r w:rsidRPr="00C056EC">
        <w:tab/>
      </w:r>
    </w:p>
    <w:p w14:paraId="4583B293" w14:textId="77777777" w:rsidR="00A54226" w:rsidRPr="00C056EC" w:rsidRDefault="00A54226" w:rsidP="00A54226">
      <w:pPr>
        <w:pStyle w:val="SingleTxtG"/>
        <w:tabs>
          <w:tab w:val="left" w:pos="1134"/>
          <w:tab w:val="right" w:leader="dot" w:pos="9639"/>
        </w:tabs>
        <w:ind w:left="2665" w:right="0" w:hanging="1531"/>
        <w:jc w:val="left"/>
      </w:pPr>
      <w:r>
        <w:t>3.2.12.2.5.6.</w:t>
      </w:r>
      <w:r>
        <w:tab/>
      </w:r>
      <w:r w:rsidRPr="00173E45">
        <w:rPr>
          <w:lang w:val="en-US"/>
        </w:rPr>
        <w:t>Drawing of the heat shield between tank and exhaust system:</w:t>
      </w:r>
      <w:r w:rsidRPr="00173E45">
        <w:rPr>
          <w:lang w:val="en-US"/>
        </w:rPr>
        <w:tab/>
      </w:r>
    </w:p>
    <w:p w14:paraId="4583B294" w14:textId="77777777" w:rsidR="00A54226" w:rsidRPr="00C056EC" w:rsidRDefault="00A54226" w:rsidP="00A54226">
      <w:pPr>
        <w:pStyle w:val="SingleTxtG"/>
        <w:tabs>
          <w:tab w:val="left" w:pos="1134"/>
          <w:tab w:val="right" w:leader="dot" w:pos="9639"/>
        </w:tabs>
        <w:ind w:left="2665" w:right="0" w:hanging="1531"/>
        <w:jc w:val="left"/>
      </w:pPr>
      <w:r>
        <w:lastRenderedPageBreak/>
        <w:t>3.2.12.2.6.</w:t>
      </w:r>
      <w:r w:rsidRPr="00C056EC">
        <w:tab/>
        <w:t>Particulate trap: yes/no</w:t>
      </w:r>
      <w:r w:rsidRPr="00C056EC">
        <w:rPr>
          <w:vertAlign w:val="superscript"/>
        </w:rPr>
        <w:t>1</w:t>
      </w:r>
    </w:p>
    <w:p w14:paraId="4583B295" w14:textId="77777777" w:rsidR="00A54226" w:rsidRPr="00C056EC" w:rsidRDefault="00A54226" w:rsidP="00A54226">
      <w:pPr>
        <w:pStyle w:val="SingleTxtG"/>
        <w:tabs>
          <w:tab w:val="left" w:pos="1134"/>
          <w:tab w:val="right" w:leader="dot" w:pos="9639"/>
        </w:tabs>
        <w:ind w:left="2665" w:right="0" w:hanging="1531"/>
        <w:jc w:val="left"/>
      </w:pPr>
      <w:r>
        <w:t>3.2.12.2.6.1.</w:t>
      </w:r>
      <w:r w:rsidRPr="00C056EC">
        <w:tab/>
        <w:t>Dimensions and shape of the particulate trap (capacity):</w:t>
      </w:r>
    </w:p>
    <w:p w14:paraId="4583B296" w14:textId="77777777" w:rsidR="00A54226" w:rsidRPr="00C056EC" w:rsidRDefault="00A54226" w:rsidP="00A54226">
      <w:pPr>
        <w:pStyle w:val="SingleTxtG"/>
        <w:tabs>
          <w:tab w:val="left" w:pos="1134"/>
          <w:tab w:val="right" w:leader="dot" w:pos="9639"/>
        </w:tabs>
        <w:ind w:left="2665" w:right="0" w:hanging="1531"/>
        <w:jc w:val="left"/>
      </w:pPr>
      <w:r>
        <w:t>3.2.12.2.6.2.</w:t>
      </w:r>
      <w:r w:rsidRPr="00C056EC">
        <w:tab/>
        <w:t xml:space="preserve">Type </w:t>
      </w:r>
      <w:r>
        <w:t xml:space="preserve">and design </w:t>
      </w:r>
      <w:r w:rsidRPr="00C056EC">
        <w:t>of particulate trap and design:</w:t>
      </w:r>
      <w:r w:rsidRPr="00C056EC">
        <w:tab/>
      </w:r>
    </w:p>
    <w:p w14:paraId="4583B297" w14:textId="77777777" w:rsidR="00A54226" w:rsidRPr="00C056EC" w:rsidRDefault="00A54226" w:rsidP="00A54226">
      <w:pPr>
        <w:pStyle w:val="SingleTxtG"/>
        <w:tabs>
          <w:tab w:val="left" w:pos="1134"/>
          <w:tab w:val="right" w:leader="dot" w:pos="9639"/>
        </w:tabs>
        <w:ind w:left="2665" w:right="0" w:hanging="1531"/>
        <w:jc w:val="left"/>
      </w:pPr>
      <w:r>
        <w:t>3.2.12.2.6.3.</w:t>
      </w:r>
      <w:r w:rsidRPr="00C056EC">
        <w:tab/>
        <w:t xml:space="preserve">Location of the particulate trap (reference distances in the </w:t>
      </w:r>
      <w:proofErr w:type="spellStart"/>
      <w:r w:rsidRPr="00C056EC">
        <w:t>exhaust</w:t>
      </w:r>
      <w:r>
        <w:t>line</w:t>
      </w:r>
      <w:proofErr w:type="spellEnd"/>
      <w:r w:rsidRPr="00C056EC">
        <w:t>):</w:t>
      </w:r>
      <w:r w:rsidRPr="00C056EC">
        <w:tab/>
      </w:r>
    </w:p>
    <w:p w14:paraId="4583B298" w14:textId="77777777" w:rsidR="00A54226" w:rsidRDefault="00A54226" w:rsidP="00A54226">
      <w:pPr>
        <w:pStyle w:val="SingleTxtG"/>
        <w:tabs>
          <w:tab w:val="left" w:pos="1134"/>
          <w:tab w:val="right" w:leader="dot" w:pos="9639"/>
        </w:tabs>
        <w:ind w:left="2665" w:right="0" w:hanging="1531"/>
        <w:jc w:val="left"/>
      </w:pPr>
      <w:r>
        <w:t>3.2.12.2.6.4.</w:t>
      </w:r>
      <w:r w:rsidRPr="00C056EC">
        <w:tab/>
        <w:t>Regeneration system/method. Description and</w:t>
      </w:r>
      <w:r>
        <w:t>/or</w:t>
      </w:r>
      <w:r w:rsidRPr="00C056EC">
        <w:t xml:space="preserve"> drawing:</w:t>
      </w:r>
      <w:r w:rsidRPr="00C056EC">
        <w:tab/>
      </w:r>
    </w:p>
    <w:p w14:paraId="4583B299" w14:textId="77777777" w:rsidR="00A54226" w:rsidRPr="00C056EC" w:rsidRDefault="00A54226" w:rsidP="00A54226">
      <w:pPr>
        <w:pStyle w:val="SingleTxtG"/>
        <w:tabs>
          <w:tab w:val="left" w:leader="dot" w:pos="9639"/>
        </w:tabs>
        <w:ind w:left="2665" w:hanging="1531"/>
      </w:pPr>
      <w:r>
        <w:t>3.2.12.2.6.4.1.</w:t>
      </w:r>
      <w:r w:rsidRPr="00C056EC">
        <w:tab/>
        <w:t>The number of Type I operating cycles, or equivalent engine test bench cycle, between two cycles where regeneration phases occur under the conditions equivalent to Type I test (Distance 'D' in figure 1 in Annex 13</w:t>
      </w:r>
      <w:proofErr w:type="gramStart"/>
      <w:r w:rsidRPr="00C056EC">
        <w:t>):..........................................................</w:t>
      </w:r>
      <w:proofErr w:type="gramEnd"/>
      <w:r>
        <w:tab/>
      </w:r>
    </w:p>
    <w:p w14:paraId="4583B29A" w14:textId="77777777" w:rsidR="00A54226" w:rsidRPr="00C056EC" w:rsidRDefault="00A54226" w:rsidP="00A54226">
      <w:pPr>
        <w:pStyle w:val="SingleTxtG"/>
        <w:tabs>
          <w:tab w:val="left" w:leader="dot" w:pos="9639"/>
        </w:tabs>
        <w:ind w:left="2665" w:hanging="1531"/>
      </w:pPr>
      <w:r>
        <w:t>3.2.12.2.6.4.2.</w:t>
      </w:r>
      <w:r w:rsidRPr="00C056EC">
        <w:tab/>
        <w:t>Description of method employed to determine the number of cycles between two cycles where regenerative phases occur:</w:t>
      </w:r>
      <w:r>
        <w:tab/>
      </w:r>
    </w:p>
    <w:p w14:paraId="4583B29B" w14:textId="77777777" w:rsidR="00A54226" w:rsidRDefault="00A54226" w:rsidP="00A54226">
      <w:pPr>
        <w:pStyle w:val="SingleTxtG"/>
        <w:tabs>
          <w:tab w:val="left" w:leader="dot" w:pos="9639"/>
        </w:tabs>
        <w:ind w:left="2665" w:hanging="1531"/>
      </w:pPr>
      <w:r>
        <w:t>3.2.12.2.6.4.3.</w:t>
      </w:r>
      <w:r w:rsidRPr="00C056EC">
        <w:tab/>
        <w:t>Parameters to determine the level of loading required before regeneration occurs (</w:t>
      </w:r>
      <w:proofErr w:type="gramStart"/>
      <w:r w:rsidRPr="00C056EC">
        <w:t>i.e.</w:t>
      </w:r>
      <w:proofErr w:type="gramEnd"/>
      <w:r w:rsidRPr="00C056EC">
        <w:t xml:space="preserve"> temperature, pressure, etc.):</w:t>
      </w:r>
      <w:r>
        <w:tab/>
      </w:r>
    </w:p>
    <w:p w14:paraId="4583B29C" w14:textId="77777777" w:rsidR="00A54226" w:rsidRDefault="00A54226" w:rsidP="00A54226">
      <w:pPr>
        <w:pStyle w:val="SingleTxtG"/>
        <w:tabs>
          <w:tab w:val="left" w:leader="dot" w:pos="9639"/>
        </w:tabs>
        <w:ind w:left="2665" w:hanging="1531"/>
      </w:pPr>
      <w:r>
        <w:t>3.2.12.2.6.4.4.</w:t>
      </w:r>
      <w:r w:rsidRPr="00C056EC">
        <w:tab/>
        <w:t>Description of method used to load system in the test procedure described in paragraph 3.1., Annex 13:</w:t>
      </w:r>
      <w:r>
        <w:tab/>
      </w:r>
    </w:p>
    <w:p w14:paraId="4583B29D" w14:textId="77777777" w:rsidR="00A54226" w:rsidRPr="00976B36" w:rsidRDefault="00A54226" w:rsidP="00A54226">
      <w:pPr>
        <w:pStyle w:val="SingleTxtG"/>
        <w:tabs>
          <w:tab w:val="left" w:leader="dot" w:pos="9639"/>
        </w:tabs>
        <w:ind w:left="2665" w:hanging="1531"/>
        <w:rPr>
          <w:lang w:val="en-US"/>
        </w:rPr>
      </w:pPr>
      <w:r w:rsidRPr="00976B36">
        <w:rPr>
          <w:lang w:val="en-US"/>
        </w:rPr>
        <w:t>3.2.12.2.6.5.</w:t>
      </w:r>
      <w:r w:rsidRPr="00976B36">
        <w:rPr>
          <w:lang w:val="en-US"/>
        </w:rPr>
        <w:tab/>
        <w:t>Make of particulate trap:</w:t>
      </w:r>
      <w:r w:rsidRPr="00976B36">
        <w:rPr>
          <w:lang w:val="en-US"/>
        </w:rPr>
        <w:tab/>
      </w:r>
    </w:p>
    <w:p w14:paraId="4583B29E" w14:textId="77777777" w:rsidR="00A54226" w:rsidRPr="001103BA" w:rsidRDefault="00A54226" w:rsidP="00A54226">
      <w:pPr>
        <w:pStyle w:val="SingleTxtG"/>
        <w:tabs>
          <w:tab w:val="left" w:leader="dot" w:pos="9639"/>
        </w:tabs>
        <w:ind w:left="2665" w:hanging="1531"/>
        <w:rPr>
          <w:lang w:val="en-US"/>
        </w:rPr>
      </w:pPr>
      <w:r w:rsidRPr="001103BA">
        <w:rPr>
          <w:lang w:val="en-US"/>
        </w:rPr>
        <w:t>3.2.12.2.6.6.</w:t>
      </w:r>
      <w:r w:rsidRPr="001103BA">
        <w:rPr>
          <w:lang w:val="en-US"/>
        </w:rPr>
        <w:tab/>
        <w:t>Id</w:t>
      </w:r>
      <w:r>
        <w:rPr>
          <w:lang w:val="en-US"/>
        </w:rPr>
        <w:t>entifying part number:</w:t>
      </w:r>
      <w:r w:rsidRPr="001103BA">
        <w:rPr>
          <w:lang w:val="en-US"/>
        </w:rPr>
        <w:tab/>
      </w:r>
    </w:p>
    <w:p w14:paraId="4583B29F" w14:textId="77777777" w:rsidR="00A54226" w:rsidRPr="00C056EC" w:rsidRDefault="00A54226" w:rsidP="00A54226">
      <w:pPr>
        <w:pStyle w:val="SingleTxtG"/>
        <w:tabs>
          <w:tab w:val="left" w:leader="dot" w:pos="9639"/>
        </w:tabs>
        <w:ind w:left="2665" w:hanging="1531"/>
      </w:pPr>
      <w:r>
        <w:t>3.2.12.2.7.</w:t>
      </w:r>
      <w:r w:rsidRPr="00C056EC">
        <w:tab/>
        <w:t>On-board-diagnostic (OBD) system</w:t>
      </w:r>
      <w:r>
        <w:t>: (yes/no)</w:t>
      </w:r>
      <w:r w:rsidRPr="00A46959">
        <w:rPr>
          <w:vertAlign w:val="superscript"/>
        </w:rPr>
        <w:t>1</w:t>
      </w:r>
      <w:r>
        <w:rPr>
          <w:vertAlign w:val="superscript"/>
        </w:rPr>
        <w:tab/>
      </w:r>
    </w:p>
    <w:p w14:paraId="4583B2A0" w14:textId="77777777" w:rsidR="00A54226" w:rsidRPr="00C056EC" w:rsidRDefault="00A54226" w:rsidP="00A54226">
      <w:pPr>
        <w:pStyle w:val="SingleTxtG"/>
        <w:tabs>
          <w:tab w:val="left" w:leader="dot" w:pos="9639"/>
        </w:tabs>
        <w:ind w:left="2665" w:hanging="1531"/>
      </w:pPr>
      <w:r>
        <w:t>3.2.12.2.7.1.</w:t>
      </w:r>
      <w:r w:rsidRPr="00C056EC">
        <w:tab/>
        <w:t>Written description and/or drawing of the malfunction indicator (MI):</w:t>
      </w:r>
      <w:r w:rsidRPr="00C056EC">
        <w:tab/>
      </w:r>
    </w:p>
    <w:p w14:paraId="4583B2A1" w14:textId="77777777" w:rsidR="00A54226" w:rsidRPr="00C056EC" w:rsidRDefault="00A54226" w:rsidP="00A54226">
      <w:pPr>
        <w:pStyle w:val="SingleTxtG"/>
        <w:tabs>
          <w:tab w:val="left" w:leader="dot" w:pos="9639"/>
        </w:tabs>
        <w:ind w:left="2665" w:hanging="1531"/>
      </w:pPr>
      <w:r>
        <w:t>3.2.12.2.7.2</w:t>
      </w:r>
      <w:r w:rsidRPr="00C056EC">
        <w:t>.</w:t>
      </w:r>
      <w:r w:rsidRPr="00C056EC">
        <w:tab/>
        <w:t>List and purpose of all components monitored by the OBD system:</w:t>
      </w:r>
      <w:r w:rsidRPr="00C056EC">
        <w:tab/>
      </w:r>
    </w:p>
    <w:p w14:paraId="4583B2A2" w14:textId="77777777" w:rsidR="00A54226" w:rsidRPr="00C056EC" w:rsidRDefault="00A54226" w:rsidP="00A54226">
      <w:pPr>
        <w:pStyle w:val="SingleTxtG"/>
        <w:tabs>
          <w:tab w:val="left" w:leader="dot" w:pos="9639"/>
        </w:tabs>
        <w:ind w:left="2665" w:hanging="1531"/>
      </w:pPr>
      <w:r>
        <w:t>3.2.12.2.7.3.</w:t>
      </w:r>
      <w:r w:rsidRPr="00C056EC">
        <w:tab/>
        <w:t>Written description (general working principles) for:</w:t>
      </w:r>
      <w:r>
        <w:tab/>
      </w:r>
    </w:p>
    <w:p w14:paraId="4583B2A3" w14:textId="77777777" w:rsidR="00A54226" w:rsidRPr="00C056EC" w:rsidRDefault="00A54226" w:rsidP="00A54226">
      <w:pPr>
        <w:pStyle w:val="SingleTxtG"/>
        <w:tabs>
          <w:tab w:val="left" w:leader="dot" w:pos="9639"/>
        </w:tabs>
        <w:ind w:left="2665" w:hanging="1531"/>
      </w:pPr>
      <w:r>
        <w:t>3.2.12.2.7.3.1</w:t>
      </w:r>
      <w:r w:rsidRPr="00C056EC">
        <w:t>.</w:t>
      </w:r>
      <w:r w:rsidRPr="00C056EC">
        <w:tab/>
        <w:t>Positive-ignition engines</w:t>
      </w:r>
    </w:p>
    <w:p w14:paraId="4583B2A4" w14:textId="77777777" w:rsidR="00A54226" w:rsidRPr="00C056EC" w:rsidRDefault="00A54226" w:rsidP="00A54226">
      <w:pPr>
        <w:pStyle w:val="SingleTxtG"/>
        <w:tabs>
          <w:tab w:val="left" w:leader="dot" w:pos="9639"/>
        </w:tabs>
        <w:ind w:left="2665" w:hanging="1531"/>
      </w:pPr>
      <w:r>
        <w:t>3.2.12.2.7.3.1.1.</w:t>
      </w:r>
      <w:r w:rsidRPr="00C056EC">
        <w:tab/>
        <w:t>Catalyst monitoring:</w:t>
      </w:r>
      <w:r w:rsidRPr="00C056EC">
        <w:tab/>
      </w:r>
    </w:p>
    <w:p w14:paraId="4583B2A5" w14:textId="77777777" w:rsidR="00A54226" w:rsidRPr="00C056EC" w:rsidRDefault="00A54226" w:rsidP="00A54226">
      <w:pPr>
        <w:pStyle w:val="SingleTxtG"/>
        <w:tabs>
          <w:tab w:val="left" w:leader="dot" w:pos="9639"/>
        </w:tabs>
        <w:ind w:left="2665" w:hanging="1531"/>
      </w:pPr>
      <w:r>
        <w:t>3.2.12.2.7.3.1.2.</w:t>
      </w:r>
      <w:r w:rsidRPr="00C056EC">
        <w:tab/>
        <w:t>Misfire detection:</w:t>
      </w:r>
      <w:r w:rsidRPr="00C056EC">
        <w:tab/>
      </w:r>
    </w:p>
    <w:p w14:paraId="4583B2A6" w14:textId="77777777" w:rsidR="00A54226" w:rsidRPr="00C056EC" w:rsidRDefault="00A54226" w:rsidP="00A54226">
      <w:pPr>
        <w:pStyle w:val="SingleTxtG"/>
        <w:tabs>
          <w:tab w:val="left" w:leader="dot" w:pos="9639"/>
        </w:tabs>
        <w:ind w:left="2665" w:hanging="1531"/>
      </w:pPr>
      <w:r>
        <w:t>3.2.12.2.7.3.1.3.</w:t>
      </w:r>
      <w:r w:rsidRPr="00C056EC">
        <w:tab/>
        <w:t>Oxygen sensor monitoring:</w:t>
      </w:r>
      <w:r w:rsidRPr="00C056EC">
        <w:tab/>
      </w:r>
    </w:p>
    <w:p w14:paraId="4583B2A7" w14:textId="77777777" w:rsidR="00A54226" w:rsidRPr="00C056EC" w:rsidRDefault="00A54226" w:rsidP="00A54226">
      <w:pPr>
        <w:pStyle w:val="SingleTxtG"/>
        <w:tabs>
          <w:tab w:val="left" w:leader="dot" w:pos="9639"/>
        </w:tabs>
        <w:ind w:left="2665" w:hanging="1531"/>
      </w:pPr>
      <w:r>
        <w:t>3.2.12.2.7.3.1.4.</w:t>
      </w:r>
      <w:r w:rsidRPr="00C056EC">
        <w:tab/>
        <w:t>Other components monitored by the OBD system:</w:t>
      </w:r>
      <w:r w:rsidRPr="00C056EC">
        <w:tab/>
      </w:r>
    </w:p>
    <w:p w14:paraId="4583B2A8" w14:textId="77777777" w:rsidR="00A54226" w:rsidRPr="00C056EC" w:rsidRDefault="00A54226" w:rsidP="00A54226">
      <w:pPr>
        <w:pStyle w:val="SingleTxtG"/>
        <w:tabs>
          <w:tab w:val="left" w:leader="dot" w:pos="9639"/>
        </w:tabs>
        <w:ind w:left="2665" w:hanging="1531"/>
      </w:pPr>
      <w:r>
        <w:t>3.2.12.2.7.3.2.</w:t>
      </w:r>
      <w:r w:rsidRPr="00C056EC">
        <w:tab/>
        <w:t xml:space="preserve">Compression-ignition engines </w:t>
      </w:r>
    </w:p>
    <w:p w14:paraId="4583B2A9" w14:textId="77777777" w:rsidR="00A54226" w:rsidRPr="00C056EC" w:rsidRDefault="00A54226" w:rsidP="00A54226">
      <w:pPr>
        <w:pStyle w:val="SingleTxtG"/>
        <w:tabs>
          <w:tab w:val="left" w:leader="dot" w:pos="9639"/>
        </w:tabs>
        <w:ind w:left="2665" w:hanging="1531"/>
      </w:pPr>
      <w:r>
        <w:t>3.2.12.2.7.3.2.1.</w:t>
      </w:r>
      <w:r w:rsidRPr="00C056EC">
        <w:tab/>
        <w:t>Catalyst monitoring:</w:t>
      </w:r>
      <w:r w:rsidRPr="00C056EC">
        <w:tab/>
      </w:r>
    </w:p>
    <w:p w14:paraId="4583B2AA" w14:textId="77777777" w:rsidR="00A54226" w:rsidRPr="00C056EC" w:rsidRDefault="00A54226" w:rsidP="00A54226">
      <w:pPr>
        <w:pStyle w:val="SingleTxtG"/>
        <w:tabs>
          <w:tab w:val="left" w:leader="dot" w:pos="9639"/>
        </w:tabs>
        <w:ind w:left="2665" w:hanging="1531"/>
      </w:pPr>
      <w:r>
        <w:t>3.2.12.2.7.3.2.2.</w:t>
      </w:r>
      <w:r w:rsidRPr="00C056EC">
        <w:tab/>
        <w:t>Particulate trap monitoring:</w:t>
      </w:r>
      <w:r w:rsidRPr="00C056EC">
        <w:tab/>
      </w:r>
    </w:p>
    <w:p w14:paraId="4583B2AB" w14:textId="77777777" w:rsidR="00A54226" w:rsidRPr="00C056EC" w:rsidRDefault="00A54226" w:rsidP="00A54226">
      <w:pPr>
        <w:pStyle w:val="SingleTxtG"/>
        <w:tabs>
          <w:tab w:val="left" w:leader="dot" w:pos="9639"/>
        </w:tabs>
        <w:ind w:left="2665" w:hanging="1531"/>
      </w:pPr>
      <w:r>
        <w:t>3.2.12.2.7.3.2.3.</w:t>
      </w:r>
      <w:r w:rsidRPr="00C056EC">
        <w:tab/>
        <w:t>Electronic fuelling system monitoring:</w:t>
      </w:r>
      <w:r w:rsidRPr="00C056EC">
        <w:tab/>
      </w:r>
    </w:p>
    <w:p w14:paraId="4583B2AC" w14:textId="77777777" w:rsidR="00A54226" w:rsidRPr="00C056EC" w:rsidRDefault="00A54226" w:rsidP="00A54226">
      <w:pPr>
        <w:pStyle w:val="SingleTxtG"/>
        <w:tabs>
          <w:tab w:val="left" w:leader="dot" w:pos="9639"/>
        </w:tabs>
        <w:ind w:left="2665" w:hanging="1531"/>
      </w:pPr>
      <w:r>
        <w:t>3.2.12.2.7.3.2.4.</w:t>
      </w:r>
      <w:r>
        <w:tab/>
      </w:r>
      <w:r w:rsidRPr="00C056EC">
        <w:t>Other components monitored by the OBD system:</w:t>
      </w:r>
      <w:r w:rsidRPr="00C056EC">
        <w:tab/>
      </w:r>
    </w:p>
    <w:p w14:paraId="4583B2AD" w14:textId="77777777" w:rsidR="00A54226" w:rsidRPr="00C056EC" w:rsidRDefault="00A54226" w:rsidP="00A54226">
      <w:pPr>
        <w:pStyle w:val="SingleTxtG"/>
        <w:tabs>
          <w:tab w:val="left" w:leader="dot" w:pos="9639"/>
        </w:tabs>
        <w:ind w:left="2665" w:hanging="1531"/>
      </w:pPr>
      <w:r>
        <w:t>3.2.12.2.7.4.</w:t>
      </w:r>
      <w:r w:rsidRPr="00C056EC">
        <w:tab/>
        <w:t>Criteria for MI activation (fixed number of driving cycles or statistical method):</w:t>
      </w:r>
      <w:r w:rsidRPr="00C056EC">
        <w:tab/>
      </w:r>
    </w:p>
    <w:p w14:paraId="4583B2AE" w14:textId="77777777" w:rsidR="00A54226" w:rsidRPr="00C056EC" w:rsidRDefault="00A54226" w:rsidP="00A54226">
      <w:pPr>
        <w:pStyle w:val="SingleTxtG"/>
        <w:tabs>
          <w:tab w:val="left" w:leader="dot" w:pos="9639"/>
        </w:tabs>
        <w:ind w:left="2665" w:hanging="1531"/>
      </w:pPr>
      <w:r>
        <w:t>3.2.12.2.7.5.</w:t>
      </w:r>
      <w:r w:rsidRPr="00C056EC">
        <w:tab/>
        <w:t>List of all OBD output codes and formats used (with explanation of each):</w:t>
      </w:r>
      <w:r w:rsidRPr="00C056EC">
        <w:tab/>
      </w:r>
    </w:p>
    <w:p w14:paraId="4583B2AF" w14:textId="77777777" w:rsidR="00A54226" w:rsidRPr="00C056EC" w:rsidRDefault="00A54226" w:rsidP="00A54226">
      <w:pPr>
        <w:pStyle w:val="SingleTxtG"/>
        <w:tabs>
          <w:tab w:val="left" w:leader="dot" w:pos="9639"/>
        </w:tabs>
        <w:ind w:left="2665" w:hanging="1531"/>
      </w:pPr>
      <w:r>
        <w:t>3.2.12.2.7.6.</w:t>
      </w:r>
      <w:r w:rsidRPr="00C056EC">
        <w:tab/>
        <w:t>The following additional information must be provided by the vehicle manufacturer for the purposes of enabling the manufacture of OBD-compatible replacement or service parts and diagnostic tools and test equipment, unless such information is covered by intellectual property rights or constitutes specific know-how of the manufacturer or the OEM supplier(s).</w:t>
      </w:r>
    </w:p>
    <w:p w14:paraId="4583B2B0" w14:textId="77777777" w:rsidR="00A54226" w:rsidRPr="00C056EC" w:rsidRDefault="00A54226" w:rsidP="00951971">
      <w:pPr>
        <w:pStyle w:val="SingleTxtG"/>
        <w:tabs>
          <w:tab w:val="left" w:leader="dot" w:pos="9639"/>
        </w:tabs>
        <w:ind w:left="2665" w:hanging="1531"/>
      </w:pPr>
      <w:r>
        <w:lastRenderedPageBreak/>
        <w:t>3</w:t>
      </w:r>
      <w:r w:rsidRPr="00C056EC">
        <w:t>.2.1</w:t>
      </w:r>
      <w:r>
        <w:t>2</w:t>
      </w:r>
      <w:r w:rsidRPr="00C056EC">
        <w:t>.2.7.6.1.</w:t>
      </w:r>
      <w:r w:rsidRPr="00C056EC">
        <w:tab/>
        <w:t>A description of the type and number of the pre-conditioning cycles used for the original type approval of the vehicle.</w:t>
      </w:r>
    </w:p>
    <w:p w14:paraId="4583B2B1" w14:textId="77777777" w:rsidR="00A54226" w:rsidRPr="00C056EC" w:rsidRDefault="00A54226" w:rsidP="00951971">
      <w:pPr>
        <w:pStyle w:val="SingleTxtG"/>
        <w:tabs>
          <w:tab w:val="left" w:leader="dot" w:pos="9639"/>
        </w:tabs>
        <w:ind w:left="2665" w:hanging="1531"/>
      </w:pPr>
      <w:r>
        <w:t>3.</w:t>
      </w:r>
      <w:r w:rsidRPr="00C056EC">
        <w:t>2.1</w:t>
      </w:r>
      <w:r>
        <w:t>2</w:t>
      </w:r>
      <w:r w:rsidRPr="00C056EC">
        <w:t>.2.7.6.2.</w:t>
      </w:r>
      <w:r w:rsidRPr="00C056EC">
        <w:tab/>
        <w:t>A description of the type of the OBD demonstration cycle used for the original type-approval of the vehicle for the component monitored by the OBD system.</w:t>
      </w:r>
    </w:p>
    <w:p w14:paraId="4583B2B2" w14:textId="77777777" w:rsidR="00A54226" w:rsidRPr="00C056EC" w:rsidRDefault="00A54226" w:rsidP="00951971">
      <w:pPr>
        <w:pStyle w:val="SingleTxtG"/>
        <w:tabs>
          <w:tab w:val="left" w:leader="dot" w:pos="9639"/>
        </w:tabs>
        <w:ind w:left="2665" w:hanging="1531"/>
      </w:pPr>
      <w:r>
        <w:t>3</w:t>
      </w:r>
      <w:r w:rsidRPr="00C056EC">
        <w:t>.2.1</w:t>
      </w:r>
      <w:r>
        <w:t>2</w:t>
      </w:r>
      <w:r w:rsidRPr="00C056EC">
        <w:t>.2.7.6.3.</w:t>
      </w:r>
      <w:r w:rsidRPr="00C056EC">
        <w:tab/>
        <w:t xml:space="preserve">A comprehensive document describing all sensed components with the strategy for fault detection and MI activation (fixed number of driving cycles or statistical method), including a list of relevant secondary sensed parameters for each component monitored by the OBD system. A list of all OBD output codes and format used (with an explanation of each) associated with individual emission related power-train components and individual non-emission related components, where monitoring of the component is used to determine MI activation. In particular, a comprehensive explanation for the data given in service $05 Test ID $21 to FF and the data given in service $06 must be provided. In the case of vehicle types that use a communication link in accordance with ISO 15765-4 </w:t>
      </w:r>
      <w:r>
        <w:t>"</w:t>
      </w:r>
      <w:r w:rsidRPr="00C056EC">
        <w:t>Road vehicles – Diagnostics on Controller Area Network (CAN) – Part 4: Requirements for emissions-related systems</w:t>
      </w:r>
      <w:r>
        <w:t>"</w:t>
      </w:r>
      <w:r w:rsidRPr="00C056EC">
        <w:t>, a comprehensive explanation for the data given in service $06 Test ID $00 to FF, for each OBD monitor ID supported, must be provided.</w:t>
      </w:r>
    </w:p>
    <w:p w14:paraId="4583B2B3" w14:textId="77777777" w:rsidR="00A54226" w:rsidRPr="00C056EC" w:rsidRDefault="00A54226" w:rsidP="00951971">
      <w:pPr>
        <w:pStyle w:val="SingleTxtG"/>
        <w:tabs>
          <w:tab w:val="left" w:leader="dot" w:pos="9639"/>
        </w:tabs>
        <w:ind w:left="2665" w:hanging="1531"/>
      </w:pPr>
      <w:r>
        <w:t>3</w:t>
      </w:r>
      <w:r w:rsidRPr="00C056EC">
        <w:t>.2.1</w:t>
      </w:r>
      <w:r>
        <w:t>2</w:t>
      </w:r>
      <w:r w:rsidRPr="00C056EC">
        <w:t>.2.7.6.4.</w:t>
      </w:r>
      <w:r w:rsidRPr="00C056EC">
        <w:tab/>
        <w:t>The information required by this paragraph may, for example, be defined</w:t>
      </w:r>
      <w:r>
        <w:t xml:space="preserve"> </w:t>
      </w:r>
      <w:r w:rsidRPr="00C056EC">
        <w:t>by completing a table as follows, which shall be attached to this annex:</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18"/>
        <w:gridCol w:w="692"/>
        <w:gridCol w:w="1110"/>
        <w:gridCol w:w="1321"/>
        <w:gridCol w:w="880"/>
        <w:gridCol w:w="1224"/>
        <w:gridCol w:w="1220"/>
        <w:gridCol w:w="1140"/>
      </w:tblGrid>
      <w:tr w:rsidR="00A54226" w:rsidRPr="00A035C1" w14:paraId="4583B2BC" w14:textId="77777777" w:rsidTr="00414C51">
        <w:tc>
          <w:tcPr>
            <w:tcW w:w="868" w:type="dxa"/>
          </w:tcPr>
          <w:p w14:paraId="4583B2B4" w14:textId="77777777" w:rsidR="00A54226" w:rsidRPr="00A035C1" w:rsidRDefault="00A54226" w:rsidP="00A035C1">
            <w:pPr>
              <w:pStyle w:val="SingleTxtG"/>
              <w:tabs>
                <w:tab w:val="left" w:pos="2500"/>
                <w:tab w:val="right" w:leader="dot" w:pos="9639"/>
              </w:tabs>
              <w:suppressAutoHyphens/>
              <w:spacing w:before="80" w:after="80" w:line="180" w:lineRule="exact"/>
              <w:ind w:left="57" w:right="113"/>
              <w:jc w:val="left"/>
              <w:rPr>
                <w:i/>
                <w:sz w:val="16"/>
                <w:szCs w:val="16"/>
              </w:rPr>
            </w:pPr>
            <w:r w:rsidRPr="00A035C1">
              <w:rPr>
                <w:i/>
                <w:sz w:val="16"/>
                <w:szCs w:val="16"/>
                <w:lang w:val="en-US"/>
              </w:rPr>
              <w:t>Component</w:t>
            </w:r>
          </w:p>
        </w:tc>
        <w:tc>
          <w:tcPr>
            <w:tcW w:w="692" w:type="dxa"/>
          </w:tcPr>
          <w:p w14:paraId="4583B2B5" w14:textId="77777777" w:rsidR="00A54226" w:rsidRPr="00A035C1" w:rsidRDefault="00A54226" w:rsidP="00A035C1">
            <w:pPr>
              <w:pStyle w:val="SingleTxtG"/>
              <w:tabs>
                <w:tab w:val="left" w:pos="2500"/>
                <w:tab w:val="right" w:leader="dot" w:pos="9639"/>
              </w:tabs>
              <w:suppressAutoHyphens/>
              <w:spacing w:before="80" w:after="80" w:line="180" w:lineRule="exact"/>
              <w:ind w:left="57" w:right="113"/>
              <w:jc w:val="left"/>
              <w:rPr>
                <w:i/>
                <w:sz w:val="16"/>
                <w:szCs w:val="16"/>
              </w:rPr>
            </w:pPr>
            <w:r w:rsidRPr="00A035C1">
              <w:rPr>
                <w:i/>
                <w:sz w:val="16"/>
                <w:szCs w:val="16"/>
                <w:lang w:val="en-US"/>
              </w:rPr>
              <w:t>Fault code</w:t>
            </w:r>
          </w:p>
        </w:tc>
        <w:tc>
          <w:tcPr>
            <w:tcW w:w="1151" w:type="dxa"/>
          </w:tcPr>
          <w:p w14:paraId="4583B2B6" w14:textId="77777777" w:rsidR="00A54226" w:rsidRPr="00A035C1" w:rsidRDefault="00A54226" w:rsidP="00A035C1">
            <w:pPr>
              <w:pStyle w:val="SingleTxtG"/>
              <w:tabs>
                <w:tab w:val="left" w:pos="2500"/>
                <w:tab w:val="right" w:leader="dot" w:pos="9639"/>
              </w:tabs>
              <w:suppressAutoHyphens/>
              <w:spacing w:before="80" w:after="80" w:line="180" w:lineRule="exact"/>
              <w:ind w:left="57" w:right="113"/>
              <w:jc w:val="left"/>
              <w:rPr>
                <w:i/>
                <w:sz w:val="16"/>
                <w:szCs w:val="16"/>
              </w:rPr>
            </w:pPr>
            <w:r w:rsidRPr="00A035C1">
              <w:rPr>
                <w:i/>
                <w:sz w:val="16"/>
                <w:szCs w:val="16"/>
              </w:rPr>
              <w:t>Monitoring strategy</w:t>
            </w:r>
          </w:p>
        </w:tc>
        <w:tc>
          <w:tcPr>
            <w:tcW w:w="1380" w:type="dxa"/>
          </w:tcPr>
          <w:p w14:paraId="4583B2B7" w14:textId="77777777" w:rsidR="00A54226" w:rsidRPr="00A035C1" w:rsidRDefault="00A54226" w:rsidP="00A035C1">
            <w:pPr>
              <w:pStyle w:val="SingleTxtG"/>
              <w:tabs>
                <w:tab w:val="left" w:pos="2500"/>
                <w:tab w:val="right" w:leader="dot" w:pos="9639"/>
              </w:tabs>
              <w:suppressAutoHyphens/>
              <w:spacing w:before="80" w:after="80" w:line="180" w:lineRule="exact"/>
              <w:ind w:left="57" w:right="113"/>
              <w:jc w:val="left"/>
              <w:rPr>
                <w:i/>
                <w:sz w:val="16"/>
                <w:szCs w:val="16"/>
              </w:rPr>
            </w:pPr>
            <w:r w:rsidRPr="00A035C1">
              <w:rPr>
                <w:i/>
                <w:sz w:val="16"/>
                <w:szCs w:val="16"/>
              </w:rPr>
              <w:t>Fault detection criteria</w:t>
            </w:r>
          </w:p>
        </w:tc>
        <w:tc>
          <w:tcPr>
            <w:tcW w:w="892" w:type="dxa"/>
          </w:tcPr>
          <w:p w14:paraId="4583B2B8" w14:textId="77777777" w:rsidR="00A54226" w:rsidRPr="00A035C1" w:rsidRDefault="00A54226" w:rsidP="00A035C1">
            <w:pPr>
              <w:pStyle w:val="SingleTxtG"/>
              <w:tabs>
                <w:tab w:val="left" w:pos="2500"/>
                <w:tab w:val="right" w:leader="dot" w:pos="9639"/>
              </w:tabs>
              <w:suppressAutoHyphens/>
              <w:spacing w:before="80" w:after="80" w:line="180" w:lineRule="exact"/>
              <w:ind w:left="57" w:right="113"/>
              <w:jc w:val="left"/>
              <w:rPr>
                <w:i/>
                <w:sz w:val="16"/>
                <w:szCs w:val="16"/>
              </w:rPr>
            </w:pPr>
            <w:r w:rsidRPr="00A035C1">
              <w:rPr>
                <w:i/>
                <w:sz w:val="16"/>
                <w:szCs w:val="16"/>
              </w:rPr>
              <w:t>MI activation criteria</w:t>
            </w:r>
          </w:p>
        </w:tc>
        <w:tc>
          <w:tcPr>
            <w:tcW w:w="1242" w:type="dxa"/>
          </w:tcPr>
          <w:p w14:paraId="4583B2B9" w14:textId="77777777" w:rsidR="00A54226" w:rsidRPr="00A035C1" w:rsidRDefault="00A54226" w:rsidP="00A035C1">
            <w:pPr>
              <w:pStyle w:val="SingleTxtG"/>
              <w:tabs>
                <w:tab w:val="left" w:pos="2500"/>
                <w:tab w:val="right" w:leader="dot" w:pos="9639"/>
              </w:tabs>
              <w:suppressAutoHyphens/>
              <w:spacing w:before="80" w:after="80" w:line="180" w:lineRule="exact"/>
              <w:ind w:left="57" w:right="113"/>
              <w:jc w:val="left"/>
              <w:rPr>
                <w:i/>
                <w:sz w:val="16"/>
                <w:szCs w:val="16"/>
              </w:rPr>
            </w:pPr>
            <w:r w:rsidRPr="00A035C1">
              <w:rPr>
                <w:i/>
                <w:sz w:val="16"/>
                <w:szCs w:val="16"/>
              </w:rPr>
              <w:t xml:space="preserve">Secondary </w:t>
            </w:r>
            <w:r w:rsidRPr="00A035C1">
              <w:rPr>
                <w:i/>
                <w:sz w:val="16"/>
                <w:szCs w:val="16"/>
              </w:rPr>
              <w:br/>
              <w:t>parameters</w:t>
            </w:r>
          </w:p>
        </w:tc>
        <w:tc>
          <w:tcPr>
            <w:tcW w:w="1197" w:type="dxa"/>
          </w:tcPr>
          <w:p w14:paraId="4583B2BA" w14:textId="77777777" w:rsidR="00A54226" w:rsidRPr="00A035C1" w:rsidRDefault="00A54226" w:rsidP="00A035C1">
            <w:pPr>
              <w:pStyle w:val="SingleTxtG"/>
              <w:tabs>
                <w:tab w:val="left" w:pos="2500"/>
                <w:tab w:val="right" w:leader="dot" w:pos="9639"/>
              </w:tabs>
              <w:suppressAutoHyphens/>
              <w:spacing w:before="80" w:after="80" w:line="180" w:lineRule="exact"/>
              <w:ind w:left="57" w:right="113"/>
              <w:jc w:val="left"/>
              <w:rPr>
                <w:i/>
                <w:sz w:val="16"/>
                <w:szCs w:val="16"/>
              </w:rPr>
            </w:pPr>
            <w:r w:rsidRPr="00A035C1">
              <w:rPr>
                <w:i/>
                <w:sz w:val="16"/>
                <w:szCs w:val="16"/>
              </w:rPr>
              <w:t>Preconditioning</w:t>
            </w:r>
          </w:p>
        </w:tc>
        <w:tc>
          <w:tcPr>
            <w:tcW w:w="1083" w:type="dxa"/>
          </w:tcPr>
          <w:p w14:paraId="4583B2BB" w14:textId="77777777" w:rsidR="00A54226" w:rsidRPr="00A035C1" w:rsidRDefault="00A54226" w:rsidP="00A035C1">
            <w:pPr>
              <w:pStyle w:val="SingleTxtG"/>
              <w:tabs>
                <w:tab w:val="left" w:pos="2500"/>
                <w:tab w:val="right" w:leader="dot" w:pos="9639"/>
              </w:tabs>
              <w:suppressAutoHyphens/>
              <w:spacing w:before="80" w:after="80" w:line="180" w:lineRule="exact"/>
              <w:ind w:left="57" w:right="113"/>
              <w:jc w:val="left"/>
              <w:rPr>
                <w:i/>
                <w:sz w:val="16"/>
                <w:szCs w:val="16"/>
              </w:rPr>
            </w:pPr>
            <w:r w:rsidRPr="00A035C1">
              <w:rPr>
                <w:i/>
                <w:sz w:val="16"/>
                <w:szCs w:val="16"/>
              </w:rPr>
              <w:t>Demonstration test</w:t>
            </w:r>
          </w:p>
        </w:tc>
      </w:tr>
      <w:tr w:rsidR="00A54226" w:rsidRPr="00A035C1" w14:paraId="4583B2C5" w14:textId="77777777" w:rsidTr="00414C51">
        <w:tc>
          <w:tcPr>
            <w:tcW w:w="868" w:type="dxa"/>
          </w:tcPr>
          <w:p w14:paraId="4583B2BD" w14:textId="77777777" w:rsidR="00A54226" w:rsidRPr="00C8130C" w:rsidRDefault="00A54226" w:rsidP="00A035C1">
            <w:pPr>
              <w:pStyle w:val="SingleTxtG"/>
              <w:tabs>
                <w:tab w:val="left" w:pos="2500"/>
                <w:tab w:val="right" w:leader="dot" w:pos="9639"/>
              </w:tabs>
              <w:suppressAutoHyphens/>
              <w:spacing w:before="40" w:line="240" w:lineRule="atLeast"/>
              <w:ind w:left="57" w:right="113"/>
            </w:pPr>
            <w:r w:rsidRPr="00C8130C">
              <w:t>Catalyst</w:t>
            </w:r>
          </w:p>
        </w:tc>
        <w:tc>
          <w:tcPr>
            <w:tcW w:w="692" w:type="dxa"/>
          </w:tcPr>
          <w:p w14:paraId="4583B2BE" w14:textId="77777777" w:rsidR="00A54226" w:rsidRPr="00C8130C" w:rsidRDefault="00A54226" w:rsidP="00A035C1">
            <w:pPr>
              <w:pStyle w:val="SingleTxtG"/>
              <w:tabs>
                <w:tab w:val="left" w:pos="2500"/>
                <w:tab w:val="right" w:leader="dot" w:pos="9639"/>
              </w:tabs>
              <w:suppressAutoHyphens/>
              <w:spacing w:before="40" w:line="240" w:lineRule="atLeast"/>
              <w:ind w:left="57" w:right="113"/>
            </w:pPr>
            <w:r w:rsidRPr="00C8130C">
              <w:t>P0420</w:t>
            </w:r>
          </w:p>
        </w:tc>
        <w:tc>
          <w:tcPr>
            <w:tcW w:w="1151" w:type="dxa"/>
          </w:tcPr>
          <w:p w14:paraId="4583B2BF" w14:textId="77777777" w:rsidR="00A54226" w:rsidRPr="00C8130C" w:rsidRDefault="00A54226" w:rsidP="00A035C1">
            <w:pPr>
              <w:pStyle w:val="SingleTxtG"/>
              <w:tabs>
                <w:tab w:val="left" w:pos="2500"/>
                <w:tab w:val="right" w:leader="dot" w:pos="9639"/>
              </w:tabs>
              <w:suppressAutoHyphens/>
              <w:spacing w:before="40" w:line="240" w:lineRule="atLeast"/>
              <w:ind w:left="57" w:right="113"/>
              <w:jc w:val="left"/>
            </w:pPr>
            <w:r w:rsidRPr="00C8130C">
              <w:t>Oxygen sensor 1 and 2 signals</w:t>
            </w:r>
          </w:p>
        </w:tc>
        <w:tc>
          <w:tcPr>
            <w:tcW w:w="1380" w:type="dxa"/>
          </w:tcPr>
          <w:p w14:paraId="4583B2C0" w14:textId="77777777" w:rsidR="00A54226" w:rsidRPr="00C8130C" w:rsidRDefault="00A54226" w:rsidP="00A035C1">
            <w:pPr>
              <w:pStyle w:val="SingleTxtG"/>
              <w:tabs>
                <w:tab w:val="left" w:pos="2500"/>
                <w:tab w:val="right" w:leader="dot" w:pos="9639"/>
              </w:tabs>
              <w:suppressAutoHyphens/>
              <w:spacing w:before="40" w:line="240" w:lineRule="atLeast"/>
              <w:ind w:left="57" w:right="113"/>
              <w:jc w:val="left"/>
            </w:pPr>
            <w:r w:rsidRPr="00C8130C">
              <w:t>Difference between sensor 1 and sensor 2 signals</w:t>
            </w:r>
          </w:p>
        </w:tc>
        <w:tc>
          <w:tcPr>
            <w:tcW w:w="892" w:type="dxa"/>
          </w:tcPr>
          <w:p w14:paraId="4583B2C1" w14:textId="77777777" w:rsidR="00A54226" w:rsidRPr="00C8130C" w:rsidRDefault="00A54226" w:rsidP="00A035C1">
            <w:pPr>
              <w:pStyle w:val="SingleTxtG"/>
              <w:tabs>
                <w:tab w:val="left" w:pos="2500"/>
                <w:tab w:val="right" w:leader="dot" w:pos="9639"/>
              </w:tabs>
              <w:suppressAutoHyphens/>
              <w:spacing w:before="40" w:line="240" w:lineRule="atLeast"/>
              <w:ind w:left="57" w:right="113"/>
            </w:pPr>
            <w:r w:rsidRPr="00C8130C">
              <w:t>3</w:t>
            </w:r>
            <w:r w:rsidRPr="00A035C1">
              <w:rPr>
                <w:vertAlign w:val="superscript"/>
              </w:rPr>
              <w:t>rd</w:t>
            </w:r>
            <w:r w:rsidRPr="00C8130C">
              <w:t xml:space="preserve"> cycle</w:t>
            </w:r>
          </w:p>
        </w:tc>
        <w:tc>
          <w:tcPr>
            <w:tcW w:w="1242" w:type="dxa"/>
          </w:tcPr>
          <w:p w14:paraId="4583B2C2" w14:textId="77777777" w:rsidR="00A54226" w:rsidRPr="00C8130C" w:rsidRDefault="00A54226" w:rsidP="00A035C1">
            <w:pPr>
              <w:pStyle w:val="SingleTxtG"/>
              <w:tabs>
                <w:tab w:val="left" w:pos="2500"/>
                <w:tab w:val="right" w:leader="dot" w:pos="9639"/>
              </w:tabs>
              <w:suppressAutoHyphens/>
              <w:spacing w:before="40" w:after="80" w:line="240" w:lineRule="atLeast"/>
              <w:ind w:left="57" w:right="113"/>
              <w:jc w:val="left"/>
            </w:pPr>
            <w:r w:rsidRPr="00C8130C">
              <w:t>Engine speed, engine load, A/F mode, catalyst temperature</w:t>
            </w:r>
          </w:p>
        </w:tc>
        <w:tc>
          <w:tcPr>
            <w:tcW w:w="1197" w:type="dxa"/>
          </w:tcPr>
          <w:p w14:paraId="4583B2C3" w14:textId="77777777" w:rsidR="00A54226" w:rsidRPr="00C8130C" w:rsidRDefault="00A54226" w:rsidP="00A035C1">
            <w:pPr>
              <w:pStyle w:val="SingleTxtG"/>
              <w:tabs>
                <w:tab w:val="left" w:pos="2500"/>
                <w:tab w:val="right" w:leader="dot" w:pos="9639"/>
              </w:tabs>
              <w:suppressAutoHyphens/>
              <w:spacing w:before="40" w:line="240" w:lineRule="atLeast"/>
              <w:ind w:left="57" w:right="113"/>
              <w:jc w:val="left"/>
            </w:pPr>
            <w:r w:rsidRPr="00C8130C">
              <w:t>Two Type I cycles</w:t>
            </w:r>
          </w:p>
        </w:tc>
        <w:tc>
          <w:tcPr>
            <w:tcW w:w="1083" w:type="dxa"/>
          </w:tcPr>
          <w:p w14:paraId="4583B2C4" w14:textId="77777777" w:rsidR="00A54226" w:rsidRPr="00C8130C" w:rsidRDefault="00A54226" w:rsidP="00A035C1">
            <w:pPr>
              <w:pStyle w:val="SingleTxtG"/>
              <w:tabs>
                <w:tab w:val="left" w:pos="2500"/>
                <w:tab w:val="right" w:leader="dot" w:pos="9639"/>
              </w:tabs>
              <w:suppressAutoHyphens/>
              <w:spacing w:before="40" w:line="240" w:lineRule="atLeast"/>
              <w:ind w:left="57" w:right="113"/>
            </w:pPr>
            <w:r w:rsidRPr="00C8130C">
              <w:t>Type I</w:t>
            </w:r>
          </w:p>
        </w:tc>
      </w:tr>
    </w:tbl>
    <w:p w14:paraId="4583B2C6" w14:textId="77777777" w:rsidR="00A54226" w:rsidRPr="00182E3B" w:rsidRDefault="00A54226" w:rsidP="00951971">
      <w:pPr>
        <w:pStyle w:val="SingleTxtG"/>
        <w:tabs>
          <w:tab w:val="left" w:leader="dot" w:pos="9639"/>
        </w:tabs>
        <w:spacing w:before="120"/>
        <w:ind w:left="2665" w:hanging="1531"/>
        <w:rPr>
          <w:lang w:val="en-US"/>
        </w:rPr>
      </w:pPr>
      <w:r w:rsidRPr="00182E3B">
        <w:rPr>
          <w:lang w:val="en-US"/>
        </w:rPr>
        <w:t>3.2.12.2.8.</w:t>
      </w:r>
      <w:r w:rsidRPr="00182E3B">
        <w:rPr>
          <w:lang w:val="en-US"/>
        </w:rPr>
        <w:tab/>
        <w:t xml:space="preserve">Other systems (description and operation): </w:t>
      </w:r>
      <w:r>
        <w:rPr>
          <w:lang w:val="en-US"/>
        </w:rPr>
        <w:tab/>
      </w:r>
    </w:p>
    <w:p w14:paraId="4583B2C7" w14:textId="77777777" w:rsidR="00A54226" w:rsidRPr="00182E3B" w:rsidRDefault="00A54226" w:rsidP="00951971">
      <w:pPr>
        <w:pStyle w:val="SingleTxtG"/>
        <w:tabs>
          <w:tab w:val="left" w:leader="dot" w:pos="9639"/>
        </w:tabs>
        <w:ind w:left="2665" w:hanging="1531"/>
        <w:rPr>
          <w:lang w:val="en-US"/>
        </w:rPr>
      </w:pPr>
      <w:r w:rsidRPr="00182E3B">
        <w:rPr>
          <w:lang w:val="en-US"/>
        </w:rPr>
        <w:t>3.2.13</w:t>
      </w:r>
      <w:r w:rsidR="000B5BE2">
        <w:rPr>
          <w:lang w:val="en-US"/>
        </w:rPr>
        <w:t>.</w:t>
      </w:r>
      <w:r>
        <w:rPr>
          <w:lang w:val="en-US"/>
        </w:rPr>
        <w:tab/>
      </w:r>
      <w:r w:rsidRPr="00182E3B">
        <w:rPr>
          <w:lang w:val="en-US"/>
        </w:rPr>
        <w:t>Location of the absorption coefficient symbol (compression ignition engines only):</w:t>
      </w:r>
      <w:r>
        <w:rPr>
          <w:lang w:val="en-US"/>
        </w:rPr>
        <w:tab/>
      </w:r>
    </w:p>
    <w:p w14:paraId="4583B2C8" w14:textId="77777777" w:rsidR="00A54226" w:rsidRPr="00182E3B" w:rsidRDefault="00A54226" w:rsidP="00951971">
      <w:pPr>
        <w:pStyle w:val="SingleTxtG"/>
        <w:tabs>
          <w:tab w:val="left" w:leader="dot" w:pos="9639"/>
        </w:tabs>
        <w:ind w:left="2665" w:hanging="1531"/>
        <w:rPr>
          <w:lang w:val="en-US"/>
        </w:rPr>
      </w:pPr>
      <w:r w:rsidRPr="00182E3B">
        <w:rPr>
          <w:lang w:val="en-US"/>
        </w:rPr>
        <w:t>3.2.14.</w:t>
      </w:r>
      <w:r w:rsidRPr="00182E3B">
        <w:rPr>
          <w:lang w:val="en-US"/>
        </w:rPr>
        <w:tab/>
        <w:t>Details of any devices designed to influence fuel economy (if not covered by other items)</w:t>
      </w:r>
      <w:r>
        <w:rPr>
          <w:lang w:val="en-US"/>
        </w:rPr>
        <w:t>:</w:t>
      </w:r>
      <w:r>
        <w:rPr>
          <w:lang w:val="en-US"/>
        </w:rPr>
        <w:tab/>
      </w:r>
    </w:p>
    <w:p w14:paraId="4583B2C9" w14:textId="77777777" w:rsidR="00A54226" w:rsidRPr="00182E3B" w:rsidRDefault="00A54226" w:rsidP="00951971">
      <w:pPr>
        <w:pStyle w:val="SingleTxtG"/>
        <w:tabs>
          <w:tab w:val="left" w:leader="dot" w:pos="9639"/>
        </w:tabs>
        <w:ind w:left="2665" w:hanging="1531"/>
      </w:pPr>
      <w:r>
        <w:t>3.2.15.</w:t>
      </w:r>
      <w:r w:rsidRPr="00C056EC">
        <w:tab/>
        <w:t>LPG fuelling system: yes/no</w:t>
      </w:r>
      <w:r w:rsidRPr="00C056EC">
        <w:rPr>
          <w:vertAlign w:val="superscript"/>
        </w:rPr>
        <w:t>1</w:t>
      </w:r>
      <w:r>
        <w:tab/>
      </w:r>
    </w:p>
    <w:p w14:paraId="4583B2CA" w14:textId="77777777" w:rsidR="00A54226" w:rsidRPr="00C056EC" w:rsidRDefault="00A54226" w:rsidP="00951971">
      <w:pPr>
        <w:pStyle w:val="SingleTxtG"/>
        <w:tabs>
          <w:tab w:val="left" w:leader="dot" w:pos="9639"/>
        </w:tabs>
        <w:ind w:left="2665" w:hanging="1531"/>
      </w:pPr>
      <w:r>
        <w:t>3.2.15.1.</w:t>
      </w:r>
      <w:r w:rsidRPr="00C056EC">
        <w:tab/>
        <w:t>Approval number</w:t>
      </w:r>
      <w:r>
        <w:t xml:space="preserve"> (approval number of Regulation No. 67)</w:t>
      </w:r>
      <w:r w:rsidRPr="00C056EC">
        <w:t>:</w:t>
      </w:r>
      <w:r w:rsidRPr="00C056EC">
        <w:tab/>
      </w:r>
    </w:p>
    <w:p w14:paraId="4583B2CB" w14:textId="77777777" w:rsidR="00A54226" w:rsidRDefault="00A54226" w:rsidP="00951971">
      <w:pPr>
        <w:pStyle w:val="SingleTxtG"/>
        <w:tabs>
          <w:tab w:val="left" w:leader="dot" w:pos="9639"/>
        </w:tabs>
        <w:ind w:left="2665" w:hanging="1531"/>
      </w:pPr>
      <w:r>
        <w:t>3.2.15.2.</w:t>
      </w:r>
      <w:r w:rsidRPr="00C056EC">
        <w:tab/>
        <w:t>Electronic engine management control unit for LPG fuelling</w:t>
      </w:r>
    </w:p>
    <w:p w14:paraId="4583B2CC" w14:textId="77777777" w:rsidR="00A54226" w:rsidRPr="00C056EC" w:rsidRDefault="00A54226" w:rsidP="00951971">
      <w:pPr>
        <w:pStyle w:val="SingleTxtG"/>
        <w:tabs>
          <w:tab w:val="left" w:leader="dot" w:pos="9639"/>
        </w:tabs>
        <w:ind w:left="2665" w:hanging="1531"/>
      </w:pPr>
      <w:r>
        <w:t>3.2.15.2.1.</w:t>
      </w:r>
      <w:r w:rsidRPr="00C056EC">
        <w:tab/>
        <w:t>Make(s):</w:t>
      </w:r>
      <w:r w:rsidRPr="00C056EC">
        <w:tab/>
      </w:r>
    </w:p>
    <w:p w14:paraId="4583B2CD" w14:textId="77777777" w:rsidR="00A54226" w:rsidRPr="00C056EC" w:rsidRDefault="00A54226" w:rsidP="00951971">
      <w:pPr>
        <w:pStyle w:val="SingleTxtG"/>
        <w:tabs>
          <w:tab w:val="left" w:leader="dot" w:pos="9639"/>
        </w:tabs>
        <w:ind w:left="2665" w:hanging="1531"/>
      </w:pPr>
      <w:r>
        <w:t>3.2.15.2.2.</w:t>
      </w:r>
      <w:r w:rsidRPr="00C056EC">
        <w:tab/>
        <w:t>Type(s):</w:t>
      </w:r>
      <w:r w:rsidRPr="00C056EC">
        <w:tab/>
      </w:r>
    </w:p>
    <w:p w14:paraId="4583B2CE" w14:textId="77777777" w:rsidR="00A54226" w:rsidRPr="00C056EC" w:rsidRDefault="00A54226" w:rsidP="00951971">
      <w:pPr>
        <w:pStyle w:val="SingleTxtG"/>
        <w:tabs>
          <w:tab w:val="left" w:leader="dot" w:pos="9639"/>
        </w:tabs>
        <w:ind w:left="2665" w:hanging="1531"/>
      </w:pPr>
      <w:r>
        <w:t>3</w:t>
      </w:r>
      <w:r w:rsidRPr="00C056EC">
        <w:t>.2.1</w:t>
      </w:r>
      <w:r>
        <w:t>5</w:t>
      </w:r>
      <w:r w:rsidRPr="00C056EC">
        <w:t>.2.3.</w:t>
      </w:r>
      <w:r w:rsidRPr="00C056EC">
        <w:tab/>
        <w:t>Emission-related adjustment possibilities:</w:t>
      </w:r>
      <w:r w:rsidRPr="00C056EC">
        <w:tab/>
      </w:r>
    </w:p>
    <w:p w14:paraId="4583B2CF" w14:textId="77777777" w:rsidR="00A54226" w:rsidRPr="00C056EC" w:rsidRDefault="00A54226" w:rsidP="00951971">
      <w:pPr>
        <w:pStyle w:val="SingleTxtG"/>
        <w:tabs>
          <w:tab w:val="left" w:leader="dot" w:pos="9639"/>
        </w:tabs>
        <w:ind w:left="2665" w:hanging="1531"/>
      </w:pPr>
      <w:r>
        <w:t>3</w:t>
      </w:r>
      <w:r w:rsidRPr="00C056EC">
        <w:t>.2.1</w:t>
      </w:r>
      <w:r>
        <w:t>5</w:t>
      </w:r>
      <w:r w:rsidRPr="00C056EC">
        <w:t>.3.</w:t>
      </w:r>
      <w:r w:rsidRPr="00C056EC">
        <w:tab/>
        <w:t>Further documentation:</w:t>
      </w:r>
      <w:r w:rsidRPr="00C056EC">
        <w:tab/>
      </w:r>
    </w:p>
    <w:p w14:paraId="4583B2D0" w14:textId="77777777" w:rsidR="00A54226" w:rsidRPr="00C056EC" w:rsidRDefault="00A54226" w:rsidP="00A54226">
      <w:pPr>
        <w:pStyle w:val="SingleTxtG"/>
        <w:tabs>
          <w:tab w:val="left" w:pos="2500"/>
          <w:tab w:val="right" w:leader="dot" w:pos="9639"/>
        </w:tabs>
        <w:ind w:left="2500" w:hanging="1366"/>
      </w:pPr>
      <w:r>
        <w:t>3</w:t>
      </w:r>
      <w:r w:rsidRPr="00C056EC">
        <w:t>.2.1</w:t>
      </w:r>
      <w:r>
        <w:t>5</w:t>
      </w:r>
      <w:r w:rsidRPr="00C056EC">
        <w:t>.3.1.</w:t>
      </w:r>
      <w:r w:rsidRPr="00C056EC">
        <w:tab/>
        <w:t>Description of the safeguarding of the catalyst at switch-over from petrol to LPG or back:</w:t>
      </w:r>
      <w:r w:rsidRPr="00C056EC">
        <w:tab/>
      </w:r>
      <w:r w:rsidRPr="00C056EC">
        <w:tab/>
      </w:r>
    </w:p>
    <w:p w14:paraId="4583B2D1" w14:textId="77777777" w:rsidR="00A54226" w:rsidRPr="00C056EC" w:rsidRDefault="00A54226" w:rsidP="00A54226">
      <w:pPr>
        <w:pStyle w:val="SingleTxtG"/>
        <w:tabs>
          <w:tab w:val="left" w:pos="2500"/>
          <w:tab w:val="right" w:leader="dot" w:pos="9639"/>
        </w:tabs>
        <w:ind w:left="2500" w:right="239" w:hanging="1366"/>
        <w:jc w:val="left"/>
      </w:pPr>
      <w:r>
        <w:lastRenderedPageBreak/>
        <w:t>3.</w:t>
      </w:r>
      <w:r w:rsidRPr="00C056EC">
        <w:t>2</w:t>
      </w:r>
      <w:r>
        <w:t>.</w:t>
      </w:r>
      <w:r w:rsidRPr="00C056EC">
        <w:t>1</w:t>
      </w:r>
      <w:r>
        <w:t>5</w:t>
      </w:r>
      <w:r w:rsidRPr="00C056EC">
        <w:t>.3.2.</w:t>
      </w:r>
      <w:r w:rsidRPr="00C056EC">
        <w:tab/>
        <w:t>System layout (electrical connections, vacuum connections, compensation hoses, etc.)</w:t>
      </w:r>
    </w:p>
    <w:p w14:paraId="4583B2D2" w14:textId="77777777" w:rsidR="00A54226" w:rsidRPr="00C056EC" w:rsidRDefault="00A54226" w:rsidP="00A54226">
      <w:pPr>
        <w:pStyle w:val="SingleTxtG"/>
        <w:tabs>
          <w:tab w:val="left" w:pos="2500"/>
          <w:tab w:val="right" w:leader="dot" w:pos="9639"/>
        </w:tabs>
        <w:ind w:left="2500" w:hanging="1366"/>
      </w:pPr>
      <w:r>
        <w:t>3</w:t>
      </w:r>
      <w:r w:rsidRPr="00C056EC">
        <w:t>.2.1</w:t>
      </w:r>
      <w:r>
        <w:t>5</w:t>
      </w:r>
      <w:r w:rsidRPr="00C056EC">
        <w:t>.3.3.</w:t>
      </w:r>
      <w:r w:rsidRPr="00C056EC">
        <w:tab/>
        <w:t>Drawing of the symbol:</w:t>
      </w:r>
      <w:r w:rsidRPr="00C056EC">
        <w:tab/>
      </w:r>
    </w:p>
    <w:p w14:paraId="4583B2D3" w14:textId="77777777" w:rsidR="00A54226" w:rsidRPr="00C056EC" w:rsidRDefault="00A54226" w:rsidP="00A54226">
      <w:pPr>
        <w:pStyle w:val="SingleTxtG"/>
        <w:tabs>
          <w:tab w:val="left" w:pos="2500"/>
          <w:tab w:val="right" w:leader="dot" w:pos="9639"/>
        </w:tabs>
        <w:ind w:left="2500" w:hanging="1366"/>
      </w:pPr>
      <w:r>
        <w:t>3</w:t>
      </w:r>
      <w:r w:rsidRPr="00C056EC">
        <w:t>.2.1</w:t>
      </w:r>
      <w:r>
        <w:t>6</w:t>
      </w:r>
      <w:r w:rsidRPr="00C056EC">
        <w:t>.</w:t>
      </w:r>
      <w:r w:rsidRPr="00C056EC">
        <w:tab/>
        <w:t>NG fuelling system: yes/no</w:t>
      </w:r>
      <w:r w:rsidRPr="00C056EC">
        <w:rPr>
          <w:vertAlign w:val="superscript"/>
        </w:rPr>
        <w:t>1</w:t>
      </w:r>
    </w:p>
    <w:p w14:paraId="4583B2D4" w14:textId="77777777" w:rsidR="00A54226" w:rsidRPr="00C056EC" w:rsidRDefault="00A54226" w:rsidP="00A54226">
      <w:pPr>
        <w:pStyle w:val="SingleTxtG"/>
        <w:tabs>
          <w:tab w:val="left" w:pos="2500"/>
          <w:tab w:val="right" w:leader="dot" w:pos="9639"/>
        </w:tabs>
        <w:ind w:left="2500" w:hanging="1366"/>
      </w:pPr>
      <w:r>
        <w:t>3</w:t>
      </w:r>
      <w:r w:rsidRPr="00C056EC">
        <w:t>.2.1</w:t>
      </w:r>
      <w:r>
        <w:t>6</w:t>
      </w:r>
      <w:r w:rsidRPr="00C056EC">
        <w:t>.1.</w:t>
      </w:r>
      <w:r w:rsidRPr="00C056EC">
        <w:tab/>
        <w:t>Approval number</w:t>
      </w:r>
      <w:r>
        <w:t xml:space="preserve"> (approval number of Regulation No. 110)</w:t>
      </w:r>
      <w:r w:rsidRPr="00C056EC">
        <w:t>:</w:t>
      </w:r>
      <w:r w:rsidRPr="00C056EC">
        <w:tab/>
      </w:r>
    </w:p>
    <w:p w14:paraId="4583B2D5" w14:textId="77777777" w:rsidR="00A54226" w:rsidRPr="00C056EC" w:rsidRDefault="00A54226" w:rsidP="00A54226">
      <w:pPr>
        <w:pStyle w:val="SingleTxtG"/>
        <w:tabs>
          <w:tab w:val="left" w:pos="2500"/>
          <w:tab w:val="right" w:leader="dot" w:pos="9639"/>
        </w:tabs>
        <w:ind w:left="2500" w:hanging="1366"/>
      </w:pPr>
      <w:r>
        <w:t>3</w:t>
      </w:r>
      <w:r w:rsidRPr="00C056EC">
        <w:t>.2.1</w:t>
      </w:r>
      <w:r>
        <w:t>6</w:t>
      </w:r>
      <w:r w:rsidRPr="00C056EC">
        <w:t>.2.</w:t>
      </w:r>
      <w:r w:rsidRPr="00C056EC">
        <w:tab/>
        <w:t>Electronic engine management control unit for NG fuelling</w:t>
      </w:r>
    </w:p>
    <w:p w14:paraId="4583B2D6" w14:textId="77777777" w:rsidR="00A54226" w:rsidRPr="00C056EC" w:rsidRDefault="00A54226" w:rsidP="00A54226">
      <w:pPr>
        <w:pStyle w:val="SingleTxtG"/>
        <w:tabs>
          <w:tab w:val="left" w:pos="2500"/>
          <w:tab w:val="right" w:leader="dot" w:pos="9639"/>
        </w:tabs>
        <w:ind w:left="2500" w:hanging="1366"/>
      </w:pPr>
      <w:r>
        <w:t>3</w:t>
      </w:r>
      <w:r w:rsidRPr="00C056EC">
        <w:t>.2.1</w:t>
      </w:r>
      <w:r>
        <w:t>6</w:t>
      </w:r>
      <w:r w:rsidRPr="00C056EC">
        <w:t>.2.1.</w:t>
      </w:r>
      <w:r w:rsidRPr="00C056EC">
        <w:tab/>
        <w:t>Make(s):</w:t>
      </w:r>
      <w:r w:rsidRPr="00C056EC">
        <w:tab/>
      </w:r>
    </w:p>
    <w:p w14:paraId="4583B2D7" w14:textId="77777777" w:rsidR="00A54226" w:rsidRPr="00C056EC" w:rsidRDefault="00A54226" w:rsidP="00A54226">
      <w:pPr>
        <w:pStyle w:val="SingleTxtG"/>
        <w:tabs>
          <w:tab w:val="left" w:pos="2500"/>
          <w:tab w:val="right" w:leader="dot" w:pos="9639"/>
        </w:tabs>
        <w:ind w:left="2500" w:hanging="1366"/>
      </w:pPr>
      <w:r>
        <w:t>3</w:t>
      </w:r>
      <w:r w:rsidRPr="00C056EC">
        <w:t>.2.1</w:t>
      </w:r>
      <w:r>
        <w:t>6</w:t>
      </w:r>
      <w:r w:rsidRPr="00C056EC">
        <w:t>.2.2.</w:t>
      </w:r>
      <w:r w:rsidRPr="00C056EC">
        <w:tab/>
        <w:t>Type(s):</w:t>
      </w:r>
      <w:r w:rsidRPr="00C056EC">
        <w:tab/>
      </w:r>
    </w:p>
    <w:p w14:paraId="4583B2D8" w14:textId="77777777" w:rsidR="00A54226" w:rsidRPr="00C056EC" w:rsidRDefault="00A54226" w:rsidP="00A54226">
      <w:pPr>
        <w:pStyle w:val="SingleTxtG"/>
        <w:tabs>
          <w:tab w:val="left" w:pos="2500"/>
          <w:tab w:val="right" w:leader="dot" w:pos="9639"/>
        </w:tabs>
        <w:ind w:left="2500" w:hanging="1366"/>
      </w:pPr>
      <w:r>
        <w:t>3</w:t>
      </w:r>
      <w:r w:rsidRPr="00C056EC">
        <w:t>.2.1</w:t>
      </w:r>
      <w:r>
        <w:t>6</w:t>
      </w:r>
      <w:r w:rsidRPr="00C056EC">
        <w:t>.2.3.</w:t>
      </w:r>
      <w:r w:rsidRPr="00C056EC">
        <w:tab/>
        <w:t>Emission-related adjustment possibilities:</w:t>
      </w:r>
      <w:r w:rsidRPr="00C056EC">
        <w:tab/>
      </w:r>
    </w:p>
    <w:p w14:paraId="4583B2D9" w14:textId="77777777" w:rsidR="00A54226" w:rsidRPr="00C056EC" w:rsidRDefault="00A54226" w:rsidP="00A54226">
      <w:pPr>
        <w:pStyle w:val="SingleTxtG"/>
        <w:tabs>
          <w:tab w:val="left" w:pos="2500"/>
          <w:tab w:val="right" w:leader="dot" w:pos="9639"/>
        </w:tabs>
        <w:ind w:left="2500" w:hanging="1366"/>
      </w:pPr>
      <w:r>
        <w:t>3</w:t>
      </w:r>
      <w:r w:rsidRPr="00C056EC">
        <w:t>.2.1</w:t>
      </w:r>
      <w:r>
        <w:t>6</w:t>
      </w:r>
      <w:r w:rsidRPr="00C056EC">
        <w:t>.3.</w:t>
      </w:r>
      <w:r w:rsidRPr="00C056EC">
        <w:tab/>
        <w:t>Further documentation:</w:t>
      </w:r>
      <w:r w:rsidRPr="00C056EC">
        <w:tab/>
      </w:r>
    </w:p>
    <w:p w14:paraId="4583B2DA" w14:textId="77777777" w:rsidR="00A54226" w:rsidRPr="00C056EC" w:rsidRDefault="00A54226" w:rsidP="00A54226">
      <w:pPr>
        <w:pStyle w:val="SingleTxtG"/>
        <w:tabs>
          <w:tab w:val="left" w:pos="2500"/>
          <w:tab w:val="right" w:leader="dot" w:pos="9639"/>
        </w:tabs>
        <w:ind w:left="2500" w:hanging="1366"/>
      </w:pPr>
      <w:r>
        <w:t>3</w:t>
      </w:r>
      <w:r w:rsidRPr="00C056EC">
        <w:t>.2.1</w:t>
      </w:r>
      <w:r>
        <w:t>6</w:t>
      </w:r>
      <w:r w:rsidRPr="00C056EC">
        <w:t>.3.1.</w:t>
      </w:r>
      <w:r w:rsidRPr="00C056EC">
        <w:tab/>
        <w:t>Description of the safeguarding of the catalyst at switch-over from petrol to NG or back:</w:t>
      </w:r>
      <w:r w:rsidRPr="00C056EC">
        <w:tab/>
      </w:r>
    </w:p>
    <w:p w14:paraId="4583B2DB" w14:textId="77777777" w:rsidR="00A54226" w:rsidRPr="00C056EC" w:rsidRDefault="00A54226" w:rsidP="00A54226">
      <w:pPr>
        <w:pStyle w:val="SingleTxtG"/>
        <w:tabs>
          <w:tab w:val="left" w:pos="2500"/>
          <w:tab w:val="right" w:leader="dot" w:pos="9639"/>
        </w:tabs>
        <w:ind w:left="2500" w:right="139" w:hanging="1366"/>
        <w:jc w:val="left"/>
      </w:pPr>
      <w:r>
        <w:t>3</w:t>
      </w:r>
      <w:r w:rsidRPr="00C056EC">
        <w:t>.2.1</w:t>
      </w:r>
      <w:r>
        <w:t>6</w:t>
      </w:r>
      <w:r w:rsidRPr="00C056EC">
        <w:t>.3.2.</w:t>
      </w:r>
      <w:r w:rsidRPr="00C056EC">
        <w:tab/>
        <w:t xml:space="preserve">System layout (electrical connections, vacuum connections, compensation </w:t>
      </w:r>
      <w:r>
        <w:br/>
      </w:r>
      <w:r w:rsidRPr="00C056EC">
        <w:t>hoses, etc.):</w:t>
      </w:r>
      <w:r>
        <w:tab/>
      </w:r>
    </w:p>
    <w:p w14:paraId="4583B2DC" w14:textId="77777777" w:rsidR="00A54226" w:rsidRDefault="00A54226" w:rsidP="00A54226">
      <w:pPr>
        <w:pStyle w:val="SingleTxtG"/>
        <w:tabs>
          <w:tab w:val="left" w:pos="2500"/>
          <w:tab w:val="right" w:leader="dot" w:pos="9639"/>
        </w:tabs>
        <w:ind w:left="2500" w:hanging="1366"/>
      </w:pPr>
      <w:r>
        <w:t>3</w:t>
      </w:r>
      <w:r w:rsidRPr="00C056EC">
        <w:t>.2.1</w:t>
      </w:r>
      <w:r>
        <w:t>6</w:t>
      </w:r>
      <w:r w:rsidRPr="00C056EC">
        <w:t>.3.3.</w:t>
      </w:r>
      <w:r w:rsidRPr="00C056EC">
        <w:tab/>
        <w:t>Drawing of the symbol:</w:t>
      </w:r>
      <w:r w:rsidRPr="00C056EC">
        <w:tab/>
      </w:r>
    </w:p>
    <w:p w14:paraId="4583B2DD" w14:textId="77777777" w:rsidR="00A54226" w:rsidRPr="00C056EC" w:rsidRDefault="00A54226" w:rsidP="00A54226">
      <w:pPr>
        <w:pStyle w:val="SingleTxtG"/>
        <w:tabs>
          <w:tab w:val="left" w:pos="2500"/>
          <w:tab w:val="right" w:leader="dot" w:pos="9639"/>
        </w:tabs>
        <w:ind w:left="2500" w:hanging="1366"/>
      </w:pPr>
      <w:r>
        <w:t>3.4.</w:t>
      </w:r>
      <w:r>
        <w:tab/>
        <w:t>Engines or motor combinations</w:t>
      </w:r>
    </w:p>
    <w:p w14:paraId="4583B2DE" w14:textId="77777777" w:rsidR="00A54226" w:rsidRPr="00C056EC" w:rsidRDefault="00A54226" w:rsidP="00A54226">
      <w:pPr>
        <w:pStyle w:val="SingleTxtG"/>
        <w:tabs>
          <w:tab w:val="left" w:pos="2500"/>
          <w:tab w:val="right" w:leader="dot" w:pos="9639"/>
        </w:tabs>
        <w:ind w:left="2500" w:hanging="1366"/>
      </w:pPr>
      <w:r>
        <w:t>3.4.1.</w:t>
      </w:r>
      <w:r w:rsidRPr="00C056EC">
        <w:tab/>
        <w:t>Hybrid Electric Vehicle:</w:t>
      </w:r>
      <w:r w:rsidRPr="00C056EC">
        <w:tab/>
        <w:t>yes/no</w:t>
      </w:r>
      <w:r w:rsidRPr="00C056EC">
        <w:rPr>
          <w:vertAlign w:val="superscript"/>
        </w:rPr>
        <w:t>1</w:t>
      </w:r>
      <w:r w:rsidRPr="00C056EC">
        <w:tab/>
      </w:r>
    </w:p>
    <w:p w14:paraId="4583B2DF" w14:textId="77777777" w:rsidR="00A54226" w:rsidRPr="00C056EC" w:rsidRDefault="00A54226" w:rsidP="00A54226">
      <w:pPr>
        <w:pStyle w:val="SingleTxtG"/>
        <w:tabs>
          <w:tab w:val="left" w:pos="2500"/>
          <w:tab w:val="right" w:leader="dot" w:pos="9639"/>
        </w:tabs>
        <w:ind w:left="2500" w:hanging="1366"/>
        <w:jc w:val="left"/>
      </w:pPr>
      <w:r>
        <w:t>3.4.2.</w:t>
      </w:r>
      <w:r w:rsidRPr="00C056EC">
        <w:tab/>
        <w:t xml:space="preserve">Category of Hybrid Electric vehicle </w:t>
      </w:r>
      <w:r>
        <w:br/>
      </w:r>
      <w:r w:rsidRPr="00C056EC">
        <w:t>Off Vehicle Charging/Not Off</w:t>
      </w:r>
      <w:r>
        <w:t xml:space="preserve"> </w:t>
      </w:r>
      <w:r w:rsidRPr="00C056EC">
        <w:t>Vehicle Charging</w:t>
      </w:r>
      <w:r w:rsidRPr="00C056EC">
        <w:rPr>
          <w:vertAlign w:val="superscript"/>
        </w:rPr>
        <w:t>1</w:t>
      </w:r>
      <w:r w:rsidRPr="00C056EC">
        <w:tab/>
      </w:r>
      <w:r w:rsidRPr="00C056EC">
        <w:tab/>
      </w:r>
    </w:p>
    <w:p w14:paraId="4583B2E0" w14:textId="77777777" w:rsidR="00A54226" w:rsidRPr="00C056EC" w:rsidRDefault="00A54226" w:rsidP="00A54226">
      <w:pPr>
        <w:pStyle w:val="SingleTxtG"/>
        <w:tabs>
          <w:tab w:val="left" w:pos="2500"/>
          <w:tab w:val="left" w:pos="5529"/>
          <w:tab w:val="right" w:leader="dot" w:pos="9639"/>
        </w:tabs>
        <w:ind w:left="2552" w:hanging="1418"/>
      </w:pPr>
      <w:r>
        <w:t>3.4.3.</w:t>
      </w:r>
      <w:r w:rsidRPr="00C056EC">
        <w:tab/>
        <w:t xml:space="preserve">Operating mode </w:t>
      </w:r>
      <w:proofErr w:type="gramStart"/>
      <w:r w:rsidRPr="00C056EC">
        <w:t>switch:</w:t>
      </w:r>
      <w:r>
        <w:t>…</w:t>
      </w:r>
      <w:proofErr w:type="gramEnd"/>
      <w:r>
        <w:t>………….</w:t>
      </w:r>
      <w:r w:rsidRPr="00C056EC">
        <w:tab/>
        <w:t>with/without</w:t>
      </w:r>
      <w:r w:rsidRPr="00C056EC">
        <w:rPr>
          <w:vertAlign w:val="superscript"/>
        </w:rPr>
        <w:t>1</w:t>
      </w:r>
      <w:r w:rsidRPr="00C056EC">
        <w:tab/>
      </w:r>
    </w:p>
    <w:p w14:paraId="4583B2E1" w14:textId="77777777" w:rsidR="00A54226" w:rsidRPr="00C056EC" w:rsidRDefault="00A54226" w:rsidP="00A54226">
      <w:pPr>
        <w:pStyle w:val="SingleTxtG"/>
        <w:tabs>
          <w:tab w:val="left" w:pos="2500"/>
          <w:tab w:val="right" w:leader="dot" w:pos="9639"/>
        </w:tabs>
        <w:ind w:left="2500" w:hanging="1366"/>
      </w:pPr>
      <w:r>
        <w:t>3.4.3.1.</w:t>
      </w:r>
      <w:r w:rsidRPr="00C056EC">
        <w:tab/>
        <w:t>Selectable modes</w:t>
      </w:r>
      <w:r w:rsidRPr="00C056EC">
        <w:tab/>
      </w:r>
      <w:r w:rsidRPr="00C056EC">
        <w:tab/>
      </w:r>
    </w:p>
    <w:p w14:paraId="4583B2E2" w14:textId="77777777" w:rsidR="00A54226" w:rsidRPr="00C056EC" w:rsidRDefault="00A54226" w:rsidP="00A54226">
      <w:pPr>
        <w:pStyle w:val="SingleTxtG"/>
        <w:tabs>
          <w:tab w:val="left" w:pos="2500"/>
          <w:tab w:val="right" w:leader="dot" w:pos="9639"/>
        </w:tabs>
        <w:ind w:left="2552" w:hanging="1418"/>
      </w:pPr>
      <w:r>
        <w:t>3.4.3.1.1.</w:t>
      </w:r>
      <w:r w:rsidRPr="00C056EC">
        <w:tab/>
        <w:t>Pure electric:</w:t>
      </w:r>
      <w:r w:rsidRPr="00C056EC">
        <w:tab/>
        <w:t>yes/no</w:t>
      </w:r>
      <w:r w:rsidRPr="00C056EC">
        <w:rPr>
          <w:vertAlign w:val="superscript"/>
        </w:rPr>
        <w:t>1</w:t>
      </w:r>
      <w:r w:rsidRPr="00C056EC">
        <w:tab/>
      </w:r>
    </w:p>
    <w:p w14:paraId="4583B2E3" w14:textId="77777777" w:rsidR="00A54226" w:rsidRPr="00C056EC" w:rsidRDefault="00A54226" w:rsidP="00A54226">
      <w:pPr>
        <w:pStyle w:val="SingleTxtG"/>
        <w:tabs>
          <w:tab w:val="left" w:pos="2500"/>
          <w:tab w:val="right" w:leader="dot" w:pos="9639"/>
        </w:tabs>
        <w:ind w:left="2552" w:hanging="1418"/>
      </w:pPr>
      <w:r>
        <w:t>3.4.3.1.2.</w:t>
      </w:r>
      <w:r w:rsidRPr="00C056EC">
        <w:tab/>
        <w:t>Pure fuel consuming:</w:t>
      </w:r>
      <w:r w:rsidRPr="00C056EC">
        <w:tab/>
        <w:t>yes/no</w:t>
      </w:r>
      <w:r w:rsidRPr="00C056EC">
        <w:rPr>
          <w:vertAlign w:val="superscript"/>
        </w:rPr>
        <w:t>1</w:t>
      </w:r>
      <w:r w:rsidRPr="00C056EC">
        <w:tab/>
      </w:r>
    </w:p>
    <w:p w14:paraId="4583B2E4" w14:textId="77777777" w:rsidR="00A54226" w:rsidRPr="00C056EC" w:rsidRDefault="00A54226" w:rsidP="00A54226">
      <w:pPr>
        <w:pStyle w:val="SingleTxtG"/>
        <w:tabs>
          <w:tab w:val="left" w:pos="2500"/>
          <w:tab w:val="right" w:leader="dot" w:pos="9639"/>
        </w:tabs>
        <w:spacing w:after="0"/>
        <w:ind w:left="2500" w:hanging="1366"/>
      </w:pPr>
      <w:r>
        <w:t>3.4.3.1.3.</w:t>
      </w:r>
      <w:r w:rsidRPr="00C056EC">
        <w:tab/>
        <w:t>Hybrid modes:</w:t>
      </w:r>
      <w:r w:rsidRPr="00C056EC">
        <w:tab/>
        <w:t>yes/no</w:t>
      </w:r>
      <w:r w:rsidRPr="00C056EC">
        <w:rPr>
          <w:vertAlign w:val="superscript"/>
        </w:rPr>
        <w:t>1</w:t>
      </w:r>
      <w:r w:rsidRPr="00C056EC">
        <w:tab/>
      </w:r>
    </w:p>
    <w:p w14:paraId="4583B2E5" w14:textId="77777777" w:rsidR="00A54226" w:rsidRPr="00C056EC" w:rsidRDefault="00A54226" w:rsidP="00A54226">
      <w:pPr>
        <w:pStyle w:val="SingleTxtG"/>
        <w:tabs>
          <w:tab w:val="left" w:pos="2500"/>
          <w:tab w:val="right" w:leader="dot" w:pos="9639"/>
        </w:tabs>
        <w:ind w:left="2500" w:hanging="1366"/>
      </w:pPr>
      <w:r>
        <w:tab/>
      </w:r>
      <w:r w:rsidRPr="00C056EC">
        <w:t>(</w:t>
      </w:r>
      <w:proofErr w:type="gramStart"/>
      <w:r w:rsidRPr="00C056EC">
        <w:t>if</w:t>
      </w:r>
      <w:proofErr w:type="gramEnd"/>
      <w:r w:rsidRPr="00C056EC">
        <w:t xml:space="preserve"> yes, short description)</w:t>
      </w:r>
      <w:r>
        <w:tab/>
      </w:r>
    </w:p>
    <w:p w14:paraId="4583B2E6" w14:textId="77777777" w:rsidR="00A54226" w:rsidRPr="00C056EC" w:rsidRDefault="00A54226" w:rsidP="00951971">
      <w:pPr>
        <w:pStyle w:val="SingleTxtG"/>
        <w:tabs>
          <w:tab w:val="left" w:pos="2500"/>
          <w:tab w:val="right" w:leader="dot" w:pos="9639"/>
        </w:tabs>
        <w:spacing w:after="0"/>
        <w:ind w:left="2500" w:hanging="1366"/>
      </w:pPr>
      <w:r>
        <w:t>3.4.4.</w:t>
      </w:r>
      <w:r w:rsidRPr="00C056EC">
        <w:tab/>
        <w:t xml:space="preserve">Description of the energy storage device: (battery, capacitor, </w:t>
      </w:r>
    </w:p>
    <w:p w14:paraId="4583B2E7" w14:textId="77777777" w:rsidR="00A54226" w:rsidRPr="00C056EC" w:rsidRDefault="00A54226" w:rsidP="00951971">
      <w:pPr>
        <w:tabs>
          <w:tab w:val="left" w:pos="1985"/>
          <w:tab w:val="left" w:pos="2520"/>
          <w:tab w:val="right" w:leader="dot" w:pos="9639"/>
        </w:tabs>
        <w:spacing w:after="120"/>
        <w:ind w:left="1622" w:hanging="1622"/>
        <w:jc w:val="both"/>
        <w:rPr>
          <w:sz w:val="20"/>
        </w:rPr>
      </w:pPr>
      <w:r w:rsidRPr="00C056EC">
        <w:rPr>
          <w:sz w:val="20"/>
        </w:rPr>
        <w:tab/>
      </w:r>
      <w:r w:rsidRPr="00C056EC">
        <w:rPr>
          <w:sz w:val="20"/>
        </w:rPr>
        <w:tab/>
      </w:r>
      <w:r w:rsidRPr="00C056EC">
        <w:rPr>
          <w:sz w:val="20"/>
        </w:rPr>
        <w:tab/>
        <w:t>flywheel/generator...)</w:t>
      </w:r>
      <w:r w:rsidRPr="00C056EC">
        <w:rPr>
          <w:sz w:val="20"/>
        </w:rPr>
        <w:tab/>
      </w:r>
    </w:p>
    <w:p w14:paraId="4583B2E8" w14:textId="77777777" w:rsidR="00A54226" w:rsidRPr="00C056EC" w:rsidRDefault="00A54226" w:rsidP="00A54226">
      <w:pPr>
        <w:pStyle w:val="SingleTxtG"/>
        <w:tabs>
          <w:tab w:val="left" w:pos="2500"/>
          <w:tab w:val="right" w:leader="dot" w:pos="9639"/>
        </w:tabs>
        <w:ind w:left="2500" w:hanging="1366"/>
      </w:pPr>
      <w:r>
        <w:t>3.4.4.1</w:t>
      </w:r>
      <w:r w:rsidRPr="00C056EC">
        <w:t>.</w:t>
      </w:r>
      <w:r w:rsidRPr="00C056EC">
        <w:tab/>
        <w:t>Make</w:t>
      </w:r>
      <w:r>
        <w:t>(s)</w:t>
      </w:r>
      <w:r w:rsidRPr="00C056EC">
        <w:t>:</w:t>
      </w:r>
      <w:r w:rsidRPr="00C056EC">
        <w:tab/>
      </w:r>
    </w:p>
    <w:p w14:paraId="4583B2E9" w14:textId="77777777" w:rsidR="00A54226" w:rsidRPr="00C056EC" w:rsidRDefault="00A54226" w:rsidP="00A54226">
      <w:pPr>
        <w:pStyle w:val="SingleTxtG"/>
        <w:tabs>
          <w:tab w:val="left" w:pos="2500"/>
          <w:tab w:val="right" w:leader="dot" w:pos="9639"/>
        </w:tabs>
        <w:ind w:left="2500" w:hanging="1366"/>
      </w:pPr>
      <w:r>
        <w:t>3.4.4.2.</w:t>
      </w:r>
      <w:r w:rsidRPr="00C056EC">
        <w:tab/>
        <w:t>Type</w:t>
      </w:r>
      <w:r>
        <w:t>(s)</w:t>
      </w:r>
      <w:r w:rsidRPr="00C056EC">
        <w:t>:</w:t>
      </w:r>
      <w:r w:rsidRPr="00C056EC">
        <w:tab/>
      </w:r>
    </w:p>
    <w:p w14:paraId="4583B2EA" w14:textId="77777777" w:rsidR="00A54226" w:rsidRPr="00C056EC" w:rsidRDefault="00A54226" w:rsidP="00A54226">
      <w:pPr>
        <w:pStyle w:val="SingleTxtG"/>
        <w:tabs>
          <w:tab w:val="left" w:pos="2500"/>
          <w:tab w:val="right" w:leader="dot" w:pos="9639"/>
        </w:tabs>
        <w:ind w:left="2500" w:hanging="1366"/>
      </w:pPr>
      <w:r>
        <w:t>3.4.4.3.</w:t>
      </w:r>
      <w:r w:rsidRPr="00C056EC">
        <w:tab/>
        <w:t>Identification number:</w:t>
      </w:r>
      <w:r w:rsidRPr="00C056EC">
        <w:tab/>
      </w:r>
    </w:p>
    <w:p w14:paraId="4583B2EB" w14:textId="77777777" w:rsidR="00A54226" w:rsidRPr="00C056EC" w:rsidRDefault="00A54226" w:rsidP="00A54226">
      <w:pPr>
        <w:pStyle w:val="SingleTxtG"/>
        <w:tabs>
          <w:tab w:val="left" w:pos="2500"/>
          <w:tab w:val="right" w:leader="dot" w:pos="9639"/>
        </w:tabs>
        <w:ind w:left="2500" w:hanging="1366"/>
      </w:pPr>
      <w:r>
        <w:t>3.4.4.4.</w:t>
      </w:r>
      <w:r w:rsidRPr="00C056EC">
        <w:tab/>
        <w:t>Kind of electrochemical couple:</w:t>
      </w:r>
      <w:r w:rsidRPr="00C056EC">
        <w:tab/>
      </w:r>
    </w:p>
    <w:p w14:paraId="4583B2EC" w14:textId="77777777" w:rsidR="00A54226" w:rsidRPr="00C056EC" w:rsidRDefault="00A54226" w:rsidP="00A54226">
      <w:pPr>
        <w:pStyle w:val="SingleTxtG"/>
        <w:tabs>
          <w:tab w:val="left" w:pos="2500"/>
          <w:tab w:val="right" w:leader="dot" w:pos="9639"/>
        </w:tabs>
        <w:ind w:left="2500" w:right="839" w:hanging="1366"/>
      </w:pPr>
      <w:r>
        <w:lastRenderedPageBreak/>
        <w:t>3.4.4.5.</w:t>
      </w:r>
      <w:r w:rsidRPr="00C056EC">
        <w:tab/>
        <w:t>Energy:</w:t>
      </w:r>
      <w:r>
        <w:t xml:space="preserve"> </w:t>
      </w:r>
      <w:r w:rsidRPr="00C056EC">
        <w:t xml:space="preserve">.......... (for battery: voltage and capacity Ah in 2 h, for capacitor: </w:t>
      </w:r>
      <w:proofErr w:type="gramStart"/>
      <w:r w:rsidRPr="00C056EC">
        <w:t>J, ..</w:t>
      </w:r>
      <w:proofErr w:type="gramEnd"/>
      <w:r w:rsidRPr="00C056EC">
        <w:t>)</w:t>
      </w:r>
      <w:r w:rsidRPr="00C056EC">
        <w:tab/>
      </w:r>
    </w:p>
    <w:p w14:paraId="4583B2ED" w14:textId="77777777" w:rsidR="00A54226" w:rsidRPr="00C056EC" w:rsidRDefault="00A54226" w:rsidP="00A54226">
      <w:pPr>
        <w:pStyle w:val="SingleTxtG"/>
        <w:tabs>
          <w:tab w:val="left" w:pos="2500"/>
          <w:tab w:val="right" w:leader="dot" w:pos="9639"/>
        </w:tabs>
        <w:ind w:left="2500" w:hanging="1366"/>
      </w:pPr>
      <w:r>
        <w:t>3.4.4.6.</w:t>
      </w:r>
      <w:r w:rsidRPr="00C056EC">
        <w:tab/>
        <w:t>Charger: on board/external/without</w:t>
      </w:r>
      <w:r w:rsidRPr="00C056EC">
        <w:rPr>
          <w:vertAlign w:val="superscript"/>
        </w:rPr>
        <w:t>1</w:t>
      </w:r>
    </w:p>
    <w:p w14:paraId="4583B2EE" w14:textId="77777777" w:rsidR="00A54226" w:rsidRPr="00C056EC" w:rsidRDefault="00A54226" w:rsidP="00A54226">
      <w:pPr>
        <w:pStyle w:val="SingleTxtG"/>
        <w:tabs>
          <w:tab w:val="left" w:pos="2500"/>
          <w:tab w:val="right" w:leader="dot" w:pos="9639"/>
        </w:tabs>
        <w:ind w:left="2500" w:hanging="1366"/>
      </w:pPr>
      <w:r>
        <w:t>3.4.5.</w:t>
      </w:r>
      <w:r w:rsidRPr="00C056EC">
        <w:tab/>
        <w:t>Electric machines (describe each type of electric machine separately)</w:t>
      </w:r>
    </w:p>
    <w:p w14:paraId="4583B2EF" w14:textId="77777777" w:rsidR="00A54226" w:rsidRPr="00C056EC" w:rsidRDefault="00A54226" w:rsidP="00A54226">
      <w:pPr>
        <w:pStyle w:val="SingleTxtG"/>
        <w:tabs>
          <w:tab w:val="left" w:pos="2500"/>
          <w:tab w:val="right" w:leader="dot" w:pos="9639"/>
        </w:tabs>
        <w:ind w:left="2500" w:hanging="1366"/>
      </w:pPr>
      <w:r>
        <w:t>3.4.5.1.</w:t>
      </w:r>
      <w:r w:rsidRPr="00C056EC">
        <w:tab/>
        <w:t>Make:</w:t>
      </w:r>
      <w:r w:rsidRPr="00C056EC">
        <w:tab/>
      </w:r>
    </w:p>
    <w:p w14:paraId="4583B2F0" w14:textId="77777777" w:rsidR="00A54226" w:rsidRPr="00C056EC" w:rsidRDefault="00A54226" w:rsidP="00A54226">
      <w:pPr>
        <w:pStyle w:val="SingleTxtG"/>
        <w:tabs>
          <w:tab w:val="left" w:pos="2500"/>
          <w:tab w:val="right" w:leader="dot" w:pos="9639"/>
        </w:tabs>
        <w:ind w:left="2500" w:hanging="1366"/>
      </w:pPr>
      <w:r>
        <w:t>3.4.5.2.</w:t>
      </w:r>
      <w:r w:rsidRPr="00C056EC">
        <w:tab/>
        <w:t>Type:</w:t>
      </w:r>
      <w:r>
        <w:t xml:space="preserve"> </w:t>
      </w:r>
      <w:r>
        <w:tab/>
      </w:r>
    </w:p>
    <w:p w14:paraId="4583B2F1" w14:textId="77777777" w:rsidR="00A54226" w:rsidRPr="00C056EC" w:rsidRDefault="00A54226" w:rsidP="00A54226">
      <w:pPr>
        <w:pStyle w:val="SingleTxtG"/>
        <w:tabs>
          <w:tab w:val="left" w:pos="2500"/>
          <w:tab w:val="right" w:leader="dot" w:pos="9639"/>
        </w:tabs>
        <w:ind w:left="2500" w:hanging="1366"/>
      </w:pPr>
      <w:r>
        <w:t>3.4.5.3.</w:t>
      </w:r>
      <w:r w:rsidRPr="00C056EC">
        <w:tab/>
        <w:t>Primary use: traction motor/generator</w:t>
      </w:r>
    </w:p>
    <w:p w14:paraId="4583B2F2" w14:textId="77777777" w:rsidR="00A54226" w:rsidRPr="00C056EC" w:rsidRDefault="00A54226" w:rsidP="00A54226">
      <w:pPr>
        <w:pStyle w:val="SingleTxtG"/>
        <w:tabs>
          <w:tab w:val="left" w:pos="2500"/>
          <w:tab w:val="right" w:leader="dot" w:pos="9639"/>
        </w:tabs>
        <w:ind w:left="2552" w:hanging="1418"/>
      </w:pPr>
      <w:r>
        <w:t>3.4.5.3.1.</w:t>
      </w:r>
      <w:r w:rsidRPr="00C056EC">
        <w:tab/>
        <w:t xml:space="preserve">When used as traction motor: </w:t>
      </w:r>
      <w:proofErr w:type="spellStart"/>
      <w:r w:rsidRPr="00C056EC">
        <w:t>monomotor</w:t>
      </w:r>
      <w:proofErr w:type="spellEnd"/>
      <w:r w:rsidRPr="00C056EC">
        <w:t>/</w:t>
      </w:r>
      <w:proofErr w:type="spellStart"/>
      <w:r w:rsidRPr="00C056EC">
        <w:t>multimotors</w:t>
      </w:r>
      <w:proofErr w:type="spellEnd"/>
      <w:r w:rsidRPr="00C056EC">
        <w:t xml:space="preserve"> (number):</w:t>
      </w:r>
      <w:r w:rsidRPr="00C056EC">
        <w:tab/>
      </w:r>
    </w:p>
    <w:p w14:paraId="4583B2F3" w14:textId="77777777" w:rsidR="00A54226" w:rsidRPr="00C056EC" w:rsidRDefault="00A54226" w:rsidP="00A54226">
      <w:pPr>
        <w:pStyle w:val="SingleTxtG"/>
        <w:tabs>
          <w:tab w:val="left" w:pos="2500"/>
          <w:tab w:val="right" w:leader="dot" w:pos="9639"/>
        </w:tabs>
        <w:ind w:left="2552" w:hanging="1418"/>
      </w:pPr>
      <w:r>
        <w:t>3.4.5.4.</w:t>
      </w:r>
      <w:r w:rsidRPr="00C056EC">
        <w:tab/>
        <w:t>Maximum power:</w:t>
      </w:r>
      <w:r>
        <w:t xml:space="preserve"> </w:t>
      </w:r>
      <w:r w:rsidRPr="00C056EC">
        <w:t>........................</w:t>
      </w:r>
      <w:r>
        <w:t xml:space="preserve"> </w:t>
      </w:r>
      <w:r w:rsidRPr="00C056EC">
        <w:t>kW</w:t>
      </w:r>
    </w:p>
    <w:p w14:paraId="4583B2F4" w14:textId="77777777" w:rsidR="00A54226" w:rsidRPr="00C056EC" w:rsidRDefault="00A54226" w:rsidP="00A54226">
      <w:pPr>
        <w:pStyle w:val="SingleTxtG"/>
        <w:tabs>
          <w:tab w:val="left" w:pos="2500"/>
          <w:tab w:val="right" w:leader="dot" w:pos="9639"/>
        </w:tabs>
        <w:ind w:left="2552" w:hanging="1418"/>
      </w:pPr>
      <w:r>
        <w:t>3.4.5.5.</w:t>
      </w:r>
      <w:r w:rsidRPr="00C056EC">
        <w:tab/>
        <w:t>Working principle:</w:t>
      </w:r>
      <w:r w:rsidRPr="00C056EC">
        <w:tab/>
      </w:r>
    </w:p>
    <w:p w14:paraId="4583B2F5" w14:textId="77777777" w:rsidR="00A54226" w:rsidRPr="00C056EC" w:rsidRDefault="00A54226" w:rsidP="00A54226">
      <w:pPr>
        <w:pStyle w:val="SingleTxtG"/>
        <w:tabs>
          <w:tab w:val="left" w:pos="2500"/>
          <w:tab w:val="right" w:leader="dot" w:pos="9639"/>
        </w:tabs>
        <w:ind w:left="2552" w:hanging="1418"/>
      </w:pPr>
      <w:r>
        <w:t>3.4.5.5.1.</w:t>
      </w:r>
      <w:r w:rsidRPr="00C056EC">
        <w:tab/>
      </w:r>
      <w:r>
        <w:t>D</w:t>
      </w:r>
      <w:r w:rsidRPr="00C056EC">
        <w:t>irect current/alternating current/number of phases:</w:t>
      </w:r>
      <w:r w:rsidRPr="00C056EC">
        <w:tab/>
      </w:r>
    </w:p>
    <w:p w14:paraId="4583B2F6" w14:textId="77777777" w:rsidR="00A54226" w:rsidRPr="00C056EC" w:rsidRDefault="00A54226" w:rsidP="00A54226">
      <w:pPr>
        <w:pStyle w:val="SingleTxtG"/>
        <w:tabs>
          <w:tab w:val="left" w:pos="2500"/>
          <w:tab w:val="right" w:leader="dot" w:pos="9639"/>
        </w:tabs>
        <w:ind w:left="2552" w:hanging="1418"/>
      </w:pPr>
      <w:r>
        <w:t>3.4.5.5.2.</w:t>
      </w:r>
      <w:r w:rsidRPr="00C056EC">
        <w:tab/>
        <w:t>Separate excitation/series/compound</w:t>
      </w:r>
      <w:r w:rsidRPr="00C056EC">
        <w:rPr>
          <w:vertAlign w:val="superscript"/>
        </w:rPr>
        <w:t>1</w:t>
      </w:r>
      <w:r w:rsidRPr="00C056EC">
        <w:tab/>
      </w:r>
    </w:p>
    <w:p w14:paraId="4583B2F7" w14:textId="77777777" w:rsidR="00A54226" w:rsidRPr="00C056EC" w:rsidRDefault="00A54226" w:rsidP="00A54226">
      <w:pPr>
        <w:pStyle w:val="SingleTxtG"/>
        <w:tabs>
          <w:tab w:val="left" w:pos="2500"/>
          <w:tab w:val="right" w:leader="dot" w:pos="9639"/>
        </w:tabs>
        <w:ind w:left="2552" w:hanging="1418"/>
      </w:pPr>
      <w:r>
        <w:t>3.4.5.5.3.</w:t>
      </w:r>
      <w:r w:rsidRPr="00C056EC">
        <w:tab/>
      </w:r>
      <w:r>
        <w:t>S</w:t>
      </w:r>
      <w:r w:rsidRPr="00C056EC">
        <w:t>ynchronous/asynchronous</w:t>
      </w:r>
      <w:r w:rsidRPr="00C056EC">
        <w:rPr>
          <w:vertAlign w:val="superscript"/>
        </w:rPr>
        <w:t>1</w:t>
      </w:r>
      <w:r w:rsidRPr="00C056EC">
        <w:tab/>
      </w:r>
    </w:p>
    <w:p w14:paraId="4583B2F8" w14:textId="77777777" w:rsidR="00A54226" w:rsidRPr="00C056EC" w:rsidRDefault="00A54226" w:rsidP="00A54226">
      <w:pPr>
        <w:pStyle w:val="SingleTxtG"/>
        <w:tabs>
          <w:tab w:val="left" w:pos="2500"/>
          <w:tab w:val="right" w:leader="dot" w:pos="9639"/>
        </w:tabs>
        <w:ind w:left="2552" w:hanging="1418"/>
      </w:pPr>
      <w:r>
        <w:t>3.4.6.</w:t>
      </w:r>
      <w:r w:rsidRPr="00C056EC">
        <w:tab/>
        <w:t>Control unit</w:t>
      </w:r>
      <w:r w:rsidRPr="00C056EC">
        <w:tab/>
      </w:r>
    </w:p>
    <w:p w14:paraId="4583B2F9" w14:textId="77777777" w:rsidR="00A54226" w:rsidRPr="00C056EC" w:rsidRDefault="00A54226" w:rsidP="00A54226">
      <w:pPr>
        <w:pStyle w:val="SingleTxtG"/>
        <w:tabs>
          <w:tab w:val="left" w:pos="2500"/>
          <w:tab w:val="right" w:leader="dot" w:pos="9639"/>
        </w:tabs>
        <w:ind w:left="2552" w:hanging="1418"/>
      </w:pPr>
      <w:r>
        <w:t>3.4.6.1</w:t>
      </w:r>
      <w:r w:rsidRPr="00C056EC">
        <w:t>.</w:t>
      </w:r>
      <w:r w:rsidRPr="00C056EC">
        <w:tab/>
        <w:t>Make:</w:t>
      </w:r>
      <w:r w:rsidRPr="00C056EC">
        <w:tab/>
      </w:r>
    </w:p>
    <w:p w14:paraId="4583B2FA" w14:textId="77777777" w:rsidR="00A54226" w:rsidRPr="00C056EC" w:rsidRDefault="00A54226" w:rsidP="00A54226">
      <w:pPr>
        <w:pStyle w:val="SingleTxtG"/>
        <w:tabs>
          <w:tab w:val="left" w:pos="2500"/>
          <w:tab w:val="right" w:leader="dot" w:pos="9639"/>
        </w:tabs>
        <w:ind w:left="2552" w:hanging="1418"/>
      </w:pPr>
      <w:r>
        <w:t>3.4.6.2.</w:t>
      </w:r>
      <w:r w:rsidRPr="00C056EC">
        <w:tab/>
        <w:t>Type:</w:t>
      </w:r>
      <w:r w:rsidRPr="00C056EC">
        <w:tab/>
      </w:r>
    </w:p>
    <w:p w14:paraId="4583B2FB" w14:textId="77777777" w:rsidR="00A54226" w:rsidRPr="00C056EC" w:rsidRDefault="00A54226" w:rsidP="00A54226">
      <w:pPr>
        <w:pStyle w:val="SingleTxtG"/>
        <w:tabs>
          <w:tab w:val="left" w:pos="2500"/>
          <w:tab w:val="right" w:leader="dot" w:pos="9639"/>
        </w:tabs>
        <w:ind w:left="2552" w:hanging="1418"/>
      </w:pPr>
      <w:r>
        <w:t>3.4.6.3.</w:t>
      </w:r>
      <w:r w:rsidRPr="00C056EC">
        <w:tab/>
        <w:t>Identification number:</w:t>
      </w:r>
      <w:r w:rsidRPr="00C056EC">
        <w:tab/>
      </w:r>
    </w:p>
    <w:p w14:paraId="4583B2FC" w14:textId="77777777" w:rsidR="00A54226" w:rsidRPr="00C056EC" w:rsidRDefault="00A54226" w:rsidP="00A54226">
      <w:pPr>
        <w:pStyle w:val="SingleTxtG"/>
        <w:tabs>
          <w:tab w:val="left" w:pos="2500"/>
          <w:tab w:val="right" w:leader="dot" w:pos="9639"/>
        </w:tabs>
        <w:ind w:left="2552" w:hanging="1418"/>
      </w:pPr>
      <w:r>
        <w:t>3.4.7.</w:t>
      </w:r>
      <w:r w:rsidRPr="00C056EC">
        <w:tab/>
        <w:t>Power controller</w:t>
      </w:r>
      <w:r w:rsidRPr="00C056EC">
        <w:tab/>
      </w:r>
    </w:p>
    <w:p w14:paraId="4583B2FD" w14:textId="77777777" w:rsidR="00A54226" w:rsidRPr="00C056EC" w:rsidRDefault="00A54226" w:rsidP="00A54226">
      <w:pPr>
        <w:pStyle w:val="SingleTxtG"/>
        <w:tabs>
          <w:tab w:val="left" w:pos="2500"/>
          <w:tab w:val="right" w:leader="dot" w:pos="9639"/>
        </w:tabs>
        <w:ind w:left="2552" w:hanging="1418"/>
      </w:pPr>
      <w:r>
        <w:t>3.4.7.1.</w:t>
      </w:r>
      <w:r w:rsidRPr="00C056EC">
        <w:tab/>
        <w:t>Make:</w:t>
      </w:r>
      <w:r w:rsidRPr="00C056EC">
        <w:tab/>
      </w:r>
    </w:p>
    <w:p w14:paraId="4583B2FE" w14:textId="77777777" w:rsidR="00A54226" w:rsidRPr="00C056EC" w:rsidRDefault="00A54226" w:rsidP="00A54226">
      <w:pPr>
        <w:pStyle w:val="SingleTxtG"/>
        <w:tabs>
          <w:tab w:val="left" w:pos="2500"/>
          <w:tab w:val="right" w:leader="dot" w:pos="9639"/>
        </w:tabs>
        <w:ind w:left="2552" w:hanging="1418"/>
      </w:pPr>
      <w:r>
        <w:t>3.4.7.2.</w:t>
      </w:r>
      <w:r w:rsidRPr="00C056EC">
        <w:tab/>
        <w:t>Type:</w:t>
      </w:r>
      <w:r w:rsidRPr="00C056EC">
        <w:tab/>
      </w:r>
    </w:p>
    <w:p w14:paraId="4583B2FF" w14:textId="77777777" w:rsidR="00A54226" w:rsidRPr="00C056EC" w:rsidRDefault="00A54226" w:rsidP="00A54226">
      <w:pPr>
        <w:pStyle w:val="SingleTxtG"/>
        <w:tabs>
          <w:tab w:val="left" w:pos="2500"/>
          <w:tab w:val="right" w:leader="dot" w:pos="9639"/>
        </w:tabs>
        <w:ind w:left="2552" w:hanging="1418"/>
      </w:pPr>
      <w:r>
        <w:t>3.4.7.3.</w:t>
      </w:r>
      <w:r w:rsidRPr="00C056EC">
        <w:tab/>
        <w:t>Identification number:</w:t>
      </w:r>
      <w:r w:rsidRPr="00C056EC">
        <w:tab/>
      </w:r>
    </w:p>
    <w:p w14:paraId="4583B300" w14:textId="77777777" w:rsidR="00A54226" w:rsidRPr="00C056EC" w:rsidRDefault="00A54226" w:rsidP="00A54226">
      <w:pPr>
        <w:pStyle w:val="SingleTxtG"/>
        <w:tabs>
          <w:tab w:val="left" w:pos="2500"/>
          <w:tab w:val="right" w:leader="dot" w:pos="9639"/>
        </w:tabs>
        <w:ind w:left="2552" w:hanging="1418"/>
      </w:pPr>
      <w:r>
        <w:t>3.4.8.</w:t>
      </w:r>
      <w:r w:rsidRPr="00C056EC">
        <w:tab/>
        <w:t>Vehicle electric range ...... km (according Annex 7 of Regulation No.101):</w:t>
      </w:r>
      <w:r w:rsidRPr="00C056EC">
        <w:tab/>
      </w:r>
    </w:p>
    <w:p w14:paraId="4583B301" w14:textId="77777777" w:rsidR="00A54226" w:rsidRPr="00DA33D7" w:rsidRDefault="00A54226" w:rsidP="00A54226">
      <w:pPr>
        <w:pStyle w:val="SingleTxtG"/>
        <w:ind w:left="2552" w:hanging="1418"/>
        <w:rPr>
          <w:lang w:val="en-US"/>
        </w:rPr>
      </w:pPr>
      <w:r>
        <w:t>3.4.9.</w:t>
      </w:r>
      <w:r w:rsidRPr="00DA33D7">
        <w:tab/>
        <w:t>Manufacturer’s recommendation for preconditioning:</w:t>
      </w:r>
    </w:p>
    <w:p w14:paraId="4583B302" w14:textId="77777777" w:rsidR="00A54226" w:rsidRPr="009B5129" w:rsidRDefault="00A54226" w:rsidP="00A54226">
      <w:pPr>
        <w:pStyle w:val="SingleTxtG"/>
        <w:tabs>
          <w:tab w:val="left" w:pos="2500"/>
          <w:tab w:val="right" w:leader="dot" w:pos="9639"/>
        </w:tabs>
        <w:ind w:left="2552" w:hanging="1418"/>
        <w:rPr>
          <w:lang w:val="en-US"/>
        </w:rPr>
      </w:pPr>
      <w:r w:rsidRPr="009B5129">
        <w:rPr>
          <w:lang w:val="en-US"/>
        </w:rPr>
        <w:t>3.6.</w:t>
      </w:r>
      <w:r w:rsidRPr="009B5129">
        <w:rPr>
          <w:lang w:val="en-US"/>
        </w:rPr>
        <w:tab/>
        <w:t>Temperatures permitted by the manufacturer</w:t>
      </w:r>
    </w:p>
    <w:p w14:paraId="4583B303" w14:textId="77777777" w:rsidR="00A54226" w:rsidRPr="009B5129" w:rsidRDefault="00A54226" w:rsidP="00A54226">
      <w:pPr>
        <w:pStyle w:val="SingleTxtG"/>
        <w:tabs>
          <w:tab w:val="left" w:pos="2500"/>
          <w:tab w:val="right" w:leader="dot" w:pos="9639"/>
        </w:tabs>
        <w:ind w:left="2552" w:hanging="1418"/>
        <w:rPr>
          <w:lang w:val="en-US"/>
        </w:rPr>
      </w:pPr>
      <w:r w:rsidRPr="009B5129">
        <w:rPr>
          <w:lang w:val="en-US"/>
        </w:rPr>
        <w:t>3.6.1.</w:t>
      </w:r>
      <w:r w:rsidRPr="009B5129">
        <w:rPr>
          <w:lang w:val="en-US"/>
        </w:rPr>
        <w:tab/>
        <w:t>Cooling system</w:t>
      </w:r>
    </w:p>
    <w:p w14:paraId="4583B304" w14:textId="77777777" w:rsidR="00A54226" w:rsidRPr="009B5129" w:rsidRDefault="00A54226" w:rsidP="00A54226">
      <w:pPr>
        <w:pStyle w:val="SingleTxtG"/>
        <w:tabs>
          <w:tab w:val="left" w:pos="2500"/>
          <w:tab w:val="right" w:leader="dot" w:pos="9639"/>
        </w:tabs>
        <w:ind w:left="2552" w:hanging="1418"/>
        <w:rPr>
          <w:lang w:val="en-US"/>
        </w:rPr>
      </w:pPr>
      <w:r w:rsidRPr="009B5129">
        <w:rPr>
          <w:lang w:val="en-US"/>
        </w:rPr>
        <w:t>3.6.1.1.</w:t>
      </w:r>
      <w:r w:rsidRPr="009B5129">
        <w:rPr>
          <w:lang w:val="en-US"/>
        </w:rPr>
        <w:tab/>
        <w:t>Liquid cooling</w:t>
      </w:r>
    </w:p>
    <w:p w14:paraId="4583B305" w14:textId="77777777" w:rsidR="00A54226" w:rsidRPr="009B5129" w:rsidRDefault="00A54226" w:rsidP="00A54226">
      <w:pPr>
        <w:pStyle w:val="SingleTxtG"/>
        <w:tabs>
          <w:tab w:val="left" w:pos="2500"/>
          <w:tab w:val="right" w:leader="dot" w:pos="9639"/>
        </w:tabs>
        <w:ind w:left="2552" w:hanging="1418"/>
        <w:rPr>
          <w:lang w:val="en-US"/>
        </w:rPr>
      </w:pPr>
      <w:r w:rsidRPr="009B5129">
        <w:rPr>
          <w:lang w:val="en-US"/>
        </w:rPr>
        <w:t>3.6.1.1.1.</w:t>
      </w:r>
      <w:r w:rsidRPr="009B5129">
        <w:rPr>
          <w:lang w:val="en-US"/>
        </w:rPr>
        <w:tab/>
        <w:t>Maximum temperature at outlet: …… K</w:t>
      </w:r>
    </w:p>
    <w:p w14:paraId="4583B306" w14:textId="77777777" w:rsidR="00A54226" w:rsidRPr="009B5129" w:rsidRDefault="00A54226" w:rsidP="00A54226">
      <w:pPr>
        <w:pStyle w:val="SingleTxtG"/>
        <w:tabs>
          <w:tab w:val="left" w:pos="2500"/>
          <w:tab w:val="right" w:leader="dot" w:pos="9639"/>
        </w:tabs>
        <w:ind w:left="2552" w:hanging="1418"/>
        <w:rPr>
          <w:lang w:val="en-US"/>
        </w:rPr>
      </w:pPr>
      <w:r w:rsidRPr="009B5129">
        <w:rPr>
          <w:lang w:val="en-US"/>
        </w:rPr>
        <w:t>3.6.1.2.</w:t>
      </w:r>
      <w:r w:rsidRPr="009B5129">
        <w:rPr>
          <w:lang w:val="en-US"/>
        </w:rPr>
        <w:tab/>
        <w:t>Air cooling</w:t>
      </w:r>
    </w:p>
    <w:p w14:paraId="4583B307" w14:textId="77777777" w:rsidR="00A54226" w:rsidRPr="009B5129" w:rsidRDefault="00A54226" w:rsidP="00A54226">
      <w:pPr>
        <w:pStyle w:val="SingleTxtG"/>
        <w:tabs>
          <w:tab w:val="left" w:pos="2500"/>
          <w:tab w:val="right" w:leader="dot" w:pos="9639"/>
        </w:tabs>
        <w:ind w:left="2552" w:hanging="1418"/>
        <w:rPr>
          <w:lang w:val="en-US"/>
        </w:rPr>
      </w:pPr>
      <w:r w:rsidRPr="009B5129">
        <w:rPr>
          <w:lang w:val="en-US"/>
        </w:rPr>
        <w:t>3.6.1.2.1.</w:t>
      </w:r>
      <w:r w:rsidRPr="009B5129">
        <w:rPr>
          <w:lang w:val="en-US"/>
        </w:rPr>
        <w:tab/>
        <w:t>Reference point:</w:t>
      </w:r>
      <w:r w:rsidRPr="009B5129">
        <w:rPr>
          <w:lang w:val="en-US"/>
        </w:rPr>
        <w:tab/>
      </w:r>
    </w:p>
    <w:p w14:paraId="4583B308" w14:textId="77777777" w:rsidR="00A54226" w:rsidRPr="009B5129" w:rsidRDefault="00A54226" w:rsidP="00A54226">
      <w:pPr>
        <w:pStyle w:val="SingleTxtG"/>
        <w:tabs>
          <w:tab w:val="left" w:pos="2500"/>
          <w:tab w:val="right" w:leader="dot" w:pos="9639"/>
        </w:tabs>
        <w:ind w:left="2552" w:hanging="1418"/>
        <w:rPr>
          <w:lang w:val="en-US"/>
        </w:rPr>
      </w:pPr>
      <w:r w:rsidRPr="009B5129">
        <w:rPr>
          <w:lang w:val="en-US"/>
        </w:rPr>
        <w:t>3.6.1.2.2.</w:t>
      </w:r>
      <w:r w:rsidRPr="009B5129">
        <w:rPr>
          <w:lang w:val="en-US"/>
        </w:rPr>
        <w:tab/>
        <w:t>Maximum temperature at reference point: …… K</w:t>
      </w:r>
    </w:p>
    <w:p w14:paraId="4583B309" w14:textId="77777777" w:rsidR="00A54226" w:rsidRPr="009B5129" w:rsidRDefault="00A54226" w:rsidP="00A54226">
      <w:pPr>
        <w:pStyle w:val="SingleTxtG"/>
        <w:tabs>
          <w:tab w:val="left" w:pos="2500"/>
          <w:tab w:val="right" w:leader="dot" w:pos="9639"/>
        </w:tabs>
        <w:ind w:left="2552" w:hanging="1418"/>
        <w:rPr>
          <w:lang w:val="en-US"/>
        </w:rPr>
      </w:pPr>
      <w:r w:rsidRPr="009B5129">
        <w:rPr>
          <w:lang w:val="en-US"/>
        </w:rPr>
        <w:t>3.6.2.</w:t>
      </w:r>
      <w:r w:rsidRPr="009B5129">
        <w:rPr>
          <w:lang w:val="en-US"/>
        </w:rPr>
        <w:tab/>
        <w:t>Maximum outlet temperature of the inlet intercooler: …… K</w:t>
      </w:r>
    </w:p>
    <w:p w14:paraId="4583B30A" w14:textId="77777777" w:rsidR="00A54226" w:rsidRPr="009B5129" w:rsidRDefault="00A54226" w:rsidP="00A54226">
      <w:pPr>
        <w:pStyle w:val="SingleTxtG"/>
        <w:tabs>
          <w:tab w:val="left" w:pos="2500"/>
          <w:tab w:val="right" w:leader="dot" w:pos="9639"/>
        </w:tabs>
        <w:ind w:left="2552" w:hanging="1418"/>
        <w:rPr>
          <w:lang w:val="en-US"/>
        </w:rPr>
      </w:pPr>
      <w:r w:rsidRPr="009B5129">
        <w:rPr>
          <w:lang w:val="en-US"/>
        </w:rPr>
        <w:t>3.6.3.</w:t>
      </w:r>
      <w:r w:rsidRPr="009B5129">
        <w:rPr>
          <w:lang w:val="en-US"/>
        </w:rPr>
        <w:tab/>
        <w:t>Maximum exhaust temperature at the point in the exhaust pipe(s) adjacent to the outer flange(s) of the exhaust manifold: …… K</w:t>
      </w:r>
    </w:p>
    <w:p w14:paraId="4583B30B" w14:textId="77777777" w:rsidR="00A54226" w:rsidRPr="009B5129" w:rsidRDefault="00A54226" w:rsidP="00A54226">
      <w:pPr>
        <w:pStyle w:val="SingleTxtG"/>
        <w:tabs>
          <w:tab w:val="left" w:pos="2500"/>
          <w:tab w:val="right" w:leader="dot" w:pos="9639"/>
        </w:tabs>
        <w:ind w:left="2552" w:hanging="1418"/>
        <w:rPr>
          <w:lang w:val="en-US"/>
        </w:rPr>
      </w:pPr>
      <w:r w:rsidRPr="009B5129">
        <w:rPr>
          <w:lang w:val="en-US"/>
        </w:rPr>
        <w:t>3.6.4.</w:t>
      </w:r>
      <w:r w:rsidRPr="009B5129">
        <w:rPr>
          <w:lang w:val="en-US"/>
        </w:rPr>
        <w:tab/>
        <w:t>Fuel temperature</w:t>
      </w:r>
    </w:p>
    <w:p w14:paraId="4583B30C" w14:textId="77777777" w:rsidR="00A54226" w:rsidRPr="009B5129" w:rsidRDefault="00A54226" w:rsidP="00A54226">
      <w:pPr>
        <w:pStyle w:val="SingleTxtG"/>
        <w:tabs>
          <w:tab w:val="left" w:pos="2500"/>
          <w:tab w:val="right" w:leader="dot" w:pos="9639"/>
        </w:tabs>
        <w:ind w:left="2552" w:hanging="1418"/>
        <w:rPr>
          <w:lang w:val="en-US"/>
        </w:rPr>
      </w:pPr>
      <w:r w:rsidRPr="009B5129">
        <w:rPr>
          <w:lang w:val="en-US"/>
        </w:rPr>
        <w:t>3.6.4.1.</w:t>
      </w:r>
      <w:r w:rsidRPr="009B5129">
        <w:rPr>
          <w:lang w:val="en-US"/>
        </w:rPr>
        <w:tab/>
        <w:t>Minimum: …… K</w:t>
      </w:r>
    </w:p>
    <w:p w14:paraId="4583B30D" w14:textId="77777777" w:rsidR="00A54226" w:rsidRPr="009B5129" w:rsidRDefault="00A54226" w:rsidP="00A54226">
      <w:pPr>
        <w:pStyle w:val="SingleTxtG"/>
        <w:tabs>
          <w:tab w:val="left" w:pos="2500"/>
          <w:tab w:val="right" w:leader="dot" w:pos="9639"/>
        </w:tabs>
        <w:ind w:left="2552" w:hanging="1418"/>
        <w:rPr>
          <w:lang w:val="en-US"/>
        </w:rPr>
      </w:pPr>
      <w:r w:rsidRPr="009B5129">
        <w:rPr>
          <w:lang w:val="en-US"/>
        </w:rPr>
        <w:t>3.6.4.2.</w:t>
      </w:r>
      <w:r w:rsidRPr="009B5129">
        <w:rPr>
          <w:lang w:val="en-US"/>
        </w:rPr>
        <w:tab/>
        <w:t>Maximum: …… K</w:t>
      </w:r>
    </w:p>
    <w:p w14:paraId="4583B30E" w14:textId="77777777" w:rsidR="00A54226" w:rsidRPr="009B5129" w:rsidRDefault="00A54226" w:rsidP="00A54226">
      <w:pPr>
        <w:pStyle w:val="SingleTxtG"/>
        <w:tabs>
          <w:tab w:val="left" w:pos="2500"/>
          <w:tab w:val="right" w:leader="dot" w:pos="9639"/>
        </w:tabs>
        <w:ind w:left="2552" w:hanging="1418"/>
        <w:rPr>
          <w:lang w:val="en-US"/>
        </w:rPr>
      </w:pPr>
      <w:r w:rsidRPr="009B5129">
        <w:rPr>
          <w:lang w:val="en-US"/>
        </w:rPr>
        <w:t>3.6.5.</w:t>
      </w:r>
      <w:r w:rsidRPr="009B5129">
        <w:rPr>
          <w:lang w:val="en-US"/>
        </w:rPr>
        <w:tab/>
        <w:t>Lubricant temperature</w:t>
      </w:r>
    </w:p>
    <w:p w14:paraId="4583B30F" w14:textId="77777777" w:rsidR="00A54226" w:rsidRPr="009B5129" w:rsidRDefault="00A54226" w:rsidP="00A54226">
      <w:pPr>
        <w:pStyle w:val="SingleTxtG"/>
        <w:tabs>
          <w:tab w:val="left" w:pos="2500"/>
          <w:tab w:val="right" w:leader="dot" w:pos="9639"/>
        </w:tabs>
        <w:ind w:left="2552" w:hanging="1418"/>
        <w:rPr>
          <w:lang w:val="en-US"/>
        </w:rPr>
      </w:pPr>
      <w:r w:rsidRPr="009B5129">
        <w:rPr>
          <w:lang w:val="en-US"/>
        </w:rPr>
        <w:t>3.6.5.1.</w:t>
      </w:r>
      <w:r w:rsidRPr="009B5129">
        <w:rPr>
          <w:lang w:val="en-US"/>
        </w:rPr>
        <w:tab/>
        <w:t>Minimum: …... K</w:t>
      </w:r>
    </w:p>
    <w:p w14:paraId="4583B310" w14:textId="77777777" w:rsidR="00A54226" w:rsidRPr="009B5129" w:rsidRDefault="00A54226" w:rsidP="00A54226">
      <w:pPr>
        <w:pStyle w:val="SingleTxtG"/>
        <w:tabs>
          <w:tab w:val="left" w:pos="2500"/>
          <w:tab w:val="right" w:leader="dot" w:pos="9639"/>
        </w:tabs>
        <w:ind w:left="2552" w:hanging="1418"/>
        <w:rPr>
          <w:lang w:val="en-US"/>
        </w:rPr>
      </w:pPr>
      <w:r w:rsidRPr="009B5129">
        <w:rPr>
          <w:lang w:val="en-US"/>
        </w:rPr>
        <w:lastRenderedPageBreak/>
        <w:t>3.6.5.2</w:t>
      </w:r>
      <w:r w:rsidR="000B5BE2">
        <w:rPr>
          <w:lang w:val="en-US"/>
        </w:rPr>
        <w:t>.</w:t>
      </w:r>
      <w:r w:rsidRPr="009B5129">
        <w:rPr>
          <w:lang w:val="en-US"/>
        </w:rPr>
        <w:tab/>
        <w:t>Maximum: …… K</w:t>
      </w:r>
    </w:p>
    <w:p w14:paraId="4583B311" w14:textId="77777777" w:rsidR="00A54226" w:rsidRPr="009B5129" w:rsidRDefault="00A54226" w:rsidP="00A54226">
      <w:pPr>
        <w:pStyle w:val="SingleTxtG"/>
        <w:tabs>
          <w:tab w:val="left" w:pos="2500"/>
          <w:tab w:val="right" w:leader="dot" w:pos="9639"/>
        </w:tabs>
        <w:ind w:left="2552" w:hanging="1418"/>
        <w:rPr>
          <w:lang w:val="en-US"/>
        </w:rPr>
      </w:pPr>
      <w:r w:rsidRPr="009B5129">
        <w:rPr>
          <w:lang w:val="en-US"/>
        </w:rPr>
        <w:t>3.8.</w:t>
      </w:r>
      <w:r w:rsidRPr="009B5129">
        <w:rPr>
          <w:lang w:val="en-US"/>
        </w:rPr>
        <w:tab/>
        <w:t>Lubrication system</w:t>
      </w:r>
    </w:p>
    <w:p w14:paraId="4583B312" w14:textId="77777777" w:rsidR="00A54226" w:rsidRPr="009B5129" w:rsidRDefault="00A54226" w:rsidP="00A54226">
      <w:pPr>
        <w:pStyle w:val="SingleTxtG"/>
        <w:tabs>
          <w:tab w:val="left" w:pos="2500"/>
          <w:tab w:val="right" w:leader="dot" w:pos="9639"/>
        </w:tabs>
        <w:ind w:left="2552" w:hanging="1418"/>
        <w:rPr>
          <w:lang w:val="en-US"/>
        </w:rPr>
      </w:pPr>
      <w:r w:rsidRPr="009B5129">
        <w:rPr>
          <w:lang w:val="en-US"/>
        </w:rPr>
        <w:t>3.8.1.</w:t>
      </w:r>
      <w:r w:rsidRPr="009B5129">
        <w:rPr>
          <w:lang w:val="en-US"/>
        </w:rPr>
        <w:tab/>
      </w:r>
      <w:r w:rsidRPr="008C2366">
        <w:t>Description</w:t>
      </w:r>
      <w:r w:rsidRPr="009B5129">
        <w:rPr>
          <w:lang w:val="en-US"/>
        </w:rPr>
        <w:t xml:space="preserve"> of the system</w:t>
      </w:r>
    </w:p>
    <w:p w14:paraId="4583B313" w14:textId="77777777" w:rsidR="00A54226" w:rsidRPr="009B5129" w:rsidRDefault="00A54226" w:rsidP="00A54226">
      <w:pPr>
        <w:pStyle w:val="SingleTxtG"/>
        <w:tabs>
          <w:tab w:val="left" w:pos="2500"/>
          <w:tab w:val="right" w:leader="dot" w:pos="9639"/>
        </w:tabs>
        <w:ind w:left="2552" w:hanging="1418"/>
        <w:rPr>
          <w:lang w:val="en-US"/>
        </w:rPr>
      </w:pPr>
      <w:r w:rsidRPr="009B5129">
        <w:rPr>
          <w:lang w:val="en-US"/>
        </w:rPr>
        <w:t>3.8.1.1.</w:t>
      </w:r>
      <w:r w:rsidRPr="009B5129">
        <w:rPr>
          <w:lang w:val="en-US"/>
        </w:rPr>
        <w:tab/>
        <w:t xml:space="preserve">Position of the lubricant reservoir: </w:t>
      </w:r>
      <w:r>
        <w:rPr>
          <w:lang w:val="en-US"/>
        </w:rPr>
        <w:tab/>
      </w:r>
    </w:p>
    <w:p w14:paraId="4583B314" w14:textId="77777777" w:rsidR="00A54226" w:rsidRPr="009B5129" w:rsidRDefault="00A54226" w:rsidP="00A54226">
      <w:pPr>
        <w:pStyle w:val="SingleTxtG"/>
        <w:tabs>
          <w:tab w:val="left" w:pos="2500"/>
          <w:tab w:val="right" w:leader="dot" w:pos="9639"/>
        </w:tabs>
        <w:ind w:left="2552" w:hanging="1418"/>
        <w:rPr>
          <w:lang w:val="en-US"/>
        </w:rPr>
      </w:pPr>
      <w:r w:rsidRPr="009B5129">
        <w:rPr>
          <w:lang w:val="en-US"/>
        </w:rPr>
        <w:t>3.8.1.2.</w:t>
      </w:r>
      <w:r w:rsidRPr="009B5129">
        <w:rPr>
          <w:lang w:val="en-US"/>
        </w:rPr>
        <w:tab/>
        <w:t>Feed system (by pump/injection into</w:t>
      </w:r>
      <w:r>
        <w:rPr>
          <w:lang w:val="en-US"/>
        </w:rPr>
        <w:t xml:space="preserve"> intake/mixing with fuel, etc.)</w:t>
      </w:r>
      <w:r w:rsidRPr="000E196B">
        <w:rPr>
          <w:vertAlign w:val="superscript"/>
          <w:lang w:val="en-US"/>
        </w:rPr>
        <w:t>1</w:t>
      </w:r>
    </w:p>
    <w:p w14:paraId="4583B315" w14:textId="77777777" w:rsidR="00A54226" w:rsidRPr="009B5129" w:rsidRDefault="00A54226" w:rsidP="00A54226">
      <w:pPr>
        <w:pStyle w:val="SingleTxtG"/>
        <w:tabs>
          <w:tab w:val="left" w:pos="2500"/>
          <w:tab w:val="right" w:leader="dot" w:pos="9639"/>
        </w:tabs>
        <w:ind w:left="2552" w:hanging="1418"/>
        <w:rPr>
          <w:lang w:val="en-US"/>
        </w:rPr>
      </w:pPr>
      <w:r w:rsidRPr="009B5129">
        <w:rPr>
          <w:lang w:val="en-US"/>
        </w:rPr>
        <w:t>3.8.2.</w:t>
      </w:r>
      <w:r w:rsidRPr="009B5129">
        <w:rPr>
          <w:lang w:val="en-US"/>
        </w:rPr>
        <w:tab/>
        <w:t>Lubricating pump</w:t>
      </w:r>
    </w:p>
    <w:p w14:paraId="4583B316" w14:textId="77777777" w:rsidR="00A54226" w:rsidRPr="009B5129" w:rsidRDefault="00A54226" w:rsidP="00A54226">
      <w:pPr>
        <w:pStyle w:val="SingleTxtG"/>
        <w:tabs>
          <w:tab w:val="left" w:pos="2500"/>
          <w:tab w:val="right" w:leader="dot" w:pos="9639"/>
        </w:tabs>
        <w:ind w:left="2552" w:hanging="1418"/>
        <w:rPr>
          <w:lang w:val="en-US"/>
        </w:rPr>
      </w:pPr>
      <w:r w:rsidRPr="009B5129">
        <w:rPr>
          <w:lang w:val="en-US"/>
        </w:rPr>
        <w:t>3.8.2.1.</w:t>
      </w:r>
      <w:r w:rsidRPr="009B5129">
        <w:rPr>
          <w:lang w:val="en-US"/>
        </w:rPr>
        <w:tab/>
        <w:t>Make(s):</w:t>
      </w:r>
      <w:r w:rsidRPr="009B5129">
        <w:rPr>
          <w:lang w:val="en-US"/>
        </w:rPr>
        <w:tab/>
      </w:r>
    </w:p>
    <w:p w14:paraId="4583B317" w14:textId="77777777" w:rsidR="00A54226" w:rsidRDefault="00A54226" w:rsidP="00A54226">
      <w:pPr>
        <w:pStyle w:val="SingleTxtG"/>
        <w:tabs>
          <w:tab w:val="left" w:pos="2500"/>
          <w:tab w:val="right" w:leader="dot" w:pos="9639"/>
        </w:tabs>
        <w:ind w:left="2552" w:hanging="1418"/>
        <w:rPr>
          <w:lang w:val="en-US"/>
        </w:rPr>
      </w:pPr>
      <w:r w:rsidRPr="009B5129">
        <w:rPr>
          <w:lang w:val="en-US"/>
        </w:rPr>
        <w:t>3.8.2.2.</w:t>
      </w:r>
      <w:r w:rsidRPr="009B5129">
        <w:rPr>
          <w:lang w:val="en-US"/>
        </w:rPr>
        <w:tab/>
        <w:t>Type(s):</w:t>
      </w:r>
      <w:r w:rsidRPr="009B5129">
        <w:rPr>
          <w:lang w:val="en-US"/>
        </w:rPr>
        <w:tab/>
      </w:r>
    </w:p>
    <w:p w14:paraId="4583B318" w14:textId="77777777" w:rsidR="00A54226" w:rsidRPr="009B5129" w:rsidRDefault="00A54226" w:rsidP="00A54226">
      <w:pPr>
        <w:pStyle w:val="SingleTxtG"/>
        <w:tabs>
          <w:tab w:val="left" w:pos="2500"/>
          <w:tab w:val="right" w:leader="dot" w:pos="9639"/>
        </w:tabs>
        <w:ind w:left="2552" w:hanging="1418"/>
        <w:rPr>
          <w:lang w:val="en-US"/>
        </w:rPr>
      </w:pPr>
      <w:r w:rsidRPr="009B5129">
        <w:rPr>
          <w:lang w:val="en-US"/>
        </w:rPr>
        <w:t>3.8.3.</w:t>
      </w:r>
      <w:r w:rsidRPr="009B5129">
        <w:rPr>
          <w:lang w:val="en-US"/>
        </w:rPr>
        <w:tab/>
        <w:t>Mixture with fuel</w:t>
      </w:r>
    </w:p>
    <w:p w14:paraId="4583B319" w14:textId="77777777" w:rsidR="00A54226" w:rsidRPr="009B5129" w:rsidRDefault="00A54226" w:rsidP="00A54226">
      <w:pPr>
        <w:pStyle w:val="SingleTxtG"/>
        <w:tabs>
          <w:tab w:val="left" w:pos="2500"/>
          <w:tab w:val="right" w:leader="dot" w:pos="9639"/>
        </w:tabs>
        <w:ind w:left="2552" w:hanging="1418"/>
        <w:rPr>
          <w:lang w:val="en-US"/>
        </w:rPr>
      </w:pPr>
      <w:r w:rsidRPr="009B5129">
        <w:rPr>
          <w:lang w:val="en-US"/>
        </w:rPr>
        <w:t>3.8.3.1.</w:t>
      </w:r>
      <w:r w:rsidRPr="009B5129">
        <w:rPr>
          <w:lang w:val="en-US"/>
        </w:rPr>
        <w:tab/>
        <w:t xml:space="preserve">Percentage: </w:t>
      </w:r>
      <w:r w:rsidRPr="009B5129">
        <w:rPr>
          <w:lang w:val="en-US"/>
        </w:rPr>
        <w:tab/>
      </w:r>
    </w:p>
    <w:p w14:paraId="4583B31A" w14:textId="77777777" w:rsidR="00A54226" w:rsidRPr="009B5129" w:rsidRDefault="00A54226" w:rsidP="00A54226">
      <w:pPr>
        <w:pStyle w:val="SingleTxtG"/>
        <w:tabs>
          <w:tab w:val="left" w:pos="2500"/>
          <w:tab w:val="right" w:leader="dot" w:pos="9639"/>
        </w:tabs>
        <w:ind w:left="2552" w:hanging="1418"/>
        <w:rPr>
          <w:lang w:val="en-US"/>
        </w:rPr>
      </w:pPr>
      <w:r w:rsidRPr="009B5129">
        <w:rPr>
          <w:lang w:val="en-US"/>
        </w:rPr>
        <w:t>3.8.4.</w:t>
      </w:r>
      <w:r w:rsidRPr="009B5129">
        <w:rPr>
          <w:lang w:val="en-US"/>
        </w:rPr>
        <w:tab/>
        <w:t>Oil cooler: yes/no</w:t>
      </w:r>
      <w:r w:rsidRPr="00254F2C">
        <w:rPr>
          <w:vertAlign w:val="superscript"/>
          <w:lang w:val="en-US"/>
        </w:rPr>
        <w:t>1</w:t>
      </w:r>
    </w:p>
    <w:p w14:paraId="4583B31B" w14:textId="77777777" w:rsidR="00A54226" w:rsidRPr="009B5129" w:rsidRDefault="00A54226" w:rsidP="00A54226">
      <w:pPr>
        <w:pStyle w:val="SingleTxtG"/>
        <w:tabs>
          <w:tab w:val="left" w:pos="2500"/>
          <w:tab w:val="right" w:leader="dot" w:pos="9639"/>
        </w:tabs>
        <w:ind w:left="2552" w:hanging="1418"/>
        <w:rPr>
          <w:lang w:val="en-US"/>
        </w:rPr>
      </w:pPr>
      <w:r w:rsidRPr="009B5129">
        <w:rPr>
          <w:lang w:val="en-US"/>
        </w:rPr>
        <w:t>3.8.4.1.</w:t>
      </w:r>
      <w:r w:rsidRPr="009B5129">
        <w:rPr>
          <w:lang w:val="en-US"/>
        </w:rPr>
        <w:tab/>
        <w:t>Drawing(s):</w:t>
      </w:r>
      <w:r w:rsidRPr="009B5129">
        <w:rPr>
          <w:lang w:val="en-US"/>
        </w:rPr>
        <w:tab/>
        <w:t>, or</w:t>
      </w:r>
    </w:p>
    <w:p w14:paraId="4583B31C" w14:textId="77777777" w:rsidR="00A54226" w:rsidRPr="009B5129" w:rsidRDefault="00A54226" w:rsidP="00A54226">
      <w:pPr>
        <w:pStyle w:val="SingleTxtG"/>
        <w:tabs>
          <w:tab w:val="left" w:pos="2500"/>
          <w:tab w:val="right" w:leader="dot" w:pos="9639"/>
        </w:tabs>
        <w:ind w:left="2552" w:hanging="1418"/>
        <w:rPr>
          <w:lang w:val="en-US"/>
        </w:rPr>
      </w:pPr>
      <w:r w:rsidRPr="009B5129">
        <w:rPr>
          <w:lang w:val="en-US"/>
        </w:rPr>
        <w:t>3.8.4.1.1.</w:t>
      </w:r>
      <w:r w:rsidRPr="009B5129">
        <w:rPr>
          <w:lang w:val="en-US"/>
        </w:rPr>
        <w:tab/>
        <w:t>Make(s):</w:t>
      </w:r>
      <w:r w:rsidRPr="009B5129">
        <w:rPr>
          <w:lang w:val="en-US"/>
        </w:rPr>
        <w:tab/>
      </w:r>
    </w:p>
    <w:p w14:paraId="4583B31D" w14:textId="77777777" w:rsidR="00A54226" w:rsidRPr="009B5129" w:rsidRDefault="00A54226" w:rsidP="00A54226">
      <w:pPr>
        <w:pStyle w:val="SingleTxtG"/>
        <w:tabs>
          <w:tab w:val="left" w:pos="2500"/>
          <w:tab w:val="right" w:leader="dot" w:pos="9639"/>
        </w:tabs>
        <w:ind w:left="2552" w:hanging="1418"/>
        <w:rPr>
          <w:lang w:val="en-US"/>
        </w:rPr>
      </w:pPr>
      <w:r w:rsidRPr="009B5129">
        <w:rPr>
          <w:lang w:val="en-US"/>
        </w:rPr>
        <w:t>3.8.4.1.2.</w:t>
      </w:r>
      <w:r w:rsidRPr="009B5129">
        <w:rPr>
          <w:lang w:val="en-US"/>
        </w:rPr>
        <w:tab/>
        <w:t>Type(s):</w:t>
      </w:r>
      <w:r w:rsidRPr="009B5129">
        <w:rPr>
          <w:lang w:val="en-US"/>
        </w:rPr>
        <w:tab/>
      </w:r>
    </w:p>
    <w:p w14:paraId="4583B31E" w14:textId="77777777" w:rsidR="00A54226" w:rsidRDefault="00A54226" w:rsidP="00A54226">
      <w:pPr>
        <w:pStyle w:val="SingleTxtG"/>
        <w:tabs>
          <w:tab w:val="left" w:pos="2500"/>
          <w:tab w:val="right" w:leader="dot" w:pos="9639"/>
        </w:tabs>
        <w:ind w:left="2552" w:hanging="1418"/>
      </w:pPr>
      <w:r>
        <w:t>4</w:t>
      </w:r>
      <w:r w:rsidRPr="00C056EC">
        <w:t>.</w:t>
      </w:r>
      <w:r w:rsidRPr="00C056EC">
        <w:tab/>
      </w:r>
      <w:proofErr w:type="spellStart"/>
      <w:r w:rsidRPr="00C056EC">
        <w:t>Transmission</w:t>
      </w:r>
      <w:r>
        <w:rPr>
          <w:rStyle w:val="FootnoteReference"/>
        </w:rPr>
        <w:footnoteReference w:customMarkFollows="1" w:id="12"/>
        <w:t>h</w:t>
      </w:r>
      <w:proofErr w:type="spellEnd"/>
    </w:p>
    <w:p w14:paraId="4583B31F" w14:textId="77777777" w:rsidR="00A54226" w:rsidRPr="00D0634F" w:rsidRDefault="00A54226" w:rsidP="00A54226">
      <w:pPr>
        <w:pStyle w:val="SingleTxtG"/>
        <w:tabs>
          <w:tab w:val="left" w:pos="2500"/>
          <w:tab w:val="right" w:leader="dot" w:pos="9639"/>
        </w:tabs>
        <w:ind w:left="2552" w:hanging="1418"/>
        <w:rPr>
          <w:lang w:val="en-US"/>
        </w:rPr>
      </w:pPr>
      <w:r w:rsidRPr="00D0634F">
        <w:rPr>
          <w:lang w:val="en-US"/>
        </w:rPr>
        <w:t>4.3.</w:t>
      </w:r>
      <w:r w:rsidRPr="00D0634F">
        <w:rPr>
          <w:lang w:val="en-US"/>
        </w:rPr>
        <w:tab/>
        <w:t xml:space="preserve">Moment of inertia of engine flywheel: </w:t>
      </w:r>
      <w:r w:rsidRPr="00D0634F">
        <w:rPr>
          <w:lang w:val="en-US"/>
        </w:rPr>
        <w:tab/>
      </w:r>
    </w:p>
    <w:p w14:paraId="4583B320" w14:textId="77777777" w:rsidR="00A54226" w:rsidRPr="00D0634F" w:rsidRDefault="00A54226" w:rsidP="00A54226">
      <w:pPr>
        <w:pStyle w:val="SingleTxtG"/>
        <w:tabs>
          <w:tab w:val="left" w:pos="2500"/>
          <w:tab w:val="right" w:leader="dot" w:pos="9639"/>
        </w:tabs>
        <w:ind w:left="2552" w:hanging="1418"/>
        <w:rPr>
          <w:lang w:val="en-US"/>
        </w:rPr>
      </w:pPr>
      <w:r w:rsidRPr="00D0634F">
        <w:rPr>
          <w:lang w:val="en-US"/>
        </w:rPr>
        <w:t>4.3.1.</w:t>
      </w:r>
      <w:r w:rsidRPr="00D0634F">
        <w:rPr>
          <w:lang w:val="en-US"/>
        </w:rPr>
        <w:tab/>
        <w:t>Additional moment o</w:t>
      </w:r>
      <w:r>
        <w:rPr>
          <w:lang w:val="en-US"/>
        </w:rPr>
        <w:t>f inertia with no gear engaged:</w:t>
      </w:r>
      <w:r w:rsidRPr="00D0634F">
        <w:rPr>
          <w:lang w:val="en-US"/>
        </w:rPr>
        <w:tab/>
      </w:r>
    </w:p>
    <w:p w14:paraId="4583B321" w14:textId="77777777" w:rsidR="00A54226" w:rsidRPr="00C056EC" w:rsidRDefault="00A54226" w:rsidP="00A54226">
      <w:pPr>
        <w:pStyle w:val="SingleTxtG"/>
        <w:tabs>
          <w:tab w:val="left" w:pos="2500"/>
          <w:tab w:val="right" w:leader="dot" w:pos="9639"/>
        </w:tabs>
        <w:ind w:left="2552" w:hanging="1418"/>
      </w:pPr>
      <w:r>
        <w:t>4.4.</w:t>
      </w:r>
      <w:r w:rsidRPr="00C056EC">
        <w:tab/>
        <w:t>Clutch (type):</w:t>
      </w:r>
      <w:r w:rsidRPr="00C056EC">
        <w:tab/>
      </w:r>
    </w:p>
    <w:p w14:paraId="4583B322" w14:textId="77777777" w:rsidR="00A54226" w:rsidRPr="00E80265" w:rsidRDefault="00A54226" w:rsidP="00A54226">
      <w:pPr>
        <w:pStyle w:val="SingleTxtG"/>
        <w:tabs>
          <w:tab w:val="left" w:pos="2500"/>
          <w:tab w:val="right" w:leader="dot" w:pos="9639"/>
        </w:tabs>
        <w:ind w:left="2552" w:hanging="1418"/>
        <w:rPr>
          <w:lang w:val="en-US"/>
        </w:rPr>
      </w:pPr>
      <w:r w:rsidRPr="00254F2C">
        <w:rPr>
          <w:lang w:val="en-US"/>
        </w:rPr>
        <w:t>4.4.1.</w:t>
      </w:r>
      <w:r w:rsidRPr="00254F2C">
        <w:rPr>
          <w:lang w:val="en-US"/>
        </w:rPr>
        <w:tab/>
      </w:r>
      <w:r w:rsidRPr="00E80265">
        <w:rPr>
          <w:lang w:val="en-US"/>
        </w:rPr>
        <w:t>Maximum torque conversion:</w:t>
      </w:r>
      <w:r w:rsidRPr="00E80265">
        <w:rPr>
          <w:lang w:val="en-US"/>
        </w:rPr>
        <w:tab/>
      </w:r>
    </w:p>
    <w:p w14:paraId="4583B323" w14:textId="77777777" w:rsidR="00A54226" w:rsidRPr="00E80265" w:rsidRDefault="00A54226" w:rsidP="00A54226">
      <w:pPr>
        <w:pStyle w:val="SingleTxtG"/>
        <w:tabs>
          <w:tab w:val="left" w:pos="2500"/>
          <w:tab w:val="right" w:leader="dot" w:pos="9639"/>
        </w:tabs>
        <w:ind w:left="2552" w:hanging="1418"/>
        <w:rPr>
          <w:lang w:val="en-US"/>
        </w:rPr>
      </w:pPr>
      <w:r w:rsidRPr="00E80265">
        <w:rPr>
          <w:lang w:val="en-US"/>
        </w:rPr>
        <w:t>4.5.</w:t>
      </w:r>
      <w:r w:rsidRPr="00E80265">
        <w:rPr>
          <w:lang w:val="en-US"/>
        </w:rPr>
        <w:tab/>
        <w:t>Gearbox:</w:t>
      </w:r>
      <w:r w:rsidRPr="00E80265">
        <w:rPr>
          <w:lang w:val="en-US"/>
        </w:rPr>
        <w:tab/>
      </w:r>
    </w:p>
    <w:p w14:paraId="4583B324" w14:textId="77777777" w:rsidR="00A54226" w:rsidRPr="00D0634F" w:rsidRDefault="00A54226" w:rsidP="00A54226">
      <w:pPr>
        <w:pStyle w:val="SingleTxtG"/>
        <w:tabs>
          <w:tab w:val="left" w:pos="2500"/>
          <w:tab w:val="right" w:leader="dot" w:pos="9639"/>
        </w:tabs>
        <w:ind w:left="2552" w:hanging="1418"/>
        <w:jc w:val="left"/>
        <w:rPr>
          <w:lang w:val="en-US"/>
        </w:rPr>
      </w:pPr>
      <w:r w:rsidRPr="00D0634F">
        <w:rPr>
          <w:lang w:val="en-US"/>
        </w:rPr>
        <w:t>4.5.1.</w:t>
      </w:r>
      <w:r w:rsidRPr="00D0634F">
        <w:rPr>
          <w:lang w:val="en-US"/>
        </w:rPr>
        <w:tab/>
        <w:t>Type (manual/automatic/CVT (continuously variable transmission)</w:t>
      </w:r>
      <w:r w:rsidRPr="00254F2C">
        <w:rPr>
          <w:vertAlign w:val="superscript"/>
          <w:lang w:val="en-US"/>
        </w:rPr>
        <w:t>1</w:t>
      </w:r>
      <w:r w:rsidRPr="00D0634F">
        <w:rPr>
          <w:lang w:val="en-US"/>
        </w:rPr>
        <w:tab/>
      </w:r>
    </w:p>
    <w:p w14:paraId="4583B325" w14:textId="77777777" w:rsidR="00A54226" w:rsidRPr="00C056EC" w:rsidRDefault="00A54226" w:rsidP="00A54226">
      <w:pPr>
        <w:pStyle w:val="SingleTxtG"/>
        <w:tabs>
          <w:tab w:val="left" w:pos="2500"/>
          <w:tab w:val="right" w:leader="dot" w:pos="9639"/>
        </w:tabs>
        <w:ind w:left="2552" w:hanging="1418"/>
      </w:pPr>
      <w:r>
        <w:t>4.6.</w:t>
      </w:r>
      <w:r w:rsidRPr="00C056EC">
        <w:tab/>
        <w:t>Gear ratios</w:t>
      </w:r>
      <w:r w:rsidRPr="00C056EC">
        <w:tab/>
      </w:r>
    </w:p>
    <w:tbl>
      <w:tblPr>
        <w:tblW w:w="7153" w:type="dxa"/>
        <w:tblInd w:w="2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878"/>
        <w:gridCol w:w="1954"/>
        <w:gridCol w:w="1843"/>
        <w:gridCol w:w="1478"/>
      </w:tblGrid>
      <w:tr w:rsidR="00A54226" w:rsidRPr="00A035C1" w14:paraId="4583B32A" w14:textId="77777777" w:rsidTr="00414C51">
        <w:tc>
          <w:tcPr>
            <w:tcW w:w="1878" w:type="dxa"/>
          </w:tcPr>
          <w:p w14:paraId="4583B326" w14:textId="77777777" w:rsidR="00A54226" w:rsidRPr="00A035C1" w:rsidRDefault="00A54226" w:rsidP="00A035C1">
            <w:pPr>
              <w:keepNext/>
              <w:keepLines/>
              <w:suppressAutoHyphens/>
              <w:spacing w:before="80" w:after="80" w:line="200" w:lineRule="exact"/>
              <w:ind w:left="113"/>
              <w:jc w:val="both"/>
              <w:rPr>
                <w:sz w:val="16"/>
                <w:szCs w:val="16"/>
              </w:rPr>
            </w:pPr>
            <w:r w:rsidRPr="00A035C1">
              <w:rPr>
                <w:sz w:val="16"/>
                <w:szCs w:val="16"/>
              </w:rPr>
              <w:br w:type="page"/>
              <w:t>Index</w:t>
            </w:r>
          </w:p>
        </w:tc>
        <w:tc>
          <w:tcPr>
            <w:tcW w:w="1954" w:type="dxa"/>
          </w:tcPr>
          <w:p w14:paraId="4583B327" w14:textId="77777777" w:rsidR="00A54226" w:rsidRPr="00A035C1" w:rsidRDefault="00A54226" w:rsidP="00A035C1">
            <w:pPr>
              <w:keepNext/>
              <w:keepLines/>
              <w:suppressAutoHyphens/>
              <w:spacing w:before="80" w:after="80" w:line="200" w:lineRule="exact"/>
              <w:ind w:left="113"/>
              <w:rPr>
                <w:i/>
                <w:sz w:val="16"/>
                <w:szCs w:val="16"/>
              </w:rPr>
            </w:pPr>
            <w:r w:rsidRPr="00A035C1">
              <w:rPr>
                <w:i/>
                <w:sz w:val="16"/>
                <w:szCs w:val="16"/>
              </w:rPr>
              <w:t>Internal gearbox ratios (ratios of engine to gearbox output shaft revolutions)</w:t>
            </w:r>
          </w:p>
        </w:tc>
        <w:tc>
          <w:tcPr>
            <w:tcW w:w="1843" w:type="dxa"/>
          </w:tcPr>
          <w:p w14:paraId="4583B328" w14:textId="77777777" w:rsidR="00A54226" w:rsidRPr="00A035C1" w:rsidRDefault="00A54226" w:rsidP="00A035C1">
            <w:pPr>
              <w:keepNext/>
              <w:keepLines/>
              <w:suppressAutoHyphens/>
              <w:spacing w:before="80" w:after="80" w:line="200" w:lineRule="exact"/>
              <w:ind w:left="113"/>
              <w:rPr>
                <w:i/>
                <w:sz w:val="16"/>
                <w:szCs w:val="16"/>
              </w:rPr>
            </w:pPr>
            <w:r w:rsidRPr="00A035C1">
              <w:rPr>
                <w:i/>
                <w:sz w:val="16"/>
                <w:szCs w:val="16"/>
              </w:rPr>
              <w:t xml:space="preserve">Final drive ratios </w:t>
            </w:r>
            <w:r w:rsidRPr="00A035C1">
              <w:rPr>
                <w:i/>
                <w:sz w:val="16"/>
                <w:szCs w:val="16"/>
                <w:lang w:val="en-US"/>
              </w:rPr>
              <w:t>(ratio of gearbox output shaft to driven wheel revolutions)</w:t>
            </w:r>
          </w:p>
        </w:tc>
        <w:tc>
          <w:tcPr>
            <w:tcW w:w="1478" w:type="dxa"/>
          </w:tcPr>
          <w:p w14:paraId="4583B329" w14:textId="77777777" w:rsidR="00A54226" w:rsidRPr="00A035C1" w:rsidRDefault="00A54226" w:rsidP="00A035C1">
            <w:pPr>
              <w:keepNext/>
              <w:keepLines/>
              <w:suppressAutoHyphens/>
              <w:spacing w:before="80" w:after="80" w:line="200" w:lineRule="exact"/>
              <w:ind w:left="113"/>
              <w:jc w:val="both"/>
              <w:rPr>
                <w:i/>
                <w:sz w:val="16"/>
                <w:szCs w:val="16"/>
              </w:rPr>
            </w:pPr>
            <w:r w:rsidRPr="00A035C1">
              <w:rPr>
                <w:i/>
                <w:sz w:val="16"/>
                <w:szCs w:val="16"/>
              </w:rPr>
              <w:t>Total gear ratios</w:t>
            </w:r>
          </w:p>
        </w:tc>
      </w:tr>
      <w:tr w:rsidR="00A54226" w:rsidRPr="00A035C1" w14:paraId="4583B32F" w14:textId="77777777" w:rsidTr="00414C51">
        <w:tc>
          <w:tcPr>
            <w:tcW w:w="1878" w:type="dxa"/>
          </w:tcPr>
          <w:p w14:paraId="4583B32B" w14:textId="77777777" w:rsidR="00A54226" w:rsidRPr="00A035C1" w:rsidRDefault="00A54226" w:rsidP="00A035C1">
            <w:pPr>
              <w:keepNext/>
              <w:keepLines/>
              <w:suppressAutoHyphens/>
              <w:spacing w:before="40" w:after="120" w:line="240" w:lineRule="atLeast"/>
              <w:ind w:left="113"/>
              <w:rPr>
                <w:sz w:val="20"/>
              </w:rPr>
            </w:pPr>
            <w:r w:rsidRPr="00A035C1">
              <w:rPr>
                <w:sz w:val="20"/>
              </w:rPr>
              <w:t>Maximum for CVT*</w:t>
            </w:r>
          </w:p>
        </w:tc>
        <w:tc>
          <w:tcPr>
            <w:tcW w:w="1954" w:type="dxa"/>
          </w:tcPr>
          <w:p w14:paraId="4583B32C" w14:textId="77777777" w:rsidR="00A54226" w:rsidRPr="00A035C1" w:rsidRDefault="00A54226" w:rsidP="00A035C1">
            <w:pPr>
              <w:keepNext/>
              <w:keepLines/>
              <w:suppressAutoHyphens/>
              <w:spacing w:before="40" w:after="120" w:line="240" w:lineRule="atLeast"/>
              <w:rPr>
                <w:sz w:val="20"/>
              </w:rPr>
            </w:pPr>
          </w:p>
        </w:tc>
        <w:tc>
          <w:tcPr>
            <w:tcW w:w="1843" w:type="dxa"/>
          </w:tcPr>
          <w:p w14:paraId="4583B32D" w14:textId="77777777" w:rsidR="00A54226" w:rsidRPr="00A035C1" w:rsidRDefault="00A54226" w:rsidP="00A035C1">
            <w:pPr>
              <w:keepNext/>
              <w:keepLines/>
              <w:suppressAutoHyphens/>
              <w:spacing w:before="40" w:after="120" w:line="240" w:lineRule="atLeast"/>
              <w:rPr>
                <w:sz w:val="20"/>
              </w:rPr>
            </w:pPr>
          </w:p>
        </w:tc>
        <w:tc>
          <w:tcPr>
            <w:tcW w:w="1478" w:type="dxa"/>
          </w:tcPr>
          <w:p w14:paraId="4583B32E" w14:textId="77777777" w:rsidR="00A54226" w:rsidRPr="00A035C1" w:rsidRDefault="00A54226" w:rsidP="00A035C1">
            <w:pPr>
              <w:keepNext/>
              <w:keepLines/>
              <w:suppressAutoHyphens/>
              <w:spacing w:before="40" w:after="120" w:line="240" w:lineRule="atLeast"/>
              <w:rPr>
                <w:sz w:val="20"/>
              </w:rPr>
            </w:pPr>
          </w:p>
        </w:tc>
      </w:tr>
      <w:tr w:rsidR="00A54226" w:rsidRPr="00A035C1" w14:paraId="4583B334" w14:textId="77777777" w:rsidTr="00414C51">
        <w:tc>
          <w:tcPr>
            <w:tcW w:w="1878" w:type="dxa"/>
          </w:tcPr>
          <w:p w14:paraId="4583B330" w14:textId="77777777" w:rsidR="00A54226" w:rsidRPr="00A035C1" w:rsidRDefault="00A54226" w:rsidP="00A035C1">
            <w:pPr>
              <w:keepNext/>
              <w:keepLines/>
              <w:suppressAutoHyphens/>
              <w:spacing w:before="40" w:after="120" w:line="240" w:lineRule="atLeast"/>
              <w:ind w:left="113"/>
              <w:rPr>
                <w:sz w:val="20"/>
              </w:rPr>
            </w:pPr>
            <w:r w:rsidRPr="00A035C1">
              <w:rPr>
                <w:sz w:val="20"/>
              </w:rPr>
              <w:t>1</w:t>
            </w:r>
          </w:p>
        </w:tc>
        <w:tc>
          <w:tcPr>
            <w:tcW w:w="1954" w:type="dxa"/>
          </w:tcPr>
          <w:p w14:paraId="4583B331" w14:textId="77777777" w:rsidR="00A54226" w:rsidRPr="00A035C1" w:rsidRDefault="00A54226" w:rsidP="00A035C1">
            <w:pPr>
              <w:keepNext/>
              <w:keepLines/>
              <w:suppressAutoHyphens/>
              <w:spacing w:before="40" w:after="120" w:line="240" w:lineRule="atLeast"/>
              <w:rPr>
                <w:sz w:val="20"/>
              </w:rPr>
            </w:pPr>
          </w:p>
        </w:tc>
        <w:tc>
          <w:tcPr>
            <w:tcW w:w="1843" w:type="dxa"/>
          </w:tcPr>
          <w:p w14:paraId="4583B332" w14:textId="77777777" w:rsidR="00A54226" w:rsidRPr="00A035C1" w:rsidRDefault="00A54226" w:rsidP="00A035C1">
            <w:pPr>
              <w:keepNext/>
              <w:keepLines/>
              <w:suppressAutoHyphens/>
              <w:spacing w:before="40" w:after="120" w:line="240" w:lineRule="atLeast"/>
              <w:rPr>
                <w:sz w:val="20"/>
              </w:rPr>
            </w:pPr>
          </w:p>
        </w:tc>
        <w:tc>
          <w:tcPr>
            <w:tcW w:w="1478" w:type="dxa"/>
          </w:tcPr>
          <w:p w14:paraId="4583B333" w14:textId="77777777" w:rsidR="00A54226" w:rsidRPr="00A035C1" w:rsidRDefault="00A54226" w:rsidP="00A035C1">
            <w:pPr>
              <w:keepNext/>
              <w:keepLines/>
              <w:suppressAutoHyphens/>
              <w:spacing w:before="40" w:after="120" w:line="240" w:lineRule="atLeast"/>
              <w:rPr>
                <w:sz w:val="20"/>
              </w:rPr>
            </w:pPr>
          </w:p>
        </w:tc>
      </w:tr>
      <w:tr w:rsidR="00A54226" w:rsidRPr="00A035C1" w14:paraId="4583B339" w14:textId="77777777" w:rsidTr="00414C51">
        <w:tc>
          <w:tcPr>
            <w:tcW w:w="1878" w:type="dxa"/>
          </w:tcPr>
          <w:p w14:paraId="4583B335" w14:textId="77777777" w:rsidR="00A54226" w:rsidRPr="00A035C1" w:rsidRDefault="00A54226" w:rsidP="00A035C1">
            <w:pPr>
              <w:keepNext/>
              <w:keepLines/>
              <w:suppressAutoHyphens/>
              <w:spacing w:before="40" w:after="120" w:line="240" w:lineRule="atLeast"/>
              <w:ind w:left="113"/>
              <w:rPr>
                <w:sz w:val="20"/>
              </w:rPr>
            </w:pPr>
            <w:r w:rsidRPr="00A035C1">
              <w:rPr>
                <w:sz w:val="20"/>
              </w:rPr>
              <w:t>2</w:t>
            </w:r>
          </w:p>
        </w:tc>
        <w:tc>
          <w:tcPr>
            <w:tcW w:w="1954" w:type="dxa"/>
          </w:tcPr>
          <w:p w14:paraId="4583B336" w14:textId="77777777" w:rsidR="00A54226" w:rsidRPr="00A035C1" w:rsidRDefault="00A54226" w:rsidP="00A035C1">
            <w:pPr>
              <w:keepNext/>
              <w:keepLines/>
              <w:suppressAutoHyphens/>
              <w:spacing w:before="40" w:after="120" w:line="240" w:lineRule="atLeast"/>
              <w:rPr>
                <w:sz w:val="20"/>
              </w:rPr>
            </w:pPr>
          </w:p>
        </w:tc>
        <w:tc>
          <w:tcPr>
            <w:tcW w:w="1843" w:type="dxa"/>
          </w:tcPr>
          <w:p w14:paraId="4583B337" w14:textId="77777777" w:rsidR="00A54226" w:rsidRPr="00A035C1" w:rsidRDefault="00A54226" w:rsidP="00A035C1">
            <w:pPr>
              <w:keepNext/>
              <w:keepLines/>
              <w:suppressAutoHyphens/>
              <w:spacing w:before="40" w:after="120" w:line="240" w:lineRule="atLeast"/>
              <w:rPr>
                <w:sz w:val="20"/>
              </w:rPr>
            </w:pPr>
          </w:p>
        </w:tc>
        <w:tc>
          <w:tcPr>
            <w:tcW w:w="1478" w:type="dxa"/>
          </w:tcPr>
          <w:p w14:paraId="4583B338" w14:textId="77777777" w:rsidR="00A54226" w:rsidRPr="00A035C1" w:rsidRDefault="00A54226" w:rsidP="00A035C1">
            <w:pPr>
              <w:keepNext/>
              <w:keepLines/>
              <w:suppressAutoHyphens/>
              <w:spacing w:before="40" w:after="120" w:line="240" w:lineRule="atLeast"/>
              <w:rPr>
                <w:sz w:val="20"/>
              </w:rPr>
            </w:pPr>
          </w:p>
        </w:tc>
      </w:tr>
      <w:tr w:rsidR="00A54226" w:rsidRPr="00A035C1" w14:paraId="4583B33E" w14:textId="77777777" w:rsidTr="00414C51">
        <w:tc>
          <w:tcPr>
            <w:tcW w:w="1878" w:type="dxa"/>
          </w:tcPr>
          <w:p w14:paraId="4583B33A" w14:textId="77777777" w:rsidR="00A54226" w:rsidRPr="00A035C1" w:rsidRDefault="00A54226" w:rsidP="00A035C1">
            <w:pPr>
              <w:keepNext/>
              <w:keepLines/>
              <w:suppressAutoHyphens/>
              <w:spacing w:before="40" w:after="120" w:line="240" w:lineRule="atLeast"/>
              <w:ind w:left="113"/>
              <w:rPr>
                <w:sz w:val="20"/>
              </w:rPr>
            </w:pPr>
            <w:r w:rsidRPr="00A035C1">
              <w:rPr>
                <w:sz w:val="20"/>
              </w:rPr>
              <w:t>3</w:t>
            </w:r>
          </w:p>
        </w:tc>
        <w:tc>
          <w:tcPr>
            <w:tcW w:w="1954" w:type="dxa"/>
          </w:tcPr>
          <w:p w14:paraId="4583B33B" w14:textId="77777777" w:rsidR="00A54226" w:rsidRPr="00A035C1" w:rsidRDefault="00A54226" w:rsidP="00A035C1">
            <w:pPr>
              <w:keepNext/>
              <w:keepLines/>
              <w:suppressAutoHyphens/>
              <w:spacing w:before="40" w:after="120" w:line="240" w:lineRule="atLeast"/>
              <w:rPr>
                <w:sz w:val="20"/>
              </w:rPr>
            </w:pPr>
          </w:p>
        </w:tc>
        <w:tc>
          <w:tcPr>
            <w:tcW w:w="1843" w:type="dxa"/>
          </w:tcPr>
          <w:p w14:paraId="4583B33C" w14:textId="77777777" w:rsidR="00A54226" w:rsidRPr="00A035C1" w:rsidRDefault="00A54226" w:rsidP="00A035C1">
            <w:pPr>
              <w:keepNext/>
              <w:keepLines/>
              <w:suppressAutoHyphens/>
              <w:spacing w:before="40" w:after="120" w:line="240" w:lineRule="atLeast"/>
              <w:rPr>
                <w:sz w:val="20"/>
              </w:rPr>
            </w:pPr>
          </w:p>
        </w:tc>
        <w:tc>
          <w:tcPr>
            <w:tcW w:w="1478" w:type="dxa"/>
          </w:tcPr>
          <w:p w14:paraId="4583B33D" w14:textId="77777777" w:rsidR="00A54226" w:rsidRPr="00A035C1" w:rsidRDefault="00A54226" w:rsidP="00A035C1">
            <w:pPr>
              <w:keepNext/>
              <w:keepLines/>
              <w:suppressAutoHyphens/>
              <w:spacing w:before="40" w:after="120" w:line="240" w:lineRule="atLeast"/>
              <w:rPr>
                <w:sz w:val="20"/>
              </w:rPr>
            </w:pPr>
          </w:p>
        </w:tc>
      </w:tr>
      <w:tr w:rsidR="00A54226" w:rsidRPr="00A035C1" w14:paraId="4583B343" w14:textId="77777777" w:rsidTr="00414C51">
        <w:tc>
          <w:tcPr>
            <w:tcW w:w="1878" w:type="dxa"/>
          </w:tcPr>
          <w:p w14:paraId="4583B33F" w14:textId="77777777" w:rsidR="00A54226" w:rsidRPr="00A035C1" w:rsidRDefault="00A54226" w:rsidP="00A035C1">
            <w:pPr>
              <w:keepNext/>
              <w:keepLines/>
              <w:suppressAutoHyphens/>
              <w:spacing w:before="40" w:after="120" w:line="240" w:lineRule="atLeast"/>
              <w:ind w:left="113"/>
              <w:rPr>
                <w:sz w:val="20"/>
              </w:rPr>
            </w:pPr>
            <w:r w:rsidRPr="00A035C1">
              <w:rPr>
                <w:sz w:val="20"/>
              </w:rPr>
              <w:t>4, 5, others</w:t>
            </w:r>
          </w:p>
        </w:tc>
        <w:tc>
          <w:tcPr>
            <w:tcW w:w="1954" w:type="dxa"/>
          </w:tcPr>
          <w:p w14:paraId="4583B340" w14:textId="77777777" w:rsidR="00A54226" w:rsidRPr="00A035C1" w:rsidRDefault="00A54226" w:rsidP="00A035C1">
            <w:pPr>
              <w:keepNext/>
              <w:keepLines/>
              <w:suppressAutoHyphens/>
              <w:spacing w:before="40" w:after="120" w:line="240" w:lineRule="atLeast"/>
              <w:rPr>
                <w:sz w:val="20"/>
              </w:rPr>
            </w:pPr>
          </w:p>
        </w:tc>
        <w:tc>
          <w:tcPr>
            <w:tcW w:w="1843" w:type="dxa"/>
          </w:tcPr>
          <w:p w14:paraId="4583B341" w14:textId="77777777" w:rsidR="00A54226" w:rsidRPr="00A035C1" w:rsidRDefault="00A54226" w:rsidP="00A035C1">
            <w:pPr>
              <w:keepNext/>
              <w:keepLines/>
              <w:suppressAutoHyphens/>
              <w:spacing w:before="40" w:after="120" w:line="240" w:lineRule="atLeast"/>
              <w:rPr>
                <w:sz w:val="20"/>
              </w:rPr>
            </w:pPr>
          </w:p>
        </w:tc>
        <w:tc>
          <w:tcPr>
            <w:tcW w:w="1478" w:type="dxa"/>
          </w:tcPr>
          <w:p w14:paraId="4583B342" w14:textId="77777777" w:rsidR="00A54226" w:rsidRPr="00A035C1" w:rsidRDefault="00A54226" w:rsidP="00A035C1">
            <w:pPr>
              <w:keepNext/>
              <w:keepLines/>
              <w:suppressAutoHyphens/>
              <w:spacing w:before="40" w:after="120" w:line="240" w:lineRule="atLeast"/>
              <w:rPr>
                <w:sz w:val="20"/>
              </w:rPr>
            </w:pPr>
          </w:p>
        </w:tc>
      </w:tr>
      <w:tr w:rsidR="00A54226" w:rsidRPr="00A035C1" w14:paraId="4583B348" w14:textId="77777777" w:rsidTr="00414C51">
        <w:tc>
          <w:tcPr>
            <w:tcW w:w="1878" w:type="dxa"/>
          </w:tcPr>
          <w:p w14:paraId="4583B344" w14:textId="77777777" w:rsidR="00A54226" w:rsidRPr="00A035C1" w:rsidRDefault="00A54226" w:rsidP="00A035C1">
            <w:pPr>
              <w:keepNext/>
              <w:keepLines/>
              <w:suppressAutoHyphens/>
              <w:spacing w:before="40" w:after="120" w:line="240" w:lineRule="atLeast"/>
              <w:ind w:left="113"/>
              <w:rPr>
                <w:sz w:val="20"/>
              </w:rPr>
            </w:pPr>
            <w:r w:rsidRPr="00A035C1">
              <w:rPr>
                <w:sz w:val="20"/>
              </w:rPr>
              <w:t>Minimum for CVT*</w:t>
            </w:r>
            <w:r w:rsidRPr="00A035C1">
              <w:rPr>
                <w:rStyle w:val="FootnoteReference"/>
                <w:sz w:val="20"/>
              </w:rPr>
              <w:footnoteReference w:id="13"/>
            </w:r>
            <w:r w:rsidRPr="00A035C1">
              <w:rPr>
                <w:rStyle w:val="FootnoteReference"/>
                <w:sz w:val="20"/>
              </w:rPr>
              <w:t>*</w:t>
            </w:r>
          </w:p>
        </w:tc>
        <w:tc>
          <w:tcPr>
            <w:tcW w:w="1954" w:type="dxa"/>
          </w:tcPr>
          <w:p w14:paraId="4583B345" w14:textId="77777777" w:rsidR="00A54226" w:rsidRPr="00A035C1" w:rsidRDefault="00A54226" w:rsidP="00A035C1">
            <w:pPr>
              <w:keepNext/>
              <w:keepLines/>
              <w:suppressAutoHyphens/>
              <w:spacing w:before="40" w:after="120" w:line="240" w:lineRule="atLeast"/>
              <w:rPr>
                <w:sz w:val="20"/>
              </w:rPr>
            </w:pPr>
          </w:p>
        </w:tc>
        <w:tc>
          <w:tcPr>
            <w:tcW w:w="1843" w:type="dxa"/>
          </w:tcPr>
          <w:p w14:paraId="4583B346" w14:textId="77777777" w:rsidR="00A54226" w:rsidRPr="00A035C1" w:rsidRDefault="00A54226" w:rsidP="00A035C1">
            <w:pPr>
              <w:keepNext/>
              <w:keepLines/>
              <w:suppressAutoHyphens/>
              <w:spacing w:before="40" w:after="120" w:line="240" w:lineRule="atLeast"/>
              <w:rPr>
                <w:sz w:val="20"/>
              </w:rPr>
            </w:pPr>
          </w:p>
        </w:tc>
        <w:tc>
          <w:tcPr>
            <w:tcW w:w="1478" w:type="dxa"/>
          </w:tcPr>
          <w:p w14:paraId="4583B347" w14:textId="77777777" w:rsidR="00A54226" w:rsidRPr="00A035C1" w:rsidRDefault="00A54226" w:rsidP="00A035C1">
            <w:pPr>
              <w:keepNext/>
              <w:keepLines/>
              <w:suppressAutoHyphens/>
              <w:spacing w:before="40" w:after="120" w:line="240" w:lineRule="atLeast"/>
              <w:rPr>
                <w:sz w:val="20"/>
              </w:rPr>
            </w:pPr>
          </w:p>
        </w:tc>
      </w:tr>
      <w:tr w:rsidR="00A54226" w:rsidRPr="00A035C1" w14:paraId="4583B34D" w14:textId="77777777" w:rsidTr="00414C51">
        <w:tc>
          <w:tcPr>
            <w:tcW w:w="1878" w:type="dxa"/>
          </w:tcPr>
          <w:p w14:paraId="4583B349" w14:textId="77777777" w:rsidR="00A54226" w:rsidRPr="00A035C1" w:rsidRDefault="00A54226" w:rsidP="00A035C1">
            <w:pPr>
              <w:keepNext/>
              <w:keepLines/>
              <w:suppressAutoHyphens/>
              <w:spacing w:before="40" w:after="120" w:line="240" w:lineRule="atLeast"/>
              <w:ind w:left="113"/>
              <w:rPr>
                <w:sz w:val="20"/>
              </w:rPr>
            </w:pPr>
            <w:r w:rsidRPr="00A035C1">
              <w:rPr>
                <w:sz w:val="20"/>
              </w:rPr>
              <w:t>Reverse</w:t>
            </w:r>
          </w:p>
        </w:tc>
        <w:tc>
          <w:tcPr>
            <w:tcW w:w="1954" w:type="dxa"/>
          </w:tcPr>
          <w:p w14:paraId="4583B34A" w14:textId="77777777" w:rsidR="00A54226" w:rsidRPr="00A035C1" w:rsidRDefault="00A54226" w:rsidP="00A035C1">
            <w:pPr>
              <w:keepNext/>
              <w:keepLines/>
              <w:suppressAutoHyphens/>
              <w:spacing w:before="40" w:after="120" w:line="240" w:lineRule="atLeast"/>
              <w:rPr>
                <w:sz w:val="20"/>
              </w:rPr>
            </w:pPr>
          </w:p>
        </w:tc>
        <w:tc>
          <w:tcPr>
            <w:tcW w:w="1843" w:type="dxa"/>
          </w:tcPr>
          <w:p w14:paraId="4583B34B" w14:textId="77777777" w:rsidR="00A54226" w:rsidRPr="00A035C1" w:rsidRDefault="00A54226" w:rsidP="00A035C1">
            <w:pPr>
              <w:keepNext/>
              <w:keepLines/>
              <w:suppressAutoHyphens/>
              <w:spacing w:before="40" w:after="120" w:line="240" w:lineRule="atLeast"/>
              <w:rPr>
                <w:sz w:val="20"/>
              </w:rPr>
            </w:pPr>
          </w:p>
        </w:tc>
        <w:tc>
          <w:tcPr>
            <w:tcW w:w="1478" w:type="dxa"/>
          </w:tcPr>
          <w:p w14:paraId="4583B34C" w14:textId="77777777" w:rsidR="00A54226" w:rsidRPr="00A035C1" w:rsidRDefault="00A54226" w:rsidP="00A035C1">
            <w:pPr>
              <w:keepNext/>
              <w:keepLines/>
              <w:suppressAutoHyphens/>
              <w:spacing w:before="40" w:after="120" w:line="240" w:lineRule="atLeast"/>
              <w:rPr>
                <w:sz w:val="20"/>
              </w:rPr>
            </w:pPr>
          </w:p>
        </w:tc>
      </w:tr>
    </w:tbl>
    <w:p w14:paraId="4583B34E" w14:textId="77777777" w:rsidR="00A54226" w:rsidRPr="00282365" w:rsidRDefault="00A54226" w:rsidP="00A54226">
      <w:pPr>
        <w:pStyle w:val="SingleTxtG"/>
        <w:tabs>
          <w:tab w:val="left" w:pos="2500"/>
          <w:tab w:val="left" w:pos="2694"/>
        </w:tabs>
        <w:spacing w:before="120"/>
        <w:ind w:left="1418" w:hanging="284"/>
        <w:rPr>
          <w:sz w:val="18"/>
          <w:szCs w:val="18"/>
        </w:rPr>
      </w:pPr>
      <w:r w:rsidRPr="00282365">
        <w:rPr>
          <w:sz w:val="18"/>
          <w:szCs w:val="18"/>
        </w:rPr>
        <w:tab/>
      </w:r>
      <w:r>
        <w:rPr>
          <w:sz w:val="18"/>
          <w:szCs w:val="18"/>
        </w:rPr>
        <w:tab/>
      </w:r>
      <w:r w:rsidRPr="00282365">
        <w:rPr>
          <w:rStyle w:val="FootnoteReference"/>
          <w:szCs w:val="18"/>
        </w:rPr>
        <w:t>*</w:t>
      </w:r>
      <w:r w:rsidRPr="00282365">
        <w:rPr>
          <w:sz w:val="18"/>
          <w:szCs w:val="18"/>
        </w:rPr>
        <w:tab/>
        <w:t>CVT - Continuously variable transmission</w:t>
      </w:r>
    </w:p>
    <w:p w14:paraId="4583B34F" w14:textId="77777777" w:rsidR="00A54226" w:rsidRPr="00C056EC" w:rsidRDefault="00A54226" w:rsidP="00A54226">
      <w:pPr>
        <w:pStyle w:val="SingleTxtG"/>
        <w:tabs>
          <w:tab w:val="left" w:pos="2500"/>
          <w:tab w:val="right" w:leader="dot" w:pos="9639"/>
        </w:tabs>
      </w:pPr>
      <w:r w:rsidRPr="00C056EC">
        <w:lastRenderedPageBreak/>
        <w:t>6.</w:t>
      </w:r>
      <w:r w:rsidRPr="00C056EC">
        <w:tab/>
        <w:t>Suspension</w:t>
      </w:r>
      <w:r w:rsidRPr="00C056EC">
        <w:tab/>
      </w:r>
    </w:p>
    <w:p w14:paraId="4583B350" w14:textId="77777777" w:rsidR="00A54226" w:rsidRPr="00C056EC" w:rsidRDefault="00A54226" w:rsidP="00A54226">
      <w:pPr>
        <w:pStyle w:val="SingleTxtG"/>
        <w:tabs>
          <w:tab w:val="left" w:pos="2500"/>
          <w:tab w:val="right" w:leader="dot" w:pos="9639"/>
        </w:tabs>
      </w:pPr>
      <w:r w:rsidRPr="00C056EC">
        <w:t>6.</w:t>
      </w:r>
      <w:r>
        <w:t>6.</w:t>
      </w:r>
      <w:r w:rsidRPr="00C056EC">
        <w:tab/>
        <w:t>Tyres and wheels</w:t>
      </w:r>
      <w:r w:rsidRPr="00C056EC">
        <w:tab/>
      </w:r>
      <w:r w:rsidRPr="00C056EC">
        <w:tab/>
      </w:r>
    </w:p>
    <w:p w14:paraId="4583B351" w14:textId="77777777" w:rsidR="00A54226" w:rsidRPr="00254F2C" w:rsidRDefault="00A54226" w:rsidP="00A54226">
      <w:pPr>
        <w:pStyle w:val="SingleTxtG"/>
        <w:tabs>
          <w:tab w:val="left" w:pos="2500"/>
          <w:tab w:val="right" w:leader="dot" w:pos="9639"/>
        </w:tabs>
        <w:ind w:right="142"/>
        <w:jc w:val="left"/>
        <w:rPr>
          <w:lang w:val="en-US"/>
        </w:rPr>
      </w:pPr>
      <w:r w:rsidRPr="00254F2C">
        <w:rPr>
          <w:lang w:val="en-US"/>
        </w:rPr>
        <w:t>6.6.1.</w:t>
      </w:r>
      <w:r w:rsidRPr="00254F2C">
        <w:rPr>
          <w:lang w:val="en-US"/>
        </w:rPr>
        <w:tab/>
      </w:r>
      <w:proofErr w:type="spellStart"/>
      <w:r w:rsidRPr="00254F2C">
        <w:rPr>
          <w:lang w:val="en-US"/>
        </w:rPr>
        <w:t>Tyre</w:t>
      </w:r>
      <w:proofErr w:type="spellEnd"/>
      <w:r w:rsidRPr="00254F2C">
        <w:rPr>
          <w:lang w:val="en-US"/>
        </w:rPr>
        <w:t xml:space="preserve"> / wheel combination(s)</w:t>
      </w:r>
    </w:p>
    <w:p w14:paraId="4583B352" w14:textId="77777777" w:rsidR="00A54226" w:rsidRPr="008F577F" w:rsidRDefault="00A54226" w:rsidP="00A54226">
      <w:pPr>
        <w:tabs>
          <w:tab w:val="left" w:pos="2268"/>
          <w:tab w:val="left" w:pos="2977"/>
          <w:tab w:val="left" w:leader="dot" w:pos="8505"/>
          <w:tab w:val="right" w:leader="dot" w:pos="9356"/>
        </w:tabs>
        <w:spacing w:after="120"/>
        <w:ind w:left="2552" w:right="1134" w:hanging="1418"/>
        <w:jc w:val="both"/>
        <w:rPr>
          <w:sz w:val="20"/>
          <w:lang w:val="en-US"/>
        </w:rPr>
      </w:pPr>
      <w:r w:rsidRPr="008F577F">
        <w:rPr>
          <w:sz w:val="20"/>
          <w:lang w:val="en-US"/>
        </w:rPr>
        <w:tab/>
      </w:r>
      <w:r>
        <w:rPr>
          <w:sz w:val="20"/>
          <w:lang w:val="en-US"/>
        </w:rPr>
        <w:tab/>
        <w:t>(a)</w:t>
      </w:r>
      <w:r>
        <w:rPr>
          <w:sz w:val="20"/>
          <w:lang w:val="en-US"/>
        </w:rPr>
        <w:tab/>
        <w:t>F</w:t>
      </w:r>
      <w:r w:rsidRPr="008F577F">
        <w:rPr>
          <w:sz w:val="20"/>
          <w:lang w:val="en-US"/>
        </w:rPr>
        <w:t xml:space="preserve">or all </w:t>
      </w:r>
      <w:proofErr w:type="spellStart"/>
      <w:r w:rsidRPr="008F577F">
        <w:rPr>
          <w:sz w:val="20"/>
          <w:lang w:val="en-US"/>
        </w:rPr>
        <w:t>tyre</w:t>
      </w:r>
      <w:proofErr w:type="spellEnd"/>
      <w:r w:rsidRPr="008F577F">
        <w:rPr>
          <w:sz w:val="20"/>
          <w:lang w:val="en-US"/>
        </w:rPr>
        <w:t xml:space="preserve"> options indicate size designation, load-capacity index,</w:t>
      </w:r>
      <w:r>
        <w:rPr>
          <w:sz w:val="20"/>
          <w:lang w:val="en-US"/>
        </w:rPr>
        <w:br/>
      </w:r>
      <w:r>
        <w:rPr>
          <w:sz w:val="20"/>
          <w:lang w:val="en-US"/>
        </w:rPr>
        <w:tab/>
        <w:t>speed category symbol;</w:t>
      </w:r>
    </w:p>
    <w:p w14:paraId="4583B353" w14:textId="77777777" w:rsidR="00A54226" w:rsidRPr="008F577F" w:rsidRDefault="00A54226" w:rsidP="00A54226">
      <w:pPr>
        <w:tabs>
          <w:tab w:val="left" w:pos="2268"/>
          <w:tab w:val="left" w:pos="2977"/>
          <w:tab w:val="left" w:leader="dot" w:pos="8505"/>
          <w:tab w:val="right" w:leader="dot" w:pos="9356"/>
        </w:tabs>
        <w:spacing w:after="120"/>
        <w:ind w:left="2552" w:right="1134" w:hanging="1418"/>
        <w:jc w:val="both"/>
        <w:rPr>
          <w:sz w:val="20"/>
          <w:lang w:val="en-US"/>
        </w:rPr>
      </w:pPr>
      <w:r w:rsidRPr="008F577F">
        <w:rPr>
          <w:sz w:val="20"/>
          <w:lang w:val="en-US"/>
        </w:rPr>
        <w:tab/>
      </w:r>
      <w:r>
        <w:rPr>
          <w:sz w:val="20"/>
          <w:lang w:val="en-US"/>
        </w:rPr>
        <w:tab/>
        <w:t>(b)</w:t>
      </w:r>
      <w:r>
        <w:rPr>
          <w:sz w:val="20"/>
          <w:lang w:val="en-US"/>
        </w:rPr>
        <w:tab/>
        <w:t>F</w:t>
      </w:r>
      <w:r w:rsidRPr="008F577F">
        <w:rPr>
          <w:sz w:val="20"/>
          <w:lang w:val="en-US"/>
        </w:rPr>
        <w:t xml:space="preserve">or </w:t>
      </w:r>
      <w:proofErr w:type="spellStart"/>
      <w:r w:rsidRPr="008F577F">
        <w:rPr>
          <w:sz w:val="20"/>
          <w:lang w:val="en-US"/>
        </w:rPr>
        <w:t>tyres</w:t>
      </w:r>
      <w:proofErr w:type="spellEnd"/>
      <w:r w:rsidRPr="008F577F">
        <w:rPr>
          <w:sz w:val="20"/>
          <w:lang w:val="en-US"/>
        </w:rPr>
        <w:t xml:space="preserve"> of category Z intended to be fitted on vehicles whose</w:t>
      </w:r>
      <w:r>
        <w:rPr>
          <w:sz w:val="20"/>
          <w:lang w:val="en-US"/>
        </w:rPr>
        <w:br/>
      </w:r>
      <w:r>
        <w:rPr>
          <w:sz w:val="20"/>
          <w:lang w:val="en-US"/>
        </w:rPr>
        <w:tab/>
      </w:r>
      <w:r w:rsidRPr="008F577F">
        <w:rPr>
          <w:sz w:val="20"/>
          <w:lang w:val="en-US"/>
        </w:rPr>
        <w:t>maximum speed exceeds 300 km/h equivalent information shall be</w:t>
      </w:r>
      <w:r>
        <w:rPr>
          <w:sz w:val="20"/>
          <w:lang w:val="en-US"/>
        </w:rPr>
        <w:br/>
      </w:r>
      <w:r>
        <w:rPr>
          <w:sz w:val="20"/>
          <w:lang w:val="en-US"/>
        </w:rPr>
        <w:tab/>
      </w:r>
      <w:r w:rsidRPr="008F577F">
        <w:rPr>
          <w:sz w:val="20"/>
          <w:lang w:val="en-US"/>
        </w:rPr>
        <w:t>provided; for wheels indicate rim size(s) and off-set(s)</w:t>
      </w:r>
      <w:r>
        <w:rPr>
          <w:sz w:val="20"/>
          <w:lang w:val="en-US"/>
        </w:rPr>
        <w:t>.</w:t>
      </w:r>
    </w:p>
    <w:p w14:paraId="4583B354" w14:textId="77777777" w:rsidR="00A54226" w:rsidRPr="00C056EC" w:rsidRDefault="00A54226" w:rsidP="00232D04">
      <w:pPr>
        <w:pStyle w:val="SingleTxtG"/>
        <w:tabs>
          <w:tab w:val="right" w:leader="dot" w:pos="9639"/>
        </w:tabs>
        <w:ind w:left="2552" w:hanging="1418"/>
        <w:jc w:val="left"/>
        <w:rPr>
          <w:lang w:val="fr-FR"/>
        </w:rPr>
      </w:pPr>
      <w:r w:rsidRPr="00C056EC">
        <w:rPr>
          <w:lang w:val="fr-FR"/>
        </w:rPr>
        <w:t>6</w:t>
      </w:r>
      <w:r>
        <w:rPr>
          <w:lang w:val="fr-FR"/>
        </w:rPr>
        <w:t>.6</w:t>
      </w:r>
      <w:r w:rsidRPr="00C056EC">
        <w:rPr>
          <w:lang w:val="fr-FR"/>
        </w:rPr>
        <w:t>.1.1.</w:t>
      </w:r>
      <w:r w:rsidRPr="00C056EC">
        <w:rPr>
          <w:lang w:val="fr-FR"/>
        </w:rPr>
        <w:tab/>
      </w:r>
      <w:proofErr w:type="spellStart"/>
      <w:r w:rsidRPr="00C056EC">
        <w:rPr>
          <w:lang w:val="fr-FR"/>
        </w:rPr>
        <w:t>Axles</w:t>
      </w:r>
      <w:proofErr w:type="spellEnd"/>
    </w:p>
    <w:p w14:paraId="4583B355" w14:textId="77777777" w:rsidR="00A54226" w:rsidRPr="00C056EC" w:rsidRDefault="00A54226" w:rsidP="00232D04">
      <w:pPr>
        <w:pStyle w:val="SingleTxtG"/>
        <w:tabs>
          <w:tab w:val="right" w:leader="dot" w:pos="9639"/>
        </w:tabs>
        <w:ind w:left="2552" w:hanging="1418"/>
        <w:jc w:val="left"/>
        <w:rPr>
          <w:lang w:val="fr-FR"/>
        </w:rPr>
      </w:pPr>
      <w:r w:rsidRPr="00C056EC">
        <w:rPr>
          <w:lang w:val="fr-FR"/>
        </w:rPr>
        <w:t>6</w:t>
      </w:r>
      <w:r>
        <w:rPr>
          <w:lang w:val="fr-FR"/>
        </w:rPr>
        <w:t>.6</w:t>
      </w:r>
      <w:r w:rsidRPr="00C056EC">
        <w:rPr>
          <w:lang w:val="fr-FR"/>
        </w:rPr>
        <w:t>.1.1.1.</w:t>
      </w:r>
      <w:r w:rsidRPr="00C056EC">
        <w:rPr>
          <w:lang w:val="fr-FR"/>
        </w:rPr>
        <w:tab/>
      </w:r>
      <w:proofErr w:type="spellStart"/>
      <w:r w:rsidRPr="00C056EC">
        <w:rPr>
          <w:lang w:val="fr-FR"/>
        </w:rPr>
        <w:t>Axle</w:t>
      </w:r>
      <w:proofErr w:type="spellEnd"/>
      <w:r w:rsidRPr="00C056EC">
        <w:rPr>
          <w:lang w:val="fr-FR"/>
        </w:rPr>
        <w:t xml:space="preserve"> </w:t>
      </w:r>
      <w:proofErr w:type="gramStart"/>
      <w:r w:rsidRPr="00C056EC">
        <w:rPr>
          <w:lang w:val="fr-FR"/>
        </w:rPr>
        <w:t>1:</w:t>
      </w:r>
      <w:proofErr w:type="gramEnd"/>
      <w:r w:rsidRPr="00C056EC">
        <w:rPr>
          <w:lang w:val="fr-FR"/>
        </w:rPr>
        <w:tab/>
      </w:r>
    </w:p>
    <w:p w14:paraId="4583B356" w14:textId="77777777" w:rsidR="00A54226" w:rsidRPr="00C056EC" w:rsidRDefault="00A54226" w:rsidP="00232D04">
      <w:pPr>
        <w:pStyle w:val="SingleTxtG"/>
        <w:tabs>
          <w:tab w:val="right" w:leader="dot" w:pos="9639"/>
        </w:tabs>
        <w:ind w:left="2552" w:hanging="1418"/>
        <w:jc w:val="left"/>
        <w:rPr>
          <w:lang w:val="fr-FR"/>
        </w:rPr>
      </w:pPr>
      <w:r w:rsidRPr="00C056EC">
        <w:rPr>
          <w:lang w:val="fr-FR"/>
        </w:rPr>
        <w:t>6.</w:t>
      </w:r>
      <w:r>
        <w:rPr>
          <w:lang w:val="fr-FR"/>
        </w:rPr>
        <w:t>6</w:t>
      </w:r>
      <w:r w:rsidRPr="00C056EC">
        <w:rPr>
          <w:lang w:val="fr-FR"/>
        </w:rPr>
        <w:t>.1.1.2.</w:t>
      </w:r>
      <w:r w:rsidRPr="00C056EC">
        <w:rPr>
          <w:lang w:val="fr-FR"/>
        </w:rPr>
        <w:tab/>
      </w:r>
      <w:proofErr w:type="spellStart"/>
      <w:r w:rsidRPr="00C056EC">
        <w:rPr>
          <w:lang w:val="fr-FR"/>
        </w:rPr>
        <w:t>Axle</w:t>
      </w:r>
      <w:proofErr w:type="spellEnd"/>
      <w:r w:rsidRPr="00C056EC">
        <w:rPr>
          <w:lang w:val="fr-FR"/>
        </w:rPr>
        <w:t xml:space="preserve"> </w:t>
      </w:r>
      <w:proofErr w:type="gramStart"/>
      <w:r w:rsidRPr="00C056EC">
        <w:rPr>
          <w:lang w:val="fr-FR"/>
        </w:rPr>
        <w:t>2:</w:t>
      </w:r>
      <w:proofErr w:type="gramEnd"/>
      <w:r w:rsidRPr="00C056EC">
        <w:rPr>
          <w:lang w:val="fr-FR"/>
        </w:rPr>
        <w:tab/>
      </w:r>
    </w:p>
    <w:p w14:paraId="4583B357" w14:textId="77777777" w:rsidR="00A54226" w:rsidRPr="00C056EC" w:rsidRDefault="00A54226" w:rsidP="00232D04">
      <w:pPr>
        <w:pStyle w:val="SingleTxtG"/>
        <w:tabs>
          <w:tab w:val="right" w:leader="dot" w:pos="9639"/>
        </w:tabs>
        <w:ind w:left="2552" w:hanging="1418"/>
        <w:jc w:val="left"/>
        <w:rPr>
          <w:lang w:val="fr-FR"/>
        </w:rPr>
      </w:pPr>
      <w:r w:rsidRPr="00C056EC">
        <w:rPr>
          <w:lang w:val="fr-FR"/>
        </w:rPr>
        <w:t>6.</w:t>
      </w:r>
      <w:r>
        <w:rPr>
          <w:lang w:val="fr-FR"/>
        </w:rPr>
        <w:t>6</w:t>
      </w:r>
      <w:r w:rsidRPr="00C056EC">
        <w:rPr>
          <w:lang w:val="fr-FR"/>
        </w:rPr>
        <w:t>.1.1.3.</w:t>
      </w:r>
      <w:r w:rsidRPr="00C056EC">
        <w:rPr>
          <w:lang w:val="fr-FR"/>
        </w:rPr>
        <w:tab/>
      </w:r>
      <w:proofErr w:type="spellStart"/>
      <w:r w:rsidRPr="00C056EC">
        <w:rPr>
          <w:lang w:val="fr-FR"/>
        </w:rPr>
        <w:t>Axle</w:t>
      </w:r>
      <w:proofErr w:type="spellEnd"/>
      <w:r w:rsidRPr="00C056EC">
        <w:rPr>
          <w:lang w:val="fr-FR"/>
        </w:rPr>
        <w:t xml:space="preserve"> </w:t>
      </w:r>
      <w:proofErr w:type="gramStart"/>
      <w:r w:rsidRPr="00C056EC">
        <w:rPr>
          <w:lang w:val="fr-FR"/>
        </w:rPr>
        <w:t>3:</w:t>
      </w:r>
      <w:proofErr w:type="gramEnd"/>
      <w:r w:rsidRPr="00C056EC">
        <w:rPr>
          <w:lang w:val="fr-FR"/>
        </w:rPr>
        <w:tab/>
      </w:r>
    </w:p>
    <w:p w14:paraId="4583B358" w14:textId="77777777" w:rsidR="00A54226" w:rsidRPr="00C056EC" w:rsidRDefault="00A54226" w:rsidP="00232D04">
      <w:pPr>
        <w:pStyle w:val="SingleTxtG"/>
        <w:tabs>
          <w:tab w:val="right" w:leader="dot" w:pos="9639"/>
        </w:tabs>
        <w:ind w:left="2552" w:hanging="1418"/>
        <w:jc w:val="left"/>
        <w:rPr>
          <w:lang w:val="fr-FR"/>
        </w:rPr>
      </w:pPr>
      <w:r w:rsidRPr="00C056EC">
        <w:rPr>
          <w:lang w:val="fr-FR"/>
        </w:rPr>
        <w:t>6.</w:t>
      </w:r>
      <w:r>
        <w:rPr>
          <w:lang w:val="fr-FR"/>
        </w:rPr>
        <w:t>6</w:t>
      </w:r>
      <w:r w:rsidRPr="00C056EC">
        <w:rPr>
          <w:lang w:val="fr-FR"/>
        </w:rPr>
        <w:t>.1.1.4.</w:t>
      </w:r>
      <w:r w:rsidRPr="00C056EC">
        <w:rPr>
          <w:lang w:val="fr-FR"/>
        </w:rPr>
        <w:tab/>
      </w:r>
      <w:proofErr w:type="spellStart"/>
      <w:r w:rsidRPr="00C056EC">
        <w:rPr>
          <w:lang w:val="fr-FR"/>
        </w:rPr>
        <w:t>Axle</w:t>
      </w:r>
      <w:proofErr w:type="spellEnd"/>
      <w:r w:rsidRPr="00C056EC">
        <w:rPr>
          <w:lang w:val="fr-FR"/>
        </w:rPr>
        <w:t xml:space="preserve"> </w:t>
      </w:r>
      <w:proofErr w:type="gramStart"/>
      <w:r w:rsidRPr="00C056EC">
        <w:rPr>
          <w:lang w:val="fr-FR"/>
        </w:rPr>
        <w:t>4:</w:t>
      </w:r>
      <w:proofErr w:type="gramEnd"/>
      <w:r w:rsidRPr="00C056EC">
        <w:rPr>
          <w:lang w:val="fr-FR"/>
        </w:rPr>
        <w:tab/>
        <w:t>etc.</w:t>
      </w:r>
    </w:p>
    <w:p w14:paraId="4583B359" w14:textId="77777777" w:rsidR="00A54226" w:rsidRPr="00C056EC" w:rsidRDefault="00A54226" w:rsidP="00232D04">
      <w:pPr>
        <w:pStyle w:val="SingleTxtG"/>
        <w:tabs>
          <w:tab w:val="right" w:leader="dot" w:pos="9639"/>
        </w:tabs>
        <w:ind w:left="2552" w:hanging="1418"/>
        <w:jc w:val="left"/>
      </w:pPr>
      <w:r w:rsidRPr="00C056EC">
        <w:t>6.</w:t>
      </w:r>
      <w:r>
        <w:t>6</w:t>
      </w:r>
      <w:r w:rsidRPr="00C056EC">
        <w:t>.2.</w:t>
      </w:r>
      <w:r w:rsidRPr="00C056EC">
        <w:tab/>
        <w:t xml:space="preserve">Upper and lower limit of rolling </w:t>
      </w:r>
      <w:r>
        <w:t>radii/</w:t>
      </w:r>
      <w:r w:rsidRPr="00C056EC">
        <w:t>circumference</w:t>
      </w:r>
      <w:r w:rsidRPr="002E195E">
        <w:rPr>
          <w:vertAlign w:val="superscript"/>
        </w:rPr>
        <w:t>5</w:t>
      </w:r>
      <w:r w:rsidRPr="00C056EC">
        <w:t>:</w:t>
      </w:r>
      <w:r w:rsidRPr="00C056EC">
        <w:tab/>
      </w:r>
    </w:p>
    <w:p w14:paraId="4583B35A" w14:textId="77777777" w:rsidR="00A54226" w:rsidRPr="00C056EC" w:rsidRDefault="00A54226" w:rsidP="00232D04">
      <w:pPr>
        <w:pStyle w:val="SingleTxtG"/>
        <w:tabs>
          <w:tab w:val="right" w:leader="dot" w:pos="9639"/>
        </w:tabs>
        <w:ind w:left="2552" w:hanging="1418"/>
        <w:jc w:val="left"/>
        <w:rPr>
          <w:lang w:val="fr-FR"/>
        </w:rPr>
      </w:pPr>
      <w:r w:rsidRPr="00C056EC">
        <w:rPr>
          <w:lang w:val="fr-FR"/>
        </w:rPr>
        <w:t>6.</w:t>
      </w:r>
      <w:r>
        <w:rPr>
          <w:lang w:val="fr-FR"/>
        </w:rPr>
        <w:t>6</w:t>
      </w:r>
      <w:r w:rsidRPr="00C056EC">
        <w:rPr>
          <w:lang w:val="fr-FR"/>
        </w:rPr>
        <w:t>.2.1.</w:t>
      </w:r>
      <w:r w:rsidRPr="00C056EC">
        <w:rPr>
          <w:lang w:val="fr-FR"/>
        </w:rPr>
        <w:tab/>
      </w:r>
      <w:proofErr w:type="spellStart"/>
      <w:r w:rsidRPr="00C056EC">
        <w:rPr>
          <w:lang w:val="fr-FR"/>
        </w:rPr>
        <w:t>Axles</w:t>
      </w:r>
      <w:proofErr w:type="spellEnd"/>
    </w:p>
    <w:p w14:paraId="4583B35B" w14:textId="77777777" w:rsidR="00A54226" w:rsidRPr="00C056EC" w:rsidRDefault="00A54226" w:rsidP="00232D04">
      <w:pPr>
        <w:pStyle w:val="SingleTxtG"/>
        <w:tabs>
          <w:tab w:val="right" w:leader="dot" w:pos="9639"/>
        </w:tabs>
        <w:ind w:left="2552" w:hanging="1418"/>
        <w:jc w:val="left"/>
        <w:rPr>
          <w:lang w:val="fr-FR"/>
        </w:rPr>
      </w:pPr>
      <w:r w:rsidRPr="00C056EC">
        <w:rPr>
          <w:lang w:val="fr-FR"/>
        </w:rPr>
        <w:t>6.</w:t>
      </w:r>
      <w:r>
        <w:rPr>
          <w:lang w:val="fr-FR"/>
        </w:rPr>
        <w:t>6</w:t>
      </w:r>
      <w:r w:rsidRPr="00C056EC">
        <w:rPr>
          <w:lang w:val="fr-FR"/>
        </w:rPr>
        <w:t>.2.1.1.</w:t>
      </w:r>
      <w:r w:rsidRPr="00C056EC">
        <w:rPr>
          <w:lang w:val="fr-FR"/>
        </w:rPr>
        <w:tab/>
      </w:r>
      <w:proofErr w:type="spellStart"/>
      <w:r w:rsidRPr="00C056EC">
        <w:rPr>
          <w:lang w:val="fr-FR"/>
        </w:rPr>
        <w:t>Axle</w:t>
      </w:r>
      <w:proofErr w:type="spellEnd"/>
      <w:r w:rsidRPr="00C056EC">
        <w:rPr>
          <w:lang w:val="fr-FR"/>
        </w:rPr>
        <w:t xml:space="preserve"> </w:t>
      </w:r>
      <w:proofErr w:type="gramStart"/>
      <w:r w:rsidRPr="00C056EC">
        <w:rPr>
          <w:lang w:val="fr-FR"/>
        </w:rPr>
        <w:t>1:</w:t>
      </w:r>
      <w:proofErr w:type="gramEnd"/>
      <w:r w:rsidRPr="00C056EC">
        <w:rPr>
          <w:lang w:val="fr-FR"/>
        </w:rPr>
        <w:tab/>
      </w:r>
    </w:p>
    <w:p w14:paraId="4583B35C" w14:textId="77777777" w:rsidR="00A54226" w:rsidRPr="00C056EC" w:rsidRDefault="00A54226" w:rsidP="00232D04">
      <w:pPr>
        <w:pStyle w:val="SingleTxtG"/>
        <w:tabs>
          <w:tab w:val="right" w:leader="dot" w:pos="9639"/>
        </w:tabs>
        <w:ind w:left="2552" w:hanging="1418"/>
        <w:jc w:val="left"/>
        <w:rPr>
          <w:lang w:val="fr-FR"/>
        </w:rPr>
      </w:pPr>
      <w:r w:rsidRPr="00C056EC">
        <w:rPr>
          <w:lang w:val="fr-FR"/>
        </w:rPr>
        <w:t>6.</w:t>
      </w:r>
      <w:r>
        <w:rPr>
          <w:lang w:val="fr-FR"/>
        </w:rPr>
        <w:t>6</w:t>
      </w:r>
      <w:r w:rsidRPr="00C056EC">
        <w:rPr>
          <w:lang w:val="fr-FR"/>
        </w:rPr>
        <w:t>.2.1.2.</w:t>
      </w:r>
      <w:r w:rsidRPr="00C056EC">
        <w:rPr>
          <w:lang w:val="fr-FR"/>
        </w:rPr>
        <w:tab/>
      </w:r>
      <w:proofErr w:type="spellStart"/>
      <w:r w:rsidRPr="00C056EC">
        <w:rPr>
          <w:lang w:val="fr-FR"/>
        </w:rPr>
        <w:t>Axle</w:t>
      </w:r>
      <w:proofErr w:type="spellEnd"/>
      <w:r w:rsidRPr="00C056EC">
        <w:rPr>
          <w:lang w:val="fr-FR"/>
        </w:rPr>
        <w:t xml:space="preserve"> </w:t>
      </w:r>
      <w:proofErr w:type="gramStart"/>
      <w:r w:rsidRPr="00C056EC">
        <w:rPr>
          <w:lang w:val="fr-FR"/>
        </w:rPr>
        <w:t>2:</w:t>
      </w:r>
      <w:proofErr w:type="gramEnd"/>
      <w:r w:rsidRPr="00C056EC">
        <w:rPr>
          <w:lang w:val="fr-FR"/>
        </w:rPr>
        <w:tab/>
      </w:r>
    </w:p>
    <w:p w14:paraId="4583B35D" w14:textId="77777777" w:rsidR="00A54226" w:rsidRPr="00C056EC" w:rsidRDefault="00A54226" w:rsidP="00232D04">
      <w:pPr>
        <w:pStyle w:val="SingleTxtG"/>
        <w:tabs>
          <w:tab w:val="right" w:leader="dot" w:pos="9639"/>
        </w:tabs>
        <w:ind w:left="2552" w:hanging="1418"/>
        <w:jc w:val="left"/>
        <w:rPr>
          <w:lang w:val="fr-FR"/>
        </w:rPr>
      </w:pPr>
      <w:r w:rsidRPr="00C056EC">
        <w:rPr>
          <w:lang w:val="fr-FR"/>
        </w:rPr>
        <w:t>6.</w:t>
      </w:r>
      <w:r>
        <w:rPr>
          <w:lang w:val="fr-FR"/>
        </w:rPr>
        <w:t>6</w:t>
      </w:r>
      <w:r w:rsidRPr="00C056EC">
        <w:rPr>
          <w:lang w:val="fr-FR"/>
        </w:rPr>
        <w:t>.2.1.3.</w:t>
      </w:r>
      <w:r w:rsidRPr="00C056EC">
        <w:rPr>
          <w:lang w:val="fr-FR"/>
        </w:rPr>
        <w:tab/>
      </w:r>
      <w:proofErr w:type="spellStart"/>
      <w:r w:rsidRPr="00C056EC">
        <w:rPr>
          <w:lang w:val="fr-FR"/>
        </w:rPr>
        <w:t>Axle</w:t>
      </w:r>
      <w:proofErr w:type="spellEnd"/>
      <w:r w:rsidRPr="00C056EC">
        <w:rPr>
          <w:lang w:val="fr-FR"/>
        </w:rPr>
        <w:t xml:space="preserve"> </w:t>
      </w:r>
      <w:proofErr w:type="gramStart"/>
      <w:r w:rsidRPr="00C056EC">
        <w:rPr>
          <w:lang w:val="fr-FR"/>
        </w:rPr>
        <w:t>3:</w:t>
      </w:r>
      <w:proofErr w:type="gramEnd"/>
      <w:r w:rsidRPr="00C056EC">
        <w:rPr>
          <w:lang w:val="fr-FR"/>
        </w:rPr>
        <w:tab/>
      </w:r>
    </w:p>
    <w:p w14:paraId="4583B35E" w14:textId="77777777" w:rsidR="00A54226" w:rsidRPr="00C056EC" w:rsidRDefault="00A54226" w:rsidP="00232D04">
      <w:pPr>
        <w:pStyle w:val="SingleTxtG"/>
        <w:tabs>
          <w:tab w:val="right" w:leader="dot" w:pos="9639"/>
        </w:tabs>
        <w:ind w:left="2552" w:hanging="1418"/>
        <w:jc w:val="left"/>
        <w:rPr>
          <w:lang w:val="fr-FR"/>
        </w:rPr>
      </w:pPr>
      <w:r w:rsidRPr="00C056EC">
        <w:rPr>
          <w:lang w:val="fr-FR"/>
        </w:rPr>
        <w:t>6.</w:t>
      </w:r>
      <w:r>
        <w:rPr>
          <w:lang w:val="fr-FR"/>
        </w:rPr>
        <w:t>6</w:t>
      </w:r>
      <w:r w:rsidRPr="00C056EC">
        <w:rPr>
          <w:lang w:val="fr-FR"/>
        </w:rPr>
        <w:t>.2.1.4.</w:t>
      </w:r>
      <w:r w:rsidRPr="00C056EC">
        <w:rPr>
          <w:lang w:val="fr-FR"/>
        </w:rPr>
        <w:tab/>
      </w:r>
      <w:proofErr w:type="spellStart"/>
      <w:r w:rsidRPr="00C056EC">
        <w:rPr>
          <w:lang w:val="fr-FR"/>
        </w:rPr>
        <w:t>Axle</w:t>
      </w:r>
      <w:proofErr w:type="spellEnd"/>
      <w:r w:rsidRPr="00C056EC">
        <w:rPr>
          <w:lang w:val="fr-FR"/>
        </w:rPr>
        <w:t xml:space="preserve"> </w:t>
      </w:r>
      <w:proofErr w:type="gramStart"/>
      <w:r w:rsidRPr="00C056EC">
        <w:rPr>
          <w:lang w:val="fr-FR"/>
        </w:rPr>
        <w:t>4:</w:t>
      </w:r>
      <w:proofErr w:type="gramEnd"/>
      <w:r w:rsidRPr="00C056EC">
        <w:rPr>
          <w:lang w:val="fr-FR"/>
        </w:rPr>
        <w:tab/>
        <w:t>etc.</w:t>
      </w:r>
    </w:p>
    <w:p w14:paraId="4583B35F" w14:textId="77777777" w:rsidR="00A54226" w:rsidRPr="00C056EC" w:rsidRDefault="00A54226" w:rsidP="00A54226">
      <w:pPr>
        <w:pStyle w:val="SingleTxtG"/>
        <w:tabs>
          <w:tab w:val="right" w:leader="dot" w:pos="9639"/>
        </w:tabs>
        <w:ind w:left="2552" w:hanging="1418"/>
      </w:pPr>
      <w:r w:rsidRPr="00C056EC">
        <w:t>6.</w:t>
      </w:r>
      <w:r>
        <w:t>6</w:t>
      </w:r>
      <w:r w:rsidRPr="00C056EC">
        <w:t>.3.</w:t>
      </w:r>
      <w:r w:rsidRPr="00C056EC">
        <w:tab/>
        <w:t>Tyre pressure(s) recommended by the manufacturer:</w:t>
      </w:r>
      <w:r>
        <w:tab/>
        <w:t>kPa</w:t>
      </w:r>
    </w:p>
    <w:p w14:paraId="4583B360" w14:textId="77777777" w:rsidR="00A54226" w:rsidRDefault="00A54226" w:rsidP="00A54226">
      <w:pPr>
        <w:tabs>
          <w:tab w:val="left" w:pos="1701"/>
          <w:tab w:val="left" w:leader="dot" w:pos="8505"/>
          <w:tab w:val="right" w:leader="dot" w:pos="9356"/>
        </w:tabs>
        <w:spacing w:after="120"/>
        <w:ind w:left="2552" w:right="1134" w:hanging="1418"/>
        <w:jc w:val="both"/>
        <w:rPr>
          <w:sz w:val="20"/>
        </w:rPr>
      </w:pPr>
      <w:r>
        <w:rPr>
          <w:sz w:val="20"/>
        </w:rPr>
        <w:t>9</w:t>
      </w:r>
      <w:r w:rsidRPr="00C056EC">
        <w:rPr>
          <w:sz w:val="20"/>
        </w:rPr>
        <w:t>.</w:t>
      </w:r>
      <w:r w:rsidRPr="00C056EC">
        <w:rPr>
          <w:sz w:val="20"/>
        </w:rPr>
        <w:tab/>
      </w:r>
      <w:r>
        <w:rPr>
          <w:sz w:val="20"/>
        </w:rPr>
        <w:tab/>
      </w:r>
      <w:r w:rsidRPr="00C056EC">
        <w:rPr>
          <w:sz w:val="20"/>
        </w:rPr>
        <w:t>Bodywork</w:t>
      </w:r>
    </w:p>
    <w:p w14:paraId="4583B361" w14:textId="77777777" w:rsidR="00A54226" w:rsidRPr="00640A17" w:rsidRDefault="00A54226" w:rsidP="00A54226">
      <w:pPr>
        <w:pStyle w:val="SingleTxtG"/>
        <w:tabs>
          <w:tab w:val="right" w:leader="dot" w:pos="9639"/>
        </w:tabs>
        <w:ind w:left="2552" w:hanging="1418"/>
        <w:rPr>
          <w:lang w:val="en-US"/>
        </w:rPr>
      </w:pPr>
      <w:r w:rsidRPr="00640A17">
        <w:rPr>
          <w:lang w:val="en-US"/>
        </w:rPr>
        <w:t>9.1.</w:t>
      </w:r>
      <w:r w:rsidRPr="00640A17">
        <w:rPr>
          <w:lang w:val="en-US"/>
        </w:rPr>
        <w:tab/>
        <w:t xml:space="preserve">Type of </w:t>
      </w:r>
      <w:proofErr w:type="spellStart"/>
      <w:r w:rsidRPr="00640A17">
        <w:rPr>
          <w:lang w:val="en-US"/>
        </w:rPr>
        <w:t>bodywork</w:t>
      </w:r>
      <w:r w:rsidR="003E2F29">
        <w:rPr>
          <w:rStyle w:val="FootnoteReference"/>
          <w:lang w:val="en-US"/>
        </w:rPr>
        <w:footnoteReference w:customMarkFollows="1" w:id="14"/>
        <w:t>i</w:t>
      </w:r>
      <w:proofErr w:type="spellEnd"/>
      <w:r w:rsidRPr="00640A17">
        <w:rPr>
          <w:lang w:val="en-US"/>
        </w:rPr>
        <w:t>:</w:t>
      </w:r>
      <w:r>
        <w:rPr>
          <w:lang w:val="en-US"/>
        </w:rPr>
        <w:tab/>
      </w:r>
    </w:p>
    <w:p w14:paraId="4583B362" w14:textId="77777777" w:rsidR="00A54226" w:rsidRDefault="00A54226" w:rsidP="00A54226">
      <w:pPr>
        <w:tabs>
          <w:tab w:val="left" w:pos="1701"/>
          <w:tab w:val="left" w:leader="dot" w:pos="8505"/>
          <w:tab w:val="right" w:leader="dot" w:pos="9356"/>
        </w:tabs>
        <w:spacing w:after="120"/>
        <w:ind w:left="2552" w:right="1134" w:hanging="1418"/>
        <w:jc w:val="both"/>
        <w:rPr>
          <w:sz w:val="20"/>
          <w:lang w:val="en-US"/>
        </w:rPr>
      </w:pPr>
      <w:r>
        <w:rPr>
          <w:sz w:val="20"/>
          <w:lang w:val="en-US"/>
        </w:rPr>
        <w:t>9.10.3.</w:t>
      </w:r>
      <w:r>
        <w:rPr>
          <w:sz w:val="20"/>
          <w:lang w:val="en-US"/>
        </w:rPr>
        <w:tab/>
      </w:r>
      <w:r>
        <w:rPr>
          <w:sz w:val="20"/>
          <w:lang w:val="en-US"/>
        </w:rPr>
        <w:tab/>
      </w:r>
      <w:r w:rsidRPr="00640A17">
        <w:rPr>
          <w:sz w:val="20"/>
          <w:lang w:val="en-US"/>
        </w:rPr>
        <w:t>Seats</w:t>
      </w:r>
    </w:p>
    <w:p w14:paraId="4583B363" w14:textId="77777777" w:rsidR="00A54226" w:rsidRPr="00640A17" w:rsidRDefault="00A54226" w:rsidP="00A54226">
      <w:pPr>
        <w:pStyle w:val="SingleTxtG"/>
        <w:tabs>
          <w:tab w:val="right" w:leader="dot" w:pos="9639"/>
        </w:tabs>
        <w:ind w:left="2552" w:hanging="1418"/>
        <w:rPr>
          <w:lang w:val="en-US"/>
        </w:rPr>
      </w:pPr>
      <w:r w:rsidRPr="00640A17">
        <w:rPr>
          <w:lang w:val="en-US"/>
        </w:rPr>
        <w:t>9.10.3.1.</w:t>
      </w:r>
      <w:r w:rsidRPr="00640A17">
        <w:rPr>
          <w:lang w:val="en-US"/>
        </w:rPr>
        <w:tab/>
        <w:t>Number:</w:t>
      </w:r>
      <w:r w:rsidRPr="00640A17">
        <w:rPr>
          <w:lang w:val="en-US"/>
        </w:rPr>
        <w:tab/>
      </w:r>
    </w:p>
    <w:p w14:paraId="4583B364" w14:textId="77777777" w:rsidR="00A54226" w:rsidRDefault="00A54226" w:rsidP="00A54226">
      <w:pPr>
        <w:pStyle w:val="SingleTxtG"/>
        <w:tabs>
          <w:tab w:val="left" w:pos="2500"/>
          <w:tab w:val="right" w:leader="dot" w:pos="9639"/>
        </w:tabs>
      </w:pPr>
    </w:p>
    <w:p w14:paraId="4583B365" w14:textId="77777777" w:rsidR="00A54226" w:rsidRDefault="00A54226" w:rsidP="00A54226">
      <w:pPr>
        <w:pStyle w:val="FootnoteText"/>
        <w:rPr>
          <w:b/>
          <w:lang w:val="en-US"/>
        </w:rPr>
      </w:pPr>
      <w:r>
        <w:rPr>
          <w:lang w:val="en-US"/>
        </w:rPr>
        <w:tab/>
      </w:r>
    </w:p>
    <w:p w14:paraId="4583B366" w14:textId="77777777" w:rsidR="00A54226" w:rsidRDefault="00A54226" w:rsidP="00A54226">
      <w:pPr>
        <w:pStyle w:val="FootnoteText"/>
        <w:rPr>
          <w:sz w:val="20"/>
        </w:rPr>
        <w:sectPr w:rsidR="00A54226" w:rsidSect="00D214D1">
          <w:headerReference w:type="even" r:id="rId88"/>
          <w:headerReference w:type="default" r:id="rId89"/>
          <w:footerReference w:type="even" r:id="rId90"/>
          <w:footerReference w:type="default" r:id="rId91"/>
          <w:headerReference w:type="first" r:id="rId92"/>
          <w:footnotePr>
            <w:numRestart w:val="eachSect"/>
          </w:footnotePr>
          <w:pgSz w:w="11907" w:h="16840" w:code="9"/>
          <w:pgMar w:top="1701" w:right="1134" w:bottom="2268" w:left="1134" w:header="964" w:footer="1701" w:gutter="0"/>
          <w:cols w:space="708"/>
          <w:docGrid w:linePitch="360"/>
        </w:sectPr>
      </w:pPr>
    </w:p>
    <w:p w14:paraId="4583B367" w14:textId="77777777" w:rsidR="00A54226" w:rsidRPr="00C4635F" w:rsidRDefault="00A54226" w:rsidP="00A54226">
      <w:pPr>
        <w:pStyle w:val="HChG"/>
      </w:pPr>
      <w:r>
        <w:lastRenderedPageBreak/>
        <w:tab/>
      </w:r>
      <w:r w:rsidRPr="00C4635F">
        <w:t>Annex 1 - Appendix 1</w:t>
      </w:r>
    </w:p>
    <w:p w14:paraId="4583B368" w14:textId="77777777" w:rsidR="00A54226" w:rsidRPr="00C4635F" w:rsidRDefault="00A54226" w:rsidP="00A54226">
      <w:pPr>
        <w:pStyle w:val="HChG"/>
        <w:rPr>
          <w:lang w:val="en-US"/>
        </w:rPr>
      </w:pPr>
      <w:r>
        <w:rPr>
          <w:lang w:val="en-US"/>
        </w:rPr>
        <w:tab/>
      </w:r>
      <w:r>
        <w:rPr>
          <w:lang w:val="en-US"/>
        </w:rPr>
        <w:tab/>
      </w:r>
      <w:r w:rsidRPr="00C4635F">
        <w:rPr>
          <w:lang w:val="en-US"/>
        </w:rPr>
        <w:t>I</w:t>
      </w:r>
      <w:r>
        <w:rPr>
          <w:lang w:val="en-US"/>
        </w:rPr>
        <w:t>nformation on test conditions</w:t>
      </w:r>
    </w:p>
    <w:p w14:paraId="4583B369" w14:textId="77777777" w:rsidR="00A54226" w:rsidRPr="00C4635F" w:rsidRDefault="00A54226" w:rsidP="00A54226">
      <w:pPr>
        <w:pStyle w:val="SingleTxtG"/>
        <w:tabs>
          <w:tab w:val="right" w:leader="dot" w:pos="9639"/>
        </w:tabs>
        <w:ind w:left="1985" w:hanging="851"/>
      </w:pPr>
      <w:r>
        <w:t>1.</w:t>
      </w:r>
      <w:r>
        <w:tab/>
      </w:r>
      <w:r w:rsidRPr="00C4635F">
        <w:t>Spar</w:t>
      </w:r>
      <w:r>
        <w:t>k plug</w:t>
      </w:r>
    </w:p>
    <w:p w14:paraId="4583B36A" w14:textId="77777777" w:rsidR="00A54226" w:rsidRPr="00C4635F" w:rsidRDefault="00A54226" w:rsidP="00A54226">
      <w:pPr>
        <w:pStyle w:val="SingleTxtG"/>
        <w:tabs>
          <w:tab w:val="right" w:leader="dot" w:pos="9639"/>
        </w:tabs>
        <w:ind w:left="1985" w:hanging="851"/>
      </w:pPr>
      <w:r w:rsidRPr="00C4635F">
        <w:t>1.1.</w:t>
      </w:r>
      <w:r w:rsidRPr="00C4635F">
        <w:tab/>
        <w:t xml:space="preserve">Make: </w:t>
      </w:r>
      <w:r w:rsidRPr="00C4635F">
        <w:tab/>
      </w:r>
    </w:p>
    <w:p w14:paraId="4583B36B" w14:textId="77777777" w:rsidR="00A54226" w:rsidRPr="00C4635F" w:rsidRDefault="00A54226" w:rsidP="00A54226">
      <w:pPr>
        <w:pStyle w:val="SingleTxtG"/>
        <w:tabs>
          <w:tab w:val="right" w:leader="dot" w:pos="9639"/>
        </w:tabs>
        <w:ind w:left="1985" w:hanging="851"/>
      </w:pPr>
      <w:r w:rsidRPr="00C4635F">
        <w:t>1.2.</w:t>
      </w:r>
      <w:r w:rsidRPr="00C4635F">
        <w:tab/>
        <w:t xml:space="preserve">Type: </w:t>
      </w:r>
      <w:r w:rsidRPr="00C4635F">
        <w:tab/>
      </w:r>
    </w:p>
    <w:p w14:paraId="4583B36C" w14:textId="77777777" w:rsidR="00A54226" w:rsidRPr="00C4635F" w:rsidRDefault="00A54226" w:rsidP="00A54226">
      <w:pPr>
        <w:pStyle w:val="SingleTxtG"/>
        <w:tabs>
          <w:tab w:val="right" w:leader="dot" w:pos="9639"/>
        </w:tabs>
        <w:ind w:left="1985" w:hanging="851"/>
      </w:pPr>
      <w:r w:rsidRPr="00C4635F">
        <w:t>1.3.</w:t>
      </w:r>
      <w:r w:rsidRPr="00C4635F">
        <w:tab/>
        <w:t xml:space="preserve">Spark-gap setting: </w:t>
      </w:r>
      <w:r w:rsidRPr="00C4635F">
        <w:tab/>
      </w:r>
    </w:p>
    <w:p w14:paraId="4583B36D" w14:textId="77777777" w:rsidR="00A54226" w:rsidRPr="00C4635F" w:rsidRDefault="00A54226" w:rsidP="00A54226">
      <w:pPr>
        <w:pStyle w:val="SingleTxtG"/>
        <w:tabs>
          <w:tab w:val="right" w:leader="dot" w:pos="9639"/>
        </w:tabs>
        <w:ind w:left="1985" w:hanging="851"/>
      </w:pPr>
      <w:r w:rsidRPr="00C4635F">
        <w:t>2.</w:t>
      </w:r>
      <w:r w:rsidRPr="00C4635F">
        <w:tab/>
        <w:t>Ignition coil</w:t>
      </w:r>
    </w:p>
    <w:p w14:paraId="4583B36E" w14:textId="77777777" w:rsidR="00A54226" w:rsidRPr="00C4635F" w:rsidRDefault="00A54226" w:rsidP="00A54226">
      <w:pPr>
        <w:pStyle w:val="SingleTxtG"/>
        <w:tabs>
          <w:tab w:val="right" w:leader="dot" w:pos="9639"/>
        </w:tabs>
        <w:ind w:left="1985" w:hanging="851"/>
      </w:pPr>
      <w:r w:rsidRPr="00C4635F">
        <w:t>2.1.</w:t>
      </w:r>
      <w:r w:rsidRPr="00C4635F">
        <w:tab/>
        <w:t xml:space="preserve">Make: </w:t>
      </w:r>
      <w:r w:rsidRPr="00C4635F">
        <w:tab/>
      </w:r>
    </w:p>
    <w:p w14:paraId="4583B36F" w14:textId="77777777" w:rsidR="00A54226" w:rsidRPr="00C4635F" w:rsidRDefault="00A54226" w:rsidP="00A54226">
      <w:pPr>
        <w:pStyle w:val="SingleTxtG"/>
        <w:tabs>
          <w:tab w:val="right" w:leader="dot" w:pos="9639"/>
        </w:tabs>
        <w:ind w:left="1985" w:hanging="851"/>
      </w:pPr>
      <w:r w:rsidRPr="00C4635F">
        <w:t>2.2.</w:t>
      </w:r>
      <w:r w:rsidRPr="00C4635F">
        <w:tab/>
        <w:t xml:space="preserve">Type: </w:t>
      </w:r>
      <w:r w:rsidRPr="00C4635F">
        <w:tab/>
      </w:r>
    </w:p>
    <w:p w14:paraId="4583B370" w14:textId="77777777" w:rsidR="00A54226" w:rsidRPr="00C4635F" w:rsidRDefault="00A54226" w:rsidP="00A54226">
      <w:pPr>
        <w:pStyle w:val="SingleTxtG"/>
        <w:tabs>
          <w:tab w:val="right" w:leader="dot" w:pos="9639"/>
        </w:tabs>
        <w:ind w:left="1985" w:hanging="851"/>
      </w:pPr>
      <w:r w:rsidRPr="00C4635F">
        <w:t>3.</w:t>
      </w:r>
      <w:r w:rsidRPr="00C4635F">
        <w:tab/>
        <w:t>Lubricant used</w:t>
      </w:r>
    </w:p>
    <w:p w14:paraId="4583B371" w14:textId="77777777" w:rsidR="00A54226" w:rsidRPr="00C4635F" w:rsidRDefault="00A54226" w:rsidP="00A54226">
      <w:pPr>
        <w:pStyle w:val="SingleTxtG"/>
        <w:tabs>
          <w:tab w:val="right" w:leader="dot" w:pos="9639"/>
        </w:tabs>
        <w:ind w:left="1985" w:hanging="851"/>
      </w:pPr>
      <w:r w:rsidRPr="00C4635F">
        <w:t>3.1.</w:t>
      </w:r>
      <w:r w:rsidRPr="00C4635F">
        <w:tab/>
        <w:t>Make:</w:t>
      </w:r>
      <w:r w:rsidRPr="00C4635F">
        <w:tab/>
      </w:r>
    </w:p>
    <w:p w14:paraId="4583B372" w14:textId="77777777" w:rsidR="00A54226" w:rsidRPr="00C4635F" w:rsidRDefault="00A54226" w:rsidP="00A54226">
      <w:pPr>
        <w:pStyle w:val="SingleTxtG"/>
        <w:tabs>
          <w:tab w:val="right" w:leader="dot" w:pos="9639"/>
        </w:tabs>
        <w:ind w:left="1985" w:hanging="851"/>
      </w:pPr>
      <w:r w:rsidRPr="00C4635F">
        <w:t>3.2.</w:t>
      </w:r>
      <w:r w:rsidRPr="00C4635F">
        <w:tab/>
        <w:t>Type: (state percentage of oil in mixture if lubricant and fuel mixed)</w:t>
      </w:r>
      <w:r w:rsidRPr="00C4635F">
        <w:tab/>
      </w:r>
    </w:p>
    <w:p w14:paraId="4583B373" w14:textId="77777777" w:rsidR="00A54226" w:rsidRPr="00C4635F" w:rsidRDefault="00A54226" w:rsidP="00A54226">
      <w:pPr>
        <w:pStyle w:val="SingleTxtG"/>
        <w:tabs>
          <w:tab w:val="right" w:leader="dot" w:pos="9639"/>
        </w:tabs>
        <w:ind w:left="1985" w:hanging="851"/>
      </w:pPr>
      <w:r w:rsidRPr="00C4635F">
        <w:t>4.</w:t>
      </w:r>
      <w:r w:rsidRPr="00C4635F">
        <w:tab/>
        <w:t>Dynamometer load setting information (repeat information for each dynamometer test)</w:t>
      </w:r>
    </w:p>
    <w:p w14:paraId="4583B374" w14:textId="77777777" w:rsidR="00A54226" w:rsidRPr="00C4635F" w:rsidRDefault="00A54226" w:rsidP="00A54226">
      <w:pPr>
        <w:pStyle w:val="SingleTxtG"/>
        <w:tabs>
          <w:tab w:val="right" w:leader="dot" w:pos="9639"/>
        </w:tabs>
        <w:ind w:left="1985" w:hanging="851"/>
      </w:pPr>
      <w:r w:rsidRPr="00C4635F">
        <w:t>4.1.</w:t>
      </w:r>
      <w:r w:rsidRPr="00C4635F">
        <w:tab/>
        <w:t>Vehicle bodywork type (variant/version)</w:t>
      </w:r>
      <w:r w:rsidRPr="00C4635F">
        <w:tab/>
      </w:r>
    </w:p>
    <w:p w14:paraId="4583B375" w14:textId="77777777" w:rsidR="00A54226" w:rsidRPr="00C4635F" w:rsidRDefault="00A54226" w:rsidP="00A54226">
      <w:pPr>
        <w:pStyle w:val="SingleTxtG"/>
        <w:tabs>
          <w:tab w:val="right" w:leader="dot" w:pos="9639"/>
        </w:tabs>
        <w:ind w:left="1985" w:hanging="851"/>
      </w:pPr>
      <w:r w:rsidRPr="00C4635F">
        <w:t>4.2.</w:t>
      </w:r>
      <w:r w:rsidRPr="00C4635F">
        <w:tab/>
        <w:t>Gearbox type (manual/automatic/CVT)</w:t>
      </w:r>
      <w:r w:rsidRPr="00C4635F">
        <w:tab/>
      </w:r>
    </w:p>
    <w:p w14:paraId="4583B376" w14:textId="77777777" w:rsidR="00A54226" w:rsidRPr="00C4635F" w:rsidRDefault="00A54226" w:rsidP="00A54226">
      <w:pPr>
        <w:pStyle w:val="SingleTxtG"/>
        <w:tabs>
          <w:tab w:val="right" w:leader="dot" w:pos="9639"/>
        </w:tabs>
        <w:ind w:left="1985" w:hanging="851"/>
      </w:pPr>
      <w:r w:rsidRPr="00C4635F">
        <w:t>4.3.</w:t>
      </w:r>
      <w:r w:rsidRPr="00C4635F">
        <w:tab/>
        <w:t>Fixed load curve dynamometer setting information (if used)</w:t>
      </w:r>
      <w:r w:rsidRPr="00C4635F">
        <w:tab/>
      </w:r>
    </w:p>
    <w:p w14:paraId="4583B377" w14:textId="77777777" w:rsidR="00A54226" w:rsidRPr="00C4635F" w:rsidRDefault="00A54226" w:rsidP="00A54226">
      <w:pPr>
        <w:pStyle w:val="SingleTxtG"/>
        <w:tabs>
          <w:tab w:val="right" w:leader="dot" w:pos="9639"/>
        </w:tabs>
        <w:ind w:left="1985" w:hanging="851"/>
      </w:pPr>
      <w:r w:rsidRPr="00C4635F">
        <w:t>4.3.1.</w:t>
      </w:r>
      <w:r w:rsidRPr="00C4635F">
        <w:tab/>
        <w:t>Alternative dynamometer load setting method used (yes/no)</w:t>
      </w:r>
      <w:r w:rsidRPr="00C4635F">
        <w:tab/>
      </w:r>
    </w:p>
    <w:p w14:paraId="4583B378" w14:textId="77777777" w:rsidR="00A54226" w:rsidRPr="00C4635F" w:rsidRDefault="00A54226" w:rsidP="00A54226">
      <w:pPr>
        <w:pStyle w:val="SingleTxtG"/>
        <w:tabs>
          <w:tab w:val="right" w:leader="dot" w:pos="9639"/>
        </w:tabs>
        <w:ind w:left="1985" w:hanging="851"/>
      </w:pPr>
      <w:r w:rsidRPr="00C4635F">
        <w:t>4.3.2.</w:t>
      </w:r>
      <w:r w:rsidRPr="00C4635F">
        <w:tab/>
        <w:t>Inertia mass (kg):</w:t>
      </w:r>
      <w:r w:rsidRPr="00C4635F">
        <w:tab/>
      </w:r>
    </w:p>
    <w:p w14:paraId="4583B379" w14:textId="77777777" w:rsidR="00A54226" w:rsidRPr="00C4635F" w:rsidRDefault="00A54226" w:rsidP="00A54226">
      <w:pPr>
        <w:pStyle w:val="SingleTxtG"/>
        <w:tabs>
          <w:tab w:val="right" w:leader="dot" w:pos="9639"/>
        </w:tabs>
        <w:ind w:left="1985" w:hanging="851"/>
      </w:pPr>
      <w:r w:rsidRPr="00C4635F">
        <w:t>4.3.3.</w:t>
      </w:r>
      <w:r w:rsidRPr="00C4635F">
        <w:tab/>
        <w:t>Effective power absorbed at 80km/h including running losses of the vehicle on the dynamometer (kW)</w:t>
      </w:r>
    </w:p>
    <w:p w14:paraId="4583B37A" w14:textId="77777777" w:rsidR="00A54226" w:rsidRPr="00C4635F" w:rsidRDefault="00A54226" w:rsidP="00A54226">
      <w:pPr>
        <w:pStyle w:val="SingleTxtG"/>
        <w:tabs>
          <w:tab w:val="right" w:leader="dot" w:pos="9639"/>
        </w:tabs>
        <w:ind w:left="1985" w:hanging="851"/>
      </w:pPr>
      <w:r w:rsidRPr="00C4635F">
        <w:t>4.3.4.</w:t>
      </w:r>
      <w:r w:rsidRPr="00C4635F">
        <w:tab/>
        <w:t>Effective power absorbed at 50km/h including running losses of the vehicle on the dynamometer (kW)</w:t>
      </w:r>
      <w:r w:rsidRPr="00C4635F">
        <w:tab/>
      </w:r>
    </w:p>
    <w:p w14:paraId="4583B37B" w14:textId="77777777" w:rsidR="00A54226" w:rsidRPr="00C4635F" w:rsidRDefault="00A54226" w:rsidP="00A54226">
      <w:pPr>
        <w:pStyle w:val="SingleTxtG"/>
        <w:tabs>
          <w:tab w:val="right" w:leader="dot" w:pos="9639"/>
        </w:tabs>
        <w:ind w:left="1985" w:hanging="851"/>
      </w:pPr>
      <w:r w:rsidRPr="00C4635F">
        <w:t>4.4.</w:t>
      </w:r>
      <w:r w:rsidRPr="00C4635F">
        <w:tab/>
        <w:t>Adjustable load curve dynamometer setting information (if used)</w:t>
      </w:r>
      <w:r w:rsidRPr="00C4635F">
        <w:tab/>
      </w:r>
    </w:p>
    <w:p w14:paraId="4583B37C" w14:textId="77777777" w:rsidR="00A54226" w:rsidRPr="00C4635F" w:rsidRDefault="00A54226" w:rsidP="00A54226">
      <w:pPr>
        <w:pStyle w:val="SingleTxtG"/>
        <w:tabs>
          <w:tab w:val="right" w:leader="dot" w:pos="9639"/>
        </w:tabs>
        <w:ind w:left="1985" w:hanging="851"/>
      </w:pPr>
      <w:r w:rsidRPr="00C4635F">
        <w:t>4.4.1.</w:t>
      </w:r>
      <w:r w:rsidRPr="00C4635F">
        <w:tab/>
        <w:t>Coast down information from the test track</w:t>
      </w:r>
      <w:r w:rsidRPr="00C4635F">
        <w:tab/>
      </w:r>
    </w:p>
    <w:p w14:paraId="4583B37D" w14:textId="77777777" w:rsidR="00A54226" w:rsidRPr="00C4635F" w:rsidRDefault="00A54226" w:rsidP="00A54226">
      <w:pPr>
        <w:pStyle w:val="SingleTxtG"/>
        <w:tabs>
          <w:tab w:val="right" w:leader="dot" w:pos="9639"/>
        </w:tabs>
        <w:ind w:left="1985" w:hanging="851"/>
      </w:pPr>
      <w:r w:rsidRPr="00C4635F">
        <w:t>4.4.2.</w:t>
      </w:r>
      <w:r w:rsidRPr="00C4635F">
        <w:tab/>
        <w:t>Tyres make and type:</w:t>
      </w:r>
      <w:r w:rsidRPr="00C4635F">
        <w:tab/>
      </w:r>
    </w:p>
    <w:p w14:paraId="4583B37E" w14:textId="77777777" w:rsidR="00A54226" w:rsidRPr="00C4635F" w:rsidRDefault="00A54226" w:rsidP="00A54226">
      <w:pPr>
        <w:pStyle w:val="SingleTxtG"/>
        <w:tabs>
          <w:tab w:val="right" w:leader="dot" w:pos="9639"/>
        </w:tabs>
        <w:ind w:left="1985" w:hanging="851"/>
      </w:pPr>
      <w:r w:rsidRPr="00C4635F">
        <w:t>4.4.3.</w:t>
      </w:r>
      <w:r w:rsidRPr="00C4635F">
        <w:tab/>
        <w:t>Tyre dimensions (front/rear):</w:t>
      </w:r>
      <w:r w:rsidRPr="00C4635F">
        <w:tab/>
      </w:r>
    </w:p>
    <w:p w14:paraId="4583B37F" w14:textId="77777777" w:rsidR="00A54226" w:rsidRPr="00C4635F" w:rsidRDefault="00A54226" w:rsidP="00A54226">
      <w:pPr>
        <w:pStyle w:val="SingleTxtG"/>
        <w:tabs>
          <w:tab w:val="right" w:leader="dot" w:pos="9639"/>
        </w:tabs>
        <w:ind w:left="1985" w:hanging="851"/>
      </w:pPr>
      <w:r w:rsidRPr="00C4635F">
        <w:t>4.4.4.</w:t>
      </w:r>
      <w:r w:rsidRPr="00C4635F">
        <w:tab/>
        <w:t>Tyre pressure (front/rear) (kPa):</w:t>
      </w:r>
      <w:r w:rsidRPr="00C4635F">
        <w:tab/>
      </w:r>
    </w:p>
    <w:p w14:paraId="4583B380" w14:textId="77777777" w:rsidR="00A54226" w:rsidRPr="00C4635F" w:rsidRDefault="00A54226" w:rsidP="00A54226">
      <w:pPr>
        <w:pStyle w:val="SingleTxtG"/>
        <w:tabs>
          <w:tab w:val="right" w:leader="dot" w:pos="9639"/>
        </w:tabs>
        <w:ind w:left="1985" w:hanging="851"/>
      </w:pPr>
      <w:r w:rsidRPr="00C4635F">
        <w:t>4.4.5.</w:t>
      </w:r>
      <w:r w:rsidRPr="00C4635F">
        <w:tab/>
        <w:t>Vehicle test mass including driver (kg):</w:t>
      </w:r>
      <w:r w:rsidRPr="00C4635F">
        <w:tab/>
      </w:r>
    </w:p>
    <w:p w14:paraId="4583B381" w14:textId="77777777" w:rsidR="00A54226" w:rsidRPr="00C4635F" w:rsidRDefault="00A54226" w:rsidP="00A54226">
      <w:pPr>
        <w:pStyle w:val="ManualNumPar2"/>
        <w:tabs>
          <w:tab w:val="left" w:pos="851"/>
          <w:tab w:val="left" w:leader="dot" w:pos="8505"/>
        </w:tabs>
        <w:spacing w:before="0" w:after="0"/>
        <w:outlineLvl w:val="0"/>
        <w:rPr>
          <w:sz w:val="20"/>
        </w:rPr>
      </w:pPr>
    </w:p>
    <w:p w14:paraId="4583B382" w14:textId="77777777" w:rsidR="00A54226" w:rsidRPr="00C4635F" w:rsidRDefault="00A54226" w:rsidP="00A54226">
      <w:pPr>
        <w:pStyle w:val="ManualNumPar2"/>
        <w:keepNext/>
        <w:keepLines/>
        <w:spacing w:before="0"/>
        <w:outlineLvl w:val="0"/>
        <w:rPr>
          <w:sz w:val="20"/>
        </w:rPr>
      </w:pPr>
      <w:r>
        <w:rPr>
          <w:sz w:val="20"/>
        </w:rPr>
        <w:lastRenderedPageBreak/>
        <w:tab/>
        <w:t>4.4.6.</w:t>
      </w:r>
      <w:r>
        <w:rPr>
          <w:sz w:val="20"/>
        </w:rPr>
        <w:tab/>
      </w:r>
      <w:r w:rsidRPr="00C4635F">
        <w:rPr>
          <w:sz w:val="20"/>
        </w:rPr>
        <w:t>Road coast down data (if used)</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5"/>
        <w:gridCol w:w="1485"/>
        <w:gridCol w:w="1485"/>
        <w:gridCol w:w="3826"/>
      </w:tblGrid>
      <w:tr w:rsidR="00A54226" w:rsidRPr="00550EAF" w14:paraId="4583B387" w14:textId="77777777" w:rsidTr="00414C51">
        <w:trPr>
          <w:trHeight w:val="397"/>
        </w:trPr>
        <w:tc>
          <w:tcPr>
            <w:tcW w:w="1276" w:type="dxa"/>
          </w:tcPr>
          <w:p w14:paraId="4583B383" w14:textId="77777777" w:rsidR="00A54226" w:rsidRPr="00550EAF" w:rsidRDefault="00A54226" w:rsidP="00A54226">
            <w:pPr>
              <w:pStyle w:val="ManualNumPar2"/>
              <w:keepNext/>
              <w:keepLines/>
              <w:spacing w:before="0" w:after="0"/>
              <w:rPr>
                <w:i/>
                <w:sz w:val="16"/>
                <w:szCs w:val="16"/>
              </w:rPr>
            </w:pPr>
            <w:r w:rsidRPr="00550EAF">
              <w:rPr>
                <w:i/>
                <w:sz w:val="16"/>
                <w:szCs w:val="16"/>
              </w:rPr>
              <w:t>V (km/h)</w:t>
            </w:r>
          </w:p>
        </w:tc>
        <w:tc>
          <w:tcPr>
            <w:tcW w:w="1276" w:type="dxa"/>
          </w:tcPr>
          <w:p w14:paraId="4583B384" w14:textId="77777777" w:rsidR="00A54226" w:rsidRPr="00550EAF" w:rsidRDefault="00A54226" w:rsidP="00A54226">
            <w:pPr>
              <w:pStyle w:val="ManualNumPar2"/>
              <w:keepNext/>
              <w:keepLines/>
              <w:spacing w:before="0" w:after="0"/>
              <w:rPr>
                <w:i/>
                <w:sz w:val="16"/>
                <w:szCs w:val="16"/>
              </w:rPr>
            </w:pPr>
            <w:r w:rsidRPr="00550EAF">
              <w:rPr>
                <w:i/>
                <w:sz w:val="16"/>
                <w:szCs w:val="16"/>
              </w:rPr>
              <w:t>V</w:t>
            </w:r>
            <w:r w:rsidRPr="00550EAF">
              <w:rPr>
                <w:i/>
                <w:sz w:val="16"/>
                <w:szCs w:val="16"/>
                <w:vertAlign w:val="subscript"/>
              </w:rPr>
              <w:t>2</w:t>
            </w:r>
            <w:r w:rsidRPr="00550EAF">
              <w:rPr>
                <w:i/>
                <w:sz w:val="16"/>
                <w:szCs w:val="16"/>
              </w:rPr>
              <w:t xml:space="preserve"> (km/h)</w:t>
            </w:r>
          </w:p>
        </w:tc>
        <w:tc>
          <w:tcPr>
            <w:tcW w:w="1276" w:type="dxa"/>
          </w:tcPr>
          <w:p w14:paraId="4583B385" w14:textId="77777777" w:rsidR="00A54226" w:rsidRPr="00550EAF" w:rsidRDefault="00A54226" w:rsidP="00A54226">
            <w:pPr>
              <w:pStyle w:val="ManualNumPar2"/>
              <w:keepNext/>
              <w:keepLines/>
              <w:spacing w:before="0" w:after="0"/>
              <w:rPr>
                <w:i/>
                <w:sz w:val="16"/>
                <w:szCs w:val="16"/>
              </w:rPr>
            </w:pPr>
            <w:r w:rsidRPr="00550EAF">
              <w:rPr>
                <w:i/>
                <w:sz w:val="16"/>
                <w:szCs w:val="16"/>
              </w:rPr>
              <w:t>V</w:t>
            </w:r>
            <w:r w:rsidRPr="00550EAF">
              <w:rPr>
                <w:i/>
                <w:sz w:val="16"/>
                <w:szCs w:val="16"/>
                <w:vertAlign w:val="subscript"/>
              </w:rPr>
              <w:t>1</w:t>
            </w:r>
            <w:r w:rsidRPr="00550EAF">
              <w:rPr>
                <w:i/>
                <w:sz w:val="16"/>
                <w:szCs w:val="16"/>
              </w:rPr>
              <w:t xml:space="preserve"> (km/h)</w:t>
            </w:r>
          </w:p>
        </w:tc>
        <w:tc>
          <w:tcPr>
            <w:tcW w:w="3826" w:type="dxa"/>
          </w:tcPr>
          <w:p w14:paraId="4583B386" w14:textId="77777777" w:rsidR="00A54226" w:rsidRPr="00550EAF" w:rsidRDefault="00A54226" w:rsidP="00A54226">
            <w:pPr>
              <w:pStyle w:val="ManualNumPar2"/>
              <w:keepNext/>
              <w:keepLines/>
              <w:spacing w:before="0" w:after="0"/>
              <w:rPr>
                <w:i/>
                <w:sz w:val="16"/>
                <w:szCs w:val="16"/>
              </w:rPr>
            </w:pPr>
            <w:r w:rsidRPr="00550EAF">
              <w:rPr>
                <w:i/>
                <w:sz w:val="16"/>
                <w:szCs w:val="16"/>
              </w:rPr>
              <w:t>Mean corrected coast down time (s)</w:t>
            </w:r>
          </w:p>
        </w:tc>
      </w:tr>
      <w:tr w:rsidR="00A54226" w:rsidRPr="00C4635F" w14:paraId="4583B38C" w14:textId="77777777" w:rsidTr="00414C51">
        <w:trPr>
          <w:trHeight w:val="397"/>
        </w:trPr>
        <w:tc>
          <w:tcPr>
            <w:tcW w:w="1276" w:type="dxa"/>
          </w:tcPr>
          <w:p w14:paraId="4583B388" w14:textId="77777777" w:rsidR="00A54226" w:rsidRPr="00C4635F" w:rsidRDefault="00A54226" w:rsidP="00A54226">
            <w:pPr>
              <w:pStyle w:val="ManualNumPar2"/>
              <w:keepNext/>
              <w:keepLines/>
              <w:spacing w:before="0" w:after="0"/>
              <w:rPr>
                <w:sz w:val="20"/>
              </w:rPr>
            </w:pPr>
            <w:r w:rsidRPr="00C4635F">
              <w:rPr>
                <w:sz w:val="20"/>
              </w:rPr>
              <w:t>120</w:t>
            </w:r>
          </w:p>
        </w:tc>
        <w:tc>
          <w:tcPr>
            <w:tcW w:w="1276" w:type="dxa"/>
          </w:tcPr>
          <w:p w14:paraId="4583B389" w14:textId="77777777" w:rsidR="00A54226" w:rsidRPr="00C4635F" w:rsidRDefault="00A54226" w:rsidP="00A54226">
            <w:pPr>
              <w:pStyle w:val="ManualNumPar2"/>
              <w:keepNext/>
              <w:keepLines/>
              <w:spacing w:before="0" w:after="0"/>
              <w:rPr>
                <w:sz w:val="20"/>
              </w:rPr>
            </w:pPr>
          </w:p>
        </w:tc>
        <w:tc>
          <w:tcPr>
            <w:tcW w:w="1276" w:type="dxa"/>
          </w:tcPr>
          <w:p w14:paraId="4583B38A" w14:textId="77777777" w:rsidR="00A54226" w:rsidRPr="00C4635F" w:rsidRDefault="00A54226" w:rsidP="00A54226">
            <w:pPr>
              <w:pStyle w:val="ManualNumPar2"/>
              <w:keepNext/>
              <w:keepLines/>
              <w:spacing w:before="0" w:after="0"/>
              <w:rPr>
                <w:sz w:val="20"/>
              </w:rPr>
            </w:pPr>
          </w:p>
        </w:tc>
        <w:tc>
          <w:tcPr>
            <w:tcW w:w="3826" w:type="dxa"/>
          </w:tcPr>
          <w:p w14:paraId="4583B38B" w14:textId="77777777" w:rsidR="00A54226" w:rsidRPr="00C4635F" w:rsidRDefault="00A54226" w:rsidP="00A54226">
            <w:pPr>
              <w:pStyle w:val="ManualNumPar2"/>
              <w:keepNext/>
              <w:keepLines/>
              <w:spacing w:before="0" w:after="0"/>
              <w:rPr>
                <w:sz w:val="20"/>
              </w:rPr>
            </w:pPr>
          </w:p>
        </w:tc>
      </w:tr>
      <w:tr w:rsidR="00A54226" w:rsidRPr="00C4635F" w14:paraId="4583B391" w14:textId="77777777" w:rsidTr="00414C51">
        <w:trPr>
          <w:trHeight w:val="397"/>
        </w:trPr>
        <w:tc>
          <w:tcPr>
            <w:tcW w:w="1276" w:type="dxa"/>
          </w:tcPr>
          <w:p w14:paraId="4583B38D" w14:textId="77777777" w:rsidR="00A54226" w:rsidRPr="00C4635F" w:rsidRDefault="00A54226" w:rsidP="00A54226">
            <w:pPr>
              <w:pStyle w:val="ManualNumPar2"/>
              <w:keepNext/>
              <w:keepLines/>
              <w:spacing w:before="0" w:after="0"/>
              <w:rPr>
                <w:sz w:val="20"/>
              </w:rPr>
            </w:pPr>
            <w:r w:rsidRPr="00C4635F">
              <w:rPr>
                <w:sz w:val="20"/>
              </w:rPr>
              <w:t>100</w:t>
            </w:r>
          </w:p>
        </w:tc>
        <w:tc>
          <w:tcPr>
            <w:tcW w:w="1276" w:type="dxa"/>
          </w:tcPr>
          <w:p w14:paraId="4583B38E" w14:textId="77777777" w:rsidR="00A54226" w:rsidRPr="00C4635F" w:rsidRDefault="00A54226" w:rsidP="00A54226">
            <w:pPr>
              <w:pStyle w:val="ManualNumPar2"/>
              <w:keepNext/>
              <w:keepLines/>
              <w:spacing w:before="0" w:after="0"/>
              <w:rPr>
                <w:sz w:val="20"/>
              </w:rPr>
            </w:pPr>
          </w:p>
        </w:tc>
        <w:tc>
          <w:tcPr>
            <w:tcW w:w="1276" w:type="dxa"/>
          </w:tcPr>
          <w:p w14:paraId="4583B38F" w14:textId="77777777" w:rsidR="00A54226" w:rsidRPr="00C4635F" w:rsidRDefault="00A54226" w:rsidP="00A54226">
            <w:pPr>
              <w:pStyle w:val="ManualNumPar2"/>
              <w:keepNext/>
              <w:keepLines/>
              <w:spacing w:before="0" w:after="0"/>
              <w:rPr>
                <w:sz w:val="20"/>
              </w:rPr>
            </w:pPr>
          </w:p>
        </w:tc>
        <w:tc>
          <w:tcPr>
            <w:tcW w:w="3826" w:type="dxa"/>
          </w:tcPr>
          <w:p w14:paraId="4583B390" w14:textId="77777777" w:rsidR="00A54226" w:rsidRPr="00C4635F" w:rsidRDefault="00A54226" w:rsidP="00A54226">
            <w:pPr>
              <w:pStyle w:val="ManualNumPar2"/>
              <w:keepNext/>
              <w:keepLines/>
              <w:spacing w:before="0" w:after="0"/>
              <w:rPr>
                <w:sz w:val="20"/>
              </w:rPr>
            </w:pPr>
          </w:p>
        </w:tc>
      </w:tr>
      <w:tr w:rsidR="00A54226" w:rsidRPr="00C4635F" w14:paraId="4583B396" w14:textId="77777777" w:rsidTr="00414C51">
        <w:trPr>
          <w:trHeight w:val="397"/>
        </w:trPr>
        <w:tc>
          <w:tcPr>
            <w:tcW w:w="1276" w:type="dxa"/>
          </w:tcPr>
          <w:p w14:paraId="4583B392" w14:textId="77777777" w:rsidR="00A54226" w:rsidRPr="00C4635F" w:rsidRDefault="00A54226" w:rsidP="00A54226">
            <w:pPr>
              <w:pStyle w:val="ManualNumPar2"/>
              <w:keepNext/>
              <w:keepLines/>
              <w:spacing w:before="0" w:after="0"/>
              <w:rPr>
                <w:sz w:val="20"/>
              </w:rPr>
            </w:pPr>
            <w:r w:rsidRPr="00C4635F">
              <w:rPr>
                <w:sz w:val="20"/>
              </w:rPr>
              <w:t>80</w:t>
            </w:r>
          </w:p>
        </w:tc>
        <w:tc>
          <w:tcPr>
            <w:tcW w:w="1276" w:type="dxa"/>
          </w:tcPr>
          <w:p w14:paraId="4583B393" w14:textId="77777777" w:rsidR="00A54226" w:rsidRPr="00C4635F" w:rsidRDefault="00A54226" w:rsidP="00A54226">
            <w:pPr>
              <w:pStyle w:val="ManualNumPar2"/>
              <w:keepNext/>
              <w:keepLines/>
              <w:spacing w:before="0" w:after="0"/>
              <w:rPr>
                <w:sz w:val="20"/>
              </w:rPr>
            </w:pPr>
          </w:p>
        </w:tc>
        <w:tc>
          <w:tcPr>
            <w:tcW w:w="1276" w:type="dxa"/>
          </w:tcPr>
          <w:p w14:paraId="4583B394" w14:textId="77777777" w:rsidR="00A54226" w:rsidRPr="00C4635F" w:rsidRDefault="00A54226" w:rsidP="00A54226">
            <w:pPr>
              <w:pStyle w:val="ManualNumPar2"/>
              <w:keepNext/>
              <w:keepLines/>
              <w:spacing w:before="0" w:after="0"/>
              <w:rPr>
                <w:sz w:val="20"/>
              </w:rPr>
            </w:pPr>
          </w:p>
        </w:tc>
        <w:tc>
          <w:tcPr>
            <w:tcW w:w="3826" w:type="dxa"/>
          </w:tcPr>
          <w:p w14:paraId="4583B395" w14:textId="77777777" w:rsidR="00A54226" w:rsidRPr="00C4635F" w:rsidRDefault="00A54226" w:rsidP="00A54226">
            <w:pPr>
              <w:pStyle w:val="ManualNumPar2"/>
              <w:keepNext/>
              <w:keepLines/>
              <w:spacing w:before="0" w:after="0"/>
              <w:rPr>
                <w:sz w:val="20"/>
              </w:rPr>
            </w:pPr>
          </w:p>
        </w:tc>
      </w:tr>
      <w:tr w:rsidR="00A54226" w:rsidRPr="00C4635F" w14:paraId="4583B39B" w14:textId="77777777" w:rsidTr="00414C51">
        <w:trPr>
          <w:trHeight w:val="397"/>
        </w:trPr>
        <w:tc>
          <w:tcPr>
            <w:tcW w:w="1276" w:type="dxa"/>
          </w:tcPr>
          <w:p w14:paraId="4583B397" w14:textId="77777777" w:rsidR="00A54226" w:rsidRPr="00C4635F" w:rsidRDefault="00A54226" w:rsidP="00A54226">
            <w:pPr>
              <w:pStyle w:val="ManualNumPar2"/>
              <w:keepNext/>
              <w:keepLines/>
              <w:spacing w:before="0" w:after="0"/>
              <w:rPr>
                <w:sz w:val="20"/>
              </w:rPr>
            </w:pPr>
            <w:r w:rsidRPr="00C4635F">
              <w:rPr>
                <w:sz w:val="20"/>
              </w:rPr>
              <w:t>60</w:t>
            </w:r>
          </w:p>
        </w:tc>
        <w:tc>
          <w:tcPr>
            <w:tcW w:w="1276" w:type="dxa"/>
          </w:tcPr>
          <w:p w14:paraId="4583B398" w14:textId="77777777" w:rsidR="00A54226" w:rsidRPr="00C4635F" w:rsidRDefault="00A54226" w:rsidP="00A54226">
            <w:pPr>
              <w:pStyle w:val="ManualNumPar2"/>
              <w:keepNext/>
              <w:keepLines/>
              <w:spacing w:before="0" w:after="0"/>
              <w:rPr>
                <w:sz w:val="20"/>
              </w:rPr>
            </w:pPr>
          </w:p>
        </w:tc>
        <w:tc>
          <w:tcPr>
            <w:tcW w:w="1276" w:type="dxa"/>
          </w:tcPr>
          <w:p w14:paraId="4583B399" w14:textId="77777777" w:rsidR="00A54226" w:rsidRPr="00C4635F" w:rsidRDefault="00A54226" w:rsidP="00A54226">
            <w:pPr>
              <w:pStyle w:val="ManualNumPar2"/>
              <w:keepNext/>
              <w:keepLines/>
              <w:spacing w:before="0" w:after="0"/>
              <w:rPr>
                <w:sz w:val="20"/>
              </w:rPr>
            </w:pPr>
          </w:p>
        </w:tc>
        <w:tc>
          <w:tcPr>
            <w:tcW w:w="3826" w:type="dxa"/>
          </w:tcPr>
          <w:p w14:paraId="4583B39A" w14:textId="77777777" w:rsidR="00A54226" w:rsidRPr="00C4635F" w:rsidRDefault="00A54226" w:rsidP="00A54226">
            <w:pPr>
              <w:pStyle w:val="ManualNumPar2"/>
              <w:keepNext/>
              <w:keepLines/>
              <w:spacing w:before="0" w:after="0"/>
              <w:rPr>
                <w:sz w:val="20"/>
              </w:rPr>
            </w:pPr>
          </w:p>
        </w:tc>
      </w:tr>
      <w:tr w:rsidR="00A54226" w:rsidRPr="00C4635F" w14:paraId="4583B3A0" w14:textId="77777777" w:rsidTr="00414C51">
        <w:trPr>
          <w:trHeight w:val="397"/>
        </w:trPr>
        <w:tc>
          <w:tcPr>
            <w:tcW w:w="1276" w:type="dxa"/>
          </w:tcPr>
          <w:p w14:paraId="4583B39C" w14:textId="77777777" w:rsidR="00A54226" w:rsidRPr="00C4635F" w:rsidRDefault="00A54226" w:rsidP="00A54226">
            <w:pPr>
              <w:pStyle w:val="ManualNumPar2"/>
              <w:keepNext/>
              <w:keepLines/>
              <w:spacing w:before="0" w:after="0"/>
              <w:rPr>
                <w:sz w:val="20"/>
              </w:rPr>
            </w:pPr>
            <w:r w:rsidRPr="00C4635F">
              <w:rPr>
                <w:sz w:val="20"/>
              </w:rPr>
              <w:t>40</w:t>
            </w:r>
          </w:p>
        </w:tc>
        <w:tc>
          <w:tcPr>
            <w:tcW w:w="1276" w:type="dxa"/>
          </w:tcPr>
          <w:p w14:paraId="4583B39D" w14:textId="77777777" w:rsidR="00A54226" w:rsidRPr="00C4635F" w:rsidRDefault="00A54226" w:rsidP="00A54226">
            <w:pPr>
              <w:pStyle w:val="ManualNumPar2"/>
              <w:keepNext/>
              <w:keepLines/>
              <w:spacing w:before="0" w:after="0"/>
              <w:rPr>
                <w:sz w:val="20"/>
              </w:rPr>
            </w:pPr>
          </w:p>
        </w:tc>
        <w:tc>
          <w:tcPr>
            <w:tcW w:w="1276" w:type="dxa"/>
          </w:tcPr>
          <w:p w14:paraId="4583B39E" w14:textId="77777777" w:rsidR="00A54226" w:rsidRPr="00C4635F" w:rsidRDefault="00A54226" w:rsidP="00A54226">
            <w:pPr>
              <w:pStyle w:val="ManualNumPar2"/>
              <w:keepNext/>
              <w:keepLines/>
              <w:spacing w:before="0" w:after="0"/>
              <w:rPr>
                <w:sz w:val="20"/>
              </w:rPr>
            </w:pPr>
          </w:p>
        </w:tc>
        <w:tc>
          <w:tcPr>
            <w:tcW w:w="3826" w:type="dxa"/>
          </w:tcPr>
          <w:p w14:paraId="4583B39F" w14:textId="77777777" w:rsidR="00A54226" w:rsidRPr="00C4635F" w:rsidRDefault="00A54226" w:rsidP="00A54226">
            <w:pPr>
              <w:pStyle w:val="ManualNumPar2"/>
              <w:keepNext/>
              <w:keepLines/>
              <w:spacing w:before="0" w:after="0"/>
              <w:rPr>
                <w:sz w:val="20"/>
              </w:rPr>
            </w:pPr>
          </w:p>
        </w:tc>
      </w:tr>
      <w:tr w:rsidR="00A54226" w:rsidRPr="00C4635F" w14:paraId="4583B3A5" w14:textId="77777777" w:rsidTr="00414C51">
        <w:trPr>
          <w:trHeight w:val="397"/>
        </w:trPr>
        <w:tc>
          <w:tcPr>
            <w:tcW w:w="1276" w:type="dxa"/>
          </w:tcPr>
          <w:p w14:paraId="4583B3A1" w14:textId="77777777" w:rsidR="00A54226" w:rsidRPr="00C4635F" w:rsidRDefault="00A54226" w:rsidP="00A54226">
            <w:pPr>
              <w:pStyle w:val="ManualNumPar2"/>
              <w:keepNext/>
              <w:keepLines/>
              <w:spacing w:before="0" w:after="0"/>
              <w:rPr>
                <w:sz w:val="20"/>
              </w:rPr>
            </w:pPr>
            <w:r w:rsidRPr="00C4635F">
              <w:rPr>
                <w:sz w:val="20"/>
              </w:rPr>
              <w:t>20</w:t>
            </w:r>
          </w:p>
        </w:tc>
        <w:tc>
          <w:tcPr>
            <w:tcW w:w="1276" w:type="dxa"/>
          </w:tcPr>
          <w:p w14:paraId="4583B3A2" w14:textId="77777777" w:rsidR="00A54226" w:rsidRPr="00C4635F" w:rsidRDefault="00A54226" w:rsidP="00A54226">
            <w:pPr>
              <w:pStyle w:val="ManualNumPar2"/>
              <w:keepNext/>
              <w:keepLines/>
              <w:spacing w:before="0" w:after="0"/>
              <w:rPr>
                <w:sz w:val="20"/>
              </w:rPr>
            </w:pPr>
          </w:p>
        </w:tc>
        <w:tc>
          <w:tcPr>
            <w:tcW w:w="1276" w:type="dxa"/>
          </w:tcPr>
          <w:p w14:paraId="4583B3A3" w14:textId="77777777" w:rsidR="00A54226" w:rsidRPr="00C4635F" w:rsidRDefault="00A54226" w:rsidP="00A54226">
            <w:pPr>
              <w:pStyle w:val="ManualNumPar2"/>
              <w:keepNext/>
              <w:keepLines/>
              <w:spacing w:before="0" w:after="0"/>
              <w:rPr>
                <w:sz w:val="20"/>
              </w:rPr>
            </w:pPr>
          </w:p>
        </w:tc>
        <w:tc>
          <w:tcPr>
            <w:tcW w:w="3826" w:type="dxa"/>
          </w:tcPr>
          <w:p w14:paraId="4583B3A4" w14:textId="77777777" w:rsidR="00A54226" w:rsidRPr="00C4635F" w:rsidRDefault="00A54226" w:rsidP="00A54226">
            <w:pPr>
              <w:pStyle w:val="ManualNumPar2"/>
              <w:keepNext/>
              <w:keepLines/>
              <w:spacing w:before="0" w:after="0"/>
              <w:rPr>
                <w:sz w:val="20"/>
              </w:rPr>
            </w:pPr>
          </w:p>
        </w:tc>
      </w:tr>
    </w:tbl>
    <w:p w14:paraId="4583B3A6" w14:textId="77777777" w:rsidR="00A54226" w:rsidRDefault="00A54226" w:rsidP="00A54226">
      <w:pPr>
        <w:pStyle w:val="ManualNumPar2"/>
        <w:spacing w:before="0" w:after="0"/>
        <w:rPr>
          <w:sz w:val="20"/>
        </w:rPr>
      </w:pPr>
    </w:p>
    <w:p w14:paraId="4583B3A7" w14:textId="77777777" w:rsidR="00A54226" w:rsidRPr="00C4635F" w:rsidRDefault="00A54226" w:rsidP="00A54226">
      <w:pPr>
        <w:pStyle w:val="ManualNumPar2"/>
        <w:tabs>
          <w:tab w:val="left" w:pos="851"/>
        </w:tabs>
        <w:spacing w:before="0"/>
        <w:rPr>
          <w:sz w:val="20"/>
        </w:rPr>
      </w:pPr>
      <w:r>
        <w:rPr>
          <w:sz w:val="20"/>
        </w:rPr>
        <w:tab/>
      </w:r>
      <w:r w:rsidRPr="00C4635F">
        <w:rPr>
          <w:sz w:val="20"/>
        </w:rPr>
        <w:t>4.4.7.</w:t>
      </w:r>
      <w:r w:rsidRPr="00C4635F">
        <w:rPr>
          <w:sz w:val="20"/>
        </w:rPr>
        <w:tab/>
        <w:t>Average corrected road power (if used)</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5"/>
        <w:gridCol w:w="2410"/>
      </w:tblGrid>
      <w:tr w:rsidR="00A54226" w:rsidRPr="00550EAF" w14:paraId="4583B3AA" w14:textId="77777777" w:rsidTr="00414C51">
        <w:trPr>
          <w:trHeight w:val="397"/>
        </w:trPr>
        <w:tc>
          <w:tcPr>
            <w:tcW w:w="1276" w:type="dxa"/>
          </w:tcPr>
          <w:p w14:paraId="4583B3A8" w14:textId="77777777" w:rsidR="00A54226" w:rsidRPr="00550EAF" w:rsidRDefault="00A54226" w:rsidP="00A54226">
            <w:pPr>
              <w:pStyle w:val="ManualNumPar2"/>
              <w:spacing w:before="0" w:after="0"/>
              <w:rPr>
                <w:i/>
                <w:sz w:val="16"/>
                <w:szCs w:val="16"/>
              </w:rPr>
            </w:pPr>
            <w:r w:rsidRPr="00550EAF">
              <w:rPr>
                <w:i/>
                <w:sz w:val="16"/>
                <w:szCs w:val="16"/>
              </w:rPr>
              <w:t>V (km/h)</w:t>
            </w:r>
          </w:p>
        </w:tc>
        <w:tc>
          <w:tcPr>
            <w:tcW w:w="2410" w:type="dxa"/>
          </w:tcPr>
          <w:p w14:paraId="4583B3A9" w14:textId="77777777" w:rsidR="00A54226" w:rsidRPr="00550EAF" w:rsidRDefault="00A54226" w:rsidP="00A54226">
            <w:pPr>
              <w:pStyle w:val="ManualNumPar2"/>
              <w:spacing w:before="0" w:after="0"/>
              <w:rPr>
                <w:i/>
                <w:sz w:val="16"/>
                <w:szCs w:val="16"/>
              </w:rPr>
            </w:pPr>
            <w:proofErr w:type="spellStart"/>
            <w:r w:rsidRPr="00550EAF">
              <w:rPr>
                <w:i/>
                <w:sz w:val="16"/>
                <w:szCs w:val="16"/>
              </w:rPr>
              <w:t>CPcorrected</w:t>
            </w:r>
            <w:proofErr w:type="spellEnd"/>
            <w:r w:rsidRPr="00550EAF">
              <w:rPr>
                <w:i/>
                <w:sz w:val="16"/>
                <w:szCs w:val="16"/>
              </w:rPr>
              <w:t xml:space="preserve"> (kW)</w:t>
            </w:r>
          </w:p>
        </w:tc>
      </w:tr>
      <w:tr w:rsidR="00A54226" w:rsidRPr="00C4635F" w14:paraId="4583B3AD" w14:textId="77777777" w:rsidTr="00414C51">
        <w:trPr>
          <w:trHeight w:val="397"/>
        </w:trPr>
        <w:tc>
          <w:tcPr>
            <w:tcW w:w="1276" w:type="dxa"/>
          </w:tcPr>
          <w:p w14:paraId="4583B3AB" w14:textId="77777777" w:rsidR="00A54226" w:rsidRPr="00C4635F" w:rsidRDefault="00A54226" w:rsidP="00A54226">
            <w:pPr>
              <w:pStyle w:val="ManualNumPar2"/>
              <w:spacing w:before="0" w:after="0"/>
              <w:rPr>
                <w:sz w:val="20"/>
              </w:rPr>
            </w:pPr>
            <w:r w:rsidRPr="00C4635F">
              <w:rPr>
                <w:sz w:val="20"/>
              </w:rPr>
              <w:t>120</w:t>
            </w:r>
          </w:p>
        </w:tc>
        <w:tc>
          <w:tcPr>
            <w:tcW w:w="2410" w:type="dxa"/>
          </w:tcPr>
          <w:p w14:paraId="4583B3AC" w14:textId="77777777" w:rsidR="00A54226" w:rsidRPr="00C4635F" w:rsidRDefault="00A54226" w:rsidP="00A54226">
            <w:pPr>
              <w:pStyle w:val="ManualNumPar2"/>
              <w:spacing w:before="0" w:after="0"/>
              <w:rPr>
                <w:sz w:val="20"/>
              </w:rPr>
            </w:pPr>
          </w:p>
        </w:tc>
      </w:tr>
      <w:tr w:rsidR="00A54226" w:rsidRPr="00C4635F" w14:paraId="4583B3B0" w14:textId="77777777" w:rsidTr="00414C51">
        <w:trPr>
          <w:trHeight w:val="397"/>
        </w:trPr>
        <w:tc>
          <w:tcPr>
            <w:tcW w:w="1276" w:type="dxa"/>
          </w:tcPr>
          <w:p w14:paraId="4583B3AE" w14:textId="77777777" w:rsidR="00A54226" w:rsidRPr="00C4635F" w:rsidRDefault="00A54226" w:rsidP="00A54226">
            <w:pPr>
              <w:pStyle w:val="ManualNumPar2"/>
              <w:spacing w:before="0" w:after="0"/>
              <w:rPr>
                <w:sz w:val="20"/>
              </w:rPr>
            </w:pPr>
            <w:r w:rsidRPr="00C4635F">
              <w:rPr>
                <w:sz w:val="20"/>
              </w:rPr>
              <w:t>100</w:t>
            </w:r>
          </w:p>
        </w:tc>
        <w:tc>
          <w:tcPr>
            <w:tcW w:w="2410" w:type="dxa"/>
          </w:tcPr>
          <w:p w14:paraId="4583B3AF" w14:textId="77777777" w:rsidR="00A54226" w:rsidRPr="00C4635F" w:rsidRDefault="00A54226" w:rsidP="00A54226">
            <w:pPr>
              <w:pStyle w:val="ManualNumPar2"/>
              <w:spacing w:before="0" w:after="0"/>
              <w:rPr>
                <w:sz w:val="20"/>
              </w:rPr>
            </w:pPr>
          </w:p>
        </w:tc>
      </w:tr>
      <w:tr w:rsidR="00A54226" w:rsidRPr="00C4635F" w14:paraId="4583B3B3" w14:textId="77777777" w:rsidTr="00414C51">
        <w:trPr>
          <w:trHeight w:val="397"/>
        </w:trPr>
        <w:tc>
          <w:tcPr>
            <w:tcW w:w="1276" w:type="dxa"/>
          </w:tcPr>
          <w:p w14:paraId="4583B3B1" w14:textId="77777777" w:rsidR="00A54226" w:rsidRPr="00C4635F" w:rsidRDefault="00A54226" w:rsidP="00A54226">
            <w:pPr>
              <w:pStyle w:val="ManualNumPar2"/>
              <w:spacing w:before="0" w:after="0"/>
              <w:rPr>
                <w:sz w:val="20"/>
              </w:rPr>
            </w:pPr>
            <w:r w:rsidRPr="00C4635F">
              <w:rPr>
                <w:sz w:val="20"/>
              </w:rPr>
              <w:t>80</w:t>
            </w:r>
          </w:p>
        </w:tc>
        <w:tc>
          <w:tcPr>
            <w:tcW w:w="2410" w:type="dxa"/>
          </w:tcPr>
          <w:p w14:paraId="4583B3B2" w14:textId="77777777" w:rsidR="00A54226" w:rsidRPr="00C4635F" w:rsidRDefault="00A54226" w:rsidP="00A54226">
            <w:pPr>
              <w:pStyle w:val="ManualNumPar2"/>
              <w:spacing w:before="0" w:after="0"/>
              <w:rPr>
                <w:sz w:val="20"/>
              </w:rPr>
            </w:pPr>
          </w:p>
        </w:tc>
      </w:tr>
      <w:tr w:rsidR="00A54226" w:rsidRPr="00C4635F" w14:paraId="4583B3B6" w14:textId="77777777" w:rsidTr="00414C51">
        <w:trPr>
          <w:trHeight w:val="397"/>
        </w:trPr>
        <w:tc>
          <w:tcPr>
            <w:tcW w:w="1276" w:type="dxa"/>
          </w:tcPr>
          <w:p w14:paraId="4583B3B4" w14:textId="77777777" w:rsidR="00A54226" w:rsidRPr="00C4635F" w:rsidRDefault="00A54226" w:rsidP="00A54226">
            <w:pPr>
              <w:pStyle w:val="ManualNumPar2"/>
              <w:spacing w:before="0" w:after="0"/>
              <w:rPr>
                <w:sz w:val="20"/>
              </w:rPr>
            </w:pPr>
            <w:r w:rsidRPr="00C4635F">
              <w:rPr>
                <w:sz w:val="20"/>
              </w:rPr>
              <w:t>60</w:t>
            </w:r>
          </w:p>
        </w:tc>
        <w:tc>
          <w:tcPr>
            <w:tcW w:w="2410" w:type="dxa"/>
          </w:tcPr>
          <w:p w14:paraId="4583B3B5" w14:textId="77777777" w:rsidR="00A54226" w:rsidRPr="00C4635F" w:rsidRDefault="00A54226" w:rsidP="00A54226">
            <w:pPr>
              <w:pStyle w:val="ManualNumPar2"/>
              <w:spacing w:before="0" w:after="0"/>
              <w:rPr>
                <w:sz w:val="20"/>
              </w:rPr>
            </w:pPr>
          </w:p>
        </w:tc>
      </w:tr>
      <w:tr w:rsidR="00A54226" w:rsidRPr="00C4635F" w14:paraId="4583B3B9" w14:textId="77777777" w:rsidTr="00414C51">
        <w:trPr>
          <w:trHeight w:val="397"/>
        </w:trPr>
        <w:tc>
          <w:tcPr>
            <w:tcW w:w="1276" w:type="dxa"/>
          </w:tcPr>
          <w:p w14:paraId="4583B3B7" w14:textId="77777777" w:rsidR="00A54226" w:rsidRPr="00C4635F" w:rsidRDefault="00A54226" w:rsidP="00A54226">
            <w:pPr>
              <w:pStyle w:val="ManualNumPar2"/>
              <w:spacing w:before="0" w:after="0"/>
              <w:rPr>
                <w:sz w:val="20"/>
              </w:rPr>
            </w:pPr>
            <w:r w:rsidRPr="00C4635F">
              <w:rPr>
                <w:sz w:val="20"/>
              </w:rPr>
              <w:t>40</w:t>
            </w:r>
          </w:p>
        </w:tc>
        <w:tc>
          <w:tcPr>
            <w:tcW w:w="2410" w:type="dxa"/>
          </w:tcPr>
          <w:p w14:paraId="4583B3B8" w14:textId="77777777" w:rsidR="00A54226" w:rsidRPr="00C4635F" w:rsidRDefault="00A54226" w:rsidP="00A54226">
            <w:pPr>
              <w:pStyle w:val="ManualNumPar2"/>
              <w:spacing w:before="0" w:after="0"/>
              <w:rPr>
                <w:sz w:val="20"/>
              </w:rPr>
            </w:pPr>
          </w:p>
        </w:tc>
      </w:tr>
      <w:tr w:rsidR="00A54226" w:rsidRPr="00C4635F" w14:paraId="4583B3BC" w14:textId="77777777" w:rsidTr="00414C51">
        <w:trPr>
          <w:trHeight w:val="397"/>
        </w:trPr>
        <w:tc>
          <w:tcPr>
            <w:tcW w:w="1276" w:type="dxa"/>
          </w:tcPr>
          <w:p w14:paraId="4583B3BA" w14:textId="77777777" w:rsidR="00A54226" w:rsidRPr="00C4635F" w:rsidRDefault="00A54226" w:rsidP="00A54226">
            <w:pPr>
              <w:pStyle w:val="ManualNumPar2"/>
              <w:spacing w:before="0" w:after="0"/>
              <w:rPr>
                <w:sz w:val="20"/>
              </w:rPr>
            </w:pPr>
            <w:r w:rsidRPr="00C4635F">
              <w:rPr>
                <w:sz w:val="20"/>
              </w:rPr>
              <w:t>20</w:t>
            </w:r>
          </w:p>
        </w:tc>
        <w:tc>
          <w:tcPr>
            <w:tcW w:w="2410" w:type="dxa"/>
          </w:tcPr>
          <w:p w14:paraId="4583B3BB" w14:textId="77777777" w:rsidR="00A54226" w:rsidRPr="00C4635F" w:rsidRDefault="00A54226" w:rsidP="00A54226">
            <w:pPr>
              <w:pStyle w:val="ManualNumPar2"/>
              <w:spacing w:before="0" w:after="0"/>
              <w:rPr>
                <w:sz w:val="20"/>
              </w:rPr>
            </w:pPr>
          </w:p>
        </w:tc>
      </w:tr>
    </w:tbl>
    <w:p w14:paraId="4583B3BD" w14:textId="77777777" w:rsidR="00A54226" w:rsidRPr="00C4635F" w:rsidRDefault="00A54226" w:rsidP="00A54226">
      <w:pPr>
        <w:rPr>
          <w:sz w:val="20"/>
        </w:rPr>
      </w:pPr>
    </w:p>
    <w:p w14:paraId="4583B3BE" w14:textId="77777777" w:rsidR="00A54226" w:rsidRPr="00C4635F" w:rsidRDefault="00A54226" w:rsidP="00A54226">
      <w:pPr>
        <w:tabs>
          <w:tab w:val="left" w:pos="851"/>
        </w:tabs>
        <w:ind w:left="851" w:hanging="851"/>
        <w:jc w:val="both"/>
        <w:rPr>
          <w:snapToGrid w:val="0"/>
          <w:color w:val="000000"/>
          <w:sz w:val="20"/>
        </w:rPr>
      </w:pPr>
    </w:p>
    <w:p w14:paraId="4583B3BF" w14:textId="77777777" w:rsidR="00A54226" w:rsidRPr="00C4635F" w:rsidRDefault="00A54226" w:rsidP="00A54226">
      <w:pPr>
        <w:tabs>
          <w:tab w:val="left" w:pos="851"/>
        </w:tabs>
        <w:ind w:left="851" w:hanging="851"/>
        <w:jc w:val="center"/>
        <w:rPr>
          <w:snapToGrid w:val="0"/>
          <w:color w:val="000000"/>
          <w:sz w:val="20"/>
        </w:rPr>
        <w:sectPr w:rsidR="00A54226" w:rsidRPr="00C4635F" w:rsidSect="00A54226">
          <w:headerReference w:type="even" r:id="rId93"/>
          <w:headerReference w:type="default" r:id="rId94"/>
          <w:footerReference w:type="even" r:id="rId95"/>
          <w:footerReference w:type="default" r:id="rId96"/>
          <w:headerReference w:type="first" r:id="rId97"/>
          <w:footnotePr>
            <w:numRestart w:val="eachSect"/>
          </w:footnotePr>
          <w:pgSz w:w="11907" w:h="16840" w:code="9"/>
          <w:pgMar w:top="1701" w:right="1134" w:bottom="2268" w:left="1134" w:header="964" w:footer="1701" w:gutter="0"/>
          <w:cols w:space="708"/>
          <w:docGrid w:linePitch="360"/>
        </w:sectPr>
      </w:pPr>
    </w:p>
    <w:p w14:paraId="4583B3C0" w14:textId="77777777" w:rsidR="00A54226" w:rsidRPr="008F577F" w:rsidRDefault="00A54226" w:rsidP="00A54226">
      <w:pPr>
        <w:pStyle w:val="HChG"/>
        <w:rPr>
          <w:lang w:val="en-US"/>
        </w:rPr>
      </w:pPr>
      <w:r w:rsidRPr="008F577F">
        <w:rPr>
          <w:lang w:val="en-US"/>
        </w:rPr>
        <w:lastRenderedPageBreak/>
        <w:t>Annex 2</w:t>
      </w:r>
    </w:p>
    <w:p w14:paraId="4583B3C1" w14:textId="77777777" w:rsidR="00A54226" w:rsidRPr="008F577F" w:rsidRDefault="00A54226" w:rsidP="00A54226">
      <w:pPr>
        <w:pStyle w:val="HChG"/>
        <w:spacing w:after="120" w:line="260" w:lineRule="exact"/>
        <w:rPr>
          <w:lang w:val="en-US"/>
        </w:rPr>
      </w:pPr>
      <w:r w:rsidRPr="008F577F">
        <w:rPr>
          <w:lang w:val="en-US"/>
        </w:rPr>
        <w:tab/>
      </w:r>
      <w:r w:rsidRPr="008F577F">
        <w:rPr>
          <w:lang w:val="en-US"/>
        </w:rPr>
        <w:tab/>
        <w:t>Communication</w:t>
      </w:r>
    </w:p>
    <w:p w14:paraId="4583B3C2" w14:textId="77777777" w:rsidR="00A54226" w:rsidRPr="00C44D19" w:rsidRDefault="00A54226" w:rsidP="00A54226">
      <w:pPr>
        <w:pStyle w:val="SingleTxtG"/>
        <w:rPr>
          <w:lang w:val="en-US"/>
        </w:rPr>
      </w:pPr>
      <w:r w:rsidRPr="00C44D19">
        <w:rPr>
          <w:lang w:val="en-US"/>
        </w:rPr>
        <w:t>(</w:t>
      </w:r>
      <w:proofErr w:type="gramStart"/>
      <w:r w:rsidRPr="00C44D19">
        <w:rPr>
          <w:lang w:val="en-US"/>
        </w:rPr>
        <w:t>maximum</w:t>
      </w:r>
      <w:proofErr w:type="gramEnd"/>
      <w:r w:rsidRPr="00C44D19">
        <w:rPr>
          <w:lang w:val="en-US"/>
        </w:rPr>
        <w:t xml:space="preserve"> format: A4 (210 x 297 mm))</w:t>
      </w:r>
    </w:p>
    <w:p w14:paraId="4583B3C3" w14:textId="683BEC6B" w:rsidR="00A54226" w:rsidRPr="008F577F" w:rsidRDefault="00297DD0" w:rsidP="00A54226">
      <w:pPr>
        <w:pStyle w:val="SingleTxtG"/>
        <w:rPr>
          <w:lang w:val="en-US"/>
        </w:rPr>
      </w:pPr>
      <w:r>
        <w:rPr>
          <w:noProof/>
          <w:lang w:val="en-AU" w:eastAsia="en-AU"/>
        </w:rPr>
        <w:drawing>
          <wp:inline distT="0" distB="0" distL="0" distR="0" wp14:anchorId="5DE9B171" wp14:editId="69491D75">
            <wp:extent cx="1066800" cy="100965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cstate="print">
                      <a:extLst>
                        <a:ext uri="{28A0092B-C50C-407E-A947-70E740481C1C}">
                          <a14:useLocalDpi xmlns:a14="http://schemas.microsoft.com/office/drawing/2010/main" val="0"/>
                        </a:ext>
                      </a:extLst>
                    </a:blip>
                    <a:srcRect l="-1199" t="-1198" r="-1199" b="-1198"/>
                    <a:stretch>
                      <a:fillRect/>
                    </a:stretch>
                  </pic:blipFill>
                  <pic:spPr bwMode="auto">
                    <a:xfrm>
                      <a:off x="0" y="0"/>
                      <a:ext cx="1066800" cy="1009650"/>
                    </a:xfrm>
                    <a:prstGeom prst="rect">
                      <a:avLst/>
                    </a:prstGeom>
                    <a:noFill/>
                    <a:ln>
                      <a:noFill/>
                    </a:ln>
                  </pic:spPr>
                </pic:pic>
              </a:graphicData>
            </a:graphic>
          </wp:inline>
        </w:drawing>
      </w:r>
      <w:r w:rsidR="008D29E9">
        <w:rPr>
          <w:noProof/>
          <w:lang w:val="en-AU" w:eastAsia="en-AU"/>
        </w:rPr>
        <mc:AlternateContent>
          <mc:Choice Requires="wps">
            <w:drawing>
              <wp:inline distT="0" distB="0" distL="0" distR="0" wp14:anchorId="4583CB2E" wp14:editId="61C1BC4D">
                <wp:extent cx="3429000" cy="662305"/>
                <wp:effectExtent l="0" t="0" r="0" b="0"/>
                <wp:docPr id="235"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3CE3E" w14:textId="77777777" w:rsidR="00925FBC" w:rsidRPr="00F00AFE" w:rsidRDefault="00925FBC" w:rsidP="00A5422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sz w:val="20"/>
                                <w:lang w:val="en-US"/>
                              </w:rPr>
                            </w:pPr>
                            <w:r w:rsidRPr="00F00AFE">
                              <w:rPr>
                                <w:sz w:val="20"/>
                              </w:rPr>
                              <w:t>issued by</w:t>
                            </w:r>
                            <w:r w:rsidRPr="00F00AFE">
                              <w:rPr>
                                <w:sz w:val="20"/>
                                <w:lang w:val="en-US"/>
                              </w:rPr>
                              <w:t>:</w:t>
                            </w:r>
                            <w:r w:rsidRPr="00F00AFE">
                              <w:rPr>
                                <w:sz w:val="20"/>
                                <w:lang w:val="en-US"/>
                              </w:rPr>
                              <w:tab/>
                            </w:r>
                            <w:r w:rsidRPr="00F00AFE">
                              <w:rPr>
                                <w:sz w:val="20"/>
                                <w:lang w:val="en-US"/>
                              </w:rPr>
                              <w:tab/>
                            </w:r>
                            <w:r w:rsidRPr="00F00AFE">
                              <w:rPr>
                                <w:sz w:val="20"/>
                              </w:rPr>
                              <w:t>Name of administration:</w:t>
                            </w:r>
                          </w:p>
                          <w:p w14:paraId="4583CE3F" w14:textId="77777777" w:rsidR="00925FBC" w:rsidRPr="00752DEF" w:rsidRDefault="00925FBC" w:rsidP="00A5422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4583CE40" w14:textId="77777777" w:rsidR="00925FBC" w:rsidRPr="00752DEF" w:rsidRDefault="00925FBC" w:rsidP="00A5422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4583CE41" w14:textId="77777777" w:rsidR="00925FBC" w:rsidRPr="00752DEF" w:rsidRDefault="00925FBC" w:rsidP="00A5422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wps:txbx>
                      <wps:bodyPr rot="0" vert="horz" wrap="square" lIns="0" tIns="0" rIns="0" bIns="0" anchor="t" anchorCtr="0" upright="1">
                        <a:noAutofit/>
                      </wps:bodyPr>
                    </wps:wsp>
                  </a:graphicData>
                </a:graphic>
              </wp:inline>
            </w:drawing>
          </mc:Choice>
          <mc:Fallback>
            <w:pict>
              <v:shape w14:anchorId="4583CB2E" id="Text Box 208" o:spid="_x0000_s1076" type="#_x0000_t202" style="width:270pt;height:5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" stroked="f">
                <v:textbox inset="0,0,0,0">
                  <w:txbxContent>
                    <w:p w14:paraId="4583CE3E" w14:textId="77777777" w:rsidR="00925FBC" w:rsidRPr="00F00AFE" w:rsidRDefault="00925FBC" w:rsidP="00A5422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sz w:val="20"/>
                          <w:lang w:val="en-US"/>
                        </w:rPr>
                      </w:pPr>
                      <w:r w:rsidRPr="00F00AFE">
                        <w:rPr>
                          <w:sz w:val="20"/>
                        </w:rPr>
                        <w:t>issued by</w:t>
                      </w:r>
                      <w:r w:rsidRPr="00F00AFE">
                        <w:rPr>
                          <w:sz w:val="20"/>
                          <w:lang w:val="en-US"/>
                        </w:rPr>
                        <w:t>:</w:t>
                      </w:r>
                      <w:r w:rsidRPr="00F00AFE">
                        <w:rPr>
                          <w:sz w:val="20"/>
                          <w:lang w:val="en-US"/>
                        </w:rPr>
                        <w:tab/>
                      </w:r>
                      <w:r w:rsidRPr="00F00AFE">
                        <w:rPr>
                          <w:sz w:val="20"/>
                          <w:lang w:val="en-US"/>
                        </w:rPr>
                        <w:tab/>
                      </w:r>
                      <w:r w:rsidRPr="00F00AFE">
                        <w:rPr>
                          <w:sz w:val="20"/>
                        </w:rPr>
                        <w:t>Name of administration:</w:t>
                      </w:r>
                    </w:p>
                    <w:p w14:paraId="4583CE3F" w14:textId="77777777" w:rsidR="00925FBC" w:rsidRPr="00752DEF" w:rsidRDefault="00925FBC" w:rsidP="00A5422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4583CE40" w14:textId="77777777" w:rsidR="00925FBC" w:rsidRPr="00752DEF" w:rsidRDefault="00925FBC" w:rsidP="00A5422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4583CE41" w14:textId="77777777" w:rsidR="00925FBC" w:rsidRPr="00752DEF" w:rsidRDefault="00925FBC" w:rsidP="00A5422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v:textbox>
                <w10:anchorlock/>
              </v:shape>
            </w:pict>
          </mc:Fallback>
        </mc:AlternateContent>
      </w:r>
    </w:p>
    <w:p w14:paraId="4583B3C4" w14:textId="62E3081F" w:rsidR="00A54226" w:rsidRDefault="00A54226" w:rsidP="00A54226">
      <w:pPr>
        <w:pStyle w:val="SingleTxtG"/>
        <w:tabs>
          <w:tab w:val="left" w:pos="5100"/>
        </w:tabs>
      </w:pPr>
    </w:p>
    <w:p w14:paraId="4583B3C5" w14:textId="77777777" w:rsidR="00A54226" w:rsidRDefault="00A54226" w:rsidP="00A54226">
      <w:pPr>
        <w:pStyle w:val="SingleTxtG"/>
        <w:tabs>
          <w:tab w:val="left" w:pos="5100"/>
        </w:tabs>
        <w:spacing w:after="0"/>
      </w:pPr>
    </w:p>
    <w:p w14:paraId="4583B3C6" w14:textId="77777777" w:rsidR="00A54226" w:rsidRPr="0062199C" w:rsidRDefault="00A54226" w:rsidP="00A54226">
      <w:pPr>
        <w:pStyle w:val="SingleTxtG"/>
        <w:spacing w:after="0"/>
      </w:pPr>
      <w:r w:rsidRPr="0062199C">
        <w:t>concerning:</w:t>
      </w:r>
      <w:r w:rsidRPr="0062199C">
        <w:rPr>
          <w:rStyle w:val="FootnoteReference"/>
        </w:rPr>
        <w:footnoteReference w:customMarkFollows="1" w:id="15"/>
        <w:t>2</w:t>
      </w:r>
      <w:r w:rsidRPr="0062199C">
        <w:tab/>
        <w:t>APPROVAL GRANTED</w:t>
      </w:r>
    </w:p>
    <w:p w14:paraId="4583B3C7" w14:textId="624AF945" w:rsidR="00A54226" w:rsidRPr="0062199C" w:rsidRDefault="00A54226" w:rsidP="00A54226">
      <w:pPr>
        <w:pStyle w:val="SingleTxtG"/>
        <w:spacing w:after="0"/>
      </w:pPr>
      <w:r w:rsidRPr="0062199C">
        <w:tab/>
      </w:r>
      <w:r w:rsidRPr="0062199C">
        <w:tab/>
      </w:r>
      <w:r w:rsidR="00297DD0">
        <w:tab/>
      </w:r>
      <w:r w:rsidRPr="0062199C">
        <w:t>APPROVAL EXTENDED</w:t>
      </w:r>
    </w:p>
    <w:p w14:paraId="4583B3C8" w14:textId="7149C479" w:rsidR="00A54226" w:rsidRPr="0062199C" w:rsidRDefault="00A54226" w:rsidP="00A54226">
      <w:pPr>
        <w:pStyle w:val="SingleTxtG"/>
        <w:spacing w:after="0"/>
      </w:pPr>
      <w:r w:rsidRPr="0062199C">
        <w:tab/>
      </w:r>
      <w:r w:rsidRPr="0062199C">
        <w:tab/>
      </w:r>
      <w:r w:rsidR="00297DD0">
        <w:tab/>
      </w:r>
      <w:r w:rsidRPr="0062199C">
        <w:t>APPROVAL REFUSED</w:t>
      </w:r>
    </w:p>
    <w:p w14:paraId="4583B3C9" w14:textId="36035230" w:rsidR="00A54226" w:rsidRPr="0062199C" w:rsidRDefault="00A54226" w:rsidP="00A54226">
      <w:pPr>
        <w:pStyle w:val="SingleTxtG"/>
        <w:spacing w:after="0"/>
      </w:pPr>
      <w:r w:rsidRPr="0062199C">
        <w:tab/>
      </w:r>
      <w:r w:rsidRPr="0062199C">
        <w:tab/>
      </w:r>
      <w:r w:rsidR="00297DD0">
        <w:tab/>
      </w:r>
      <w:r w:rsidRPr="0062199C">
        <w:t>APPROVAL WITHDRAWN</w:t>
      </w:r>
    </w:p>
    <w:p w14:paraId="4583B3CA" w14:textId="3874DB92" w:rsidR="00A54226" w:rsidRPr="00F00AFE" w:rsidRDefault="00A54226" w:rsidP="00A54226">
      <w:pPr>
        <w:pStyle w:val="SingleTxtG"/>
        <w:spacing w:after="240"/>
      </w:pPr>
      <w:r w:rsidRPr="0062199C">
        <w:tab/>
      </w:r>
      <w:r w:rsidRPr="0062199C">
        <w:tab/>
      </w:r>
      <w:r w:rsidR="00297DD0">
        <w:tab/>
      </w:r>
      <w:r w:rsidRPr="0062199C">
        <w:t>PRODUCTION DEFINITELY DISCONTINUED</w:t>
      </w:r>
    </w:p>
    <w:p w14:paraId="4583B3CB" w14:textId="77777777" w:rsidR="00A54226" w:rsidRPr="0062199C" w:rsidRDefault="00A54226" w:rsidP="00A54226">
      <w:pPr>
        <w:pStyle w:val="SingleTxtG"/>
      </w:pPr>
      <w:r w:rsidRPr="0062199C">
        <w:t>of a vehicle type with regard to the emission of gaseous pollutants by the engine pursuant to Regulation No. 83, 06 series of amendments</w:t>
      </w:r>
    </w:p>
    <w:p w14:paraId="4583B3CC" w14:textId="77777777" w:rsidR="00A54226" w:rsidRDefault="00A54226" w:rsidP="00A54226">
      <w:pPr>
        <w:pStyle w:val="SingleTxtG"/>
        <w:spacing w:after="60"/>
        <w:ind w:right="992"/>
        <w:jc w:val="left"/>
      </w:pPr>
      <w:r w:rsidRPr="0062199C">
        <w:t>Approval No. ……….</w:t>
      </w:r>
      <w:r w:rsidRPr="0062199C">
        <w:tab/>
      </w:r>
      <w:r w:rsidRPr="0062199C">
        <w:tab/>
      </w:r>
      <w:r w:rsidRPr="0062199C">
        <w:tab/>
      </w:r>
      <w:r w:rsidRPr="0062199C">
        <w:tab/>
        <w:t xml:space="preserve">Extension No. </w:t>
      </w:r>
      <w:r>
        <w:t>……………………………</w:t>
      </w:r>
    </w:p>
    <w:p w14:paraId="4583B3CD" w14:textId="77777777" w:rsidR="00A54226" w:rsidRPr="0062199C" w:rsidRDefault="00A54226" w:rsidP="00A54226">
      <w:pPr>
        <w:pStyle w:val="SingleTxtG"/>
        <w:jc w:val="left"/>
      </w:pPr>
      <w:r>
        <w:tab/>
      </w:r>
      <w:r>
        <w:tab/>
      </w:r>
      <w:r>
        <w:tab/>
      </w:r>
      <w:r>
        <w:tab/>
      </w:r>
      <w:r>
        <w:tab/>
      </w:r>
      <w:r>
        <w:tab/>
      </w:r>
      <w:r>
        <w:tab/>
        <w:t>Reason for extension</w:t>
      </w:r>
      <w:proofErr w:type="gramStart"/>
      <w:r>
        <w:tab/>
        <w:t>:…</w:t>
      </w:r>
      <w:proofErr w:type="gramEnd"/>
      <w:r>
        <w:t>…………………</w:t>
      </w:r>
    </w:p>
    <w:p w14:paraId="4583B3CE" w14:textId="77777777" w:rsidR="00A54226" w:rsidRPr="00475199" w:rsidRDefault="00A54226" w:rsidP="00A54226">
      <w:pPr>
        <w:pStyle w:val="ManualNumPar1"/>
        <w:spacing w:before="0"/>
        <w:ind w:left="1985" w:right="1134"/>
        <w:outlineLvl w:val="0"/>
        <w:rPr>
          <w:sz w:val="20"/>
        </w:rPr>
      </w:pPr>
      <w:r w:rsidRPr="00475199">
        <w:rPr>
          <w:sz w:val="20"/>
        </w:rPr>
        <w:t>S</w:t>
      </w:r>
      <w:r>
        <w:rPr>
          <w:sz w:val="20"/>
        </w:rPr>
        <w:t>ection I</w:t>
      </w:r>
    </w:p>
    <w:p w14:paraId="4583B3CF" w14:textId="77777777" w:rsidR="00A54226" w:rsidRPr="00475199" w:rsidRDefault="00A54226" w:rsidP="00A54226">
      <w:pPr>
        <w:pStyle w:val="ManualNumPar1"/>
        <w:tabs>
          <w:tab w:val="left" w:pos="851"/>
          <w:tab w:val="left" w:leader="dot" w:pos="8505"/>
        </w:tabs>
        <w:spacing w:before="0"/>
        <w:ind w:left="1985" w:right="1134"/>
        <w:outlineLvl w:val="0"/>
        <w:rPr>
          <w:sz w:val="20"/>
        </w:rPr>
      </w:pPr>
      <w:r w:rsidRPr="00475199">
        <w:rPr>
          <w:sz w:val="20"/>
        </w:rPr>
        <w:t>0.1.</w:t>
      </w:r>
      <w:r w:rsidRPr="00475199">
        <w:rPr>
          <w:sz w:val="20"/>
        </w:rPr>
        <w:tab/>
        <w:t>Ma</w:t>
      </w:r>
      <w:r>
        <w:rPr>
          <w:sz w:val="20"/>
        </w:rPr>
        <w:t>ke (trade name of manufacturer)</w:t>
      </w:r>
      <w:r w:rsidRPr="00475199">
        <w:rPr>
          <w:sz w:val="20"/>
        </w:rPr>
        <w:t xml:space="preserve">: </w:t>
      </w:r>
      <w:r w:rsidRPr="00475199">
        <w:rPr>
          <w:sz w:val="20"/>
        </w:rPr>
        <w:tab/>
      </w:r>
    </w:p>
    <w:p w14:paraId="4583B3D0" w14:textId="77777777" w:rsidR="00A54226" w:rsidRPr="00475199" w:rsidRDefault="00A54226" w:rsidP="00A54226">
      <w:pPr>
        <w:pStyle w:val="ManualNumPar1"/>
        <w:tabs>
          <w:tab w:val="left" w:pos="851"/>
          <w:tab w:val="left" w:leader="dot" w:pos="8505"/>
        </w:tabs>
        <w:spacing w:before="0"/>
        <w:ind w:left="1985" w:right="1134"/>
        <w:outlineLvl w:val="0"/>
        <w:rPr>
          <w:sz w:val="20"/>
        </w:rPr>
      </w:pPr>
      <w:r w:rsidRPr="00475199">
        <w:rPr>
          <w:sz w:val="20"/>
        </w:rPr>
        <w:t>0.2.</w:t>
      </w:r>
      <w:r w:rsidRPr="00475199">
        <w:rPr>
          <w:sz w:val="20"/>
        </w:rPr>
        <w:tab/>
        <w:t xml:space="preserve">Type: </w:t>
      </w:r>
      <w:r w:rsidRPr="00475199">
        <w:rPr>
          <w:sz w:val="20"/>
        </w:rPr>
        <w:tab/>
      </w:r>
    </w:p>
    <w:p w14:paraId="4583B3D1" w14:textId="77777777" w:rsidR="00A54226" w:rsidRPr="00475199" w:rsidRDefault="00A54226" w:rsidP="00A54226">
      <w:pPr>
        <w:pStyle w:val="ManualNumPar1"/>
        <w:tabs>
          <w:tab w:val="left" w:pos="851"/>
          <w:tab w:val="left" w:leader="dot" w:pos="8505"/>
        </w:tabs>
        <w:spacing w:before="0"/>
        <w:ind w:left="1985" w:right="1134"/>
        <w:outlineLvl w:val="0"/>
        <w:rPr>
          <w:sz w:val="20"/>
        </w:rPr>
      </w:pPr>
      <w:r w:rsidRPr="00475199">
        <w:rPr>
          <w:sz w:val="20"/>
        </w:rPr>
        <w:t>0.2.1.</w:t>
      </w:r>
      <w:r w:rsidRPr="00475199">
        <w:rPr>
          <w:sz w:val="20"/>
        </w:rPr>
        <w:tab/>
        <w:t xml:space="preserve">Commercial name(s) (if available): </w:t>
      </w:r>
      <w:r w:rsidRPr="00475199">
        <w:rPr>
          <w:sz w:val="20"/>
        </w:rPr>
        <w:tab/>
      </w:r>
    </w:p>
    <w:p w14:paraId="4583B3D2" w14:textId="77777777" w:rsidR="00A54226" w:rsidRPr="00475199" w:rsidRDefault="00A54226" w:rsidP="00A54226">
      <w:pPr>
        <w:pStyle w:val="ManualNumPar1"/>
        <w:tabs>
          <w:tab w:val="left" w:pos="851"/>
          <w:tab w:val="left" w:leader="dot" w:pos="8505"/>
        </w:tabs>
        <w:spacing w:before="0"/>
        <w:ind w:left="1985" w:right="1134"/>
        <w:outlineLvl w:val="0"/>
        <w:rPr>
          <w:sz w:val="20"/>
        </w:rPr>
      </w:pPr>
      <w:r w:rsidRPr="00475199">
        <w:rPr>
          <w:sz w:val="20"/>
        </w:rPr>
        <w:t>0.3.</w:t>
      </w:r>
      <w:r w:rsidRPr="00475199">
        <w:rPr>
          <w:sz w:val="20"/>
        </w:rPr>
        <w:tab/>
        <w:t xml:space="preserve">Means of identification of type if marked on the </w:t>
      </w:r>
      <w:proofErr w:type="spellStart"/>
      <w:r w:rsidRPr="00475199">
        <w:rPr>
          <w:sz w:val="20"/>
        </w:rPr>
        <w:t>vehicle</w:t>
      </w:r>
      <w:r w:rsidRPr="00475199">
        <w:rPr>
          <w:rStyle w:val="FootnoteReference"/>
          <w:sz w:val="20"/>
        </w:rPr>
        <w:t>a</w:t>
      </w:r>
      <w:proofErr w:type="spellEnd"/>
    </w:p>
    <w:p w14:paraId="4583B3D3" w14:textId="77777777" w:rsidR="00A54226" w:rsidRPr="00475199" w:rsidRDefault="00A54226" w:rsidP="00A54226">
      <w:pPr>
        <w:pStyle w:val="ManualNumPar1"/>
        <w:tabs>
          <w:tab w:val="left" w:pos="851"/>
          <w:tab w:val="left" w:leader="dot" w:pos="8505"/>
        </w:tabs>
        <w:spacing w:before="0"/>
        <w:ind w:left="1985" w:right="1134"/>
        <w:outlineLvl w:val="0"/>
        <w:rPr>
          <w:sz w:val="20"/>
        </w:rPr>
      </w:pPr>
      <w:r w:rsidRPr="00475199">
        <w:rPr>
          <w:sz w:val="20"/>
        </w:rPr>
        <w:t>0.3.1.</w:t>
      </w:r>
      <w:r w:rsidRPr="00475199">
        <w:rPr>
          <w:sz w:val="20"/>
        </w:rPr>
        <w:tab/>
        <w:t xml:space="preserve">Location of that marking: </w:t>
      </w:r>
      <w:r w:rsidRPr="00475199">
        <w:rPr>
          <w:sz w:val="20"/>
        </w:rPr>
        <w:tab/>
      </w:r>
    </w:p>
    <w:p w14:paraId="4583B3D4" w14:textId="77777777" w:rsidR="00A54226" w:rsidRPr="00475199" w:rsidRDefault="00A54226" w:rsidP="00A54226">
      <w:pPr>
        <w:pStyle w:val="ManualNumPar1"/>
        <w:tabs>
          <w:tab w:val="left" w:pos="851"/>
          <w:tab w:val="left" w:leader="dot" w:pos="8505"/>
        </w:tabs>
        <w:spacing w:before="0"/>
        <w:ind w:left="1985" w:right="1134"/>
        <w:outlineLvl w:val="0"/>
        <w:rPr>
          <w:sz w:val="20"/>
        </w:rPr>
      </w:pPr>
      <w:r w:rsidRPr="00475199">
        <w:rPr>
          <w:sz w:val="20"/>
        </w:rPr>
        <w:t>0.4.</w:t>
      </w:r>
      <w:r w:rsidRPr="00475199">
        <w:rPr>
          <w:sz w:val="20"/>
        </w:rPr>
        <w:tab/>
        <w:t xml:space="preserve">Category of </w:t>
      </w:r>
      <w:proofErr w:type="spellStart"/>
      <w:r w:rsidRPr="00475199">
        <w:rPr>
          <w:sz w:val="20"/>
        </w:rPr>
        <w:t>vehicle</w:t>
      </w:r>
      <w:r w:rsidRPr="00475199">
        <w:rPr>
          <w:rStyle w:val="FootnoteReference"/>
          <w:sz w:val="20"/>
        </w:rPr>
        <w:t>b</w:t>
      </w:r>
      <w:proofErr w:type="spellEnd"/>
    </w:p>
    <w:p w14:paraId="4583B3D5" w14:textId="77777777" w:rsidR="00A54226" w:rsidRPr="00475199" w:rsidRDefault="00A54226" w:rsidP="00A54226">
      <w:pPr>
        <w:pStyle w:val="ManualNumPar1"/>
        <w:tabs>
          <w:tab w:val="left" w:pos="851"/>
          <w:tab w:val="left" w:leader="dot" w:pos="8505"/>
        </w:tabs>
        <w:spacing w:before="0"/>
        <w:ind w:left="1985" w:right="1134"/>
        <w:outlineLvl w:val="0"/>
        <w:rPr>
          <w:sz w:val="20"/>
        </w:rPr>
      </w:pPr>
      <w:r w:rsidRPr="00475199">
        <w:rPr>
          <w:sz w:val="20"/>
        </w:rPr>
        <w:t>0.5</w:t>
      </w:r>
      <w:r w:rsidR="008A054F">
        <w:rPr>
          <w:sz w:val="20"/>
        </w:rPr>
        <w:t>.</w:t>
      </w:r>
      <w:r w:rsidRPr="00475199">
        <w:rPr>
          <w:sz w:val="20"/>
        </w:rPr>
        <w:tab/>
        <w:t xml:space="preserve">Name and address of manufacturer: </w:t>
      </w:r>
      <w:r w:rsidRPr="00475199">
        <w:rPr>
          <w:sz w:val="20"/>
        </w:rPr>
        <w:tab/>
      </w:r>
    </w:p>
    <w:p w14:paraId="4583B3D6" w14:textId="77777777" w:rsidR="00A54226" w:rsidRPr="006E43D7" w:rsidRDefault="00A54226" w:rsidP="00A54226">
      <w:pPr>
        <w:pStyle w:val="ManualNumPar1"/>
        <w:tabs>
          <w:tab w:val="left" w:pos="851"/>
          <w:tab w:val="left" w:leader="dot" w:pos="8505"/>
        </w:tabs>
        <w:spacing w:before="0"/>
        <w:ind w:left="1985" w:right="1134"/>
        <w:outlineLvl w:val="0"/>
        <w:rPr>
          <w:sz w:val="20"/>
        </w:rPr>
      </w:pPr>
      <w:r w:rsidRPr="006E43D7">
        <w:rPr>
          <w:sz w:val="20"/>
        </w:rPr>
        <w:t>0.8</w:t>
      </w:r>
      <w:r w:rsidR="008A054F">
        <w:rPr>
          <w:sz w:val="20"/>
        </w:rPr>
        <w:t>.</w:t>
      </w:r>
      <w:r w:rsidRPr="006E43D7">
        <w:rPr>
          <w:sz w:val="20"/>
        </w:rPr>
        <w:tab/>
        <w:t xml:space="preserve">Name(s) and address(es) of assembly plant(s): </w:t>
      </w:r>
      <w:r w:rsidRPr="006E43D7">
        <w:rPr>
          <w:sz w:val="20"/>
        </w:rPr>
        <w:tab/>
      </w:r>
    </w:p>
    <w:p w14:paraId="4583B3D7" w14:textId="77777777" w:rsidR="00A54226" w:rsidRDefault="00A54226" w:rsidP="00A54226">
      <w:pPr>
        <w:pStyle w:val="ManualNumPar1"/>
        <w:tabs>
          <w:tab w:val="left" w:pos="851"/>
          <w:tab w:val="left" w:leader="dot" w:pos="8505"/>
        </w:tabs>
        <w:spacing w:before="0"/>
        <w:ind w:left="1985" w:right="1134"/>
        <w:outlineLvl w:val="0"/>
        <w:rPr>
          <w:sz w:val="20"/>
        </w:rPr>
      </w:pPr>
      <w:r w:rsidRPr="006E43D7">
        <w:rPr>
          <w:sz w:val="20"/>
        </w:rPr>
        <w:t>0.9.</w:t>
      </w:r>
      <w:r w:rsidRPr="006E43D7">
        <w:rPr>
          <w:sz w:val="20"/>
        </w:rPr>
        <w:tab/>
        <w:t xml:space="preserve">If applicable, name and address of manufacturer's representative: </w:t>
      </w:r>
      <w:r w:rsidRPr="006E43D7">
        <w:rPr>
          <w:sz w:val="20"/>
        </w:rPr>
        <w:tab/>
      </w:r>
    </w:p>
    <w:p w14:paraId="4583B3D8" w14:textId="77777777" w:rsidR="00A54226" w:rsidRPr="00DB0DA6" w:rsidRDefault="00A54226" w:rsidP="00A54226">
      <w:pPr>
        <w:spacing w:after="120"/>
        <w:rPr>
          <w:sz w:val="20"/>
        </w:rPr>
      </w:pPr>
      <w:r>
        <w:br w:type="page"/>
      </w:r>
      <w:r w:rsidRPr="00DB0DA6">
        <w:rPr>
          <w:sz w:val="20"/>
        </w:rPr>
        <w:lastRenderedPageBreak/>
        <w:tab/>
      </w:r>
      <w:r w:rsidRPr="00DB0DA6">
        <w:rPr>
          <w:sz w:val="20"/>
        </w:rPr>
        <w:tab/>
        <w:t>Section II</w:t>
      </w:r>
    </w:p>
    <w:p w14:paraId="4583B3D9" w14:textId="77777777" w:rsidR="00A54226" w:rsidRPr="006E43D7" w:rsidRDefault="00A54226" w:rsidP="00A54226">
      <w:pPr>
        <w:pStyle w:val="ManualNumPar1"/>
        <w:tabs>
          <w:tab w:val="left" w:pos="851"/>
          <w:tab w:val="left" w:leader="dot" w:pos="8505"/>
        </w:tabs>
        <w:spacing w:before="0" w:after="0"/>
        <w:ind w:left="2268" w:right="1134" w:hanging="1134"/>
        <w:outlineLvl w:val="0"/>
        <w:rPr>
          <w:sz w:val="20"/>
        </w:rPr>
      </w:pPr>
      <w:r w:rsidRPr="006E43D7">
        <w:rPr>
          <w:sz w:val="20"/>
        </w:rPr>
        <w:t>1.</w:t>
      </w:r>
      <w:r w:rsidRPr="006E43D7">
        <w:rPr>
          <w:sz w:val="20"/>
        </w:rPr>
        <w:tab/>
        <w:t>Additional information (where applicable): (see addendum)</w:t>
      </w:r>
    </w:p>
    <w:p w14:paraId="4583B3DA" w14:textId="77777777" w:rsidR="00A54226" w:rsidRPr="006E43D7" w:rsidRDefault="00A54226" w:rsidP="00A54226">
      <w:pPr>
        <w:pStyle w:val="ManualNumPar1"/>
        <w:tabs>
          <w:tab w:val="left" w:pos="851"/>
          <w:tab w:val="left" w:leader="dot" w:pos="8505"/>
        </w:tabs>
        <w:spacing w:before="0" w:after="0"/>
        <w:ind w:left="2268" w:right="1134" w:hanging="1134"/>
        <w:outlineLvl w:val="0"/>
        <w:rPr>
          <w:sz w:val="20"/>
        </w:rPr>
      </w:pPr>
      <w:r w:rsidRPr="006E43D7">
        <w:rPr>
          <w:sz w:val="20"/>
        </w:rPr>
        <w:t>2.</w:t>
      </w:r>
      <w:r w:rsidRPr="006E43D7">
        <w:rPr>
          <w:sz w:val="20"/>
        </w:rPr>
        <w:tab/>
        <w:t xml:space="preserve">Technical service responsible for carrying out the tests: </w:t>
      </w:r>
      <w:r w:rsidRPr="006E43D7">
        <w:rPr>
          <w:sz w:val="20"/>
        </w:rPr>
        <w:tab/>
      </w:r>
    </w:p>
    <w:p w14:paraId="4583B3DB" w14:textId="77777777" w:rsidR="00A54226" w:rsidRPr="006E43D7" w:rsidRDefault="00A54226" w:rsidP="00A54226">
      <w:pPr>
        <w:pStyle w:val="ManualNumPar1"/>
        <w:tabs>
          <w:tab w:val="left" w:pos="851"/>
          <w:tab w:val="left" w:leader="dot" w:pos="8505"/>
        </w:tabs>
        <w:spacing w:before="0" w:after="0"/>
        <w:ind w:left="2268" w:right="1134" w:hanging="1134"/>
        <w:outlineLvl w:val="0"/>
        <w:rPr>
          <w:sz w:val="20"/>
        </w:rPr>
      </w:pPr>
      <w:r w:rsidRPr="006E43D7">
        <w:rPr>
          <w:sz w:val="20"/>
        </w:rPr>
        <w:t>3.</w:t>
      </w:r>
      <w:r w:rsidRPr="006E43D7">
        <w:rPr>
          <w:sz w:val="20"/>
        </w:rPr>
        <w:tab/>
        <w:t xml:space="preserve">Date of test report: </w:t>
      </w:r>
      <w:r w:rsidRPr="006E43D7">
        <w:rPr>
          <w:sz w:val="20"/>
        </w:rPr>
        <w:tab/>
      </w:r>
    </w:p>
    <w:p w14:paraId="4583B3DC" w14:textId="77777777" w:rsidR="00A54226" w:rsidRPr="006E43D7" w:rsidRDefault="00A54226" w:rsidP="00A54226">
      <w:pPr>
        <w:pStyle w:val="ManualNumPar1"/>
        <w:tabs>
          <w:tab w:val="left" w:pos="851"/>
          <w:tab w:val="left" w:leader="dot" w:pos="8505"/>
        </w:tabs>
        <w:spacing w:before="0" w:after="0"/>
        <w:ind w:left="2268" w:right="1134" w:hanging="1134"/>
        <w:outlineLvl w:val="0"/>
        <w:rPr>
          <w:sz w:val="20"/>
        </w:rPr>
      </w:pPr>
      <w:r w:rsidRPr="006E43D7">
        <w:rPr>
          <w:sz w:val="20"/>
        </w:rPr>
        <w:t>4.</w:t>
      </w:r>
      <w:r w:rsidRPr="006E43D7">
        <w:rPr>
          <w:sz w:val="20"/>
        </w:rPr>
        <w:tab/>
        <w:t xml:space="preserve">Number of test report: </w:t>
      </w:r>
      <w:r w:rsidRPr="006E43D7">
        <w:rPr>
          <w:sz w:val="20"/>
        </w:rPr>
        <w:tab/>
      </w:r>
    </w:p>
    <w:p w14:paraId="4583B3DD" w14:textId="77777777" w:rsidR="00A54226" w:rsidRPr="006E43D7" w:rsidRDefault="00A54226" w:rsidP="00A54226">
      <w:pPr>
        <w:pStyle w:val="ManualNumPar1"/>
        <w:tabs>
          <w:tab w:val="left" w:pos="851"/>
          <w:tab w:val="left" w:leader="dot" w:pos="8505"/>
        </w:tabs>
        <w:spacing w:before="0" w:after="0"/>
        <w:ind w:left="2268" w:right="1134" w:hanging="1134"/>
        <w:outlineLvl w:val="0"/>
        <w:rPr>
          <w:sz w:val="20"/>
        </w:rPr>
      </w:pPr>
      <w:r w:rsidRPr="006E43D7">
        <w:rPr>
          <w:sz w:val="20"/>
        </w:rPr>
        <w:t>5.</w:t>
      </w:r>
      <w:r w:rsidRPr="006E43D7">
        <w:rPr>
          <w:sz w:val="20"/>
        </w:rPr>
        <w:tab/>
        <w:t>Remarks (if any): (see addendum)</w:t>
      </w:r>
    </w:p>
    <w:p w14:paraId="4583B3DE" w14:textId="77777777" w:rsidR="00A54226" w:rsidRPr="006E43D7" w:rsidRDefault="00A54226" w:rsidP="00A54226">
      <w:pPr>
        <w:pStyle w:val="ManualNumPar1"/>
        <w:tabs>
          <w:tab w:val="left" w:pos="851"/>
          <w:tab w:val="left" w:leader="dot" w:pos="8505"/>
        </w:tabs>
        <w:spacing w:before="0" w:after="0"/>
        <w:ind w:left="2268" w:right="1134" w:hanging="1134"/>
        <w:outlineLvl w:val="0"/>
        <w:rPr>
          <w:sz w:val="20"/>
          <w:lang w:val="en-US" w:eastAsia="zh-CN"/>
        </w:rPr>
      </w:pPr>
      <w:r w:rsidRPr="006E43D7">
        <w:rPr>
          <w:sz w:val="20"/>
          <w:lang w:val="en-US" w:eastAsia="zh-CN"/>
        </w:rPr>
        <w:t>6.</w:t>
      </w:r>
      <w:r w:rsidRPr="006E43D7">
        <w:rPr>
          <w:sz w:val="20"/>
          <w:lang w:val="en-US" w:eastAsia="zh-CN"/>
        </w:rPr>
        <w:tab/>
        <w:t>Place:</w:t>
      </w:r>
      <w:r w:rsidRPr="006E43D7">
        <w:rPr>
          <w:sz w:val="20"/>
          <w:lang w:val="en-US" w:eastAsia="zh-CN"/>
        </w:rPr>
        <w:tab/>
      </w:r>
    </w:p>
    <w:p w14:paraId="4583B3DF" w14:textId="77777777" w:rsidR="00A54226" w:rsidRPr="006E43D7" w:rsidRDefault="00A54226" w:rsidP="00A54226">
      <w:pPr>
        <w:pStyle w:val="ManualNumPar1"/>
        <w:tabs>
          <w:tab w:val="left" w:pos="851"/>
          <w:tab w:val="left" w:leader="dot" w:pos="8505"/>
        </w:tabs>
        <w:spacing w:before="0" w:after="0"/>
        <w:ind w:left="2268" w:right="1134" w:hanging="1134"/>
        <w:outlineLvl w:val="0"/>
        <w:rPr>
          <w:sz w:val="20"/>
          <w:lang w:val="en-US" w:eastAsia="zh-CN"/>
        </w:rPr>
      </w:pPr>
      <w:r w:rsidRPr="006E43D7">
        <w:rPr>
          <w:sz w:val="20"/>
          <w:lang w:val="en-US" w:eastAsia="zh-CN"/>
        </w:rPr>
        <w:t>7.</w:t>
      </w:r>
      <w:r w:rsidRPr="006E43D7">
        <w:rPr>
          <w:sz w:val="20"/>
          <w:lang w:val="en-US" w:eastAsia="zh-CN"/>
        </w:rPr>
        <w:tab/>
        <w:t>Date:</w:t>
      </w:r>
      <w:r w:rsidRPr="006E43D7">
        <w:rPr>
          <w:sz w:val="20"/>
          <w:lang w:val="en-US" w:eastAsia="zh-CN"/>
        </w:rPr>
        <w:tab/>
      </w:r>
      <w:r w:rsidRPr="006E43D7">
        <w:rPr>
          <w:sz w:val="20"/>
          <w:lang w:val="en-US" w:eastAsia="zh-CN"/>
        </w:rPr>
        <w:tab/>
      </w:r>
    </w:p>
    <w:p w14:paraId="4583B3E0" w14:textId="77777777" w:rsidR="00A54226" w:rsidRPr="006E43D7" w:rsidRDefault="00A54226" w:rsidP="00A54226">
      <w:pPr>
        <w:pStyle w:val="ManualNumPar1"/>
        <w:tabs>
          <w:tab w:val="left" w:pos="851"/>
          <w:tab w:val="left" w:leader="dot" w:pos="8505"/>
        </w:tabs>
        <w:spacing w:before="0"/>
        <w:ind w:left="2268" w:right="1134" w:hanging="1134"/>
        <w:outlineLvl w:val="0"/>
        <w:rPr>
          <w:sz w:val="20"/>
          <w:lang w:val="en-US" w:eastAsia="zh-CN"/>
        </w:rPr>
      </w:pPr>
      <w:r w:rsidRPr="006E43D7">
        <w:rPr>
          <w:sz w:val="20"/>
          <w:lang w:val="en-US" w:eastAsia="zh-CN"/>
        </w:rPr>
        <w:t>8.</w:t>
      </w:r>
      <w:r w:rsidRPr="006E43D7">
        <w:rPr>
          <w:sz w:val="20"/>
          <w:lang w:val="en-US" w:eastAsia="zh-CN"/>
        </w:rPr>
        <w:tab/>
        <w:t>Signature:</w:t>
      </w:r>
      <w:r w:rsidRPr="006E43D7">
        <w:rPr>
          <w:sz w:val="20"/>
          <w:lang w:val="en-US" w:eastAsia="zh-CN"/>
        </w:rPr>
        <w:tab/>
      </w:r>
    </w:p>
    <w:p w14:paraId="4583B3E1" w14:textId="77777777" w:rsidR="00A54226" w:rsidRPr="006E43D7" w:rsidRDefault="00A54226" w:rsidP="00A54226">
      <w:pPr>
        <w:pStyle w:val="Point0"/>
        <w:tabs>
          <w:tab w:val="left" w:pos="1701"/>
        </w:tabs>
        <w:spacing w:before="0" w:after="0"/>
        <w:ind w:left="2268" w:right="1134" w:hanging="1134"/>
        <w:rPr>
          <w:sz w:val="20"/>
          <w:lang w:val="en-US"/>
        </w:rPr>
      </w:pPr>
      <w:r w:rsidRPr="006E43D7">
        <w:rPr>
          <w:sz w:val="20"/>
          <w:lang w:val="en-US"/>
        </w:rPr>
        <w:t>A</w:t>
      </w:r>
      <w:r>
        <w:rPr>
          <w:sz w:val="20"/>
          <w:lang w:val="en-US"/>
        </w:rPr>
        <w:t>ttachments:</w:t>
      </w:r>
      <w:r>
        <w:rPr>
          <w:sz w:val="20"/>
          <w:lang w:val="en-US"/>
        </w:rPr>
        <w:tab/>
        <w:t>1</w:t>
      </w:r>
      <w:r w:rsidR="008A054F">
        <w:rPr>
          <w:sz w:val="20"/>
          <w:lang w:val="en-US"/>
        </w:rPr>
        <w:t>.</w:t>
      </w:r>
      <w:r>
        <w:rPr>
          <w:sz w:val="20"/>
          <w:lang w:val="en-US"/>
        </w:rPr>
        <w:tab/>
      </w:r>
      <w:r w:rsidRPr="006E43D7">
        <w:rPr>
          <w:sz w:val="20"/>
          <w:lang w:val="en-US"/>
        </w:rPr>
        <w:t>Information package.</w:t>
      </w:r>
    </w:p>
    <w:p w14:paraId="4583B3E2" w14:textId="77777777" w:rsidR="00A54226" w:rsidRPr="006E43D7" w:rsidRDefault="00A54226" w:rsidP="00A54226">
      <w:pPr>
        <w:pStyle w:val="Point0"/>
        <w:tabs>
          <w:tab w:val="left" w:pos="1701"/>
        </w:tabs>
        <w:spacing w:before="0" w:after="0"/>
        <w:ind w:left="2268" w:right="1134" w:hanging="1134"/>
        <w:rPr>
          <w:sz w:val="20"/>
        </w:rPr>
      </w:pPr>
      <w:r w:rsidRPr="006E43D7">
        <w:rPr>
          <w:i/>
          <w:sz w:val="20"/>
          <w:lang w:val="en-US"/>
        </w:rPr>
        <w:tab/>
      </w:r>
      <w:r>
        <w:rPr>
          <w:sz w:val="20"/>
          <w:lang w:val="en-US"/>
        </w:rPr>
        <w:tab/>
        <w:t>2</w:t>
      </w:r>
      <w:r w:rsidR="008A054F">
        <w:rPr>
          <w:sz w:val="20"/>
          <w:lang w:val="en-US"/>
        </w:rPr>
        <w:t>.</w:t>
      </w:r>
      <w:r>
        <w:rPr>
          <w:sz w:val="20"/>
          <w:lang w:val="en-US"/>
        </w:rPr>
        <w:tab/>
      </w:r>
      <w:r w:rsidRPr="006E43D7">
        <w:rPr>
          <w:sz w:val="20"/>
        </w:rPr>
        <w:t>Test report.</w:t>
      </w:r>
    </w:p>
    <w:p w14:paraId="4583B3E3" w14:textId="77777777" w:rsidR="00A54226" w:rsidRDefault="00A54226" w:rsidP="00A54226">
      <w:pPr>
        <w:pStyle w:val="ManualNumPar1"/>
        <w:spacing w:before="0" w:after="0"/>
        <w:ind w:left="2268" w:right="1134" w:hanging="1134"/>
      </w:pPr>
    </w:p>
    <w:p w14:paraId="4583B3E4" w14:textId="77777777" w:rsidR="00A54226" w:rsidRDefault="00A54226" w:rsidP="00A54226">
      <w:pPr>
        <w:pStyle w:val="HChG"/>
        <w:rPr>
          <w:lang w:val="en-US"/>
        </w:rPr>
      </w:pPr>
      <w:r>
        <w:br w:type="page"/>
      </w:r>
      <w:r>
        <w:lastRenderedPageBreak/>
        <w:tab/>
      </w:r>
      <w:r>
        <w:tab/>
      </w:r>
      <w:r w:rsidRPr="006E43D7">
        <w:t>Addendum to Type approval Communication No …</w:t>
      </w:r>
      <w:r>
        <w:t xml:space="preserve"> </w:t>
      </w:r>
      <w:r w:rsidRPr="006E43D7">
        <w:rPr>
          <w:lang w:val="en-US"/>
        </w:rPr>
        <w:t>concerning the type approval of a vehicle with regard to exhaust emissions pursuant to Regulation No. 83, 06 series of amendments</w:t>
      </w:r>
    </w:p>
    <w:p w14:paraId="4583B3E5" w14:textId="77777777" w:rsidR="00A54226" w:rsidRPr="006E43D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6E43D7">
        <w:rPr>
          <w:sz w:val="20"/>
          <w:lang w:val="en-US"/>
        </w:rPr>
        <w:t>1.</w:t>
      </w:r>
      <w:r w:rsidRPr="006E43D7">
        <w:rPr>
          <w:sz w:val="20"/>
          <w:lang w:val="en-US"/>
        </w:rPr>
        <w:tab/>
        <w:t>Additional information</w:t>
      </w:r>
    </w:p>
    <w:p w14:paraId="4583B3E6" w14:textId="77777777" w:rsidR="00A54226" w:rsidRPr="006E43D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6E43D7">
        <w:rPr>
          <w:sz w:val="20"/>
          <w:lang w:val="en-US"/>
        </w:rPr>
        <w:t>1.1.</w:t>
      </w:r>
      <w:r w:rsidRPr="006E43D7">
        <w:rPr>
          <w:sz w:val="20"/>
          <w:lang w:val="en-US"/>
        </w:rPr>
        <w:tab/>
        <w:t xml:space="preserve">Mass of the vehicle in running order: </w:t>
      </w:r>
      <w:r w:rsidRPr="006E43D7">
        <w:rPr>
          <w:sz w:val="20"/>
          <w:lang w:val="en-US"/>
        </w:rPr>
        <w:tab/>
      </w:r>
    </w:p>
    <w:p w14:paraId="4583B3E7" w14:textId="77777777"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1.2.</w:t>
      </w:r>
      <w:r w:rsidRPr="00C43537">
        <w:rPr>
          <w:sz w:val="20"/>
          <w:lang w:val="en-US"/>
        </w:rPr>
        <w:tab/>
        <w:t>Reference mass of the vehicle:</w:t>
      </w:r>
      <w:r w:rsidRPr="00C43537">
        <w:rPr>
          <w:sz w:val="20"/>
          <w:lang w:val="en-US"/>
        </w:rPr>
        <w:tab/>
      </w:r>
    </w:p>
    <w:p w14:paraId="4583B3E8" w14:textId="77777777"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1.3.</w:t>
      </w:r>
      <w:r w:rsidRPr="00C43537">
        <w:rPr>
          <w:sz w:val="20"/>
          <w:lang w:val="en-US"/>
        </w:rPr>
        <w:tab/>
        <w:t>Maximum mass of the vehicle:</w:t>
      </w:r>
      <w:r w:rsidRPr="00C43537">
        <w:rPr>
          <w:sz w:val="20"/>
          <w:lang w:val="en-US"/>
        </w:rPr>
        <w:tab/>
      </w:r>
    </w:p>
    <w:p w14:paraId="4583B3E9" w14:textId="77777777"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1.4.</w:t>
      </w:r>
      <w:r w:rsidRPr="00C43537">
        <w:rPr>
          <w:sz w:val="20"/>
          <w:lang w:val="en-US"/>
        </w:rPr>
        <w:tab/>
        <w:t>Number of seats (including the driver):</w:t>
      </w:r>
      <w:r w:rsidRPr="00C43537">
        <w:rPr>
          <w:sz w:val="20"/>
          <w:lang w:val="en-US"/>
        </w:rPr>
        <w:tab/>
      </w:r>
    </w:p>
    <w:p w14:paraId="4583B3EA" w14:textId="77777777"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1.6.</w:t>
      </w:r>
      <w:r w:rsidRPr="00C43537">
        <w:rPr>
          <w:sz w:val="20"/>
          <w:lang w:val="en-US"/>
        </w:rPr>
        <w:tab/>
        <w:t>Type of bodywork:</w:t>
      </w:r>
    </w:p>
    <w:p w14:paraId="4583B3EB" w14:textId="77777777" w:rsidR="00A54226" w:rsidRPr="00C43537" w:rsidRDefault="00A54226" w:rsidP="00A54226">
      <w:pPr>
        <w:tabs>
          <w:tab w:val="left" w:pos="1134"/>
          <w:tab w:val="left" w:leader="dot" w:pos="8505"/>
          <w:tab w:val="left" w:pos="9072"/>
          <w:tab w:val="right" w:leader="dot" w:pos="9356"/>
        </w:tabs>
        <w:spacing w:after="120"/>
        <w:ind w:left="2268" w:hanging="1134"/>
        <w:rPr>
          <w:sz w:val="20"/>
          <w:lang w:val="en-US"/>
        </w:rPr>
      </w:pPr>
      <w:r w:rsidRPr="00C43537">
        <w:rPr>
          <w:sz w:val="20"/>
          <w:lang w:val="en-US"/>
        </w:rPr>
        <w:t>1.6.1.</w:t>
      </w:r>
      <w:r w:rsidRPr="00C43537">
        <w:rPr>
          <w:sz w:val="20"/>
          <w:lang w:val="en-US"/>
        </w:rPr>
        <w:tab/>
      </w:r>
      <w:r>
        <w:rPr>
          <w:sz w:val="20"/>
          <w:lang w:val="en-US"/>
        </w:rPr>
        <w:t>F</w:t>
      </w:r>
      <w:r w:rsidRPr="00C43537">
        <w:rPr>
          <w:sz w:val="20"/>
          <w:lang w:val="en-US"/>
        </w:rPr>
        <w:t>or M</w:t>
      </w:r>
      <w:r w:rsidRPr="00C43537">
        <w:rPr>
          <w:sz w:val="20"/>
          <w:vertAlign w:val="subscript"/>
          <w:lang w:val="en-US"/>
        </w:rPr>
        <w:t xml:space="preserve">1, </w:t>
      </w:r>
      <w:r w:rsidRPr="00C43537">
        <w:rPr>
          <w:sz w:val="20"/>
          <w:lang w:val="en-US"/>
        </w:rPr>
        <w:t>M</w:t>
      </w:r>
      <w:r w:rsidRPr="00C43537">
        <w:rPr>
          <w:sz w:val="20"/>
          <w:vertAlign w:val="subscript"/>
          <w:lang w:val="en-US"/>
        </w:rPr>
        <w:t>2</w:t>
      </w:r>
      <w:r w:rsidRPr="00C43537">
        <w:rPr>
          <w:sz w:val="20"/>
          <w:lang w:val="en-US"/>
        </w:rPr>
        <w:t>: sa</w:t>
      </w:r>
      <w:r w:rsidR="00232D04">
        <w:rPr>
          <w:sz w:val="20"/>
          <w:lang w:val="en-US"/>
        </w:rPr>
        <w:t>loon/ hatchback/ station wagon/</w:t>
      </w:r>
      <w:r w:rsidRPr="00C43537">
        <w:rPr>
          <w:sz w:val="20"/>
          <w:lang w:val="en-US"/>
        </w:rPr>
        <w:t>coupé/convertible</w:t>
      </w:r>
      <w:r>
        <w:rPr>
          <w:sz w:val="20"/>
          <w:lang w:val="en-US"/>
        </w:rPr>
        <w:br/>
      </w:r>
      <w:r w:rsidRPr="00C43537">
        <w:rPr>
          <w:sz w:val="20"/>
          <w:lang w:val="en-US"/>
        </w:rPr>
        <w:t>/multipurpose vehicle</w:t>
      </w:r>
      <w:r w:rsidRPr="002341A4">
        <w:rPr>
          <w:sz w:val="20"/>
          <w:vertAlign w:val="superscript"/>
          <w:lang w:val="en-US"/>
        </w:rPr>
        <w:t>2</w:t>
      </w:r>
    </w:p>
    <w:p w14:paraId="4583B3EC" w14:textId="77777777"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pt-PT"/>
        </w:rPr>
      </w:pPr>
      <w:r w:rsidRPr="00C43537">
        <w:rPr>
          <w:sz w:val="20"/>
          <w:lang w:val="pt-PT"/>
        </w:rPr>
        <w:t>1.6.2.</w:t>
      </w:r>
      <w:r w:rsidRPr="00C43537">
        <w:rPr>
          <w:sz w:val="20"/>
          <w:lang w:val="pt-PT"/>
        </w:rPr>
        <w:tab/>
      </w:r>
      <w:r>
        <w:rPr>
          <w:sz w:val="20"/>
          <w:lang w:val="pt-PT"/>
        </w:rPr>
        <w:t>F</w:t>
      </w:r>
      <w:r w:rsidRPr="00C43537">
        <w:rPr>
          <w:sz w:val="20"/>
          <w:lang w:val="pt-PT"/>
        </w:rPr>
        <w:t>or N</w:t>
      </w:r>
      <w:r w:rsidRPr="00C43537">
        <w:rPr>
          <w:sz w:val="20"/>
          <w:vertAlign w:val="subscript"/>
          <w:lang w:val="pt-PT"/>
        </w:rPr>
        <w:t>1</w:t>
      </w:r>
      <w:r w:rsidRPr="00C43537">
        <w:rPr>
          <w:sz w:val="20"/>
          <w:lang w:val="pt-PT"/>
        </w:rPr>
        <w:t>, N</w:t>
      </w:r>
      <w:r w:rsidRPr="00C43537">
        <w:rPr>
          <w:sz w:val="20"/>
          <w:vertAlign w:val="subscript"/>
          <w:lang w:val="pt-BR"/>
        </w:rPr>
        <w:t>2</w:t>
      </w:r>
      <w:r w:rsidRPr="00C43537">
        <w:rPr>
          <w:sz w:val="20"/>
          <w:lang w:val="pt-PT"/>
        </w:rPr>
        <w:t xml:space="preserve">: </w:t>
      </w:r>
      <w:proofErr w:type="spellStart"/>
      <w:r w:rsidRPr="00C43537">
        <w:rPr>
          <w:sz w:val="20"/>
          <w:lang w:val="pt-PT"/>
        </w:rPr>
        <w:t>lorry</w:t>
      </w:r>
      <w:proofErr w:type="spellEnd"/>
      <w:r w:rsidRPr="00C43537">
        <w:rPr>
          <w:sz w:val="20"/>
          <w:lang w:val="pt-PT"/>
        </w:rPr>
        <w:t>, van</w:t>
      </w:r>
      <w:r w:rsidRPr="00955056">
        <w:rPr>
          <w:sz w:val="20"/>
          <w:vertAlign w:val="superscript"/>
          <w:lang w:val="pt-PT"/>
        </w:rPr>
        <w:t>2</w:t>
      </w:r>
    </w:p>
    <w:p w14:paraId="4583B3ED" w14:textId="77777777"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1.7.</w:t>
      </w:r>
      <w:r w:rsidRPr="00C43537">
        <w:rPr>
          <w:sz w:val="20"/>
          <w:lang w:val="en-US"/>
        </w:rPr>
        <w:tab/>
        <w:t>Drive wheels: front, rear, 4 x 4</w:t>
      </w:r>
      <w:r w:rsidRPr="00955056">
        <w:rPr>
          <w:sz w:val="20"/>
          <w:vertAlign w:val="superscript"/>
          <w:lang w:val="en-US"/>
        </w:rPr>
        <w:t>2</w:t>
      </w:r>
    </w:p>
    <w:p w14:paraId="4583B3EE" w14:textId="77777777" w:rsidR="00A54226" w:rsidRPr="00955056" w:rsidRDefault="00A54226" w:rsidP="00A54226">
      <w:pPr>
        <w:tabs>
          <w:tab w:val="left" w:pos="1134"/>
          <w:tab w:val="left" w:leader="dot" w:pos="8505"/>
          <w:tab w:val="left" w:pos="9072"/>
          <w:tab w:val="right" w:leader="dot" w:pos="9356"/>
        </w:tabs>
        <w:spacing w:after="120"/>
        <w:ind w:left="2268" w:right="1134" w:hanging="1134"/>
        <w:jc w:val="both"/>
        <w:rPr>
          <w:sz w:val="20"/>
          <w:vertAlign w:val="superscript"/>
          <w:lang w:val="en-US"/>
        </w:rPr>
      </w:pPr>
      <w:r w:rsidRPr="00C43537">
        <w:rPr>
          <w:sz w:val="20"/>
          <w:lang w:val="en-US"/>
        </w:rPr>
        <w:t>1.8.</w:t>
      </w:r>
      <w:r w:rsidRPr="00C43537">
        <w:rPr>
          <w:sz w:val="20"/>
          <w:lang w:val="en-US"/>
        </w:rPr>
        <w:tab/>
        <w:t>Pure electric vehicle: yes/no</w:t>
      </w:r>
      <w:r w:rsidRPr="00955056">
        <w:rPr>
          <w:sz w:val="20"/>
          <w:vertAlign w:val="superscript"/>
          <w:lang w:val="en-US"/>
        </w:rPr>
        <w:t>2</w:t>
      </w:r>
    </w:p>
    <w:p w14:paraId="4583B3EF" w14:textId="77777777"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1.9.</w:t>
      </w:r>
      <w:r w:rsidRPr="00C43537">
        <w:rPr>
          <w:sz w:val="20"/>
          <w:lang w:val="en-US"/>
        </w:rPr>
        <w:tab/>
        <w:t>Hybrid electric vehicle: yes/no</w:t>
      </w:r>
      <w:r w:rsidRPr="00955056">
        <w:rPr>
          <w:sz w:val="20"/>
          <w:vertAlign w:val="superscript"/>
          <w:lang w:val="en-US"/>
        </w:rPr>
        <w:t>2</w:t>
      </w:r>
    </w:p>
    <w:p w14:paraId="4583B3F0" w14:textId="77777777"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1.9.1.</w:t>
      </w:r>
      <w:r w:rsidRPr="00C43537">
        <w:rPr>
          <w:sz w:val="20"/>
          <w:lang w:val="en-US"/>
        </w:rPr>
        <w:tab/>
        <w:t>Category of Hybrid Electric vehicle: Off Vehicle Charging (OVC)/Not Off Vehicle charging (NOVC)</w:t>
      </w:r>
      <w:r w:rsidRPr="00955056">
        <w:rPr>
          <w:sz w:val="20"/>
          <w:vertAlign w:val="superscript"/>
          <w:lang w:val="en-US"/>
        </w:rPr>
        <w:t>2</w:t>
      </w:r>
    </w:p>
    <w:p w14:paraId="4583B3F1" w14:textId="77777777"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1.9.2.</w:t>
      </w:r>
      <w:r w:rsidRPr="00C43537">
        <w:rPr>
          <w:sz w:val="20"/>
          <w:lang w:val="en-US"/>
        </w:rPr>
        <w:tab/>
        <w:t>Operating mode switch: with/without</w:t>
      </w:r>
      <w:r w:rsidRPr="00955056">
        <w:rPr>
          <w:sz w:val="20"/>
          <w:vertAlign w:val="superscript"/>
          <w:lang w:val="en-US"/>
        </w:rPr>
        <w:t>2</w:t>
      </w:r>
    </w:p>
    <w:p w14:paraId="4583B3F2" w14:textId="77777777"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1.10.</w:t>
      </w:r>
      <w:r w:rsidRPr="00C43537">
        <w:rPr>
          <w:sz w:val="20"/>
          <w:lang w:val="en-US"/>
        </w:rPr>
        <w:tab/>
        <w:t>Engine identification:</w:t>
      </w:r>
      <w:r w:rsidRPr="00C43537">
        <w:rPr>
          <w:sz w:val="20"/>
          <w:lang w:val="en-US"/>
        </w:rPr>
        <w:tab/>
      </w:r>
    </w:p>
    <w:p w14:paraId="4583B3F3" w14:textId="77777777"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1.10.1.</w:t>
      </w:r>
      <w:r w:rsidRPr="00C43537">
        <w:rPr>
          <w:sz w:val="20"/>
          <w:lang w:val="en-US"/>
        </w:rPr>
        <w:tab/>
        <w:t>Engine displacement:</w:t>
      </w:r>
      <w:r w:rsidRPr="00C43537">
        <w:rPr>
          <w:sz w:val="20"/>
          <w:lang w:val="en-US"/>
        </w:rPr>
        <w:tab/>
      </w:r>
    </w:p>
    <w:p w14:paraId="4583B3F4" w14:textId="77777777"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1.10.2.</w:t>
      </w:r>
      <w:r w:rsidRPr="00C43537">
        <w:rPr>
          <w:sz w:val="20"/>
          <w:lang w:val="en-US"/>
        </w:rPr>
        <w:tab/>
        <w:t>Fuel supply system: direct injection/indirect injection</w:t>
      </w:r>
      <w:r w:rsidRPr="00955056">
        <w:rPr>
          <w:sz w:val="20"/>
          <w:vertAlign w:val="superscript"/>
          <w:lang w:val="en-US"/>
        </w:rPr>
        <w:t>2</w:t>
      </w:r>
    </w:p>
    <w:p w14:paraId="4583B3F5" w14:textId="77777777"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1.10.3.</w:t>
      </w:r>
      <w:r w:rsidRPr="00C43537">
        <w:rPr>
          <w:sz w:val="20"/>
          <w:lang w:val="en-US"/>
        </w:rPr>
        <w:tab/>
        <w:t>Fuel recommended by the manufacturer:</w:t>
      </w:r>
      <w:r w:rsidRPr="00C43537">
        <w:rPr>
          <w:sz w:val="20"/>
          <w:lang w:val="en-US"/>
        </w:rPr>
        <w:tab/>
      </w:r>
    </w:p>
    <w:p w14:paraId="4583B3F6" w14:textId="77777777"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1.10.4.</w:t>
      </w:r>
      <w:r w:rsidRPr="00C43537">
        <w:rPr>
          <w:sz w:val="20"/>
          <w:lang w:val="en-US"/>
        </w:rPr>
        <w:tab/>
        <w:t>Maximum power: ……………………… kW at</w:t>
      </w:r>
      <w:r w:rsidRPr="00C43537">
        <w:rPr>
          <w:sz w:val="20"/>
          <w:lang w:val="en-US"/>
        </w:rPr>
        <w:tab/>
        <w:t>min</w:t>
      </w:r>
      <w:r w:rsidRPr="00C43537">
        <w:rPr>
          <w:sz w:val="20"/>
          <w:vertAlign w:val="superscript"/>
          <w:lang w:val="en-US"/>
        </w:rPr>
        <w:t>-1</w:t>
      </w:r>
    </w:p>
    <w:p w14:paraId="4583B3F7" w14:textId="77777777"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1.10.5.</w:t>
      </w:r>
      <w:r w:rsidRPr="00C43537">
        <w:rPr>
          <w:sz w:val="20"/>
          <w:lang w:val="en-US"/>
        </w:rPr>
        <w:tab/>
        <w:t>Pressure charging device:</w:t>
      </w:r>
      <w:r>
        <w:rPr>
          <w:sz w:val="20"/>
          <w:lang w:val="en-US"/>
        </w:rPr>
        <w:t xml:space="preserve"> </w:t>
      </w:r>
      <w:r w:rsidRPr="00C43537">
        <w:rPr>
          <w:sz w:val="20"/>
          <w:lang w:val="en-US"/>
        </w:rPr>
        <w:t>yes/no</w:t>
      </w:r>
      <w:r w:rsidRPr="00955056">
        <w:rPr>
          <w:sz w:val="20"/>
          <w:vertAlign w:val="superscript"/>
          <w:lang w:val="en-US"/>
        </w:rPr>
        <w:t>2</w:t>
      </w:r>
    </w:p>
    <w:p w14:paraId="4583B3F8" w14:textId="77777777"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1.10.6.</w:t>
      </w:r>
      <w:r w:rsidRPr="00C43537">
        <w:rPr>
          <w:sz w:val="20"/>
          <w:lang w:val="en-US"/>
        </w:rPr>
        <w:tab/>
        <w:t>Ignition system: compression ignition / positive ignition</w:t>
      </w:r>
      <w:r w:rsidRPr="00955056">
        <w:rPr>
          <w:sz w:val="20"/>
          <w:vertAlign w:val="superscript"/>
          <w:lang w:val="en-US"/>
        </w:rPr>
        <w:t>2</w:t>
      </w:r>
    </w:p>
    <w:p w14:paraId="4583B3F9" w14:textId="77777777"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1.11.</w:t>
      </w:r>
      <w:r w:rsidRPr="00C43537">
        <w:rPr>
          <w:sz w:val="20"/>
          <w:lang w:val="en-US"/>
        </w:rPr>
        <w:tab/>
        <w:t>Power train (for pure electric vehicle or hybrid electric vehicle)</w:t>
      </w:r>
      <w:r w:rsidRPr="00955056">
        <w:rPr>
          <w:sz w:val="20"/>
          <w:vertAlign w:val="superscript"/>
          <w:lang w:val="en-US"/>
        </w:rPr>
        <w:t>2</w:t>
      </w:r>
    </w:p>
    <w:p w14:paraId="4583B3FA" w14:textId="77777777"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1.11.1.</w:t>
      </w:r>
      <w:r w:rsidRPr="00C43537">
        <w:rPr>
          <w:sz w:val="20"/>
          <w:lang w:val="en-US"/>
        </w:rPr>
        <w:tab/>
        <w:t xml:space="preserve">Maximum net power: ………kW, at: ……………… </w:t>
      </w:r>
      <w:proofErr w:type="gramStart"/>
      <w:r w:rsidRPr="00C43537">
        <w:rPr>
          <w:sz w:val="20"/>
          <w:lang w:val="en-US"/>
        </w:rPr>
        <w:t>to .</w:t>
      </w:r>
      <w:proofErr w:type="gramEnd"/>
      <w:r w:rsidRPr="00C43537">
        <w:rPr>
          <w:sz w:val="20"/>
          <w:lang w:val="en-US"/>
        </w:rPr>
        <w:tab/>
        <w:t>min</w:t>
      </w:r>
      <w:r w:rsidRPr="00C43537">
        <w:rPr>
          <w:sz w:val="20"/>
          <w:vertAlign w:val="superscript"/>
          <w:lang w:val="en-US"/>
        </w:rPr>
        <w:t>-1</w:t>
      </w:r>
    </w:p>
    <w:p w14:paraId="4583B3FB" w14:textId="77777777"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1.11.2.</w:t>
      </w:r>
      <w:r w:rsidRPr="00C43537">
        <w:rPr>
          <w:sz w:val="20"/>
          <w:lang w:val="en-US"/>
        </w:rPr>
        <w:tab/>
        <w:t>Maximum thirty minutes power:</w:t>
      </w:r>
      <w:r w:rsidRPr="00C43537">
        <w:rPr>
          <w:sz w:val="20"/>
          <w:lang w:val="en-US"/>
        </w:rPr>
        <w:tab/>
        <w:t>kW</w:t>
      </w:r>
    </w:p>
    <w:p w14:paraId="4583B3FC" w14:textId="77777777"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1.12.</w:t>
      </w:r>
      <w:r w:rsidRPr="00C43537">
        <w:rPr>
          <w:sz w:val="20"/>
          <w:lang w:val="en-US"/>
        </w:rPr>
        <w:tab/>
        <w:t>Traction battery (for pure electric vehicle or hybrid electric vehicle)</w:t>
      </w:r>
    </w:p>
    <w:p w14:paraId="4583B3FD" w14:textId="77777777"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1.12.1.</w:t>
      </w:r>
      <w:r w:rsidRPr="00C43537">
        <w:rPr>
          <w:sz w:val="20"/>
          <w:lang w:val="en-US"/>
        </w:rPr>
        <w:tab/>
        <w:t>Nominal voltage:</w:t>
      </w:r>
      <w:r w:rsidRPr="00C43537">
        <w:rPr>
          <w:sz w:val="20"/>
          <w:lang w:val="en-US"/>
        </w:rPr>
        <w:tab/>
        <w:t>V</w:t>
      </w:r>
    </w:p>
    <w:p w14:paraId="4583B3FE" w14:textId="77777777" w:rsidR="00A54226" w:rsidRPr="00C43537"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C43537">
        <w:rPr>
          <w:sz w:val="20"/>
          <w:lang w:val="en-US"/>
        </w:rPr>
        <w:t>1.12.2.</w:t>
      </w:r>
      <w:r w:rsidRPr="00C43537">
        <w:rPr>
          <w:sz w:val="20"/>
          <w:lang w:val="en-US"/>
        </w:rPr>
        <w:tab/>
        <w:t>Capacity (2 h rate):</w:t>
      </w:r>
      <w:r w:rsidRPr="00C43537">
        <w:rPr>
          <w:sz w:val="20"/>
          <w:lang w:val="en-US"/>
        </w:rPr>
        <w:tab/>
        <w:t>Ah</w:t>
      </w:r>
    </w:p>
    <w:p w14:paraId="4583B3FF" w14:textId="77777777" w:rsidR="00A54226" w:rsidRPr="00955056"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955056">
        <w:rPr>
          <w:sz w:val="20"/>
          <w:lang w:val="en-US"/>
        </w:rPr>
        <w:t>1.13.</w:t>
      </w:r>
      <w:r w:rsidRPr="00955056">
        <w:rPr>
          <w:sz w:val="20"/>
          <w:lang w:val="en-US"/>
        </w:rPr>
        <w:tab/>
        <w:t>Transmission</w:t>
      </w:r>
    </w:p>
    <w:p w14:paraId="4583B400" w14:textId="77777777" w:rsidR="00A54226" w:rsidRPr="00955056"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955056">
        <w:rPr>
          <w:sz w:val="20"/>
          <w:lang w:val="en-US"/>
        </w:rPr>
        <w:t>1.13.1.</w:t>
      </w:r>
      <w:r w:rsidRPr="00955056">
        <w:rPr>
          <w:sz w:val="20"/>
          <w:lang w:val="en-US"/>
        </w:rPr>
        <w:tab/>
        <w:t>Manual or automatic or continuously variable transmission:</w:t>
      </w:r>
      <w:r w:rsidRPr="00955056">
        <w:rPr>
          <w:sz w:val="20"/>
          <w:vertAlign w:val="superscript"/>
          <w:lang w:val="en-US"/>
        </w:rPr>
        <w:t>2,</w:t>
      </w:r>
      <w:r>
        <w:rPr>
          <w:sz w:val="20"/>
          <w:vertAlign w:val="superscript"/>
          <w:lang w:val="en-US"/>
        </w:rPr>
        <w:t xml:space="preserve"> </w:t>
      </w:r>
      <w:r w:rsidRPr="00955056">
        <w:rPr>
          <w:sz w:val="20"/>
          <w:vertAlign w:val="superscript"/>
          <w:lang w:val="en-US"/>
        </w:rPr>
        <w:t>3</w:t>
      </w:r>
      <w:r w:rsidRPr="00955056">
        <w:rPr>
          <w:sz w:val="20"/>
          <w:lang w:val="en-US"/>
        </w:rPr>
        <w:tab/>
      </w:r>
    </w:p>
    <w:p w14:paraId="4583B401" w14:textId="77777777" w:rsidR="00A54226" w:rsidRPr="00955056"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955056">
        <w:rPr>
          <w:sz w:val="20"/>
          <w:lang w:val="en-US"/>
        </w:rPr>
        <w:t>1.13.2.</w:t>
      </w:r>
      <w:r w:rsidRPr="00955056">
        <w:rPr>
          <w:sz w:val="20"/>
          <w:lang w:val="en-US"/>
        </w:rPr>
        <w:tab/>
        <w:t>Number of gear ratios:</w:t>
      </w:r>
      <w:r w:rsidRPr="00955056">
        <w:rPr>
          <w:sz w:val="20"/>
          <w:lang w:val="en-US"/>
        </w:rPr>
        <w:tab/>
      </w:r>
    </w:p>
    <w:p w14:paraId="4583B402" w14:textId="77777777" w:rsidR="00A54226" w:rsidRPr="00955056" w:rsidRDefault="00A54226" w:rsidP="00A54226">
      <w:pPr>
        <w:tabs>
          <w:tab w:val="left" w:pos="1134"/>
          <w:tab w:val="left" w:leader="dot" w:pos="8505"/>
          <w:tab w:val="right" w:leader="dot" w:pos="9356"/>
        </w:tabs>
        <w:spacing w:after="120"/>
        <w:ind w:left="2268" w:right="1134" w:hanging="1134"/>
        <w:jc w:val="both"/>
        <w:rPr>
          <w:sz w:val="20"/>
          <w:lang w:val="en-US"/>
        </w:rPr>
      </w:pPr>
      <w:r w:rsidRPr="00955056">
        <w:rPr>
          <w:sz w:val="20"/>
          <w:lang w:val="en-US"/>
        </w:rPr>
        <w:t>1.13.3.</w:t>
      </w:r>
      <w:r w:rsidRPr="00955056">
        <w:rPr>
          <w:sz w:val="20"/>
          <w:lang w:val="en-US"/>
        </w:rPr>
        <w:tab/>
        <w:t xml:space="preserve">Total gear ratios (including the rolling circumferences of the </w:t>
      </w:r>
      <w:proofErr w:type="spellStart"/>
      <w:r w:rsidRPr="00955056">
        <w:rPr>
          <w:sz w:val="20"/>
          <w:lang w:val="en-US"/>
        </w:rPr>
        <w:t>tyres</w:t>
      </w:r>
      <w:proofErr w:type="spellEnd"/>
      <w:r w:rsidRPr="00955056">
        <w:rPr>
          <w:sz w:val="20"/>
          <w:lang w:val="en-US"/>
        </w:rPr>
        <w:t xml:space="preserve"> under load): road speeds per 1,000 min</w:t>
      </w:r>
      <w:r w:rsidRPr="00955056">
        <w:rPr>
          <w:sz w:val="20"/>
          <w:vertAlign w:val="superscript"/>
          <w:lang w:val="en-US"/>
        </w:rPr>
        <w:t>-1</w:t>
      </w:r>
      <w:r w:rsidRPr="00955056">
        <w:rPr>
          <w:sz w:val="20"/>
          <w:lang w:val="en-US"/>
        </w:rPr>
        <w:t xml:space="preserve"> (km/h)</w:t>
      </w:r>
    </w:p>
    <w:p w14:paraId="4583B403" w14:textId="77777777" w:rsidR="00A54226" w:rsidRPr="00955056"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955056">
        <w:rPr>
          <w:sz w:val="20"/>
          <w:lang w:val="en-US"/>
        </w:rPr>
        <w:tab/>
        <w:t>First gear: ……………………………Sixth gear:</w:t>
      </w:r>
      <w:r w:rsidRPr="00955056">
        <w:rPr>
          <w:sz w:val="20"/>
          <w:lang w:val="en-US"/>
        </w:rPr>
        <w:tab/>
      </w:r>
    </w:p>
    <w:p w14:paraId="4583B404" w14:textId="77777777" w:rsidR="00A54226" w:rsidRPr="00955056"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955056">
        <w:rPr>
          <w:sz w:val="20"/>
          <w:lang w:val="en-US"/>
        </w:rPr>
        <w:lastRenderedPageBreak/>
        <w:tab/>
        <w:t>Second gear: …………………………Seventh</w:t>
      </w:r>
      <w:r w:rsidRPr="00955056" w:rsidDel="00461B0E">
        <w:rPr>
          <w:sz w:val="20"/>
          <w:lang w:val="en-US"/>
        </w:rPr>
        <w:t xml:space="preserve"> </w:t>
      </w:r>
      <w:r w:rsidRPr="00955056">
        <w:rPr>
          <w:sz w:val="20"/>
          <w:lang w:val="en-US"/>
        </w:rPr>
        <w:t>gear:</w:t>
      </w:r>
      <w:r w:rsidRPr="00955056">
        <w:rPr>
          <w:sz w:val="20"/>
          <w:lang w:val="en-US"/>
        </w:rPr>
        <w:tab/>
      </w:r>
    </w:p>
    <w:p w14:paraId="4583B405" w14:textId="77777777" w:rsidR="00A54226" w:rsidRPr="00955056"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955056">
        <w:rPr>
          <w:sz w:val="20"/>
          <w:lang w:val="en-US"/>
        </w:rPr>
        <w:tab/>
        <w:t>Third gear:</w:t>
      </w:r>
      <w:r>
        <w:rPr>
          <w:sz w:val="20"/>
          <w:lang w:val="en-US"/>
        </w:rPr>
        <w:t xml:space="preserve"> </w:t>
      </w:r>
      <w:r w:rsidRPr="00955056">
        <w:rPr>
          <w:sz w:val="20"/>
          <w:lang w:val="en-US"/>
        </w:rPr>
        <w:t>…………………………Eighth gear:</w:t>
      </w:r>
      <w:r w:rsidRPr="00955056">
        <w:rPr>
          <w:sz w:val="20"/>
          <w:lang w:val="en-US"/>
        </w:rPr>
        <w:tab/>
      </w:r>
    </w:p>
    <w:p w14:paraId="4583B406" w14:textId="77777777" w:rsidR="00A54226" w:rsidRPr="00955056"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Pr>
          <w:sz w:val="20"/>
          <w:lang w:val="en-US"/>
        </w:rPr>
        <w:tab/>
        <w:t xml:space="preserve">Fourth gear: </w:t>
      </w:r>
      <w:r w:rsidRPr="00955056">
        <w:rPr>
          <w:sz w:val="20"/>
          <w:lang w:val="en-US"/>
        </w:rPr>
        <w:t>…………………………Overdrive:</w:t>
      </w:r>
      <w:r w:rsidRPr="00955056">
        <w:rPr>
          <w:sz w:val="20"/>
          <w:lang w:val="en-US"/>
        </w:rPr>
        <w:tab/>
      </w:r>
    </w:p>
    <w:p w14:paraId="4583B407" w14:textId="77777777" w:rsidR="00A54226" w:rsidRPr="00955056" w:rsidRDefault="00A54226" w:rsidP="00A54226">
      <w:pPr>
        <w:tabs>
          <w:tab w:val="left" w:pos="1134"/>
          <w:tab w:val="left" w:leader="dot" w:pos="8505"/>
          <w:tab w:val="left" w:pos="9072"/>
          <w:tab w:val="right" w:leader="dot" w:pos="9356"/>
        </w:tabs>
        <w:spacing w:after="120"/>
        <w:ind w:left="2268" w:right="1134" w:hanging="1134"/>
        <w:jc w:val="both"/>
        <w:rPr>
          <w:sz w:val="20"/>
          <w:lang w:val="en-US"/>
        </w:rPr>
      </w:pPr>
      <w:r w:rsidRPr="00955056">
        <w:rPr>
          <w:sz w:val="20"/>
          <w:lang w:val="en-US"/>
        </w:rPr>
        <w:tab/>
        <w:t>Fifth gear:</w:t>
      </w:r>
      <w:r w:rsidRPr="00955056">
        <w:rPr>
          <w:sz w:val="20"/>
          <w:lang w:val="en-US"/>
        </w:rPr>
        <w:tab/>
      </w:r>
    </w:p>
    <w:p w14:paraId="4583B408" w14:textId="77777777" w:rsidR="00A54226" w:rsidRPr="00955056" w:rsidRDefault="00A54226" w:rsidP="00A54226">
      <w:pPr>
        <w:tabs>
          <w:tab w:val="left" w:pos="1134"/>
          <w:tab w:val="left" w:leader="dot" w:pos="8505"/>
          <w:tab w:val="right" w:leader="dot" w:pos="9356"/>
        </w:tabs>
        <w:spacing w:after="120"/>
        <w:ind w:left="2268" w:right="1134" w:hanging="1134"/>
        <w:jc w:val="both"/>
        <w:rPr>
          <w:sz w:val="20"/>
          <w:lang w:val="en-US"/>
        </w:rPr>
      </w:pPr>
      <w:r w:rsidRPr="00955056">
        <w:rPr>
          <w:sz w:val="20"/>
          <w:lang w:val="en-US"/>
        </w:rPr>
        <w:t>1.13.4.</w:t>
      </w:r>
      <w:r w:rsidRPr="00955056">
        <w:rPr>
          <w:sz w:val="20"/>
          <w:lang w:val="en-US"/>
        </w:rPr>
        <w:tab/>
        <w:t xml:space="preserve">Final drive ratio: </w:t>
      </w:r>
      <w:r w:rsidRPr="00955056">
        <w:rPr>
          <w:sz w:val="20"/>
          <w:lang w:val="en-US"/>
        </w:rPr>
        <w:tab/>
      </w:r>
    </w:p>
    <w:p w14:paraId="4583B409" w14:textId="77777777" w:rsidR="00A54226" w:rsidRPr="00955056" w:rsidRDefault="00A54226" w:rsidP="00A54226">
      <w:pPr>
        <w:tabs>
          <w:tab w:val="left" w:pos="1134"/>
          <w:tab w:val="left" w:leader="dot" w:pos="8505"/>
          <w:tab w:val="right" w:leader="dot" w:pos="9356"/>
        </w:tabs>
        <w:spacing w:after="120"/>
        <w:ind w:left="2268" w:right="1134" w:hanging="1134"/>
        <w:jc w:val="both"/>
        <w:rPr>
          <w:sz w:val="20"/>
          <w:lang w:val="en-US"/>
        </w:rPr>
      </w:pPr>
      <w:r w:rsidRPr="00955056">
        <w:rPr>
          <w:sz w:val="20"/>
          <w:lang w:val="en-US"/>
        </w:rPr>
        <w:t>1.14.</w:t>
      </w:r>
      <w:r w:rsidRPr="00955056">
        <w:rPr>
          <w:sz w:val="20"/>
          <w:lang w:val="en-US"/>
        </w:rPr>
        <w:tab/>
      </w:r>
      <w:proofErr w:type="spellStart"/>
      <w:r w:rsidRPr="00955056">
        <w:rPr>
          <w:sz w:val="20"/>
          <w:lang w:val="en-US"/>
        </w:rPr>
        <w:t>Tyres</w:t>
      </w:r>
      <w:proofErr w:type="spellEnd"/>
      <w:r w:rsidRPr="00955056">
        <w:rPr>
          <w:sz w:val="20"/>
          <w:lang w:val="en-US"/>
        </w:rPr>
        <w:t xml:space="preserve">: </w:t>
      </w:r>
      <w:r w:rsidRPr="00955056">
        <w:rPr>
          <w:sz w:val="20"/>
          <w:lang w:val="en-US"/>
        </w:rPr>
        <w:tab/>
      </w:r>
    </w:p>
    <w:p w14:paraId="4583B40A" w14:textId="77777777" w:rsidR="00A54226" w:rsidRPr="00955056" w:rsidRDefault="00A54226" w:rsidP="00A54226">
      <w:pPr>
        <w:tabs>
          <w:tab w:val="left" w:pos="1134"/>
          <w:tab w:val="left" w:leader="dot" w:pos="8505"/>
          <w:tab w:val="right" w:leader="dot" w:pos="9356"/>
        </w:tabs>
        <w:spacing w:after="120"/>
        <w:ind w:left="2268" w:right="1134" w:hanging="1134"/>
        <w:jc w:val="both"/>
        <w:rPr>
          <w:sz w:val="20"/>
          <w:lang w:val="en-US"/>
        </w:rPr>
      </w:pPr>
      <w:r w:rsidRPr="00955056">
        <w:rPr>
          <w:sz w:val="20"/>
          <w:lang w:val="en-US"/>
        </w:rPr>
        <w:t>1.14.1.</w:t>
      </w:r>
      <w:r w:rsidRPr="00955056">
        <w:rPr>
          <w:sz w:val="20"/>
          <w:lang w:val="en-US"/>
        </w:rPr>
        <w:tab/>
        <w:t xml:space="preserve">Type: </w:t>
      </w:r>
      <w:r w:rsidRPr="00955056">
        <w:rPr>
          <w:sz w:val="20"/>
          <w:lang w:val="en-US"/>
        </w:rPr>
        <w:tab/>
      </w:r>
    </w:p>
    <w:p w14:paraId="4583B40B" w14:textId="77777777" w:rsidR="00A54226" w:rsidRPr="00955056" w:rsidRDefault="00A54226" w:rsidP="00A54226">
      <w:pPr>
        <w:tabs>
          <w:tab w:val="left" w:pos="1134"/>
          <w:tab w:val="left" w:leader="dot" w:pos="8505"/>
          <w:tab w:val="right" w:leader="dot" w:pos="9356"/>
        </w:tabs>
        <w:spacing w:after="120"/>
        <w:ind w:left="2268" w:right="1134" w:hanging="1134"/>
        <w:jc w:val="both"/>
        <w:rPr>
          <w:sz w:val="20"/>
          <w:lang w:val="en-US"/>
        </w:rPr>
      </w:pPr>
      <w:r w:rsidRPr="00955056">
        <w:rPr>
          <w:sz w:val="20"/>
          <w:lang w:val="en-US"/>
        </w:rPr>
        <w:t>1.14.2.</w:t>
      </w:r>
      <w:r w:rsidRPr="00955056">
        <w:rPr>
          <w:sz w:val="20"/>
          <w:lang w:val="en-US"/>
        </w:rPr>
        <w:tab/>
        <w:t>Dimensions:</w:t>
      </w:r>
      <w:r w:rsidRPr="00955056">
        <w:rPr>
          <w:sz w:val="20"/>
          <w:lang w:val="en-US"/>
        </w:rPr>
        <w:tab/>
      </w:r>
    </w:p>
    <w:p w14:paraId="4583B40C" w14:textId="77777777" w:rsidR="00A54226" w:rsidRPr="00955056" w:rsidRDefault="00A54226" w:rsidP="00A54226">
      <w:pPr>
        <w:tabs>
          <w:tab w:val="left" w:pos="1134"/>
          <w:tab w:val="left" w:leader="dot" w:pos="8505"/>
          <w:tab w:val="right" w:leader="dot" w:pos="9356"/>
        </w:tabs>
        <w:spacing w:after="120"/>
        <w:ind w:left="2268" w:right="1134" w:hanging="1134"/>
        <w:jc w:val="both"/>
        <w:rPr>
          <w:sz w:val="20"/>
          <w:lang w:val="en-US"/>
        </w:rPr>
      </w:pPr>
      <w:r w:rsidRPr="00955056">
        <w:rPr>
          <w:sz w:val="20"/>
          <w:lang w:val="en-US"/>
        </w:rPr>
        <w:t>1.14.3.</w:t>
      </w:r>
      <w:r w:rsidRPr="00955056">
        <w:rPr>
          <w:sz w:val="20"/>
          <w:lang w:val="en-US"/>
        </w:rPr>
        <w:tab/>
        <w:t>Rolling circumference under load:</w:t>
      </w:r>
      <w:r w:rsidRPr="00955056">
        <w:rPr>
          <w:sz w:val="20"/>
          <w:lang w:val="en-US"/>
        </w:rPr>
        <w:tab/>
      </w:r>
    </w:p>
    <w:p w14:paraId="4583B40D" w14:textId="77777777" w:rsidR="00A54226" w:rsidRPr="00955056" w:rsidRDefault="00A54226" w:rsidP="00A54226">
      <w:pPr>
        <w:tabs>
          <w:tab w:val="left" w:pos="1134"/>
          <w:tab w:val="left" w:leader="dot" w:pos="8505"/>
          <w:tab w:val="right" w:leader="dot" w:pos="9356"/>
        </w:tabs>
        <w:spacing w:after="120"/>
        <w:ind w:left="2268" w:right="1134" w:hanging="1134"/>
        <w:jc w:val="both"/>
        <w:rPr>
          <w:sz w:val="20"/>
          <w:lang w:val="en-US"/>
        </w:rPr>
      </w:pPr>
      <w:r w:rsidRPr="00955056">
        <w:rPr>
          <w:sz w:val="20"/>
          <w:lang w:val="en-US"/>
        </w:rPr>
        <w:t>1.14.4.</w:t>
      </w:r>
      <w:r w:rsidRPr="00955056">
        <w:rPr>
          <w:sz w:val="20"/>
          <w:lang w:val="en-US"/>
        </w:rPr>
        <w:tab/>
        <w:t xml:space="preserve">Rolling circumference of </w:t>
      </w:r>
      <w:proofErr w:type="spellStart"/>
      <w:r w:rsidRPr="00955056">
        <w:rPr>
          <w:sz w:val="20"/>
          <w:lang w:val="en-US"/>
        </w:rPr>
        <w:t>tyres</w:t>
      </w:r>
      <w:proofErr w:type="spellEnd"/>
      <w:r w:rsidRPr="00955056">
        <w:rPr>
          <w:sz w:val="20"/>
          <w:lang w:val="en-US"/>
        </w:rPr>
        <w:t xml:space="preserve"> used for the Type I test</w:t>
      </w:r>
    </w:p>
    <w:p w14:paraId="4583B40E" w14:textId="77777777" w:rsidR="00A54226" w:rsidRPr="00955056" w:rsidRDefault="00A54226" w:rsidP="00A54226">
      <w:pPr>
        <w:tabs>
          <w:tab w:val="left" w:pos="1134"/>
          <w:tab w:val="left" w:leader="dot" w:pos="8505"/>
          <w:tab w:val="right" w:leader="dot" w:pos="9356"/>
        </w:tabs>
        <w:spacing w:after="120"/>
        <w:ind w:left="2268" w:right="1134" w:hanging="1134"/>
        <w:jc w:val="both"/>
        <w:rPr>
          <w:sz w:val="20"/>
          <w:lang w:val="en-US"/>
        </w:rPr>
      </w:pPr>
      <w:r w:rsidRPr="00955056">
        <w:rPr>
          <w:sz w:val="20"/>
          <w:lang w:val="en-US"/>
        </w:rPr>
        <w:t>2.</w:t>
      </w:r>
      <w:r w:rsidRPr="00955056">
        <w:rPr>
          <w:sz w:val="20"/>
          <w:lang w:val="en-US"/>
        </w:rPr>
        <w:tab/>
        <w:t>Test resu</w:t>
      </w:r>
      <w:r>
        <w:rPr>
          <w:sz w:val="20"/>
          <w:lang w:val="en-US"/>
        </w:rPr>
        <w:t>l</w:t>
      </w:r>
      <w:r w:rsidRPr="00955056">
        <w:rPr>
          <w:sz w:val="20"/>
          <w:lang w:val="en-US"/>
        </w:rPr>
        <w:t>ts</w:t>
      </w:r>
    </w:p>
    <w:p w14:paraId="4583B40F" w14:textId="77777777" w:rsidR="00A54226" w:rsidRPr="00955056" w:rsidRDefault="00A54226" w:rsidP="00A54226">
      <w:pPr>
        <w:tabs>
          <w:tab w:val="left" w:leader="dot" w:pos="8505"/>
          <w:tab w:val="right" w:leader="dot" w:pos="9356"/>
        </w:tabs>
        <w:spacing w:after="120"/>
        <w:ind w:left="2268" w:right="1134" w:hanging="1134"/>
        <w:jc w:val="both"/>
        <w:rPr>
          <w:sz w:val="20"/>
          <w:lang w:val="en-US"/>
        </w:rPr>
      </w:pPr>
      <w:r w:rsidRPr="00955056">
        <w:rPr>
          <w:sz w:val="20"/>
          <w:lang w:val="en-US"/>
        </w:rPr>
        <w:t>2.1.</w:t>
      </w:r>
      <w:r w:rsidRPr="00955056">
        <w:rPr>
          <w:sz w:val="20"/>
          <w:lang w:val="en-US"/>
        </w:rPr>
        <w:tab/>
        <w:t>Tailpipe emissions test results:</w:t>
      </w:r>
      <w:r w:rsidRPr="00955056">
        <w:rPr>
          <w:sz w:val="20"/>
          <w:lang w:val="en-US"/>
        </w:rPr>
        <w:tab/>
      </w:r>
    </w:p>
    <w:p w14:paraId="4583B410" w14:textId="77777777" w:rsidR="00A54226" w:rsidRPr="00C966B3" w:rsidRDefault="00A54226" w:rsidP="00A54226">
      <w:pPr>
        <w:tabs>
          <w:tab w:val="left" w:pos="1134"/>
          <w:tab w:val="left" w:leader="dot" w:pos="8505"/>
          <w:tab w:val="right" w:leader="dot" w:pos="9356"/>
        </w:tabs>
        <w:spacing w:after="120"/>
        <w:ind w:left="2268" w:right="1134" w:hanging="1134"/>
        <w:jc w:val="both"/>
        <w:rPr>
          <w:sz w:val="20"/>
          <w:vertAlign w:val="superscript"/>
          <w:lang w:val="en-US"/>
        </w:rPr>
      </w:pPr>
      <w:r w:rsidRPr="00955056">
        <w:rPr>
          <w:sz w:val="20"/>
          <w:lang w:val="en-US"/>
        </w:rPr>
        <w:tab/>
        <w:t>Emissions classification: 06 series of amendments</w:t>
      </w:r>
    </w:p>
    <w:p w14:paraId="4583B411" w14:textId="77777777" w:rsidR="00A54226" w:rsidRPr="00D3273D" w:rsidRDefault="00A54226" w:rsidP="00A54226">
      <w:pPr>
        <w:pStyle w:val="SingleTxtG"/>
        <w:spacing w:after="0"/>
        <w:rPr>
          <w:b/>
          <w:lang w:val="en-US"/>
        </w:rPr>
      </w:pPr>
      <w:r w:rsidRPr="00D3273D">
        <w:rPr>
          <w:b/>
          <w:lang w:val="en-US"/>
        </w:rPr>
        <w:t>Type approval number if not parent vehicle</w:t>
      </w:r>
      <w:r w:rsidRPr="00D3273D">
        <w:rPr>
          <w:b/>
          <w:vertAlign w:val="superscript"/>
          <w:lang w:val="en-US"/>
        </w:rPr>
        <w:t>2</w:t>
      </w:r>
      <w:r w:rsidRPr="00550EAF">
        <w:rPr>
          <w:lang w:val="en-US"/>
        </w:rPr>
        <w:t>:</w:t>
      </w:r>
    </w:p>
    <w:p w14:paraId="4583B412" w14:textId="77777777" w:rsidR="00A54226" w:rsidRPr="00955056" w:rsidRDefault="00A54226" w:rsidP="00A54226">
      <w:pPr>
        <w:tabs>
          <w:tab w:val="right" w:leader="dot" w:pos="9356"/>
        </w:tabs>
        <w:jc w:val="both"/>
        <w:rPr>
          <w:sz w:val="20"/>
          <w:lang w:val="en-US"/>
        </w:rPr>
      </w:pP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484"/>
        <w:gridCol w:w="854"/>
        <w:gridCol w:w="854"/>
        <w:gridCol w:w="860"/>
        <w:gridCol w:w="860"/>
        <w:gridCol w:w="1125"/>
        <w:gridCol w:w="1144"/>
        <w:gridCol w:w="865"/>
      </w:tblGrid>
      <w:tr w:rsidR="00A54226" w:rsidRPr="0058700E" w14:paraId="4583B41C" w14:textId="77777777" w:rsidTr="00414C51">
        <w:tc>
          <w:tcPr>
            <w:tcW w:w="1449" w:type="dxa"/>
            <w:tcMar>
              <w:left w:w="57" w:type="dxa"/>
              <w:right w:w="57" w:type="dxa"/>
            </w:tcMar>
          </w:tcPr>
          <w:p w14:paraId="4583B413" w14:textId="77777777" w:rsidR="00A54226" w:rsidRPr="0058700E" w:rsidRDefault="00A54226" w:rsidP="00A54226">
            <w:pPr>
              <w:pStyle w:val="Text2"/>
              <w:spacing w:before="80" w:after="80"/>
              <w:ind w:left="0"/>
              <w:jc w:val="left"/>
              <w:rPr>
                <w:i/>
                <w:sz w:val="16"/>
                <w:szCs w:val="16"/>
              </w:rPr>
            </w:pPr>
            <w:r w:rsidRPr="0058700E">
              <w:rPr>
                <w:i/>
                <w:sz w:val="16"/>
                <w:szCs w:val="16"/>
              </w:rPr>
              <w:t>Type I Result</w:t>
            </w:r>
          </w:p>
        </w:tc>
        <w:tc>
          <w:tcPr>
            <w:tcW w:w="481" w:type="dxa"/>
            <w:tcMar>
              <w:left w:w="57" w:type="dxa"/>
              <w:right w:w="57" w:type="dxa"/>
            </w:tcMar>
          </w:tcPr>
          <w:p w14:paraId="4583B414" w14:textId="77777777" w:rsidR="00A54226" w:rsidRPr="0058700E" w:rsidRDefault="00A54226" w:rsidP="00A54226">
            <w:pPr>
              <w:pStyle w:val="Text2"/>
              <w:spacing w:before="80" w:after="80"/>
              <w:ind w:left="0"/>
              <w:rPr>
                <w:i/>
                <w:sz w:val="16"/>
                <w:szCs w:val="16"/>
              </w:rPr>
            </w:pPr>
            <w:r w:rsidRPr="0058700E">
              <w:rPr>
                <w:i/>
                <w:sz w:val="16"/>
                <w:szCs w:val="16"/>
              </w:rPr>
              <w:t>Test</w:t>
            </w:r>
          </w:p>
        </w:tc>
        <w:tc>
          <w:tcPr>
            <w:tcW w:w="848" w:type="dxa"/>
            <w:tcMar>
              <w:left w:w="57" w:type="dxa"/>
              <w:right w:w="57" w:type="dxa"/>
            </w:tcMar>
          </w:tcPr>
          <w:p w14:paraId="4583B415" w14:textId="77777777" w:rsidR="00A54226" w:rsidRPr="0058700E" w:rsidRDefault="00A54226" w:rsidP="00A54226">
            <w:pPr>
              <w:pStyle w:val="Text2"/>
              <w:spacing w:before="80" w:after="80"/>
              <w:ind w:left="0"/>
              <w:jc w:val="center"/>
              <w:rPr>
                <w:i/>
                <w:sz w:val="16"/>
                <w:szCs w:val="16"/>
              </w:rPr>
            </w:pPr>
            <w:r w:rsidRPr="0058700E">
              <w:rPr>
                <w:i/>
                <w:sz w:val="16"/>
                <w:szCs w:val="16"/>
              </w:rPr>
              <w:t>CO</w:t>
            </w:r>
            <w:r w:rsidRPr="0058700E">
              <w:rPr>
                <w:i/>
                <w:sz w:val="16"/>
                <w:szCs w:val="16"/>
              </w:rPr>
              <w:br/>
              <w:t>(mg/km)</w:t>
            </w:r>
          </w:p>
        </w:tc>
        <w:tc>
          <w:tcPr>
            <w:tcW w:w="848" w:type="dxa"/>
            <w:tcMar>
              <w:left w:w="57" w:type="dxa"/>
              <w:right w:w="57" w:type="dxa"/>
            </w:tcMar>
          </w:tcPr>
          <w:p w14:paraId="4583B416" w14:textId="77777777" w:rsidR="00A54226" w:rsidRPr="0058700E" w:rsidRDefault="00A54226" w:rsidP="00A54226">
            <w:pPr>
              <w:pStyle w:val="Text2"/>
              <w:spacing w:before="80" w:after="80"/>
              <w:ind w:left="0"/>
              <w:jc w:val="center"/>
              <w:rPr>
                <w:i/>
                <w:sz w:val="16"/>
                <w:szCs w:val="16"/>
              </w:rPr>
            </w:pPr>
            <w:r w:rsidRPr="0058700E">
              <w:rPr>
                <w:i/>
                <w:sz w:val="16"/>
                <w:szCs w:val="16"/>
              </w:rPr>
              <w:t>THC</w:t>
            </w:r>
            <w:r w:rsidRPr="0058700E">
              <w:rPr>
                <w:i/>
                <w:sz w:val="16"/>
                <w:szCs w:val="16"/>
              </w:rPr>
              <w:br/>
              <w:t>(mg/km)</w:t>
            </w:r>
          </w:p>
        </w:tc>
        <w:tc>
          <w:tcPr>
            <w:tcW w:w="854" w:type="dxa"/>
            <w:tcMar>
              <w:left w:w="57" w:type="dxa"/>
              <w:right w:w="57" w:type="dxa"/>
            </w:tcMar>
          </w:tcPr>
          <w:p w14:paraId="4583B417" w14:textId="77777777" w:rsidR="00A54226" w:rsidRPr="0058700E" w:rsidRDefault="00A54226" w:rsidP="00A54226">
            <w:pPr>
              <w:pStyle w:val="Text2"/>
              <w:spacing w:before="80" w:after="80"/>
              <w:ind w:left="0"/>
              <w:jc w:val="center"/>
              <w:rPr>
                <w:i/>
                <w:sz w:val="16"/>
                <w:szCs w:val="16"/>
              </w:rPr>
            </w:pPr>
            <w:r w:rsidRPr="0058700E">
              <w:rPr>
                <w:i/>
                <w:sz w:val="16"/>
                <w:szCs w:val="16"/>
              </w:rPr>
              <w:t>NMHC</w:t>
            </w:r>
            <w:r w:rsidRPr="0058700E">
              <w:rPr>
                <w:i/>
                <w:sz w:val="16"/>
                <w:szCs w:val="16"/>
              </w:rPr>
              <w:br/>
              <w:t>(mg/km)</w:t>
            </w:r>
          </w:p>
        </w:tc>
        <w:tc>
          <w:tcPr>
            <w:tcW w:w="854" w:type="dxa"/>
            <w:tcMar>
              <w:left w:w="57" w:type="dxa"/>
              <w:right w:w="57" w:type="dxa"/>
            </w:tcMar>
          </w:tcPr>
          <w:p w14:paraId="4583B418" w14:textId="77777777" w:rsidR="00A54226" w:rsidRPr="0058700E" w:rsidRDefault="00A54226" w:rsidP="00A54226">
            <w:pPr>
              <w:pStyle w:val="Text2"/>
              <w:spacing w:before="80" w:after="80"/>
              <w:ind w:left="0"/>
              <w:jc w:val="center"/>
              <w:rPr>
                <w:i/>
                <w:sz w:val="16"/>
                <w:szCs w:val="16"/>
              </w:rPr>
            </w:pPr>
            <w:r w:rsidRPr="0058700E">
              <w:rPr>
                <w:i/>
                <w:sz w:val="16"/>
                <w:szCs w:val="16"/>
              </w:rPr>
              <w:t>NO</w:t>
            </w:r>
            <w:r w:rsidRPr="00591E72">
              <w:rPr>
                <w:i/>
                <w:sz w:val="16"/>
                <w:szCs w:val="16"/>
                <w:vertAlign w:val="subscript"/>
              </w:rPr>
              <w:t>x</w:t>
            </w:r>
            <w:r w:rsidRPr="0058700E">
              <w:rPr>
                <w:i/>
                <w:sz w:val="16"/>
                <w:szCs w:val="16"/>
              </w:rPr>
              <w:br/>
              <w:t>(mg/km)</w:t>
            </w:r>
          </w:p>
        </w:tc>
        <w:tc>
          <w:tcPr>
            <w:tcW w:w="1117" w:type="dxa"/>
            <w:tcMar>
              <w:left w:w="57" w:type="dxa"/>
              <w:right w:w="57" w:type="dxa"/>
            </w:tcMar>
          </w:tcPr>
          <w:p w14:paraId="4583B419" w14:textId="77777777" w:rsidR="00A54226" w:rsidRPr="0058700E" w:rsidRDefault="00A54226" w:rsidP="00A54226">
            <w:pPr>
              <w:pStyle w:val="Text2"/>
              <w:spacing w:before="80" w:after="80"/>
              <w:ind w:left="0"/>
              <w:jc w:val="center"/>
              <w:rPr>
                <w:i/>
                <w:sz w:val="16"/>
                <w:szCs w:val="16"/>
              </w:rPr>
            </w:pPr>
            <w:proofErr w:type="spellStart"/>
            <w:r w:rsidRPr="0058700E">
              <w:rPr>
                <w:i/>
                <w:sz w:val="16"/>
                <w:szCs w:val="16"/>
              </w:rPr>
              <w:t>THC+NO</w:t>
            </w:r>
            <w:r w:rsidRPr="00591E72">
              <w:rPr>
                <w:i/>
                <w:sz w:val="16"/>
                <w:szCs w:val="16"/>
                <w:vertAlign w:val="subscript"/>
              </w:rPr>
              <w:t>x</w:t>
            </w:r>
            <w:proofErr w:type="spellEnd"/>
            <w:r w:rsidRPr="0058700E">
              <w:rPr>
                <w:i/>
                <w:sz w:val="16"/>
                <w:szCs w:val="16"/>
              </w:rPr>
              <w:t xml:space="preserve"> (mg/km)</w:t>
            </w:r>
          </w:p>
        </w:tc>
        <w:tc>
          <w:tcPr>
            <w:tcW w:w="1136" w:type="dxa"/>
            <w:tcMar>
              <w:left w:w="57" w:type="dxa"/>
              <w:right w:w="57" w:type="dxa"/>
            </w:tcMar>
          </w:tcPr>
          <w:p w14:paraId="4583B41A" w14:textId="77777777" w:rsidR="00A54226" w:rsidRPr="0058700E" w:rsidRDefault="00A54226" w:rsidP="00A54226">
            <w:pPr>
              <w:pStyle w:val="Text2"/>
              <w:spacing w:before="80" w:after="80"/>
              <w:ind w:left="0"/>
              <w:jc w:val="center"/>
              <w:rPr>
                <w:i/>
                <w:sz w:val="16"/>
                <w:szCs w:val="16"/>
              </w:rPr>
            </w:pPr>
            <w:r w:rsidRPr="0058700E">
              <w:rPr>
                <w:i/>
                <w:sz w:val="16"/>
                <w:szCs w:val="16"/>
              </w:rPr>
              <w:t xml:space="preserve">Particulates </w:t>
            </w:r>
            <w:r w:rsidRPr="0058700E">
              <w:rPr>
                <w:i/>
                <w:sz w:val="16"/>
                <w:szCs w:val="16"/>
              </w:rPr>
              <w:br/>
              <w:t>(mg/km)</w:t>
            </w:r>
          </w:p>
        </w:tc>
        <w:tc>
          <w:tcPr>
            <w:tcW w:w="859" w:type="dxa"/>
            <w:tcMar>
              <w:left w:w="57" w:type="dxa"/>
              <w:right w:w="57" w:type="dxa"/>
            </w:tcMar>
          </w:tcPr>
          <w:p w14:paraId="4583B41B" w14:textId="77777777" w:rsidR="00A54226" w:rsidRPr="0058700E" w:rsidRDefault="00A54226" w:rsidP="00A54226">
            <w:pPr>
              <w:pStyle w:val="Text2"/>
              <w:spacing w:before="80" w:after="80"/>
              <w:ind w:left="0"/>
              <w:jc w:val="center"/>
              <w:rPr>
                <w:i/>
                <w:sz w:val="16"/>
                <w:szCs w:val="16"/>
              </w:rPr>
            </w:pPr>
            <w:r w:rsidRPr="0058700E">
              <w:rPr>
                <w:i/>
                <w:sz w:val="16"/>
                <w:szCs w:val="16"/>
              </w:rPr>
              <w:t>Particles</w:t>
            </w:r>
            <w:r w:rsidRPr="0058700E">
              <w:rPr>
                <w:i/>
                <w:sz w:val="16"/>
                <w:szCs w:val="16"/>
              </w:rPr>
              <w:br/>
              <w:t>(#/km)</w:t>
            </w:r>
          </w:p>
        </w:tc>
      </w:tr>
      <w:tr w:rsidR="00A54226" w:rsidRPr="0058700E" w14:paraId="4583B426" w14:textId="77777777" w:rsidTr="00414C51">
        <w:tc>
          <w:tcPr>
            <w:tcW w:w="1449" w:type="dxa"/>
            <w:vMerge w:val="restart"/>
            <w:tcMar>
              <w:left w:w="57" w:type="dxa"/>
              <w:right w:w="57" w:type="dxa"/>
            </w:tcMar>
          </w:tcPr>
          <w:p w14:paraId="4583B41D" w14:textId="77777777" w:rsidR="00A54226" w:rsidRPr="0058700E" w:rsidRDefault="00A54226" w:rsidP="00A54226">
            <w:pPr>
              <w:pStyle w:val="Text2"/>
              <w:spacing w:before="40" w:after="40" w:line="220" w:lineRule="exact"/>
              <w:ind w:left="0"/>
              <w:rPr>
                <w:sz w:val="20"/>
              </w:rPr>
            </w:pPr>
            <w:r w:rsidRPr="0058700E">
              <w:rPr>
                <w:sz w:val="20"/>
              </w:rPr>
              <w:t>Measured</w:t>
            </w:r>
            <w:r w:rsidRPr="0058700E">
              <w:rPr>
                <w:sz w:val="20"/>
                <w:vertAlign w:val="superscript"/>
              </w:rPr>
              <w:t>(</w:t>
            </w:r>
            <w:proofErr w:type="spellStart"/>
            <w:r w:rsidRPr="0058700E">
              <w:rPr>
                <w:sz w:val="20"/>
                <w:vertAlign w:val="superscript"/>
              </w:rPr>
              <w:t>i</w:t>
            </w:r>
            <w:proofErr w:type="spellEnd"/>
            <w:r w:rsidRPr="0058700E">
              <w:rPr>
                <w:sz w:val="20"/>
                <w:vertAlign w:val="superscript"/>
              </w:rPr>
              <w:t>) (iv)</w:t>
            </w:r>
          </w:p>
        </w:tc>
        <w:tc>
          <w:tcPr>
            <w:tcW w:w="481" w:type="dxa"/>
            <w:tcMar>
              <w:left w:w="57" w:type="dxa"/>
              <w:right w:w="57" w:type="dxa"/>
            </w:tcMar>
          </w:tcPr>
          <w:p w14:paraId="4583B41E" w14:textId="77777777" w:rsidR="00A54226" w:rsidRPr="0058700E" w:rsidRDefault="00A54226" w:rsidP="00A54226">
            <w:pPr>
              <w:pStyle w:val="Text2"/>
              <w:spacing w:before="40" w:after="40" w:line="220" w:lineRule="exact"/>
              <w:ind w:left="0"/>
              <w:rPr>
                <w:sz w:val="20"/>
              </w:rPr>
            </w:pPr>
            <w:r w:rsidRPr="0058700E">
              <w:rPr>
                <w:sz w:val="20"/>
              </w:rPr>
              <w:t>1</w:t>
            </w:r>
          </w:p>
        </w:tc>
        <w:tc>
          <w:tcPr>
            <w:tcW w:w="848" w:type="dxa"/>
            <w:tcMar>
              <w:left w:w="57" w:type="dxa"/>
              <w:right w:w="57" w:type="dxa"/>
            </w:tcMar>
          </w:tcPr>
          <w:p w14:paraId="4583B41F" w14:textId="77777777"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14:paraId="4583B420" w14:textId="77777777"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14:paraId="4583B421" w14:textId="77777777"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14:paraId="4583B422" w14:textId="77777777" w:rsidR="00A54226" w:rsidRPr="0058700E" w:rsidRDefault="00A54226" w:rsidP="00A54226">
            <w:pPr>
              <w:pStyle w:val="Text2"/>
              <w:spacing w:before="40" w:after="40" w:line="220" w:lineRule="exact"/>
              <w:ind w:left="0"/>
              <w:rPr>
                <w:sz w:val="20"/>
              </w:rPr>
            </w:pPr>
          </w:p>
        </w:tc>
        <w:tc>
          <w:tcPr>
            <w:tcW w:w="1117" w:type="dxa"/>
            <w:tcMar>
              <w:left w:w="57" w:type="dxa"/>
              <w:right w:w="57" w:type="dxa"/>
            </w:tcMar>
          </w:tcPr>
          <w:p w14:paraId="4583B423" w14:textId="77777777" w:rsidR="00A54226" w:rsidRPr="0058700E" w:rsidRDefault="00A54226" w:rsidP="00A54226">
            <w:pPr>
              <w:pStyle w:val="Text2"/>
              <w:spacing w:before="40" w:after="40" w:line="220" w:lineRule="exact"/>
              <w:ind w:left="0"/>
              <w:rPr>
                <w:sz w:val="20"/>
              </w:rPr>
            </w:pPr>
          </w:p>
        </w:tc>
        <w:tc>
          <w:tcPr>
            <w:tcW w:w="1136" w:type="dxa"/>
            <w:tcMar>
              <w:left w:w="57" w:type="dxa"/>
              <w:right w:w="57" w:type="dxa"/>
            </w:tcMar>
          </w:tcPr>
          <w:p w14:paraId="4583B424" w14:textId="77777777" w:rsidR="00A54226" w:rsidRPr="0058700E" w:rsidRDefault="00A54226" w:rsidP="00A54226">
            <w:pPr>
              <w:pStyle w:val="Text2"/>
              <w:spacing w:before="40" w:after="40" w:line="220" w:lineRule="exact"/>
              <w:ind w:left="0"/>
              <w:rPr>
                <w:sz w:val="20"/>
              </w:rPr>
            </w:pPr>
          </w:p>
        </w:tc>
        <w:tc>
          <w:tcPr>
            <w:tcW w:w="859" w:type="dxa"/>
            <w:tcMar>
              <w:left w:w="57" w:type="dxa"/>
              <w:right w:w="57" w:type="dxa"/>
            </w:tcMar>
          </w:tcPr>
          <w:p w14:paraId="4583B425" w14:textId="77777777" w:rsidR="00A54226" w:rsidRPr="0058700E" w:rsidRDefault="00A54226" w:rsidP="00A54226">
            <w:pPr>
              <w:pStyle w:val="Text2"/>
              <w:spacing w:before="40" w:after="40" w:line="220" w:lineRule="exact"/>
              <w:ind w:left="0"/>
              <w:rPr>
                <w:sz w:val="20"/>
              </w:rPr>
            </w:pPr>
          </w:p>
        </w:tc>
      </w:tr>
      <w:tr w:rsidR="00A54226" w:rsidRPr="0058700E" w14:paraId="4583B430" w14:textId="77777777" w:rsidTr="00414C51">
        <w:tc>
          <w:tcPr>
            <w:tcW w:w="1449" w:type="dxa"/>
            <w:vMerge/>
            <w:tcMar>
              <w:left w:w="57" w:type="dxa"/>
              <w:right w:w="57" w:type="dxa"/>
            </w:tcMar>
          </w:tcPr>
          <w:p w14:paraId="4583B427" w14:textId="77777777" w:rsidR="00A54226" w:rsidRPr="0058700E" w:rsidRDefault="00A54226" w:rsidP="00A54226">
            <w:pPr>
              <w:pStyle w:val="Text2"/>
              <w:spacing w:before="40" w:after="40" w:line="220" w:lineRule="exact"/>
              <w:ind w:left="0"/>
              <w:rPr>
                <w:sz w:val="20"/>
              </w:rPr>
            </w:pPr>
          </w:p>
        </w:tc>
        <w:tc>
          <w:tcPr>
            <w:tcW w:w="481" w:type="dxa"/>
            <w:tcMar>
              <w:left w:w="57" w:type="dxa"/>
              <w:right w:w="57" w:type="dxa"/>
            </w:tcMar>
          </w:tcPr>
          <w:p w14:paraId="4583B428" w14:textId="77777777" w:rsidR="00A54226" w:rsidRPr="0058700E" w:rsidRDefault="00A54226" w:rsidP="00A54226">
            <w:pPr>
              <w:pStyle w:val="Text2"/>
              <w:spacing w:before="40" w:after="40" w:line="220" w:lineRule="exact"/>
              <w:ind w:left="0"/>
              <w:rPr>
                <w:sz w:val="20"/>
              </w:rPr>
            </w:pPr>
            <w:r w:rsidRPr="0058700E">
              <w:rPr>
                <w:sz w:val="20"/>
              </w:rPr>
              <w:t>2</w:t>
            </w:r>
          </w:p>
        </w:tc>
        <w:tc>
          <w:tcPr>
            <w:tcW w:w="848" w:type="dxa"/>
            <w:tcMar>
              <w:left w:w="57" w:type="dxa"/>
              <w:right w:w="57" w:type="dxa"/>
            </w:tcMar>
          </w:tcPr>
          <w:p w14:paraId="4583B429" w14:textId="77777777"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14:paraId="4583B42A" w14:textId="77777777"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14:paraId="4583B42B" w14:textId="77777777"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14:paraId="4583B42C" w14:textId="77777777" w:rsidR="00A54226" w:rsidRPr="0058700E" w:rsidRDefault="00A54226" w:rsidP="00A54226">
            <w:pPr>
              <w:pStyle w:val="Text2"/>
              <w:spacing w:before="40" w:after="40" w:line="220" w:lineRule="exact"/>
              <w:ind w:left="0"/>
              <w:rPr>
                <w:sz w:val="20"/>
              </w:rPr>
            </w:pPr>
          </w:p>
        </w:tc>
        <w:tc>
          <w:tcPr>
            <w:tcW w:w="1117" w:type="dxa"/>
            <w:tcMar>
              <w:left w:w="57" w:type="dxa"/>
              <w:right w:w="57" w:type="dxa"/>
            </w:tcMar>
          </w:tcPr>
          <w:p w14:paraId="4583B42D" w14:textId="77777777" w:rsidR="00A54226" w:rsidRPr="0058700E" w:rsidRDefault="00A54226" w:rsidP="00A54226">
            <w:pPr>
              <w:pStyle w:val="Text2"/>
              <w:spacing w:before="40" w:after="40" w:line="220" w:lineRule="exact"/>
              <w:ind w:left="0"/>
              <w:rPr>
                <w:sz w:val="20"/>
              </w:rPr>
            </w:pPr>
          </w:p>
        </w:tc>
        <w:tc>
          <w:tcPr>
            <w:tcW w:w="1136" w:type="dxa"/>
            <w:tcMar>
              <w:left w:w="57" w:type="dxa"/>
              <w:right w:w="57" w:type="dxa"/>
            </w:tcMar>
          </w:tcPr>
          <w:p w14:paraId="4583B42E" w14:textId="77777777" w:rsidR="00A54226" w:rsidRPr="0058700E" w:rsidRDefault="00A54226" w:rsidP="00A54226">
            <w:pPr>
              <w:pStyle w:val="Text2"/>
              <w:spacing w:before="40" w:after="40" w:line="220" w:lineRule="exact"/>
              <w:ind w:left="0"/>
              <w:rPr>
                <w:sz w:val="20"/>
              </w:rPr>
            </w:pPr>
          </w:p>
        </w:tc>
        <w:tc>
          <w:tcPr>
            <w:tcW w:w="859" w:type="dxa"/>
            <w:tcMar>
              <w:left w:w="57" w:type="dxa"/>
              <w:right w:w="57" w:type="dxa"/>
            </w:tcMar>
          </w:tcPr>
          <w:p w14:paraId="4583B42F" w14:textId="77777777" w:rsidR="00A54226" w:rsidRPr="0058700E" w:rsidRDefault="00A54226" w:rsidP="00A54226">
            <w:pPr>
              <w:pStyle w:val="Text2"/>
              <w:spacing w:before="40" w:after="40" w:line="220" w:lineRule="exact"/>
              <w:ind w:left="0"/>
              <w:rPr>
                <w:sz w:val="20"/>
              </w:rPr>
            </w:pPr>
          </w:p>
        </w:tc>
      </w:tr>
      <w:tr w:rsidR="00A54226" w:rsidRPr="0058700E" w14:paraId="4583B43A" w14:textId="77777777" w:rsidTr="00414C51">
        <w:tc>
          <w:tcPr>
            <w:tcW w:w="1449" w:type="dxa"/>
            <w:vMerge/>
            <w:tcMar>
              <w:left w:w="57" w:type="dxa"/>
              <w:right w:w="57" w:type="dxa"/>
            </w:tcMar>
          </w:tcPr>
          <w:p w14:paraId="4583B431" w14:textId="77777777" w:rsidR="00A54226" w:rsidRPr="0058700E" w:rsidRDefault="00A54226" w:rsidP="00A54226">
            <w:pPr>
              <w:pStyle w:val="Text2"/>
              <w:spacing w:before="40" w:after="40" w:line="220" w:lineRule="exact"/>
              <w:ind w:left="0"/>
              <w:rPr>
                <w:sz w:val="20"/>
              </w:rPr>
            </w:pPr>
          </w:p>
        </w:tc>
        <w:tc>
          <w:tcPr>
            <w:tcW w:w="481" w:type="dxa"/>
            <w:tcMar>
              <w:left w:w="57" w:type="dxa"/>
              <w:right w:w="57" w:type="dxa"/>
            </w:tcMar>
          </w:tcPr>
          <w:p w14:paraId="4583B432" w14:textId="77777777" w:rsidR="00A54226" w:rsidRPr="0058700E" w:rsidRDefault="00A54226" w:rsidP="00A54226">
            <w:pPr>
              <w:pStyle w:val="Text2"/>
              <w:spacing w:before="40" w:after="40" w:line="220" w:lineRule="exact"/>
              <w:ind w:left="0"/>
              <w:rPr>
                <w:sz w:val="20"/>
              </w:rPr>
            </w:pPr>
            <w:r w:rsidRPr="0058700E">
              <w:rPr>
                <w:sz w:val="20"/>
              </w:rPr>
              <w:t>3</w:t>
            </w:r>
          </w:p>
        </w:tc>
        <w:tc>
          <w:tcPr>
            <w:tcW w:w="848" w:type="dxa"/>
            <w:tcMar>
              <w:left w:w="57" w:type="dxa"/>
              <w:right w:w="57" w:type="dxa"/>
            </w:tcMar>
          </w:tcPr>
          <w:p w14:paraId="4583B433" w14:textId="77777777"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14:paraId="4583B434" w14:textId="77777777"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14:paraId="4583B435" w14:textId="77777777"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14:paraId="4583B436" w14:textId="77777777" w:rsidR="00A54226" w:rsidRPr="0058700E" w:rsidRDefault="00A54226" w:rsidP="00A54226">
            <w:pPr>
              <w:pStyle w:val="Text2"/>
              <w:spacing w:before="40" w:after="40" w:line="220" w:lineRule="exact"/>
              <w:ind w:left="0"/>
              <w:rPr>
                <w:sz w:val="20"/>
              </w:rPr>
            </w:pPr>
          </w:p>
        </w:tc>
        <w:tc>
          <w:tcPr>
            <w:tcW w:w="1117" w:type="dxa"/>
            <w:tcMar>
              <w:left w:w="57" w:type="dxa"/>
              <w:right w:w="57" w:type="dxa"/>
            </w:tcMar>
          </w:tcPr>
          <w:p w14:paraId="4583B437" w14:textId="77777777" w:rsidR="00A54226" w:rsidRPr="0058700E" w:rsidRDefault="00A54226" w:rsidP="00A54226">
            <w:pPr>
              <w:pStyle w:val="Text2"/>
              <w:spacing w:before="40" w:after="40" w:line="220" w:lineRule="exact"/>
              <w:ind w:left="0"/>
              <w:rPr>
                <w:sz w:val="20"/>
              </w:rPr>
            </w:pPr>
          </w:p>
        </w:tc>
        <w:tc>
          <w:tcPr>
            <w:tcW w:w="1136" w:type="dxa"/>
            <w:tcMar>
              <w:left w:w="57" w:type="dxa"/>
              <w:right w:w="57" w:type="dxa"/>
            </w:tcMar>
          </w:tcPr>
          <w:p w14:paraId="4583B438" w14:textId="77777777" w:rsidR="00A54226" w:rsidRPr="0058700E" w:rsidRDefault="00A54226" w:rsidP="00A54226">
            <w:pPr>
              <w:pStyle w:val="Text2"/>
              <w:spacing w:before="40" w:after="40" w:line="220" w:lineRule="exact"/>
              <w:ind w:left="0"/>
              <w:rPr>
                <w:sz w:val="20"/>
              </w:rPr>
            </w:pPr>
          </w:p>
        </w:tc>
        <w:tc>
          <w:tcPr>
            <w:tcW w:w="859" w:type="dxa"/>
            <w:tcMar>
              <w:left w:w="57" w:type="dxa"/>
              <w:right w:w="57" w:type="dxa"/>
            </w:tcMar>
          </w:tcPr>
          <w:p w14:paraId="4583B439" w14:textId="77777777" w:rsidR="00A54226" w:rsidRPr="0058700E" w:rsidRDefault="00A54226" w:rsidP="00A54226">
            <w:pPr>
              <w:pStyle w:val="Text2"/>
              <w:spacing w:before="40" w:after="40" w:line="220" w:lineRule="exact"/>
              <w:ind w:left="0"/>
              <w:rPr>
                <w:sz w:val="20"/>
              </w:rPr>
            </w:pPr>
          </w:p>
        </w:tc>
      </w:tr>
      <w:tr w:rsidR="00A54226" w:rsidRPr="0058700E" w14:paraId="4583B444" w14:textId="77777777" w:rsidTr="00414C51">
        <w:tc>
          <w:tcPr>
            <w:tcW w:w="1449" w:type="dxa"/>
            <w:tcMar>
              <w:left w:w="57" w:type="dxa"/>
              <w:right w:w="57" w:type="dxa"/>
            </w:tcMar>
          </w:tcPr>
          <w:p w14:paraId="4583B43B" w14:textId="77777777" w:rsidR="00A54226" w:rsidRPr="0058700E" w:rsidRDefault="00A54226" w:rsidP="00A54226">
            <w:pPr>
              <w:pStyle w:val="Text2"/>
              <w:spacing w:before="40" w:after="40" w:line="220" w:lineRule="exact"/>
              <w:ind w:left="0"/>
              <w:jc w:val="left"/>
              <w:rPr>
                <w:sz w:val="20"/>
              </w:rPr>
            </w:pPr>
            <w:r w:rsidRPr="0058700E">
              <w:rPr>
                <w:sz w:val="20"/>
              </w:rPr>
              <w:t>Measured mean value</w:t>
            </w:r>
            <w:r w:rsidRPr="0058700E">
              <w:rPr>
                <w:sz w:val="20"/>
              </w:rPr>
              <w:br/>
              <w:t xml:space="preserve">(M) </w:t>
            </w:r>
            <w:r w:rsidRPr="0058700E">
              <w:rPr>
                <w:sz w:val="20"/>
                <w:vertAlign w:val="superscript"/>
              </w:rPr>
              <w:t>(</w:t>
            </w:r>
            <w:proofErr w:type="spellStart"/>
            <w:r w:rsidRPr="0058700E">
              <w:rPr>
                <w:sz w:val="20"/>
                <w:vertAlign w:val="superscript"/>
              </w:rPr>
              <w:t>i</w:t>
            </w:r>
            <w:proofErr w:type="spellEnd"/>
            <w:r w:rsidRPr="0058700E">
              <w:rPr>
                <w:sz w:val="20"/>
                <w:vertAlign w:val="superscript"/>
              </w:rPr>
              <w:t xml:space="preserve">) (iv) </w:t>
            </w:r>
          </w:p>
        </w:tc>
        <w:tc>
          <w:tcPr>
            <w:tcW w:w="481" w:type="dxa"/>
            <w:tcMar>
              <w:left w:w="57" w:type="dxa"/>
              <w:right w:w="57" w:type="dxa"/>
            </w:tcMar>
          </w:tcPr>
          <w:p w14:paraId="4583B43C" w14:textId="77777777"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14:paraId="4583B43D" w14:textId="77777777"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14:paraId="4583B43E" w14:textId="77777777"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14:paraId="4583B43F" w14:textId="77777777"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14:paraId="4583B440" w14:textId="77777777" w:rsidR="00A54226" w:rsidRPr="0058700E" w:rsidRDefault="00A54226" w:rsidP="00A54226">
            <w:pPr>
              <w:pStyle w:val="Text2"/>
              <w:spacing w:before="40" w:after="40" w:line="220" w:lineRule="exact"/>
              <w:ind w:left="0"/>
              <w:rPr>
                <w:sz w:val="20"/>
              </w:rPr>
            </w:pPr>
          </w:p>
        </w:tc>
        <w:tc>
          <w:tcPr>
            <w:tcW w:w="1117" w:type="dxa"/>
            <w:tcMar>
              <w:left w:w="57" w:type="dxa"/>
              <w:right w:w="57" w:type="dxa"/>
            </w:tcMar>
          </w:tcPr>
          <w:p w14:paraId="4583B441" w14:textId="77777777" w:rsidR="00A54226" w:rsidRPr="0058700E" w:rsidRDefault="00A54226" w:rsidP="00A54226">
            <w:pPr>
              <w:pStyle w:val="Text2"/>
              <w:spacing w:before="40" w:after="40" w:line="220" w:lineRule="exact"/>
              <w:ind w:left="0"/>
              <w:rPr>
                <w:sz w:val="20"/>
              </w:rPr>
            </w:pPr>
          </w:p>
        </w:tc>
        <w:tc>
          <w:tcPr>
            <w:tcW w:w="1136" w:type="dxa"/>
            <w:tcMar>
              <w:left w:w="57" w:type="dxa"/>
              <w:right w:w="57" w:type="dxa"/>
            </w:tcMar>
          </w:tcPr>
          <w:p w14:paraId="4583B442" w14:textId="77777777" w:rsidR="00A54226" w:rsidRPr="0058700E" w:rsidRDefault="00A54226" w:rsidP="00A54226">
            <w:pPr>
              <w:pStyle w:val="Text2"/>
              <w:spacing w:before="40" w:after="40" w:line="220" w:lineRule="exact"/>
              <w:ind w:left="0"/>
              <w:rPr>
                <w:sz w:val="20"/>
              </w:rPr>
            </w:pPr>
          </w:p>
        </w:tc>
        <w:tc>
          <w:tcPr>
            <w:tcW w:w="859" w:type="dxa"/>
            <w:tcMar>
              <w:left w:w="57" w:type="dxa"/>
              <w:right w:w="57" w:type="dxa"/>
            </w:tcMar>
          </w:tcPr>
          <w:p w14:paraId="4583B443" w14:textId="77777777" w:rsidR="00A54226" w:rsidRPr="0058700E" w:rsidRDefault="00A54226" w:rsidP="00A54226">
            <w:pPr>
              <w:pStyle w:val="Text2"/>
              <w:spacing w:before="40" w:after="40" w:line="220" w:lineRule="exact"/>
              <w:ind w:left="0"/>
              <w:rPr>
                <w:sz w:val="20"/>
              </w:rPr>
            </w:pPr>
          </w:p>
        </w:tc>
      </w:tr>
      <w:tr w:rsidR="00A54226" w:rsidRPr="0058700E" w14:paraId="4583B44E" w14:textId="77777777" w:rsidTr="00414C51">
        <w:tc>
          <w:tcPr>
            <w:tcW w:w="1449" w:type="dxa"/>
            <w:tcMar>
              <w:left w:w="57" w:type="dxa"/>
              <w:right w:w="57" w:type="dxa"/>
            </w:tcMar>
          </w:tcPr>
          <w:p w14:paraId="4583B445" w14:textId="77777777" w:rsidR="00A54226" w:rsidRPr="0058700E" w:rsidRDefault="00A54226" w:rsidP="00A54226">
            <w:pPr>
              <w:pStyle w:val="Text2"/>
              <w:spacing w:before="40" w:after="40" w:line="220" w:lineRule="exact"/>
              <w:ind w:left="0"/>
              <w:rPr>
                <w:sz w:val="20"/>
              </w:rPr>
            </w:pPr>
            <w:r w:rsidRPr="0058700E">
              <w:rPr>
                <w:sz w:val="20"/>
              </w:rPr>
              <w:t xml:space="preserve">Ki </w:t>
            </w:r>
            <w:r w:rsidRPr="0058700E">
              <w:rPr>
                <w:sz w:val="20"/>
                <w:vertAlign w:val="superscript"/>
              </w:rPr>
              <w:t>(</w:t>
            </w:r>
            <w:proofErr w:type="spellStart"/>
            <w:r w:rsidRPr="0058700E">
              <w:rPr>
                <w:sz w:val="20"/>
                <w:vertAlign w:val="superscript"/>
              </w:rPr>
              <w:t>i</w:t>
            </w:r>
            <w:proofErr w:type="spellEnd"/>
            <w:r w:rsidRPr="0058700E">
              <w:rPr>
                <w:sz w:val="20"/>
                <w:vertAlign w:val="superscript"/>
              </w:rPr>
              <w:t>) (v)</w:t>
            </w:r>
          </w:p>
        </w:tc>
        <w:tc>
          <w:tcPr>
            <w:tcW w:w="481" w:type="dxa"/>
            <w:tcMar>
              <w:left w:w="57" w:type="dxa"/>
              <w:right w:w="57" w:type="dxa"/>
            </w:tcMar>
          </w:tcPr>
          <w:p w14:paraId="4583B446" w14:textId="77777777"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14:paraId="4583B447" w14:textId="77777777"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14:paraId="4583B448" w14:textId="77777777"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14:paraId="4583B449" w14:textId="77777777"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14:paraId="4583B44A" w14:textId="77777777" w:rsidR="00A54226" w:rsidRPr="0058700E" w:rsidRDefault="00A54226" w:rsidP="00A54226">
            <w:pPr>
              <w:pStyle w:val="Text2"/>
              <w:spacing w:before="40" w:after="40" w:line="220" w:lineRule="exact"/>
              <w:ind w:left="0"/>
              <w:rPr>
                <w:sz w:val="20"/>
              </w:rPr>
            </w:pPr>
          </w:p>
        </w:tc>
        <w:tc>
          <w:tcPr>
            <w:tcW w:w="1117" w:type="dxa"/>
            <w:tcMar>
              <w:left w:w="57" w:type="dxa"/>
              <w:right w:w="57" w:type="dxa"/>
            </w:tcMar>
          </w:tcPr>
          <w:p w14:paraId="4583B44B" w14:textId="77777777" w:rsidR="00A54226" w:rsidRPr="0058700E" w:rsidRDefault="00A54226" w:rsidP="00A54226">
            <w:pPr>
              <w:pStyle w:val="Text2"/>
              <w:spacing w:before="40" w:after="40" w:line="220" w:lineRule="exact"/>
              <w:ind w:left="0"/>
              <w:jc w:val="center"/>
              <w:rPr>
                <w:sz w:val="20"/>
                <w:vertAlign w:val="superscript"/>
              </w:rPr>
            </w:pPr>
            <w:r w:rsidRPr="0058700E">
              <w:rPr>
                <w:sz w:val="20"/>
                <w:vertAlign w:val="superscript"/>
              </w:rPr>
              <w:t>(ii)</w:t>
            </w:r>
          </w:p>
        </w:tc>
        <w:tc>
          <w:tcPr>
            <w:tcW w:w="1136" w:type="dxa"/>
            <w:tcMar>
              <w:left w:w="57" w:type="dxa"/>
              <w:right w:w="57" w:type="dxa"/>
            </w:tcMar>
          </w:tcPr>
          <w:p w14:paraId="4583B44C" w14:textId="77777777" w:rsidR="00A54226" w:rsidRPr="0058700E" w:rsidRDefault="00A54226" w:rsidP="00A54226">
            <w:pPr>
              <w:pStyle w:val="Text2"/>
              <w:spacing w:before="40" w:after="40" w:line="220" w:lineRule="exact"/>
              <w:ind w:left="0"/>
              <w:rPr>
                <w:sz w:val="20"/>
              </w:rPr>
            </w:pPr>
          </w:p>
        </w:tc>
        <w:tc>
          <w:tcPr>
            <w:tcW w:w="859" w:type="dxa"/>
            <w:tcMar>
              <w:left w:w="57" w:type="dxa"/>
              <w:right w:w="57" w:type="dxa"/>
            </w:tcMar>
          </w:tcPr>
          <w:p w14:paraId="4583B44D" w14:textId="77777777" w:rsidR="00A54226" w:rsidRPr="0058700E" w:rsidRDefault="00A54226" w:rsidP="00A54226">
            <w:pPr>
              <w:pStyle w:val="Text2"/>
              <w:spacing w:before="40" w:after="40" w:line="220" w:lineRule="exact"/>
              <w:ind w:left="0"/>
              <w:rPr>
                <w:sz w:val="20"/>
              </w:rPr>
            </w:pPr>
          </w:p>
        </w:tc>
      </w:tr>
      <w:tr w:rsidR="00A54226" w:rsidRPr="0058700E" w14:paraId="4583B458" w14:textId="77777777" w:rsidTr="00414C51">
        <w:tc>
          <w:tcPr>
            <w:tcW w:w="1449" w:type="dxa"/>
            <w:tcMar>
              <w:left w:w="57" w:type="dxa"/>
              <w:right w:w="57" w:type="dxa"/>
            </w:tcMar>
          </w:tcPr>
          <w:p w14:paraId="4583B44F" w14:textId="77777777" w:rsidR="00A54226" w:rsidRPr="0058700E" w:rsidRDefault="00A54226" w:rsidP="00A54226">
            <w:pPr>
              <w:pStyle w:val="Text2"/>
              <w:spacing w:before="40" w:after="40" w:line="220" w:lineRule="exact"/>
              <w:ind w:left="0"/>
              <w:jc w:val="left"/>
              <w:rPr>
                <w:sz w:val="20"/>
              </w:rPr>
            </w:pPr>
            <w:r w:rsidRPr="0058700E">
              <w:rPr>
                <w:sz w:val="20"/>
              </w:rPr>
              <w:t>Mean value calculated with Ki</w:t>
            </w:r>
            <w:r w:rsidRPr="0058700E">
              <w:rPr>
                <w:sz w:val="20"/>
              </w:rPr>
              <w:br/>
              <w:t>(</w:t>
            </w:r>
            <w:proofErr w:type="spellStart"/>
            <w:proofErr w:type="gramStart"/>
            <w:r w:rsidRPr="0058700E">
              <w:rPr>
                <w:sz w:val="20"/>
              </w:rPr>
              <w:t>M.Ki</w:t>
            </w:r>
            <w:proofErr w:type="spellEnd"/>
            <w:proofErr w:type="gramEnd"/>
            <w:r w:rsidRPr="0058700E">
              <w:rPr>
                <w:sz w:val="20"/>
              </w:rPr>
              <w:t xml:space="preserve">) </w:t>
            </w:r>
            <w:r w:rsidRPr="0058700E">
              <w:rPr>
                <w:sz w:val="20"/>
                <w:vertAlign w:val="superscript"/>
              </w:rPr>
              <w:t>(iv)</w:t>
            </w:r>
          </w:p>
        </w:tc>
        <w:tc>
          <w:tcPr>
            <w:tcW w:w="481" w:type="dxa"/>
            <w:tcMar>
              <w:left w:w="57" w:type="dxa"/>
              <w:right w:w="57" w:type="dxa"/>
            </w:tcMar>
          </w:tcPr>
          <w:p w14:paraId="4583B450" w14:textId="77777777"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14:paraId="4583B451" w14:textId="77777777"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14:paraId="4583B452" w14:textId="77777777"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14:paraId="4583B453" w14:textId="77777777"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14:paraId="4583B454" w14:textId="77777777" w:rsidR="00A54226" w:rsidRPr="0058700E" w:rsidRDefault="00A54226" w:rsidP="00A54226">
            <w:pPr>
              <w:pStyle w:val="Text2"/>
              <w:spacing w:before="40" w:after="40" w:line="220" w:lineRule="exact"/>
              <w:ind w:left="0"/>
              <w:rPr>
                <w:sz w:val="20"/>
              </w:rPr>
            </w:pPr>
          </w:p>
        </w:tc>
        <w:tc>
          <w:tcPr>
            <w:tcW w:w="1117" w:type="dxa"/>
            <w:tcMar>
              <w:left w:w="57" w:type="dxa"/>
              <w:right w:w="57" w:type="dxa"/>
            </w:tcMar>
          </w:tcPr>
          <w:p w14:paraId="4583B455" w14:textId="77777777" w:rsidR="00A54226" w:rsidRPr="0058700E" w:rsidRDefault="00A54226" w:rsidP="00A54226">
            <w:pPr>
              <w:pStyle w:val="Text2"/>
              <w:spacing w:before="40" w:after="40" w:line="220" w:lineRule="exact"/>
              <w:ind w:left="0"/>
              <w:jc w:val="center"/>
              <w:rPr>
                <w:sz w:val="20"/>
                <w:vertAlign w:val="superscript"/>
              </w:rPr>
            </w:pPr>
            <w:r w:rsidRPr="0058700E">
              <w:rPr>
                <w:sz w:val="20"/>
                <w:vertAlign w:val="superscript"/>
              </w:rPr>
              <w:t>(iii)</w:t>
            </w:r>
          </w:p>
        </w:tc>
        <w:tc>
          <w:tcPr>
            <w:tcW w:w="1136" w:type="dxa"/>
            <w:tcMar>
              <w:left w:w="57" w:type="dxa"/>
              <w:right w:w="57" w:type="dxa"/>
            </w:tcMar>
          </w:tcPr>
          <w:p w14:paraId="4583B456" w14:textId="77777777" w:rsidR="00A54226" w:rsidRPr="0058700E" w:rsidRDefault="00A54226" w:rsidP="00A54226">
            <w:pPr>
              <w:pStyle w:val="Text2"/>
              <w:spacing w:before="40" w:after="40" w:line="220" w:lineRule="exact"/>
              <w:ind w:left="0"/>
              <w:rPr>
                <w:sz w:val="20"/>
              </w:rPr>
            </w:pPr>
          </w:p>
        </w:tc>
        <w:tc>
          <w:tcPr>
            <w:tcW w:w="859" w:type="dxa"/>
            <w:tcMar>
              <w:left w:w="57" w:type="dxa"/>
              <w:right w:w="57" w:type="dxa"/>
            </w:tcMar>
          </w:tcPr>
          <w:p w14:paraId="4583B457" w14:textId="77777777" w:rsidR="00A54226" w:rsidRPr="0058700E" w:rsidRDefault="00A54226" w:rsidP="00A54226">
            <w:pPr>
              <w:pStyle w:val="Text2"/>
              <w:spacing w:before="40" w:after="40" w:line="220" w:lineRule="exact"/>
              <w:ind w:left="0"/>
              <w:rPr>
                <w:sz w:val="20"/>
              </w:rPr>
            </w:pPr>
          </w:p>
        </w:tc>
      </w:tr>
      <w:tr w:rsidR="00A54226" w:rsidRPr="0058700E" w14:paraId="4583B462" w14:textId="77777777" w:rsidTr="00414C51">
        <w:tc>
          <w:tcPr>
            <w:tcW w:w="1449" w:type="dxa"/>
            <w:tcMar>
              <w:left w:w="57" w:type="dxa"/>
              <w:right w:w="57" w:type="dxa"/>
            </w:tcMar>
          </w:tcPr>
          <w:p w14:paraId="4583B459" w14:textId="77777777" w:rsidR="00A54226" w:rsidRPr="0058700E" w:rsidRDefault="00A54226" w:rsidP="00A54226">
            <w:pPr>
              <w:pStyle w:val="Text2"/>
              <w:spacing w:before="40" w:after="40" w:line="220" w:lineRule="exact"/>
              <w:ind w:left="0"/>
              <w:rPr>
                <w:sz w:val="20"/>
              </w:rPr>
            </w:pPr>
            <w:r w:rsidRPr="0058700E">
              <w:rPr>
                <w:sz w:val="20"/>
              </w:rPr>
              <w:t xml:space="preserve">DF </w:t>
            </w:r>
            <w:r w:rsidRPr="0058700E">
              <w:rPr>
                <w:sz w:val="20"/>
                <w:vertAlign w:val="superscript"/>
              </w:rPr>
              <w:t>(</w:t>
            </w:r>
            <w:proofErr w:type="spellStart"/>
            <w:r w:rsidRPr="0058700E">
              <w:rPr>
                <w:sz w:val="20"/>
                <w:vertAlign w:val="superscript"/>
              </w:rPr>
              <w:t>i</w:t>
            </w:r>
            <w:proofErr w:type="spellEnd"/>
            <w:r w:rsidRPr="0058700E">
              <w:rPr>
                <w:sz w:val="20"/>
                <w:vertAlign w:val="superscript"/>
              </w:rPr>
              <w:t>) (v)</w:t>
            </w:r>
          </w:p>
        </w:tc>
        <w:tc>
          <w:tcPr>
            <w:tcW w:w="481" w:type="dxa"/>
            <w:tcMar>
              <w:left w:w="57" w:type="dxa"/>
              <w:right w:w="57" w:type="dxa"/>
            </w:tcMar>
          </w:tcPr>
          <w:p w14:paraId="4583B45A" w14:textId="77777777"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14:paraId="4583B45B" w14:textId="77777777"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14:paraId="4583B45C" w14:textId="77777777"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14:paraId="4583B45D" w14:textId="77777777"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14:paraId="4583B45E" w14:textId="77777777" w:rsidR="00A54226" w:rsidRPr="0058700E" w:rsidRDefault="00A54226" w:rsidP="00A54226">
            <w:pPr>
              <w:pStyle w:val="Text2"/>
              <w:spacing w:before="40" w:after="40" w:line="220" w:lineRule="exact"/>
              <w:ind w:left="0"/>
              <w:rPr>
                <w:sz w:val="20"/>
              </w:rPr>
            </w:pPr>
          </w:p>
        </w:tc>
        <w:tc>
          <w:tcPr>
            <w:tcW w:w="1117" w:type="dxa"/>
            <w:tcMar>
              <w:left w:w="57" w:type="dxa"/>
              <w:right w:w="57" w:type="dxa"/>
            </w:tcMar>
          </w:tcPr>
          <w:p w14:paraId="4583B45F" w14:textId="77777777" w:rsidR="00A54226" w:rsidRPr="0058700E" w:rsidRDefault="00A54226" w:rsidP="00A54226">
            <w:pPr>
              <w:pStyle w:val="Text2"/>
              <w:spacing w:before="40" w:after="40" w:line="220" w:lineRule="exact"/>
              <w:ind w:left="0"/>
              <w:rPr>
                <w:sz w:val="20"/>
              </w:rPr>
            </w:pPr>
          </w:p>
        </w:tc>
        <w:tc>
          <w:tcPr>
            <w:tcW w:w="1136" w:type="dxa"/>
            <w:tcMar>
              <w:left w:w="57" w:type="dxa"/>
              <w:right w:w="57" w:type="dxa"/>
            </w:tcMar>
          </w:tcPr>
          <w:p w14:paraId="4583B460" w14:textId="77777777" w:rsidR="00A54226" w:rsidRPr="0058700E" w:rsidRDefault="00A54226" w:rsidP="00A54226">
            <w:pPr>
              <w:pStyle w:val="Text2"/>
              <w:spacing w:before="40" w:after="40" w:line="220" w:lineRule="exact"/>
              <w:ind w:left="0"/>
              <w:rPr>
                <w:sz w:val="20"/>
              </w:rPr>
            </w:pPr>
          </w:p>
        </w:tc>
        <w:tc>
          <w:tcPr>
            <w:tcW w:w="859" w:type="dxa"/>
            <w:tcMar>
              <w:left w:w="57" w:type="dxa"/>
              <w:right w:w="57" w:type="dxa"/>
            </w:tcMar>
          </w:tcPr>
          <w:p w14:paraId="4583B461" w14:textId="77777777" w:rsidR="00A54226" w:rsidRPr="0058700E" w:rsidRDefault="00A54226" w:rsidP="00A54226">
            <w:pPr>
              <w:pStyle w:val="Text2"/>
              <w:spacing w:before="40" w:after="40" w:line="220" w:lineRule="exact"/>
              <w:ind w:left="0"/>
              <w:rPr>
                <w:sz w:val="20"/>
              </w:rPr>
            </w:pPr>
          </w:p>
        </w:tc>
      </w:tr>
      <w:tr w:rsidR="00A54226" w:rsidRPr="0058700E" w14:paraId="4583B46C" w14:textId="77777777" w:rsidTr="00414C51">
        <w:tc>
          <w:tcPr>
            <w:tcW w:w="1449" w:type="dxa"/>
            <w:tcMar>
              <w:left w:w="57" w:type="dxa"/>
              <w:right w:w="57" w:type="dxa"/>
            </w:tcMar>
          </w:tcPr>
          <w:p w14:paraId="4583B463" w14:textId="77777777" w:rsidR="00A54226" w:rsidRPr="0058700E" w:rsidRDefault="00A54226" w:rsidP="00A54226">
            <w:pPr>
              <w:pStyle w:val="Text2"/>
              <w:spacing w:before="40" w:after="40" w:line="220" w:lineRule="exact"/>
              <w:ind w:left="0"/>
              <w:jc w:val="left"/>
              <w:rPr>
                <w:sz w:val="20"/>
              </w:rPr>
            </w:pPr>
            <w:r w:rsidRPr="0058700E">
              <w:rPr>
                <w:sz w:val="20"/>
              </w:rPr>
              <w:t>Final mean value calculated with Ki and DF</w:t>
            </w:r>
            <w:r w:rsidRPr="0058700E">
              <w:rPr>
                <w:sz w:val="20"/>
              </w:rPr>
              <w:br/>
              <w:t>(</w:t>
            </w:r>
            <w:proofErr w:type="spellStart"/>
            <w:r w:rsidRPr="0058700E">
              <w:rPr>
                <w:sz w:val="20"/>
              </w:rPr>
              <w:t>M.Ki.DF</w:t>
            </w:r>
            <w:proofErr w:type="spellEnd"/>
            <w:r w:rsidRPr="0058700E">
              <w:rPr>
                <w:sz w:val="20"/>
              </w:rPr>
              <w:t xml:space="preserve">) </w:t>
            </w:r>
            <w:r w:rsidRPr="0058700E">
              <w:rPr>
                <w:sz w:val="20"/>
                <w:vertAlign w:val="superscript"/>
              </w:rPr>
              <w:t>(vi)</w:t>
            </w:r>
          </w:p>
        </w:tc>
        <w:tc>
          <w:tcPr>
            <w:tcW w:w="481" w:type="dxa"/>
            <w:tcMar>
              <w:left w:w="57" w:type="dxa"/>
              <w:right w:w="57" w:type="dxa"/>
            </w:tcMar>
          </w:tcPr>
          <w:p w14:paraId="4583B464" w14:textId="77777777"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14:paraId="4583B465" w14:textId="77777777"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14:paraId="4583B466" w14:textId="77777777"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14:paraId="4583B467" w14:textId="77777777"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14:paraId="4583B468" w14:textId="77777777" w:rsidR="00A54226" w:rsidRPr="0058700E" w:rsidRDefault="00A54226" w:rsidP="00A54226">
            <w:pPr>
              <w:pStyle w:val="Text2"/>
              <w:spacing w:before="40" w:after="40" w:line="220" w:lineRule="exact"/>
              <w:ind w:left="0"/>
              <w:rPr>
                <w:sz w:val="20"/>
              </w:rPr>
            </w:pPr>
          </w:p>
        </w:tc>
        <w:tc>
          <w:tcPr>
            <w:tcW w:w="1117" w:type="dxa"/>
            <w:tcMar>
              <w:left w:w="57" w:type="dxa"/>
              <w:right w:w="57" w:type="dxa"/>
            </w:tcMar>
          </w:tcPr>
          <w:p w14:paraId="4583B469" w14:textId="77777777" w:rsidR="00A54226" w:rsidRPr="0058700E" w:rsidRDefault="00A54226" w:rsidP="00A54226">
            <w:pPr>
              <w:pStyle w:val="Text2"/>
              <w:spacing w:before="40" w:after="40" w:line="220" w:lineRule="exact"/>
              <w:ind w:left="0"/>
              <w:rPr>
                <w:sz w:val="20"/>
              </w:rPr>
            </w:pPr>
          </w:p>
        </w:tc>
        <w:tc>
          <w:tcPr>
            <w:tcW w:w="1136" w:type="dxa"/>
            <w:tcMar>
              <w:left w:w="57" w:type="dxa"/>
              <w:right w:w="57" w:type="dxa"/>
            </w:tcMar>
          </w:tcPr>
          <w:p w14:paraId="4583B46A" w14:textId="77777777" w:rsidR="00A54226" w:rsidRPr="0058700E" w:rsidRDefault="00A54226" w:rsidP="00A54226">
            <w:pPr>
              <w:pStyle w:val="Text2"/>
              <w:spacing w:before="40" w:after="40" w:line="220" w:lineRule="exact"/>
              <w:ind w:left="0"/>
              <w:rPr>
                <w:sz w:val="20"/>
              </w:rPr>
            </w:pPr>
          </w:p>
        </w:tc>
        <w:tc>
          <w:tcPr>
            <w:tcW w:w="859" w:type="dxa"/>
            <w:tcMar>
              <w:left w:w="57" w:type="dxa"/>
              <w:right w:w="57" w:type="dxa"/>
            </w:tcMar>
          </w:tcPr>
          <w:p w14:paraId="4583B46B" w14:textId="77777777" w:rsidR="00A54226" w:rsidRPr="0058700E" w:rsidRDefault="00A54226" w:rsidP="00A54226">
            <w:pPr>
              <w:pStyle w:val="Text2"/>
              <w:spacing w:before="40" w:after="40" w:line="220" w:lineRule="exact"/>
              <w:ind w:left="0"/>
              <w:rPr>
                <w:sz w:val="20"/>
              </w:rPr>
            </w:pPr>
          </w:p>
        </w:tc>
      </w:tr>
      <w:tr w:rsidR="00A54226" w:rsidRPr="0058700E" w14:paraId="4583B476" w14:textId="77777777" w:rsidTr="00414C51">
        <w:tc>
          <w:tcPr>
            <w:tcW w:w="1449" w:type="dxa"/>
            <w:tcMar>
              <w:left w:w="57" w:type="dxa"/>
              <w:right w:w="57" w:type="dxa"/>
            </w:tcMar>
          </w:tcPr>
          <w:p w14:paraId="4583B46D" w14:textId="77777777" w:rsidR="00A54226" w:rsidRPr="0058700E" w:rsidRDefault="00A54226" w:rsidP="00A54226">
            <w:pPr>
              <w:pStyle w:val="Text2"/>
              <w:spacing w:before="40" w:after="40" w:line="220" w:lineRule="exact"/>
              <w:ind w:left="0"/>
              <w:jc w:val="left"/>
              <w:rPr>
                <w:sz w:val="20"/>
              </w:rPr>
            </w:pPr>
            <w:r w:rsidRPr="0058700E">
              <w:rPr>
                <w:sz w:val="20"/>
              </w:rPr>
              <w:t>Limit value</w:t>
            </w:r>
          </w:p>
        </w:tc>
        <w:tc>
          <w:tcPr>
            <w:tcW w:w="481" w:type="dxa"/>
            <w:tcMar>
              <w:left w:w="57" w:type="dxa"/>
              <w:right w:w="57" w:type="dxa"/>
            </w:tcMar>
          </w:tcPr>
          <w:p w14:paraId="4583B46E" w14:textId="77777777"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14:paraId="4583B46F" w14:textId="77777777" w:rsidR="00A54226" w:rsidRPr="0058700E" w:rsidRDefault="00A54226" w:rsidP="00A54226">
            <w:pPr>
              <w:pStyle w:val="Text2"/>
              <w:spacing w:before="40" w:after="40" w:line="220" w:lineRule="exact"/>
              <w:ind w:left="0"/>
              <w:rPr>
                <w:sz w:val="20"/>
              </w:rPr>
            </w:pPr>
          </w:p>
        </w:tc>
        <w:tc>
          <w:tcPr>
            <w:tcW w:w="848" w:type="dxa"/>
            <w:tcMar>
              <w:left w:w="57" w:type="dxa"/>
              <w:right w:w="57" w:type="dxa"/>
            </w:tcMar>
          </w:tcPr>
          <w:p w14:paraId="4583B470" w14:textId="77777777"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14:paraId="4583B471" w14:textId="77777777" w:rsidR="00A54226" w:rsidRPr="0058700E" w:rsidRDefault="00A54226" w:rsidP="00A54226">
            <w:pPr>
              <w:pStyle w:val="Text2"/>
              <w:spacing w:before="40" w:after="40" w:line="220" w:lineRule="exact"/>
              <w:ind w:left="0"/>
              <w:rPr>
                <w:sz w:val="20"/>
              </w:rPr>
            </w:pPr>
          </w:p>
        </w:tc>
        <w:tc>
          <w:tcPr>
            <w:tcW w:w="854" w:type="dxa"/>
            <w:tcMar>
              <w:left w:w="57" w:type="dxa"/>
              <w:right w:w="57" w:type="dxa"/>
            </w:tcMar>
          </w:tcPr>
          <w:p w14:paraId="4583B472" w14:textId="77777777" w:rsidR="00A54226" w:rsidRPr="0058700E" w:rsidRDefault="00A54226" w:rsidP="00A54226">
            <w:pPr>
              <w:pStyle w:val="Text2"/>
              <w:spacing w:before="40" w:after="40" w:line="220" w:lineRule="exact"/>
              <w:ind w:left="0"/>
              <w:rPr>
                <w:sz w:val="20"/>
              </w:rPr>
            </w:pPr>
          </w:p>
        </w:tc>
        <w:tc>
          <w:tcPr>
            <w:tcW w:w="1117" w:type="dxa"/>
            <w:tcMar>
              <w:left w:w="57" w:type="dxa"/>
              <w:right w:w="57" w:type="dxa"/>
            </w:tcMar>
          </w:tcPr>
          <w:p w14:paraId="4583B473" w14:textId="77777777" w:rsidR="00A54226" w:rsidRPr="0058700E" w:rsidRDefault="00A54226" w:rsidP="00A54226">
            <w:pPr>
              <w:pStyle w:val="Text2"/>
              <w:spacing w:before="40" w:after="40" w:line="220" w:lineRule="exact"/>
              <w:ind w:left="0"/>
              <w:rPr>
                <w:sz w:val="20"/>
              </w:rPr>
            </w:pPr>
          </w:p>
        </w:tc>
        <w:tc>
          <w:tcPr>
            <w:tcW w:w="1136" w:type="dxa"/>
            <w:tcMar>
              <w:left w:w="57" w:type="dxa"/>
              <w:right w:w="57" w:type="dxa"/>
            </w:tcMar>
          </w:tcPr>
          <w:p w14:paraId="4583B474" w14:textId="77777777" w:rsidR="00A54226" w:rsidRPr="0058700E" w:rsidRDefault="00A54226" w:rsidP="00A54226">
            <w:pPr>
              <w:pStyle w:val="Text2"/>
              <w:spacing w:before="40" w:after="40" w:line="220" w:lineRule="exact"/>
              <w:ind w:left="0"/>
              <w:rPr>
                <w:sz w:val="20"/>
              </w:rPr>
            </w:pPr>
          </w:p>
        </w:tc>
        <w:tc>
          <w:tcPr>
            <w:tcW w:w="859" w:type="dxa"/>
            <w:tcMar>
              <w:left w:w="57" w:type="dxa"/>
              <w:right w:w="57" w:type="dxa"/>
            </w:tcMar>
          </w:tcPr>
          <w:p w14:paraId="4583B475" w14:textId="77777777" w:rsidR="00A54226" w:rsidRPr="0058700E" w:rsidRDefault="00A54226" w:rsidP="00A54226">
            <w:pPr>
              <w:pStyle w:val="Text2"/>
              <w:spacing w:before="40" w:after="40" w:line="220" w:lineRule="exact"/>
              <w:ind w:left="0"/>
              <w:rPr>
                <w:sz w:val="20"/>
              </w:rPr>
            </w:pPr>
          </w:p>
        </w:tc>
      </w:tr>
    </w:tbl>
    <w:p w14:paraId="4583B477" w14:textId="77777777" w:rsidR="00A54226" w:rsidRDefault="00A54226" w:rsidP="00A54226">
      <w:pPr>
        <w:pStyle w:val="Text2"/>
        <w:tabs>
          <w:tab w:val="left" w:pos="426"/>
          <w:tab w:val="left" w:pos="1560"/>
        </w:tabs>
        <w:spacing w:after="0"/>
        <w:ind w:left="1134"/>
        <w:rPr>
          <w:sz w:val="20"/>
        </w:rPr>
      </w:pPr>
      <w:r>
        <w:rPr>
          <w:sz w:val="20"/>
        </w:rPr>
        <w:t>(</w:t>
      </w:r>
      <w:proofErr w:type="spellStart"/>
      <w:r>
        <w:rPr>
          <w:sz w:val="20"/>
        </w:rPr>
        <w:t>i</w:t>
      </w:r>
      <w:proofErr w:type="spellEnd"/>
      <w:r>
        <w:rPr>
          <w:sz w:val="20"/>
        </w:rPr>
        <w:t>)</w:t>
      </w:r>
      <w:r>
        <w:rPr>
          <w:sz w:val="20"/>
        </w:rPr>
        <w:tab/>
        <w:t>W</w:t>
      </w:r>
      <w:r w:rsidRPr="003075C1">
        <w:rPr>
          <w:sz w:val="20"/>
        </w:rPr>
        <w:t>here applicable</w:t>
      </w:r>
    </w:p>
    <w:p w14:paraId="4583B478" w14:textId="77777777" w:rsidR="00A54226" w:rsidRPr="003075C1" w:rsidRDefault="00A54226" w:rsidP="00A54226">
      <w:pPr>
        <w:pStyle w:val="Text2"/>
        <w:tabs>
          <w:tab w:val="left" w:pos="426"/>
          <w:tab w:val="left" w:pos="1560"/>
        </w:tabs>
        <w:spacing w:before="0" w:after="0"/>
        <w:ind w:left="1134"/>
        <w:rPr>
          <w:sz w:val="20"/>
        </w:rPr>
      </w:pPr>
      <w:r>
        <w:rPr>
          <w:sz w:val="20"/>
        </w:rPr>
        <w:t>(</w:t>
      </w:r>
      <w:r w:rsidRPr="003075C1">
        <w:rPr>
          <w:sz w:val="20"/>
        </w:rPr>
        <w:t>ii</w:t>
      </w:r>
      <w:r>
        <w:rPr>
          <w:sz w:val="20"/>
        </w:rPr>
        <w:t>)</w:t>
      </w:r>
      <w:r>
        <w:rPr>
          <w:sz w:val="20"/>
        </w:rPr>
        <w:tab/>
        <w:t>N</w:t>
      </w:r>
      <w:r w:rsidRPr="003075C1">
        <w:rPr>
          <w:sz w:val="20"/>
        </w:rPr>
        <w:t>ot applicable</w:t>
      </w:r>
    </w:p>
    <w:p w14:paraId="4583B479" w14:textId="77777777" w:rsidR="00A54226" w:rsidRPr="003075C1" w:rsidRDefault="00A54226" w:rsidP="00A54226">
      <w:pPr>
        <w:pStyle w:val="Text2"/>
        <w:tabs>
          <w:tab w:val="left" w:pos="426"/>
          <w:tab w:val="left" w:pos="1560"/>
        </w:tabs>
        <w:spacing w:before="0" w:after="0"/>
        <w:ind w:left="1134"/>
        <w:rPr>
          <w:sz w:val="20"/>
        </w:rPr>
      </w:pPr>
      <w:r>
        <w:rPr>
          <w:sz w:val="20"/>
        </w:rPr>
        <w:t>(</w:t>
      </w:r>
      <w:r w:rsidRPr="003075C1">
        <w:rPr>
          <w:sz w:val="20"/>
        </w:rPr>
        <w:t>iii</w:t>
      </w:r>
      <w:r>
        <w:rPr>
          <w:sz w:val="20"/>
        </w:rPr>
        <w:t>)</w:t>
      </w:r>
      <w:r>
        <w:rPr>
          <w:sz w:val="20"/>
        </w:rPr>
        <w:tab/>
        <w:t>M</w:t>
      </w:r>
      <w:r w:rsidRPr="003075C1">
        <w:rPr>
          <w:sz w:val="20"/>
        </w:rPr>
        <w:t>ean value calculated by adding mean values (</w:t>
      </w:r>
      <w:proofErr w:type="spellStart"/>
      <w:proofErr w:type="gramStart"/>
      <w:r w:rsidRPr="003075C1">
        <w:rPr>
          <w:sz w:val="20"/>
        </w:rPr>
        <w:t>M.Ki</w:t>
      </w:r>
      <w:proofErr w:type="spellEnd"/>
      <w:proofErr w:type="gramEnd"/>
      <w:r w:rsidRPr="003075C1">
        <w:rPr>
          <w:sz w:val="20"/>
        </w:rPr>
        <w:t>) calculated for THC and NO</w:t>
      </w:r>
      <w:r w:rsidRPr="00550EAF">
        <w:rPr>
          <w:sz w:val="20"/>
          <w:vertAlign w:val="subscript"/>
        </w:rPr>
        <w:t>x</w:t>
      </w:r>
    </w:p>
    <w:p w14:paraId="4583B47A" w14:textId="77777777" w:rsidR="00A54226" w:rsidRPr="003075C1" w:rsidRDefault="00A54226" w:rsidP="00A54226">
      <w:pPr>
        <w:pStyle w:val="Text2"/>
        <w:tabs>
          <w:tab w:val="left" w:pos="426"/>
          <w:tab w:val="left" w:pos="1560"/>
        </w:tabs>
        <w:spacing w:before="0" w:after="0"/>
        <w:ind w:left="1134"/>
        <w:rPr>
          <w:sz w:val="20"/>
        </w:rPr>
      </w:pPr>
      <w:r>
        <w:rPr>
          <w:sz w:val="20"/>
        </w:rPr>
        <w:t>(</w:t>
      </w:r>
      <w:r w:rsidRPr="003075C1">
        <w:rPr>
          <w:sz w:val="20"/>
        </w:rPr>
        <w:t>iv</w:t>
      </w:r>
      <w:r>
        <w:rPr>
          <w:sz w:val="20"/>
        </w:rPr>
        <w:t>)</w:t>
      </w:r>
      <w:r>
        <w:rPr>
          <w:sz w:val="20"/>
        </w:rPr>
        <w:tab/>
        <w:t>R</w:t>
      </w:r>
      <w:r w:rsidRPr="003075C1">
        <w:rPr>
          <w:sz w:val="20"/>
        </w:rPr>
        <w:t>ound to 2 decimal places</w:t>
      </w:r>
    </w:p>
    <w:p w14:paraId="4583B47B" w14:textId="77777777" w:rsidR="00A54226" w:rsidRPr="003075C1" w:rsidRDefault="00A54226" w:rsidP="00A54226">
      <w:pPr>
        <w:pStyle w:val="Text2"/>
        <w:tabs>
          <w:tab w:val="left" w:pos="426"/>
          <w:tab w:val="left" w:pos="1560"/>
        </w:tabs>
        <w:spacing w:before="0" w:after="0"/>
        <w:ind w:left="1134"/>
        <w:rPr>
          <w:sz w:val="20"/>
        </w:rPr>
      </w:pPr>
      <w:r>
        <w:rPr>
          <w:sz w:val="20"/>
        </w:rPr>
        <w:t>(</w:t>
      </w:r>
      <w:r w:rsidRPr="003075C1">
        <w:rPr>
          <w:sz w:val="20"/>
        </w:rPr>
        <w:t>v</w:t>
      </w:r>
      <w:r>
        <w:rPr>
          <w:sz w:val="20"/>
        </w:rPr>
        <w:t>)</w:t>
      </w:r>
      <w:r>
        <w:rPr>
          <w:sz w:val="20"/>
        </w:rPr>
        <w:tab/>
        <w:t>R</w:t>
      </w:r>
      <w:r w:rsidRPr="003075C1">
        <w:rPr>
          <w:sz w:val="20"/>
        </w:rPr>
        <w:t>ound to 4 decimal places</w:t>
      </w:r>
    </w:p>
    <w:p w14:paraId="4583B47C" w14:textId="77777777" w:rsidR="00A54226" w:rsidRPr="003075C1" w:rsidRDefault="00A54226" w:rsidP="00A54226">
      <w:pPr>
        <w:pStyle w:val="Text2"/>
        <w:tabs>
          <w:tab w:val="left" w:pos="426"/>
          <w:tab w:val="left" w:pos="1560"/>
        </w:tabs>
        <w:spacing w:before="0" w:after="0"/>
        <w:ind w:left="1134"/>
        <w:rPr>
          <w:sz w:val="20"/>
        </w:rPr>
      </w:pPr>
      <w:r>
        <w:rPr>
          <w:sz w:val="20"/>
        </w:rPr>
        <w:t>(</w:t>
      </w:r>
      <w:r w:rsidRPr="003075C1">
        <w:rPr>
          <w:sz w:val="20"/>
        </w:rPr>
        <w:t>vi</w:t>
      </w:r>
      <w:r>
        <w:rPr>
          <w:sz w:val="20"/>
        </w:rPr>
        <w:t>)</w:t>
      </w:r>
      <w:r>
        <w:rPr>
          <w:sz w:val="20"/>
        </w:rPr>
        <w:tab/>
        <w:t>R</w:t>
      </w:r>
      <w:r w:rsidRPr="003075C1">
        <w:rPr>
          <w:sz w:val="20"/>
        </w:rPr>
        <w:t>ound to 1 decimal place more than limit value</w:t>
      </w:r>
    </w:p>
    <w:p w14:paraId="4583B47D" w14:textId="77777777" w:rsidR="00A54226" w:rsidRPr="003075C1" w:rsidRDefault="00A54226" w:rsidP="00A54226">
      <w:pPr>
        <w:tabs>
          <w:tab w:val="left" w:leader="dot" w:pos="8505"/>
          <w:tab w:val="right" w:leader="dot" w:pos="9356"/>
        </w:tabs>
        <w:spacing w:before="120"/>
        <w:ind w:left="2268" w:right="1134" w:hanging="1134"/>
        <w:jc w:val="both"/>
        <w:rPr>
          <w:bCs/>
          <w:sz w:val="20"/>
          <w:lang w:val="en-US"/>
        </w:rPr>
      </w:pPr>
      <w:r>
        <w:rPr>
          <w:bCs/>
          <w:sz w:val="20"/>
          <w:lang w:val="en-US"/>
        </w:rPr>
        <w:tab/>
      </w:r>
      <w:r w:rsidRPr="003075C1">
        <w:rPr>
          <w:bCs/>
          <w:sz w:val="20"/>
          <w:lang w:val="en-US"/>
        </w:rPr>
        <w:t>Position of the engine cooling fan during the test:</w:t>
      </w:r>
    </w:p>
    <w:p w14:paraId="4583B47E" w14:textId="77777777" w:rsidR="00A54226" w:rsidRPr="003075C1" w:rsidRDefault="00A54226" w:rsidP="00A54226">
      <w:pPr>
        <w:pStyle w:val="Text1"/>
        <w:tabs>
          <w:tab w:val="left" w:pos="1418"/>
          <w:tab w:val="left" w:leader="dot" w:pos="8505"/>
        </w:tabs>
        <w:spacing w:before="0" w:after="0"/>
        <w:ind w:left="2268" w:right="1134" w:hanging="1134"/>
        <w:jc w:val="left"/>
        <w:rPr>
          <w:sz w:val="20"/>
          <w:lang w:val="en-US"/>
        </w:rPr>
      </w:pPr>
      <w:r>
        <w:rPr>
          <w:bCs/>
          <w:sz w:val="20"/>
          <w:lang w:val="en-US"/>
        </w:rPr>
        <w:tab/>
      </w:r>
      <w:r>
        <w:rPr>
          <w:bCs/>
          <w:sz w:val="20"/>
          <w:lang w:val="en-US"/>
        </w:rPr>
        <w:tab/>
      </w:r>
      <w:r w:rsidRPr="003075C1">
        <w:rPr>
          <w:bCs/>
          <w:sz w:val="20"/>
          <w:lang w:val="en-US"/>
        </w:rPr>
        <w:t>Height of the lower edge above ground:</w:t>
      </w:r>
      <w:r w:rsidRPr="003075C1">
        <w:rPr>
          <w:sz w:val="20"/>
          <w:lang w:val="en-US"/>
        </w:rPr>
        <w:tab/>
        <w:t xml:space="preserve"> </w:t>
      </w:r>
      <w:r w:rsidRPr="003075C1">
        <w:rPr>
          <w:bCs/>
          <w:sz w:val="20"/>
          <w:lang w:val="en-US"/>
        </w:rPr>
        <w:t>cm</w:t>
      </w:r>
    </w:p>
    <w:p w14:paraId="4583B47F" w14:textId="77777777" w:rsidR="00A54226" w:rsidRPr="003075C1" w:rsidRDefault="00A54226" w:rsidP="00A54226">
      <w:pPr>
        <w:pStyle w:val="Text1"/>
        <w:tabs>
          <w:tab w:val="left" w:pos="1418"/>
          <w:tab w:val="left" w:leader="dot" w:pos="8505"/>
        </w:tabs>
        <w:spacing w:before="0" w:after="0"/>
        <w:ind w:left="2268" w:right="1134" w:hanging="1134"/>
        <w:jc w:val="left"/>
        <w:rPr>
          <w:bCs/>
          <w:sz w:val="20"/>
          <w:lang w:val="en-US"/>
        </w:rPr>
      </w:pPr>
      <w:r>
        <w:rPr>
          <w:bCs/>
          <w:sz w:val="20"/>
          <w:lang w:val="en-US"/>
        </w:rPr>
        <w:tab/>
      </w:r>
      <w:r>
        <w:rPr>
          <w:bCs/>
          <w:sz w:val="20"/>
          <w:lang w:val="en-US"/>
        </w:rPr>
        <w:tab/>
      </w:r>
      <w:r w:rsidRPr="003075C1">
        <w:rPr>
          <w:bCs/>
          <w:sz w:val="20"/>
          <w:lang w:val="en-US"/>
        </w:rPr>
        <w:t xml:space="preserve">Lateral position of fan </w:t>
      </w:r>
      <w:proofErr w:type="spellStart"/>
      <w:r w:rsidRPr="003075C1">
        <w:rPr>
          <w:bCs/>
          <w:sz w:val="20"/>
          <w:lang w:val="en-US"/>
        </w:rPr>
        <w:t>centre</w:t>
      </w:r>
      <w:proofErr w:type="spellEnd"/>
      <w:r w:rsidRPr="003075C1">
        <w:rPr>
          <w:bCs/>
          <w:sz w:val="20"/>
          <w:lang w:val="en-US"/>
        </w:rPr>
        <w:t>:</w:t>
      </w:r>
      <w:r w:rsidRPr="003075C1">
        <w:rPr>
          <w:sz w:val="20"/>
          <w:lang w:val="en-US"/>
        </w:rPr>
        <w:tab/>
        <w:t xml:space="preserve"> </w:t>
      </w:r>
      <w:r w:rsidRPr="003075C1">
        <w:rPr>
          <w:bCs/>
          <w:sz w:val="20"/>
          <w:lang w:val="en-US"/>
        </w:rPr>
        <w:t>cm</w:t>
      </w:r>
    </w:p>
    <w:p w14:paraId="4583B480" w14:textId="77777777" w:rsidR="00A54226" w:rsidRPr="00287855" w:rsidRDefault="00A54226" w:rsidP="00A54226">
      <w:pPr>
        <w:pStyle w:val="Text1"/>
        <w:tabs>
          <w:tab w:val="left" w:pos="1418"/>
          <w:tab w:val="left" w:leader="dot" w:pos="8505"/>
        </w:tabs>
        <w:spacing w:before="0"/>
        <w:ind w:left="2268" w:right="1134" w:hanging="1134"/>
        <w:jc w:val="left"/>
        <w:rPr>
          <w:bCs/>
          <w:sz w:val="20"/>
          <w:lang w:val="en-US"/>
        </w:rPr>
      </w:pPr>
      <w:r>
        <w:rPr>
          <w:bCs/>
          <w:sz w:val="20"/>
          <w:lang w:val="en-US"/>
        </w:rPr>
        <w:tab/>
      </w:r>
      <w:r>
        <w:rPr>
          <w:bCs/>
          <w:sz w:val="20"/>
          <w:lang w:val="en-US"/>
        </w:rPr>
        <w:tab/>
      </w:r>
      <w:r w:rsidRPr="003075C1">
        <w:rPr>
          <w:bCs/>
          <w:sz w:val="20"/>
          <w:lang w:val="en-US"/>
        </w:rPr>
        <w:t>Right/left of vehicle centre-line</w:t>
      </w:r>
      <w:r w:rsidRPr="00D3273D">
        <w:rPr>
          <w:bCs/>
          <w:sz w:val="20"/>
          <w:vertAlign w:val="superscript"/>
          <w:lang w:val="en-US"/>
        </w:rPr>
        <w:t>2</w:t>
      </w:r>
    </w:p>
    <w:p w14:paraId="4583B481" w14:textId="77777777" w:rsidR="00A54226" w:rsidRPr="003075C1" w:rsidRDefault="00A54226" w:rsidP="00A54226">
      <w:pPr>
        <w:pStyle w:val="Text1"/>
        <w:tabs>
          <w:tab w:val="left" w:pos="1418"/>
          <w:tab w:val="left" w:leader="dot" w:pos="8505"/>
        </w:tabs>
        <w:spacing w:before="0" w:after="0"/>
        <w:ind w:left="2268" w:right="1134" w:hanging="1134"/>
        <w:jc w:val="left"/>
        <w:rPr>
          <w:sz w:val="20"/>
        </w:rPr>
      </w:pPr>
      <w:r>
        <w:rPr>
          <w:sz w:val="20"/>
        </w:rPr>
        <w:lastRenderedPageBreak/>
        <w:tab/>
      </w:r>
      <w:r>
        <w:rPr>
          <w:sz w:val="20"/>
        </w:rPr>
        <w:tab/>
      </w:r>
      <w:r w:rsidRPr="003075C1">
        <w:rPr>
          <w:sz w:val="20"/>
        </w:rPr>
        <w:t>Information about regeneration strategy</w:t>
      </w:r>
    </w:p>
    <w:p w14:paraId="4583B482" w14:textId="77777777" w:rsidR="00A54226" w:rsidRDefault="00A54226" w:rsidP="00A54226">
      <w:pPr>
        <w:pStyle w:val="Text1"/>
        <w:tabs>
          <w:tab w:val="left" w:pos="1418"/>
          <w:tab w:val="left" w:pos="2552"/>
          <w:tab w:val="left" w:leader="dot" w:pos="8505"/>
        </w:tabs>
        <w:spacing w:before="0" w:after="0"/>
        <w:ind w:left="2268" w:right="1134" w:hanging="1134"/>
        <w:jc w:val="left"/>
        <w:rPr>
          <w:sz w:val="20"/>
        </w:rPr>
      </w:pPr>
      <w:r>
        <w:rPr>
          <w:sz w:val="20"/>
        </w:rPr>
        <w:tab/>
      </w:r>
      <w:r>
        <w:rPr>
          <w:sz w:val="20"/>
        </w:rPr>
        <w:tab/>
      </w:r>
      <w:r w:rsidRPr="003075C1">
        <w:rPr>
          <w:sz w:val="20"/>
        </w:rPr>
        <w:t xml:space="preserve">D - </w:t>
      </w:r>
      <w:r>
        <w:rPr>
          <w:sz w:val="20"/>
        </w:rPr>
        <w:t>N</w:t>
      </w:r>
      <w:r w:rsidRPr="003075C1">
        <w:rPr>
          <w:sz w:val="20"/>
        </w:rPr>
        <w:t>umber of operating cycles between two (2) cycles wh</w:t>
      </w:r>
      <w:r>
        <w:rPr>
          <w:sz w:val="20"/>
        </w:rPr>
        <w:t>ere regenerative</w:t>
      </w:r>
      <w:r>
        <w:rPr>
          <w:sz w:val="20"/>
        </w:rPr>
        <w:br/>
      </w:r>
      <w:r>
        <w:rPr>
          <w:sz w:val="20"/>
        </w:rPr>
        <w:tab/>
        <w:t xml:space="preserve"> phases occur: </w:t>
      </w:r>
    </w:p>
    <w:p w14:paraId="4583B483" w14:textId="77777777" w:rsidR="00A54226" w:rsidRPr="003075C1" w:rsidRDefault="00A54226" w:rsidP="00A54226">
      <w:pPr>
        <w:pStyle w:val="Text1"/>
        <w:tabs>
          <w:tab w:val="left" w:pos="1418"/>
          <w:tab w:val="left" w:leader="dot" w:pos="8505"/>
        </w:tabs>
        <w:spacing w:before="0"/>
        <w:ind w:left="2268" w:right="1134" w:hanging="1134"/>
        <w:jc w:val="left"/>
        <w:rPr>
          <w:sz w:val="20"/>
        </w:rPr>
      </w:pPr>
      <w:r>
        <w:rPr>
          <w:sz w:val="20"/>
        </w:rPr>
        <w:tab/>
      </w:r>
      <w:r>
        <w:rPr>
          <w:sz w:val="20"/>
        </w:rPr>
        <w:tab/>
      </w:r>
      <w:r w:rsidRPr="003075C1">
        <w:rPr>
          <w:sz w:val="20"/>
        </w:rPr>
        <w:t>d -</w:t>
      </w:r>
      <w:r>
        <w:rPr>
          <w:sz w:val="20"/>
        </w:rPr>
        <w:t xml:space="preserve"> N</w:t>
      </w:r>
      <w:r w:rsidRPr="003075C1">
        <w:rPr>
          <w:sz w:val="20"/>
        </w:rPr>
        <w:t>umber of operating cy</w:t>
      </w:r>
      <w:r>
        <w:rPr>
          <w:sz w:val="20"/>
        </w:rPr>
        <w:t>cles required for regeneration</w:t>
      </w:r>
      <w:r w:rsidRPr="003075C1">
        <w:rPr>
          <w:sz w:val="20"/>
        </w:rPr>
        <w:t>:</w:t>
      </w:r>
      <w:r>
        <w:rPr>
          <w:sz w:val="20"/>
        </w:rPr>
        <w:tab/>
      </w:r>
    </w:p>
    <w:p w14:paraId="4583B484" w14:textId="77777777" w:rsidR="00A54226" w:rsidRPr="003075C1" w:rsidRDefault="00A54226" w:rsidP="00A54226">
      <w:pPr>
        <w:pStyle w:val="Text2"/>
        <w:tabs>
          <w:tab w:val="left" w:pos="1418"/>
          <w:tab w:val="left" w:leader="dot" w:pos="7938"/>
          <w:tab w:val="left" w:pos="8505"/>
        </w:tabs>
        <w:spacing w:before="0"/>
        <w:ind w:left="2268" w:hanging="1134"/>
        <w:jc w:val="left"/>
        <w:rPr>
          <w:sz w:val="20"/>
        </w:rPr>
      </w:pPr>
      <w:r>
        <w:rPr>
          <w:sz w:val="20"/>
        </w:rPr>
        <w:tab/>
      </w:r>
      <w:r>
        <w:rPr>
          <w:sz w:val="20"/>
        </w:rPr>
        <w:tab/>
      </w:r>
      <w:r w:rsidRPr="003075C1">
        <w:rPr>
          <w:sz w:val="20"/>
        </w:rPr>
        <w:t>Type II:</w:t>
      </w:r>
      <w:r>
        <w:rPr>
          <w:sz w:val="20"/>
        </w:rPr>
        <w:tab/>
      </w:r>
      <w:r w:rsidRPr="003075C1">
        <w:rPr>
          <w:sz w:val="20"/>
        </w:rPr>
        <w:t>per</w:t>
      </w:r>
      <w:r>
        <w:rPr>
          <w:sz w:val="20"/>
        </w:rPr>
        <w:t xml:space="preserve"> </w:t>
      </w:r>
      <w:r w:rsidRPr="003075C1">
        <w:rPr>
          <w:sz w:val="20"/>
        </w:rPr>
        <w:t>cent</w:t>
      </w:r>
    </w:p>
    <w:p w14:paraId="4583B485" w14:textId="77777777" w:rsidR="00A54226" w:rsidRPr="003075C1" w:rsidRDefault="00A54226" w:rsidP="00A54226">
      <w:pPr>
        <w:pStyle w:val="Text2"/>
        <w:tabs>
          <w:tab w:val="left" w:pos="1418"/>
          <w:tab w:val="left" w:leader="dot" w:pos="8505"/>
        </w:tabs>
        <w:spacing w:before="0"/>
        <w:ind w:left="2268" w:right="1134" w:hanging="1134"/>
        <w:jc w:val="left"/>
        <w:rPr>
          <w:sz w:val="20"/>
        </w:rPr>
      </w:pPr>
      <w:r>
        <w:rPr>
          <w:sz w:val="20"/>
        </w:rPr>
        <w:tab/>
      </w:r>
      <w:r>
        <w:rPr>
          <w:sz w:val="20"/>
        </w:rPr>
        <w:tab/>
      </w:r>
      <w:r w:rsidRPr="003075C1">
        <w:rPr>
          <w:sz w:val="20"/>
        </w:rPr>
        <w:t>Type III:</w:t>
      </w:r>
      <w:r>
        <w:rPr>
          <w:sz w:val="20"/>
        </w:rPr>
        <w:tab/>
      </w:r>
      <w:r w:rsidRPr="003075C1">
        <w:rPr>
          <w:sz w:val="20"/>
        </w:rPr>
        <w:tab/>
      </w:r>
    </w:p>
    <w:p w14:paraId="4583B486" w14:textId="77777777" w:rsidR="00A54226" w:rsidRPr="003075C1" w:rsidRDefault="00A54226" w:rsidP="00A54226">
      <w:pPr>
        <w:pStyle w:val="Text2"/>
        <w:tabs>
          <w:tab w:val="left" w:pos="1418"/>
          <w:tab w:val="left" w:leader="dot" w:pos="8080"/>
        </w:tabs>
        <w:spacing w:before="0"/>
        <w:ind w:left="2268" w:hanging="1134"/>
        <w:jc w:val="left"/>
        <w:rPr>
          <w:sz w:val="20"/>
        </w:rPr>
      </w:pPr>
      <w:r>
        <w:rPr>
          <w:sz w:val="20"/>
        </w:rPr>
        <w:tab/>
      </w:r>
      <w:r>
        <w:rPr>
          <w:sz w:val="20"/>
        </w:rPr>
        <w:tab/>
      </w:r>
      <w:r w:rsidRPr="003075C1">
        <w:rPr>
          <w:sz w:val="20"/>
        </w:rPr>
        <w:t>Type IV:</w:t>
      </w:r>
      <w:r>
        <w:rPr>
          <w:sz w:val="20"/>
        </w:rPr>
        <w:tab/>
      </w:r>
      <w:r w:rsidRPr="003075C1">
        <w:rPr>
          <w:sz w:val="20"/>
        </w:rPr>
        <w:t>g/test</w:t>
      </w:r>
    </w:p>
    <w:p w14:paraId="4583B487" w14:textId="77777777" w:rsidR="00A54226" w:rsidRPr="003075C1" w:rsidRDefault="00A54226" w:rsidP="00A54226">
      <w:pPr>
        <w:pStyle w:val="Text2"/>
        <w:tabs>
          <w:tab w:val="left" w:pos="1418"/>
          <w:tab w:val="left" w:pos="3119"/>
          <w:tab w:val="left" w:leader="dot" w:pos="8505"/>
        </w:tabs>
        <w:spacing w:before="0" w:after="0"/>
        <w:ind w:left="2268" w:right="1134" w:hanging="1134"/>
        <w:jc w:val="left"/>
        <w:rPr>
          <w:sz w:val="20"/>
        </w:rPr>
      </w:pPr>
      <w:r>
        <w:rPr>
          <w:sz w:val="20"/>
        </w:rPr>
        <w:tab/>
      </w:r>
      <w:r>
        <w:rPr>
          <w:sz w:val="20"/>
        </w:rPr>
        <w:tab/>
      </w:r>
      <w:r w:rsidRPr="003075C1">
        <w:rPr>
          <w:sz w:val="20"/>
        </w:rPr>
        <w:t>Type V:</w:t>
      </w:r>
      <w:r>
        <w:rPr>
          <w:sz w:val="20"/>
        </w:rPr>
        <w:t xml:space="preserve"> </w:t>
      </w:r>
      <w:r>
        <w:rPr>
          <w:sz w:val="20"/>
        </w:rPr>
        <w:tab/>
      </w:r>
      <w:r w:rsidRPr="003075C1">
        <w:rPr>
          <w:sz w:val="20"/>
        </w:rPr>
        <w:t>Durability test type: whole vehicle test/bench ageing test/none</w:t>
      </w:r>
      <w:r w:rsidRPr="00911DCD">
        <w:rPr>
          <w:sz w:val="20"/>
          <w:vertAlign w:val="superscript"/>
        </w:rPr>
        <w:t>2</w:t>
      </w:r>
    </w:p>
    <w:p w14:paraId="4583B488" w14:textId="77777777" w:rsidR="00A54226" w:rsidRPr="003075C1" w:rsidRDefault="00A54226" w:rsidP="00A54226">
      <w:pPr>
        <w:pStyle w:val="Text2"/>
        <w:tabs>
          <w:tab w:val="left" w:pos="1985"/>
          <w:tab w:val="left" w:pos="3119"/>
          <w:tab w:val="left" w:pos="3402"/>
          <w:tab w:val="left" w:leader="dot" w:pos="8505"/>
        </w:tabs>
        <w:spacing w:before="0" w:after="0"/>
        <w:ind w:left="2268" w:right="1134" w:hanging="1134"/>
        <w:jc w:val="left"/>
        <w:rPr>
          <w:sz w:val="20"/>
        </w:rPr>
      </w:pPr>
      <w:r>
        <w:rPr>
          <w:sz w:val="20"/>
        </w:rPr>
        <w:tab/>
      </w:r>
      <w:r>
        <w:rPr>
          <w:sz w:val="20"/>
        </w:rPr>
        <w:tab/>
      </w:r>
      <w:r>
        <w:rPr>
          <w:sz w:val="20"/>
        </w:rPr>
        <w:tab/>
        <w:t>-</w:t>
      </w:r>
      <w:r>
        <w:rPr>
          <w:sz w:val="20"/>
        </w:rPr>
        <w:tab/>
      </w:r>
      <w:r w:rsidRPr="003075C1">
        <w:rPr>
          <w:sz w:val="20"/>
        </w:rPr>
        <w:t>Deterioration factor DF: calculated/assigned</w:t>
      </w:r>
      <w:r w:rsidRPr="00C966B3">
        <w:rPr>
          <w:sz w:val="20"/>
          <w:vertAlign w:val="superscript"/>
        </w:rPr>
        <w:t>2</w:t>
      </w:r>
    </w:p>
    <w:p w14:paraId="4583B489" w14:textId="77777777" w:rsidR="00A54226" w:rsidRPr="003A3104" w:rsidRDefault="00A54226" w:rsidP="00A54226">
      <w:pPr>
        <w:pStyle w:val="Text2"/>
        <w:tabs>
          <w:tab w:val="left" w:pos="1985"/>
          <w:tab w:val="left" w:pos="3119"/>
          <w:tab w:val="left" w:pos="3402"/>
          <w:tab w:val="left" w:leader="dot" w:pos="8505"/>
        </w:tabs>
        <w:spacing w:before="0" w:after="0"/>
        <w:ind w:left="2268" w:right="1134" w:hanging="1134"/>
        <w:jc w:val="left"/>
        <w:rPr>
          <w:sz w:val="20"/>
        </w:rPr>
      </w:pPr>
      <w:r w:rsidRPr="003A3104">
        <w:rPr>
          <w:sz w:val="20"/>
        </w:rPr>
        <w:tab/>
      </w:r>
      <w:r>
        <w:rPr>
          <w:sz w:val="20"/>
        </w:rPr>
        <w:tab/>
      </w:r>
      <w:r>
        <w:rPr>
          <w:sz w:val="20"/>
        </w:rPr>
        <w:tab/>
      </w:r>
      <w:r w:rsidRPr="003A3104">
        <w:rPr>
          <w:sz w:val="20"/>
        </w:rPr>
        <w:t>-</w:t>
      </w:r>
      <w:r>
        <w:rPr>
          <w:sz w:val="20"/>
        </w:rPr>
        <w:tab/>
      </w:r>
      <w:r w:rsidRPr="003A3104">
        <w:rPr>
          <w:sz w:val="20"/>
        </w:rPr>
        <w:t xml:space="preserve">Specify the values (DF): </w:t>
      </w:r>
      <w:r w:rsidRPr="003A3104">
        <w:rPr>
          <w:sz w:val="20"/>
        </w:rPr>
        <w:tab/>
      </w:r>
    </w:p>
    <w:p w14:paraId="4583B48A" w14:textId="77777777" w:rsidR="00A54226" w:rsidRPr="00F13378" w:rsidRDefault="00A54226" w:rsidP="00A54226">
      <w:pPr>
        <w:pStyle w:val="Text2"/>
        <w:tabs>
          <w:tab w:val="left" w:pos="1418"/>
          <w:tab w:val="left" w:leader="dot" w:pos="7938"/>
          <w:tab w:val="left" w:pos="8505"/>
        </w:tabs>
        <w:spacing w:before="0"/>
        <w:ind w:left="2268" w:hanging="1134"/>
        <w:jc w:val="left"/>
        <w:rPr>
          <w:sz w:val="20"/>
        </w:rPr>
      </w:pPr>
      <w:r>
        <w:rPr>
          <w:sz w:val="20"/>
        </w:rPr>
        <w:tab/>
      </w:r>
      <w:r>
        <w:rPr>
          <w:sz w:val="20"/>
        </w:rPr>
        <w:tab/>
      </w:r>
      <w:r w:rsidRPr="00F13378">
        <w:rPr>
          <w:sz w:val="20"/>
        </w:rPr>
        <w:t>Type VI:</w:t>
      </w:r>
    </w:p>
    <w:tbl>
      <w:tblPr>
        <w:tblW w:w="6237"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127"/>
        <w:gridCol w:w="1842"/>
      </w:tblGrid>
      <w:tr w:rsidR="00A54226" w:rsidRPr="002F7BCC" w14:paraId="4583B48E" w14:textId="77777777" w:rsidTr="00A54226">
        <w:trPr>
          <w:trHeight w:hRule="exact" w:val="360"/>
        </w:trPr>
        <w:tc>
          <w:tcPr>
            <w:tcW w:w="2268" w:type="dxa"/>
          </w:tcPr>
          <w:p w14:paraId="4583B48B" w14:textId="77777777" w:rsidR="00A54226" w:rsidRPr="002F7BCC" w:rsidRDefault="00A54226" w:rsidP="00A54226">
            <w:pPr>
              <w:spacing w:before="80" w:after="80"/>
              <w:rPr>
                <w:i/>
                <w:sz w:val="16"/>
                <w:szCs w:val="16"/>
              </w:rPr>
            </w:pPr>
            <w:r w:rsidRPr="002F7BCC">
              <w:rPr>
                <w:i/>
                <w:sz w:val="16"/>
                <w:szCs w:val="16"/>
              </w:rPr>
              <w:t>Type VI</w:t>
            </w:r>
          </w:p>
        </w:tc>
        <w:tc>
          <w:tcPr>
            <w:tcW w:w="2127" w:type="dxa"/>
          </w:tcPr>
          <w:p w14:paraId="4583B48C" w14:textId="77777777" w:rsidR="00A54226" w:rsidRPr="002F7BCC" w:rsidRDefault="00A54226" w:rsidP="00A54226">
            <w:pPr>
              <w:spacing w:before="80" w:after="80"/>
              <w:jc w:val="center"/>
              <w:rPr>
                <w:i/>
                <w:sz w:val="16"/>
                <w:szCs w:val="16"/>
              </w:rPr>
            </w:pPr>
            <w:r w:rsidRPr="002F7BCC">
              <w:rPr>
                <w:i/>
                <w:sz w:val="16"/>
                <w:szCs w:val="16"/>
              </w:rPr>
              <w:t>CO (mg/km)</w:t>
            </w:r>
          </w:p>
        </w:tc>
        <w:tc>
          <w:tcPr>
            <w:tcW w:w="1842" w:type="dxa"/>
          </w:tcPr>
          <w:p w14:paraId="4583B48D" w14:textId="77777777" w:rsidR="00A54226" w:rsidRPr="002F7BCC" w:rsidRDefault="00A54226" w:rsidP="00A54226">
            <w:pPr>
              <w:spacing w:before="80" w:after="80"/>
              <w:jc w:val="center"/>
              <w:rPr>
                <w:i/>
                <w:sz w:val="16"/>
                <w:szCs w:val="16"/>
              </w:rPr>
            </w:pPr>
            <w:r w:rsidRPr="002F7BCC">
              <w:rPr>
                <w:i/>
                <w:sz w:val="16"/>
                <w:szCs w:val="16"/>
              </w:rPr>
              <w:t>THC (mg/km)</w:t>
            </w:r>
          </w:p>
        </w:tc>
      </w:tr>
      <w:tr w:rsidR="00A54226" w:rsidRPr="00F13378" w14:paraId="4583B492" w14:textId="77777777" w:rsidTr="00A54226">
        <w:trPr>
          <w:trHeight w:hRule="exact" w:val="496"/>
        </w:trPr>
        <w:tc>
          <w:tcPr>
            <w:tcW w:w="2268" w:type="dxa"/>
          </w:tcPr>
          <w:p w14:paraId="4583B48F" w14:textId="77777777" w:rsidR="00A54226" w:rsidRPr="00F13378" w:rsidRDefault="00A54226" w:rsidP="00A54226">
            <w:pPr>
              <w:rPr>
                <w:sz w:val="20"/>
              </w:rPr>
            </w:pPr>
            <w:r w:rsidRPr="00F13378">
              <w:rPr>
                <w:sz w:val="20"/>
              </w:rPr>
              <w:t>Measured value</w:t>
            </w:r>
          </w:p>
        </w:tc>
        <w:tc>
          <w:tcPr>
            <w:tcW w:w="2127" w:type="dxa"/>
          </w:tcPr>
          <w:p w14:paraId="4583B490" w14:textId="77777777" w:rsidR="00A54226" w:rsidRPr="00F13378" w:rsidRDefault="00A54226" w:rsidP="00A54226">
            <w:pPr>
              <w:rPr>
                <w:sz w:val="20"/>
              </w:rPr>
            </w:pPr>
          </w:p>
        </w:tc>
        <w:tc>
          <w:tcPr>
            <w:tcW w:w="1842" w:type="dxa"/>
          </w:tcPr>
          <w:p w14:paraId="4583B491" w14:textId="77777777" w:rsidR="00A54226" w:rsidRPr="00F13378" w:rsidRDefault="00A54226" w:rsidP="00A54226">
            <w:pPr>
              <w:rPr>
                <w:sz w:val="20"/>
              </w:rPr>
            </w:pPr>
          </w:p>
        </w:tc>
      </w:tr>
    </w:tbl>
    <w:p w14:paraId="4583B493" w14:textId="77777777" w:rsidR="00A54226" w:rsidRPr="00F13378" w:rsidRDefault="00A54226" w:rsidP="00A54226">
      <w:pPr>
        <w:tabs>
          <w:tab w:val="left" w:leader="dot" w:pos="8505"/>
          <w:tab w:val="right" w:leader="dot" w:pos="9356"/>
        </w:tabs>
        <w:spacing w:before="120" w:after="120"/>
        <w:ind w:left="2268" w:right="1134" w:hanging="1134"/>
        <w:jc w:val="both"/>
        <w:rPr>
          <w:sz w:val="20"/>
          <w:lang w:val="en-US"/>
        </w:rPr>
      </w:pPr>
      <w:r w:rsidRPr="00A866E3">
        <w:rPr>
          <w:sz w:val="20"/>
          <w:lang w:val="en-US"/>
        </w:rPr>
        <w:t>2.1.1.</w:t>
      </w:r>
      <w:r w:rsidRPr="00F13378">
        <w:rPr>
          <w:b/>
          <w:sz w:val="20"/>
          <w:lang w:val="en-US"/>
        </w:rPr>
        <w:tab/>
      </w:r>
      <w:r w:rsidRPr="00F13378">
        <w:rPr>
          <w:sz w:val="20"/>
          <w:lang w:val="en-US"/>
        </w:rPr>
        <w:t xml:space="preserve">Repeat the table for mono fuel gas vehicles for all reference gases of LPG or NG/biomethane, showing if results are measured or calculated. In the case of a bi-fuel gas vehicle designed to run either on petrol or on LPG or NG/biomethane: repeat for petrol and all reference gases of LPG or NG/biomethane, showing if the result </w:t>
      </w:r>
      <w:proofErr w:type="gramStart"/>
      <w:r w:rsidRPr="00F13378">
        <w:rPr>
          <w:sz w:val="20"/>
          <w:lang w:val="en-US"/>
        </w:rPr>
        <w:t>are</w:t>
      </w:r>
      <w:proofErr w:type="gramEnd"/>
      <w:r w:rsidRPr="00F13378">
        <w:rPr>
          <w:sz w:val="20"/>
          <w:lang w:val="en-US"/>
        </w:rPr>
        <w:t xml:space="preserve"> measured or calculated and repeat the table for the (one) final result of the vehicle emissions on LPG or NG/biomethane. In the case of other bi-fuel and flex fuel vehicles, show the results on the two different reference fuels.</w:t>
      </w:r>
    </w:p>
    <w:p w14:paraId="4583B494" w14:textId="77777777" w:rsidR="00A54226" w:rsidRPr="00F13378" w:rsidRDefault="00A54226" w:rsidP="00A54226">
      <w:pPr>
        <w:tabs>
          <w:tab w:val="left" w:pos="1134"/>
          <w:tab w:val="right" w:leader="dot" w:pos="8505"/>
          <w:tab w:val="right" w:leader="dot" w:pos="9356"/>
        </w:tabs>
        <w:spacing w:after="120"/>
        <w:ind w:left="2268" w:right="1134" w:hanging="1134"/>
        <w:jc w:val="both"/>
        <w:rPr>
          <w:sz w:val="20"/>
          <w:lang w:val="en-US"/>
        </w:rPr>
      </w:pPr>
      <w:r>
        <w:rPr>
          <w:sz w:val="20"/>
          <w:lang w:val="en-US"/>
        </w:rPr>
        <w:tab/>
      </w:r>
      <w:r w:rsidRPr="00F13378">
        <w:rPr>
          <w:sz w:val="20"/>
          <w:lang w:val="en-US"/>
        </w:rPr>
        <w:t>OBD test</w:t>
      </w:r>
    </w:p>
    <w:p w14:paraId="4583B495" w14:textId="77777777" w:rsidR="00A54226" w:rsidRPr="00601B9E" w:rsidRDefault="00A54226" w:rsidP="00A54226">
      <w:pPr>
        <w:tabs>
          <w:tab w:val="left" w:pos="1134"/>
          <w:tab w:val="right" w:leader="dot" w:pos="8505"/>
          <w:tab w:val="right" w:leader="dot" w:pos="9356"/>
        </w:tabs>
        <w:spacing w:after="120"/>
        <w:ind w:left="2268" w:right="1134" w:hanging="1134"/>
        <w:jc w:val="both"/>
        <w:rPr>
          <w:sz w:val="20"/>
          <w:lang w:val="en-US"/>
        </w:rPr>
      </w:pPr>
      <w:r w:rsidRPr="00601B9E">
        <w:rPr>
          <w:sz w:val="20"/>
          <w:lang w:val="en-US"/>
        </w:rPr>
        <w:t>2.1.2</w:t>
      </w:r>
      <w:r w:rsidR="008A054F">
        <w:rPr>
          <w:sz w:val="20"/>
          <w:lang w:val="en-US"/>
        </w:rPr>
        <w:t>.</w:t>
      </w:r>
      <w:r w:rsidRPr="00601B9E">
        <w:rPr>
          <w:sz w:val="20"/>
          <w:lang w:val="en-US"/>
        </w:rPr>
        <w:tab/>
        <w:t>Written description and/or drawing of the malfunction indicator (MI):</w:t>
      </w:r>
      <w:r w:rsidRPr="00601B9E">
        <w:rPr>
          <w:sz w:val="20"/>
          <w:lang w:val="en-US"/>
        </w:rPr>
        <w:tab/>
      </w:r>
    </w:p>
    <w:p w14:paraId="4583B496" w14:textId="77777777" w:rsidR="00A54226" w:rsidRPr="00601B9E" w:rsidRDefault="00A54226" w:rsidP="00A54226">
      <w:pPr>
        <w:tabs>
          <w:tab w:val="left" w:pos="1134"/>
          <w:tab w:val="right" w:leader="dot" w:pos="8505"/>
          <w:tab w:val="right" w:leader="dot" w:pos="9356"/>
        </w:tabs>
        <w:spacing w:after="120"/>
        <w:ind w:left="2268" w:right="1134" w:hanging="1134"/>
        <w:jc w:val="both"/>
        <w:rPr>
          <w:sz w:val="20"/>
          <w:lang w:val="en-US"/>
        </w:rPr>
      </w:pPr>
      <w:r w:rsidRPr="00601B9E">
        <w:rPr>
          <w:sz w:val="20"/>
          <w:lang w:val="en-US"/>
        </w:rPr>
        <w:t>2.1.3.</w:t>
      </w:r>
      <w:r w:rsidRPr="00601B9E">
        <w:rPr>
          <w:sz w:val="20"/>
          <w:lang w:val="en-US"/>
        </w:rPr>
        <w:tab/>
        <w:t>List and function of all components monitored by the OBD system:</w:t>
      </w:r>
      <w:r w:rsidRPr="00601B9E">
        <w:rPr>
          <w:sz w:val="20"/>
          <w:lang w:val="en-US"/>
        </w:rPr>
        <w:tab/>
      </w:r>
    </w:p>
    <w:p w14:paraId="4583B497" w14:textId="77777777" w:rsidR="00A54226" w:rsidRPr="00601B9E" w:rsidRDefault="00A54226" w:rsidP="00A54226">
      <w:pPr>
        <w:tabs>
          <w:tab w:val="left" w:pos="1134"/>
          <w:tab w:val="right" w:leader="dot" w:pos="8505"/>
          <w:tab w:val="right" w:leader="dot" w:pos="9356"/>
        </w:tabs>
        <w:spacing w:after="120"/>
        <w:ind w:left="2268" w:right="1134" w:hanging="1134"/>
        <w:jc w:val="both"/>
        <w:rPr>
          <w:sz w:val="20"/>
          <w:lang w:val="en-US"/>
        </w:rPr>
      </w:pPr>
      <w:r w:rsidRPr="00601B9E">
        <w:rPr>
          <w:sz w:val="20"/>
          <w:lang w:val="en-US"/>
        </w:rPr>
        <w:t>2.1.4.</w:t>
      </w:r>
      <w:r w:rsidRPr="00601B9E">
        <w:rPr>
          <w:sz w:val="20"/>
          <w:lang w:val="en-US"/>
        </w:rPr>
        <w:tab/>
        <w:t>Written description (general working principles) for:</w:t>
      </w:r>
      <w:r w:rsidRPr="00601B9E">
        <w:rPr>
          <w:sz w:val="20"/>
          <w:lang w:val="en-US"/>
        </w:rPr>
        <w:tab/>
      </w:r>
    </w:p>
    <w:p w14:paraId="4583B498" w14:textId="77777777" w:rsidR="00A54226" w:rsidRPr="00601B9E" w:rsidRDefault="00A54226" w:rsidP="00A54226">
      <w:pPr>
        <w:tabs>
          <w:tab w:val="left" w:pos="1134"/>
          <w:tab w:val="right" w:leader="dot" w:pos="8505"/>
          <w:tab w:val="right" w:leader="dot" w:pos="9356"/>
        </w:tabs>
        <w:spacing w:after="120"/>
        <w:ind w:left="2268" w:right="1134" w:hanging="1134"/>
        <w:jc w:val="both"/>
        <w:rPr>
          <w:sz w:val="20"/>
          <w:lang w:val="en-US"/>
        </w:rPr>
      </w:pPr>
      <w:r w:rsidRPr="00601B9E">
        <w:rPr>
          <w:sz w:val="20"/>
          <w:lang w:val="en-US"/>
        </w:rPr>
        <w:t>2.1.4.1.</w:t>
      </w:r>
      <w:r w:rsidRPr="00601B9E">
        <w:rPr>
          <w:sz w:val="20"/>
          <w:lang w:val="en-US"/>
        </w:rPr>
        <w:tab/>
        <w:t xml:space="preserve">Misfire </w:t>
      </w:r>
      <w:proofErr w:type="spellStart"/>
      <w:r w:rsidRPr="00601B9E">
        <w:rPr>
          <w:sz w:val="20"/>
          <w:lang w:val="en-US"/>
        </w:rPr>
        <w:t>detection</w:t>
      </w:r>
      <w:r w:rsidRPr="00601B9E">
        <w:rPr>
          <w:rStyle w:val="FootnoteReference"/>
          <w:sz w:val="20"/>
          <w:lang w:val="en-US"/>
        </w:rPr>
        <w:t>c</w:t>
      </w:r>
      <w:proofErr w:type="spellEnd"/>
      <w:r w:rsidRPr="00601B9E">
        <w:rPr>
          <w:sz w:val="20"/>
          <w:lang w:val="en-US"/>
        </w:rPr>
        <w:t>:</w:t>
      </w:r>
      <w:r w:rsidRPr="00601B9E">
        <w:rPr>
          <w:sz w:val="20"/>
          <w:lang w:val="en-US"/>
        </w:rPr>
        <w:tab/>
      </w:r>
    </w:p>
    <w:p w14:paraId="4583B499" w14:textId="77777777" w:rsidR="00A54226" w:rsidRPr="00601B9E" w:rsidRDefault="00A54226" w:rsidP="00A54226">
      <w:pPr>
        <w:tabs>
          <w:tab w:val="left" w:pos="1134"/>
          <w:tab w:val="right" w:leader="dot" w:pos="8505"/>
          <w:tab w:val="right" w:leader="dot" w:pos="9356"/>
        </w:tabs>
        <w:spacing w:after="120"/>
        <w:ind w:left="2268" w:right="1134" w:hanging="1134"/>
        <w:jc w:val="both"/>
        <w:rPr>
          <w:sz w:val="20"/>
          <w:lang w:val="en-US"/>
        </w:rPr>
      </w:pPr>
      <w:r w:rsidRPr="00601B9E">
        <w:rPr>
          <w:sz w:val="20"/>
          <w:lang w:val="en-US"/>
        </w:rPr>
        <w:t>2.1.4.2.</w:t>
      </w:r>
      <w:r w:rsidRPr="00601B9E">
        <w:rPr>
          <w:sz w:val="20"/>
          <w:lang w:val="en-US"/>
        </w:rPr>
        <w:tab/>
        <w:t xml:space="preserve">Catalyst </w:t>
      </w:r>
      <w:proofErr w:type="spellStart"/>
      <w:r w:rsidRPr="00601B9E">
        <w:rPr>
          <w:sz w:val="20"/>
          <w:lang w:val="en-US"/>
        </w:rPr>
        <w:t>monitoring</w:t>
      </w:r>
      <w:r w:rsidRPr="00601B9E">
        <w:rPr>
          <w:sz w:val="20"/>
          <w:vertAlign w:val="superscript"/>
          <w:lang w:val="en-US"/>
        </w:rPr>
        <w:t>c</w:t>
      </w:r>
      <w:proofErr w:type="spellEnd"/>
      <w:r w:rsidRPr="00601B9E">
        <w:rPr>
          <w:sz w:val="20"/>
          <w:lang w:val="en-US"/>
        </w:rPr>
        <w:t>:</w:t>
      </w:r>
      <w:r w:rsidRPr="00601B9E">
        <w:rPr>
          <w:sz w:val="20"/>
          <w:lang w:val="en-US"/>
        </w:rPr>
        <w:tab/>
      </w:r>
    </w:p>
    <w:p w14:paraId="4583B49A" w14:textId="77777777" w:rsidR="00A54226" w:rsidRPr="00601B9E" w:rsidRDefault="00A54226" w:rsidP="00A54226">
      <w:pPr>
        <w:tabs>
          <w:tab w:val="left" w:pos="1134"/>
          <w:tab w:val="right" w:leader="dot" w:pos="8505"/>
          <w:tab w:val="right" w:leader="dot" w:pos="9356"/>
        </w:tabs>
        <w:spacing w:after="120"/>
        <w:ind w:left="2268" w:right="1134" w:hanging="1134"/>
        <w:jc w:val="both"/>
        <w:rPr>
          <w:sz w:val="20"/>
          <w:lang w:val="en-US"/>
        </w:rPr>
      </w:pPr>
      <w:r w:rsidRPr="00601B9E">
        <w:rPr>
          <w:sz w:val="20"/>
          <w:lang w:val="en-US"/>
        </w:rPr>
        <w:t>2.1.4.3.</w:t>
      </w:r>
      <w:r w:rsidRPr="00601B9E">
        <w:rPr>
          <w:sz w:val="20"/>
          <w:lang w:val="en-US"/>
        </w:rPr>
        <w:tab/>
        <w:t xml:space="preserve">Oxygen sensor </w:t>
      </w:r>
      <w:proofErr w:type="spellStart"/>
      <w:r w:rsidRPr="00601B9E">
        <w:rPr>
          <w:sz w:val="20"/>
          <w:lang w:val="en-US"/>
        </w:rPr>
        <w:t>monitoring</w:t>
      </w:r>
      <w:r w:rsidRPr="00601B9E">
        <w:rPr>
          <w:sz w:val="20"/>
          <w:vertAlign w:val="superscript"/>
          <w:lang w:val="en-US"/>
        </w:rPr>
        <w:t>c</w:t>
      </w:r>
      <w:proofErr w:type="spellEnd"/>
      <w:r w:rsidRPr="00601B9E">
        <w:rPr>
          <w:sz w:val="20"/>
          <w:lang w:val="en-US"/>
        </w:rPr>
        <w:t>:</w:t>
      </w:r>
      <w:r w:rsidRPr="00601B9E">
        <w:rPr>
          <w:sz w:val="20"/>
          <w:lang w:val="en-US"/>
        </w:rPr>
        <w:tab/>
      </w:r>
    </w:p>
    <w:p w14:paraId="4583B49B" w14:textId="77777777" w:rsidR="00A54226" w:rsidRPr="00601B9E" w:rsidRDefault="00A54226" w:rsidP="00A54226">
      <w:pPr>
        <w:tabs>
          <w:tab w:val="left" w:pos="1134"/>
          <w:tab w:val="right" w:leader="dot" w:pos="8505"/>
          <w:tab w:val="right" w:leader="dot" w:pos="9356"/>
        </w:tabs>
        <w:spacing w:after="120"/>
        <w:ind w:left="2268" w:right="1134" w:hanging="1134"/>
        <w:jc w:val="both"/>
        <w:rPr>
          <w:sz w:val="20"/>
          <w:lang w:val="en-US"/>
        </w:rPr>
      </w:pPr>
      <w:r w:rsidRPr="00601B9E">
        <w:rPr>
          <w:sz w:val="20"/>
          <w:lang w:val="en-US"/>
        </w:rPr>
        <w:t>2.1.4.4.</w:t>
      </w:r>
      <w:r w:rsidRPr="00601B9E">
        <w:rPr>
          <w:sz w:val="20"/>
          <w:lang w:val="en-US"/>
        </w:rPr>
        <w:tab/>
        <w:t xml:space="preserve">Other components monitored by the OBD </w:t>
      </w:r>
      <w:proofErr w:type="spellStart"/>
      <w:r w:rsidRPr="00601B9E">
        <w:rPr>
          <w:sz w:val="20"/>
          <w:lang w:val="en-US"/>
        </w:rPr>
        <w:t>system</w:t>
      </w:r>
      <w:r w:rsidRPr="00601B9E">
        <w:rPr>
          <w:sz w:val="20"/>
          <w:vertAlign w:val="superscript"/>
          <w:lang w:val="en-US"/>
        </w:rPr>
        <w:t>c</w:t>
      </w:r>
      <w:proofErr w:type="spellEnd"/>
      <w:r w:rsidRPr="00601B9E">
        <w:rPr>
          <w:sz w:val="20"/>
          <w:lang w:val="en-US"/>
        </w:rPr>
        <w:t>:</w:t>
      </w:r>
      <w:r w:rsidRPr="00601B9E">
        <w:rPr>
          <w:sz w:val="20"/>
          <w:lang w:val="en-US"/>
        </w:rPr>
        <w:tab/>
      </w:r>
    </w:p>
    <w:p w14:paraId="4583B49C" w14:textId="77777777" w:rsidR="00A54226" w:rsidRPr="00601B9E" w:rsidRDefault="00A54226" w:rsidP="00A54226">
      <w:pPr>
        <w:tabs>
          <w:tab w:val="left" w:pos="1134"/>
          <w:tab w:val="right" w:leader="dot" w:pos="8505"/>
          <w:tab w:val="right" w:leader="dot" w:pos="9356"/>
        </w:tabs>
        <w:spacing w:after="120"/>
        <w:ind w:left="2268" w:right="1134" w:hanging="1134"/>
        <w:jc w:val="both"/>
        <w:rPr>
          <w:sz w:val="20"/>
          <w:lang w:val="en-US"/>
        </w:rPr>
      </w:pPr>
      <w:r w:rsidRPr="00601B9E">
        <w:rPr>
          <w:sz w:val="20"/>
          <w:lang w:val="en-US"/>
        </w:rPr>
        <w:t>2.1.4.5.</w:t>
      </w:r>
      <w:r w:rsidRPr="00601B9E">
        <w:rPr>
          <w:sz w:val="20"/>
          <w:lang w:val="en-US"/>
        </w:rPr>
        <w:tab/>
        <w:t xml:space="preserve">Catalyst </w:t>
      </w:r>
      <w:proofErr w:type="spellStart"/>
      <w:r w:rsidRPr="00601B9E">
        <w:rPr>
          <w:sz w:val="20"/>
          <w:lang w:val="en-US"/>
        </w:rPr>
        <w:t>monitoring</w:t>
      </w:r>
      <w:r w:rsidRPr="00601B9E">
        <w:rPr>
          <w:rStyle w:val="FootnoteReference"/>
          <w:sz w:val="20"/>
          <w:lang w:val="en-US"/>
        </w:rPr>
        <w:t>d</w:t>
      </w:r>
      <w:proofErr w:type="spellEnd"/>
      <w:r w:rsidRPr="00601B9E">
        <w:rPr>
          <w:sz w:val="20"/>
          <w:lang w:val="en-US"/>
        </w:rPr>
        <w:t>:</w:t>
      </w:r>
      <w:r w:rsidRPr="00601B9E">
        <w:rPr>
          <w:sz w:val="20"/>
          <w:lang w:val="en-US"/>
        </w:rPr>
        <w:tab/>
      </w:r>
    </w:p>
    <w:p w14:paraId="4583B49D" w14:textId="77777777" w:rsidR="00A54226" w:rsidRPr="00601B9E" w:rsidRDefault="00A54226" w:rsidP="00A54226">
      <w:pPr>
        <w:tabs>
          <w:tab w:val="left" w:pos="1134"/>
          <w:tab w:val="right" w:leader="dot" w:pos="8505"/>
          <w:tab w:val="right" w:leader="dot" w:pos="9356"/>
        </w:tabs>
        <w:spacing w:after="120"/>
        <w:ind w:left="2268" w:right="1134" w:hanging="1134"/>
        <w:jc w:val="both"/>
        <w:rPr>
          <w:sz w:val="20"/>
          <w:lang w:val="en-US"/>
        </w:rPr>
      </w:pPr>
      <w:r w:rsidRPr="00601B9E">
        <w:rPr>
          <w:sz w:val="20"/>
          <w:lang w:val="en-US"/>
        </w:rPr>
        <w:t>2.1.4.6.</w:t>
      </w:r>
      <w:r w:rsidRPr="00601B9E">
        <w:rPr>
          <w:sz w:val="20"/>
          <w:lang w:val="en-US"/>
        </w:rPr>
        <w:tab/>
        <w:t xml:space="preserve">Particulate trap </w:t>
      </w:r>
      <w:proofErr w:type="spellStart"/>
      <w:r w:rsidRPr="00601B9E">
        <w:rPr>
          <w:sz w:val="20"/>
          <w:lang w:val="en-US"/>
        </w:rPr>
        <w:t>monitoring</w:t>
      </w:r>
      <w:r w:rsidRPr="00601B9E">
        <w:rPr>
          <w:sz w:val="20"/>
          <w:vertAlign w:val="superscript"/>
          <w:lang w:val="en-US"/>
        </w:rPr>
        <w:t>d</w:t>
      </w:r>
      <w:proofErr w:type="spellEnd"/>
      <w:r w:rsidRPr="00601B9E">
        <w:rPr>
          <w:sz w:val="20"/>
          <w:lang w:val="en-US"/>
        </w:rPr>
        <w:t>:</w:t>
      </w:r>
      <w:r w:rsidRPr="00601B9E">
        <w:rPr>
          <w:sz w:val="20"/>
          <w:lang w:val="en-US"/>
        </w:rPr>
        <w:tab/>
      </w:r>
    </w:p>
    <w:p w14:paraId="4583B49E" w14:textId="77777777" w:rsidR="00A54226" w:rsidRPr="00601B9E" w:rsidRDefault="00A54226" w:rsidP="00A54226">
      <w:pPr>
        <w:tabs>
          <w:tab w:val="left" w:pos="1134"/>
          <w:tab w:val="right" w:leader="dot" w:pos="8505"/>
          <w:tab w:val="right" w:leader="dot" w:pos="9356"/>
        </w:tabs>
        <w:spacing w:after="120"/>
        <w:ind w:left="2268" w:right="1134" w:hanging="1134"/>
        <w:jc w:val="both"/>
        <w:rPr>
          <w:sz w:val="20"/>
          <w:lang w:val="en-US"/>
        </w:rPr>
      </w:pPr>
      <w:r w:rsidRPr="00601B9E">
        <w:rPr>
          <w:sz w:val="20"/>
          <w:lang w:val="en-US"/>
        </w:rPr>
        <w:t>2.1.4.7.</w:t>
      </w:r>
      <w:r w:rsidRPr="00601B9E">
        <w:rPr>
          <w:sz w:val="20"/>
          <w:lang w:val="en-US"/>
        </w:rPr>
        <w:tab/>
        <w:t xml:space="preserve">Electronic </w:t>
      </w:r>
      <w:proofErr w:type="spellStart"/>
      <w:r w:rsidRPr="00601B9E">
        <w:rPr>
          <w:sz w:val="20"/>
          <w:lang w:val="en-US"/>
        </w:rPr>
        <w:t>fuelling</w:t>
      </w:r>
      <w:proofErr w:type="spellEnd"/>
      <w:r w:rsidRPr="00601B9E">
        <w:rPr>
          <w:sz w:val="20"/>
          <w:lang w:val="en-US"/>
        </w:rPr>
        <w:t xml:space="preserve"> system actuator </w:t>
      </w:r>
      <w:proofErr w:type="spellStart"/>
      <w:r w:rsidRPr="00601B9E">
        <w:rPr>
          <w:sz w:val="20"/>
          <w:lang w:val="en-US"/>
        </w:rPr>
        <w:t>monitoring</w:t>
      </w:r>
      <w:r w:rsidRPr="00601B9E">
        <w:rPr>
          <w:sz w:val="20"/>
          <w:vertAlign w:val="superscript"/>
          <w:lang w:val="en-US"/>
        </w:rPr>
        <w:t>d</w:t>
      </w:r>
      <w:proofErr w:type="spellEnd"/>
      <w:r w:rsidRPr="00601B9E">
        <w:rPr>
          <w:sz w:val="20"/>
          <w:lang w:val="en-US"/>
        </w:rPr>
        <w:t>:</w:t>
      </w:r>
      <w:r w:rsidRPr="00601B9E">
        <w:rPr>
          <w:sz w:val="20"/>
          <w:lang w:val="en-US"/>
        </w:rPr>
        <w:tab/>
      </w:r>
    </w:p>
    <w:p w14:paraId="4583B49F" w14:textId="77777777" w:rsidR="00A54226" w:rsidRPr="00601B9E" w:rsidRDefault="00A54226" w:rsidP="00A54226">
      <w:pPr>
        <w:tabs>
          <w:tab w:val="left" w:pos="1134"/>
          <w:tab w:val="right" w:leader="dot" w:pos="8505"/>
          <w:tab w:val="right" w:leader="dot" w:pos="9356"/>
        </w:tabs>
        <w:spacing w:after="120"/>
        <w:ind w:left="2268" w:right="1134" w:hanging="1134"/>
        <w:jc w:val="both"/>
        <w:rPr>
          <w:sz w:val="20"/>
          <w:lang w:val="en-US"/>
        </w:rPr>
      </w:pPr>
      <w:r w:rsidRPr="00601B9E">
        <w:rPr>
          <w:sz w:val="20"/>
          <w:lang w:val="en-US"/>
        </w:rPr>
        <w:t>2.1.4.8.</w:t>
      </w:r>
      <w:r w:rsidRPr="00601B9E">
        <w:rPr>
          <w:sz w:val="20"/>
          <w:lang w:val="en-US"/>
        </w:rPr>
        <w:tab/>
        <w:t>Other components monitored by the OBD system:</w:t>
      </w:r>
      <w:r w:rsidRPr="00601B9E">
        <w:rPr>
          <w:sz w:val="20"/>
          <w:lang w:val="en-US"/>
        </w:rPr>
        <w:tab/>
      </w:r>
    </w:p>
    <w:p w14:paraId="4583B4A0" w14:textId="77777777" w:rsidR="00A54226" w:rsidRPr="00601B9E" w:rsidRDefault="00A54226" w:rsidP="00A54226">
      <w:pPr>
        <w:tabs>
          <w:tab w:val="left" w:pos="1134"/>
          <w:tab w:val="right" w:leader="dot" w:pos="8505"/>
          <w:tab w:val="right" w:leader="dot" w:pos="9356"/>
        </w:tabs>
        <w:spacing w:after="120"/>
        <w:ind w:left="2268" w:right="1134" w:hanging="1134"/>
        <w:jc w:val="both"/>
        <w:rPr>
          <w:sz w:val="20"/>
          <w:lang w:val="en-US"/>
        </w:rPr>
      </w:pPr>
      <w:r w:rsidRPr="00601B9E">
        <w:rPr>
          <w:sz w:val="20"/>
          <w:lang w:val="en-US"/>
        </w:rPr>
        <w:t>2.1.5.</w:t>
      </w:r>
      <w:r w:rsidRPr="00601B9E">
        <w:rPr>
          <w:sz w:val="20"/>
          <w:lang w:val="en-US"/>
        </w:rPr>
        <w:tab/>
        <w:t>Criteria for MI activation (fixed number of driving cycles or statistical method):</w:t>
      </w:r>
      <w:r w:rsidRPr="00601B9E">
        <w:rPr>
          <w:sz w:val="20"/>
          <w:lang w:val="en-US"/>
        </w:rPr>
        <w:tab/>
      </w:r>
    </w:p>
    <w:p w14:paraId="4583B4A1" w14:textId="77777777" w:rsidR="00A54226" w:rsidRPr="00601B9E" w:rsidRDefault="00A54226" w:rsidP="00A54226">
      <w:pPr>
        <w:tabs>
          <w:tab w:val="left" w:pos="1134"/>
          <w:tab w:val="right" w:leader="dot" w:pos="8505"/>
          <w:tab w:val="right" w:leader="dot" w:pos="9356"/>
        </w:tabs>
        <w:spacing w:after="120"/>
        <w:ind w:left="2268" w:right="1134" w:hanging="1134"/>
        <w:rPr>
          <w:sz w:val="20"/>
          <w:lang w:val="en-US"/>
        </w:rPr>
      </w:pPr>
      <w:r w:rsidRPr="00601B9E">
        <w:rPr>
          <w:sz w:val="20"/>
          <w:lang w:val="en-US"/>
        </w:rPr>
        <w:t>2.1.6.</w:t>
      </w:r>
      <w:r w:rsidRPr="00601B9E">
        <w:rPr>
          <w:sz w:val="20"/>
          <w:lang w:val="en-US"/>
        </w:rPr>
        <w:tab/>
        <w:t xml:space="preserve">List of all OBD output codes and formats used </w:t>
      </w:r>
      <w:r>
        <w:rPr>
          <w:sz w:val="20"/>
          <w:lang w:val="en-US"/>
        </w:rPr>
        <w:br/>
      </w:r>
      <w:r w:rsidRPr="00601B9E">
        <w:rPr>
          <w:sz w:val="20"/>
          <w:lang w:val="en-US"/>
        </w:rPr>
        <w:t>(with explanation of each):</w:t>
      </w:r>
      <w:r w:rsidRPr="00601B9E">
        <w:rPr>
          <w:sz w:val="20"/>
          <w:lang w:val="en-US"/>
        </w:rPr>
        <w:tab/>
      </w:r>
    </w:p>
    <w:p w14:paraId="4583B4A2" w14:textId="77777777" w:rsidR="00A54226" w:rsidRPr="006F423A" w:rsidRDefault="00A54226" w:rsidP="00A54226">
      <w:pPr>
        <w:tabs>
          <w:tab w:val="left" w:pos="1134"/>
          <w:tab w:val="right" w:leader="dot" w:pos="8505"/>
          <w:tab w:val="right" w:leader="dot" w:pos="9356"/>
        </w:tabs>
        <w:spacing w:before="120" w:after="120"/>
        <w:ind w:left="2268" w:right="1134" w:hanging="1134"/>
        <w:jc w:val="both"/>
        <w:rPr>
          <w:lang w:val="en-US"/>
        </w:rPr>
      </w:pPr>
      <w:r w:rsidRPr="00601B9E">
        <w:rPr>
          <w:sz w:val="20"/>
          <w:lang w:val="en-US"/>
        </w:rPr>
        <w:t>2.2.</w:t>
      </w:r>
      <w:r w:rsidRPr="00601B9E">
        <w:rPr>
          <w:sz w:val="20"/>
          <w:lang w:val="en-US"/>
        </w:rPr>
        <w:tab/>
        <w:t xml:space="preserve">Emissions data required for roadworthiness testing </w:t>
      </w:r>
    </w:p>
    <w:tbl>
      <w:tblPr>
        <w:tblW w:w="0" w:type="auto"/>
        <w:tblInd w:w="1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746"/>
        <w:gridCol w:w="1320"/>
        <w:gridCol w:w="1080"/>
        <w:gridCol w:w="1440"/>
        <w:gridCol w:w="1836"/>
      </w:tblGrid>
      <w:tr w:rsidR="00A54226" w:rsidRPr="00911DCD" w14:paraId="4583B4AA" w14:textId="77777777" w:rsidTr="00414C51">
        <w:tc>
          <w:tcPr>
            <w:tcW w:w="1746" w:type="dxa"/>
          </w:tcPr>
          <w:p w14:paraId="4583B4A3" w14:textId="77777777" w:rsidR="00A54226" w:rsidRPr="00911DCD" w:rsidRDefault="00A54226" w:rsidP="008A054F">
            <w:pPr>
              <w:spacing w:before="80" w:after="80"/>
              <w:jc w:val="both"/>
              <w:rPr>
                <w:i/>
                <w:sz w:val="16"/>
                <w:szCs w:val="16"/>
              </w:rPr>
            </w:pPr>
            <w:r w:rsidRPr="00911DCD">
              <w:rPr>
                <w:i/>
                <w:sz w:val="16"/>
                <w:szCs w:val="16"/>
              </w:rPr>
              <w:t>Test</w:t>
            </w:r>
          </w:p>
        </w:tc>
        <w:tc>
          <w:tcPr>
            <w:tcW w:w="1320" w:type="dxa"/>
          </w:tcPr>
          <w:p w14:paraId="4583B4A4" w14:textId="77777777" w:rsidR="00A54226" w:rsidRPr="00911DCD" w:rsidRDefault="00A54226" w:rsidP="008A054F">
            <w:pPr>
              <w:spacing w:before="80" w:after="80"/>
              <w:rPr>
                <w:i/>
                <w:sz w:val="16"/>
                <w:szCs w:val="16"/>
                <w:lang w:val="en-US"/>
              </w:rPr>
            </w:pPr>
            <w:r w:rsidRPr="00911DCD">
              <w:rPr>
                <w:i/>
                <w:sz w:val="16"/>
                <w:szCs w:val="16"/>
                <w:lang w:val="en-US"/>
              </w:rPr>
              <w:t>CO value</w:t>
            </w:r>
            <w:r>
              <w:rPr>
                <w:i/>
                <w:sz w:val="16"/>
                <w:szCs w:val="16"/>
                <w:lang w:val="en-US"/>
              </w:rPr>
              <w:br/>
            </w:r>
            <w:r w:rsidRPr="00911DCD">
              <w:rPr>
                <w:i/>
                <w:sz w:val="16"/>
                <w:szCs w:val="16"/>
                <w:lang w:val="en-US"/>
              </w:rPr>
              <w:t>(per cent vol.)</w:t>
            </w:r>
          </w:p>
        </w:tc>
        <w:tc>
          <w:tcPr>
            <w:tcW w:w="1080" w:type="dxa"/>
          </w:tcPr>
          <w:p w14:paraId="4583B4A5" w14:textId="77777777" w:rsidR="00A54226" w:rsidRPr="00911DCD" w:rsidRDefault="00A54226" w:rsidP="008A054F">
            <w:pPr>
              <w:spacing w:before="80" w:after="80"/>
              <w:jc w:val="both"/>
              <w:rPr>
                <w:i/>
                <w:sz w:val="16"/>
                <w:szCs w:val="16"/>
              </w:rPr>
            </w:pPr>
            <w:r w:rsidRPr="00911DCD">
              <w:rPr>
                <w:i/>
                <w:sz w:val="16"/>
                <w:szCs w:val="16"/>
              </w:rPr>
              <w:t>Lambda</w:t>
            </w:r>
            <w:r w:rsidRPr="00911DCD">
              <w:rPr>
                <w:i/>
                <w:sz w:val="16"/>
                <w:szCs w:val="16"/>
                <w:vertAlign w:val="superscript"/>
              </w:rPr>
              <w:t>1</w:t>
            </w:r>
          </w:p>
        </w:tc>
        <w:tc>
          <w:tcPr>
            <w:tcW w:w="1440" w:type="dxa"/>
          </w:tcPr>
          <w:p w14:paraId="4583B4A6" w14:textId="77777777" w:rsidR="00A54226" w:rsidRPr="00911DCD" w:rsidRDefault="00A54226" w:rsidP="008A054F">
            <w:pPr>
              <w:spacing w:before="80" w:after="80"/>
              <w:jc w:val="both"/>
              <w:rPr>
                <w:i/>
                <w:sz w:val="16"/>
                <w:szCs w:val="16"/>
              </w:rPr>
            </w:pPr>
            <w:r w:rsidRPr="00911DCD">
              <w:rPr>
                <w:i/>
                <w:sz w:val="16"/>
                <w:szCs w:val="16"/>
              </w:rPr>
              <w:t>Engine speed</w:t>
            </w:r>
          </w:p>
          <w:p w14:paraId="4583B4A7" w14:textId="77777777" w:rsidR="00A54226" w:rsidRPr="00911DCD" w:rsidRDefault="00A54226" w:rsidP="008A054F">
            <w:pPr>
              <w:spacing w:before="80" w:after="80"/>
              <w:jc w:val="both"/>
              <w:rPr>
                <w:i/>
                <w:sz w:val="16"/>
                <w:szCs w:val="16"/>
              </w:rPr>
            </w:pPr>
            <w:r w:rsidRPr="00911DCD">
              <w:rPr>
                <w:i/>
                <w:sz w:val="16"/>
                <w:szCs w:val="16"/>
              </w:rPr>
              <w:t>(</w:t>
            </w:r>
            <w:proofErr w:type="gramStart"/>
            <w:r w:rsidRPr="00911DCD">
              <w:rPr>
                <w:i/>
                <w:sz w:val="16"/>
                <w:szCs w:val="16"/>
              </w:rPr>
              <w:t>min</w:t>
            </w:r>
            <w:proofErr w:type="gramEnd"/>
            <w:r w:rsidRPr="00911DCD">
              <w:rPr>
                <w:i/>
                <w:sz w:val="16"/>
                <w:szCs w:val="16"/>
              </w:rPr>
              <w:t xml:space="preserve"> </w:t>
            </w:r>
            <w:r w:rsidRPr="00911DCD">
              <w:rPr>
                <w:i/>
                <w:sz w:val="16"/>
                <w:szCs w:val="16"/>
                <w:vertAlign w:val="superscript"/>
              </w:rPr>
              <w:t>-1</w:t>
            </w:r>
            <w:r w:rsidRPr="00911DCD">
              <w:rPr>
                <w:i/>
                <w:sz w:val="16"/>
                <w:szCs w:val="16"/>
              </w:rPr>
              <w:t>)</w:t>
            </w:r>
          </w:p>
        </w:tc>
        <w:tc>
          <w:tcPr>
            <w:tcW w:w="1836" w:type="dxa"/>
          </w:tcPr>
          <w:p w14:paraId="4583B4A8" w14:textId="77777777" w:rsidR="00A54226" w:rsidRPr="00911DCD" w:rsidRDefault="00A54226" w:rsidP="008A054F">
            <w:pPr>
              <w:spacing w:before="80" w:after="80"/>
              <w:jc w:val="both"/>
              <w:rPr>
                <w:i/>
                <w:sz w:val="16"/>
                <w:szCs w:val="16"/>
              </w:rPr>
            </w:pPr>
            <w:r w:rsidRPr="00911DCD">
              <w:rPr>
                <w:i/>
                <w:sz w:val="16"/>
                <w:szCs w:val="16"/>
              </w:rPr>
              <w:t>Engine oil</w:t>
            </w:r>
            <w:r w:rsidR="008A054F">
              <w:rPr>
                <w:i/>
                <w:sz w:val="16"/>
                <w:szCs w:val="16"/>
              </w:rPr>
              <w:t xml:space="preserve"> </w:t>
            </w:r>
            <w:r w:rsidRPr="00911DCD">
              <w:rPr>
                <w:i/>
                <w:sz w:val="16"/>
                <w:szCs w:val="16"/>
              </w:rPr>
              <w:t>temperature</w:t>
            </w:r>
          </w:p>
          <w:p w14:paraId="4583B4A9" w14:textId="77777777" w:rsidR="00A54226" w:rsidRPr="00911DCD" w:rsidRDefault="00A54226" w:rsidP="008A054F">
            <w:pPr>
              <w:spacing w:before="80" w:after="80"/>
              <w:ind w:left="229"/>
              <w:jc w:val="both"/>
              <w:rPr>
                <w:i/>
                <w:sz w:val="16"/>
                <w:szCs w:val="16"/>
              </w:rPr>
            </w:pPr>
            <w:r w:rsidRPr="00911DCD">
              <w:rPr>
                <w:i/>
                <w:sz w:val="16"/>
                <w:szCs w:val="16"/>
              </w:rPr>
              <w:t>(°C)</w:t>
            </w:r>
          </w:p>
        </w:tc>
      </w:tr>
      <w:tr w:rsidR="00A54226" w14:paraId="4583B4B0" w14:textId="77777777" w:rsidTr="00414C51">
        <w:tc>
          <w:tcPr>
            <w:tcW w:w="1746" w:type="dxa"/>
          </w:tcPr>
          <w:p w14:paraId="4583B4AB" w14:textId="77777777" w:rsidR="00A54226" w:rsidRDefault="00A54226" w:rsidP="00A54226">
            <w:pPr>
              <w:spacing w:before="40" w:after="40"/>
              <w:jc w:val="both"/>
              <w:rPr>
                <w:sz w:val="20"/>
              </w:rPr>
            </w:pPr>
            <w:r>
              <w:rPr>
                <w:sz w:val="20"/>
              </w:rPr>
              <w:t>Low idle test</w:t>
            </w:r>
          </w:p>
        </w:tc>
        <w:tc>
          <w:tcPr>
            <w:tcW w:w="1320" w:type="dxa"/>
          </w:tcPr>
          <w:p w14:paraId="4583B4AC" w14:textId="77777777" w:rsidR="00A54226" w:rsidRDefault="00A54226" w:rsidP="00A54226">
            <w:pPr>
              <w:spacing w:before="40" w:after="40"/>
              <w:jc w:val="both"/>
              <w:rPr>
                <w:sz w:val="20"/>
              </w:rPr>
            </w:pPr>
          </w:p>
        </w:tc>
        <w:tc>
          <w:tcPr>
            <w:tcW w:w="1080" w:type="dxa"/>
          </w:tcPr>
          <w:p w14:paraId="4583B4AD" w14:textId="77777777" w:rsidR="00A54226" w:rsidRDefault="00A54226" w:rsidP="00A54226">
            <w:pPr>
              <w:spacing w:before="40" w:after="40"/>
              <w:jc w:val="both"/>
              <w:rPr>
                <w:sz w:val="20"/>
              </w:rPr>
            </w:pPr>
            <w:r>
              <w:rPr>
                <w:sz w:val="20"/>
              </w:rPr>
              <w:t>N/A</w:t>
            </w:r>
          </w:p>
        </w:tc>
        <w:tc>
          <w:tcPr>
            <w:tcW w:w="1440" w:type="dxa"/>
          </w:tcPr>
          <w:p w14:paraId="4583B4AE" w14:textId="77777777" w:rsidR="00A54226" w:rsidRDefault="00A54226" w:rsidP="00A54226">
            <w:pPr>
              <w:spacing w:before="40" w:after="40"/>
              <w:jc w:val="both"/>
              <w:rPr>
                <w:sz w:val="20"/>
              </w:rPr>
            </w:pPr>
          </w:p>
        </w:tc>
        <w:tc>
          <w:tcPr>
            <w:tcW w:w="1836" w:type="dxa"/>
          </w:tcPr>
          <w:p w14:paraId="4583B4AF" w14:textId="77777777" w:rsidR="00A54226" w:rsidRDefault="00A54226" w:rsidP="00A54226">
            <w:pPr>
              <w:spacing w:before="40" w:after="40"/>
              <w:jc w:val="both"/>
              <w:rPr>
                <w:sz w:val="20"/>
              </w:rPr>
            </w:pPr>
          </w:p>
        </w:tc>
      </w:tr>
      <w:tr w:rsidR="00A54226" w14:paraId="4583B4B6" w14:textId="77777777" w:rsidTr="00414C51">
        <w:tc>
          <w:tcPr>
            <w:tcW w:w="1746" w:type="dxa"/>
          </w:tcPr>
          <w:p w14:paraId="4583B4B1" w14:textId="77777777" w:rsidR="00A54226" w:rsidRDefault="00A54226" w:rsidP="00A54226">
            <w:pPr>
              <w:spacing w:before="40" w:after="40"/>
              <w:jc w:val="both"/>
              <w:rPr>
                <w:sz w:val="20"/>
              </w:rPr>
            </w:pPr>
            <w:r>
              <w:rPr>
                <w:sz w:val="20"/>
              </w:rPr>
              <w:lastRenderedPageBreak/>
              <w:t>High idle test</w:t>
            </w:r>
          </w:p>
        </w:tc>
        <w:tc>
          <w:tcPr>
            <w:tcW w:w="1320" w:type="dxa"/>
          </w:tcPr>
          <w:p w14:paraId="4583B4B2" w14:textId="77777777" w:rsidR="00A54226" w:rsidRDefault="00A54226" w:rsidP="00A54226">
            <w:pPr>
              <w:spacing w:before="40" w:after="40"/>
              <w:jc w:val="both"/>
              <w:rPr>
                <w:sz w:val="20"/>
              </w:rPr>
            </w:pPr>
          </w:p>
        </w:tc>
        <w:tc>
          <w:tcPr>
            <w:tcW w:w="1080" w:type="dxa"/>
          </w:tcPr>
          <w:p w14:paraId="4583B4B3" w14:textId="77777777" w:rsidR="00A54226" w:rsidRDefault="00A54226" w:rsidP="00A54226">
            <w:pPr>
              <w:spacing w:before="40" w:after="40"/>
              <w:jc w:val="both"/>
              <w:rPr>
                <w:sz w:val="20"/>
              </w:rPr>
            </w:pPr>
          </w:p>
        </w:tc>
        <w:tc>
          <w:tcPr>
            <w:tcW w:w="1440" w:type="dxa"/>
          </w:tcPr>
          <w:p w14:paraId="4583B4B4" w14:textId="77777777" w:rsidR="00A54226" w:rsidRDefault="00A54226" w:rsidP="00A54226">
            <w:pPr>
              <w:spacing w:before="40" w:after="40"/>
              <w:jc w:val="both"/>
              <w:rPr>
                <w:sz w:val="20"/>
              </w:rPr>
            </w:pPr>
          </w:p>
        </w:tc>
        <w:tc>
          <w:tcPr>
            <w:tcW w:w="1836" w:type="dxa"/>
          </w:tcPr>
          <w:p w14:paraId="4583B4B5" w14:textId="77777777" w:rsidR="00A54226" w:rsidRDefault="00A54226" w:rsidP="00A54226">
            <w:pPr>
              <w:spacing w:before="40" w:after="40"/>
              <w:jc w:val="both"/>
              <w:rPr>
                <w:sz w:val="20"/>
              </w:rPr>
            </w:pPr>
          </w:p>
        </w:tc>
      </w:tr>
    </w:tbl>
    <w:p w14:paraId="4583B4B7" w14:textId="77777777" w:rsidR="00A54226" w:rsidRDefault="00A54226" w:rsidP="008A054F">
      <w:pPr>
        <w:tabs>
          <w:tab w:val="left" w:pos="1560"/>
        </w:tabs>
        <w:spacing w:before="120" w:after="120"/>
        <w:ind w:left="1418" w:hanging="284"/>
        <w:jc w:val="both"/>
        <w:rPr>
          <w:sz w:val="20"/>
          <w:lang w:val="en-US"/>
        </w:rPr>
      </w:pPr>
      <w:r>
        <w:rPr>
          <w:sz w:val="20"/>
          <w:vertAlign w:val="superscript"/>
          <w:lang w:val="en-US"/>
        </w:rPr>
        <w:t>1</w:t>
      </w:r>
      <w:r w:rsidRPr="00FA144C">
        <w:rPr>
          <w:sz w:val="20"/>
          <w:vertAlign w:val="superscript"/>
          <w:lang w:val="en-US"/>
        </w:rPr>
        <w:tab/>
      </w:r>
      <w:r w:rsidRPr="00FA144C">
        <w:rPr>
          <w:sz w:val="20"/>
          <w:lang w:val="en-US"/>
        </w:rPr>
        <w:t>Lambda formula: see paragraph 5.3.7.3. of this Regulation</w:t>
      </w:r>
      <w:r>
        <w:rPr>
          <w:sz w:val="20"/>
          <w:lang w:val="en-US"/>
        </w:rPr>
        <w:t>.</w:t>
      </w:r>
    </w:p>
    <w:p w14:paraId="4583B4B8" w14:textId="77777777" w:rsidR="00A54226" w:rsidRPr="00FA144C" w:rsidRDefault="00A54226" w:rsidP="00A54226">
      <w:pPr>
        <w:tabs>
          <w:tab w:val="left" w:pos="1134"/>
          <w:tab w:val="right" w:leader="dot" w:pos="8505"/>
          <w:tab w:val="right" w:leader="dot" w:pos="9356"/>
        </w:tabs>
        <w:spacing w:before="120" w:after="120"/>
        <w:ind w:left="2268" w:right="1134" w:hanging="1134"/>
        <w:jc w:val="both"/>
        <w:rPr>
          <w:sz w:val="20"/>
          <w:lang w:val="en-US"/>
        </w:rPr>
      </w:pPr>
      <w:r w:rsidRPr="00FA144C">
        <w:rPr>
          <w:sz w:val="20"/>
          <w:lang w:val="en-US"/>
        </w:rPr>
        <w:t>2.3.</w:t>
      </w:r>
      <w:r w:rsidRPr="00FA144C">
        <w:rPr>
          <w:sz w:val="20"/>
          <w:lang w:val="en-US"/>
        </w:rPr>
        <w:tab/>
        <w:t>Catalytic converters: yes/no</w:t>
      </w:r>
      <w:r w:rsidRPr="00601B9E">
        <w:rPr>
          <w:sz w:val="20"/>
          <w:vertAlign w:val="superscript"/>
          <w:lang w:val="en-US"/>
        </w:rPr>
        <w:t>2</w:t>
      </w:r>
    </w:p>
    <w:p w14:paraId="4583B4B9" w14:textId="77777777" w:rsidR="00A54226" w:rsidRPr="00FA144C" w:rsidRDefault="00A54226" w:rsidP="00A54226">
      <w:pPr>
        <w:tabs>
          <w:tab w:val="left" w:pos="1134"/>
          <w:tab w:val="right" w:leader="dot" w:pos="8505"/>
          <w:tab w:val="right" w:leader="dot" w:pos="9356"/>
        </w:tabs>
        <w:spacing w:before="120" w:after="120"/>
        <w:ind w:left="2268" w:right="1134" w:hanging="1134"/>
        <w:jc w:val="both"/>
        <w:rPr>
          <w:sz w:val="20"/>
          <w:lang w:val="en-US"/>
        </w:rPr>
      </w:pPr>
      <w:r w:rsidRPr="00FA144C">
        <w:rPr>
          <w:sz w:val="20"/>
          <w:lang w:val="en-US"/>
        </w:rPr>
        <w:t>2.3.1.</w:t>
      </w:r>
      <w:r w:rsidRPr="00FA144C">
        <w:rPr>
          <w:sz w:val="20"/>
          <w:lang w:val="en-US"/>
        </w:rPr>
        <w:tab/>
        <w:t>Original equipment catalytic converter tested to all relevant requirements of this Regulation yes/no</w:t>
      </w:r>
      <w:r w:rsidRPr="00601B9E">
        <w:rPr>
          <w:sz w:val="20"/>
          <w:vertAlign w:val="superscript"/>
          <w:lang w:val="en-US"/>
        </w:rPr>
        <w:t>2</w:t>
      </w:r>
    </w:p>
    <w:p w14:paraId="4583B4BA" w14:textId="77777777" w:rsidR="00A54226" w:rsidRPr="00FA144C" w:rsidRDefault="00A54226" w:rsidP="00A54226">
      <w:pPr>
        <w:tabs>
          <w:tab w:val="left" w:pos="1134"/>
          <w:tab w:val="right" w:leader="dot" w:pos="8505"/>
          <w:tab w:val="right" w:leader="dot" w:pos="9356"/>
        </w:tabs>
        <w:spacing w:before="120" w:after="120"/>
        <w:ind w:left="2268" w:right="1134" w:hanging="1134"/>
        <w:jc w:val="both"/>
        <w:rPr>
          <w:sz w:val="20"/>
          <w:vertAlign w:val="superscript"/>
          <w:lang w:val="en-US"/>
        </w:rPr>
      </w:pPr>
      <w:r w:rsidRPr="00FA144C">
        <w:rPr>
          <w:sz w:val="20"/>
          <w:lang w:val="en-US"/>
        </w:rPr>
        <w:t>2.4.</w:t>
      </w:r>
      <w:r w:rsidRPr="00FA144C">
        <w:rPr>
          <w:sz w:val="20"/>
          <w:lang w:val="en-US"/>
        </w:rPr>
        <w:tab/>
        <w:t xml:space="preserve">Smoke opacity test </w:t>
      </w:r>
      <w:proofErr w:type="spellStart"/>
      <w:r w:rsidRPr="00FA144C">
        <w:rPr>
          <w:sz w:val="20"/>
          <w:lang w:val="en-US"/>
        </w:rPr>
        <w:t>results</w:t>
      </w:r>
      <w:r w:rsidR="003C43D1">
        <w:rPr>
          <w:sz w:val="20"/>
          <w:vertAlign w:val="superscript"/>
          <w:lang w:val="en-US"/>
        </w:rPr>
        <w:t>e</w:t>
      </w:r>
      <w:proofErr w:type="spellEnd"/>
      <w:r>
        <w:rPr>
          <w:sz w:val="20"/>
          <w:vertAlign w:val="superscript"/>
          <w:lang w:val="en-US"/>
        </w:rPr>
        <w:t>,</w:t>
      </w:r>
      <w:r w:rsidRPr="00FA144C">
        <w:rPr>
          <w:sz w:val="20"/>
          <w:lang w:val="en-US"/>
        </w:rPr>
        <w:t xml:space="preserve"> </w:t>
      </w:r>
      <w:r w:rsidRPr="00601B9E">
        <w:rPr>
          <w:sz w:val="20"/>
          <w:vertAlign w:val="superscript"/>
          <w:lang w:val="en-US"/>
        </w:rPr>
        <w:t>2</w:t>
      </w:r>
    </w:p>
    <w:p w14:paraId="4583B4BB" w14:textId="77777777" w:rsidR="00A54226" w:rsidRPr="00FA144C" w:rsidRDefault="00A54226" w:rsidP="00A54226">
      <w:pPr>
        <w:tabs>
          <w:tab w:val="left" w:pos="1134"/>
          <w:tab w:val="right" w:leader="dot" w:pos="8505"/>
          <w:tab w:val="right" w:leader="dot" w:pos="9356"/>
        </w:tabs>
        <w:spacing w:before="120" w:after="120"/>
        <w:ind w:left="2268" w:right="1134" w:hanging="1134"/>
        <w:jc w:val="both"/>
        <w:rPr>
          <w:sz w:val="20"/>
          <w:lang w:val="en-US"/>
        </w:rPr>
      </w:pPr>
      <w:r w:rsidRPr="00FA144C">
        <w:rPr>
          <w:sz w:val="20"/>
          <w:lang w:val="en-US"/>
        </w:rPr>
        <w:t>2.4.1.</w:t>
      </w:r>
      <w:r w:rsidRPr="00FA144C">
        <w:rPr>
          <w:sz w:val="20"/>
          <w:lang w:val="en-US"/>
        </w:rPr>
        <w:tab/>
        <w:t>At steady speeds: See technica</w:t>
      </w:r>
      <w:r>
        <w:rPr>
          <w:sz w:val="20"/>
          <w:lang w:val="en-US"/>
        </w:rPr>
        <w:t>l service test report number</w:t>
      </w:r>
      <w:r>
        <w:rPr>
          <w:sz w:val="20"/>
          <w:lang w:val="en-US"/>
        </w:rPr>
        <w:tab/>
      </w:r>
    </w:p>
    <w:p w14:paraId="4583B4BC" w14:textId="77777777" w:rsidR="00A54226" w:rsidRPr="00FA144C" w:rsidRDefault="00A54226" w:rsidP="00A54226">
      <w:pPr>
        <w:tabs>
          <w:tab w:val="left" w:pos="1134"/>
          <w:tab w:val="right" w:leader="dot" w:pos="8505"/>
          <w:tab w:val="right" w:leader="dot" w:pos="9356"/>
        </w:tabs>
        <w:spacing w:before="120" w:after="120"/>
        <w:ind w:left="2268" w:right="1134" w:hanging="1134"/>
        <w:jc w:val="both"/>
        <w:rPr>
          <w:sz w:val="20"/>
          <w:lang w:val="en-US"/>
        </w:rPr>
      </w:pPr>
      <w:r w:rsidRPr="00FA144C">
        <w:rPr>
          <w:sz w:val="20"/>
          <w:lang w:val="en-US"/>
        </w:rPr>
        <w:t>2.4.2.</w:t>
      </w:r>
      <w:r w:rsidRPr="00FA144C">
        <w:rPr>
          <w:sz w:val="20"/>
          <w:lang w:val="en-US"/>
        </w:rPr>
        <w:tab/>
        <w:t>Free acceleration tests</w:t>
      </w:r>
    </w:p>
    <w:p w14:paraId="4583B4BD" w14:textId="77777777" w:rsidR="00A54226" w:rsidRPr="00FA144C" w:rsidRDefault="00A54226" w:rsidP="00A54226">
      <w:pPr>
        <w:tabs>
          <w:tab w:val="left" w:pos="1134"/>
          <w:tab w:val="right" w:leader="dot" w:pos="8505"/>
          <w:tab w:val="right" w:leader="dot" w:pos="9356"/>
        </w:tabs>
        <w:spacing w:before="120" w:after="120"/>
        <w:ind w:left="2268" w:right="1134" w:hanging="1134"/>
        <w:jc w:val="both"/>
        <w:rPr>
          <w:sz w:val="20"/>
          <w:lang w:val="en-US"/>
        </w:rPr>
      </w:pPr>
      <w:r w:rsidRPr="00FA144C">
        <w:rPr>
          <w:sz w:val="20"/>
          <w:lang w:val="en-US"/>
        </w:rPr>
        <w:t>2.4.2.1.</w:t>
      </w:r>
      <w:r w:rsidRPr="00FA144C">
        <w:rPr>
          <w:sz w:val="20"/>
          <w:lang w:val="en-US"/>
        </w:rPr>
        <w:tab/>
        <w:t>Measured value of the ab</w:t>
      </w:r>
      <w:r>
        <w:rPr>
          <w:sz w:val="20"/>
          <w:lang w:val="en-US"/>
        </w:rPr>
        <w:t>sorption coefficient:</w:t>
      </w:r>
      <w:r>
        <w:rPr>
          <w:sz w:val="20"/>
          <w:lang w:val="en-US"/>
        </w:rPr>
        <w:tab/>
      </w:r>
      <w:r w:rsidRPr="00FA144C">
        <w:rPr>
          <w:sz w:val="20"/>
          <w:lang w:val="en-US"/>
        </w:rPr>
        <w:t>.m</w:t>
      </w:r>
      <w:r w:rsidRPr="00FA144C">
        <w:rPr>
          <w:sz w:val="20"/>
          <w:vertAlign w:val="superscript"/>
          <w:lang w:val="en-US"/>
        </w:rPr>
        <w:t>-1</w:t>
      </w:r>
    </w:p>
    <w:p w14:paraId="4583B4BE" w14:textId="77777777" w:rsidR="00A54226" w:rsidRPr="00FA144C" w:rsidRDefault="00A54226" w:rsidP="00A54226">
      <w:pPr>
        <w:tabs>
          <w:tab w:val="left" w:pos="1134"/>
          <w:tab w:val="right" w:leader="dot" w:pos="8505"/>
          <w:tab w:val="right" w:leader="dot" w:pos="9356"/>
        </w:tabs>
        <w:spacing w:before="120" w:after="120"/>
        <w:ind w:left="2268" w:right="1134" w:hanging="1134"/>
        <w:jc w:val="both"/>
        <w:rPr>
          <w:sz w:val="20"/>
          <w:lang w:val="en-US"/>
        </w:rPr>
      </w:pPr>
      <w:r w:rsidRPr="00FA144C">
        <w:rPr>
          <w:sz w:val="20"/>
          <w:lang w:val="en-US"/>
        </w:rPr>
        <w:t>2.4.2.2.</w:t>
      </w:r>
      <w:r w:rsidRPr="00FA144C">
        <w:rPr>
          <w:sz w:val="20"/>
          <w:lang w:val="en-US"/>
        </w:rPr>
        <w:tab/>
        <w:t>Corrected value of the abso</w:t>
      </w:r>
      <w:r>
        <w:rPr>
          <w:sz w:val="20"/>
          <w:lang w:val="en-US"/>
        </w:rPr>
        <w:t>rption coefficient:</w:t>
      </w:r>
      <w:r>
        <w:rPr>
          <w:sz w:val="20"/>
          <w:lang w:val="en-US"/>
        </w:rPr>
        <w:tab/>
      </w:r>
      <w:r w:rsidRPr="00FA144C">
        <w:rPr>
          <w:sz w:val="20"/>
          <w:lang w:val="en-US"/>
        </w:rPr>
        <w:t>m</w:t>
      </w:r>
      <w:r w:rsidRPr="00FA144C">
        <w:rPr>
          <w:sz w:val="20"/>
          <w:vertAlign w:val="superscript"/>
          <w:lang w:val="en-US"/>
        </w:rPr>
        <w:t>-1</w:t>
      </w:r>
    </w:p>
    <w:p w14:paraId="4583B4BF" w14:textId="77777777" w:rsidR="00A54226" w:rsidRPr="00FA144C" w:rsidRDefault="00A54226" w:rsidP="00A54226">
      <w:pPr>
        <w:tabs>
          <w:tab w:val="left" w:pos="1134"/>
          <w:tab w:val="right" w:leader="dot" w:pos="8505"/>
          <w:tab w:val="right" w:leader="dot" w:pos="9356"/>
        </w:tabs>
        <w:spacing w:after="120"/>
        <w:ind w:left="2268" w:right="1134" w:hanging="1134"/>
        <w:jc w:val="both"/>
        <w:rPr>
          <w:sz w:val="20"/>
          <w:lang w:val="en-US"/>
        </w:rPr>
      </w:pPr>
      <w:r w:rsidRPr="00FA144C">
        <w:rPr>
          <w:sz w:val="20"/>
          <w:lang w:val="en-US"/>
        </w:rPr>
        <w:t>2.4.2.3.</w:t>
      </w:r>
      <w:r w:rsidRPr="00FA144C">
        <w:rPr>
          <w:sz w:val="20"/>
          <w:lang w:val="en-US"/>
        </w:rPr>
        <w:tab/>
        <w:t>Location of the absorption coefficient symbol on the</w:t>
      </w:r>
      <w:r>
        <w:rPr>
          <w:sz w:val="20"/>
          <w:lang w:val="en-US"/>
        </w:rPr>
        <w:t xml:space="preserve"> vehicle:</w:t>
      </w:r>
      <w:r>
        <w:rPr>
          <w:sz w:val="20"/>
          <w:lang w:val="en-US"/>
        </w:rPr>
        <w:tab/>
      </w:r>
    </w:p>
    <w:p w14:paraId="4583B4C0" w14:textId="77777777" w:rsidR="00A54226" w:rsidRPr="00FA144C" w:rsidRDefault="00A54226" w:rsidP="00A54226">
      <w:pPr>
        <w:tabs>
          <w:tab w:val="left" w:pos="1134"/>
          <w:tab w:val="right" w:leader="dot" w:pos="8505"/>
          <w:tab w:val="right" w:leader="dot" w:pos="9356"/>
        </w:tabs>
        <w:spacing w:after="120"/>
        <w:ind w:left="2268" w:right="1134" w:hanging="1134"/>
        <w:jc w:val="both"/>
        <w:rPr>
          <w:sz w:val="20"/>
          <w:lang w:val="en-US"/>
        </w:rPr>
      </w:pPr>
      <w:r w:rsidRPr="00FA144C">
        <w:rPr>
          <w:sz w:val="20"/>
          <w:lang w:val="en-US"/>
        </w:rPr>
        <w:t>4.</w:t>
      </w:r>
      <w:r w:rsidRPr="00FA144C">
        <w:rPr>
          <w:sz w:val="20"/>
          <w:lang w:val="en-US"/>
        </w:rPr>
        <w:tab/>
        <w:t>Remarks:</w:t>
      </w:r>
    </w:p>
    <w:p w14:paraId="4583B4C1" w14:textId="77777777" w:rsidR="00A54226" w:rsidRDefault="00A54226" w:rsidP="008A054F">
      <w:pPr>
        <w:spacing w:after="120"/>
        <w:ind w:left="567"/>
        <w:jc w:val="both"/>
        <w:rPr>
          <w:lang w:val="en-US"/>
        </w:rPr>
      </w:pPr>
      <w:r>
        <w:rPr>
          <w:lang w:val="en-US"/>
        </w:rPr>
        <w:t>________________</w:t>
      </w:r>
    </w:p>
    <w:p w14:paraId="4583B4C2" w14:textId="77777777" w:rsidR="00A54226" w:rsidRPr="00981627" w:rsidRDefault="00A54226" w:rsidP="00A54226">
      <w:pPr>
        <w:tabs>
          <w:tab w:val="left" w:pos="851"/>
        </w:tabs>
        <w:ind w:left="1418" w:right="1134" w:hanging="284"/>
        <w:jc w:val="both"/>
        <w:rPr>
          <w:sz w:val="18"/>
          <w:szCs w:val="18"/>
        </w:rPr>
      </w:pPr>
      <w:r>
        <w:rPr>
          <w:sz w:val="18"/>
          <w:szCs w:val="18"/>
          <w:vertAlign w:val="superscript"/>
        </w:rPr>
        <w:t>c</w:t>
      </w:r>
      <w:r w:rsidRPr="00981627">
        <w:rPr>
          <w:sz w:val="18"/>
          <w:szCs w:val="18"/>
        </w:rPr>
        <w:tab/>
      </w:r>
      <w:proofErr w:type="gramStart"/>
      <w:r w:rsidRPr="00981627">
        <w:rPr>
          <w:sz w:val="18"/>
          <w:szCs w:val="18"/>
        </w:rPr>
        <w:t>For</w:t>
      </w:r>
      <w:proofErr w:type="gramEnd"/>
      <w:r w:rsidRPr="00981627">
        <w:rPr>
          <w:sz w:val="18"/>
          <w:szCs w:val="18"/>
        </w:rPr>
        <w:t xml:space="preserve"> compression-ignition engine vehicles.</w:t>
      </w:r>
    </w:p>
    <w:p w14:paraId="4583B4C3" w14:textId="77777777" w:rsidR="00A54226" w:rsidRDefault="00A54226" w:rsidP="00A54226">
      <w:pPr>
        <w:tabs>
          <w:tab w:val="left" w:pos="851"/>
        </w:tabs>
        <w:ind w:left="1418" w:right="1134" w:hanging="284"/>
        <w:jc w:val="both"/>
        <w:rPr>
          <w:sz w:val="16"/>
          <w:szCs w:val="16"/>
        </w:rPr>
      </w:pPr>
      <w:r w:rsidRPr="00981627">
        <w:rPr>
          <w:sz w:val="18"/>
          <w:szCs w:val="18"/>
          <w:vertAlign w:val="superscript"/>
        </w:rPr>
        <w:t>d</w:t>
      </w:r>
      <w:r>
        <w:rPr>
          <w:sz w:val="18"/>
          <w:szCs w:val="18"/>
          <w:vertAlign w:val="superscript"/>
        </w:rPr>
        <w:tab/>
      </w:r>
      <w:proofErr w:type="gramStart"/>
      <w:r w:rsidRPr="00981627">
        <w:rPr>
          <w:sz w:val="18"/>
          <w:szCs w:val="18"/>
        </w:rPr>
        <w:t>For</w:t>
      </w:r>
      <w:proofErr w:type="gramEnd"/>
      <w:r w:rsidRPr="00981627">
        <w:rPr>
          <w:sz w:val="18"/>
          <w:szCs w:val="18"/>
        </w:rPr>
        <w:t xml:space="preserve"> vehicles equipped with positive-ignition engines.</w:t>
      </w:r>
    </w:p>
    <w:p w14:paraId="4583B4C4" w14:textId="77777777" w:rsidR="00A54226" w:rsidRPr="00222B8C" w:rsidRDefault="00A54226" w:rsidP="00A54226">
      <w:pPr>
        <w:tabs>
          <w:tab w:val="left" w:pos="851"/>
        </w:tabs>
        <w:ind w:left="1418" w:right="1134" w:hanging="284"/>
        <w:jc w:val="both"/>
        <w:rPr>
          <w:sz w:val="18"/>
          <w:szCs w:val="18"/>
        </w:rPr>
      </w:pPr>
      <w:r w:rsidRPr="008A7BC0">
        <w:rPr>
          <w:rStyle w:val="FootnoteReference"/>
          <w:lang w:val="en-US"/>
        </w:rPr>
        <w:t>e</w:t>
      </w:r>
      <w:r w:rsidRPr="008A7BC0">
        <w:rPr>
          <w:rStyle w:val="FootnoteReference"/>
          <w:lang w:val="en-US"/>
        </w:rPr>
        <w:tab/>
      </w:r>
      <w:r w:rsidRPr="00222B8C">
        <w:rPr>
          <w:sz w:val="18"/>
          <w:szCs w:val="18"/>
          <w:lang w:val="en-US"/>
        </w:rPr>
        <w:t>Smoke opacity measurements to be carried out according to provisions laid out in Regulation No. 24.</w:t>
      </w:r>
    </w:p>
    <w:p w14:paraId="4583B4C5" w14:textId="77777777" w:rsidR="00A54226" w:rsidRPr="006F423A" w:rsidRDefault="00A54226" w:rsidP="008A054F">
      <w:pPr>
        <w:tabs>
          <w:tab w:val="left" w:pos="851"/>
        </w:tabs>
        <w:spacing w:after="120"/>
        <w:ind w:left="567"/>
        <w:jc w:val="both"/>
        <w:rPr>
          <w:lang w:val="en-US"/>
        </w:rPr>
      </w:pPr>
      <w:r>
        <w:rPr>
          <w:lang w:val="en-US"/>
        </w:rPr>
        <w:t>_______________</w:t>
      </w:r>
    </w:p>
    <w:p w14:paraId="4583B4C6" w14:textId="77777777" w:rsidR="00A54226" w:rsidRPr="008A7BC0" w:rsidRDefault="00A54226" w:rsidP="00A54226">
      <w:pPr>
        <w:tabs>
          <w:tab w:val="left" w:pos="851"/>
        </w:tabs>
        <w:ind w:left="1418" w:right="1134" w:hanging="284"/>
        <w:jc w:val="both"/>
        <w:rPr>
          <w:sz w:val="18"/>
          <w:szCs w:val="18"/>
          <w:lang w:val="en-US"/>
        </w:rPr>
      </w:pPr>
      <w:r w:rsidRPr="008A7BC0">
        <w:rPr>
          <w:sz w:val="18"/>
          <w:szCs w:val="18"/>
          <w:vertAlign w:val="superscript"/>
          <w:lang w:val="en-US"/>
        </w:rPr>
        <w:t>1</w:t>
      </w:r>
      <w:r>
        <w:rPr>
          <w:szCs w:val="18"/>
          <w:vertAlign w:val="superscript"/>
          <w:lang w:val="en-US"/>
        </w:rPr>
        <w:tab/>
      </w:r>
      <w:r w:rsidRPr="008A7BC0">
        <w:rPr>
          <w:sz w:val="18"/>
          <w:szCs w:val="18"/>
          <w:lang w:val="en-US"/>
        </w:rPr>
        <w:t>Distinguishing number of the country which has granted/extended/refused/withdrawn the approval (see approval provisions in the Regulation).</w:t>
      </w:r>
    </w:p>
    <w:p w14:paraId="4583B4C7" w14:textId="77777777" w:rsidR="00A54226" w:rsidRPr="008A7BC0" w:rsidRDefault="00A54226" w:rsidP="00A54226">
      <w:pPr>
        <w:tabs>
          <w:tab w:val="left" w:pos="851"/>
        </w:tabs>
        <w:ind w:left="1418" w:right="1134" w:hanging="284"/>
        <w:jc w:val="both"/>
        <w:rPr>
          <w:sz w:val="18"/>
          <w:szCs w:val="18"/>
          <w:lang w:val="en-US"/>
        </w:rPr>
      </w:pPr>
      <w:r w:rsidRPr="008A7BC0">
        <w:rPr>
          <w:sz w:val="18"/>
          <w:szCs w:val="18"/>
          <w:vertAlign w:val="superscript"/>
          <w:lang w:val="en-US"/>
        </w:rPr>
        <w:t>2</w:t>
      </w:r>
      <w:r w:rsidRPr="008A7BC0">
        <w:rPr>
          <w:sz w:val="18"/>
          <w:szCs w:val="18"/>
          <w:lang w:val="en-US"/>
        </w:rPr>
        <w:tab/>
        <w:t>Delete or strike out what does not apply (there are cases where nothing needs to be deleted when more than one entry is applicable).</w:t>
      </w:r>
    </w:p>
    <w:p w14:paraId="4583B4C8" w14:textId="77777777" w:rsidR="00A54226" w:rsidRPr="008A7BC0" w:rsidRDefault="00A54226" w:rsidP="00A54226">
      <w:pPr>
        <w:tabs>
          <w:tab w:val="left" w:pos="851"/>
        </w:tabs>
        <w:ind w:left="1418" w:right="1134" w:hanging="284"/>
        <w:jc w:val="both"/>
        <w:rPr>
          <w:sz w:val="18"/>
          <w:szCs w:val="18"/>
          <w:lang w:val="en-US"/>
        </w:rPr>
      </w:pPr>
      <w:r w:rsidRPr="008A7BC0">
        <w:rPr>
          <w:sz w:val="18"/>
          <w:szCs w:val="18"/>
          <w:vertAlign w:val="superscript"/>
          <w:lang w:val="en-US"/>
        </w:rPr>
        <w:t>3</w:t>
      </w:r>
      <w:r w:rsidRPr="008A7BC0">
        <w:rPr>
          <w:sz w:val="18"/>
          <w:szCs w:val="18"/>
          <w:lang w:val="en-US"/>
        </w:rPr>
        <w:tab/>
        <w:t>In the case of vehicles equipped with automatic-shift gearboxes, give all pertinent technical data.</w:t>
      </w:r>
    </w:p>
    <w:p w14:paraId="4583B4C9" w14:textId="77777777" w:rsidR="00A54226" w:rsidRDefault="00A54226" w:rsidP="00A54226">
      <w:pPr>
        <w:tabs>
          <w:tab w:val="left" w:pos="851"/>
        </w:tabs>
        <w:ind w:left="851" w:hanging="851"/>
        <w:jc w:val="center"/>
        <w:rPr>
          <w:snapToGrid w:val="0"/>
          <w:color w:val="000000"/>
          <w:lang w:val="en-US"/>
        </w:rPr>
      </w:pPr>
    </w:p>
    <w:p w14:paraId="4583B4CA" w14:textId="77777777" w:rsidR="00A54226" w:rsidRPr="006F423A" w:rsidRDefault="00A54226" w:rsidP="00A54226">
      <w:pPr>
        <w:tabs>
          <w:tab w:val="left" w:pos="851"/>
        </w:tabs>
        <w:ind w:left="851" w:hanging="851"/>
        <w:jc w:val="center"/>
        <w:rPr>
          <w:snapToGrid w:val="0"/>
          <w:color w:val="000000"/>
          <w:lang w:val="en-US"/>
        </w:rPr>
        <w:sectPr w:rsidR="00A54226" w:rsidRPr="006F423A" w:rsidSect="00F85DF1">
          <w:headerReference w:type="even" r:id="rId99"/>
          <w:headerReference w:type="default" r:id="rId100"/>
          <w:footerReference w:type="even" r:id="rId101"/>
          <w:footerReference w:type="default" r:id="rId102"/>
          <w:headerReference w:type="first" r:id="rId103"/>
          <w:footnotePr>
            <w:numFmt w:val="lowerLetter"/>
            <w:numRestart w:val="eachSect"/>
          </w:footnotePr>
          <w:pgSz w:w="11907" w:h="16840" w:code="9"/>
          <w:pgMar w:top="1701" w:right="1134" w:bottom="2268" w:left="1134" w:header="964" w:footer="1701" w:gutter="0"/>
          <w:cols w:space="708"/>
          <w:docGrid w:linePitch="360"/>
        </w:sectPr>
      </w:pPr>
    </w:p>
    <w:p w14:paraId="4583B4CB" w14:textId="77777777" w:rsidR="00A54226" w:rsidRPr="006E43D7" w:rsidRDefault="00A54226" w:rsidP="00A54226">
      <w:pPr>
        <w:pStyle w:val="HChG"/>
        <w:keepNext w:val="0"/>
        <w:keepLines w:val="0"/>
        <w:spacing w:after="0" w:line="240" w:lineRule="exact"/>
        <w:rPr>
          <w:sz w:val="20"/>
        </w:rPr>
      </w:pPr>
      <w:r>
        <w:lastRenderedPageBreak/>
        <w:t>Annex 2 – Appendix 1</w:t>
      </w:r>
    </w:p>
    <w:p w14:paraId="4583B4CC" w14:textId="77777777" w:rsidR="00A54226" w:rsidRPr="00271BBD" w:rsidRDefault="00A54226" w:rsidP="00A54226">
      <w:pPr>
        <w:pStyle w:val="HChG"/>
        <w:keepNext w:val="0"/>
        <w:keepLines w:val="0"/>
        <w:spacing w:before="240"/>
      </w:pPr>
      <w:r>
        <w:tab/>
      </w:r>
      <w:r>
        <w:tab/>
        <w:t>OBD – Related information</w:t>
      </w:r>
    </w:p>
    <w:p w14:paraId="4583B4CD" w14:textId="77777777" w:rsidR="00A54226" w:rsidRPr="00981627" w:rsidRDefault="00A54226" w:rsidP="00A54226">
      <w:pPr>
        <w:pStyle w:val="SingleTxtG"/>
      </w:pPr>
      <w:r w:rsidRPr="00981627">
        <w:t>As noted in item</w:t>
      </w:r>
      <w:r>
        <w:t> </w:t>
      </w:r>
      <w:r w:rsidRPr="00981627">
        <w:t>3.2.12.2.</w:t>
      </w:r>
      <w:proofErr w:type="gramStart"/>
      <w:r w:rsidRPr="00981627">
        <w:t>7.6..</w:t>
      </w:r>
      <w:proofErr w:type="gramEnd"/>
      <w:r w:rsidRPr="00981627">
        <w:t xml:space="preserve"> of the information document in Annex 1 of this Regulation, the information in this appendix is provided by the vehicle manufacturer for the purposes of enabling the manufacture of OBD-compatible replacement or service parts and diagnostic tools and test equipment. </w:t>
      </w:r>
    </w:p>
    <w:p w14:paraId="4583B4CE" w14:textId="77777777" w:rsidR="00A54226" w:rsidRPr="00981627" w:rsidRDefault="00A54226" w:rsidP="00A54226">
      <w:pPr>
        <w:pStyle w:val="SingleTxtG"/>
      </w:pPr>
      <w:r w:rsidRPr="00981627">
        <w:t>Upon request, the following information shall be made available to any interested component, diagnostic tools or test equipment manufacturer, on a non-discriminatory basis.</w:t>
      </w:r>
    </w:p>
    <w:p w14:paraId="4583B4CF" w14:textId="77777777" w:rsidR="00A54226" w:rsidRPr="00981627" w:rsidRDefault="00A54226" w:rsidP="00A54226">
      <w:pPr>
        <w:pStyle w:val="SingleTxtG"/>
        <w:ind w:left="2268" w:hanging="1134"/>
      </w:pPr>
      <w:r w:rsidRPr="00981627">
        <w:t>1.</w:t>
      </w:r>
      <w:r w:rsidRPr="00981627">
        <w:tab/>
      </w:r>
      <w:r w:rsidRPr="00981627">
        <w:tab/>
        <w:t>A description of the type and number of the pre-conditioning cycles used for the original type approval of the vehicle.</w:t>
      </w:r>
    </w:p>
    <w:p w14:paraId="4583B4D0" w14:textId="77777777" w:rsidR="00A54226" w:rsidRPr="00981627" w:rsidRDefault="00A54226" w:rsidP="00A54226">
      <w:pPr>
        <w:pStyle w:val="SingleTxtG"/>
        <w:ind w:left="2268" w:hanging="1134"/>
      </w:pPr>
      <w:r w:rsidRPr="00981627">
        <w:t>2.</w:t>
      </w:r>
      <w:r w:rsidRPr="00981627">
        <w:tab/>
        <w:t>A description of the type of the OBD demonstration cycle used for the original type approval of the vehicle for the component monitored by the OBD system.</w:t>
      </w:r>
    </w:p>
    <w:p w14:paraId="4583B4D1" w14:textId="77777777" w:rsidR="00A54226" w:rsidRPr="00981627" w:rsidRDefault="00A54226" w:rsidP="00A54226">
      <w:pPr>
        <w:pStyle w:val="SingleTxtG"/>
        <w:ind w:left="2268" w:hanging="1134"/>
      </w:pPr>
      <w:r w:rsidRPr="00981627">
        <w:t>3.</w:t>
      </w:r>
      <w:r w:rsidRPr="00981627">
        <w:tab/>
        <w:t>A comprehensive document describing all sensed components with the strategy for fault detection and MI activation (fixed number of driving cycles or statistical method), including a list of relevant secondary sensed parameters for each component monitored by the OBD system and a list of all OBD output codes and format used (with an explanation of each) associated with individual emission related power-train components and individual non-emission related components, where monitoring of the component is used to determine MI activation.</w:t>
      </w:r>
      <w:r>
        <w:t xml:space="preserve"> </w:t>
      </w:r>
      <w:r w:rsidRPr="00981627">
        <w:t>In particular, a comprehensive explanation for the data given in service $05 Test ID $21 to FF and the data given in service $06 shall be provided.</w:t>
      </w:r>
      <w:r>
        <w:t xml:space="preserve"> </w:t>
      </w:r>
      <w:r w:rsidRPr="00981627">
        <w:t>In the case of vehicle types that use a communication link in accordance with ISO 15765</w:t>
      </w:r>
      <w:r w:rsidRPr="00981627">
        <w:noBreakHyphen/>
        <w:t>4 ‘Road vehicles – Diagnostics on Controller Area Network (CAN) – Part 4: Requirements for emissions-related systems’, a comprehensive explanation for the data given in service $06 Test ID $00 to FF, for each OBD monitor ID supported, shall be provided.</w:t>
      </w:r>
    </w:p>
    <w:p w14:paraId="4583B4D2" w14:textId="77777777" w:rsidR="00A54226" w:rsidRPr="00981627" w:rsidRDefault="00A54226" w:rsidP="00A54226">
      <w:pPr>
        <w:pStyle w:val="SingleTxtG"/>
        <w:ind w:left="2268" w:hanging="1134"/>
      </w:pPr>
      <w:r>
        <w:tab/>
      </w:r>
      <w:r w:rsidRPr="00981627">
        <w:t>This information may be provided in the form of a table, as follows:</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71"/>
        <w:gridCol w:w="700"/>
        <w:gridCol w:w="1100"/>
        <w:gridCol w:w="1500"/>
        <w:gridCol w:w="1000"/>
        <w:gridCol w:w="1200"/>
        <w:gridCol w:w="1049"/>
        <w:gridCol w:w="1085"/>
      </w:tblGrid>
      <w:tr w:rsidR="00A54226" w:rsidRPr="00A035C1" w14:paraId="4583B4DB" w14:textId="77777777" w:rsidTr="00414C51">
        <w:tc>
          <w:tcPr>
            <w:tcW w:w="871" w:type="dxa"/>
          </w:tcPr>
          <w:p w14:paraId="4583B4D3" w14:textId="77777777" w:rsidR="00A54226" w:rsidRPr="00A035C1" w:rsidRDefault="00A54226" w:rsidP="00A035C1">
            <w:pPr>
              <w:pStyle w:val="SingleTxtG"/>
              <w:keepNext/>
              <w:keepLines/>
              <w:suppressAutoHyphens/>
              <w:spacing w:before="40" w:line="240" w:lineRule="atLeast"/>
              <w:ind w:left="57" w:right="57"/>
              <w:jc w:val="left"/>
              <w:rPr>
                <w:i/>
                <w:sz w:val="16"/>
                <w:szCs w:val="16"/>
              </w:rPr>
            </w:pPr>
            <w:r w:rsidRPr="00A035C1">
              <w:rPr>
                <w:i/>
                <w:sz w:val="16"/>
                <w:szCs w:val="16"/>
              </w:rPr>
              <w:t>Component</w:t>
            </w:r>
          </w:p>
        </w:tc>
        <w:tc>
          <w:tcPr>
            <w:tcW w:w="700" w:type="dxa"/>
          </w:tcPr>
          <w:p w14:paraId="4583B4D4" w14:textId="77777777" w:rsidR="00A54226" w:rsidRPr="00A035C1" w:rsidRDefault="00A54226" w:rsidP="00A035C1">
            <w:pPr>
              <w:pStyle w:val="SingleTxtG"/>
              <w:keepNext/>
              <w:keepLines/>
              <w:suppressAutoHyphens/>
              <w:spacing w:before="40" w:line="240" w:lineRule="atLeast"/>
              <w:ind w:left="57" w:right="57"/>
              <w:jc w:val="left"/>
              <w:rPr>
                <w:i/>
                <w:sz w:val="16"/>
                <w:szCs w:val="16"/>
              </w:rPr>
            </w:pPr>
            <w:r w:rsidRPr="00A035C1">
              <w:rPr>
                <w:i/>
                <w:sz w:val="16"/>
                <w:szCs w:val="16"/>
              </w:rPr>
              <w:t>Fault code</w:t>
            </w:r>
          </w:p>
        </w:tc>
        <w:tc>
          <w:tcPr>
            <w:tcW w:w="1100" w:type="dxa"/>
          </w:tcPr>
          <w:p w14:paraId="4583B4D5" w14:textId="77777777" w:rsidR="00A54226" w:rsidRPr="00A035C1" w:rsidRDefault="00A54226" w:rsidP="00A035C1">
            <w:pPr>
              <w:pStyle w:val="SingleTxtG"/>
              <w:keepNext/>
              <w:keepLines/>
              <w:suppressAutoHyphens/>
              <w:spacing w:before="40" w:line="240" w:lineRule="atLeast"/>
              <w:ind w:left="57" w:right="57"/>
              <w:jc w:val="left"/>
              <w:rPr>
                <w:i/>
                <w:sz w:val="16"/>
                <w:szCs w:val="16"/>
              </w:rPr>
            </w:pPr>
            <w:r w:rsidRPr="00A035C1">
              <w:rPr>
                <w:i/>
                <w:sz w:val="16"/>
                <w:szCs w:val="16"/>
              </w:rPr>
              <w:t>Monitoring strategy</w:t>
            </w:r>
          </w:p>
        </w:tc>
        <w:tc>
          <w:tcPr>
            <w:tcW w:w="1500" w:type="dxa"/>
          </w:tcPr>
          <w:p w14:paraId="4583B4D6" w14:textId="77777777" w:rsidR="00A54226" w:rsidRPr="00A035C1" w:rsidRDefault="00A54226" w:rsidP="00A035C1">
            <w:pPr>
              <w:pStyle w:val="SingleTxtG"/>
              <w:keepNext/>
              <w:keepLines/>
              <w:suppressAutoHyphens/>
              <w:spacing w:before="40" w:line="240" w:lineRule="atLeast"/>
              <w:ind w:left="57" w:right="57"/>
              <w:jc w:val="left"/>
              <w:rPr>
                <w:i/>
                <w:sz w:val="16"/>
                <w:szCs w:val="16"/>
              </w:rPr>
            </w:pPr>
            <w:r w:rsidRPr="00A035C1">
              <w:rPr>
                <w:i/>
                <w:sz w:val="16"/>
                <w:szCs w:val="16"/>
              </w:rPr>
              <w:t>Fault detection criteria</w:t>
            </w:r>
          </w:p>
        </w:tc>
        <w:tc>
          <w:tcPr>
            <w:tcW w:w="1000" w:type="dxa"/>
          </w:tcPr>
          <w:p w14:paraId="4583B4D7" w14:textId="77777777" w:rsidR="00A54226" w:rsidRPr="00A035C1" w:rsidRDefault="00A54226" w:rsidP="00A035C1">
            <w:pPr>
              <w:pStyle w:val="SingleTxtG"/>
              <w:keepNext/>
              <w:keepLines/>
              <w:suppressAutoHyphens/>
              <w:spacing w:before="40" w:line="240" w:lineRule="atLeast"/>
              <w:ind w:left="57" w:right="57"/>
              <w:jc w:val="left"/>
              <w:rPr>
                <w:i/>
                <w:sz w:val="16"/>
                <w:szCs w:val="16"/>
              </w:rPr>
            </w:pPr>
            <w:r w:rsidRPr="00A035C1">
              <w:rPr>
                <w:i/>
                <w:sz w:val="16"/>
                <w:szCs w:val="16"/>
              </w:rPr>
              <w:t>MI</w:t>
            </w:r>
            <w:r w:rsidRPr="00A035C1">
              <w:rPr>
                <w:i/>
                <w:sz w:val="16"/>
                <w:szCs w:val="16"/>
              </w:rPr>
              <w:br/>
              <w:t>activation criteria</w:t>
            </w:r>
          </w:p>
        </w:tc>
        <w:tc>
          <w:tcPr>
            <w:tcW w:w="1200" w:type="dxa"/>
          </w:tcPr>
          <w:p w14:paraId="4583B4D8" w14:textId="77777777" w:rsidR="00A54226" w:rsidRPr="00A035C1" w:rsidRDefault="00A54226" w:rsidP="00A035C1">
            <w:pPr>
              <w:pStyle w:val="SingleTxtG"/>
              <w:keepNext/>
              <w:keepLines/>
              <w:suppressAutoHyphens/>
              <w:spacing w:before="40" w:line="240" w:lineRule="atLeast"/>
              <w:ind w:left="57" w:right="57"/>
              <w:jc w:val="left"/>
              <w:rPr>
                <w:i/>
                <w:sz w:val="16"/>
                <w:szCs w:val="16"/>
              </w:rPr>
            </w:pPr>
            <w:r w:rsidRPr="00A035C1">
              <w:rPr>
                <w:i/>
                <w:sz w:val="16"/>
                <w:szCs w:val="16"/>
              </w:rPr>
              <w:t>Secondary parameters</w:t>
            </w:r>
          </w:p>
        </w:tc>
        <w:tc>
          <w:tcPr>
            <w:tcW w:w="1049" w:type="dxa"/>
          </w:tcPr>
          <w:p w14:paraId="4583B4D9" w14:textId="77777777" w:rsidR="00A54226" w:rsidRPr="00A035C1" w:rsidRDefault="00A54226" w:rsidP="00A035C1">
            <w:pPr>
              <w:pStyle w:val="SingleTxtG"/>
              <w:keepNext/>
              <w:keepLines/>
              <w:suppressAutoHyphens/>
              <w:spacing w:before="40" w:line="240" w:lineRule="atLeast"/>
              <w:ind w:left="57" w:right="57"/>
              <w:jc w:val="left"/>
              <w:rPr>
                <w:i/>
                <w:sz w:val="16"/>
                <w:szCs w:val="16"/>
              </w:rPr>
            </w:pPr>
            <w:proofErr w:type="spellStart"/>
            <w:r w:rsidRPr="00A035C1">
              <w:rPr>
                <w:i/>
                <w:sz w:val="16"/>
                <w:szCs w:val="16"/>
              </w:rPr>
              <w:t>Precondi-tioning</w:t>
            </w:r>
            <w:proofErr w:type="spellEnd"/>
          </w:p>
        </w:tc>
        <w:tc>
          <w:tcPr>
            <w:tcW w:w="1085" w:type="dxa"/>
          </w:tcPr>
          <w:p w14:paraId="4583B4DA" w14:textId="77777777" w:rsidR="00A54226" w:rsidRPr="00A035C1" w:rsidRDefault="00A54226" w:rsidP="00A035C1">
            <w:pPr>
              <w:pStyle w:val="SingleTxtG"/>
              <w:keepNext/>
              <w:keepLines/>
              <w:suppressAutoHyphens/>
              <w:spacing w:before="40" w:line="240" w:lineRule="atLeast"/>
              <w:ind w:left="57" w:right="57"/>
              <w:jc w:val="left"/>
              <w:rPr>
                <w:i/>
                <w:sz w:val="16"/>
                <w:szCs w:val="16"/>
              </w:rPr>
            </w:pPr>
            <w:r w:rsidRPr="00A035C1">
              <w:rPr>
                <w:i/>
                <w:sz w:val="16"/>
                <w:szCs w:val="16"/>
              </w:rPr>
              <w:t>Demonstration test</w:t>
            </w:r>
          </w:p>
        </w:tc>
      </w:tr>
      <w:tr w:rsidR="00A54226" w:rsidRPr="00A035C1" w14:paraId="4583B4E4" w14:textId="77777777" w:rsidTr="00414C51">
        <w:tc>
          <w:tcPr>
            <w:tcW w:w="871" w:type="dxa"/>
          </w:tcPr>
          <w:p w14:paraId="4583B4DC" w14:textId="77777777" w:rsidR="00A54226" w:rsidRPr="00DE2D35" w:rsidRDefault="00A54226" w:rsidP="00A035C1">
            <w:pPr>
              <w:pStyle w:val="SingleTxtG"/>
              <w:keepNext/>
              <w:keepLines/>
              <w:suppressAutoHyphens/>
              <w:spacing w:before="40" w:line="240" w:lineRule="atLeast"/>
              <w:ind w:left="57" w:right="57"/>
            </w:pPr>
            <w:r w:rsidRPr="00DE2D35">
              <w:t>Catalyst</w:t>
            </w:r>
          </w:p>
        </w:tc>
        <w:tc>
          <w:tcPr>
            <w:tcW w:w="700" w:type="dxa"/>
          </w:tcPr>
          <w:p w14:paraId="4583B4DD" w14:textId="77777777" w:rsidR="00A54226" w:rsidRPr="00DE2D35" w:rsidRDefault="00A54226" w:rsidP="00A035C1">
            <w:pPr>
              <w:pStyle w:val="SingleTxtG"/>
              <w:keepNext/>
              <w:keepLines/>
              <w:suppressAutoHyphens/>
              <w:spacing w:before="40" w:line="240" w:lineRule="atLeast"/>
              <w:ind w:left="57" w:right="57"/>
            </w:pPr>
            <w:r w:rsidRPr="00DE2D35">
              <w:t>P0420</w:t>
            </w:r>
          </w:p>
        </w:tc>
        <w:tc>
          <w:tcPr>
            <w:tcW w:w="1100" w:type="dxa"/>
          </w:tcPr>
          <w:p w14:paraId="4583B4DE" w14:textId="77777777" w:rsidR="00A54226" w:rsidRPr="00DE2D35" w:rsidRDefault="00A54226" w:rsidP="00A035C1">
            <w:pPr>
              <w:pStyle w:val="SingleTxtG"/>
              <w:keepNext/>
              <w:keepLines/>
              <w:suppressAutoHyphens/>
              <w:spacing w:before="40" w:line="240" w:lineRule="atLeast"/>
              <w:ind w:left="57" w:right="57"/>
              <w:jc w:val="left"/>
            </w:pPr>
            <w:r w:rsidRPr="00DE2D35">
              <w:t>Oxygen sensor 1 and 2 signals</w:t>
            </w:r>
          </w:p>
        </w:tc>
        <w:tc>
          <w:tcPr>
            <w:tcW w:w="1500" w:type="dxa"/>
          </w:tcPr>
          <w:p w14:paraId="4583B4DF" w14:textId="77777777" w:rsidR="00A54226" w:rsidRPr="00DE2D35" w:rsidRDefault="00A54226" w:rsidP="00A035C1">
            <w:pPr>
              <w:pStyle w:val="SingleTxtG"/>
              <w:keepNext/>
              <w:keepLines/>
              <w:suppressAutoHyphens/>
              <w:spacing w:before="40" w:line="240" w:lineRule="atLeast"/>
              <w:ind w:left="57" w:right="57"/>
              <w:jc w:val="left"/>
            </w:pPr>
            <w:r w:rsidRPr="00DE2D35">
              <w:t>Difference between sensor 1 and sensor 2 signals</w:t>
            </w:r>
          </w:p>
        </w:tc>
        <w:tc>
          <w:tcPr>
            <w:tcW w:w="1000" w:type="dxa"/>
          </w:tcPr>
          <w:p w14:paraId="4583B4E0" w14:textId="77777777" w:rsidR="00A54226" w:rsidRPr="00DE2D35" w:rsidRDefault="00A54226" w:rsidP="00A035C1">
            <w:pPr>
              <w:pStyle w:val="SingleTxtG"/>
              <w:keepNext/>
              <w:keepLines/>
              <w:suppressAutoHyphens/>
              <w:spacing w:before="40" w:line="240" w:lineRule="atLeast"/>
              <w:ind w:left="57" w:right="57"/>
              <w:jc w:val="left"/>
            </w:pPr>
            <w:r w:rsidRPr="00DE2D35">
              <w:t>3</w:t>
            </w:r>
            <w:r w:rsidRPr="00A035C1">
              <w:rPr>
                <w:vertAlign w:val="superscript"/>
              </w:rPr>
              <w:t>rd</w:t>
            </w:r>
            <w:r w:rsidRPr="00DE2D35">
              <w:t xml:space="preserve"> cycle</w:t>
            </w:r>
          </w:p>
        </w:tc>
        <w:tc>
          <w:tcPr>
            <w:tcW w:w="1200" w:type="dxa"/>
          </w:tcPr>
          <w:p w14:paraId="4583B4E1" w14:textId="77777777" w:rsidR="00A54226" w:rsidRPr="00DE2D35" w:rsidRDefault="00A54226" w:rsidP="00A035C1">
            <w:pPr>
              <w:pStyle w:val="SingleTxtG"/>
              <w:keepNext/>
              <w:keepLines/>
              <w:suppressAutoHyphens/>
              <w:spacing w:before="40" w:line="240" w:lineRule="atLeast"/>
              <w:ind w:left="57" w:right="57"/>
              <w:jc w:val="left"/>
            </w:pPr>
            <w:r w:rsidRPr="00DE2D35">
              <w:t>Engine speed, engine load, A/F mode, catalyst temperature</w:t>
            </w:r>
          </w:p>
        </w:tc>
        <w:tc>
          <w:tcPr>
            <w:tcW w:w="1049" w:type="dxa"/>
          </w:tcPr>
          <w:p w14:paraId="4583B4E2" w14:textId="77777777" w:rsidR="00A54226" w:rsidRPr="00DE2D35" w:rsidRDefault="00A54226" w:rsidP="00A035C1">
            <w:pPr>
              <w:pStyle w:val="SingleTxtG"/>
              <w:keepNext/>
              <w:keepLines/>
              <w:suppressAutoHyphens/>
              <w:spacing w:before="40" w:line="240" w:lineRule="atLeast"/>
              <w:ind w:left="57" w:right="57"/>
              <w:jc w:val="left"/>
            </w:pPr>
            <w:r w:rsidRPr="00DE2D35">
              <w:t>Two Type I cycles</w:t>
            </w:r>
          </w:p>
        </w:tc>
        <w:tc>
          <w:tcPr>
            <w:tcW w:w="1085" w:type="dxa"/>
          </w:tcPr>
          <w:p w14:paraId="4583B4E3" w14:textId="77777777" w:rsidR="00A54226" w:rsidRPr="00DE2D35" w:rsidRDefault="00A54226" w:rsidP="00A035C1">
            <w:pPr>
              <w:pStyle w:val="SingleTxtG"/>
              <w:keepNext/>
              <w:keepLines/>
              <w:suppressAutoHyphens/>
              <w:spacing w:before="40" w:line="240" w:lineRule="atLeast"/>
              <w:ind w:left="57" w:right="57"/>
              <w:jc w:val="left"/>
            </w:pPr>
            <w:r w:rsidRPr="00DE2D35">
              <w:t>Type I</w:t>
            </w:r>
          </w:p>
        </w:tc>
      </w:tr>
    </w:tbl>
    <w:p w14:paraId="4583B4E5" w14:textId="77777777" w:rsidR="00A54226" w:rsidRPr="0070702F" w:rsidRDefault="00A54226" w:rsidP="00A54226"/>
    <w:p w14:paraId="4583B4E6" w14:textId="77777777" w:rsidR="00A54226" w:rsidRDefault="00A54226" w:rsidP="00A54226">
      <w:pPr>
        <w:sectPr w:rsidR="00A54226" w:rsidSect="00F85DF1">
          <w:headerReference w:type="even" r:id="rId104"/>
          <w:headerReference w:type="default" r:id="rId105"/>
          <w:footerReference w:type="even" r:id="rId106"/>
          <w:footerReference w:type="default" r:id="rId107"/>
          <w:headerReference w:type="first" r:id="rId108"/>
          <w:endnotePr>
            <w:numFmt w:val="decimal"/>
          </w:endnotePr>
          <w:pgSz w:w="11907" w:h="16840" w:code="9"/>
          <w:pgMar w:top="1701" w:right="1134" w:bottom="2268" w:left="1134" w:header="964" w:footer="1701" w:gutter="0"/>
          <w:cols w:space="720"/>
        </w:sectPr>
      </w:pPr>
    </w:p>
    <w:p w14:paraId="4583B4E7" w14:textId="77777777" w:rsidR="00A54226" w:rsidRPr="004120A4" w:rsidRDefault="00A54226" w:rsidP="00A54226">
      <w:pPr>
        <w:pStyle w:val="HChG"/>
      </w:pPr>
      <w:r w:rsidRPr="004120A4">
        <w:lastRenderedPageBreak/>
        <w:t>Annex 2 - Appendix 2</w:t>
      </w:r>
    </w:p>
    <w:p w14:paraId="4583B4E8" w14:textId="77777777" w:rsidR="00A54226" w:rsidRPr="004120A4" w:rsidRDefault="00A54226" w:rsidP="00A54226">
      <w:pPr>
        <w:pStyle w:val="HChG"/>
        <w:rPr>
          <w:lang w:val="en-US"/>
        </w:rPr>
      </w:pPr>
      <w:r>
        <w:rPr>
          <w:lang w:val="en-US"/>
        </w:rPr>
        <w:tab/>
      </w:r>
      <w:r>
        <w:rPr>
          <w:lang w:val="en-US"/>
        </w:rPr>
        <w:tab/>
      </w:r>
      <w:r w:rsidRPr="004120A4">
        <w:rPr>
          <w:lang w:val="en-US"/>
        </w:rPr>
        <w:t>Manufacturer's certificate of compliance with the OBD in-use performance requirements</w:t>
      </w:r>
    </w:p>
    <w:p w14:paraId="4583B4E9" w14:textId="77777777" w:rsidR="00A54226" w:rsidRPr="004120A4" w:rsidRDefault="00A54226" w:rsidP="00A54226">
      <w:pPr>
        <w:pStyle w:val="PointDouble0"/>
        <w:tabs>
          <w:tab w:val="clear" w:pos="850"/>
          <w:tab w:val="left" w:pos="1418"/>
          <w:tab w:val="right" w:leader="dot" w:pos="9072"/>
        </w:tabs>
        <w:spacing w:before="0" w:after="0"/>
        <w:rPr>
          <w:sz w:val="20"/>
          <w:szCs w:val="20"/>
        </w:rPr>
      </w:pPr>
    </w:p>
    <w:p w14:paraId="4583B4EA" w14:textId="77777777" w:rsidR="00A54226" w:rsidRPr="00FF71C9" w:rsidRDefault="00A54226" w:rsidP="00A54226">
      <w:pPr>
        <w:pStyle w:val="SingleTxtG"/>
      </w:pPr>
      <w:r w:rsidRPr="00FF71C9">
        <w:t>(Manufacturer):</w:t>
      </w:r>
      <w:r w:rsidRPr="00FF71C9">
        <w:tab/>
      </w:r>
    </w:p>
    <w:p w14:paraId="4583B4EB" w14:textId="77777777" w:rsidR="00A54226" w:rsidRPr="00FF71C9" w:rsidRDefault="00A54226" w:rsidP="00A54226">
      <w:pPr>
        <w:pStyle w:val="SingleTxtG"/>
      </w:pPr>
      <w:r w:rsidRPr="00FF71C9">
        <w:t>(Address of the manufacturer):</w:t>
      </w:r>
      <w:r w:rsidRPr="00FF71C9">
        <w:tab/>
      </w:r>
    </w:p>
    <w:p w14:paraId="4583B4EC" w14:textId="77777777" w:rsidR="00A54226" w:rsidRPr="004120A4" w:rsidRDefault="00A54226" w:rsidP="00A54226">
      <w:pPr>
        <w:keepNext/>
        <w:keepLines/>
        <w:jc w:val="center"/>
        <w:rPr>
          <w:sz w:val="20"/>
          <w:lang w:val="en-US"/>
        </w:rPr>
      </w:pPr>
    </w:p>
    <w:p w14:paraId="4583B4ED" w14:textId="77777777" w:rsidR="00A54226" w:rsidRPr="004120A4" w:rsidRDefault="00A54226" w:rsidP="00A54226">
      <w:pPr>
        <w:keepNext/>
        <w:keepLines/>
        <w:jc w:val="center"/>
        <w:rPr>
          <w:sz w:val="20"/>
          <w:lang w:val="en-US"/>
        </w:rPr>
      </w:pPr>
    </w:p>
    <w:p w14:paraId="4583B4EE" w14:textId="77777777" w:rsidR="00A54226" w:rsidRPr="00FF71C9" w:rsidRDefault="00A54226" w:rsidP="00A54226">
      <w:pPr>
        <w:pStyle w:val="SingleTxtG"/>
        <w:jc w:val="center"/>
        <w:rPr>
          <w:lang w:val="en-US"/>
        </w:rPr>
      </w:pPr>
      <w:r w:rsidRPr="00FF71C9">
        <w:rPr>
          <w:lang w:val="en-US"/>
        </w:rPr>
        <w:t>Certifies that:</w:t>
      </w:r>
    </w:p>
    <w:p w14:paraId="4583B4EF" w14:textId="77777777" w:rsidR="00A54226" w:rsidRPr="004120A4" w:rsidRDefault="00A54226" w:rsidP="00A54226">
      <w:pPr>
        <w:pStyle w:val="ListBullet"/>
        <w:widowControl/>
        <w:numPr>
          <w:ilvl w:val="0"/>
          <w:numId w:val="0"/>
        </w:numPr>
        <w:tabs>
          <w:tab w:val="left" w:pos="567"/>
        </w:tabs>
        <w:ind w:left="567" w:hanging="567"/>
        <w:rPr>
          <w:rFonts w:ascii="Times New Roman" w:hAnsi="Times New Roman"/>
          <w:sz w:val="20"/>
          <w:szCs w:val="20"/>
        </w:rPr>
      </w:pPr>
    </w:p>
    <w:p w14:paraId="4583B4F0" w14:textId="77777777" w:rsidR="00A54226" w:rsidRPr="00FF71C9" w:rsidRDefault="00A54226" w:rsidP="00A54226">
      <w:pPr>
        <w:pStyle w:val="SingleTxtG"/>
        <w:ind w:left="1701" w:hanging="567"/>
      </w:pPr>
      <w:r w:rsidRPr="00FF71C9">
        <w:t>1.</w:t>
      </w:r>
      <w:r w:rsidRPr="00FF71C9">
        <w:tab/>
        <w:t>The vehicle types listed in attachment to this Certificate are in compliance with the provisions of paragraph 7. of Appendix 1 to Annex 11 of this Regulation relating to the in-use performance of the OBD system under all reasonably foreseeable driving conditions;</w:t>
      </w:r>
    </w:p>
    <w:p w14:paraId="4583B4F1" w14:textId="77777777" w:rsidR="00A54226" w:rsidRPr="00FF71C9" w:rsidRDefault="00A54226" w:rsidP="00A54226">
      <w:pPr>
        <w:pStyle w:val="SingleTxtG"/>
        <w:ind w:left="1701" w:hanging="567"/>
      </w:pPr>
      <w:r w:rsidRPr="00FF71C9">
        <w:t>2.</w:t>
      </w:r>
      <w:r w:rsidRPr="00FF71C9">
        <w:tab/>
        <w:t>The plan(s) describing the detailed technical criteria for incrementing the numerator and denominator of each monitor attached to this Certificate are correct and complete for all types of vehicles to which this Certificate applies.</w:t>
      </w:r>
    </w:p>
    <w:p w14:paraId="4583B4F2" w14:textId="77777777" w:rsidR="00A54226" w:rsidRPr="004120A4" w:rsidRDefault="00A54226" w:rsidP="00A54226">
      <w:pPr>
        <w:jc w:val="center"/>
        <w:rPr>
          <w:sz w:val="20"/>
          <w:lang w:val="en-US"/>
        </w:rPr>
      </w:pPr>
    </w:p>
    <w:p w14:paraId="4583B4F3" w14:textId="77777777" w:rsidR="00A54226" w:rsidRPr="004120A4" w:rsidRDefault="00A54226" w:rsidP="00A54226">
      <w:pPr>
        <w:jc w:val="center"/>
        <w:rPr>
          <w:sz w:val="20"/>
          <w:lang w:val="en-US"/>
        </w:rPr>
      </w:pPr>
    </w:p>
    <w:p w14:paraId="4583B4F4" w14:textId="77777777" w:rsidR="00A54226" w:rsidRPr="004120A4" w:rsidRDefault="00A54226" w:rsidP="00A54226">
      <w:pPr>
        <w:jc w:val="center"/>
        <w:rPr>
          <w:sz w:val="20"/>
          <w:lang w:val="en-US"/>
        </w:rPr>
      </w:pPr>
      <w:r w:rsidRPr="004120A4">
        <w:rPr>
          <w:sz w:val="20"/>
          <w:lang w:val="en-US"/>
        </w:rPr>
        <w:t>Done at [……Place]</w:t>
      </w:r>
    </w:p>
    <w:p w14:paraId="4583B4F5" w14:textId="77777777" w:rsidR="00A54226" w:rsidRPr="004120A4" w:rsidRDefault="00A54226" w:rsidP="00A54226">
      <w:pPr>
        <w:jc w:val="center"/>
        <w:rPr>
          <w:sz w:val="20"/>
          <w:lang w:val="en-US"/>
        </w:rPr>
      </w:pPr>
      <w:r w:rsidRPr="004120A4">
        <w:rPr>
          <w:sz w:val="20"/>
          <w:lang w:val="en-US"/>
        </w:rPr>
        <w:t>On […</w:t>
      </w:r>
      <w:proofErr w:type="gramStart"/>
      <w:r w:rsidRPr="004120A4">
        <w:rPr>
          <w:sz w:val="20"/>
          <w:lang w:val="en-US"/>
        </w:rPr>
        <w:t>….Date</w:t>
      </w:r>
      <w:proofErr w:type="gramEnd"/>
      <w:r w:rsidRPr="004120A4">
        <w:rPr>
          <w:sz w:val="20"/>
          <w:lang w:val="en-US"/>
        </w:rPr>
        <w:t>]</w:t>
      </w:r>
    </w:p>
    <w:p w14:paraId="4583B4F6" w14:textId="77777777" w:rsidR="00A54226" w:rsidRPr="004120A4" w:rsidRDefault="00A54226" w:rsidP="00A54226">
      <w:pPr>
        <w:jc w:val="center"/>
        <w:rPr>
          <w:sz w:val="20"/>
          <w:lang w:val="en-US"/>
        </w:rPr>
      </w:pPr>
      <w:r w:rsidRPr="004120A4">
        <w:rPr>
          <w:sz w:val="20"/>
          <w:lang w:val="en-US"/>
        </w:rPr>
        <w:t>[Signature of the Manufacturer's Representative]</w:t>
      </w:r>
    </w:p>
    <w:p w14:paraId="4583B4F7" w14:textId="77777777" w:rsidR="00A54226" w:rsidRPr="004120A4" w:rsidRDefault="00A54226" w:rsidP="00A54226">
      <w:pPr>
        <w:jc w:val="center"/>
        <w:rPr>
          <w:sz w:val="20"/>
          <w:lang w:val="en-US"/>
        </w:rPr>
      </w:pPr>
    </w:p>
    <w:p w14:paraId="4583B4F8" w14:textId="77777777" w:rsidR="00A54226" w:rsidRPr="004120A4" w:rsidRDefault="00A54226" w:rsidP="00A54226">
      <w:pPr>
        <w:jc w:val="center"/>
        <w:rPr>
          <w:sz w:val="20"/>
          <w:lang w:val="en-US"/>
        </w:rPr>
      </w:pPr>
    </w:p>
    <w:p w14:paraId="4583B4F9" w14:textId="77777777" w:rsidR="00A54226" w:rsidRPr="00FF71C9" w:rsidRDefault="00A54226" w:rsidP="00A54226">
      <w:pPr>
        <w:pStyle w:val="SingleTxtG"/>
        <w:rPr>
          <w:lang w:val="en-US"/>
        </w:rPr>
      </w:pPr>
      <w:r w:rsidRPr="00FF71C9">
        <w:rPr>
          <w:lang w:val="en-US"/>
        </w:rPr>
        <w:t>Annexes:</w:t>
      </w:r>
    </w:p>
    <w:p w14:paraId="4583B4FA" w14:textId="77777777" w:rsidR="00A54226" w:rsidRPr="00FF71C9" w:rsidRDefault="008A054F" w:rsidP="008A054F">
      <w:pPr>
        <w:pStyle w:val="SingleTxtG"/>
        <w:ind w:left="1701" w:hanging="567"/>
      </w:pPr>
      <w:r>
        <w:tab/>
      </w:r>
      <w:r w:rsidR="00A54226" w:rsidRPr="00FF71C9">
        <w:t>(a)</w:t>
      </w:r>
      <w:r w:rsidR="00A54226" w:rsidRPr="00FF71C9">
        <w:tab/>
        <w:t>List of vehicle types to which this Certificate applies</w:t>
      </w:r>
      <w:r w:rsidR="00A54226">
        <w:t>;</w:t>
      </w:r>
    </w:p>
    <w:p w14:paraId="4583B4FB" w14:textId="77777777" w:rsidR="00A54226" w:rsidRPr="00FF71C9" w:rsidRDefault="008A054F" w:rsidP="008A054F">
      <w:pPr>
        <w:pStyle w:val="SingleTxtG"/>
        <w:ind w:left="1701" w:hanging="567"/>
        <w:rPr>
          <w:lang w:val="en-US"/>
        </w:rPr>
      </w:pPr>
      <w:r>
        <w:rPr>
          <w:lang w:val="en-US"/>
        </w:rPr>
        <w:tab/>
      </w:r>
      <w:r w:rsidR="00A54226" w:rsidRPr="00FF71C9">
        <w:rPr>
          <w:lang w:val="en-US"/>
        </w:rPr>
        <w:t>(b)</w:t>
      </w:r>
      <w:r w:rsidR="00A54226" w:rsidRPr="00FF71C9">
        <w:rPr>
          <w:lang w:val="en-US"/>
        </w:rPr>
        <w:tab/>
        <w:t xml:space="preserve">Plan(s) describing the detailed technical criteria for incrementing the </w:t>
      </w:r>
      <w:r>
        <w:rPr>
          <w:lang w:val="en-US"/>
        </w:rPr>
        <w:tab/>
      </w:r>
      <w:r w:rsidR="00A54226" w:rsidRPr="00FF71C9">
        <w:rPr>
          <w:lang w:val="en-US"/>
        </w:rPr>
        <w:t xml:space="preserve">numerator and denominator of each monitor, as well as plan(s) for disabling </w:t>
      </w:r>
      <w:r>
        <w:rPr>
          <w:lang w:val="en-US"/>
        </w:rPr>
        <w:tab/>
      </w:r>
      <w:r w:rsidR="00A54226" w:rsidRPr="00FF71C9">
        <w:rPr>
          <w:lang w:val="en-US"/>
        </w:rPr>
        <w:t>numerators, denominators and general denominator.</w:t>
      </w:r>
    </w:p>
    <w:p w14:paraId="4583B4FC" w14:textId="77777777" w:rsidR="00A54226" w:rsidRPr="004120A4" w:rsidRDefault="00A54226" w:rsidP="00A54226">
      <w:pPr>
        <w:rPr>
          <w:sz w:val="20"/>
          <w:lang w:val="en-US"/>
        </w:rPr>
      </w:pPr>
    </w:p>
    <w:p w14:paraId="4583B4FD" w14:textId="77777777" w:rsidR="00A54226" w:rsidRDefault="00A54226" w:rsidP="00A54226">
      <w:pPr>
        <w:tabs>
          <w:tab w:val="left" w:pos="851"/>
        </w:tabs>
        <w:ind w:left="851" w:hanging="851"/>
        <w:jc w:val="both"/>
        <w:rPr>
          <w:snapToGrid w:val="0"/>
          <w:color w:val="000000"/>
          <w:szCs w:val="24"/>
          <w:lang w:val="en-US"/>
        </w:rPr>
      </w:pPr>
    </w:p>
    <w:p w14:paraId="4583B4FE" w14:textId="77777777" w:rsidR="00A54226" w:rsidRDefault="00A54226" w:rsidP="00A54226">
      <w:pPr>
        <w:ind w:right="-1"/>
        <w:jc w:val="center"/>
        <w:rPr>
          <w:b/>
          <w:color w:val="000000"/>
          <w:szCs w:val="24"/>
          <w:u w:val="single"/>
          <w:lang w:val="en-US"/>
        </w:rPr>
        <w:sectPr w:rsidR="00A54226" w:rsidSect="00A54226">
          <w:headerReference w:type="even" r:id="rId109"/>
          <w:headerReference w:type="default" r:id="rId110"/>
          <w:footerReference w:type="even" r:id="rId111"/>
          <w:footerReference w:type="default" r:id="rId112"/>
          <w:headerReference w:type="first" r:id="rId113"/>
          <w:footnotePr>
            <w:numRestart w:val="eachSect"/>
          </w:footnotePr>
          <w:pgSz w:w="11906" w:h="16838" w:code="9"/>
          <w:pgMar w:top="1701" w:right="1134" w:bottom="2268" w:left="1134" w:header="964" w:footer="1701" w:gutter="0"/>
          <w:cols w:space="708"/>
          <w:docGrid w:linePitch="360"/>
        </w:sectPr>
      </w:pPr>
    </w:p>
    <w:p w14:paraId="4583B4FF" w14:textId="77777777" w:rsidR="00A54226" w:rsidRDefault="00A54226" w:rsidP="00A54226">
      <w:pPr>
        <w:pStyle w:val="HChG"/>
      </w:pPr>
      <w:r>
        <w:lastRenderedPageBreak/>
        <w:t>Annex 3</w:t>
      </w:r>
    </w:p>
    <w:p w14:paraId="4583B500" w14:textId="77777777" w:rsidR="00A54226" w:rsidRDefault="00A54226" w:rsidP="00A54226">
      <w:pPr>
        <w:pStyle w:val="HChG"/>
      </w:pPr>
      <w:r>
        <w:tab/>
      </w:r>
      <w:r>
        <w:tab/>
        <w:t>Arrangements of the approval mark</w:t>
      </w:r>
    </w:p>
    <w:p w14:paraId="4583B501" w14:textId="77777777" w:rsidR="00A54226" w:rsidRPr="00A73F39" w:rsidRDefault="00A54226" w:rsidP="00A54226">
      <w:pPr>
        <w:spacing w:after="120"/>
        <w:ind w:left="1134" w:right="1134"/>
        <w:jc w:val="both"/>
        <w:rPr>
          <w:bCs/>
          <w:sz w:val="20"/>
        </w:rPr>
      </w:pPr>
      <w:r w:rsidRPr="00A73F39">
        <w:rPr>
          <w:bCs/>
          <w:sz w:val="20"/>
        </w:rPr>
        <w:t>In the approval mark issued and affixed to a vehicle in conformity with paragraph 4. of this Regulation, the type approval number shall be accompanied by an alphabetical character</w:t>
      </w:r>
      <w:r>
        <w:rPr>
          <w:bCs/>
          <w:sz w:val="20"/>
        </w:rPr>
        <w:t xml:space="preserve"> </w:t>
      </w:r>
      <w:r w:rsidRPr="00A73F39">
        <w:rPr>
          <w:bCs/>
          <w:sz w:val="20"/>
        </w:rPr>
        <w:t xml:space="preserve">assigned according to Table 1 of this Annex, reflecting the vehicle category and class that the approval is limited to. </w:t>
      </w:r>
    </w:p>
    <w:p w14:paraId="4583B502" w14:textId="77777777" w:rsidR="00A54226" w:rsidRPr="002410BE" w:rsidRDefault="00A54226" w:rsidP="00A54226">
      <w:pPr>
        <w:spacing w:after="120"/>
        <w:ind w:left="1134" w:right="1134"/>
        <w:jc w:val="both"/>
        <w:rPr>
          <w:b/>
          <w:bCs/>
        </w:rPr>
      </w:pPr>
      <w:r w:rsidRPr="00A73F39">
        <w:rPr>
          <w:bCs/>
          <w:sz w:val="20"/>
        </w:rPr>
        <w:t>This annex outlines the appearance of this mark, and gives an example how it shall be composed</w:t>
      </w:r>
      <w:r w:rsidRPr="008A054F">
        <w:rPr>
          <w:bCs/>
        </w:rPr>
        <w:t>.</w:t>
      </w:r>
    </w:p>
    <w:p w14:paraId="4583B503" w14:textId="77777777" w:rsidR="00A54226" w:rsidRPr="00B21099" w:rsidRDefault="00A54226" w:rsidP="00A54226">
      <w:pPr>
        <w:ind w:left="1134" w:right="1134"/>
        <w:jc w:val="both"/>
        <w:rPr>
          <w:bCs/>
          <w:sz w:val="20"/>
        </w:rPr>
      </w:pPr>
      <w:r w:rsidRPr="00B21099">
        <w:rPr>
          <w:bCs/>
          <w:sz w:val="20"/>
        </w:rPr>
        <w:t>The following schematic graph presents the general lay-out, proportions and contents of the marking. The meaning of numbers and alphabetical character are identified, and sources to determine the corresponding alternatives for each approval case are also referred.</w:t>
      </w:r>
    </w:p>
    <w:p w14:paraId="4583B507" w14:textId="77777777" w:rsidR="00A54226" w:rsidRPr="002410BE" w:rsidRDefault="00A54226" w:rsidP="00340D11">
      <w:pPr>
        <w:ind w:right="-1"/>
        <w:jc w:val="both"/>
      </w:pPr>
    </w:p>
    <w:p w14:paraId="36CF71CA" w14:textId="4A007C05" w:rsidR="00B31979" w:rsidRDefault="00B31979" w:rsidP="00340D11">
      <w:pPr>
        <w:ind w:right="-1"/>
        <w:jc w:val="center"/>
        <w:rPr>
          <w:bCs/>
          <w:sz w:val="20"/>
        </w:rPr>
      </w:pPr>
      <w:r w:rsidRPr="00B31979">
        <w:rPr>
          <w:noProof/>
        </w:rPr>
        <w:drawing>
          <wp:inline distT="0" distB="0" distL="0" distR="0" wp14:anchorId="26BA1F73" wp14:editId="628783E2">
            <wp:extent cx="4834467" cy="2650368"/>
            <wp:effectExtent l="0" t="0" r="4445" b="444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890046" cy="2680838"/>
                    </a:xfrm>
                    <a:prstGeom prst="rect">
                      <a:avLst/>
                    </a:prstGeom>
                  </pic:spPr>
                </pic:pic>
              </a:graphicData>
            </a:graphic>
          </wp:inline>
        </w:drawing>
      </w:r>
    </w:p>
    <w:p w14:paraId="5BE33831" w14:textId="77777777" w:rsidR="00B31979" w:rsidRDefault="00B31979" w:rsidP="00A54226">
      <w:pPr>
        <w:keepNext/>
        <w:keepLines/>
        <w:tabs>
          <w:tab w:val="left" w:pos="1560"/>
        </w:tabs>
        <w:ind w:left="1134" w:right="1134"/>
        <w:jc w:val="both"/>
        <w:rPr>
          <w:bCs/>
          <w:sz w:val="20"/>
        </w:rPr>
      </w:pPr>
    </w:p>
    <w:p w14:paraId="4583B511" w14:textId="4F4D19CA" w:rsidR="00A54226" w:rsidRPr="00B21099" w:rsidRDefault="00A54226" w:rsidP="00A54226">
      <w:pPr>
        <w:keepNext/>
        <w:keepLines/>
        <w:tabs>
          <w:tab w:val="left" w:pos="1560"/>
        </w:tabs>
        <w:ind w:left="1134" w:right="1134"/>
        <w:jc w:val="both"/>
        <w:rPr>
          <w:bCs/>
          <w:sz w:val="20"/>
        </w:rPr>
      </w:pPr>
      <w:r w:rsidRPr="001405B7">
        <w:rPr>
          <w:bCs/>
          <w:sz w:val="20"/>
        </w:rPr>
        <w:t>1</w:t>
      </w:r>
      <w:r>
        <w:rPr>
          <w:bCs/>
          <w:sz w:val="20"/>
        </w:rPr>
        <w:t>.</w:t>
      </w:r>
      <w:r>
        <w:rPr>
          <w:bCs/>
          <w:sz w:val="20"/>
        </w:rPr>
        <w:tab/>
      </w:r>
      <w:r w:rsidRPr="00B21099">
        <w:rPr>
          <w:bCs/>
          <w:sz w:val="20"/>
        </w:rPr>
        <w:t xml:space="preserve">Number of </w:t>
      </w:r>
      <w:proofErr w:type="gramStart"/>
      <w:r w:rsidRPr="00B21099">
        <w:rPr>
          <w:bCs/>
          <w:sz w:val="20"/>
        </w:rPr>
        <w:t>country</w:t>
      </w:r>
      <w:proofErr w:type="gramEnd"/>
      <w:r w:rsidRPr="00B21099">
        <w:rPr>
          <w:bCs/>
          <w:sz w:val="20"/>
        </w:rPr>
        <w:t xml:space="preserve"> according to footnote in paragraph 4.4.1. of this Regulation</w:t>
      </w:r>
      <w:r>
        <w:rPr>
          <w:bCs/>
          <w:sz w:val="20"/>
        </w:rPr>
        <w:t>.</w:t>
      </w:r>
    </w:p>
    <w:p w14:paraId="4583B512" w14:textId="77777777" w:rsidR="00A54226" w:rsidRPr="00B21099" w:rsidRDefault="00A54226" w:rsidP="00A54226">
      <w:pPr>
        <w:keepNext/>
        <w:keepLines/>
        <w:tabs>
          <w:tab w:val="left" w:pos="1560"/>
        </w:tabs>
        <w:spacing w:after="120"/>
        <w:ind w:left="1134" w:right="1134"/>
        <w:jc w:val="both"/>
        <w:rPr>
          <w:bCs/>
          <w:sz w:val="20"/>
        </w:rPr>
      </w:pPr>
      <w:r w:rsidRPr="001405B7">
        <w:rPr>
          <w:bCs/>
          <w:sz w:val="20"/>
        </w:rPr>
        <w:t>2</w:t>
      </w:r>
      <w:r>
        <w:rPr>
          <w:bCs/>
          <w:sz w:val="20"/>
        </w:rPr>
        <w:t>.</w:t>
      </w:r>
      <w:r>
        <w:rPr>
          <w:bCs/>
          <w:sz w:val="20"/>
        </w:rPr>
        <w:tab/>
      </w:r>
      <w:r w:rsidRPr="00B21099">
        <w:rPr>
          <w:bCs/>
          <w:sz w:val="20"/>
        </w:rPr>
        <w:t>According to Table 1 of this Annex</w:t>
      </w:r>
      <w:r>
        <w:rPr>
          <w:bCs/>
          <w:sz w:val="20"/>
        </w:rPr>
        <w:t>.</w:t>
      </w:r>
    </w:p>
    <w:p w14:paraId="4583B513" w14:textId="0FA2ACB4" w:rsidR="00A54226" w:rsidRDefault="00A54226" w:rsidP="00A54226">
      <w:pPr>
        <w:keepNext/>
        <w:keepLines/>
        <w:ind w:left="1134" w:right="1134"/>
        <w:jc w:val="both"/>
        <w:rPr>
          <w:sz w:val="20"/>
        </w:rPr>
      </w:pPr>
      <w:r w:rsidRPr="00B21099">
        <w:rPr>
          <w:bCs/>
          <w:sz w:val="20"/>
        </w:rPr>
        <w:t>The following graph is a practical example of how the marking should be composed</w:t>
      </w:r>
      <w:r w:rsidRPr="00B21099">
        <w:rPr>
          <w:sz w:val="20"/>
        </w:rPr>
        <w:t>.</w:t>
      </w:r>
    </w:p>
    <w:p w14:paraId="1EC173D6" w14:textId="77777777" w:rsidR="00A26BA6" w:rsidRDefault="00A26BA6" w:rsidP="00A54226">
      <w:pPr>
        <w:keepNext/>
        <w:keepLines/>
        <w:ind w:left="1134" w:right="1134"/>
        <w:jc w:val="both"/>
        <w:rPr>
          <w:sz w:val="20"/>
        </w:rPr>
      </w:pPr>
    </w:p>
    <w:p w14:paraId="48052F15" w14:textId="09EC1060" w:rsidR="00A26BA6" w:rsidRPr="00B21099" w:rsidRDefault="00A26BA6" w:rsidP="00A54226">
      <w:pPr>
        <w:keepNext/>
        <w:keepLines/>
        <w:ind w:left="1134" w:right="1134"/>
        <w:jc w:val="both"/>
        <w:rPr>
          <w:sz w:val="20"/>
        </w:rPr>
      </w:pPr>
      <w:r>
        <w:rPr>
          <w:noProof/>
          <w:lang w:val="en-AU" w:eastAsia="en-AU"/>
        </w:rPr>
        <w:drawing>
          <wp:inline distT="0" distB="0" distL="0" distR="0" wp14:anchorId="403CDAE3" wp14:editId="79A61027">
            <wp:extent cx="4027805" cy="106680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027805" cy="1066800"/>
                    </a:xfrm>
                    <a:prstGeom prst="rect">
                      <a:avLst/>
                    </a:prstGeom>
                    <a:noFill/>
                  </pic:spPr>
                </pic:pic>
              </a:graphicData>
            </a:graphic>
          </wp:inline>
        </w:drawing>
      </w:r>
    </w:p>
    <w:p w14:paraId="4583B514" w14:textId="77777777" w:rsidR="00A54226" w:rsidRPr="002410BE" w:rsidRDefault="00A54226" w:rsidP="00A54226">
      <w:pPr>
        <w:pBdr>
          <w:top w:val="single" w:sz="6" w:space="0" w:color="FFFFFF"/>
          <w:left w:val="single" w:sz="6" w:space="0" w:color="FFFFFF"/>
          <w:bottom w:val="single" w:sz="6" w:space="0" w:color="FFFFFF"/>
          <w:right w:val="single" w:sz="6" w:space="0" w:color="FFFFFF"/>
        </w:pBdr>
        <w:ind w:right="-1"/>
        <w:jc w:val="both"/>
      </w:pPr>
    </w:p>
    <w:p w14:paraId="4583B515" w14:textId="77777777" w:rsidR="00A54226" w:rsidRDefault="00A54226" w:rsidP="009F1AED">
      <w:pPr>
        <w:pBdr>
          <w:top w:val="single" w:sz="6" w:space="0" w:color="FFFFFF"/>
          <w:left w:val="single" w:sz="6" w:space="0" w:color="FFFFFF"/>
          <w:bottom w:val="single" w:sz="6" w:space="0" w:color="FFFFFF"/>
          <w:right w:val="single" w:sz="6" w:space="0" w:color="FFFFFF"/>
        </w:pBdr>
        <w:spacing w:after="120"/>
        <w:ind w:left="1134" w:right="1134"/>
        <w:jc w:val="both"/>
        <w:rPr>
          <w:bCs/>
          <w:sz w:val="20"/>
        </w:rPr>
      </w:pPr>
      <w:r w:rsidRPr="00B21099">
        <w:rPr>
          <w:bCs/>
          <w:sz w:val="20"/>
        </w:rPr>
        <w:t>The preceding approval mark affixed to a vehicle in conformity with paragraph 4. of this Regulation shows that the vehicle type concerned has been approved in the United Kingdom (E</w:t>
      </w:r>
      <w:r w:rsidRPr="00B21099">
        <w:rPr>
          <w:bCs/>
          <w:sz w:val="20"/>
          <w:vertAlign w:val="subscript"/>
        </w:rPr>
        <w:t>11</w:t>
      </w:r>
      <w:r w:rsidRPr="00B21099">
        <w:rPr>
          <w:bCs/>
          <w:sz w:val="20"/>
        </w:rPr>
        <w:t xml:space="preserve">), pursuant to Regulation No. 83 under approval number 2439. This mark indicates that the approval was given in accordance with the requirements of this Regulation with the 06 </w:t>
      </w:r>
      <w:r w:rsidRPr="00B21099">
        <w:rPr>
          <w:bCs/>
          <w:sz w:val="20"/>
        </w:rPr>
        <w:lastRenderedPageBreak/>
        <w:t>series of amendments incorporated. Furthermore, the accompanying letter (J) denotes that the vehicle belongs to vehicle category M or N</w:t>
      </w:r>
      <w:proofErr w:type="gramStart"/>
      <w:r w:rsidRPr="00B21099">
        <w:rPr>
          <w:bCs/>
          <w:sz w:val="20"/>
          <w:vertAlign w:val="subscript"/>
        </w:rPr>
        <w:t>1,I</w:t>
      </w:r>
      <w:r w:rsidRPr="00B21099">
        <w:rPr>
          <w:bCs/>
          <w:sz w:val="20"/>
        </w:rPr>
        <w:t>.</w:t>
      </w:r>
      <w:proofErr w:type="gramEnd"/>
    </w:p>
    <w:p w14:paraId="4583B516" w14:textId="77777777" w:rsidR="009F1AED" w:rsidRPr="00B21099" w:rsidRDefault="009F1AED" w:rsidP="009F1AED">
      <w:pPr>
        <w:pBdr>
          <w:top w:val="single" w:sz="6" w:space="0" w:color="FFFFFF"/>
          <w:left w:val="single" w:sz="6" w:space="0" w:color="FFFFFF"/>
          <w:bottom w:val="single" w:sz="6" w:space="0" w:color="FFFFFF"/>
          <w:right w:val="single" w:sz="6" w:space="0" w:color="FFFFFF"/>
        </w:pBdr>
        <w:spacing w:after="120"/>
        <w:ind w:left="1134" w:right="1134"/>
        <w:jc w:val="both"/>
        <w:rPr>
          <w:bCs/>
          <w:sz w:val="20"/>
        </w:rPr>
      </w:pPr>
    </w:p>
    <w:p w14:paraId="4583B517" w14:textId="77777777" w:rsidR="00A54226" w:rsidRPr="007E4DFB" w:rsidRDefault="00A54226" w:rsidP="00A54226">
      <w:pPr>
        <w:pStyle w:val="Heading1"/>
      </w:pPr>
      <w:r w:rsidRPr="007E4DFB">
        <w:t>Table 1</w:t>
      </w:r>
    </w:p>
    <w:p w14:paraId="4583B518" w14:textId="77777777" w:rsidR="00A54226" w:rsidRPr="00C21C5A" w:rsidRDefault="00A54226" w:rsidP="00A54226">
      <w:pPr>
        <w:pStyle w:val="SingleTxtG"/>
        <w:rPr>
          <w:b/>
        </w:rPr>
      </w:pPr>
      <w:r w:rsidRPr="00C21C5A">
        <w:rPr>
          <w:b/>
        </w:rPr>
        <w:t>Letters with reference to fuel, engine and vehicle category</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6"/>
        <w:gridCol w:w="3006"/>
        <w:gridCol w:w="1359"/>
      </w:tblGrid>
      <w:tr w:rsidR="00A54226" w:rsidRPr="00C21C5A" w14:paraId="4583B51C" w14:textId="77777777" w:rsidTr="00340D11">
        <w:tc>
          <w:tcPr>
            <w:tcW w:w="3006" w:type="dxa"/>
          </w:tcPr>
          <w:p w14:paraId="4583B519" w14:textId="77777777" w:rsidR="00A54226" w:rsidRPr="00C21C5A" w:rsidRDefault="00A54226" w:rsidP="00A54226">
            <w:pPr>
              <w:spacing w:before="80" w:after="80"/>
              <w:rPr>
                <w:bCs/>
                <w:i/>
                <w:sz w:val="16"/>
                <w:szCs w:val="16"/>
              </w:rPr>
            </w:pPr>
            <w:r w:rsidRPr="00C21C5A">
              <w:rPr>
                <w:bCs/>
                <w:i/>
                <w:sz w:val="16"/>
                <w:szCs w:val="16"/>
              </w:rPr>
              <w:t>Character</w:t>
            </w:r>
          </w:p>
        </w:tc>
        <w:tc>
          <w:tcPr>
            <w:tcW w:w="3006" w:type="dxa"/>
            <w:shd w:val="clear" w:color="auto" w:fill="auto"/>
          </w:tcPr>
          <w:p w14:paraId="4583B51A" w14:textId="77777777" w:rsidR="00A54226" w:rsidRPr="00C21C5A" w:rsidRDefault="00A54226" w:rsidP="00A54226">
            <w:pPr>
              <w:spacing w:before="80" w:after="80"/>
              <w:rPr>
                <w:bCs/>
                <w:i/>
                <w:sz w:val="16"/>
                <w:szCs w:val="16"/>
              </w:rPr>
            </w:pPr>
            <w:r w:rsidRPr="00C21C5A">
              <w:rPr>
                <w:bCs/>
                <w:i/>
                <w:sz w:val="16"/>
                <w:szCs w:val="16"/>
              </w:rPr>
              <w:t>Vehicle category and class</w:t>
            </w:r>
          </w:p>
        </w:tc>
        <w:tc>
          <w:tcPr>
            <w:tcW w:w="1359" w:type="dxa"/>
            <w:shd w:val="clear" w:color="auto" w:fill="auto"/>
          </w:tcPr>
          <w:p w14:paraId="4583B51B" w14:textId="77777777" w:rsidR="00A54226" w:rsidRPr="00C21C5A" w:rsidRDefault="00A54226" w:rsidP="00A54226">
            <w:pPr>
              <w:spacing w:before="80" w:after="80"/>
              <w:rPr>
                <w:bCs/>
                <w:i/>
                <w:sz w:val="16"/>
                <w:szCs w:val="16"/>
              </w:rPr>
            </w:pPr>
            <w:r w:rsidRPr="00C21C5A">
              <w:rPr>
                <w:bCs/>
                <w:i/>
                <w:sz w:val="16"/>
                <w:szCs w:val="16"/>
              </w:rPr>
              <w:t>Engine type</w:t>
            </w:r>
          </w:p>
        </w:tc>
      </w:tr>
      <w:tr w:rsidR="00A54226" w:rsidRPr="001405B7" w14:paraId="4583B521" w14:textId="77777777" w:rsidTr="00340D11">
        <w:tc>
          <w:tcPr>
            <w:tcW w:w="3006" w:type="dxa"/>
          </w:tcPr>
          <w:p w14:paraId="4583B51D" w14:textId="77777777" w:rsidR="00A54226" w:rsidRPr="001405B7" w:rsidRDefault="00A54226" w:rsidP="0083175A">
            <w:pPr>
              <w:spacing w:before="40" w:after="40"/>
              <w:rPr>
                <w:bCs/>
                <w:sz w:val="20"/>
              </w:rPr>
            </w:pPr>
            <w:r w:rsidRPr="001405B7">
              <w:rPr>
                <w:bCs/>
                <w:sz w:val="20"/>
              </w:rPr>
              <w:t>J</w:t>
            </w:r>
          </w:p>
        </w:tc>
        <w:tc>
          <w:tcPr>
            <w:tcW w:w="3006" w:type="dxa"/>
            <w:shd w:val="clear" w:color="auto" w:fill="auto"/>
          </w:tcPr>
          <w:p w14:paraId="4583B51E" w14:textId="77777777" w:rsidR="00A54226" w:rsidRPr="001405B7" w:rsidRDefault="00A54226" w:rsidP="0083175A">
            <w:pPr>
              <w:spacing w:before="40" w:after="40"/>
              <w:rPr>
                <w:bCs/>
                <w:sz w:val="20"/>
              </w:rPr>
            </w:pPr>
            <w:r w:rsidRPr="001405B7">
              <w:rPr>
                <w:bCs/>
                <w:sz w:val="20"/>
              </w:rPr>
              <w:t>M, N</w:t>
            </w:r>
            <w:r w:rsidRPr="001405B7">
              <w:rPr>
                <w:bCs/>
                <w:sz w:val="20"/>
                <w:vertAlign w:val="subscript"/>
              </w:rPr>
              <w:t>1</w:t>
            </w:r>
            <w:r w:rsidRPr="001405B7">
              <w:rPr>
                <w:bCs/>
                <w:sz w:val="20"/>
              </w:rPr>
              <w:t xml:space="preserve"> class I.</w:t>
            </w:r>
          </w:p>
        </w:tc>
        <w:tc>
          <w:tcPr>
            <w:tcW w:w="1359" w:type="dxa"/>
            <w:shd w:val="clear" w:color="auto" w:fill="auto"/>
          </w:tcPr>
          <w:p w14:paraId="4583B51F" w14:textId="77777777" w:rsidR="00A54226" w:rsidRPr="001405B7" w:rsidRDefault="00A54226" w:rsidP="0083175A">
            <w:pPr>
              <w:spacing w:before="40" w:after="40"/>
              <w:rPr>
                <w:bCs/>
                <w:sz w:val="20"/>
              </w:rPr>
            </w:pPr>
            <w:r w:rsidRPr="001405B7">
              <w:rPr>
                <w:bCs/>
                <w:sz w:val="20"/>
              </w:rPr>
              <w:t>PI</w:t>
            </w:r>
          </w:p>
          <w:p w14:paraId="4583B520" w14:textId="77777777" w:rsidR="00A54226" w:rsidRPr="001405B7" w:rsidRDefault="00A54226" w:rsidP="0083175A">
            <w:pPr>
              <w:spacing w:before="40" w:after="40"/>
              <w:rPr>
                <w:bCs/>
                <w:sz w:val="20"/>
              </w:rPr>
            </w:pPr>
            <w:r w:rsidRPr="001405B7">
              <w:rPr>
                <w:bCs/>
                <w:sz w:val="20"/>
              </w:rPr>
              <w:t>CI</w:t>
            </w:r>
          </w:p>
        </w:tc>
      </w:tr>
      <w:tr w:rsidR="00A54226" w:rsidRPr="001405B7" w14:paraId="4583B525" w14:textId="77777777" w:rsidTr="00340D11">
        <w:tc>
          <w:tcPr>
            <w:tcW w:w="3006" w:type="dxa"/>
          </w:tcPr>
          <w:p w14:paraId="4583B522" w14:textId="77777777" w:rsidR="00A54226" w:rsidRPr="001405B7" w:rsidRDefault="00A54226" w:rsidP="0083175A">
            <w:pPr>
              <w:spacing w:before="40" w:after="40"/>
              <w:rPr>
                <w:bCs/>
                <w:sz w:val="20"/>
              </w:rPr>
            </w:pPr>
            <w:r w:rsidRPr="001405B7">
              <w:rPr>
                <w:bCs/>
                <w:sz w:val="20"/>
              </w:rPr>
              <w:t>K</w:t>
            </w:r>
          </w:p>
        </w:tc>
        <w:tc>
          <w:tcPr>
            <w:tcW w:w="3006" w:type="dxa"/>
            <w:shd w:val="clear" w:color="auto" w:fill="auto"/>
          </w:tcPr>
          <w:p w14:paraId="4583B523" w14:textId="77777777" w:rsidR="00A54226" w:rsidRPr="001405B7" w:rsidRDefault="00A54226" w:rsidP="0083175A">
            <w:pPr>
              <w:spacing w:before="40" w:after="40"/>
              <w:rPr>
                <w:bCs/>
                <w:sz w:val="20"/>
              </w:rPr>
            </w:pPr>
            <w:r w:rsidRPr="001405B7">
              <w:rPr>
                <w:bCs/>
                <w:sz w:val="20"/>
              </w:rPr>
              <w:t>M</w:t>
            </w:r>
            <w:r w:rsidRPr="001405B7">
              <w:rPr>
                <w:bCs/>
                <w:sz w:val="20"/>
                <w:vertAlign w:val="subscript"/>
              </w:rPr>
              <w:t>1</w:t>
            </w:r>
            <w:r w:rsidRPr="001405B7">
              <w:rPr>
                <w:bCs/>
                <w:sz w:val="20"/>
              </w:rPr>
              <w:t xml:space="preserve"> to </w:t>
            </w:r>
            <w:proofErr w:type="spellStart"/>
            <w:r w:rsidRPr="001405B7">
              <w:rPr>
                <w:bCs/>
                <w:sz w:val="20"/>
              </w:rPr>
              <w:t>fulfill</w:t>
            </w:r>
            <w:proofErr w:type="spellEnd"/>
            <w:r w:rsidRPr="001405B7">
              <w:rPr>
                <w:bCs/>
                <w:sz w:val="20"/>
              </w:rPr>
              <w:t xml:space="preserve"> specific social needs </w:t>
            </w:r>
            <w:r w:rsidRPr="001405B7">
              <w:rPr>
                <w:bCs/>
                <w:sz w:val="20"/>
              </w:rPr>
              <w:br/>
              <w:t>(excluding M</w:t>
            </w:r>
            <w:r w:rsidRPr="001405B7">
              <w:rPr>
                <w:bCs/>
                <w:sz w:val="20"/>
                <w:vertAlign w:val="subscript"/>
              </w:rPr>
              <w:t>1G</w:t>
            </w:r>
            <w:r w:rsidRPr="001405B7">
              <w:rPr>
                <w:bCs/>
                <w:sz w:val="20"/>
              </w:rPr>
              <w:t>)</w:t>
            </w:r>
          </w:p>
        </w:tc>
        <w:tc>
          <w:tcPr>
            <w:tcW w:w="1359" w:type="dxa"/>
            <w:shd w:val="clear" w:color="auto" w:fill="auto"/>
          </w:tcPr>
          <w:p w14:paraId="4583B524" w14:textId="77777777" w:rsidR="00A54226" w:rsidRPr="001405B7" w:rsidRDefault="00A54226" w:rsidP="0083175A">
            <w:pPr>
              <w:spacing w:before="40" w:after="40"/>
              <w:rPr>
                <w:bCs/>
                <w:sz w:val="20"/>
              </w:rPr>
            </w:pPr>
            <w:r w:rsidRPr="001405B7">
              <w:rPr>
                <w:bCs/>
                <w:sz w:val="20"/>
              </w:rPr>
              <w:t>CI</w:t>
            </w:r>
          </w:p>
        </w:tc>
      </w:tr>
      <w:tr w:rsidR="00A54226" w:rsidRPr="001405B7" w14:paraId="4583B52A" w14:textId="77777777" w:rsidTr="00340D11">
        <w:tc>
          <w:tcPr>
            <w:tcW w:w="3006" w:type="dxa"/>
          </w:tcPr>
          <w:p w14:paraId="4583B526" w14:textId="77777777" w:rsidR="00A54226" w:rsidRPr="001405B7" w:rsidRDefault="00A54226" w:rsidP="0083175A">
            <w:pPr>
              <w:spacing w:before="40" w:after="40"/>
              <w:rPr>
                <w:bCs/>
                <w:sz w:val="20"/>
              </w:rPr>
            </w:pPr>
            <w:r w:rsidRPr="001405B7">
              <w:rPr>
                <w:bCs/>
                <w:sz w:val="20"/>
              </w:rPr>
              <w:t>L</w:t>
            </w:r>
          </w:p>
        </w:tc>
        <w:tc>
          <w:tcPr>
            <w:tcW w:w="3006" w:type="dxa"/>
            <w:shd w:val="clear" w:color="auto" w:fill="auto"/>
          </w:tcPr>
          <w:p w14:paraId="4583B527" w14:textId="77777777" w:rsidR="00A54226" w:rsidRPr="001405B7" w:rsidRDefault="00A54226" w:rsidP="0083175A">
            <w:pPr>
              <w:spacing w:before="40" w:after="40"/>
              <w:rPr>
                <w:bCs/>
                <w:sz w:val="20"/>
              </w:rPr>
            </w:pPr>
            <w:r w:rsidRPr="001405B7">
              <w:rPr>
                <w:bCs/>
                <w:sz w:val="20"/>
              </w:rPr>
              <w:t>N</w:t>
            </w:r>
            <w:r w:rsidRPr="001405B7">
              <w:rPr>
                <w:bCs/>
                <w:sz w:val="20"/>
                <w:vertAlign w:val="subscript"/>
              </w:rPr>
              <w:t>1</w:t>
            </w:r>
            <w:r w:rsidRPr="001405B7">
              <w:rPr>
                <w:bCs/>
                <w:sz w:val="20"/>
              </w:rPr>
              <w:t xml:space="preserve"> class II</w:t>
            </w:r>
          </w:p>
        </w:tc>
        <w:tc>
          <w:tcPr>
            <w:tcW w:w="1359" w:type="dxa"/>
            <w:shd w:val="clear" w:color="auto" w:fill="auto"/>
          </w:tcPr>
          <w:p w14:paraId="4583B528" w14:textId="77777777" w:rsidR="00A54226" w:rsidRPr="001405B7" w:rsidRDefault="00A54226" w:rsidP="0083175A">
            <w:pPr>
              <w:spacing w:before="40" w:after="40"/>
              <w:rPr>
                <w:bCs/>
                <w:sz w:val="20"/>
              </w:rPr>
            </w:pPr>
            <w:r w:rsidRPr="001405B7">
              <w:rPr>
                <w:bCs/>
                <w:sz w:val="20"/>
              </w:rPr>
              <w:t>PI</w:t>
            </w:r>
          </w:p>
          <w:p w14:paraId="4583B529" w14:textId="77777777" w:rsidR="00A54226" w:rsidRPr="001405B7" w:rsidRDefault="00A54226" w:rsidP="0083175A">
            <w:pPr>
              <w:spacing w:before="40" w:after="40"/>
              <w:rPr>
                <w:bCs/>
                <w:sz w:val="20"/>
              </w:rPr>
            </w:pPr>
            <w:r w:rsidRPr="001405B7">
              <w:rPr>
                <w:bCs/>
                <w:sz w:val="20"/>
              </w:rPr>
              <w:t>CI</w:t>
            </w:r>
          </w:p>
        </w:tc>
      </w:tr>
      <w:tr w:rsidR="00A54226" w:rsidRPr="001405B7" w14:paraId="4583B52F" w14:textId="77777777" w:rsidTr="00340D11">
        <w:tc>
          <w:tcPr>
            <w:tcW w:w="3006" w:type="dxa"/>
          </w:tcPr>
          <w:p w14:paraId="4583B52B" w14:textId="77777777" w:rsidR="00A54226" w:rsidRPr="001405B7" w:rsidRDefault="00A54226" w:rsidP="0083175A">
            <w:pPr>
              <w:spacing w:before="40" w:after="40"/>
              <w:rPr>
                <w:bCs/>
                <w:sz w:val="20"/>
              </w:rPr>
            </w:pPr>
            <w:r w:rsidRPr="001405B7">
              <w:rPr>
                <w:bCs/>
                <w:sz w:val="20"/>
              </w:rPr>
              <w:t>M</w:t>
            </w:r>
          </w:p>
        </w:tc>
        <w:tc>
          <w:tcPr>
            <w:tcW w:w="3006" w:type="dxa"/>
            <w:shd w:val="clear" w:color="auto" w:fill="auto"/>
          </w:tcPr>
          <w:p w14:paraId="4583B52C" w14:textId="77777777" w:rsidR="00A54226" w:rsidRPr="001405B7" w:rsidRDefault="00A54226" w:rsidP="0083175A">
            <w:pPr>
              <w:spacing w:before="40" w:after="40"/>
              <w:rPr>
                <w:bCs/>
                <w:sz w:val="20"/>
              </w:rPr>
            </w:pPr>
            <w:r w:rsidRPr="001405B7">
              <w:rPr>
                <w:bCs/>
                <w:sz w:val="20"/>
              </w:rPr>
              <w:t>N</w:t>
            </w:r>
            <w:r w:rsidRPr="001405B7">
              <w:rPr>
                <w:bCs/>
                <w:sz w:val="20"/>
                <w:vertAlign w:val="subscript"/>
              </w:rPr>
              <w:t>1</w:t>
            </w:r>
            <w:r w:rsidRPr="001405B7">
              <w:rPr>
                <w:bCs/>
                <w:sz w:val="20"/>
              </w:rPr>
              <w:t xml:space="preserve"> class III, N</w:t>
            </w:r>
            <w:r w:rsidRPr="001405B7">
              <w:rPr>
                <w:bCs/>
                <w:sz w:val="20"/>
                <w:vertAlign w:val="subscript"/>
              </w:rPr>
              <w:t>2</w:t>
            </w:r>
          </w:p>
        </w:tc>
        <w:tc>
          <w:tcPr>
            <w:tcW w:w="1359" w:type="dxa"/>
            <w:shd w:val="clear" w:color="auto" w:fill="auto"/>
          </w:tcPr>
          <w:p w14:paraId="4583B52D" w14:textId="77777777" w:rsidR="00A54226" w:rsidRPr="001405B7" w:rsidRDefault="00A54226" w:rsidP="0083175A">
            <w:pPr>
              <w:spacing w:before="40" w:after="40"/>
              <w:rPr>
                <w:bCs/>
                <w:sz w:val="20"/>
              </w:rPr>
            </w:pPr>
            <w:r w:rsidRPr="001405B7">
              <w:rPr>
                <w:bCs/>
                <w:sz w:val="20"/>
              </w:rPr>
              <w:t>PI</w:t>
            </w:r>
          </w:p>
          <w:p w14:paraId="4583B52E" w14:textId="77777777" w:rsidR="00A54226" w:rsidRPr="001405B7" w:rsidRDefault="00A54226" w:rsidP="0083175A">
            <w:pPr>
              <w:spacing w:before="40" w:after="40"/>
              <w:rPr>
                <w:bCs/>
                <w:sz w:val="20"/>
              </w:rPr>
            </w:pPr>
            <w:r w:rsidRPr="001405B7">
              <w:rPr>
                <w:bCs/>
                <w:sz w:val="20"/>
              </w:rPr>
              <w:t>CI</w:t>
            </w:r>
          </w:p>
        </w:tc>
      </w:tr>
    </w:tbl>
    <w:p w14:paraId="4583B530" w14:textId="77777777" w:rsidR="00A54226" w:rsidRPr="0070702F" w:rsidRDefault="00A54226" w:rsidP="00A54226"/>
    <w:p w14:paraId="4583B531" w14:textId="77777777" w:rsidR="00A54226" w:rsidRPr="0070702F" w:rsidRDefault="00A54226" w:rsidP="00A54226"/>
    <w:p w14:paraId="4583B532" w14:textId="77777777" w:rsidR="00A54226" w:rsidRDefault="00A54226" w:rsidP="002F33EA">
      <w:pPr>
        <w:spacing w:after="120"/>
        <w:ind w:left="2268" w:right="1134" w:hanging="1134"/>
        <w:jc w:val="both"/>
        <w:rPr>
          <w:sz w:val="20"/>
        </w:rPr>
        <w:sectPr w:rsidR="00A54226" w:rsidSect="00E2586A">
          <w:headerReference w:type="even" r:id="rId116"/>
          <w:headerReference w:type="default" r:id="rId117"/>
          <w:footerReference w:type="even" r:id="rId118"/>
          <w:footerReference w:type="default" r:id="rId119"/>
          <w:headerReference w:type="first" r:id="rId120"/>
          <w:footerReference w:type="first" r:id="rId121"/>
          <w:endnotePr>
            <w:numFmt w:val="decimal"/>
          </w:endnotePr>
          <w:pgSz w:w="11907" w:h="16840" w:code="9"/>
          <w:pgMar w:top="1701" w:right="1134" w:bottom="2268" w:left="1134" w:header="964" w:footer="1701" w:gutter="0"/>
          <w:cols w:space="720"/>
        </w:sectPr>
      </w:pPr>
    </w:p>
    <w:p w14:paraId="4583B533" w14:textId="77777777" w:rsidR="00A54226" w:rsidRPr="0048030F" w:rsidRDefault="00A54226" w:rsidP="00A54226">
      <w:pPr>
        <w:pStyle w:val="HChG"/>
        <w:rPr>
          <w:szCs w:val="24"/>
        </w:rPr>
      </w:pPr>
      <w:r w:rsidRPr="0048030F">
        <w:lastRenderedPageBreak/>
        <w:t>Annex 4a</w:t>
      </w:r>
    </w:p>
    <w:p w14:paraId="4583B534" w14:textId="77777777" w:rsidR="00A54226" w:rsidRDefault="00A54226" w:rsidP="00A54226">
      <w:pPr>
        <w:pStyle w:val="HChG"/>
        <w:spacing w:after="120" w:line="240" w:lineRule="auto"/>
      </w:pPr>
      <w:r>
        <w:tab/>
      </w:r>
      <w:r>
        <w:tab/>
      </w:r>
      <w:r w:rsidRPr="0048030F">
        <w:t>T</w:t>
      </w:r>
      <w:r>
        <w:t xml:space="preserve">ype I Test </w:t>
      </w:r>
    </w:p>
    <w:p w14:paraId="4583B535" w14:textId="77777777" w:rsidR="00A54226" w:rsidRPr="009D66DD" w:rsidRDefault="00A54226" w:rsidP="00A54226">
      <w:pPr>
        <w:pStyle w:val="SingleTxtG"/>
      </w:pPr>
      <w:r w:rsidRPr="009D66DD">
        <w:t>(Verifying exhaust emissions after a cold start)</w:t>
      </w:r>
    </w:p>
    <w:p w14:paraId="4583B536" w14:textId="77777777" w:rsidR="00A54226" w:rsidRPr="004E4EF7" w:rsidRDefault="00A54226" w:rsidP="00A54226">
      <w:pPr>
        <w:pStyle w:val="SingleTxtG"/>
        <w:ind w:left="2268" w:hanging="1134"/>
      </w:pPr>
      <w:r w:rsidRPr="004E4EF7">
        <w:t>1.</w:t>
      </w:r>
      <w:r w:rsidRPr="004E4EF7">
        <w:tab/>
        <w:t>Applicability</w:t>
      </w:r>
    </w:p>
    <w:p w14:paraId="4583B537" w14:textId="77777777" w:rsidR="00A54226" w:rsidRPr="009D66DD" w:rsidRDefault="00A54226" w:rsidP="00A54226">
      <w:pPr>
        <w:pStyle w:val="SingleTxtG"/>
      </w:pPr>
      <w:r w:rsidRPr="009D66DD">
        <w:tab/>
      </w:r>
      <w:r w:rsidRPr="009D66DD">
        <w:tab/>
        <w:t>This Annex effectively replaces former Annex 4.</w:t>
      </w:r>
    </w:p>
    <w:p w14:paraId="4583B538" w14:textId="77777777" w:rsidR="00A54226" w:rsidRPr="004E4EF7" w:rsidRDefault="00A54226" w:rsidP="00A54226">
      <w:pPr>
        <w:pStyle w:val="SingleTxtG"/>
        <w:ind w:left="2268" w:hanging="1134"/>
      </w:pPr>
      <w:bookmarkStart w:id="2" w:name="_Toc73179297"/>
      <w:r w:rsidRPr="004E4EF7">
        <w:t>2.</w:t>
      </w:r>
      <w:r w:rsidRPr="004E4EF7">
        <w:tab/>
      </w:r>
      <w:r w:rsidRPr="004E4EF7">
        <w:rPr>
          <w:smallCaps/>
        </w:rPr>
        <w:t>I</w:t>
      </w:r>
      <w:bookmarkEnd w:id="2"/>
      <w:r w:rsidRPr="004E4EF7">
        <w:t>ntroduction</w:t>
      </w:r>
    </w:p>
    <w:p w14:paraId="4583B539" w14:textId="77777777" w:rsidR="00A54226" w:rsidRPr="004E4EF7" w:rsidRDefault="00A54226" w:rsidP="00A54226">
      <w:pPr>
        <w:pStyle w:val="SingleTxtG"/>
        <w:ind w:left="2268" w:hanging="1134"/>
      </w:pPr>
      <w:r>
        <w:tab/>
      </w:r>
      <w:r w:rsidRPr="004E4EF7">
        <w:t>This annex describes the procedure for the Type I test defined in paragr</w:t>
      </w:r>
      <w:r>
        <w:t xml:space="preserve">aph 5.3.1. of this Regulation. </w:t>
      </w:r>
      <w:r w:rsidRPr="004E4EF7">
        <w:t>When the reference fuel to be used is LPG or NG/biomethane, the provisions of Annex 12 shall apply additionally.</w:t>
      </w:r>
    </w:p>
    <w:p w14:paraId="4583B53A" w14:textId="77777777" w:rsidR="00A54226" w:rsidRPr="004E4EF7" w:rsidRDefault="00A54226" w:rsidP="00A54226">
      <w:pPr>
        <w:pStyle w:val="SingleTxtG"/>
        <w:ind w:left="2268" w:hanging="1134"/>
      </w:pPr>
      <w:bookmarkStart w:id="3" w:name="_Toc73179298"/>
      <w:r w:rsidRPr="004E4EF7">
        <w:t>3.</w:t>
      </w:r>
      <w:r w:rsidRPr="004E4EF7">
        <w:tab/>
        <w:t>Test conditions</w:t>
      </w:r>
      <w:bookmarkEnd w:id="3"/>
    </w:p>
    <w:p w14:paraId="4583B53B" w14:textId="77777777" w:rsidR="00A54226" w:rsidRPr="009A4180" w:rsidRDefault="00A54226" w:rsidP="00A54226">
      <w:pPr>
        <w:pStyle w:val="SingleTxtG"/>
        <w:ind w:left="2268" w:hanging="1134"/>
      </w:pPr>
      <w:bookmarkStart w:id="4" w:name="_Toc73179299"/>
      <w:r w:rsidRPr="009A4180">
        <w:t>3.1.</w:t>
      </w:r>
      <w:r w:rsidRPr="009A4180">
        <w:tab/>
      </w:r>
      <w:r w:rsidRPr="004E4EF7">
        <w:t>Ambient conditions</w:t>
      </w:r>
      <w:bookmarkEnd w:id="4"/>
    </w:p>
    <w:p w14:paraId="4583B53C" w14:textId="77777777" w:rsidR="00A54226" w:rsidRPr="009A4180" w:rsidRDefault="00A54226" w:rsidP="00A54226">
      <w:pPr>
        <w:pStyle w:val="Heading1"/>
        <w:spacing w:after="120"/>
        <w:ind w:left="2268" w:right="1134" w:hanging="1134"/>
        <w:jc w:val="both"/>
        <w:rPr>
          <w:bCs/>
        </w:rPr>
      </w:pPr>
      <w:r w:rsidRPr="009A4180">
        <w:rPr>
          <w:bCs/>
        </w:rPr>
        <w:t>3.1.1.</w:t>
      </w:r>
      <w:r w:rsidRPr="009A4180">
        <w:rPr>
          <w:bCs/>
        </w:rPr>
        <w:tab/>
        <w:t>During the test, the test cell temperature shall be between 293 K and 303 K (20 °C and 30 °C).</w:t>
      </w:r>
      <w:r>
        <w:rPr>
          <w:bCs/>
        </w:rPr>
        <w:t xml:space="preserve"> </w:t>
      </w:r>
      <w:r w:rsidRPr="009A4180">
        <w:rPr>
          <w:bCs/>
        </w:rPr>
        <w:t>The absolute humidity (H) of either the air in the test cell or the intake air of the engine shall be such that:</w:t>
      </w:r>
    </w:p>
    <w:p w14:paraId="4583B53D" w14:textId="77777777" w:rsidR="00A54226" w:rsidRPr="005A2F86" w:rsidRDefault="00A54226" w:rsidP="00A54226">
      <w:pPr>
        <w:tabs>
          <w:tab w:val="left" w:pos="1701"/>
        </w:tabs>
        <w:spacing w:after="240"/>
        <w:ind w:left="1168" w:hanging="1168"/>
        <w:rPr>
          <w:sz w:val="20"/>
        </w:rPr>
      </w:pPr>
      <w:r w:rsidRPr="005A2F86">
        <w:rPr>
          <w:sz w:val="20"/>
        </w:rPr>
        <w:tab/>
      </w:r>
      <w:r w:rsidRPr="005A2F86">
        <w:rPr>
          <w:sz w:val="20"/>
        </w:rPr>
        <w:tab/>
      </w:r>
      <w:r>
        <w:rPr>
          <w:sz w:val="20"/>
        </w:rPr>
        <w:tab/>
      </w:r>
      <w:r w:rsidRPr="005A2F86">
        <w:rPr>
          <w:sz w:val="20"/>
        </w:rPr>
        <w:t xml:space="preserve">5.5 </w:t>
      </w:r>
      <w:r w:rsidRPr="005A2F86">
        <w:rPr>
          <w:sz w:val="20"/>
          <w:u w:val="single"/>
        </w:rPr>
        <w:t>&lt;</w:t>
      </w:r>
      <w:r w:rsidRPr="005A2F86">
        <w:rPr>
          <w:sz w:val="20"/>
        </w:rPr>
        <w:t xml:space="preserve"> H ≤ 12.2</w:t>
      </w:r>
      <w:r w:rsidRPr="005A2F86">
        <w:rPr>
          <w:sz w:val="20"/>
        </w:rPr>
        <w:tab/>
        <w:t>(g H</w:t>
      </w:r>
      <w:r w:rsidRPr="005A2F86">
        <w:rPr>
          <w:sz w:val="20"/>
          <w:vertAlign w:val="subscript"/>
        </w:rPr>
        <w:t>2</w:t>
      </w:r>
      <w:r w:rsidRPr="005A2F86">
        <w:rPr>
          <w:sz w:val="20"/>
        </w:rPr>
        <w:t>O/kg dry air)</w:t>
      </w:r>
    </w:p>
    <w:p w14:paraId="4583B53E" w14:textId="77777777" w:rsidR="00A54226" w:rsidRPr="005A2F86" w:rsidRDefault="00A54226" w:rsidP="00A54226">
      <w:pPr>
        <w:tabs>
          <w:tab w:val="left" w:pos="1134"/>
          <w:tab w:val="left" w:pos="1701"/>
          <w:tab w:val="left" w:pos="2268"/>
        </w:tabs>
        <w:spacing w:after="120"/>
        <w:ind w:left="2268" w:right="1134" w:hanging="1134"/>
        <w:jc w:val="both"/>
        <w:rPr>
          <w:sz w:val="20"/>
          <w:u w:val="single"/>
        </w:rPr>
      </w:pPr>
      <w:r w:rsidRPr="005A2F86">
        <w:rPr>
          <w:sz w:val="20"/>
        </w:rPr>
        <w:tab/>
      </w:r>
      <w:r>
        <w:rPr>
          <w:sz w:val="20"/>
        </w:rPr>
        <w:tab/>
      </w:r>
      <w:r w:rsidRPr="005A2F86">
        <w:rPr>
          <w:sz w:val="20"/>
        </w:rPr>
        <w:t>The absolute humidity (H) shall be measured.</w:t>
      </w:r>
    </w:p>
    <w:p w14:paraId="4583B53F" w14:textId="77777777" w:rsidR="00A54226" w:rsidRPr="005A2F86" w:rsidRDefault="00A54226" w:rsidP="00A54226">
      <w:pPr>
        <w:tabs>
          <w:tab w:val="left" w:pos="1134"/>
          <w:tab w:val="left" w:pos="1701"/>
          <w:tab w:val="left" w:pos="2268"/>
        </w:tabs>
        <w:spacing w:after="120"/>
        <w:ind w:left="2268" w:right="1134" w:hanging="1134"/>
        <w:jc w:val="both"/>
        <w:rPr>
          <w:sz w:val="20"/>
        </w:rPr>
      </w:pPr>
      <w:r w:rsidRPr="005A2F86">
        <w:rPr>
          <w:sz w:val="20"/>
        </w:rPr>
        <w:tab/>
      </w:r>
      <w:r>
        <w:rPr>
          <w:sz w:val="20"/>
        </w:rPr>
        <w:tab/>
      </w:r>
      <w:r w:rsidRPr="005A2F86">
        <w:rPr>
          <w:sz w:val="20"/>
        </w:rPr>
        <w:t>The following temperatures shall be measured:</w:t>
      </w:r>
    </w:p>
    <w:p w14:paraId="4583B540" w14:textId="77777777" w:rsidR="00A54226" w:rsidRPr="005A2F86" w:rsidRDefault="00A54226" w:rsidP="00A54226">
      <w:pPr>
        <w:tabs>
          <w:tab w:val="left" w:pos="1701"/>
        </w:tabs>
        <w:spacing w:after="120"/>
        <w:ind w:left="2268" w:right="1134" w:hanging="1134"/>
        <w:rPr>
          <w:sz w:val="20"/>
        </w:rPr>
      </w:pPr>
      <w:r w:rsidRPr="005A2F86">
        <w:rPr>
          <w:sz w:val="20"/>
        </w:rPr>
        <w:tab/>
      </w:r>
      <w:r w:rsidRPr="005A2F86">
        <w:rPr>
          <w:sz w:val="20"/>
        </w:rPr>
        <w:tab/>
        <w:t>Test cell ambient air</w:t>
      </w:r>
    </w:p>
    <w:p w14:paraId="4583B541" w14:textId="77777777" w:rsidR="00A54226" w:rsidRPr="005A2F86" w:rsidRDefault="00A54226" w:rsidP="00A54226">
      <w:pPr>
        <w:tabs>
          <w:tab w:val="left" w:pos="1701"/>
        </w:tabs>
        <w:spacing w:after="120"/>
        <w:ind w:left="2268" w:right="1134" w:hanging="1134"/>
        <w:rPr>
          <w:sz w:val="20"/>
        </w:rPr>
      </w:pPr>
      <w:r w:rsidRPr="005A2F86">
        <w:rPr>
          <w:sz w:val="20"/>
        </w:rPr>
        <w:tab/>
      </w:r>
      <w:r w:rsidRPr="005A2F86">
        <w:rPr>
          <w:sz w:val="20"/>
        </w:rPr>
        <w:tab/>
        <w:t xml:space="preserve">Dilution and sampling system temperatures as required for emissions </w:t>
      </w:r>
      <w:r w:rsidRPr="005A2F86">
        <w:rPr>
          <w:sz w:val="20"/>
        </w:rPr>
        <w:tab/>
        <w:t>measurement systems defined in Appendices 2 to 5 of this annex.</w:t>
      </w:r>
    </w:p>
    <w:p w14:paraId="4583B542" w14:textId="77777777" w:rsidR="00A54226" w:rsidRDefault="00A54226" w:rsidP="00A54226">
      <w:pPr>
        <w:pStyle w:val="BodyText3"/>
        <w:tabs>
          <w:tab w:val="left" w:pos="1134"/>
          <w:tab w:val="left" w:pos="1701"/>
          <w:tab w:val="left" w:pos="2268"/>
        </w:tabs>
        <w:ind w:left="2268" w:right="1134" w:hanging="1134"/>
        <w:jc w:val="both"/>
        <w:rPr>
          <w:sz w:val="20"/>
          <w:szCs w:val="20"/>
        </w:rPr>
      </w:pPr>
      <w:r w:rsidRPr="005A2F86">
        <w:rPr>
          <w:sz w:val="20"/>
          <w:szCs w:val="20"/>
        </w:rPr>
        <w:tab/>
      </w:r>
      <w:r w:rsidRPr="005A2F86">
        <w:rPr>
          <w:sz w:val="20"/>
          <w:szCs w:val="20"/>
        </w:rPr>
        <w:tab/>
        <w:t>The atmospheric pressure shall be measured.</w:t>
      </w:r>
    </w:p>
    <w:p w14:paraId="4583B543" w14:textId="77777777" w:rsidR="00A54226" w:rsidRPr="00FB699F" w:rsidRDefault="00A54226" w:rsidP="00A54226">
      <w:pPr>
        <w:pStyle w:val="SingleTxtG"/>
        <w:ind w:left="2268" w:hanging="1134"/>
      </w:pPr>
      <w:bookmarkStart w:id="5" w:name="_Toc73179300"/>
      <w:r w:rsidRPr="00FB699F">
        <w:t>3.2.</w:t>
      </w:r>
      <w:r w:rsidRPr="00FB699F">
        <w:tab/>
        <w:t>Test vehicle</w:t>
      </w:r>
      <w:bookmarkEnd w:id="5"/>
    </w:p>
    <w:p w14:paraId="4583B544" w14:textId="77777777" w:rsidR="00A54226" w:rsidRPr="004E4EF7" w:rsidRDefault="00A54226" w:rsidP="00A54226">
      <w:pPr>
        <w:pStyle w:val="SingleTxtG"/>
        <w:ind w:left="2268" w:hanging="1134"/>
      </w:pPr>
      <w:r w:rsidRPr="004E4EF7">
        <w:t>3.2.1.</w:t>
      </w:r>
      <w:r w:rsidRPr="004E4EF7">
        <w:tab/>
        <w:t>The vehicle shall be presented in good mechanical condition. It shall have been run-in and driven at least 3,000 km before the test.</w:t>
      </w:r>
    </w:p>
    <w:p w14:paraId="4583B545" w14:textId="77777777" w:rsidR="00A54226" w:rsidRPr="004E4EF7" w:rsidRDefault="00A54226" w:rsidP="00A54226">
      <w:pPr>
        <w:pStyle w:val="SingleTxtG"/>
        <w:ind w:left="2268" w:hanging="1134"/>
      </w:pPr>
      <w:r w:rsidRPr="004E4EF7">
        <w:t>3.2.2.</w:t>
      </w:r>
      <w:r w:rsidRPr="004E4EF7">
        <w:tab/>
        <w:t>The exhaust device shall not exhibit any leak likely to reduce the quantity of gas collected, which quantity shall be that emerging from the engine.</w:t>
      </w:r>
    </w:p>
    <w:p w14:paraId="4583B546" w14:textId="77777777" w:rsidR="00A54226" w:rsidRPr="004E4EF7" w:rsidRDefault="00A54226" w:rsidP="00A54226">
      <w:pPr>
        <w:pStyle w:val="SingleTxtG"/>
        <w:ind w:left="2268" w:hanging="1134"/>
      </w:pPr>
      <w:r w:rsidRPr="004E4EF7">
        <w:t>3.2.3.</w:t>
      </w:r>
      <w:r w:rsidRPr="004E4EF7">
        <w:tab/>
        <w:t>The tightness of the intake system may be checked to ensure that carburation is not affected by an accidental intake of air.</w:t>
      </w:r>
    </w:p>
    <w:p w14:paraId="4583B547" w14:textId="77777777" w:rsidR="00A54226" w:rsidRPr="004E4EF7" w:rsidRDefault="00A54226" w:rsidP="00A54226">
      <w:pPr>
        <w:pStyle w:val="SingleTxtG"/>
        <w:ind w:left="2268" w:hanging="1134"/>
      </w:pPr>
      <w:r w:rsidRPr="004E4EF7">
        <w:t>3.2.4.</w:t>
      </w:r>
      <w:r w:rsidRPr="004E4EF7">
        <w:tab/>
        <w:t>The settings of the engine and of the vehicle's controls shall be those prescribed by the manufacturer. This requirement also applies, in particular, to the settings for idling (rotation speed and carbon monoxide content of the exhaust gases), for the cold start device and for the exhaust gas cleaning system.</w:t>
      </w:r>
    </w:p>
    <w:p w14:paraId="4583B548" w14:textId="77777777" w:rsidR="00A54226" w:rsidRPr="004E4EF7" w:rsidRDefault="00A54226" w:rsidP="00A54226">
      <w:pPr>
        <w:pStyle w:val="SingleTxtG"/>
        <w:ind w:left="2268" w:hanging="1134"/>
      </w:pPr>
      <w:r w:rsidRPr="004E4EF7">
        <w:t>3.2.5.</w:t>
      </w:r>
      <w:r w:rsidRPr="004E4EF7">
        <w:tab/>
        <w:t>The vehicle to be tested, or an equivalent vehicle, shall be fitted, if necessary, with a device to permit the measurement of the characteristic</w:t>
      </w:r>
      <w:r w:rsidRPr="005A2F86">
        <w:rPr>
          <w:b/>
        </w:rPr>
        <w:t xml:space="preserve"> </w:t>
      </w:r>
      <w:r w:rsidRPr="004E4EF7">
        <w:t>parameters</w:t>
      </w:r>
      <w:r w:rsidRPr="005A2F86">
        <w:rPr>
          <w:b/>
        </w:rPr>
        <w:t xml:space="preserve"> </w:t>
      </w:r>
      <w:r w:rsidRPr="004E4EF7">
        <w:t>necessary for chassis dynamometer setting, in conformity with paragraph</w:t>
      </w:r>
      <w:r>
        <w:t> </w:t>
      </w:r>
      <w:r w:rsidRPr="004E4EF7">
        <w:t>5. of this annex.</w:t>
      </w:r>
    </w:p>
    <w:p w14:paraId="4583B549" w14:textId="77777777" w:rsidR="00A54226" w:rsidRPr="004E4EF7" w:rsidRDefault="00A54226" w:rsidP="00A54226">
      <w:pPr>
        <w:pStyle w:val="SingleTxtG"/>
        <w:ind w:left="2268" w:hanging="1134"/>
      </w:pPr>
      <w:r w:rsidRPr="004E4EF7">
        <w:t>3.2.6.</w:t>
      </w:r>
      <w:r w:rsidRPr="004E4EF7">
        <w:tab/>
        <w:t>The technical service responsible for the tests may verify that the vehicle's performance conforms to that stated by the manufacturer, that it can be used for normal driving and, more particularly, that it is capable of starting when cold and when hot.</w:t>
      </w:r>
    </w:p>
    <w:p w14:paraId="4583B54A" w14:textId="77777777" w:rsidR="00A54226" w:rsidRPr="004E4EF7" w:rsidRDefault="00A54226" w:rsidP="00A54226">
      <w:pPr>
        <w:pStyle w:val="SingleTxtG"/>
        <w:ind w:left="2268" w:hanging="1134"/>
      </w:pPr>
      <w:r w:rsidRPr="00604963">
        <w:lastRenderedPageBreak/>
        <w:t>3.3.</w:t>
      </w:r>
      <w:r w:rsidRPr="00604963">
        <w:tab/>
      </w:r>
      <w:bookmarkStart w:id="6" w:name="_Toc73179301"/>
      <w:r w:rsidRPr="00604963">
        <w:t>Test fuel</w:t>
      </w:r>
      <w:bookmarkEnd w:id="6"/>
    </w:p>
    <w:p w14:paraId="4583B54B" w14:textId="77777777" w:rsidR="00A54226" w:rsidRPr="004E4EF7" w:rsidRDefault="00A54226" w:rsidP="00A54226">
      <w:pPr>
        <w:pStyle w:val="SingleTxtG"/>
        <w:ind w:left="2268" w:hanging="1134"/>
      </w:pPr>
      <w:r w:rsidRPr="004E4EF7">
        <w:t>3.3.1.</w:t>
      </w:r>
      <w:r w:rsidRPr="004E4EF7">
        <w:tab/>
        <w:t>The appropriate reference fuel as defined in Annex 10 to this Regulation shall be used for testing.</w:t>
      </w:r>
    </w:p>
    <w:p w14:paraId="4583B54C" w14:textId="77777777" w:rsidR="00A54226" w:rsidRPr="004E4EF7" w:rsidRDefault="00A54226" w:rsidP="00A54226">
      <w:pPr>
        <w:pStyle w:val="SingleTxtG"/>
        <w:ind w:left="2268" w:hanging="1134"/>
      </w:pPr>
      <w:r w:rsidRPr="004E4EF7">
        <w:t>3.3.2.</w:t>
      </w:r>
      <w:r w:rsidRPr="004E4EF7">
        <w:tab/>
        <w:t>Vehicles that are fuelled either with petrol or with LPG or NG/biomethane shall be tested according to Annex 12 with the appropriate reference fuel(s) as defined in Annex 10a.</w:t>
      </w:r>
    </w:p>
    <w:p w14:paraId="4583B54D" w14:textId="77777777" w:rsidR="00A54226" w:rsidRPr="00604963" w:rsidRDefault="00A54226" w:rsidP="00A54226">
      <w:pPr>
        <w:pStyle w:val="SingleTxtG"/>
        <w:ind w:left="2268" w:hanging="1134"/>
      </w:pPr>
      <w:bookmarkStart w:id="7" w:name="_Toc73179302"/>
      <w:r w:rsidRPr="00604963">
        <w:t>3.4.</w:t>
      </w:r>
      <w:r w:rsidRPr="00604963">
        <w:tab/>
        <w:t>Vehicle installation</w:t>
      </w:r>
      <w:bookmarkEnd w:id="7"/>
    </w:p>
    <w:p w14:paraId="4583B54E" w14:textId="77777777" w:rsidR="00A54226" w:rsidRPr="004E4EF7" w:rsidRDefault="00A54226" w:rsidP="00A54226">
      <w:pPr>
        <w:pStyle w:val="SingleTxtG"/>
        <w:ind w:left="2268" w:hanging="1134"/>
      </w:pPr>
      <w:r w:rsidRPr="004E4EF7">
        <w:t>3.4.1.</w:t>
      </w:r>
      <w:r w:rsidRPr="004E4EF7">
        <w:tab/>
        <w:t>The vehicle shall be approximately horizontal during the test so as to avoid any abnormal distribution of the fuel.</w:t>
      </w:r>
    </w:p>
    <w:p w14:paraId="4583B54F" w14:textId="77777777" w:rsidR="00A54226" w:rsidRPr="004E4EF7" w:rsidRDefault="00A54226" w:rsidP="00A54226">
      <w:pPr>
        <w:pStyle w:val="SingleTxtG"/>
        <w:ind w:left="2268" w:hanging="1134"/>
      </w:pPr>
      <w:bookmarkStart w:id="8" w:name="_Toc73179303"/>
      <w:r w:rsidRPr="004E4EF7">
        <w:t>3.4.2.</w:t>
      </w:r>
      <w:r w:rsidRPr="004E4EF7">
        <w:tab/>
        <w:t>A current of air of variable speed shall be blown over the vehicle.</w:t>
      </w:r>
      <w:r>
        <w:t xml:space="preserve"> </w:t>
      </w:r>
      <w:r w:rsidRPr="004E4EF7">
        <w:t>The blower speed shall be, within the operating range of 10 km/h to at least 50 km/h, or as an alternative, at the request of the manufacturer within the operating range of 10 km/h to at least the maximum speed of the test cycle being used.</w:t>
      </w:r>
      <w:r>
        <w:t xml:space="preserve"> </w:t>
      </w:r>
      <w:r w:rsidRPr="004E4EF7">
        <w:t>The linear velocity of the air at the blower outlet shall be within ±5 km/h of the corresponding roller speed within the range of 10 km/h to 50 km/h.</w:t>
      </w:r>
      <w:r>
        <w:t xml:space="preserve"> </w:t>
      </w:r>
      <w:r w:rsidRPr="004E4EF7">
        <w:t>At the range over 50 km/h, the linear velocity of the air shall be within ±10 km/h of the corresponding roller speed.</w:t>
      </w:r>
      <w:r>
        <w:t xml:space="preserve"> </w:t>
      </w:r>
      <w:r w:rsidRPr="004E4EF7">
        <w:t>At roller speeds of less than 10 km/h, air velocity may be zero.</w:t>
      </w:r>
    </w:p>
    <w:p w14:paraId="4583B550" w14:textId="77777777" w:rsidR="00A54226" w:rsidRPr="004E4EF7" w:rsidRDefault="00A54226" w:rsidP="00A54226">
      <w:pPr>
        <w:pStyle w:val="SingleTxtG"/>
        <w:ind w:left="2268" w:hanging="1134"/>
      </w:pPr>
      <w:r w:rsidRPr="004E4EF7">
        <w:rPr>
          <w:bCs/>
        </w:rPr>
        <w:tab/>
      </w:r>
      <w:r w:rsidRPr="004E4EF7">
        <w:t xml:space="preserve">The </w:t>
      </w:r>
      <w:proofErr w:type="gramStart"/>
      <w:r w:rsidRPr="004E4EF7">
        <w:t>above mentioned</w:t>
      </w:r>
      <w:proofErr w:type="gramEnd"/>
      <w:r w:rsidRPr="004E4EF7">
        <w:t xml:space="preserve"> air velocity shall be determined as an averaged value of a number of measuring points which:</w:t>
      </w:r>
    </w:p>
    <w:p w14:paraId="4583B551" w14:textId="77777777" w:rsidR="00A54226" w:rsidRPr="004E4EF7" w:rsidRDefault="00A54226" w:rsidP="00A54226">
      <w:pPr>
        <w:pStyle w:val="SingleTxtG"/>
        <w:ind w:left="2268" w:hanging="567"/>
      </w:pPr>
      <w:r>
        <w:tab/>
      </w:r>
      <w:r w:rsidRPr="004E4EF7">
        <w:t>(a)</w:t>
      </w:r>
      <w:r w:rsidRPr="004E4EF7">
        <w:tab/>
        <w:t xml:space="preserve">For blowers with rectangular outlets are located at the centre of each </w:t>
      </w:r>
      <w:r>
        <w:tab/>
      </w:r>
      <w:r>
        <w:tab/>
      </w:r>
      <w:r w:rsidRPr="004E4EF7">
        <w:t xml:space="preserve">rectangle dividing the whole of the blower outlet into 9 areas (dividing </w:t>
      </w:r>
      <w:r>
        <w:tab/>
      </w:r>
      <w:r>
        <w:tab/>
      </w:r>
      <w:r w:rsidRPr="004E4EF7">
        <w:t xml:space="preserve">both horizontal and vertical sides of the blower outlet into 3 equal </w:t>
      </w:r>
      <w:r>
        <w:tab/>
      </w:r>
      <w:r>
        <w:tab/>
      </w:r>
      <w:r w:rsidRPr="004E4EF7">
        <w:t>parts)</w:t>
      </w:r>
      <w:r>
        <w:t>;</w:t>
      </w:r>
    </w:p>
    <w:p w14:paraId="4583B552" w14:textId="77777777" w:rsidR="00A54226" w:rsidRPr="004E4EF7" w:rsidRDefault="00A54226" w:rsidP="00A54226">
      <w:pPr>
        <w:pStyle w:val="SingleTxtG"/>
        <w:spacing w:after="0"/>
        <w:ind w:left="2835" w:hanging="567"/>
      </w:pPr>
      <w:r w:rsidRPr="004E4EF7">
        <w:t>(b)</w:t>
      </w:r>
      <w:r w:rsidRPr="004E4EF7">
        <w:tab/>
        <w:t>For circular blower outlets, the outlet shall be divided into 8 equal arcs by vertical, horizontal and 45° lines.</w:t>
      </w:r>
      <w:r>
        <w:t xml:space="preserve"> </w:t>
      </w:r>
      <w:r w:rsidRPr="004E4EF7">
        <w:t>The measurement points lie on the radial centre line of each arc (22.5°) at a radius of two thirds of the total (as shown in the diagram below).</w:t>
      </w:r>
    </w:p>
    <w:p w14:paraId="4583B553" w14:textId="77777777" w:rsidR="00A54226" w:rsidRPr="009A117E" w:rsidRDefault="00A54226" w:rsidP="00A54226">
      <w:pPr>
        <w:tabs>
          <w:tab w:val="left" w:pos="1134"/>
          <w:tab w:val="left" w:pos="1414"/>
          <w:tab w:val="left" w:pos="1701"/>
          <w:tab w:val="left" w:pos="2268"/>
        </w:tabs>
        <w:ind w:left="1144" w:hanging="1170"/>
        <w:jc w:val="both"/>
        <w:rPr>
          <w:rStyle w:val="Strong"/>
          <w:b w:val="0"/>
          <w:lang w:val="en-US"/>
        </w:rPr>
      </w:pPr>
    </w:p>
    <w:p w14:paraId="4583B554" w14:textId="02B4FD3B" w:rsidR="00A54226" w:rsidRPr="009A117E" w:rsidRDefault="00E040E0" w:rsidP="00A54226">
      <w:pPr>
        <w:tabs>
          <w:tab w:val="left" w:pos="1134"/>
          <w:tab w:val="left" w:pos="1701"/>
          <w:tab w:val="left" w:pos="2268"/>
        </w:tabs>
        <w:spacing w:after="120"/>
        <w:ind w:left="1140" w:hanging="1168"/>
        <w:jc w:val="center"/>
      </w:pPr>
      <w:r w:rsidRPr="009A117E">
        <w:rPr>
          <w:noProof/>
        </w:rPr>
      </w:r>
      <w:r w:rsidR="00E040E0" w:rsidRPr="009A117E">
        <w:rPr>
          <w:noProof/>
        </w:rPr>
        <w:object w:dxaOrig="6858" w:dyaOrig="6869" w14:anchorId="604A945D">
          <v:shape id="_x0000_i1267" type="#_x0000_t75" alt="" style="width:121.3pt;height:122.95pt;mso-width-percent:0;mso-height-percent:0;mso-width-percent:0;mso-height-percent:0" o:ole="">
            <v:imagedata r:id="rId122" o:title="" grayscale="t"/>
          </v:shape>
          <o:OLEObject Type="Embed" ProgID="Visio.Drawing.11" ShapeID="_x0000_i1267" DrawAspect="Content" ObjectID="_1700046448" r:id="rId123"/>
        </w:object>
      </w:r>
    </w:p>
    <w:p w14:paraId="4583B555" w14:textId="77777777" w:rsidR="00A54226" w:rsidRPr="00E603BB" w:rsidRDefault="00A54226" w:rsidP="00A54226">
      <w:pPr>
        <w:tabs>
          <w:tab w:val="left" w:pos="1134"/>
          <w:tab w:val="left" w:pos="1440"/>
          <w:tab w:val="left" w:pos="1701"/>
          <w:tab w:val="left" w:pos="2268"/>
        </w:tabs>
        <w:spacing w:after="120"/>
        <w:ind w:left="2268" w:right="1134" w:hanging="1134"/>
        <w:jc w:val="both"/>
        <w:rPr>
          <w:sz w:val="20"/>
          <w:lang w:val="en-US"/>
        </w:rPr>
      </w:pPr>
      <w:r w:rsidRPr="00E603BB">
        <w:rPr>
          <w:rStyle w:val="Strong"/>
          <w:b w:val="0"/>
          <w:sz w:val="20"/>
        </w:rPr>
        <w:tab/>
      </w:r>
      <w:r>
        <w:rPr>
          <w:rStyle w:val="Strong"/>
          <w:b w:val="0"/>
          <w:sz w:val="20"/>
        </w:rPr>
        <w:tab/>
      </w:r>
      <w:r>
        <w:rPr>
          <w:rStyle w:val="Strong"/>
          <w:b w:val="0"/>
          <w:sz w:val="20"/>
        </w:rPr>
        <w:tab/>
      </w:r>
      <w:r>
        <w:rPr>
          <w:rStyle w:val="Strong"/>
          <w:b w:val="0"/>
          <w:sz w:val="20"/>
        </w:rPr>
        <w:tab/>
      </w:r>
      <w:r w:rsidRPr="00E603BB">
        <w:rPr>
          <w:rStyle w:val="Strong"/>
          <w:b w:val="0"/>
          <w:sz w:val="20"/>
          <w:lang w:val="en-US"/>
        </w:rPr>
        <w:t>Each value at those points shall be within 10 per cent of the averaged value of themselves.</w:t>
      </w:r>
    </w:p>
    <w:p w14:paraId="4583B556" w14:textId="77777777" w:rsidR="00A54226" w:rsidRDefault="00A54226" w:rsidP="00A54226">
      <w:pPr>
        <w:pStyle w:val="SingleTxtG"/>
        <w:ind w:left="2268" w:hanging="1134"/>
      </w:pPr>
      <w:r w:rsidRPr="004E4EF7">
        <w:tab/>
        <w:t>The device used to measure the linear velocity of the air shall be located at between 0 and 20 cm from the air outlet.</w:t>
      </w:r>
    </w:p>
    <w:p w14:paraId="4583B557" w14:textId="77777777" w:rsidR="00A54226" w:rsidRPr="004E4EF7" w:rsidRDefault="00A54226" w:rsidP="00A54226">
      <w:pPr>
        <w:pStyle w:val="SingleTxtG"/>
        <w:ind w:left="2268" w:hanging="1134"/>
      </w:pPr>
      <w:r>
        <w:br w:type="page"/>
      </w:r>
      <w:r w:rsidRPr="004E4EF7">
        <w:lastRenderedPageBreak/>
        <w:tab/>
        <w:t>The final selection of the blower shall have the following characteristics:</w:t>
      </w:r>
    </w:p>
    <w:p w14:paraId="4583B558" w14:textId="77777777" w:rsidR="00A54226" w:rsidRPr="004E4EF7" w:rsidRDefault="00A54226" w:rsidP="00A54226">
      <w:pPr>
        <w:pStyle w:val="SingleTxtG"/>
        <w:ind w:left="2268" w:hanging="1134"/>
      </w:pPr>
      <w:r w:rsidRPr="004E4EF7">
        <w:tab/>
        <w:t>(</w:t>
      </w:r>
      <w:proofErr w:type="spellStart"/>
      <w:r w:rsidRPr="004E4EF7">
        <w:t>i</w:t>
      </w:r>
      <w:proofErr w:type="spellEnd"/>
      <w:r w:rsidRPr="004E4EF7">
        <w:t>)</w:t>
      </w:r>
      <w:r w:rsidRPr="004E4EF7">
        <w:tab/>
        <w:t>Area: at least 0.2 m</w:t>
      </w:r>
      <w:r w:rsidRPr="00F1262C">
        <w:rPr>
          <w:vertAlign w:val="superscript"/>
        </w:rPr>
        <w:t>2</w:t>
      </w:r>
      <w:r w:rsidRPr="004E4EF7">
        <w:t>;</w:t>
      </w:r>
    </w:p>
    <w:p w14:paraId="4583B559" w14:textId="77777777" w:rsidR="00A54226" w:rsidRPr="004E4EF7" w:rsidRDefault="00A54226" w:rsidP="00A54226">
      <w:pPr>
        <w:pStyle w:val="SingleTxtG"/>
        <w:ind w:left="2268" w:hanging="1134"/>
      </w:pPr>
      <w:r w:rsidRPr="004E4EF7">
        <w:tab/>
        <w:t>(ii)</w:t>
      </w:r>
      <w:r w:rsidRPr="004E4EF7">
        <w:tab/>
        <w:t>Height of the lower edge above ground: approximately 0.2 m;</w:t>
      </w:r>
    </w:p>
    <w:p w14:paraId="4583B55A" w14:textId="77777777" w:rsidR="00A54226" w:rsidRPr="004E4EF7" w:rsidRDefault="00A54226" w:rsidP="00A54226">
      <w:pPr>
        <w:pStyle w:val="SingleTxtG"/>
        <w:ind w:left="2268" w:hanging="1134"/>
      </w:pPr>
      <w:r w:rsidRPr="004E4EF7">
        <w:tab/>
        <w:t>(iii)</w:t>
      </w:r>
      <w:r w:rsidRPr="004E4EF7">
        <w:tab/>
        <w:t>Distance from the front of the vehicle: approximately 0.3 m.</w:t>
      </w:r>
    </w:p>
    <w:p w14:paraId="4583B55B" w14:textId="77777777" w:rsidR="00A54226" w:rsidRPr="004E4EF7" w:rsidRDefault="00A54226" w:rsidP="00A54226">
      <w:pPr>
        <w:pStyle w:val="SingleTxtG"/>
        <w:ind w:left="2268" w:hanging="1134"/>
      </w:pPr>
      <w:r w:rsidRPr="004E4EF7">
        <w:tab/>
        <w:t>As an alternative, at the request of the manufacturer the blower speed shall be fixed at an air speed of at least 6 m/s (21.6 km/h).</w:t>
      </w:r>
    </w:p>
    <w:p w14:paraId="4583B55C" w14:textId="77777777" w:rsidR="00A54226" w:rsidRPr="004E4EF7" w:rsidRDefault="00A54226" w:rsidP="00A54226">
      <w:pPr>
        <w:pStyle w:val="SingleTxtG"/>
        <w:ind w:left="2268" w:hanging="1134"/>
      </w:pPr>
      <w:r w:rsidRPr="004E4EF7">
        <w:tab/>
        <w:t>The height and lateral position of the cooling fan can also be modified at the request of the manufacturer.</w:t>
      </w:r>
    </w:p>
    <w:p w14:paraId="4583B55D" w14:textId="77777777" w:rsidR="00A54226" w:rsidRPr="00E603BB" w:rsidRDefault="00A54226" w:rsidP="00A54226">
      <w:pPr>
        <w:pStyle w:val="SingleTxtG"/>
        <w:ind w:left="2268" w:hanging="1134"/>
      </w:pPr>
      <w:r w:rsidRPr="00E603BB">
        <w:t>4.</w:t>
      </w:r>
      <w:r w:rsidRPr="00E603BB">
        <w:tab/>
        <w:t>T</w:t>
      </w:r>
      <w:r>
        <w:t>est equipment</w:t>
      </w:r>
      <w:bookmarkEnd w:id="8"/>
    </w:p>
    <w:p w14:paraId="4583B55E" w14:textId="77777777" w:rsidR="00A54226" w:rsidRPr="00604963" w:rsidRDefault="00A54226" w:rsidP="00A54226">
      <w:pPr>
        <w:pStyle w:val="SingleTxtG"/>
        <w:ind w:left="2268" w:hanging="1134"/>
      </w:pPr>
      <w:bookmarkStart w:id="9" w:name="_Toc73179304"/>
      <w:r w:rsidRPr="00604963">
        <w:t>4.1.</w:t>
      </w:r>
      <w:r w:rsidRPr="00604963">
        <w:tab/>
        <w:t>Chassis dynamometer</w:t>
      </w:r>
      <w:bookmarkEnd w:id="9"/>
    </w:p>
    <w:p w14:paraId="4583B55F" w14:textId="77777777" w:rsidR="00A54226" w:rsidRPr="005A2F86" w:rsidRDefault="00A54226" w:rsidP="00A54226">
      <w:pPr>
        <w:pStyle w:val="SingleTxtG"/>
        <w:ind w:left="2268" w:hanging="1134"/>
      </w:pPr>
      <w:r w:rsidRPr="005A2F86">
        <w:tab/>
        <w:t>The chassis dynamometer requirements are given in Appendix 1.</w:t>
      </w:r>
    </w:p>
    <w:p w14:paraId="4583B560" w14:textId="77777777" w:rsidR="00A54226" w:rsidRPr="00604963" w:rsidRDefault="00A54226" w:rsidP="00A54226">
      <w:pPr>
        <w:pStyle w:val="SingleTxtG"/>
        <w:ind w:left="2268" w:hanging="1134"/>
      </w:pPr>
      <w:bookmarkStart w:id="10" w:name="_Toc73179305"/>
      <w:r w:rsidRPr="00604963">
        <w:t>4.2.</w:t>
      </w:r>
      <w:r w:rsidRPr="00604963">
        <w:tab/>
        <w:t>Exhaust dilution system</w:t>
      </w:r>
      <w:bookmarkEnd w:id="10"/>
    </w:p>
    <w:p w14:paraId="4583B561" w14:textId="77777777" w:rsidR="00A54226" w:rsidRPr="005A2F86" w:rsidRDefault="00A54226" w:rsidP="00A54226">
      <w:pPr>
        <w:pStyle w:val="SingleTxtG"/>
        <w:ind w:left="2268" w:hanging="1134"/>
      </w:pPr>
      <w:r w:rsidRPr="005A2F86">
        <w:tab/>
        <w:t>The exhaust dilution system requirements are given in Appendix 2.</w:t>
      </w:r>
    </w:p>
    <w:p w14:paraId="4583B562" w14:textId="77777777" w:rsidR="00A54226" w:rsidRPr="00604963" w:rsidRDefault="00A54226" w:rsidP="00A54226">
      <w:pPr>
        <w:pStyle w:val="SingleTxtG"/>
        <w:ind w:left="2268" w:hanging="1134"/>
      </w:pPr>
      <w:bookmarkStart w:id="11" w:name="_Toc73179306"/>
      <w:r w:rsidRPr="00604963">
        <w:t>4.3.</w:t>
      </w:r>
      <w:r w:rsidRPr="00604963">
        <w:tab/>
        <w:t>Gaseous emissions sampling and analysis</w:t>
      </w:r>
      <w:bookmarkEnd w:id="11"/>
    </w:p>
    <w:p w14:paraId="4583B563" w14:textId="77777777" w:rsidR="00A54226" w:rsidRPr="005A2F86" w:rsidRDefault="00A54226" w:rsidP="00A54226">
      <w:pPr>
        <w:pStyle w:val="SingleTxtG"/>
        <w:ind w:left="2268" w:hanging="1134"/>
      </w:pPr>
      <w:r w:rsidRPr="005A2F86">
        <w:tab/>
        <w:t>The gaseous emissions sampling and analysis equipment requirements are given in Appendix 3.</w:t>
      </w:r>
    </w:p>
    <w:p w14:paraId="4583B564" w14:textId="77777777" w:rsidR="00A54226" w:rsidRPr="00AE7C4E" w:rsidRDefault="00A54226" w:rsidP="00A54226">
      <w:pPr>
        <w:pStyle w:val="SingleTxtG"/>
        <w:ind w:left="2268" w:hanging="1134"/>
      </w:pPr>
      <w:bookmarkStart w:id="12" w:name="_Toc73179307"/>
      <w:r w:rsidRPr="00AE7C4E">
        <w:t>4.4.</w:t>
      </w:r>
      <w:r w:rsidRPr="00AE7C4E">
        <w:tab/>
        <w:t>Particulate Mass (PM) emissions equipment</w:t>
      </w:r>
      <w:bookmarkEnd w:id="12"/>
    </w:p>
    <w:p w14:paraId="4583B565" w14:textId="77777777" w:rsidR="00A54226" w:rsidRPr="005A2F86" w:rsidRDefault="00A54226" w:rsidP="00A54226">
      <w:pPr>
        <w:pStyle w:val="SingleTxtG"/>
        <w:ind w:left="2268" w:hanging="1134"/>
      </w:pPr>
      <w:r w:rsidRPr="005A2F86">
        <w:tab/>
        <w:t>The particulate mass sampling and measurement requirements are given in Appendix 4.</w:t>
      </w:r>
    </w:p>
    <w:p w14:paraId="4583B566" w14:textId="77777777" w:rsidR="00A54226" w:rsidRPr="00AE7C4E" w:rsidRDefault="00A54226" w:rsidP="00A54226">
      <w:pPr>
        <w:pStyle w:val="SingleTxtG"/>
        <w:ind w:left="2268" w:hanging="1134"/>
      </w:pPr>
      <w:bookmarkStart w:id="13" w:name="_Toc73179308"/>
      <w:r w:rsidRPr="00AE7C4E">
        <w:t>4.5.</w:t>
      </w:r>
      <w:r w:rsidRPr="00AE7C4E">
        <w:tab/>
        <w:t>Particle Number (PN) emissions equipment</w:t>
      </w:r>
      <w:bookmarkEnd w:id="13"/>
    </w:p>
    <w:p w14:paraId="4583B567" w14:textId="77777777" w:rsidR="00A54226" w:rsidRPr="004E4EF7" w:rsidRDefault="00A54226" w:rsidP="00A54226">
      <w:pPr>
        <w:pStyle w:val="SingleTxtG"/>
        <w:ind w:left="2268" w:hanging="1134"/>
      </w:pPr>
      <w:r w:rsidRPr="004E4EF7">
        <w:tab/>
        <w:t>The particle number sampling and measurement requirements are given in Appendix 5.</w:t>
      </w:r>
    </w:p>
    <w:p w14:paraId="4583B568" w14:textId="77777777" w:rsidR="00A54226" w:rsidRPr="00AE7C4E" w:rsidRDefault="00A54226" w:rsidP="00A54226">
      <w:pPr>
        <w:pStyle w:val="SingleTxtG"/>
        <w:ind w:left="2268" w:hanging="1134"/>
      </w:pPr>
      <w:bookmarkStart w:id="14" w:name="_Toc73179309"/>
      <w:r w:rsidRPr="00AE7C4E">
        <w:t>4.6.</w:t>
      </w:r>
      <w:r w:rsidRPr="00AE7C4E">
        <w:tab/>
        <w:t>General test cell equipment</w:t>
      </w:r>
      <w:bookmarkEnd w:id="14"/>
    </w:p>
    <w:p w14:paraId="4583B569" w14:textId="77777777" w:rsidR="00A54226" w:rsidRPr="004E4EF7" w:rsidRDefault="00A54226" w:rsidP="00A54226">
      <w:pPr>
        <w:pStyle w:val="SingleTxtG"/>
        <w:ind w:left="2268" w:hanging="1134"/>
      </w:pPr>
      <w:r w:rsidRPr="004E4EF7">
        <w:tab/>
        <w:t>The following temperatures shall be measured with an accuracy of </w:t>
      </w:r>
      <w:r w:rsidRPr="004E4EF7">
        <w:sym w:font="Symbol" w:char="F0B1"/>
      </w:r>
      <w:r w:rsidRPr="004E4EF7">
        <w:t>1.5 K:</w:t>
      </w:r>
    </w:p>
    <w:p w14:paraId="4583B56A" w14:textId="77777777" w:rsidR="00A54226" w:rsidRPr="005A2F86" w:rsidRDefault="00A54226" w:rsidP="00A54226">
      <w:pPr>
        <w:pStyle w:val="SingleTxtG"/>
        <w:ind w:left="2268" w:hanging="1134"/>
      </w:pPr>
      <w:r w:rsidRPr="005A2F86">
        <w:tab/>
        <w:t>(a)</w:t>
      </w:r>
      <w:r w:rsidRPr="005A2F86">
        <w:tab/>
        <w:t>Test cell ambient air</w:t>
      </w:r>
      <w:r>
        <w:t>;</w:t>
      </w:r>
    </w:p>
    <w:p w14:paraId="4583B56B" w14:textId="77777777" w:rsidR="00A54226" w:rsidRPr="005A2F86" w:rsidRDefault="00A54226" w:rsidP="00A54226">
      <w:pPr>
        <w:pStyle w:val="SingleTxtG"/>
        <w:ind w:left="2268" w:hanging="1134"/>
      </w:pPr>
      <w:r w:rsidRPr="005A2F86">
        <w:tab/>
        <w:t>(b)</w:t>
      </w:r>
      <w:r w:rsidRPr="005A2F86">
        <w:tab/>
        <w:t>Intake air to the engine</w:t>
      </w:r>
      <w:r>
        <w:t>;</w:t>
      </w:r>
    </w:p>
    <w:p w14:paraId="4583B56C" w14:textId="77777777" w:rsidR="00A54226" w:rsidRPr="005A2F86" w:rsidRDefault="00A54226" w:rsidP="00A54226">
      <w:pPr>
        <w:pStyle w:val="SingleTxtG"/>
        <w:ind w:left="2268" w:hanging="1134"/>
      </w:pPr>
      <w:r w:rsidRPr="005A2F86">
        <w:tab/>
        <w:t>(c)</w:t>
      </w:r>
      <w:r w:rsidRPr="005A2F86">
        <w:tab/>
        <w:t xml:space="preserve">Dilution and sampling system temperatures as required for emissions </w:t>
      </w:r>
      <w:r>
        <w:tab/>
      </w:r>
      <w:r>
        <w:tab/>
      </w:r>
      <w:r w:rsidRPr="005A2F86">
        <w:t>measurement systems defined in Appendices 2 to 5 of this annex.</w:t>
      </w:r>
    </w:p>
    <w:p w14:paraId="4583B56D" w14:textId="77777777" w:rsidR="00A54226" w:rsidRPr="005A2F86" w:rsidRDefault="00A54226" w:rsidP="00A54226">
      <w:pPr>
        <w:pStyle w:val="SingleTxtG"/>
        <w:ind w:left="2268" w:hanging="1134"/>
      </w:pPr>
      <w:r w:rsidRPr="005A2F86">
        <w:tab/>
        <w:t xml:space="preserve">The atmospheric pressure shall be measurable to within </w:t>
      </w:r>
      <w:r w:rsidRPr="005A2F86">
        <w:sym w:font="Symbol" w:char="F0B1"/>
      </w:r>
      <w:r w:rsidRPr="005A2F86">
        <w:t>0.1 kPa.</w:t>
      </w:r>
    </w:p>
    <w:p w14:paraId="4583B56E" w14:textId="77777777" w:rsidR="00A54226" w:rsidRPr="005A2F86" w:rsidRDefault="00A54226" w:rsidP="00A54226">
      <w:pPr>
        <w:pStyle w:val="SingleTxtG"/>
        <w:ind w:left="2268" w:hanging="1134"/>
      </w:pPr>
      <w:r w:rsidRPr="005A2F86">
        <w:tab/>
        <w:t>The absolute humidity (H) shall be measurable to within </w:t>
      </w:r>
      <w:r w:rsidRPr="005A2F86">
        <w:sym w:font="Symbol" w:char="F0B1"/>
      </w:r>
      <w:r w:rsidRPr="005A2F86">
        <w:t>5 per cent.</w:t>
      </w:r>
    </w:p>
    <w:p w14:paraId="4583B56F" w14:textId="77777777" w:rsidR="00A54226" w:rsidRPr="00AE7C4E" w:rsidRDefault="00A54226" w:rsidP="00A54226">
      <w:pPr>
        <w:pStyle w:val="SingleTxtG"/>
        <w:ind w:left="2268" w:hanging="1134"/>
      </w:pPr>
      <w:bookmarkStart w:id="15" w:name="_Toc73179310"/>
      <w:r w:rsidRPr="00AE7C4E">
        <w:t>5.</w:t>
      </w:r>
      <w:r w:rsidRPr="00AE7C4E">
        <w:tab/>
        <w:t>D</w:t>
      </w:r>
      <w:r>
        <w:t>etermination of vehicle road load</w:t>
      </w:r>
      <w:bookmarkEnd w:id="15"/>
    </w:p>
    <w:p w14:paraId="4583B570" w14:textId="77777777" w:rsidR="00A54226" w:rsidRPr="00AE7C4E" w:rsidRDefault="00A54226" w:rsidP="00A54226">
      <w:pPr>
        <w:pStyle w:val="SingleTxtG"/>
        <w:ind w:left="2268" w:hanging="1134"/>
      </w:pPr>
      <w:bookmarkStart w:id="16" w:name="_Toc73179311"/>
      <w:r w:rsidRPr="00AE7C4E">
        <w:t>5.1.</w:t>
      </w:r>
      <w:r w:rsidRPr="00AE7C4E">
        <w:tab/>
        <w:t>Test procedure</w:t>
      </w:r>
      <w:bookmarkEnd w:id="16"/>
    </w:p>
    <w:p w14:paraId="4583B571" w14:textId="77777777" w:rsidR="00A54226" w:rsidRPr="004E4EF7" w:rsidRDefault="00A54226" w:rsidP="00A54226">
      <w:pPr>
        <w:pStyle w:val="SingleTxtG"/>
        <w:ind w:left="2268" w:hanging="1134"/>
      </w:pPr>
      <w:r w:rsidRPr="004E4EF7">
        <w:tab/>
        <w:t>The procedure for measuring the vehicle road load is described in Appendix 7.</w:t>
      </w:r>
    </w:p>
    <w:p w14:paraId="4583B572" w14:textId="77777777" w:rsidR="00A54226" w:rsidRDefault="00A54226" w:rsidP="00A54226">
      <w:pPr>
        <w:pStyle w:val="SingleTxtG"/>
        <w:ind w:left="2268" w:hanging="1134"/>
      </w:pPr>
      <w:r w:rsidRPr="004E4EF7">
        <w:tab/>
        <w:t>This procedure is not required if the chassis dynamometer load is to be set according to the reference mass of the vehicle.</w:t>
      </w:r>
    </w:p>
    <w:p w14:paraId="4583B573" w14:textId="77777777" w:rsidR="00A54226" w:rsidRPr="00AE7C4E" w:rsidRDefault="00A54226" w:rsidP="00A54226">
      <w:pPr>
        <w:pStyle w:val="SingleTxtG"/>
        <w:ind w:left="2268" w:hanging="1134"/>
      </w:pPr>
      <w:r>
        <w:br w:type="page"/>
      </w:r>
      <w:bookmarkStart w:id="17" w:name="_Toc73179312"/>
      <w:r w:rsidRPr="00AE7C4E">
        <w:lastRenderedPageBreak/>
        <w:t>6.</w:t>
      </w:r>
      <w:r w:rsidRPr="00AE7C4E">
        <w:tab/>
        <w:t>E</w:t>
      </w:r>
      <w:r>
        <w:t>missions test procedure</w:t>
      </w:r>
      <w:bookmarkEnd w:id="17"/>
    </w:p>
    <w:p w14:paraId="4583B574" w14:textId="77777777" w:rsidR="00A54226" w:rsidRPr="00AE7C4E" w:rsidRDefault="00A54226" w:rsidP="00A54226">
      <w:pPr>
        <w:pStyle w:val="SingleTxtG"/>
        <w:ind w:left="2268" w:hanging="1134"/>
      </w:pPr>
      <w:bookmarkStart w:id="18" w:name="_Toc73179313"/>
      <w:r w:rsidRPr="00AE7C4E">
        <w:t>6.1.</w:t>
      </w:r>
      <w:r w:rsidRPr="00AE7C4E">
        <w:tab/>
        <w:t>Test cycle</w:t>
      </w:r>
      <w:bookmarkEnd w:id="18"/>
    </w:p>
    <w:p w14:paraId="4583B575" w14:textId="77777777" w:rsidR="00A54226" w:rsidRPr="005A2F86" w:rsidRDefault="00A54226" w:rsidP="00A54226">
      <w:pPr>
        <w:pStyle w:val="SingleTxtG"/>
        <w:ind w:left="2268" w:hanging="1134"/>
      </w:pPr>
      <w:r w:rsidRPr="005A2F86">
        <w:tab/>
        <w:t>The operating cycle, made up of a Part One (urban cycle) and Part Two (extra-urban cycle), is illustrated in Figure</w:t>
      </w:r>
      <w:r>
        <w:t> </w:t>
      </w:r>
      <w:r w:rsidRPr="005A2F86">
        <w:t>1.</w:t>
      </w:r>
      <w:r>
        <w:t xml:space="preserve"> </w:t>
      </w:r>
      <w:r w:rsidRPr="005A2F86">
        <w:t>During the complete test the elementary urban cycle is run four times followed, by Part Two.</w:t>
      </w:r>
    </w:p>
    <w:p w14:paraId="4583B576" w14:textId="77777777" w:rsidR="00A54226" w:rsidRPr="004E4EF7" w:rsidRDefault="00A54226" w:rsidP="00A54226">
      <w:pPr>
        <w:pStyle w:val="SingleTxtG"/>
        <w:ind w:left="2268" w:hanging="1134"/>
      </w:pPr>
      <w:r w:rsidRPr="004E4EF7">
        <w:t>6.1.1.</w:t>
      </w:r>
      <w:r w:rsidRPr="004E4EF7">
        <w:tab/>
        <w:t>Elementary urban cycle</w:t>
      </w:r>
    </w:p>
    <w:p w14:paraId="4583B577" w14:textId="77777777" w:rsidR="00A54226" w:rsidRPr="00AE7C4E" w:rsidRDefault="00A54226" w:rsidP="00A54226">
      <w:pPr>
        <w:pStyle w:val="SingleTxtG"/>
        <w:ind w:left="2268" w:hanging="1134"/>
      </w:pPr>
      <w:r w:rsidRPr="004E4EF7">
        <w:tab/>
        <w:t xml:space="preserve">Part One of the test cycle comprises 4 times </w:t>
      </w:r>
      <w:r w:rsidRPr="00AE7C4E">
        <w:t>the elementary urban cycle which is defined in Table</w:t>
      </w:r>
      <w:r>
        <w:t> </w:t>
      </w:r>
      <w:r w:rsidRPr="00AE7C4E">
        <w:t>1, illustrated in Figure</w:t>
      </w:r>
      <w:r>
        <w:t> </w:t>
      </w:r>
      <w:r w:rsidRPr="00AE7C4E">
        <w:t>2, and summarized below.</w:t>
      </w:r>
    </w:p>
    <w:p w14:paraId="4583B578" w14:textId="77777777" w:rsidR="00A54226" w:rsidRPr="005A2F86" w:rsidRDefault="00A54226" w:rsidP="00A54226">
      <w:pPr>
        <w:pStyle w:val="SingleTxtG"/>
        <w:ind w:left="2268" w:hanging="1134"/>
      </w:pPr>
      <w:r w:rsidRPr="005A2F86">
        <w:t>Breakdown by phases:</w:t>
      </w:r>
    </w:p>
    <w:tbl>
      <w:tblPr>
        <w:tblW w:w="7371" w:type="dxa"/>
        <w:tblInd w:w="1200" w:type="dxa"/>
        <w:tblLayout w:type="fixed"/>
        <w:tblCellMar>
          <w:left w:w="120" w:type="dxa"/>
          <w:right w:w="120" w:type="dxa"/>
        </w:tblCellMar>
        <w:tblLook w:val="0000" w:firstRow="0" w:lastRow="0" w:firstColumn="0" w:lastColumn="0" w:noHBand="0" w:noVBand="0"/>
      </w:tblPr>
      <w:tblGrid>
        <w:gridCol w:w="4014"/>
        <w:gridCol w:w="1310"/>
        <w:gridCol w:w="1080"/>
        <w:gridCol w:w="967"/>
      </w:tblGrid>
      <w:tr w:rsidR="00A54226" w:rsidRPr="00B10654" w14:paraId="4583B57D" w14:textId="77777777" w:rsidTr="0083175A">
        <w:tc>
          <w:tcPr>
            <w:tcW w:w="3986" w:type="dxa"/>
            <w:tcBorders>
              <w:top w:val="single" w:sz="7" w:space="0" w:color="000000"/>
              <w:left w:val="single" w:sz="7" w:space="0" w:color="000000"/>
              <w:bottom w:val="single" w:sz="7" w:space="0" w:color="000000"/>
              <w:right w:val="single" w:sz="4" w:space="0" w:color="auto"/>
            </w:tcBorders>
          </w:tcPr>
          <w:p w14:paraId="4583B579" w14:textId="77777777" w:rsidR="00A54226" w:rsidRPr="00B10654"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hanging="1134"/>
              <w:jc w:val="both"/>
              <w:rPr>
                <w:i/>
                <w:sz w:val="16"/>
                <w:szCs w:val="16"/>
              </w:rPr>
            </w:pPr>
          </w:p>
        </w:tc>
        <w:tc>
          <w:tcPr>
            <w:tcW w:w="1301" w:type="dxa"/>
            <w:tcBorders>
              <w:top w:val="single" w:sz="4" w:space="0" w:color="auto"/>
              <w:left w:val="single" w:sz="4" w:space="0" w:color="auto"/>
              <w:bottom w:val="single" w:sz="4" w:space="0" w:color="auto"/>
              <w:right w:val="single" w:sz="4" w:space="0" w:color="auto"/>
            </w:tcBorders>
          </w:tcPr>
          <w:p w14:paraId="4583B57A" w14:textId="77777777" w:rsidR="00A54226" w:rsidRPr="00B10654"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hanging="1134"/>
              <w:jc w:val="right"/>
              <w:rPr>
                <w:i/>
                <w:sz w:val="16"/>
                <w:szCs w:val="16"/>
              </w:rPr>
            </w:pPr>
            <w:r w:rsidRPr="00B10654">
              <w:rPr>
                <w:i/>
                <w:sz w:val="16"/>
                <w:szCs w:val="16"/>
              </w:rPr>
              <w:t>Time (s)</w:t>
            </w:r>
          </w:p>
        </w:tc>
        <w:tc>
          <w:tcPr>
            <w:tcW w:w="1073" w:type="dxa"/>
            <w:tcBorders>
              <w:top w:val="single" w:sz="4" w:space="0" w:color="auto"/>
              <w:left w:val="single" w:sz="4" w:space="0" w:color="auto"/>
            </w:tcBorders>
          </w:tcPr>
          <w:p w14:paraId="4583B57B" w14:textId="77777777" w:rsidR="00A54226" w:rsidRPr="00B10654"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hanging="1134"/>
              <w:jc w:val="right"/>
              <w:rPr>
                <w:i/>
                <w:sz w:val="16"/>
                <w:szCs w:val="16"/>
              </w:rPr>
            </w:pPr>
            <w:r w:rsidRPr="00B10654">
              <w:rPr>
                <w:i/>
                <w:sz w:val="16"/>
                <w:szCs w:val="16"/>
              </w:rPr>
              <w:t>per cent</w:t>
            </w:r>
          </w:p>
        </w:tc>
        <w:tc>
          <w:tcPr>
            <w:tcW w:w="960" w:type="dxa"/>
            <w:tcBorders>
              <w:top w:val="single" w:sz="7" w:space="0" w:color="000000"/>
              <w:left w:val="nil"/>
              <w:bottom w:val="single" w:sz="7" w:space="0" w:color="000000"/>
              <w:right w:val="single" w:sz="7" w:space="0" w:color="000000"/>
            </w:tcBorders>
          </w:tcPr>
          <w:p w14:paraId="4583B57C" w14:textId="77777777" w:rsidR="00A54226" w:rsidRPr="00B10654"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hanging="1134"/>
              <w:jc w:val="both"/>
              <w:rPr>
                <w:i/>
                <w:sz w:val="16"/>
                <w:szCs w:val="16"/>
              </w:rPr>
            </w:pPr>
          </w:p>
        </w:tc>
      </w:tr>
      <w:tr w:rsidR="00A54226" w:rsidRPr="00E603BB" w14:paraId="4583B582" w14:textId="77777777" w:rsidTr="0083175A">
        <w:tc>
          <w:tcPr>
            <w:tcW w:w="3986" w:type="dxa"/>
            <w:tcBorders>
              <w:top w:val="single" w:sz="7" w:space="0" w:color="000000"/>
              <w:left w:val="single" w:sz="7" w:space="0" w:color="000000"/>
              <w:bottom w:val="single" w:sz="7" w:space="0" w:color="000000"/>
              <w:right w:val="single" w:sz="7" w:space="0" w:color="000000"/>
            </w:tcBorders>
          </w:tcPr>
          <w:p w14:paraId="4583B57E"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Idling</w:t>
            </w:r>
          </w:p>
        </w:tc>
        <w:tc>
          <w:tcPr>
            <w:tcW w:w="1301" w:type="dxa"/>
            <w:tcBorders>
              <w:top w:val="single" w:sz="4" w:space="0" w:color="auto"/>
              <w:left w:val="single" w:sz="7" w:space="0" w:color="000000"/>
              <w:bottom w:val="single" w:sz="7" w:space="0" w:color="000000"/>
              <w:right w:val="single" w:sz="7" w:space="0" w:color="000000"/>
            </w:tcBorders>
          </w:tcPr>
          <w:p w14:paraId="4583B57F"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60</w:t>
            </w:r>
          </w:p>
        </w:tc>
        <w:tc>
          <w:tcPr>
            <w:tcW w:w="1073" w:type="dxa"/>
            <w:tcBorders>
              <w:top w:val="single" w:sz="7" w:space="0" w:color="000000"/>
              <w:left w:val="single" w:sz="7" w:space="0" w:color="000000"/>
              <w:bottom w:val="single" w:sz="7" w:space="0" w:color="000000"/>
              <w:right w:val="single" w:sz="7" w:space="0" w:color="000000"/>
            </w:tcBorders>
          </w:tcPr>
          <w:p w14:paraId="4583B580"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30.8</w:t>
            </w:r>
          </w:p>
        </w:tc>
        <w:tc>
          <w:tcPr>
            <w:tcW w:w="960" w:type="dxa"/>
            <w:tcBorders>
              <w:top w:val="single" w:sz="7" w:space="0" w:color="000000"/>
              <w:left w:val="single" w:sz="7" w:space="0" w:color="000000"/>
              <w:bottom w:val="single" w:sz="7" w:space="0" w:color="000000"/>
              <w:right w:val="single" w:sz="7" w:space="0" w:color="000000"/>
            </w:tcBorders>
          </w:tcPr>
          <w:p w14:paraId="4583B581"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35.4</w:t>
            </w:r>
          </w:p>
        </w:tc>
      </w:tr>
      <w:tr w:rsidR="00A54226" w:rsidRPr="00E603BB" w14:paraId="4583B587" w14:textId="77777777" w:rsidTr="0083175A">
        <w:tc>
          <w:tcPr>
            <w:tcW w:w="3986" w:type="dxa"/>
            <w:tcBorders>
              <w:top w:val="single" w:sz="7" w:space="0" w:color="000000"/>
              <w:left w:val="single" w:sz="7" w:space="0" w:color="000000"/>
              <w:bottom w:val="single" w:sz="7" w:space="0" w:color="000000"/>
              <w:right w:val="single" w:sz="7" w:space="0" w:color="000000"/>
            </w:tcBorders>
          </w:tcPr>
          <w:p w14:paraId="4583B583" w14:textId="77777777" w:rsidR="00A54226" w:rsidRPr="00E603BB" w:rsidRDefault="00A54226" w:rsidP="00A54226">
            <w:pPr>
              <w:ind w:left="1134" w:hanging="1134"/>
              <w:jc w:val="both"/>
              <w:rPr>
                <w:sz w:val="20"/>
              </w:rPr>
            </w:pPr>
            <w:r w:rsidRPr="00E603BB">
              <w:rPr>
                <w:sz w:val="20"/>
              </w:rPr>
              <w:t>Deceleration, clutch disengaged</w:t>
            </w:r>
          </w:p>
        </w:tc>
        <w:tc>
          <w:tcPr>
            <w:tcW w:w="1301" w:type="dxa"/>
            <w:tcBorders>
              <w:top w:val="single" w:sz="7" w:space="0" w:color="000000"/>
              <w:left w:val="single" w:sz="7" w:space="0" w:color="000000"/>
              <w:bottom w:val="single" w:sz="7" w:space="0" w:color="000000"/>
              <w:right w:val="single" w:sz="7" w:space="0" w:color="000000"/>
            </w:tcBorders>
          </w:tcPr>
          <w:p w14:paraId="4583B584"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9</w:t>
            </w:r>
          </w:p>
        </w:tc>
        <w:tc>
          <w:tcPr>
            <w:tcW w:w="1073" w:type="dxa"/>
            <w:tcBorders>
              <w:top w:val="single" w:sz="7" w:space="0" w:color="000000"/>
              <w:left w:val="single" w:sz="7" w:space="0" w:color="000000"/>
              <w:bottom w:val="single" w:sz="7" w:space="0" w:color="000000"/>
              <w:right w:val="nil"/>
            </w:tcBorders>
          </w:tcPr>
          <w:p w14:paraId="4583B585"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4.6</w:t>
            </w:r>
          </w:p>
        </w:tc>
        <w:tc>
          <w:tcPr>
            <w:tcW w:w="960" w:type="dxa"/>
            <w:tcBorders>
              <w:top w:val="single" w:sz="7" w:space="0" w:color="000000"/>
              <w:left w:val="nil"/>
              <w:bottom w:val="single" w:sz="7" w:space="0" w:color="000000"/>
              <w:right w:val="single" w:sz="7" w:space="0" w:color="000000"/>
            </w:tcBorders>
          </w:tcPr>
          <w:p w14:paraId="4583B586"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p>
        </w:tc>
      </w:tr>
      <w:tr w:rsidR="00A54226" w:rsidRPr="00E603BB" w14:paraId="4583B58C" w14:textId="77777777" w:rsidTr="0083175A">
        <w:tc>
          <w:tcPr>
            <w:tcW w:w="3986" w:type="dxa"/>
            <w:tcBorders>
              <w:top w:val="single" w:sz="7" w:space="0" w:color="000000"/>
              <w:left w:val="single" w:sz="7" w:space="0" w:color="000000"/>
              <w:bottom w:val="single" w:sz="7" w:space="0" w:color="000000"/>
              <w:right w:val="single" w:sz="7" w:space="0" w:color="000000"/>
            </w:tcBorders>
          </w:tcPr>
          <w:p w14:paraId="4583B588"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Gear-changing</w:t>
            </w:r>
          </w:p>
        </w:tc>
        <w:tc>
          <w:tcPr>
            <w:tcW w:w="1301" w:type="dxa"/>
            <w:tcBorders>
              <w:top w:val="single" w:sz="7" w:space="0" w:color="000000"/>
              <w:left w:val="single" w:sz="7" w:space="0" w:color="000000"/>
              <w:bottom w:val="single" w:sz="7" w:space="0" w:color="000000"/>
              <w:right w:val="single" w:sz="7" w:space="0" w:color="000000"/>
            </w:tcBorders>
          </w:tcPr>
          <w:p w14:paraId="4583B589"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8</w:t>
            </w:r>
          </w:p>
        </w:tc>
        <w:tc>
          <w:tcPr>
            <w:tcW w:w="1073" w:type="dxa"/>
            <w:tcBorders>
              <w:top w:val="single" w:sz="7" w:space="0" w:color="000000"/>
              <w:left w:val="single" w:sz="7" w:space="0" w:color="000000"/>
              <w:bottom w:val="single" w:sz="7" w:space="0" w:color="000000"/>
              <w:right w:val="nil"/>
            </w:tcBorders>
          </w:tcPr>
          <w:p w14:paraId="4583B58A"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4.1</w:t>
            </w:r>
          </w:p>
        </w:tc>
        <w:tc>
          <w:tcPr>
            <w:tcW w:w="960" w:type="dxa"/>
            <w:tcBorders>
              <w:top w:val="single" w:sz="7" w:space="0" w:color="000000"/>
              <w:left w:val="nil"/>
              <w:bottom w:val="single" w:sz="7" w:space="0" w:color="000000"/>
              <w:right w:val="single" w:sz="7" w:space="0" w:color="000000"/>
            </w:tcBorders>
          </w:tcPr>
          <w:p w14:paraId="4583B58B"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p>
        </w:tc>
      </w:tr>
      <w:tr w:rsidR="00A54226" w:rsidRPr="00E603BB" w14:paraId="4583B591" w14:textId="77777777" w:rsidTr="0083175A">
        <w:tc>
          <w:tcPr>
            <w:tcW w:w="3986" w:type="dxa"/>
            <w:tcBorders>
              <w:top w:val="single" w:sz="7" w:space="0" w:color="000000"/>
              <w:left w:val="single" w:sz="7" w:space="0" w:color="000000"/>
              <w:bottom w:val="single" w:sz="7" w:space="0" w:color="000000"/>
              <w:right w:val="single" w:sz="7" w:space="0" w:color="000000"/>
            </w:tcBorders>
          </w:tcPr>
          <w:p w14:paraId="4583B58D"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Accelerations</w:t>
            </w:r>
          </w:p>
        </w:tc>
        <w:tc>
          <w:tcPr>
            <w:tcW w:w="1301" w:type="dxa"/>
            <w:tcBorders>
              <w:top w:val="single" w:sz="7" w:space="0" w:color="000000"/>
              <w:left w:val="single" w:sz="7" w:space="0" w:color="000000"/>
              <w:bottom w:val="single" w:sz="7" w:space="0" w:color="000000"/>
              <w:right w:val="single" w:sz="7" w:space="0" w:color="000000"/>
            </w:tcBorders>
          </w:tcPr>
          <w:p w14:paraId="4583B58E"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36</w:t>
            </w:r>
          </w:p>
        </w:tc>
        <w:tc>
          <w:tcPr>
            <w:tcW w:w="1073" w:type="dxa"/>
            <w:tcBorders>
              <w:top w:val="single" w:sz="7" w:space="0" w:color="000000"/>
              <w:left w:val="single" w:sz="7" w:space="0" w:color="000000"/>
              <w:bottom w:val="single" w:sz="7" w:space="0" w:color="000000"/>
              <w:right w:val="nil"/>
            </w:tcBorders>
          </w:tcPr>
          <w:p w14:paraId="4583B58F"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18.5</w:t>
            </w:r>
          </w:p>
        </w:tc>
        <w:tc>
          <w:tcPr>
            <w:tcW w:w="960" w:type="dxa"/>
            <w:tcBorders>
              <w:top w:val="single" w:sz="7" w:space="0" w:color="000000"/>
              <w:left w:val="nil"/>
              <w:bottom w:val="single" w:sz="7" w:space="0" w:color="000000"/>
              <w:right w:val="single" w:sz="7" w:space="0" w:color="000000"/>
            </w:tcBorders>
          </w:tcPr>
          <w:p w14:paraId="4583B590"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p>
        </w:tc>
      </w:tr>
      <w:tr w:rsidR="00A54226" w:rsidRPr="00E603BB" w14:paraId="4583B596" w14:textId="77777777" w:rsidTr="0083175A">
        <w:tc>
          <w:tcPr>
            <w:tcW w:w="3986" w:type="dxa"/>
            <w:tcBorders>
              <w:top w:val="single" w:sz="7" w:space="0" w:color="000000"/>
              <w:left w:val="single" w:sz="7" w:space="0" w:color="000000"/>
              <w:bottom w:val="single" w:sz="7" w:space="0" w:color="000000"/>
              <w:right w:val="single" w:sz="7" w:space="0" w:color="000000"/>
            </w:tcBorders>
          </w:tcPr>
          <w:p w14:paraId="4583B592"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Steady-speed periods</w:t>
            </w:r>
          </w:p>
        </w:tc>
        <w:tc>
          <w:tcPr>
            <w:tcW w:w="1301" w:type="dxa"/>
            <w:tcBorders>
              <w:top w:val="single" w:sz="7" w:space="0" w:color="000000"/>
              <w:left w:val="single" w:sz="7" w:space="0" w:color="000000"/>
              <w:bottom w:val="single" w:sz="7" w:space="0" w:color="000000"/>
              <w:right w:val="single" w:sz="7" w:space="0" w:color="000000"/>
            </w:tcBorders>
          </w:tcPr>
          <w:p w14:paraId="4583B593"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57</w:t>
            </w:r>
          </w:p>
        </w:tc>
        <w:tc>
          <w:tcPr>
            <w:tcW w:w="1073" w:type="dxa"/>
            <w:tcBorders>
              <w:top w:val="single" w:sz="7" w:space="0" w:color="000000"/>
              <w:left w:val="single" w:sz="7" w:space="0" w:color="000000"/>
              <w:bottom w:val="single" w:sz="7" w:space="0" w:color="000000"/>
              <w:right w:val="nil"/>
            </w:tcBorders>
          </w:tcPr>
          <w:p w14:paraId="4583B594"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29.2</w:t>
            </w:r>
          </w:p>
        </w:tc>
        <w:tc>
          <w:tcPr>
            <w:tcW w:w="960" w:type="dxa"/>
            <w:tcBorders>
              <w:top w:val="single" w:sz="7" w:space="0" w:color="000000"/>
              <w:left w:val="nil"/>
              <w:bottom w:val="single" w:sz="7" w:space="0" w:color="000000"/>
              <w:right w:val="single" w:sz="7" w:space="0" w:color="000000"/>
            </w:tcBorders>
          </w:tcPr>
          <w:p w14:paraId="4583B595"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p>
        </w:tc>
      </w:tr>
      <w:tr w:rsidR="00A54226" w:rsidRPr="00E603BB" w14:paraId="4583B59B" w14:textId="77777777" w:rsidTr="0083175A">
        <w:tc>
          <w:tcPr>
            <w:tcW w:w="3986" w:type="dxa"/>
            <w:tcBorders>
              <w:top w:val="single" w:sz="7" w:space="0" w:color="000000"/>
              <w:left w:val="single" w:sz="7" w:space="0" w:color="000000"/>
              <w:bottom w:val="single" w:sz="7" w:space="0" w:color="000000"/>
              <w:right w:val="single" w:sz="7" w:space="0" w:color="000000"/>
            </w:tcBorders>
          </w:tcPr>
          <w:p w14:paraId="4583B597"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Decelerations</w:t>
            </w:r>
          </w:p>
        </w:tc>
        <w:tc>
          <w:tcPr>
            <w:tcW w:w="1301" w:type="dxa"/>
            <w:tcBorders>
              <w:top w:val="single" w:sz="7" w:space="0" w:color="000000"/>
              <w:left w:val="single" w:sz="7" w:space="0" w:color="000000"/>
              <w:bottom w:val="single" w:sz="7" w:space="0" w:color="000000"/>
              <w:right w:val="single" w:sz="7" w:space="0" w:color="000000"/>
            </w:tcBorders>
          </w:tcPr>
          <w:p w14:paraId="4583B598"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25</w:t>
            </w:r>
          </w:p>
        </w:tc>
        <w:tc>
          <w:tcPr>
            <w:tcW w:w="1073" w:type="dxa"/>
            <w:tcBorders>
              <w:top w:val="single" w:sz="7" w:space="0" w:color="000000"/>
              <w:left w:val="single" w:sz="7" w:space="0" w:color="000000"/>
              <w:bottom w:val="single" w:sz="7" w:space="0" w:color="000000"/>
              <w:right w:val="nil"/>
            </w:tcBorders>
          </w:tcPr>
          <w:p w14:paraId="4583B599"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12.8</w:t>
            </w:r>
          </w:p>
        </w:tc>
        <w:tc>
          <w:tcPr>
            <w:tcW w:w="960" w:type="dxa"/>
            <w:tcBorders>
              <w:top w:val="single" w:sz="7" w:space="0" w:color="000000"/>
              <w:left w:val="nil"/>
              <w:bottom w:val="single" w:sz="7" w:space="0" w:color="000000"/>
              <w:right w:val="single" w:sz="7" w:space="0" w:color="000000"/>
            </w:tcBorders>
          </w:tcPr>
          <w:p w14:paraId="4583B59A"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p>
        </w:tc>
      </w:tr>
      <w:tr w:rsidR="00A54226" w:rsidRPr="00E603BB" w14:paraId="4583B5A0" w14:textId="77777777" w:rsidTr="0083175A">
        <w:tc>
          <w:tcPr>
            <w:tcW w:w="3986" w:type="dxa"/>
            <w:tcBorders>
              <w:top w:val="single" w:sz="7" w:space="0" w:color="000000"/>
              <w:left w:val="single" w:sz="7" w:space="0" w:color="000000"/>
              <w:bottom w:val="single" w:sz="7" w:space="0" w:color="000000"/>
              <w:right w:val="single" w:sz="7" w:space="0" w:color="000000"/>
            </w:tcBorders>
          </w:tcPr>
          <w:p w14:paraId="4583B59C"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Total</w:t>
            </w:r>
          </w:p>
        </w:tc>
        <w:tc>
          <w:tcPr>
            <w:tcW w:w="1301" w:type="dxa"/>
            <w:tcBorders>
              <w:top w:val="single" w:sz="7" w:space="0" w:color="000000"/>
              <w:left w:val="single" w:sz="7" w:space="0" w:color="000000"/>
              <w:bottom w:val="single" w:sz="7" w:space="0" w:color="000000"/>
              <w:right w:val="single" w:sz="7" w:space="0" w:color="000000"/>
            </w:tcBorders>
          </w:tcPr>
          <w:p w14:paraId="4583B59D"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195</w:t>
            </w:r>
          </w:p>
        </w:tc>
        <w:tc>
          <w:tcPr>
            <w:tcW w:w="1073" w:type="dxa"/>
            <w:tcBorders>
              <w:top w:val="single" w:sz="7" w:space="0" w:color="000000"/>
              <w:left w:val="single" w:sz="7" w:space="0" w:color="000000"/>
              <w:bottom w:val="single" w:sz="7" w:space="0" w:color="000000"/>
              <w:right w:val="nil"/>
            </w:tcBorders>
          </w:tcPr>
          <w:p w14:paraId="4583B59E"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right"/>
              <w:rPr>
                <w:sz w:val="20"/>
              </w:rPr>
            </w:pPr>
            <w:r w:rsidRPr="00E603BB">
              <w:rPr>
                <w:sz w:val="20"/>
              </w:rPr>
              <w:t>100</w:t>
            </w:r>
          </w:p>
        </w:tc>
        <w:tc>
          <w:tcPr>
            <w:tcW w:w="960" w:type="dxa"/>
            <w:tcBorders>
              <w:top w:val="single" w:sz="7" w:space="0" w:color="000000"/>
              <w:left w:val="nil"/>
              <w:bottom w:val="single" w:sz="7" w:space="0" w:color="000000"/>
              <w:right w:val="single" w:sz="7" w:space="0" w:color="000000"/>
            </w:tcBorders>
          </w:tcPr>
          <w:p w14:paraId="4583B59F"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p>
        </w:tc>
      </w:tr>
    </w:tbl>
    <w:p w14:paraId="4583B5A1" w14:textId="77777777" w:rsidR="00A54226" w:rsidRPr="005A2F86" w:rsidRDefault="00A54226" w:rsidP="00A54226">
      <w:pPr>
        <w:spacing w:before="120" w:after="120"/>
        <w:ind w:left="1134" w:hanging="1134"/>
        <w:jc w:val="both"/>
        <w:rPr>
          <w:sz w:val="20"/>
        </w:rPr>
      </w:pPr>
      <w:r w:rsidRPr="005A2F86">
        <w:rPr>
          <w:sz w:val="20"/>
        </w:rPr>
        <w:tab/>
        <w:t>Breakdown by use of gears</w:t>
      </w:r>
      <w:r>
        <w:rPr>
          <w:sz w:val="20"/>
        </w:rPr>
        <w:t>:</w:t>
      </w:r>
    </w:p>
    <w:tbl>
      <w:tblPr>
        <w:tblW w:w="7371" w:type="dxa"/>
        <w:tblInd w:w="1137" w:type="dxa"/>
        <w:tblLayout w:type="fixed"/>
        <w:tblCellMar>
          <w:left w:w="120" w:type="dxa"/>
          <w:right w:w="120" w:type="dxa"/>
        </w:tblCellMar>
        <w:tblLook w:val="0000" w:firstRow="0" w:lastRow="0" w:firstColumn="0" w:lastColumn="0" w:noHBand="0" w:noVBand="0"/>
      </w:tblPr>
      <w:tblGrid>
        <w:gridCol w:w="4141"/>
        <w:gridCol w:w="1165"/>
        <w:gridCol w:w="1085"/>
        <w:gridCol w:w="980"/>
      </w:tblGrid>
      <w:tr w:rsidR="00A54226" w:rsidRPr="00B10654" w14:paraId="4583B5A6" w14:textId="77777777" w:rsidTr="0083175A">
        <w:tc>
          <w:tcPr>
            <w:tcW w:w="4123" w:type="dxa"/>
            <w:tcBorders>
              <w:top w:val="single" w:sz="7" w:space="0" w:color="000000"/>
              <w:left w:val="single" w:sz="7" w:space="0" w:color="000000"/>
              <w:bottom w:val="single" w:sz="7" w:space="0" w:color="000000"/>
              <w:right w:val="single" w:sz="7" w:space="0" w:color="000000"/>
            </w:tcBorders>
            <w:tcMar>
              <w:left w:w="57" w:type="dxa"/>
              <w:right w:w="57" w:type="dxa"/>
            </w:tcMar>
          </w:tcPr>
          <w:p w14:paraId="4583B5A2" w14:textId="77777777" w:rsidR="00A54226" w:rsidRPr="00B10654"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right="57" w:hanging="1134"/>
              <w:jc w:val="both"/>
              <w:rPr>
                <w:i/>
                <w:sz w:val="16"/>
                <w:szCs w:val="16"/>
              </w:rPr>
            </w:pPr>
          </w:p>
        </w:tc>
        <w:tc>
          <w:tcPr>
            <w:tcW w:w="1160" w:type="dxa"/>
            <w:tcBorders>
              <w:top w:val="single" w:sz="7" w:space="0" w:color="000000"/>
              <w:left w:val="single" w:sz="7" w:space="0" w:color="000000"/>
              <w:bottom w:val="single" w:sz="7" w:space="0" w:color="000000"/>
              <w:right w:val="single" w:sz="4" w:space="0" w:color="auto"/>
            </w:tcBorders>
            <w:tcMar>
              <w:left w:w="57" w:type="dxa"/>
              <w:right w:w="57" w:type="dxa"/>
            </w:tcMar>
          </w:tcPr>
          <w:p w14:paraId="4583B5A3" w14:textId="77777777" w:rsidR="00A54226" w:rsidRPr="00B10654"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right="57" w:hanging="1134"/>
              <w:jc w:val="right"/>
              <w:rPr>
                <w:i/>
                <w:sz w:val="16"/>
                <w:szCs w:val="16"/>
              </w:rPr>
            </w:pPr>
            <w:r w:rsidRPr="00B10654">
              <w:rPr>
                <w:i/>
                <w:sz w:val="16"/>
                <w:szCs w:val="16"/>
              </w:rPr>
              <w:t>Time (s)</w:t>
            </w:r>
          </w:p>
        </w:tc>
        <w:tc>
          <w:tcPr>
            <w:tcW w:w="1080" w:type="dxa"/>
            <w:tcBorders>
              <w:top w:val="single" w:sz="4" w:space="0" w:color="auto"/>
              <w:left w:val="single" w:sz="4" w:space="0" w:color="auto"/>
              <w:bottom w:val="single" w:sz="4" w:space="0" w:color="auto"/>
            </w:tcBorders>
            <w:tcMar>
              <w:left w:w="57" w:type="dxa"/>
              <w:right w:w="57" w:type="dxa"/>
            </w:tcMar>
          </w:tcPr>
          <w:p w14:paraId="4583B5A4" w14:textId="77777777" w:rsidR="00A54226" w:rsidRPr="00B10654"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right="57" w:hanging="1134"/>
              <w:jc w:val="right"/>
              <w:rPr>
                <w:i/>
                <w:sz w:val="16"/>
                <w:szCs w:val="16"/>
              </w:rPr>
            </w:pPr>
            <w:r w:rsidRPr="00B10654">
              <w:rPr>
                <w:i/>
                <w:sz w:val="16"/>
                <w:szCs w:val="16"/>
              </w:rPr>
              <w:t>per cent</w:t>
            </w:r>
          </w:p>
        </w:tc>
        <w:tc>
          <w:tcPr>
            <w:tcW w:w="976" w:type="dxa"/>
            <w:tcBorders>
              <w:top w:val="single" w:sz="7" w:space="0" w:color="000000"/>
              <w:left w:val="nil"/>
              <w:bottom w:val="single" w:sz="7" w:space="0" w:color="000000"/>
              <w:right w:val="single" w:sz="7" w:space="0" w:color="000000"/>
            </w:tcBorders>
          </w:tcPr>
          <w:p w14:paraId="4583B5A5" w14:textId="77777777" w:rsidR="00A54226" w:rsidRPr="00B10654"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right="57" w:hanging="1134"/>
              <w:jc w:val="both"/>
              <w:rPr>
                <w:i/>
                <w:sz w:val="16"/>
                <w:szCs w:val="16"/>
              </w:rPr>
            </w:pPr>
          </w:p>
        </w:tc>
      </w:tr>
      <w:tr w:rsidR="00A54226" w:rsidRPr="00E603BB" w14:paraId="4583B5AB" w14:textId="77777777" w:rsidTr="0083175A">
        <w:tc>
          <w:tcPr>
            <w:tcW w:w="4123" w:type="dxa"/>
            <w:tcBorders>
              <w:top w:val="single" w:sz="7" w:space="0" w:color="000000"/>
              <w:left w:val="single" w:sz="7" w:space="0" w:color="000000"/>
              <w:bottom w:val="single" w:sz="7" w:space="0" w:color="000000"/>
              <w:right w:val="single" w:sz="7" w:space="0" w:color="000000"/>
            </w:tcBorders>
            <w:tcMar>
              <w:left w:w="57" w:type="dxa"/>
              <w:right w:w="57" w:type="dxa"/>
            </w:tcMar>
          </w:tcPr>
          <w:p w14:paraId="4583B5A7" w14:textId="77777777"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r w:rsidRPr="00E603BB">
              <w:rPr>
                <w:sz w:val="20"/>
              </w:rPr>
              <w:t>Idling</w:t>
            </w:r>
          </w:p>
        </w:tc>
        <w:tc>
          <w:tcPr>
            <w:tcW w:w="1160" w:type="dxa"/>
            <w:tcBorders>
              <w:top w:val="single" w:sz="7" w:space="0" w:color="000000"/>
              <w:left w:val="single" w:sz="7" w:space="0" w:color="000000"/>
              <w:bottom w:val="single" w:sz="7" w:space="0" w:color="000000"/>
              <w:right w:val="single" w:sz="7" w:space="0" w:color="000000"/>
            </w:tcBorders>
            <w:tcMar>
              <w:left w:w="57" w:type="dxa"/>
              <w:right w:w="57" w:type="dxa"/>
            </w:tcMar>
          </w:tcPr>
          <w:p w14:paraId="4583B5A8" w14:textId="77777777"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60</w:t>
            </w:r>
          </w:p>
        </w:tc>
        <w:tc>
          <w:tcPr>
            <w:tcW w:w="1080" w:type="dxa"/>
            <w:tcBorders>
              <w:top w:val="single" w:sz="7" w:space="0" w:color="000000"/>
              <w:left w:val="single" w:sz="7" w:space="0" w:color="000000"/>
              <w:bottom w:val="single" w:sz="7" w:space="0" w:color="000000"/>
              <w:right w:val="single" w:sz="7" w:space="0" w:color="000000"/>
            </w:tcBorders>
            <w:tcMar>
              <w:left w:w="57" w:type="dxa"/>
              <w:right w:w="57" w:type="dxa"/>
            </w:tcMar>
          </w:tcPr>
          <w:p w14:paraId="4583B5A9" w14:textId="77777777"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30.8</w:t>
            </w:r>
          </w:p>
        </w:tc>
        <w:tc>
          <w:tcPr>
            <w:tcW w:w="976" w:type="dxa"/>
            <w:tcBorders>
              <w:top w:val="single" w:sz="7" w:space="0" w:color="000000"/>
              <w:left w:val="single" w:sz="7" w:space="0" w:color="000000"/>
              <w:bottom w:val="single" w:sz="7" w:space="0" w:color="000000"/>
              <w:right w:val="single" w:sz="7" w:space="0" w:color="000000"/>
            </w:tcBorders>
            <w:tcMar>
              <w:left w:w="57" w:type="dxa"/>
              <w:right w:w="57" w:type="dxa"/>
            </w:tcMar>
          </w:tcPr>
          <w:p w14:paraId="4583B5AA" w14:textId="77777777"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35.4</w:t>
            </w:r>
          </w:p>
        </w:tc>
      </w:tr>
      <w:tr w:rsidR="00A54226" w:rsidRPr="00E603BB" w14:paraId="4583B5B0" w14:textId="77777777" w:rsidTr="0083175A">
        <w:tc>
          <w:tcPr>
            <w:tcW w:w="4123" w:type="dxa"/>
            <w:tcBorders>
              <w:top w:val="single" w:sz="7" w:space="0" w:color="000000"/>
              <w:left w:val="single" w:sz="7" w:space="0" w:color="000000"/>
              <w:bottom w:val="single" w:sz="7" w:space="0" w:color="000000"/>
              <w:right w:val="single" w:sz="7" w:space="0" w:color="000000"/>
            </w:tcBorders>
            <w:tcMar>
              <w:left w:w="57" w:type="dxa"/>
              <w:right w:w="57" w:type="dxa"/>
            </w:tcMar>
          </w:tcPr>
          <w:p w14:paraId="4583B5AC" w14:textId="77777777"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r w:rsidRPr="00E603BB">
              <w:rPr>
                <w:sz w:val="20"/>
              </w:rPr>
              <w:t>Deceleration, clutch disengaged</w:t>
            </w:r>
          </w:p>
        </w:tc>
        <w:tc>
          <w:tcPr>
            <w:tcW w:w="1160" w:type="dxa"/>
            <w:tcBorders>
              <w:top w:val="single" w:sz="7" w:space="0" w:color="000000"/>
              <w:left w:val="single" w:sz="7" w:space="0" w:color="000000"/>
              <w:bottom w:val="single" w:sz="7" w:space="0" w:color="000000"/>
              <w:right w:val="single" w:sz="7" w:space="0" w:color="000000"/>
            </w:tcBorders>
            <w:tcMar>
              <w:left w:w="57" w:type="dxa"/>
              <w:right w:w="57" w:type="dxa"/>
            </w:tcMar>
          </w:tcPr>
          <w:p w14:paraId="4583B5AD" w14:textId="77777777"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9</w:t>
            </w:r>
          </w:p>
        </w:tc>
        <w:tc>
          <w:tcPr>
            <w:tcW w:w="1080" w:type="dxa"/>
            <w:tcBorders>
              <w:top w:val="single" w:sz="7" w:space="0" w:color="000000"/>
              <w:left w:val="single" w:sz="7" w:space="0" w:color="000000"/>
              <w:bottom w:val="single" w:sz="7" w:space="0" w:color="000000"/>
              <w:right w:val="nil"/>
            </w:tcBorders>
            <w:tcMar>
              <w:left w:w="57" w:type="dxa"/>
              <w:right w:w="57" w:type="dxa"/>
            </w:tcMar>
          </w:tcPr>
          <w:p w14:paraId="4583B5AE" w14:textId="77777777"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4.6</w:t>
            </w:r>
          </w:p>
        </w:tc>
        <w:tc>
          <w:tcPr>
            <w:tcW w:w="976" w:type="dxa"/>
            <w:tcBorders>
              <w:top w:val="single" w:sz="7" w:space="0" w:color="000000"/>
              <w:left w:val="nil"/>
              <w:bottom w:val="single" w:sz="7" w:space="0" w:color="000000"/>
              <w:right w:val="single" w:sz="7" w:space="0" w:color="000000"/>
            </w:tcBorders>
            <w:tcMar>
              <w:left w:w="57" w:type="dxa"/>
              <w:right w:w="57" w:type="dxa"/>
            </w:tcMar>
          </w:tcPr>
          <w:p w14:paraId="4583B5AF" w14:textId="77777777"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p>
        </w:tc>
      </w:tr>
      <w:tr w:rsidR="00A54226" w:rsidRPr="00E603BB" w14:paraId="4583B5B5" w14:textId="77777777" w:rsidTr="0083175A">
        <w:tc>
          <w:tcPr>
            <w:tcW w:w="4123" w:type="dxa"/>
            <w:tcBorders>
              <w:top w:val="single" w:sz="7" w:space="0" w:color="000000"/>
              <w:left w:val="single" w:sz="7" w:space="0" w:color="000000"/>
              <w:bottom w:val="single" w:sz="7" w:space="0" w:color="000000"/>
              <w:right w:val="single" w:sz="7" w:space="0" w:color="000000"/>
            </w:tcBorders>
            <w:tcMar>
              <w:left w:w="57" w:type="dxa"/>
              <w:right w:w="57" w:type="dxa"/>
            </w:tcMar>
          </w:tcPr>
          <w:p w14:paraId="4583B5B1" w14:textId="77777777"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r w:rsidRPr="00E603BB">
              <w:rPr>
                <w:sz w:val="20"/>
              </w:rPr>
              <w:t>Gear-changing</w:t>
            </w:r>
          </w:p>
        </w:tc>
        <w:tc>
          <w:tcPr>
            <w:tcW w:w="1160" w:type="dxa"/>
            <w:tcBorders>
              <w:top w:val="single" w:sz="7" w:space="0" w:color="000000"/>
              <w:left w:val="single" w:sz="7" w:space="0" w:color="000000"/>
              <w:bottom w:val="single" w:sz="7" w:space="0" w:color="000000"/>
              <w:right w:val="single" w:sz="7" w:space="0" w:color="000000"/>
            </w:tcBorders>
            <w:tcMar>
              <w:left w:w="57" w:type="dxa"/>
              <w:right w:w="57" w:type="dxa"/>
            </w:tcMar>
          </w:tcPr>
          <w:p w14:paraId="4583B5B2" w14:textId="77777777"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8</w:t>
            </w:r>
          </w:p>
        </w:tc>
        <w:tc>
          <w:tcPr>
            <w:tcW w:w="1080" w:type="dxa"/>
            <w:tcBorders>
              <w:top w:val="single" w:sz="7" w:space="0" w:color="000000"/>
              <w:left w:val="single" w:sz="7" w:space="0" w:color="000000"/>
              <w:bottom w:val="single" w:sz="7" w:space="0" w:color="000000"/>
              <w:right w:val="nil"/>
            </w:tcBorders>
            <w:tcMar>
              <w:left w:w="57" w:type="dxa"/>
              <w:right w:w="57" w:type="dxa"/>
            </w:tcMar>
          </w:tcPr>
          <w:p w14:paraId="4583B5B3" w14:textId="77777777"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4.1</w:t>
            </w:r>
          </w:p>
        </w:tc>
        <w:tc>
          <w:tcPr>
            <w:tcW w:w="976" w:type="dxa"/>
            <w:tcBorders>
              <w:top w:val="single" w:sz="7" w:space="0" w:color="000000"/>
              <w:left w:val="nil"/>
              <w:bottom w:val="single" w:sz="7" w:space="0" w:color="000000"/>
              <w:right w:val="single" w:sz="7" w:space="0" w:color="000000"/>
            </w:tcBorders>
            <w:tcMar>
              <w:left w:w="57" w:type="dxa"/>
              <w:right w:w="57" w:type="dxa"/>
            </w:tcMar>
          </w:tcPr>
          <w:p w14:paraId="4583B5B4" w14:textId="77777777"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p>
        </w:tc>
      </w:tr>
      <w:tr w:rsidR="00A54226" w:rsidRPr="00E603BB" w14:paraId="4583B5BA" w14:textId="77777777" w:rsidTr="0083175A">
        <w:tc>
          <w:tcPr>
            <w:tcW w:w="4123" w:type="dxa"/>
            <w:tcBorders>
              <w:top w:val="single" w:sz="7" w:space="0" w:color="000000"/>
              <w:left w:val="single" w:sz="7" w:space="0" w:color="000000"/>
              <w:bottom w:val="single" w:sz="7" w:space="0" w:color="000000"/>
              <w:right w:val="single" w:sz="7" w:space="0" w:color="000000"/>
            </w:tcBorders>
            <w:tcMar>
              <w:left w:w="57" w:type="dxa"/>
              <w:right w:w="57" w:type="dxa"/>
            </w:tcMar>
          </w:tcPr>
          <w:p w14:paraId="4583B5B6" w14:textId="77777777"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r w:rsidRPr="00E603BB">
              <w:rPr>
                <w:sz w:val="20"/>
              </w:rPr>
              <w:t>First gear</w:t>
            </w:r>
          </w:p>
        </w:tc>
        <w:tc>
          <w:tcPr>
            <w:tcW w:w="1160" w:type="dxa"/>
            <w:tcBorders>
              <w:top w:val="single" w:sz="7" w:space="0" w:color="000000"/>
              <w:left w:val="single" w:sz="7" w:space="0" w:color="000000"/>
              <w:bottom w:val="single" w:sz="7" w:space="0" w:color="000000"/>
              <w:right w:val="single" w:sz="7" w:space="0" w:color="000000"/>
            </w:tcBorders>
            <w:tcMar>
              <w:left w:w="57" w:type="dxa"/>
              <w:right w:w="57" w:type="dxa"/>
            </w:tcMar>
          </w:tcPr>
          <w:p w14:paraId="4583B5B7" w14:textId="77777777"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24</w:t>
            </w:r>
          </w:p>
        </w:tc>
        <w:tc>
          <w:tcPr>
            <w:tcW w:w="1080" w:type="dxa"/>
            <w:tcBorders>
              <w:top w:val="single" w:sz="7" w:space="0" w:color="000000"/>
              <w:left w:val="single" w:sz="7" w:space="0" w:color="000000"/>
              <w:bottom w:val="single" w:sz="7" w:space="0" w:color="000000"/>
              <w:right w:val="nil"/>
            </w:tcBorders>
            <w:tcMar>
              <w:left w:w="57" w:type="dxa"/>
              <w:right w:w="57" w:type="dxa"/>
            </w:tcMar>
          </w:tcPr>
          <w:p w14:paraId="4583B5B8" w14:textId="77777777"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12.3</w:t>
            </w:r>
          </w:p>
        </w:tc>
        <w:tc>
          <w:tcPr>
            <w:tcW w:w="976" w:type="dxa"/>
            <w:tcBorders>
              <w:top w:val="single" w:sz="7" w:space="0" w:color="000000"/>
              <w:left w:val="nil"/>
              <w:bottom w:val="single" w:sz="7" w:space="0" w:color="000000"/>
              <w:right w:val="single" w:sz="7" w:space="0" w:color="000000"/>
            </w:tcBorders>
            <w:tcMar>
              <w:left w:w="57" w:type="dxa"/>
              <w:right w:w="57" w:type="dxa"/>
            </w:tcMar>
          </w:tcPr>
          <w:p w14:paraId="4583B5B9" w14:textId="77777777"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p>
        </w:tc>
      </w:tr>
      <w:tr w:rsidR="00A54226" w:rsidRPr="00E603BB" w14:paraId="4583B5BF" w14:textId="77777777" w:rsidTr="0083175A">
        <w:tc>
          <w:tcPr>
            <w:tcW w:w="4123" w:type="dxa"/>
            <w:tcBorders>
              <w:top w:val="single" w:sz="7" w:space="0" w:color="000000"/>
              <w:left w:val="single" w:sz="7" w:space="0" w:color="000000"/>
              <w:bottom w:val="single" w:sz="7" w:space="0" w:color="000000"/>
              <w:right w:val="single" w:sz="7" w:space="0" w:color="000000"/>
            </w:tcBorders>
            <w:tcMar>
              <w:left w:w="57" w:type="dxa"/>
              <w:right w:w="57" w:type="dxa"/>
            </w:tcMar>
          </w:tcPr>
          <w:p w14:paraId="4583B5BB" w14:textId="77777777"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r w:rsidRPr="00E603BB">
              <w:rPr>
                <w:sz w:val="20"/>
              </w:rPr>
              <w:t>Second gear</w:t>
            </w:r>
          </w:p>
        </w:tc>
        <w:tc>
          <w:tcPr>
            <w:tcW w:w="1160" w:type="dxa"/>
            <w:tcBorders>
              <w:top w:val="single" w:sz="7" w:space="0" w:color="000000"/>
              <w:left w:val="single" w:sz="7" w:space="0" w:color="000000"/>
              <w:bottom w:val="single" w:sz="7" w:space="0" w:color="000000"/>
              <w:right w:val="single" w:sz="7" w:space="0" w:color="000000"/>
            </w:tcBorders>
            <w:tcMar>
              <w:left w:w="57" w:type="dxa"/>
              <w:right w:w="57" w:type="dxa"/>
            </w:tcMar>
          </w:tcPr>
          <w:p w14:paraId="4583B5BC" w14:textId="77777777"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53</w:t>
            </w:r>
          </w:p>
        </w:tc>
        <w:tc>
          <w:tcPr>
            <w:tcW w:w="1080" w:type="dxa"/>
            <w:tcBorders>
              <w:top w:val="single" w:sz="7" w:space="0" w:color="000000"/>
              <w:left w:val="single" w:sz="7" w:space="0" w:color="000000"/>
              <w:bottom w:val="single" w:sz="7" w:space="0" w:color="000000"/>
              <w:right w:val="nil"/>
            </w:tcBorders>
            <w:tcMar>
              <w:left w:w="57" w:type="dxa"/>
              <w:right w:w="57" w:type="dxa"/>
            </w:tcMar>
          </w:tcPr>
          <w:p w14:paraId="4583B5BD" w14:textId="77777777"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27.2</w:t>
            </w:r>
          </w:p>
        </w:tc>
        <w:tc>
          <w:tcPr>
            <w:tcW w:w="976" w:type="dxa"/>
            <w:tcBorders>
              <w:top w:val="single" w:sz="7" w:space="0" w:color="000000"/>
              <w:left w:val="nil"/>
              <w:bottom w:val="single" w:sz="7" w:space="0" w:color="000000"/>
              <w:right w:val="single" w:sz="7" w:space="0" w:color="000000"/>
            </w:tcBorders>
            <w:tcMar>
              <w:left w:w="57" w:type="dxa"/>
              <w:right w:w="57" w:type="dxa"/>
            </w:tcMar>
          </w:tcPr>
          <w:p w14:paraId="4583B5BE" w14:textId="77777777"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p>
        </w:tc>
      </w:tr>
      <w:tr w:rsidR="00A54226" w:rsidRPr="00E603BB" w14:paraId="4583B5C4" w14:textId="77777777" w:rsidTr="0083175A">
        <w:tc>
          <w:tcPr>
            <w:tcW w:w="4123" w:type="dxa"/>
            <w:tcBorders>
              <w:top w:val="single" w:sz="7" w:space="0" w:color="000000"/>
              <w:left w:val="single" w:sz="7" w:space="0" w:color="000000"/>
              <w:bottom w:val="single" w:sz="7" w:space="0" w:color="000000"/>
              <w:right w:val="single" w:sz="7" w:space="0" w:color="000000"/>
            </w:tcBorders>
            <w:tcMar>
              <w:left w:w="57" w:type="dxa"/>
              <w:right w:w="57" w:type="dxa"/>
            </w:tcMar>
          </w:tcPr>
          <w:p w14:paraId="4583B5C0" w14:textId="77777777"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r w:rsidRPr="00E603BB">
              <w:rPr>
                <w:sz w:val="20"/>
              </w:rPr>
              <w:t>Third gear</w:t>
            </w:r>
          </w:p>
        </w:tc>
        <w:tc>
          <w:tcPr>
            <w:tcW w:w="1160" w:type="dxa"/>
            <w:tcBorders>
              <w:top w:val="single" w:sz="7" w:space="0" w:color="000000"/>
              <w:left w:val="single" w:sz="7" w:space="0" w:color="000000"/>
              <w:bottom w:val="single" w:sz="7" w:space="0" w:color="000000"/>
              <w:right w:val="single" w:sz="7" w:space="0" w:color="000000"/>
            </w:tcBorders>
            <w:tcMar>
              <w:left w:w="57" w:type="dxa"/>
              <w:right w:w="57" w:type="dxa"/>
            </w:tcMar>
          </w:tcPr>
          <w:p w14:paraId="4583B5C1" w14:textId="77777777"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41</w:t>
            </w:r>
          </w:p>
        </w:tc>
        <w:tc>
          <w:tcPr>
            <w:tcW w:w="1080" w:type="dxa"/>
            <w:tcBorders>
              <w:top w:val="single" w:sz="7" w:space="0" w:color="000000"/>
              <w:left w:val="single" w:sz="7" w:space="0" w:color="000000"/>
              <w:bottom w:val="single" w:sz="7" w:space="0" w:color="000000"/>
              <w:right w:val="nil"/>
            </w:tcBorders>
            <w:tcMar>
              <w:left w:w="57" w:type="dxa"/>
              <w:right w:w="57" w:type="dxa"/>
            </w:tcMar>
          </w:tcPr>
          <w:p w14:paraId="4583B5C2" w14:textId="77777777"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21</w:t>
            </w:r>
          </w:p>
        </w:tc>
        <w:tc>
          <w:tcPr>
            <w:tcW w:w="976" w:type="dxa"/>
            <w:tcBorders>
              <w:top w:val="single" w:sz="7" w:space="0" w:color="000000"/>
              <w:left w:val="nil"/>
              <w:bottom w:val="single" w:sz="7" w:space="0" w:color="000000"/>
              <w:right w:val="single" w:sz="7" w:space="0" w:color="000000"/>
            </w:tcBorders>
            <w:tcMar>
              <w:left w:w="57" w:type="dxa"/>
              <w:right w:w="57" w:type="dxa"/>
            </w:tcMar>
          </w:tcPr>
          <w:p w14:paraId="4583B5C3" w14:textId="77777777"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p>
        </w:tc>
      </w:tr>
      <w:tr w:rsidR="00A54226" w:rsidRPr="00E603BB" w14:paraId="4583B5C9" w14:textId="77777777" w:rsidTr="0083175A">
        <w:tc>
          <w:tcPr>
            <w:tcW w:w="4123" w:type="dxa"/>
            <w:tcBorders>
              <w:top w:val="single" w:sz="7" w:space="0" w:color="000000"/>
              <w:left w:val="single" w:sz="7" w:space="0" w:color="000000"/>
              <w:bottom w:val="single" w:sz="7" w:space="0" w:color="000000"/>
              <w:right w:val="single" w:sz="7" w:space="0" w:color="000000"/>
            </w:tcBorders>
            <w:tcMar>
              <w:left w:w="57" w:type="dxa"/>
              <w:right w:w="57" w:type="dxa"/>
            </w:tcMar>
          </w:tcPr>
          <w:p w14:paraId="4583B5C5" w14:textId="77777777"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r w:rsidRPr="00E603BB">
              <w:rPr>
                <w:sz w:val="20"/>
              </w:rPr>
              <w:t>Total</w:t>
            </w:r>
          </w:p>
        </w:tc>
        <w:tc>
          <w:tcPr>
            <w:tcW w:w="1160" w:type="dxa"/>
            <w:tcBorders>
              <w:top w:val="single" w:sz="7" w:space="0" w:color="000000"/>
              <w:left w:val="single" w:sz="7" w:space="0" w:color="000000"/>
              <w:bottom w:val="single" w:sz="7" w:space="0" w:color="000000"/>
              <w:right w:val="single" w:sz="7" w:space="0" w:color="000000"/>
            </w:tcBorders>
            <w:tcMar>
              <w:left w:w="57" w:type="dxa"/>
              <w:right w:w="57" w:type="dxa"/>
            </w:tcMar>
          </w:tcPr>
          <w:p w14:paraId="4583B5C6" w14:textId="77777777"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195</w:t>
            </w:r>
          </w:p>
        </w:tc>
        <w:tc>
          <w:tcPr>
            <w:tcW w:w="1080" w:type="dxa"/>
            <w:tcBorders>
              <w:top w:val="single" w:sz="7" w:space="0" w:color="000000"/>
              <w:left w:val="single" w:sz="7" w:space="0" w:color="000000"/>
              <w:bottom w:val="single" w:sz="7" w:space="0" w:color="000000"/>
              <w:right w:val="nil"/>
            </w:tcBorders>
            <w:tcMar>
              <w:left w:w="57" w:type="dxa"/>
              <w:right w:w="57" w:type="dxa"/>
            </w:tcMar>
          </w:tcPr>
          <w:p w14:paraId="4583B5C7" w14:textId="77777777"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100</w:t>
            </w:r>
          </w:p>
        </w:tc>
        <w:tc>
          <w:tcPr>
            <w:tcW w:w="976" w:type="dxa"/>
            <w:tcBorders>
              <w:top w:val="single" w:sz="7" w:space="0" w:color="000000"/>
              <w:left w:val="nil"/>
              <w:bottom w:val="single" w:sz="7" w:space="0" w:color="000000"/>
              <w:right w:val="single" w:sz="7" w:space="0" w:color="000000"/>
            </w:tcBorders>
            <w:tcMar>
              <w:left w:w="57" w:type="dxa"/>
              <w:right w:w="57" w:type="dxa"/>
            </w:tcMar>
          </w:tcPr>
          <w:p w14:paraId="4583B5C8" w14:textId="77777777"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both"/>
              <w:rPr>
                <w:sz w:val="20"/>
              </w:rPr>
            </w:pPr>
          </w:p>
        </w:tc>
      </w:tr>
    </w:tbl>
    <w:p w14:paraId="4583B5CA" w14:textId="77777777" w:rsidR="00A54226" w:rsidRPr="005A2F86" w:rsidRDefault="00A54226" w:rsidP="00A54226">
      <w:pPr>
        <w:pStyle w:val="SingleTxtG"/>
        <w:spacing w:before="120"/>
        <w:ind w:left="2268" w:hanging="1134"/>
      </w:pPr>
      <w:r>
        <w:tab/>
      </w:r>
      <w:r w:rsidRPr="005A2F86">
        <w:t>General information:</w:t>
      </w:r>
    </w:p>
    <w:p w14:paraId="4583B5CB" w14:textId="77777777" w:rsidR="00A54226" w:rsidRPr="005A2F86" w:rsidRDefault="00A54226" w:rsidP="00A54226">
      <w:pPr>
        <w:pStyle w:val="SingleTxtG"/>
        <w:spacing w:after="0"/>
        <w:ind w:left="2268" w:hanging="1134"/>
      </w:pPr>
      <w:r>
        <w:tab/>
      </w:r>
      <w:r w:rsidRPr="005A2F86">
        <w:t>Average speed during test:</w:t>
      </w:r>
      <w:r w:rsidRPr="005A2F86">
        <w:tab/>
      </w:r>
      <w:r>
        <w:tab/>
      </w:r>
      <w:r>
        <w:tab/>
      </w:r>
      <w:r w:rsidRPr="005A2F86">
        <w:t>19 km/h</w:t>
      </w:r>
    </w:p>
    <w:p w14:paraId="4583B5CC" w14:textId="77777777" w:rsidR="00A54226" w:rsidRPr="005A2F86" w:rsidRDefault="00A54226" w:rsidP="00A54226">
      <w:pPr>
        <w:pStyle w:val="SingleTxtG"/>
        <w:spacing w:after="0"/>
        <w:ind w:left="2268" w:hanging="1134"/>
      </w:pPr>
      <w:r>
        <w:tab/>
      </w:r>
      <w:r w:rsidRPr="005A2F86">
        <w:t>Effective running time:</w:t>
      </w:r>
      <w:r w:rsidRPr="005A2F86">
        <w:tab/>
      </w:r>
      <w:r>
        <w:tab/>
      </w:r>
      <w:r>
        <w:tab/>
      </w:r>
      <w:r w:rsidRPr="005A2F86">
        <w:t>195 s</w:t>
      </w:r>
    </w:p>
    <w:p w14:paraId="4583B5CD" w14:textId="77777777" w:rsidR="00A54226" w:rsidRPr="005A2F86" w:rsidRDefault="00A54226" w:rsidP="00A54226">
      <w:pPr>
        <w:pStyle w:val="SingleTxtG"/>
        <w:spacing w:after="0"/>
        <w:ind w:left="2268" w:hanging="1134"/>
      </w:pPr>
      <w:r>
        <w:tab/>
      </w:r>
      <w:r w:rsidRPr="005A2F86">
        <w:t>Theoretica</w:t>
      </w:r>
      <w:r>
        <w:t>l distance covered per cycle:</w:t>
      </w:r>
      <w:r>
        <w:tab/>
        <w:t>1,</w:t>
      </w:r>
      <w:r w:rsidRPr="005A2F86">
        <w:t>013 km</w:t>
      </w:r>
    </w:p>
    <w:p w14:paraId="4583B5CE" w14:textId="77777777" w:rsidR="00A54226" w:rsidRPr="005A2F86" w:rsidRDefault="00A54226" w:rsidP="00A54226">
      <w:pPr>
        <w:pStyle w:val="SingleTxtG"/>
        <w:ind w:left="2268" w:hanging="1134"/>
      </w:pPr>
      <w:r>
        <w:tab/>
      </w:r>
      <w:r w:rsidRPr="005A2F86">
        <w:t xml:space="preserve">Equivalent </w:t>
      </w:r>
      <w:r>
        <w:t>distance for the four cycles:</w:t>
      </w:r>
      <w:r>
        <w:tab/>
        <w:t>4,</w:t>
      </w:r>
      <w:r w:rsidRPr="005A2F86">
        <w:t>052 km</w:t>
      </w:r>
    </w:p>
    <w:p w14:paraId="4583B5CF" w14:textId="77777777" w:rsidR="00A54226" w:rsidRPr="00AE7C4E" w:rsidRDefault="00A54226" w:rsidP="00A54226">
      <w:pPr>
        <w:pStyle w:val="SingleTxtG"/>
        <w:ind w:left="2268" w:hanging="1134"/>
      </w:pPr>
      <w:r w:rsidRPr="00AE7C4E">
        <w:t>6.1.2.</w:t>
      </w:r>
      <w:r w:rsidRPr="00AE7C4E">
        <w:tab/>
        <w:t>Extra-urban cycle</w:t>
      </w:r>
    </w:p>
    <w:p w14:paraId="4583B5D0" w14:textId="77777777" w:rsidR="00A54226" w:rsidRDefault="00A54226" w:rsidP="00A54226">
      <w:pPr>
        <w:pStyle w:val="SingleTxtG"/>
        <w:ind w:left="2268" w:hanging="1134"/>
      </w:pPr>
      <w:r w:rsidRPr="00AE7C4E">
        <w:tab/>
        <w:t>Part Two of the test cycle is the extra-urban cycle which is defined in Table 2, illustrated in Figure 3, and summarized below.</w:t>
      </w:r>
    </w:p>
    <w:p w14:paraId="4583B5D1" w14:textId="77777777" w:rsidR="00A54226" w:rsidRPr="005A2F86" w:rsidRDefault="00A54226" w:rsidP="00A54226">
      <w:pPr>
        <w:pStyle w:val="SingleTxtG"/>
        <w:ind w:left="2268" w:hanging="1134"/>
      </w:pPr>
      <w:r>
        <w:br w:type="page"/>
      </w:r>
      <w:r w:rsidRPr="005A2F86">
        <w:lastRenderedPageBreak/>
        <w:t>Breakdown by phases:</w:t>
      </w:r>
    </w:p>
    <w:tbl>
      <w:tblPr>
        <w:tblW w:w="7371" w:type="dxa"/>
        <w:jc w:val="center"/>
        <w:tblLayout w:type="fixed"/>
        <w:tblCellMar>
          <w:left w:w="120" w:type="dxa"/>
          <w:right w:w="120" w:type="dxa"/>
        </w:tblCellMar>
        <w:tblLook w:val="0000" w:firstRow="0" w:lastRow="0" w:firstColumn="0" w:lastColumn="0" w:noHBand="0" w:noVBand="0"/>
      </w:tblPr>
      <w:tblGrid>
        <w:gridCol w:w="4208"/>
        <w:gridCol w:w="1696"/>
        <w:gridCol w:w="1467"/>
      </w:tblGrid>
      <w:tr w:rsidR="00A54226" w:rsidRPr="00B10654" w14:paraId="4583B5D5" w14:textId="77777777" w:rsidTr="0083175A">
        <w:trPr>
          <w:jc w:val="center"/>
        </w:trPr>
        <w:tc>
          <w:tcPr>
            <w:tcW w:w="4222" w:type="dxa"/>
            <w:tcBorders>
              <w:top w:val="single" w:sz="7" w:space="0" w:color="000000"/>
              <w:left w:val="single" w:sz="7" w:space="0" w:color="000000"/>
              <w:bottom w:val="single" w:sz="7" w:space="0" w:color="000000"/>
              <w:right w:val="single" w:sz="7" w:space="0" w:color="000000"/>
            </w:tcBorders>
          </w:tcPr>
          <w:p w14:paraId="4583B5D2" w14:textId="77777777" w:rsidR="00A54226" w:rsidRPr="00B10654"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hanging="1134"/>
              <w:jc w:val="both"/>
              <w:rPr>
                <w:i/>
                <w:sz w:val="16"/>
                <w:szCs w:val="16"/>
              </w:rPr>
            </w:pPr>
          </w:p>
        </w:tc>
        <w:tc>
          <w:tcPr>
            <w:tcW w:w="1701" w:type="dxa"/>
            <w:tcBorders>
              <w:top w:val="single" w:sz="7" w:space="0" w:color="000000"/>
              <w:left w:val="single" w:sz="7" w:space="0" w:color="000000"/>
              <w:bottom w:val="single" w:sz="7" w:space="0" w:color="000000"/>
              <w:right w:val="single" w:sz="7" w:space="0" w:color="000000"/>
            </w:tcBorders>
          </w:tcPr>
          <w:p w14:paraId="4583B5D3" w14:textId="77777777" w:rsidR="00A54226" w:rsidRPr="00B10654" w:rsidRDefault="00A54226" w:rsidP="0083175A">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right="57" w:hanging="1134"/>
              <w:jc w:val="right"/>
              <w:rPr>
                <w:i/>
                <w:sz w:val="16"/>
                <w:szCs w:val="16"/>
              </w:rPr>
            </w:pPr>
            <w:r w:rsidRPr="00B10654">
              <w:rPr>
                <w:i/>
                <w:sz w:val="16"/>
                <w:szCs w:val="16"/>
              </w:rPr>
              <w:t>Time (s)</w:t>
            </w:r>
          </w:p>
        </w:tc>
        <w:tc>
          <w:tcPr>
            <w:tcW w:w="1471" w:type="dxa"/>
            <w:tcBorders>
              <w:top w:val="single" w:sz="7" w:space="0" w:color="000000"/>
              <w:left w:val="single" w:sz="7" w:space="0" w:color="000000"/>
              <w:bottom w:val="single" w:sz="7" w:space="0" w:color="000000"/>
              <w:right w:val="single" w:sz="7" w:space="0" w:color="000000"/>
            </w:tcBorders>
          </w:tcPr>
          <w:p w14:paraId="4583B5D4" w14:textId="77777777" w:rsidR="00A54226" w:rsidRPr="00B10654"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right="57" w:hanging="1134"/>
              <w:jc w:val="right"/>
              <w:rPr>
                <w:i/>
                <w:sz w:val="16"/>
                <w:szCs w:val="16"/>
              </w:rPr>
            </w:pPr>
            <w:r w:rsidRPr="00B10654">
              <w:rPr>
                <w:i/>
                <w:sz w:val="16"/>
                <w:szCs w:val="16"/>
              </w:rPr>
              <w:t>per cent</w:t>
            </w:r>
          </w:p>
        </w:tc>
      </w:tr>
      <w:tr w:rsidR="00A54226" w:rsidRPr="00E603BB" w14:paraId="4583B5D9" w14:textId="77777777" w:rsidTr="0083175A">
        <w:trPr>
          <w:jc w:val="center"/>
        </w:trPr>
        <w:tc>
          <w:tcPr>
            <w:tcW w:w="4222" w:type="dxa"/>
            <w:tcBorders>
              <w:top w:val="single" w:sz="7" w:space="0" w:color="000000"/>
              <w:left w:val="single" w:sz="7" w:space="0" w:color="000000"/>
              <w:bottom w:val="single" w:sz="7" w:space="0" w:color="000000"/>
              <w:right w:val="single" w:sz="7" w:space="0" w:color="000000"/>
            </w:tcBorders>
          </w:tcPr>
          <w:p w14:paraId="4583B5D6" w14:textId="77777777" w:rsidR="00A54226" w:rsidRPr="00E603BB" w:rsidRDefault="00A54226" w:rsidP="00A54226">
            <w:pPr>
              <w:keepNext/>
              <w:keepLines/>
              <w:pBdr>
                <w:top w:val="single" w:sz="6" w:space="0" w:color="FFFFFF"/>
                <w:left w:val="single" w:sz="6" w:space="0" w:color="FFFFFF"/>
                <w:bottom w:val="single" w:sz="6" w:space="0" w:color="FFFFFF"/>
                <w:right w:val="single" w:sz="6" w:space="0" w:color="FFFFFF"/>
              </w:pBdr>
              <w:ind w:left="1134" w:hanging="1134"/>
              <w:jc w:val="both"/>
              <w:rPr>
                <w:sz w:val="20"/>
              </w:rPr>
            </w:pPr>
            <w:r w:rsidRPr="00E603BB">
              <w:rPr>
                <w:sz w:val="20"/>
              </w:rPr>
              <w:t>Idling</w:t>
            </w:r>
          </w:p>
        </w:tc>
        <w:tc>
          <w:tcPr>
            <w:tcW w:w="1701" w:type="dxa"/>
            <w:tcBorders>
              <w:top w:val="single" w:sz="7" w:space="0" w:color="000000"/>
              <w:left w:val="single" w:sz="7" w:space="0" w:color="000000"/>
              <w:bottom w:val="single" w:sz="7" w:space="0" w:color="000000"/>
              <w:right w:val="single" w:sz="7" w:space="0" w:color="000000"/>
            </w:tcBorders>
          </w:tcPr>
          <w:p w14:paraId="4583B5D7" w14:textId="77777777" w:rsidR="00A54226" w:rsidRPr="00E603BB" w:rsidRDefault="00A54226" w:rsidP="0083175A">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20</w:t>
            </w:r>
          </w:p>
        </w:tc>
        <w:tc>
          <w:tcPr>
            <w:tcW w:w="1471" w:type="dxa"/>
            <w:tcBorders>
              <w:top w:val="single" w:sz="7" w:space="0" w:color="000000"/>
              <w:left w:val="single" w:sz="7" w:space="0" w:color="000000"/>
              <w:bottom w:val="single" w:sz="7" w:space="0" w:color="000000"/>
              <w:right w:val="single" w:sz="7" w:space="0" w:color="000000"/>
            </w:tcBorders>
          </w:tcPr>
          <w:p w14:paraId="4583B5D8" w14:textId="77777777" w:rsidR="00A54226" w:rsidRPr="00E603BB"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5.0</w:t>
            </w:r>
          </w:p>
        </w:tc>
      </w:tr>
      <w:tr w:rsidR="00A54226" w:rsidRPr="00E603BB" w14:paraId="4583B5DD" w14:textId="77777777" w:rsidTr="0083175A">
        <w:trPr>
          <w:jc w:val="center"/>
        </w:trPr>
        <w:tc>
          <w:tcPr>
            <w:tcW w:w="4222" w:type="dxa"/>
            <w:tcBorders>
              <w:top w:val="single" w:sz="7" w:space="0" w:color="000000"/>
              <w:left w:val="single" w:sz="7" w:space="0" w:color="000000"/>
              <w:bottom w:val="single" w:sz="7" w:space="0" w:color="000000"/>
              <w:right w:val="single" w:sz="7" w:space="0" w:color="000000"/>
            </w:tcBorders>
          </w:tcPr>
          <w:p w14:paraId="4583B5DA"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Deceleration, clutch disengaged</w:t>
            </w:r>
          </w:p>
        </w:tc>
        <w:tc>
          <w:tcPr>
            <w:tcW w:w="1701" w:type="dxa"/>
            <w:tcBorders>
              <w:top w:val="single" w:sz="7" w:space="0" w:color="000000"/>
              <w:left w:val="single" w:sz="7" w:space="0" w:color="000000"/>
              <w:bottom w:val="single" w:sz="7" w:space="0" w:color="000000"/>
              <w:right w:val="single" w:sz="7" w:space="0" w:color="000000"/>
            </w:tcBorders>
          </w:tcPr>
          <w:p w14:paraId="4583B5DB" w14:textId="77777777" w:rsidR="00A54226" w:rsidRPr="00E603BB" w:rsidRDefault="00A54226" w:rsidP="0083175A">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20</w:t>
            </w:r>
          </w:p>
        </w:tc>
        <w:tc>
          <w:tcPr>
            <w:tcW w:w="1471" w:type="dxa"/>
            <w:tcBorders>
              <w:top w:val="single" w:sz="7" w:space="0" w:color="000000"/>
              <w:left w:val="single" w:sz="7" w:space="0" w:color="000000"/>
              <w:bottom w:val="single" w:sz="7" w:space="0" w:color="000000"/>
              <w:right w:val="single" w:sz="7" w:space="0" w:color="000000"/>
            </w:tcBorders>
          </w:tcPr>
          <w:p w14:paraId="4583B5DC"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5.0</w:t>
            </w:r>
          </w:p>
        </w:tc>
      </w:tr>
      <w:tr w:rsidR="00A54226" w:rsidRPr="00E603BB" w14:paraId="4583B5E1" w14:textId="77777777" w:rsidTr="0083175A">
        <w:trPr>
          <w:jc w:val="center"/>
        </w:trPr>
        <w:tc>
          <w:tcPr>
            <w:tcW w:w="4222" w:type="dxa"/>
            <w:tcBorders>
              <w:top w:val="single" w:sz="7" w:space="0" w:color="000000"/>
              <w:left w:val="single" w:sz="7" w:space="0" w:color="000000"/>
              <w:bottom w:val="single" w:sz="7" w:space="0" w:color="000000"/>
              <w:right w:val="single" w:sz="7" w:space="0" w:color="000000"/>
            </w:tcBorders>
          </w:tcPr>
          <w:p w14:paraId="4583B5DE"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ind w:left="1134" w:hanging="1134"/>
              <w:jc w:val="both"/>
              <w:rPr>
                <w:sz w:val="20"/>
              </w:rPr>
            </w:pPr>
            <w:r w:rsidRPr="00E603BB">
              <w:rPr>
                <w:sz w:val="20"/>
              </w:rPr>
              <w:t>Gear-shift</w:t>
            </w:r>
          </w:p>
        </w:tc>
        <w:tc>
          <w:tcPr>
            <w:tcW w:w="1701" w:type="dxa"/>
            <w:tcBorders>
              <w:top w:val="single" w:sz="7" w:space="0" w:color="000000"/>
              <w:left w:val="single" w:sz="7" w:space="0" w:color="000000"/>
              <w:bottom w:val="single" w:sz="7" w:space="0" w:color="000000"/>
              <w:right w:val="single" w:sz="7" w:space="0" w:color="000000"/>
            </w:tcBorders>
          </w:tcPr>
          <w:p w14:paraId="4583B5DF" w14:textId="77777777" w:rsidR="00A54226" w:rsidRPr="00E603BB" w:rsidRDefault="00A54226" w:rsidP="0083175A">
            <w:pPr>
              <w:pBdr>
                <w:top w:val="single" w:sz="6" w:space="0" w:color="FFFFFF"/>
                <w:left w:val="single" w:sz="6" w:space="0" w:color="FFFFFF"/>
                <w:bottom w:val="single" w:sz="6" w:space="0" w:color="FFFFFF"/>
                <w:right w:val="single" w:sz="6" w:space="0" w:color="FFFFFF"/>
              </w:pBdr>
              <w:ind w:left="1134" w:right="57" w:hanging="1134"/>
              <w:jc w:val="right"/>
              <w:rPr>
                <w:sz w:val="20"/>
              </w:rPr>
            </w:pPr>
            <w:r w:rsidRPr="00E603BB">
              <w:rPr>
                <w:sz w:val="20"/>
              </w:rPr>
              <w:t>6</w:t>
            </w:r>
          </w:p>
        </w:tc>
        <w:tc>
          <w:tcPr>
            <w:tcW w:w="1471" w:type="dxa"/>
            <w:tcBorders>
              <w:top w:val="single" w:sz="7" w:space="0" w:color="000000"/>
              <w:left w:val="single" w:sz="7" w:space="0" w:color="000000"/>
              <w:bottom w:val="single" w:sz="7" w:space="0" w:color="000000"/>
              <w:right w:val="single" w:sz="7" w:space="0" w:color="000000"/>
            </w:tcBorders>
          </w:tcPr>
          <w:p w14:paraId="4583B5E0"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ind w:left="1134" w:right="57" w:hanging="1134"/>
              <w:jc w:val="right"/>
              <w:rPr>
                <w:sz w:val="20"/>
              </w:rPr>
            </w:pPr>
            <w:r w:rsidRPr="00E603BB">
              <w:rPr>
                <w:sz w:val="20"/>
              </w:rPr>
              <w:t>1.5</w:t>
            </w:r>
          </w:p>
        </w:tc>
      </w:tr>
      <w:tr w:rsidR="00A54226" w:rsidRPr="00E603BB" w14:paraId="4583B5E5" w14:textId="77777777" w:rsidTr="0083175A">
        <w:trPr>
          <w:jc w:val="center"/>
        </w:trPr>
        <w:tc>
          <w:tcPr>
            <w:tcW w:w="4222" w:type="dxa"/>
            <w:tcBorders>
              <w:top w:val="single" w:sz="7" w:space="0" w:color="000000"/>
              <w:left w:val="single" w:sz="7" w:space="0" w:color="000000"/>
              <w:bottom w:val="single" w:sz="7" w:space="0" w:color="000000"/>
              <w:right w:val="single" w:sz="7" w:space="0" w:color="000000"/>
            </w:tcBorders>
          </w:tcPr>
          <w:p w14:paraId="4583B5E2"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ind w:left="1134" w:hanging="1134"/>
              <w:jc w:val="both"/>
              <w:rPr>
                <w:sz w:val="20"/>
              </w:rPr>
            </w:pPr>
            <w:r w:rsidRPr="00E603BB">
              <w:rPr>
                <w:sz w:val="20"/>
              </w:rPr>
              <w:t>Accelerations</w:t>
            </w:r>
          </w:p>
        </w:tc>
        <w:tc>
          <w:tcPr>
            <w:tcW w:w="1701" w:type="dxa"/>
            <w:tcBorders>
              <w:top w:val="single" w:sz="7" w:space="0" w:color="000000"/>
              <w:left w:val="single" w:sz="7" w:space="0" w:color="000000"/>
              <w:bottom w:val="single" w:sz="7" w:space="0" w:color="000000"/>
              <w:right w:val="single" w:sz="7" w:space="0" w:color="000000"/>
            </w:tcBorders>
          </w:tcPr>
          <w:p w14:paraId="4583B5E3" w14:textId="77777777" w:rsidR="00A54226" w:rsidRPr="00E603BB" w:rsidRDefault="00A54226" w:rsidP="0083175A">
            <w:pPr>
              <w:pBdr>
                <w:top w:val="single" w:sz="6" w:space="0" w:color="FFFFFF"/>
                <w:left w:val="single" w:sz="6" w:space="0" w:color="FFFFFF"/>
                <w:bottom w:val="single" w:sz="6" w:space="0" w:color="FFFFFF"/>
                <w:right w:val="single" w:sz="6" w:space="0" w:color="FFFFFF"/>
              </w:pBdr>
              <w:ind w:left="1134" w:right="57" w:hanging="1134"/>
              <w:jc w:val="right"/>
              <w:rPr>
                <w:sz w:val="20"/>
              </w:rPr>
            </w:pPr>
            <w:r w:rsidRPr="00E603BB">
              <w:rPr>
                <w:sz w:val="20"/>
              </w:rPr>
              <w:t>103</w:t>
            </w:r>
          </w:p>
        </w:tc>
        <w:tc>
          <w:tcPr>
            <w:tcW w:w="1471" w:type="dxa"/>
            <w:tcBorders>
              <w:top w:val="single" w:sz="7" w:space="0" w:color="000000"/>
              <w:left w:val="single" w:sz="7" w:space="0" w:color="000000"/>
              <w:bottom w:val="single" w:sz="7" w:space="0" w:color="000000"/>
              <w:right w:val="single" w:sz="7" w:space="0" w:color="000000"/>
            </w:tcBorders>
          </w:tcPr>
          <w:p w14:paraId="4583B5E4"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ind w:left="1134" w:right="57" w:hanging="1134"/>
              <w:jc w:val="right"/>
              <w:rPr>
                <w:sz w:val="20"/>
              </w:rPr>
            </w:pPr>
            <w:r w:rsidRPr="00E603BB">
              <w:rPr>
                <w:sz w:val="20"/>
              </w:rPr>
              <w:t>25.8</w:t>
            </w:r>
          </w:p>
        </w:tc>
      </w:tr>
      <w:tr w:rsidR="00A54226" w:rsidRPr="00E603BB" w14:paraId="4583B5E9" w14:textId="77777777" w:rsidTr="0083175A">
        <w:trPr>
          <w:jc w:val="center"/>
        </w:trPr>
        <w:tc>
          <w:tcPr>
            <w:tcW w:w="4222" w:type="dxa"/>
            <w:tcBorders>
              <w:top w:val="single" w:sz="7" w:space="0" w:color="000000"/>
              <w:left w:val="single" w:sz="7" w:space="0" w:color="000000"/>
              <w:bottom w:val="single" w:sz="7" w:space="0" w:color="000000"/>
              <w:right w:val="single" w:sz="7" w:space="0" w:color="000000"/>
            </w:tcBorders>
          </w:tcPr>
          <w:p w14:paraId="4583B5E6"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ind w:left="1134" w:hanging="1134"/>
              <w:jc w:val="both"/>
              <w:rPr>
                <w:sz w:val="20"/>
              </w:rPr>
            </w:pPr>
            <w:r w:rsidRPr="00E603BB">
              <w:rPr>
                <w:sz w:val="20"/>
              </w:rPr>
              <w:t>Steady-speed periods</w:t>
            </w:r>
          </w:p>
        </w:tc>
        <w:tc>
          <w:tcPr>
            <w:tcW w:w="1701" w:type="dxa"/>
            <w:tcBorders>
              <w:top w:val="single" w:sz="7" w:space="0" w:color="000000"/>
              <w:left w:val="single" w:sz="7" w:space="0" w:color="000000"/>
              <w:bottom w:val="single" w:sz="7" w:space="0" w:color="000000"/>
              <w:right w:val="single" w:sz="7" w:space="0" w:color="000000"/>
            </w:tcBorders>
          </w:tcPr>
          <w:p w14:paraId="4583B5E7" w14:textId="77777777" w:rsidR="00A54226" w:rsidRPr="00E603BB" w:rsidRDefault="00A54226" w:rsidP="0083175A">
            <w:pPr>
              <w:pBdr>
                <w:top w:val="single" w:sz="6" w:space="0" w:color="FFFFFF"/>
                <w:left w:val="single" w:sz="6" w:space="0" w:color="FFFFFF"/>
                <w:bottom w:val="single" w:sz="6" w:space="0" w:color="FFFFFF"/>
                <w:right w:val="single" w:sz="6" w:space="0" w:color="FFFFFF"/>
              </w:pBdr>
              <w:ind w:left="1134" w:right="57" w:hanging="1134"/>
              <w:jc w:val="right"/>
              <w:rPr>
                <w:sz w:val="20"/>
              </w:rPr>
            </w:pPr>
            <w:r w:rsidRPr="00E603BB">
              <w:rPr>
                <w:sz w:val="20"/>
              </w:rPr>
              <w:t>209</w:t>
            </w:r>
          </w:p>
        </w:tc>
        <w:tc>
          <w:tcPr>
            <w:tcW w:w="1471" w:type="dxa"/>
            <w:tcBorders>
              <w:top w:val="single" w:sz="7" w:space="0" w:color="000000"/>
              <w:left w:val="single" w:sz="7" w:space="0" w:color="000000"/>
              <w:bottom w:val="single" w:sz="7" w:space="0" w:color="000000"/>
              <w:right w:val="single" w:sz="7" w:space="0" w:color="000000"/>
            </w:tcBorders>
          </w:tcPr>
          <w:p w14:paraId="4583B5E8"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ind w:left="1134" w:right="57" w:hanging="1134"/>
              <w:jc w:val="right"/>
              <w:rPr>
                <w:sz w:val="20"/>
              </w:rPr>
            </w:pPr>
            <w:r w:rsidRPr="00E603BB">
              <w:rPr>
                <w:sz w:val="20"/>
              </w:rPr>
              <w:t>52.2</w:t>
            </w:r>
          </w:p>
        </w:tc>
      </w:tr>
      <w:tr w:rsidR="00A54226" w:rsidRPr="00E603BB" w14:paraId="4583B5ED" w14:textId="77777777" w:rsidTr="0083175A">
        <w:trPr>
          <w:jc w:val="center"/>
        </w:trPr>
        <w:tc>
          <w:tcPr>
            <w:tcW w:w="4222" w:type="dxa"/>
            <w:tcBorders>
              <w:top w:val="single" w:sz="7" w:space="0" w:color="000000"/>
              <w:left w:val="single" w:sz="7" w:space="0" w:color="000000"/>
              <w:bottom w:val="single" w:sz="7" w:space="0" w:color="000000"/>
              <w:right w:val="single" w:sz="7" w:space="0" w:color="000000"/>
            </w:tcBorders>
          </w:tcPr>
          <w:p w14:paraId="4583B5EA"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ind w:left="1134" w:hanging="1134"/>
              <w:jc w:val="both"/>
              <w:rPr>
                <w:sz w:val="20"/>
              </w:rPr>
            </w:pPr>
            <w:r w:rsidRPr="00E603BB">
              <w:rPr>
                <w:sz w:val="20"/>
              </w:rPr>
              <w:t>Decelerations</w:t>
            </w:r>
          </w:p>
        </w:tc>
        <w:tc>
          <w:tcPr>
            <w:tcW w:w="1701" w:type="dxa"/>
            <w:tcBorders>
              <w:top w:val="single" w:sz="7" w:space="0" w:color="000000"/>
              <w:left w:val="single" w:sz="7" w:space="0" w:color="000000"/>
              <w:bottom w:val="single" w:sz="7" w:space="0" w:color="000000"/>
              <w:right w:val="single" w:sz="7" w:space="0" w:color="000000"/>
            </w:tcBorders>
          </w:tcPr>
          <w:p w14:paraId="4583B5EB" w14:textId="77777777" w:rsidR="00A54226" w:rsidRPr="00E603BB" w:rsidRDefault="00A54226" w:rsidP="0083175A">
            <w:pPr>
              <w:pBdr>
                <w:top w:val="single" w:sz="6" w:space="0" w:color="FFFFFF"/>
                <w:left w:val="single" w:sz="6" w:space="0" w:color="FFFFFF"/>
                <w:bottom w:val="single" w:sz="6" w:space="0" w:color="FFFFFF"/>
                <w:right w:val="single" w:sz="6" w:space="0" w:color="FFFFFF"/>
              </w:pBdr>
              <w:ind w:left="1134" w:right="57" w:hanging="1134"/>
              <w:jc w:val="right"/>
              <w:rPr>
                <w:sz w:val="20"/>
              </w:rPr>
            </w:pPr>
            <w:r w:rsidRPr="00E603BB">
              <w:rPr>
                <w:sz w:val="20"/>
              </w:rPr>
              <w:t>42</w:t>
            </w:r>
          </w:p>
        </w:tc>
        <w:tc>
          <w:tcPr>
            <w:tcW w:w="1471" w:type="dxa"/>
            <w:tcBorders>
              <w:top w:val="single" w:sz="7" w:space="0" w:color="000000"/>
              <w:left w:val="single" w:sz="7" w:space="0" w:color="000000"/>
              <w:bottom w:val="single" w:sz="7" w:space="0" w:color="000000"/>
              <w:right w:val="single" w:sz="7" w:space="0" w:color="000000"/>
            </w:tcBorders>
          </w:tcPr>
          <w:p w14:paraId="4583B5EC"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ind w:left="1134" w:right="57" w:hanging="1134"/>
              <w:jc w:val="right"/>
              <w:rPr>
                <w:sz w:val="20"/>
              </w:rPr>
            </w:pPr>
            <w:r w:rsidRPr="00E603BB">
              <w:rPr>
                <w:sz w:val="20"/>
              </w:rPr>
              <w:t>10.5</w:t>
            </w:r>
          </w:p>
        </w:tc>
      </w:tr>
      <w:tr w:rsidR="00A54226" w:rsidRPr="00E603BB" w14:paraId="4583B5F1" w14:textId="77777777" w:rsidTr="0083175A">
        <w:trPr>
          <w:jc w:val="center"/>
        </w:trPr>
        <w:tc>
          <w:tcPr>
            <w:tcW w:w="4222" w:type="dxa"/>
            <w:tcBorders>
              <w:top w:val="single" w:sz="7" w:space="0" w:color="000000"/>
              <w:left w:val="single" w:sz="7" w:space="0" w:color="000000"/>
              <w:bottom w:val="single" w:sz="7" w:space="0" w:color="000000"/>
              <w:right w:val="single" w:sz="7" w:space="0" w:color="000000"/>
            </w:tcBorders>
          </w:tcPr>
          <w:p w14:paraId="4583B5EE"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ind w:left="1134" w:hanging="1134"/>
              <w:jc w:val="both"/>
              <w:rPr>
                <w:sz w:val="20"/>
              </w:rPr>
            </w:pPr>
            <w:r w:rsidRPr="00E603BB">
              <w:rPr>
                <w:sz w:val="20"/>
              </w:rPr>
              <w:t>Total</w:t>
            </w:r>
          </w:p>
        </w:tc>
        <w:tc>
          <w:tcPr>
            <w:tcW w:w="1701" w:type="dxa"/>
            <w:tcBorders>
              <w:top w:val="single" w:sz="7" w:space="0" w:color="000000"/>
              <w:left w:val="single" w:sz="7" w:space="0" w:color="000000"/>
              <w:bottom w:val="single" w:sz="7" w:space="0" w:color="000000"/>
              <w:right w:val="single" w:sz="7" w:space="0" w:color="000000"/>
            </w:tcBorders>
          </w:tcPr>
          <w:p w14:paraId="4583B5EF" w14:textId="77777777" w:rsidR="00A54226" w:rsidRPr="00E603BB" w:rsidRDefault="00A54226" w:rsidP="0083175A">
            <w:pPr>
              <w:pBdr>
                <w:top w:val="single" w:sz="6" w:space="0" w:color="FFFFFF"/>
                <w:left w:val="single" w:sz="6" w:space="0" w:color="FFFFFF"/>
                <w:bottom w:val="single" w:sz="6" w:space="0" w:color="FFFFFF"/>
                <w:right w:val="single" w:sz="6" w:space="0" w:color="FFFFFF"/>
              </w:pBdr>
              <w:ind w:left="1134" w:right="57" w:hanging="1134"/>
              <w:jc w:val="right"/>
              <w:rPr>
                <w:sz w:val="20"/>
              </w:rPr>
            </w:pPr>
            <w:r w:rsidRPr="00E603BB">
              <w:rPr>
                <w:sz w:val="20"/>
              </w:rPr>
              <w:t>400</w:t>
            </w:r>
          </w:p>
        </w:tc>
        <w:tc>
          <w:tcPr>
            <w:tcW w:w="1471" w:type="dxa"/>
            <w:tcBorders>
              <w:top w:val="single" w:sz="7" w:space="0" w:color="000000"/>
              <w:left w:val="single" w:sz="7" w:space="0" w:color="000000"/>
              <w:bottom w:val="single" w:sz="7" w:space="0" w:color="000000"/>
              <w:right w:val="single" w:sz="7" w:space="0" w:color="000000"/>
            </w:tcBorders>
          </w:tcPr>
          <w:p w14:paraId="4583B5F0"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ind w:left="1134" w:right="57" w:hanging="1134"/>
              <w:jc w:val="right"/>
              <w:rPr>
                <w:sz w:val="20"/>
              </w:rPr>
            </w:pPr>
            <w:r w:rsidRPr="00E603BB">
              <w:rPr>
                <w:sz w:val="20"/>
              </w:rPr>
              <w:t>100</w:t>
            </w:r>
          </w:p>
        </w:tc>
      </w:tr>
    </w:tbl>
    <w:p w14:paraId="4583B5F2" w14:textId="77777777" w:rsidR="00A54226" w:rsidRPr="00E603BB" w:rsidRDefault="00A54226" w:rsidP="00A54226">
      <w:pPr>
        <w:tabs>
          <w:tab w:val="left" w:pos="1134"/>
        </w:tabs>
        <w:spacing w:before="120" w:after="120"/>
        <w:ind w:left="1134" w:hanging="1134"/>
        <w:jc w:val="both"/>
        <w:rPr>
          <w:sz w:val="20"/>
        </w:rPr>
      </w:pPr>
      <w:r w:rsidRPr="00E603BB">
        <w:rPr>
          <w:sz w:val="20"/>
        </w:rPr>
        <w:tab/>
        <w:t>Breakdown by use of gears:</w:t>
      </w:r>
    </w:p>
    <w:tbl>
      <w:tblPr>
        <w:tblW w:w="7371" w:type="dxa"/>
        <w:jc w:val="center"/>
        <w:tblLayout w:type="fixed"/>
        <w:tblCellMar>
          <w:left w:w="120" w:type="dxa"/>
          <w:right w:w="120" w:type="dxa"/>
        </w:tblCellMar>
        <w:tblLook w:val="0000" w:firstRow="0" w:lastRow="0" w:firstColumn="0" w:lastColumn="0" w:noHBand="0" w:noVBand="0"/>
      </w:tblPr>
      <w:tblGrid>
        <w:gridCol w:w="4188"/>
        <w:gridCol w:w="1758"/>
        <w:gridCol w:w="1425"/>
      </w:tblGrid>
      <w:tr w:rsidR="00A54226" w:rsidRPr="00817CA3" w14:paraId="4583B5F6" w14:textId="77777777" w:rsidTr="00E7509C">
        <w:trPr>
          <w:jc w:val="center"/>
        </w:trPr>
        <w:tc>
          <w:tcPr>
            <w:tcW w:w="4188" w:type="dxa"/>
            <w:tcBorders>
              <w:top w:val="single" w:sz="7" w:space="0" w:color="000000"/>
              <w:left w:val="single" w:sz="7" w:space="0" w:color="000000"/>
              <w:bottom w:val="single" w:sz="7" w:space="0" w:color="000000"/>
              <w:right w:val="single" w:sz="7" w:space="0" w:color="000000"/>
            </w:tcBorders>
          </w:tcPr>
          <w:p w14:paraId="4583B5F3" w14:textId="77777777" w:rsidR="00A54226" w:rsidRPr="00817CA3"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hanging="1134"/>
              <w:jc w:val="both"/>
              <w:rPr>
                <w:i/>
                <w:sz w:val="16"/>
                <w:szCs w:val="16"/>
              </w:rPr>
            </w:pPr>
          </w:p>
        </w:tc>
        <w:tc>
          <w:tcPr>
            <w:tcW w:w="1758" w:type="dxa"/>
            <w:tcBorders>
              <w:top w:val="single" w:sz="7" w:space="0" w:color="000000"/>
              <w:left w:val="single" w:sz="7" w:space="0" w:color="000000"/>
              <w:bottom w:val="single" w:sz="7" w:space="0" w:color="000000"/>
              <w:right w:val="single" w:sz="7" w:space="0" w:color="000000"/>
            </w:tcBorders>
          </w:tcPr>
          <w:p w14:paraId="4583B5F4" w14:textId="77777777" w:rsidR="00A54226" w:rsidRPr="00817CA3"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right="57" w:hanging="1134"/>
              <w:jc w:val="right"/>
              <w:rPr>
                <w:i/>
                <w:sz w:val="16"/>
                <w:szCs w:val="16"/>
              </w:rPr>
            </w:pPr>
            <w:r w:rsidRPr="00817CA3">
              <w:rPr>
                <w:i/>
                <w:sz w:val="16"/>
                <w:szCs w:val="16"/>
              </w:rPr>
              <w:t>Time (s)</w:t>
            </w:r>
          </w:p>
        </w:tc>
        <w:tc>
          <w:tcPr>
            <w:tcW w:w="1425" w:type="dxa"/>
            <w:tcBorders>
              <w:top w:val="single" w:sz="7" w:space="0" w:color="000000"/>
              <w:left w:val="single" w:sz="7" w:space="0" w:color="000000"/>
              <w:bottom w:val="single" w:sz="7" w:space="0" w:color="000000"/>
              <w:right w:val="single" w:sz="7" w:space="0" w:color="000000"/>
            </w:tcBorders>
          </w:tcPr>
          <w:p w14:paraId="4583B5F5" w14:textId="77777777" w:rsidR="00A54226" w:rsidRPr="00817CA3"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134" w:right="57" w:hanging="1134"/>
              <w:jc w:val="right"/>
              <w:rPr>
                <w:i/>
                <w:sz w:val="16"/>
                <w:szCs w:val="16"/>
              </w:rPr>
            </w:pPr>
            <w:r w:rsidRPr="00817CA3">
              <w:rPr>
                <w:i/>
                <w:sz w:val="16"/>
                <w:szCs w:val="16"/>
              </w:rPr>
              <w:t>per cent</w:t>
            </w:r>
          </w:p>
        </w:tc>
      </w:tr>
      <w:tr w:rsidR="00A54226" w:rsidRPr="00E603BB" w14:paraId="4583B5FA" w14:textId="77777777" w:rsidTr="00E7509C">
        <w:trPr>
          <w:jc w:val="center"/>
        </w:trPr>
        <w:tc>
          <w:tcPr>
            <w:tcW w:w="4188" w:type="dxa"/>
            <w:tcBorders>
              <w:top w:val="single" w:sz="7" w:space="0" w:color="000000"/>
              <w:left w:val="single" w:sz="7" w:space="0" w:color="000000"/>
              <w:bottom w:val="single" w:sz="7" w:space="0" w:color="000000"/>
              <w:right w:val="single" w:sz="7" w:space="0" w:color="000000"/>
            </w:tcBorders>
          </w:tcPr>
          <w:p w14:paraId="4583B5F7"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Idling</w:t>
            </w:r>
          </w:p>
        </w:tc>
        <w:tc>
          <w:tcPr>
            <w:tcW w:w="1758" w:type="dxa"/>
            <w:tcBorders>
              <w:top w:val="single" w:sz="7" w:space="0" w:color="000000"/>
              <w:left w:val="single" w:sz="7" w:space="0" w:color="000000"/>
              <w:bottom w:val="single" w:sz="7" w:space="0" w:color="000000"/>
              <w:right w:val="single" w:sz="7" w:space="0" w:color="000000"/>
            </w:tcBorders>
          </w:tcPr>
          <w:p w14:paraId="4583B5F8"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20</w:t>
            </w:r>
          </w:p>
        </w:tc>
        <w:tc>
          <w:tcPr>
            <w:tcW w:w="1425" w:type="dxa"/>
            <w:tcBorders>
              <w:top w:val="single" w:sz="7" w:space="0" w:color="000000"/>
              <w:left w:val="single" w:sz="7" w:space="0" w:color="000000"/>
              <w:bottom w:val="single" w:sz="7" w:space="0" w:color="000000"/>
              <w:right w:val="single" w:sz="7" w:space="0" w:color="000000"/>
            </w:tcBorders>
          </w:tcPr>
          <w:p w14:paraId="4583B5F9"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5.0</w:t>
            </w:r>
          </w:p>
        </w:tc>
      </w:tr>
      <w:tr w:rsidR="00A54226" w:rsidRPr="00E603BB" w14:paraId="4583B5FE" w14:textId="77777777" w:rsidTr="00E7509C">
        <w:trPr>
          <w:jc w:val="center"/>
        </w:trPr>
        <w:tc>
          <w:tcPr>
            <w:tcW w:w="4188" w:type="dxa"/>
            <w:tcBorders>
              <w:top w:val="single" w:sz="7" w:space="0" w:color="000000"/>
              <w:left w:val="single" w:sz="7" w:space="0" w:color="000000"/>
              <w:bottom w:val="single" w:sz="7" w:space="0" w:color="000000"/>
              <w:right w:val="single" w:sz="7" w:space="0" w:color="000000"/>
            </w:tcBorders>
          </w:tcPr>
          <w:p w14:paraId="4583B5FB"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Deceleration, clutch disengaged</w:t>
            </w:r>
          </w:p>
        </w:tc>
        <w:tc>
          <w:tcPr>
            <w:tcW w:w="1758" w:type="dxa"/>
            <w:tcBorders>
              <w:top w:val="single" w:sz="7" w:space="0" w:color="000000"/>
              <w:left w:val="single" w:sz="7" w:space="0" w:color="000000"/>
              <w:bottom w:val="single" w:sz="7" w:space="0" w:color="000000"/>
              <w:right w:val="single" w:sz="7" w:space="0" w:color="000000"/>
            </w:tcBorders>
          </w:tcPr>
          <w:p w14:paraId="4583B5FC"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20</w:t>
            </w:r>
          </w:p>
        </w:tc>
        <w:tc>
          <w:tcPr>
            <w:tcW w:w="1425" w:type="dxa"/>
            <w:tcBorders>
              <w:top w:val="single" w:sz="7" w:space="0" w:color="000000"/>
              <w:left w:val="single" w:sz="7" w:space="0" w:color="000000"/>
              <w:bottom w:val="single" w:sz="7" w:space="0" w:color="000000"/>
              <w:right w:val="single" w:sz="7" w:space="0" w:color="000000"/>
            </w:tcBorders>
          </w:tcPr>
          <w:p w14:paraId="4583B5FD"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5.0</w:t>
            </w:r>
          </w:p>
        </w:tc>
      </w:tr>
      <w:tr w:rsidR="00A54226" w:rsidRPr="00E603BB" w14:paraId="4583B602" w14:textId="77777777" w:rsidTr="00E7509C">
        <w:trPr>
          <w:jc w:val="center"/>
        </w:trPr>
        <w:tc>
          <w:tcPr>
            <w:tcW w:w="4188" w:type="dxa"/>
            <w:tcBorders>
              <w:top w:val="single" w:sz="7" w:space="0" w:color="000000"/>
              <w:left w:val="single" w:sz="7" w:space="0" w:color="000000"/>
              <w:bottom w:val="single" w:sz="7" w:space="0" w:color="000000"/>
              <w:right w:val="single" w:sz="7" w:space="0" w:color="000000"/>
            </w:tcBorders>
          </w:tcPr>
          <w:p w14:paraId="4583B5FF"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Gear-shift</w:t>
            </w:r>
          </w:p>
        </w:tc>
        <w:tc>
          <w:tcPr>
            <w:tcW w:w="1758" w:type="dxa"/>
            <w:tcBorders>
              <w:top w:val="single" w:sz="7" w:space="0" w:color="000000"/>
              <w:left w:val="single" w:sz="7" w:space="0" w:color="000000"/>
              <w:bottom w:val="single" w:sz="7" w:space="0" w:color="000000"/>
              <w:right w:val="single" w:sz="7" w:space="0" w:color="000000"/>
            </w:tcBorders>
          </w:tcPr>
          <w:p w14:paraId="4583B600"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6</w:t>
            </w:r>
          </w:p>
        </w:tc>
        <w:tc>
          <w:tcPr>
            <w:tcW w:w="1425" w:type="dxa"/>
            <w:tcBorders>
              <w:top w:val="single" w:sz="7" w:space="0" w:color="000000"/>
              <w:left w:val="single" w:sz="7" w:space="0" w:color="000000"/>
              <w:bottom w:val="single" w:sz="7" w:space="0" w:color="000000"/>
              <w:right w:val="single" w:sz="7" w:space="0" w:color="000000"/>
            </w:tcBorders>
          </w:tcPr>
          <w:p w14:paraId="4583B601"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1.5</w:t>
            </w:r>
          </w:p>
        </w:tc>
      </w:tr>
      <w:tr w:rsidR="00A54226" w:rsidRPr="00E603BB" w14:paraId="4583B606" w14:textId="77777777" w:rsidTr="00E7509C">
        <w:trPr>
          <w:jc w:val="center"/>
        </w:trPr>
        <w:tc>
          <w:tcPr>
            <w:tcW w:w="4188" w:type="dxa"/>
            <w:tcBorders>
              <w:top w:val="single" w:sz="7" w:space="0" w:color="000000"/>
              <w:left w:val="single" w:sz="7" w:space="0" w:color="000000"/>
              <w:bottom w:val="single" w:sz="7" w:space="0" w:color="000000"/>
              <w:right w:val="single" w:sz="7" w:space="0" w:color="000000"/>
            </w:tcBorders>
          </w:tcPr>
          <w:p w14:paraId="4583B603"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First gear</w:t>
            </w:r>
          </w:p>
        </w:tc>
        <w:tc>
          <w:tcPr>
            <w:tcW w:w="1758" w:type="dxa"/>
            <w:tcBorders>
              <w:top w:val="single" w:sz="7" w:space="0" w:color="000000"/>
              <w:left w:val="single" w:sz="7" w:space="0" w:color="000000"/>
              <w:bottom w:val="single" w:sz="7" w:space="0" w:color="000000"/>
              <w:right w:val="single" w:sz="7" w:space="0" w:color="000000"/>
            </w:tcBorders>
          </w:tcPr>
          <w:p w14:paraId="4583B604"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5</w:t>
            </w:r>
          </w:p>
        </w:tc>
        <w:tc>
          <w:tcPr>
            <w:tcW w:w="1425" w:type="dxa"/>
            <w:tcBorders>
              <w:top w:val="single" w:sz="7" w:space="0" w:color="000000"/>
              <w:left w:val="single" w:sz="7" w:space="0" w:color="000000"/>
              <w:bottom w:val="single" w:sz="7" w:space="0" w:color="000000"/>
              <w:right w:val="single" w:sz="7" w:space="0" w:color="000000"/>
            </w:tcBorders>
          </w:tcPr>
          <w:p w14:paraId="4583B605"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1.3</w:t>
            </w:r>
          </w:p>
        </w:tc>
      </w:tr>
      <w:tr w:rsidR="00A54226" w:rsidRPr="00E603BB" w14:paraId="4583B60A" w14:textId="77777777" w:rsidTr="00E7509C">
        <w:trPr>
          <w:jc w:val="center"/>
        </w:trPr>
        <w:tc>
          <w:tcPr>
            <w:tcW w:w="4188" w:type="dxa"/>
            <w:tcBorders>
              <w:top w:val="single" w:sz="7" w:space="0" w:color="000000"/>
              <w:left w:val="single" w:sz="7" w:space="0" w:color="000000"/>
              <w:bottom w:val="single" w:sz="7" w:space="0" w:color="000000"/>
              <w:right w:val="single" w:sz="7" w:space="0" w:color="000000"/>
            </w:tcBorders>
          </w:tcPr>
          <w:p w14:paraId="4583B607"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Second gear</w:t>
            </w:r>
          </w:p>
        </w:tc>
        <w:tc>
          <w:tcPr>
            <w:tcW w:w="1758" w:type="dxa"/>
            <w:tcBorders>
              <w:top w:val="single" w:sz="7" w:space="0" w:color="000000"/>
              <w:left w:val="single" w:sz="7" w:space="0" w:color="000000"/>
              <w:bottom w:val="single" w:sz="7" w:space="0" w:color="000000"/>
              <w:right w:val="single" w:sz="7" w:space="0" w:color="000000"/>
            </w:tcBorders>
          </w:tcPr>
          <w:p w14:paraId="4583B608"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9</w:t>
            </w:r>
          </w:p>
        </w:tc>
        <w:tc>
          <w:tcPr>
            <w:tcW w:w="1425" w:type="dxa"/>
            <w:tcBorders>
              <w:top w:val="single" w:sz="7" w:space="0" w:color="000000"/>
              <w:left w:val="single" w:sz="7" w:space="0" w:color="000000"/>
              <w:bottom w:val="single" w:sz="7" w:space="0" w:color="000000"/>
              <w:right w:val="single" w:sz="7" w:space="0" w:color="000000"/>
            </w:tcBorders>
          </w:tcPr>
          <w:p w14:paraId="4583B609"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2.2</w:t>
            </w:r>
          </w:p>
        </w:tc>
      </w:tr>
      <w:tr w:rsidR="00A54226" w:rsidRPr="00E603BB" w14:paraId="4583B60E" w14:textId="77777777" w:rsidTr="00E7509C">
        <w:trPr>
          <w:jc w:val="center"/>
        </w:trPr>
        <w:tc>
          <w:tcPr>
            <w:tcW w:w="4188" w:type="dxa"/>
            <w:tcBorders>
              <w:top w:val="single" w:sz="7" w:space="0" w:color="000000"/>
              <w:left w:val="single" w:sz="7" w:space="0" w:color="000000"/>
              <w:bottom w:val="single" w:sz="7" w:space="0" w:color="000000"/>
              <w:right w:val="single" w:sz="7" w:space="0" w:color="000000"/>
            </w:tcBorders>
          </w:tcPr>
          <w:p w14:paraId="4583B60B"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Third gear</w:t>
            </w:r>
          </w:p>
        </w:tc>
        <w:tc>
          <w:tcPr>
            <w:tcW w:w="1758" w:type="dxa"/>
            <w:tcBorders>
              <w:top w:val="single" w:sz="7" w:space="0" w:color="000000"/>
              <w:left w:val="single" w:sz="7" w:space="0" w:color="000000"/>
              <w:bottom w:val="single" w:sz="7" w:space="0" w:color="000000"/>
              <w:right w:val="single" w:sz="7" w:space="0" w:color="000000"/>
            </w:tcBorders>
          </w:tcPr>
          <w:p w14:paraId="4583B60C"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8</w:t>
            </w:r>
          </w:p>
        </w:tc>
        <w:tc>
          <w:tcPr>
            <w:tcW w:w="1425" w:type="dxa"/>
            <w:tcBorders>
              <w:top w:val="single" w:sz="7" w:space="0" w:color="000000"/>
              <w:left w:val="single" w:sz="7" w:space="0" w:color="000000"/>
              <w:bottom w:val="single" w:sz="7" w:space="0" w:color="000000"/>
              <w:right w:val="single" w:sz="7" w:space="0" w:color="000000"/>
            </w:tcBorders>
          </w:tcPr>
          <w:p w14:paraId="4583B60D"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2</w:t>
            </w:r>
          </w:p>
        </w:tc>
      </w:tr>
      <w:tr w:rsidR="00A54226" w:rsidRPr="00E603BB" w14:paraId="4583B612" w14:textId="77777777" w:rsidTr="00E7509C">
        <w:trPr>
          <w:jc w:val="center"/>
        </w:trPr>
        <w:tc>
          <w:tcPr>
            <w:tcW w:w="4188" w:type="dxa"/>
            <w:tcBorders>
              <w:top w:val="single" w:sz="7" w:space="0" w:color="000000"/>
              <w:left w:val="single" w:sz="7" w:space="0" w:color="000000"/>
              <w:bottom w:val="single" w:sz="7" w:space="0" w:color="000000"/>
              <w:right w:val="single" w:sz="7" w:space="0" w:color="000000"/>
            </w:tcBorders>
          </w:tcPr>
          <w:p w14:paraId="4583B60F"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Fourth gear</w:t>
            </w:r>
          </w:p>
        </w:tc>
        <w:tc>
          <w:tcPr>
            <w:tcW w:w="1758" w:type="dxa"/>
            <w:tcBorders>
              <w:top w:val="single" w:sz="7" w:space="0" w:color="000000"/>
              <w:left w:val="single" w:sz="7" w:space="0" w:color="000000"/>
              <w:bottom w:val="single" w:sz="7" w:space="0" w:color="000000"/>
              <w:right w:val="single" w:sz="7" w:space="0" w:color="000000"/>
            </w:tcBorders>
          </w:tcPr>
          <w:p w14:paraId="4583B610"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99</w:t>
            </w:r>
          </w:p>
        </w:tc>
        <w:tc>
          <w:tcPr>
            <w:tcW w:w="1425" w:type="dxa"/>
            <w:tcBorders>
              <w:top w:val="single" w:sz="7" w:space="0" w:color="000000"/>
              <w:left w:val="single" w:sz="7" w:space="0" w:color="000000"/>
              <w:bottom w:val="single" w:sz="7" w:space="0" w:color="000000"/>
              <w:right w:val="single" w:sz="7" w:space="0" w:color="000000"/>
            </w:tcBorders>
          </w:tcPr>
          <w:p w14:paraId="4583B611"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24.8</w:t>
            </w:r>
          </w:p>
        </w:tc>
      </w:tr>
      <w:tr w:rsidR="00A54226" w:rsidRPr="00E603BB" w14:paraId="4583B616" w14:textId="77777777" w:rsidTr="00E7509C">
        <w:trPr>
          <w:jc w:val="center"/>
        </w:trPr>
        <w:tc>
          <w:tcPr>
            <w:tcW w:w="4188" w:type="dxa"/>
            <w:tcBorders>
              <w:top w:val="single" w:sz="7" w:space="0" w:color="000000"/>
              <w:left w:val="single" w:sz="7" w:space="0" w:color="000000"/>
              <w:bottom w:val="single" w:sz="7" w:space="0" w:color="000000"/>
              <w:right w:val="single" w:sz="7" w:space="0" w:color="000000"/>
            </w:tcBorders>
          </w:tcPr>
          <w:p w14:paraId="4583B613"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Fifth gear</w:t>
            </w:r>
          </w:p>
        </w:tc>
        <w:tc>
          <w:tcPr>
            <w:tcW w:w="1758" w:type="dxa"/>
            <w:tcBorders>
              <w:top w:val="single" w:sz="7" w:space="0" w:color="000000"/>
              <w:left w:val="single" w:sz="7" w:space="0" w:color="000000"/>
              <w:bottom w:val="single" w:sz="7" w:space="0" w:color="000000"/>
              <w:right w:val="single" w:sz="7" w:space="0" w:color="000000"/>
            </w:tcBorders>
          </w:tcPr>
          <w:p w14:paraId="4583B614"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233</w:t>
            </w:r>
          </w:p>
        </w:tc>
        <w:tc>
          <w:tcPr>
            <w:tcW w:w="1425" w:type="dxa"/>
            <w:tcBorders>
              <w:top w:val="single" w:sz="7" w:space="0" w:color="000000"/>
              <w:left w:val="single" w:sz="7" w:space="0" w:color="000000"/>
              <w:bottom w:val="single" w:sz="7" w:space="0" w:color="000000"/>
              <w:right w:val="single" w:sz="7" w:space="0" w:color="000000"/>
            </w:tcBorders>
          </w:tcPr>
          <w:p w14:paraId="4583B615"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58.2</w:t>
            </w:r>
          </w:p>
        </w:tc>
      </w:tr>
      <w:tr w:rsidR="00A54226" w:rsidRPr="00E603BB" w14:paraId="4583B61A" w14:textId="77777777" w:rsidTr="00E7509C">
        <w:trPr>
          <w:jc w:val="center"/>
        </w:trPr>
        <w:tc>
          <w:tcPr>
            <w:tcW w:w="4188" w:type="dxa"/>
            <w:tcBorders>
              <w:top w:val="single" w:sz="7" w:space="0" w:color="000000"/>
              <w:left w:val="single" w:sz="7" w:space="0" w:color="000000"/>
              <w:bottom w:val="single" w:sz="7" w:space="0" w:color="000000"/>
              <w:right w:val="single" w:sz="7" w:space="0" w:color="000000"/>
            </w:tcBorders>
          </w:tcPr>
          <w:p w14:paraId="4583B617"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hanging="1134"/>
              <w:jc w:val="both"/>
              <w:rPr>
                <w:sz w:val="20"/>
              </w:rPr>
            </w:pPr>
            <w:r w:rsidRPr="00E603BB">
              <w:rPr>
                <w:sz w:val="20"/>
              </w:rPr>
              <w:t>Total</w:t>
            </w:r>
          </w:p>
        </w:tc>
        <w:tc>
          <w:tcPr>
            <w:tcW w:w="1758" w:type="dxa"/>
            <w:tcBorders>
              <w:top w:val="single" w:sz="7" w:space="0" w:color="000000"/>
              <w:left w:val="single" w:sz="7" w:space="0" w:color="000000"/>
              <w:bottom w:val="single" w:sz="7" w:space="0" w:color="000000"/>
              <w:right w:val="single" w:sz="7" w:space="0" w:color="000000"/>
            </w:tcBorders>
          </w:tcPr>
          <w:p w14:paraId="4583B618"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400</w:t>
            </w:r>
          </w:p>
        </w:tc>
        <w:tc>
          <w:tcPr>
            <w:tcW w:w="1425" w:type="dxa"/>
            <w:tcBorders>
              <w:top w:val="single" w:sz="7" w:space="0" w:color="000000"/>
              <w:left w:val="single" w:sz="7" w:space="0" w:color="000000"/>
              <w:bottom w:val="single" w:sz="7" w:space="0" w:color="000000"/>
              <w:right w:val="single" w:sz="7" w:space="0" w:color="000000"/>
            </w:tcBorders>
          </w:tcPr>
          <w:p w14:paraId="4583B619" w14:textId="77777777" w:rsidR="00A54226" w:rsidRPr="00E603BB"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34" w:right="57" w:hanging="1134"/>
              <w:jc w:val="right"/>
              <w:rPr>
                <w:sz w:val="20"/>
              </w:rPr>
            </w:pPr>
            <w:r w:rsidRPr="00E603BB">
              <w:rPr>
                <w:sz w:val="20"/>
              </w:rPr>
              <w:t>100</w:t>
            </w:r>
          </w:p>
        </w:tc>
      </w:tr>
    </w:tbl>
    <w:p w14:paraId="4583B61B" w14:textId="77777777" w:rsidR="00A54226" w:rsidRPr="005A2F86" w:rsidRDefault="00A54226" w:rsidP="00A54226">
      <w:pPr>
        <w:tabs>
          <w:tab w:val="left" w:pos="1134"/>
        </w:tabs>
        <w:spacing w:before="120" w:after="120"/>
        <w:ind w:left="2268" w:right="1134" w:hanging="1134"/>
        <w:jc w:val="both"/>
        <w:rPr>
          <w:sz w:val="20"/>
        </w:rPr>
      </w:pPr>
      <w:r w:rsidRPr="005A2F86">
        <w:rPr>
          <w:sz w:val="20"/>
        </w:rPr>
        <w:tab/>
      </w:r>
      <w:r>
        <w:rPr>
          <w:sz w:val="20"/>
        </w:rPr>
        <w:tab/>
      </w:r>
      <w:r w:rsidRPr="005A2F86">
        <w:rPr>
          <w:sz w:val="20"/>
        </w:rPr>
        <w:t>General information:</w:t>
      </w:r>
    </w:p>
    <w:p w14:paraId="4583B61C" w14:textId="77777777" w:rsidR="00A54226" w:rsidRPr="005A2F86" w:rsidRDefault="00A54226" w:rsidP="00A54226">
      <w:pPr>
        <w:tabs>
          <w:tab w:val="left" w:pos="1134"/>
        </w:tabs>
        <w:ind w:left="2268" w:right="1134" w:hanging="1134"/>
        <w:jc w:val="both"/>
        <w:rPr>
          <w:bCs/>
          <w:sz w:val="20"/>
        </w:rPr>
      </w:pPr>
      <w:r w:rsidRPr="005A2F86">
        <w:rPr>
          <w:bCs/>
          <w:sz w:val="20"/>
        </w:rPr>
        <w:tab/>
      </w:r>
      <w:r>
        <w:rPr>
          <w:bCs/>
          <w:sz w:val="20"/>
        </w:rPr>
        <w:tab/>
        <w:t>Average speed during test:</w:t>
      </w:r>
      <w:r>
        <w:rPr>
          <w:bCs/>
          <w:sz w:val="20"/>
        </w:rPr>
        <w:tab/>
      </w:r>
      <w:r>
        <w:rPr>
          <w:bCs/>
          <w:sz w:val="20"/>
        </w:rPr>
        <w:tab/>
      </w:r>
      <w:r>
        <w:rPr>
          <w:bCs/>
          <w:sz w:val="20"/>
        </w:rPr>
        <w:tab/>
      </w:r>
      <w:r w:rsidRPr="005A2F86">
        <w:rPr>
          <w:bCs/>
          <w:sz w:val="20"/>
        </w:rPr>
        <w:t>62.6 km/h</w:t>
      </w:r>
    </w:p>
    <w:p w14:paraId="4583B61D" w14:textId="77777777" w:rsidR="00A54226" w:rsidRPr="005A2F86" w:rsidRDefault="00A54226" w:rsidP="00A54226">
      <w:pPr>
        <w:tabs>
          <w:tab w:val="left" w:pos="1134"/>
        </w:tabs>
        <w:ind w:left="2268" w:right="1134" w:hanging="1134"/>
        <w:jc w:val="both"/>
        <w:rPr>
          <w:sz w:val="20"/>
        </w:rPr>
      </w:pPr>
      <w:r w:rsidRPr="005A2F86">
        <w:rPr>
          <w:sz w:val="20"/>
        </w:rPr>
        <w:tab/>
      </w:r>
      <w:r>
        <w:rPr>
          <w:sz w:val="20"/>
        </w:rPr>
        <w:tab/>
      </w:r>
      <w:r w:rsidRPr="005A2F86">
        <w:rPr>
          <w:sz w:val="20"/>
        </w:rPr>
        <w:t>Effective running time:</w:t>
      </w:r>
      <w:r w:rsidRPr="005A2F86">
        <w:rPr>
          <w:sz w:val="20"/>
        </w:rPr>
        <w:tab/>
      </w:r>
      <w:r>
        <w:rPr>
          <w:sz w:val="20"/>
        </w:rPr>
        <w:tab/>
      </w:r>
      <w:r>
        <w:rPr>
          <w:sz w:val="20"/>
        </w:rPr>
        <w:tab/>
      </w:r>
      <w:r w:rsidRPr="005A2F86">
        <w:rPr>
          <w:sz w:val="20"/>
        </w:rPr>
        <w:t>400 s</w:t>
      </w:r>
    </w:p>
    <w:p w14:paraId="4583B61E" w14:textId="77777777" w:rsidR="00A54226" w:rsidRPr="005A2F86" w:rsidRDefault="00A54226" w:rsidP="00A54226">
      <w:pPr>
        <w:tabs>
          <w:tab w:val="left" w:pos="1134"/>
        </w:tabs>
        <w:ind w:left="2268" w:right="1134" w:hanging="1134"/>
        <w:jc w:val="both"/>
        <w:rPr>
          <w:bCs/>
          <w:sz w:val="20"/>
        </w:rPr>
      </w:pPr>
      <w:r w:rsidRPr="005A2F86">
        <w:rPr>
          <w:bCs/>
          <w:sz w:val="20"/>
        </w:rPr>
        <w:tab/>
      </w:r>
      <w:r>
        <w:rPr>
          <w:bCs/>
          <w:sz w:val="20"/>
        </w:rPr>
        <w:tab/>
      </w:r>
      <w:r w:rsidRPr="005A2F86">
        <w:rPr>
          <w:bCs/>
          <w:sz w:val="20"/>
        </w:rPr>
        <w:t>Theoretical distance covered per cycle:</w:t>
      </w:r>
      <w:r w:rsidRPr="005A2F86">
        <w:rPr>
          <w:bCs/>
          <w:sz w:val="20"/>
        </w:rPr>
        <w:tab/>
        <w:t>6.955 km</w:t>
      </w:r>
    </w:p>
    <w:p w14:paraId="4583B61F" w14:textId="77777777" w:rsidR="00A54226" w:rsidRPr="005A2F86" w:rsidRDefault="00A54226" w:rsidP="00A54226">
      <w:pPr>
        <w:tabs>
          <w:tab w:val="left" w:pos="1134"/>
        </w:tabs>
        <w:ind w:left="2268" w:right="1134" w:hanging="1134"/>
        <w:jc w:val="both"/>
        <w:rPr>
          <w:sz w:val="20"/>
        </w:rPr>
      </w:pPr>
      <w:r w:rsidRPr="005A2F86">
        <w:rPr>
          <w:sz w:val="20"/>
        </w:rPr>
        <w:tab/>
      </w:r>
      <w:r>
        <w:rPr>
          <w:sz w:val="20"/>
        </w:rPr>
        <w:tab/>
      </w:r>
      <w:r w:rsidRPr="005A2F86">
        <w:rPr>
          <w:sz w:val="20"/>
        </w:rPr>
        <w:t>Maximum speed:</w:t>
      </w:r>
      <w:r w:rsidRPr="005A2F86">
        <w:rPr>
          <w:sz w:val="20"/>
        </w:rPr>
        <w:tab/>
      </w:r>
      <w:r w:rsidRPr="005A2F86">
        <w:rPr>
          <w:sz w:val="20"/>
        </w:rPr>
        <w:tab/>
      </w:r>
      <w:r>
        <w:rPr>
          <w:sz w:val="20"/>
        </w:rPr>
        <w:tab/>
      </w:r>
      <w:r>
        <w:rPr>
          <w:sz w:val="20"/>
        </w:rPr>
        <w:tab/>
      </w:r>
      <w:r w:rsidRPr="005A2F86">
        <w:rPr>
          <w:sz w:val="20"/>
        </w:rPr>
        <w:t>120 km/h</w:t>
      </w:r>
    </w:p>
    <w:p w14:paraId="4583B620" w14:textId="77777777" w:rsidR="00A54226" w:rsidRPr="005A2F86" w:rsidRDefault="00A54226" w:rsidP="00A54226">
      <w:pPr>
        <w:tabs>
          <w:tab w:val="left" w:pos="1134"/>
        </w:tabs>
        <w:ind w:left="2268" w:right="1134" w:hanging="1134"/>
        <w:jc w:val="both"/>
        <w:rPr>
          <w:sz w:val="20"/>
        </w:rPr>
      </w:pPr>
      <w:r w:rsidRPr="005A2F86">
        <w:rPr>
          <w:sz w:val="20"/>
        </w:rPr>
        <w:tab/>
      </w:r>
      <w:r>
        <w:rPr>
          <w:sz w:val="20"/>
        </w:rPr>
        <w:tab/>
      </w:r>
      <w:r w:rsidRPr="005A2F86">
        <w:rPr>
          <w:sz w:val="20"/>
        </w:rPr>
        <w:t>Maximum acceleration:</w:t>
      </w:r>
      <w:r w:rsidRPr="005A2F86">
        <w:rPr>
          <w:sz w:val="20"/>
        </w:rPr>
        <w:tab/>
      </w:r>
      <w:r>
        <w:rPr>
          <w:sz w:val="20"/>
        </w:rPr>
        <w:tab/>
      </w:r>
      <w:r>
        <w:rPr>
          <w:sz w:val="20"/>
        </w:rPr>
        <w:tab/>
      </w:r>
      <w:r w:rsidRPr="005A2F86">
        <w:rPr>
          <w:sz w:val="20"/>
        </w:rPr>
        <w:t>0.833 m/s</w:t>
      </w:r>
      <w:r w:rsidRPr="005A2F86">
        <w:rPr>
          <w:sz w:val="20"/>
          <w:vertAlign w:val="superscript"/>
        </w:rPr>
        <w:t>2</w:t>
      </w:r>
    </w:p>
    <w:p w14:paraId="4583B621" w14:textId="77777777" w:rsidR="00A54226" w:rsidRPr="005A2F86" w:rsidRDefault="00A54226" w:rsidP="00A54226">
      <w:pPr>
        <w:tabs>
          <w:tab w:val="left" w:pos="1134"/>
        </w:tabs>
        <w:spacing w:after="120"/>
        <w:ind w:left="2268" w:right="1134" w:hanging="1134"/>
        <w:jc w:val="both"/>
        <w:rPr>
          <w:sz w:val="20"/>
        </w:rPr>
      </w:pPr>
      <w:r w:rsidRPr="005A2F86">
        <w:rPr>
          <w:sz w:val="20"/>
        </w:rPr>
        <w:tab/>
      </w:r>
      <w:r>
        <w:rPr>
          <w:sz w:val="20"/>
        </w:rPr>
        <w:tab/>
      </w:r>
      <w:r w:rsidRPr="005A2F86">
        <w:rPr>
          <w:sz w:val="20"/>
        </w:rPr>
        <w:t>Maximum deceleration:</w:t>
      </w:r>
      <w:r>
        <w:rPr>
          <w:sz w:val="20"/>
        </w:rPr>
        <w:tab/>
      </w:r>
      <w:r w:rsidRPr="005A2F86">
        <w:rPr>
          <w:sz w:val="20"/>
        </w:rPr>
        <w:tab/>
      </w:r>
      <w:r>
        <w:rPr>
          <w:sz w:val="20"/>
        </w:rPr>
        <w:tab/>
      </w:r>
      <w:r w:rsidRPr="005A2F86">
        <w:rPr>
          <w:sz w:val="20"/>
        </w:rPr>
        <w:t>-1.389 m/s</w:t>
      </w:r>
      <w:r w:rsidRPr="005A2F86">
        <w:rPr>
          <w:sz w:val="20"/>
          <w:vertAlign w:val="superscript"/>
        </w:rPr>
        <w:t>2</w:t>
      </w:r>
    </w:p>
    <w:p w14:paraId="4583B622" w14:textId="77777777" w:rsidR="00A54226" w:rsidRPr="005A2F86" w:rsidRDefault="00A54226" w:rsidP="00A54226">
      <w:pPr>
        <w:pStyle w:val="SingleTxtG"/>
        <w:ind w:left="2268" w:hanging="1134"/>
      </w:pPr>
      <w:r w:rsidRPr="005A2F86">
        <w:t>6.1.3.</w:t>
      </w:r>
      <w:r w:rsidRPr="005A2F86">
        <w:tab/>
        <w:t>Use of the gearbox</w:t>
      </w:r>
    </w:p>
    <w:p w14:paraId="4583B623" w14:textId="77777777" w:rsidR="00A54226" w:rsidRPr="005A2F86" w:rsidRDefault="00A54226" w:rsidP="00A54226">
      <w:pPr>
        <w:pStyle w:val="SingleTxtG"/>
        <w:ind w:left="2268" w:hanging="1134"/>
      </w:pPr>
      <w:r w:rsidRPr="005A2F86">
        <w:t>6.1.3.1.</w:t>
      </w:r>
      <w:r w:rsidRPr="005A2F86">
        <w:tab/>
        <w:t>If the maximum speed which can be attained in first gear is below 15 km/h, the second, third and fourth gears shall be used for the urban cycle (Part One) and the second, third, fourth and fifth gears for the extra-urban cycle (Part</w:t>
      </w:r>
      <w:r>
        <w:t> </w:t>
      </w:r>
      <w:r w:rsidRPr="005A2F86">
        <w:t>Two). The second, third and fourth gears may also be used for the urban cycle (Part One) and the second, third, fourth and fifth gears for the extra-urban cycle (Part Two) when the manufacturer's instructions recommend starting in second gear on level ground, or when first gear is therein defined as a gear reserved for cross-country driving, crawling or towing.</w:t>
      </w:r>
    </w:p>
    <w:p w14:paraId="4583B624" w14:textId="77777777" w:rsidR="00A54226" w:rsidRPr="005A2F86" w:rsidRDefault="00A54226" w:rsidP="00A54226">
      <w:pPr>
        <w:pStyle w:val="SingleTxtG"/>
        <w:ind w:left="2268" w:hanging="1134"/>
      </w:pPr>
      <w:r w:rsidRPr="005A2F86">
        <w:tab/>
        <w:t>Vehicles which do not attain the acceleration and maximum speed values required in the operating cycle shall be operated with the accelerator control fully depressed until they once again reach the required operating curve. Deviations from the operating cycle shall be recorded in the test report.</w:t>
      </w:r>
    </w:p>
    <w:p w14:paraId="4583B625" w14:textId="77777777" w:rsidR="00A54226" w:rsidRPr="005A2F86" w:rsidRDefault="00A54226" w:rsidP="00A54226">
      <w:pPr>
        <w:pStyle w:val="SingleTxtG"/>
        <w:ind w:left="2268" w:hanging="1134"/>
      </w:pPr>
      <w:r w:rsidRPr="005A2F86">
        <w:tab/>
        <w:t>Vehicles equipped with semi-automatic-shift gearboxes shall be tested by using the gears normally employed for driving, and the gear shift is used in accordance with the manufacturer's instructions.</w:t>
      </w:r>
    </w:p>
    <w:p w14:paraId="4583B626" w14:textId="77777777" w:rsidR="00A54226" w:rsidRPr="005A2F86" w:rsidRDefault="00A54226" w:rsidP="00A54226">
      <w:pPr>
        <w:pStyle w:val="SingleTxtG"/>
        <w:keepNext/>
        <w:keepLines/>
        <w:ind w:left="2268" w:hanging="1134"/>
      </w:pPr>
      <w:r w:rsidRPr="005A2F86">
        <w:lastRenderedPageBreak/>
        <w:t>6.1.3.2.</w:t>
      </w:r>
      <w:r w:rsidRPr="005A2F86">
        <w:tab/>
        <w:t xml:space="preserve">Vehicles equipped with automatic-shift gearboxes shall be tested with the highest gear ("Drive") engaged. The accelerator shall be used in such a way as to obtain the steadiest acceleration possible, enabling the various gears to be engaged in the normal order. Furthermore, the gear-change points shown in Tables 1 and 2 of this </w:t>
      </w:r>
      <w:proofErr w:type="gramStart"/>
      <w:r w:rsidRPr="005A2F86">
        <w:t>annex</w:t>
      </w:r>
      <w:proofErr w:type="gramEnd"/>
      <w:r w:rsidRPr="005A2F86">
        <w:t xml:space="preserve"> shall not apply; acceleration shall continue throughout the period represented by the straight line connecting the end of each period of idling with the beginning of the next following period of steady speed. The tolerances given in paragraphs 6.1.3.4. and 6.1.3.5. below shall apply.</w:t>
      </w:r>
    </w:p>
    <w:p w14:paraId="4583B627" w14:textId="77777777" w:rsidR="00A54226" w:rsidRPr="005A2F86" w:rsidRDefault="00A54226" w:rsidP="00A54226">
      <w:pPr>
        <w:pStyle w:val="SingleTxtG"/>
        <w:ind w:left="2268" w:hanging="1134"/>
      </w:pPr>
      <w:r w:rsidRPr="005A2F86">
        <w:t>6.1.3.3.</w:t>
      </w:r>
      <w:r w:rsidRPr="005A2F86">
        <w:tab/>
        <w:t>Vehicles equipped with an overdrive that the driver can actuate shall be tested with the overdrive out of action for the urban cycle (Part One) and with the overdrive in action for the extra-urban cycle (Part Two).</w:t>
      </w:r>
    </w:p>
    <w:p w14:paraId="4583B628" w14:textId="77777777" w:rsidR="00A54226" w:rsidRPr="005A2F86" w:rsidRDefault="00A54226" w:rsidP="00A54226">
      <w:pPr>
        <w:pStyle w:val="SingleTxtG"/>
        <w:ind w:left="2268" w:hanging="1134"/>
      </w:pPr>
      <w:r w:rsidRPr="005A2F86">
        <w:t>6.1.3.4.</w:t>
      </w:r>
      <w:r w:rsidRPr="005A2F86">
        <w:tab/>
        <w:t xml:space="preserve">A tolerance of </w:t>
      </w:r>
      <w:r w:rsidRPr="005A2F86">
        <w:sym w:font="Symbol" w:char="F0B1"/>
      </w:r>
      <w:r w:rsidRPr="005A2F86">
        <w:t>2 km/h shall be allowed between the indicated speed and the theoretical speed during acceleration, during steady speed, and during deceleration when the vehicle's brakes are used. If the vehicle decelerates more rapidly without the use of the brakes, only the provisions of paragraph 6.4.4.3. below shall apply. Speed tolerances greater than those prescribed shall be accepted during phase changes provided that the tolerances are never exceeded for more than 0.5 s on any one occasion.</w:t>
      </w:r>
    </w:p>
    <w:p w14:paraId="4583B629" w14:textId="77777777" w:rsidR="00A54226" w:rsidRPr="005A2F86" w:rsidRDefault="00A54226" w:rsidP="00A54226">
      <w:pPr>
        <w:pStyle w:val="SingleTxtG"/>
        <w:ind w:left="2268" w:hanging="1134"/>
      </w:pPr>
      <w:r w:rsidRPr="005A2F86">
        <w:t>6.1.3.5.</w:t>
      </w:r>
      <w:r>
        <w:tab/>
        <w:t>The time tolerances shall be ±</w:t>
      </w:r>
      <w:r w:rsidRPr="005A2F86">
        <w:t>1.0 s. The above tolerances shall apply equally at the beginning and at the end of each gear-changing period for the urban cycle (Part One) and for the operations Nos. 3, 5 and 7 of the extra-urban cycle (Part Two). It should be noted that the time of two seconds allowed includes the time for changing gear and, if necessary, a certain amount of latitude to catch up with the cycle.</w:t>
      </w:r>
    </w:p>
    <w:p w14:paraId="4583B62A" w14:textId="77777777" w:rsidR="00A54226" w:rsidRPr="00AE7C4E" w:rsidRDefault="00A54226" w:rsidP="00A54226">
      <w:pPr>
        <w:pStyle w:val="SingleTxtG"/>
        <w:ind w:left="2268" w:hanging="1134"/>
      </w:pPr>
      <w:bookmarkStart w:id="19" w:name="_Toc73179314"/>
      <w:r w:rsidRPr="00AE7C4E">
        <w:t>6.2.</w:t>
      </w:r>
      <w:r w:rsidRPr="00AE7C4E">
        <w:tab/>
        <w:t>Test preparation</w:t>
      </w:r>
      <w:bookmarkEnd w:id="19"/>
    </w:p>
    <w:p w14:paraId="4583B62B" w14:textId="77777777" w:rsidR="00A54226" w:rsidRPr="004E4EF7" w:rsidRDefault="00A54226" w:rsidP="00A54226">
      <w:pPr>
        <w:pStyle w:val="SingleTxtG"/>
        <w:ind w:left="2268" w:hanging="1134"/>
      </w:pPr>
      <w:r w:rsidRPr="004E4EF7">
        <w:t>6.2.1.</w:t>
      </w:r>
      <w:r w:rsidRPr="004E4EF7">
        <w:tab/>
        <w:t>Load and inertia setting</w:t>
      </w:r>
    </w:p>
    <w:p w14:paraId="4583B62C" w14:textId="77777777" w:rsidR="00A54226" w:rsidRPr="004E4EF7" w:rsidRDefault="00A54226" w:rsidP="00A54226">
      <w:pPr>
        <w:pStyle w:val="SingleTxtG"/>
        <w:ind w:left="2268" w:hanging="1134"/>
      </w:pPr>
      <w:r w:rsidRPr="004E4EF7">
        <w:t>6.2.1.1.</w:t>
      </w:r>
      <w:r w:rsidRPr="004E4EF7">
        <w:tab/>
        <w:t>Load determined with vehicle road test</w:t>
      </w:r>
    </w:p>
    <w:p w14:paraId="4583B62D" w14:textId="77777777" w:rsidR="00A54226" w:rsidRPr="004E4EF7" w:rsidRDefault="00A54226" w:rsidP="00A54226">
      <w:pPr>
        <w:pStyle w:val="SingleTxtG"/>
        <w:ind w:left="2268" w:hanging="1134"/>
      </w:pPr>
      <w:r w:rsidRPr="004E4EF7">
        <w:tab/>
        <w:t>The dynamometer shall be adjusted so that the total inertia of the rotating masses will simulate the inertia and other road load forces acting on the vehicle when driving on the road. The means by which this load is determined is described in paragraph 5. of this annex.</w:t>
      </w:r>
    </w:p>
    <w:p w14:paraId="4583B62E" w14:textId="77777777" w:rsidR="00A54226" w:rsidRPr="004E4EF7" w:rsidRDefault="00A54226" w:rsidP="00A54226">
      <w:pPr>
        <w:pStyle w:val="SingleTxtG"/>
        <w:ind w:left="2268" w:hanging="1134"/>
      </w:pPr>
      <w:r w:rsidRPr="004E4EF7">
        <w:tab/>
        <w:t>Dynamometer with fixed load curve:</w:t>
      </w:r>
      <w:r>
        <w:t xml:space="preserve"> </w:t>
      </w:r>
      <w:r w:rsidRPr="004E4EF7">
        <w:t>the load simulator shall be adjusted to absorb the power exerted on the driving wheels at a steady speed of 80 km/h and the absorbed power at 50 km/h shall be noted.</w:t>
      </w:r>
    </w:p>
    <w:p w14:paraId="4583B62F" w14:textId="77777777" w:rsidR="00A54226" w:rsidRPr="004E4EF7" w:rsidRDefault="00A54226" w:rsidP="00A54226">
      <w:pPr>
        <w:pStyle w:val="SingleTxtG"/>
        <w:ind w:left="2268" w:hanging="1134"/>
      </w:pPr>
      <w:r w:rsidRPr="004E4EF7">
        <w:tab/>
        <w:t>Dynamometer with adjustable load curve: the load simulator shall be adjusted in order to absorb the power exerted on the driving wheels at steady speeds of 120, 100, 80, 60 and 40 and 20 km/h.</w:t>
      </w:r>
    </w:p>
    <w:p w14:paraId="4583B630" w14:textId="77777777" w:rsidR="00A54226" w:rsidRPr="004E4EF7" w:rsidRDefault="00A54226" w:rsidP="00A54226">
      <w:pPr>
        <w:pStyle w:val="SingleTxtG"/>
        <w:ind w:left="2268" w:hanging="1134"/>
      </w:pPr>
      <w:r w:rsidRPr="004E4EF7">
        <w:t>6.2.1.2.</w:t>
      </w:r>
      <w:r w:rsidRPr="004E4EF7">
        <w:tab/>
        <w:t>Load determined by vehicle reference mass</w:t>
      </w:r>
    </w:p>
    <w:p w14:paraId="4583B631" w14:textId="77777777" w:rsidR="00A54226" w:rsidRPr="004E4EF7" w:rsidRDefault="00A54226" w:rsidP="00A54226">
      <w:pPr>
        <w:pStyle w:val="SingleTxtG"/>
        <w:ind w:left="2268" w:hanging="1134"/>
      </w:pPr>
      <w:r w:rsidRPr="004E4EF7">
        <w:tab/>
        <w:t>With the manufacturer's agreement the following method may be used.</w:t>
      </w:r>
    </w:p>
    <w:p w14:paraId="4583B632" w14:textId="77777777" w:rsidR="00A54226" w:rsidRPr="004E4EF7" w:rsidRDefault="00A54226" w:rsidP="00A54226">
      <w:pPr>
        <w:pStyle w:val="SingleTxtG"/>
        <w:ind w:left="2268" w:hanging="1134"/>
      </w:pPr>
      <w:r w:rsidRPr="004E4EF7">
        <w:tab/>
        <w:t>The brake is adjusted so as to absorb the load exerted at the driving wheels at a constant speed of 80 km/h, in accordance with Table 3.</w:t>
      </w:r>
    </w:p>
    <w:p w14:paraId="4583B633" w14:textId="77777777" w:rsidR="00A54226" w:rsidRPr="004E4EF7" w:rsidRDefault="00A54226" w:rsidP="00A54226">
      <w:pPr>
        <w:pStyle w:val="SingleTxtG"/>
        <w:ind w:left="2268" w:hanging="1134"/>
      </w:pPr>
      <w:r w:rsidRPr="004E4EF7">
        <w:tab/>
        <w:t>If the corresponding equivalent inertia is not available on the dynamometer, the larger value closest to the vehicle reference mass will be used.</w:t>
      </w:r>
    </w:p>
    <w:p w14:paraId="4583B634" w14:textId="77777777" w:rsidR="00A54226" w:rsidRPr="004E4EF7" w:rsidRDefault="00A54226" w:rsidP="00A54226">
      <w:pPr>
        <w:pStyle w:val="SingleTxtG"/>
        <w:ind w:left="2268" w:hanging="1134"/>
      </w:pPr>
      <w:r w:rsidRPr="004E4EF7">
        <w:tab/>
        <w:t>In the case of vehicles other than passenger cars, with a reference mass of more than 1,700 kg or vehicles with permanent all-wheel drive, the power values given in Table 3 are multiplied by a factor 1.3.</w:t>
      </w:r>
    </w:p>
    <w:p w14:paraId="4583B635" w14:textId="77777777" w:rsidR="00A54226" w:rsidRPr="004E4EF7" w:rsidRDefault="00A54226" w:rsidP="00A54226">
      <w:pPr>
        <w:pStyle w:val="SingleTxtG"/>
        <w:ind w:left="2268" w:hanging="1134"/>
      </w:pPr>
      <w:r w:rsidRPr="004E4EF7">
        <w:lastRenderedPageBreak/>
        <w:t>6.2.1.3.</w:t>
      </w:r>
      <w:r w:rsidRPr="004E4EF7">
        <w:tab/>
        <w:t>The method used and the values obtained (equivalent inertia - characteristic adjustment parameter) shall be recorded in the test report.</w:t>
      </w:r>
    </w:p>
    <w:p w14:paraId="4583B636" w14:textId="77777777" w:rsidR="00A54226" w:rsidRPr="00AE7C4E" w:rsidRDefault="00A54226" w:rsidP="00A54226">
      <w:pPr>
        <w:pStyle w:val="SingleTxtG"/>
        <w:ind w:left="2268" w:hanging="1134"/>
      </w:pPr>
      <w:r w:rsidRPr="00AE7C4E">
        <w:t>6.2.2.</w:t>
      </w:r>
      <w:r w:rsidRPr="00AE7C4E">
        <w:tab/>
        <w:t>Preliminary testing cycles</w:t>
      </w:r>
    </w:p>
    <w:p w14:paraId="4583B637" w14:textId="77777777" w:rsidR="00A54226" w:rsidRPr="005A2F86" w:rsidRDefault="00A54226" w:rsidP="00A54226">
      <w:pPr>
        <w:pStyle w:val="SingleTxtG"/>
        <w:ind w:left="2268" w:hanging="1134"/>
      </w:pPr>
      <w:r w:rsidRPr="004E4EF7">
        <w:tab/>
        <w:t>Preliminary testing cycles should be carried out if necessary to determine how best to actuate the accelerator and brake controls so as to achieve a cycle approximating to the theoretical cycle within the prescribed</w:t>
      </w:r>
      <w:r w:rsidRPr="005A2F86">
        <w:t xml:space="preserve"> limits under which the cycle is carried out.</w:t>
      </w:r>
    </w:p>
    <w:p w14:paraId="4583B638" w14:textId="77777777" w:rsidR="00A54226" w:rsidRPr="00AE7C4E" w:rsidRDefault="00A54226" w:rsidP="00A54226">
      <w:pPr>
        <w:pStyle w:val="SingleTxtG"/>
        <w:ind w:left="2268" w:hanging="1134"/>
      </w:pPr>
      <w:r w:rsidRPr="00AE7C4E">
        <w:t>6.2.3.</w:t>
      </w:r>
      <w:r w:rsidRPr="00AE7C4E">
        <w:tab/>
        <w:t>Tyre pressures</w:t>
      </w:r>
    </w:p>
    <w:p w14:paraId="4583B639" w14:textId="77777777" w:rsidR="00A54226" w:rsidRPr="005A2F86" w:rsidRDefault="00A54226" w:rsidP="00A54226">
      <w:pPr>
        <w:pStyle w:val="SingleTxtG"/>
        <w:ind w:left="2268" w:hanging="1134"/>
      </w:pPr>
      <w:r w:rsidRPr="005A2F86">
        <w:tab/>
        <w:t>The tyre pressures shall be the same as that specified by the manufacturer and used for the preliminary r</w:t>
      </w:r>
      <w:r>
        <w:t xml:space="preserve">oad test for brake adjustment. </w:t>
      </w:r>
      <w:r w:rsidRPr="005A2F86">
        <w:t>The tyre pressure may be increased by up to 50 per cent from the manufacturer's recommended setting in the cas</w:t>
      </w:r>
      <w:r>
        <w:t xml:space="preserve">e of a two-roller dynamometer. </w:t>
      </w:r>
      <w:r w:rsidRPr="005A2F86">
        <w:t>The actual pressure used shall be recorded in the test report.</w:t>
      </w:r>
    </w:p>
    <w:p w14:paraId="4583B63A" w14:textId="77777777" w:rsidR="00A54226" w:rsidRPr="00AE7C4E" w:rsidRDefault="00A54226" w:rsidP="00A54226">
      <w:pPr>
        <w:pStyle w:val="SingleTxtG"/>
        <w:ind w:left="2268" w:hanging="1134"/>
      </w:pPr>
      <w:r w:rsidRPr="00AE7C4E">
        <w:t>6.2.4.</w:t>
      </w:r>
      <w:r w:rsidRPr="00AE7C4E">
        <w:tab/>
        <w:t>Background particulate mass measurement</w:t>
      </w:r>
    </w:p>
    <w:p w14:paraId="4583B63B" w14:textId="77777777" w:rsidR="00A54226" w:rsidRPr="004E4EF7" w:rsidRDefault="00A54226" w:rsidP="00A54226">
      <w:pPr>
        <w:pStyle w:val="SingleTxtG"/>
        <w:ind w:left="2268" w:hanging="1134"/>
      </w:pPr>
      <w:r w:rsidRPr="004E4EF7">
        <w:tab/>
        <w:t xml:space="preserve">The particulate background level of the dilution air may be determined by passing filtered dilution air through the particulate filter. This shall be drawn from </w:t>
      </w:r>
      <w:r w:rsidRPr="005A2F86">
        <w:t>the same point as the particulate sample</w:t>
      </w:r>
      <w:r w:rsidRPr="004E4EF7">
        <w:t>. One measurement may be performed prior to or after the test. Particulate mass measurements may be corrected by subtracting the background contribution from the dilution system. The permissible background contribution shall be ≤ 1mg/km (or</w:t>
      </w:r>
      <w:r>
        <w:t> </w:t>
      </w:r>
      <w:r w:rsidRPr="004E4EF7">
        <w:t>equivalent mass on the filter). If the background exceeds this level, the default figure of 1 mg/km (or equivalent mass on the filter) shall be employed.</w:t>
      </w:r>
      <w:r>
        <w:t xml:space="preserve"> </w:t>
      </w:r>
      <w:r w:rsidRPr="004E4EF7">
        <w:t>Where subtraction of the background contribution gives a negative result, the particulate mass result shall be considered to be zero.</w:t>
      </w:r>
    </w:p>
    <w:p w14:paraId="4583B63C" w14:textId="77777777" w:rsidR="00A54226" w:rsidRPr="00AE7C4E" w:rsidRDefault="00A54226" w:rsidP="00A54226">
      <w:pPr>
        <w:pStyle w:val="SingleTxtG"/>
        <w:ind w:left="2268" w:hanging="1134"/>
      </w:pPr>
      <w:bookmarkStart w:id="20" w:name="_Ref71955511"/>
      <w:r w:rsidRPr="00AE7C4E">
        <w:t>6.2.5.</w:t>
      </w:r>
      <w:r w:rsidRPr="00AE7C4E">
        <w:tab/>
        <w:t>Background particle number measurements</w:t>
      </w:r>
      <w:bookmarkEnd w:id="20"/>
    </w:p>
    <w:p w14:paraId="4583B63D" w14:textId="77777777" w:rsidR="00A54226" w:rsidRPr="004E4EF7" w:rsidRDefault="00A54226" w:rsidP="00A54226">
      <w:pPr>
        <w:pStyle w:val="SingleTxtG"/>
        <w:ind w:left="2268" w:hanging="1134"/>
      </w:pPr>
      <w:r w:rsidRPr="004E4EF7">
        <w:tab/>
        <w:t>The subtraction of background particle numbers may be determined by sampling dilution air drawn from a point downstream of the particle and hydrocarbon filters into the particle number measurement system.</w:t>
      </w:r>
      <w:r>
        <w:t xml:space="preserve"> </w:t>
      </w:r>
      <w:r w:rsidRPr="005A2F86">
        <w:t>Background correction of particle number measurements shall not be allowed for type approval, but may be used at the manufacturer's request for conformity of production and in service conformity where there are indications that tunnel contribution is significant.</w:t>
      </w:r>
    </w:p>
    <w:p w14:paraId="4583B63E" w14:textId="77777777" w:rsidR="00A54226" w:rsidRPr="00AE7C4E" w:rsidRDefault="00A54226" w:rsidP="00A54226">
      <w:pPr>
        <w:pStyle w:val="SingleTxtG"/>
        <w:ind w:left="2268" w:hanging="1134"/>
      </w:pPr>
      <w:r w:rsidRPr="00AE7C4E">
        <w:t>6.2.6.</w:t>
      </w:r>
      <w:r w:rsidRPr="00AE7C4E">
        <w:tab/>
        <w:t>Particulate mass filter selection</w:t>
      </w:r>
    </w:p>
    <w:p w14:paraId="4583B63F" w14:textId="77777777" w:rsidR="00A54226" w:rsidRPr="004E4EF7" w:rsidRDefault="00A54226" w:rsidP="00A54226">
      <w:pPr>
        <w:pStyle w:val="SingleTxtG"/>
        <w:ind w:left="2268" w:hanging="1134"/>
      </w:pPr>
      <w:r w:rsidRPr="004E4EF7">
        <w:tab/>
        <w:t>A single particulate filter without back-up shall be employed for both urban and extra-urban phases of the cycle combined.</w:t>
      </w:r>
    </w:p>
    <w:p w14:paraId="4583B640" w14:textId="77777777" w:rsidR="00A54226" w:rsidRPr="004E4EF7" w:rsidRDefault="00A54226" w:rsidP="00A54226">
      <w:pPr>
        <w:pStyle w:val="SingleTxtG"/>
        <w:ind w:left="2268" w:hanging="1134"/>
      </w:pPr>
      <w:r w:rsidRPr="004E4EF7">
        <w:tab/>
        <w:t>Twin particulate filters, one for the urban, one for the extra-urban phase, may be used without back-up filters, only where the pressure-drop increase across the sample filter between the beginning and the end of the emissions test is otherwise expected to exceed 25 kPa.</w:t>
      </w:r>
    </w:p>
    <w:p w14:paraId="4583B641" w14:textId="77777777" w:rsidR="00A54226" w:rsidRPr="00AE7C4E" w:rsidRDefault="00A54226" w:rsidP="00A54226">
      <w:pPr>
        <w:pStyle w:val="SingleTxtG"/>
        <w:ind w:left="2268" w:hanging="1134"/>
      </w:pPr>
      <w:r w:rsidRPr="00AE7C4E">
        <w:t>6.2.7.</w:t>
      </w:r>
      <w:r w:rsidRPr="00AE7C4E">
        <w:tab/>
        <w:t>Particulate mass filter preparation</w:t>
      </w:r>
    </w:p>
    <w:p w14:paraId="4583B642" w14:textId="77777777" w:rsidR="00A54226" w:rsidRPr="005A2F86" w:rsidRDefault="00A54226" w:rsidP="00A54226">
      <w:pPr>
        <w:pStyle w:val="SingleTxtG"/>
        <w:ind w:left="2268" w:hanging="1134"/>
      </w:pPr>
      <w:r w:rsidRPr="004E4EF7">
        <w:t>6.2.7.1.</w:t>
      </w:r>
      <w:r w:rsidRPr="004E4EF7">
        <w:tab/>
        <w:t>Particulate mass sampling filters shall be conditioned (as regards temperature and humidity) in an open dish that has been protected against dust ingress for at least 2 and for not more t</w:t>
      </w:r>
      <w:r w:rsidRPr="005A2F86">
        <w:t>han 80 hours before the test in an air-conditioned chamber.</w:t>
      </w:r>
      <w:r>
        <w:t xml:space="preserve"> </w:t>
      </w:r>
      <w:r w:rsidRPr="005A2F86">
        <w:t xml:space="preserve">After this conditioning, the uncontaminated filters will be weighed </w:t>
      </w:r>
      <w:r>
        <w:t>and stored until they are used.</w:t>
      </w:r>
      <w:r w:rsidRPr="005A2F86">
        <w:t xml:space="preserve"> If the filters are not used within one hour of their removal from the weighing chamber they shall be re-weighed.</w:t>
      </w:r>
    </w:p>
    <w:p w14:paraId="4583B643" w14:textId="77777777" w:rsidR="00A54226" w:rsidRPr="005A2F86" w:rsidRDefault="00A54226" w:rsidP="00A54226">
      <w:pPr>
        <w:pStyle w:val="SingleTxtG"/>
        <w:ind w:left="2268" w:hanging="1134"/>
      </w:pPr>
      <w:r w:rsidRPr="005A2F86">
        <w:t>6.2.7.2.</w:t>
      </w:r>
      <w:r w:rsidRPr="005A2F86">
        <w:tab/>
        <w:t xml:space="preserve">The </w:t>
      </w:r>
      <w:proofErr w:type="gramStart"/>
      <w:r w:rsidRPr="005A2F86">
        <w:t>one hour</w:t>
      </w:r>
      <w:proofErr w:type="gramEnd"/>
      <w:r w:rsidRPr="005A2F86">
        <w:t xml:space="preserve"> limit may be replaced by an eight-hour limit if one or both of the following conditions are met:</w:t>
      </w:r>
    </w:p>
    <w:p w14:paraId="4583B644" w14:textId="77777777" w:rsidR="00A54226" w:rsidRPr="005A2F86" w:rsidRDefault="00A54226" w:rsidP="00A54226">
      <w:pPr>
        <w:pStyle w:val="SingleTxtG"/>
        <w:ind w:left="2268" w:hanging="1134"/>
      </w:pPr>
      <w:r w:rsidRPr="005A2F86">
        <w:lastRenderedPageBreak/>
        <w:t>6.2.7.2.1.</w:t>
      </w:r>
      <w:r w:rsidRPr="005A2F86">
        <w:tab/>
        <w:t>A stabilized filter is placed and kept in a sealed filter holder</w:t>
      </w:r>
      <w:r>
        <w:t xml:space="preserve"> assembly with the ends plugged; or</w:t>
      </w:r>
    </w:p>
    <w:p w14:paraId="4583B645" w14:textId="77777777" w:rsidR="00A54226" w:rsidRPr="005A2F86" w:rsidRDefault="00A54226" w:rsidP="00A54226">
      <w:pPr>
        <w:pStyle w:val="SingleTxtG"/>
        <w:ind w:left="2268" w:hanging="1134"/>
      </w:pPr>
      <w:r w:rsidRPr="005A2F86">
        <w:t>6.2.7.2.2.</w:t>
      </w:r>
      <w:r w:rsidRPr="005A2F86">
        <w:tab/>
        <w:t>A stabilized filter is placed in a sealed filter holder assembly which is then immediately placed in a sample line through which there is no flow.</w:t>
      </w:r>
    </w:p>
    <w:p w14:paraId="4583B646" w14:textId="77777777" w:rsidR="00A54226" w:rsidRPr="005A2F86" w:rsidRDefault="00A54226" w:rsidP="00A54226">
      <w:pPr>
        <w:pStyle w:val="SingleTxtG"/>
        <w:ind w:left="2268" w:hanging="1134"/>
      </w:pPr>
      <w:r w:rsidRPr="005A2F86">
        <w:t>6.2.7.3.</w:t>
      </w:r>
      <w:r w:rsidRPr="005A2F86">
        <w:tab/>
        <w:t>The particulate sampling system shall be started and prepared for sampling.</w:t>
      </w:r>
    </w:p>
    <w:p w14:paraId="4583B647" w14:textId="77777777" w:rsidR="00A54226" w:rsidRPr="004E4EF7" w:rsidRDefault="00A54226" w:rsidP="00A54226">
      <w:pPr>
        <w:pStyle w:val="SingleTxtG"/>
        <w:ind w:left="2268" w:hanging="1134"/>
      </w:pPr>
      <w:r w:rsidRPr="004E4EF7">
        <w:t>6.2.8.</w:t>
      </w:r>
      <w:r w:rsidRPr="004E4EF7">
        <w:tab/>
        <w:t>Particle number measurement preparation</w:t>
      </w:r>
    </w:p>
    <w:p w14:paraId="4583B648" w14:textId="77777777" w:rsidR="00A54226" w:rsidRPr="005A2F86" w:rsidRDefault="00A54226" w:rsidP="00A54226">
      <w:pPr>
        <w:pStyle w:val="SingleTxtG"/>
        <w:ind w:left="2268" w:hanging="1134"/>
      </w:pPr>
      <w:r w:rsidRPr="005A2F86">
        <w:t>6.2.8.1.</w:t>
      </w:r>
      <w:r w:rsidRPr="005A2F86">
        <w:tab/>
        <w:t>The particle specific dilution system and measurement equipment shall be started and readied for sampling.</w:t>
      </w:r>
    </w:p>
    <w:p w14:paraId="4583B649" w14:textId="77777777" w:rsidR="00A54226" w:rsidRPr="005A2F86" w:rsidRDefault="00A54226" w:rsidP="00A54226">
      <w:pPr>
        <w:pStyle w:val="SingleTxtG"/>
        <w:ind w:left="2268" w:hanging="1134"/>
      </w:pPr>
      <w:r w:rsidRPr="005A2F86">
        <w:t>6.2.8.2.</w:t>
      </w:r>
      <w:r w:rsidRPr="005A2F86">
        <w:tab/>
        <w:t>Prior to the test(s) the correct function of the particle counter and volatile particle remover elements of the particle sampling system shall be confirmed according to Appendix 5, paragraphs</w:t>
      </w:r>
      <w:r>
        <w:t> </w:t>
      </w:r>
      <w:r w:rsidRPr="005A2F86">
        <w:t>2.3.1. and 2.3.3.:</w:t>
      </w:r>
    </w:p>
    <w:p w14:paraId="4583B64A" w14:textId="77777777" w:rsidR="00A54226" w:rsidRPr="005A2F86" w:rsidRDefault="00A54226" w:rsidP="00A54226">
      <w:pPr>
        <w:pStyle w:val="SingleTxtG"/>
        <w:ind w:left="2268" w:hanging="1134"/>
      </w:pPr>
      <w:r w:rsidRPr="005A2F86">
        <w:tab/>
        <w:t>The particle counter response shall be tested at near zero prior to each test and, on a daily basis, at high particle concentrations using ambient air.</w:t>
      </w:r>
    </w:p>
    <w:p w14:paraId="4583B64B" w14:textId="77777777" w:rsidR="00A54226" w:rsidRPr="005A2F86" w:rsidRDefault="00A54226" w:rsidP="00A54226">
      <w:pPr>
        <w:pStyle w:val="SingleTxtG"/>
        <w:ind w:left="2268" w:hanging="1134"/>
      </w:pPr>
      <w:r w:rsidRPr="005A2F86">
        <w:tab/>
        <w:t>When the inlet is equipped with a HEPA filter, it shall be demonstrated that the entire particle sampling system is free from any leaks.</w:t>
      </w:r>
    </w:p>
    <w:p w14:paraId="4583B64C" w14:textId="77777777" w:rsidR="00A54226" w:rsidRPr="004E4EF7" w:rsidRDefault="00A54226" w:rsidP="00A54226">
      <w:pPr>
        <w:pStyle w:val="SingleTxtG"/>
        <w:ind w:left="2268" w:hanging="1134"/>
      </w:pPr>
      <w:r w:rsidRPr="004E4EF7">
        <w:t>6.2.9.</w:t>
      </w:r>
      <w:r w:rsidRPr="004E4EF7">
        <w:tab/>
        <w:t>Checking the gas analysers</w:t>
      </w:r>
    </w:p>
    <w:p w14:paraId="4583B64D" w14:textId="77777777" w:rsidR="00A54226" w:rsidRPr="005A2F86" w:rsidRDefault="00A54226" w:rsidP="00A54226">
      <w:pPr>
        <w:pStyle w:val="SingleTxtG"/>
        <w:ind w:left="2268" w:hanging="1134"/>
      </w:pPr>
      <w:r w:rsidRPr="005A2F86">
        <w:tab/>
        <w:t>The emissions analysers for the gases shall be set at zero and spanned.</w:t>
      </w:r>
      <w:r>
        <w:t xml:space="preserve"> </w:t>
      </w:r>
      <w:r w:rsidRPr="005A2F86">
        <w:t>The sample bags shall be evacuated.</w:t>
      </w:r>
    </w:p>
    <w:p w14:paraId="4583B64E" w14:textId="77777777" w:rsidR="00A54226" w:rsidRPr="00E41105" w:rsidRDefault="00A54226" w:rsidP="00A54226">
      <w:pPr>
        <w:pStyle w:val="SingleTxtG"/>
        <w:ind w:left="2268" w:hanging="1134"/>
      </w:pPr>
      <w:bookmarkStart w:id="21" w:name="_Toc73179315"/>
      <w:r w:rsidRPr="00E41105">
        <w:t>6.3.</w:t>
      </w:r>
      <w:r w:rsidRPr="00E41105">
        <w:tab/>
        <w:t>Conditioning procedure</w:t>
      </w:r>
      <w:bookmarkEnd w:id="21"/>
    </w:p>
    <w:p w14:paraId="4583B64F" w14:textId="77777777" w:rsidR="00A54226" w:rsidRPr="004E4EF7" w:rsidRDefault="00A54226" w:rsidP="00A54226">
      <w:pPr>
        <w:pStyle w:val="SingleTxtG"/>
        <w:ind w:left="2268" w:hanging="1134"/>
      </w:pPr>
      <w:r w:rsidRPr="004E4EF7">
        <w:t>6.3.1.</w:t>
      </w:r>
      <w:r w:rsidRPr="004E4EF7">
        <w:tab/>
        <w:t>For the purpose of measuring particulates, at most 36 hours and at least 6 hours before testing, the Part Two cycle described in paragraph 6.1. of this annex shall be used for vehicle pre-conditioning.</w:t>
      </w:r>
      <w:r>
        <w:t xml:space="preserve"> </w:t>
      </w:r>
      <w:r w:rsidRPr="004E4EF7">
        <w:t>Three consecutive cycles shall be driven.</w:t>
      </w:r>
      <w:r>
        <w:t xml:space="preserve"> </w:t>
      </w:r>
      <w:r w:rsidRPr="004E4EF7">
        <w:t>The dynamometer setting shall be indicated as in paragraph</w:t>
      </w:r>
      <w:r>
        <w:t> </w:t>
      </w:r>
      <w:r w:rsidRPr="004E4EF7">
        <w:t>6.2.1. above.</w:t>
      </w:r>
    </w:p>
    <w:p w14:paraId="4583B650" w14:textId="77777777" w:rsidR="00A54226" w:rsidRPr="005A2F86" w:rsidRDefault="00A54226" w:rsidP="00A54226">
      <w:pPr>
        <w:pStyle w:val="SingleTxtG"/>
        <w:ind w:left="2268" w:hanging="1134"/>
      </w:pPr>
      <w:r w:rsidRPr="005A2F86">
        <w:tab/>
        <w:t>At the request of the manufacturer, vehicles fitted with indirect injection positive-ignition engines may be preconditioned with one Part One and two Part Two driving cycles.</w:t>
      </w:r>
    </w:p>
    <w:p w14:paraId="4583B651" w14:textId="77777777" w:rsidR="00A54226" w:rsidRPr="005A2F86" w:rsidRDefault="00A54226" w:rsidP="00A54226">
      <w:pPr>
        <w:pStyle w:val="SingleTxtG"/>
        <w:ind w:left="2268" w:hanging="1134"/>
      </w:pPr>
      <w:r w:rsidRPr="005A2F86">
        <w:tab/>
      </w:r>
      <w:r w:rsidRPr="004E4EF7">
        <w:t>In a test facility in which there may be possible contamination of a low particulate emitting vehicle test with residue from a previous test on a high particulate emitting vehicle, it is recommended, for the purpose of sampling equipment pre-conditioning, that a 120 km/h steady state drive cycle of 20</w:t>
      </w:r>
      <w:r>
        <w:t> </w:t>
      </w:r>
      <w:r w:rsidRPr="004E4EF7">
        <w:t>minutes duration followed by three consecutive Part Two cycles be driven by a low particulate emitting vehicle.</w:t>
      </w:r>
    </w:p>
    <w:p w14:paraId="4583B652" w14:textId="77777777" w:rsidR="00A54226" w:rsidRPr="005A2F86" w:rsidRDefault="00A54226" w:rsidP="00A54226">
      <w:pPr>
        <w:pStyle w:val="SingleTxtG"/>
        <w:ind w:left="2268" w:hanging="1134"/>
      </w:pPr>
      <w:r w:rsidRPr="005A2F86">
        <w:tab/>
        <w:t>After this preconditioning, and before testing, vehicles shall be kept in a room in which the temperature remains relatively constant between 293 and 303 K (20 °C and 30 °C). This conditioning shall be carried out for at least six hours and continue until the engine oil temperature and coolant, if any, are within ±2 K of the temperature of the room.</w:t>
      </w:r>
    </w:p>
    <w:p w14:paraId="4583B653" w14:textId="77777777" w:rsidR="00A54226" w:rsidRPr="005A2F86" w:rsidRDefault="00A54226" w:rsidP="00A54226">
      <w:pPr>
        <w:pStyle w:val="SingleTxtG"/>
        <w:ind w:left="2268" w:hanging="1134"/>
      </w:pPr>
      <w:r w:rsidRPr="005A2F86">
        <w:tab/>
        <w:t>If the manufacturer so requests, the test shall be carried out not later than 30 hours after the vehicle has been run at its normal temperature.</w:t>
      </w:r>
    </w:p>
    <w:p w14:paraId="4583B654" w14:textId="77777777" w:rsidR="00A54226" w:rsidRPr="00E41105" w:rsidRDefault="00A54226" w:rsidP="00A54226">
      <w:pPr>
        <w:pStyle w:val="SingleTxtG"/>
        <w:ind w:left="2268" w:hanging="1134"/>
      </w:pPr>
      <w:r w:rsidRPr="00E41105">
        <w:t>6.3.3.</w:t>
      </w:r>
      <w:r w:rsidRPr="00E41105">
        <w:tab/>
        <w:t xml:space="preserve">For positive-ignition </w:t>
      </w:r>
      <w:proofErr w:type="spellStart"/>
      <w:r w:rsidRPr="00E41105">
        <w:t>engined</w:t>
      </w:r>
      <w:proofErr w:type="spellEnd"/>
      <w:r w:rsidRPr="00E41105">
        <w:t xml:space="preserve"> vehicles fuelled with LPG or NG</w:t>
      </w:r>
      <w:r>
        <w:t>/biomethane</w:t>
      </w:r>
      <w:r w:rsidRPr="00E41105">
        <w:t xml:space="preserve"> or so equipped that they can be fuelled with either petrol or LPG or NG</w:t>
      </w:r>
      <w:r>
        <w:t>/biomethane</w:t>
      </w:r>
      <w:r w:rsidRPr="00E41105">
        <w:t>, between the tests on the first gaseous reference fuel and the second gaseous reference fuel, the vehicle shall be preconditioned before the test</w:t>
      </w:r>
      <w:r>
        <w:t xml:space="preserve"> on the second reference fuel. </w:t>
      </w:r>
      <w:r w:rsidRPr="00E41105">
        <w:t xml:space="preserve">This preconditioning is done on the second reference fuel by driving a preconditioning cycle consisting of one Part One (urban part) and two times Part Two (extra-urban part) of the test cycle </w:t>
      </w:r>
      <w:r w:rsidRPr="00E41105">
        <w:lastRenderedPageBreak/>
        <w:t>described in Appendix 1 to this annex.</w:t>
      </w:r>
      <w:r>
        <w:t xml:space="preserve"> </w:t>
      </w:r>
      <w:r w:rsidRPr="00E41105">
        <w:t>On the manufacturer's request and with the agreement of the technical service this preconditioning may be extended.</w:t>
      </w:r>
      <w:r>
        <w:t xml:space="preserve"> </w:t>
      </w:r>
      <w:r w:rsidRPr="00E41105">
        <w:t>The dynamometer setting shall be the one indicated in paragraph 6.2. of this annex.</w:t>
      </w:r>
    </w:p>
    <w:p w14:paraId="4583B655" w14:textId="77777777" w:rsidR="00A54226" w:rsidRPr="00E41105" w:rsidRDefault="00A54226" w:rsidP="00A54226">
      <w:pPr>
        <w:pStyle w:val="SingleTxtG"/>
        <w:ind w:left="2268" w:hanging="1134"/>
      </w:pPr>
      <w:bookmarkStart w:id="22" w:name="_Toc73179316"/>
      <w:r w:rsidRPr="00E41105">
        <w:t>6.4.</w:t>
      </w:r>
      <w:r w:rsidRPr="00E41105">
        <w:tab/>
        <w:t>Test procedure</w:t>
      </w:r>
      <w:bookmarkEnd w:id="22"/>
    </w:p>
    <w:p w14:paraId="4583B656" w14:textId="77777777" w:rsidR="00A54226" w:rsidRPr="004E4EF7" w:rsidRDefault="00A54226" w:rsidP="00A54226">
      <w:pPr>
        <w:pStyle w:val="SingleTxtG"/>
        <w:ind w:left="2268" w:hanging="1134"/>
      </w:pPr>
      <w:r w:rsidRPr="004E4EF7">
        <w:t>6.4.1.</w:t>
      </w:r>
      <w:r w:rsidRPr="004E4EF7">
        <w:tab/>
        <w:t>Starting-up the engine</w:t>
      </w:r>
    </w:p>
    <w:p w14:paraId="4583B657" w14:textId="77777777" w:rsidR="00A54226" w:rsidRPr="004E4EF7" w:rsidRDefault="00A54226" w:rsidP="00A54226">
      <w:pPr>
        <w:pStyle w:val="SingleTxtG"/>
        <w:ind w:left="2268" w:hanging="1134"/>
      </w:pPr>
      <w:r w:rsidRPr="004E4EF7">
        <w:t>6.4.1.1.</w:t>
      </w:r>
      <w:r w:rsidRPr="004E4EF7">
        <w:tab/>
        <w:t>The engine shall be started up by means of the devices provided for this purpose according to the manufacturer's instructions, as incorporated in the drivers' handbook of production vehicles.</w:t>
      </w:r>
    </w:p>
    <w:p w14:paraId="4583B658" w14:textId="77777777" w:rsidR="00A54226" w:rsidRPr="005A2F86" w:rsidRDefault="00A54226" w:rsidP="00A54226">
      <w:pPr>
        <w:pStyle w:val="SingleTxtG"/>
        <w:ind w:left="2268" w:hanging="1134"/>
      </w:pPr>
      <w:r w:rsidRPr="005A2F86">
        <w:t>6.4.1.2.</w:t>
      </w:r>
      <w:r w:rsidRPr="005A2F86">
        <w:tab/>
        <w:t>The first cycle starts on the initiation of the engine start-up procedure.</w:t>
      </w:r>
    </w:p>
    <w:p w14:paraId="4583B659" w14:textId="77777777" w:rsidR="00A54226" w:rsidRPr="005A2F86" w:rsidRDefault="00A54226" w:rsidP="00A54226">
      <w:pPr>
        <w:pStyle w:val="SingleTxtG"/>
        <w:ind w:left="2268" w:hanging="1134"/>
      </w:pPr>
      <w:r w:rsidRPr="005A2F86">
        <w:t>6.4.1.3.</w:t>
      </w:r>
      <w:r w:rsidRPr="005A2F86">
        <w:tab/>
        <w:t>In cases where LPG or NG</w:t>
      </w:r>
      <w:r>
        <w:t>/biomethane</w:t>
      </w:r>
      <w:r w:rsidRPr="005A2F86">
        <w:t xml:space="preserve"> is used as a fuel it is permissible that the engine is started on petrol and switched to LPG or NG</w:t>
      </w:r>
      <w:r>
        <w:t>/biomethane</w:t>
      </w:r>
      <w:r w:rsidRPr="005A2F86">
        <w:t xml:space="preserve"> after a predetermined period of time which cannot be changed by the driver.</w:t>
      </w:r>
    </w:p>
    <w:p w14:paraId="4583B65A" w14:textId="77777777" w:rsidR="00A54226" w:rsidRPr="00E41105" w:rsidRDefault="00A54226" w:rsidP="00A54226">
      <w:pPr>
        <w:pStyle w:val="SingleTxtG"/>
        <w:ind w:left="2268" w:hanging="1134"/>
      </w:pPr>
      <w:r w:rsidRPr="00E41105">
        <w:t>6.4.2.</w:t>
      </w:r>
      <w:r w:rsidRPr="00E41105">
        <w:tab/>
        <w:t>Idling</w:t>
      </w:r>
    </w:p>
    <w:p w14:paraId="4583B65B" w14:textId="77777777" w:rsidR="00A54226" w:rsidRPr="00E41105" w:rsidRDefault="00A54226" w:rsidP="00A54226">
      <w:pPr>
        <w:pStyle w:val="SingleTxtG"/>
        <w:ind w:left="2268" w:hanging="1134"/>
      </w:pPr>
      <w:r w:rsidRPr="00E41105">
        <w:t>6.4.2.1.</w:t>
      </w:r>
      <w:r w:rsidRPr="00E41105">
        <w:tab/>
        <w:t>Manual-shift or semi-automatic gearbox, see Tables 1 and 2.</w:t>
      </w:r>
    </w:p>
    <w:p w14:paraId="4583B65C" w14:textId="77777777" w:rsidR="00A54226" w:rsidRPr="00E41105" w:rsidRDefault="00A54226" w:rsidP="00A54226">
      <w:pPr>
        <w:pStyle w:val="SingleTxtG"/>
        <w:ind w:left="2268" w:hanging="1134"/>
      </w:pPr>
      <w:r w:rsidRPr="00E41105">
        <w:t>6.4.2.2.</w:t>
      </w:r>
      <w:r w:rsidRPr="00E41105">
        <w:tab/>
        <w:t>Automatic-shift gearbox</w:t>
      </w:r>
    </w:p>
    <w:p w14:paraId="4583B65D" w14:textId="77777777" w:rsidR="00A54226" w:rsidRPr="005A2F86" w:rsidRDefault="00A54226" w:rsidP="00A54226">
      <w:pPr>
        <w:pStyle w:val="SingleTxtG"/>
        <w:ind w:left="2268" w:hanging="1134"/>
      </w:pPr>
      <w:r w:rsidRPr="005A2F86">
        <w:tab/>
        <w:t>After initial engagement the selector shall not be operated at any time during the test except in the case specified in paragraph 6.4.3.3. below or if the selector can actuate the overdrive, if any.</w:t>
      </w:r>
    </w:p>
    <w:p w14:paraId="4583B65E" w14:textId="77777777" w:rsidR="00A54226" w:rsidRPr="00E41105" w:rsidRDefault="00A54226" w:rsidP="00A54226">
      <w:pPr>
        <w:pStyle w:val="SingleTxtG"/>
        <w:ind w:left="2268" w:hanging="1134"/>
      </w:pPr>
      <w:r w:rsidRPr="00E41105">
        <w:t>6.4.3.</w:t>
      </w:r>
      <w:r w:rsidRPr="00E41105">
        <w:tab/>
        <w:t>Accelerations</w:t>
      </w:r>
    </w:p>
    <w:p w14:paraId="4583B65F" w14:textId="77777777" w:rsidR="00A54226" w:rsidRPr="005A2F86" w:rsidRDefault="00A54226" w:rsidP="00A54226">
      <w:pPr>
        <w:pStyle w:val="SingleTxtG"/>
        <w:ind w:left="2268" w:hanging="1134"/>
      </w:pPr>
      <w:r w:rsidRPr="005A2F86">
        <w:t>6.4.3.1.</w:t>
      </w:r>
      <w:r w:rsidRPr="005A2F86">
        <w:tab/>
        <w:t>Accelerations shall be so performed that the rate of acceleration is as constant as possible throughout the operation.</w:t>
      </w:r>
    </w:p>
    <w:p w14:paraId="4583B660" w14:textId="77777777" w:rsidR="00A54226" w:rsidRPr="005A2F86" w:rsidRDefault="00A54226" w:rsidP="00A54226">
      <w:pPr>
        <w:pStyle w:val="SingleTxtG"/>
        <w:ind w:left="2268" w:hanging="1134"/>
      </w:pPr>
      <w:r w:rsidRPr="005A2F86">
        <w:t>6.4.3.2.</w:t>
      </w:r>
      <w:r w:rsidRPr="005A2F86">
        <w:tab/>
        <w:t>If an acceleration cannot be carried out in the prescribed time, the extra time required shall be deducted from the time allowed for changing gear, if possible, but otherwise from the subsequent steady-speed period.</w:t>
      </w:r>
    </w:p>
    <w:p w14:paraId="4583B661" w14:textId="77777777" w:rsidR="00A54226" w:rsidRPr="005A2F86" w:rsidRDefault="00A54226" w:rsidP="00A54226">
      <w:pPr>
        <w:pStyle w:val="SingleTxtG"/>
        <w:ind w:left="2268" w:hanging="1134"/>
      </w:pPr>
      <w:r w:rsidRPr="005A2F86">
        <w:t>6.4.3.3.</w:t>
      </w:r>
      <w:r w:rsidRPr="005A2F86">
        <w:tab/>
        <w:t>Automatic-shift gearboxes</w:t>
      </w:r>
    </w:p>
    <w:p w14:paraId="4583B662" w14:textId="77777777" w:rsidR="00A54226" w:rsidRPr="005A2F86" w:rsidRDefault="00A54226" w:rsidP="00A54226">
      <w:pPr>
        <w:pStyle w:val="SingleTxtG"/>
        <w:ind w:left="2268" w:hanging="1134"/>
      </w:pPr>
      <w:r w:rsidRPr="005A2F86">
        <w:tab/>
        <w:t>If acceleration cannot be carried out in the prescribed time, the gear selector shall operate in accordance with requirements for manual-shift gearboxes.</w:t>
      </w:r>
    </w:p>
    <w:p w14:paraId="4583B663" w14:textId="77777777" w:rsidR="00A54226" w:rsidRPr="00E41105" w:rsidRDefault="00A54226" w:rsidP="00A54226">
      <w:pPr>
        <w:pStyle w:val="SingleTxtG"/>
        <w:ind w:left="2268" w:hanging="1134"/>
      </w:pPr>
      <w:r w:rsidRPr="00E41105">
        <w:t>6.4.4.</w:t>
      </w:r>
      <w:r w:rsidRPr="00E41105">
        <w:tab/>
        <w:t>Decelerations</w:t>
      </w:r>
    </w:p>
    <w:p w14:paraId="4583B664" w14:textId="77777777" w:rsidR="00A54226" w:rsidRPr="005A2F86" w:rsidRDefault="00A54226" w:rsidP="00A54226">
      <w:pPr>
        <w:pStyle w:val="SingleTxtG"/>
        <w:ind w:left="2268" w:hanging="1134"/>
      </w:pPr>
      <w:r w:rsidRPr="005A2F86">
        <w:t>6.4.4.1.</w:t>
      </w:r>
      <w:r w:rsidRPr="005A2F86">
        <w:tab/>
        <w:t xml:space="preserve">All decelerations of the elementary urban cycle (Part One) shall be </w:t>
      </w:r>
      <w:proofErr w:type="gramStart"/>
      <w:r w:rsidRPr="005A2F86">
        <w:t>effected</w:t>
      </w:r>
      <w:proofErr w:type="gramEnd"/>
      <w:r w:rsidRPr="005A2F86">
        <w:t xml:space="preserve"> by removing the foot completely from the accelerator with the clutch remaining engaged.</w:t>
      </w:r>
      <w:r>
        <w:t xml:space="preserve"> </w:t>
      </w:r>
      <w:r w:rsidRPr="005A2F86">
        <w:t>The clutch shall be disengaged, without use of the gear lever, at the higher of the following speeds:</w:t>
      </w:r>
      <w:r>
        <w:t xml:space="preserve"> </w:t>
      </w:r>
      <w:r w:rsidRPr="005A2F86">
        <w:t>10 km/h or the speed corresponding to the engine idle speed.</w:t>
      </w:r>
    </w:p>
    <w:p w14:paraId="4583B665" w14:textId="77777777" w:rsidR="00A54226" w:rsidRPr="005A2F86" w:rsidRDefault="00A54226" w:rsidP="00A54226">
      <w:pPr>
        <w:pStyle w:val="SingleTxtG"/>
        <w:ind w:left="2268" w:hanging="1134"/>
      </w:pPr>
      <w:r w:rsidRPr="005A2F86">
        <w:tab/>
        <w:t xml:space="preserve">All decelerations of the extra-urban cycle (Part Two) shall be </w:t>
      </w:r>
      <w:proofErr w:type="gramStart"/>
      <w:r w:rsidRPr="005A2F86">
        <w:t>effected</w:t>
      </w:r>
      <w:proofErr w:type="gramEnd"/>
      <w:r w:rsidRPr="005A2F86">
        <w:t xml:space="preserve"> by removing the foot completely from the accelerator, the clutch remaining engaged.</w:t>
      </w:r>
      <w:r>
        <w:t xml:space="preserve"> </w:t>
      </w:r>
      <w:r w:rsidRPr="005A2F86">
        <w:t>The clutch shall be disengaged, without use of the gear lever, at a speed of 50 km/h for the last deceleration.</w:t>
      </w:r>
    </w:p>
    <w:p w14:paraId="4583B666" w14:textId="77777777" w:rsidR="00A54226" w:rsidRPr="005A2F86" w:rsidRDefault="00A54226" w:rsidP="00A54226">
      <w:pPr>
        <w:pStyle w:val="SingleTxtG"/>
        <w:ind w:left="2268" w:hanging="1134"/>
      </w:pPr>
      <w:r w:rsidRPr="005A2F86">
        <w:t>6.4.4.2.</w:t>
      </w:r>
      <w:r w:rsidRPr="005A2F86">
        <w:tab/>
        <w:t>If the period of deceleration is longer than that prescribed for the corresponding phase, the vehicle's brakes shall be used to enable compliance with the timing of the cycle.</w:t>
      </w:r>
    </w:p>
    <w:p w14:paraId="4583B667" w14:textId="77777777" w:rsidR="00A54226" w:rsidRPr="005A2F86" w:rsidRDefault="00A54226" w:rsidP="00A54226">
      <w:pPr>
        <w:pStyle w:val="SingleTxtG"/>
        <w:ind w:left="2268" w:hanging="1134"/>
      </w:pPr>
      <w:r w:rsidRPr="005A2F86">
        <w:t>6.4.4.3.</w:t>
      </w:r>
      <w:r w:rsidRPr="005A2F86">
        <w:tab/>
        <w:t>If the period of deceleration is shorter than that prescribed for the corresponding phase, the timing of the theoretical cycle shall be restored by constant speed or an idling period merging into the following operation.</w:t>
      </w:r>
    </w:p>
    <w:p w14:paraId="4583B668" w14:textId="77777777" w:rsidR="00A54226" w:rsidRPr="005A2F86" w:rsidRDefault="00A54226" w:rsidP="00A54226">
      <w:pPr>
        <w:pStyle w:val="SingleTxtG"/>
        <w:ind w:left="2268" w:hanging="1134"/>
      </w:pPr>
      <w:r w:rsidRPr="005A2F86">
        <w:lastRenderedPageBreak/>
        <w:t>6.4.4.4.</w:t>
      </w:r>
      <w:r w:rsidRPr="005A2F86">
        <w:tab/>
        <w:t>At the end of the deceleration period (halt of the vehicle on the rollers) of the elementary urban cycle (Part One), the gears shall be placed in neutral and the clutch engaged.</w:t>
      </w:r>
    </w:p>
    <w:p w14:paraId="4583B669" w14:textId="77777777" w:rsidR="00A54226" w:rsidRPr="005A2F86" w:rsidRDefault="00A54226" w:rsidP="00A54226">
      <w:pPr>
        <w:pStyle w:val="SingleTxtG"/>
        <w:ind w:left="2268" w:hanging="1134"/>
      </w:pPr>
      <w:r w:rsidRPr="005A2F86">
        <w:t>6.4.5.</w:t>
      </w:r>
      <w:r w:rsidRPr="005A2F86">
        <w:tab/>
        <w:t>Steady speeds</w:t>
      </w:r>
    </w:p>
    <w:p w14:paraId="4583B66A" w14:textId="77777777" w:rsidR="00A54226" w:rsidRPr="005A2F86" w:rsidRDefault="00A54226" w:rsidP="00A54226">
      <w:pPr>
        <w:pStyle w:val="SingleTxtG"/>
        <w:ind w:left="2268" w:hanging="1134"/>
      </w:pPr>
      <w:r w:rsidRPr="005A2F86">
        <w:t>6.4.5.1.</w:t>
      </w:r>
      <w:r w:rsidRPr="005A2F86">
        <w:tab/>
        <w:t>"Pumping" or the closing of the throttle shall be avoided when passing from acceleration to the following steady speed.</w:t>
      </w:r>
    </w:p>
    <w:p w14:paraId="4583B66B" w14:textId="77777777" w:rsidR="00A54226" w:rsidRPr="005A2F86" w:rsidRDefault="00A54226" w:rsidP="00A54226">
      <w:pPr>
        <w:pStyle w:val="SingleTxtG"/>
        <w:ind w:left="2268" w:hanging="1134"/>
      </w:pPr>
      <w:r w:rsidRPr="005A2F86">
        <w:t>6.4.5.2.</w:t>
      </w:r>
      <w:r w:rsidRPr="005A2F86">
        <w:tab/>
        <w:t>Periods of constant speed shall be achieved by keeping the accelerator position fixed.</w:t>
      </w:r>
    </w:p>
    <w:p w14:paraId="4583B66C" w14:textId="77777777" w:rsidR="00A54226" w:rsidRPr="004E4EF7" w:rsidRDefault="00A54226" w:rsidP="00A54226">
      <w:pPr>
        <w:pStyle w:val="SingleTxtG"/>
        <w:ind w:left="2268" w:hanging="1134"/>
      </w:pPr>
      <w:r w:rsidRPr="004E4EF7">
        <w:t>6.4.6.</w:t>
      </w:r>
      <w:r w:rsidRPr="004E4EF7">
        <w:tab/>
        <w:t>Sampling</w:t>
      </w:r>
    </w:p>
    <w:p w14:paraId="4583B66D" w14:textId="77777777" w:rsidR="00A54226" w:rsidRPr="00E41105" w:rsidRDefault="00A54226" w:rsidP="00A54226">
      <w:pPr>
        <w:pStyle w:val="SingleTxtG"/>
        <w:ind w:left="2268" w:hanging="1134"/>
      </w:pPr>
      <w:r w:rsidRPr="005A2F86">
        <w:tab/>
        <w:t xml:space="preserve">Sampling shall begin (BS) before or at the initiation of the engine start up procedure and end on conclusion of the final idling period in the extra-urban cycle (Part Two, end of sampling (ES)) or, in the case of test Type VI, on conclusion of the final idling period of the last elementary urban cycle (Part </w:t>
      </w:r>
      <w:r w:rsidRPr="00E41105">
        <w:t>One).</w:t>
      </w:r>
    </w:p>
    <w:p w14:paraId="4583B66E" w14:textId="77777777" w:rsidR="00A54226" w:rsidRPr="00E41105" w:rsidRDefault="00A54226" w:rsidP="00A54226">
      <w:pPr>
        <w:pStyle w:val="SingleTxtG"/>
        <w:ind w:left="2268" w:hanging="1134"/>
      </w:pPr>
      <w:r w:rsidRPr="00E41105">
        <w:t>6.4.7.</w:t>
      </w:r>
      <w:r w:rsidRPr="00E41105">
        <w:tab/>
        <w:t>During the test the speed is recorded against time or collected by the data-acquisition system so that the correctness of the cycles performed can be assessed.</w:t>
      </w:r>
    </w:p>
    <w:p w14:paraId="4583B66F" w14:textId="77777777" w:rsidR="00A54226" w:rsidRPr="00E41105" w:rsidRDefault="00A54226" w:rsidP="00A54226">
      <w:pPr>
        <w:pStyle w:val="SingleTxtG"/>
        <w:ind w:left="2268" w:hanging="1134"/>
      </w:pPr>
      <w:r w:rsidRPr="00E41105">
        <w:t>6.4.8.</w:t>
      </w:r>
      <w:r w:rsidRPr="00E41105">
        <w:tab/>
        <w:t>Particles shall be measured continuously in the particle sampling system. The average concentrations shall be determined by integrating the analyser signals over the test cycle.</w:t>
      </w:r>
    </w:p>
    <w:p w14:paraId="4583B670" w14:textId="77777777" w:rsidR="00A54226" w:rsidRPr="00E41105" w:rsidRDefault="00A54226" w:rsidP="00A54226">
      <w:pPr>
        <w:pStyle w:val="SingleTxtG"/>
        <w:ind w:left="2268" w:hanging="1134"/>
      </w:pPr>
      <w:bookmarkStart w:id="23" w:name="_Toc73179317"/>
      <w:r w:rsidRPr="00E41105">
        <w:t>6.5.</w:t>
      </w:r>
      <w:r w:rsidRPr="00E41105">
        <w:tab/>
        <w:t>Post-test procedures</w:t>
      </w:r>
      <w:bookmarkEnd w:id="23"/>
    </w:p>
    <w:p w14:paraId="4583B671" w14:textId="77777777" w:rsidR="00A54226" w:rsidRPr="00E41105" w:rsidRDefault="00A54226" w:rsidP="00A54226">
      <w:pPr>
        <w:pStyle w:val="SingleTxtG"/>
        <w:ind w:left="2268" w:hanging="1134"/>
      </w:pPr>
      <w:r w:rsidRPr="00E41105">
        <w:t>6.5.1.</w:t>
      </w:r>
      <w:r w:rsidRPr="00E41105">
        <w:tab/>
        <w:t>Gas analyser check</w:t>
      </w:r>
    </w:p>
    <w:p w14:paraId="4583B672" w14:textId="77777777" w:rsidR="00A54226" w:rsidRPr="005A2F86" w:rsidRDefault="00A54226" w:rsidP="00A54226">
      <w:pPr>
        <w:pStyle w:val="SingleTxtG"/>
        <w:ind w:left="2268" w:hanging="1134"/>
      </w:pPr>
      <w:r w:rsidRPr="005A2F86">
        <w:tab/>
        <w:t>Zero and span gas reading of the analysers used for continuous measurement shall be checked.</w:t>
      </w:r>
      <w:r>
        <w:t xml:space="preserve"> </w:t>
      </w:r>
      <w:r w:rsidRPr="005A2F86">
        <w:t>The test shall be considered acceptable if the difference between the pre-test and post-test results is less than 2 per cent of the span gas value.</w:t>
      </w:r>
    </w:p>
    <w:p w14:paraId="4583B673" w14:textId="77777777" w:rsidR="00A54226" w:rsidRPr="00E41105" w:rsidRDefault="00A54226" w:rsidP="00A54226">
      <w:pPr>
        <w:pStyle w:val="SingleTxtG"/>
        <w:ind w:left="2268" w:hanging="1134"/>
      </w:pPr>
      <w:r w:rsidRPr="00E41105">
        <w:t>6.5.2.</w:t>
      </w:r>
      <w:r w:rsidRPr="00E41105">
        <w:tab/>
        <w:t>Particulate filter weighing</w:t>
      </w:r>
    </w:p>
    <w:p w14:paraId="4583B674" w14:textId="77777777" w:rsidR="00A54226" w:rsidRPr="004E4EF7" w:rsidRDefault="00A54226" w:rsidP="00A54226">
      <w:pPr>
        <w:pStyle w:val="SingleTxtG"/>
        <w:ind w:left="2268" w:hanging="1134"/>
      </w:pPr>
      <w:r w:rsidRPr="004E4EF7">
        <w:tab/>
        <w:t>Reference filters shall be weighed within 8 hours of the test filter weighing. The contaminated particulate test filter shall be taken to the weighing chamber within one hour following the analyses of the exhaust gases.</w:t>
      </w:r>
      <w:r>
        <w:t xml:space="preserve"> </w:t>
      </w:r>
      <w:r w:rsidRPr="004E4EF7">
        <w:t>The test filter shall be conditioned for at least 2 hours and not more than 80 hours and then weighed.</w:t>
      </w:r>
    </w:p>
    <w:p w14:paraId="4583B675" w14:textId="77777777" w:rsidR="00A54226" w:rsidRPr="004E4EF7" w:rsidRDefault="00A54226" w:rsidP="00A54226">
      <w:pPr>
        <w:pStyle w:val="SingleTxtG"/>
        <w:ind w:left="2268" w:hanging="1134"/>
      </w:pPr>
      <w:r w:rsidRPr="004E4EF7">
        <w:t>6.5.3.</w:t>
      </w:r>
      <w:r w:rsidRPr="004E4EF7">
        <w:tab/>
        <w:t>Bag analysis</w:t>
      </w:r>
    </w:p>
    <w:p w14:paraId="4583B676" w14:textId="77777777" w:rsidR="00A54226" w:rsidRPr="005A2F86" w:rsidRDefault="00A54226" w:rsidP="00A54226">
      <w:pPr>
        <w:pStyle w:val="SingleTxtG"/>
        <w:ind w:left="2268" w:hanging="1134"/>
      </w:pPr>
      <w:r w:rsidRPr="005A2F86">
        <w:t>6.5.3.1.</w:t>
      </w:r>
      <w:r w:rsidRPr="005A2F86">
        <w:tab/>
        <w:t xml:space="preserve">The exhaust gases contained in the bag shall be analysed as soon as possible </w:t>
      </w:r>
      <w:proofErr w:type="gramStart"/>
      <w:r w:rsidRPr="005A2F86">
        <w:t>and in any event</w:t>
      </w:r>
      <w:proofErr w:type="gramEnd"/>
      <w:r w:rsidRPr="005A2F86">
        <w:t xml:space="preserve"> not later than 20 minutes after the end of the test cycle.</w:t>
      </w:r>
    </w:p>
    <w:p w14:paraId="4583B677" w14:textId="77777777" w:rsidR="00A54226" w:rsidRPr="005A2F86" w:rsidRDefault="00A54226" w:rsidP="00A54226">
      <w:pPr>
        <w:pStyle w:val="SingleTxtG"/>
        <w:ind w:left="2268" w:hanging="1134"/>
      </w:pPr>
      <w:r w:rsidRPr="005A2F86">
        <w:t>6.5.3.2.</w:t>
      </w:r>
      <w:r w:rsidRPr="005A2F86">
        <w:tab/>
        <w:t>Prior to each sample analysis, the analyser range to be used for each pollutant shall be set to zero with the appropriate zero gas.</w:t>
      </w:r>
    </w:p>
    <w:p w14:paraId="4583B678" w14:textId="77777777" w:rsidR="00A54226" w:rsidRPr="005A2F86" w:rsidRDefault="00A54226" w:rsidP="00A54226">
      <w:pPr>
        <w:pStyle w:val="SingleTxtG"/>
        <w:ind w:left="2268" w:hanging="1134"/>
      </w:pPr>
      <w:r w:rsidRPr="005A2F86">
        <w:t>6.5.3.3.</w:t>
      </w:r>
      <w:r w:rsidRPr="005A2F86">
        <w:tab/>
        <w:t>The analysers shall then be set to the calibration curves by means of span gases of nominal concentrations of 70 to 100 per cent of the range.</w:t>
      </w:r>
    </w:p>
    <w:p w14:paraId="4583B679" w14:textId="77777777" w:rsidR="00A54226" w:rsidRPr="005A2F86" w:rsidRDefault="00A54226" w:rsidP="00A54226">
      <w:pPr>
        <w:pStyle w:val="SingleTxtG"/>
        <w:ind w:left="2268" w:hanging="1134"/>
      </w:pPr>
      <w:r w:rsidRPr="005A2F86">
        <w:t>6.5.3.4.</w:t>
      </w:r>
      <w:r w:rsidRPr="005A2F86">
        <w:tab/>
        <w:t xml:space="preserve">The analysers' zero settings shall then be rechecked: if any reading differs by more than 2 per cent of the range from that </w:t>
      </w:r>
      <w:proofErr w:type="gramStart"/>
      <w:r w:rsidRPr="005A2F86">
        <w:t>set in</w:t>
      </w:r>
      <w:proofErr w:type="gramEnd"/>
      <w:r w:rsidRPr="005A2F86">
        <w:t xml:space="preserve"> paragraph 6.5.3.2. above, the procedure shall be repeated for that analyser.</w:t>
      </w:r>
    </w:p>
    <w:p w14:paraId="4583B67A" w14:textId="77777777" w:rsidR="00A54226" w:rsidRPr="005A2F86" w:rsidRDefault="00A54226" w:rsidP="00A54226">
      <w:pPr>
        <w:pStyle w:val="SingleTxtG"/>
        <w:ind w:left="2268" w:hanging="1134"/>
      </w:pPr>
      <w:r w:rsidRPr="005A2F86">
        <w:t>6.5.3.5.</w:t>
      </w:r>
      <w:r w:rsidRPr="005A2F86">
        <w:tab/>
        <w:t>The samples shall then be analysed.</w:t>
      </w:r>
    </w:p>
    <w:p w14:paraId="4583B67B" w14:textId="77777777" w:rsidR="00A54226" w:rsidRPr="005A2F86" w:rsidRDefault="00A54226" w:rsidP="00A54226">
      <w:pPr>
        <w:pStyle w:val="SingleTxtG"/>
        <w:ind w:left="2268" w:hanging="1134"/>
      </w:pPr>
      <w:r w:rsidRPr="005A2F86">
        <w:lastRenderedPageBreak/>
        <w:t>6.5.3.6.</w:t>
      </w:r>
      <w:r w:rsidRPr="005A2F86">
        <w:tab/>
        <w:t xml:space="preserve">After the analysis, zero and span points shall be rechecked using the same gases. If these rechecks are within </w:t>
      </w:r>
      <w:r w:rsidRPr="005A2F86">
        <w:sym w:font="Symbol" w:char="F0B1"/>
      </w:r>
      <w:r w:rsidRPr="005A2F86">
        <w:t>2 per cent of those in paragraph</w:t>
      </w:r>
      <w:r>
        <w:t> </w:t>
      </w:r>
      <w:r w:rsidRPr="005A2F86">
        <w:t>6.5.3.3. above, the analysis shall be considered acceptable.</w:t>
      </w:r>
    </w:p>
    <w:p w14:paraId="4583B67C" w14:textId="77777777" w:rsidR="00A54226" w:rsidRPr="005A2F86" w:rsidRDefault="00A54226" w:rsidP="00A54226">
      <w:pPr>
        <w:pStyle w:val="SingleTxtG"/>
        <w:ind w:left="2268" w:hanging="1134"/>
      </w:pPr>
      <w:r w:rsidRPr="005A2F86">
        <w:t>6.5.3.7.</w:t>
      </w:r>
      <w:r w:rsidRPr="005A2F86">
        <w:tab/>
        <w:t>At all points in this paragraph, the flow-rates and pressures of the various gases shall be the same as those used during calibration of the analysers.</w:t>
      </w:r>
    </w:p>
    <w:p w14:paraId="4583B67D" w14:textId="77777777" w:rsidR="00A54226" w:rsidRPr="005A2F86" w:rsidRDefault="00A54226" w:rsidP="00A54226">
      <w:pPr>
        <w:pStyle w:val="SingleTxtG"/>
        <w:ind w:left="2268" w:hanging="1134"/>
      </w:pPr>
      <w:r w:rsidRPr="005A2F86">
        <w:t>6.5.3.8.</w:t>
      </w:r>
      <w:r w:rsidRPr="005A2F86">
        <w:tab/>
        <w:t>The figure adopted for the content of the gases in each of the pollutants measured shall be that read off after stabilisation of the measuring device.</w:t>
      </w:r>
      <w:r>
        <w:t xml:space="preserve"> </w:t>
      </w:r>
      <w:r w:rsidRPr="005A2F86">
        <w:t xml:space="preserve">Hydrocarbon mass emissions of compression-ignition engines shall be calculated from the integrated HFID reading, corrected for varying </w:t>
      </w:r>
      <w:proofErr w:type="gramStart"/>
      <w:r w:rsidRPr="005A2F86">
        <w:t>flow</w:t>
      </w:r>
      <w:proofErr w:type="gramEnd"/>
      <w:r w:rsidRPr="005A2F86">
        <w:t xml:space="preserve"> if necessary, as shown in paragraph 6.6.6. below.</w:t>
      </w:r>
    </w:p>
    <w:p w14:paraId="4583B67E" w14:textId="77777777" w:rsidR="00A54226" w:rsidRPr="00A91DC5" w:rsidRDefault="00A54226" w:rsidP="00A54226">
      <w:pPr>
        <w:pStyle w:val="SingleTxtG"/>
        <w:ind w:left="2268" w:hanging="1134"/>
      </w:pPr>
      <w:bookmarkStart w:id="24" w:name="_Toc73179318"/>
      <w:r w:rsidRPr="00A91DC5">
        <w:t>6.6.</w:t>
      </w:r>
      <w:r w:rsidRPr="00A91DC5">
        <w:tab/>
        <w:t>Calculation of emissions</w:t>
      </w:r>
      <w:bookmarkEnd w:id="24"/>
    </w:p>
    <w:p w14:paraId="4583B67F" w14:textId="77777777" w:rsidR="00A54226" w:rsidRPr="00A91DC5" w:rsidRDefault="00A54226" w:rsidP="00A54226">
      <w:pPr>
        <w:pStyle w:val="SingleTxtG"/>
        <w:ind w:left="2268" w:hanging="1134"/>
      </w:pPr>
      <w:r w:rsidRPr="00A91DC5">
        <w:t>6.6.1.</w:t>
      </w:r>
      <w:r w:rsidRPr="00A91DC5">
        <w:tab/>
        <w:t>Determination of volume</w:t>
      </w:r>
    </w:p>
    <w:p w14:paraId="4583B680" w14:textId="77777777" w:rsidR="00A54226" w:rsidRPr="005A2F86" w:rsidRDefault="00A54226" w:rsidP="00A54226">
      <w:pPr>
        <w:pStyle w:val="SingleTxtG"/>
        <w:ind w:left="2268" w:hanging="1134"/>
      </w:pPr>
      <w:r w:rsidRPr="005A2F86">
        <w:t>6.6.1.1.</w:t>
      </w:r>
      <w:r w:rsidRPr="005A2F86">
        <w:tab/>
        <w:t>Calculation of the volume when a variable dilution device with constant flow control by orifice or venturi is used.</w:t>
      </w:r>
    </w:p>
    <w:p w14:paraId="4583B681" w14:textId="77777777" w:rsidR="00A54226" w:rsidRPr="005A2F86" w:rsidRDefault="00A54226" w:rsidP="00A54226">
      <w:pPr>
        <w:pStyle w:val="SingleTxtG"/>
        <w:ind w:left="2268" w:hanging="1134"/>
      </w:pPr>
      <w:r w:rsidRPr="005A2F86">
        <w:tab/>
        <w:t>Record continuously the parameters showing the volumetric flow, and calculate the total volume for the duration of the test.</w:t>
      </w:r>
    </w:p>
    <w:p w14:paraId="4583B682" w14:textId="77777777" w:rsidR="00A54226" w:rsidRPr="005A2F86" w:rsidRDefault="00A54226" w:rsidP="00A54226">
      <w:pPr>
        <w:pStyle w:val="SingleTxtG"/>
        <w:ind w:left="2268" w:hanging="1134"/>
      </w:pPr>
      <w:r w:rsidRPr="005A2F86">
        <w:t>6.6.1.2.</w:t>
      </w:r>
      <w:r w:rsidRPr="005A2F86">
        <w:tab/>
        <w:t>Calculation of volume when a positive displacement pump is used</w:t>
      </w:r>
    </w:p>
    <w:p w14:paraId="4583B683" w14:textId="77777777" w:rsidR="00A54226" w:rsidRPr="005A2F86" w:rsidRDefault="00A54226" w:rsidP="00A54226">
      <w:pPr>
        <w:pStyle w:val="SingleTxtG"/>
        <w:ind w:left="2268" w:hanging="1134"/>
      </w:pPr>
      <w:r w:rsidRPr="005A2F86">
        <w:tab/>
        <w:t>The volume of diluted exhaust gas measured in systems comprising a positive displacement pump is calculated with the following formula:</w:t>
      </w:r>
    </w:p>
    <w:p w14:paraId="4583B684" w14:textId="77777777" w:rsidR="00A54226" w:rsidRDefault="00A54226" w:rsidP="00A54226">
      <w:pPr>
        <w:pStyle w:val="SingleTxtG"/>
        <w:ind w:left="2268" w:hanging="1134"/>
      </w:pPr>
      <w:r w:rsidRPr="004E4EF7">
        <w:tab/>
      </w:r>
      <w:r w:rsidRPr="004E4EF7">
        <w:tab/>
        <w:t>V = V</w:t>
      </w:r>
      <w:r w:rsidRPr="0090553B">
        <w:rPr>
          <w:vertAlign w:val="subscript"/>
        </w:rPr>
        <w:t>o</w:t>
      </w:r>
      <w:r w:rsidRPr="004E4EF7">
        <w:t xml:space="preserve"> · N</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14:paraId="4583B686" w14:textId="77777777" w:rsidTr="00A035C1">
        <w:tc>
          <w:tcPr>
            <w:tcW w:w="6407" w:type="dxa"/>
            <w:gridSpan w:val="3"/>
          </w:tcPr>
          <w:p w14:paraId="4583B685" w14:textId="77777777" w:rsidR="00A54226" w:rsidRDefault="00A54226" w:rsidP="00A035C1">
            <w:pPr>
              <w:pStyle w:val="SingleTxtG"/>
              <w:suppressAutoHyphens/>
              <w:spacing w:line="240" w:lineRule="atLeast"/>
              <w:ind w:left="170" w:right="0"/>
            </w:pPr>
            <w:r w:rsidRPr="0046579E">
              <w:t>Where:</w:t>
            </w:r>
          </w:p>
        </w:tc>
      </w:tr>
      <w:tr w:rsidR="00A54226" w:rsidRPr="00A035C1" w14:paraId="4583B68A" w14:textId="77777777" w:rsidTr="00A035C1">
        <w:tc>
          <w:tcPr>
            <w:tcW w:w="951" w:type="dxa"/>
          </w:tcPr>
          <w:p w14:paraId="4583B687" w14:textId="77777777" w:rsidR="00A54226" w:rsidRPr="00C24433" w:rsidRDefault="00A54226" w:rsidP="00A035C1">
            <w:pPr>
              <w:pStyle w:val="SingleTxtG"/>
              <w:suppressAutoHyphens/>
              <w:spacing w:line="240" w:lineRule="atLeast"/>
              <w:ind w:left="170" w:right="0"/>
            </w:pPr>
            <w:r w:rsidRPr="005A2F86">
              <w:t>V</w:t>
            </w:r>
          </w:p>
        </w:tc>
        <w:tc>
          <w:tcPr>
            <w:tcW w:w="353" w:type="dxa"/>
          </w:tcPr>
          <w:p w14:paraId="4583B688" w14:textId="77777777" w:rsidR="00A54226" w:rsidRPr="00C24433" w:rsidRDefault="00A54226" w:rsidP="00A035C1">
            <w:pPr>
              <w:pStyle w:val="SingleTxtG"/>
              <w:suppressAutoHyphens/>
              <w:spacing w:line="240" w:lineRule="atLeast"/>
              <w:ind w:left="0"/>
              <w:jc w:val="right"/>
            </w:pPr>
            <w:r w:rsidRPr="005A2F86">
              <w:t>=</w:t>
            </w:r>
          </w:p>
        </w:tc>
        <w:tc>
          <w:tcPr>
            <w:tcW w:w="5103" w:type="dxa"/>
          </w:tcPr>
          <w:p w14:paraId="4583B689" w14:textId="77777777" w:rsidR="00A54226" w:rsidRPr="00C24433" w:rsidRDefault="00A54226" w:rsidP="00A035C1">
            <w:pPr>
              <w:pStyle w:val="SingleTxtG"/>
              <w:suppressAutoHyphens/>
              <w:spacing w:line="240" w:lineRule="atLeast"/>
              <w:ind w:left="0" w:right="0"/>
            </w:pPr>
            <w:r w:rsidRPr="005A2F86">
              <w:t>volume of the diluted gas expressed in litres per test (prior to correction),</w:t>
            </w:r>
          </w:p>
        </w:tc>
      </w:tr>
      <w:tr w:rsidR="00A54226" w:rsidRPr="00A035C1" w14:paraId="4583B68E" w14:textId="77777777" w:rsidTr="00A035C1">
        <w:tc>
          <w:tcPr>
            <w:tcW w:w="951" w:type="dxa"/>
          </w:tcPr>
          <w:p w14:paraId="4583B68B" w14:textId="77777777" w:rsidR="00A54226" w:rsidRPr="00C24433" w:rsidRDefault="00A54226" w:rsidP="00A035C1">
            <w:pPr>
              <w:pStyle w:val="SingleTxtG"/>
              <w:suppressAutoHyphens/>
              <w:spacing w:line="240" w:lineRule="atLeast"/>
              <w:ind w:left="170" w:right="0"/>
            </w:pPr>
            <w:r w:rsidRPr="005A2F86">
              <w:t>V</w:t>
            </w:r>
            <w:r w:rsidRPr="00A035C1">
              <w:rPr>
                <w:vertAlign w:val="subscript"/>
              </w:rPr>
              <w:t>o</w:t>
            </w:r>
          </w:p>
        </w:tc>
        <w:tc>
          <w:tcPr>
            <w:tcW w:w="353" w:type="dxa"/>
          </w:tcPr>
          <w:p w14:paraId="4583B68C" w14:textId="77777777" w:rsidR="00A54226" w:rsidRPr="00C24433" w:rsidRDefault="00A54226" w:rsidP="00A035C1">
            <w:pPr>
              <w:pStyle w:val="SingleTxtG"/>
              <w:suppressAutoHyphens/>
              <w:spacing w:line="240" w:lineRule="atLeast"/>
              <w:ind w:left="0" w:right="0"/>
              <w:jc w:val="left"/>
            </w:pPr>
            <w:r w:rsidRPr="005A2F86">
              <w:t>=</w:t>
            </w:r>
          </w:p>
        </w:tc>
        <w:tc>
          <w:tcPr>
            <w:tcW w:w="5103" w:type="dxa"/>
          </w:tcPr>
          <w:p w14:paraId="4583B68D" w14:textId="77777777" w:rsidR="00A54226" w:rsidRPr="00C24433" w:rsidRDefault="00A54226" w:rsidP="00A035C1">
            <w:pPr>
              <w:pStyle w:val="SingleTxtG"/>
              <w:suppressAutoHyphens/>
              <w:spacing w:line="240" w:lineRule="atLeast"/>
              <w:ind w:left="0" w:right="0"/>
            </w:pPr>
            <w:r w:rsidRPr="005A2F86">
              <w:t>volume of gas delivered by the positive displacement pump in testing conditions in litres per revolution,</w:t>
            </w:r>
          </w:p>
        </w:tc>
      </w:tr>
      <w:tr w:rsidR="00A54226" w:rsidRPr="00A035C1" w14:paraId="4583B692" w14:textId="77777777" w:rsidTr="00A035C1">
        <w:tc>
          <w:tcPr>
            <w:tcW w:w="951" w:type="dxa"/>
          </w:tcPr>
          <w:p w14:paraId="4583B68F" w14:textId="77777777" w:rsidR="00A54226" w:rsidRPr="008A1BE4" w:rsidRDefault="00A54226" w:rsidP="00A035C1">
            <w:pPr>
              <w:pStyle w:val="SingleTxtG"/>
              <w:suppressAutoHyphens/>
              <w:spacing w:line="240" w:lineRule="atLeast"/>
              <w:ind w:left="170" w:right="0"/>
            </w:pPr>
            <w:r w:rsidRPr="005A2F86">
              <w:t>N</w:t>
            </w:r>
          </w:p>
        </w:tc>
        <w:tc>
          <w:tcPr>
            <w:tcW w:w="353" w:type="dxa"/>
          </w:tcPr>
          <w:p w14:paraId="4583B690" w14:textId="77777777" w:rsidR="00A54226" w:rsidRPr="00D0516F" w:rsidRDefault="00A54226" w:rsidP="00A035C1">
            <w:pPr>
              <w:pStyle w:val="SingleTxtG"/>
              <w:suppressAutoHyphens/>
              <w:spacing w:line="240" w:lineRule="atLeast"/>
              <w:ind w:left="0"/>
              <w:jc w:val="right"/>
            </w:pPr>
            <w:r w:rsidRPr="005A2F86">
              <w:t>=</w:t>
            </w:r>
          </w:p>
        </w:tc>
        <w:tc>
          <w:tcPr>
            <w:tcW w:w="5103" w:type="dxa"/>
          </w:tcPr>
          <w:p w14:paraId="4583B691" w14:textId="77777777" w:rsidR="00A54226" w:rsidRPr="008A1BE4" w:rsidRDefault="00A54226" w:rsidP="00A035C1">
            <w:pPr>
              <w:pStyle w:val="SingleTxtG"/>
              <w:suppressAutoHyphens/>
              <w:spacing w:line="240" w:lineRule="atLeast"/>
              <w:ind w:left="0" w:right="0"/>
            </w:pPr>
            <w:r w:rsidRPr="005A2F86">
              <w:t>number of revolutions per test.</w:t>
            </w:r>
          </w:p>
        </w:tc>
      </w:tr>
    </w:tbl>
    <w:p w14:paraId="4583B693" w14:textId="77777777" w:rsidR="00A54226" w:rsidRPr="005A2F86" w:rsidRDefault="00A54226" w:rsidP="00A54226">
      <w:pPr>
        <w:pStyle w:val="SingleTxtG"/>
        <w:spacing w:before="120"/>
        <w:ind w:left="2268" w:hanging="1134"/>
      </w:pPr>
      <w:r w:rsidRPr="005A2F86">
        <w:t>6.6.1.3.</w:t>
      </w:r>
      <w:r w:rsidRPr="005A2F86">
        <w:tab/>
        <w:t>Correction of Volume to Standard Conditions</w:t>
      </w:r>
    </w:p>
    <w:p w14:paraId="4583B694" w14:textId="77777777" w:rsidR="00A54226" w:rsidRPr="005A2F86" w:rsidRDefault="00A54226" w:rsidP="00A54226">
      <w:pPr>
        <w:pStyle w:val="SingleTxtG"/>
        <w:ind w:left="2268" w:hanging="1134"/>
      </w:pPr>
      <w:r w:rsidRPr="005A2F86">
        <w:tab/>
        <w:t>The diluted exhaust-gas volume is corrected by means of the following formula:</w:t>
      </w:r>
    </w:p>
    <w:p w14:paraId="4583B695" w14:textId="74637ED9" w:rsidR="00A54226" w:rsidRPr="005A2F86" w:rsidRDefault="00A54226" w:rsidP="00A54226">
      <w:pPr>
        <w:tabs>
          <w:tab w:val="left" w:pos="1690"/>
          <w:tab w:val="left" w:pos="2262"/>
          <w:tab w:val="right" w:pos="6237"/>
        </w:tabs>
        <w:spacing w:after="200"/>
        <w:ind w:left="2262" w:right="1134" w:hanging="1145"/>
        <w:jc w:val="both"/>
        <w:rPr>
          <w:sz w:val="20"/>
        </w:rPr>
      </w:pPr>
      <w:r w:rsidRPr="005A2F86">
        <w:rPr>
          <w:sz w:val="20"/>
        </w:rPr>
        <w:tab/>
      </w:r>
      <w:r>
        <w:rPr>
          <w:sz w:val="20"/>
        </w:rPr>
        <w:tab/>
      </w:r>
      <w:r w:rsidR="00E040E0" w:rsidRPr="005A2F86">
        <w:rPr>
          <w:noProof/>
          <w:position w:val="-32"/>
          <w:sz w:val="20"/>
        </w:rPr>
      </w:r>
      <w:r w:rsidR="00E040E0" w:rsidRPr="005A2F86">
        <w:rPr>
          <w:noProof/>
          <w:position w:val="-32"/>
          <w:sz w:val="20"/>
        </w:rPr>
        <w:object w:dxaOrig="2299" w:dyaOrig="760" w14:anchorId="52B2D201">
          <v:shape id="_x0000_i1266" type="#_x0000_t75" alt="" style="width:115.2pt;height:38.2pt;mso-width-percent:0;mso-height-percent:0;mso-width-percent:0;mso-height-percent:0" o:ole="" fillcolor="window">
            <v:imagedata r:id="rId124" o:title=""/>
          </v:shape>
          <o:OLEObject Type="Embed" ProgID="Equation.3" ShapeID="_x0000_i1266" DrawAspect="Content" ObjectID="_1700046449" r:id="rId125"/>
        </w:object>
      </w:r>
      <w:r>
        <w:rPr>
          <w:sz w:val="20"/>
        </w:rPr>
        <w:tab/>
      </w:r>
      <w:r w:rsidRPr="005A2F86">
        <w:rPr>
          <w:sz w:val="20"/>
        </w:rPr>
        <w:t>(1)</w:t>
      </w:r>
    </w:p>
    <w:p w14:paraId="4583B696" w14:textId="77777777" w:rsidR="00A54226" w:rsidRPr="005A2F86" w:rsidRDefault="00A54226" w:rsidP="00A54226">
      <w:pPr>
        <w:widowControl w:val="0"/>
        <w:tabs>
          <w:tab w:val="left" w:pos="1118"/>
        </w:tabs>
        <w:spacing w:after="120"/>
        <w:ind w:left="1134" w:hanging="1134"/>
        <w:jc w:val="both"/>
        <w:rPr>
          <w:sz w:val="20"/>
        </w:rPr>
      </w:pPr>
      <w:r w:rsidRPr="005A2F86">
        <w:rPr>
          <w:sz w:val="20"/>
        </w:rPr>
        <w:tab/>
      </w:r>
      <w:r>
        <w:rPr>
          <w:sz w:val="20"/>
        </w:rPr>
        <w:tab/>
      </w:r>
      <w:r>
        <w:rPr>
          <w:sz w:val="20"/>
        </w:rPr>
        <w:tab/>
      </w:r>
      <w:r>
        <w:rPr>
          <w:sz w:val="20"/>
        </w:rPr>
        <w:tab/>
        <w:t>W</w:t>
      </w:r>
      <w:r w:rsidRPr="005A2F86">
        <w:rPr>
          <w:sz w:val="20"/>
        </w:rPr>
        <w:t>here:</w:t>
      </w:r>
    </w:p>
    <w:p w14:paraId="4583B697" w14:textId="28063070" w:rsidR="00A54226" w:rsidRPr="005A2F86" w:rsidRDefault="00A54226" w:rsidP="00A54226">
      <w:pPr>
        <w:widowControl w:val="0"/>
        <w:pBdr>
          <w:top w:val="single" w:sz="6" w:space="0" w:color="FFFFFF"/>
          <w:left w:val="single" w:sz="6" w:space="0" w:color="FFFFFF"/>
          <w:bottom w:val="single" w:sz="6" w:space="0" w:color="FFFFFF"/>
          <w:right w:val="single" w:sz="6" w:space="0" w:color="FFFFFF"/>
        </w:pBdr>
        <w:tabs>
          <w:tab w:val="left" w:pos="2268"/>
          <w:tab w:val="right" w:pos="6237"/>
        </w:tabs>
        <w:spacing w:after="120"/>
        <w:ind w:left="51"/>
        <w:jc w:val="both"/>
        <w:rPr>
          <w:sz w:val="20"/>
        </w:rPr>
      </w:pPr>
      <w:r w:rsidRPr="005A2F86">
        <w:rPr>
          <w:sz w:val="20"/>
        </w:rPr>
        <w:tab/>
      </w:r>
      <w:r w:rsidR="00E040E0" w:rsidRPr="00282CF1">
        <w:rPr>
          <w:noProof/>
          <w:position w:val="-26"/>
          <w:sz w:val="20"/>
        </w:rPr>
      </w:r>
      <w:r w:rsidR="00E040E0" w:rsidRPr="00282CF1">
        <w:rPr>
          <w:noProof/>
          <w:position w:val="-26"/>
          <w:sz w:val="20"/>
        </w:rPr>
        <w:object w:dxaOrig="2320" w:dyaOrig="600" w14:anchorId="0376F3D9">
          <v:shape id="_x0000_i1265" type="#_x0000_t75" alt="" style="width:116.85pt;height:29.9pt;mso-width-percent:0;mso-height-percent:0;mso-width-percent:0;mso-height-percent:0" o:ole="" fillcolor="window">
            <v:imagedata r:id="rId126" o:title=""/>
          </v:shape>
          <o:OLEObject Type="Embed" ProgID="Equation.3" ShapeID="_x0000_i1265" DrawAspect="Content" ObjectID="_1700046450" r:id="rId127"/>
        </w:object>
      </w:r>
      <w:r>
        <w:rPr>
          <w:sz w:val="20"/>
        </w:rPr>
        <w:tab/>
      </w:r>
      <w:r w:rsidRPr="005A2F86">
        <w:rPr>
          <w:sz w:val="20"/>
        </w:rPr>
        <w:t>(2)</w:t>
      </w:r>
      <w:r>
        <w:rPr>
          <w:sz w:val="20"/>
        </w:rPr>
        <w:tab/>
      </w:r>
    </w:p>
    <w:p w14:paraId="4583B698" w14:textId="77777777" w:rsidR="00A54226" w:rsidRPr="00282CF1" w:rsidRDefault="00A54226" w:rsidP="00A54226">
      <w:pPr>
        <w:tabs>
          <w:tab w:val="left" w:pos="1690"/>
          <w:tab w:val="left" w:pos="2262"/>
        </w:tabs>
        <w:ind w:left="2268" w:hanging="2268"/>
        <w:jc w:val="both"/>
        <w:rPr>
          <w:rStyle w:val="SingleTxtGChar"/>
          <w:sz w:val="20"/>
        </w:rPr>
      </w:pPr>
      <w:r w:rsidRPr="005A2F86">
        <w:rPr>
          <w:sz w:val="20"/>
        </w:rPr>
        <w:tab/>
      </w:r>
      <w:r>
        <w:rPr>
          <w:sz w:val="20"/>
        </w:rPr>
        <w:tab/>
      </w:r>
      <w:r w:rsidRPr="005A2F86">
        <w:rPr>
          <w:sz w:val="20"/>
        </w:rPr>
        <w:t>P</w:t>
      </w:r>
      <w:r w:rsidRPr="005A2F86">
        <w:rPr>
          <w:sz w:val="20"/>
          <w:vertAlign w:val="subscript"/>
        </w:rPr>
        <w:t>B</w:t>
      </w:r>
      <w:r w:rsidRPr="005A2F86">
        <w:rPr>
          <w:sz w:val="20"/>
        </w:rPr>
        <w:t xml:space="preserve"> =</w:t>
      </w:r>
      <w:r w:rsidRPr="005A2F86">
        <w:rPr>
          <w:sz w:val="20"/>
        </w:rPr>
        <w:tab/>
      </w:r>
      <w:r w:rsidRPr="00282CF1">
        <w:rPr>
          <w:rStyle w:val="SingleTxtGChar"/>
          <w:sz w:val="20"/>
        </w:rPr>
        <w:t>barometric pressure in the test room in kPa,</w:t>
      </w:r>
    </w:p>
    <w:p w14:paraId="4583B699" w14:textId="77777777" w:rsidR="00A54226" w:rsidRPr="005A2F86" w:rsidRDefault="00A54226" w:rsidP="00A54226">
      <w:pPr>
        <w:tabs>
          <w:tab w:val="left" w:pos="1092"/>
          <w:tab w:val="left" w:pos="1690"/>
          <w:tab w:val="left" w:pos="2262"/>
        </w:tabs>
        <w:ind w:left="2268" w:right="1134" w:hanging="2268"/>
        <w:jc w:val="both"/>
        <w:rPr>
          <w:sz w:val="20"/>
        </w:rPr>
      </w:pPr>
      <w:r w:rsidRPr="005A2F86">
        <w:rPr>
          <w:sz w:val="20"/>
        </w:rPr>
        <w:tab/>
      </w:r>
      <w:r w:rsidRPr="005A2F86">
        <w:rPr>
          <w:sz w:val="20"/>
        </w:rPr>
        <w:tab/>
      </w:r>
      <w:r>
        <w:rPr>
          <w:sz w:val="20"/>
        </w:rPr>
        <w:tab/>
      </w:r>
      <w:r w:rsidRPr="005A2F86">
        <w:rPr>
          <w:sz w:val="20"/>
        </w:rPr>
        <w:t>P</w:t>
      </w:r>
      <w:r w:rsidRPr="005A2F86">
        <w:rPr>
          <w:sz w:val="20"/>
          <w:vertAlign w:val="subscript"/>
        </w:rPr>
        <w:t>1</w:t>
      </w:r>
      <w:r w:rsidRPr="005A2F86">
        <w:rPr>
          <w:sz w:val="20"/>
        </w:rPr>
        <w:t xml:space="preserve"> =</w:t>
      </w:r>
      <w:r w:rsidRPr="005A2F86">
        <w:rPr>
          <w:sz w:val="20"/>
        </w:rPr>
        <w:tab/>
      </w:r>
      <w:r w:rsidRPr="00282CF1">
        <w:rPr>
          <w:rStyle w:val="SingleTxtGChar"/>
          <w:sz w:val="20"/>
        </w:rPr>
        <w:t xml:space="preserve">vacuum at the inlet to the positive displacement pump in kPa relative </w:t>
      </w:r>
      <w:r>
        <w:rPr>
          <w:rStyle w:val="SingleTxtGChar"/>
          <w:sz w:val="20"/>
        </w:rPr>
        <w:tab/>
      </w:r>
      <w:r>
        <w:rPr>
          <w:rStyle w:val="SingleTxtGChar"/>
          <w:sz w:val="20"/>
        </w:rPr>
        <w:tab/>
      </w:r>
      <w:r w:rsidRPr="00282CF1">
        <w:rPr>
          <w:rStyle w:val="SingleTxtGChar"/>
          <w:sz w:val="20"/>
        </w:rPr>
        <w:t>to the ambient</w:t>
      </w:r>
      <w:r w:rsidRPr="005A2F86">
        <w:rPr>
          <w:sz w:val="20"/>
        </w:rPr>
        <w:t xml:space="preserve"> barometric pressure,</w:t>
      </w:r>
    </w:p>
    <w:p w14:paraId="4583B69A" w14:textId="77777777" w:rsidR="00A54226" w:rsidRPr="005A2F86" w:rsidRDefault="00A54226" w:rsidP="00A54226">
      <w:pPr>
        <w:tabs>
          <w:tab w:val="left" w:pos="1092"/>
          <w:tab w:val="left" w:pos="1690"/>
          <w:tab w:val="left" w:pos="2262"/>
        </w:tabs>
        <w:spacing w:after="240"/>
        <w:ind w:left="2285" w:right="1134" w:hanging="2234"/>
        <w:jc w:val="both"/>
        <w:rPr>
          <w:sz w:val="20"/>
        </w:rPr>
      </w:pPr>
      <w:r w:rsidRPr="005A2F86">
        <w:rPr>
          <w:sz w:val="20"/>
        </w:rPr>
        <w:tab/>
      </w:r>
      <w:r w:rsidRPr="005A2F86">
        <w:rPr>
          <w:sz w:val="20"/>
        </w:rPr>
        <w:tab/>
      </w:r>
      <w:r>
        <w:rPr>
          <w:sz w:val="20"/>
        </w:rPr>
        <w:tab/>
      </w:r>
      <w:proofErr w:type="spellStart"/>
      <w:r w:rsidRPr="005A2F86">
        <w:rPr>
          <w:sz w:val="20"/>
        </w:rPr>
        <w:t>T</w:t>
      </w:r>
      <w:r w:rsidRPr="005A2F86">
        <w:rPr>
          <w:sz w:val="20"/>
          <w:vertAlign w:val="subscript"/>
        </w:rPr>
        <w:t>p</w:t>
      </w:r>
      <w:proofErr w:type="spellEnd"/>
      <w:r w:rsidRPr="005A2F86">
        <w:rPr>
          <w:sz w:val="20"/>
        </w:rPr>
        <w:t xml:space="preserve"> =</w:t>
      </w:r>
      <w:r w:rsidRPr="005A2F86">
        <w:rPr>
          <w:sz w:val="20"/>
        </w:rPr>
        <w:tab/>
      </w:r>
      <w:r w:rsidRPr="00282CF1">
        <w:rPr>
          <w:rStyle w:val="SingleTxtGChar"/>
          <w:sz w:val="20"/>
        </w:rPr>
        <w:t xml:space="preserve">average temperature of the diluted exhaust gas entering the positive </w:t>
      </w:r>
      <w:r>
        <w:rPr>
          <w:rStyle w:val="SingleTxtGChar"/>
          <w:sz w:val="20"/>
        </w:rPr>
        <w:tab/>
      </w:r>
      <w:r w:rsidRPr="00282CF1">
        <w:rPr>
          <w:rStyle w:val="SingleTxtGChar"/>
          <w:sz w:val="20"/>
        </w:rPr>
        <w:t xml:space="preserve">displacement </w:t>
      </w:r>
      <w:r>
        <w:rPr>
          <w:rStyle w:val="SingleTxtGChar"/>
          <w:sz w:val="20"/>
        </w:rPr>
        <w:tab/>
      </w:r>
      <w:r w:rsidRPr="00282CF1">
        <w:rPr>
          <w:rStyle w:val="SingleTxtGChar"/>
          <w:sz w:val="20"/>
        </w:rPr>
        <w:t>pump during the test (K).</w:t>
      </w:r>
    </w:p>
    <w:p w14:paraId="4583B69B" w14:textId="77777777" w:rsidR="00A54226" w:rsidRPr="005A2F86" w:rsidRDefault="00A54226" w:rsidP="00A54226">
      <w:pPr>
        <w:pStyle w:val="SingleTxtG"/>
        <w:ind w:left="2268" w:hanging="1134"/>
      </w:pPr>
      <w:r w:rsidRPr="005A2F86">
        <w:t>6.6.2.</w:t>
      </w:r>
      <w:r w:rsidRPr="005A2F86">
        <w:tab/>
        <w:t>Total mass of gaseous and particulate pollutants emitted</w:t>
      </w:r>
    </w:p>
    <w:p w14:paraId="4583B69C" w14:textId="77777777" w:rsidR="00A54226" w:rsidRPr="005A2F86" w:rsidRDefault="00A54226" w:rsidP="00A54226">
      <w:pPr>
        <w:pStyle w:val="SingleTxtG"/>
        <w:ind w:left="2268" w:hanging="1134"/>
      </w:pPr>
      <w:r w:rsidRPr="005A2F86">
        <w:lastRenderedPageBreak/>
        <w:tab/>
        <w:t>The mass M of each pollutant emitted by the vehicle during the test shall be determined by obtaining the product of the volumetric concentration and the volume of the gas in question, with due regard for the following densities under above-mentioned reference conditions:</w:t>
      </w:r>
    </w:p>
    <w:p w14:paraId="4583B69D" w14:textId="77777777" w:rsidR="00A54226" w:rsidRPr="005A2F86" w:rsidRDefault="00A54226" w:rsidP="00A54226">
      <w:pPr>
        <w:pStyle w:val="SingleTxtG"/>
        <w:ind w:left="2268" w:hanging="1134"/>
      </w:pPr>
      <w:r w:rsidRPr="005A2F86">
        <w:tab/>
        <w:t>In the case of carbon monoxide (CO):</w:t>
      </w:r>
      <w:r w:rsidRPr="005A2F86">
        <w:tab/>
        <w:t>d = 1.25 g/l</w:t>
      </w:r>
    </w:p>
    <w:p w14:paraId="4583B69E" w14:textId="77777777" w:rsidR="00A54226" w:rsidRPr="004E4EF7" w:rsidRDefault="00A54226" w:rsidP="00A54226">
      <w:pPr>
        <w:pStyle w:val="SingleTxtG"/>
        <w:ind w:left="2268" w:hanging="1134"/>
      </w:pPr>
      <w:r w:rsidRPr="004E4EF7">
        <w:tab/>
        <w:t>In the case of hydrocarbons:</w:t>
      </w:r>
    </w:p>
    <w:p w14:paraId="4583B69F" w14:textId="77777777" w:rsidR="00A54226" w:rsidRPr="004E4EF7" w:rsidRDefault="00A54226" w:rsidP="00A54226">
      <w:pPr>
        <w:pStyle w:val="SingleTxtG"/>
        <w:ind w:left="2268" w:hanging="1134"/>
      </w:pPr>
      <w:r w:rsidRPr="004E4EF7">
        <w:tab/>
      </w:r>
      <w:r w:rsidRPr="004E4EF7">
        <w:tab/>
      </w:r>
      <w:r>
        <w:t>F</w:t>
      </w:r>
      <w:r w:rsidRPr="004E4EF7">
        <w:t>or petrol (E5) (C1H1.89O0.016)</w:t>
      </w:r>
      <w:r w:rsidRPr="004E4EF7">
        <w:tab/>
      </w:r>
      <w:r>
        <w:tab/>
      </w:r>
      <w:r w:rsidRPr="004E4EF7">
        <w:t>d = 0.631 g/1</w:t>
      </w:r>
    </w:p>
    <w:p w14:paraId="4583B6A0" w14:textId="77777777" w:rsidR="00A54226" w:rsidRPr="004E4EF7" w:rsidRDefault="00A54226" w:rsidP="00A54226">
      <w:pPr>
        <w:pStyle w:val="SingleTxtG"/>
        <w:ind w:left="2268" w:hanging="1134"/>
      </w:pPr>
      <w:r w:rsidRPr="004E4EF7">
        <w:tab/>
      </w:r>
      <w:r w:rsidRPr="004E4EF7">
        <w:tab/>
      </w:r>
      <w:r>
        <w:t>F</w:t>
      </w:r>
      <w:r w:rsidRPr="004E4EF7">
        <w:t>or diesel (B5) (C1Hl.86O0.005)</w:t>
      </w:r>
      <w:r w:rsidRPr="004E4EF7">
        <w:tab/>
      </w:r>
      <w:r>
        <w:tab/>
      </w:r>
      <w:r w:rsidRPr="004E4EF7">
        <w:t>d = 0.622 g/1</w:t>
      </w:r>
    </w:p>
    <w:p w14:paraId="4583B6A1" w14:textId="77777777" w:rsidR="00A54226" w:rsidRPr="004E4EF7" w:rsidRDefault="00A54226" w:rsidP="00A54226">
      <w:pPr>
        <w:pStyle w:val="SingleTxtG"/>
        <w:ind w:left="2268" w:hanging="1134"/>
      </w:pPr>
      <w:r w:rsidRPr="004E4EF7">
        <w:tab/>
      </w:r>
      <w:r w:rsidRPr="004E4EF7">
        <w:tab/>
      </w:r>
      <w:r>
        <w:t>F</w:t>
      </w:r>
      <w:r w:rsidRPr="004E4EF7">
        <w:t>or LPG (CH2.525)</w:t>
      </w:r>
      <w:r w:rsidRPr="004E4EF7">
        <w:tab/>
      </w:r>
      <w:r>
        <w:tab/>
      </w:r>
      <w:r>
        <w:tab/>
      </w:r>
      <w:r>
        <w:tab/>
      </w:r>
      <w:r w:rsidRPr="004E4EF7">
        <w:t>d = 0.649 g/l</w:t>
      </w:r>
    </w:p>
    <w:p w14:paraId="4583B6A2" w14:textId="77777777" w:rsidR="00A54226" w:rsidRPr="004E4EF7" w:rsidRDefault="00A54226" w:rsidP="00A54226">
      <w:pPr>
        <w:pStyle w:val="SingleTxtG"/>
        <w:ind w:left="2268" w:hanging="1134"/>
      </w:pPr>
      <w:r w:rsidRPr="004E4EF7">
        <w:tab/>
      </w:r>
      <w:r w:rsidRPr="004E4EF7">
        <w:tab/>
      </w:r>
      <w:r>
        <w:t>F</w:t>
      </w:r>
      <w:r w:rsidRPr="004E4EF7">
        <w:t>or NG/biomethane (C1H4)</w:t>
      </w:r>
      <w:r w:rsidRPr="004E4EF7">
        <w:tab/>
      </w:r>
      <w:r>
        <w:tab/>
      </w:r>
      <w:r>
        <w:tab/>
      </w:r>
      <w:r w:rsidRPr="004E4EF7">
        <w:t>d = 0.714 g/l</w:t>
      </w:r>
    </w:p>
    <w:p w14:paraId="4583B6A3" w14:textId="77777777" w:rsidR="00A54226" w:rsidRPr="004E4EF7" w:rsidRDefault="00A54226" w:rsidP="00A54226">
      <w:pPr>
        <w:pStyle w:val="SingleTxtG"/>
        <w:ind w:left="2268" w:hanging="1134"/>
      </w:pPr>
      <w:r w:rsidRPr="004E4EF7">
        <w:tab/>
      </w:r>
      <w:r w:rsidRPr="004E4EF7">
        <w:tab/>
      </w:r>
      <w:r>
        <w:t>F</w:t>
      </w:r>
      <w:r w:rsidRPr="004E4EF7">
        <w:t>or ethanol (E85) (C1H2,74O0.385)</w:t>
      </w:r>
      <w:r w:rsidRPr="004E4EF7">
        <w:tab/>
        <w:t>d = 0.932 g/l</w:t>
      </w:r>
    </w:p>
    <w:p w14:paraId="4583B6A4" w14:textId="77777777" w:rsidR="00A54226" w:rsidRPr="005A2F86" w:rsidRDefault="00A54226" w:rsidP="00A54226">
      <w:pPr>
        <w:pStyle w:val="SingleTxtG"/>
        <w:ind w:left="2268" w:hanging="1134"/>
      </w:pPr>
      <w:r w:rsidRPr="005A2F86">
        <w:tab/>
        <w:t>In the case of nitrogen oxides (NO</w:t>
      </w:r>
      <w:r w:rsidRPr="0090553B">
        <w:rPr>
          <w:vertAlign w:val="subscript"/>
        </w:rPr>
        <w:t>x</w:t>
      </w:r>
      <w:r w:rsidRPr="005A2F86">
        <w:t>):</w:t>
      </w:r>
      <w:r w:rsidRPr="005A2F86">
        <w:tab/>
        <w:t>d = 2.05 g/1</w:t>
      </w:r>
    </w:p>
    <w:p w14:paraId="4583B6A5" w14:textId="77777777" w:rsidR="00A54226" w:rsidRPr="00A91DC5" w:rsidRDefault="00A54226" w:rsidP="00A54226">
      <w:pPr>
        <w:pStyle w:val="SingleTxtG"/>
        <w:ind w:left="2268" w:hanging="1134"/>
      </w:pPr>
      <w:r w:rsidRPr="00A91DC5">
        <w:t>6.6.3.</w:t>
      </w:r>
      <w:r w:rsidRPr="00A91DC5">
        <w:tab/>
        <w:t>Mass emissions of gaseous pollutants shall be calculated by means of the following formula:</w:t>
      </w:r>
    </w:p>
    <w:p w14:paraId="4583B6A6" w14:textId="107D0EEF" w:rsidR="00A54226" w:rsidRPr="005A2F86" w:rsidRDefault="00A54226" w:rsidP="00A54226">
      <w:pPr>
        <w:pStyle w:val="SingleTxtG"/>
        <w:tabs>
          <w:tab w:val="right" w:pos="6096"/>
        </w:tabs>
        <w:ind w:left="2268" w:hanging="1134"/>
      </w:pPr>
      <w:r w:rsidRPr="005A2F86">
        <w:tab/>
      </w:r>
      <w:r w:rsidRPr="005A2F86">
        <w:tab/>
      </w:r>
      <w:r w:rsidR="00E040E0" w:rsidRPr="00E4259D">
        <w:rPr>
          <w:noProof/>
          <w:position w:val="-20"/>
        </w:rPr>
      </w:r>
      <w:r w:rsidR="00E040E0" w:rsidRPr="00E4259D">
        <w:rPr>
          <w:noProof/>
          <w:position w:val="-20"/>
        </w:rPr>
        <w:object w:dxaOrig="3920" w:dyaOrig="580" w14:anchorId="59468F20">
          <v:shape id="_x0000_i1264" type="#_x0000_t75" alt="" style="width:196.05pt;height:28.8pt;mso-width-percent:0;mso-height-percent:0;mso-width-percent:0;mso-height-percent:0" o:ole="" fillcolor="window">
            <v:imagedata r:id="rId128" o:title=""/>
          </v:shape>
          <o:OLEObject Type="Embed" ProgID="Equation.3" ShapeID="_x0000_i1264" DrawAspect="Content" ObjectID="_1700046451" r:id="rId129"/>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14:paraId="4583B6A8" w14:textId="77777777" w:rsidTr="00A035C1">
        <w:tc>
          <w:tcPr>
            <w:tcW w:w="6407" w:type="dxa"/>
            <w:gridSpan w:val="3"/>
          </w:tcPr>
          <w:p w14:paraId="4583B6A7" w14:textId="77777777" w:rsidR="00A54226" w:rsidRDefault="00A54226" w:rsidP="00A035C1">
            <w:pPr>
              <w:pStyle w:val="SingleTxtG"/>
              <w:suppressAutoHyphens/>
              <w:spacing w:line="240" w:lineRule="atLeast"/>
              <w:ind w:left="170" w:right="0"/>
            </w:pPr>
            <w:r w:rsidRPr="0046579E">
              <w:t>Where:</w:t>
            </w:r>
          </w:p>
        </w:tc>
      </w:tr>
      <w:tr w:rsidR="00A54226" w:rsidRPr="00A035C1" w14:paraId="4583B6AC" w14:textId="77777777" w:rsidTr="00A035C1">
        <w:tc>
          <w:tcPr>
            <w:tcW w:w="951" w:type="dxa"/>
          </w:tcPr>
          <w:p w14:paraId="4583B6A9" w14:textId="77777777" w:rsidR="00A54226" w:rsidRPr="00C24433" w:rsidRDefault="00A54226" w:rsidP="00A035C1">
            <w:pPr>
              <w:pStyle w:val="SingleTxtG"/>
              <w:suppressAutoHyphens/>
              <w:spacing w:line="240" w:lineRule="atLeast"/>
              <w:ind w:left="170" w:right="0"/>
            </w:pPr>
            <w:r w:rsidRPr="005A2F86">
              <w:t>M</w:t>
            </w:r>
            <w:r w:rsidRPr="00A035C1">
              <w:rPr>
                <w:vertAlign w:val="subscript"/>
              </w:rPr>
              <w:t>i</w:t>
            </w:r>
          </w:p>
        </w:tc>
        <w:tc>
          <w:tcPr>
            <w:tcW w:w="353" w:type="dxa"/>
          </w:tcPr>
          <w:p w14:paraId="4583B6AA" w14:textId="77777777" w:rsidR="00A54226" w:rsidRPr="00C24433" w:rsidRDefault="00A54226" w:rsidP="00A035C1">
            <w:pPr>
              <w:pStyle w:val="SingleTxtG"/>
              <w:suppressAutoHyphens/>
              <w:spacing w:line="240" w:lineRule="atLeast"/>
              <w:ind w:left="0"/>
              <w:jc w:val="right"/>
            </w:pPr>
            <w:r w:rsidRPr="005A2F86">
              <w:t>=</w:t>
            </w:r>
          </w:p>
        </w:tc>
        <w:tc>
          <w:tcPr>
            <w:tcW w:w="5103" w:type="dxa"/>
          </w:tcPr>
          <w:p w14:paraId="4583B6AB" w14:textId="77777777" w:rsidR="00A54226" w:rsidRPr="00C24433" w:rsidRDefault="00A54226" w:rsidP="00A035C1">
            <w:pPr>
              <w:pStyle w:val="SingleTxtG"/>
              <w:suppressAutoHyphens/>
              <w:spacing w:line="240" w:lineRule="atLeast"/>
              <w:ind w:left="0" w:right="0"/>
            </w:pPr>
            <w:r w:rsidRPr="005A2F86">
              <w:t xml:space="preserve">mass emission of the pollutant </w:t>
            </w:r>
            <w:proofErr w:type="spellStart"/>
            <w:r w:rsidRPr="005A2F86">
              <w:t>i</w:t>
            </w:r>
            <w:proofErr w:type="spellEnd"/>
            <w:r w:rsidRPr="005A2F86">
              <w:t xml:space="preserve"> in grams per kilometre,</w:t>
            </w:r>
          </w:p>
        </w:tc>
      </w:tr>
      <w:tr w:rsidR="00A54226" w:rsidRPr="00A035C1" w14:paraId="4583B6B0" w14:textId="77777777" w:rsidTr="00A035C1">
        <w:tc>
          <w:tcPr>
            <w:tcW w:w="951" w:type="dxa"/>
          </w:tcPr>
          <w:p w14:paraId="4583B6AD" w14:textId="77777777" w:rsidR="00A54226" w:rsidRPr="00C24433" w:rsidRDefault="00A54226" w:rsidP="00A035C1">
            <w:pPr>
              <w:pStyle w:val="SingleTxtG"/>
              <w:suppressAutoHyphens/>
              <w:spacing w:line="240" w:lineRule="atLeast"/>
              <w:ind w:left="170" w:right="0"/>
            </w:pPr>
            <w:proofErr w:type="spellStart"/>
            <w:r w:rsidRPr="005A2F86">
              <w:t>V</w:t>
            </w:r>
            <w:r w:rsidRPr="00A035C1">
              <w:rPr>
                <w:vertAlign w:val="subscript"/>
              </w:rPr>
              <w:t>mix</w:t>
            </w:r>
            <w:proofErr w:type="spellEnd"/>
          </w:p>
        </w:tc>
        <w:tc>
          <w:tcPr>
            <w:tcW w:w="353" w:type="dxa"/>
          </w:tcPr>
          <w:p w14:paraId="4583B6AE" w14:textId="77777777" w:rsidR="00A54226" w:rsidRPr="00C24433" w:rsidRDefault="00A54226" w:rsidP="00A035C1">
            <w:pPr>
              <w:pStyle w:val="SingleTxtG"/>
              <w:suppressAutoHyphens/>
              <w:spacing w:line="240" w:lineRule="atLeast"/>
              <w:ind w:left="0" w:right="0"/>
              <w:jc w:val="left"/>
            </w:pPr>
            <w:r w:rsidRPr="005A2F86">
              <w:t>=</w:t>
            </w:r>
          </w:p>
        </w:tc>
        <w:tc>
          <w:tcPr>
            <w:tcW w:w="5103" w:type="dxa"/>
          </w:tcPr>
          <w:p w14:paraId="4583B6AF" w14:textId="77777777" w:rsidR="00A54226" w:rsidRPr="00C24433" w:rsidRDefault="00A54226" w:rsidP="00A035C1">
            <w:pPr>
              <w:pStyle w:val="SingleTxtG"/>
              <w:suppressAutoHyphens/>
              <w:spacing w:line="240" w:lineRule="atLeast"/>
              <w:ind w:left="0" w:right="0"/>
            </w:pPr>
            <w:r w:rsidRPr="005A2F86">
              <w:t>volume of the diluted exhaust gas expressed in litres per test and corrected to standard conditions (273.2 K and 101.33 kPa),</w:t>
            </w:r>
          </w:p>
        </w:tc>
      </w:tr>
      <w:tr w:rsidR="00A54226" w:rsidRPr="00A035C1" w14:paraId="4583B6B4" w14:textId="77777777" w:rsidTr="00A035C1">
        <w:tc>
          <w:tcPr>
            <w:tcW w:w="951" w:type="dxa"/>
          </w:tcPr>
          <w:p w14:paraId="4583B6B1" w14:textId="77777777" w:rsidR="00A54226" w:rsidRPr="008A1BE4" w:rsidRDefault="00A54226" w:rsidP="00A035C1">
            <w:pPr>
              <w:pStyle w:val="SingleTxtG"/>
              <w:suppressAutoHyphens/>
              <w:spacing w:line="240" w:lineRule="atLeast"/>
              <w:ind w:left="170" w:right="0"/>
            </w:pPr>
            <w:r w:rsidRPr="005A2F86">
              <w:t>Q</w:t>
            </w:r>
            <w:r w:rsidRPr="00A035C1">
              <w:rPr>
                <w:vertAlign w:val="subscript"/>
              </w:rPr>
              <w:t>i</w:t>
            </w:r>
          </w:p>
        </w:tc>
        <w:tc>
          <w:tcPr>
            <w:tcW w:w="353" w:type="dxa"/>
          </w:tcPr>
          <w:p w14:paraId="4583B6B2" w14:textId="77777777" w:rsidR="00A54226" w:rsidRPr="00D0516F" w:rsidRDefault="00A54226" w:rsidP="00A035C1">
            <w:pPr>
              <w:pStyle w:val="SingleTxtG"/>
              <w:suppressAutoHyphens/>
              <w:spacing w:line="240" w:lineRule="atLeast"/>
              <w:ind w:left="0"/>
              <w:jc w:val="right"/>
            </w:pPr>
            <w:r w:rsidRPr="005A2F86">
              <w:t>=</w:t>
            </w:r>
          </w:p>
        </w:tc>
        <w:tc>
          <w:tcPr>
            <w:tcW w:w="5103" w:type="dxa"/>
          </w:tcPr>
          <w:p w14:paraId="4583B6B3" w14:textId="77777777" w:rsidR="00A54226" w:rsidRPr="008A1BE4" w:rsidRDefault="00A54226" w:rsidP="00A035C1">
            <w:pPr>
              <w:pStyle w:val="SingleTxtG"/>
              <w:suppressAutoHyphens/>
              <w:spacing w:line="240" w:lineRule="atLeast"/>
              <w:ind w:left="0" w:right="0"/>
            </w:pPr>
            <w:r w:rsidRPr="005A2F86">
              <w:t xml:space="preserve">density of the pollutant </w:t>
            </w:r>
            <w:proofErr w:type="spellStart"/>
            <w:r w:rsidRPr="005A2F86">
              <w:t>i</w:t>
            </w:r>
            <w:proofErr w:type="spellEnd"/>
            <w:r w:rsidRPr="005A2F86">
              <w:t xml:space="preserve"> in grams per litre at normal temperature and pressure (273.2 K and 101.33 kPa),</w:t>
            </w:r>
          </w:p>
        </w:tc>
      </w:tr>
      <w:tr w:rsidR="00A54226" w:rsidRPr="00A035C1" w14:paraId="4583B6B8" w14:textId="77777777" w:rsidTr="00A035C1">
        <w:tc>
          <w:tcPr>
            <w:tcW w:w="951" w:type="dxa"/>
          </w:tcPr>
          <w:p w14:paraId="4583B6B5" w14:textId="77777777" w:rsidR="00A54226" w:rsidRPr="008A1BE4" w:rsidRDefault="00A54226" w:rsidP="00A035C1">
            <w:pPr>
              <w:pStyle w:val="SingleTxtG"/>
              <w:suppressAutoHyphens/>
              <w:spacing w:line="240" w:lineRule="atLeast"/>
              <w:ind w:left="170" w:right="0"/>
            </w:pPr>
            <w:proofErr w:type="spellStart"/>
            <w:r w:rsidRPr="005A2F86">
              <w:t>k</w:t>
            </w:r>
            <w:r w:rsidRPr="00A035C1">
              <w:rPr>
                <w:vertAlign w:val="subscript"/>
              </w:rPr>
              <w:t>h</w:t>
            </w:r>
            <w:proofErr w:type="spellEnd"/>
          </w:p>
        </w:tc>
        <w:tc>
          <w:tcPr>
            <w:tcW w:w="353" w:type="dxa"/>
          </w:tcPr>
          <w:p w14:paraId="4583B6B6" w14:textId="77777777" w:rsidR="00A54226" w:rsidRPr="008A1BE4" w:rsidRDefault="00A54226" w:rsidP="00A035C1">
            <w:pPr>
              <w:pStyle w:val="SingleTxtG"/>
              <w:suppressAutoHyphens/>
              <w:spacing w:line="240" w:lineRule="atLeast"/>
              <w:ind w:left="0"/>
              <w:jc w:val="right"/>
            </w:pPr>
            <w:r>
              <w:t>=</w:t>
            </w:r>
          </w:p>
        </w:tc>
        <w:tc>
          <w:tcPr>
            <w:tcW w:w="5103" w:type="dxa"/>
          </w:tcPr>
          <w:p w14:paraId="4583B6B7" w14:textId="77777777" w:rsidR="00A54226" w:rsidRPr="008A1BE4" w:rsidRDefault="00A54226" w:rsidP="00A035C1">
            <w:pPr>
              <w:pStyle w:val="SingleTxtG"/>
              <w:suppressAutoHyphens/>
              <w:spacing w:line="240" w:lineRule="atLeast"/>
              <w:ind w:left="0" w:right="0"/>
            </w:pPr>
            <w:r w:rsidRPr="005A2F86">
              <w:t>humidity correction factor used for the calculation of the mass emissions of oxides of nitrogen.</w:t>
            </w:r>
            <w:r>
              <w:t xml:space="preserve"> </w:t>
            </w:r>
            <w:r w:rsidRPr="005A2F86">
              <w:t>There is no humidity correction for HC and CO,</w:t>
            </w:r>
          </w:p>
        </w:tc>
      </w:tr>
      <w:tr w:rsidR="00A54226" w:rsidRPr="00A035C1" w14:paraId="4583B6BC" w14:textId="77777777" w:rsidTr="00A035C1">
        <w:tc>
          <w:tcPr>
            <w:tcW w:w="951" w:type="dxa"/>
          </w:tcPr>
          <w:p w14:paraId="4583B6B9" w14:textId="77777777" w:rsidR="00A54226" w:rsidRPr="008A1BE4" w:rsidRDefault="00A54226" w:rsidP="00A035C1">
            <w:pPr>
              <w:pStyle w:val="SingleTxtG"/>
              <w:suppressAutoHyphens/>
              <w:spacing w:line="240" w:lineRule="atLeast"/>
              <w:ind w:left="170" w:right="0"/>
            </w:pPr>
            <w:r w:rsidRPr="005A2F86">
              <w:t>C</w:t>
            </w:r>
            <w:r w:rsidRPr="00A035C1">
              <w:rPr>
                <w:vertAlign w:val="subscript"/>
              </w:rPr>
              <w:t>i</w:t>
            </w:r>
          </w:p>
        </w:tc>
        <w:tc>
          <w:tcPr>
            <w:tcW w:w="353" w:type="dxa"/>
          </w:tcPr>
          <w:p w14:paraId="4583B6BA" w14:textId="77777777" w:rsidR="00A54226" w:rsidRPr="008A1BE4" w:rsidRDefault="00A54226" w:rsidP="00A035C1">
            <w:pPr>
              <w:pStyle w:val="SingleTxtG"/>
              <w:suppressAutoHyphens/>
              <w:spacing w:line="240" w:lineRule="atLeast"/>
              <w:ind w:left="0"/>
              <w:jc w:val="right"/>
            </w:pPr>
            <w:r>
              <w:t>=</w:t>
            </w:r>
          </w:p>
        </w:tc>
        <w:tc>
          <w:tcPr>
            <w:tcW w:w="5103" w:type="dxa"/>
          </w:tcPr>
          <w:p w14:paraId="4583B6BB" w14:textId="77777777" w:rsidR="00A54226" w:rsidRPr="008A1BE4" w:rsidRDefault="00A54226" w:rsidP="00A035C1">
            <w:pPr>
              <w:pStyle w:val="SingleTxtG"/>
              <w:suppressAutoHyphens/>
              <w:spacing w:line="240" w:lineRule="atLeast"/>
              <w:ind w:left="0" w:right="0"/>
            </w:pPr>
            <w:r w:rsidRPr="005A2F86">
              <w:t xml:space="preserve">concentration of the pollutant </w:t>
            </w:r>
            <w:proofErr w:type="spellStart"/>
            <w:r w:rsidRPr="005A2F86">
              <w:t>i</w:t>
            </w:r>
            <w:proofErr w:type="spellEnd"/>
            <w:r w:rsidRPr="005A2F86">
              <w:t xml:space="preserve"> in the diluted exhaust gas expressed in ppm and corrected by the amount of the pollutant </w:t>
            </w:r>
            <w:proofErr w:type="spellStart"/>
            <w:r w:rsidRPr="005A2F86">
              <w:t>i</w:t>
            </w:r>
            <w:proofErr w:type="spellEnd"/>
            <w:r w:rsidRPr="005A2F86">
              <w:t xml:space="preserve"> contained in the dilution air,</w:t>
            </w:r>
          </w:p>
        </w:tc>
      </w:tr>
      <w:tr w:rsidR="00A54226" w:rsidRPr="00A035C1" w14:paraId="4583B6C0" w14:textId="77777777" w:rsidTr="00A035C1">
        <w:tc>
          <w:tcPr>
            <w:tcW w:w="951" w:type="dxa"/>
          </w:tcPr>
          <w:p w14:paraId="4583B6BD" w14:textId="77777777" w:rsidR="00A54226" w:rsidRPr="005A2F86" w:rsidRDefault="00A54226" w:rsidP="00A035C1">
            <w:pPr>
              <w:pStyle w:val="SingleTxtG"/>
              <w:suppressAutoHyphens/>
              <w:spacing w:line="240" w:lineRule="atLeast"/>
              <w:ind w:left="170" w:right="0"/>
            </w:pPr>
            <w:r w:rsidRPr="005A2F86">
              <w:t>d</w:t>
            </w:r>
          </w:p>
        </w:tc>
        <w:tc>
          <w:tcPr>
            <w:tcW w:w="353" w:type="dxa"/>
          </w:tcPr>
          <w:p w14:paraId="4583B6BE" w14:textId="77777777" w:rsidR="00A54226" w:rsidRDefault="00A54226" w:rsidP="00A035C1">
            <w:pPr>
              <w:pStyle w:val="SingleTxtG"/>
              <w:suppressAutoHyphens/>
              <w:spacing w:line="240" w:lineRule="atLeast"/>
              <w:ind w:left="0"/>
              <w:jc w:val="right"/>
            </w:pPr>
            <w:r>
              <w:t>=</w:t>
            </w:r>
          </w:p>
        </w:tc>
        <w:tc>
          <w:tcPr>
            <w:tcW w:w="5103" w:type="dxa"/>
          </w:tcPr>
          <w:p w14:paraId="4583B6BF" w14:textId="77777777" w:rsidR="00A54226" w:rsidRPr="005A2F86" w:rsidRDefault="00A54226" w:rsidP="00A035C1">
            <w:pPr>
              <w:pStyle w:val="SingleTxtG"/>
              <w:suppressAutoHyphens/>
              <w:spacing w:line="240" w:lineRule="atLeast"/>
              <w:ind w:left="0" w:right="0"/>
            </w:pPr>
            <w:r w:rsidRPr="005A2F86">
              <w:t>distance corresponding to the operating cycle in kilometres.</w:t>
            </w:r>
          </w:p>
        </w:tc>
      </w:tr>
    </w:tbl>
    <w:p w14:paraId="4583B6C1" w14:textId="77777777" w:rsidR="00A54226" w:rsidRPr="0042768F" w:rsidRDefault="00A54226" w:rsidP="00A54226">
      <w:pPr>
        <w:pStyle w:val="SingleTxtG"/>
        <w:spacing w:before="120"/>
        <w:ind w:left="2268" w:hanging="1134"/>
      </w:pPr>
      <w:r w:rsidRPr="0042768F">
        <w:t>6.6.4.</w:t>
      </w:r>
      <w:r w:rsidRPr="0042768F">
        <w:tab/>
        <w:t>Correction for dilution air concentration</w:t>
      </w:r>
    </w:p>
    <w:p w14:paraId="4583B6C2" w14:textId="77777777" w:rsidR="00A54226" w:rsidRPr="004E4EF7" w:rsidRDefault="00A54226" w:rsidP="00A54226">
      <w:pPr>
        <w:pStyle w:val="SingleTxtG"/>
        <w:ind w:left="2268" w:hanging="1134"/>
      </w:pPr>
      <w:r w:rsidRPr="004E4EF7">
        <w:tab/>
        <w:t>The concentration of pollutant in the diluted exhaust gas shall be corrected by the amount of the pollutant in the dilution air as follows:</w:t>
      </w:r>
    </w:p>
    <w:p w14:paraId="4583B6C3" w14:textId="28B29CED" w:rsidR="00A54226" w:rsidRPr="0042768F"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right" w:pos="6237"/>
        </w:tabs>
        <w:ind w:left="1134" w:right="1134" w:hanging="1168"/>
        <w:jc w:val="both"/>
        <w:rPr>
          <w:sz w:val="20"/>
        </w:rPr>
      </w:pPr>
      <w:r w:rsidRPr="0042768F">
        <w:rPr>
          <w:sz w:val="20"/>
        </w:rPr>
        <w:tab/>
      </w:r>
      <w:r w:rsidRPr="0042768F">
        <w:rPr>
          <w:sz w:val="20"/>
        </w:rPr>
        <w:tab/>
      </w:r>
      <w:r>
        <w:rPr>
          <w:sz w:val="20"/>
        </w:rPr>
        <w:tab/>
      </w:r>
      <w:r w:rsidR="00E040E0" w:rsidRPr="0042768F">
        <w:rPr>
          <w:noProof/>
          <w:position w:val="-26"/>
          <w:sz w:val="20"/>
        </w:rPr>
      </w:r>
      <w:r w:rsidR="00E040E0" w:rsidRPr="0042768F">
        <w:rPr>
          <w:noProof/>
          <w:position w:val="-26"/>
          <w:sz w:val="20"/>
        </w:rPr>
        <w:object w:dxaOrig="2200" w:dyaOrig="639" w14:anchorId="20CF7AE1">
          <v:shape id="_x0000_i1263" type="#_x0000_t75" alt="" style="width:110.2pt;height:32.1pt;mso-width-percent:0;mso-height-percent:0;mso-width-percent:0;mso-height-percent:0" o:ole="" fillcolor="window">
            <v:imagedata r:id="rId130" o:title=""/>
          </v:shape>
          <o:OLEObject Type="Embed" ProgID="Equation.3" ShapeID="_x0000_i1263" DrawAspect="Content" ObjectID="_1700046452" r:id="rId131"/>
        </w:object>
      </w:r>
      <w:r>
        <w:rPr>
          <w:sz w:val="20"/>
        </w:rPr>
        <w:tab/>
      </w:r>
      <w:r>
        <w:rPr>
          <w:sz w:val="20"/>
        </w:rPr>
        <w:tab/>
      </w:r>
      <w:r w:rsidRPr="0042768F">
        <w:rPr>
          <w:sz w:val="20"/>
        </w:rPr>
        <w:t>(4)</w:t>
      </w:r>
    </w:p>
    <w:p w14:paraId="4583B6C4" w14:textId="77777777" w:rsidR="00A54226"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323"/>
          <w:tab w:val="left" w:pos="3062"/>
          <w:tab w:val="left" w:pos="5014"/>
          <w:tab w:val="left" w:pos="5952"/>
          <w:tab w:val="left" w:pos="6632"/>
          <w:tab w:val="left" w:pos="7174"/>
          <w:tab w:val="left" w:pos="7894"/>
          <w:tab w:val="left" w:pos="8614"/>
          <w:tab w:val="left" w:pos="9334"/>
        </w:tabs>
        <w:ind w:left="1134" w:right="1134" w:hanging="1170"/>
        <w:jc w:val="both"/>
        <w:rPr>
          <w:sz w:val="20"/>
        </w:rPr>
      </w:pPr>
      <w:r w:rsidRPr="0042768F">
        <w:rPr>
          <w:sz w:val="20"/>
        </w:rPr>
        <w:tab/>
      </w:r>
    </w:p>
    <w:p w14:paraId="4583B6C5" w14:textId="77777777" w:rsidR="00A54226"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323"/>
          <w:tab w:val="left" w:pos="3062"/>
          <w:tab w:val="left" w:pos="5014"/>
          <w:tab w:val="left" w:pos="5952"/>
          <w:tab w:val="left" w:pos="6632"/>
          <w:tab w:val="left" w:pos="7174"/>
          <w:tab w:val="left" w:pos="7894"/>
          <w:tab w:val="left" w:pos="8614"/>
          <w:tab w:val="left" w:pos="9334"/>
        </w:tabs>
        <w:ind w:left="1134" w:right="1134" w:hanging="1170"/>
        <w:jc w:val="both"/>
        <w:rPr>
          <w:sz w:val="20"/>
        </w:rPr>
      </w:pPr>
      <w:r>
        <w:rPr>
          <w:sz w:val="20"/>
        </w:rPr>
        <w:br w:type="page"/>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14:paraId="4583B6C7" w14:textId="77777777" w:rsidTr="00A035C1">
        <w:tc>
          <w:tcPr>
            <w:tcW w:w="6407" w:type="dxa"/>
            <w:gridSpan w:val="3"/>
          </w:tcPr>
          <w:p w14:paraId="4583B6C6" w14:textId="77777777" w:rsidR="00A54226" w:rsidRDefault="00A54226" w:rsidP="00A035C1">
            <w:pPr>
              <w:pStyle w:val="SingleTxtG"/>
              <w:suppressAutoHyphens/>
              <w:spacing w:line="240" w:lineRule="atLeast"/>
              <w:ind w:left="170" w:right="0"/>
            </w:pPr>
            <w:r>
              <w:lastRenderedPageBreak/>
              <w:br w:type="page"/>
            </w:r>
            <w:r w:rsidRPr="0046579E">
              <w:t>Where:</w:t>
            </w:r>
          </w:p>
        </w:tc>
      </w:tr>
      <w:tr w:rsidR="00A54226" w:rsidRPr="00A035C1" w14:paraId="4583B6CB" w14:textId="77777777" w:rsidTr="00A035C1">
        <w:tc>
          <w:tcPr>
            <w:tcW w:w="951" w:type="dxa"/>
          </w:tcPr>
          <w:p w14:paraId="4583B6C8" w14:textId="77777777" w:rsidR="00A54226" w:rsidRPr="00C24433" w:rsidRDefault="00A54226" w:rsidP="00A035C1">
            <w:pPr>
              <w:pStyle w:val="SingleTxtG"/>
              <w:suppressAutoHyphens/>
              <w:spacing w:line="240" w:lineRule="atLeast"/>
              <w:ind w:left="170" w:right="0"/>
            </w:pPr>
            <w:r w:rsidRPr="0042768F">
              <w:t>C</w:t>
            </w:r>
            <w:r w:rsidRPr="00A035C1">
              <w:rPr>
                <w:vertAlign w:val="subscript"/>
              </w:rPr>
              <w:t>i</w:t>
            </w:r>
          </w:p>
        </w:tc>
        <w:tc>
          <w:tcPr>
            <w:tcW w:w="353" w:type="dxa"/>
          </w:tcPr>
          <w:p w14:paraId="4583B6C9" w14:textId="77777777" w:rsidR="00A54226" w:rsidRPr="00C24433" w:rsidRDefault="00A54226" w:rsidP="00A035C1">
            <w:pPr>
              <w:pStyle w:val="SingleTxtG"/>
              <w:suppressAutoHyphens/>
              <w:spacing w:line="240" w:lineRule="atLeast"/>
              <w:ind w:left="0"/>
              <w:jc w:val="right"/>
            </w:pPr>
            <w:r w:rsidRPr="0042768F">
              <w:t>=</w:t>
            </w:r>
          </w:p>
        </w:tc>
        <w:tc>
          <w:tcPr>
            <w:tcW w:w="5103" w:type="dxa"/>
          </w:tcPr>
          <w:p w14:paraId="4583B6CA" w14:textId="77777777" w:rsidR="00A54226" w:rsidRPr="00C24433" w:rsidRDefault="00A54226" w:rsidP="00A035C1">
            <w:pPr>
              <w:pStyle w:val="SingleTxtG"/>
              <w:suppressAutoHyphens/>
              <w:spacing w:line="240" w:lineRule="atLeast"/>
              <w:ind w:left="0" w:right="0"/>
            </w:pPr>
            <w:r w:rsidRPr="0042768F">
              <w:t xml:space="preserve">concentration of the pollutant </w:t>
            </w:r>
            <w:proofErr w:type="spellStart"/>
            <w:r w:rsidRPr="0042768F">
              <w:t>i</w:t>
            </w:r>
            <w:proofErr w:type="spellEnd"/>
            <w:r w:rsidRPr="0042768F">
              <w:t xml:space="preserve"> in the diluted exhaust gas, expressed in ppm and corrected by the amount of </w:t>
            </w:r>
            <w:proofErr w:type="spellStart"/>
            <w:r w:rsidRPr="0042768F">
              <w:t>i</w:t>
            </w:r>
            <w:proofErr w:type="spellEnd"/>
            <w:r w:rsidRPr="0042768F">
              <w:t xml:space="preserve"> contained in the dilution air,</w:t>
            </w:r>
          </w:p>
        </w:tc>
      </w:tr>
      <w:tr w:rsidR="00A54226" w:rsidRPr="00A035C1" w14:paraId="4583B6CF" w14:textId="77777777" w:rsidTr="00A035C1">
        <w:tc>
          <w:tcPr>
            <w:tcW w:w="951" w:type="dxa"/>
          </w:tcPr>
          <w:p w14:paraId="4583B6CC" w14:textId="77777777" w:rsidR="00A54226" w:rsidRPr="00C24433" w:rsidRDefault="00A54226" w:rsidP="00A035C1">
            <w:pPr>
              <w:pStyle w:val="SingleTxtG"/>
              <w:suppressAutoHyphens/>
              <w:spacing w:line="240" w:lineRule="atLeast"/>
              <w:ind w:left="170" w:right="0"/>
            </w:pPr>
            <w:r w:rsidRPr="0042768F">
              <w:t>C</w:t>
            </w:r>
            <w:r w:rsidRPr="00A035C1">
              <w:rPr>
                <w:vertAlign w:val="subscript"/>
              </w:rPr>
              <w:t>e</w:t>
            </w:r>
          </w:p>
        </w:tc>
        <w:tc>
          <w:tcPr>
            <w:tcW w:w="353" w:type="dxa"/>
          </w:tcPr>
          <w:p w14:paraId="4583B6CD" w14:textId="77777777" w:rsidR="00A54226" w:rsidRPr="00C24433" w:rsidRDefault="00A54226" w:rsidP="00A035C1">
            <w:pPr>
              <w:pStyle w:val="SingleTxtG"/>
              <w:suppressAutoHyphens/>
              <w:spacing w:line="240" w:lineRule="atLeast"/>
              <w:ind w:left="0" w:right="0"/>
              <w:jc w:val="left"/>
            </w:pPr>
            <w:r w:rsidRPr="0042768F">
              <w:t>=</w:t>
            </w:r>
          </w:p>
        </w:tc>
        <w:tc>
          <w:tcPr>
            <w:tcW w:w="5103" w:type="dxa"/>
          </w:tcPr>
          <w:p w14:paraId="4583B6CE" w14:textId="77777777" w:rsidR="00A54226" w:rsidRPr="00C24433" w:rsidRDefault="00A54226" w:rsidP="00A035C1">
            <w:pPr>
              <w:pStyle w:val="SingleTxtG"/>
              <w:suppressAutoHyphens/>
              <w:spacing w:line="240" w:lineRule="atLeast"/>
              <w:ind w:left="0" w:right="0"/>
            </w:pPr>
            <w:r w:rsidRPr="0042768F">
              <w:t xml:space="preserve">measured concentration of pollutant </w:t>
            </w:r>
            <w:proofErr w:type="spellStart"/>
            <w:r w:rsidRPr="0042768F">
              <w:t>i</w:t>
            </w:r>
            <w:proofErr w:type="spellEnd"/>
            <w:r w:rsidRPr="0042768F">
              <w:t xml:space="preserve"> in the diluted exhaust gas, expressed in ppm,</w:t>
            </w:r>
          </w:p>
        </w:tc>
      </w:tr>
      <w:tr w:rsidR="00A54226" w:rsidRPr="00A035C1" w14:paraId="4583B6D3" w14:textId="77777777" w:rsidTr="00A035C1">
        <w:tc>
          <w:tcPr>
            <w:tcW w:w="951" w:type="dxa"/>
          </w:tcPr>
          <w:p w14:paraId="4583B6D0" w14:textId="77777777" w:rsidR="00A54226" w:rsidRPr="008A1BE4" w:rsidRDefault="00A54226" w:rsidP="00A035C1">
            <w:pPr>
              <w:pStyle w:val="SingleTxtG"/>
              <w:suppressAutoHyphens/>
              <w:spacing w:line="240" w:lineRule="atLeast"/>
              <w:ind w:left="170" w:right="0"/>
            </w:pPr>
            <w:r w:rsidRPr="0042768F">
              <w:t>C</w:t>
            </w:r>
            <w:r w:rsidRPr="00A035C1">
              <w:rPr>
                <w:vertAlign w:val="subscript"/>
              </w:rPr>
              <w:t>d</w:t>
            </w:r>
          </w:p>
        </w:tc>
        <w:tc>
          <w:tcPr>
            <w:tcW w:w="353" w:type="dxa"/>
          </w:tcPr>
          <w:p w14:paraId="4583B6D1" w14:textId="77777777" w:rsidR="00A54226" w:rsidRPr="00D0516F" w:rsidRDefault="00A54226" w:rsidP="00A035C1">
            <w:pPr>
              <w:pStyle w:val="SingleTxtG"/>
              <w:suppressAutoHyphens/>
              <w:spacing w:line="240" w:lineRule="atLeast"/>
              <w:ind w:left="0"/>
              <w:jc w:val="right"/>
            </w:pPr>
            <w:r w:rsidRPr="0042768F">
              <w:t>=</w:t>
            </w:r>
          </w:p>
        </w:tc>
        <w:tc>
          <w:tcPr>
            <w:tcW w:w="5103" w:type="dxa"/>
          </w:tcPr>
          <w:p w14:paraId="4583B6D2" w14:textId="77777777" w:rsidR="00A54226" w:rsidRPr="008A1BE4" w:rsidRDefault="00A54226" w:rsidP="00A035C1">
            <w:pPr>
              <w:pStyle w:val="SingleTxtG"/>
              <w:suppressAutoHyphens/>
              <w:spacing w:line="240" w:lineRule="atLeast"/>
              <w:ind w:left="0" w:right="0"/>
            </w:pPr>
            <w:r w:rsidRPr="0042768F">
              <w:t xml:space="preserve">concentration of pollutant </w:t>
            </w:r>
            <w:proofErr w:type="spellStart"/>
            <w:r w:rsidRPr="0042768F">
              <w:t>i</w:t>
            </w:r>
            <w:proofErr w:type="spellEnd"/>
            <w:r w:rsidRPr="0042768F">
              <w:t xml:space="preserve"> in the air used for dilution, expressed in ppm,</w:t>
            </w:r>
          </w:p>
        </w:tc>
      </w:tr>
      <w:tr w:rsidR="00A54226" w:rsidRPr="00A035C1" w14:paraId="4583B6D7" w14:textId="77777777" w:rsidTr="00A035C1">
        <w:tc>
          <w:tcPr>
            <w:tcW w:w="951" w:type="dxa"/>
          </w:tcPr>
          <w:p w14:paraId="4583B6D4" w14:textId="77777777" w:rsidR="00A54226" w:rsidRPr="008A1BE4" w:rsidRDefault="00A54226" w:rsidP="00A035C1">
            <w:pPr>
              <w:pStyle w:val="SingleTxtG"/>
              <w:suppressAutoHyphens/>
              <w:spacing w:line="240" w:lineRule="atLeast"/>
              <w:ind w:left="170" w:right="0"/>
            </w:pPr>
            <w:r w:rsidRPr="0042768F">
              <w:t>DF</w:t>
            </w:r>
          </w:p>
        </w:tc>
        <w:tc>
          <w:tcPr>
            <w:tcW w:w="353" w:type="dxa"/>
          </w:tcPr>
          <w:p w14:paraId="4583B6D5" w14:textId="77777777" w:rsidR="00A54226" w:rsidRPr="008A1BE4" w:rsidRDefault="00A54226" w:rsidP="00A035C1">
            <w:pPr>
              <w:pStyle w:val="SingleTxtG"/>
              <w:suppressAutoHyphens/>
              <w:spacing w:line="240" w:lineRule="atLeast"/>
              <w:ind w:left="0"/>
              <w:jc w:val="right"/>
            </w:pPr>
            <w:r w:rsidRPr="0042768F">
              <w:t>=</w:t>
            </w:r>
          </w:p>
        </w:tc>
        <w:tc>
          <w:tcPr>
            <w:tcW w:w="5103" w:type="dxa"/>
          </w:tcPr>
          <w:p w14:paraId="4583B6D6" w14:textId="77777777" w:rsidR="00A54226" w:rsidRPr="008A1BE4" w:rsidRDefault="00A54226" w:rsidP="00A035C1">
            <w:pPr>
              <w:pStyle w:val="SingleTxtG"/>
              <w:suppressAutoHyphens/>
              <w:spacing w:line="240" w:lineRule="atLeast"/>
              <w:ind w:left="0" w:right="0"/>
            </w:pPr>
            <w:r w:rsidRPr="0042768F">
              <w:t>dilution factor.</w:t>
            </w:r>
          </w:p>
        </w:tc>
      </w:tr>
    </w:tbl>
    <w:p w14:paraId="4583B6D8" w14:textId="77777777" w:rsidR="00A54226" w:rsidRPr="0042768F"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323"/>
          <w:tab w:val="left" w:pos="3062"/>
          <w:tab w:val="left" w:pos="5014"/>
          <w:tab w:val="left" w:pos="5952"/>
          <w:tab w:val="left" w:pos="6632"/>
          <w:tab w:val="left" w:pos="7174"/>
          <w:tab w:val="left" w:pos="7894"/>
          <w:tab w:val="left" w:pos="8614"/>
          <w:tab w:val="left" w:pos="9334"/>
        </w:tabs>
        <w:spacing w:before="120" w:after="120"/>
        <w:ind w:left="2268" w:right="1134" w:hanging="1134"/>
        <w:jc w:val="both"/>
        <w:rPr>
          <w:sz w:val="20"/>
        </w:rPr>
      </w:pPr>
      <w:r w:rsidRPr="0042768F">
        <w:rPr>
          <w:sz w:val="20"/>
        </w:rPr>
        <w:tab/>
      </w:r>
      <w:r>
        <w:rPr>
          <w:sz w:val="20"/>
        </w:rPr>
        <w:tab/>
      </w:r>
      <w:r w:rsidRPr="0042768F">
        <w:rPr>
          <w:sz w:val="20"/>
        </w:rPr>
        <w:t>The dilution factor is calculated as follows:</w:t>
      </w:r>
    </w:p>
    <w:p w14:paraId="4583B6D9" w14:textId="673AE91E" w:rsidR="00A54226" w:rsidRPr="0042768F"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right" w:pos="8505"/>
        </w:tabs>
        <w:spacing w:after="160"/>
        <w:ind w:left="2268" w:right="1134" w:hanging="1134"/>
        <w:jc w:val="both"/>
        <w:rPr>
          <w:sz w:val="20"/>
        </w:rPr>
      </w:pPr>
      <w:r w:rsidRPr="0042768F">
        <w:rPr>
          <w:sz w:val="20"/>
        </w:rPr>
        <w:tab/>
      </w:r>
      <w:r w:rsidRPr="0042768F">
        <w:rPr>
          <w:sz w:val="20"/>
        </w:rPr>
        <w:tab/>
      </w:r>
      <w:r w:rsidR="00E040E0" w:rsidRPr="0072020F">
        <w:rPr>
          <w:noProof/>
          <w:position w:val="-28"/>
          <w:sz w:val="20"/>
        </w:rPr>
      </w:r>
      <w:r w:rsidR="00E040E0" w:rsidRPr="0072020F">
        <w:rPr>
          <w:noProof/>
          <w:position w:val="-28"/>
          <w:sz w:val="20"/>
        </w:rPr>
        <w:object w:dxaOrig="2659" w:dyaOrig="620" w14:anchorId="128BEE2C">
          <v:shape id="_x0000_i1262" type="#_x0000_t75" alt="" style="width:132.9pt;height:31pt;mso-width-percent:0;mso-height-percent:0;mso-width-percent:0;mso-height-percent:0" o:ole="" fillcolor="window">
            <v:imagedata r:id="rId132" o:title=""/>
          </v:shape>
          <o:OLEObject Type="Embed" ProgID="Equation.3" ShapeID="_x0000_i1262" DrawAspect="Content" ObjectID="_1700046453" r:id="rId133"/>
        </w:object>
      </w:r>
      <w:r w:rsidRPr="0042768F">
        <w:rPr>
          <w:sz w:val="20"/>
        </w:rPr>
        <w:t xml:space="preserve">    for petrol (E5) </w:t>
      </w:r>
      <w:r>
        <w:rPr>
          <w:sz w:val="20"/>
        </w:rPr>
        <w:tab/>
      </w:r>
      <w:r w:rsidRPr="0042768F">
        <w:rPr>
          <w:sz w:val="20"/>
        </w:rPr>
        <w:t>(5a)</w:t>
      </w:r>
    </w:p>
    <w:p w14:paraId="4583B6DA" w14:textId="5A0E0681" w:rsidR="00A54226" w:rsidRPr="0042768F"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right" w:pos="8505"/>
        </w:tabs>
        <w:spacing w:after="160"/>
        <w:ind w:left="2268" w:right="1134" w:hanging="1134"/>
        <w:jc w:val="both"/>
        <w:rPr>
          <w:sz w:val="20"/>
        </w:rPr>
      </w:pPr>
      <w:r w:rsidRPr="0042768F">
        <w:rPr>
          <w:sz w:val="20"/>
        </w:rPr>
        <w:tab/>
      </w:r>
      <w:r w:rsidRPr="0042768F">
        <w:rPr>
          <w:sz w:val="20"/>
        </w:rPr>
        <w:tab/>
      </w:r>
      <w:r w:rsidR="00E040E0" w:rsidRPr="0072020F">
        <w:rPr>
          <w:noProof/>
          <w:position w:val="-28"/>
          <w:sz w:val="20"/>
        </w:rPr>
      </w:r>
      <w:r w:rsidR="00E040E0" w:rsidRPr="0072020F">
        <w:rPr>
          <w:noProof/>
          <w:position w:val="-28"/>
          <w:sz w:val="20"/>
        </w:rPr>
        <w:object w:dxaOrig="2640" w:dyaOrig="620" w14:anchorId="2EE2B1EE">
          <v:shape id="_x0000_i1261" type="#_x0000_t75" alt="" style="width:131.8pt;height:31pt;mso-width-percent:0;mso-height-percent:0;mso-width-percent:0;mso-height-percent:0" o:ole="" fillcolor="window">
            <v:imagedata r:id="rId134" o:title=""/>
          </v:shape>
          <o:OLEObject Type="Embed" ProgID="Equation.3" ShapeID="_x0000_i1261" DrawAspect="Content" ObjectID="_1700046454" r:id="rId135"/>
        </w:object>
      </w:r>
      <w:r w:rsidRPr="0042768F">
        <w:rPr>
          <w:sz w:val="20"/>
        </w:rPr>
        <w:t xml:space="preserve">    and diesel (B5)</w:t>
      </w:r>
      <w:r w:rsidRPr="0042768F">
        <w:rPr>
          <w:sz w:val="20"/>
        </w:rPr>
        <w:tab/>
        <w:t>(5a)</w:t>
      </w:r>
    </w:p>
    <w:p w14:paraId="4583B6DB" w14:textId="671C5E33" w:rsidR="00A54226" w:rsidRPr="0042768F"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right" w:pos="8505"/>
        </w:tabs>
        <w:spacing w:after="160"/>
        <w:ind w:left="2268" w:right="1134" w:hanging="1134"/>
        <w:jc w:val="both"/>
        <w:rPr>
          <w:sz w:val="20"/>
        </w:rPr>
      </w:pPr>
      <w:r w:rsidRPr="0042768F">
        <w:rPr>
          <w:sz w:val="20"/>
        </w:rPr>
        <w:tab/>
      </w:r>
      <w:r w:rsidRPr="0042768F">
        <w:rPr>
          <w:sz w:val="20"/>
        </w:rPr>
        <w:tab/>
      </w:r>
      <w:r w:rsidR="00E040E0" w:rsidRPr="0072020F">
        <w:rPr>
          <w:noProof/>
          <w:position w:val="-28"/>
          <w:sz w:val="20"/>
        </w:rPr>
      </w:r>
      <w:r w:rsidR="00E040E0" w:rsidRPr="0072020F">
        <w:rPr>
          <w:noProof/>
          <w:position w:val="-28"/>
          <w:sz w:val="20"/>
        </w:rPr>
        <w:object w:dxaOrig="2659" w:dyaOrig="620" w14:anchorId="45157F5C">
          <v:shape id="_x0000_i1260" type="#_x0000_t75" alt="" style="width:132.9pt;height:31pt;mso-width-percent:0;mso-height-percent:0;mso-width-percent:0;mso-height-percent:0" o:ole="" fillcolor="window">
            <v:imagedata r:id="rId136" o:title=""/>
          </v:shape>
          <o:OLEObject Type="Embed" ProgID="Equation.3" ShapeID="_x0000_i1260" DrawAspect="Content" ObjectID="_1700046455" r:id="rId137"/>
        </w:object>
      </w:r>
      <w:r w:rsidRPr="0042768F">
        <w:rPr>
          <w:sz w:val="20"/>
        </w:rPr>
        <w:t xml:space="preserve">    for LPG</w:t>
      </w:r>
      <w:r w:rsidRPr="0042768F">
        <w:rPr>
          <w:sz w:val="20"/>
        </w:rPr>
        <w:tab/>
        <w:t>(5b)</w:t>
      </w:r>
    </w:p>
    <w:p w14:paraId="4583B6DC" w14:textId="4656B47A" w:rsidR="00A54226" w:rsidRPr="0042768F"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right" w:pos="8505"/>
        </w:tabs>
        <w:spacing w:after="160"/>
        <w:ind w:left="2268" w:right="1134" w:hanging="1134"/>
        <w:jc w:val="both"/>
        <w:rPr>
          <w:sz w:val="20"/>
        </w:rPr>
      </w:pPr>
      <w:r w:rsidRPr="0042768F">
        <w:rPr>
          <w:sz w:val="20"/>
        </w:rPr>
        <w:tab/>
      </w:r>
      <w:r w:rsidRPr="0042768F">
        <w:rPr>
          <w:sz w:val="20"/>
        </w:rPr>
        <w:tab/>
      </w:r>
      <w:r w:rsidR="00E040E0" w:rsidRPr="0072020F">
        <w:rPr>
          <w:noProof/>
          <w:position w:val="-28"/>
          <w:sz w:val="20"/>
        </w:rPr>
      </w:r>
      <w:r w:rsidR="00E040E0" w:rsidRPr="0072020F">
        <w:rPr>
          <w:noProof/>
          <w:position w:val="-28"/>
          <w:sz w:val="20"/>
        </w:rPr>
        <w:object w:dxaOrig="2659" w:dyaOrig="620" w14:anchorId="0C25C125">
          <v:shape id="_x0000_i1259" type="#_x0000_t75" alt="" style="width:132.9pt;height:31pt;mso-width-percent:0;mso-height-percent:0;mso-width-percent:0;mso-height-percent:0" o:ole="" fillcolor="window">
            <v:imagedata r:id="rId138" o:title=""/>
          </v:shape>
          <o:OLEObject Type="Embed" ProgID="Equation.3" ShapeID="_x0000_i1259" DrawAspect="Content" ObjectID="_1700046456" r:id="rId139"/>
        </w:object>
      </w:r>
      <w:r w:rsidRPr="0042768F">
        <w:rPr>
          <w:sz w:val="20"/>
        </w:rPr>
        <w:t xml:space="preserve">    for NG/biomethane</w:t>
      </w:r>
      <w:r w:rsidRPr="0042768F">
        <w:rPr>
          <w:sz w:val="20"/>
        </w:rPr>
        <w:tab/>
        <w:t>(5c)</w:t>
      </w:r>
    </w:p>
    <w:p w14:paraId="4583B6DD" w14:textId="07568005" w:rsidR="00A54226" w:rsidRPr="0042768F"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right" w:pos="8505"/>
        </w:tabs>
        <w:spacing w:after="160"/>
        <w:ind w:left="2268" w:right="1134" w:hanging="1134"/>
        <w:jc w:val="both"/>
        <w:rPr>
          <w:sz w:val="20"/>
        </w:rPr>
      </w:pPr>
      <w:r w:rsidRPr="0042768F">
        <w:rPr>
          <w:sz w:val="20"/>
        </w:rPr>
        <w:tab/>
      </w:r>
      <w:r w:rsidRPr="0042768F">
        <w:rPr>
          <w:sz w:val="20"/>
        </w:rPr>
        <w:tab/>
      </w:r>
      <w:r w:rsidR="00E040E0" w:rsidRPr="0072020F">
        <w:rPr>
          <w:noProof/>
          <w:position w:val="-28"/>
          <w:sz w:val="20"/>
        </w:rPr>
      </w:r>
      <w:r w:rsidR="00E040E0" w:rsidRPr="0072020F">
        <w:rPr>
          <w:noProof/>
          <w:position w:val="-28"/>
          <w:sz w:val="20"/>
        </w:rPr>
        <w:object w:dxaOrig="2640" w:dyaOrig="620" w14:anchorId="42DF148B">
          <v:shape id="_x0000_i1258" type="#_x0000_t75" alt="" style="width:131.8pt;height:31pt;mso-width-percent:0;mso-height-percent:0;mso-width-percent:0;mso-height-percent:0" o:ole="" fillcolor="window">
            <v:imagedata r:id="rId140" o:title=""/>
          </v:shape>
          <o:OLEObject Type="Embed" ProgID="Equation.3" ShapeID="_x0000_i1258" DrawAspect="Content" ObjectID="_1700046457" r:id="rId141"/>
        </w:object>
      </w:r>
      <w:r w:rsidRPr="0042768F">
        <w:rPr>
          <w:sz w:val="20"/>
        </w:rPr>
        <w:t xml:space="preserve">    for Ethanol (E85)</w:t>
      </w:r>
      <w:r w:rsidRPr="0042768F">
        <w:rPr>
          <w:sz w:val="20"/>
        </w:rPr>
        <w:tab/>
        <w:t>(5d)</w:t>
      </w:r>
    </w:p>
    <w:p w14:paraId="4583B6DE" w14:textId="77777777" w:rsidR="00A54226" w:rsidRDefault="00A54226" w:rsidP="00A54226">
      <w:pPr>
        <w:pStyle w:val="SingleTxtG"/>
      </w:pPr>
      <w:r w:rsidRPr="00A90F63">
        <w:tab/>
      </w:r>
      <w:r>
        <w:tab/>
      </w:r>
      <w:r w:rsidRPr="00A90F63">
        <w:t>In these equations:</w:t>
      </w:r>
    </w:p>
    <w:tbl>
      <w:tblPr>
        <w:tblW w:w="6378" w:type="dxa"/>
        <w:tblInd w:w="2127" w:type="dxa"/>
        <w:tblCellMar>
          <w:left w:w="0" w:type="dxa"/>
          <w:right w:w="0" w:type="dxa"/>
        </w:tblCellMar>
        <w:tblLook w:val="01E0" w:firstRow="1" w:lastRow="1" w:firstColumn="1" w:lastColumn="1" w:noHBand="0" w:noVBand="0"/>
      </w:tblPr>
      <w:tblGrid>
        <w:gridCol w:w="850"/>
        <w:gridCol w:w="425"/>
        <w:gridCol w:w="5103"/>
      </w:tblGrid>
      <w:tr w:rsidR="00A54226" w:rsidRPr="00A035C1" w14:paraId="4583B6E2" w14:textId="77777777" w:rsidTr="00A035C1">
        <w:tc>
          <w:tcPr>
            <w:tcW w:w="850" w:type="dxa"/>
          </w:tcPr>
          <w:p w14:paraId="4583B6DF" w14:textId="77777777" w:rsidR="00A54226" w:rsidRDefault="00A54226" w:rsidP="00A035C1">
            <w:pPr>
              <w:pStyle w:val="SingleTxtG"/>
              <w:suppressAutoHyphens/>
              <w:spacing w:before="40" w:after="40" w:line="220" w:lineRule="atLeast"/>
              <w:ind w:left="170" w:right="0"/>
            </w:pPr>
            <w:r w:rsidRPr="00A90F63">
              <w:t>C</w:t>
            </w:r>
            <w:r w:rsidRPr="00A035C1">
              <w:rPr>
                <w:vertAlign w:val="subscript"/>
              </w:rPr>
              <w:t>CO2</w:t>
            </w:r>
          </w:p>
        </w:tc>
        <w:tc>
          <w:tcPr>
            <w:tcW w:w="425" w:type="dxa"/>
          </w:tcPr>
          <w:p w14:paraId="4583B6E0" w14:textId="77777777" w:rsidR="00A54226" w:rsidRDefault="00A54226" w:rsidP="00A035C1">
            <w:pPr>
              <w:pStyle w:val="SingleTxtG"/>
              <w:suppressAutoHyphens/>
              <w:spacing w:before="40" w:after="40" w:line="220" w:lineRule="atLeast"/>
              <w:ind w:left="0" w:right="0"/>
            </w:pPr>
            <w:r w:rsidRPr="00A90F63">
              <w:t>=</w:t>
            </w:r>
          </w:p>
        </w:tc>
        <w:tc>
          <w:tcPr>
            <w:tcW w:w="5103" w:type="dxa"/>
          </w:tcPr>
          <w:p w14:paraId="4583B6E1" w14:textId="77777777" w:rsidR="00A54226" w:rsidRDefault="00A54226" w:rsidP="00A035C1">
            <w:pPr>
              <w:pStyle w:val="SingleTxtG"/>
              <w:suppressAutoHyphens/>
              <w:spacing w:before="40" w:after="40" w:line="220" w:lineRule="atLeast"/>
              <w:ind w:left="0" w:right="0"/>
            </w:pPr>
            <w:r w:rsidRPr="00A90F63">
              <w:t>concentration of CO</w:t>
            </w:r>
            <w:r w:rsidRPr="00A035C1">
              <w:rPr>
                <w:vertAlign w:val="subscript"/>
              </w:rPr>
              <w:t>2</w:t>
            </w:r>
            <w:r w:rsidRPr="00A90F63">
              <w:t xml:space="preserve"> in the diluted exhaust gas contained in the sampling bag, expressed in per cent volume,</w:t>
            </w:r>
          </w:p>
        </w:tc>
      </w:tr>
      <w:tr w:rsidR="00A54226" w:rsidRPr="00A035C1" w14:paraId="4583B6E6" w14:textId="77777777" w:rsidTr="00A035C1">
        <w:tc>
          <w:tcPr>
            <w:tcW w:w="850" w:type="dxa"/>
          </w:tcPr>
          <w:p w14:paraId="4583B6E3" w14:textId="77777777" w:rsidR="00A54226" w:rsidRDefault="00A54226" w:rsidP="00A035C1">
            <w:pPr>
              <w:pStyle w:val="SingleTxtG"/>
              <w:suppressAutoHyphens/>
              <w:spacing w:before="40" w:after="40" w:line="220" w:lineRule="atLeast"/>
              <w:ind w:left="170" w:right="0"/>
            </w:pPr>
            <w:r w:rsidRPr="00A90F63">
              <w:t>C</w:t>
            </w:r>
            <w:r w:rsidRPr="00A035C1">
              <w:rPr>
                <w:vertAlign w:val="subscript"/>
              </w:rPr>
              <w:t>HC</w:t>
            </w:r>
          </w:p>
        </w:tc>
        <w:tc>
          <w:tcPr>
            <w:tcW w:w="425" w:type="dxa"/>
          </w:tcPr>
          <w:p w14:paraId="4583B6E4" w14:textId="77777777" w:rsidR="00A54226" w:rsidRDefault="00A54226" w:rsidP="00A035C1">
            <w:pPr>
              <w:pStyle w:val="SingleTxtG"/>
              <w:suppressAutoHyphens/>
              <w:spacing w:before="40" w:after="40" w:line="220" w:lineRule="atLeast"/>
              <w:ind w:left="0" w:right="0"/>
            </w:pPr>
            <w:r w:rsidRPr="00A90F63">
              <w:t>=</w:t>
            </w:r>
          </w:p>
        </w:tc>
        <w:tc>
          <w:tcPr>
            <w:tcW w:w="5103" w:type="dxa"/>
          </w:tcPr>
          <w:p w14:paraId="4583B6E5" w14:textId="77777777" w:rsidR="00A54226" w:rsidRDefault="00A54226" w:rsidP="00A035C1">
            <w:pPr>
              <w:pStyle w:val="SingleTxtG"/>
              <w:suppressAutoHyphens/>
              <w:spacing w:before="40" w:after="40" w:line="220" w:lineRule="atLeast"/>
              <w:ind w:left="0" w:right="0"/>
            </w:pPr>
            <w:r w:rsidRPr="00A90F63">
              <w:t>concentration of HC in the diluted exhaust gas contained in the sampling bag, expressed in ppm carbon</w:t>
            </w:r>
            <w:r>
              <w:t xml:space="preserve"> </w:t>
            </w:r>
            <w:r w:rsidRPr="00A90F63">
              <w:t>equivalent,</w:t>
            </w:r>
          </w:p>
        </w:tc>
      </w:tr>
      <w:tr w:rsidR="00A54226" w:rsidRPr="00A035C1" w14:paraId="4583B6EA" w14:textId="77777777" w:rsidTr="00A035C1">
        <w:tc>
          <w:tcPr>
            <w:tcW w:w="850" w:type="dxa"/>
          </w:tcPr>
          <w:p w14:paraId="4583B6E7" w14:textId="77777777" w:rsidR="00A54226" w:rsidRPr="00A90F63" w:rsidRDefault="00A54226" w:rsidP="00A035C1">
            <w:pPr>
              <w:pStyle w:val="SingleTxtG"/>
              <w:suppressAutoHyphens/>
              <w:spacing w:line="240" w:lineRule="atLeast"/>
              <w:ind w:left="170" w:right="0"/>
            </w:pPr>
            <w:r w:rsidRPr="00A90F63">
              <w:t>C</w:t>
            </w:r>
            <w:r w:rsidRPr="00A035C1">
              <w:rPr>
                <w:vertAlign w:val="subscript"/>
              </w:rPr>
              <w:t>CO</w:t>
            </w:r>
          </w:p>
        </w:tc>
        <w:tc>
          <w:tcPr>
            <w:tcW w:w="425" w:type="dxa"/>
          </w:tcPr>
          <w:p w14:paraId="4583B6E8" w14:textId="77777777" w:rsidR="00A54226" w:rsidRPr="00A90F63" w:rsidRDefault="00A54226" w:rsidP="00A035C1">
            <w:pPr>
              <w:pStyle w:val="SingleTxtG"/>
              <w:suppressAutoHyphens/>
              <w:spacing w:line="240" w:lineRule="atLeast"/>
              <w:ind w:left="0" w:right="0"/>
            </w:pPr>
            <w:r w:rsidRPr="00A90F63">
              <w:t>=</w:t>
            </w:r>
          </w:p>
        </w:tc>
        <w:tc>
          <w:tcPr>
            <w:tcW w:w="5103" w:type="dxa"/>
          </w:tcPr>
          <w:p w14:paraId="4583B6E9" w14:textId="77777777" w:rsidR="00A54226" w:rsidRPr="00A90F63" w:rsidRDefault="00A54226" w:rsidP="00A035C1">
            <w:pPr>
              <w:pStyle w:val="SingleTxtG"/>
              <w:suppressAutoHyphens/>
              <w:spacing w:line="240" w:lineRule="atLeast"/>
              <w:ind w:left="0" w:right="0"/>
            </w:pPr>
            <w:r w:rsidRPr="00A90F63">
              <w:t>concentration of CO in the diluted exhaust gas contained in the sampling bag, expressed in ppm.</w:t>
            </w:r>
          </w:p>
        </w:tc>
      </w:tr>
    </w:tbl>
    <w:p w14:paraId="4583B6EB" w14:textId="77777777" w:rsidR="00A54226" w:rsidRPr="004E4EF7" w:rsidRDefault="00A54226" w:rsidP="00A54226">
      <w:pPr>
        <w:pStyle w:val="SingleTxtG"/>
        <w:spacing w:before="120"/>
        <w:ind w:left="2268" w:hanging="1134"/>
      </w:pPr>
      <w:r w:rsidRPr="004E4EF7">
        <w:tab/>
        <w:t>Non-methane hydrocarbon concentration is calculated as follows:</w:t>
      </w:r>
    </w:p>
    <w:p w14:paraId="4583B6EC" w14:textId="77777777" w:rsidR="006A6517" w:rsidRDefault="006A6517" w:rsidP="006A6517">
      <w:pPr>
        <w:pStyle w:val="SingleTxtG"/>
        <w:tabs>
          <w:tab w:val="left" w:pos="3120"/>
        </w:tabs>
        <w:spacing w:after="100"/>
        <w:ind w:left="2268" w:hanging="1134"/>
        <w:jc w:val="center"/>
      </w:pPr>
      <w:r>
        <w:tab/>
      </w:r>
      <w:r w:rsidR="00A54226" w:rsidRPr="004E4EF7">
        <w:t>C</w:t>
      </w:r>
      <w:r w:rsidR="00A54226" w:rsidRPr="006A6517">
        <w:rPr>
          <w:vertAlign w:val="subscript"/>
        </w:rPr>
        <w:t>NMHC</w:t>
      </w:r>
      <w:r w:rsidR="00A54226" w:rsidRPr="004E4EF7">
        <w:t xml:space="preserve"> </w:t>
      </w:r>
      <w:r w:rsidR="00E7509C">
        <w:tab/>
      </w:r>
      <w:r w:rsidR="00A54226" w:rsidRPr="004E4EF7">
        <w:t>=</w:t>
      </w:r>
      <w:r w:rsidR="00A54226">
        <w:tab/>
        <w:t>C</w:t>
      </w:r>
      <w:r w:rsidR="00A54226" w:rsidRPr="006A6517">
        <w:rPr>
          <w:vertAlign w:val="subscript"/>
        </w:rPr>
        <w:t>THC</w:t>
      </w:r>
      <w:r w:rsidR="00A54226">
        <w:t xml:space="preserve"> -</w:t>
      </w:r>
      <w:r w:rsidR="00A54226" w:rsidRPr="004E4EF7">
        <w:t xml:space="preserve"> (Rf </w:t>
      </w:r>
      <w:r w:rsidR="00A54226" w:rsidRPr="006A6517">
        <w:rPr>
          <w:vertAlign w:val="subscript"/>
        </w:rPr>
        <w:t>CH4</w:t>
      </w:r>
      <w:r w:rsidR="00A54226" w:rsidRPr="004E4EF7">
        <w:t xml:space="preserve"> </w:t>
      </w:r>
      <w:r>
        <w:t>•</w:t>
      </w:r>
      <w:r w:rsidR="00A54226" w:rsidRPr="004E4EF7">
        <w:t xml:space="preserve"> C</w:t>
      </w:r>
      <w:r w:rsidR="00A54226" w:rsidRPr="006A6517">
        <w:rPr>
          <w:vertAlign w:val="subscript"/>
        </w:rPr>
        <w:t>CH4</w:t>
      </w:r>
      <w:r w:rsidR="00A54226" w:rsidRPr="004E4EF7">
        <w:t xml:space="preserve">) </w:t>
      </w:r>
    </w:p>
    <w:p w14:paraId="4583B6ED" w14:textId="77777777" w:rsidR="00A54226" w:rsidRPr="004E4EF7" w:rsidRDefault="006A6517" w:rsidP="006A6517">
      <w:pPr>
        <w:pStyle w:val="SingleTxtG"/>
        <w:spacing w:before="120"/>
        <w:ind w:left="2268" w:hanging="1134"/>
      </w:pPr>
      <w:r>
        <w:tab/>
      </w:r>
      <w:r w:rsidR="00A54226" w:rsidRPr="004E4EF7">
        <w:t>where:</w:t>
      </w:r>
    </w:p>
    <w:p w14:paraId="4583B6EE" w14:textId="77777777" w:rsidR="00A54226" w:rsidRPr="004E4EF7" w:rsidRDefault="00A54226" w:rsidP="006A6517">
      <w:pPr>
        <w:pStyle w:val="SingleTxtG"/>
        <w:tabs>
          <w:tab w:val="left" w:pos="3120"/>
        </w:tabs>
        <w:spacing w:after="100"/>
        <w:ind w:left="2268" w:hanging="1134"/>
      </w:pPr>
      <w:r w:rsidRPr="004E4EF7">
        <w:tab/>
        <w:t>C</w:t>
      </w:r>
      <w:r w:rsidRPr="006A6517">
        <w:rPr>
          <w:vertAlign w:val="subscript"/>
        </w:rPr>
        <w:t>NMHC</w:t>
      </w:r>
      <w:r w:rsidRPr="004E4EF7">
        <w:t xml:space="preserve"> </w:t>
      </w:r>
      <w:r w:rsidR="00E7509C">
        <w:tab/>
      </w:r>
      <w:r w:rsidRPr="004E4EF7">
        <w:t>=</w:t>
      </w:r>
      <w:r>
        <w:tab/>
      </w:r>
      <w:r w:rsidRPr="004E4EF7">
        <w:t xml:space="preserve">corrected concentration of NMHC in the diluted exhaust gas, </w:t>
      </w:r>
      <w:r w:rsidR="00E7509C">
        <w:tab/>
      </w:r>
      <w:r w:rsidR="00E7509C">
        <w:tab/>
      </w:r>
      <w:r w:rsidRPr="004E4EF7">
        <w:t>expressed in ppm carbon equivalent,</w:t>
      </w:r>
    </w:p>
    <w:p w14:paraId="4583B6EF" w14:textId="77777777" w:rsidR="00A54226" w:rsidRPr="004E4EF7" w:rsidRDefault="00A54226" w:rsidP="006A6517">
      <w:pPr>
        <w:pStyle w:val="SingleTxtG"/>
        <w:tabs>
          <w:tab w:val="left" w:pos="3120"/>
        </w:tabs>
        <w:spacing w:after="100"/>
        <w:ind w:left="2268" w:hanging="1134"/>
      </w:pPr>
      <w:r w:rsidRPr="004E4EF7">
        <w:tab/>
        <w:t>C</w:t>
      </w:r>
      <w:r w:rsidRPr="006A6517">
        <w:rPr>
          <w:vertAlign w:val="subscript"/>
        </w:rPr>
        <w:t>THC</w:t>
      </w:r>
      <w:r w:rsidRPr="004E4EF7">
        <w:t xml:space="preserve"> </w:t>
      </w:r>
      <w:r w:rsidR="00E7509C">
        <w:tab/>
      </w:r>
      <w:r w:rsidRPr="004E4EF7">
        <w:t xml:space="preserve">= </w:t>
      </w:r>
      <w:r>
        <w:tab/>
      </w:r>
      <w:r w:rsidRPr="004E4EF7">
        <w:t xml:space="preserve">concentration of THC in the diluted exhaust gas, expressed in </w:t>
      </w:r>
      <w:r w:rsidR="00E7509C">
        <w:tab/>
      </w:r>
      <w:r w:rsidR="00E7509C">
        <w:tab/>
      </w:r>
      <w:r w:rsidRPr="004E4EF7">
        <w:t xml:space="preserve">ppm carbon equivalent and corrected by the amount of THC </w:t>
      </w:r>
      <w:r w:rsidR="00E7509C">
        <w:tab/>
      </w:r>
      <w:r w:rsidR="00E7509C">
        <w:tab/>
      </w:r>
      <w:r w:rsidRPr="004E4EF7">
        <w:t>contained in the dilution air,</w:t>
      </w:r>
    </w:p>
    <w:p w14:paraId="4583B6F0" w14:textId="77777777" w:rsidR="00A54226" w:rsidRPr="004E4EF7" w:rsidRDefault="00A54226" w:rsidP="00E7509C">
      <w:pPr>
        <w:pStyle w:val="SingleTxtG"/>
        <w:tabs>
          <w:tab w:val="left" w:pos="3120"/>
        </w:tabs>
        <w:ind w:left="2268" w:hanging="1134"/>
      </w:pPr>
      <w:r w:rsidRPr="004E4EF7">
        <w:tab/>
        <w:t>C</w:t>
      </w:r>
      <w:r w:rsidRPr="006A6517">
        <w:rPr>
          <w:vertAlign w:val="subscript"/>
        </w:rPr>
        <w:t>CH4</w:t>
      </w:r>
      <w:r w:rsidRPr="004E4EF7">
        <w:t xml:space="preserve"> </w:t>
      </w:r>
      <w:r w:rsidR="00E7509C">
        <w:tab/>
      </w:r>
      <w:r w:rsidRPr="004E4EF7">
        <w:t xml:space="preserve">= </w:t>
      </w:r>
      <w:r>
        <w:tab/>
      </w:r>
      <w:r w:rsidRPr="004E4EF7">
        <w:t xml:space="preserve">concentration of CH4 in the diluted exhaust gas, expressed in </w:t>
      </w:r>
      <w:r w:rsidR="00E7509C">
        <w:tab/>
      </w:r>
      <w:r w:rsidR="00E7509C">
        <w:tab/>
      </w:r>
      <w:r w:rsidRPr="004E4EF7">
        <w:t xml:space="preserve">ppm carbon equivalent and corrected by the amount of CH4 </w:t>
      </w:r>
      <w:r w:rsidR="00E7509C">
        <w:tab/>
      </w:r>
      <w:r w:rsidR="00E7509C">
        <w:tab/>
      </w:r>
      <w:r w:rsidRPr="004E4EF7">
        <w:t>contained in the dilution air,</w:t>
      </w:r>
    </w:p>
    <w:p w14:paraId="4583B6F1" w14:textId="77777777" w:rsidR="00A54226" w:rsidRPr="005A2F86" w:rsidRDefault="00A54226" w:rsidP="00A54226">
      <w:pPr>
        <w:pStyle w:val="SingleTxtG"/>
        <w:tabs>
          <w:tab w:val="left" w:pos="3402"/>
        </w:tabs>
        <w:ind w:left="2268" w:hanging="1134"/>
      </w:pPr>
      <w:r w:rsidRPr="004E4EF7">
        <w:lastRenderedPageBreak/>
        <w:tab/>
        <w:t xml:space="preserve">Rf </w:t>
      </w:r>
      <w:r w:rsidRPr="006A6517">
        <w:rPr>
          <w:vertAlign w:val="subscript"/>
        </w:rPr>
        <w:t>CH4</w:t>
      </w:r>
      <w:r w:rsidRPr="004E4EF7">
        <w:t xml:space="preserve"> =</w:t>
      </w:r>
      <w:r>
        <w:tab/>
      </w:r>
      <w:r w:rsidRPr="004E4EF7">
        <w:t xml:space="preserve">is the FID response factor to methane as defined in </w:t>
      </w:r>
      <w:r>
        <w:tab/>
      </w:r>
      <w:r w:rsidRPr="004E4EF7">
        <w:t>paragraph</w:t>
      </w:r>
      <w:r>
        <w:t> </w:t>
      </w:r>
      <w:r w:rsidRPr="004E4EF7">
        <w:t>2.3</w:t>
      </w:r>
      <w:r>
        <w:t>.3.</w:t>
      </w:r>
      <w:r w:rsidRPr="004E4EF7">
        <w:t xml:space="preserve"> of Appendix </w:t>
      </w:r>
      <w:r>
        <w:t>3 of Annex 4a</w:t>
      </w:r>
      <w:r w:rsidRPr="004E4EF7">
        <w:t>.</w:t>
      </w:r>
    </w:p>
    <w:p w14:paraId="4583B6F2" w14:textId="77777777" w:rsidR="00A54226" w:rsidRPr="00DC48DA" w:rsidRDefault="00A54226" w:rsidP="00A54226">
      <w:pPr>
        <w:pStyle w:val="SingleTxtG"/>
        <w:ind w:left="2268" w:hanging="1134"/>
      </w:pPr>
      <w:r w:rsidRPr="00DC48DA">
        <w:t>6.6.5.</w:t>
      </w:r>
      <w:r w:rsidRPr="00DC48DA">
        <w:tab/>
        <w:t>Calculation of the NO humidity correction factor</w:t>
      </w:r>
    </w:p>
    <w:p w14:paraId="4583B6F3" w14:textId="77777777" w:rsidR="00A54226" w:rsidRPr="005A2F86" w:rsidRDefault="00A54226" w:rsidP="00A54226">
      <w:pPr>
        <w:pStyle w:val="SingleTxtG"/>
        <w:ind w:left="2268" w:hanging="1134"/>
      </w:pPr>
      <w:r w:rsidRPr="005A2F86">
        <w:tab/>
        <w:t>In order to correct the influence of humidity on the results of oxides of nitrogen, the following calculations are applied:</w:t>
      </w:r>
    </w:p>
    <w:p w14:paraId="4583B6F4" w14:textId="1C79EF2C"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1701"/>
          <w:tab w:val="left" w:pos="2268"/>
          <w:tab w:val="right" w:pos="6237"/>
        </w:tabs>
        <w:spacing w:after="240"/>
        <w:ind w:left="1144" w:hanging="1092"/>
        <w:rPr>
          <w:sz w:val="20"/>
        </w:rPr>
      </w:pPr>
      <w:r w:rsidRPr="005A2F86">
        <w:rPr>
          <w:sz w:val="20"/>
        </w:rPr>
        <w:tab/>
      </w:r>
      <w:r>
        <w:rPr>
          <w:sz w:val="20"/>
        </w:rPr>
        <w:tab/>
      </w:r>
      <w:r>
        <w:rPr>
          <w:sz w:val="20"/>
        </w:rPr>
        <w:tab/>
      </w:r>
      <w:r w:rsidR="00E040E0" w:rsidRPr="005A2F86">
        <w:rPr>
          <w:noProof/>
          <w:position w:val="-26"/>
          <w:sz w:val="20"/>
        </w:rPr>
      </w:r>
      <w:r w:rsidR="00E040E0" w:rsidRPr="005A2F86">
        <w:rPr>
          <w:noProof/>
          <w:position w:val="-26"/>
          <w:sz w:val="20"/>
        </w:rPr>
        <w:object w:dxaOrig="2560" w:dyaOrig="620" w14:anchorId="4F9C0954">
          <v:shape id="_x0000_i1257" type="#_x0000_t75" alt="" style="width:127.95pt;height:31pt;mso-width-percent:0;mso-height-percent:0;mso-width-percent:0;mso-height-percent:0" o:ole="" fillcolor="window">
            <v:imagedata r:id="rId142" o:title=""/>
          </v:shape>
          <o:OLEObject Type="Embed" ProgID="Equation.3" ShapeID="_x0000_i1257" DrawAspect="Content" ObjectID="_1700046458" r:id="rId143"/>
        </w:object>
      </w:r>
      <w:r w:rsidRPr="005A2F86">
        <w:rPr>
          <w:sz w:val="20"/>
        </w:rPr>
        <w:tab/>
        <w:t>(6)</w:t>
      </w:r>
    </w:p>
    <w:p w14:paraId="4583B6F5" w14:textId="77777777" w:rsidR="00A54226" w:rsidRPr="005A2F86"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6"/>
          <w:tab w:val="left" w:pos="2323"/>
          <w:tab w:val="left" w:pos="3062"/>
          <w:tab w:val="left" w:pos="5014"/>
          <w:tab w:val="left" w:pos="5952"/>
          <w:tab w:val="left" w:pos="6632"/>
          <w:tab w:val="left" w:pos="7174"/>
          <w:tab w:val="left" w:pos="7894"/>
          <w:tab w:val="left" w:pos="8614"/>
          <w:tab w:val="left" w:pos="9334"/>
        </w:tabs>
        <w:spacing w:after="240"/>
        <w:ind w:left="1145" w:hanging="1094"/>
        <w:jc w:val="both"/>
        <w:rPr>
          <w:sz w:val="20"/>
        </w:rPr>
      </w:pPr>
      <w:r w:rsidRPr="005A2F86">
        <w:rPr>
          <w:sz w:val="20"/>
        </w:rPr>
        <w:tab/>
      </w:r>
      <w:r>
        <w:rPr>
          <w:sz w:val="20"/>
        </w:rPr>
        <w:tab/>
      </w:r>
      <w:r>
        <w:rPr>
          <w:sz w:val="20"/>
        </w:rPr>
        <w:tab/>
      </w:r>
      <w:r w:rsidRPr="005A2F86">
        <w:rPr>
          <w:sz w:val="20"/>
        </w:rPr>
        <w:t>in which:</w:t>
      </w:r>
    </w:p>
    <w:p w14:paraId="4583B6F6" w14:textId="0CD93D09" w:rsidR="00A54226" w:rsidRPr="005A2F86"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30"/>
          <w:tab w:val="left" w:pos="1701"/>
          <w:tab w:val="left" w:pos="2323"/>
          <w:tab w:val="left" w:pos="3062"/>
          <w:tab w:val="left" w:pos="5014"/>
          <w:tab w:val="left" w:pos="5952"/>
          <w:tab w:val="left" w:pos="6632"/>
          <w:tab w:val="left" w:pos="7174"/>
          <w:tab w:val="left" w:pos="7894"/>
          <w:tab w:val="left" w:pos="8614"/>
          <w:tab w:val="left" w:pos="9334"/>
        </w:tabs>
        <w:spacing w:after="120"/>
        <w:ind w:left="1134" w:hanging="1134"/>
        <w:jc w:val="both"/>
        <w:rPr>
          <w:sz w:val="20"/>
        </w:rPr>
      </w:pPr>
      <w:r w:rsidRPr="005A2F86">
        <w:rPr>
          <w:sz w:val="20"/>
        </w:rPr>
        <w:tab/>
      </w:r>
      <w:r w:rsidRPr="005A2F86">
        <w:rPr>
          <w:sz w:val="20"/>
        </w:rPr>
        <w:tab/>
      </w:r>
      <w:r w:rsidRPr="005A2F86">
        <w:rPr>
          <w:sz w:val="20"/>
        </w:rPr>
        <w:tab/>
      </w:r>
      <w:r>
        <w:rPr>
          <w:sz w:val="20"/>
        </w:rPr>
        <w:tab/>
      </w:r>
      <w:r w:rsidR="00E040E0" w:rsidRPr="005A2F86">
        <w:rPr>
          <w:noProof/>
          <w:position w:val="-30"/>
          <w:sz w:val="20"/>
        </w:rPr>
      </w:r>
      <w:r w:rsidR="00E040E0" w:rsidRPr="005A2F86">
        <w:rPr>
          <w:noProof/>
          <w:position w:val="-30"/>
          <w:sz w:val="20"/>
        </w:rPr>
        <w:object w:dxaOrig="2120" w:dyaOrig="660" w14:anchorId="139AF4A7">
          <v:shape id="_x0000_i1256" type="#_x0000_t75" alt="" style="width:105.8pt;height:33.25pt;mso-width-percent:0;mso-height-percent:0;mso-width-percent:0;mso-height-percent:0" o:ole="" fillcolor="window">
            <v:imagedata r:id="rId144" o:title=""/>
          </v:shape>
          <o:OLEObject Type="Embed" ProgID="Equation.3" ShapeID="_x0000_i1256" DrawAspect="Content" ObjectID="_1700046459" r:id="rId145"/>
        </w:object>
      </w:r>
      <w:r w:rsidRPr="005A2F86">
        <w:rPr>
          <w:sz w:val="20"/>
        </w:rPr>
        <w:t> </w:t>
      </w:r>
    </w:p>
    <w:tbl>
      <w:tblPr>
        <w:tblW w:w="6407" w:type="dxa"/>
        <w:tblInd w:w="2098" w:type="dxa"/>
        <w:tblLayout w:type="fixed"/>
        <w:tblCellMar>
          <w:left w:w="0" w:type="dxa"/>
          <w:right w:w="0" w:type="dxa"/>
        </w:tblCellMar>
        <w:tblLook w:val="01E0" w:firstRow="1" w:lastRow="1" w:firstColumn="1" w:lastColumn="1" w:noHBand="0" w:noVBand="0"/>
      </w:tblPr>
      <w:tblGrid>
        <w:gridCol w:w="879"/>
        <w:gridCol w:w="284"/>
        <w:gridCol w:w="5244"/>
      </w:tblGrid>
      <w:tr w:rsidR="00A54226" w14:paraId="4583B6F8" w14:textId="77777777" w:rsidTr="00A035C1">
        <w:tc>
          <w:tcPr>
            <w:tcW w:w="6407" w:type="dxa"/>
            <w:gridSpan w:val="3"/>
          </w:tcPr>
          <w:p w14:paraId="4583B6F7" w14:textId="77777777" w:rsidR="00A54226" w:rsidRDefault="00A54226" w:rsidP="00A035C1">
            <w:pPr>
              <w:pStyle w:val="SingleTxtG"/>
              <w:suppressAutoHyphens/>
              <w:spacing w:line="240" w:lineRule="atLeast"/>
              <w:ind w:left="170" w:right="0"/>
            </w:pPr>
            <w:r w:rsidRPr="0046579E">
              <w:t>Where:</w:t>
            </w:r>
          </w:p>
        </w:tc>
      </w:tr>
      <w:tr w:rsidR="00A54226" w:rsidRPr="00A035C1" w14:paraId="4583B6FC" w14:textId="77777777" w:rsidTr="00A035C1">
        <w:tc>
          <w:tcPr>
            <w:tcW w:w="879" w:type="dxa"/>
          </w:tcPr>
          <w:p w14:paraId="4583B6F9" w14:textId="77777777" w:rsidR="00A54226" w:rsidRPr="00C24433" w:rsidRDefault="00A54226" w:rsidP="00A035C1">
            <w:pPr>
              <w:pStyle w:val="SingleTxtG"/>
              <w:suppressAutoHyphens/>
              <w:spacing w:line="240" w:lineRule="atLeast"/>
              <w:ind w:left="170" w:right="0"/>
            </w:pPr>
            <w:r w:rsidRPr="005A2F86">
              <w:t>H</w:t>
            </w:r>
          </w:p>
        </w:tc>
        <w:tc>
          <w:tcPr>
            <w:tcW w:w="284" w:type="dxa"/>
          </w:tcPr>
          <w:p w14:paraId="4583B6FA" w14:textId="77777777" w:rsidR="00A54226" w:rsidRPr="00C24433" w:rsidRDefault="00A54226" w:rsidP="00A035C1">
            <w:pPr>
              <w:pStyle w:val="SingleTxtG"/>
              <w:suppressAutoHyphens/>
              <w:spacing w:line="240" w:lineRule="atLeast"/>
              <w:ind w:left="0"/>
              <w:jc w:val="right"/>
            </w:pPr>
            <w:r w:rsidRPr="005A2F86">
              <w:t>=</w:t>
            </w:r>
          </w:p>
        </w:tc>
        <w:tc>
          <w:tcPr>
            <w:tcW w:w="5244" w:type="dxa"/>
          </w:tcPr>
          <w:p w14:paraId="4583B6FB" w14:textId="77777777" w:rsidR="00A54226" w:rsidRPr="00C24433" w:rsidRDefault="00A54226" w:rsidP="00A035C1">
            <w:pPr>
              <w:pStyle w:val="SingleTxtG"/>
              <w:suppressAutoHyphens/>
              <w:spacing w:line="240" w:lineRule="atLeast"/>
              <w:ind w:left="0" w:right="0"/>
            </w:pPr>
            <w:r w:rsidRPr="005A2F86">
              <w:t>absolute humidity expressed in grams of water per kilogram of dry air,</w:t>
            </w:r>
          </w:p>
        </w:tc>
      </w:tr>
      <w:tr w:rsidR="00A54226" w:rsidRPr="00A035C1" w14:paraId="4583B700" w14:textId="77777777" w:rsidTr="00A035C1">
        <w:tc>
          <w:tcPr>
            <w:tcW w:w="879" w:type="dxa"/>
          </w:tcPr>
          <w:p w14:paraId="4583B6FD" w14:textId="77777777" w:rsidR="00A54226" w:rsidRPr="00C24433" w:rsidRDefault="00A54226" w:rsidP="00A035C1">
            <w:pPr>
              <w:pStyle w:val="SingleTxtG"/>
              <w:suppressAutoHyphens/>
              <w:spacing w:line="240" w:lineRule="atLeast"/>
              <w:ind w:left="170" w:right="0"/>
            </w:pPr>
            <w:r w:rsidRPr="005A2F86">
              <w:t>R</w:t>
            </w:r>
            <w:r w:rsidRPr="00A035C1">
              <w:rPr>
                <w:vertAlign w:val="subscript"/>
              </w:rPr>
              <w:t>a</w:t>
            </w:r>
          </w:p>
        </w:tc>
        <w:tc>
          <w:tcPr>
            <w:tcW w:w="284" w:type="dxa"/>
          </w:tcPr>
          <w:p w14:paraId="4583B6FE" w14:textId="77777777" w:rsidR="00A54226" w:rsidRPr="00C24433" w:rsidRDefault="00A54226" w:rsidP="00A035C1">
            <w:pPr>
              <w:pStyle w:val="SingleTxtG"/>
              <w:suppressAutoHyphens/>
              <w:spacing w:line="240" w:lineRule="atLeast"/>
              <w:ind w:left="0" w:right="0"/>
              <w:jc w:val="left"/>
            </w:pPr>
            <w:r w:rsidRPr="005A2F86">
              <w:t>=</w:t>
            </w:r>
          </w:p>
        </w:tc>
        <w:tc>
          <w:tcPr>
            <w:tcW w:w="5244" w:type="dxa"/>
          </w:tcPr>
          <w:p w14:paraId="4583B6FF" w14:textId="77777777" w:rsidR="00A54226" w:rsidRPr="00C24433" w:rsidRDefault="00A54226" w:rsidP="00A035C1">
            <w:pPr>
              <w:pStyle w:val="SingleTxtG"/>
              <w:suppressAutoHyphens/>
              <w:spacing w:line="240" w:lineRule="atLeast"/>
              <w:ind w:left="0" w:right="0"/>
            </w:pPr>
            <w:r w:rsidRPr="005A2F86">
              <w:t>relative humidity of the ambient air expressed as a percentage,</w:t>
            </w:r>
          </w:p>
        </w:tc>
      </w:tr>
      <w:tr w:rsidR="00A54226" w:rsidRPr="00A035C1" w14:paraId="4583B704" w14:textId="77777777" w:rsidTr="00A035C1">
        <w:tc>
          <w:tcPr>
            <w:tcW w:w="879" w:type="dxa"/>
          </w:tcPr>
          <w:p w14:paraId="4583B701" w14:textId="77777777" w:rsidR="00A54226" w:rsidRPr="008A1BE4" w:rsidRDefault="00A54226" w:rsidP="00A035C1">
            <w:pPr>
              <w:pStyle w:val="SingleTxtG"/>
              <w:suppressAutoHyphens/>
              <w:spacing w:line="240" w:lineRule="atLeast"/>
              <w:ind w:left="170" w:right="0"/>
            </w:pPr>
            <w:r w:rsidRPr="005A2F86">
              <w:t>P</w:t>
            </w:r>
            <w:r w:rsidRPr="00A035C1">
              <w:rPr>
                <w:vertAlign w:val="subscript"/>
              </w:rPr>
              <w:t>d</w:t>
            </w:r>
          </w:p>
        </w:tc>
        <w:tc>
          <w:tcPr>
            <w:tcW w:w="284" w:type="dxa"/>
          </w:tcPr>
          <w:p w14:paraId="4583B702" w14:textId="77777777" w:rsidR="00A54226" w:rsidRPr="00D0516F" w:rsidRDefault="00A54226" w:rsidP="00A035C1">
            <w:pPr>
              <w:pStyle w:val="SingleTxtG"/>
              <w:suppressAutoHyphens/>
              <w:spacing w:line="240" w:lineRule="atLeast"/>
              <w:ind w:left="0"/>
              <w:jc w:val="right"/>
            </w:pPr>
            <w:r>
              <w:t>=</w:t>
            </w:r>
          </w:p>
        </w:tc>
        <w:tc>
          <w:tcPr>
            <w:tcW w:w="5244" w:type="dxa"/>
          </w:tcPr>
          <w:p w14:paraId="4583B703" w14:textId="77777777" w:rsidR="00A54226" w:rsidRPr="008A1BE4" w:rsidRDefault="00A54226" w:rsidP="00A035C1">
            <w:pPr>
              <w:pStyle w:val="SingleTxtG"/>
              <w:suppressAutoHyphens/>
              <w:spacing w:line="240" w:lineRule="atLeast"/>
              <w:ind w:left="0" w:right="0"/>
            </w:pPr>
            <w:r w:rsidRPr="005A2F86">
              <w:t>saturation vapour pressure at ambient temperature expressed in kPa,</w:t>
            </w:r>
          </w:p>
        </w:tc>
      </w:tr>
      <w:tr w:rsidR="00A54226" w:rsidRPr="00A035C1" w14:paraId="4583B708" w14:textId="77777777" w:rsidTr="00A035C1">
        <w:tc>
          <w:tcPr>
            <w:tcW w:w="879" w:type="dxa"/>
          </w:tcPr>
          <w:p w14:paraId="4583B705" w14:textId="77777777" w:rsidR="00A54226" w:rsidRPr="008A1BE4" w:rsidRDefault="00A54226" w:rsidP="00A035C1">
            <w:pPr>
              <w:pStyle w:val="SingleTxtG"/>
              <w:suppressAutoHyphens/>
              <w:spacing w:line="240" w:lineRule="atLeast"/>
              <w:ind w:left="170" w:right="0"/>
            </w:pPr>
            <w:r w:rsidRPr="005A2F86">
              <w:t>P</w:t>
            </w:r>
            <w:r w:rsidRPr="00A035C1">
              <w:rPr>
                <w:vertAlign w:val="subscript"/>
              </w:rPr>
              <w:t>B</w:t>
            </w:r>
          </w:p>
        </w:tc>
        <w:tc>
          <w:tcPr>
            <w:tcW w:w="284" w:type="dxa"/>
          </w:tcPr>
          <w:p w14:paraId="4583B706" w14:textId="77777777" w:rsidR="00A54226" w:rsidRPr="008A1BE4" w:rsidRDefault="00A54226" w:rsidP="00A035C1">
            <w:pPr>
              <w:pStyle w:val="SingleTxtG"/>
              <w:suppressAutoHyphens/>
              <w:spacing w:line="240" w:lineRule="atLeast"/>
              <w:ind w:left="0"/>
              <w:jc w:val="right"/>
            </w:pPr>
            <w:r>
              <w:t>=</w:t>
            </w:r>
          </w:p>
        </w:tc>
        <w:tc>
          <w:tcPr>
            <w:tcW w:w="5244" w:type="dxa"/>
          </w:tcPr>
          <w:p w14:paraId="4583B707" w14:textId="77777777" w:rsidR="00A54226" w:rsidRPr="008A1BE4" w:rsidRDefault="00A54226" w:rsidP="00A035C1">
            <w:pPr>
              <w:pStyle w:val="SingleTxtG"/>
              <w:suppressAutoHyphens/>
              <w:spacing w:line="240" w:lineRule="atLeast"/>
              <w:ind w:left="0" w:right="0"/>
            </w:pPr>
            <w:r w:rsidRPr="005A2F86">
              <w:t>atmospheric pressure in the room, expressed in kPa.</w:t>
            </w:r>
          </w:p>
        </w:tc>
      </w:tr>
    </w:tbl>
    <w:p w14:paraId="4583B709" w14:textId="77777777" w:rsidR="00A54226" w:rsidRPr="00DC48DA" w:rsidRDefault="00A54226" w:rsidP="00A54226">
      <w:pPr>
        <w:pStyle w:val="SingleTxtG"/>
        <w:spacing w:before="120"/>
        <w:ind w:left="2268" w:hanging="1134"/>
      </w:pPr>
      <w:r w:rsidRPr="004E4EF7">
        <w:t>6.6.6.</w:t>
      </w:r>
      <w:r w:rsidRPr="004E4EF7">
        <w:tab/>
      </w:r>
      <w:r w:rsidRPr="00DC48DA">
        <w:t>Determination of HC for compression-ignition engines</w:t>
      </w:r>
    </w:p>
    <w:p w14:paraId="4583B70A" w14:textId="77777777" w:rsidR="00A54226" w:rsidRPr="005A2F86" w:rsidRDefault="00A54226" w:rsidP="00A54226">
      <w:pPr>
        <w:pStyle w:val="SingleTxtG"/>
        <w:ind w:left="2268" w:hanging="1134"/>
      </w:pPr>
      <w:r w:rsidRPr="005A2F86">
        <w:tab/>
        <w:t>To calculate HC-mass emission for compression-ignition engines, the average HC concentration is calculated as follows:</w:t>
      </w:r>
    </w:p>
    <w:p w14:paraId="4583B70B" w14:textId="050731C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1701"/>
          <w:tab w:val="left" w:pos="2268"/>
          <w:tab w:val="right" w:pos="6237"/>
        </w:tabs>
        <w:spacing w:after="120"/>
        <w:ind w:left="1134" w:hanging="1134"/>
        <w:jc w:val="both"/>
        <w:rPr>
          <w:sz w:val="20"/>
        </w:rPr>
      </w:pPr>
      <w:r w:rsidRPr="005A2F86">
        <w:rPr>
          <w:sz w:val="20"/>
        </w:rPr>
        <w:tab/>
      </w:r>
      <w:r w:rsidRPr="005A2F86">
        <w:rPr>
          <w:sz w:val="20"/>
        </w:rPr>
        <w:tab/>
      </w:r>
      <w:r>
        <w:rPr>
          <w:sz w:val="20"/>
        </w:rPr>
        <w:tab/>
      </w:r>
      <w:r w:rsidR="00E040E0" w:rsidRPr="005A2F86">
        <w:rPr>
          <w:noProof/>
          <w:position w:val="-28"/>
          <w:sz w:val="20"/>
        </w:rPr>
      </w:r>
      <w:r w:rsidR="00E040E0" w:rsidRPr="005A2F86">
        <w:rPr>
          <w:noProof/>
          <w:position w:val="-28"/>
          <w:sz w:val="20"/>
        </w:rPr>
        <w:object w:dxaOrig="1440" w:dyaOrig="1120" w14:anchorId="1FC51094">
          <v:shape id="_x0000_i1255" type="#_x0000_t75" alt="" style="width:1in;height:55.95pt;mso-width-percent:0;mso-height-percent:0;mso-width-percent:0;mso-height-percent:0" o:ole="" fillcolor="window">
            <v:imagedata r:id="rId146" o:title=""/>
          </v:shape>
          <o:OLEObject Type="Embed" ProgID="Equation.3" ShapeID="_x0000_i1255" DrawAspect="Content" ObjectID="_1700046460" r:id="rId147"/>
        </w:object>
      </w:r>
      <w:r w:rsidRPr="005A2F86">
        <w:rPr>
          <w:sz w:val="20"/>
        </w:rPr>
        <w:tab/>
        <w:t>(7)</w:t>
      </w:r>
    </w:p>
    <w:p w14:paraId="4583B70C" w14:textId="77777777" w:rsidR="00A54226" w:rsidRPr="005A2F86" w:rsidRDefault="00A54226" w:rsidP="00A54226">
      <w:pPr>
        <w:pStyle w:val="SingleTxtG"/>
        <w:ind w:left="2268" w:hanging="1134"/>
      </w:pPr>
      <w:r w:rsidRPr="005A2F86">
        <w:tab/>
        <w:t>where:</w:t>
      </w:r>
    </w:p>
    <w:p w14:paraId="4583B70D" w14:textId="000D58EB" w:rsidR="00A54226" w:rsidRPr="005A2F86" w:rsidRDefault="00A54226" w:rsidP="00A54226">
      <w:pPr>
        <w:pStyle w:val="SingleTxtG"/>
        <w:tabs>
          <w:tab w:val="left" w:pos="3402"/>
          <w:tab w:val="left" w:pos="3828"/>
        </w:tabs>
        <w:ind w:left="2268" w:hanging="1134"/>
      </w:pPr>
      <w:r w:rsidRPr="005A2F86">
        <w:tab/>
      </w:r>
      <w:r w:rsidR="00E040E0" w:rsidRPr="004E4EF7">
        <w:rPr>
          <w:noProof/>
        </w:rPr>
      </w:r>
      <w:r w:rsidR="00E040E0" w:rsidRPr="004E4EF7">
        <w:rPr>
          <w:noProof/>
        </w:rPr>
        <w:object w:dxaOrig="920" w:dyaOrig="780" w14:anchorId="788A1933">
          <v:shape id="_x0000_i1254" type="#_x0000_t75" alt="" style="width:45.95pt;height:38.75pt;mso-width-percent:0;mso-height-percent:0;mso-width-percent:0;mso-height-percent:0" o:ole="" fillcolor="window">
            <v:imagedata r:id="rId148" o:title=""/>
          </v:shape>
          <o:OLEObject Type="Embed" ProgID="Equation.3" ShapeID="_x0000_i1254" DrawAspect="Content" ObjectID="_1700046461" r:id="rId149"/>
        </w:object>
      </w:r>
      <w:r>
        <w:tab/>
      </w:r>
      <w:r w:rsidRPr="005A2F86">
        <w:t>=</w:t>
      </w:r>
      <w:r w:rsidRPr="005A2F86">
        <w:tab/>
        <w:t xml:space="preserve">integral of the recording of the heated FID over the test </w:t>
      </w:r>
      <w:r>
        <w:tab/>
      </w:r>
      <w:r>
        <w:tab/>
      </w:r>
      <w:r>
        <w:tab/>
      </w:r>
      <w:r w:rsidRPr="005A2F86">
        <w:t>(t</w:t>
      </w:r>
      <w:r w:rsidRPr="004E4EF7">
        <w:t>2</w:t>
      </w:r>
      <w:r w:rsidRPr="005A2F86">
        <w:t>-t</w:t>
      </w:r>
      <w:r w:rsidRPr="004E4EF7">
        <w:t>1</w:t>
      </w:r>
      <w:r w:rsidRPr="005A2F86">
        <w:t>)</w:t>
      </w:r>
    </w:p>
    <w:p w14:paraId="4583B70E" w14:textId="77777777" w:rsidR="00A54226" w:rsidRPr="005A2F86" w:rsidRDefault="00A54226" w:rsidP="00A54226">
      <w:pPr>
        <w:pStyle w:val="SingleTxtG"/>
        <w:tabs>
          <w:tab w:val="left" w:pos="3402"/>
          <w:tab w:val="left" w:pos="3828"/>
        </w:tabs>
        <w:ind w:left="2268" w:hanging="1134"/>
      </w:pPr>
      <w:r>
        <w:tab/>
      </w:r>
      <w:r w:rsidRPr="005A2F86">
        <w:t>C</w:t>
      </w:r>
      <w:r w:rsidRPr="00121EBB">
        <w:rPr>
          <w:vertAlign w:val="subscript"/>
        </w:rPr>
        <w:t>e</w:t>
      </w:r>
      <w:r w:rsidRPr="005A2F86">
        <w:t xml:space="preserve"> </w:t>
      </w:r>
      <w:r w:rsidRPr="005A2F86">
        <w:tab/>
        <w:t>=</w:t>
      </w:r>
      <w:r w:rsidRPr="005A2F86">
        <w:tab/>
        <w:t xml:space="preserve">concentration of HC measured in the diluted exhaust in </w:t>
      </w:r>
      <w:r>
        <w:tab/>
      </w:r>
      <w:r>
        <w:tab/>
      </w:r>
      <w:r w:rsidRPr="005A2F86">
        <w:t>ppm of C</w:t>
      </w:r>
      <w:r w:rsidRPr="004E4EF7">
        <w:t>i</w:t>
      </w:r>
      <w:r w:rsidRPr="005A2F86">
        <w:t xml:space="preserve"> is substituted for C</w:t>
      </w:r>
      <w:r w:rsidRPr="006A6517">
        <w:rPr>
          <w:vertAlign w:val="subscript"/>
        </w:rPr>
        <w:t>HC</w:t>
      </w:r>
      <w:r w:rsidRPr="005A2F86">
        <w:t xml:space="preserve"> in all relevant equations.</w:t>
      </w:r>
    </w:p>
    <w:p w14:paraId="4583B70F" w14:textId="77777777" w:rsidR="00A54226" w:rsidRPr="00C43EEA" w:rsidRDefault="00A54226" w:rsidP="00A54226">
      <w:pPr>
        <w:pStyle w:val="SingleTxtG"/>
        <w:ind w:left="2268" w:hanging="1134"/>
      </w:pPr>
      <w:bookmarkStart w:id="25" w:name="_Ref153690561"/>
      <w:r w:rsidRPr="00C43EEA">
        <w:t>6.6.7.</w:t>
      </w:r>
      <w:r w:rsidRPr="00C43EEA">
        <w:tab/>
        <w:t>Determination of particulates</w:t>
      </w:r>
      <w:bookmarkEnd w:id="25"/>
    </w:p>
    <w:p w14:paraId="4583B710" w14:textId="77777777" w:rsidR="00A54226" w:rsidRPr="005A2F86" w:rsidRDefault="00A54226" w:rsidP="00A54226">
      <w:pPr>
        <w:pStyle w:val="SingleTxtG"/>
        <w:ind w:left="2268" w:hanging="1134"/>
      </w:pPr>
      <w:r w:rsidRPr="005A2F86">
        <w:tab/>
        <w:t xml:space="preserve">Particulate emission </w:t>
      </w:r>
      <w:proofErr w:type="spellStart"/>
      <w:r w:rsidRPr="005A2F86">
        <w:t>M</w:t>
      </w:r>
      <w:r w:rsidRPr="004E4EF7">
        <w:t>p</w:t>
      </w:r>
      <w:proofErr w:type="spellEnd"/>
      <w:r w:rsidRPr="005A2F86">
        <w:t xml:space="preserve"> (g/km) is calculated by means of the following equation:</w:t>
      </w:r>
    </w:p>
    <w:p w14:paraId="4583B711" w14:textId="1B18D6A3" w:rsidR="00A54226" w:rsidRPr="005A2F86" w:rsidRDefault="00A54226" w:rsidP="00A54226">
      <w:pPr>
        <w:pStyle w:val="SingleTxtG"/>
        <w:ind w:left="2268" w:hanging="1134"/>
      </w:pPr>
      <w:r w:rsidRPr="005A2F86">
        <w:tab/>
      </w:r>
      <w:r w:rsidRPr="005A2F86">
        <w:tab/>
      </w:r>
      <w:r w:rsidR="00E040E0" w:rsidRPr="004E4EF7">
        <w:rPr>
          <w:noProof/>
        </w:rPr>
      </w:r>
      <w:r w:rsidR="00E040E0" w:rsidRPr="004E4EF7">
        <w:rPr>
          <w:noProof/>
        </w:rPr>
        <w:object w:dxaOrig="2060" w:dyaOrig="700" w14:anchorId="009F4B9C">
          <v:shape id="_x0000_i1253" type="#_x0000_t75" alt="" style="width:103pt;height:34.9pt;mso-width-percent:0;mso-height-percent:0;mso-width-percent:0;mso-height-percent:0" o:ole="" fillcolor="window">
            <v:imagedata r:id="rId150" o:title=""/>
          </v:shape>
          <o:OLEObject Type="Embed" ProgID="Equation.3" ShapeID="_x0000_i1253" DrawAspect="Content" ObjectID="_1700046462" r:id="rId151"/>
        </w:object>
      </w:r>
    </w:p>
    <w:p w14:paraId="4583B712" w14:textId="77777777" w:rsidR="00A54226" w:rsidRPr="005A2F86" w:rsidRDefault="00A54226" w:rsidP="00A54226">
      <w:pPr>
        <w:pStyle w:val="SingleTxtG"/>
        <w:keepNext/>
        <w:keepLines/>
        <w:ind w:left="2268" w:hanging="1134"/>
      </w:pPr>
      <w:r>
        <w:lastRenderedPageBreak/>
        <w:tab/>
        <w:t>W</w:t>
      </w:r>
      <w:r w:rsidRPr="005A2F86">
        <w:t>here exhaust gases are vented outside tunnel;</w:t>
      </w:r>
    </w:p>
    <w:p w14:paraId="4583B713" w14:textId="22EEE596" w:rsidR="00A54226" w:rsidRDefault="00A54226" w:rsidP="00A54226">
      <w:pPr>
        <w:pStyle w:val="SingleTxtG"/>
        <w:keepNext/>
        <w:keepLines/>
        <w:ind w:left="2268" w:hanging="1134"/>
      </w:pPr>
      <w:r w:rsidRPr="005A2F86">
        <w:tab/>
      </w:r>
      <w:r w:rsidRPr="005A2F86">
        <w:tab/>
      </w:r>
      <w:r w:rsidR="00E040E0" w:rsidRPr="004E4EF7">
        <w:rPr>
          <w:noProof/>
        </w:rPr>
      </w:r>
      <w:r w:rsidR="00E040E0" w:rsidRPr="004E4EF7">
        <w:rPr>
          <w:noProof/>
        </w:rPr>
        <w:object w:dxaOrig="1420" w:dyaOrig="660" w14:anchorId="6E5D167E">
          <v:shape id="_x0000_i1252" type="#_x0000_t75" alt="" style="width:70.9pt;height:33.25pt;mso-width-percent:0;mso-height-percent:0;mso-width-percent:0;mso-height-percent:0" o:ole="" fillcolor="window">
            <v:imagedata r:id="rId152" o:title=""/>
          </v:shape>
          <o:OLEObject Type="Embed" ProgID="Equation.3" ShapeID="_x0000_i1252" DrawAspect="Content" ObjectID="_1700046463" r:id="rId153"/>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14:paraId="4583B715" w14:textId="77777777" w:rsidTr="00A035C1">
        <w:tc>
          <w:tcPr>
            <w:tcW w:w="6407" w:type="dxa"/>
            <w:gridSpan w:val="3"/>
          </w:tcPr>
          <w:p w14:paraId="4583B714" w14:textId="77777777" w:rsidR="00A54226" w:rsidRDefault="00A54226" w:rsidP="00A035C1">
            <w:pPr>
              <w:pStyle w:val="SingleTxtG"/>
              <w:suppressAutoHyphens/>
              <w:spacing w:line="240" w:lineRule="atLeast"/>
              <w:ind w:left="170" w:right="0"/>
            </w:pPr>
            <w:r>
              <w:t>W</w:t>
            </w:r>
            <w:r w:rsidRPr="005A2F86">
              <w:t>here exhaust gases are returned to the tunnel;</w:t>
            </w:r>
          </w:p>
        </w:tc>
      </w:tr>
      <w:tr w:rsidR="00A54226" w14:paraId="4583B717" w14:textId="77777777" w:rsidTr="00A035C1">
        <w:tc>
          <w:tcPr>
            <w:tcW w:w="6407" w:type="dxa"/>
            <w:gridSpan w:val="3"/>
          </w:tcPr>
          <w:p w14:paraId="4583B716" w14:textId="77777777" w:rsidR="00A54226" w:rsidRPr="0046579E" w:rsidRDefault="00A54226" w:rsidP="00A035C1">
            <w:pPr>
              <w:pStyle w:val="SingleTxtG"/>
              <w:suppressAutoHyphens/>
              <w:spacing w:line="240" w:lineRule="atLeast"/>
              <w:ind w:left="170" w:right="0"/>
            </w:pPr>
            <w:r w:rsidRPr="0046579E">
              <w:t>Where:</w:t>
            </w:r>
          </w:p>
        </w:tc>
      </w:tr>
      <w:tr w:rsidR="00A54226" w:rsidRPr="00A035C1" w14:paraId="4583B71B" w14:textId="77777777" w:rsidTr="00A035C1">
        <w:tc>
          <w:tcPr>
            <w:tcW w:w="951" w:type="dxa"/>
          </w:tcPr>
          <w:p w14:paraId="4583B718" w14:textId="77777777" w:rsidR="00A54226" w:rsidRPr="00C24433" w:rsidRDefault="00A54226" w:rsidP="00A035C1">
            <w:pPr>
              <w:pStyle w:val="SingleTxtG"/>
              <w:suppressAutoHyphens/>
              <w:spacing w:line="240" w:lineRule="atLeast"/>
              <w:ind w:left="170" w:right="0"/>
            </w:pPr>
            <w:proofErr w:type="spellStart"/>
            <w:r w:rsidRPr="005A2F86">
              <w:t>V</w:t>
            </w:r>
            <w:r w:rsidRPr="00A035C1">
              <w:rPr>
                <w:vertAlign w:val="subscript"/>
              </w:rPr>
              <w:t>mix</w:t>
            </w:r>
            <w:proofErr w:type="spellEnd"/>
          </w:p>
        </w:tc>
        <w:tc>
          <w:tcPr>
            <w:tcW w:w="353" w:type="dxa"/>
          </w:tcPr>
          <w:p w14:paraId="4583B719" w14:textId="77777777" w:rsidR="00A54226" w:rsidRPr="00C24433" w:rsidRDefault="00A54226" w:rsidP="00A035C1">
            <w:pPr>
              <w:pStyle w:val="SingleTxtG"/>
              <w:suppressAutoHyphens/>
              <w:spacing w:line="240" w:lineRule="atLeast"/>
              <w:ind w:left="0"/>
              <w:jc w:val="right"/>
            </w:pPr>
            <w:r w:rsidRPr="005A2F86">
              <w:t>=</w:t>
            </w:r>
          </w:p>
        </w:tc>
        <w:tc>
          <w:tcPr>
            <w:tcW w:w="5103" w:type="dxa"/>
          </w:tcPr>
          <w:p w14:paraId="4583B71A" w14:textId="77777777" w:rsidR="00A54226" w:rsidRPr="00C24433" w:rsidRDefault="00A54226" w:rsidP="00A035C1">
            <w:pPr>
              <w:pStyle w:val="SingleTxtG"/>
              <w:suppressAutoHyphens/>
              <w:spacing w:line="240" w:lineRule="atLeast"/>
              <w:ind w:left="0" w:right="0"/>
            </w:pPr>
            <w:r w:rsidRPr="005A2F86">
              <w:t>volume of diluted exhaust gases (see paragraph 6.6.1.), under standard conditions,</w:t>
            </w:r>
          </w:p>
        </w:tc>
      </w:tr>
      <w:tr w:rsidR="00A54226" w:rsidRPr="00A035C1" w14:paraId="4583B71F" w14:textId="77777777" w:rsidTr="00A035C1">
        <w:tc>
          <w:tcPr>
            <w:tcW w:w="951" w:type="dxa"/>
          </w:tcPr>
          <w:p w14:paraId="4583B71C" w14:textId="77777777" w:rsidR="00A54226" w:rsidRPr="00C24433" w:rsidRDefault="00A54226" w:rsidP="00A035C1">
            <w:pPr>
              <w:pStyle w:val="SingleTxtG"/>
              <w:suppressAutoHyphens/>
              <w:spacing w:line="240" w:lineRule="atLeast"/>
              <w:ind w:left="170" w:right="0"/>
            </w:pPr>
            <w:proofErr w:type="spellStart"/>
            <w:r w:rsidRPr="005A2F86">
              <w:t>V</w:t>
            </w:r>
            <w:r w:rsidRPr="00A035C1">
              <w:rPr>
                <w:vertAlign w:val="subscript"/>
              </w:rPr>
              <w:t>ep</w:t>
            </w:r>
            <w:proofErr w:type="spellEnd"/>
          </w:p>
        </w:tc>
        <w:tc>
          <w:tcPr>
            <w:tcW w:w="353" w:type="dxa"/>
          </w:tcPr>
          <w:p w14:paraId="4583B71D" w14:textId="77777777" w:rsidR="00A54226" w:rsidRPr="00C24433" w:rsidRDefault="00A54226" w:rsidP="00A035C1">
            <w:pPr>
              <w:pStyle w:val="SingleTxtG"/>
              <w:suppressAutoHyphens/>
              <w:spacing w:line="240" w:lineRule="atLeast"/>
              <w:ind w:left="0" w:right="0"/>
              <w:jc w:val="left"/>
            </w:pPr>
            <w:r w:rsidRPr="005A2F86">
              <w:t>=</w:t>
            </w:r>
          </w:p>
        </w:tc>
        <w:tc>
          <w:tcPr>
            <w:tcW w:w="5103" w:type="dxa"/>
          </w:tcPr>
          <w:p w14:paraId="4583B71E" w14:textId="77777777" w:rsidR="00A54226" w:rsidRPr="00C24433" w:rsidRDefault="00A54226" w:rsidP="00A035C1">
            <w:pPr>
              <w:pStyle w:val="SingleTxtG"/>
              <w:suppressAutoHyphens/>
              <w:spacing w:line="240" w:lineRule="atLeast"/>
              <w:ind w:left="0" w:right="0"/>
            </w:pPr>
            <w:r w:rsidRPr="005A2F86">
              <w:t>volume of exhaust gas flowing through particulate filter under standard conditions,</w:t>
            </w:r>
          </w:p>
        </w:tc>
      </w:tr>
      <w:tr w:rsidR="00A54226" w:rsidRPr="00A035C1" w14:paraId="4583B723" w14:textId="77777777" w:rsidTr="00A035C1">
        <w:tc>
          <w:tcPr>
            <w:tcW w:w="951" w:type="dxa"/>
          </w:tcPr>
          <w:p w14:paraId="4583B720" w14:textId="77777777" w:rsidR="00A54226" w:rsidRPr="008A1BE4" w:rsidRDefault="00A54226" w:rsidP="00A035C1">
            <w:pPr>
              <w:pStyle w:val="SingleTxtG"/>
              <w:suppressAutoHyphens/>
              <w:spacing w:line="240" w:lineRule="atLeast"/>
              <w:ind w:left="170" w:right="0"/>
            </w:pPr>
            <w:r w:rsidRPr="005A2F86">
              <w:t>P</w:t>
            </w:r>
            <w:r w:rsidRPr="00A035C1">
              <w:rPr>
                <w:vertAlign w:val="subscript"/>
              </w:rPr>
              <w:t>e</w:t>
            </w:r>
          </w:p>
        </w:tc>
        <w:tc>
          <w:tcPr>
            <w:tcW w:w="353" w:type="dxa"/>
          </w:tcPr>
          <w:p w14:paraId="4583B721" w14:textId="77777777" w:rsidR="00A54226" w:rsidRPr="00D0516F" w:rsidRDefault="00A54226" w:rsidP="00A035C1">
            <w:pPr>
              <w:pStyle w:val="SingleTxtG"/>
              <w:suppressAutoHyphens/>
              <w:spacing w:line="240" w:lineRule="atLeast"/>
              <w:ind w:left="0"/>
              <w:jc w:val="right"/>
            </w:pPr>
            <w:r w:rsidRPr="005A2F86">
              <w:t>=</w:t>
            </w:r>
          </w:p>
        </w:tc>
        <w:tc>
          <w:tcPr>
            <w:tcW w:w="5103" w:type="dxa"/>
          </w:tcPr>
          <w:p w14:paraId="4583B722" w14:textId="77777777" w:rsidR="00A54226" w:rsidRPr="008A1BE4" w:rsidRDefault="00A54226" w:rsidP="00A035C1">
            <w:pPr>
              <w:pStyle w:val="SingleTxtG"/>
              <w:suppressAutoHyphens/>
              <w:spacing w:line="240" w:lineRule="atLeast"/>
              <w:ind w:left="0" w:right="0"/>
            </w:pPr>
            <w:r w:rsidRPr="005A2F86">
              <w:t>particulate mass collected by filter</w:t>
            </w:r>
            <w:r w:rsidRPr="004E4EF7">
              <w:t>(s),</w:t>
            </w:r>
          </w:p>
        </w:tc>
      </w:tr>
      <w:tr w:rsidR="00A54226" w:rsidRPr="00A035C1" w14:paraId="4583B727" w14:textId="77777777" w:rsidTr="00A035C1">
        <w:tc>
          <w:tcPr>
            <w:tcW w:w="951" w:type="dxa"/>
          </w:tcPr>
          <w:p w14:paraId="4583B724" w14:textId="77777777" w:rsidR="00A54226" w:rsidRPr="008A1BE4" w:rsidRDefault="00A54226" w:rsidP="00A035C1">
            <w:pPr>
              <w:pStyle w:val="SingleTxtG"/>
              <w:suppressAutoHyphens/>
              <w:spacing w:line="240" w:lineRule="atLeast"/>
              <w:ind w:left="170" w:right="0"/>
            </w:pPr>
            <w:r w:rsidRPr="005A2F86">
              <w:t>d</w:t>
            </w:r>
          </w:p>
        </w:tc>
        <w:tc>
          <w:tcPr>
            <w:tcW w:w="353" w:type="dxa"/>
          </w:tcPr>
          <w:p w14:paraId="4583B725" w14:textId="77777777" w:rsidR="00A54226" w:rsidRPr="008A1BE4" w:rsidRDefault="00A54226" w:rsidP="00A035C1">
            <w:pPr>
              <w:pStyle w:val="SingleTxtG"/>
              <w:suppressAutoHyphens/>
              <w:spacing w:line="240" w:lineRule="atLeast"/>
              <w:ind w:left="0"/>
              <w:jc w:val="right"/>
            </w:pPr>
            <w:r w:rsidRPr="005A2F86">
              <w:t>=</w:t>
            </w:r>
          </w:p>
        </w:tc>
        <w:tc>
          <w:tcPr>
            <w:tcW w:w="5103" w:type="dxa"/>
          </w:tcPr>
          <w:p w14:paraId="4583B726" w14:textId="77777777" w:rsidR="00A54226" w:rsidRPr="008A1BE4" w:rsidRDefault="00A54226" w:rsidP="00A035C1">
            <w:pPr>
              <w:pStyle w:val="SingleTxtG"/>
              <w:suppressAutoHyphens/>
              <w:spacing w:line="240" w:lineRule="atLeast"/>
              <w:ind w:left="0" w:right="0"/>
            </w:pPr>
            <w:r w:rsidRPr="005A2F86">
              <w:t>distance corresponding to the operating cycle in km,</w:t>
            </w:r>
          </w:p>
        </w:tc>
      </w:tr>
      <w:tr w:rsidR="00A54226" w:rsidRPr="00A035C1" w14:paraId="4583B72B" w14:textId="77777777" w:rsidTr="00A035C1">
        <w:tc>
          <w:tcPr>
            <w:tcW w:w="951" w:type="dxa"/>
          </w:tcPr>
          <w:p w14:paraId="4583B728" w14:textId="77777777" w:rsidR="00A54226" w:rsidRPr="008A1BE4" w:rsidRDefault="00A54226" w:rsidP="00A035C1">
            <w:pPr>
              <w:pStyle w:val="SingleTxtG"/>
              <w:suppressAutoHyphens/>
              <w:spacing w:line="240" w:lineRule="atLeast"/>
              <w:ind w:left="170" w:right="0"/>
            </w:pPr>
            <w:proofErr w:type="spellStart"/>
            <w:r w:rsidRPr="005A2F86">
              <w:t>M</w:t>
            </w:r>
            <w:r w:rsidRPr="00A035C1">
              <w:rPr>
                <w:vertAlign w:val="subscript"/>
              </w:rPr>
              <w:t>p</w:t>
            </w:r>
            <w:proofErr w:type="spellEnd"/>
          </w:p>
        </w:tc>
        <w:tc>
          <w:tcPr>
            <w:tcW w:w="353" w:type="dxa"/>
          </w:tcPr>
          <w:p w14:paraId="4583B729" w14:textId="77777777" w:rsidR="00A54226" w:rsidRPr="008A1BE4" w:rsidRDefault="00A54226" w:rsidP="00A035C1">
            <w:pPr>
              <w:pStyle w:val="SingleTxtG"/>
              <w:suppressAutoHyphens/>
              <w:spacing w:line="240" w:lineRule="atLeast"/>
              <w:ind w:left="0"/>
              <w:jc w:val="right"/>
            </w:pPr>
            <w:r>
              <w:t>=</w:t>
            </w:r>
          </w:p>
        </w:tc>
        <w:tc>
          <w:tcPr>
            <w:tcW w:w="5103" w:type="dxa"/>
          </w:tcPr>
          <w:p w14:paraId="4583B72A" w14:textId="77777777" w:rsidR="00A54226" w:rsidRPr="008A1BE4" w:rsidRDefault="00A54226" w:rsidP="00A035C1">
            <w:pPr>
              <w:pStyle w:val="SingleTxtG"/>
              <w:suppressAutoHyphens/>
              <w:spacing w:line="240" w:lineRule="atLeast"/>
              <w:ind w:left="0" w:right="0"/>
            </w:pPr>
            <w:r w:rsidRPr="005A2F86">
              <w:t>particulate emission in g/km.</w:t>
            </w:r>
          </w:p>
        </w:tc>
      </w:tr>
    </w:tbl>
    <w:p w14:paraId="4583B72C" w14:textId="77777777" w:rsidR="00A54226" w:rsidRPr="005A2F86" w:rsidRDefault="00A54226" w:rsidP="00A54226">
      <w:pPr>
        <w:pStyle w:val="SingleTxtG"/>
        <w:spacing w:before="120"/>
        <w:ind w:left="2268" w:hanging="1134"/>
      </w:pPr>
      <w:r w:rsidRPr="004E4EF7">
        <w:tab/>
        <w:t>Where correction for</w:t>
      </w:r>
      <w:r w:rsidRPr="005A2F86">
        <w:t xml:space="preserve"> the particulate background level from the dilution system has been used</w:t>
      </w:r>
      <w:r w:rsidRPr="004E4EF7">
        <w:t>, this shall be</w:t>
      </w:r>
      <w:r w:rsidRPr="005A2F86">
        <w:t xml:space="preserve"> determined in accordance with paragraph</w:t>
      </w:r>
      <w:r>
        <w:t> </w:t>
      </w:r>
      <w:r w:rsidRPr="005A2F86">
        <w:t>6.2.4.</w:t>
      </w:r>
      <w:r>
        <w:t xml:space="preserve"> </w:t>
      </w:r>
      <w:r w:rsidRPr="005A2F86">
        <w:t>In this case, the particulate mass (g/km) shall be calculated as follows:</w:t>
      </w:r>
    </w:p>
    <w:p w14:paraId="4583B72D" w14:textId="41EA7FB6" w:rsidR="00A54226" w:rsidRPr="005A2F86" w:rsidRDefault="00A54226" w:rsidP="00A54226">
      <w:pPr>
        <w:pStyle w:val="SingleTxtG"/>
        <w:ind w:left="2268" w:hanging="1134"/>
      </w:pPr>
      <w:r w:rsidRPr="005A2F86">
        <w:tab/>
      </w:r>
      <w:r w:rsidRPr="005A2F86">
        <w:tab/>
      </w:r>
      <w:r w:rsidRPr="005A2F86">
        <w:tab/>
      </w:r>
      <w:r w:rsidR="00E040E0" w:rsidRPr="004E4EF7">
        <w:rPr>
          <w:noProof/>
        </w:rPr>
      </w:r>
      <w:r w:rsidR="00E040E0" w:rsidRPr="004E4EF7">
        <w:rPr>
          <w:noProof/>
        </w:rPr>
        <w:object w:dxaOrig="4120" w:dyaOrig="800" w14:anchorId="364D9304">
          <v:shape id="_x0000_i1251" type="#_x0000_t75" alt="" style="width:206.05pt;height:39.9pt;mso-width-percent:0;mso-height-percent:0;mso-width-percent:0;mso-height-percent:0" o:ole="" fillcolor="window">
            <v:imagedata r:id="rId154" o:title=""/>
          </v:shape>
          <o:OLEObject Type="Embed" ProgID="Equation.3" ShapeID="_x0000_i1251" DrawAspect="Content" ObjectID="_1700046464" r:id="rId155"/>
        </w:object>
      </w:r>
    </w:p>
    <w:p w14:paraId="4583B72E" w14:textId="77777777" w:rsidR="00A54226" w:rsidRPr="005A2F86" w:rsidRDefault="00A54226" w:rsidP="00A54226">
      <w:pPr>
        <w:pStyle w:val="SingleTxtG"/>
        <w:ind w:left="2268" w:hanging="1134"/>
      </w:pPr>
      <w:r>
        <w:tab/>
      </w:r>
      <w:r>
        <w:tab/>
        <w:t>W</w:t>
      </w:r>
      <w:r w:rsidRPr="005A2F86">
        <w:t>here exhaust gases are vented outside tunnel;</w:t>
      </w:r>
    </w:p>
    <w:p w14:paraId="4583B72F" w14:textId="5C324940" w:rsidR="00A54226" w:rsidRPr="004E4EF7" w:rsidRDefault="00A54226" w:rsidP="00A54226">
      <w:pPr>
        <w:pStyle w:val="SingleTxtG"/>
        <w:ind w:left="2268" w:hanging="1134"/>
      </w:pPr>
      <w:r w:rsidRPr="004E4EF7">
        <w:tab/>
      </w:r>
      <w:r w:rsidRPr="004E4EF7">
        <w:tab/>
      </w:r>
      <w:r w:rsidRPr="004E4EF7">
        <w:tab/>
      </w:r>
      <w:r w:rsidR="00E040E0" w:rsidRPr="004E4EF7">
        <w:rPr>
          <w:noProof/>
        </w:rPr>
      </w:r>
      <w:r w:rsidR="00E040E0" w:rsidRPr="004E4EF7">
        <w:rPr>
          <w:noProof/>
        </w:rPr>
        <w:object w:dxaOrig="3460" w:dyaOrig="800" w14:anchorId="2BF403EB">
          <v:shape id="_x0000_i1250" type="#_x0000_t75" alt="" style="width:172.8pt;height:39.9pt;mso-width-percent:0;mso-height-percent:0;mso-width-percent:0;mso-height-percent:0" o:ole="" fillcolor="window">
            <v:imagedata r:id="rId156" o:title=""/>
          </v:shape>
          <o:OLEObject Type="Embed" ProgID="Equation.3" ShapeID="_x0000_i1250" DrawAspect="Content" ObjectID="_1700046465" r:id="rId157"/>
        </w:object>
      </w:r>
    </w:p>
    <w:p w14:paraId="4583B730" w14:textId="77777777" w:rsidR="00A54226" w:rsidRDefault="00A54226" w:rsidP="00A54226">
      <w:pPr>
        <w:pStyle w:val="SingleTxtG"/>
        <w:ind w:left="2268" w:hanging="1134"/>
      </w:pPr>
      <w:r>
        <w:tab/>
      </w:r>
      <w:r>
        <w:tab/>
        <w:t>W</w:t>
      </w:r>
      <w:r w:rsidRPr="005A2F86">
        <w:t>here exhaust gases are returned to the tunnel.</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14:paraId="4583B732" w14:textId="77777777" w:rsidTr="00A035C1">
        <w:tc>
          <w:tcPr>
            <w:tcW w:w="6407" w:type="dxa"/>
            <w:gridSpan w:val="3"/>
          </w:tcPr>
          <w:p w14:paraId="4583B731" w14:textId="77777777" w:rsidR="00A54226" w:rsidRDefault="00A54226" w:rsidP="00A035C1">
            <w:pPr>
              <w:pStyle w:val="SingleTxtG"/>
              <w:suppressAutoHyphens/>
              <w:spacing w:line="240" w:lineRule="atLeast"/>
              <w:ind w:left="170" w:right="0"/>
            </w:pPr>
            <w:r w:rsidRPr="0046579E">
              <w:t>Where:</w:t>
            </w:r>
          </w:p>
        </w:tc>
      </w:tr>
      <w:tr w:rsidR="00A54226" w:rsidRPr="00A035C1" w14:paraId="4583B736" w14:textId="77777777" w:rsidTr="00A035C1">
        <w:tc>
          <w:tcPr>
            <w:tcW w:w="951" w:type="dxa"/>
          </w:tcPr>
          <w:p w14:paraId="4583B733" w14:textId="77777777" w:rsidR="00A54226" w:rsidRPr="00C24433" w:rsidRDefault="00A54226" w:rsidP="00A035C1">
            <w:pPr>
              <w:pStyle w:val="SingleTxtG"/>
              <w:suppressAutoHyphens/>
              <w:spacing w:line="240" w:lineRule="atLeast"/>
              <w:ind w:left="170" w:right="0"/>
            </w:pPr>
            <w:proofErr w:type="spellStart"/>
            <w:r w:rsidRPr="005A2F86">
              <w:t>V</w:t>
            </w:r>
            <w:r w:rsidRPr="00A035C1">
              <w:rPr>
                <w:vertAlign w:val="subscript"/>
              </w:rPr>
              <w:t>ap</w:t>
            </w:r>
            <w:proofErr w:type="spellEnd"/>
          </w:p>
        </w:tc>
        <w:tc>
          <w:tcPr>
            <w:tcW w:w="353" w:type="dxa"/>
          </w:tcPr>
          <w:p w14:paraId="4583B734" w14:textId="77777777" w:rsidR="00A54226" w:rsidRPr="00C24433" w:rsidRDefault="00A54226" w:rsidP="00A035C1">
            <w:pPr>
              <w:pStyle w:val="SingleTxtG"/>
              <w:suppressAutoHyphens/>
              <w:spacing w:line="240" w:lineRule="atLeast"/>
              <w:ind w:left="0"/>
              <w:jc w:val="right"/>
            </w:pPr>
            <w:r w:rsidRPr="005A2F86">
              <w:t>=</w:t>
            </w:r>
          </w:p>
        </w:tc>
        <w:tc>
          <w:tcPr>
            <w:tcW w:w="5103" w:type="dxa"/>
          </w:tcPr>
          <w:p w14:paraId="4583B735" w14:textId="77777777" w:rsidR="00A54226" w:rsidRPr="00C24433" w:rsidRDefault="00A54226" w:rsidP="00A035C1">
            <w:pPr>
              <w:pStyle w:val="SingleTxtG"/>
              <w:suppressAutoHyphens/>
              <w:spacing w:line="240" w:lineRule="atLeast"/>
              <w:ind w:left="0" w:right="0"/>
            </w:pPr>
            <w:r w:rsidRPr="005A2F86">
              <w:t>volume of tunnel air flowing through the background particulate filter under standard conditions,</w:t>
            </w:r>
          </w:p>
        </w:tc>
      </w:tr>
      <w:tr w:rsidR="00A54226" w:rsidRPr="00A035C1" w14:paraId="4583B73A" w14:textId="77777777" w:rsidTr="00A035C1">
        <w:tc>
          <w:tcPr>
            <w:tcW w:w="951" w:type="dxa"/>
          </w:tcPr>
          <w:p w14:paraId="4583B737" w14:textId="77777777" w:rsidR="00A54226" w:rsidRPr="00C24433" w:rsidRDefault="00A54226" w:rsidP="00A035C1">
            <w:pPr>
              <w:pStyle w:val="SingleTxtG"/>
              <w:suppressAutoHyphens/>
              <w:spacing w:line="240" w:lineRule="atLeast"/>
              <w:ind w:left="170" w:right="0"/>
            </w:pPr>
            <w:r w:rsidRPr="005A2F86">
              <w:t>P</w:t>
            </w:r>
            <w:r w:rsidRPr="00A035C1">
              <w:rPr>
                <w:vertAlign w:val="subscript"/>
              </w:rPr>
              <w:t>a</w:t>
            </w:r>
          </w:p>
        </w:tc>
        <w:tc>
          <w:tcPr>
            <w:tcW w:w="353" w:type="dxa"/>
          </w:tcPr>
          <w:p w14:paraId="4583B738" w14:textId="77777777" w:rsidR="00A54226" w:rsidRPr="00C24433" w:rsidRDefault="00A54226" w:rsidP="00A035C1">
            <w:pPr>
              <w:pStyle w:val="SingleTxtG"/>
              <w:suppressAutoHyphens/>
              <w:spacing w:line="240" w:lineRule="atLeast"/>
              <w:ind w:left="0" w:right="0"/>
              <w:jc w:val="left"/>
            </w:pPr>
            <w:r w:rsidRPr="005A2F86">
              <w:t>=</w:t>
            </w:r>
          </w:p>
        </w:tc>
        <w:tc>
          <w:tcPr>
            <w:tcW w:w="5103" w:type="dxa"/>
          </w:tcPr>
          <w:p w14:paraId="4583B739" w14:textId="77777777" w:rsidR="00A54226" w:rsidRPr="00C24433" w:rsidRDefault="00A54226" w:rsidP="00A035C1">
            <w:pPr>
              <w:pStyle w:val="SingleTxtG"/>
              <w:suppressAutoHyphens/>
              <w:spacing w:line="240" w:lineRule="atLeast"/>
              <w:ind w:left="0" w:right="0"/>
            </w:pPr>
            <w:r w:rsidRPr="005A2F86">
              <w:t>particulate mass collected by background filter,</w:t>
            </w:r>
          </w:p>
        </w:tc>
      </w:tr>
      <w:tr w:rsidR="00A54226" w:rsidRPr="00A035C1" w14:paraId="4583B73E" w14:textId="77777777" w:rsidTr="00A035C1">
        <w:tc>
          <w:tcPr>
            <w:tcW w:w="951" w:type="dxa"/>
          </w:tcPr>
          <w:p w14:paraId="4583B73B" w14:textId="77777777" w:rsidR="00A54226" w:rsidRPr="008A1BE4" w:rsidRDefault="00A54226" w:rsidP="00A035C1">
            <w:pPr>
              <w:pStyle w:val="SingleTxtG"/>
              <w:suppressAutoHyphens/>
              <w:spacing w:line="240" w:lineRule="atLeast"/>
              <w:ind w:left="170" w:right="0"/>
            </w:pPr>
            <w:r w:rsidRPr="005A2F86">
              <w:t>DF</w:t>
            </w:r>
          </w:p>
        </w:tc>
        <w:tc>
          <w:tcPr>
            <w:tcW w:w="353" w:type="dxa"/>
          </w:tcPr>
          <w:p w14:paraId="4583B73C" w14:textId="77777777" w:rsidR="00A54226" w:rsidRPr="00D0516F" w:rsidRDefault="00A54226" w:rsidP="00A035C1">
            <w:pPr>
              <w:pStyle w:val="SingleTxtG"/>
              <w:suppressAutoHyphens/>
              <w:spacing w:line="240" w:lineRule="atLeast"/>
              <w:ind w:left="0"/>
              <w:jc w:val="right"/>
            </w:pPr>
            <w:r>
              <w:t>=</w:t>
            </w:r>
          </w:p>
        </w:tc>
        <w:tc>
          <w:tcPr>
            <w:tcW w:w="5103" w:type="dxa"/>
          </w:tcPr>
          <w:p w14:paraId="4583B73D" w14:textId="77777777" w:rsidR="00A54226" w:rsidRPr="008A1BE4" w:rsidRDefault="00A54226" w:rsidP="00A035C1">
            <w:pPr>
              <w:pStyle w:val="SingleTxtG"/>
              <w:suppressAutoHyphens/>
              <w:spacing w:line="240" w:lineRule="atLeast"/>
              <w:ind w:left="0" w:right="0"/>
            </w:pPr>
            <w:r w:rsidRPr="005A2F86">
              <w:t>dilution factor as determined in paragraph 6.6.4.</w:t>
            </w:r>
          </w:p>
        </w:tc>
      </w:tr>
    </w:tbl>
    <w:p w14:paraId="4583B73F" w14:textId="77777777" w:rsidR="00A54226" w:rsidRPr="005A2F86" w:rsidRDefault="00A54226" w:rsidP="00A54226">
      <w:pPr>
        <w:pStyle w:val="SingleTxtG"/>
        <w:spacing w:before="120"/>
        <w:ind w:left="2268" w:hanging="1134"/>
      </w:pPr>
      <w:r w:rsidRPr="005A2F86">
        <w:tab/>
        <w:t>Where application of a background correction results in a negative particulate mass (in g/km) the result</w:t>
      </w:r>
      <w:r>
        <w:t xml:space="preserve"> shall be considered to be zero </w:t>
      </w:r>
      <w:r w:rsidRPr="005A2F86">
        <w:t>g/km particulate mass.</w:t>
      </w:r>
    </w:p>
    <w:p w14:paraId="4583B740" w14:textId="77777777" w:rsidR="00A54226" w:rsidRPr="00C43EEA" w:rsidRDefault="00A54226" w:rsidP="00A54226">
      <w:pPr>
        <w:pStyle w:val="SingleTxtG"/>
        <w:ind w:left="2268" w:hanging="1134"/>
      </w:pPr>
      <w:r w:rsidRPr="00C43EEA">
        <w:t>6.6.8.</w:t>
      </w:r>
      <w:r w:rsidRPr="00C43EEA">
        <w:tab/>
        <w:t>Determination of particle number</w:t>
      </w:r>
      <w:r w:rsidRPr="004E4EF7">
        <w:t>s</w:t>
      </w:r>
    </w:p>
    <w:p w14:paraId="4583B741" w14:textId="77777777" w:rsidR="00A54226" w:rsidRPr="005A2F86" w:rsidRDefault="00A54226" w:rsidP="00A54226">
      <w:pPr>
        <w:pStyle w:val="SingleTxtG"/>
        <w:ind w:left="2268" w:hanging="1134"/>
      </w:pPr>
      <w:r w:rsidRPr="005A2F86">
        <w:tab/>
        <w:t>Number emission of particles shall be calculated by means of the following equation:</w:t>
      </w:r>
    </w:p>
    <w:p w14:paraId="4583B742" w14:textId="1030F7D1" w:rsidR="00A54226" w:rsidRDefault="00A54226" w:rsidP="00A54226">
      <w:pPr>
        <w:pStyle w:val="SingleTxtG"/>
        <w:ind w:left="2268" w:hanging="1134"/>
      </w:pPr>
      <w:r w:rsidRPr="005A2F86">
        <w:tab/>
      </w:r>
      <w:r w:rsidRPr="005A2F86">
        <w:tab/>
      </w:r>
      <w:r w:rsidRPr="005A2F86">
        <w:tab/>
      </w:r>
      <w:r w:rsidR="00E040E0" w:rsidRPr="004E4EF7">
        <w:rPr>
          <w:noProof/>
        </w:rPr>
      </w:r>
      <w:r w:rsidR="00E040E0" w:rsidRPr="004E4EF7">
        <w:rPr>
          <w:noProof/>
        </w:rPr>
        <w:object w:dxaOrig="1880" w:dyaOrig="680" w14:anchorId="498CAFC0">
          <v:shape id="_x0000_i1249" type="#_x0000_t75" alt="" style="width:93.05pt;height:33.8pt;mso-width-percent:0;mso-height-percent:0;mso-width-percent:0;mso-height-percent:0" o:ole="" fillcolor="window">
            <v:imagedata r:id="rId158" o:title=""/>
          </v:shape>
          <o:OLEObject Type="Embed" ProgID="Equation.3" ShapeID="_x0000_i1249" DrawAspect="Content" ObjectID="_1700046466" r:id="rId159"/>
        </w:object>
      </w:r>
    </w:p>
    <w:p w14:paraId="4583B743" w14:textId="77777777" w:rsidR="00A54226" w:rsidRDefault="00A54226" w:rsidP="00A54226">
      <w:pPr>
        <w:pStyle w:val="SingleTxtG"/>
        <w:ind w:left="2268" w:hanging="1134"/>
      </w:pPr>
    </w:p>
    <w:p w14:paraId="4F4D5496" w14:textId="77777777" w:rsidR="00FF4AA0" w:rsidRDefault="00FF4AA0" w:rsidP="00A54226">
      <w:pPr>
        <w:pStyle w:val="SingleTxtG"/>
        <w:ind w:left="2268" w:hanging="1134"/>
      </w:pP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14:paraId="4583B745" w14:textId="77777777" w:rsidTr="00A035C1">
        <w:tc>
          <w:tcPr>
            <w:tcW w:w="6407" w:type="dxa"/>
            <w:gridSpan w:val="3"/>
          </w:tcPr>
          <w:p w14:paraId="4583B744" w14:textId="77777777" w:rsidR="00A54226" w:rsidRDefault="00A54226" w:rsidP="00A035C1">
            <w:pPr>
              <w:pStyle w:val="SingleTxtG"/>
              <w:suppressAutoHyphens/>
              <w:spacing w:line="240" w:lineRule="atLeast"/>
              <w:ind w:left="170" w:right="0"/>
            </w:pPr>
            <w:r w:rsidRPr="0046579E">
              <w:t>Where:</w:t>
            </w:r>
          </w:p>
        </w:tc>
      </w:tr>
      <w:tr w:rsidR="00A54226" w:rsidRPr="00A035C1" w14:paraId="4583B749" w14:textId="77777777" w:rsidTr="00A035C1">
        <w:tc>
          <w:tcPr>
            <w:tcW w:w="951" w:type="dxa"/>
          </w:tcPr>
          <w:p w14:paraId="4583B746" w14:textId="77777777" w:rsidR="00A54226" w:rsidRPr="00C24433" w:rsidRDefault="00A54226" w:rsidP="00A035C1">
            <w:pPr>
              <w:pStyle w:val="SingleTxtG"/>
              <w:suppressAutoHyphens/>
              <w:spacing w:line="240" w:lineRule="atLeast"/>
              <w:ind w:left="170" w:right="0"/>
            </w:pPr>
            <w:r w:rsidRPr="005A2F86">
              <w:lastRenderedPageBreak/>
              <w:t>N</w:t>
            </w:r>
          </w:p>
        </w:tc>
        <w:tc>
          <w:tcPr>
            <w:tcW w:w="353" w:type="dxa"/>
          </w:tcPr>
          <w:p w14:paraId="4583B747" w14:textId="77777777" w:rsidR="00A54226" w:rsidRPr="00C24433" w:rsidRDefault="00A54226" w:rsidP="00A035C1">
            <w:pPr>
              <w:pStyle w:val="SingleTxtG"/>
              <w:suppressAutoHyphens/>
              <w:spacing w:line="240" w:lineRule="atLeast"/>
              <w:ind w:left="0"/>
              <w:jc w:val="right"/>
            </w:pPr>
            <w:r w:rsidRPr="005A2F86">
              <w:t>=</w:t>
            </w:r>
          </w:p>
        </w:tc>
        <w:tc>
          <w:tcPr>
            <w:tcW w:w="5103" w:type="dxa"/>
          </w:tcPr>
          <w:p w14:paraId="4583B748" w14:textId="77777777" w:rsidR="00A54226" w:rsidRPr="00C24433" w:rsidRDefault="00A54226" w:rsidP="00A035C1">
            <w:pPr>
              <w:pStyle w:val="SingleTxtG"/>
              <w:suppressAutoHyphens/>
              <w:spacing w:line="240" w:lineRule="atLeast"/>
              <w:ind w:left="0" w:right="0"/>
            </w:pPr>
            <w:r w:rsidRPr="005A2F86">
              <w:t>particle number emission expressed in particles per kilometre,</w:t>
            </w:r>
          </w:p>
        </w:tc>
      </w:tr>
      <w:tr w:rsidR="00A54226" w:rsidRPr="00A035C1" w14:paraId="4583B74D" w14:textId="77777777" w:rsidTr="00A035C1">
        <w:tc>
          <w:tcPr>
            <w:tcW w:w="951" w:type="dxa"/>
          </w:tcPr>
          <w:p w14:paraId="4583B74A" w14:textId="77777777" w:rsidR="00A54226" w:rsidRPr="00C24433" w:rsidRDefault="00A54226" w:rsidP="00A035C1">
            <w:pPr>
              <w:pStyle w:val="SingleTxtG"/>
              <w:suppressAutoHyphens/>
              <w:spacing w:line="240" w:lineRule="atLeast"/>
              <w:ind w:left="170" w:right="0"/>
            </w:pPr>
            <w:r w:rsidRPr="005A2F86">
              <w:t>V</w:t>
            </w:r>
          </w:p>
        </w:tc>
        <w:tc>
          <w:tcPr>
            <w:tcW w:w="353" w:type="dxa"/>
          </w:tcPr>
          <w:p w14:paraId="4583B74B" w14:textId="77777777" w:rsidR="00A54226" w:rsidRPr="00C24433" w:rsidRDefault="00A54226" w:rsidP="00A035C1">
            <w:pPr>
              <w:pStyle w:val="SingleTxtG"/>
              <w:suppressAutoHyphens/>
              <w:spacing w:line="240" w:lineRule="atLeast"/>
              <w:ind w:left="0" w:right="0"/>
              <w:jc w:val="left"/>
            </w:pPr>
            <w:r w:rsidRPr="005A2F86">
              <w:t>=</w:t>
            </w:r>
          </w:p>
        </w:tc>
        <w:tc>
          <w:tcPr>
            <w:tcW w:w="5103" w:type="dxa"/>
          </w:tcPr>
          <w:p w14:paraId="4583B74C" w14:textId="77777777" w:rsidR="00A54226" w:rsidRPr="00C24433" w:rsidRDefault="00A54226" w:rsidP="00A035C1">
            <w:pPr>
              <w:pStyle w:val="SingleTxtG"/>
              <w:suppressAutoHyphens/>
              <w:spacing w:line="240" w:lineRule="atLeast"/>
              <w:ind w:left="0" w:right="0"/>
            </w:pPr>
            <w:r w:rsidRPr="005A2F86">
              <w:t>volume of the diluted exhaust gas expressed in litres per test and corrected to standard conditions (273.2 K and 101.33 kPa),</w:t>
            </w:r>
          </w:p>
        </w:tc>
      </w:tr>
      <w:tr w:rsidR="00A54226" w:rsidRPr="00A035C1" w14:paraId="4583B751" w14:textId="77777777" w:rsidTr="00A035C1">
        <w:tc>
          <w:tcPr>
            <w:tcW w:w="951" w:type="dxa"/>
          </w:tcPr>
          <w:p w14:paraId="4583B74E" w14:textId="77777777" w:rsidR="00A54226" w:rsidRPr="008A1BE4" w:rsidRDefault="00A54226" w:rsidP="00A035C1">
            <w:pPr>
              <w:pStyle w:val="SingleTxtG"/>
              <w:suppressAutoHyphens/>
              <w:spacing w:line="240" w:lineRule="atLeast"/>
              <w:ind w:left="170" w:right="0"/>
            </w:pPr>
            <w:r w:rsidRPr="005A2F86">
              <w:t>K</w:t>
            </w:r>
          </w:p>
        </w:tc>
        <w:tc>
          <w:tcPr>
            <w:tcW w:w="353" w:type="dxa"/>
          </w:tcPr>
          <w:p w14:paraId="4583B74F" w14:textId="77777777" w:rsidR="00A54226" w:rsidRPr="00D0516F" w:rsidRDefault="00A54226" w:rsidP="00A035C1">
            <w:pPr>
              <w:pStyle w:val="SingleTxtG"/>
              <w:suppressAutoHyphens/>
              <w:spacing w:line="240" w:lineRule="atLeast"/>
              <w:ind w:left="0"/>
              <w:jc w:val="right"/>
            </w:pPr>
            <w:r>
              <w:t>=</w:t>
            </w:r>
          </w:p>
        </w:tc>
        <w:tc>
          <w:tcPr>
            <w:tcW w:w="5103" w:type="dxa"/>
          </w:tcPr>
          <w:p w14:paraId="4583B750" w14:textId="77777777" w:rsidR="00A54226" w:rsidRPr="008A1BE4" w:rsidRDefault="00A54226" w:rsidP="00A035C1">
            <w:pPr>
              <w:pStyle w:val="SingleTxtG"/>
              <w:suppressAutoHyphens/>
              <w:spacing w:line="240" w:lineRule="atLeast"/>
              <w:ind w:left="0" w:right="0"/>
            </w:pPr>
            <w:r w:rsidRPr="005A2F86">
              <w:t>calibration factor to correct the particle number counter measurements to the level of the reference instrument where this is not applied internally within the particle number counter. Where the calibration factor is applied internally within the particle number counter a value of 1 shall be used for k in the above equation,</w:t>
            </w:r>
          </w:p>
        </w:tc>
      </w:tr>
      <w:tr w:rsidR="00A54226" w:rsidRPr="00A035C1" w14:paraId="4583B755" w14:textId="77777777" w:rsidTr="00A035C1">
        <w:tc>
          <w:tcPr>
            <w:tcW w:w="951" w:type="dxa"/>
          </w:tcPr>
          <w:p w14:paraId="4583B752" w14:textId="419FBF0E" w:rsidR="00A54226" w:rsidRPr="008A1BE4" w:rsidRDefault="00E040E0" w:rsidP="00A035C1">
            <w:pPr>
              <w:pStyle w:val="SingleTxtG"/>
              <w:suppressAutoHyphens/>
              <w:spacing w:line="240" w:lineRule="atLeast"/>
              <w:ind w:left="170" w:right="0"/>
            </w:pPr>
            <w:r w:rsidRPr="004E4EF7">
              <w:rPr>
                <w:noProof/>
              </w:rPr>
            </w:r>
            <w:r w:rsidR="00E040E0" w:rsidRPr="004E4EF7">
              <w:rPr>
                <w:noProof/>
              </w:rPr>
              <w:object w:dxaOrig="300" w:dyaOrig="380" w14:anchorId="2A69479C">
                <v:shape id="_x0000_i1248" type="#_x0000_t75" alt="" style="width:14.95pt;height:18.85pt;mso-width-percent:0;mso-height-percent:0;mso-width-percent:0;mso-height-percent:0" o:ole="" fillcolor="window">
                  <v:imagedata r:id="rId160" o:title=""/>
                </v:shape>
                <o:OLEObject Type="Embed" ProgID="Equation.3" ShapeID="_x0000_i1248" DrawAspect="Content" ObjectID="_1700046467" r:id="rId161"/>
              </w:object>
            </w:r>
          </w:p>
        </w:tc>
        <w:tc>
          <w:tcPr>
            <w:tcW w:w="353" w:type="dxa"/>
          </w:tcPr>
          <w:p w14:paraId="4583B753" w14:textId="77777777" w:rsidR="00A54226" w:rsidRPr="008A1BE4" w:rsidRDefault="00A54226" w:rsidP="00A035C1">
            <w:pPr>
              <w:pStyle w:val="SingleTxtG"/>
              <w:suppressAutoHyphens/>
              <w:spacing w:line="240" w:lineRule="atLeast"/>
              <w:ind w:left="0"/>
              <w:jc w:val="right"/>
            </w:pPr>
            <w:r>
              <w:t>=</w:t>
            </w:r>
          </w:p>
        </w:tc>
        <w:tc>
          <w:tcPr>
            <w:tcW w:w="5103" w:type="dxa"/>
          </w:tcPr>
          <w:p w14:paraId="4583B754" w14:textId="2871436B" w:rsidR="00A54226" w:rsidRPr="008A1BE4" w:rsidRDefault="00A54226" w:rsidP="00A035C1">
            <w:pPr>
              <w:pStyle w:val="SingleTxtG"/>
              <w:suppressAutoHyphens/>
              <w:spacing w:line="240" w:lineRule="atLeast"/>
              <w:ind w:left="0" w:right="0"/>
            </w:pPr>
            <w:r w:rsidRPr="004E4EF7">
              <w:t>corrected concentration of particles from the diluted exhaust gas expressed as the average particles per cubic centimetre figure from the emissions test including the full duration of the drive cycle.</w:t>
            </w:r>
            <w:r>
              <w:t xml:space="preserve"> </w:t>
            </w:r>
            <w:r w:rsidRPr="004E4EF7">
              <w:t>If the volumetric mean concentration results (</w:t>
            </w:r>
            <w:r w:rsidR="00E040E0" w:rsidRPr="004E4EF7">
              <w:rPr>
                <w:noProof/>
              </w:rPr>
            </w:r>
            <w:r w:rsidR="00E040E0" w:rsidRPr="004E4EF7">
              <w:rPr>
                <w:noProof/>
              </w:rPr>
              <w:object w:dxaOrig="260" w:dyaOrig="320" w14:anchorId="3B23F414">
                <v:shape id="_x0000_i1247" type="#_x0000_t75" alt="" style="width:12.75pt;height:16.05pt;mso-width-percent:0;mso-height-percent:0;mso-width-percent:0;mso-height-percent:0" o:ole="" fillcolor="window">
                  <v:imagedata r:id="rId162" o:title=""/>
                </v:shape>
                <o:OLEObject Type="Embed" ProgID="Equation.3" ShapeID="_x0000_i1247" DrawAspect="Content" ObjectID="_1700046468" r:id="rId163"/>
              </w:object>
            </w:r>
            <w:r w:rsidRPr="004E4EF7">
              <w:t xml:space="preserve">) from the particle number counter are not output at standard conditions (273.2 K and 101.33 kPa), then the concentrations should be corrected to those </w:t>
            </w:r>
            <w:r w:rsidRPr="005A2F86">
              <w:t>conditions (</w:t>
            </w:r>
            <w:r w:rsidR="00E040E0" w:rsidRPr="004E4EF7">
              <w:rPr>
                <w:noProof/>
              </w:rPr>
            </w:r>
            <w:r w:rsidR="00E040E0" w:rsidRPr="004E4EF7">
              <w:rPr>
                <w:noProof/>
              </w:rPr>
              <w:object w:dxaOrig="300" w:dyaOrig="380" w14:anchorId="60EAD11F">
                <v:shape id="_x0000_i1246" type="#_x0000_t75" alt="" style="width:14.95pt;height:18.85pt;mso-width-percent:0;mso-height-percent:0;mso-width-percent:0;mso-height-percent:0" o:ole="" fillcolor="window">
                  <v:imagedata r:id="rId160" o:title=""/>
                </v:shape>
                <o:OLEObject Type="Embed" ProgID="Equation.3" ShapeID="_x0000_i1246" DrawAspect="Content" ObjectID="_1700046469" r:id="rId164"/>
              </w:object>
            </w:r>
            <w:r w:rsidRPr="004E4EF7">
              <w:t>),</w:t>
            </w:r>
          </w:p>
        </w:tc>
      </w:tr>
      <w:tr w:rsidR="00A54226" w:rsidRPr="00A035C1" w14:paraId="4583B759" w14:textId="77777777" w:rsidTr="00A035C1">
        <w:tc>
          <w:tcPr>
            <w:tcW w:w="951" w:type="dxa"/>
          </w:tcPr>
          <w:p w14:paraId="4583B756" w14:textId="1C3436B7" w:rsidR="00A54226" w:rsidRPr="008A1BE4" w:rsidRDefault="00E040E0" w:rsidP="00A035C1">
            <w:pPr>
              <w:pStyle w:val="SingleTxtG"/>
              <w:suppressAutoHyphens/>
              <w:spacing w:line="240" w:lineRule="atLeast"/>
              <w:ind w:left="170" w:right="0"/>
            </w:pPr>
            <w:r w:rsidRPr="004E4EF7">
              <w:rPr>
                <w:noProof/>
              </w:rPr>
            </w:r>
            <w:r w:rsidR="00E040E0" w:rsidRPr="004E4EF7">
              <w:rPr>
                <w:noProof/>
              </w:rPr>
              <w:object w:dxaOrig="300" w:dyaOrig="380" w14:anchorId="5C94E355">
                <v:shape id="_x0000_i1245" type="#_x0000_t75" alt="" style="width:14.95pt;height:18.85pt;mso-width-percent:0;mso-height-percent:0;mso-width-percent:0;mso-height-percent:0" o:ole="" fillcolor="window">
                  <v:imagedata r:id="rId165" o:title=""/>
                </v:shape>
                <o:OLEObject Type="Embed" ProgID="Equation.3" ShapeID="_x0000_i1245" DrawAspect="Content" ObjectID="_1700046470" r:id="rId166"/>
              </w:object>
            </w:r>
          </w:p>
        </w:tc>
        <w:tc>
          <w:tcPr>
            <w:tcW w:w="353" w:type="dxa"/>
          </w:tcPr>
          <w:p w14:paraId="4583B757" w14:textId="77777777" w:rsidR="00A54226" w:rsidRPr="008A1BE4" w:rsidRDefault="00A54226" w:rsidP="00A035C1">
            <w:pPr>
              <w:pStyle w:val="SingleTxtG"/>
              <w:suppressAutoHyphens/>
              <w:spacing w:line="240" w:lineRule="atLeast"/>
              <w:ind w:left="0"/>
              <w:jc w:val="right"/>
            </w:pPr>
            <w:r>
              <w:t>=</w:t>
            </w:r>
          </w:p>
        </w:tc>
        <w:tc>
          <w:tcPr>
            <w:tcW w:w="5103" w:type="dxa"/>
          </w:tcPr>
          <w:p w14:paraId="4583B758" w14:textId="77777777" w:rsidR="00A54226" w:rsidRPr="008A1BE4" w:rsidRDefault="00A54226" w:rsidP="00A035C1">
            <w:pPr>
              <w:pStyle w:val="SingleTxtG"/>
              <w:suppressAutoHyphens/>
              <w:spacing w:line="240" w:lineRule="atLeast"/>
              <w:ind w:left="0" w:right="0"/>
            </w:pPr>
            <w:r w:rsidRPr="005A2F86">
              <w:t>mean particle concentration reduction factor of the volatile particle remover at the dilution setting used for the test,</w:t>
            </w:r>
          </w:p>
        </w:tc>
      </w:tr>
      <w:tr w:rsidR="00A54226" w:rsidRPr="00A035C1" w14:paraId="4583B75D" w14:textId="77777777" w:rsidTr="00A035C1">
        <w:tc>
          <w:tcPr>
            <w:tcW w:w="951" w:type="dxa"/>
          </w:tcPr>
          <w:p w14:paraId="4583B75A" w14:textId="77777777" w:rsidR="00A54226" w:rsidRPr="008A1BE4" w:rsidRDefault="00A54226" w:rsidP="00A035C1">
            <w:pPr>
              <w:pStyle w:val="SingleTxtG"/>
              <w:suppressAutoHyphens/>
              <w:spacing w:line="240" w:lineRule="atLeast"/>
              <w:ind w:left="170" w:right="0"/>
            </w:pPr>
            <w:r w:rsidRPr="005A2F86">
              <w:t>d</w:t>
            </w:r>
          </w:p>
        </w:tc>
        <w:tc>
          <w:tcPr>
            <w:tcW w:w="353" w:type="dxa"/>
          </w:tcPr>
          <w:p w14:paraId="4583B75B" w14:textId="77777777" w:rsidR="00A54226" w:rsidRPr="008A1BE4" w:rsidRDefault="00A54226" w:rsidP="00A035C1">
            <w:pPr>
              <w:pStyle w:val="SingleTxtG"/>
              <w:suppressAutoHyphens/>
              <w:spacing w:line="240" w:lineRule="atLeast"/>
              <w:ind w:left="0"/>
              <w:jc w:val="right"/>
            </w:pPr>
            <w:r>
              <w:t>=</w:t>
            </w:r>
          </w:p>
        </w:tc>
        <w:tc>
          <w:tcPr>
            <w:tcW w:w="5103" w:type="dxa"/>
          </w:tcPr>
          <w:p w14:paraId="4583B75C" w14:textId="77777777" w:rsidR="00A54226" w:rsidRPr="008A1BE4" w:rsidRDefault="00A54226" w:rsidP="00A035C1">
            <w:pPr>
              <w:pStyle w:val="SingleTxtG"/>
              <w:suppressAutoHyphens/>
              <w:spacing w:line="240" w:lineRule="atLeast"/>
              <w:ind w:left="0" w:right="0"/>
            </w:pPr>
            <w:r w:rsidRPr="005A2F86">
              <w:t>distance corresponding to the operating cycle expressed in kilometres</w:t>
            </w:r>
            <w:r>
              <w:t>,</w:t>
            </w:r>
          </w:p>
        </w:tc>
      </w:tr>
      <w:tr w:rsidR="00A54226" w:rsidRPr="00A035C1" w14:paraId="4583B762" w14:textId="77777777" w:rsidTr="00A035C1">
        <w:tc>
          <w:tcPr>
            <w:tcW w:w="951" w:type="dxa"/>
          </w:tcPr>
          <w:p w14:paraId="4583B75E" w14:textId="1A23D1F7" w:rsidR="00A54226" w:rsidRPr="005A2F86" w:rsidRDefault="00E040E0" w:rsidP="00A035C1">
            <w:pPr>
              <w:pStyle w:val="SingleTxtG"/>
              <w:suppressAutoHyphens/>
              <w:spacing w:line="240" w:lineRule="atLeast"/>
              <w:ind w:left="170" w:right="0"/>
            </w:pPr>
            <w:r w:rsidRPr="004E4EF7">
              <w:rPr>
                <w:noProof/>
              </w:rPr>
            </w:r>
            <w:r w:rsidR="00E040E0" w:rsidRPr="004E4EF7">
              <w:rPr>
                <w:noProof/>
              </w:rPr>
              <w:object w:dxaOrig="260" w:dyaOrig="320" w14:anchorId="5F43964F">
                <v:shape id="_x0000_i1244" type="#_x0000_t75" alt="" style="width:12.75pt;height:16.05pt;mso-width-percent:0;mso-height-percent:0;mso-width-percent:0;mso-height-percent:0" o:ole="" fillcolor="window">
                  <v:imagedata r:id="rId167" o:title=""/>
                </v:shape>
                <o:OLEObject Type="Embed" ProgID="Equation.3" ShapeID="_x0000_i1244" DrawAspect="Content" ObjectID="_1700046471" r:id="rId168"/>
              </w:object>
            </w:r>
          </w:p>
        </w:tc>
        <w:tc>
          <w:tcPr>
            <w:tcW w:w="353" w:type="dxa"/>
          </w:tcPr>
          <w:p w14:paraId="4583B75F" w14:textId="77777777" w:rsidR="00A54226" w:rsidRDefault="00A54226" w:rsidP="00A035C1">
            <w:pPr>
              <w:pStyle w:val="SingleTxtG"/>
              <w:suppressAutoHyphens/>
              <w:spacing w:line="240" w:lineRule="atLeast"/>
              <w:ind w:left="0"/>
              <w:jc w:val="right"/>
            </w:pPr>
            <w:r>
              <w:t>=</w:t>
            </w:r>
          </w:p>
        </w:tc>
        <w:tc>
          <w:tcPr>
            <w:tcW w:w="5103" w:type="dxa"/>
          </w:tcPr>
          <w:p w14:paraId="4583B760" w14:textId="77777777" w:rsidR="00A54226" w:rsidRDefault="00A54226" w:rsidP="00A035C1">
            <w:pPr>
              <w:pStyle w:val="SingleTxtG"/>
              <w:suppressAutoHyphens/>
              <w:spacing w:line="240" w:lineRule="atLeast"/>
              <w:ind w:left="0" w:right="0"/>
            </w:pPr>
            <w:r w:rsidRPr="005A2F86">
              <w:t>shall be calculated from the following equation:</w:t>
            </w:r>
          </w:p>
          <w:p w14:paraId="4583B761" w14:textId="6B3AAF25" w:rsidR="00A54226" w:rsidRPr="005A2F86" w:rsidRDefault="00E040E0" w:rsidP="00A035C1">
            <w:pPr>
              <w:pStyle w:val="SingleTxtG"/>
              <w:suppressAutoHyphens/>
              <w:spacing w:line="240" w:lineRule="atLeast"/>
              <w:ind w:left="0" w:right="0"/>
            </w:pPr>
            <w:r w:rsidRPr="004E4EF7">
              <w:rPr>
                <w:noProof/>
              </w:rPr>
            </w:r>
            <w:r w:rsidR="00E040E0" w:rsidRPr="004E4EF7">
              <w:rPr>
                <w:noProof/>
              </w:rPr>
              <w:object w:dxaOrig="1260" w:dyaOrig="740" w14:anchorId="492E6BB8">
                <v:shape id="_x0000_i1243" type="#_x0000_t75" alt="" style="width:63.15pt;height:37.1pt;mso-width-percent:0;mso-height-percent:0;mso-width-percent:0;mso-height-percent:0" o:ole="" fillcolor="window">
                  <v:imagedata r:id="rId169" o:title=""/>
                </v:shape>
                <o:OLEObject Type="Embed" ProgID="Equation.3" ShapeID="_x0000_i1243" DrawAspect="Content" ObjectID="_1700046472" r:id="rId170"/>
              </w:object>
            </w:r>
          </w:p>
        </w:tc>
      </w:tr>
      <w:tr w:rsidR="00A54226" w:rsidRPr="00A035C1" w14:paraId="4583B764" w14:textId="77777777" w:rsidTr="00A035C1">
        <w:tc>
          <w:tcPr>
            <w:tcW w:w="6407" w:type="dxa"/>
            <w:gridSpan w:val="3"/>
          </w:tcPr>
          <w:p w14:paraId="4583B763" w14:textId="77777777" w:rsidR="00A54226" w:rsidRPr="005A2F86" w:rsidRDefault="00A54226" w:rsidP="00A035C1">
            <w:pPr>
              <w:pStyle w:val="SingleTxtG"/>
              <w:suppressAutoHyphens/>
              <w:spacing w:line="240" w:lineRule="atLeast"/>
              <w:ind w:left="0" w:right="0"/>
            </w:pPr>
          </w:p>
        </w:tc>
      </w:tr>
      <w:tr w:rsidR="00A54226" w:rsidRPr="00A035C1" w14:paraId="4583B768" w14:textId="77777777" w:rsidTr="00A035C1">
        <w:tc>
          <w:tcPr>
            <w:tcW w:w="951" w:type="dxa"/>
          </w:tcPr>
          <w:p w14:paraId="4583B765" w14:textId="77777777" w:rsidR="00A54226" w:rsidRPr="005A2F86" w:rsidRDefault="00A54226" w:rsidP="00A035C1">
            <w:pPr>
              <w:pStyle w:val="SingleTxtG"/>
              <w:suppressAutoHyphens/>
              <w:spacing w:line="240" w:lineRule="atLeast"/>
              <w:ind w:left="170" w:right="0"/>
            </w:pPr>
            <w:r>
              <w:t>W</w:t>
            </w:r>
            <w:r w:rsidRPr="005A2F86">
              <w:t>here:</w:t>
            </w:r>
          </w:p>
        </w:tc>
        <w:tc>
          <w:tcPr>
            <w:tcW w:w="353" w:type="dxa"/>
          </w:tcPr>
          <w:p w14:paraId="4583B766" w14:textId="77777777" w:rsidR="00A54226" w:rsidRDefault="00A54226" w:rsidP="00A035C1">
            <w:pPr>
              <w:pStyle w:val="SingleTxtG"/>
              <w:suppressAutoHyphens/>
              <w:spacing w:line="240" w:lineRule="atLeast"/>
              <w:ind w:left="0"/>
              <w:jc w:val="right"/>
            </w:pPr>
          </w:p>
        </w:tc>
        <w:tc>
          <w:tcPr>
            <w:tcW w:w="5103" w:type="dxa"/>
          </w:tcPr>
          <w:p w14:paraId="4583B767" w14:textId="77777777" w:rsidR="00A54226" w:rsidRPr="005A2F86" w:rsidRDefault="00A54226" w:rsidP="00A035C1">
            <w:pPr>
              <w:pStyle w:val="SingleTxtG"/>
              <w:suppressAutoHyphens/>
              <w:spacing w:line="240" w:lineRule="atLeast"/>
              <w:ind w:left="0" w:right="0"/>
            </w:pPr>
          </w:p>
        </w:tc>
      </w:tr>
      <w:tr w:rsidR="00A54226" w:rsidRPr="00A035C1" w14:paraId="4583B76C" w14:textId="77777777" w:rsidTr="00A035C1">
        <w:tc>
          <w:tcPr>
            <w:tcW w:w="951" w:type="dxa"/>
          </w:tcPr>
          <w:p w14:paraId="4583B769" w14:textId="77777777" w:rsidR="00A54226" w:rsidRDefault="00A54226" w:rsidP="00A035C1">
            <w:pPr>
              <w:pStyle w:val="SingleTxtG"/>
              <w:suppressAutoHyphens/>
              <w:spacing w:line="240" w:lineRule="atLeast"/>
              <w:ind w:left="170" w:right="0"/>
            </w:pPr>
            <w:r w:rsidRPr="005A2F86">
              <w:t>C</w:t>
            </w:r>
            <w:r w:rsidRPr="00A035C1">
              <w:rPr>
                <w:vertAlign w:val="subscript"/>
              </w:rPr>
              <w:t>i</w:t>
            </w:r>
          </w:p>
        </w:tc>
        <w:tc>
          <w:tcPr>
            <w:tcW w:w="353" w:type="dxa"/>
          </w:tcPr>
          <w:p w14:paraId="4583B76A" w14:textId="77777777" w:rsidR="00A54226" w:rsidRDefault="00A54226" w:rsidP="00A035C1">
            <w:pPr>
              <w:pStyle w:val="SingleTxtG"/>
              <w:suppressAutoHyphens/>
              <w:spacing w:line="240" w:lineRule="atLeast"/>
              <w:ind w:left="0"/>
              <w:jc w:val="right"/>
            </w:pPr>
            <w:r w:rsidRPr="005A2F86">
              <w:t>=</w:t>
            </w:r>
          </w:p>
        </w:tc>
        <w:tc>
          <w:tcPr>
            <w:tcW w:w="5103" w:type="dxa"/>
          </w:tcPr>
          <w:p w14:paraId="4583B76B" w14:textId="77777777" w:rsidR="00A54226" w:rsidRPr="005A2F86" w:rsidRDefault="00A54226" w:rsidP="00A035C1">
            <w:pPr>
              <w:pStyle w:val="SingleTxtG"/>
              <w:suppressAutoHyphens/>
              <w:spacing w:line="240" w:lineRule="atLeast"/>
              <w:ind w:left="0" w:right="0"/>
            </w:pPr>
            <w:r w:rsidRPr="005A2F86">
              <w:t>a discrete measurement of particle concentration in the diluted gas exhaust from the particle counter expressed in particles per cubic centimetre and corrected for coincidence,</w:t>
            </w:r>
          </w:p>
        </w:tc>
      </w:tr>
      <w:tr w:rsidR="00A54226" w:rsidRPr="00A035C1" w14:paraId="4583B770" w14:textId="77777777" w:rsidTr="00A035C1">
        <w:tc>
          <w:tcPr>
            <w:tcW w:w="951" w:type="dxa"/>
          </w:tcPr>
          <w:p w14:paraId="4583B76D" w14:textId="77777777" w:rsidR="00A54226" w:rsidRPr="005A2F86" w:rsidRDefault="00A54226" w:rsidP="00A035C1">
            <w:pPr>
              <w:pStyle w:val="SingleTxtG"/>
              <w:suppressAutoHyphens/>
              <w:spacing w:line="240" w:lineRule="atLeast"/>
              <w:ind w:left="170" w:right="0"/>
            </w:pPr>
            <w:r w:rsidRPr="005A2F86">
              <w:t>n</w:t>
            </w:r>
          </w:p>
        </w:tc>
        <w:tc>
          <w:tcPr>
            <w:tcW w:w="353" w:type="dxa"/>
          </w:tcPr>
          <w:p w14:paraId="4583B76E" w14:textId="77777777" w:rsidR="00A54226" w:rsidRPr="005A2F86" w:rsidRDefault="00A54226" w:rsidP="00A035C1">
            <w:pPr>
              <w:pStyle w:val="SingleTxtG"/>
              <w:suppressAutoHyphens/>
              <w:spacing w:line="240" w:lineRule="atLeast"/>
              <w:ind w:left="0"/>
              <w:jc w:val="right"/>
            </w:pPr>
            <w:r>
              <w:t>=</w:t>
            </w:r>
          </w:p>
        </w:tc>
        <w:tc>
          <w:tcPr>
            <w:tcW w:w="5103" w:type="dxa"/>
          </w:tcPr>
          <w:p w14:paraId="4583B76F" w14:textId="77777777" w:rsidR="00A54226" w:rsidRPr="005A2F86" w:rsidRDefault="00A54226" w:rsidP="00A035C1">
            <w:pPr>
              <w:pStyle w:val="SingleTxtG"/>
              <w:suppressAutoHyphens/>
              <w:spacing w:line="240" w:lineRule="atLeast"/>
              <w:ind w:left="0" w:right="0"/>
            </w:pPr>
            <w:r w:rsidRPr="005A2F86">
              <w:t>total number of discrete particle concentration measurements made during the operating cycle</w:t>
            </w:r>
            <w:r>
              <w:t>,</w:t>
            </w:r>
          </w:p>
        </w:tc>
      </w:tr>
      <w:tr w:rsidR="00A54226" w:rsidRPr="00A035C1" w14:paraId="4583B774" w14:textId="77777777" w:rsidTr="00A035C1">
        <w:tc>
          <w:tcPr>
            <w:tcW w:w="951" w:type="dxa"/>
          </w:tcPr>
          <w:p w14:paraId="4583B771" w14:textId="77777777" w:rsidR="00A54226" w:rsidRPr="005A2F86" w:rsidRDefault="00A54226" w:rsidP="00A035C1">
            <w:pPr>
              <w:pStyle w:val="SingleTxtG"/>
              <w:suppressAutoHyphens/>
              <w:spacing w:line="240" w:lineRule="atLeast"/>
              <w:ind w:left="170" w:right="0"/>
            </w:pPr>
            <w:r w:rsidRPr="005A2F86">
              <w:t>n</w:t>
            </w:r>
          </w:p>
        </w:tc>
        <w:tc>
          <w:tcPr>
            <w:tcW w:w="353" w:type="dxa"/>
          </w:tcPr>
          <w:p w14:paraId="4583B772" w14:textId="77777777" w:rsidR="00A54226" w:rsidRDefault="00A54226" w:rsidP="00A035C1">
            <w:pPr>
              <w:pStyle w:val="SingleTxtG"/>
              <w:suppressAutoHyphens/>
              <w:spacing w:line="240" w:lineRule="atLeast"/>
              <w:ind w:left="0"/>
              <w:jc w:val="right"/>
            </w:pPr>
          </w:p>
        </w:tc>
        <w:tc>
          <w:tcPr>
            <w:tcW w:w="5103" w:type="dxa"/>
          </w:tcPr>
          <w:p w14:paraId="4583B773" w14:textId="77777777" w:rsidR="00A54226" w:rsidRPr="005A2F86" w:rsidRDefault="00A54226" w:rsidP="00A035C1">
            <w:pPr>
              <w:pStyle w:val="SingleTxtG"/>
              <w:suppressAutoHyphens/>
              <w:spacing w:line="240" w:lineRule="atLeast"/>
              <w:ind w:left="0" w:right="0"/>
            </w:pPr>
            <w:r w:rsidRPr="005A2F86">
              <w:t>shall be calculated from the following equation:</w:t>
            </w:r>
          </w:p>
        </w:tc>
      </w:tr>
      <w:tr w:rsidR="00A54226" w:rsidRPr="00A035C1" w14:paraId="4583B778" w14:textId="77777777" w:rsidTr="00A035C1">
        <w:tc>
          <w:tcPr>
            <w:tcW w:w="951" w:type="dxa"/>
          </w:tcPr>
          <w:p w14:paraId="4583B775" w14:textId="77777777" w:rsidR="00A54226" w:rsidRPr="005A2F86" w:rsidRDefault="00A54226" w:rsidP="00A035C1">
            <w:pPr>
              <w:pStyle w:val="SingleTxtG"/>
              <w:suppressAutoHyphens/>
              <w:spacing w:line="240" w:lineRule="atLeast"/>
              <w:ind w:left="170" w:right="0"/>
            </w:pPr>
          </w:p>
        </w:tc>
        <w:tc>
          <w:tcPr>
            <w:tcW w:w="353" w:type="dxa"/>
          </w:tcPr>
          <w:p w14:paraId="4583B776" w14:textId="77777777" w:rsidR="00A54226" w:rsidRDefault="00A54226" w:rsidP="00A035C1">
            <w:pPr>
              <w:pStyle w:val="SingleTxtG"/>
              <w:suppressAutoHyphens/>
              <w:spacing w:line="240" w:lineRule="atLeast"/>
              <w:ind w:left="0"/>
              <w:jc w:val="right"/>
            </w:pPr>
          </w:p>
        </w:tc>
        <w:tc>
          <w:tcPr>
            <w:tcW w:w="5103" w:type="dxa"/>
          </w:tcPr>
          <w:p w14:paraId="4583B777" w14:textId="455E040B" w:rsidR="00A54226" w:rsidRPr="00A035C1" w:rsidRDefault="00E040E0" w:rsidP="00A035C1">
            <w:pPr>
              <w:pStyle w:val="SingleTxtG"/>
              <w:suppressAutoHyphens/>
              <w:spacing w:line="240" w:lineRule="atLeast"/>
              <w:ind w:left="0" w:right="0"/>
              <w:rPr>
                <w:sz w:val="18"/>
                <w:szCs w:val="18"/>
              </w:rPr>
            </w:pPr>
            <w:r w:rsidRPr="00A035C1">
              <w:rPr>
                <w:noProof/>
                <w:position w:val="-4"/>
                <w:sz w:val="18"/>
                <w:szCs w:val="18"/>
              </w:rPr>
            </w:r>
            <w:r w:rsidR="00E040E0" w:rsidRPr="00A035C1">
              <w:rPr>
                <w:noProof/>
                <w:position w:val="-4"/>
                <w:sz w:val="18"/>
                <w:szCs w:val="18"/>
              </w:rPr>
              <w:object w:dxaOrig="760" w:dyaOrig="240" w14:anchorId="2748DE33">
                <v:shape id="_x0000_i1242" type="#_x0000_t75" alt="" style="width:38.2pt;height:12.2pt;mso-width-percent:0;mso-height-percent:0;mso-width-percent:0;mso-height-percent:0" o:ole="" fillcolor="window">
                  <v:imagedata r:id="rId171" o:title=""/>
                </v:shape>
                <o:OLEObject Type="Embed" ProgID="Equation.3" ShapeID="_x0000_i1242" DrawAspect="Content" ObjectID="_1700046473" r:id="rId172"/>
              </w:object>
            </w:r>
          </w:p>
        </w:tc>
      </w:tr>
      <w:tr w:rsidR="00A54226" w:rsidRPr="00A035C1" w14:paraId="4583B77A" w14:textId="77777777" w:rsidTr="00A035C1">
        <w:tc>
          <w:tcPr>
            <w:tcW w:w="6407" w:type="dxa"/>
            <w:gridSpan w:val="3"/>
          </w:tcPr>
          <w:p w14:paraId="4583B779" w14:textId="77777777" w:rsidR="00A54226" w:rsidRPr="005A2F86" w:rsidRDefault="00A54226" w:rsidP="00A035C1">
            <w:pPr>
              <w:pStyle w:val="SingleTxtG"/>
              <w:suppressAutoHyphens/>
              <w:spacing w:line="240" w:lineRule="atLeast"/>
              <w:ind w:left="0" w:right="0"/>
            </w:pPr>
          </w:p>
        </w:tc>
      </w:tr>
      <w:tr w:rsidR="00A54226" w:rsidRPr="00A035C1" w14:paraId="4583B77E" w14:textId="77777777" w:rsidTr="00A035C1">
        <w:tc>
          <w:tcPr>
            <w:tcW w:w="951" w:type="dxa"/>
          </w:tcPr>
          <w:p w14:paraId="4583B77B" w14:textId="77777777" w:rsidR="00A54226" w:rsidRPr="005A2F86" w:rsidRDefault="00A54226" w:rsidP="00A035C1">
            <w:pPr>
              <w:pStyle w:val="SingleTxtG"/>
              <w:suppressAutoHyphens/>
              <w:spacing w:line="240" w:lineRule="atLeast"/>
              <w:ind w:left="170" w:right="0"/>
            </w:pPr>
            <w:r>
              <w:t>W</w:t>
            </w:r>
            <w:r w:rsidRPr="005A2F86">
              <w:t>here:</w:t>
            </w:r>
          </w:p>
        </w:tc>
        <w:tc>
          <w:tcPr>
            <w:tcW w:w="353" w:type="dxa"/>
          </w:tcPr>
          <w:p w14:paraId="4583B77C" w14:textId="77777777" w:rsidR="00A54226" w:rsidRDefault="00A54226" w:rsidP="00A035C1">
            <w:pPr>
              <w:pStyle w:val="SingleTxtG"/>
              <w:suppressAutoHyphens/>
              <w:spacing w:line="240" w:lineRule="atLeast"/>
              <w:ind w:left="0"/>
              <w:jc w:val="right"/>
            </w:pPr>
          </w:p>
        </w:tc>
        <w:tc>
          <w:tcPr>
            <w:tcW w:w="5103" w:type="dxa"/>
          </w:tcPr>
          <w:p w14:paraId="4583B77D" w14:textId="77777777" w:rsidR="00A54226" w:rsidRPr="005A2F86" w:rsidRDefault="00A54226" w:rsidP="00A035C1">
            <w:pPr>
              <w:pStyle w:val="SingleTxtG"/>
              <w:suppressAutoHyphens/>
              <w:spacing w:line="240" w:lineRule="atLeast"/>
              <w:ind w:left="0" w:right="0"/>
            </w:pPr>
          </w:p>
        </w:tc>
      </w:tr>
      <w:tr w:rsidR="00A54226" w:rsidRPr="00A035C1" w14:paraId="4583B782" w14:textId="77777777" w:rsidTr="00A035C1">
        <w:tc>
          <w:tcPr>
            <w:tcW w:w="951" w:type="dxa"/>
          </w:tcPr>
          <w:p w14:paraId="4583B77F" w14:textId="77777777" w:rsidR="00A54226" w:rsidRDefault="00A54226" w:rsidP="00A035C1">
            <w:pPr>
              <w:pStyle w:val="SingleTxtG"/>
              <w:suppressAutoHyphens/>
              <w:spacing w:line="240" w:lineRule="atLeast"/>
              <w:ind w:left="170" w:right="0"/>
            </w:pPr>
            <w:r w:rsidRPr="005A2F86">
              <w:t>T</w:t>
            </w:r>
          </w:p>
        </w:tc>
        <w:tc>
          <w:tcPr>
            <w:tcW w:w="353" w:type="dxa"/>
          </w:tcPr>
          <w:p w14:paraId="4583B780" w14:textId="77777777" w:rsidR="00A54226" w:rsidRDefault="00A54226" w:rsidP="00A035C1">
            <w:pPr>
              <w:pStyle w:val="SingleTxtG"/>
              <w:suppressAutoHyphens/>
              <w:spacing w:line="240" w:lineRule="atLeast"/>
              <w:ind w:left="0"/>
              <w:jc w:val="right"/>
            </w:pPr>
            <w:r>
              <w:t>=</w:t>
            </w:r>
          </w:p>
        </w:tc>
        <w:tc>
          <w:tcPr>
            <w:tcW w:w="5103" w:type="dxa"/>
          </w:tcPr>
          <w:p w14:paraId="4583B781" w14:textId="77777777" w:rsidR="00A54226" w:rsidRPr="005A2F86" w:rsidRDefault="00A54226" w:rsidP="00A035C1">
            <w:pPr>
              <w:pStyle w:val="SingleTxtG"/>
              <w:suppressAutoHyphens/>
              <w:spacing w:line="240" w:lineRule="atLeast"/>
              <w:ind w:left="0" w:right="0"/>
            </w:pPr>
            <w:r w:rsidRPr="005A2F86">
              <w:t>time duration of the operating cycle expressed in seconds,</w:t>
            </w:r>
          </w:p>
        </w:tc>
      </w:tr>
      <w:tr w:rsidR="00A54226" w:rsidRPr="00A035C1" w14:paraId="4583B786" w14:textId="77777777" w:rsidTr="00A035C1">
        <w:tc>
          <w:tcPr>
            <w:tcW w:w="951" w:type="dxa"/>
          </w:tcPr>
          <w:p w14:paraId="4583B783" w14:textId="77777777" w:rsidR="00A54226" w:rsidRPr="005A2F86" w:rsidRDefault="00A54226" w:rsidP="00A035C1">
            <w:pPr>
              <w:pStyle w:val="SingleTxtG"/>
              <w:suppressAutoHyphens/>
              <w:spacing w:line="240" w:lineRule="atLeast"/>
              <w:ind w:left="170" w:right="0"/>
            </w:pPr>
            <w:r w:rsidRPr="005A2F86">
              <w:t>f</w:t>
            </w:r>
          </w:p>
        </w:tc>
        <w:tc>
          <w:tcPr>
            <w:tcW w:w="353" w:type="dxa"/>
          </w:tcPr>
          <w:p w14:paraId="4583B784" w14:textId="77777777" w:rsidR="00A54226" w:rsidRDefault="00A54226" w:rsidP="00A035C1">
            <w:pPr>
              <w:pStyle w:val="SingleTxtG"/>
              <w:suppressAutoHyphens/>
              <w:spacing w:line="240" w:lineRule="atLeast"/>
              <w:ind w:left="0"/>
              <w:jc w:val="right"/>
            </w:pPr>
            <w:r>
              <w:t>=</w:t>
            </w:r>
          </w:p>
        </w:tc>
        <w:tc>
          <w:tcPr>
            <w:tcW w:w="5103" w:type="dxa"/>
          </w:tcPr>
          <w:p w14:paraId="4583B785" w14:textId="77777777" w:rsidR="00A54226" w:rsidRPr="005A2F86" w:rsidRDefault="00A54226" w:rsidP="00A035C1">
            <w:pPr>
              <w:pStyle w:val="SingleTxtG"/>
              <w:suppressAutoHyphens/>
              <w:spacing w:line="240" w:lineRule="atLeast"/>
              <w:ind w:left="0" w:right="0"/>
            </w:pPr>
            <w:r w:rsidRPr="005A2F86">
              <w:t>data logging frequency of the particle counter expressed in Hz.</w:t>
            </w:r>
          </w:p>
        </w:tc>
      </w:tr>
    </w:tbl>
    <w:p w14:paraId="4583B787" w14:textId="77777777" w:rsidR="00A54226" w:rsidRDefault="00A54226" w:rsidP="00A54226">
      <w:pPr>
        <w:pStyle w:val="SingleTxtG"/>
        <w:ind w:left="2268" w:hanging="1134"/>
      </w:pPr>
    </w:p>
    <w:p w14:paraId="4583B788" w14:textId="77777777" w:rsidR="00A54226" w:rsidRPr="00C43EEA" w:rsidRDefault="00A54226" w:rsidP="00A54226">
      <w:pPr>
        <w:pStyle w:val="SingleTxtG"/>
        <w:ind w:left="2268" w:hanging="1134"/>
      </w:pPr>
      <w:r>
        <w:br w:type="page"/>
      </w:r>
      <w:r w:rsidRPr="00C43EEA">
        <w:lastRenderedPageBreak/>
        <w:t>6.6.9.</w:t>
      </w:r>
      <w:r w:rsidRPr="00C43EEA">
        <w:tab/>
        <w:t>Allowance for mass emissions from vehicles equipped with periodically regenerating devices</w:t>
      </w:r>
    </w:p>
    <w:p w14:paraId="4583B789" w14:textId="77777777" w:rsidR="00A54226" w:rsidRPr="004E4EF7" w:rsidRDefault="00A54226" w:rsidP="00A54226">
      <w:pPr>
        <w:pStyle w:val="SingleTxtG"/>
        <w:ind w:left="2268" w:hanging="1134"/>
      </w:pPr>
      <w:r w:rsidRPr="004E4EF7">
        <w:tab/>
        <w:t>When the vehicle is equipped with a periodically regenerating system as defined in Regulation No. 83, 06 series</w:t>
      </w:r>
      <w:r>
        <w:t xml:space="preserve"> of amendments, Annex 13: </w:t>
      </w:r>
      <w:r w:rsidRPr="004E4EF7">
        <w:t>Emissions test procedure for a vehicle equipped with a periodically regenerating system:</w:t>
      </w:r>
    </w:p>
    <w:p w14:paraId="4583B78A" w14:textId="77777777" w:rsidR="00A54226" w:rsidRPr="004E4EF7" w:rsidRDefault="00A54226" w:rsidP="00A54226">
      <w:pPr>
        <w:pStyle w:val="SingleTxtG"/>
        <w:ind w:left="2268" w:hanging="1134"/>
      </w:pPr>
      <w:r w:rsidRPr="004E4EF7">
        <w:t>6.6.9.1.</w:t>
      </w:r>
      <w:r w:rsidRPr="004E4EF7">
        <w:tab/>
        <w:t>The provisions of Annex 13 shall apply</w:t>
      </w:r>
      <w:r w:rsidRPr="005A2F86">
        <w:t xml:space="preserve"> </w:t>
      </w:r>
      <w:r w:rsidRPr="004E4EF7">
        <w:t>for the purposes of particulate mass measurements only and not particle number measurements.</w:t>
      </w:r>
    </w:p>
    <w:p w14:paraId="4583B78B" w14:textId="77777777" w:rsidR="00A54226" w:rsidRPr="004E4EF7" w:rsidRDefault="00A54226" w:rsidP="00A54226">
      <w:pPr>
        <w:pStyle w:val="SingleTxtG"/>
        <w:ind w:left="2268" w:hanging="1134"/>
      </w:pPr>
      <w:r w:rsidRPr="004E4EF7">
        <w:t>6.6.9.2.</w:t>
      </w:r>
      <w:r w:rsidRPr="004E4EF7">
        <w:tab/>
        <w:t>For particulate mass sampling during a test in which the vehicle undergoes a scheduled regeneration, the filter face temperature shall not exceed 192 °C.</w:t>
      </w:r>
    </w:p>
    <w:p w14:paraId="4583B78C" w14:textId="77777777" w:rsidR="00A54226" w:rsidRPr="005A2F86" w:rsidRDefault="00A54226" w:rsidP="00A54226">
      <w:pPr>
        <w:pStyle w:val="SingleTxtG"/>
        <w:ind w:left="2268" w:hanging="1134"/>
      </w:pPr>
      <w:r w:rsidRPr="004E4EF7">
        <w:t>6.6.9.3.</w:t>
      </w:r>
      <w:r w:rsidRPr="004E4EF7">
        <w:tab/>
        <w:t>F</w:t>
      </w:r>
      <w:r w:rsidRPr="005A2F86">
        <w:t>or particulate mass sampling during a test when the regenerating device is in a stabilized loading condition (</w:t>
      </w:r>
      <w:proofErr w:type="gramStart"/>
      <w:r w:rsidRPr="005A2F86">
        <w:t>i.e.</w:t>
      </w:r>
      <w:proofErr w:type="gramEnd"/>
      <w:r w:rsidRPr="005A2F86">
        <w:t xml:space="preserve"> the vehicle is not undergoing a regeneration), it is recommended that the vehicle has completed &gt; 1/3 of the mileage between scheduled regenerations or that the periodically regenerating device has undergone equivalent loading off the vehicle.</w:t>
      </w:r>
    </w:p>
    <w:p w14:paraId="4583B78D" w14:textId="77777777" w:rsidR="00A54226" w:rsidRPr="004E4EF7" w:rsidRDefault="00A54226" w:rsidP="00A54226">
      <w:pPr>
        <w:pStyle w:val="SingleTxtG"/>
        <w:ind w:left="2268" w:hanging="1134"/>
      </w:pPr>
      <w:r w:rsidRPr="004E4EF7">
        <w:tab/>
        <w:t>For the purposes of Conformity of Production testing, the manufacturer may ensure that this is included within the evolution coefficient.</w:t>
      </w:r>
      <w:r>
        <w:t xml:space="preserve"> </w:t>
      </w:r>
      <w:r w:rsidRPr="004E4EF7">
        <w:t>In this case, paragraph 8.2.3.2.2. of this Regulation is replaced by paragraph 6.6.9.3.1. of this annex.</w:t>
      </w:r>
    </w:p>
    <w:p w14:paraId="4583B78E" w14:textId="77777777" w:rsidR="00A54226" w:rsidRPr="004E4EF7" w:rsidRDefault="00A54226" w:rsidP="00A54226">
      <w:pPr>
        <w:pStyle w:val="SingleTxtG"/>
        <w:ind w:left="2268" w:hanging="1134"/>
      </w:pPr>
      <w:r w:rsidRPr="004E4EF7">
        <w:t>6.6.9.3.1.</w:t>
      </w:r>
      <w:r w:rsidRPr="004E4EF7">
        <w:tab/>
      </w:r>
      <w:r w:rsidRPr="005A2F86">
        <w:t xml:space="preserve">If the manufacturer wishes to run in the vehicles, ("x" km, where x </w:t>
      </w:r>
      <w:r w:rsidRPr="005A2F86">
        <w:sym w:font="Symbol" w:char="F0A3"/>
      </w:r>
      <w:r>
        <w:t> </w:t>
      </w:r>
      <w:r w:rsidRPr="005A2F86">
        <w:t xml:space="preserve">3,000 km for vehicles equipped with a positive ignition engine and x </w:t>
      </w:r>
      <w:r w:rsidRPr="005A2F86">
        <w:sym w:font="Symbol" w:char="F0A3"/>
      </w:r>
      <w:r>
        <w:t> </w:t>
      </w:r>
      <w:r w:rsidRPr="005A2F86">
        <w:t>15,000 km for vehicles equipped with a compression ignition engine and where the vehicle is at &gt; 1/3 distance between successive regenerations), the procedure will be as follows:</w:t>
      </w:r>
    </w:p>
    <w:p w14:paraId="4583B78F" w14:textId="77777777" w:rsidR="00A54226" w:rsidRPr="005A2F86" w:rsidRDefault="00A54226" w:rsidP="00A54226">
      <w:pPr>
        <w:pStyle w:val="SingleTxtG"/>
        <w:ind w:left="2268" w:hanging="1134"/>
      </w:pPr>
      <w:r w:rsidRPr="005A2F86">
        <w:tab/>
        <w:t>(a)</w:t>
      </w:r>
      <w:r w:rsidRPr="005A2F86">
        <w:tab/>
        <w:t xml:space="preserve">The pollutant emissions (type I) will be measured at zero and at "x" </w:t>
      </w:r>
      <w:r>
        <w:tab/>
      </w:r>
      <w:r>
        <w:tab/>
      </w:r>
      <w:r w:rsidRPr="005A2F86">
        <w:t>km on the first tes</w:t>
      </w:r>
      <w:r>
        <w:t>ted vehicle;</w:t>
      </w:r>
    </w:p>
    <w:p w14:paraId="4583B790" w14:textId="77777777" w:rsidR="00A54226" w:rsidRPr="005A2F86" w:rsidRDefault="00A54226" w:rsidP="00A54226">
      <w:pPr>
        <w:pStyle w:val="SingleTxtG"/>
        <w:ind w:left="2268" w:hanging="1134"/>
      </w:pPr>
      <w:r w:rsidRPr="005A2F86">
        <w:tab/>
        <w:t>(b)</w:t>
      </w:r>
      <w:r w:rsidRPr="005A2F86">
        <w:tab/>
        <w:t xml:space="preserve">The evolution coefficient of the emissions between zero and "x" km </w:t>
      </w:r>
      <w:r>
        <w:tab/>
      </w:r>
      <w:r>
        <w:tab/>
      </w:r>
      <w:r w:rsidRPr="005A2F86">
        <w:t>will be calculated for each of the pollutants:</w:t>
      </w:r>
    </w:p>
    <w:p w14:paraId="4583B791" w14:textId="42CDFF86" w:rsidR="00A54226" w:rsidRPr="005A2F86" w:rsidRDefault="00A54226" w:rsidP="00A54226">
      <w:pPr>
        <w:pStyle w:val="SingleTxtG"/>
        <w:ind w:left="2268" w:hanging="1134"/>
      </w:pPr>
      <w:r w:rsidRPr="005A2F86">
        <w:tab/>
      </w:r>
      <w:r w:rsidR="00E040E0" w:rsidRPr="00B646B7">
        <w:rPr>
          <w:noProof/>
          <w:position w:val="-26"/>
        </w:rPr>
      </w:r>
      <w:r w:rsidR="00E040E0" w:rsidRPr="00B646B7">
        <w:rPr>
          <w:noProof/>
          <w:position w:val="-26"/>
        </w:rPr>
        <w:object w:dxaOrig="3760" w:dyaOrig="600" w14:anchorId="2A196627">
          <v:shape id="_x0000_i1241" type="#_x0000_t75" alt="" style="width:188.85pt;height:29.9pt;mso-width-percent:0;mso-height-percent:0;mso-width-percent:0;mso-height-percent:0" o:ole="">
            <v:imagedata r:id="rId173" o:title=""/>
          </v:shape>
          <o:OLEObject Type="Embed" ProgID="Equation.3" ShapeID="_x0000_i1241" DrawAspect="Content" ObjectID="_1700046474" r:id="rId174"/>
        </w:object>
      </w:r>
    </w:p>
    <w:p w14:paraId="4583B792" w14:textId="77777777" w:rsidR="00A54226" w:rsidRPr="005A2F86" w:rsidRDefault="00A54226" w:rsidP="00A54226">
      <w:pPr>
        <w:pStyle w:val="SingleTxtG"/>
        <w:ind w:left="2268" w:hanging="1134"/>
      </w:pPr>
      <w:r w:rsidRPr="005A2F86">
        <w:tab/>
        <w:t>This may be less than 1,</w:t>
      </w:r>
    </w:p>
    <w:p w14:paraId="4583B793" w14:textId="77777777" w:rsidR="00A54226" w:rsidRPr="005A2F86" w:rsidRDefault="00A54226" w:rsidP="00A54226">
      <w:pPr>
        <w:pStyle w:val="SingleTxtG"/>
        <w:ind w:left="2268" w:hanging="1134"/>
      </w:pPr>
      <w:r w:rsidRPr="005A2F86">
        <w:tab/>
        <w:t>(a)</w:t>
      </w:r>
      <w:r w:rsidRPr="005A2F86">
        <w:tab/>
        <w:t xml:space="preserve">The other vehicles will not be run in, but their zero km emissions will </w:t>
      </w:r>
      <w:r>
        <w:tab/>
      </w:r>
      <w:r>
        <w:tab/>
      </w:r>
      <w:r w:rsidRPr="005A2F86">
        <w:t>be multiplied by the evolution coefficient.</w:t>
      </w:r>
    </w:p>
    <w:p w14:paraId="4583B794" w14:textId="77777777" w:rsidR="00A54226" w:rsidRPr="005A2F86" w:rsidRDefault="00A54226" w:rsidP="00A54226">
      <w:pPr>
        <w:pStyle w:val="SingleTxtG"/>
        <w:ind w:left="2268" w:hanging="1134"/>
      </w:pPr>
      <w:r w:rsidRPr="005A2F86">
        <w:tab/>
        <w:t>In this case, the values to be taken will be:</w:t>
      </w:r>
    </w:p>
    <w:p w14:paraId="4583B795" w14:textId="77777777" w:rsidR="00A54226" w:rsidRPr="005A2F86" w:rsidRDefault="00A54226" w:rsidP="00A54226">
      <w:pPr>
        <w:pStyle w:val="SingleTxtG"/>
        <w:ind w:left="2268" w:hanging="1134"/>
      </w:pPr>
      <w:r w:rsidRPr="005A2F86">
        <w:tab/>
        <w:t>(a)</w:t>
      </w:r>
      <w:r w:rsidRPr="005A2F86">
        <w:tab/>
        <w:t xml:space="preserve">The values </w:t>
      </w:r>
      <w:r>
        <w:t>at "x" km for the first vehicle;</w:t>
      </w:r>
    </w:p>
    <w:p w14:paraId="4583B796" w14:textId="77777777" w:rsidR="00A54226" w:rsidRPr="005A2F86" w:rsidRDefault="00A54226" w:rsidP="00A54226">
      <w:pPr>
        <w:pStyle w:val="SingleTxtG"/>
        <w:ind w:left="2268" w:hanging="1134"/>
      </w:pPr>
      <w:r w:rsidRPr="005A2F86">
        <w:tab/>
        <w:t>(b)</w:t>
      </w:r>
      <w:r w:rsidRPr="005A2F86">
        <w:tab/>
        <w:t xml:space="preserve">The values at zero km multiplied by the evolution coefficient for the </w:t>
      </w:r>
      <w:r>
        <w:tab/>
      </w:r>
      <w:r>
        <w:tab/>
      </w:r>
      <w:r w:rsidRPr="005A2F86">
        <w:t>other vehicles.</w:t>
      </w:r>
    </w:p>
    <w:p w14:paraId="4583B797" w14:textId="77777777" w:rsidR="00A54226" w:rsidRPr="005A2F86" w:rsidRDefault="00A54226" w:rsidP="00A54226">
      <w:pPr>
        <w:pStyle w:val="SingleTxtG"/>
        <w:ind w:left="2268" w:hanging="1134"/>
      </w:pPr>
    </w:p>
    <w:p w14:paraId="4583B798" w14:textId="77777777" w:rsidR="00A54226" w:rsidRPr="005A2F86" w:rsidRDefault="00A54226" w:rsidP="00A54226">
      <w:pPr>
        <w:pStyle w:val="SingleTxtG"/>
        <w:ind w:left="2268" w:hanging="1134"/>
        <w:sectPr w:rsidR="00A54226" w:rsidRPr="005A2F86" w:rsidSect="00F85DF1">
          <w:headerReference w:type="even" r:id="rId175"/>
          <w:headerReference w:type="default" r:id="rId176"/>
          <w:footerReference w:type="even" r:id="rId177"/>
          <w:footerReference w:type="default" r:id="rId178"/>
          <w:headerReference w:type="first" r:id="rId179"/>
          <w:endnotePr>
            <w:numFmt w:val="decimal"/>
          </w:endnotePr>
          <w:pgSz w:w="11907" w:h="16840" w:code="9"/>
          <w:pgMar w:top="1701" w:right="1134" w:bottom="2268" w:left="1134" w:header="964" w:footer="1701" w:gutter="0"/>
          <w:cols w:space="708"/>
          <w:docGrid w:linePitch="360"/>
        </w:sectPr>
      </w:pPr>
    </w:p>
    <w:p w14:paraId="4583B799" w14:textId="0C99ACA3" w:rsidR="00A54226" w:rsidRPr="00B646B7" w:rsidRDefault="00A54226" w:rsidP="00A54226">
      <w:pPr>
        <w:pStyle w:val="Heading1"/>
      </w:pPr>
      <w:r w:rsidRPr="00B646B7">
        <w:lastRenderedPageBreak/>
        <w:t>Table 1</w:t>
      </w:r>
    </w:p>
    <w:p w14:paraId="4583B79A" w14:textId="77777777" w:rsidR="00A54226" w:rsidRPr="00B646B7" w:rsidRDefault="00A54226" w:rsidP="00A54226">
      <w:pPr>
        <w:pStyle w:val="SingleTxtG"/>
        <w:rPr>
          <w:b/>
        </w:rPr>
      </w:pPr>
      <w:r w:rsidRPr="00B646B7">
        <w:rPr>
          <w:b/>
        </w:rPr>
        <w:t>Elementary urban operating cycle on the chassis dynamometer (Part One)</w:t>
      </w:r>
    </w:p>
    <w:tbl>
      <w:tblPr>
        <w:tblW w:w="13211" w:type="dxa"/>
        <w:tblInd w:w="826" w:type="dxa"/>
        <w:tblLayout w:type="fixed"/>
        <w:tblCellMar>
          <w:left w:w="113" w:type="dxa"/>
          <w:right w:w="28" w:type="dxa"/>
        </w:tblCellMar>
        <w:tblLook w:val="0000" w:firstRow="0" w:lastRow="0" w:firstColumn="0" w:lastColumn="0" w:noHBand="0" w:noVBand="0"/>
      </w:tblPr>
      <w:tblGrid>
        <w:gridCol w:w="956"/>
        <w:gridCol w:w="2870"/>
        <w:gridCol w:w="957"/>
        <w:gridCol w:w="1587"/>
        <w:gridCol w:w="827"/>
        <w:gridCol w:w="1062"/>
        <w:gridCol w:w="1180"/>
        <w:gridCol w:w="1415"/>
        <w:gridCol w:w="2357"/>
      </w:tblGrid>
      <w:tr w:rsidR="00254DDF" w:rsidRPr="00DB578C" w14:paraId="4583B7A4" w14:textId="77777777" w:rsidTr="00340D11">
        <w:trPr>
          <w:tblHeader/>
        </w:trPr>
        <w:tc>
          <w:tcPr>
            <w:tcW w:w="956" w:type="dxa"/>
            <w:vMerge w:val="restart"/>
            <w:tcBorders>
              <w:top w:val="single" w:sz="7" w:space="0" w:color="000000"/>
              <w:left w:val="single" w:sz="7" w:space="0" w:color="000000"/>
              <w:bottom w:val="nil"/>
              <w:right w:val="single" w:sz="7" w:space="0" w:color="000000"/>
            </w:tcBorders>
          </w:tcPr>
          <w:p w14:paraId="4583B79B" w14:textId="1144F908" w:rsidR="00A54226" w:rsidRPr="00C23EFD" w:rsidRDefault="009E7D44" w:rsidP="00954F77">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both"/>
              <w:rPr>
                <w:i/>
                <w:sz w:val="16"/>
                <w:szCs w:val="16"/>
              </w:rPr>
            </w:pPr>
            <w:r>
              <w:rPr>
                <w:i/>
                <w:sz w:val="16"/>
                <w:szCs w:val="16"/>
              </w:rPr>
              <w:tab/>
            </w:r>
          </w:p>
        </w:tc>
        <w:tc>
          <w:tcPr>
            <w:tcW w:w="2870" w:type="dxa"/>
            <w:vMerge w:val="restart"/>
            <w:tcBorders>
              <w:top w:val="single" w:sz="7" w:space="0" w:color="000000"/>
              <w:left w:val="single" w:sz="7" w:space="0" w:color="000000"/>
              <w:bottom w:val="nil"/>
              <w:right w:val="single" w:sz="7" w:space="0" w:color="000000"/>
            </w:tcBorders>
          </w:tcPr>
          <w:p w14:paraId="4583B79C" w14:textId="77777777" w:rsidR="00A54226" w:rsidRPr="00C23EFD" w:rsidRDefault="00A54226" w:rsidP="00954F77">
            <w:pPr>
              <w:keepLines/>
              <w:pBdr>
                <w:top w:val="single" w:sz="6" w:space="0" w:color="FFFFFF"/>
                <w:left w:val="single" w:sz="6" w:space="0" w:color="FFFFFF"/>
                <w:bottom w:val="single" w:sz="6" w:space="0" w:color="FFFFFF"/>
                <w:right w:val="single" w:sz="6" w:space="0" w:color="FFFFFF"/>
              </w:pBdr>
              <w:tabs>
                <w:tab w:val="left" w:pos="1417"/>
                <w:tab w:val="left" w:pos="2097"/>
                <w:tab w:val="left" w:pos="3062"/>
                <w:tab w:val="left" w:pos="5014"/>
                <w:tab w:val="left" w:pos="5952"/>
                <w:tab w:val="left" w:pos="6632"/>
                <w:tab w:val="left" w:pos="7174"/>
                <w:tab w:val="left" w:pos="7894"/>
                <w:tab w:val="left" w:pos="8614"/>
                <w:tab w:val="left" w:pos="9334"/>
              </w:tabs>
              <w:spacing w:before="80" w:after="80"/>
              <w:ind w:left="16" w:hanging="16"/>
              <w:jc w:val="both"/>
              <w:rPr>
                <w:i/>
                <w:sz w:val="16"/>
                <w:szCs w:val="16"/>
              </w:rPr>
            </w:pPr>
            <w:r w:rsidRPr="00C23EFD">
              <w:rPr>
                <w:i/>
                <w:sz w:val="16"/>
                <w:szCs w:val="16"/>
              </w:rPr>
              <w:t>Operation</w:t>
            </w:r>
          </w:p>
        </w:tc>
        <w:tc>
          <w:tcPr>
            <w:tcW w:w="957" w:type="dxa"/>
            <w:vMerge w:val="restart"/>
            <w:tcBorders>
              <w:top w:val="single" w:sz="7" w:space="0" w:color="000000"/>
              <w:left w:val="single" w:sz="7" w:space="0" w:color="000000"/>
              <w:bottom w:val="nil"/>
              <w:right w:val="single" w:sz="7" w:space="0" w:color="000000"/>
            </w:tcBorders>
          </w:tcPr>
          <w:p w14:paraId="4583B79D" w14:textId="77777777" w:rsidR="00A54226" w:rsidRPr="00C23EFD" w:rsidRDefault="00A54226" w:rsidP="00954F77">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i/>
                <w:sz w:val="16"/>
                <w:szCs w:val="16"/>
              </w:rPr>
            </w:pPr>
            <w:r w:rsidRPr="00C23EFD">
              <w:rPr>
                <w:i/>
                <w:sz w:val="16"/>
                <w:szCs w:val="16"/>
              </w:rPr>
              <w:t>Phase</w:t>
            </w:r>
          </w:p>
        </w:tc>
        <w:tc>
          <w:tcPr>
            <w:tcW w:w="1587" w:type="dxa"/>
            <w:vMerge w:val="restart"/>
            <w:tcBorders>
              <w:top w:val="single" w:sz="7" w:space="0" w:color="000000"/>
              <w:left w:val="single" w:sz="7" w:space="0" w:color="000000"/>
              <w:bottom w:val="nil"/>
              <w:right w:val="single" w:sz="7" w:space="0" w:color="000000"/>
            </w:tcBorders>
          </w:tcPr>
          <w:p w14:paraId="4583B79E" w14:textId="77777777" w:rsidR="00A54226" w:rsidRPr="00C23EFD" w:rsidRDefault="00A54226" w:rsidP="00954F77">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69" w:right="57"/>
              <w:jc w:val="right"/>
              <w:rPr>
                <w:i/>
                <w:sz w:val="16"/>
                <w:szCs w:val="16"/>
              </w:rPr>
            </w:pPr>
            <w:r w:rsidRPr="00C23EFD">
              <w:rPr>
                <w:i/>
                <w:sz w:val="16"/>
                <w:szCs w:val="16"/>
              </w:rPr>
              <w:t>Acceleration (m/s</w:t>
            </w:r>
            <w:r w:rsidRPr="00C23EFD">
              <w:rPr>
                <w:i/>
                <w:sz w:val="16"/>
                <w:szCs w:val="16"/>
                <w:vertAlign w:val="superscript"/>
              </w:rPr>
              <w:t>2</w:t>
            </w:r>
            <w:r w:rsidRPr="00C23EFD">
              <w:rPr>
                <w:i/>
                <w:sz w:val="16"/>
                <w:szCs w:val="16"/>
              </w:rPr>
              <w:t>)</w:t>
            </w:r>
          </w:p>
        </w:tc>
        <w:tc>
          <w:tcPr>
            <w:tcW w:w="827" w:type="dxa"/>
            <w:vMerge w:val="restart"/>
            <w:tcBorders>
              <w:top w:val="single" w:sz="7" w:space="0" w:color="000000"/>
              <w:left w:val="single" w:sz="7" w:space="0" w:color="000000"/>
              <w:bottom w:val="nil"/>
              <w:right w:val="single" w:sz="7" w:space="0" w:color="000000"/>
            </w:tcBorders>
          </w:tcPr>
          <w:p w14:paraId="4583B79F" w14:textId="77777777" w:rsidR="00A54226" w:rsidRPr="00C23EFD" w:rsidRDefault="00A54226" w:rsidP="00954F77">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i/>
                <w:sz w:val="16"/>
                <w:szCs w:val="16"/>
              </w:rPr>
            </w:pPr>
            <w:r w:rsidRPr="00C23EFD">
              <w:rPr>
                <w:i/>
                <w:sz w:val="16"/>
                <w:szCs w:val="16"/>
              </w:rPr>
              <w:t>Speed</w:t>
            </w:r>
          </w:p>
          <w:p w14:paraId="4583B7A0" w14:textId="77777777" w:rsidR="00A54226" w:rsidRPr="00C23EFD" w:rsidRDefault="00A54226" w:rsidP="00954F77">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i/>
                <w:sz w:val="16"/>
                <w:szCs w:val="16"/>
              </w:rPr>
            </w:pPr>
            <w:r w:rsidRPr="00C23EFD">
              <w:rPr>
                <w:i/>
                <w:sz w:val="16"/>
                <w:szCs w:val="16"/>
              </w:rPr>
              <w:t>(km/h)</w:t>
            </w:r>
          </w:p>
        </w:tc>
        <w:tc>
          <w:tcPr>
            <w:tcW w:w="2242" w:type="dxa"/>
            <w:gridSpan w:val="2"/>
            <w:tcBorders>
              <w:top w:val="single" w:sz="7" w:space="0" w:color="000000"/>
              <w:left w:val="single" w:sz="7" w:space="0" w:color="000000"/>
              <w:bottom w:val="single" w:sz="7" w:space="0" w:color="000000"/>
              <w:right w:val="single" w:sz="7" w:space="0" w:color="000000"/>
            </w:tcBorders>
          </w:tcPr>
          <w:p w14:paraId="4583B7A1" w14:textId="77777777" w:rsidR="00A54226" w:rsidRPr="00C23EFD" w:rsidRDefault="00A54226" w:rsidP="00954F77">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i/>
                <w:sz w:val="16"/>
                <w:szCs w:val="16"/>
              </w:rPr>
            </w:pPr>
            <w:r w:rsidRPr="00C23EFD">
              <w:rPr>
                <w:i/>
                <w:sz w:val="16"/>
                <w:szCs w:val="16"/>
              </w:rPr>
              <w:t>Duration of each</w:t>
            </w:r>
          </w:p>
        </w:tc>
        <w:tc>
          <w:tcPr>
            <w:tcW w:w="1415" w:type="dxa"/>
            <w:vMerge w:val="restart"/>
            <w:tcBorders>
              <w:top w:val="single" w:sz="7" w:space="0" w:color="000000"/>
              <w:left w:val="single" w:sz="7" w:space="0" w:color="000000"/>
              <w:bottom w:val="nil"/>
              <w:right w:val="single" w:sz="7" w:space="0" w:color="000000"/>
            </w:tcBorders>
          </w:tcPr>
          <w:p w14:paraId="4583B7A2" w14:textId="77777777" w:rsidR="00A54226" w:rsidRPr="00C23EFD" w:rsidRDefault="00A54226" w:rsidP="00954F77">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6" w:right="57"/>
              <w:jc w:val="right"/>
              <w:rPr>
                <w:i/>
                <w:sz w:val="16"/>
                <w:szCs w:val="16"/>
              </w:rPr>
            </w:pPr>
            <w:r w:rsidRPr="00C23EFD">
              <w:rPr>
                <w:i/>
                <w:sz w:val="16"/>
                <w:szCs w:val="16"/>
              </w:rPr>
              <w:t>Cumulative time (s)</w:t>
            </w:r>
          </w:p>
        </w:tc>
        <w:tc>
          <w:tcPr>
            <w:tcW w:w="2357" w:type="dxa"/>
            <w:vMerge w:val="restart"/>
            <w:tcBorders>
              <w:top w:val="single" w:sz="7" w:space="0" w:color="000000"/>
              <w:left w:val="single" w:sz="7" w:space="0" w:color="000000"/>
              <w:bottom w:val="nil"/>
              <w:right w:val="single" w:sz="7" w:space="0" w:color="000000"/>
            </w:tcBorders>
          </w:tcPr>
          <w:p w14:paraId="4583B7A3" w14:textId="77777777" w:rsidR="00A54226" w:rsidRPr="00C23EFD" w:rsidRDefault="00A54226" w:rsidP="00954F77">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i/>
                <w:sz w:val="16"/>
                <w:szCs w:val="16"/>
              </w:rPr>
            </w:pPr>
            <w:r w:rsidRPr="00C23EFD">
              <w:rPr>
                <w:i/>
                <w:sz w:val="16"/>
                <w:szCs w:val="16"/>
              </w:rPr>
              <w:t>Gear to be used in the case of a manual gearbox</w:t>
            </w:r>
          </w:p>
        </w:tc>
      </w:tr>
      <w:tr w:rsidR="00254DDF" w:rsidRPr="00DB578C" w14:paraId="4583B7AE" w14:textId="77777777" w:rsidTr="00340D11">
        <w:trPr>
          <w:trHeight w:val="266"/>
          <w:tblHeader/>
        </w:trPr>
        <w:tc>
          <w:tcPr>
            <w:tcW w:w="956" w:type="dxa"/>
            <w:vMerge/>
            <w:tcBorders>
              <w:top w:val="nil"/>
              <w:left w:val="single" w:sz="7" w:space="0" w:color="000000"/>
              <w:bottom w:val="single" w:sz="7" w:space="0" w:color="000000"/>
              <w:right w:val="single" w:sz="7" w:space="0" w:color="000000"/>
            </w:tcBorders>
          </w:tcPr>
          <w:p w14:paraId="4583B7A5" w14:textId="77777777" w:rsidR="00A54226" w:rsidRPr="00C23EFD" w:rsidRDefault="00A54226" w:rsidP="00954F77">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both"/>
              <w:rPr>
                <w:i/>
                <w:sz w:val="16"/>
                <w:szCs w:val="16"/>
              </w:rPr>
            </w:pPr>
          </w:p>
        </w:tc>
        <w:tc>
          <w:tcPr>
            <w:tcW w:w="2870" w:type="dxa"/>
            <w:vMerge/>
            <w:tcBorders>
              <w:top w:val="nil"/>
              <w:left w:val="single" w:sz="7" w:space="0" w:color="000000"/>
              <w:bottom w:val="single" w:sz="7" w:space="0" w:color="000000"/>
              <w:right w:val="single" w:sz="7" w:space="0" w:color="000000"/>
            </w:tcBorders>
          </w:tcPr>
          <w:p w14:paraId="4583B7A6" w14:textId="77777777" w:rsidR="00A54226" w:rsidRPr="00C23EFD" w:rsidRDefault="00A54226" w:rsidP="00954F77">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both"/>
              <w:rPr>
                <w:i/>
                <w:sz w:val="16"/>
                <w:szCs w:val="16"/>
              </w:rPr>
            </w:pPr>
          </w:p>
        </w:tc>
        <w:tc>
          <w:tcPr>
            <w:tcW w:w="957" w:type="dxa"/>
            <w:vMerge/>
            <w:tcBorders>
              <w:top w:val="nil"/>
              <w:left w:val="single" w:sz="7" w:space="0" w:color="000000"/>
              <w:bottom w:val="single" w:sz="7" w:space="0" w:color="000000"/>
              <w:right w:val="single" w:sz="7" w:space="0" w:color="000000"/>
            </w:tcBorders>
          </w:tcPr>
          <w:p w14:paraId="4583B7A7" w14:textId="77777777" w:rsidR="00A54226" w:rsidRPr="00C23EFD" w:rsidRDefault="00A54226" w:rsidP="00954F77">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i/>
                <w:sz w:val="16"/>
                <w:szCs w:val="16"/>
              </w:rPr>
            </w:pPr>
          </w:p>
        </w:tc>
        <w:tc>
          <w:tcPr>
            <w:tcW w:w="1587" w:type="dxa"/>
            <w:vMerge/>
            <w:tcBorders>
              <w:top w:val="nil"/>
              <w:left w:val="single" w:sz="7" w:space="0" w:color="000000"/>
              <w:bottom w:val="single" w:sz="7" w:space="0" w:color="000000"/>
              <w:right w:val="single" w:sz="7" w:space="0" w:color="000000"/>
            </w:tcBorders>
          </w:tcPr>
          <w:p w14:paraId="4583B7A8" w14:textId="77777777" w:rsidR="00A54226" w:rsidRPr="00C23EFD" w:rsidRDefault="00A54226" w:rsidP="00954F77">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i/>
                <w:sz w:val="16"/>
                <w:szCs w:val="16"/>
              </w:rPr>
            </w:pPr>
          </w:p>
        </w:tc>
        <w:tc>
          <w:tcPr>
            <w:tcW w:w="827" w:type="dxa"/>
            <w:vMerge/>
            <w:tcBorders>
              <w:top w:val="nil"/>
              <w:left w:val="single" w:sz="7" w:space="0" w:color="000000"/>
              <w:bottom w:val="single" w:sz="7" w:space="0" w:color="000000"/>
              <w:right w:val="single" w:sz="7" w:space="0" w:color="000000"/>
            </w:tcBorders>
          </w:tcPr>
          <w:p w14:paraId="4583B7A9" w14:textId="77777777" w:rsidR="00A54226" w:rsidRPr="00C23EFD" w:rsidRDefault="00A54226" w:rsidP="00954F77">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i/>
                <w:sz w:val="16"/>
                <w:szCs w:val="16"/>
              </w:rPr>
            </w:pPr>
          </w:p>
        </w:tc>
        <w:tc>
          <w:tcPr>
            <w:tcW w:w="1062" w:type="dxa"/>
            <w:tcBorders>
              <w:top w:val="single" w:sz="7" w:space="0" w:color="000000"/>
              <w:left w:val="single" w:sz="7" w:space="0" w:color="000000"/>
              <w:bottom w:val="single" w:sz="7" w:space="0" w:color="000000"/>
              <w:right w:val="single" w:sz="7" w:space="0" w:color="000000"/>
            </w:tcBorders>
          </w:tcPr>
          <w:p w14:paraId="4583B7AA" w14:textId="77777777" w:rsidR="00A54226" w:rsidRPr="00C23EFD" w:rsidRDefault="00A54226" w:rsidP="00954F77">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i/>
                <w:sz w:val="16"/>
                <w:szCs w:val="16"/>
              </w:rPr>
            </w:pPr>
            <w:r w:rsidRPr="00C23EFD">
              <w:rPr>
                <w:i/>
                <w:sz w:val="16"/>
                <w:szCs w:val="16"/>
              </w:rPr>
              <w:t>Operation (s)</w:t>
            </w:r>
          </w:p>
        </w:tc>
        <w:tc>
          <w:tcPr>
            <w:tcW w:w="1180" w:type="dxa"/>
            <w:tcBorders>
              <w:top w:val="single" w:sz="7" w:space="0" w:color="000000"/>
              <w:left w:val="single" w:sz="7" w:space="0" w:color="000000"/>
              <w:bottom w:val="single" w:sz="7" w:space="0" w:color="000000"/>
              <w:right w:val="single" w:sz="7" w:space="0" w:color="000000"/>
            </w:tcBorders>
          </w:tcPr>
          <w:p w14:paraId="4583B7AB" w14:textId="77777777" w:rsidR="00A54226" w:rsidRPr="00C23EFD" w:rsidRDefault="00A54226" w:rsidP="00954F77">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i/>
                <w:sz w:val="16"/>
                <w:szCs w:val="16"/>
              </w:rPr>
            </w:pPr>
            <w:r w:rsidRPr="00C23EFD">
              <w:rPr>
                <w:i/>
                <w:sz w:val="16"/>
                <w:szCs w:val="16"/>
              </w:rPr>
              <w:t>Phase (s)</w:t>
            </w:r>
          </w:p>
        </w:tc>
        <w:tc>
          <w:tcPr>
            <w:tcW w:w="1415" w:type="dxa"/>
            <w:vMerge/>
            <w:tcBorders>
              <w:top w:val="nil"/>
              <w:left w:val="single" w:sz="7" w:space="0" w:color="000000"/>
              <w:bottom w:val="single" w:sz="7" w:space="0" w:color="000000"/>
              <w:right w:val="single" w:sz="7" w:space="0" w:color="000000"/>
            </w:tcBorders>
          </w:tcPr>
          <w:p w14:paraId="4583B7AC" w14:textId="77777777" w:rsidR="00A54226" w:rsidRPr="00DB578C" w:rsidRDefault="00A54226" w:rsidP="00954F77">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sz w:val="18"/>
                <w:szCs w:val="18"/>
              </w:rPr>
            </w:pPr>
          </w:p>
        </w:tc>
        <w:tc>
          <w:tcPr>
            <w:tcW w:w="2357" w:type="dxa"/>
            <w:vMerge/>
            <w:tcBorders>
              <w:top w:val="nil"/>
              <w:left w:val="single" w:sz="7" w:space="0" w:color="000000"/>
              <w:bottom w:val="single" w:sz="7" w:space="0" w:color="000000"/>
              <w:right w:val="single" w:sz="7" w:space="0" w:color="000000"/>
            </w:tcBorders>
          </w:tcPr>
          <w:p w14:paraId="4583B7AD" w14:textId="77777777" w:rsidR="00A54226" w:rsidRPr="00DB578C" w:rsidRDefault="00A54226" w:rsidP="00954F77">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sz w:val="18"/>
                <w:szCs w:val="18"/>
              </w:rPr>
            </w:pPr>
          </w:p>
        </w:tc>
      </w:tr>
      <w:tr w:rsidR="00254DDF" w:rsidRPr="00DB578C" w14:paraId="4583B7B8" w14:textId="77777777" w:rsidTr="00340D11">
        <w:tc>
          <w:tcPr>
            <w:tcW w:w="956" w:type="dxa"/>
            <w:tcBorders>
              <w:top w:val="single" w:sz="7" w:space="0" w:color="000000"/>
              <w:left w:val="single" w:sz="7" w:space="0" w:color="000000"/>
              <w:bottom w:val="single" w:sz="7" w:space="0" w:color="000000"/>
              <w:right w:val="single" w:sz="7" w:space="0" w:color="000000"/>
            </w:tcBorders>
          </w:tcPr>
          <w:p w14:paraId="4583B7AF" w14:textId="77777777" w:rsidR="00A54226" w:rsidRPr="00DB578C" w:rsidRDefault="00A54226" w:rsidP="00954F77">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1</w:t>
            </w:r>
          </w:p>
        </w:tc>
        <w:tc>
          <w:tcPr>
            <w:tcW w:w="2870" w:type="dxa"/>
            <w:tcBorders>
              <w:top w:val="single" w:sz="7" w:space="0" w:color="000000"/>
              <w:left w:val="single" w:sz="7" w:space="0" w:color="000000"/>
              <w:bottom w:val="single" w:sz="7" w:space="0" w:color="000000"/>
              <w:right w:val="single" w:sz="7" w:space="0" w:color="000000"/>
            </w:tcBorders>
          </w:tcPr>
          <w:p w14:paraId="4583B7B0" w14:textId="77777777" w:rsidR="00A54226" w:rsidRPr="00DB578C" w:rsidRDefault="00A54226" w:rsidP="00954F77">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Idling</w:t>
            </w:r>
          </w:p>
        </w:tc>
        <w:tc>
          <w:tcPr>
            <w:tcW w:w="957" w:type="dxa"/>
            <w:tcBorders>
              <w:top w:val="single" w:sz="7" w:space="0" w:color="000000"/>
              <w:left w:val="single" w:sz="7" w:space="0" w:color="000000"/>
              <w:bottom w:val="single" w:sz="7" w:space="0" w:color="000000"/>
              <w:right w:val="single" w:sz="7" w:space="0" w:color="000000"/>
            </w:tcBorders>
          </w:tcPr>
          <w:p w14:paraId="4583B7B1" w14:textId="77777777" w:rsidR="00A54226" w:rsidRPr="00DB578C" w:rsidRDefault="00A54226" w:rsidP="00954F77">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w:t>
            </w:r>
          </w:p>
        </w:tc>
        <w:tc>
          <w:tcPr>
            <w:tcW w:w="1587" w:type="dxa"/>
            <w:tcBorders>
              <w:top w:val="single" w:sz="7" w:space="0" w:color="000000"/>
              <w:left w:val="single" w:sz="7" w:space="0" w:color="000000"/>
              <w:bottom w:val="single" w:sz="7" w:space="0" w:color="000000"/>
              <w:right w:val="single" w:sz="7" w:space="0" w:color="000000"/>
            </w:tcBorders>
          </w:tcPr>
          <w:p w14:paraId="4583B7B2" w14:textId="77777777" w:rsidR="00A54226" w:rsidRPr="00AB5CD3" w:rsidRDefault="00A54226" w:rsidP="00954F77">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0</w:t>
            </w:r>
          </w:p>
        </w:tc>
        <w:tc>
          <w:tcPr>
            <w:tcW w:w="827" w:type="dxa"/>
            <w:tcBorders>
              <w:top w:val="single" w:sz="7" w:space="0" w:color="000000"/>
              <w:left w:val="single" w:sz="7" w:space="0" w:color="000000"/>
              <w:bottom w:val="single" w:sz="7" w:space="0" w:color="000000"/>
              <w:right w:val="single" w:sz="7" w:space="0" w:color="000000"/>
            </w:tcBorders>
          </w:tcPr>
          <w:p w14:paraId="4583B7B3" w14:textId="77777777" w:rsidR="00A54226" w:rsidRPr="00AB5CD3" w:rsidRDefault="00A54226" w:rsidP="00954F77">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0</w:t>
            </w:r>
          </w:p>
        </w:tc>
        <w:tc>
          <w:tcPr>
            <w:tcW w:w="1062" w:type="dxa"/>
            <w:tcBorders>
              <w:top w:val="single" w:sz="7" w:space="0" w:color="000000"/>
              <w:left w:val="single" w:sz="7" w:space="0" w:color="000000"/>
              <w:bottom w:val="single" w:sz="7" w:space="0" w:color="000000"/>
              <w:right w:val="single" w:sz="7" w:space="0" w:color="000000"/>
            </w:tcBorders>
          </w:tcPr>
          <w:p w14:paraId="4583B7B4" w14:textId="77777777" w:rsidR="00A54226" w:rsidRPr="00DB578C" w:rsidRDefault="00A54226" w:rsidP="00954F77">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11</w:t>
            </w:r>
          </w:p>
        </w:tc>
        <w:tc>
          <w:tcPr>
            <w:tcW w:w="1180" w:type="dxa"/>
            <w:tcBorders>
              <w:top w:val="single" w:sz="7" w:space="0" w:color="000000"/>
              <w:left w:val="single" w:sz="7" w:space="0" w:color="000000"/>
              <w:bottom w:val="single" w:sz="7" w:space="0" w:color="000000"/>
              <w:right w:val="single" w:sz="7" w:space="0" w:color="000000"/>
            </w:tcBorders>
          </w:tcPr>
          <w:p w14:paraId="4583B7B5" w14:textId="77777777" w:rsidR="00A54226" w:rsidRPr="00DB578C" w:rsidRDefault="00A54226" w:rsidP="00954F77">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11</w:t>
            </w:r>
          </w:p>
        </w:tc>
        <w:tc>
          <w:tcPr>
            <w:tcW w:w="1415" w:type="dxa"/>
            <w:tcBorders>
              <w:top w:val="single" w:sz="7" w:space="0" w:color="000000"/>
              <w:left w:val="single" w:sz="7" w:space="0" w:color="000000"/>
              <w:bottom w:val="single" w:sz="7" w:space="0" w:color="000000"/>
              <w:right w:val="single" w:sz="7" w:space="0" w:color="000000"/>
            </w:tcBorders>
          </w:tcPr>
          <w:p w14:paraId="4583B7B6" w14:textId="77777777" w:rsidR="00A54226" w:rsidRPr="00DB578C" w:rsidRDefault="00A54226" w:rsidP="00954F77">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11</w:t>
            </w:r>
          </w:p>
        </w:tc>
        <w:tc>
          <w:tcPr>
            <w:tcW w:w="2357" w:type="dxa"/>
            <w:tcBorders>
              <w:top w:val="single" w:sz="7" w:space="0" w:color="000000"/>
              <w:left w:val="single" w:sz="7" w:space="0" w:color="000000"/>
              <w:bottom w:val="single" w:sz="7" w:space="0" w:color="000000"/>
              <w:right w:val="single" w:sz="7" w:space="0" w:color="000000"/>
            </w:tcBorders>
          </w:tcPr>
          <w:p w14:paraId="4583B7B7" w14:textId="77777777" w:rsidR="00A54226" w:rsidRPr="00DB578C" w:rsidRDefault="00A54226" w:rsidP="00954F77">
            <w:pPr>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6 s PM + 5 s K</w:t>
            </w:r>
            <w:r w:rsidRPr="00DB578C">
              <w:rPr>
                <w:sz w:val="18"/>
                <w:szCs w:val="18"/>
                <w:vertAlign w:val="subscript"/>
              </w:rPr>
              <w:t>1</w:t>
            </w:r>
            <w:r w:rsidRPr="00DB578C">
              <w:rPr>
                <w:sz w:val="18"/>
                <w:szCs w:val="18"/>
              </w:rPr>
              <w:t xml:space="preserve"> (*)</w:t>
            </w:r>
          </w:p>
        </w:tc>
      </w:tr>
      <w:tr w:rsidR="00254DDF" w:rsidRPr="00DB578C" w14:paraId="4583B7C2" w14:textId="77777777" w:rsidTr="00340D11">
        <w:tc>
          <w:tcPr>
            <w:tcW w:w="956" w:type="dxa"/>
            <w:tcBorders>
              <w:top w:val="single" w:sz="7" w:space="0" w:color="000000"/>
              <w:left w:val="single" w:sz="7" w:space="0" w:color="000000"/>
              <w:bottom w:val="single" w:sz="7" w:space="0" w:color="000000"/>
              <w:right w:val="single" w:sz="7" w:space="0" w:color="000000"/>
            </w:tcBorders>
          </w:tcPr>
          <w:p w14:paraId="4583B7B9"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2</w:t>
            </w:r>
          </w:p>
        </w:tc>
        <w:tc>
          <w:tcPr>
            <w:tcW w:w="2870" w:type="dxa"/>
            <w:tcBorders>
              <w:top w:val="single" w:sz="7" w:space="0" w:color="000000"/>
              <w:left w:val="single" w:sz="7" w:space="0" w:color="000000"/>
              <w:bottom w:val="single" w:sz="7" w:space="0" w:color="000000"/>
              <w:right w:val="single" w:sz="7" w:space="0" w:color="000000"/>
            </w:tcBorders>
          </w:tcPr>
          <w:p w14:paraId="4583B7BA"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Acceleration</w:t>
            </w:r>
          </w:p>
        </w:tc>
        <w:tc>
          <w:tcPr>
            <w:tcW w:w="957" w:type="dxa"/>
            <w:tcBorders>
              <w:top w:val="single" w:sz="7" w:space="0" w:color="000000"/>
              <w:left w:val="single" w:sz="7" w:space="0" w:color="000000"/>
              <w:bottom w:val="single" w:sz="7" w:space="0" w:color="000000"/>
              <w:right w:val="single" w:sz="7" w:space="0" w:color="000000"/>
            </w:tcBorders>
          </w:tcPr>
          <w:p w14:paraId="4583B7BB"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w:t>
            </w:r>
          </w:p>
        </w:tc>
        <w:tc>
          <w:tcPr>
            <w:tcW w:w="1587" w:type="dxa"/>
            <w:tcBorders>
              <w:top w:val="single" w:sz="7" w:space="0" w:color="000000"/>
              <w:left w:val="single" w:sz="7" w:space="0" w:color="000000"/>
              <w:bottom w:val="single" w:sz="7" w:space="0" w:color="000000"/>
              <w:right w:val="single" w:sz="7" w:space="0" w:color="000000"/>
            </w:tcBorders>
          </w:tcPr>
          <w:p w14:paraId="4583B7BC"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1.04</w:t>
            </w:r>
          </w:p>
        </w:tc>
        <w:tc>
          <w:tcPr>
            <w:tcW w:w="827" w:type="dxa"/>
            <w:tcBorders>
              <w:top w:val="single" w:sz="7" w:space="0" w:color="000000"/>
              <w:left w:val="single" w:sz="7" w:space="0" w:color="000000"/>
              <w:bottom w:val="single" w:sz="7" w:space="0" w:color="000000"/>
              <w:right w:val="single" w:sz="7" w:space="0" w:color="000000"/>
            </w:tcBorders>
          </w:tcPr>
          <w:p w14:paraId="4583B7BD"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0-15</w:t>
            </w:r>
          </w:p>
        </w:tc>
        <w:tc>
          <w:tcPr>
            <w:tcW w:w="1062" w:type="dxa"/>
            <w:tcBorders>
              <w:top w:val="single" w:sz="7" w:space="0" w:color="000000"/>
              <w:left w:val="single" w:sz="7" w:space="0" w:color="000000"/>
              <w:bottom w:val="single" w:sz="7" w:space="0" w:color="000000"/>
              <w:right w:val="single" w:sz="7" w:space="0" w:color="000000"/>
            </w:tcBorders>
          </w:tcPr>
          <w:p w14:paraId="4583B7BE"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4</w:t>
            </w:r>
          </w:p>
        </w:tc>
        <w:tc>
          <w:tcPr>
            <w:tcW w:w="1180" w:type="dxa"/>
            <w:tcBorders>
              <w:top w:val="single" w:sz="7" w:space="0" w:color="000000"/>
              <w:left w:val="single" w:sz="7" w:space="0" w:color="000000"/>
              <w:bottom w:val="single" w:sz="7" w:space="0" w:color="000000"/>
              <w:right w:val="single" w:sz="7" w:space="0" w:color="000000"/>
            </w:tcBorders>
          </w:tcPr>
          <w:p w14:paraId="4583B7BF"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4</w:t>
            </w:r>
          </w:p>
        </w:tc>
        <w:tc>
          <w:tcPr>
            <w:tcW w:w="1415" w:type="dxa"/>
            <w:tcBorders>
              <w:top w:val="single" w:sz="7" w:space="0" w:color="000000"/>
              <w:left w:val="single" w:sz="7" w:space="0" w:color="000000"/>
              <w:bottom w:val="single" w:sz="7" w:space="0" w:color="000000"/>
              <w:right w:val="single" w:sz="7" w:space="0" w:color="000000"/>
            </w:tcBorders>
          </w:tcPr>
          <w:p w14:paraId="4583B7C0"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15</w:t>
            </w:r>
          </w:p>
        </w:tc>
        <w:tc>
          <w:tcPr>
            <w:tcW w:w="2357" w:type="dxa"/>
            <w:tcBorders>
              <w:top w:val="single" w:sz="7" w:space="0" w:color="000000"/>
              <w:left w:val="single" w:sz="7" w:space="0" w:color="000000"/>
              <w:bottom w:val="single" w:sz="7" w:space="0" w:color="000000"/>
              <w:right w:val="single" w:sz="7" w:space="0" w:color="000000"/>
            </w:tcBorders>
          </w:tcPr>
          <w:p w14:paraId="4583B7C1"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w:t>
            </w:r>
          </w:p>
        </w:tc>
      </w:tr>
      <w:tr w:rsidR="00254DDF" w:rsidRPr="00DB578C" w14:paraId="4583B7CC" w14:textId="77777777" w:rsidTr="00340D11">
        <w:tc>
          <w:tcPr>
            <w:tcW w:w="956" w:type="dxa"/>
            <w:tcBorders>
              <w:top w:val="single" w:sz="7" w:space="0" w:color="000000"/>
              <w:left w:val="single" w:sz="7" w:space="0" w:color="000000"/>
              <w:bottom w:val="single" w:sz="7" w:space="0" w:color="000000"/>
              <w:right w:val="single" w:sz="7" w:space="0" w:color="000000"/>
            </w:tcBorders>
          </w:tcPr>
          <w:p w14:paraId="4583B7C3"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3</w:t>
            </w:r>
          </w:p>
        </w:tc>
        <w:tc>
          <w:tcPr>
            <w:tcW w:w="2870" w:type="dxa"/>
            <w:tcBorders>
              <w:top w:val="single" w:sz="7" w:space="0" w:color="000000"/>
              <w:left w:val="single" w:sz="7" w:space="0" w:color="000000"/>
              <w:bottom w:val="single" w:sz="7" w:space="0" w:color="000000"/>
              <w:right w:val="single" w:sz="7" w:space="0" w:color="000000"/>
            </w:tcBorders>
          </w:tcPr>
          <w:p w14:paraId="4583B7C4"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Steady speed</w:t>
            </w:r>
          </w:p>
        </w:tc>
        <w:tc>
          <w:tcPr>
            <w:tcW w:w="957" w:type="dxa"/>
            <w:tcBorders>
              <w:top w:val="single" w:sz="7" w:space="0" w:color="000000"/>
              <w:left w:val="single" w:sz="7" w:space="0" w:color="000000"/>
              <w:bottom w:val="single" w:sz="7" w:space="0" w:color="000000"/>
              <w:right w:val="single" w:sz="7" w:space="0" w:color="000000"/>
            </w:tcBorders>
          </w:tcPr>
          <w:p w14:paraId="4583B7C5"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3</w:t>
            </w:r>
          </w:p>
        </w:tc>
        <w:tc>
          <w:tcPr>
            <w:tcW w:w="1587" w:type="dxa"/>
            <w:tcBorders>
              <w:top w:val="single" w:sz="7" w:space="0" w:color="000000"/>
              <w:left w:val="single" w:sz="7" w:space="0" w:color="000000"/>
              <w:bottom w:val="single" w:sz="7" w:space="0" w:color="000000"/>
              <w:right w:val="single" w:sz="7" w:space="0" w:color="000000"/>
            </w:tcBorders>
          </w:tcPr>
          <w:p w14:paraId="4583B7C6" w14:textId="77777777" w:rsidR="00A54226" w:rsidRPr="00AB5CD3"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0</w:t>
            </w:r>
          </w:p>
        </w:tc>
        <w:tc>
          <w:tcPr>
            <w:tcW w:w="827" w:type="dxa"/>
            <w:tcBorders>
              <w:top w:val="single" w:sz="7" w:space="0" w:color="000000"/>
              <w:left w:val="single" w:sz="7" w:space="0" w:color="000000"/>
              <w:bottom w:val="single" w:sz="7" w:space="0" w:color="000000"/>
              <w:right w:val="single" w:sz="7" w:space="0" w:color="000000"/>
            </w:tcBorders>
          </w:tcPr>
          <w:p w14:paraId="4583B7C7"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15</w:t>
            </w:r>
          </w:p>
        </w:tc>
        <w:tc>
          <w:tcPr>
            <w:tcW w:w="1062" w:type="dxa"/>
            <w:tcBorders>
              <w:top w:val="single" w:sz="7" w:space="0" w:color="000000"/>
              <w:left w:val="single" w:sz="7" w:space="0" w:color="000000"/>
              <w:bottom w:val="single" w:sz="7" w:space="0" w:color="000000"/>
              <w:right w:val="single" w:sz="7" w:space="0" w:color="000000"/>
            </w:tcBorders>
          </w:tcPr>
          <w:p w14:paraId="4583B7C8"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9</w:t>
            </w:r>
          </w:p>
        </w:tc>
        <w:tc>
          <w:tcPr>
            <w:tcW w:w="1180" w:type="dxa"/>
            <w:tcBorders>
              <w:top w:val="single" w:sz="7" w:space="0" w:color="000000"/>
              <w:left w:val="single" w:sz="7" w:space="0" w:color="000000"/>
              <w:bottom w:val="single" w:sz="7" w:space="0" w:color="000000"/>
              <w:right w:val="single" w:sz="7" w:space="0" w:color="000000"/>
            </w:tcBorders>
          </w:tcPr>
          <w:p w14:paraId="4583B7C9"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8</w:t>
            </w:r>
          </w:p>
        </w:tc>
        <w:tc>
          <w:tcPr>
            <w:tcW w:w="1415" w:type="dxa"/>
            <w:tcBorders>
              <w:top w:val="single" w:sz="7" w:space="0" w:color="000000"/>
              <w:left w:val="single" w:sz="7" w:space="0" w:color="000000"/>
              <w:bottom w:val="single" w:sz="7" w:space="0" w:color="000000"/>
              <w:right w:val="single" w:sz="7" w:space="0" w:color="000000"/>
            </w:tcBorders>
          </w:tcPr>
          <w:p w14:paraId="4583B7CA"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23</w:t>
            </w:r>
          </w:p>
        </w:tc>
        <w:tc>
          <w:tcPr>
            <w:tcW w:w="2357" w:type="dxa"/>
            <w:tcBorders>
              <w:top w:val="single" w:sz="7" w:space="0" w:color="000000"/>
              <w:left w:val="single" w:sz="7" w:space="0" w:color="000000"/>
              <w:bottom w:val="single" w:sz="7" w:space="0" w:color="000000"/>
              <w:right w:val="single" w:sz="7" w:space="0" w:color="000000"/>
            </w:tcBorders>
          </w:tcPr>
          <w:p w14:paraId="4583B7CB"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w:t>
            </w:r>
          </w:p>
        </w:tc>
      </w:tr>
      <w:tr w:rsidR="00254DDF" w:rsidRPr="00DB578C" w14:paraId="4583B7D6" w14:textId="77777777" w:rsidTr="00340D11">
        <w:tc>
          <w:tcPr>
            <w:tcW w:w="956" w:type="dxa"/>
            <w:tcBorders>
              <w:top w:val="single" w:sz="7" w:space="0" w:color="000000"/>
              <w:left w:val="single" w:sz="7" w:space="0" w:color="000000"/>
              <w:bottom w:val="single" w:sz="7" w:space="0" w:color="000000"/>
              <w:right w:val="single" w:sz="7" w:space="0" w:color="000000"/>
            </w:tcBorders>
          </w:tcPr>
          <w:p w14:paraId="4583B7CD"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4</w:t>
            </w:r>
          </w:p>
        </w:tc>
        <w:tc>
          <w:tcPr>
            <w:tcW w:w="2870" w:type="dxa"/>
            <w:tcBorders>
              <w:top w:val="single" w:sz="7" w:space="0" w:color="000000"/>
              <w:left w:val="single" w:sz="7" w:space="0" w:color="000000"/>
              <w:bottom w:val="single" w:sz="7" w:space="0" w:color="000000"/>
              <w:right w:val="single" w:sz="7" w:space="0" w:color="000000"/>
            </w:tcBorders>
          </w:tcPr>
          <w:p w14:paraId="4583B7CE"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Deceleration</w:t>
            </w:r>
          </w:p>
        </w:tc>
        <w:tc>
          <w:tcPr>
            <w:tcW w:w="957" w:type="dxa"/>
            <w:tcBorders>
              <w:top w:val="single" w:sz="7" w:space="0" w:color="000000"/>
              <w:left w:val="single" w:sz="7" w:space="0" w:color="000000"/>
              <w:bottom w:val="single" w:sz="7" w:space="0" w:color="000000"/>
              <w:right w:val="single" w:sz="7" w:space="0" w:color="000000"/>
            </w:tcBorders>
          </w:tcPr>
          <w:p w14:paraId="4583B7CF"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4</w:t>
            </w:r>
          </w:p>
        </w:tc>
        <w:tc>
          <w:tcPr>
            <w:tcW w:w="1587" w:type="dxa"/>
            <w:tcBorders>
              <w:top w:val="single" w:sz="7" w:space="0" w:color="000000"/>
              <w:left w:val="single" w:sz="7" w:space="0" w:color="000000"/>
              <w:bottom w:val="single" w:sz="7" w:space="0" w:color="000000"/>
              <w:right w:val="single" w:sz="7" w:space="0" w:color="000000"/>
            </w:tcBorders>
          </w:tcPr>
          <w:p w14:paraId="4583B7D0"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noBreakHyphen/>
              <w:t>0.69</w:t>
            </w:r>
          </w:p>
        </w:tc>
        <w:tc>
          <w:tcPr>
            <w:tcW w:w="827" w:type="dxa"/>
            <w:tcBorders>
              <w:top w:val="single" w:sz="7" w:space="0" w:color="000000"/>
              <w:left w:val="single" w:sz="7" w:space="0" w:color="000000"/>
              <w:bottom w:val="single" w:sz="7" w:space="0" w:color="000000"/>
              <w:right w:val="single" w:sz="7" w:space="0" w:color="000000"/>
            </w:tcBorders>
          </w:tcPr>
          <w:p w14:paraId="4583B7D1"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15-10</w:t>
            </w:r>
          </w:p>
        </w:tc>
        <w:tc>
          <w:tcPr>
            <w:tcW w:w="1062" w:type="dxa"/>
            <w:tcBorders>
              <w:top w:val="single" w:sz="7" w:space="0" w:color="000000"/>
              <w:left w:val="single" w:sz="7" w:space="0" w:color="000000"/>
              <w:bottom w:val="single" w:sz="7" w:space="0" w:color="000000"/>
              <w:right w:val="single" w:sz="7" w:space="0" w:color="000000"/>
            </w:tcBorders>
          </w:tcPr>
          <w:p w14:paraId="4583B7D2"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w:t>
            </w:r>
          </w:p>
        </w:tc>
        <w:tc>
          <w:tcPr>
            <w:tcW w:w="1180" w:type="dxa"/>
            <w:tcBorders>
              <w:top w:val="single" w:sz="7" w:space="0" w:color="000000"/>
              <w:left w:val="single" w:sz="7" w:space="0" w:color="000000"/>
              <w:bottom w:val="single" w:sz="7" w:space="0" w:color="000000"/>
              <w:right w:val="single" w:sz="7" w:space="0" w:color="000000"/>
            </w:tcBorders>
          </w:tcPr>
          <w:p w14:paraId="4583B7D3"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5</w:t>
            </w:r>
          </w:p>
        </w:tc>
        <w:tc>
          <w:tcPr>
            <w:tcW w:w="1415" w:type="dxa"/>
            <w:tcBorders>
              <w:top w:val="single" w:sz="7" w:space="0" w:color="000000"/>
              <w:left w:val="single" w:sz="7" w:space="0" w:color="000000"/>
              <w:bottom w:val="single" w:sz="7" w:space="0" w:color="000000"/>
              <w:right w:val="single" w:sz="7" w:space="0" w:color="000000"/>
            </w:tcBorders>
          </w:tcPr>
          <w:p w14:paraId="4583B7D4"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25</w:t>
            </w:r>
          </w:p>
        </w:tc>
        <w:tc>
          <w:tcPr>
            <w:tcW w:w="2357" w:type="dxa"/>
            <w:tcBorders>
              <w:top w:val="single" w:sz="7" w:space="0" w:color="000000"/>
              <w:left w:val="single" w:sz="7" w:space="0" w:color="000000"/>
              <w:bottom w:val="single" w:sz="7" w:space="0" w:color="000000"/>
              <w:right w:val="single" w:sz="7" w:space="0" w:color="000000"/>
            </w:tcBorders>
          </w:tcPr>
          <w:p w14:paraId="4583B7D5"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w:t>
            </w:r>
          </w:p>
        </w:tc>
      </w:tr>
      <w:tr w:rsidR="00254DDF" w:rsidRPr="00DB578C" w14:paraId="4583B7E0" w14:textId="77777777" w:rsidTr="00340D11">
        <w:tc>
          <w:tcPr>
            <w:tcW w:w="956" w:type="dxa"/>
            <w:tcBorders>
              <w:top w:val="single" w:sz="7" w:space="0" w:color="000000"/>
              <w:left w:val="single" w:sz="7" w:space="0" w:color="000000"/>
              <w:bottom w:val="single" w:sz="7" w:space="0" w:color="000000"/>
              <w:right w:val="single" w:sz="7" w:space="0" w:color="000000"/>
            </w:tcBorders>
          </w:tcPr>
          <w:p w14:paraId="4583B7D7" w14:textId="77777777" w:rsidR="00A54226" w:rsidRPr="00DB578C" w:rsidRDefault="009E7D44"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Pr>
                <w:sz w:val="18"/>
                <w:szCs w:val="18"/>
              </w:rPr>
              <w:tab/>
            </w:r>
            <w:r w:rsidR="00A54226" w:rsidRPr="00DB578C">
              <w:rPr>
                <w:sz w:val="18"/>
                <w:szCs w:val="18"/>
              </w:rPr>
              <w:t>5</w:t>
            </w:r>
          </w:p>
        </w:tc>
        <w:tc>
          <w:tcPr>
            <w:tcW w:w="2870" w:type="dxa"/>
            <w:tcBorders>
              <w:top w:val="single" w:sz="7" w:space="0" w:color="000000"/>
              <w:left w:val="single" w:sz="7" w:space="0" w:color="000000"/>
              <w:bottom w:val="single" w:sz="7" w:space="0" w:color="000000"/>
              <w:right w:val="single" w:sz="7" w:space="0" w:color="000000"/>
            </w:tcBorders>
          </w:tcPr>
          <w:p w14:paraId="4583B7D8"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Deceleration, clutch disengaged</w:t>
            </w:r>
          </w:p>
        </w:tc>
        <w:tc>
          <w:tcPr>
            <w:tcW w:w="957" w:type="dxa"/>
            <w:tcBorders>
              <w:top w:val="single" w:sz="7" w:space="0" w:color="000000"/>
              <w:left w:val="single" w:sz="7" w:space="0" w:color="000000"/>
              <w:bottom w:val="single" w:sz="7" w:space="0" w:color="000000"/>
              <w:right w:val="single" w:sz="7" w:space="0" w:color="000000"/>
            </w:tcBorders>
          </w:tcPr>
          <w:p w14:paraId="4583B7D9"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587" w:type="dxa"/>
            <w:tcBorders>
              <w:top w:val="single" w:sz="7" w:space="0" w:color="000000"/>
              <w:left w:val="single" w:sz="7" w:space="0" w:color="000000"/>
              <w:bottom w:val="single" w:sz="7" w:space="0" w:color="000000"/>
              <w:right w:val="single" w:sz="7" w:space="0" w:color="000000"/>
            </w:tcBorders>
          </w:tcPr>
          <w:p w14:paraId="4583B7DA"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noBreakHyphen/>
              <w:t>0.92</w:t>
            </w:r>
          </w:p>
        </w:tc>
        <w:tc>
          <w:tcPr>
            <w:tcW w:w="827" w:type="dxa"/>
            <w:tcBorders>
              <w:top w:val="single" w:sz="7" w:space="0" w:color="000000"/>
              <w:left w:val="single" w:sz="7" w:space="0" w:color="000000"/>
              <w:bottom w:val="single" w:sz="7" w:space="0" w:color="000000"/>
              <w:right w:val="single" w:sz="7" w:space="0" w:color="000000"/>
            </w:tcBorders>
          </w:tcPr>
          <w:p w14:paraId="4583B7DB"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10-0</w:t>
            </w:r>
          </w:p>
        </w:tc>
        <w:tc>
          <w:tcPr>
            <w:tcW w:w="1062" w:type="dxa"/>
            <w:tcBorders>
              <w:top w:val="single" w:sz="7" w:space="0" w:color="000000"/>
              <w:left w:val="single" w:sz="7" w:space="0" w:color="000000"/>
              <w:bottom w:val="single" w:sz="7" w:space="0" w:color="000000"/>
              <w:right w:val="single" w:sz="7" w:space="0" w:color="000000"/>
            </w:tcBorders>
          </w:tcPr>
          <w:p w14:paraId="4583B7DC"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3</w:t>
            </w:r>
          </w:p>
        </w:tc>
        <w:tc>
          <w:tcPr>
            <w:tcW w:w="1180" w:type="dxa"/>
            <w:tcBorders>
              <w:top w:val="single" w:sz="7" w:space="0" w:color="000000"/>
              <w:left w:val="single" w:sz="7" w:space="0" w:color="000000"/>
              <w:bottom w:val="single" w:sz="7" w:space="0" w:color="000000"/>
              <w:right w:val="single" w:sz="7" w:space="0" w:color="000000"/>
            </w:tcBorders>
          </w:tcPr>
          <w:p w14:paraId="4583B7DD"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415" w:type="dxa"/>
            <w:tcBorders>
              <w:top w:val="single" w:sz="7" w:space="0" w:color="000000"/>
              <w:left w:val="single" w:sz="7" w:space="0" w:color="000000"/>
              <w:bottom w:val="single" w:sz="7" w:space="0" w:color="000000"/>
              <w:right w:val="single" w:sz="7" w:space="0" w:color="000000"/>
            </w:tcBorders>
          </w:tcPr>
          <w:p w14:paraId="4583B7DE"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28</w:t>
            </w:r>
          </w:p>
        </w:tc>
        <w:tc>
          <w:tcPr>
            <w:tcW w:w="2357" w:type="dxa"/>
            <w:tcBorders>
              <w:top w:val="single" w:sz="7" w:space="0" w:color="000000"/>
              <w:left w:val="single" w:sz="7" w:space="0" w:color="000000"/>
              <w:bottom w:val="single" w:sz="7" w:space="0" w:color="000000"/>
              <w:right w:val="single" w:sz="7" w:space="0" w:color="000000"/>
            </w:tcBorders>
          </w:tcPr>
          <w:p w14:paraId="4583B7DF"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K</w:t>
            </w:r>
            <w:r w:rsidRPr="00DB578C">
              <w:rPr>
                <w:sz w:val="18"/>
                <w:szCs w:val="18"/>
                <w:vertAlign w:val="subscript"/>
              </w:rPr>
              <w:t>1</w:t>
            </w:r>
            <w:r w:rsidRPr="00DB578C">
              <w:rPr>
                <w:sz w:val="18"/>
                <w:szCs w:val="18"/>
              </w:rPr>
              <w:t xml:space="preserve"> (*)</w:t>
            </w:r>
          </w:p>
        </w:tc>
      </w:tr>
      <w:tr w:rsidR="00254DDF" w:rsidRPr="00DB578C" w14:paraId="4583B7EA" w14:textId="77777777" w:rsidTr="00340D11">
        <w:tc>
          <w:tcPr>
            <w:tcW w:w="956" w:type="dxa"/>
            <w:tcBorders>
              <w:top w:val="single" w:sz="7" w:space="0" w:color="000000"/>
              <w:left w:val="single" w:sz="7" w:space="0" w:color="000000"/>
              <w:bottom w:val="single" w:sz="7" w:space="0" w:color="000000"/>
              <w:right w:val="single" w:sz="7" w:space="0" w:color="000000"/>
            </w:tcBorders>
          </w:tcPr>
          <w:p w14:paraId="4583B7E1"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6</w:t>
            </w:r>
          </w:p>
        </w:tc>
        <w:tc>
          <w:tcPr>
            <w:tcW w:w="2870" w:type="dxa"/>
            <w:tcBorders>
              <w:top w:val="single" w:sz="7" w:space="0" w:color="000000"/>
              <w:left w:val="single" w:sz="7" w:space="0" w:color="000000"/>
              <w:bottom w:val="single" w:sz="7" w:space="0" w:color="000000"/>
              <w:right w:val="single" w:sz="7" w:space="0" w:color="000000"/>
            </w:tcBorders>
          </w:tcPr>
          <w:p w14:paraId="4583B7E2"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Idling</w:t>
            </w:r>
          </w:p>
        </w:tc>
        <w:tc>
          <w:tcPr>
            <w:tcW w:w="957" w:type="dxa"/>
            <w:tcBorders>
              <w:top w:val="single" w:sz="7" w:space="0" w:color="000000"/>
              <w:left w:val="single" w:sz="7" w:space="0" w:color="000000"/>
              <w:bottom w:val="single" w:sz="7" w:space="0" w:color="000000"/>
              <w:right w:val="single" w:sz="7" w:space="0" w:color="000000"/>
            </w:tcBorders>
          </w:tcPr>
          <w:p w14:paraId="4583B7E3"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5</w:t>
            </w:r>
          </w:p>
        </w:tc>
        <w:tc>
          <w:tcPr>
            <w:tcW w:w="1587" w:type="dxa"/>
            <w:tcBorders>
              <w:top w:val="single" w:sz="7" w:space="0" w:color="000000"/>
              <w:left w:val="single" w:sz="7" w:space="0" w:color="000000"/>
              <w:bottom w:val="single" w:sz="7" w:space="0" w:color="000000"/>
              <w:right w:val="single" w:sz="7" w:space="0" w:color="000000"/>
            </w:tcBorders>
          </w:tcPr>
          <w:p w14:paraId="4583B7E4" w14:textId="77777777" w:rsidR="00A54226" w:rsidRPr="00AB5CD3"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0</w:t>
            </w:r>
          </w:p>
        </w:tc>
        <w:tc>
          <w:tcPr>
            <w:tcW w:w="827" w:type="dxa"/>
            <w:tcBorders>
              <w:top w:val="single" w:sz="7" w:space="0" w:color="000000"/>
              <w:left w:val="single" w:sz="7" w:space="0" w:color="000000"/>
              <w:bottom w:val="single" w:sz="7" w:space="0" w:color="000000"/>
              <w:right w:val="single" w:sz="7" w:space="0" w:color="000000"/>
            </w:tcBorders>
          </w:tcPr>
          <w:p w14:paraId="4583B7E5" w14:textId="77777777" w:rsidR="00A54226" w:rsidRPr="00AB5CD3"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0</w:t>
            </w:r>
          </w:p>
        </w:tc>
        <w:tc>
          <w:tcPr>
            <w:tcW w:w="1062" w:type="dxa"/>
            <w:tcBorders>
              <w:top w:val="single" w:sz="7" w:space="0" w:color="000000"/>
              <w:left w:val="single" w:sz="7" w:space="0" w:color="000000"/>
              <w:bottom w:val="single" w:sz="7" w:space="0" w:color="000000"/>
              <w:right w:val="single" w:sz="7" w:space="0" w:color="000000"/>
            </w:tcBorders>
          </w:tcPr>
          <w:p w14:paraId="4583B7E6"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21</w:t>
            </w:r>
          </w:p>
        </w:tc>
        <w:tc>
          <w:tcPr>
            <w:tcW w:w="1180" w:type="dxa"/>
            <w:tcBorders>
              <w:top w:val="single" w:sz="7" w:space="0" w:color="000000"/>
              <w:left w:val="single" w:sz="7" w:space="0" w:color="000000"/>
              <w:bottom w:val="single" w:sz="7" w:space="0" w:color="000000"/>
              <w:right w:val="single" w:sz="7" w:space="0" w:color="000000"/>
            </w:tcBorders>
          </w:tcPr>
          <w:p w14:paraId="4583B7E7"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21</w:t>
            </w:r>
          </w:p>
        </w:tc>
        <w:tc>
          <w:tcPr>
            <w:tcW w:w="1415" w:type="dxa"/>
            <w:tcBorders>
              <w:top w:val="single" w:sz="7" w:space="0" w:color="000000"/>
              <w:left w:val="single" w:sz="7" w:space="0" w:color="000000"/>
              <w:bottom w:val="single" w:sz="7" w:space="0" w:color="000000"/>
              <w:right w:val="single" w:sz="7" w:space="0" w:color="000000"/>
            </w:tcBorders>
          </w:tcPr>
          <w:p w14:paraId="4583B7E8"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49</w:t>
            </w:r>
          </w:p>
        </w:tc>
        <w:tc>
          <w:tcPr>
            <w:tcW w:w="2357" w:type="dxa"/>
            <w:tcBorders>
              <w:top w:val="single" w:sz="7" w:space="0" w:color="000000"/>
              <w:left w:val="single" w:sz="7" w:space="0" w:color="000000"/>
              <w:bottom w:val="single" w:sz="7" w:space="0" w:color="000000"/>
              <w:right w:val="single" w:sz="7" w:space="0" w:color="000000"/>
            </w:tcBorders>
          </w:tcPr>
          <w:p w14:paraId="4583B7E9"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16 s PM + 5 s K</w:t>
            </w:r>
            <w:r w:rsidRPr="00DB578C">
              <w:rPr>
                <w:sz w:val="18"/>
                <w:szCs w:val="18"/>
                <w:vertAlign w:val="subscript"/>
              </w:rPr>
              <w:t xml:space="preserve">1 </w:t>
            </w:r>
            <w:r w:rsidRPr="00DB578C">
              <w:rPr>
                <w:sz w:val="18"/>
                <w:szCs w:val="18"/>
              </w:rPr>
              <w:t>(*)</w:t>
            </w:r>
          </w:p>
        </w:tc>
      </w:tr>
      <w:tr w:rsidR="00254DDF" w:rsidRPr="00DB578C" w14:paraId="4583B7F4" w14:textId="77777777" w:rsidTr="00340D11">
        <w:tc>
          <w:tcPr>
            <w:tcW w:w="956" w:type="dxa"/>
            <w:tcBorders>
              <w:top w:val="single" w:sz="7" w:space="0" w:color="000000"/>
              <w:left w:val="single" w:sz="7" w:space="0" w:color="000000"/>
              <w:bottom w:val="single" w:sz="7" w:space="0" w:color="000000"/>
              <w:right w:val="single" w:sz="7" w:space="0" w:color="000000"/>
            </w:tcBorders>
          </w:tcPr>
          <w:p w14:paraId="4583B7EB"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7</w:t>
            </w:r>
          </w:p>
        </w:tc>
        <w:tc>
          <w:tcPr>
            <w:tcW w:w="2870" w:type="dxa"/>
            <w:tcBorders>
              <w:top w:val="single" w:sz="7" w:space="0" w:color="000000"/>
              <w:left w:val="single" w:sz="7" w:space="0" w:color="000000"/>
              <w:bottom w:val="single" w:sz="7" w:space="0" w:color="000000"/>
              <w:right w:val="single" w:sz="7" w:space="0" w:color="000000"/>
            </w:tcBorders>
          </w:tcPr>
          <w:p w14:paraId="4583B7EC"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Acceleration</w:t>
            </w:r>
          </w:p>
        </w:tc>
        <w:tc>
          <w:tcPr>
            <w:tcW w:w="957" w:type="dxa"/>
            <w:tcBorders>
              <w:top w:val="single" w:sz="7" w:space="0" w:color="000000"/>
              <w:left w:val="single" w:sz="7" w:space="0" w:color="000000"/>
              <w:bottom w:val="single" w:sz="7" w:space="0" w:color="000000"/>
              <w:right w:val="single" w:sz="7" w:space="0" w:color="000000"/>
            </w:tcBorders>
          </w:tcPr>
          <w:p w14:paraId="4583B7ED"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6</w:t>
            </w:r>
          </w:p>
        </w:tc>
        <w:tc>
          <w:tcPr>
            <w:tcW w:w="1587" w:type="dxa"/>
            <w:tcBorders>
              <w:top w:val="single" w:sz="7" w:space="0" w:color="000000"/>
              <w:left w:val="single" w:sz="7" w:space="0" w:color="000000"/>
              <w:bottom w:val="single" w:sz="7" w:space="0" w:color="000000"/>
              <w:right w:val="single" w:sz="7" w:space="0" w:color="000000"/>
            </w:tcBorders>
          </w:tcPr>
          <w:p w14:paraId="4583B7EE"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0.83</w:t>
            </w:r>
          </w:p>
        </w:tc>
        <w:tc>
          <w:tcPr>
            <w:tcW w:w="827" w:type="dxa"/>
            <w:tcBorders>
              <w:top w:val="single" w:sz="7" w:space="0" w:color="000000"/>
              <w:left w:val="single" w:sz="7" w:space="0" w:color="000000"/>
              <w:bottom w:val="single" w:sz="7" w:space="0" w:color="000000"/>
              <w:right w:val="single" w:sz="7" w:space="0" w:color="000000"/>
            </w:tcBorders>
          </w:tcPr>
          <w:p w14:paraId="4583B7EF"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0-15</w:t>
            </w:r>
          </w:p>
        </w:tc>
        <w:tc>
          <w:tcPr>
            <w:tcW w:w="1062" w:type="dxa"/>
            <w:tcBorders>
              <w:top w:val="single" w:sz="7" w:space="0" w:color="000000"/>
              <w:left w:val="single" w:sz="7" w:space="0" w:color="000000"/>
              <w:bottom w:val="single" w:sz="7" w:space="0" w:color="000000"/>
              <w:right w:val="single" w:sz="7" w:space="0" w:color="000000"/>
            </w:tcBorders>
          </w:tcPr>
          <w:p w14:paraId="4583B7F0"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5</w:t>
            </w:r>
          </w:p>
        </w:tc>
        <w:tc>
          <w:tcPr>
            <w:tcW w:w="1180" w:type="dxa"/>
            <w:tcBorders>
              <w:top w:val="single" w:sz="7" w:space="0" w:color="000000"/>
              <w:left w:val="single" w:sz="7" w:space="0" w:color="000000"/>
              <w:bottom w:val="single" w:sz="7" w:space="0" w:color="000000"/>
              <w:right w:val="single" w:sz="7" w:space="0" w:color="000000"/>
            </w:tcBorders>
          </w:tcPr>
          <w:p w14:paraId="4583B7F1"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12</w:t>
            </w:r>
          </w:p>
        </w:tc>
        <w:tc>
          <w:tcPr>
            <w:tcW w:w="1415" w:type="dxa"/>
            <w:tcBorders>
              <w:top w:val="single" w:sz="7" w:space="0" w:color="000000"/>
              <w:left w:val="single" w:sz="7" w:space="0" w:color="000000"/>
              <w:bottom w:val="single" w:sz="7" w:space="0" w:color="000000"/>
              <w:right w:val="single" w:sz="7" w:space="0" w:color="000000"/>
            </w:tcBorders>
          </w:tcPr>
          <w:p w14:paraId="4583B7F2"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54</w:t>
            </w:r>
          </w:p>
        </w:tc>
        <w:tc>
          <w:tcPr>
            <w:tcW w:w="2357" w:type="dxa"/>
            <w:tcBorders>
              <w:top w:val="single" w:sz="7" w:space="0" w:color="000000"/>
              <w:left w:val="single" w:sz="7" w:space="0" w:color="000000"/>
              <w:bottom w:val="single" w:sz="7" w:space="0" w:color="000000"/>
              <w:right w:val="single" w:sz="7" w:space="0" w:color="000000"/>
            </w:tcBorders>
          </w:tcPr>
          <w:p w14:paraId="4583B7F3"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w:t>
            </w:r>
          </w:p>
        </w:tc>
      </w:tr>
      <w:tr w:rsidR="00254DDF" w:rsidRPr="00DB578C" w14:paraId="4583B7FE" w14:textId="77777777" w:rsidTr="00340D11">
        <w:tc>
          <w:tcPr>
            <w:tcW w:w="956" w:type="dxa"/>
            <w:tcBorders>
              <w:top w:val="single" w:sz="7" w:space="0" w:color="000000"/>
              <w:left w:val="single" w:sz="7" w:space="0" w:color="000000"/>
              <w:bottom w:val="single" w:sz="7" w:space="0" w:color="000000"/>
              <w:right w:val="single" w:sz="7" w:space="0" w:color="000000"/>
            </w:tcBorders>
          </w:tcPr>
          <w:p w14:paraId="4583B7F5"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8</w:t>
            </w:r>
          </w:p>
        </w:tc>
        <w:tc>
          <w:tcPr>
            <w:tcW w:w="2870" w:type="dxa"/>
            <w:tcBorders>
              <w:top w:val="single" w:sz="7" w:space="0" w:color="000000"/>
              <w:left w:val="single" w:sz="7" w:space="0" w:color="000000"/>
              <w:bottom w:val="single" w:sz="7" w:space="0" w:color="000000"/>
              <w:right w:val="single" w:sz="7" w:space="0" w:color="000000"/>
            </w:tcBorders>
          </w:tcPr>
          <w:p w14:paraId="4583B7F6"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Gear change</w:t>
            </w:r>
          </w:p>
        </w:tc>
        <w:tc>
          <w:tcPr>
            <w:tcW w:w="957" w:type="dxa"/>
            <w:vMerge w:val="restart"/>
            <w:tcBorders>
              <w:top w:val="single" w:sz="7" w:space="0" w:color="000000"/>
              <w:left w:val="single" w:sz="7" w:space="0" w:color="000000"/>
              <w:bottom w:val="nil"/>
              <w:right w:val="single" w:sz="7" w:space="0" w:color="000000"/>
            </w:tcBorders>
          </w:tcPr>
          <w:p w14:paraId="4583B7F7"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587" w:type="dxa"/>
            <w:tcBorders>
              <w:top w:val="single" w:sz="7" w:space="0" w:color="000000"/>
              <w:left w:val="single" w:sz="7" w:space="0" w:color="000000"/>
              <w:bottom w:val="single" w:sz="7" w:space="0" w:color="000000"/>
              <w:right w:val="single" w:sz="7" w:space="0" w:color="000000"/>
            </w:tcBorders>
          </w:tcPr>
          <w:p w14:paraId="4583B7F8"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827" w:type="dxa"/>
            <w:tcBorders>
              <w:top w:val="single" w:sz="7" w:space="0" w:color="000000"/>
              <w:left w:val="single" w:sz="7" w:space="0" w:color="000000"/>
              <w:bottom w:val="single" w:sz="7" w:space="0" w:color="000000"/>
              <w:right w:val="single" w:sz="7" w:space="0" w:color="000000"/>
            </w:tcBorders>
          </w:tcPr>
          <w:p w14:paraId="4583B7F9" w14:textId="77777777" w:rsidR="00A54226" w:rsidRPr="00AB5CD3"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15</w:t>
            </w:r>
          </w:p>
        </w:tc>
        <w:tc>
          <w:tcPr>
            <w:tcW w:w="1062" w:type="dxa"/>
            <w:tcBorders>
              <w:top w:val="single" w:sz="7" w:space="0" w:color="000000"/>
              <w:left w:val="single" w:sz="7" w:space="0" w:color="000000"/>
              <w:bottom w:val="single" w:sz="7" w:space="0" w:color="000000"/>
              <w:right w:val="single" w:sz="7" w:space="0" w:color="000000"/>
            </w:tcBorders>
          </w:tcPr>
          <w:p w14:paraId="4583B7FA"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w:t>
            </w:r>
          </w:p>
        </w:tc>
        <w:tc>
          <w:tcPr>
            <w:tcW w:w="1180" w:type="dxa"/>
            <w:vMerge w:val="restart"/>
            <w:tcBorders>
              <w:top w:val="single" w:sz="7" w:space="0" w:color="000000"/>
              <w:left w:val="single" w:sz="7" w:space="0" w:color="000000"/>
              <w:bottom w:val="nil"/>
              <w:right w:val="single" w:sz="7" w:space="0" w:color="000000"/>
            </w:tcBorders>
          </w:tcPr>
          <w:p w14:paraId="4583B7FB"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415" w:type="dxa"/>
            <w:tcBorders>
              <w:top w:val="single" w:sz="7" w:space="0" w:color="000000"/>
              <w:left w:val="single" w:sz="7" w:space="0" w:color="000000"/>
              <w:bottom w:val="single" w:sz="7" w:space="0" w:color="000000"/>
              <w:right w:val="single" w:sz="7" w:space="0" w:color="000000"/>
            </w:tcBorders>
          </w:tcPr>
          <w:p w14:paraId="4583B7FC"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56</w:t>
            </w:r>
          </w:p>
        </w:tc>
        <w:tc>
          <w:tcPr>
            <w:tcW w:w="2357" w:type="dxa"/>
            <w:tcBorders>
              <w:top w:val="single" w:sz="7" w:space="0" w:color="000000"/>
              <w:left w:val="single" w:sz="7" w:space="0" w:color="000000"/>
              <w:bottom w:val="single" w:sz="7" w:space="0" w:color="000000"/>
              <w:right w:val="single" w:sz="7" w:space="0" w:color="000000"/>
            </w:tcBorders>
          </w:tcPr>
          <w:p w14:paraId="4583B7FD"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r>
      <w:tr w:rsidR="00254DDF" w:rsidRPr="00DB578C" w14:paraId="4583B808" w14:textId="77777777" w:rsidTr="00340D11">
        <w:tc>
          <w:tcPr>
            <w:tcW w:w="956" w:type="dxa"/>
            <w:tcBorders>
              <w:top w:val="single" w:sz="7" w:space="0" w:color="000000"/>
              <w:left w:val="single" w:sz="7" w:space="0" w:color="000000"/>
              <w:bottom w:val="single" w:sz="7" w:space="0" w:color="000000"/>
              <w:right w:val="single" w:sz="7" w:space="0" w:color="000000"/>
            </w:tcBorders>
          </w:tcPr>
          <w:p w14:paraId="4583B7FF"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9</w:t>
            </w:r>
          </w:p>
        </w:tc>
        <w:tc>
          <w:tcPr>
            <w:tcW w:w="2870" w:type="dxa"/>
            <w:tcBorders>
              <w:top w:val="single" w:sz="7" w:space="0" w:color="000000"/>
              <w:left w:val="single" w:sz="7" w:space="0" w:color="000000"/>
              <w:bottom w:val="single" w:sz="7" w:space="0" w:color="000000"/>
              <w:right w:val="single" w:sz="7" w:space="0" w:color="000000"/>
            </w:tcBorders>
          </w:tcPr>
          <w:p w14:paraId="4583B800"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Acceleration</w:t>
            </w:r>
          </w:p>
        </w:tc>
        <w:tc>
          <w:tcPr>
            <w:tcW w:w="957" w:type="dxa"/>
            <w:vMerge/>
            <w:tcBorders>
              <w:top w:val="nil"/>
              <w:left w:val="single" w:sz="7" w:space="0" w:color="000000"/>
              <w:bottom w:val="single" w:sz="7" w:space="0" w:color="000000"/>
              <w:right w:val="single" w:sz="7" w:space="0" w:color="000000"/>
            </w:tcBorders>
          </w:tcPr>
          <w:p w14:paraId="4583B801"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587" w:type="dxa"/>
            <w:tcBorders>
              <w:top w:val="single" w:sz="7" w:space="0" w:color="000000"/>
              <w:left w:val="single" w:sz="7" w:space="0" w:color="000000"/>
              <w:bottom w:val="single" w:sz="7" w:space="0" w:color="000000"/>
              <w:right w:val="single" w:sz="7" w:space="0" w:color="000000"/>
            </w:tcBorders>
          </w:tcPr>
          <w:p w14:paraId="4583B802"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0.94</w:t>
            </w:r>
          </w:p>
        </w:tc>
        <w:tc>
          <w:tcPr>
            <w:tcW w:w="827" w:type="dxa"/>
            <w:tcBorders>
              <w:top w:val="single" w:sz="7" w:space="0" w:color="000000"/>
              <w:left w:val="single" w:sz="7" w:space="0" w:color="000000"/>
              <w:bottom w:val="single" w:sz="7" w:space="0" w:color="000000"/>
              <w:right w:val="single" w:sz="7" w:space="0" w:color="000000"/>
            </w:tcBorders>
          </w:tcPr>
          <w:p w14:paraId="4583B803"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15-32</w:t>
            </w:r>
          </w:p>
        </w:tc>
        <w:tc>
          <w:tcPr>
            <w:tcW w:w="1062" w:type="dxa"/>
            <w:tcBorders>
              <w:top w:val="single" w:sz="7" w:space="0" w:color="000000"/>
              <w:left w:val="single" w:sz="7" w:space="0" w:color="000000"/>
              <w:bottom w:val="single" w:sz="7" w:space="0" w:color="000000"/>
              <w:right w:val="single" w:sz="7" w:space="0" w:color="000000"/>
            </w:tcBorders>
          </w:tcPr>
          <w:p w14:paraId="4583B804"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5</w:t>
            </w:r>
          </w:p>
        </w:tc>
        <w:tc>
          <w:tcPr>
            <w:tcW w:w="1180" w:type="dxa"/>
            <w:vMerge/>
            <w:tcBorders>
              <w:top w:val="nil"/>
              <w:left w:val="single" w:sz="7" w:space="0" w:color="000000"/>
              <w:bottom w:val="single" w:sz="7" w:space="0" w:color="000000"/>
              <w:right w:val="single" w:sz="7" w:space="0" w:color="000000"/>
            </w:tcBorders>
          </w:tcPr>
          <w:p w14:paraId="4583B805"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415" w:type="dxa"/>
            <w:tcBorders>
              <w:top w:val="single" w:sz="7" w:space="0" w:color="000000"/>
              <w:left w:val="single" w:sz="7" w:space="0" w:color="000000"/>
              <w:bottom w:val="single" w:sz="7" w:space="0" w:color="000000"/>
              <w:right w:val="single" w:sz="7" w:space="0" w:color="000000"/>
            </w:tcBorders>
          </w:tcPr>
          <w:p w14:paraId="4583B806"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61</w:t>
            </w:r>
          </w:p>
        </w:tc>
        <w:tc>
          <w:tcPr>
            <w:tcW w:w="2357" w:type="dxa"/>
            <w:tcBorders>
              <w:top w:val="single" w:sz="7" w:space="0" w:color="000000"/>
              <w:left w:val="single" w:sz="7" w:space="0" w:color="000000"/>
              <w:bottom w:val="single" w:sz="7" w:space="0" w:color="000000"/>
              <w:right w:val="single" w:sz="7" w:space="0" w:color="000000"/>
            </w:tcBorders>
          </w:tcPr>
          <w:p w14:paraId="4583B807"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w:t>
            </w:r>
          </w:p>
        </w:tc>
      </w:tr>
      <w:tr w:rsidR="00254DDF" w:rsidRPr="00DB578C" w14:paraId="4583B812" w14:textId="77777777" w:rsidTr="00340D11">
        <w:tc>
          <w:tcPr>
            <w:tcW w:w="956" w:type="dxa"/>
            <w:tcBorders>
              <w:top w:val="single" w:sz="7" w:space="0" w:color="000000"/>
              <w:left w:val="single" w:sz="7" w:space="0" w:color="000000"/>
              <w:bottom w:val="single" w:sz="7" w:space="0" w:color="000000"/>
              <w:right w:val="single" w:sz="7" w:space="0" w:color="000000"/>
            </w:tcBorders>
          </w:tcPr>
          <w:p w14:paraId="4583B809"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10</w:t>
            </w:r>
          </w:p>
        </w:tc>
        <w:tc>
          <w:tcPr>
            <w:tcW w:w="2870" w:type="dxa"/>
            <w:tcBorders>
              <w:top w:val="single" w:sz="7" w:space="0" w:color="000000"/>
              <w:left w:val="single" w:sz="7" w:space="0" w:color="000000"/>
              <w:bottom w:val="single" w:sz="7" w:space="0" w:color="000000"/>
              <w:right w:val="single" w:sz="7" w:space="0" w:color="000000"/>
            </w:tcBorders>
          </w:tcPr>
          <w:p w14:paraId="4583B80A"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Steady speed</w:t>
            </w:r>
          </w:p>
        </w:tc>
        <w:tc>
          <w:tcPr>
            <w:tcW w:w="957" w:type="dxa"/>
            <w:tcBorders>
              <w:top w:val="single" w:sz="7" w:space="0" w:color="000000"/>
              <w:left w:val="single" w:sz="7" w:space="0" w:color="000000"/>
              <w:bottom w:val="single" w:sz="7" w:space="0" w:color="000000"/>
              <w:right w:val="single" w:sz="7" w:space="0" w:color="000000"/>
            </w:tcBorders>
          </w:tcPr>
          <w:p w14:paraId="4583B80B"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7</w:t>
            </w:r>
          </w:p>
        </w:tc>
        <w:tc>
          <w:tcPr>
            <w:tcW w:w="1587" w:type="dxa"/>
            <w:tcBorders>
              <w:top w:val="single" w:sz="7" w:space="0" w:color="000000"/>
              <w:left w:val="single" w:sz="7" w:space="0" w:color="000000"/>
              <w:bottom w:val="single" w:sz="7" w:space="0" w:color="000000"/>
              <w:right w:val="single" w:sz="7" w:space="0" w:color="000000"/>
            </w:tcBorders>
          </w:tcPr>
          <w:p w14:paraId="4583B80C" w14:textId="77777777" w:rsidR="00A54226" w:rsidRPr="00AB5CD3"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0</w:t>
            </w:r>
          </w:p>
        </w:tc>
        <w:tc>
          <w:tcPr>
            <w:tcW w:w="827" w:type="dxa"/>
            <w:tcBorders>
              <w:top w:val="single" w:sz="7" w:space="0" w:color="000000"/>
              <w:left w:val="single" w:sz="7" w:space="0" w:color="000000"/>
              <w:bottom w:val="single" w:sz="7" w:space="0" w:color="000000"/>
              <w:right w:val="single" w:sz="7" w:space="0" w:color="000000"/>
            </w:tcBorders>
          </w:tcPr>
          <w:p w14:paraId="4583B80D"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32</w:t>
            </w:r>
          </w:p>
        </w:tc>
        <w:tc>
          <w:tcPr>
            <w:tcW w:w="1062" w:type="dxa"/>
            <w:tcBorders>
              <w:top w:val="single" w:sz="7" w:space="0" w:color="000000"/>
              <w:left w:val="single" w:sz="7" w:space="0" w:color="000000"/>
              <w:bottom w:val="single" w:sz="7" w:space="0" w:color="000000"/>
              <w:right w:val="single" w:sz="7" w:space="0" w:color="000000"/>
            </w:tcBorders>
          </w:tcPr>
          <w:p w14:paraId="4583B80E"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24</w:t>
            </w:r>
          </w:p>
        </w:tc>
        <w:tc>
          <w:tcPr>
            <w:tcW w:w="1180" w:type="dxa"/>
            <w:tcBorders>
              <w:top w:val="single" w:sz="7" w:space="0" w:color="000000"/>
              <w:left w:val="single" w:sz="7" w:space="0" w:color="000000"/>
              <w:bottom w:val="single" w:sz="7" w:space="0" w:color="000000"/>
              <w:right w:val="single" w:sz="7" w:space="0" w:color="000000"/>
            </w:tcBorders>
          </w:tcPr>
          <w:p w14:paraId="4583B80F"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24</w:t>
            </w:r>
          </w:p>
        </w:tc>
        <w:tc>
          <w:tcPr>
            <w:tcW w:w="1415" w:type="dxa"/>
            <w:tcBorders>
              <w:top w:val="single" w:sz="7" w:space="0" w:color="000000"/>
              <w:left w:val="single" w:sz="7" w:space="0" w:color="000000"/>
              <w:bottom w:val="single" w:sz="7" w:space="0" w:color="000000"/>
              <w:right w:val="single" w:sz="7" w:space="0" w:color="000000"/>
            </w:tcBorders>
          </w:tcPr>
          <w:p w14:paraId="4583B810"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85</w:t>
            </w:r>
          </w:p>
        </w:tc>
        <w:tc>
          <w:tcPr>
            <w:tcW w:w="2357" w:type="dxa"/>
            <w:tcBorders>
              <w:top w:val="single" w:sz="7" w:space="0" w:color="000000"/>
              <w:left w:val="single" w:sz="7" w:space="0" w:color="000000"/>
              <w:bottom w:val="single" w:sz="7" w:space="0" w:color="000000"/>
              <w:right w:val="single" w:sz="7" w:space="0" w:color="000000"/>
            </w:tcBorders>
          </w:tcPr>
          <w:p w14:paraId="4583B811"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w:t>
            </w:r>
          </w:p>
        </w:tc>
      </w:tr>
      <w:tr w:rsidR="00254DDF" w:rsidRPr="00DB578C" w14:paraId="4583B81C" w14:textId="77777777" w:rsidTr="00340D11">
        <w:tc>
          <w:tcPr>
            <w:tcW w:w="956" w:type="dxa"/>
            <w:tcBorders>
              <w:top w:val="single" w:sz="7" w:space="0" w:color="000000"/>
              <w:left w:val="single" w:sz="7" w:space="0" w:color="000000"/>
              <w:bottom w:val="single" w:sz="7" w:space="0" w:color="000000"/>
              <w:right w:val="single" w:sz="7" w:space="0" w:color="000000"/>
            </w:tcBorders>
          </w:tcPr>
          <w:p w14:paraId="4583B813"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11</w:t>
            </w:r>
          </w:p>
        </w:tc>
        <w:tc>
          <w:tcPr>
            <w:tcW w:w="2870" w:type="dxa"/>
            <w:tcBorders>
              <w:top w:val="single" w:sz="7" w:space="0" w:color="000000"/>
              <w:left w:val="single" w:sz="7" w:space="0" w:color="000000"/>
              <w:bottom w:val="single" w:sz="7" w:space="0" w:color="000000"/>
              <w:right w:val="single" w:sz="7" w:space="0" w:color="000000"/>
            </w:tcBorders>
          </w:tcPr>
          <w:p w14:paraId="4583B814"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Deceleration</w:t>
            </w:r>
          </w:p>
        </w:tc>
        <w:tc>
          <w:tcPr>
            <w:tcW w:w="957" w:type="dxa"/>
            <w:tcBorders>
              <w:top w:val="single" w:sz="7" w:space="0" w:color="000000"/>
              <w:left w:val="single" w:sz="7" w:space="0" w:color="000000"/>
              <w:bottom w:val="single" w:sz="7" w:space="0" w:color="000000"/>
              <w:right w:val="single" w:sz="7" w:space="0" w:color="000000"/>
            </w:tcBorders>
          </w:tcPr>
          <w:p w14:paraId="4583B815"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8</w:t>
            </w:r>
          </w:p>
        </w:tc>
        <w:tc>
          <w:tcPr>
            <w:tcW w:w="1587" w:type="dxa"/>
            <w:tcBorders>
              <w:top w:val="single" w:sz="7" w:space="0" w:color="000000"/>
              <w:left w:val="single" w:sz="7" w:space="0" w:color="000000"/>
              <w:bottom w:val="single" w:sz="7" w:space="0" w:color="000000"/>
              <w:right w:val="single" w:sz="7" w:space="0" w:color="000000"/>
            </w:tcBorders>
          </w:tcPr>
          <w:p w14:paraId="4583B816"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noBreakHyphen/>
              <w:t>0.75</w:t>
            </w:r>
          </w:p>
        </w:tc>
        <w:tc>
          <w:tcPr>
            <w:tcW w:w="827" w:type="dxa"/>
            <w:tcBorders>
              <w:top w:val="single" w:sz="7" w:space="0" w:color="000000"/>
              <w:left w:val="single" w:sz="7" w:space="0" w:color="000000"/>
              <w:bottom w:val="single" w:sz="7" w:space="0" w:color="000000"/>
              <w:right w:val="single" w:sz="7" w:space="0" w:color="000000"/>
            </w:tcBorders>
          </w:tcPr>
          <w:p w14:paraId="4583B817"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32-10</w:t>
            </w:r>
          </w:p>
        </w:tc>
        <w:tc>
          <w:tcPr>
            <w:tcW w:w="1062" w:type="dxa"/>
            <w:tcBorders>
              <w:top w:val="single" w:sz="7" w:space="0" w:color="000000"/>
              <w:left w:val="single" w:sz="7" w:space="0" w:color="000000"/>
              <w:bottom w:val="single" w:sz="7" w:space="0" w:color="000000"/>
              <w:right w:val="single" w:sz="7" w:space="0" w:color="000000"/>
            </w:tcBorders>
          </w:tcPr>
          <w:p w14:paraId="4583B818"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8</w:t>
            </w:r>
          </w:p>
        </w:tc>
        <w:tc>
          <w:tcPr>
            <w:tcW w:w="1180" w:type="dxa"/>
            <w:tcBorders>
              <w:top w:val="single" w:sz="7" w:space="0" w:color="000000"/>
              <w:left w:val="single" w:sz="7" w:space="0" w:color="000000"/>
              <w:bottom w:val="single" w:sz="7" w:space="0" w:color="000000"/>
              <w:right w:val="single" w:sz="7" w:space="0" w:color="000000"/>
            </w:tcBorders>
          </w:tcPr>
          <w:p w14:paraId="4583B819"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11</w:t>
            </w:r>
          </w:p>
        </w:tc>
        <w:tc>
          <w:tcPr>
            <w:tcW w:w="1415" w:type="dxa"/>
            <w:tcBorders>
              <w:top w:val="single" w:sz="7" w:space="0" w:color="000000"/>
              <w:left w:val="single" w:sz="7" w:space="0" w:color="000000"/>
              <w:bottom w:val="single" w:sz="7" w:space="0" w:color="000000"/>
              <w:right w:val="single" w:sz="7" w:space="0" w:color="000000"/>
            </w:tcBorders>
          </w:tcPr>
          <w:p w14:paraId="4583B81A"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93</w:t>
            </w:r>
          </w:p>
        </w:tc>
        <w:tc>
          <w:tcPr>
            <w:tcW w:w="2357" w:type="dxa"/>
            <w:tcBorders>
              <w:top w:val="single" w:sz="7" w:space="0" w:color="000000"/>
              <w:left w:val="single" w:sz="7" w:space="0" w:color="000000"/>
              <w:bottom w:val="single" w:sz="7" w:space="0" w:color="000000"/>
              <w:right w:val="single" w:sz="7" w:space="0" w:color="000000"/>
            </w:tcBorders>
          </w:tcPr>
          <w:p w14:paraId="4583B81B"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w:t>
            </w:r>
          </w:p>
        </w:tc>
      </w:tr>
      <w:tr w:rsidR="00254DDF" w:rsidRPr="00DB578C" w14:paraId="4583B826" w14:textId="77777777" w:rsidTr="00340D11">
        <w:tc>
          <w:tcPr>
            <w:tcW w:w="956" w:type="dxa"/>
            <w:tcBorders>
              <w:top w:val="single" w:sz="7" w:space="0" w:color="000000"/>
              <w:left w:val="single" w:sz="7" w:space="0" w:color="000000"/>
              <w:bottom w:val="single" w:sz="7" w:space="0" w:color="000000"/>
              <w:right w:val="single" w:sz="7" w:space="0" w:color="000000"/>
            </w:tcBorders>
          </w:tcPr>
          <w:p w14:paraId="4583B81D"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12</w:t>
            </w:r>
          </w:p>
        </w:tc>
        <w:tc>
          <w:tcPr>
            <w:tcW w:w="2870" w:type="dxa"/>
            <w:tcBorders>
              <w:top w:val="single" w:sz="7" w:space="0" w:color="000000"/>
              <w:left w:val="single" w:sz="7" w:space="0" w:color="000000"/>
              <w:bottom w:val="single" w:sz="7" w:space="0" w:color="000000"/>
              <w:right w:val="single" w:sz="7" w:space="0" w:color="000000"/>
            </w:tcBorders>
          </w:tcPr>
          <w:p w14:paraId="4583B81E"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Deceleration, clutch disengaged</w:t>
            </w:r>
          </w:p>
        </w:tc>
        <w:tc>
          <w:tcPr>
            <w:tcW w:w="957" w:type="dxa"/>
            <w:tcBorders>
              <w:top w:val="single" w:sz="7" w:space="0" w:color="000000"/>
              <w:left w:val="single" w:sz="7" w:space="0" w:color="000000"/>
              <w:bottom w:val="single" w:sz="7" w:space="0" w:color="000000"/>
              <w:right w:val="single" w:sz="7" w:space="0" w:color="000000"/>
            </w:tcBorders>
          </w:tcPr>
          <w:p w14:paraId="4583B81F"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587" w:type="dxa"/>
            <w:tcBorders>
              <w:top w:val="single" w:sz="7" w:space="0" w:color="000000"/>
              <w:left w:val="single" w:sz="7" w:space="0" w:color="000000"/>
              <w:bottom w:val="single" w:sz="7" w:space="0" w:color="000000"/>
              <w:right w:val="single" w:sz="7" w:space="0" w:color="000000"/>
            </w:tcBorders>
          </w:tcPr>
          <w:p w14:paraId="4583B820"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noBreakHyphen/>
              <w:t>0.92</w:t>
            </w:r>
          </w:p>
        </w:tc>
        <w:tc>
          <w:tcPr>
            <w:tcW w:w="827" w:type="dxa"/>
            <w:tcBorders>
              <w:top w:val="single" w:sz="7" w:space="0" w:color="000000"/>
              <w:left w:val="single" w:sz="7" w:space="0" w:color="000000"/>
              <w:bottom w:val="single" w:sz="7" w:space="0" w:color="000000"/>
              <w:right w:val="single" w:sz="7" w:space="0" w:color="000000"/>
            </w:tcBorders>
          </w:tcPr>
          <w:p w14:paraId="4583B821"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10-0</w:t>
            </w:r>
          </w:p>
        </w:tc>
        <w:tc>
          <w:tcPr>
            <w:tcW w:w="1062" w:type="dxa"/>
            <w:tcBorders>
              <w:top w:val="single" w:sz="7" w:space="0" w:color="000000"/>
              <w:left w:val="single" w:sz="7" w:space="0" w:color="000000"/>
              <w:bottom w:val="single" w:sz="7" w:space="0" w:color="000000"/>
              <w:right w:val="single" w:sz="7" w:space="0" w:color="000000"/>
            </w:tcBorders>
          </w:tcPr>
          <w:p w14:paraId="4583B822"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3</w:t>
            </w:r>
          </w:p>
        </w:tc>
        <w:tc>
          <w:tcPr>
            <w:tcW w:w="1180" w:type="dxa"/>
            <w:tcBorders>
              <w:top w:val="single" w:sz="7" w:space="0" w:color="000000"/>
              <w:left w:val="single" w:sz="7" w:space="0" w:color="000000"/>
              <w:bottom w:val="single" w:sz="7" w:space="0" w:color="000000"/>
              <w:right w:val="single" w:sz="7" w:space="0" w:color="000000"/>
            </w:tcBorders>
          </w:tcPr>
          <w:p w14:paraId="4583B823"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415" w:type="dxa"/>
            <w:tcBorders>
              <w:top w:val="single" w:sz="7" w:space="0" w:color="000000"/>
              <w:left w:val="single" w:sz="7" w:space="0" w:color="000000"/>
              <w:bottom w:val="single" w:sz="7" w:space="0" w:color="000000"/>
              <w:right w:val="single" w:sz="7" w:space="0" w:color="000000"/>
            </w:tcBorders>
          </w:tcPr>
          <w:p w14:paraId="4583B824"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96</w:t>
            </w:r>
          </w:p>
        </w:tc>
        <w:tc>
          <w:tcPr>
            <w:tcW w:w="2357" w:type="dxa"/>
            <w:tcBorders>
              <w:top w:val="single" w:sz="7" w:space="0" w:color="000000"/>
              <w:left w:val="single" w:sz="7" w:space="0" w:color="000000"/>
              <w:bottom w:val="single" w:sz="7" w:space="0" w:color="000000"/>
              <w:right w:val="single" w:sz="7" w:space="0" w:color="000000"/>
            </w:tcBorders>
          </w:tcPr>
          <w:p w14:paraId="4583B825"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 xml:space="preserve">K </w:t>
            </w:r>
            <w:r w:rsidRPr="00DB578C">
              <w:rPr>
                <w:sz w:val="18"/>
                <w:szCs w:val="18"/>
                <w:vertAlign w:val="subscript"/>
              </w:rPr>
              <w:t>2</w:t>
            </w:r>
            <w:r w:rsidRPr="00DB578C">
              <w:rPr>
                <w:sz w:val="18"/>
                <w:szCs w:val="18"/>
              </w:rPr>
              <w:t xml:space="preserve"> (*)</w:t>
            </w:r>
          </w:p>
        </w:tc>
      </w:tr>
      <w:tr w:rsidR="00254DDF" w:rsidRPr="00DB578C" w14:paraId="4583B830" w14:textId="77777777" w:rsidTr="00340D11">
        <w:tc>
          <w:tcPr>
            <w:tcW w:w="956" w:type="dxa"/>
            <w:tcBorders>
              <w:top w:val="single" w:sz="7" w:space="0" w:color="000000"/>
              <w:left w:val="single" w:sz="7" w:space="0" w:color="000000"/>
              <w:bottom w:val="single" w:sz="7" w:space="0" w:color="000000"/>
              <w:right w:val="single" w:sz="7" w:space="0" w:color="000000"/>
            </w:tcBorders>
          </w:tcPr>
          <w:p w14:paraId="4583B827"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13</w:t>
            </w:r>
          </w:p>
        </w:tc>
        <w:tc>
          <w:tcPr>
            <w:tcW w:w="2870" w:type="dxa"/>
            <w:tcBorders>
              <w:top w:val="single" w:sz="7" w:space="0" w:color="000000"/>
              <w:left w:val="single" w:sz="7" w:space="0" w:color="000000"/>
              <w:bottom w:val="single" w:sz="7" w:space="0" w:color="000000"/>
              <w:right w:val="single" w:sz="7" w:space="0" w:color="000000"/>
            </w:tcBorders>
          </w:tcPr>
          <w:p w14:paraId="4583B828"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Idling</w:t>
            </w:r>
          </w:p>
        </w:tc>
        <w:tc>
          <w:tcPr>
            <w:tcW w:w="957" w:type="dxa"/>
            <w:tcBorders>
              <w:top w:val="single" w:sz="7" w:space="0" w:color="000000"/>
              <w:left w:val="single" w:sz="7" w:space="0" w:color="000000"/>
              <w:bottom w:val="single" w:sz="7" w:space="0" w:color="000000"/>
              <w:right w:val="single" w:sz="7" w:space="0" w:color="000000"/>
            </w:tcBorders>
          </w:tcPr>
          <w:p w14:paraId="4583B829"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9</w:t>
            </w:r>
          </w:p>
        </w:tc>
        <w:tc>
          <w:tcPr>
            <w:tcW w:w="1587" w:type="dxa"/>
            <w:tcBorders>
              <w:top w:val="single" w:sz="7" w:space="0" w:color="000000"/>
              <w:left w:val="single" w:sz="7" w:space="0" w:color="000000"/>
              <w:bottom w:val="single" w:sz="7" w:space="0" w:color="000000"/>
              <w:right w:val="single" w:sz="7" w:space="0" w:color="000000"/>
            </w:tcBorders>
          </w:tcPr>
          <w:p w14:paraId="4583B82A" w14:textId="77777777" w:rsidR="00A54226" w:rsidRPr="00AB5CD3"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0</w:t>
            </w:r>
          </w:p>
        </w:tc>
        <w:tc>
          <w:tcPr>
            <w:tcW w:w="827" w:type="dxa"/>
            <w:tcBorders>
              <w:top w:val="single" w:sz="7" w:space="0" w:color="000000"/>
              <w:left w:val="single" w:sz="7" w:space="0" w:color="000000"/>
              <w:bottom w:val="single" w:sz="7" w:space="0" w:color="000000"/>
              <w:right w:val="single" w:sz="7" w:space="0" w:color="000000"/>
            </w:tcBorders>
          </w:tcPr>
          <w:p w14:paraId="4583B82B" w14:textId="77777777" w:rsidR="00A54226" w:rsidRPr="00AB5CD3"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0</w:t>
            </w:r>
          </w:p>
        </w:tc>
        <w:tc>
          <w:tcPr>
            <w:tcW w:w="1062" w:type="dxa"/>
            <w:tcBorders>
              <w:top w:val="single" w:sz="7" w:space="0" w:color="000000"/>
              <w:left w:val="single" w:sz="7" w:space="0" w:color="000000"/>
              <w:bottom w:val="single" w:sz="7" w:space="0" w:color="000000"/>
              <w:right w:val="single" w:sz="7" w:space="0" w:color="000000"/>
            </w:tcBorders>
          </w:tcPr>
          <w:p w14:paraId="4583B82C"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21</w:t>
            </w:r>
          </w:p>
        </w:tc>
        <w:tc>
          <w:tcPr>
            <w:tcW w:w="1180" w:type="dxa"/>
            <w:tcBorders>
              <w:top w:val="single" w:sz="7" w:space="0" w:color="000000"/>
              <w:left w:val="single" w:sz="7" w:space="0" w:color="000000"/>
              <w:bottom w:val="single" w:sz="7" w:space="0" w:color="000000"/>
              <w:right w:val="single" w:sz="7" w:space="0" w:color="000000"/>
            </w:tcBorders>
          </w:tcPr>
          <w:p w14:paraId="4583B82D"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415" w:type="dxa"/>
            <w:tcBorders>
              <w:top w:val="single" w:sz="7" w:space="0" w:color="000000"/>
              <w:left w:val="single" w:sz="7" w:space="0" w:color="000000"/>
              <w:bottom w:val="single" w:sz="7" w:space="0" w:color="000000"/>
              <w:right w:val="single" w:sz="7" w:space="0" w:color="000000"/>
            </w:tcBorders>
          </w:tcPr>
          <w:p w14:paraId="4583B82E"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117</w:t>
            </w:r>
          </w:p>
        </w:tc>
        <w:tc>
          <w:tcPr>
            <w:tcW w:w="2357" w:type="dxa"/>
            <w:tcBorders>
              <w:top w:val="single" w:sz="7" w:space="0" w:color="000000"/>
              <w:left w:val="single" w:sz="7" w:space="0" w:color="000000"/>
              <w:bottom w:val="single" w:sz="7" w:space="0" w:color="000000"/>
              <w:right w:val="single" w:sz="7" w:space="0" w:color="000000"/>
            </w:tcBorders>
          </w:tcPr>
          <w:p w14:paraId="4583B82F"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16 s PM + 5 s K</w:t>
            </w:r>
            <w:r w:rsidRPr="00DB578C">
              <w:rPr>
                <w:sz w:val="18"/>
                <w:szCs w:val="18"/>
                <w:vertAlign w:val="subscript"/>
              </w:rPr>
              <w:t xml:space="preserve">1 </w:t>
            </w:r>
            <w:r w:rsidRPr="00DB578C">
              <w:rPr>
                <w:sz w:val="18"/>
                <w:szCs w:val="18"/>
              </w:rPr>
              <w:t>(*)</w:t>
            </w:r>
          </w:p>
        </w:tc>
      </w:tr>
      <w:tr w:rsidR="00254DDF" w:rsidRPr="00DB578C" w14:paraId="4583B83A" w14:textId="77777777" w:rsidTr="00340D11">
        <w:tc>
          <w:tcPr>
            <w:tcW w:w="956" w:type="dxa"/>
            <w:tcBorders>
              <w:top w:val="single" w:sz="7" w:space="0" w:color="000000"/>
              <w:left w:val="single" w:sz="7" w:space="0" w:color="000000"/>
              <w:bottom w:val="single" w:sz="7" w:space="0" w:color="000000"/>
              <w:right w:val="single" w:sz="7" w:space="0" w:color="000000"/>
            </w:tcBorders>
          </w:tcPr>
          <w:p w14:paraId="4583B831"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14</w:t>
            </w:r>
          </w:p>
        </w:tc>
        <w:tc>
          <w:tcPr>
            <w:tcW w:w="2870" w:type="dxa"/>
            <w:tcBorders>
              <w:top w:val="single" w:sz="7" w:space="0" w:color="000000"/>
              <w:left w:val="single" w:sz="7" w:space="0" w:color="000000"/>
              <w:bottom w:val="single" w:sz="7" w:space="0" w:color="000000"/>
              <w:right w:val="single" w:sz="7" w:space="0" w:color="000000"/>
            </w:tcBorders>
          </w:tcPr>
          <w:p w14:paraId="4583B832"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Acceleration</w:t>
            </w:r>
          </w:p>
        </w:tc>
        <w:tc>
          <w:tcPr>
            <w:tcW w:w="957" w:type="dxa"/>
            <w:tcBorders>
              <w:top w:val="single" w:sz="7" w:space="0" w:color="000000"/>
              <w:left w:val="single" w:sz="7" w:space="0" w:color="000000"/>
              <w:bottom w:val="single" w:sz="7" w:space="0" w:color="000000"/>
              <w:right w:val="single" w:sz="7" w:space="0" w:color="000000"/>
            </w:tcBorders>
          </w:tcPr>
          <w:p w14:paraId="4583B833"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10</w:t>
            </w:r>
          </w:p>
        </w:tc>
        <w:tc>
          <w:tcPr>
            <w:tcW w:w="1587" w:type="dxa"/>
            <w:tcBorders>
              <w:top w:val="single" w:sz="7" w:space="0" w:color="000000"/>
              <w:left w:val="single" w:sz="7" w:space="0" w:color="000000"/>
              <w:bottom w:val="single" w:sz="7" w:space="0" w:color="000000"/>
              <w:right w:val="single" w:sz="7" w:space="0" w:color="000000"/>
            </w:tcBorders>
          </w:tcPr>
          <w:p w14:paraId="4583B834" w14:textId="77777777" w:rsidR="00A54226" w:rsidRPr="00AB5CD3"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0.83</w:t>
            </w:r>
          </w:p>
        </w:tc>
        <w:tc>
          <w:tcPr>
            <w:tcW w:w="827" w:type="dxa"/>
            <w:tcBorders>
              <w:top w:val="single" w:sz="7" w:space="0" w:color="000000"/>
              <w:left w:val="single" w:sz="7" w:space="0" w:color="000000"/>
              <w:bottom w:val="single" w:sz="7" w:space="0" w:color="000000"/>
              <w:right w:val="single" w:sz="7" w:space="0" w:color="000000"/>
            </w:tcBorders>
          </w:tcPr>
          <w:p w14:paraId="4583B835" w14:textId="77777777" w:rsidR="00A54226" w:rsidRPr="00AB5CD3"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0-15</w:t>
            </w:r>
          </w:p>
        </w:tc>
        <w:tc>
          <w:tcPr>
            <w:tcW w:w="1062" w:type="dxa"/>
            <w:tcBorders>
              <w:top w:val="single" w:sz="7" w:space="0" w:color="000000"/>
              <w:left w:val="single" w:sz="7" w:space="0" w:color="000000"/>
              <w:bottom w:val="single" w:sz="7" w:space="0" w:color="000000"/>
              <w:right w:val="single" w:sz="7" w:space="0" w:color="000000"/>
            </w:tcBorders>
          </w:tcPr>
          <w:p w14:paraId="4583B836"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5</w:t>
            </w:r>
          </w:p>
        </w:tc>
        <w:tc>
          <w:tcPr>
            <w:tcW w:w="1180" w:type="dxa"/>
            <w:tcBorders>
              <w:top w:val="single" w:sz="7" w:space="0" w:color="000000"/>
              <w:left w:val="single" w:sz="7" w:space="0" w:color="000000"/>
              <w:bottom w:val="single" w:sz="7" w:space="0" w:color="000000"/>
              <w:right w:val="single" w:sz="7" w:space="0" w:color="000000"/>
            </w:tcBorders>
          </w:tcPr>
          <w:p w14:paraId="4583B837"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26</w:t>
            </w:r>
          </w:p>
        </w:tc>
        <w:tc>
          <w:tcPr>
            <w:tcW w:w="1415" w:type="dxa"/>
            <w:tcBorders>
              <w:top w:val="single" w:sz="7" w:space="0" w:color="000000"/>
              <w:left w:val="single" w:sz="7" w:space="0" w:color="000000"/>
              <w:bottom w:val="single" w:sz="7" w:space="0" w:color="000000"/>
              <w:right w:val="single" w:sz="7" w:space="0" w:color="000000"/>
            </w:tcBorders>
          </w:tcPr>
          <w:p w14:paraId="4583B838"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122</w:t>
            </w:r>
          </w:p>
        </w:tc>
        <w:tc>
          <w:tcPr>
            <w:tcW w:w="2357" w:type="dxa"/>
            <w:tcBorders>
              <w:top w:val="single" w:sz="7" w:space="0" w:color="000000"/>
              <w:left w:val="single" w:sz="7" w:space="0" w:color="000000"/>
              <w:bottom w:val="single" w:sz="7" w:space="0" w:color="000000"/>
              <w:right w:val="single" w:sz="7" w:space="0" w:color="000000"/>
            </w:tcBorders>
          </w:tcPr>
          <w:p w14:paraId="4583B839"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w:t>
            </w:r>
          </w:p>
        </w:tc>
      </w:tr>
      <w:tr w:rsidR="00254DDF" w:rsidRPr="00DB578C" w14:paraId="4583B845" w14:textId="77777777" w:rsidTr="00340D11">
        <w:tc>
          <w:tcPr>
            <w:tcW w:w="956" w:type="dxa"/>
            <w:tcBorders>
              <w:top w:val="single" w:sz="7" w:space="0" w:color="000000"/>
              <w:left w:val="single" w:sz="7" w:space="0" w:color="000000"/>
              <w:bottom w:val="single" w:sz="7" w:space="0" w:color="000000"/>
              <w:right w:val="single" w:sz="7" w:space="0" w:color="000000"/>
            </w:tcBorders>
          </w:tcPr>
          <w:p w14:paraId="4583B83B"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15</w:t>
            </w:r>
          </w:p>
        </w:tc>
        <w:tc>
          <w:tcPr>
            <w:tcW w:w="2870" w:type="dxa"/>
            <w:tcBorders>
              <w:top w:val="single" w:sz="7" w:space="0" w:color="000000"/>
              <w:left w:val="single" w:sz="7" w:space="0" w:color="000000"/>
              <w:bottom w:val="single" w:sz="7" w:space="0" w:color="000000"/>
              <w:right w:val="single" w:sz="7" w:space="0" w:color="000000"/>
            </w:tcBorders>
          </w:tcPr>
          <w:p w14:paraId="4583B83C"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Gear change</w:t>
            </w:r>
          </w:p>
        </w:tc>
        <w:tc>
          <w:tcPr>
            <w:tcW w:w="957" w:type="dxa"/>
            <w:vMerge w:val="restart"/>
            <w:tcBorders>
              <w:top w:val="single" w:sz="7" w:space="0" w:color="000000"/>
              <w:left w:val="single" w:sz="7" w:space="0" w:color="000000"/>
              <w:bottom w:val="nil"/>
              <w:right w:val="single" w:sz="7" w:space="0" w:color="000000"/>
            </w:tcBorders>
          </w:tcPr>
          <w:p w14:paraId="4583B83D"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587" w:type="dxa"/>
            <w:tcBorders>
              <w:top w:val="single" w:sz="7" w:space="0" w:color="000000"/>
              <w:left w:val="single" w:sz="7" w:space="0" w:color="000000"/>
              <w:bottom w:val="single" w:sz="7" w:space="0" w:color="000000"/>
              <w:right w:val="single" w:sz="7" w:space="0" w:color="000000"/>
            </w:tcBorders>
          </w:tcPr>
          <w:p w14:paraId="4583B83E"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827" w:type="dxa"/>
            <w:tcBorders>
              <w:top w:val="single" w:sz="7" w:space="0" w:color="000000"/>
              <w:left w:val="single" w:sz="7" w:space="0" w:color="000000"/>
              <w:bottom w:val="single" w:sz="7" w:space="0" w:color="000000"/>
              <w:right w:val="single" w:sz="7" w:space="0" w:color="000000"/>
            </w:tcBorders>
          </w:tcPr>
          <w:p w14:paraId="4583B83F" w14:textId="77777777" w:rsidR="00A54226" w:rsidRPr="00AB5CD3"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15</w:t>
            </w:r>
          </w:p>
        </w:tc>
        <w:tc>
          <w:tcPr>
            <w:tcW w:w="1062" w:type="dxa"/>
            <w:tcBorders>
              <w:top w:val="single" w:sz="7" w:space="0" w:color="000000"/>
              <w:left w:val="single" w:sz="7" w:space="0" w:color="000000"/>
              <w:bottom w:val="single" w:sz="7" w:space="0" w:color="000000"/>
              <w:right w:val="single" w:sz="7" w:space="0" w:color="000000"/>
            </w:tcBorders>
          </w:tcPr>
          <w:p w14:paraId="4583B840"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w:t>
            </w:r>
          </w:p>
        </w:tc>
        <w:tc>
          <w:tcPr>
            <w:tcW w:w="1180" w:type="dxa"/>
            <w:vMerge w:val="restart"/>
            <w:tcBorders>
              <w:top w:val="single" w:sz="7" w:space="0" w:color="000000"/>
              <w:left w:val="single" w:sz="7" w:space="0" w:color="000000"/>
              <w:bottom w:val="nil"/>
              <w:right w:val="single" w:sz="7" w:space="0" w:color="000000"/>
            </w:tcBorders>
          </w:tcPr>
          <w:p w14:paraId="4583B841" w14:textId="77777777" w:rsidR="00A54226" w:rsidRPr="00DB578C" w:rsidRDefault="00A54226" w:rsidP="00954F77">
            <w:pPr>
              <w:ind w:right="57"/>
              <w:jc w:val="right"/>
              <w:rPr>
                <w:sz w:val="18"/>
                <w:szCs w:val="18"/>
              </w:rPr>
            </w:pPr>
          </w:p>
          <w:p w14:paraId="4583B842"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415" w:type="dxa"/>
            <w:tcBorders>
              <w:top w:val="single" w:sz="7" w:space="0" w:color="000000"/>
              <w:left w:val="single" w:sz="7" w:space="0" w:color="000000"/>
              <w:bottom w:val="single" w:sz="7" w:space="0" w:color="000000"/>
              <w:right w:val="single" w:sz="7" w:space="0" w:color="000000"/>
            </w:tcBorders>
          </w:tcPr>
          <w:p w14:paraId="4583B843"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124</w:t>
            </w:r>
          </w:p>
        </w:tc>
        <w:tc>
          <w:tcPr>
            <w:tcW w:w="2357" w:type="dxa"/>
            <w:tcBorders>
              <w:top w:val="single" w:sz="7" w:space="0" w:color="000000"/>
              <w:left w:val="single" w:sz="7" w:space="0" w:color="000000"/>
              <w:bottom w:val="single" w:sz="7" w:space="0" w:color="000000"/>
              <w:right w:val="single" w:sz="7" w:space="0" w:color="000000"/>
            </w:tcBorders>
          </w:tcPr>
          <w:p w14:paraId="4583B844"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r>
      <w:tr w:rsidR="00254DDF" w:rsidRPr="00DB578C" w14:paraId="4583B84F" w14:textId="77777777" w:rsidTr="00340D11">
        <w:tc>
          <w:tcPr>
            <w:tcW w:w="956" w:type="dxa"/>
            <w:tcBorders>
              <w:top w:val="single" w:sz="7" w:space="0" w:color="000000"/>
              <w:left w:val="single" w:sz="7" w:space="0" w:color="000000"/>
              <w:bottom w:val="single" w:sz="7" w:space="0" w:color="000000"/>
              <w:right w:val="single" w:sz="7" w:space="0" w:color="000000"/>
            </w:tcBorders>
          </w:tcPr>
          <w:p w14:paraId="4583B846"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16</w:t>
            </w:r>
          </w:p>
        </w:tc>
        <w:tc>
          <w:tcPr>
            <w:tcW w:w="2870" w:type="dxa"/>
            <w:tcBorders>
              <w:top w:val="single" w:sz="7" w:space="0" w:color="000000"/>
              <w:left w:val="single" w:sz="7" w:space="0" w:color="000000"/>
              <w:bottom w:val="single" w:sz="7" w:space="0" w:color="000000"/>
              <w:right w:val="single" w:sz="7" w:space="0" w:color="000000"/>
            </w:tcBorders>
          </w:tcPr>
          <w:p w14:paraId="4583B847"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Acceleration</w:t>
            </w:r>
          </w:p>
        </w:tc>
        <w:tc>
          <w:tcPr>
            <w:tcW w:w="957" w:type="dxa"/>
            <w:vMerge/>
            <w:tcBorders>
              <w:top w:val="nil"/>
              <w:left w:val="single" w:sz="7" w:space="0" w:color="000000"/>
              <w:bottom w:val="nil"/>
              <w:right w:val="single" w:sz="7" w:space="0" w:color="000000"/>
            </w:tcBorders>
          </w:tcPr>
          <w:p w14:paraId="4583B848"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587" w:type="dxa"/>
            <w:tcBorders>
              <w:top w:val="single" w:sz="7" w:space="0" w:color="000000"/>
              <w:left w:val="single" w:sz="7" w:space="0" w:color="000000"/>
              <w:bottom w:val="single" w:sz="7" w:space="0" w:color="000000"/>
              <w:right w:val="single" w:sz="7" w:space="0" w:color="000000"/>
            </w:tcBorders>
          </w:tcPr>
          <w:p w14:paraId="4583B849"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0.62</w:t>
            </w:r>
          </w:p>
        </w:tc>
        <w:tc>
          <w:tcPr>
            <w:tcW w:w="827" w:type="dxa"/>
            <w:tcBorders>
              <w:top w:val="single" w:sz="7" w:space="0" w:color="000000"/>
              <w:left w:val="single" w:sz="7" w:space="0" w:color="000000"/>
              <w:bottom w:val="single" w:sz="7" w:space="0" w:color="000000"/>
              <w:right w:val="single" w:sz="7" w:space="0" w:color="000000"/>
            </w:tcBorders>
          </w:tcPr>
          <w:p w14:paraId="4583B84A"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15-35</w:t>
            </w:r>
          </w:p>
        </w:tc>
        <w:tc>
          <w:tcPr>
            <w:tcW w:w="1062" w:type="dxa"/>
            <w:tcBorders>
              <w:top w:val="single" w:sz="7" w:space="0" w:color="000000"/>
              <w:left w:val="single" w:sz="7" w:space="0" w:color="000000"/>
              <w:bottom w:val="single" w:sz="7" w:space="0" w:color="000000"/>
              <w:right w:val="single" w:sz="7" w:space="0" w:color="000000"/>
            </w:tcBorders>
          </w:tcPr>
          <w:p w14:paraId="4583B84B"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9</w:t>
            </w:r>
          </w:p>
        </w:tc>
        <w:tc>
          <w:tcPr>
            <w:tcW w:w="1180" w:type="dxa"/>
            <w:vMerge/>
            <w:tcBorders>
              <w:top w:val="nil"/>
              <w:left w:val="single" w:sz="7" w:space="0" w:color="000000"/>
              <w:bottom w:val="nil"/>
              <w:right w:val="single" w:sz="7" w:space="0" w:color="000000"/>
            </w:tcBorders>
          </w:tcPr>
          <w:p w14:paraId="4583B84C"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415" w:type="dxa"/>
            <w:tcBorders>
              <w:top w:val="single" w:sz="7" w:space="0" w:color="000000"/>
              <w:left w:val="single" w:sz="7" w:space="0" w:color="000000"/>
              <w:bottom w:val="single" w:sz="7" w:space="0" w:color="000000"/>
              <w:right w:val="single" w:sz="7" w:space="0" w:color="000000"/>
            </w:tcBorders>
          </w:tcPr>
          <w:p w14:paraId="4583B84D"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133</w:t>
            </w:r>
          </w:p>
        </w:tc>
        <w:tc>
          <w:tcPr>
            <w:tcW w:w="2357" w:type="dxa"/>
            <w:tcBorders>
              <w:top w:val="single" w:sz="7" w:space="0" w:color="000000"/>
              <w:left w:val="single" w:sz="7" w:space="0" w:color="000000"/>
              <w:bottom w:val="single" w:sz="7" w:space="0" w:color="000000"/>
              <w:right w:val="single" w:sz="7" w:space="0" w:color="000000"/>
            </w:tcBorders>
          </w:tcPr>
          <w:p w14:paraId="4583B84E"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w:t>
            </w:r>
          </w:p>
        </w:tc>
      </w:tr>
      <w:tr w:rsidR="00254DDF" w:rsidRPr="00DB578C" w14:paraId="4583B859" w14:textId="77777777" w:rsidTr="00340D11">
        <w:tc>
          <w:tcPr>
            <w:tcW w:w="956" w:type="dxa"/>
            <w:tcBorders>
              <w:top w:val="single" w:sz="7" w:space="0" w:color="000000"/>
              <w:left w:val="single" w:sz="7" w:space="0" w:color="000000"/>
              <w:bottom w:val="single" w:sz="7" w:space="0" w:color="000000"/>
              <w:right w:val="single" w:sz="7" w:space="0" w:color="000000"/>
            </w:tcBorders>
          </w:tcPr>
          <w:p w14:paraId="4583B850"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17</w:t>
            </w:r>
          </w:p>
        </w:tc>
        <w:tc>
          <w:tcPr>
            <w:tcW w:w="2870" w:type="dxa"/>
            <w:tcBorders>
              <w:top w:val="single" w:sz="7" w:space="0" w:color="000000"/>
              <w:left w:val="single" w:sz="7" w:space="0" w:color="000000"/>
              <w:bottom w:val="single" w:sz="7" w:space="0" w:color="000000"/>
              <w:right w:val="single" w:sz="7" w:space="0" w:color="000000"/>
            </w:tcBorders>
          </w:tcPr>
          <w:p w14:paraId="4583B851"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Gear change</w:t>
            </w:r>
          </w:p>
        </w:tc>
        <w:tc>
          <w:tcPr>
            <w:tcW w:w="957" w:type="dxa"/>
            <w:vMerge/>
            <w:tcBorders>
              <w:top w:val="nil"/>
              <w:left w:val="single" w:sz="7" w:space="0" w:color="000000"/>
              <w:bottom w:val="nil"/>
              <w:right w:val="single" w:sz="7" w:space="0" w:color="000000"/>
            </w:tcBorders>
          </w:tcPr>
          <w:p w14:paraId="4583B852"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587" w:type="dxa"/>
            <w:tcBorders>
              <w:top w:val="single" w:sz="7" w:space="0" w:color="000000"/>
              <w:left w:val="single" w:sz="7" w:space="0" w:color="000000"/>
              <w:bottom w:val="single" w:sz="7" w:space="0" w:color="000000"/>
              <w:right w:val="single" w:sz="7" w:space="0" w:color="000000"/>
            </w:tcBorders>
          </w:tcPr>
          <w:p w14:paraId="4583B853"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827" w:type="dxa"/>
            <w:tcBorders>
              <w:top w:val="single" w:sz="7" w:space="0" w:color="000000"/>
              <w:left w:val="single" w:sz="7" w:space="0" w:color="000000"/>
              <w:bottom w:val="single" w:sz="7" w:space="0" w:color="000000"/>
              <w:right w:val="single" w:sz="7" w:space="0" w:color="000000"/>
            </w:tcBorders>
          </w:tcPr>
          <w:p w14:paraId="4583B854" w14:textId="77777777" w:rsidR="00A54226" w:rsidRPr="00D93D37"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93D37">
              <w:rPr>
                <w:sz w:val="18"/>
                <w:szCs w:val="18"/>
              </w:rPr>
              <w:t>35</w:t>
            </w:r>
          </w:p>
        </w:tc>
        <w:tc>
          <w:tcPr>
            <w:tcW w:w="1062" w:type="dxa"/>
            <w:tcBorders>
              <w:top w:val="single" w:sz="7" w:space="0" w:color="000000"/>
              <w:left w:val="single" w:sz="7" w:space="0" w:color="000000"/>
              <w:bottom w:val="single" w:sz="7" w:space="0" w:color="000000"/>
              <w:right w:val="single" w:sz="7" w:space="0" w:color="000000"/>
            </w:tcBorders>
          </w:tcPr>
          <w:p w14:paraId="4583B855"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w:t>
            </w:r>
          </w:p>
        </w:tc>
        <w:tc>
          <w:tcPr>
            <w:tcW w:w="1180" w:type="dxa"/>
            <w:vMerge/>
            <w:tcBorders>
              <w:top w:val="nil"/>
              <w:left w:val="single" w:sz="7" w:space="0" w:color="000000"/>
              <w:bottom w:val="nil"/>
              <w:right w:val="single" w:sz="7" w:space="0" w:color="000000"/>
            </w:tcBorders>
          </w:tcPr>
          <w:p w14:paraId="4583B856"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415" w:type="dxa"/>
            <w:tcBorders>
              <w:top w:val="single" w:sz="7" w:space="0" w:color="000000"/>
              <w:left w:val="single" w:sz="7" w:space="0" w:color="000000"/>
              <w:bottom w:val="single" w:sz="7" w:space="0" w:color="000000"/>
              <w:right w:val="single" w:sz="7" w:space="0" w:color="000000"/>
            </w:tcBorders>
          </w:tcPr>
          <w:p w14:paraId="4583B857"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135</w:t>
            </w:r>
          </w:p>
        </w:tc>
        <w:tc>
          <w:tcPr>
            <w:tcW w:w="2357" w:type="dxa"/>
            <w:tcBorders>
              <w:top w:val="single" w:sz="7" w:space="0" w:color="000000"/>
              <w:left w:val="single" w:sz="7" w:space="0" w:color="000000"/>
              <w:bottom w:val="single" w:sz="7" w:space="0" w:color="000000"/>
              <w:right w:val="single" w:sz="7" w:space="0" w:color="000000"/>
            </w:tcBorders>
          </w:tcPr>
          <w:p w14:paraId="4583B858"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r>
      <w:tr w:rsidR="00254DDF" w:rsidRPr="00DB578C" w14:paraId="4583B863" w14:textId="77777777" w:rsidTr="00340D11">
        <w:tc>
          <w:tcPr>
            <w:tcW w:w="956" w:type="dxa"/>
            <w:tcBorders>
              <w:top w:val="single" w:sz="7" w:space="0" w:color="000000"/>
              <w:left w:val="single" w:sz="7" w:space="0" w:color="000000"/>
              <w:bottom w:val="single" w:sz="7" w:space="0" w:color="000000"/>
              <w:right w:val="single" w:sz="7" w:space="0" w:color="000000"/>
            </w:tcBorders>
          </w:tcPr>
          <w:p w14:paraId="4583B85A"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18</w:t>
            </w:r>
          </w:p>
        </w:tc>
        <w:tc>
          <w:tcPr>
            <w:tcW w:w="2870" w:type="dxa"/>
            <w:tcBorders>
              <w:top w:val="single" w:sz="7" w:space="0" w:color="000000"/>
              <w:left w:val="single" w:sz="7" w:space="0" w:color="000000"/>
              <w:bottom w:val="single" w:sz="7" w:space="0" w:color="000000"/>
              <w:right w:val="single" w:sz="7" w:space="0" w:color="000000"/>
            </w:tcBorders>
          </w:tcPr>
          <w:p w14:paraId="4583B85B"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Acceleration</w:t>
            </w:r>
          </w:p>
        </w:tc>
        <w:tc>
          <w:tcPr>
            <w:tcW w:w="957" w:type="dxa"/>
            <w:vMerge/>
            <w:tcBorders>
              <w:top w:val="nil"/>
              <w:left w:val="single" w:sz="7" w:space="0" w:color="000000"/>
              <w:bottom w:val="single" w:sz="7" w:space="0" w:color="000000"/>
              <w:right w:val="single" w:sz="7" w:space="0" w:color="000000"/>
            </w:tcBorders>
          </w:tcPr>
          <w:p w14:paraId="4583B85C"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587" w:type="dxa"/>
            <w:tcBorders>
              <w:top w:val="single" w:sz="7" w:space="0" w:color="000000"/>
              <w:left w:val="single" w:sz="7" w:space="0" w:color="000000"/>
              <w:bottom w:val="single" w:sz="7" w:space="0" w:color="000000"/>
              <w:right w:val="single" w:sz="7" w:space="0" w:color="000000"/>
            </w:tcBorders>
          </w:tcPr>
          <w:p w14:paraId="4583B85D"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0.52</w:t>
            </w:r>
          </w:p>
        </w:tc>
        <w:tc>
          <w:tcPr>
            <w:tcW w:w="827" w:type="dxa"/>
            <w:tcBorders>
              <w:top w:val="single" w:sz="7" w:space="0" w:color="000000"/>
              <w:left w:val="single" w:sz="7" w:space="0" w:color="000000"/>
              <w:bottom w:val="single" w:sz="7" w:space="0" w:color="000000"/>
              <w:right w:val="single" w:sz="7" w:space="0" w:color="000000"/>
            </w:tcBorders>
          </w:tcPr>
          <w:p w14:paraId="4583B85E"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35-50</w:t>
            </w:r>
          </w:p>
        </w:tc>
        <w:tc>
          <w:tcPr>
            <w:tcW w:w="1062" w:type="dxa"/>
            <w:tcBorders>
              <w:top w:val="single" w:sz="7" w:space="0" w:color="000000"/>
              <w:left w:val="single" w:sz="7" w:space="0" w:color="000000"/>
              <w:bottom w:val="single" w:sz="7" w:space="0" w:color="000000"/>
              <w:right w:val="single" w:sz="7" w:space="0" w:color="000000"/>
            </w:tcBorders>
          </w:tcPr>
          <w:p w14:paraId="4583B85F"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8</w:t>
            </w:r>
          </w:p>
        </w:tc>
        <w:tc>
          <w:tcPr>
            <w:tcW w:w="1180" w:type="dxa"/>
            <w:vMerge/>
            <w:tcBorders>
              <w:top w:val="nil"/>
              <w:left w:val="single" w:sz="7" w:space="0" w:color="000000"/>
              <w:bottom w:val="single" w:sz="7" w:space="0" w:color="000000"/>
              <w:right w:val="single" w:sz="7" w:space="0" w:color="000000"/>
            </w:tcBorders>
          </w:tcPr>
          <w:p w14:paraId="4583B860"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415" w:type="dxa"/>
            <w:tcBorders>
              <w:top w:val="single" w:sz="7" w:space="0" w:color="000000"/>
              <w:left w:val="single" w:sz="7" w:space="0" w:color="000000"/>
              <w:bottom w:val="single" w:sz="7" w:space="0" w:color="000000"/>
              <w:right w:val="single" w:sz="7" w:space="0" w:color="000000"/>
            </w:tcBorders>
          </w:tcPr>
          <w:p w14:paraId="4583B861"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143</w:t>
            </w:r>
          </w:p>
        </w:tc>
        <w:tc>
          <w:tcPr>
            <w:tcW w:w="2357" w:type="dxa"/>
            <w:tcBorders>
              <w:top w:val="single" w:sz="7" w:space="0" w:color="000000"/>
              <w:left w:val="single" w:sz="7" w:space="0" w:color="000000"/>
              <w:bottom w:val="single" w:sz="7" w:space="0" w:color="000000"/>
              <w:right w:val="single" w:sz="7" w:space="0" w:color="000000"/>
            </w:tcBorders>
          </w:tcPr>
          <w:p w14:paraId="4583B862"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3</w:t>
            </w:r>
          </w:p>
        </w:tc>
      </w:tr>
      <w:tr w:rsidR="00254DDF" w:rsidRPr="00DB578C" w14:paraId="4583B86D" w14:textId="77777777" w:rsidTr="00340D11">
        <w:tc>
          <w:tcPr>
            <w:tcW w:w="956" w:type="dxa"/>
            <w:tcBorders>
              <w:top w:val="single" w:sz="7" w:space="0" w:color="000000"/>
              <w:left w:val="single" w:sz="7" w:space="0" w:color="000000"/>
              <w:bottom w:val="single" w:sz="7" w:space="0" w:color="000000"/>
              <w:right w:val="single" w:sz="7" w:space="0" w:color="000000"/>
            </w:tcBorders>
          </w:tcPr>
          <w:p w14:paraId="4583B864"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19</w:t>
            </w:r>
          </w:p>
        </w:tc>
        <w:tc>
          <w:tcPr>
            <w:tcW w:w="2870" w:type="dxa"/>
            <w:tcBorders>
              <w:top w:val="single" w:sz="7" w:space="0" w:color="000000"/>
              <w:left w:val="single" w:sz="7" w:space="0" w:color="000000"/>
              <w:bottom w:val="single" w:sz="7" w:space="0" w:color="000000"/>
              <w:right w:val="single" w:sz="7" w:space="0" w:color="000000"/>
            </w:tcBorders>
          </w:tcPr>
          <w:p w14:paraId="4583B865"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Steady speed</w:t>
            </w:r>
          </w:p>
        </w:tc>
        <w:tc>
          <w:tcPr>
            <w:tcW w:w="957" w:type="dxa"/>
            <w:tcBorders>
              <w:top w:val="single" w:sz="7" w:space="0" w:color="000000"/>
              <w:left w:val="single" w:sz="7" w:space="0" w:color="000000"/>
              <w:bottom w:val="single" w:sz="7" w:space="0" w:color="000000"/>
              <w:right w:val="single" w:sz="7" w:space="0" w:color="000000"/>
            </w:tcBorders>
          </w:tcPr>
          <w:p w14:paraId="4583B866"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11</w:t>
            </w:r>
          </w:p>
        </w:tc>
        <w:tc>
          <w:tcPr>
            <w:tcW w:w="1587" w:type="dxa"/>
            <w:tcBorders>
              <w:top w:val="single" w:sz="7" w:space="0" w:color="000000"/>
              <w:left w:val="single" w:sz="7" w:space="0" w:color="000000"/>
              <w:bottom w:val="single" w:sz="7" w:space="0" w:color="000000"/>
              <w:right w:val="single" w:sz="7" w:space="0" w:color="000000"/>
            </w:tcBorders>
          </w:tcPr>
          <w:p w14:paraId="4583B867" w14:textId="77777777" w:rsidR="00A54226" w:rsidRPr="00AB5CD3"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0</w:t>
            </w:r>
          </w:p>
        </w:tc>
        <w:tc>
          <w:tcPr>
            <w:tcW w:w="827" w:type="dxa"/>
            <w:tcBorders>
              <w:top w:val="single" w:sz="7" w:space="0" w:color="000000"/>
              <w:left w:val="single" w:sz="7" w:space="0" w:color="000000"/>
              <w:bottom w:val="single" w:sz="7" w:space="0" w:color="000000"/>
              <w:right w:val="single" w:sz="7" w:space="0" w:color="000000"/>
            </w:tcBorders>
          </w:tcPr>
          <w:p w14:paraId="4583B868"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50</w:t>
            </w:r>
          </w:p>
        </w:tc>
        <w:tc>
          <w:tcPr>
            <w:tcW w:w="1062" w:type="dxa"/>
            <w:tcBorders>
              <w:top w:val="single" w:sz="7" w:space="0" w:color="000000"/>
              <w:left w:val="single" w:sz="7" w:space="0" w:color="000000"/>
              <w:bottom w:val="single" w:sz="7" w:space="0" w:color="000000"/>
              <w:right w:val="single" w:sz="7" w:space="0" w:color="000000"/>
            </w:tcBorders>
          </w:tcPr>
          <w:p w14:paraId="4583B869"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12</w:t>
            </w:r>
          </w:p>
        </w:tc>
        <w:tc>
          <w:tcPr>
            <w:tcW w:w="1180" w:type="dxa"/>
            <w:tcBorders>
              <w:top w:val="single" w:sz="7" w:space="0" w:color="000000"/>
              <w:left w:val="single" w:sz="7" w:space="0" w:color="000000"/>
              <w:bottom w:val="single" w:sz="7" w:space="0" w:color="000000"/>
              <w:right w:val="single" w:sz="7" w:space="0" w:color="000000"/>
            </w:tcBorders>
          </w:tcPr>
          <w:p w14:paraId="4583B86A"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12</w:t>
            </w:r>
          </w:p>
        </w:tc>
        <w:tc>
          <w:tcPr>
            <w:tcW w:w="1415" w:type="dxa"/>
            <w:tcBorders>
              <w:top w:val="single" w:sz="7" w:space="0" w:color="000000"/>
              <w:left w:val="single" w:sz="7" w:space="0" w:color="000000"/>
              <w:bottom w:val="single" w:sz="7" w:space="0" w:color="000000"/>
              <w:right w:val="single" w:sz="7" w:space="0" w:color="000000"/>
            </w:tcBorders>
          </w:tcPr>
          <w:p w14:paraId="4583B86B"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155</w:t>
            </w:r>
          </w:p>
        </w:tc>
        <w:tc>
          <w:tcPr>
            <w:tcW w:w="2357" w:type="dxa"/>
            <w:tcBorders>
              <w:top w:val="single" w:sz="7" w:space="0" w:color="000000"/>
              <w:left w:val="single" w:sz="7" w:space="0" w:color="000000"/>
              <w:bottom w:val="single" w:sz="7" w:space="0" w:color="000000"/>
              <w:right w:val="single" w:sz="7" w:space="0" w:color="000000"/>
            </w:tcBorders>
          </w:tcPr>
          <w:p w14:paraId="4583B86C"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3</w:t>
            </w:r>
          </w:p>
        </w:tc>
      </w:tr>
      <w:tr w:rsidR="00254DDF" w:rsidRPr="00DB578C" w14:paraId="4583B877" w14:textId="77777777" w:rsidTr="00340D11">
        <w:tc>
          <w:tcPr>
            <w:tcW w:w="956" w:type="dxa"/>
            <w:tcBorders>
              <w:top w:val="single" w:sz="7" w:space="0" w:color="000000"/>
              <w:left w:val="single" w:sz="7" w:space="0" w:color="000000"/>
              <w:bottom w:val="single" w:sz="7" w:space="0" w:color="000000"/>
              <w:right w:val="single" w:sz="7" w:space="0" w:color="000000"/>
            </w:tcBorders>
          </w:tcPr>
          <w:p w14:paraId="4583B86E"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20</w:t>
            </w:r>
          </w:p>
        </w:tc>
        <w:tc>
          <w:tcPr>
            <w:tcW w:w="2870" w:type="dxa"/>
            <w:tcBorders>
              <w:top w:val="single" w:sz="7" w:space="0" w:color="000000"/>
              <w:left w:val="single" w:sz="7" w:space="0" w:color="000000"/>
              <w:bottom w:val="single" w:sz="7" w:space="0" w:color="000000"/>
              <w:right w:val="single" w:sz="7" w:space="0" w:color="000000"/>
            </w:tcBorders>
          </w:tcPr>
          <w:p w14:paraId="4583B86F"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Deceleration</w:t>
            </w:r>
          </w:p>
        </w:tc>
        <w:tc>
          <w:tcPr>
            <w:tcW w:w="957" w:type="dxa"/>
            <w:tcBorders>
              <w:top w:val="single" w:sz="7" w:space="0" w:color="000000"/>
              <w:left w:val="single" w:sz="7" w:space="0" w:color="000000"/>
              <w:bottom w:val="single" w:sz="7" w:space="0" w:color="000000"/>
              <w:right w:val="single" w:sz="7" w:space="0" w:color="000000"/>
            </w:tcBorders>
          </w:tcPr>
          <w:p w14:paraId="4583B870"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12</w:t>
            </w:r>
          </w:p>
        </w:tc>
        <w:tc>
          <w:tcPr>
            <w:tcW w:w="1587" w:type="dxa"/>
            <w:tcBorders>
              <w:top w:val="single" w:sz="7" w:space="0" w:color="000000"/>
              <w:left w:val="single" w:sz="7" w:space="0" w:color="000000"/>
              <w:bottom w:val="single" w:sz="7" w:space="0" w:color="000000"/>
              <w:right w:val="single" w:sz="7" w:space="0" w:color="000000"/>
            </w:tcBorders>
          </w:tcPr>
          <w:p w14:paraId="4583B871"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noBreakHyphen/>
              <w:t>0.52</w:t>
            </w:r>
          </w:p>
        </w:tc>
        <w:tc>
          <w:tcPr>
            <w:tcW w:w="827" w:type="dxa"/>
            <w:tcBorders>
              <w:top w:val="single" w:sz="7" w:space="0" w:color="000000"/>
              <w:left w:val="single" w:sz="7" w:space="0" w:color="000000"/>
              <w:bottom w:val="single" w:sz="7" w:space="0" w:color="000000"/>
              <w:right w:val="single" w:sz="7" w:space="0" w:color="000000"/>
            </w:tcBorders>
          </w:tcPr>
          <w:p w14:paraId="4583B872"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50-35</w:t>
            </w:r>
          </w:p>
        </w:tc>
        <w:tc>
          <w:tcPr>
            <w:tcW w:w="1062" w:type="dxa"/>
            <w:tcBorders>
              <w:top w:val="single" w:sz="7" w:space="0" w:color="000000"/>
              <w:left w:val="single" w:sz="7" w:space="0" w:color="000000"/>
              <w:bottom w:val="single" w:sz="7" w:space="0" w:color="000000"/>
              <w:right w:val="single" w:sz="7" w:space="0" w:color="000000"/>
            </w:tcBorders>
          </w:tcPr>
          <w:p w14:paraId="4583B873"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8</w:t>
            </w:r>
          </w:p>
        </w:tc>
        <w:tc>
          <w:tcPr>
            <w:tcW w:w="1180" w:type="dxa"/>
            <w:tcBorders>
              <w:top w:val="single" w:sz="7" w:space="0" w:color="000000"/>
              <w:left w:val="single" w:sz="7" w:space="0" w:color="000000"/>
              <w:bottom w:val="single" w:sz="7" w:space="0" w:color="000000"/>
              <w:right w:val="single" w:sz="7" w:space="0" w:color="000000"/>
            </w:tcBorders>
          </w:tcPr>
          <w:p w14:paraId="4583B874"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8</w:t>
            </w:r>
          </w:p>
        </w:tc>
        <w:tc>
          <w:tcPr>
            <w:tcW w:w="1415" w:type="dxa"/>
            <w:tcBorders>
              <w:top w:val="single" w:sz="7" w:space="0" w:color="000000"/>
              <w:left w:val="single" w:sz="7" w:space="0" w:color="000000"/>
              <w:bottom w:val="single" w:sz="7" w:space="0" w:color="000000"/>
              <w:right w:val="single" w:sz="7" w:space="0" w:color="000000"/>
            </w:tcBorders>
          </w:tcPr>
          <w:p w14:paraId="4583B875"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163</w:t>
            </w:r>
          </w:p>
        </w:tc>
        <w:tc>
          <w:tcPr>
            <w:tcW w:w="2357" w:type="dxa"/>
            <w:tcBorders>
              <w:top w:val="single" w:sz="7" w:space="0" w:color="000000"/>
              <w:left w:val="single" w:sz="7" w:space="0" w:color="000000"/>
              <w:bottom w:val="single" w:sz="7" w:space="0" w:color="000000"/>
              <w:right w:val="single" w:sz="7" w:space="0" w:color="000000"/>
            </w:tcBorders>
          </w:tcPr>
          <w:p w14:paraId="4583B876"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3</w:t>
            </w:r>
          </w:p>
        </w:tc>
      </w:tr>
      <w:tr w:rsidR="00254DDF" w:rsidRPr="00DB578C" w14:paraId="4583B881" w14:textId="77777777" w:rsidTr="00340D11">
        <w:tc>
          <w:tcPr>
            <w:tcW w:w="956" w:type="dxa"/>
            <w:tcBorders>
              <w:top w:val="single" w:sz="7" w:space="0" w:color="000000"/>
              <w:left w:val="single" w:sz="7" w:space="0" w:color="000000"/>
              <w:bottom w:val="single" w:sz="7" w:space="0" w:color="000000"/>
              <w:right w:val="single" w:sz="7" w:space="0" w:color="000000"/>
            </w:tcBorders>
          </w:tcPr>
          <w:p w14:paraId="4583B878"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21</w:t>
            </w:r>
          </w:p>
        </w:tc>
        <w:tc>
          <w:tcPr>
            <w:tcW w:w="2870" w:type="dxa"/>
            <w:tcBorders>
              <w:top w:val="single" w:sz="7" w:space="0" w:color="000000"/>
              <w:left w:val="single" w:sz="7" w:space="0" w:color="000000"/>
              <w:bottom w:val="single" w:sz="7" w:space="0" w:color="000000"/>
              <w:right w:val="single" w:sz="7" w:space="0" w:color="000000"/>
            </w:tcBorders>
          </w:tcPr>
          <w:p w14:paraId="4583B879"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Steady speed</w:t>
            </w:r>
          </w:p>
        </w:tc>
        <w:tc>
          <w:tcPr>
            <w:tcW w:w="957" w:type="dxa"/>
            <w:tcBorders>
              <w:top w:val="single" w:sz="7" w:space="0" w:color="000000"/>
              <w:left w:val="single" w:sz="7" w:space="0" w:color="000000"/>
              <w:bottom w:val="single" w:sz="7" w:space="0" w:color="000000"/>
              <w:right w:val="single" w:sz="7" w:space="0" w:color="000000"/>
            </w:tcBorders>
          </w:tcPr>
          <w:p w14:paraId="4583B87A"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13</w:t>
            </w:r>
          </w:p>
        </w:tc>
        <w:tc>
          <w:tcPr>
            <w:tcW w:w="1587" w:type="dxa"/>
            <w:tcBorders>
              <w:top w:val="single" w:sz="7" w:space="0" w:color="000000"/>
              <w:left w:val="single" w:sz="7" w:space="0" w:color="000000"/>
              <w:bottom w:val="single" w:sz="7" w:space="0" w:color="000000"/>
              <w:right w:val="single" w:sz="7" w:space="0" w:color="000000"/>
            </w:tcBorders>
          </w:tcPr>
          <w:p w14:paraId="4583B87B" w14:textId="77777777" w:rsidR="00A54226" w:rsidRPr="00AB5CD3"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0</w:t>
            </w:r>
          </w:p>
        </w:tc>
        <w:tc>
          <w:tcPr>
            <w:tcW w:w="827" w:type="dxa"/>
            <w:tcBorders>
              <w:top w:val="single" w:sz="7" w:space="0" w:color="000000"/>
              <w:left w:val="single" w:sz="7" w:space="0" w:color="000000"/>
              <w:bottom w:val="single" w:sz="7" w:space="0" w:color="000000"/>
              <w:right w:val="single" w:sz="7" w:space="0" w:color="000000"/>
            </w:tcBorders>
          </w:tcPr>
          <w:p w14:paraId="4583B87C"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35</w:t>
            </w:r>
          </w:p>
        </w:tc>
        <w:tc>
          <w:tcPr>
            <w:tcW w:w="1062" w:type="dxa"/>
            <w:tcBorders>
              <w:top w:val="single" w:sz="7" w:space="0" w:color="000000"/>
              <w:left w:val="single" w:sz="7" w:space="0" w:color="000000"/>
              <w:bottom w:val="single" w:sz="7" w:space="0" w:color="000000"/>
              <w:right w:val="single" w:sz="7" w:space="0" w:color="000000"/>
            </w:tcBorders>
          </w:tcPr>
          <w:p w14:paraId="4583B87D"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13</w:t>
            </w:r>
          </w:p>
        </w:tc>
        <w:tc>
          <w:tcPr>
            <w:tcW w:w="1180" w:type="dxa"/>
            <w:tcBorders>
              <w:top w:val="single" w:sz="7" w:space="0" w:color="000000"/>
              <w:left w:val="single" w:sz="7" w:space="0" w:color="000000"/>
              <w:bottom w:val="single" w:sz="7" w:space="0" w:color="000000"/>
              <w:right w:val="single" w:sz="7" w:space="0" w:color="000000"/>
            </w:tcBorders>
          </w:tcPr>
          <w:p w14:paraId="4583B87E"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13</w:t>
            </w:r>
          </w:p>
        </w:tc>
        <w:tc>
          <w:tcPr>
            <w:tcW w:w="1415" w:type="dxa"/>
            <w:tcBorders>
              <w:top w:val="single" w:sz="7" w:space="0" w:color="000000"/>
              <w:left w:val="single" w:sz="7" w:space="0" w:color="000000"/>
              <w:bottom w:val="single" w:sz="7" w:space="0" w:color="000000"/>
              <w:right w:val="single" w:sz="7" w:space="0" w:color="000000"/>
            </w:tcBorders>
          </w:tcPr>
          <w:p w14:paraId="4583B87F"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176</w:t>
            </w:r>
          </w:p>
        </w:tc>
        <w:tc>
          <w:tcPr>
            <w:tcW w:w="2357" w:type="dxa"/>
            <w:tcBorders>
              <w:top w:val="single" w:sz="7" w:space="0" w:color="000000"/>
              <w:left w:val="single" w:sz="7" w:space="0" w:color="000000"/>
              <w:bottom w:val="single" w:sz="7" w:space="0" w:color="000000"/>
              <w:right w:val="single" w:sz="7" w:space="0" w:color="000000"/>
            </w:tcBorders>
          </w:tcPr>
          <w:p w14:paraId="4583B880"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3</w:t>
            </w:r>
          </w:p>
        </w:tc>
      </w:tr>
      <w:tr w:rsidR="00254DDF" w:rsidRPr="00DB578C" w14:paraId="4583B88B" w14:textId="77777777" w:rsidTr="00340D11">
        <w:tc>
          <w:tcPr>
            <w:tcW w:w="956" w:type="dxa"/>
            <w:tcBorders>
              <w:top w:val="single" w:sz="7" w:space="0" w:color="000000"/>
              <w:left w:val="single" w:sz="7" w:space="0" w:color="000000"/>
              <w:bottom w:val="single" w:sz="7" w:space="0" w:color="000000"/>
              <w:right w:val="single" w:sz="7" w:space="0" w:color="000000"/>
            </w:tcBorders>
          </w:tcPr>
          <w:p w14:paraId="4583B882"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22</w:t>
            </w:r>
          </w:p>
        </w:tc>
        <w:tc>
          <w:tcPr>
            <w:tcW w:w="2870" w:type="dxa"/>
            <w:tcBorders>
              <w:top w:val="single" w:sz="7" w:space="0" w:color="000000"/>
              <w:left w:val="single" w:sz="7" w:space="0" w:color="000000"/>
              <w:bottom w:val="single" w:sz="7" w:space="0" w:color="000000"/>
              <w:right w:val="single" w:sz="7" w:space="0" w:color="000000"/>
            </w:tcBorders>
          </w:tcPr>
          <w:p w14:paraId="4583B883"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Gear change</w:t>
            </w:r>
          </w:p>
        </w:tc>
        <w:tc>
          <w:tcPr>
            <w:tcW w:w="957" w:type="dxa"/>
            <w:tcBorders>
              <w:top w:val="single" w:sz="7" w:space="0" w:color="000000"/>
              <w:left w:val="single" w:sz="7" w:space="0" w:color="000000"/>
              <w:bottom w:val="single" w:sz="7" w:space="0" w:color="000000"/>
              <w:right w:val="single" w:sz="7" w:space="0" w:color="000000"/>
            </w:tcBorders>
          </w:tcPr>
          <w:p w14:paraId="4583B884"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14</w:t>
            </w:r>
          </w:p>
        </w:tc>
        <w:tc>
          <w:tcPr>
            <w:tcW w:w="1587" w:type="dxa"/>
            <w:tcBorders>
              <w:top w:val="single" w:sz="7" w:space="0" w:color="000000"/>
              <w:left w:val="single" w:sz="7" w:space="0" w:color="000000"/>
              <w:bottom w:val="single" w:sz="7" w:space="0" w:color="000000"/>
              <w:right w:val="single" w:sz="7" w:space="0" w:color="000000"/>
            </w:tcBorders>
          </w:tcPr>
          <w:p w14:paraId="4583B885"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827" w:type="dxa"/>
            <w:tcBorders>
              <w:top w:val="single" w:sz="7" w:space="0" w:color="000000"/>
              <w:left w:val="single" w:sz="7" w:space="0" w:color="000000"/>
              <w:bottom w:val="single" w:sz="7" w:space="0" w:color="000000"/>
              <w:right w:val="single" w:sz="7" w:space="0" w:color="000000"/>
            </w:tcBorders>
          </w:tcPr>
          <w:p w14:paraId="4583B886" w14:textId="77777777" w:rsidR="00A54226" w:rsidRPr="00AB5CD3"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35</w:t>
            </w:r>
          </w:p>
        </w:tc>
        <w:tc>
          <w:tcPr>
            <w:tcW w:w="1062" w:type="dxa"/>
            <w:tcBorders>
              <w:top w:val="single" w:sz="7" w:space="0" w:color="000000"/>
              <w:left w:val="single" w:sz="7" w:space="0" w:color="000000"/>
              <w:bottom w:val="single" w:sz="7" w:space="0" w:color="000000"/>
              <w:right w:val="single" w:sz="7" w:space="0" w:color="000000"/>
            </w:tcBorders>
          </w:tcPr>
          <w:p w14:paraId="4583B887"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w:t>
            </w:r>
          </w:p>
        </w:tc>
        <w:tc>
          <w:tcPr>
            <w:tcW w:w="1180" w:type="dxa"/>
            <w:tcBorders>
              <w:top w:val="single" w:sz="7" w:space="0" w:color="000000"/>
              <w:left w:val="single" w:sz="7" w:space="0" w:color="000000"/>
              <w:bottom w:val="single" w:sz="7" w:space="0" w:color="000000"/>
              <w:right w:val="single" w:sz="7" w:space="0" w:color="000000"/>
            </w:tcBorders>
          </w:tcPr>
          <w:p w14:paraId="4583B888"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12</w:t>
            </w:r>
          </w:p>
        </w:tc>
        <w:tc>
          <w:tcPr>
            <w:tcW w:w="1415" w:type="dxa"/>
            <w:tcBorders>
              <w:top w:val="single" w:sz="7" w:space="0" w:color="000000"/>
              <w:left w:val="single" w:sz="7" w:space="0" w:color="000000"/>
              <w:bottom w:val="single" w:sz="7" w:space="0" w:color="000000"/>
              <w:right w:val="single" w:sz="7" w:space="0" w:color="000000"/>
            </w:tcBorders>
          </w:tcPr>
          <w:p w14:paraId="4583B889"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178</w:t>
            </w:r>
          </w:p>
        </w:tc>
        <w:tc>
          <w:tcPr>
            <w:tcW w:w="2357" w:type="dxa"/>
            <w:tcBorders>
              <w:top w:val="single" w:sz="7" w:space="0" w:color="000000"/>
              <w:left w:val="single" w:sz="7" w:space="0" w:color="000000"/>
              <w:bottom w:val="single" w:sz="7" w:space="0" w:color="000000"/>
              <w:right w:val="single" w:sz="7" w:space="0" w:color="000000"/>
            </w:tcBorders>
          </w:tcPr>
          <w:p w14:paraId="4583B88A"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r>
      <w:tr w:rsidR="00254DDF" w:rsidRPr="00DB578C" w14:paraId="4583B896" w14:textId="77777777" w:rsidTr="00340D11">
        <w:tc>
          <w:tcPr>
            <w:tcW w:w="956" w:type="dxa"/>
            <w:tcBorders>
              <w:top w:val="single" w:sz="7" w:space="0" w:color="000000"/>
              <w:left w:val="single" w:sz="7" w:space="0" w:color="000000"/>
              <w:bottom w:val="single" w:sz="7" w:space="0" w:color="000000"/>
              <w:right w:val="single" w:sz="7" w:space="0" w:color="000000"/>
            </w:tcBorders>
          </w:tcPr>
          <w:p w14:paraId="4583B88C"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23</w:t>
            </w:r>
          </w:p>
        </w:tc>
        <w:tc>
          <w:tcPr>
            <w:tcW w:w="2870" w:type="dxa"/>
            <w:tcBorders>
              <w:top w:val="single" w:sz="7" w:space="0" w:color="000000"/>
              <w:left w:val="single" w:sz="7" w:space="0" w:color="000000"/>
              <w:bottom w:val="single" w:sz="7" w:space="0" w:color="000000"/>
              <w:right w:val="single" w:sz="7" w:space="0" w:color="000000"/>
            </w:tcBorders>
          </w:tcPr>
          <w:p w14:paraId="4583B88D"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Deceleration</w:t>
            </w:r>
          </w:p>
        </w:tc>
        <w:tc>
          <w:tcPr>
            <w:tcW w:w="957" w:type="dxa"/>
            <w:vMerge w:val="restart"/>
            <w:tcBorders>
              <w:top w:val="single" w:sz="7" w:space="0" w:color="000000"/>
              <w:left w:val="single" w:sz="7" w:space="0" w:color="000000"/>
              <w:bottom w:val="nil"/>
              <w:right w:val="single" w:sz="7" w:space="0" w:color="000000"/>
            </w:tcBorders>
          </w:tcPr>
          <w:p w14:paraId="4583B88E" w14:textId="77777777" w:rsidR="00A54226" w:rsidRPr="00DB578C" w:rsidRDefault="00A54226" w:rsidP="00954F77">
            <w:pPr>
              <w:ind w:right="57"/>
              <w:jc w:val="right"/>
              <w:rPr>
                <w:sz w:val="18"/>
                <w:szCs w:val="18"/>
              </w:rPr>
            </w:pPr>
          </w:p>
          <w:p w14:paraId="4583B88F"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587" w:type="dxa"/>
            <w:tcBorders>
              <w:top w:val="single" w:sz="7" w:space="0" w:color="000000"/>
              <w:left w:val="single" w:sz="7" w:space="0" w:color="000000"/>
              <w:bottom w:val="single" w:sz="7" w:space="0" w:color="000000"/>
              <w:right w:val="single" w:sz="7" w:space="0" w:color="000000"/>
            </w:tcBorders>
          </w:tcPr>
          <w:p w14:paraId="4583B890" w14:textId="77777777" w:rsidR="00A54226" w:rsidRPr="00AB5CD3"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-0.99</w:t>
            </w:r>
          </w:p>
        </w:tc>
        <w:tc>
          <w:tcPr>
            <w:tcW w:w="827" w:type="dxa"/>
            <w:tcBorders>
              <w:top w:val="single" w:sz="7" w:space="0" w:color="000000"/>
              <w:left w:val="single" w:sz="7" w:space="0" w:color="000000"/>
              <w:bottom w:val="single" w:sz="7" w:space="0" w:color="000000"/>
              <w:right w:val="single" w:sz="7" w:space="0" w:color="000000"/>
            </w:tcBorders>
          </w:tcPr>
          <w:p w14:paraId="4583B891"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3</w:t>
            </w:r>
            <w:r w:rsidRPr="00254DDF">
              <w:rPr>
                <w:sz w:val="18"/>
                <w:szCs w:val="18"/>
              </w:rPr>
              <w:t>5</w:t>
            </w:r>
            <w:r w:rsidRPr="00DB578C">
              <w:rPr>
                <w:sz w:val="18"/>
                <w:szCs w:val="18"/>
              </w:rPr>
              <w:t>-10</w:t>
            </w:r>
          </w:p>
        </w:tc>
        <w:tc>
          <w:tcPr>
            <w:tcW w:w="1062" w:type="dxa"/>
            <w:tcBorders>
              <w:top w:val="single" w:sz="7" w:space="0" w:color="000000"/>
              <w:left w:val="single" w:sz="7" w:space="0" w:color="000000"/>
              <w:bottom w:val="single" w:sz="7" w:space="0" w:color="000000"/>
              <w:right w:val="single" w:sz="7" w:space="0" w:color="000000"/>
            </w:tcBorders>
          </w:tcPr>
          <w:p w14:paraId="4583B892"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7</w:t>
            </w:r>
          </w:p>
        </w:tc>
        <w:tc>
          <w:tcPr>
            <w:tcW w:w="1180" w:type="dxa"/>
            <w:vMerge w:val="restart"/>
            <w:tcBorders>
              <w:top w:val="single" w:sz="7" w:space="0" w:color="000000"/>
              <w:left w:val="single" w:sz="7" w:space="0" w:color="000000"/>
              <w:bottom w:val="nil"/>
              <w:right w:val="single" w:sz="7" w:space="0" w:color="000000"/>
            </w:tcBorders>
          </w:tcPr>
          <w:p w14:paraId="4583B893"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415" w:type="dxa"/>
            <w:tcBorders>
              <w:top w:val="single" w:sz="7" w:space="0" w:color="000000"/>
              <w:left w:val="single" w:sz="7" w:space="0" w:color="000000"/>
              <w:bottom w:val="single" w:sz="7" w:space="0" w:color="000000"/>
              <w:right w:val="single" w:sz="7" w:space="0" w:color="000000"/>
            </w:tcBorders>
          </w:tcPr>
          <w:p w14:paraId="4583B894"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185</w:t>
            </w:r>
          </w:p>
        </w:tc>
        <w:tc>
          <w:tcPr>
            <w:tcW w:w="2357" w:type="dxa"/>
            <w:tcBorders>
              <w:top w:val="single" w:sz="7" w:space="0" w:color="000000"/>
              <w:left w:val="single" w:sz="7" w:space="0" w:color="000000"/>
              <w:bottom w:val="single" w:sz="7" w:space="0" w:color="000000"/>
              <w:right w:val="single" w:sz="7" w:space="0" w:color="000000"/>
            </w:tcBorders>
          </w:tcPr>
          <w:p w14:paraId="4583B895"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2</w:t>
            </w:r>
          </w:p>
        </w:tc>
      </w:tr>
      <w:tr w:rsidR="00254DDF" w:rsidRPr="00DB578C" w14:paraId="4583B8A0" w14:textId="77777777" w:rsidTr="00340D11">
        <w:tc>
          <w:tcPr>
            <w:tcW w:w="956" w:type="dxa"/>
            <w:tcBorders>
              <w:top w:val="single" w:sz="7" w:space="0" w:color="000000"/>
              <w:left w:val="single" w:sz="7" w:space="0" w:color="000000"/>
              <w:bottom w:val="single" w:sz="7" w:space="0" w:color="000000"/>
              <w:right w:val="single" w:sz="7" w:space="0" w:color="000000"/>
            </w:tcBorders>
          </w:tcPr>
          <w:p w14:paraId="4583B897"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24</w:t>
            </w:r>
          </w:p>
        </w:tc>
        <w:tc>
          <w:tcPr>
            <w:tcW w:w="2870" w:type="dxa"/>
            <w:tcBorders>
              <w:top w:val="single" w:sz="7" w:space="0" w:color="000000"/>
              <w:left w:val="single" w:sz="7" w:space="0" w:color="000000"/>
              <w:bottom w:val="single" w:sz="7" w:space="0" w:color="000000"/>
              <w:right w:val="single" w:sz="7" w:space="0" w:color="000000"/>
            </w:tcBorders>
          </w:tcPr>
          <w:p w14:paraId="4583B898"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Deceleration clutch disengaged</w:t>
            </w:r>
          </w:p>
        </w:tc>
        <w:tc>
          <w:tcPr>
            <w:tcW w:w="957" w:type="dxa"/>
            <w:vMerge/>
            <w:tcBorders>
              <w:top w:val="nil"/>
              <w:left w:val="single" w:sz="7" w:space="0" w:color="000000"/>
              <w:bottom w:val="single" w:sz="7" w:space="0" w:color="000000"/>
              <w:right w:val="single" w:sz="7" w:space="0" w:color="000000"/>
            </w:tcBorders>
          </w:tcPr>
          <w:p w14:paraId="4583B899"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587" w:type="dxa"/>
            <w:tcBorders>
              <w:top w:val="single" w:sz="7" w:space="0" w:color="000000"/>
              <w:left w:val="single" w:sz="7" w:space="0" w:color="000000"/>
              <w:bottom w:val="single" w:sz="7" w:space="0" w:color="000000"/>
              <w:right w:val="single" w:sz="7" w:space="0" w:color="000000"/>
            </w:tcBorders>
          </w:tcPr>
          <w:p w14:paraId="4583B89A"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noBreakHyphen/>
              <w:t>0.92</w:t>
            </w:r>
          </w:p>
        </w:tc>
        <w:tc>
          <w:tcPr>
            <w:tcW w:w="827" w:type="dxa"/>
            <w:tcBorders>
              <w:top w:val="single" w:sz="7" w:space="0" w:color="000000"/>
              <w:left w:val="single" w:sz="7" w:space="0" w:color="000000"/>
              <w:bottom w:val="single" w:sz="7" w:space="0" w:color="000000"/>
              <w:right w:val="single" w:sz="7" w:space="0" w:color="000000"/>
            </w:tcBorders>
          </w:tcPr>
          <w:p w14:paraId="4583B89B"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10-0</w:t>
            </w:r>
          </w:p>
        </w:tc>
        <w:tc>
          <w:tcPr>
            <w:tcW w:w="1062" w:type="dxa"/>
            <w:tcBorders>
              <w:top w:val="single" w:sz="7" w:space="0" w:color="000000"/>
              <w:left w:val="single" w:sz="7" w:space="0" w:color="000000"/>
              <w:bottom w:val="single" w:sz="7" w:space="0" w:color="000000"/>
              <w:right w:val="single" w:sz="7" w:space="0" w:color="000000"/>
            </w:tcBorders>
          </w:tcPr>
          <w:p w14:paraId="4583B89C"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3</w:t>
            </w:r>
          </w:p>
        </w:tc>
        <w:tc>
          <w:tcPr>
            <w:tcW w:w="1180" w:type="dxa"/>
            <w:vMerge/>
            <w:tcBorders>
              <w:top w:val="nil"/>
              <w:left w:val="single" w:sz="7" w:space="0" w:color="000000"/>
              <w:bottom w:val="single" w:sz="7" w:space="0" w:color="000000"/>
              <w:right w:val="single" w:sz="7" w:space="0" w:color="000000"/>
            </w:tcBorders>
          </w:tcPr>
          <w:p w14:paraId="4583B89D"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p>
        </w:tc>
        <w:tc>
          <w:tcPr>
            <w:tcW w:w="1415" w:type="dxa"/>
            <w:tcBorders>
              <w:top w:val="single" w:sz="7" w:space="0" w:color="000000"/>
              <w:left w:val="single" w:sz="7" w:space="0" w:color="000000"/>
              <w:bottom w:val="single" w:sz="7" w:space="0" w:color="000000"/>
              <w:right w:val="single" w:sz="7" w:space="0" w:color="000000"/>
            </w:tcBorders>
          </w:tcPr>
          <w:p w14:paraId="4583B89E"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188</w:t>
            </w:r>
          </w:p>
        </w:tc>
        <w:tc>
          <w:tcPr>
            <w:tcW w:w="2357" w:type="dxa"/>
            <w:tcBorders>
              <w:top w:val="single" w:sz="7" w:space="0" w:color="000000"/>
              <w:left w:val="single" w:sz="7" w:space="0" w:color="000000"/>
              <w:bottom w:val="single" w:sz="7" w:space="0" w:color="000000"/>
              <w:right w:val="single" w:sz="7" w:space="0" w:color="000000"/>
            </w:tcBorders>
          </w:tcPr>
          <w:p w14:paraId="4583B89F"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K</w:t>
            </w:r>
            <w:r w:rsidRPr="00DB578C">
              <w:rPr>
                <w:sz w:val="18"/>
                <w:szCs w:val="18"/>
                <w:vertAlign w:val="subscript"/>
              </w:rPr>
              <w:t>2</w:t>
            </w:r>
            <w:r w:rsidRPr="00DB578C">
              <w:rPr>
                <w:sz w:val="18"/>
                <w:szCs w:val="18"/>
              </w:rPr>
              <w:t xml:space="preserve"> (*)</w:t>
            </w:r>
          </w:p>
        </w:tc>
      </w:tr>
      <w:tr w:rsidR="00254DDF" w:rsidRPr="00DB578C" w14:paraId="4583B8AA" w14:textId="77777777" w:rsidTr="00340D11">
        <w:tc>
          <w:tcPr>
            <w:tcW w:w="956" w:type="dxa"/>
            <w:tcBorders>
              <w:top w:val="single" w:sz="7" w:space="0" w:color="000000"/>
              <w:left w:val="single" w:sz="7" w:space="0" w:color="000000"/>
              <w:bottom w:val="single" w:sz="8" w:space="0" w:color="000000"/>
              <w:right w:val="single" w:sz="7" w:space="0" w:color="000000"/>
            </w:tcBorders>
          </w:tcPr>
          <w:p w14:paraId="4583B8A1"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25</w:t>
            </w:r>
          </w:p>
        </w:tc>
        <w:tc>
          <w:tcPr>
            <w:tcW w:w="2870" w:type="dxa"/>
            <w:tcBorders>
              <w:top w:val="single" w:sz="7" w:space="0" w:color="000000"/>
              <w:left w:val="single" w:sz="7" w:space="0" w:color="000000"/>
              <w:bottom w:val="single" w:sz="8" w:space="0" w:color="000000"/>
              <w:right w:val="single" w:sz="7" w:space="0" w:color="000000"/>
            </w:tcBorders>
          </w:tcPr>
          <w:p w14:paraId="4583B8A2"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18"/>
                <w:szCs w:val="18"/>
              </w:rPr>
            </w:pPr>
            <w:r w:rsidRPr="00DB578C">
              <w:rPr>
                <w:sz w:val="18"/>
                <w:szCs w:val="18"/>
              </w:rPr>
              <w:t>Idling</w:t>
            </w:r>
          </w:p>
        </w:tc>
        <w:tc>
          <w:tcPr>
            <w:tcW w:w="957" w:type="dxa"/>
            <w:tcBorders>
              <w:top w:val="single" w:sz="7" w:space="0" w:color="000000"/>
              <w:left w:val="single" w:sz="7" w:space="0" w:color="000000"/>
              <w:bottom w:val="single" w:sz="8" w:space="0" w:color="000000"/>
              <w:right w:val="single" w:sz="7" w:space="0" w:color="000000"/>
            </w:tcBorders>
          </w:tcPr>
          <w:p w14:paraId="4583B8A3"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15</w:t>
            </w:r>
          </w:p>
        </w:tc>
        <w:tc>
          <w:tcPr>
            <w:tcW w:w="1587" w:type="dxa"/>
            <w:tcBorders>
              <w:top w:val="single" w:sz="7" w:space="0" w:color="000000"/>
              <w:left w:val="single" w:sz="7" w:space="0" w:color="000000"/>
              <w:bottom w:val="single" w:sz="8" w:space="0" w:color="000000"/>
              <w:right w:val="single" w:sz="7" w:space="0" w:color="000000"/>
            </w:tcBorders>
          </w:tcPr>
          <w:p w14:paraId="4583B8A4" w14:textId="77777777" w:rsidR="00A54226" w:rsidRPr="00AB5CD3"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AB5CD3">
              <w:rPr>
                <w:sz w:val="18"/>
                <w:szCs w:val="18"/>
              </w:rPr>
              <w:t>0</w:t>
            </w:r>
          </w:p>
        </w:tc>
        <w:tc>
          <w:tcPr>
            <w:tcW w:w="827" w:type="dxa"/>
            <w:tcBorders>
              <w:top w:val="single" w:sz="7" w:space="0" w:color="000000"/>
              <w:left w:val="single" w:sz="7" w:space="0" w:color="000000"/>
              <w:bottom w:val="single" w:sz="8" w:space="0" w:color="000000"/>
              <w:right w:val="single" w:sz="7" w:space="0" w:color="000000"/>
            </w:tcBorders>
          </w:tcPr>
          <w:p w14:paraId="4583B8A5" w14:textId="77777777" w:rsidR="00A54226" w:rsidRPr="00254DDF"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254DDF">
              <w:rPr>
                <w:sz w:val="18"/>
                <w:szCs w:val="18"/>
              </w:rPr>
              <w:t>0</w:t>
            </w:r>
          </w:p>
        </w:tc>
        <w:tc>
          <w:tcPr>
            <w:tcW w:w="1062" w:type="dxa"/>
            <w:tcBorders>
              <w:top w:val="single" w:sz="7" w:space="0" w:color="000000"/>
              <w:left w:val="single" w:sz="7" w:space="0" w:color="000000"/>
              <w:bottom w:val="single" w:sz="8" w:space="0" w:color="000000"/>
              <w:right w:val="single" w:sz="7" w:space="0" w:color="000000"/>
            </w:tcBorders>
          </w:tcPr>
          <w:p w14:paraId="4583B8A6"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7</w:t>
            </w:r>
          </w:p>
        </w:tc>
        <w:tc>
          <w:tcPr>
            <w:tcW w:w="1180" w:type="dxa"/>
            <w:tcBorders>
              <w:top w:val="single" w:sz="7" w:space="0" w:color="000000"/>
              <w:left w:val="single" w:sz="7" w:space="0" w:color="000000"/>
              <w:bottom w:val="single" w:sz="8" w:space="0" w:color="000000"/>
              <w:right w:val="single" w:sz="7" w:space="0" w:color="000000"/>
            </w:tcBorders>
          </w:tcPr>
          <w:p w14:paraId="4583B8A7"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7</w:t>
            </w:r>
          </w:p>
        </w:tc>
        <w:tc>
          <w:tcPr>
            <w:tcW w:w="1415" w:type="dxa"/>
            <w:tcBorders>
              <w:top w:val="single" w:sz="7" w:space="0" w:color="000000"/>
              <w:left w:val="single" w:sz="7" w:space="0" w:color="000000"/>
              <w:bottom w:val="single" w:sz="8" w:space="0" w:color="000000"/>
              <w:right w:val="single" w:sz="7" w:space="0" w:color="000000"/>
            </w:tcBorders>
          </w:tcPr>
          <w:p w14:paraId="4583B8A8"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195</w:t>
            </w:r>
          </w:p>
        </w:tc>
        <w:tc>
          <w:tcPr>
            <w:tcW w:w="2357" w:type="dxa"/>
            <w:tcBorders>
              <w:top w:val="single" w:sz="7" w:space="0" w:color="000000"/>
              <w:left w:val="single" w:sz="7" w:space="0" w:color="000000"/>
              <w:bottom w:val="single" w:sz="8" w:space="0" w:color="000000"/>
              <w:right w:val="single" w:sz="7" w:space="0" w:color="000000"/>
            </w:tcBorders>
          </w:tcPr>
          <w:p w14:paraId="4583B8A9" w14:textId="77777777" w:rsidR="00A54226" w:rsidRPr="00DB578C"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18"/>
                <w:szCs w:val="18"/>
              </w:rPr>
            </w:pPr>
            <w:r w:rsidRPr="00DB578C">
              <w:rPr>
                <w:sz w:val="18"/>
                <w:szCs w:val="18"/>
              </w:rPr>
              <w:t>7 s PM (*)</w:t>
            </w:r>
          </w:p>
        </w:tc>
      </w:tr>
      <w:tr w:rsidR="00A54226" w:rsidRPr="00DB578C" w14:paraId="4583B8AC" w14:textId="77777777" w:rsidTr="00340D11">
        <w:tc>
          <w:tcPr>
            <w:tcW w:w="13211" w:type="dxa"/>
            <w:gridSpan w:val="9"/>
            <w:tcBorders>
              <w:top w:val="single" w:sz="8" w:space="0" w:color="000000"/>
            </w:tcBorders>
          </w:tcPr>
          <w:p w14:paraId="4583B8AB" w14:textId="77777777" w:rsidR="00A54226" w:rsidRPr="005A2F86" w:rsidRDefault="00A54226" w:rsidP="00954F77">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240"/>
              <w:jc w:val="both"/>
              <w:rPr>
                <w:sz w:val="18"/>
                <w:szCs w:val="18"/>
              </w:rPr>
            </w:pPr>
            <w:r w:rsidRPr="005A2F86">
              <w:rPr>
                <w:sz w:val="18"/>
                <w:szCs w:val="18"/>
              </w:rPr>
              <w:lastRenderedPageBreak/>
              <w:t>(*)   PM = gearbox in neutral, clutch engaged.</w:t>
            </w:r>
            <w:r w:rsidR="00485640">
              <w:rPr>
                <w:sz w:val="18"/>
                <w:szCs w:val="18"/>
              </w:rPr>
              <w:t xml:space="preserve"> </w:t>
            </w:r>
            <w:r w:rsidRPr="005A2F86">
              <w:rPr>
                <w:sz w:val="18"/>
                <w:szCs w:val="18"/>
              </w:rPr>
              <w:t>K</w:t>
            </w:r>
            <w:r w:rsidRPr="005A2F86">
              <w:rPr>
                <w:sz w:val="18"/>
                <w:szCs w:val="18"/>
                <w:vertAlign w:val="subscript"/>
              </w:rPr>
              <w:t>1</w:t>
            </w:r>
            <w:r w:rsidRPr="005A2F86">
              <w:rPr>
                <w:sz w:val="18"/>
                <w:szCs w:val="18"/>
              </w:rPr>
              <w:t>, K</w:t>
            </w:r>
            <w:r w:rsidRPr="005A2F86">
              <w:rPr>
                <w:sz w:val="18"/>
                <w:szCs w:val="18"/>
                <w:vertAlign w:val="subscript"/>
              </w:rPr>
              <w:t>2</w:t>
            </w:r>
            <w:r w:rsidRPr="005A2F86">
              <w:rPr>
                <w:sz w:val="18"/>
                <w:szCs w:val="18"/>
              </w:rPr>
              <w:t xml:space="preserve"> = first or second gear engaged, clutch disengaged.</w:t>
            </w:r>
          </w:p>
        </w:tc>
      </w:tr>
    </w:tbl>
    <w:p w14:paraId="4583B8C3" w14:textId="77777777" w:rsidR="00C23EFD" w:rsidRDefault="00C23EFD" w:rsidP="00597E2F">
      <w:pPr>
        <w:pStyle w:val="SingleTxtG"/>
        <w:ind w:left="0"/>
        <w:rPr>
          <w:b/>
        </w:rPr>
      </w:pPr>
    </w:p>
    <w:p w14:paraId="4583B8C4" w14:textId="26601E09" w:rsidR="00A54226" w:rsidRPr="00977825" w:rsidRDefault="00C23EFD" w:rsidP="00C23EFD">
      <w:pPr>
        <w:pStyle w:val="Heading1"/>
        <w:spacing w:after="120"/>
      </w:pPr>
      <w:r w:rsidRPr="00B369D6">
        <w:t>Table 2</w:t>
      </w:r>
      <w:r>
        <w:br/>
      </w:r>
      <w:r w:rsidR="00A54226" w:rsidRPr="00C23EFD">
        <w:rPr>
          <w:rStyle w:val="SingleTxtGChar"/>
          <w:b/>
        </w:rPr>
        <w:t>Extra-urban cycle (Part Two) for the Type I test</w:t>
      </w:r>
    </w:p>
    <w:tbl>
      <w:tblPr>
        <w:tblW w:w="12871" w:type="dxa"/>
        <w:tblLayout w:type="fixed"/>
        <w:tblCellMar>
          <w:left w:w="57" w:type="dxa"/>
          <w:right w:w="57" w:type="dxa"/>
        </w:tblCellMar>
        <w:tblLook w:val="0000" w:firstRow="0" w:lastRow="0" w:firstColumn="0" w:lastColumn="0" w:noHBand="0" w:noVBand="0"/>
      </w:tblPr>
      <w:tblGrid>
        <w:gridCol w:w="834"/>
        <w:gridCol w:w="2900"/>
        <w:gridCol w:w="594"/>
        <w:gridCol w:w="1347"/>
        <w:gridCol w:w="1548"/>
        <w:gridCol w:w="1019"/>
        <w:gridCol w:w="1131"/>
        <w:gridCol w:w="1244"/>
        <w:gridCol w:w="2254"/>
      </w:tblGrid>
      <w:tr w:rsidR="00A54226" w:rsidRPr="00AB5CD3" w14:paraId="4583B8CF" w14:textId="77777777" w:rsidTr="00597E2F">
        <w:trPr>
          <w:trHeight w:val="219"/>
          <w:tblHeader/>
        </w:trPr>
        <w:tc>
          <w:tcPr>
            <w:tcW w:w="882" w:type="dxa"/>
            <w:vMerge w:val="restart"/>
            <w:tcBorders>
              <w:top w:val="single" w:sz="7" w:space="0" w:color="000000"/>
              <w:left w:val="single" w:sz="7" w:space="0" w:color="000000"/>
              <w:bottom w:val="nil"/>
              <w:right w:val="single" w:sz="7" w:space="0" w:color="000000"/>
            </w:tcBorders>
          </w:tcPr>
          <w:p w14:paraId="4583B8C5" w14:textId="77777777" w:rsidR="00A54226" w:rsidRPr="00AB5CD3"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84"/>
                <w:tab w:val="left" w:pos="7174"/>
                <w:tab w:val="left" w:pos="7676"/>
                <w:tab w:val="left" w:pos="8614"/>
                <w:tab w:val="left" w:pos="9334"/>
              </w:tabs>
              <w:spacing w:before="80" w:after="80"/>
              <w:jc w:val="both"/>
              <w:rPr>
                <w:i/>
                <w:sz w:val="16"/>
                <w:szCs w:val="16"/>
              </w:rPr>
            </w:pPr>
            <w:r w:rsidRPr="00AB5CD3">
              <w:rPr>
                <w:i/>
                <w:sz w:val="16"/>
                <w:szCs w:val="16"/>
              </w:rPr>
              <w:lastRenderedPageBreak/>
              <w:t>No. of</w:t>
            </w:r>
          </w:p>
          <w:p w14:paraId="4583B8C6" w14:textId="77777777" w:rsidR="00A54226" w:rsidRPr="00AB5CD3"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84"/>
                <w:tab w:val="left" w:pos="7174"/>
                <w:tab w:val="left" w:pos="7676"/>
                <w:tab w:val="left" w:pos="8614"/>
                <w:tab w:val="left" w:pos="9334"/>
              </w:tabs>
              <w:spacing w:before="80" w:after="80"/>
              <w:jc w:val="both"/>
              <w:rPr>
                <w:i/>
                <w:sz w:val="16"/>
                <w:szCs w:val="16"/>
              </w:rPr>
            </w:pPr>
            <w:r w:rsidRPr="00AB5CD3">
              <w:rPr>
                <w:i/>
                <w:sz w:val="16"/>
                <w:szCs w:val="16"/>
              </w:rPr>
              <w:t>operation</w:t>
            </w:r>
          </w:p>
        </w:tc>
        <w:tc>
          <w:tcPr>
            <w:tcW w:w="3091" w:type="dxa"/>
            <w:vMerge w:val="restart"/>
            <w:tcBorders>
              <w:top w:val="single" w:sz="7" w:space="0" w:color="000000"/>
              <w:left w:val="single" w:sz="7" w:space="0" w:color="000000"/>
              <w:bottom w:val="nil"/>
              <w:right w:val="single" w:sz="7" w:space="0" w:color="000000"/>
            </w:tcBorders>
          </w:tcPr>
          <w:p w14:paraId="4583B8C7" w14:textId="77777777" w:rsidR="00A54226" w:rsidRPr="00AB5CD3"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both"/>
              <w:rPr>
                <w:i/>
                <w:sz w:val="16"/>
                <w:szCs w:val="16"/>
              </w:rPr>
            </w:pPr>
            <w:r w:rsidRPr="00AB5CD3">
              <w:rPr>
                <w:i/>
                <w:sz w:val="16"/>
                <w:szCs w:val="16"/>
              </w:rPr>
              <w:t>Operation</w:t>
            </w:r>
          </w:p>
        </w:tc>
        <w:tc>
          <w:tcPr>
            <w:tcW w:w="626" w:type="dxa"/>
            <w:vMerge w:val="restart"/>
            <w:tcBorders>
              <w:top w:val="single" w:sz="7" w:space="0" w:color="000000"/>
              <w:left w:val="single" w:sz="7" w:space="0" w:color="000000"/>
              <w:bottom w:val="nil"/>
              <w:right w:val="single" w:sz="7" w:space="0" w:color="000000"/>
            </w:tcBorders>
          </w:tcPr>
          <w:p w14:paraId="4583B8C8" w14:textId="77777777" w:rsidR="00A54226" w:rsidRPr="00AB5CD3"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i/>
                <w:sz w:val="16"/>
                <w:szCs w:val="16"/>
              </w:rPr>
            </w:pPr>
            <w:r w:rsidRPr="00AB5CD3">
              <w:rPr>
                <w:i/>
                <w:sz w:val="16"/>
                <w:szCs w:val="16"/>
              </w:rPr>
              <w:t>Phase</w:t>
            </w:r>
          </w:p>
        </w:tc>
        <w:tc>
          <w:tcPr>
            <w:tcW w:w="1431" w:type="dxa"/>
            <w:vMerge w:val="restart"/>
            <w:tcBorders>
              <w:top w:val="single" w:sz="7" w:space="0" w:color="000000"/>
              <w:left w:val="single" w:sz="7" w:space="0" w:color="000000"/>
              <w:bottom w:val="nil"/>
              <w:right w:val="single" w:sz="7" w:space="0" w:color="000000"/>
            </w:tcBorders>
          </w:tcPr>
          <w:p w14:paraId="4583B8C9" w14:textId="77777777" w:rsidR="00A54226" w:rsidRPr="00AB5CD3"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right"/>
              <w:rPr>
                <w:i/>
                <w:sz w:val="16"/>
                <w:szCs w:val="16"/>
              </w:rPr>
            </w:pPr>
            <w:r w:rsidRPr="00AB5CD3">
              <w:rPr>
                <w:i/>
                <w:sz w:val="16"/>
                <w:szCs w:val="16"/>
              </w:rPr>
              <w:t>Acceleration (m/s</w:t>
            </w:r>
            <w:r w:rsidRPr="00AB5CD3">
              <w:rPr>
                <w:i/>
                <w:sz w:val="16"/>
                <w:szCs w:val="16"/>
                <w:vertAlign w:val="superscript"/>
              </w:rPr>
              <w:t>2</w:t>
            </w:r>
            <w:r w:rsidRPr="00AB5CD3">
              <w:rPr>
                <w:i/>
                <w:sz w:val="16"/>
                <w:szCs w:val="16"/>
              </w:rPr>
              <w:t>)</w:t>
            </w:r>
          </w:p>
        </w:tc>
        <w:tc>
          <w:tcPr>
            <w:tcW w:w="1645" w:type="dxa"/>
            <w:vMerge w:val="restart"/>
            <w:tcBorders>
              <w:top w:val="single" w:sz="7" w:space="0" w:color="000000"/>
              <w:left w:val="single" w:sz="7" w:space="0" w:color="000000"/>
              <w:bottom w:val="nil"/>
              <w:right w:val="single" w:sz="7" w:space="0" w:color="000000"/>
            </w:tcBorders>
          </w:tcPr>
          <w:p w14:paraId="4583B8CA" w14:textId="77777777" w:rsidR="00A54226" w:rsidRPr="00AB5CD3"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right"/>
              <w:rPr>
                <w:i/>
                <w:sz w:val="16"/>
                <w:szCs w:val="16"/>
              </w:rPr>
            </w:pPr>
            <w:r w:rsidRPr="00AB5CD3">
              <w:rPr>
                <w:i/>
                <w:sz w:val="16"/>
                <w:szCs w:val="16"/>
              </w:rPr>
              <w:t>Speed (km/h)</w:t>
            </w:r>
          </w:p>
        </w:tc>
        <w:tc>
          <w:tcPr>
            <w:tcW w:w="2280" w:type="dxa"/>
            <w:gridSpan w:val="2"/>
            <w:tcBorders>
              <w:top w:val="single" w:sz="7" w:space="0" w:color="000000"/>
              <w:left w:val="single" w:sz="7" w:space="0" w:color="000000"/>
              <w:bottom w:val="single" w:sz="7" w:space="0" w:color="000000"/>
              <w:right w:val="single" w:sz="7" w:space="0" w:color="000000"/>
            </w:tcBorders>
          </w:tcPr>
          <w:p w14:paraId="4583B8CB" w14:textId="77777777" w:rsidR="00A54226" w:rsidRPr="00AB5CD3"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both"/>
              <w:rPr>
                <w:i/>
                <w:sz w:val="16"/>
                <w:szCs w:val="16"/>
              </w:rPr>
            </w:pPr>
            <w:r w:rsidRPr="00AB5CD3">
              <w:rPr>
                <w:i/>
                <w:sz w:val="16"/>
                <w:szCs w:val="16"/>
              </w:rPr>
              <w:t>Duration of each</w:t>
            </w:r>
          </w:p>
        </w:tc>
        <w:tc>
          <w:tcPr>
            <w:tcW w:w="1320" w:type="dxa"/>
            <w:vMerge w:val="restart"/>
            <w:tcBorders>
              <w:top w:val="single" w:sz="7" w:space="0" w:color="000000"/>
              <w:left w:val="single" w:sz="7" w:space="0" w:color="000000"/>
              <w:bottom w:val="nil"/>
              <w:right w:val="single" w:sz="7" w:space="0" w:color="000000"/>
            </w:tcBorders>
          </w:tcPr>
          <w:p w14:paraId="4583B8CC" w14:textId="77777777" w:rsidR="00A54226" w:rsidRPr="00AB5CD3"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right"/>
              <w:rPr>
                <w:i/>
                <w:sz w:val="16"/>
                <w:szCs w:val="16"/>
              </w:rPr>
            </w:pPr>
            <w:r w:rsidRPr="00AB5CD3">
              <w:rPr>
                <w:i/>
                <w:sz w:val="16"/>
                <w:szCs w:val="16"/>
              </w:rPr>
              <w:t>Cumulative</w:t>
            </w:r>
          </w:p>
          <w:p w14:paraId="4583B8CD" w14:textId="77777777" w:rsidR="00A54226" w:rsidRPr="00AB5CD3"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right"/>
              <w:rPr>
                <w:i/>
                <w:sz w:val="16"/>
                <w:szCs w:val="16"/>
              </w:rPr>
            </w:pPr>
            <w:r w:rsidRPr="00AB5CD3">
              <w:rPr>
                <w:i/>
                <w:sz w:val="16"/>
                <w:szCs w:val="16"/>
              </w:rPr>
              <w:t>time(s)</w:t>
            </w:r>
          </w:p>
        </w:tc>
        <w:tc>
          <w:tcPr>
            <w:tcW w:w="2400" w:type="dxa"/>
            <w:vMerge w:val="restart"/>
            <w:tcBorders>
              <w:top w:val="single" w:sz="7" w:space="0" w:color="000000"/>
              <w:left w:val="single" w:sz="7" w:space="0" w:color="000000"/>
              <w:bottom w:val="nil"/>
              <w:right w:val="single" w:sz="7" w:space="0" w:color="000000"/>
            </w:tcBorders>
          </w:tcPr>
          <w:p w14:paraId="4583B8CE" w14:textId="77777777" w:rsidR="00A54226" w:rsidRPr="00AB5CD3"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31" w:right="57"/>
              <w:jc w:val="right"/>
              <w:rPr>
                <w:i/>
                <w:sz w:val="16"/>
                <w:szCs w:val="16"/>
              </w:rPr>
            </w:pPr>
            <w:r w:rsidRPr="00AB5CD3">
              <w:rPr>
                <w:i/>
                <w:sz w:val="16"/>
                <w:szCs w:val="16"/>
              </w:rPr>
              <w:t>Gear to be used in the case of a manual gearbox</w:t>
            </w:r>
          </w:p>
        </w:tc>
      </w:tr>
      <w:tr w:rsidR="00A54226" w:rsidRPr="00866289" w14:paraId="4583B8D9" w14:textId="77777777" w:rsidTr="00597E2F">
        <w:trPr>
          <w:trHeight w:val="160"/>
          <w:tblHeader/>
        </w:trPr>
        <w:tc>
          <w:tcPr>
            <w:tcW w:w="882" w:type="dxa"/>
            <w:vMerge/>
            <w:tcBorders>
              <w:top w:val="nil"/>
              <w:left w:val="single" w:sz="7" w:space="0" w:color="000000"/>
              <w:bottom w:val="single" w:sz="7" w:space="0" w:color="000000"/>
              <w:right w:val="single" w:sz="7" w:space="0" w:color="000000"/>
            </w:tcBorders>
          </w:tcPr>
          <w:p w14:paraId="4583B8D0"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both"/>
              <w:rPr>
                <w:sz w:val="20"/>
              </w:rPr>
            </w:pPr>
          </w:p>
        </w:tc>
        <w:tc>
          <w:tcPr>
            <w:tcW w:w="3091" w:type="dxa"/>
            <w:vMerge/>
            <w:tcBorders>
              <w:top w:val="nil"/>
              <w:left w:val="single" w:sz="7" w:space="0" w:color="000000"/>
              <w:bottom w:val="single" w:sz="7" w:space="0" w:color="000000"/>
              <w:right w:val="single" w:sz="7" w:space="0" w:color="000000"/>
            </w:tcBorders>
          </w:tcPr>
          <w:p w14:paraId="4583B8D1"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both"/>
              <w:rPr>
                <w:sz w:val="20"/>
              </w:rPr>
            </w:pPr>
          </w:p>
        </w:tc>
        <w:tc>
          <w:tcPr>
            <w:tcW w:w="626" w:type="dxa"/>
            <w:vMerge/>
            <w:tcBorders>
              <w:top w:val="nil"/>
              <w:left w:val="single" w:sz="7" w:space="0" w:color="000000"/>
              <w:bottom w:val="single" w:sz="7" w:space="0" w:color="000000"/>
              <w:right w:val="single" w:sz="7" w:space="0" w:color="000000"/>
            </w:tcBorders>
          </w:tcPr>
          <w:p w14:paraId="4583B8D2"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right"/>
              <w:rPr>
                <w:sz w:val="20"/>
              </w:rPr>
            </w:pPr>
          </w:p>
        </w:tc>
        <w:tc>
          <w:tcPr>
            <w:tcW w:w="1431" w:type="dxa"/>
            <w:vMerge/>
            <w:tcBorders>
              <w:top w:val="nil"/>
              <w:left w:val="single" w:sz="7" w:space="0" w:color="000000"/>
              <w:bottom w:val="single" w:sz="7" w:space="0" w:color="000000"/>
              <w:right w:val="single" w:sz="7" w:space="0" w:color="000000"/>
            </w:tcBorders>
          </w:tcPr>
          <w:p w14:paraId="4583B8D3"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both"/>
              <w:rPr>
                <w:sz w:val="20"/>
              </w:rPr>
            </w:pPr>
          </w:p>
        </w:tc>
        <w:tc>
          <w:tcPr>
            <w:tcW w:w="1645" w:type="dxa"/>
            <w:vMerge/>
            <w:tcBorders>
              <w:top w:val="nil"/>
              <w:left w:val="single" w:sz="7" w:space="0" w:color="000000"/>
              <w:bottom w:val="single" w:sz="7" w:space="0" w:color="000000"/>
              <w:right w:val="single" w:sz="7" w:space="0" w:color="000000"/>
            </w:tcBorders>
          </w:tcPr>
          <w:p w14:paraId="4583B8D4"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both"/>
              <w:rPr>
                <w:sz w:val="20"/>
              </w:rPr>
            </w:pPr>
          </w:p>
        </w:tc>
        <w:tc>
          <w:tcPr>
            <w:tcW w:w="1080" w:type="dxa"/>
            <w:tcBorders>
              <w:top w:val="single" w:sz="7" w:space="0" w:color="000000"/>
              <w:left w:val="single" w:sz="7" w:space="0" w:color="000000"/>
              <w:bottom w:val="single" w:sz="7" w:space="0" w:color="000000"/>
              <w:right w:val="single" w:sz="7" w:space="0" w:color="000000"/>
            </w:tcBorders>
          </w:tcPr>
          <w:p w14:paraId="4583B8D5" w14:textId="77777777" w:rsidR="00A54226" w:rsidRPr="00AB5CD3"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57"/>
                <w:tab w:val="left" w:pos="2097"/>
                <w:tab w:val="left" w:pos="3062"/>
                <w:tab w:val="left" w:pos="5014"/>
                <w:tab w:val="left" w:pos="5952"/>
                <w:tab w:val="left" w:pos="6632"/>
                <w:tab w:val="left" w:pos="7174"/>
                <w:tab w:val="left" w:pos="7894"/>
                <w:tab w:val="left" w:pos="8614"/>
                <w:tab w:val="left" w:pos="9334"/>
              </w:tabs>
              <w:spacing w:before="80" w:after="80"/>
              <w:jc w:val="right"/>
              <w:rPr>
                <w:i/>
                <w:sz w:val="16"/>
                <w:szCs w:val="16"/>
              </w:rPr>
            </w:pPr>
            <w:r w:rsidRPr="00AB5CD3">
              <w:rPr>
                <w:i/>
                <w:sz w:val="16"/>
                <w:szCs w:val="16"/>
              </w:rPr>
              <w:t>Operation(s)</w:t>
            </w:r>
          </w:p>
        </w:tc>
        <w:tc>
          <w:tcPr>
            <w:tcW w:w="1200" w:type="dxa"/>
            <w:tcBorders>
              <w:top w:val="single" w:sz="7" w:space="0" w:color="000000"/>
              <w:left w:val="single" w:sz="7" w:space="0" w:color="000000"/>
              <w:bottom w:val="single" w:sz="7" w:space="0" w:color="000000"/>
              <w:right w:val="single" w:sz="7" w:space="0" w:color="000000"/>
            </w:tcBorders>
          </w:tcPr>
          <w:p w14:paraId="4583B8D6" w14:textId="77777777" w:rsidR="00A54226" w:rsidRPr="00AB5CD3"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right"/>
              <w:rPr>
                <w:i/>
                <w:sz w:val="16"/>
                <w:szCs w:val="16"/>
              </w:rPr>
            </w:pPr>
            <w:r w:rsidRPr="00AB5CD3">
              <w:rPr>
                <w:i/>
                <w:sz w:val="16"/>
                <w:szCs w:val="16"/>
              </w:rPr>
              <w:t>Phase(s)</w:t>
            </w:r>
          </w:p>
        </w:tc>
        <w:tc>
          <w:tcPr>
            <w:tcW w:w="1320" w:type="dxa"/>
            <w:vMerge/>
            <w:tcBorders>
              <w:top w:val="nil"/>
              <w:left w:val="single" w:sz="7" w:space="0" w:color="000000"/>
              <w:bottom w:val="single" w:sz="7" w:space="0" w:color="000000"/>
              <w:right w:val="single" w:sz="7" w:space="0" w:color="000000"/>
            </w:tcBorders>
          </w:tcPr>
          <w:p w14:paraId="4583B8D7"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jc w:val="both"/>
              <w:rPr>
                <w:sz w:val="20"/>
              </w:rPr>
            </w:pPr>
          </w:p>
        </w:tc>
        <w:tc>
          <w:tcPr>
            <w:tcW w:w="2400" w:type="dxa"/>
            <w:vMerge/>
            <w:tcBorders>
              <w:top w:val="nil"/>
              <w:left w:val="single" w:sz="7" w:space="0" w:color="000000"/>
              <w:bottom w:val="single" w:sz="7" w:space="0" w:color="000000"/>
              <w:right w:val="single" w:sz="7" w:space="0" w:color="000000"/>
            </w:tcBorders>
          </w:tcPr>
          <w:p w14:paraId="4583B8D8"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right="57"/>
              <w:jc w:val="both"/>
              <w:rPr>
                <w:sz w:val="20"/>
              </w:rPr>
            </w:pPr>
          </w:p>
        </w:tc>
      </w:tr>
      <w:tr w:rsidR="00A54226" w:rsidRPr="00866289" w14:paraId="4583B8E3" w14:textId="77777777" w:rsidTr="00597E2F">
        <w:tc>
          <w:tcPr>
            <w:tcW w:w="882" w:type="dxa"/>
            <w:tcBorders>
              <w:top w:val="single" w:sz="7" w:space="0" w:color="000000"/>
              <w:left w:val="single" w:sz="7" w:space="0" w:color="000000"/>
              <w:bottom w:val="single" w:sz="7" w:space="0" w:color="000000"/>
              <w:right w:val="single" w:sz="7" w:space="0" w:color="000000"/>
            </w:tcBorders>
          </w:tcPr>
          <w:p w14:paraId="4583B8DA"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1</w:t>
            </w:r>
          </w:p>
        </w:tc>
        <w:tc>
          <w:tcPr>
            <w:tcW w:w="3091" w:type="dxa"/>
            <w:tcBorders>
              <w:top w:val="single" w:sz="7" w:space="0" w:color="000000"/>
              <w:left w:val="single" w:sz="7" w:space="0" w:color="000000"/>
              <w:bottom w:val="single" w:sz="7" w:space="0" w:color="000000"/>
              <w:right w:val="single" w:sz="7" w:space="0" w:color="000000"/>
            </w:tcBorders>
          </w:tcPr>
          <w:p w14:paraId="4583B8DB"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Idling</w:t>
            </w:r>
          </w:p>
        </w:tc>
        <w:tc>
          <w:tcPr>
            <w:tcW w:w="626" w:type="dxa"/>
            <w:tcBorders>
              <w:top w:val="single" w:sz="7" w:space="0" w:color="000000"/>
              <w:left w:val="single" w:sz="7" w:space="0" w:color="000000"/>
              <w:bottom w:val="single" w:sz="7" w:space="0" w:color="000000"/>
              <w:right w:val="single" w:sz="7" w:space="0" w:color="000000"/>
            </w:tcBorders>
          </w:tcPr>
          <w:p w14:paraId="4583B8DC"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w:t>
            </w:r>
          </w:p>
        </w:tc>
        <w:tc>
          <w:tcPr>
            <w:tcW w:w="1431" w:type="dxa"/>
            <w:tcBorders>
              <w:top w:val="single" w:sz="7" w:space="0" w:color="000000"/>
              <w:left w:val="single" w:sz="7" w:space="0" w:color="000000"/>
              <w:bottom w:val="single" w:sz="7" w:space="0" w:color="000000"/>
              <w:right w:val="single" w:sz="7" w:space="0" w:color="000000"/>
            </w:tcBorders>
          </w:tcPr>
          <w:p w14:paraId="4583B8DD" w14:textId="77777777" w:rsidR="00A54226" w:rsidRPr="00AB5CD3"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AB5CD3">
              <w:rPr>
                <w:sz w:val="18"/>
                <w:szCs w:val="18"/>
              </w:rPr>
              <w:t>0</w:t>
            </w:r>
          </w:p>
        </w:tc>
        <w:tc>
          <w:tcPr>
            <w:tcW w:w="1645" w:type="dxa"/>
            <w:tcBorders>
              <w:top w:val="single" w:sz="7" w:space="0" w:color="000000"/>
              <w:left w:val="single" w:sz="7" w:space="0" w:color="000000"/>
              <w:bottom w:val="single" w:sz="7" w:space="0" w:color="000000"/>
              <w:right w:val="single" w:sz="7" w:space="0" w:color="000000"/>
            </w:tcBorders>
          </w:tcPr>
          <w:p w14:paraId="4583B8DE" w14:textId="77777777" w:rsidR="00A54226" w:rsidRPr="00AB5CD3"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AB5CD3">
              <w:rPr>
                <w:sz w:val="18"/>
                <w:szCs w:val="18"/>
              </w:rPr>
              <w:t>0</w:t>
            </w:r>
          </w:p>
        </w:tc>
        <w:tc>
          <w:tcPr>
            <w:tcW w:w="1080" w:type="dxa"/>
            <w:tcBorders>
              <w:top w:val="single" w:sz="7" w:space="0" w:color="000000"/>
              <w:left w:val="single" w:sz="7" w:space="0" w:color="000000"/>
              <w:bottom w:val="single" w:sz="7" w:space="0" w:color="000000"/>
              <w:right w:val="single" w:sz="7" w:space="0" w:color="000000"/>
            </w:tcBorders>
          </w:tcPr>
          <w:p w14:paraId="4583B8DF"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20</w:t>
            </w:r>
          </w:p>
        </w:tc>
        <w:tc>
          <w:tcPr>
            <w:tcW w:w="1200" w:type="dxa"/>
            <w:tcBorders>
              <w:top w:val="single" w:sz="7" w:space="0" w:color="000000"/>
              <w:left w:val="single" w:sz="7" w:space="0" w:color="000000"/>
              <w:bottom w:val="single" w:sz="7" w:space="0" w:color="000000"/>
              <w:right w:val="single" w:sz="7" w:space="0" w:color="000000"/>
            </w:tcBorders>
          </w:tcPr>
          <w:p w14:paraId="4583B8E0"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20</w:t>
            </w:r>
          </w:p>
        </w:tc>
        <w:tc>
          <w:tcPr>
            <w:tcW w:w="1320" w:type="dxa"/>
            <w:tcBorders>
              <w:top w:val="single" w:sz="7" w:space="0" w:color="000000"/>
              <w:left w:val="single" w:sz="7" w:space="0" w:color="000000"/>
              <w:bottom w:val="single" w:sz="7" w:space="0" w:color="000000"/>
              <w:right w:val="single" w:sz="7" w:space="0" w:color="000000"/>
            </w:tcBorders>
          </w:tcPr>
          <w:p w14:paraId="4583B8E1"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20</w:t>
            </w:r>
          </w:p>
        </w:tc>
        <w:tc>
          <w:tcPr>
            <w:tcW w:w="2400" w:type="dxa"/>
            <w:tcBorders>
              <w:top w:val="single" w:sz="7" w:space="0" w:color="000000"/>
              <w:left w:val="single" w:sz="7" w:space="0" w:color="000000"/>
              <w:bottom w:val="single" w:sz="7" w:space="0" w:color="000000"/>
              <w:right w:val="single" w:sz="7" w:space="0" w:color="000000"/>
            </w:tcBorders>
          </w:tcPr>
          <w:p w14:paraId="4583B8E2"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K</w:t>
            </w:r>
            <w:r w:rsidRPr="00866289">
              <w:rPr>
                <w:sz w:val="20"/>
                <w:vertAlign w:val="subscript"/>
              </w:rPr>
              <w:t>1</w:t>
            </w:r>
            <w:r>
              <w:rPr>
                <w:sz w:val="20"/>
              </w:rPr>
              <w:t xml:space="preserve"> </w:t>
            </w:r>
            <w:r w:rsidRPr="009C0139">
              <w:rPr>
                <w:sz w:val="20"/>
                <w:vertAlign w:val="superscript"/>
              </w:rPr>
              <w:t>1</w:t>
            </w:r>
          </w:p>
        </w:tc>
      </w:tr>
      <w:tr w:rsidR="00A54226" w:rsidRPr="00866289" w14:paraId="4583B8ED" w14:textId="77777777" w:rsidTr="00597E2F">
        <w:tc>
          <w:tcPr>
            <w:tcW w:w="882" w:type="dxa"/>
            <w:tcBorders>
              <w:top w:val="single" w:sz="7" w:space="0" w:color="000000"/>
              <w:left w:val="single" w:sz="7" w:space="0" w:color="000000"/>
              <w:bottom w:val="single" w:sz="7" w:space="0" w:color="000000"/>
              <w:right w:val="single" w:sz="7" w:space="0" w:color="000000"/>
            </w:tcBorders>
          </w:tcPr>
          <w:p w14:paraId="4583B8E4"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2</w:t>
            </w:r>
          </w:p>
        </w:tc>
        <w:tc>
          <w:tcPr>
            <w:tcW w:w="3091" w:type="dxa"/>
            <w:tcBorders>
              <w:top w:val="single" w:sz="7" w:space="0" w:color="000000"/>
              <w:left w:val="single" w:sz="7" w:space="0" w:color="000000"/>
              <w:bottom w:val="single" w:sz="7" w:space="0" w:color="000000"/>
              <w:right w:val="single" w:sz="7" w:space="0" w:color="000000"/>
            </w:tcBorders>
          </w:tcPr>
          <w:p w14:paraId="4583B8E5"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Acceleration</w:t>
            </w:r>
          </w:p>
        </w:tc>
        <w:tc>
          <w:tcPr>
            <w:tcW w:w="626" w:type="dxa"/>
            <w:vMerge w:val="restart"/>
            <w:tcBorders>
              <w:top w:val="single" w:sz="7" w:space="0" w:color="000000"/>
              <w:left w:val="single" w:sz="7" w:space="0" w:color="000000"/>
              <w:bottom w:val="nil"/>
              <w:right w:val="single" w:sz="7" w:space="0" w:color="000000"/>
            </w:tcBorders>
          </w:tcPr>
          <w:p w14:paraId="4583B8E6"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w:t>
            </w:r>
          </w:p>
        </w:tc>
        <w:tc>
          <w:tcPr>
            <w:tcW w:w="1431" w:type="dxa"/>
            <w:tcBorders>
              <w:top w:val="single" w:sz="7" w:space="0" w:color="000000"/>
              <w:left w:val="single" w:sz="7" w:space="0" w:color="000000"/>
              <w:bottom w:val="single" w:sz="7" w:space="0" w:color="000000"/>
              <w:right w:val="single" w:sz="7" w:space="0" w:color="000000"/>
            </w:tcBorders>
          </w:tcPr>
          <w:p w14:paraId="4583B8E7"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0.83</w:t>
            </w:r>
          </w:p>
        </w:tc>
        <w:tc>
          <w:tcPr>
            <w:tcW w:w="1645" w:type="dxa"/>
            <w:tcBorders>
              <w:top w:val="single" w:sz="7" w:space="0" w:color="000000"/>
              <w:left w:val="single" w:sz="7" w:space="0" w:color="000000"/>
              <w:bottom w:val="single" w:sz="7" w:space="0" w:color="000000"/>
              <w:right w:val="single" w:sz="7" w:space="0" w:color="000000"/>
            </w:tcBorders>
          </w:tcPr>
          <w:p w14:paraId="4583B8E8" w14:textId="77777777" w:rsidR="00A54226" w:rsidRPr="00AB5CD3"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AB5CD3">
              <w:rPr>
                <w:sz w:val="20"/>
              </w:rPr>
              <w:t>0-</w:t>
            </w:r>
            <w:r w:rsidRPr="00AB5CD3">
              <w:rPr>
                <w:sz w:val="18"/>
                <w:szCs w:val="18"/>
              </w:rPr>
              <w:t>15</w:t>
            </w:r>
          </w:p>
        </w:tc>
        <w:tc>
          <w:tcPr>
            <w:tcW w:w="1080" w:type="dxa"/>
            <w:tcBorders>
              <w:top w:val="single" w:sz="7" w:space="0" w:color="000000"/>
              <w:left w:val="single" w:sz="7" w:space="0" w:color="000000"/>
              <w:bottom w:val="single" w:sz="7" w:space="0" w:color="000000"/>
              <w:right w:val="single" w:sz="7" w:space="0" w:color="000000"/>
            </w:tcBorders>
          </w:tcPr>
          <w:p w14:paraId="4583B8E9"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5</w:t>
            </w:r>
          </w:p>
        </w:tc>
        <w:tc>
          <w:tcPr>
            <w:tcW w:w="1200" w:type="dxa"/>
            <w:vMerge w:val="restart"/>
            <w:tcBorders>
              <w:top w:val="single" w:sz="7" w:space="0" w:color="000000"/>
              <w:left w:val="single" w:sz="7" w:space="0" w:color="000000"/>
              <w:bottom w:val="nil"/>
              <w:right w:val="single" w:sz="7" w:space="0" w:color="000000"/>
            </w:tcBorders>
          </w:tcPr>
          <w:p w14:paraId="4583B8EA"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41</w:t>
            </w:r>
          </w:p>
        </w:tc>
        <w:tc>
          <w:tcPr>
            <w:tcW w:w="1320" w:type="dxa"/>
            <w:tcBorders>
              <w:top w:val="single" w:sz="7" w:space="0" w:color="000000"/>
              <w:left w:val="single" w:sz="7" w:space="0" w:color="000000"/>
              <w:bottom w:val="single" w:sz="7" w:space="0" w:color="000000"/>
              <w:right w:val="single" w:sz="7" w:space="0" w:color="000000"/>
            </w:tcBorders>
          </w:tcPr>
          <w:p w14:paraId="4583B8EB"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25</w:t>
            </w:r>
          </w:p>
        </w:tc>
        <w:tc>
          <w:tcPr>
            <w:tcW w:w="2400" w:type="dxa"/>
            <w:tcBorders>
              <w:top w:val="single" w:sz="7" w:space="0" w:color="000000"/>
              <w:left w:val="single" w:sz="7" w:space="0" w:color="000000"/>
              <w:bottom w:val="single" w:sz="7" w:space="0" w:color="000000"/>
              <w:right w:val="single" w:sz="7" w:space="0" w:color="000000"/>
            </w:tcBorders>
          </w:tcPr>
          <w:p w14:paraId="4583B8EC"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w:t>
            </w:r>
          </w:p>
        </w:tc>
      </w:tr>
      <w:tr w:rsidR="00A54226" w:rsidRPr="00866289" w14:paraId="4583B8F7" w14:textId="77777777" w:rsidTr="00597E2F">
        <w:tc>
          <w:tcPr>
            <w:tcW w:w="882" w:type="dxa"/>
            <w:tcBorders>
              <w:top w:val="single" w:sz="7" w:space="0" w:color="000000"/>
              <w:left w:val="single" w:sz="7" w:space="0" w:color="000000"/>
              <w:bottom w:val="single" w:sz="7" w:space="0" w:color="000000"/>
              <w:right w:val="single" w:sz="7" w:space="0" w:color="000000"/>
            </w:tcBorders>
          </w:tcPr>
          <w:p w14:paraId="4583B8EE"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3</w:t>
            </w:r>
          </w:p>
        </w:tc>
        <w:tc>
          <w:tcPr>
            <w:tcW w:w="3091" w:type="dxa"/>
            <w:tcBorders>
              <w:top w:val="single" w:sz="7" w:space="0" w:color="000000"/>
              <w:left w:val="single" w:sz="7" w:space="0" w:color="000000"/>
              <w:bottom w:val="single" w:sz="7" w:space="0" w:color="000000"/>
              <w:right w:val="single" w:sz="7" w:space="0" w:color="000000"/>
            </w:tcBorders>
          </w:tcPr>
          <w:p w14:paraId="4583B8EF"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Gear change</w:t>
            </w:r>
          </w:p>
        </w:tc>
        <w:tc>
          <w:tcPr>
            <w:tcW w:w="626" w:type="dxa"/>
            <w:vMerge/>
            <w:tcBorders>
              <w:top w:val="nil"/>
              <w:left w:val="single" w:sz="7" w:space="0" w:color="000000"/>
              <w:bottom w:val="nil"/>
              <w:right w:val="single" w:sz="7" w:space="0" w:color="000000"/>
            </w:tcBorders>
          </w:tcPr>
          <w:p w14:paraId="4583B8F0"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431" w:type="dxa"/>
            <w:tcBorders>
              <w:top w:val="single" w:sz="7" w:space="0" w:color="000000"/>
              <w:left w:val="single" w:sz="7" w:space="0" w:color="000000"/>
              <w:bottom w:val="single" w:sz="7" w:space="0" w:color="000000"/>
              <w:right w:val="single" w:sz="7" w:space="0" w:color="000000"/>
            </w:tcBorders>
          </w:tcPr>
          <w:p w14:paraId="4583B8F1"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645" w:type="dxa"/>
            <w:tcBorders>
              <w:top w:val="single" w:sz="7" w:space="0" w:color="000000"/>
              <w:left w:val="single" w:sz="7" w:space="0" w:color="000000"/>
              <w:bottom w:val="single" w:sz="7" w:space="0" w:color="000000"/>
              <w:right w:val="single" w:sz="7" w:space="0" w:color="000000"/>
            </w:tcBorders>
          </w:tcPr>
          <w:p w14:paraId="4583B8F2" w14:textId="77777777" w:rsidR="00A54226" w:rsidRPr="00AB5CD3"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AB5CD3">
              <w:rPr>
                <w:sz w:val="18"/>
                <w:szCs w:val="18"/>
              </w:rPr>
              <w:t>15</w:t>
            </w:r>
          </w:p>
        </w:tc>
        <w:tc>
          <w:tcPr>
            <w:tcW w:w="1080" w:type="dxa"/>
            <w:tcBorders>
              <w:top w:val="single" w:sz="7" w:space="0" w:color="000000"/>
              <w:left w:val="single" w:sz="7" w:space="0" w:color="000000"/>
              <w:bottom w:val="single" w:sz="7" w:space="0" w:color="000000"/>
              <w:right w:val="single" w:sz="7" w:space="0" w:color="000000"/>
            </w:tcBorders>
          </w:tcPr>
          <w:p w14:paraId="4583B8F3"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w:t>
            </w:r>
          </w:p>
        </w:tc>
        <w:tc>
          <w:tcPr>
            <w:tcW w:w="1200" w:type="dxa"/>
            <w:vMerge/>
            <w:tcBorders>
              <w:top w:val="nil"/>
              <w:left w:val="single" w:sz="7" w:space="0" w:color="000000"/>
              <w:bottom w:val="nil"/>
              <w:right w:val="single" w:sz="7" w:space="0" w:color="000000"/>
            </w:tcBorders>
          </w:tcPr>
          <w:p w14:paraId="4583B8F4"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320" w:type="dxa"/>
            <w:tcBorders>
              <w:top w:val="single" w:sz="7" w:space="0" w:color="000000"/>
              <w:left w:val="single" w:sz="7" w:space="0" w:color="000000"/>
              <w:bottom w:val="single" w:sz="7" w:space="0" w:color="000000"/>
              <w:right w:val="single" w:sz="7" w:space="0" w:color="000000"/>
            </w:tcBorders>
          </w:tcPr>
          <w:p w14:paraId="4583B8F5"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27</w:t>
            </w:r>
          </w:p>
        </w:tc>
        <w:tc>
          <w:tcPr>
            <w:tcW w:w="2400" w:type="dxa"/>
            <w:tcBorders>
              <w:top w:val="single" w:sz="7" w:space="0" w:color="000000"/>
              <w:left w:val="single" w:sz="7" w:space="0" w:color="000000"/>
              <w:bottom w:val="single" w:sz="7" w:space="0" w:color="000000"/>
              <w:right w:val="single" w:sz="7" w:space="0" w:color="000000"/>
            </w:tcBorders>
          </w:tcPr>
          <w:p w14:paraId="4583B8F6"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w:t>
            </w:r>
          </w:p>
        </w:tc>
      </w:tr>
      <w:tr w:rsidR="00A54226" w:rsidRPr="00866289" w14:paraId="4583B901" w14:textId="77777777" w:rsidTr="00597E2F">
        <w:tc>
          <w:tcPr>
            <w:tcW w:w="882" w:type="dxa"/>
            <w:tcBorders>
              <w:top w:val="single" w:sz="7" w:space="0" w:color="000000"/>
              <w:left w:val="single" w:sz="7" w:space="0" w:color="000000"/>
              <w:bottom w:val="single" w:sz="7" w:space="0" w:color="000000"/>
              <w:right w:val="single" w:sz="7" w:space="0" w:color="000000"/>
            </w:tcBorders>
          </w:tcPr>
          <w:p w14:paraId="4583B8F8"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4</w:t>
            </w:r>
          </w:p>
        </w:tc>
        <w:tc>
          <w:tcPr>
            <w:tcW w:w="3091" w:type="dxa"/>
            <w:tcBorders>
              <w:top w:val="single" w:sz="7" w:space="0" w:color="000000"/>
              <w:left w:val="single" w:sz="7" w:space="0" w:color="000000"/>
              <w:bottom w:val="single" w:sz="7" w:space="0" w:color="000000"/>
              <w:right w:val="single" w:sz="7" w:space="0" w:color="000000"/>
            </w:tcBorders>
          </w:tcPr>
          <w:p w14:paraId="4583B8F9"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Acceleration</w:t>
            </w:r>
          </w:p>
        </w:tc>
        <w:tc>
          <w:tcPr>
            <w:tcW w:w="626" w:type="dxa"/>
            <w:vMerge/>
            <w:tcBorders>
              <w:top w:val="nil"/>
              <w:left w:val="single" w:sz="7" w:space="0" w:color="000000"/>
              <w:bottom w:val="nil"/>
              <w:right w:val="single" w:sz="7" w:space="0" w:color="000000"/>
            </w:tcBorders>
          </w:tcPr>
          <w:p w14:paraId="4583B8FA"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431" w:type="dxa"/>
            <w:tcBorders>
              <w:top w:val="single" w:sz="7" w:space="0" w:color="000000"/>
              <w:left w:val="single" w:sz="7" w:space="0" w:color="000000"/>
              <w:bottom w:val="single" w:sz="7" w:space="0" w:color="000000"/>
              <w:right w:val="single" w:sz="7" w:space="0" w:color="000000"/>
            </w:tcBorders>
          </w:tcPr>
          <w:p w14:paraId="4583B8FB"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0.62</w:t>
            </w:r>
          </w:p>
        </w:tc>
        <w:tc>
          <w:tcPr>
            <w:tcW w:w="1645" w:type="dxa"/>
            <w:tcBorders>
              <w:top w:val="single" w:sz="7" w:space="0" w:color="000000"/>
              <w:left w:val="single" w:sz="7" w:space="0" w:color="000000"/>
              <w:bottom w:val="single" w:sz="7" w:space="0" w:color="000000"/>
              <w:right w:val="single" w:sz="7" w:space="0" w:color="000000"/>
            </w:tcBorders>
          </w:tcPr>
          <w:p w14:paraId="4583B8FC"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15-35</w:t>
            </w:r>
          </w:p>
        </w:tc>
        <w:tc>
          <w:tcPr>
            <w:tcW w:w="1080" w:type="dxa"/>
            <w:tcBorders>
              <w:top w:val="single" w:sz="7" w:space="0" w:color="000000"/>
              <w:left w:val="single" w:sz="7" w:space="0" w:color="000000"/>
              <w:bottom w:val="single" w:sz="7" w:space="0" w:color="000000"/>
              <w:right w:val="single" w:sz="7" w:space="0" w:color="000000"/>
            </w:tcBorders>
          </w:tcPr>
          <w:p w14:paraId="4583B8FD"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9</w:t>
            </w:r>
          </w:p>
        </w:tc>
        <w:tc>
          <w:tcPr>
            <w:tcW w:w="1200" w:type="dxa"/>
            <w:vMerge/>
            <w:tcBorders>
              <w:top w:val="nil"/>
              <w:left w:val="single" w:sz="7" w:space="0" w:color="000000"/>
              <w:bottom w:val="nil"/>
              <w:right w:val="single" w:sz="7" w:space="0" w:color="000000"/>
            </w:tcBorders>
          </w:tcPr>
          <w:p w14:paraId="4583B8FE"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320" w:type="dxa"/>
            <w:tcBorders>
              <w:top w:val="single" w:sz="7" w:space="0" w:color="000000"/>
              <w:left w:val="single" w:sz="7" w:space="0" w:color="000000"/>
              <w:bottom w:val="single" w:sz="7" w:space="0" w:color="000000"/>
              <w:right w:val="single" w:sz="7" w:space="0" w:color="000000"/>
            </w:tcBorders>
          </w:tcPr>
          <w:p w14:paraId="4583B8FF"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36</w:t>
            </w:r>
          </w:p>
        </w:tc>
        <w:tc>
          <w:tcPr>
            <w:tcW w:w="2400" w:type="dxa"/>
            <w:tcBorders>
              <w:top w:val="single" w:sz="7" w:space="0" w:color="000000"/>
              <w:left w:val="single" w:sz="7" w:space="0" w:color="000000"/>
              <w:bottom w:val="single" w:sz="7" w:space="0" w:color="000000"/>
              <w:right w:val="single" w:sz="7" w:space="0" w:color="000000"/>
            </w:tcBorders>
          </w:tcPr>
          <w:p w14:paraId="4583B900"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w:t>
            </w:r>
          </w:p>
        </w:tc>
      </w:tr>
      <w:tr w:rsidR="00A54226" w:rsidRPr="00866289" w14:paraId="4583B90B" w14:textId="77777777" w:rsidTr="00597E2F">
        <w:tc>
          <w:tcPr>
            <w:tcW w:w="882" w:type="dxa"/>
            <w:tcBorders>
              <w:top w:val="single" w:sz="7" w:space="0" w:color="000000"/>
              <w:left w:val="single" w:sz="7" w:space="0" w:color="000000"/>
              <w:bottom w:val="single" w:sz="7" w:space="0" w:color="000000"/>
              <w:right w:val="single" w:sz="7" w:space="0" w:color="000000"/>
            </w:tcBorders>
          </w:tcPr>
          <w:p w14:paraId="4583B902"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5</w:t>
            </w:r>
          </w:p>
        </w:tc>
        <w:tc>
          <w:tcPr>
            <w:tcW w:w="3091" w:type="dxa"/>
            <w:tcBorders>
              <w:top w:val="single" w:sz="7" w:space="0" w:color="000000"/>
              <w:left w:val="single" w:sz="7" w:space="0" w:color="000000"/>
              <w:bottom w:val="single" w:sz="7" w:space="0" w:color="000000"/>
              <w:right w:val="single" w:sz="7" w:space="0" w:color="000000"/>
            </w:tcBorders>
          </w:tcPr>
          <w:p w14:paraId="4583B903"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Gear change</w:t>
            </w:r>
          </w:p>
        </w:tc>
        <w:tc>
          <w:tcPr>
            <w:tcW w:w="626" w:type="dxa"/>
            <w:vMerge/>
            <w:tcBorders>
              <w:top w:val="nil"/>
              <w:left w:val="single" w:sz="7" w:space="0" w:color="000000"/>
              <w:bottom w:val="nil"/>
              <w:right w:val="single" w:sz="7" w:space="0" w:color="000000"/>
            </w:tcBorders>
          </w:tcPr>
          <w:p w14:paraId="4583B904"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431" w:type="dxa"/>
            <w:tcBorders>
              <w:top w:val="single" w:sz="7" w:space="0" w:color="000000"/>
              <w:left w:val="single" w:sz="7" w:space="0" w:color="000000"/>
              <w:bottom w:val="single" w:sz="7" w:space="0" w:color="000000"/>
              <w:right w:val="single" w:sz="7" w:space="0" w:color="000000"/>
            </w:tcBorders>
          </w:tcPr>
          <w:p w14:paraId="4583B905"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645" w:type="dxa"/>
            <w:tcBorders>
              <w:top w:val="single" w:sz="7" w:space="0" w:color="000000"/>
              <w:left w:val="single" w:sz="7" w:space="0" w:color="000000"/>
              <w:bottom w:val="single" w:sz="7" w:space="0" w:color="000000"/>
              <w:right w:val="single" w:sz="7" w:space="0" w:color="000000"/>
            </w:tcBorders>
          </w:tcPr>
          <w:p w14:paraId="4583B906" w14:textId="77777777" w:rsidR="00A54226" w:rsidRPr="00AB5CD3"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AB5CD3">
              <w:rPr>
                <w:sz w:val="18"/>
                <w:szCs w:val="18"/>
              </w:rPr>
              <w:t>35</w:t>
            </w:r>
          </w:p>
        </w:tc>
        <w:tc>
          <w:tcPr>
            <w:tcW w:w="1080" w:type="dxa"/>
            <w:tcBorders>
              <w:top w:val="single" w:sz="7" w:space="0" w:color="000000"/>
              <w:left w:val="single" w:sz="7" w:space="0" w:color="000000"/>
              <w:bottom w:val="single" w:sz="7" w:space="0" w:color="000000"/>
              <w:right w:val="single" w:sz="7" w:space="0" w:color="000000"/>
            </w:tcBorders>
          </w:tcPr>
          <w:p w14:paraId="4583B907"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w:t>
            </w:r>
          </w:p>
        </w:tc>
        <w:tc>
          <w:tcPr>
            <w:tcW w:w="1200" w:type="dxa"/>
            <w:vMerge/>
            <w:tcBorders>
              <w:top w:val="nil"/>
              <w:left w:val="single" w:sz="7" w:space="0" w:color="000000"/>
              <w:bottom w:val="nil"/>
              <w:right w:val="single" w:sz="7" w:space="0" w:color="000000"/>
            </w:tcBorders>
          </w:tcPr>
          <w:p w14:paraId="4583B908"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320" w:type="dxa"/>
            <w:tcBorders>
              <w:top w:val="single" w:sz="7" w:space="0" w:color="000000"/>
              <w:left w:val="single" w:sz="7" w:space="0" w:color="000000"/>
              <w:bottom w:val="single" w:sz="7" w:space="0" w:color="000000"/>
              <w:right w:val="single" w:sz="7" w:space="0" w:color="000000"/>
            </w:tcBorders>
          </w:tcPr>
          <w:p w14:paraId="4583B909"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38</w:t>
            </w:r>
          </w:p>
        </w:tc>
        <w:tc>
          <w:tcPr>
            <w:tcW w:w="2400" w:type="dxa"/>
            <w:tcBorders>
              <w:top w:val="single" w:sz="7" w:space="0" w:color="000000"/>
              <w:left w:val="single" w:sz="7" w:space="0" w:color="000000"/>
              <w:bottom w:val="single" w:sz="7" w:space="0" w:color="000000"/>
              <w:right w:val="single" w:sz="7" w:space="0" w:color="000000"/>
            </w:tcBorders>
          </w:tcPr>
          <w:p w14:paraId="4583B90A"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w:t>
            </w:r>
          </w:p>
        </w:tc>
      </w:tr>
      <w:tr w:rsidR="00A54226" w:rsidRPr="00866289" w14:paraId="4583B915" w14:textId="77777777" w:rsidTr="00597E2F">
        <w:tc>
          <w:tcPr>
            <w:tcW w:w="882" w:type="dxa"/>
            <w:tcBorders>
              <w:top w:val="single" w:sz="7" w:space="0" w:color="000000"/>
              <w:left w:val="single" w:sz="7" w:space="0" w:color="000000"/>
              <w:bottom w:val="single" w:sz="7" w:space="0" w:color="000000"/>
              <w:right w:val="single" w:sz="7" w:space="0" w:color="000000"/>
            </w:tcBorders>
          </w:tcPr>
          <w:p w14:paraId="4583B90C"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6</w:t>
            </w:r>
          </w:p>
        </w:tc>
        <w:tc>
          <w:tcPr>
            <w:tcW w:w="3091" w:type="dxa"/>
            <w:tcBorders>
              <w:top w:val="single" w:sz="7" w:space="0" w:color="000000"/>
              <w:left w:val="single" w:sz="7" w:space="0" w:color="000000"/>
              <w:bottom w:val="single" w:sz="7" w:space="0" w:color="000000"/>
              <w:right w:val="single" w:sz="7" w:space="0" w:color="000000"/>
            </w:tcBorders>
          </w:tcPr>
          <w:p w14:paraId="4583B90D"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Acceleration</w:t>
            </w:r>
          </w:p>
        </w:tc>
        <w:tc>
          <w:tcPr>
            <w:tcW w:w="626" w:type="dxa"/>
            <w:vMerge/>
            <w:tcBorders>
              <w:top w:val="nil"/>
              <w:left w:val="single" w:sz="7" w:space="0" w:color="000000"/>
              <w:bottom w:val="nil"/>
              <w:right w:val="single" w:sz="7" w:space="0" w:color="000000"/>
            </w:tcBorders>
          </w:tcPr>
          <w:p w14:paraId="4583B90E"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431" w:type="dxa"/>
            <w:tcBorders>
              <w:top w:val="single" w:sz="7" w:space="0" w:color="000000"/>
              <w:left w:val="single" w:sz="7" w:space="0" w:color="000000"/>
              <w:bottom w:val="single" w:sz="7" w:space="0" w:color="000000"/>
              <w:right w:val="single" w:sz="7" w:space="0" w:color="000000"/>
            </w:tcBorders>
          </w:tcPr>
          <w:p w14:paraId="4583B90F"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0.52</w:t>
            </w:r>
          </w:p>
        </w:tc>
        <w:tc>
          <w:tcPr>
            <w:tcW w:w="1645" w:type="dxa"/>
            <w:tcBorders>
              <w:top w:val="single" w:sz="7" w:space="0" w:color="000000"/>
              <w:left w:val="single" w:sz="7" w:space="0" w:color="000000"/>
              <w:bottom w:val="single" w:sz="7" w:space="0" w:color="000000"/>
              <w:right w:val="single" w:sz="7" w:space="0" w:color="000000"/>
            </w:tcBorders>
          </w:tcPr>
          <w:p w14:paraId="4583B910" w14:textId="77777777" w:rsidR="00A54226" w:rsidRPr="00AB5CD3"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AB5CD3">
              <w:rPr>
                <w:sz w:val="20"/>
              </w:rPr>
              <w:t>35-50</w:t>
            </w:r>
          </w:p>
        </w:tc>
        <w:tc>
          <w:tcPr>
            <w:tcW w:w="1080" w:type="dxa"/>
            <w:tcBorders>
              <w:top w:val="single" w:sz="7" w:space="0" w:color="000000"/>
              <w:left w:val="single" w:sz="7" w:space="0" w:color="000000"/>
              <w:bottom w:val="single" w:sz="7" w:space="0" w:color="000000"/>
              <w:right w:val="single" w:sz="7" w:space="0" w:color="000000"/>
            </w:tcBorders>
          </w:tcPr>
          <w:p w14:paraId="4583B911"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8</w:t>
            </w:r>
          </w:p>
        </w:tc>
        <w:tc>
          <w:tcPr>
            <w:tcW w:w="1200" w:type="dxa"/>
            <w:vMerge/>
            <w:tcBorders>
              <w:top w:val="nil"/>
              <w:left w:val="single" w:sz="7" w:space="0" w:color="000000"/>
              <w:bottom w:val="nil"/>
              <w:right w:val="single" w:sz="7" w:space="0" w:color="000000"/>
            </w:tcBorders>
          </w:tcPr>
          <w:p w14:paraId="4583B912"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320" w:type="dxa"/>
            <w:tcBorders>
              <w:top w:val="single" w:sz="7" w:space="0" w:color="000000"/>
              <w:left w:val="single" w:sz="7" w:space="0" w:color="000000"/>
              <w:bottom w:val="single" w:sz="7" w:space="0" w:color="000000"/>
              <w:right w:val="single" w:sz="7" w:space="0" w:color="000000"/>
            </w:tcBorders>
          </w:tcPr>
          <w:p w14:paraId="4583B913"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46</w:t>
            </w:r>
          </w:p>
        </w:tc>
        <w:tc>
          <w:tcPr>
            <w:tcW w:w="2400" w:type="dxa"/>
            <w:tcBorders>
              <w:top w:val="single" w:sz="7" w:space="0" w:color="000000"/>
              <w:left w:val="single" w:sz="7" w:space="0" w:color="000000"/>
              <w:bottom w:val="single" w:sz="7" w:space="0" w:color="000000"/>
              <w:right w:val="single" w:sz="7" w:space="0" w:color="000000"/>
            </w:tcBorders>
          </w:tcPr>
          <w:p w14:paraId="4583B914"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w:t>
            </w:r>
          </w:p>
        </w:tc>
      </w:tr>
      <w:tr w:rsidR="00A54226" w:rsidRPr="00866289" w14:paraId="4583B91F" w14:textId="77777777" w:rsidTr="00597E2F">
        <w:tc>
          <w:tcPr>
            <w:tcW w:w="882" w:type="dxa"/>
            <w:tcBorders>
              <w:top w:val="single" w:sz="7" w:space="0" w:color="000000"/>
              <w:left w:val="single" w:sz="7" w:space="0" w:color="000000"/>
              <w:bottom w:val="single" w:sz="7" w:space="0" w:color="000000"/>
              <w:right w:val="single" w:sz="7" w:space="0" w:color="000000"/>
            </w:tcBorders>
          </w:tcPr>
          <w:p w14:paraId="4583B916"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7</w:t>
            </w:r>
          </w:p>
        </w:tc>
        <w:tc>
          <w:tcPr>
            <w:tcW w:w="3091" w:type="dxa"/>
            <w:tcBorders>
              <w:top w:val="single" w:sz="7" w:space="0" w:color="000000"/>
              <w:left w:val="single" w:sz="7" w:space="0" w:color="000000"/>
              <w:bottom w:val="single" w:sz="7" w:space="0" w:color="000000"/>
              <w:right w:val="single" w:sz="7" w:space="0" w:color="000000"/>
            </w:tcBorders>
          </w:tcPr>
          <w:p w14:paraId="4583B917"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Gear change</w:t>
            </w:r>
          </w:p>
        </w:tc>
        <w:tc>
          <w:tcPr>
            <w:tcW w:w="626" w:type="dxa"/>
            <w:vMerge/>
            <w:tcBorders>
              <w:top w:val="nil"/>
              <w:left w:val="single" w:sz="7" w:space="0" w:color="000000"/>
              <w:bottom w:val="nil"/>
              <w:right w:val="single" w:sz="7" w:space="0" w:color="000000"/>
            </w:tcBorders>
          </w:tcPr>
          <w:p w14:paraId="4583B918"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431" w:type="dxa"/>
            <w:tcBorders>
              <w:top w:val="single" w:sz="7" w:space="0" w:color="000000"/>
              <w:left w:val="single" w:sz="7" w:space="0" w:color="000000"/>
              <w:bottom w:val="single" w:sz="7" w:space="0" w:color="000000"/>
              <w:right w:val="single" w:sz="7" w:space="0" w:color="000000"/>
            </w:tcBorders>
          </w:tcPr>
          <w:p w14:paraId="4583B919"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645" w:type="dxa"/>
            <w:tcBorders>
              <w:top w:val="single" w:sz="7" w:space="0" w:color="000000"/>
              <w:left w:val="single" w:sz="7" w:space="0" w:color="000000"/>
              <w:bottom w:val="single" w:sz="7" w:space="0" w:color="000000"/>
              <w:right w:val="single" w:sz="7" w:space="0" w:color="000000"/>
            </w:tcBorders>
          </w:tcPr>
          <w:p w14:paraId="4583B91A" w14:textId="77777777" w:rsidR="00A54226" w:rsidRPr="00AB5CD3"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AB5CD3">
              <w:rPr>
                <w:sz w:val="20"/>
              </w:rPr>
              <w:t>50</w:t>
            </w:r>
          </w:p>
        </w:tc>
        <w:tc>
          <w:tcPr>
            <w:tcW w:w="1080" w:type="dxa"/>
            <w:tcBorders>
              <w:top w:val="single" w:sz="7" w:space="0" w:color="000000"/>
              <w:left w:val="single" w:sz="7" w:space="0" w:color="000000"/>
              <w:bottom w:val="single" w:sz="7" w:space="0" w:color="000000"/>
              <w:right w:val="single" w:sz="7" w:space="0" w:color="000000"/>
            </w:tcBorders>
          </w:tcPr>
          <w:p w14:paraId="4583B91B"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w:t>
            </w:r>
          </w:p>
        </w:tc>
        <w:tc>
          <w:tcPr>
            <w:tcW w:w="1200" w:type="dxa"/>
            <w:vMerge/>
            <w:tcBorders>
              <w:top w:val="nil"/>
              <w:left w:val="single" w:sz="7" w:space="0" w:color="000000"/>
              <w:bottom w:val="nil"/>
              <w:right w:val="single" w:sz="7" w:space="0" w:color="000000"/>
            </w:tcBorders>
          </w:tcPr>
          <w:p w14:paraId="4583B91C"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320" w:type="dxa"/>
            <w:tcBorders>
              <w:top w:val="single" w:sz="7" w:space="0" w:color="000000"/>
              <w:left w:val="single" w:sz="7" w:space="0" w:color="000000"/>
              <w:bottom w:val="single" w:sz="7" w:space="0" w:color="000000"/>
              <w:right w:val="single" w:sz="7" w:space="0" w:color="000000"/>
            </w:tcBorders>
          </w:tcPr>
          <w:p w14:paraId="4583B91D"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48</w:t>
            </w:r>
          </w:p>
        </w:tc>
        <w:tc>
          <w:tcPr>
            <w:tcW w:w="2400" w:type="dxa"/>
            <w:tcBorders>
              <w:top w:val="single" w:sz="7" w:space="0" w:color="000000"/>
              <w:left w:val="single" w:sz="7" w:space="0" w:color="000000"/>
              <w:bottom w:val="single" w:sz="7" w:space="0" w:color="000000"/>
              <w:right w:val="single" w:sz="7" w:space="0" w:color="000000"/>
            </w:tcBorders>
          </w:tcPr>
          <w:p w14:paraId="4583B91E"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w:t>
            </w:r>
          </w:p>
        </w:tc>
      </w:tr>
      <w:tr w:rsidR="00A54226" w:rsidRPr="00866289" w14:paraId="4583B929" w14:textId="77777777" w:rsidTr="00597E2F">
        <w:tc>
          <w:tcPr>
            <w:tcW w:w="882" w:type="dxa"/>
            <w:tcBorders>
              <w:top w:val="single" w:sz="7" w:space="0" w:color="000000"/>
              <w:left w:val="single" w:sz="7" w:space="0" w:color="000000"/>
              <w:bottom w:val="single" w:sz="7" w:space="0" w:color="000000"/>
              <w:right w:val="single" w:sz="7" w:space="0" w:color="000000"/>
            </w:tcBorders>
          </w:tcPr>
          <w:p w14:paraId="4583B920"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8</w:t>
            </w:r>
          </w:p>
        </w:tc>
        <w:tc>
          <w:tcPr>
            <w:tcW w:w="3091" w:type="dxa"/>
            <w:tcBorders>
              <w:top w:val="single" w:sz="7" w:space="0" w:color="000000"/>
              <w:left w:val="single" w:sz="7" w:space="0" w:color="000000"/>
              <w:bottom w:val="single" w:sz="7" w:space="0" w:color="000000"/>
              <w:right w:val="single" w:sz="7" w:space="0" w:color="000000"/>
            </w:tcBorders>
          </w:tcPr>
          <w:p w14:paraId="4583B921"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Acceleration</w:t>
            </w:r>
          </w:p>
        </w:tc>
        <w:tc>
          <w:tcPr>
            <w:tcW w:w="626" w:type="dxa"/>
            <w:vMerge/>
            <w:tcBorders>
              <w:top w:val="nil"/>
              <w:left w:val="single" w:sz="7" w:space="0" w:color="000000"/>
              <w:bottom w:val="single" w:sz="7" w:space="0" w:color="000000"/>
              <w:right w:val="single" w:sz="7" w:space="0" w:color="000000"/>
            </w:tcBorders>
          </w:tcPr>
          <w:p w14:paraId="4583B922"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431" w:type="dxa"/>
            <w:tcBorders>
              <w:top w:val="single" w:sz="7" w:space="0" w:color="000000"/>
              <w:left w:val="single" w:sz="7" w:space="0" w:color="000000"/>
              <w:bottom w:val="single" w:sz="7" w:space="0" w:color="000000"/>
              <w:right w:val="single" w:sz="7" w:space="0" w:color="000000"/>
            </w:tcBorders>
          </w:tcPr>
          <w:p w14:paraId="4583B923"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0.43</w:t>
            </w:r>
          </w:p>
        </w:tc>
        <w:tc>
          <w:tcPr>
            <w:tcW w:w="1645" w:type="dxa"/>
            <w:tcBorders>
              <w:top w:val="single" w:sz="7" w:space="0" w:color="000000"/>
              <w:left w:val="single" w:sz="7" w:space="0" w:color="000000"/>
              <w:bottom w:val="single" w:sz="7" w:space="0" w:color="000000"/>
              <w:right w:val="single" w:sz="7" w:space="0" w:color="000000"/>
            </w:tcBorders>
          </w:tcPr>
          <w:p w14:paraId="4583B924"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50-70</w:t>
            </w:r>
          </w:p>
        </w:tc>
        <w:tc>
          <w:tcPr>
            <w:tcW w:w="1080" w:type="dxa"/>
            <w:tcBorders>
              <w:top w:val="single" w:sz="7" w:space="0" w:color="000000"/>
              <w:left w:val="single" w:sz="7" w:space="0" w:color="000000"/>
              <w:bottom w:val="single" w:sz="7" w:space="0" w:color="000000"/>
              <w:right w:val="single" w:sz="7" w:space="0" w:color="000000"/>
            </w:tcBorders>
          </w:tcPr>
          <w:p w14:paraId="4583B925"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13</w:t>
            </w:r>
          </w:p>
        </w:tc>
        <w:tc>
          <w:tcPr>
            <w:tcW w:w="1200" w:type="dxa"/>
            <w:vMerge/>
            <w:tcBorders>
              <w:top w:val="nil"/>
              <w:left w:val="single" w:sz="7" w:space="0" w:color="000000"/>
              <w:bottom w:val="single" w:sz="7" w:space="0" w:color="000000"/>
              <w:right w:val="single" w:sz="7" w:space="0" w:color="000000"/>
            </w:tcBorders>
          </w:tcPr>
          <w:p w14:paraId="4583B926"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320" w:type="dxa"/>
            <w:tcBorders>
              <w:top w:val="single" w:sz="7" w:space="0" w:color="000000"/>
              <w:left w:val="single" w:sz="7" w:space="0" w:color="000000"/>
              <w:bottom w:val="single" w:sz="7" w:space="0" w:color="000000"/>
              <w:right w:val="single" w:sz="7" w:space="0" w:color="000000"/>
            </w:tcBorders>
          </w:tcPr>
          <w:p w14:paraId="4583B927"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61</w:t>
            </w:r>
          </w:p>
        </w:tc>
        <w:tc>
          <w:tcPr>
            <w:tcW w:w="2400" w:type="dxa"/>
            <w:tcBorders>
              <w:top w:val="single" w:sz="7" w:space="0" w:color="000000"/>
              <w:left w:val="single" w:sz="7" w:space="0" w:color="000000"/>
              <w:bottom w:val="single" w:sz="7" w:space="0" w:color="000000"/>
              <w:right w:val="single" w:sz="7" w:space="0" w:color="000000"/>
            </w:tcBorders>
          </w:tcPr>
          <w:p w14:paraId="4583B928"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4</w:t>
            </w:r>
          </w:p>
        </w:tc>
      </w:tr>
      <w:tr w:rsidR="00A54226" w:rsidRPr="00866289" w14:paraId="4583B933" w14:textId="77777777" w:rsidTr="00597E2F">
        <w:tc>
          <w:tcPr>
            <w:tcW w:w="882" w:type="dxa"/>
            <w:tcBorders>
              <w:top w:val="single" w:sz="7" w:space="0" w:color="000000"/>
              <w:left w:val="single" w:sz="7" w:space="0" w:color="000000"/>
              <w:bottom w:val="single" w:sz="7" w:space="0" w:color="000000"/>
              <w:right w:val="single" w:sz="7" w:space="0" w:color="000000"/>
            </w:tcBorders>
          </w:tcPr>
          <w:p w14:paraId="4583B92A"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9</w:t>
            </w:r>
          </w:p>
        </w:tc>
        <w:tc>
          <w:tcPr>
            <w:tcW w:w="3091" w:type="dxa"/>
            <w:tcBorders>
              <w:top w:val="single" w:sz="7" w:space="0" w:color="000000"/>
              <w:left w:val="single" w:sz="7" w:space="0" w:color="000000"/>
              <w:bottom w:val="single" w:sz="7" w:space="0" w:color="000000"/>
              <w:right w:val="single" w:sz="7" w:space="0" w:color="000000"/>
            </w:tcBorders>
          </w:tcPr>
          <w:p w14:paraId="4583B92B"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Steady speed</w:t>
            </w:r>
          </w:p>
        </w:tc>
        <w:tc>
          <w:tcPr>
            <w:tcW w:w="626" w:type="dxa"/>
            <w:tcBorders>
              <w:top w:val="single" w:sz="7" w:space="0" w:color="000000"/>
              <w:left w:val="single" w:sz="7" w:space="0" w:color="000000"/>
              <w:bottom w:val="single" w:sz="7" w:space="0" w:color="000000"/>
              <w:right w:val="single" w:sz="7" w:space="0" w:color="000000"/>
            </w:tcBorders>
          </w:tcPr>
          <w:p w14:paraId="4583B92C"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w:t>
            </w:r>
          </w:p>
        </w:tc>
        <w:tc>
          <w:tcPr>
            <w:tcW w:w="1431" w:type="dxa"/>
            <w:tcBorders>
              <w:top w:val="single" w:sz="7" w:space="0" w:color="000000"/>
              <w:left w:val="single" w:sz="7" w:space="0" w:color="000000"/>
              <w:bottom w:val="single" w:sz="7" w:space="0" w:color="000000"/>
              <w:right w:val="single" w:sz="7" w:space="0" w:color="000000"/>
            </w:tcBorders>
          </w:tcPr>
          <w:p w14:paraId="4583B92D" w14:textId="77777777" w:rsidR="00A54226" w:rsidRPr="00AB5CD3"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AB5CD3">
              <w:rPr>
                <w:sz w:val="18"/>
                <w:szCs w:val="18"/>
              </w:rPr>
              <w:t>0</w:t>
            </w:r>
          </w:p>
        </w:tc>
        <w:tc>
          <w:tcPr>
            <w:tcW w:w="1645" w:type="dxa"/>
            <w:tcBorders>
              <w:top w:val="single" w:sz="7" w:space="0" w:color="000000"/>
              <w:left w:val="single" w:sz="7" w:space="0" w:color="000000"/>
              <w:bottom w:val="single" w:sz="7" w:space="0" w:color="000000"/>
              <w:right w:val="single" w:sz="7" w:space="0" w:color="000000"/>
            </w:tcBorders>
          </w:tcPr>
          <w:p w14:paraId="4583B92E"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70</w:t>
            </w:r>
          </w:p>
        </w:tc>
        <w:tc>
          <w:tcPr>
            <w:tcW w:w="1080" w:type="dxa"/>
            <w:tcBorders>
              <w:top w:val="single" w:sz="7" w:space="0" w:color="000000"/>
              <w:left w:val="single" w:sz="7" w:space="0" w:color="000000"/>
              <w:bottom w:val="single" w:sz="7" w:space="0" w:color="000000"/>
              <w:right w:val="single" w:sz="7" w:space="0" w:color="000000"/>
            </w:tcBorders>
          </w:tcPr>
          <w:p w14:paraId="4583B92F"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50</w:t>
            </w:r>
          </w:p>
        </w:tc>
        <w:tc>
          <w:tcPr>
            <w:tcW w:w="1200" w:type="dxa"/>
            <w:tcBorders>
              <w:top w:val="single" w:sz="7" w:space="0" w:color="000000"/>
              <w:left w:val="single" w:sz="7" w:space="0" w:color="000000"/>
              <w:bottom w:val="single" w:sz="7" w:space="0" w:color="000000"/>
              <w:right w:val="single" w:sz="7" w:space="0" w:color="000000"/>
            </w:tcBorders>
          </w:tcPr>
          <w:p w14:paraId="4583B930"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50</w:t>
            </w:r>
          </w:p>
        </w:tc>
        <w:tc>
          <w:tcPr>
            <w:tcW w:w="1320" w:type="dxa"/>
            <w:tcBorders>
              <w:top w:val="single" w:sz="7" w:space="0" w:color="000000"/>
              <w:left w:val="single" w:sz="7" w:space="0" w:color="000000"/>
              <w:bottom w:val="single" w:sz="7" w:space="0" w:color="000000"/>
              <w:right w:val="single" w:sz="7" w:space="0" w:color="000000"/>
            </w:tcBorders>
          </w:tcPr>
          <w:p w14:paraId="4583B931"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111</w:t>
            </w:r>
          </w:p>
        </w:tc>
        <w:tc>
          <w:tcPr>
            <w:tcW w:w="2400" w:type="dxa"/>
            <w:tcBorders>
              <w:top w:val="single" w:sz="7" w:space="0" w:color="000000"/>
              <w:left w:val="single" w:sz="7" w:space="0" w:color="000000"/>
              <w:bottom w:val="single" w:sz="7" w:space="0" w:color="000000"/>
              <w:right w:val="single" w:sz="7" w:space="0" w:color="000000"/>
            </w:tcBorders>
          </w:tcPr>
          <w:p w14:paraId="4583B932"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5</w:t>
            </w:r>
          </w:p>
        </w:tc>
      </w:tr>
      <w:tr w:rsidR="00A54226" w:rsidRPr="00866289" w14:paraId="4583B93D" w14:textId="77777777" w:rsidTr="00597E2F">
        <w:tc>
          <w:tcPr>
            <w:tcW w:w="882" w:type="dxa"/>
            <w:tcBorders>
              <w:top w:val="single" w:sz="7" w:space="0" w:color="000000"/>
              <w:left w:val="single" w:sz="7" w:space="0" w:color="000000"/>
              <w:bottom w:val="single" w:sz="7" w:space="0" w:color="000000"/>
              <w:right w:val="single" w:sz="7" w:space="0" w:color="000000"/>
            </w:tcBorders>
          </w:tcPr>
          <w:p w14:paraId="4583B934"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10</w:t>
            </w:r>
          </w:p>
        </w:tc>
        <w:tc>
          <w:tcPr>
            <w:tcW w:w="3091" w:type="dxa"/>
            <w:tcBorders>
              <w:top w:val="single" w:sz="7" w:space="0" w:color="000000"/>
              <w:left w:val="single" w:sz="7" w:space="0" w:color="000000"/>
              <w:bottom w:val="single" w:sz="7" w:space="0" w:color="000000"/>
              <w:right w:val="single" w:sz="7" w:space="0" w:color="000000"/>
            </w:tcBorders>
          </w:tcPr>
          <w:p w14:paraId="4583B935"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Deceleration</w:t>
            </w:r>
          </w:p>
        </w:tc>
        <w:tc>
          <w:tcPr>
            <w:tcW w:w="626" w:type="dxa"/>
            <w:tcBorders>
              <w:top w:val="single" w:sz="7" w:space="0" w:color="000000"/>
              <w:left w:val="single" w:sz="7" w:space="0" w:color="000000"/>
              <w:bottom w:val="single" w:sz="7" w:space="0" w:color="000000"/>
              <w:right w:val="single" w:sz="7" w:space="0" w:color="000000"/>
            </w:tcBorders>
          </w:tcPr>
          <w:p w14:paraId="4583B936"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4</w:t>
            </w:r>
          </w:p>
        </w:tc>
        <w:tc>
          <w:tcPr>
            <w:tcW w:w="1431" w:type="dxa"/>
            <w:tcBorders>
              <w:top w:val="single" w:sz="7" w:space="0" w:color="000000"/>
              <w:left w:val="single" w:sz="7" w:space="0" w:color="000000"/>
              <w:bottom w:val="single" w:sz="7" w:space="0" w:color="000000"/>
              <w:right w:val="single" w:sz="7" w:space="0" w:color="000000"/>
            </w:tcBorders>
          </w:tcPr>
          <w:p w14:paraId="4583B937"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noBreakHyphen/>
              <w:t>0.69</w:t>
            </w:r>
          </w:p>
        </w:tc>
        <w:tc>
          <w:tcPr>
            <w:tcW w:w="1645" w:type="dxa"/>
            <w:tcBorders>
              <w:top w:val="single" w:sz="7" w:space="0" w:color="000000"/>
              <w:left w:val="single" w:sz="7" w:space="0" w:color="000000"/>
              <w:bottom w:val="single" w:sz="7" w:space="0" w:color="000000"/>
              <w:right w:val="single" w:sz="7" w:space="0" w:color="000000"/>
            </w:tcBorders>
          </w:tcPr>
          <w:p w14:paraId="4583B938"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70-50</w:t>
            </w:r>
          </w:p>
        </w:tc>
        <w:tc>
          <w:tcPr>
            <w:tcW w:w="1080" w:type="dxa"/>
            <w:tcBorders>
              <w:top w:val="single" w:sz="7" w:space="0" w:color="000000"/>
              <w:left w:val="single" w:sz="7" w:space="0" w:color="000000"/>
              <w:bottom w:val="single" w:sz="7" w:space="0" w:color="000000"/>
              <w:right w:val="single" w:sz="7" w:space="0" w:color="000000"/>
            </w:tcBorders>
          </w:tcPr>
          <w:p w14:paraId="4583B939"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8</w:t>
            </w:r>
          </w:p>
        </w:tc>
        <w:tc>
          <w:tcPr>
            <w:tcW w:w="1200" w:type="dxa"/>
            <w:tcBorders>
              <w:top w:val="single" w:sz="7" w:space="0" w:color="000000"/>
              <w:left w:val="single" w:sz="7" w:space="0" w:color="000000"/>
              <w:bottom w:val="single" w:sz="7" w:space="0" w:color="000000"/>
              <w:right w:val="single" w:sz="7" w:space="0" w:color="000000"/>
            </w:tcBorders>
          </w:tcPr>
          <w:p w14:paraId="4583B93A"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8</w:t>
            </w:r>
          </w:p>
        </w:tc>
        <w:tc>
          <w:tcPr>
            <w:tcW w:w="1320" w:type="dxa"/>
            <w:tcBorders>
              <w:top w:val="single" w:sz="7" w:space="0" w:color="000000"/>
              <w:left w:val="single" w:sz="7" w:space="0" w:color="000000"/>
              <w:bottom w:val="single" w:sz="7" w:space="0" w:color="000000"/>
              <w:right w:val="single" w:sz="7" w:space="0" w:color="000000"/>
            </w:tcBorders>
          </w:tcPr>
          <w:p w14:paraId="4583B93B"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119</w:t>
            </w:r>
          </w:p>
        </w:tc>
        <w:tc>
          <w:tcPr>
            <w:tcW w:w="2400" w:type="dxa"/>
            <w:tcBorders>
              <w:top w:val="single" w:sz="7" w:space="0" w:color="000000"/>
              <w:left w:val="single" w:sz="7" w:space="0" w:color="000000"/>
              <w:bottom w:val="single" w:sz="7" w:space="0" w:color="000000"/>
              <w:right w:val="single" w:sz="7" w:space="0" w:color="000000"/>
            </w:tcBorders>
          </w:tcPr>
          <w:p w14:paraId="4583B93C"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4 s.5 + 4 s.4</w:t>
            </w:r>
          </w:p>
        </w:tc>
      </w:tr>
      <w:tr w:rsidR="00A54226" w:rsidRPr="00866289" w14:paraId="4583B947" w14:textId="77777777" w:rsidTr="00597E2F">
        <w:tc>
          <w:tcPr>
            <w:tcW w:w="882" w:type="dxa"/>
            <w:tcBorders>
              <w:top w:val="single" w:sz="7" w:space="0" w:color="000000"/>
              <w:left w:val="single" w:sz="7" w:space="0" w:color="000000"/>
              <w:bottom w:val="single" w:sz="7" w:space="0" w:color="000000"/>
              <w:right w:val="single" w:sz="7" w:space="0" w:color="000000"/>
            </w:tcBorders>
          </w:tcPr>
          <w:p w14:paraId="4583B93E"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11</w:t>
            </w:r>
          </w:p>
        </w:tc>
        <w:tc>
          <w:tcPr>
            <w:tcW w:w="3091" w:type="dxa"/>
            <w:tcBorders>
              <w:top w:val="single" w:sz="7" w:space="0" w:color="000000"/>
              <w:left w:val="single" w:sz="7" w:space="0" w:color="000000"/>
              <w:bottom w:val="single" w:sz="7" w:space="0" w:color="000000"/>
              <w:right w:val="single" w:sz="7" w:space="0" w:color="000000"/>
            </w:tcBorders>
          </w:tcPr>
          <w:p w14:paraId="4583B93F"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Steady speed</w:t>
            </w:r>
          </w:p>
        </w:tc>
        <w:tc>
          <w:tcPr>
            <w:tcW w:w="626" w:type="dxa"/>
            <w:tcBorders>
              <w:top w:val="single" w:sz="7" w:space="0" w:color="000000"/>
              <w:left w:val="single" w:sz="7" w:space="0" w:color="000000"/>
              <w:bottom w:val="single" w:sz="7" w:space="0" w:color="000000"/>
              <w:right w:val="single" w:sz="7" w:space="0" w:color="000000"/>
            </w:tcBorders>
          </w:tcPr>
          <w:p w14:paraId="4583B940"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5</w:t>
            </w:r>
          </w:p>
        </w:tc>
        <w:tc>
          <w:tcPr>
            <w:tcW w:w="1431" w:type="dxa"/>
            <w:tcBorders>
              <w:top w:val="single" w:sz="7" w:space="0" w:color="000000"/>
              <w:left w:val="single" w:sz="7" w:space="0" w:color="000000"/>
              <w:bottom w:val="single" w:sz="7" w:space="0" w:color="000000"/>
              <w:right w:val="single" w:sz="7" w:space="0" w:color="000000"/>
            </w:tcBorders>
          </w:tcPr>
          <w:p w14:paraId="4583B941" w14:textId="77777777" w:rsidR="00A54226" w:rsidRPr="00AB5CD3"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AB5CD3">
              <w:rPr>
                <w:sz w:val="18"/>
                <w:szCs w:val="18"/>
              </w:rPr>
              <w:t>0</w:t>
            </w:r>
          </w:p>
        </w:tc>
        <w:tc>
          <w:tcPr>
            <w:tcW w:w="1645" w:type="dxa"/>
            <w:tcBorders>
              <w:top w:val="single" w:sz="7" w:space="0" w:color="000000"/>
              <w:left w:val="single" w:sz="7" w:space="0" w:color="000000"/>
              <w:bottom w:val="single" w:sz="7" w:space="0" w:color="000000"/>
              <w:right w:val="single" w:sz="7" w:space="0" w:color="000000"/>
            </w:tcBorders>
          </w:tcPr>
          <w:p w14:paraId="4583B942"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50</w:t>
            </w:r>
          </w:p>
        </w:tc>
        <w:tc>
          <w:tcPr>
            <w:tcW w:w="1080" w:type="dxa"/>
            <w:tcBorders>
              <w:top w:val="single" w:sz="7" w:space="0" w:color="000000"/>
              <w:left w:val="single" w:sz="7" w:space="0" w:color="000000"/>
              <w:bottom w:val="single" w:sz="7" w:space="0" w:color="000000"/>
              <w:right w:val="single" w:sz="7" w:space="0" w:color="000000"/>
            </w:tcBorders>
          </w:tcPr>
          <w:p w14:paraId="4583B943"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69</w:t>
            </w:r>
          </w:p>
        </w:tc>
        <w:tc>
          <w:tcPr>
            <w:tcW w:w="1200" w:type="dxa"/>
            <w:tcBorders>
              <w:top w:val="single" w:sz="7" w:space="0" w:color="000000"/>
              <w:left w:val="single" w:sz="7" w:space="0" w:color="000000"/>
              <w:bottom w:val="single" w:sz="7" w:space="0" w:color="000000"/>
              <w:right w:val="single" w:sz="7" w:space="0" w:color="000000"/>
            </w:tcBorders>
          </w:tcPr>
          <w:p w14:paraId="4583B944"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69</w:t>
            </w:r>
          </w:p>
        </w:tc>
        <w:tc>
          <w:tcPr>
            <w:tcW w:w="1320" w:type="dxa"/>
            <w:tcBorders>
              <w:top w:val="single" w:sz="7" w:space="0" w:color="000000"/>
              <w:left w:val="single" w:sz="7" w:space="0" w:color="000000"/>
              <w:bottom w:val="single" w:sz="7" w:space="0" w:color="000000"/>
              <w:right w:val="single" w:sz="7" w:space="0" w:color="000000"/>
            </w:tcBorders>
          </w:tcPr>
          <w:p w14:paraId="4583B945"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188</w:t>
            </w:r>
          </w:p>
        </w:tc>
        <w:tc>
          <w:tcPr>
            <w:tcW w:w="2400" w:type="dxa"/>
            <w:tcBorders>
              <w:top w:val="single" w:sz="7" w:space="0" w:color="000000"/>
              <w:left w:val="single" w:sz="7" w:space="0" w:color="000000"/>
              <w:bottom w:val="single" w:sz="7" w:space="0" w:color="000000"/>
              <w:right w:val="single" w:sz="7" w:space="0" w:color="000000"/>
            </w:tcBorders>
          </w:tcPr>
          <w:p w14:paraId="4583B946"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4</w:t>
            </w:r>
          </w:p>
        </w:tc>
      </w:tr>
      <w:tr w:rsidR="00A54226" w:rsidRPr="00866289" w14:paraId="4583B951" w14:textId="77777777" w:rsidTr="00597E2F">
        <w:tc>
          <w:tcPr>
            <w:tcW w:w="882" w:type="dxa"/>
            <w:tcBorders>
              <w:top w:val="single" w:sz="7" w:space="0" w:color="000000"/>
              <w:left w:val="single" w:sz="7" w:space="0" w:color="000000"/>
              <w:bottom w:val="single" w:sz="7" w:space="0" w:color="000000"/>
              <w:right w:val="single" w:sz="7" w:space="0" w:color="000000"/>
            </w:tcBorders>
          </w:tcPr>
          <w:p w14:paraId="4583B948"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12</w:t>
            </w:r>
          </w:p>
        </w:tc>
        <w:tc>
          <w:tcPr>
            <w:tcW w:w="3091" w:type="dxa"/>
            <w:tcBorders>
              <w:top w:val="single" w:sz="7" w:space="0" w:color="000000"/>
              <w:left w:val="single" w:sz="7" w:space="0" w:color="000000"/>
              <w:bottom w:val="single" w:sz="7" w:space="0" w:color="000000"/>
              <w:right w:val="single" w:sz="7" w:space="0" w:color="000000"/>
            </w:tcBorders>
          </w:tcPr>
          <w:p w14:paraId="4583B949"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Acceleration</w:t>
            </w:r>
          </w:p>
        </w:tc>
        <w:tc>
          <w:tcPr>
            <w:tcW w:w="626" w:type="dxa"/>
            <w:tcBorders>
              <w:top w:val="single" w:sz="7" w:space="0" w:color="000000"/>
              <w:left w:val="single" w:sz="7" w:space="0" w:color="000000"/>
              <w:bottom w:val="single" w:sz="7" w:space="0" w:color="000000"/>
              <w:right w:val="single" w:sz="7" w:space="0" w:color="000000"/>
            </w:tcBorders>
          </w:tcPr>
          <w:p w14:paraId="4583B94A"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6</w:t>
            </w:r>
          </w:p>
        </w:tc>
        <w:tc>
          <w:tcPr>
            <w:tcW w:w="1431" w:type="dxa"/>
            <w:tcBorders>
              <w:top w:val="single" w:sz="7" w:space="0" w:color="000000"/>
              <w:left w:val="single" w:sz="7" w:space="0" w:color="000000"/>
              <w:bottom w:val="single" w:sz="7" w:space="0" w:color="000000"/>
              <w:right w:val="single" w:sz="7" w:space="0" w:color="000000"/>
            </w:tcBorders>
          </w:tcPr>
          <w:p w14:paraId="4583B94B"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0.43</w:t>
            </w:r>
          </w:p>
        </w:tc>
        <w:tc>
          <w:tcPr>
            <w:tcW w:w="1645" w:type="dxa"/>
            <w:tcBorders>
              <w:top w:val="single" w:sz="7" w:space="0" w:color="000000"/>
              <w:left w:val="single" w:sz="7" w:space="0" w:color="000000"/>
              <w:bottom w:val="single" w:sz="7" w:space="0" w:color="000000"/>
              <w:right w:val="single" w:sz="7" w:space="0" w:color="000000"/>
            </w:tcBorders>
          </w:tcPr>
          <w:p w14:paraId="4583B94C"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50-70</w:t>
            </w:r>
          </w:p>
        </w:tc>
        <w:tc>
          <w:tcPr>
            <w:tcW w:w="1080" w:type="dxa"/>
            <w:tcBorders>
              <w:top w:val="single" w:sz="7" w:space="0" w:color="000000"/>
              <w:left w:val="single" w:sz="7" w:space="0" w:color="000000"/>
              <w:bottom w:val="single" w:sz="7" w:space="0" w:color="000000"/>
              <w:right w:val="single" w:sz="7" w:space="0" w:color="000000"/>
            </w:tcBorders>
          </w:tcPr>
          <w:p w14:paraId="4583B94D"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13</w:t>
            </w:r>
          </w:p>
        </w:tc>
        <w:tc>
          <w:tcPr>
            <w:tcW w:w="1200" w:type="dxa"/>
            <w:tcBorders>
              <w:top w:val="single" w:sz="7" w:space="0" w:color="000000"/>
              <w:left w:val="single" w:sz="7" w:space="0" w:color="000000"/>
              <w:bottom w:val="single" w:sz="7" w:space="0" w:color="000000"/>
              <w:right w:val="single" w:sz="7" w:space="0" w:color="000000"/>
            </w:tcBorders>
          </w:tcPr>
          <w:p w14:paraId="4583B94E"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13</w:t>
            </w:r>
          </w:p>
        </w:tc>
        <w:tc>
          <w:tcPr>
            <w:tcW w:w="1320" w:type="dxa"/>
            <w:tcBorders>
              <w:top w:val="single" w:sz="7" w:space="0" w:color="000000"/>
              <w:left w:val="single" w:sz="7" w:space="0" w:color="000000"/>
              <w:bottom w:val="single" w:sz="7" w:space="0" w:color="000000"/>
              <w:right w:val="single" w:sz="7" w:space="0" w:color="000000"/>
            </w:tcBorders>
          </w:tcPr>
          <w:p w14:paraId="4583B94F"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201</w:t>
            </w:r>
          </w:p>
        </w:tc>
        <w:tc>
          <w:tcPr>
            <w:tcW w:w="2400" w:type="dxa"/>
            <w:tcBorders>
              <w:top w:val="single" w:sz="7" w:space="0" w:color="000000"/>
              <w:left w:val="single" w:sz="7" w:space="0" w:color="000000"/>
              <w:bottom w:val="single" w:sz="7" w:space="0" w:color="000000"/>
              <w:right w:val="single" w:sz="7" w:space="0" w:color="000000"/>
            </w:tcBorders>
          </w:tcPr>
          <w:p w14:paraId="4583B950"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4</w:t>
            </w:r>
          </w:p>
        </w:tc>
      </w:tr>
      <w:tr w:rsidR="00A54226" w:rsidRPr="00866289" w14:paraId="4583B95B" w14:textId="77777777" w:rsidTr="00597E2F">
        <w:tc>
          <w:tcPr>
            <w:tcW w:w="882" w:type="dxa"/>
            <w:tcBorders>
              <w:top w:val="single" w:sz="7" w:space="0" w:color="000000"/>
              <w:left w:val="single" w:sz="7" w:space="0" w:color="000000"/>
              <w:bottom w:val="single" w:sz="7" w:space="0" w:color="000000"/>
              <w:right w:val="single" w:sz="7" w:space="0" w:color="000000"/>
            </w:tcBorders>
          </w:tcPr>
          <w:p w14:paraId="4583B952"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13</w:t>
            </w:r>
          </w:p>
        </w:tc>
        <w:tc>
          <w:tcPr>
            <w:tcW w:w="3091" w:type="dxa"/>
            <w:tcBorders>
              <w:top w:val="single" w:sz="7" w:space="0" w:color="000000"/>
              <w:left w:val="single" w:sz="7" w:space="0" w:color="000000"/>
              <w:bottom w:val="single" w:sz="7" w:space="0" w:color="000000"/>
              <w:right w:val="single" w:sz="7" w:space="0" w:color="000000"/>
            </w:tcBorders>
          </w:tcPr>
          <w:p w14:paraId="4583B953"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Steady speed</w:t>
            </w:r>
          </w:p>
        </w:tc>
        <w:tc>
          <w:tcPr>
            <w:tcW w:w="626" w:type="dxa"/>
            <w:tcBorders>
              <w:top w:val="single" w:sz="7" w:space="0" w:color="000000"/>
              <w:left w:val="single" w:sz="7" w:space="0" w:color="000000"/>
              <w:bottom w:val="single" w:sz="7" w:space="0" w:color="000000"/>
              <w:right w:val="single" w:sz="7" w:space="0" w:color="000000"/>
            </w:tcBorders>
          </w:tcPr>
          <w:p w14:paraId="4583B954"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7</w:t>
            </w:r>
          </w:p>
        </w:tc>
        <w:tc>
          <w:tcPr>
            <w:tcW w:w="1431" w:type="dxa"/>
            <w:tcBorders>
              <w:top w:val="single" w:sz="7" w:space="0" w:color="000000"/>
              <w:left w:val="single" w:sz="7" w:space="0" w:color="000000"/>
              <w:bottom w:val="single" w:sz="7" w:space="0" w:color="000000"/>
              <w:right w:val="single" w:sz="7" w:space="0" w:color="000000"/>
            </w:tcBorders>
          </w:tcPr>
          <w:p w14:paraId="4583B955" w14:textId="77777777" w:rsidR="00A54226" w:rsidRPr="00AB5CD3"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AB5CD3">
              <w:rPr>
                <w:sz w:val="18"/>
                <w:szCs w:val="18"/>
              </w:rPr>
              <w:t>0</w:t>
            </w:r>
          </w:p>
        </w:tc>
        <w:tc>
          <w:tcPr>
            <w:tcW w:w="1645" w:type="dxa"/>
            <w:tcBorders>
              <w:top w:val="single" w:sz="7" w:space="0" w:color="000000"/>
              <w:left w:val="single" w:sz="7" w:space="0" w:color="000000"/>
              <w:bottom w:val="single" w:sz="7" w:space="0" w:color="000000"/>
              <w:right w:val="single" w:sz="7" w:space="0" w:color="000000"/>
            </w:tcBorders>
          </w:tcPr>
          <w:p w14:paraId="4583B956"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70</w:t>
            </w:r>
          </w:p>
        </w:tc>
        <w:tc>
          <w:tcPr>
            <w:tcW w:w="1080" w:type="dxa"/>
            <w:tcBorders>
              <w:top w:val="single" w:sz="7" w:space="0" w:color="000000"/>
              <w:left w:val="single" w:sz="7" w:space="0" w:color="000000"/>
              <w:bottom w:val="single" w:sz="7" w:space="0" w:color="000000"/>
              <w:right w:val="single" w:sz="7" w:space="0" w:color="000000"/>
            </w:tcBorders>
          </w:tcPr>
          <w:p w14:paraId="4583B957"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50</w:t>
            </w:r>
          </w:p>
        </w:tc>
        <w:tc>
          <w:tcPr>
            <w:tcW w:w="1200" w:type="dxa"/>
            <w:tcBorders>
              <w:top w:val="single" w:sz="7" w:space="0" w:color="000000"/>
              <w:left w:val="single" w:sz="7" w:space="0" w:color="000000"/>
              <w:bottom w:val="single" w:sz="7" w:space="0" w:color="000000"/>
              <w:right w:val="single" w:sz="7" w:space="0" w:color="000000"/>
            </w:tcBorders>
          </w:tcPr>
          <w:p w14:paraId="4583B958"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50</w:t>
            </w:r>
          </w:p>
        </w:tc>
        <w:tc>
          <w:tcPr>
            <w:tcW w:w="1320" w:type="dxa"/>
            <w:tcBorders>
              <w:top w:val="single" w:sz="7" w:space="0" w:color="000000"/>
              <w:left w:val="single" w:sz="7" w:space="0" w:color="000000"/>
              <w:bottom w:val="single" w:sz="7" w:space="0" w:color="000000"/>
              <w:right w:val="single" w:sz="7" w:space="0" w:color="000000"/>
            </w:tcBorders>
          </w:tcPr>
          <w:p w14:paraId="4583B959"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251</w:t>
            </w:r>
          </w:p>
        </w:tc>
        <w:tc>
          <w:tcPr>
            <w:tcW w:w="2400" w:type="dxa"/>
            <w:tcBorders>
              <w:top w:val="single" w:sz="7" w:space="0" w:color="000000"/>
              <w:left w:val="single" w:sz="7" w:space="0" w:color="000000"/>
              <w:bottom w:val="single" w:sz="7" w:space="0" w:color="000000"/>
              <w:right w:val="single" w:sz="7" w:space="0" w:color="000000"/>
            </w:tcBorders>
          </w:tcPr>
          <w:p w14:paraId="4583B95A"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5</w:t>
            </w:r>
          </w:p>
        </w:tc>
      </w:tr>
      <w:tr w:rsidR="00A54226" w:rsidRPr="00866289" w14:paraId="4583B965" w14:textId="77777777" w:rsidTr="00597E2F">
        <w:tc>
          <w:tcPr>
            <w:tcW w:w="882" w:type="dxa"/>
            <w:tcBorders>
              <w:top w:val="single" w:sz="7" w:space="0" w:color="000000"/>
              <w:left w:val="single" w:sz="7" w:space="0" w:color="000000"/>
              <w:bottom w:val="single" w:sz="7" w:space="0" w:color="000000"/>
              <w:right w:val="single" w:sz="7" w:space="0" w:color="000000"/>
            </w:tcBorders>
          </w:tcPr>
          <w:p w14:paraId="4583B95C"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14</w:t>
            </w:r>
          </w:p>
        </w:tc>
        <w:tc>
          <w:tcPr>
            <w:tcW w:w="3091" w:type="dxa"/>
            <w:tcBorders>
              <w:top w:val="single" w:sz="7" w:space="0" w:color="000000"/>
              <w:left w:val="single" w:sz="7" w:space="0" w:color="000000"/>
              <w:bottom w:val="single" w:sz="7" w:space="0" w:color="000000"/>
              <w:right w:val="single" w:sz="7" w:space="0" w:color="000000"/>
            </w:tcBorders>
          </w:tcPr>
          <w:p w14:paraId="4583B95D"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Acceleration</w:t>
            </w:r>
          </w:p>
        </w:tc>
        <w:tc>
          <w:tcPr>
            <w:tcW w:w="626" w:type="dxa"/>
            <w:tcBorders>
              <w:top w:val="single" w:sz="7" w:space="0" w:color="000000"/>
              <w:left w:val="single" w:sz="7" w:space="0" w:color="000000"/>
              <w:bottom w:val="single" w:sz="7" w:space="0" w:color="000000"/>
              <w:right w:val="single" w:sz="7" w:space="0" w:color="000000"/>
            </w:tcBorders>
          </w:tcPr>
          <w:p w14:paraId="4583B95E"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8</w:t>
            </w:r>
          </w:p>
        </w:tc>
        <w:tc>
          <w:tcPr>
            <w:tcW w:w="1431" w:type="dxa"/>
            <w:tcBorders>
              <w:top w:val="single" w:sz="7" w:space="0" w:color="000000"/>
              <w:left w:val="single" w:sz="7" w:space="0" w:color="000000"/>
              <w:bottom w:val="single" w:sz="7" w:space="0" w:color="000000"/>
              <w:right w:val="single" w:sz="7" w:space="0" w:color="000000"/>
            </w:tcBorders>
          </w:tcPr>
          <w:p w14:paraId="4583B95F"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0.24</w:t>
            </w:r>
          </w:p>
        </w:tc>
        <w:tc>
          <w:tcPr>
            <w:tcW w:w="1645" w:type="dxa"/>
            <w:tcBorders>
              <w:top w:val="single" w:sz="7" w:space="0" w:color="000000"/>
              <w:left w:val="single" w:sz="7" w:space="0" w:color="000000"/>
              <w:bottom w:val="single" w:sz="7" w:space="0" w:color="000000"/>
              <w:right w:val="single" w:sz="7" w:space="0" w:color="000000"/>
            </w:tcBorders>
          </w:tcPr>
          <w:p w14:paraId="4583B960"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70-100</w:t>
            </w:r>
          </w:p>
        </w:tc>
        <w:tc>
          <w:tcPr>
            <w:tcW w:w="1080" w:type="dxa"/>
            <w:tcBorders>
              <w:top w:val="single" w:sz="7" w:space="0" w:color="000000"/>
              <w:left w:val="single" w:sz="7" w:space="0" w:color="000000"/>
              <w:bottom w:val="single" w:sz="7" w:space="0" w:color="000000"/>
              <w:right w:val="single" w:sz="7" w:space="0" w:color="000000"/>
            </w:tcBorders>
          </w:tcPr>
          <w:p w14:paraId="4583B961"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35</w:t>
            </w:r>
          </w:p>
        </w:tc>
        <w:tc>
          <w:tcPr>
            <w:tcW w:w="1200" w:type="dxa"/>
            <w:tcBorders>
              <w:top w:val="single" w:sz="7" w:space="0" w:color="000000"/>
              <w:left w:val="single" w:sz="7" w:space="0" w:color="000000"/>
              <w:bottom w:val="single" w:sz="7" w:space="0" w:color="000000"/>
              <w:right w:val="single" w:sz="7" w:space="0" w:color="000000"/>
            </w:tcBorders>
          </w:tcPr>
          <w:p w14:paraId="4583B962"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35</w:t>
            </w:r>
          </w:p>
        </w:tc>
        <w:tc>
          <w:tcPr>
            <w:tcW w:w="1320" w:type="dxa"/>
            <w:tcBorders>
              <w:top w:val="single" w:sz="7" w:space="0" w:color="000000"/>
              <w:left w:val="single" w:sz="7" w:space="0" w:color="000000"/>
              <w:bottom w:val="single" w:sz="7" w:space="0" w:color="000000"/>
              <w:right w:val="single" w:sz="7" w:space="0" w:color="000000"/>
            </w:tcBorders>
          </w:tcPr>
          <w:p w14:paraId="4583B963"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286</w:t>
            </w:r>
          </w:p>
        </w:tc>
        <w:tc>
          <w:tcPr>
            <w:tcW w:w="2400" w:type="dxa"/>
            <w:tcBorders>
              <w:top w:val="single" w:sz="7" w:space="0" w:color="000000"/>
              <w:left w:val="single" w:sz="7" w:space="0" w:color="000000"/>
              <w:bottom w:val="single" w:sz="7" w:space="0" w:color="000000"/>
              <w:right w:val="single" w:sz="7" w:space="0" w:color="000000"/>
            </w:tcBorders>
          </w:tcPr>
          <w:p w14:paraId="4583B964"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5</w:t>
            </w:r>
          </w:p>
        </w:tc>
      </w:tr>
      <w:tr w:rsidR="00A54226" w:rsidRPr="00866289" w14:paraId="4583B96F" w14:textId="77777777" w:rsidTr="00597E2F">
        <w:tc>
          <w:tcPr>
            <w:tcW w:w="882" w:type="dxa"/>
            <w:tcBorders>
              <w:top w:val="single" w:sz="7" w:space="0" w:color="000000"/>
              <w:left w:val="single" w:sz="7" w:space="0" w:color="000000"/>
              <w:bottom w:val="single" w:sz="7" w:space="0" w:color="000000"/>
              <w:right w:val="single" w:sz="7" w:space="0" w:color="000000"/>
            </w:tcBorders>
          </w:tcPr>
          <w:p w14:paraId="4583B966"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15</w:t>
            </w:r>
          </w:p>
        </w:tc>
        <w:tc>
          <w:tcPr>
            <w:tcW w:w="3091" w:type="dxa"/>
            <w:tcBorders>
              <w:top w:val="single" w:sz="7" w:space="0" w:color="000000"/>
              <w:left w:val="single" w:sz="7" w:space="0" w:color="000000"/>
              <w:bottom w:val="single" w:sz="7" w:space="0" w:color="000000"/>
              <w:right w:val="single" w:sz="7" w:space="0" w:color="000000"/>
            </w:tcBorders>
          </w:tcPr>
          <w:p w14:paraId="4583B967"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Pr>
                <w:sz w:val="20"/>
              </w:rPr>
              <w:t>Steady speed</w:t>
            </w:r>
            <w:r w:rsidRPr="009C0139">
              <w:rPr>
                <w:sz w:val="20"/>
                <w:vertAlign w:val="superscript"/>
              </w:rPr>
              <w:t>2</w:t>
            </w:r>
          </w:p>
        </w:tc>
        <w:tc>
          <w:tcPr>
            <w:tcW w:w="626" w:type="dxa"/>
            <w:tcBorders>
              <w:top w:val="single" w:sz="7" w:space="0" w:color="000000"/>
              <w:left w:val="single" w:sz="7" w:space="0" w:color="000000"/>
              <w:bottom w:val="single" w:sz="7" w:space="0" w:color="000000"/>
              <w:right w:val="single" w:sz="7" w:space="0" w:color="000000"/>
            </w:tcBorders>
          </w:tcPr>
          <w:p w14:paraId="4583B968"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9</w:t>
            </w:r>
          </w:p>
        </w:tc>
        <w:tc>
          <w:tcPr>
            <w:tcW w:w="1431" w:type="dxa"/>
            <w:tcBorders>
              <w:top w:val="single" w:sz="7" w:space="0" w:color="000000"/>
              <w:left w:val="single" w:sz="7" w:space="0" w:color="000000"/>
              <w:bottom w:val="single" w:sz="7" w:space="0" w:color="000000"/>
              <w:right w:val="single" w:sz="7" w:space="0" w:color="000000"/>
            </w:tcBorders>
          </w:tcPr>
          <w:p w14:paraId="4583B969" w14:textId="77777777" w:rsidR="00A54226" w:rsidRPr="00AB5CD3"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AB5CD3">
              <w:rPr>
                <w:sz w:val="18"/>
                <w:szCs w:val="18"/>
              </w:rPr>
              <w:t>0</w:t>
            </w:r>
          </w:p>
        </w:tc>
        <w:tc>
          <w:tcPr>
            <w:tcW w:w="1645" w:type="dxa"/>
            <w:tcBorders>
              <w:top w:val="single" w:sz="7" w:space="0" w:color="000000"/>
              <w:left w:val="single" w:sz="7" w:space="0" w:color="000000"/>
              <w:bottom w:val="single" w:sz="7" w:space="0" w:color="000000"/>
              <w:right w:val="single" w:sz="7" w:space="0" w:color="000000"/>
            </w:tcBorders>
          </w:tcPr>
          <w:p w14:paraId="4583B96A"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100</w:t>
            </w:r>
          </w:p>
        </w:tc>
        <w:tc>
          <w:tcPr>
            <w:tcW w:w="1080" w:type="dxa"/>
            <w:tcBorders>
              <w:top w:val="single" w:sz="7" w:space="0" w:color="000000"/>
              <w:left w:val="single" w:sz="7" w:space="0" w:color="000000"/>
              <w:bottom w:val="single" w:sz="7" w:space="0" w:color="000000"/>
              <w:right w:val="single" w:sz="7" w:space="0" w:color="000000"/>
            </w:tcBorders>
          </w:tcPr>
          <w:p w14:paraId="4583B96B"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30</w:t>
            </w:r>
          </w:p>
        </w:tc>
        <w:tc>
          <w:tcPr>
            <w:tcW w:w="1200" w:type="dxa"/>
            <w:tcBorders>
              <w:top w:val="single" w:sz="7" w:space="0" w:color="000000"/>
              <w:left w:val="single" w:sz="7" w:space="0" w:color="000000"/>
              <w:bottom w:val="single" w:sz="7" w:space="0" w:color="000000"/>
              <w:right w:val="single" w:sz="7" w:space="0" w:color="000000"/>
            </w:tcBorders>
          </w:tcPr>
          <w:p w14:paraId="4583B96C"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30</w:t>
            </w:r>
          </w:p>
        </w:tc>
        <w:tc>
          <w:tcPr>
            <w:tcW w:w="1320" w:type="dxa"/>
            <w:tcBorders>
              <w:top w:val="single" w:sz="7" w:space="0" w:color="000000"/>
              <w:left w:val="single" w:sz="7" w:space="0" w:color="000000"/>
              <w:bottom w:val="single" w:sz="7" w:space="0" w:color="000000"/>
              <w:right w:val="single" w:sz="7" w:space="0" w:color="000000"/>
            </w:tcBorders>
          </w:tcPr>
          <w:p w14:paraId="4583B96D"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316</w:t>
            </w:r>
          </w:p>
        </w:tc>
        <w:tc>
          <w:tcPr>
            <w:tcW w:w="2400" w:type="dxa"/>
            <w:tcBorders>
              <w:top w:val="single" w:sz="7" w:space="0" w:color="000000"/>
              <w:left w:val="single" w:sz="7" w:space="0" w:color="000000"/>
              <w:bottom w:val="single" w:sz="7" w:space="0" w:color="000000"/>
              <w:right w:val="single" w:sz="7" w:space="0" w:color="000000"/>
            </w:tcBorders>
          </w:tcPr>
          <w:p w14:paraId="4583B96E"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Pr>
                <w:sz w:val="20"/>
              </w:rPr>
              <w:t xml:space="preserve">5 </w:t>
            </w:r>
            <w:r w:rsidRPr="009C0139">
              <w:rPr>
                <w:sz w:val="20"/>
                <w:vertAlign w:val="superscript"/>
              </w:rPr>
              <w:t>2</w:t>
            </w:r>
          </w:p>
        </w:tc>
      </w:tr>
      <w:tr w:rsidR="00A54226" w:rsidRPr="00866289" w14:paraId="4583B979" w14:textId="77777777" w:rsidTr="00597E2F">
        <w:tc>
          <w:tcPr>
            <w:tcW w:w="882" w:type="dxa"/>
            <w:tcBorders>
              <w:top w:val="single" w:sz="7" w:space="0" w:color="000000"/>
              <w:left w:val="single" w:sz="7" w:space="0" w:color="000000"/>
              <w:bottom w:val="single" w:sz="7" w:space="0" w:color="000000"/>
              <w:right w:val="single" w:sz="7" w:space="0" w:color="000000"/>
            </w:tcBorders>
          </w:tcPr>
          <w:p w14:paraId="4583B970"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16</w:t>
            </w:r>
          </w:p>
        </w:tc>
        <w:tc>
          <w:tcPr>
            <w:tcW w:w="3091" w:type="dxa"/>
            <w:tcBorders>
              <w:top w:val="single" w:sz="7" w:space="0" w:color="000000"/>
              <w:left w:val="single" w:sz="7" w:space="0" w:color="000000"/>
              <w:bottom w:val="single" w:sz="7" w:space="0" w:color="000000"/>
              <w:right w:val="single" w:sz="7" w:space="0" w:color="000000"/>
            </w:tcBorders>
          </w:tcPr>
          <w:p w14:paraId="4583B971"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Pr>
                <w:sz w:val="20"/>
              </w:rPr>
              <w:t>Acceleration</w:t>
            </w:r>
            <w:r w:rsidRPr="009C0139">
              <w:rPr>
                <w:sz w:val="20"/>
                <w:vertAlign w:val="superscript"/>
              </w:rPr>
              <w:t>2</w:t>
            </w:r>
          </w:p>
        </w:tc>
        <w:tc>
          <w:tcPr>
            <w:tcW w:w="626" w:type="dxa"/>
            <w:tcBorders>
              <w:top w:val="single" w:sz="7" w:space="0" w:color="000000"/>
              <w:left w:val="single" w:sz="7" w:space="0" w:color="000000"/>
              <w:bottom w:val="single" w:sz="7" w:space="0" w:color="000000"/>
              <w:right w:val="single" w:sz="7" w:space="0" w:color="000000"/>
            </w:tcBorders>
          </w:tcPr>
          <w:p w14:paraId="4583B972"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10</w:t>
            </w:r>
          </w:p>
        </w:tc>
        <w:tc>
          <w:tcPr>
            <w:tcW w:w="1431" w:type="dxa"/>
            <w:tcBorders>
              <w:top w:val="single" w:sz="7" w:space="0" w:color="000000"/>
              <w:left w:val="single" w:sz="7" w:space="0" w:color="000000"/>
              <w:bottom w:val="single" w:sz="7" w:space="0" w:color="000000"/>
              <w:right w:val="single" w:sz="7" w:space="0" w:color="000000"/>
            </w:tcBorders>
          </w:tcPr>
          <w:p w14:paraId="4583B973"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0.28</w:t>
            </w:r>
          </w:p>
        </w:tc>
        <w:tc>
          <w:tcPr>
            <w:tcW w:w="1645" w:type="dxa"/>
            <w:tcBorders>
              <w:top w:val="single" w:sz="7" w:space="0" w:color="000000"/>
              <w:left w:val="single" w:sz="7" w:space="0" w:color="000000"/>
              <w:bottom w:val="single" w:sz="7" w:space="0" w:color="000000"/>
              <w:right w:val="single" w:sz="7" w:space="0" w:color="000000"/>
            </w:tcBorders>
          </w:tcPr>
          <w:p w14:paraId="4583B974"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100-120</w:t>
            </w:r>
          </w:p>
        </w:tc>
        <w:tc>
          <w:tcPr>
            <w:tcW w:w="1080" w:type="dxa"/>
            <w:tcBorders>
              <w:top w:val="single" w:sz="7" w:space="0" w:color="000000"/>
              <w:left w:val="single" w:sz="7" w:space="0" w:color="000000"/>
              <w:bottom w:val="single" w:sz="7" w:space="0" w:color="000000"/>
              <w:right w:val="single" w:sz="7" w:space="0" w:color="000000"/>
            </w:tcBorders>
          </w:tcPr>
          <w:p w14:paraId="4583B975"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20</w:t>
            </w:r>
          </w:p>
        </w:tc>
        <w:tc>
          <w:tcPr>
            <w:tcW w:w="1200" w:type="dxa"/>
            <w:tcBorders>
              <w:top w:val="single" w:sz="7" w:space="0" w:color="000000"/>
              <w:left w:val="single" w:sz="7" w:space="0" w:color="000000"/>
              <w:bottom w:val="single" w:sz="7" w:space="0" w:color="000000"/>
              <w:right w:val="single" w:sz="7" w:space="0" w:color="000000"/>
            </w:tcBorders>
          </w:tcPr>
          <w:p w14:paraId="4583B976"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20</w:t>
            </w:r>
          </w:p>
        </w:tc>
        <w:tc>
          <w:tcPr>
            <w:tcW w:w="1320" w:type="dxa"/>
            <w:tcBorders>
              <w:top w:val="single" w:sz="7" w:space="0" w:color="000000"/>
              <w:left w:val="single" w:sz="7" w:space="0" w:color="000000"/>
              <w:bottom w:val="single" w:sz="7" w:space="0" w:color="000000"/>
              <w:right w:val="single" w:sz="7" w:space="0" w:color="000000"/>
            </w:tcBorders>
          </w:tcPr>
          <w:p w14:paraId="4583B977"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336</w:t>
            </w:r>
          </w:p>
        </w:tc>
        <w:tc>
          <w:tcPr>
            <w:tcW w:w="2400" w:type="dxa"/>
            <w:tcBorders>
              <w:top w:val="single" w:sz="7" w:space="0" w:color="000000"/>
              <w:left w:val="single" w:sz="7" w:space="0" w:color="000000"/>
              <w:bottom w:val="single" w:sz="7" w:space="0" w:color="000000"/>
              <w:right w:val="single" w:sz="7" w:space="0" w:color="000000"/>
            </w:tcBorders>
          </w:tcPr>
          <w:p w14:paraId="4583B978"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 xml:space="preserve">5 </w:t>
            </w:r>
            <w:r w:rsidRPr="009C0139">
              <w:rPr>
                <w:sz w:val="20"/>
                <w:vertAlign w:val="superscript"/>
              </w:rPr>
              <w:t>2</w:t>
            </w:r>
          </w:p>
        </w:tc>
      </w:tr>
      <w:tr w:rsidR="00A54226" w:rsidRPr="00866289" w14:paraId="4583B983" w14:textId="77777777" w:rsidTr="00597E2F">
        <w:tc>
          <w:tcPr>
            <w:tcW w:w="882" w:type="dxa"/>
            <w:tcBorders>
              <w:top w:val="single" w:sz="7" w:space="0" w:color="000000"/>
              <w:left w:val="single" w:sz="7" w:space="0" w:color="000000"/>
              <w:bottom w:val="single" w:sz="7" w:space="0" w:color="000000"/>
              <w:right w:val="single" w:sz="7" w:space="0" w:color="000000"/>
            </w:tcBorders>
          </w:tcPr>
          <w:p w14:paraId="4583B97A"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17</w:t>
            </w:r>
          </w:p>
        </w:tc>
        <w:tc>
          <w:tcPr>
            <w:tcW w:w="3091" w:type="dxa"/>
            <w:tcBorders>
              <w:top w:val="single" w:sz="7" w:space="0" w:color="000000"/>
              <w:left w:val="single" w:sz="7" w:space="0" w:color="000000"/>
              <w:bottom w:val="single" w:sz="7" w:space="0" w:color="000000"/>
              <w:right w:val="single" w:sz="7" w:space="0" w:color="000000"/>
            </w:tcBorders>
          </w:tcPr>
          <w:p w14:paraId="4583B97B"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Pr>
                <w:sz w:val="20"/>
              </w:rPr>
              <w:t>Steady speed</w:t>
            </w:r>
            <w:r w:rsidRPr="009C0139">
              <w:rPr>
                <w:sz w:val="20"/>
                <w:vertAlign w:val="superscript"/>
              </w:rPr>
              <w:t>2</w:t>
            </w:r>
          </w:p>
        </w:tc>
        <w:tc>
          <w:tcPr>
            <w:tcW w:w="626" w:type="dxa"/>
            <w:tcBorders>
              <w:top w:val="single" w:sz="7" w:space="0" w:color="000000"/>
              <w:left w:val="single" w:sz="7" w:space="0" w:color="000000"/>
              <w:bottom w:val="single" w:sz="7" w:space="0" w:color="000000"/>
              <w:right w:val="single" w:sz="7" w:space="0" w:color="000000"/>
            </w:tcBorders>
          </w:tcPr>
          <w:p w14:paraId="4583B97C"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11</w:t>
            </w:r>
          </w:p>
        </w:tc>
        <w:tc>
          <w:tcPr>
            <w:tcW w:w="1431" w:type="dxa"/>
            <w:tcBorders>
              <w:top w:val="single" w:sz="7" w:space="0" w:color="000000"/>
              <w:left w:val="single" w:sz="7" w:space="0" w:color="000000"/>
              <w:bottom w:val="single" w:sz="7" w:space="0" w:color="000000"/>
              <w:right w:val="single" w:sz="7" w:space="0" w:color="000000"/>
            </w:tcBorders>
          </w:tcPr>
          <w:p w14:paraId="4583B97D" w14:textId="77777777" w:rsidR="00A54226" w:rsidRPr="00AB5CD3"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AB5CD3">
              <w:rPr>
                <w:sz w:val="18"/>
                <w:szCs w:val="18"/>
              </w:rPr>
              <w:t>0</w:t>
            </w:r>
          </w:p>
        </w:tc>
        <w:tc>
          <w:tcPr>
            <w:tcW w:w="1645" w:type="dxa"/>
            <w:tcBorders>
              <w:top w:val="single" w:sz="7" w:space="0" w:color="000000"/>
              <w:left w:val="single" w:sz="7" w:space="0" w:color="000000"/>
              <w:bottom w:val="single" w:sz="7" w:space="0" w:color="000000"/>
              <w:right w:val="single" w:sz="7" w:space="0" w:color="000000"/>
            </w:tcBorders>
          </w:tcPr>
          <w:p w14:paraId="4583B97E"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120</w:t>
            </w:r>
          </w:p>
        </w:tc>
        <w:tc>
          <w:tcPr>
            <w:tcW w:w="1080" w:type="dxa"/>
            <w:tcBorders>
              <w:top w:val="single" w:sz="7" w:space="0" w:color="000000"/>
              <w:left w:val="single" w:sz="7" w:space="0" w:color="000000"/>
              <w:bottom w:val="single" w:sz="7" w:space="0" w:color="000000"/>
              <w:right w:val="single" w:sz="7" w:space="0" w:color="000000"/>
            </w:tcBorders>
          </w:tcPr>
          <w:p w14:paraId="4583B97F"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10</w:t>
            </w:r>
          </w:p>
        </w:tc>
        <w:tc>
          <w:tcPr>
            <w:tcW w:w="1200" w:type="dxa"/>
            <w:tcBorders>
              <w:top w:val="single" w:sz="7" w:space="0" w:color="000000"/>
              <w:left w:val="single" w:sz="7" w:space="0" w:color="000000"/>
              <w:bottom w:val="single" w:sz="4" w:space="0" w:color="auto"/>
              <w:right w:val="single" w:sz="7" w:space="0" w:color="000000"/>
            </w:tcBorders>
          </w:tcPr>
          <w:p w14:paraId="4583B980"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20</w:t>
            </w:r>
          </w:p>
        </w:tc>
        <w:tc>
          <w:tcPr>
            <w:tcW w:w="1320" w:type="dxa"/>
            <w:tcBorders>
              <w:top w:val="single" w:sz="7" w:space="0" w:color="000000"/>
              <w:left w:val="single" w:sz="7" w:space="0" w:color="000000"/>
              <w:bottom w:val="single" w:sz="7" w:space="0" w:color="000000"/>
              <w:right w:val="single" w:sz="7" w:space="0" w:color="000000"/>
            </w:tcBorders>
          </w:tcPr>
          <w:p w14:paraId="4583B981"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346</w:t>
            </w:r>
          </w:p>
        </w:tc>
        <w:tc>
          <w:tcPr>
            <w:tcW w:w="2400" w:type="dxa"/>
            <w:tcBorders>
              <w:top w:val="single" w:sz="7" w:space="0" w:color="000000"/>
              <w:left w:val="single" w:sz="7" w:space="0" w:color="000000"/>
              <w:bottom w:val="single" w:sz="7" w:space="0" w:color="000000"/>
              <w:right w:val="single" w:sz="7" w:space="0" w:color="000000"/>
            </w:tcBorders>
          </w:tcPr>
          <w:p w14:paraId="4583B982"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Pr>
                <w:sz w:val="20"/>
              </w:rPr>
              <w:t xml:space="preserve">5 </w:t>
            </w:r>
            <w:r w:rsidRPr="009C0139">
              <w:rPr>
                <w:sz w:val="20"/>
                <w:vertAlign w:val="superscript"/>
              </w:rPr>
              <w:t>2</w:t>
            </w:r>
          </w:p>
        </w:tc>
      </w:tr>
      <w:tr w:rsidR="00A54226" w:rsidRPr="00866289" w14:paraId="4583B98D" w14:textId="77777777" w:rsidTr="00597E2F">
        <w:tc>
          <w:tcPr>
            <w:tcW w:w="882" w:type="dxa"/>
            <w:tcBorders>
              <w:top w:val="single" w:sz="7" w:space="0" w:color="000000"/>
              <w:left w:val="single" w:sz="7" w:space="0" w:color="000000"/>
              <w:bottom w:val="single" w:sz="7" w:space="0" w:color="000000"/>
              <w:right w:val="single" w:sz="7" w:space="0" w:color="000000"/>
            </w:tcBorders>
          </w:tcPr>
          <w:p w14:paraId="4583B984"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18</w:t>
            </w:r>
          </w:p>
        </w:tc>
        <w:tc>
          <w:tcPr>
            <w:tcW w:w="3091" w:type="dxa"/>
            <w:tcBorders>
              <w:top w:val="single" w:sz="7" w:space="0" w:color="000000"/>
              <w:left w:val="single" w:sz="7" w:space="0" w:color="000000"/>
              <w:bottom w:val="single" w:sz="7" w:space="0" w:color="000000"/>
              <w:right w:val="single" w:sz="7" w:space="0" w:color="000000"/>
            </w:tcBorders>
          </w:tcPr>
          <w:p w14:paraId="4583B985"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Decele</w:t>
            </w:r>
            <w:r>
              <w:rPr>
                <w:sz w:val="20"/>
              </w:rPr>
              <w:t xml:space="preserve">ration </w:t>
            </w:r>
            <w:r w:rsidRPr="009C0139">
              <w:rPr>
                <w:sz w:val="20"/>
                <w:vertAlign w:val="superscript"/>
              </w:rPr>
              <w:t>2</w:t>
            </w:r>
          </w:p>
        </w:tc>
        <w:tc>
          <w:tcPr>
            <w:tcW w:w="626" w:type="dxa"/>
            <w:vMerge w:val="restart"/>
            <w:tcBorders>
              <w:top w:val="single" w:sz="7" w:space="0" w:color="000000"/>
              <w:left w:val="single" w:sz="7" w:space="0" w:color="000000"/>
              <w:bottom w:val="nil"/>
              <w:right w:val="single" w:sz="7" w:space="0" w:color="000000"/>
            </w:tcBorders>
          </w:tcPr>
          <w:p w14:paraId="4583B986"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12</w:t>
            </w:r>
          </w:p>
        </w:tc>
        <w:tc>
          <w:tcPr>
            <w:tcW w:w="1431" w:type="dxa"/>
            <w:tcBorders>
              <w:top w:val="single" w:sz="7" w:space="0" w:color="000000"/>
              <w:left w:val="single" w:sz="7" w:space="0" w:color="000000"/>
              <w:bottom w:val="single" w:sz="7" w:space="0" w:color="000000"/>
              <w:right w:val="single" w:sz="7" w:space="0" w:color="000000"/>
            </w:tcBorders>
          </w:tcPr>
          <w:p w14:paraId="4583B987"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noBreakHyphen/>
              <w:t>0.69</w:t>
            </w:r>
          </w:p>
        </w:tc>
        <w:tc>
          <w:tcPr>
            <w:tcW w:w="1645" w:type="dxa"/>
            <w:tcBorders>
              <w:top w:val="single" w:sz="7" w:space="0" w:color="000000"/>
              <w:left w:val="single" w:sz="7" w:space="0" w:color="000000"/>
              <w:bottom w:val="single" w:sz="7" w:space="0" w:color="000000"/>
              <w:right w:val="single" w:sz="7" w:space="0" w:color="000000"/>
            </w:tcBorders>
          </w:tcPr>
          <w:p w14:paraId="4583B988"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120-80</w:t>
            </w:r>
          </w:p>
        </w:tc>
        <w:tc>
          <w:tcPr>
            <w:tcW w:w="1080" w:type="dxa"/>
            <w:tcBorders>
              <w:top w:val="single" w:sz="7" w:space="0" w:color="000000"/>
              <w:left w:val="single" w:sz="7" w:space="0" w:color="000000"/>
              <w:bottom w:val="single" w:sz="7" w:space="0" w:color="000000"/>
              <w:right w:val="single" w:sz="4" w:space="0" w:color="auto"/>
            </w:tcBorders>
          </w:tcPr>
          <w:p w14:paraId="4583B989"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16</w:t>
            </w:r>
          </w:p>
        </w:tc>
        <w:tc>
          <w:tcPr>
            <w:tcW w:w="1200" w:type="dxa"/>
            <w:tcBorders>
              <w:top w:val="single" w:sz="4" w:space="0" w:color="auto"/>
              <w:left w:val="single" w:sz="4" w:space="0" w:color="auto"/>
              <w:right w:val="single" w:sz="4" w:space="0" w:color="auto"/>
            </w:tcBorders>
          </w:tcPr>
          <w:p w14:paraId="4583B98A"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34</w:t>
            </w:r>
          </w:p>
        </w:tc>
        <w:tc>
          <w:tcPr>
            <w:tcW w:w="1320" w:type="dxa"/>
            <w:tcBorders>
              <w:top w:val="single" w:sz="7" w:space="0" w:color="000000"/>
              <w:left w:val="single" w:sz="4" w:space="0" w:color="auto"/>
              <w:bottom w:val="single" w:sz="7" w:space="0" w:color="000000"/>
              <w:right w:val="single" w:sz="7" w:space="0" w:color="000000"/>
            </w:tcBorders>
          </w:tcPr>
          <w:p w14:paraId="4583B98B"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362</w:t>
            </w:r>
          </w:p>
        </w:tc>
        <w:tc>
          <w:tcPr>
            <w:tcW w:w="2400" w:type="dxa"/>
            <w:tcBorders>
              <w:top w:val="single" w:sz="7" w:space="0" w:color="000000"/>
              <w:left w:val="single" w:sz="7" w:space="0" w:color="000000"/>
              <w:bottom w:val="single" w:sz="7" w:space="0" w:color="000000"/>
              <w:right w:val="single" w:sz="7" w:space="0" w:color="000000"/>
            </w:tcBorders>
          </w:tcPr>
          <w:p w14:paraId="4583B98C"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Pr>
                <w:sz w:val="20"/>
              </w:rPr>
              <w:t xml:space="preserve">5 </w:t>
            </w:r>
            <w:r w:rsidRPr="009C0139">
              <w:rPr>
                <w:sz w:val="20"/>
                <w:vertAlign w:val="superscript"/>
              </w:rPr>
              <w:t>2</w:t>
            </w:r>
          </w:p>
        </w:tc>
      </w:tr>
      <w:tr w:rsidR="00A54226" w:rsidRPr="00866289" w14:paraId="4583B997" w14:textId="77777777" w:rsidTr="00597E2F">
        <w:tc>
          <w:tcPr>
            <w:tcW w:w="882" w:type="dxa"/>
            <w:tcBorders>
              <w:top w:val="single" w:sz="7" w:space="0" w:color="000000"/>
              <w:left w:val="single" w:sz="7" w:space="0" w:color="000000"/>
              <w:bottom w:val="single" w:sz="7" w:space="0" w:color="000000"/>
              <w:right w:val="single" w:sz="7" w:space="0" w:color="000000"/>
            </w:tcBorders>
          </w:tcPr>
          <w:p w14:paraId="4583B98E"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19</w:t>
            </w:r>
          </w:p>
        </w:tc>
        <w:tc>
          <w:tcPr>
            <w:tcW w:w="3091" w:type="dxa"/>
            <w:tcBorders>
              <w:top w:val="single" w:sz="7" w:space="0" w:color="000000"/>
              <w:left w:val="single" w:sz="7" w:space="0" w:color="000000"/>
              <w:bottom w:val="single" w:sz="7" w:space="0" w:color="000000"/>
              <w:right w:val="single" w:sz="7" w:space="0" w:color="000000"/>
            </w:tcBorders>
          </w:tcPr>
          <w:p w14:paraId="4583B98F"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Pr>
                <w:sz w:val="20"/>
              </w:rPr>
              <w:t>Deceleration</w:t>
            </w:r>
            <w:r w:rsidRPr="009C0139">
              <w:rPr>
                <w:sz w:val="20"/>
                <w:vertAlign w:val="superscript"/>
              </w:rPr>
              <w:t>2</w:t>
            </w:r>
          </w:p>
        </w:tc>
        <w:tc>
          <w:tcPr>
            <w:tcW w:w="626" w:type="dxa"/>
            <w:vMerge/>
            <w:tcBorders>
              <w:top w:val="nil"/>
              <w:left w:val="single" w:sz="7" w:space="0" w:color="000000"/>
              <w:bottom w:val="nil"/>
              <w:right w:val="single" w:sz="7" w:space="0" w:color="000000"/>
            </w:tcBorders>
          </w:tcPr>
          <w:p w14:paraId="4583B990"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431" w:type="dxa"/>
            <w:tcBorders>
              <w:top w:val="single" w:sz="7" w:space="0" w:color="000000"/>
              <w:left w:val="single" w:sz="7" w:space="0" w:color="000000"/>
              <w:bottom w:val="single" w:sz="7" w:space="0" w:color="000000"/>
              <w:right w:val="single" w:sz="7" w:space="0" w:color="000000"/>
            </w:tcBorders>
          </w:tcPr>
          <w:p w14:paraId="4583B991"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noBreakHyphen/>
              <w:t>1.04</w:t>
            </w:r>
          </w:p>
        </w:tc>
        <w:tc>
          <w:tcPr>
            <w:tcW w:w="1645" w:type="dxa"/>
            <w:tcBorders>
              <w:top w:val="single" w:sz="7" w:space="0" w:color="000000"/>
              <w:left w:val="single" w:sz="7" w:space="0" w:color="000000"/>
              <w:bottom w:val="single" w:sz="7" w:space="0" w:color="000000"/>
              <w:right w:val="single" w:sz="7" w:space="0" w:color="000000"/>
            </w:tcBorders>
          </w:tcPr>
          <w:p w14:paraId="4583B992"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80-50</w:t>
            </w:r>
          </w:p>
        </w:tc>
        <w:tc>
          <w:tcPr>
            <w:tcW w:w="1080" w:type="dxa"/>
            <w:tcBorders>
              <w:top w:val="single" w:sz="7" w:space="0" w:color="000000"/>
              <w:left w:val="single" w:sz="7" w:space="0" w:color="000000"/>
              <w:bottom w:val="single" w:sz="7" w:space="0" w:color="000000"/>
              <w:right w:val="single" w:sz="7" w:space="0" w:color="000000"/>
            </w:tcBorders>
          </w:tcPr>
          <w:p w14:paraId="4583B993"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8</w:t>
            </w:r>
          </w:p>
        </w:tc>
        <w:tc>
          <w:tcPr>
            <w:tcW w:w="1200" w:type="dxa"/>
            <w:vMerge w:val="restart"/>
            <w:tcBorders>
              <w:left w:val="single" w:sz="7" w:space="0" w:color="000000"/>
              <w:bottom w:val="nil"/>
              <w:right w:val="single" w:sz="7" w:space="0" w:color="000000"/>
            </w:tcBorders>
          </w:tcPr>
          <w:p w14:paraId="4583B994"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320" w:type="dxa"/>
            <w:tcBorders>
              <w:top w:val="single" w:sz="7" w:space="0" w:color="000000"/>
              <w:left w:val="single" w:sz="7" w:space="0" w:color="000000"/>
              <w:bottom w:val="single" w:sz="7" w:space="0" w:color="000000"/>
              <w:right w:val="single" w:sz="7" w:space="0" w:color="000000"/>
            </w:tcBorders>
          </w:tcPr>
          <w:p w14:paraId="4583B995"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370</w:t>
            </w:r>
          </w:p>
        </w:tc>
        <w:tc>
          <w:tcPr>
            <w:tcW w:w="2400" w:type="dxa"/>
            <w:tcBorders>
              <w:top w:val="single" w:sz="7" w:space="0" w:color="000000"/>
              <w:left w:val="single" w:sz="7" w:space="0" w:color="000000"/>
              <w:bottom w:val="single" w:sz="7" w:space="0" w:color="000000"/>
              <w:right w:val="single" w:sz="7" w:space="0" w:color="000000"/>
            </w:tcBorders>
          </w:tcPr>
          <w:p w14:paraId="4583B996"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Pr>
                <w:sz w:val="20"/>
              </w:rPr>
              <w:t xml:space="preserve">5 </w:t>
            </w:r>
            <w:r w:rsidRPr="009C0139">
              <w:rPr>
                <w:sz w:val="20"/>
                <w:vertAlign w:val="superscript"/>
              </w:rPr>
              <w:t>2</w:t>
            </w:r>
          </w:p>
        </w:tc>
      </w:tr>
      <w:tr w:rsidR="00A54226" w:rsidRPr="00866289" w14:paraId="4583B9A1" w14:textId="77777777" w:rsidTr="00597E2F">
        <w:tc>
          <w:tcPr>
            <w:tcW w:w="882" w:type="dxa"/>
            <w:tcBorders>
              <w:top w:val="single" w:sz="7" w:space="0" w:color="000000"/>
              <w:left w:val="single" w:sz="7" w:space="0" w:color="000000"/>
              <w:bottom w:val="single" w:sz="7" w:space="0" w:color="000000"/>
              <w:right w:val="single" w:sz="7" w:space="0" w:color="000000"/>
            </w:tcBorders>
          </w:tcPr>
          <w:p w14:paraId="4583B998"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20</w:t>
            </w:r>
          </w:p>
        </w:tc>
        <w:tc>
          <w:tcPr>
            <w:tcW w:w="3091" w:type="dxa"/>
            <w:tcBorders>
              <w:top w:val="single" w:sz="7" w:space="0" w:color="000000"/>
              <w:left w:val="single" w:sz="7" w:space="0" w:color="000000"/>
              <w:bottom w:val="single" w:sz="7" w:space="0" w:color="000000"/>
              <w:right w:val="single" w:sz="7" w:space="0" w:color="000000"/>
            </w:tcBorders>
          </w:tcPr>
          <w:p w14:paraId="4583B999"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Deceleration, clutch disengaged</w:t>
            </w:r>
          </w:p>
        </w:tc>
        <w:tc>
          <w:tcPr>
            <w:tcW w:w="626" w:type="dxa"/>
            <w:vMerge/>
            <w:tcBorders>
              <w:top w:val="nil"/>
              <w:left w:val="single" w:sz="7" w:space="0" w:color="000000"/>
              <w:bottom w:val="single" w:sz="7" w:space="0" w:color="000000"/>
              <w:right w:val="single" w:sz="7" w:space="0" w:color="000000"/>
            </w:tcBorders>
          </w:tcPr>
          <w:p w14:paraId="4583B99A"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431" w:type="dxa"/>
            <w:tcBorders>
              <w:top w:val="single" w:sz="7" w:space="0" w:color="000000"/>
              <w:left w:val="single" w:sz="7" w:space="0" w:color="000000"/>
              <w:bottom w:val="single" w:sz="7" w:space="0" w:color="000000"/>
              <w:right w:val="single" w:sz="7" w:space="0" w:color="000000"/>
            </w:tcBorders>
          </w:tcPr>
          <w:p w14:paraId="4583B99B"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1.39</w:t>
            </w:r>
          </w:p>
        </w:tc>
        <w:tc>
          <w:tcPr>
            <w:tcW w:w="1645" w:type="dxa"/>
            <w:tcBorders>
              <w:top w:val="single" w:sz="7" w:space="0" w:color="000000"/>
              <w:left w:val="single" w:sz="7" w:space="0" w:color="000000"/>
              <w:bottom w:val="single" w:sz="7" w:space="0" w:color="000000"/>
              <w:right w:val="single" w:sz="7" w:space="0" w:color="000000"/>
            </w:tcBorders>
          </w:tcPr>
          <w:p w14:paraId="4583B99C"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50-0</w:t>
            </w:r>
          </w:p>
        </w:tc>
        <w:tc>
          <w:tcPr>
            <w:tcW w:w="1080" w:type="dxa"/>
            <w:tcBorders>
              <w:top w:val="single" w:sz="7" w:space="0" w:color="000000"/>
              <w:left w:val="single" w:sz="7" w:space="0" w:color="000000"/>
              <w:bottom w:val="single" w:sz="7" w:space="0" w:color="000000"/>
              <w:right w:val="single" w:sz="7" w:space="0" w:color="000000"/>
            </w:tcBorders>
          </w:tcPr>
          <w:p w14:paraId="4583B99D"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10</w:t>
            </w:r>
          </w:p>
        </w:tc>
        <w:tc>
          <w:tcPr>
            <w:tcW w:w="1200" w:type="dxa"/>
            <w:vMerge/>
            <w:tcBorders>
              <w:top w:val="nil"/>
              <w:left w:val="single" w:sz="7" w:space="0" w:color="000000"/>
              <w:bottom w:val="single" w:sz="7" w:space="0" w:color="000000"/>
              <w:right w:val="single" w:sz="7" w:space="0" w:color="000000"/>
            </w:tcBorders>
          </w:tcPr>
          <w:p w14:paraId="4583B99E"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p>
        </w:tc>
        <w:tc>
          <w:tcPr>
            <w:tcW w:w="1320" w:type="dxa"/>
            <w:tcBorders>
              <w:top w:val="single" w:sz="7" w:space="0" w:color="000000"/>
              <w:left w:val="single" w:sz="7" w:space="0" w:color="000000"/>
              <w:bottom w:val="single" w:sz="7" w:space="0" w:color="000000"/>
              <w:right w:val="single" w:sz="7" w:space="0" w:color="000000"/>
            </w:tcBorders>
          </w:tcPr>
          <w:p w14:paraId="4583B99F"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380</w:t>
            </w:r>
          </w:p>
        </w:tc>
        <w:tc>
          <w:tcPr>
            <w:tcW w:w="2400" w:type="dxa"/>
            <w:tcBorders>
              <w:top w:val="single" w:sz="7" w:space="0" w:color="000000"/>
              <w:left w:val="single" w:sz="7" w:space="0" w:color="000000"/>
              <w:bottom w:val="single" w:sz="7" w:space="0" w:color="000000"/>
              <w:right w:val="single" w:sz="7" w:space="0" w:color="000000"/>
            </w:tcBorders>
          </w:tcPr>
          <w:p w14:paraId="4583B9A0"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K</w:t>
            </w:r>
            <w:r w:rsidRPr="00866289">
              <w:rPr>
                <w:sz w:val="20"/>
                <w:vertAlign w:val="subscript"/>
              </w:rPr>
              <w:t>5</w:t>
            </w:r>
            <w:r>
              <w:rPr>
                <w:sz w:val="20"/>
              </w:rPr>
              <w:t xml:space="preserve"> </w:t>
            </w:r>
            <w:r w:rsidRPr="009C0139">
              <w:rPr>
                <w:sz w:val="20"/>
                <w:vertAlign w:val="superscript"/>
              </w:rPr>
              <w:t>1</w:t>
            </w:r>
          </w:p>
        </w:tc>
      </w:tr>
      <w:tr w:rsidR="00A54226" w:rsidRPr="00866289" w14:paraId="4583B9AB" w14:textId="77777777" w:rsidTr="00597E2F">
        <w:tc>
          <w:tcPr>
            <w:tcW w:w="882" w:type="dxa"/>
            <w:tcBorders>
              <w:top w:val="single" w:sz="7" w:space="0" w:color="000000"/>
              <w:left w:val="single" w:sz="7" w:space="0" w:color="000000"/>
              <w:bottom w:val="single" w:sz="7" w:space="0" w:color="000000"/>
              <w:right w:val="single" w:sz="7" w:space="0" w:color="000000"/>
            </w:tcBorders>
          </w:tcPr>
          <w:p w14:paraId="4583B9A2"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21</w:t>
            </w:r>
          </w:p>
        </w:tc>
        <w:tc>
          <w:tcPr>
            <w:tcW w:w="3091" w:type="dxa"/>
            <w:tcBorders>
              <w:top w:val="single" w:sz="7" w:space="0" w:color="000000"/>
              <w:left w:val="single" w:sz="7" w:space="0" w:color="000000"/>
              <w:bottom w:val="single" w:sz="7" w:space="0" w:color="000000"/>
              <w:right w:val="single" w:sz="7" w:space="0" w:color="000000"/>
            </w:tcBorders>
          </w:tcPr>
          <w:p w14:paraId="4583B9A3"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both"/>
              <w:rPr>
                <w:sz w:val="20"/>
              </w:rPr>
            </w:pPr>
            <w:r w:rsidRPr="00866289">
              <w:rPr>
                <w:sz w:val="20"/>
              </w:rPr>
              <w:t>Idle</w:t>
            </w:r>
          </w:p>
        </w:tc>
        <w:tc>
          <w:tcPr>
            <w:tcW w:w="626" w:type="dxa"/>
            <w:tcBorders>
              <w:top w:val="single" w:sz="7" w:space="0" w:color="000000"/>
              <w:left w:val="single" w:sz="7" w:space="0" w:color="000000"/>
              <w:bottom w:val="single" w:sz="7" w:space="0" w:color="000000"/>
              <w:right w:val="single" w:sz="7" w:space="0" w:color="000000"/>
            </w:tcBorders>
          </w:tcPr>
          <w:p w14:paraId="4583B9A4"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13</w:t>
            </w:r>
          </w:p>
        </w:tc>
        <w:tc>
          <w:tcPr>
            <w:tcW w:w="1431" w:type="dxa"/>
            <w:tcBorders>
              <w:top w:val="single" w:sz="7" w:space="0" w:color="000000"/>
              <w:left w:val="single" w:sz="7" w:space="0" w:color="000000"/>
              <w:bottom w:val="single" w:sz="7" w:space="0" w:color="000000"/>
              <w:right w:val="single" w:sz="7" w:space="0" w:color="000000"/>
            </w:tcBorders>
          </w:tcPr>
          <w:p w14:paraId="4583B9A5" w14:textId="77777777" w:rsidR="00A54226" w:rsidRPr="00AB5CD3"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AB5CD3">
              <w:rPr>
                <w:sz w:val="18"/>
                <w:szCs w:val="18"/>
              </w:rPr>
              <w:t>0</w:t>
            </w:r>
          </w:p>
        </w:tc>
        <w:tc>
          <w:tcPr>
            <w:tcW w:w="1645" w:type="dxa"/>
            <w:tcBorders>
              <w:top w:val="single" w:sz="7" w:space="0" w:color="000000"/>
              <w:left w:val="single" w:sz="7" w:space="0" w:color="000000"/>
              <w:bottom w:val="single" w:sz="7" w:space="0" w:color="000000"/>
              <w:right w:val="single" w:sz="7" w:space="0" w:color="000000"/>
            </w:tcBorders>
          </w:tcPr>
          <w:p w14:paraId="4583B9A6" w14:textId="77777777" w:rsidR="00A54226" w:rsidRPr="00AB5CD3"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AB5CD3">
              <w:rPr>
                <w:sz w:val="18"/>
                <w:szCs w:val="18"/>
              </w:rPr>
              <w:t>0</w:t>
            </w:r>
          </w:p>
        </w:tc>
        <w:tc>
          <w:tcPr>
            <w:tcW w:w="1080" w:type="dxa"/>
            <w:tcBorders>
              <w:top w:val="single" w:sz="7" w:space="0" w:color="000000"/>
              <w:left w:val="single" w:sz="7" w:space="0" w:color="000000"/>
              <w:bottom w:val="single" w:sz="7" w:space="0" w:color="000000"/>
              <w:right w:val="single" w:sz="7" w:space="0" w:color="000000"/>
            </w:tcBorders>
          </w:tcPr>
          <w:p w14:paraId="4583B9A7"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20</w:t>
            </w:r>
          </w:p>
        </w:tc>
        <w:tc>
          <w:tcPr>
            <w:tcW w:w="1200" w:type="dxa"/>
            <w:tcBorders>
              <w:top w:val="single" w:sz="7" w:space="0" w:color="000000"/>
              <w:left w:val="single" w:sz="7" w:space="0" w:color="000000"/>
              <w:bottom w:val="single" w:sz="7" w:space="0" w:color="000000"/>
              <w:right w:val="single" w:sz="7" w:space="0" w:color="000000"/>
            </w:tcBorders>
          </w:tcPr>
          <w:p w14:paraId="4583B9A8"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20</w:t>
            </w:r>
          </w:p>
        </w:tc>
        <w:tc>
          <w:tcPr>
            <w:tcW w:w="1320" w:type="dxa"/>
            <w:tcBorders>
              <w:top w:val="single" w:sz="7" w:space="0" w:color="000000"/>
              <w:left w:val="single" w:sz="7" w:space="0" w:color="000000"/>
              <w:bottom w:val="single" w:sz="7" w:space="0" w:color="000000"/>
              <w:right w:val="single" w:sz="7" w:space="0" w:color="000000"/>
            </w:tcBorders>
          </w:tcPr>
          <w:p w14:paraId="4583B9A9"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sidRPr="00866289">
              <w:rPr>
                <w:sz w:val="20"/>
              </w:rPr>
              <w:t>400</w:t>
            </w:r>
          </w:p>
        </w:tc>
        <w:tc>
          <w:tcPr>
            <w:tcW w:w="2400" w:type="dxa"/>
            <w:tcBorders>
              <w:top w:val="single" w:sz="7" w:space="0" w:color="000000"/>
              <w:left w:val="single" w:sz="7" w:space="0" w:color="000000"/>
              <w:bottom w:val="single" w:sz="7" w:space="0" w:color="000000"/>
              <w:right w:val="single" w:sz="7" w:space="0" w:color="000000"/>
            </w:tcBorders>
          </w:tcPr>
          <w:p w14:paraId="4583B9AA" w14:textId="77777777" w:rsidR="00A54226" w:rsidRPr="00866289" w:rsidRDefault="00A54226" w:rsidP="00954F77">
            <w:pPr>
              <w:keepNext/>
              <w:keepLines/>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right="57"/>
              <w:jc w:val="right"/>
              <w:rPr>
                <w:sz w:val="20"/>
              </w:rPr>
            </w:pPr>
            <w:r>
              <w:rPr>
                <w:sz w:val="20"/>
              </w:rPr>
              <w:t xml:space="preserve">PM </w:t>
            </w:r>
            <w:r w:rsidRPr="009C0139">
              <w:rPr>
                <w:sz w:val="20"/>
                <w:vertAlign w:val="superscript"/>
              </w:rPr>
              <w:t>1</w:t>
            </w:r>
          </w:p>
        </w:tc>
      </w:tr>
    </w:tbl>
    <w:p w14:paraId="4583B9AC" w14:textId="454E37CB" w:rsidR="00A54226" w:rsidRPr="005A2F86" w:rsidRDefault="00A54226" w:rsidP="00A54226">
      <w:pPr>
        <w:keepNext/>
        <w:keepLines/>
        <w:pBdr>
          <w:top w:val="single" w:sz="6" w:space="0" w:color="FFFFFF"/>
          <w:left w:val="single" w:sz="6" w:space="0" w:color="FFFFFF"/>
          <w:bottom w:val="single" w:sz="6" w:space="0" w:color="FFFFFF"/>
          <w:right w:val="single" w:sz="6" w:space="0" w:color="FFFFFF"/>
        </w:pBdr>
        <w:tabs>
          <w:tab w:val="left" w:pos="142"/>
          <w:tab w:val="left" w:pos="416"/>
          <w:tab w:val="left" w:pos="2097"/>
          <w:tab w:val="left" w:pos="3062"/>
          <w:tab w:val="left" w:pos="5014"/>
          <w:tab w:val="left" w:pos="5952"/>
          <w:tab w:val="left" w:pos="6632"/>
          <w:tab w:val="left" w:pos="7174"/>
          <w:tab w:val="left" w:pos="7894"/>
          <w:tab w:val="left" w:pos="8614"/>
          <w:tab w:val="left" w:pos="9334"/>
        </w:tabs>
        <w:spacing w:before="120"/>
        <w:jc w:val="both"/>
        <w:rPr>
          <w:sz w:val="18"/>
          <w:szCs w:val="18"/>
        </w:rPr>
      </w:pPr>
      <w:r>
        <w:rPr>
          <w:szCs w:val="24"/>
        </w:rPr>
        <w:br w:type="textWrapping" w:clear="all"/>
      </w:r>
      <w:r>
        <w:rPr>
          <w:szCs w:val="24"/>
        </w:rPr>
        <w:tab/>
      </w:r>
      <w:r w:rsidRPr="009C0139">
        <w:rPr>
          <w:sz w:val="18"/>
          <w:szCs w:val="18"/>
          <w:vertAlign w:val="superscript"/>
        </w:rPr>
        <w:t>1</w:t>
      </w:r>
      <w:r w:rsidRPr="005A2F86">
        <w:rPr>
          <w:sz w:val="18"/>
          <w:szCs w:val="18"/>
        </w:rPr>
        <w:tab/>
        <w:t>PM = gearbox in neutral, clutch engaged.</w:t>
      </w:r>
      <w:r w:rsidR="00485640">
        <w:rPr>
          <w:sz w:val="18"/>
          <w:szCs w:val="18"/>
        </w:rPr>
        <w:t xml:space="preserve"> </w:t>
      </w:r>
      <w:r w:rsidRPr="005A2F86">
        <w:rPr>
          <w:sz w:val="18"/>
          <w:szCs w:val="18"/>
        </w:rPr>
        <w:t>K</w:t>
      </w:r>
      <w:r w:rsidRPr="005A2F86">
        <w:rPr>
          <w:sz w:val="18"/>
          <w:szCs w:val="18"/>
          <w:vertAlign w:val="subscript"/>
        </w:rPr>
        <w:t>1</w:t>
      </w:r>
      <w:r w:rsidRPr="005A2F86">
        <w:rPr>
          <w:sz w:val="18"/>
          <w:szCs w:val="18"/>
        </w:rPr>
        <w:t>, K</w:t>
      </w:r>
      <w:r w:rsidRPr="005A2F86">
        <w:rPr>
          <w:sz w:val="18"/>
          <w:szCs w:val="18"/>
          <w:vertAlign w:val="subscript"/>
        </w:rPr>
        <w:t xml:space="preserve">5 </w:t>
      </w:r>
      <w:r w:rsidRPr="005A2F86">
        <w:rPr>
          <w:sz w:val="18"/>
          <w:szCs w:val="18"/>
        </w:rPr>
        <w:t>= first or second gear engaged, clutch disengaged</w:t>
      </w:r>
    </w:p>
    <w:p w14:paraId="4583B9AD" w14:textId="77777777" w:rsidR="00A54226" w:rsidRPr="005A2F86" w:rsidRDefault="00A54226" w:rsidP="00A54226">
      <w:pPr>
        <w:keepNext/>
        <w:keepLines/>
        <w:pBdr>
          <w:top w:val="single" w:sz="6" w:space="0" w:color="FFFFFF"/>
          <w:left w:val="single" w:sz="6" w:space="0" w:color="FFFFFF"/>
          <w:bottom w:val="single" w:sz="6" w:space="0" w:color="FFFFFF"/>
          <w:right w:val="single" w:sz="6" w:space="0" w:color="FFFFFF"/>
        </w:pBdr>
        <w:tabs>
          <w:tab w:val="left" w:pos="142"/>
          <w:tab w:val="left" w:pos="416"/>
          <w:tab w:val="left" w:pos="2097"/>
          <w:tab w:val="left" w:pos="3062"/>
          <w:tab w:val="left" w:pos="5014"/>
          <w:tab w:val="left" w:pos="5952"/>
          <w:tab w:val="left" w:pos="6632"/>
          <w:tab w:val="left" w:pos="7174"/>
          <w:tab w:val="left" w:pos="7894"/>
          <w:tab w:val="left" w:pos="8614"/>
          <w:tab w:val="left" w:pos="9334"/>
        </w:tabs>
        <w:jc w:val="both"/>
        <w:rPr>
          <w:sz w:val="18"/>
          <w:szCs w:val="18"/>
        </w:rPr>
      </w:pPr>
      <w:r>
        <w:rPr>
          <w:sz w:val="18"/>
          <w:szCs w:val="18"/>
        </w:rPr>
        <w:tab/>
      </w:r>
      <w:r w:rsidRPr="009C0139">
        <w:rPr>
          <w:sz w:val="18"/>
          <w:szCs w:val="18"/>
          <w:vertAlign w:val="superscript"/>
        </w:rPr>
        <w:t>2</w:t>
      </w:r>
      <w:r w:rsidRPr="005A2F86">
        <w:rPr>
          <w:sz w:val="18"/>
          <w:szCs w:val="18"/>
        </w:rPr>
        <w:tab/>
        <w:t xml:space="preserve">Additional gears can be used according to manufacturer recommendations if the vehicle is equipped with a transmission with </w:t>
      </w:r>
    </w:p>
    <w:p w14:paraId="4583B9AE" w14:textId="77777777" w:rsidR="00A54226"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416"/>
          <w:tab w:val="left" w:pos="2097"/>
          <w:tab w:val="left" w:pos="3062"/>
          <w:tab w:val="left" w:pos="5014"/>
          <w:tab w:val="left" w:pos="5952"/>
          <w:tab w:val="left" w:pos="6632"/>
          <w:tab w:val="left" w:pos="7174"/>
          <w:tab w:val="left" w:pos="7894"/>
          <w:tab w:val="left" w:pos="8614"/>
          <w:tab w:val="left" w:pos="9334"/>
        </w:tabs>
        <w:jc w:val="both"/>
        <w:rPr>
          <w:sz w:val="18"/>
          <w:szCs w:val="18"/>
        </w:rPr>
      </w:pPr>
      <w:r>
        <w:rPr>
          <w:sz w:val="18"/>
          <w:szCs w:val="18"/>
        </w:rPr>
        <w:tab/>
      </w:r>
      <w:r w:rsidRPr="005A2F86">
        <w:rPr>
          <w:sz w:val="18"/>
          <w:szCs w:val="18"/>
        </w:rPr>
        <w:t>more than five gears.</w:t>
      </w:r>
    </w:p>
    <w:p w14:paraId="4583B9AF" w14:textId="77777777" w:rsidR="00C23EFD" w:rsidRPr="005A2F86" w:rsidRDefault="00C23EFD" w:rsidP="00A54226">
      <w:pPr>
        <w:keepNext/>
        <w:keepLines/>
        <w:pBdr>
          <w:top w:val="single" w:sz="6" w:space="0" w:color="FFFFFF"/>
          <w:left w:val="single" w:sz="6" w:space="0" w:color="FFFFFF"/>
          <w:bottom w:val="single" w:sz="6" w:space="0" w:color="FFFFFF"/>
          <w:right w:val="single" w:sz="6" w:space="0" w:color="FFFFFF"/>
        </w:pBdr>
        <w:tabs>
          <w:tab w:val="left" w:pos="0"/>
          <w:tab w:val="left" w:pos="416"/>
          <w:tab w:val="left" w:pos="2097"/>
          <w:tab w:val="left" w:pos="3062"/>
          <w:tab w:val="left" w:pos="5014"/>
          <w:tab w:val="left" w:pos="5952"/>
          <w:tab w:val="left" w:pos="6632"/>
          <w:tab w:val="left" w:pos="7174"/>
          <w:tab w:val="left" w:pos="7894"/>
          <w:tab w:val="left" w:pos="8614"/>
          <w:tab w:val="left" w:pos="9334"/>
        </w:tabs>
        <w:jc w:val="both"/>
        <w:rPr>
          <w:sz w:val="18"/>
          <w:szCs w:val="18"/>
        </w:rPr>
      </w:pPr>
    </w:p>
    <w:p w14:paraId="4583B9B0" w14:textId="77777777" w:rsidR="00A54226" w:rsidRPr="0048030F"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416"/>
          <w:tab w:val="left" w:pos="2097"/>
          <w:tab w:val="left" w:pos="3062"/>
          <w:tab w:val="left" w:pos="5014"/>
          <w:tab w:val="left" w:pos="5952"/>
          <w:tab w:val="left" w:pos="6632"/>
          <w:tab w:val="left" w:pos="7174"/>
          <w:tab w:val="left" w:pos="7894"/>
          <w:tab w:val="left" w:pos="8614"/>
          <w:tab w:val="left" w:pos="9334"/>
        </w:tabs>
        <w:jc w:val="both"/>
        <w:rPr>
          <w:szCs w:val="24"/>
        </w:rPr>
      </w:pPr>
    </w:p>
    <w:p w14:paraId="4583B9B1" w14:textId="77777777" w:rsidR="00A54226" w:rsidRPr="0048030F" w:rsidRDefault="00A54226" w:rsidP="00A54226">
      <w:pPr>
        <w:pBdr>
          <w:left w:val="single" w:sz="6" w:space="0" w:color="FFFFFF"/>
          <w:bottom w:val="single" w:sz="6" w:space="1"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both"/>
        <w:rPr>
          <w:szCs w:val="24"/>
        </w:rPr>
        <w:sectPr w:rsidR="00A54226" w:rsidRPr="0048030F" w:rsidSect="00DC0547">
          <w:headerReference w:type="even" r:id="rId180"/>
          <w:headerReference w:type="default" r:id="rId181"/>
          <w:footerReference w:type="even" r:id="rId182"/>
          <w:footerReference w:type="default" r:id="rId183"/>
          <w:headerReference w:type="first" r:id="rId184"/>
          <w:endnotePr>
            <w:numFmt w:val="decimal"/>
          </w:endnotePr>
          <w:pgSz w:w="16840" w:h="11907" w:orient="landscape" w:code="9"/>
          <w:pgMar w:top="851" w:right="851" w:bottom="851" w:left="1418" w:header="851" w:footer="1701" w:gutter="0"/>
          <w:cols w:space="708"/>
          <w:docGrid w:linePitch="360"/>
        </w:sectPr>
      </w:pPr>
    </w:p>
    <w:p w14:paraId="4583B9B2" w14:textId="77777777" w:rsidR="00A54226" w:rsidRPr="009C0139" w:rsidRDefault="00A54226" w:rsidP="00A54226">
      <w:pPr>
        <w:pStyle w:val="Heading1"/>
      </w:pPr>
      <w:r w:rsidRPr="009C0139">
        <w:lastRenderedPageBreak/>
        <w:t>Table 3</w:t>
      </w:r>
    </w:p>
    <w:p w14:paraId="4583B9B3" w14:textId="77777777" w:rsidR="00A54226" w:rsidRPr="009C0139" w:rsidRDefault="00A54226" w:rsidP="00A54226">
      <w:pPr>
        <w:pStyle w:val="SingleTxtG"/>
        <w:rPr>
          <w:b/>
        </w:rPr>
      </w:pPr>
      <w:r w:rsidRPr="009C0139">
        <w:rPr>
          <w:b/>
        </w:rPr>
        <w:t>Simulated inertia and dyno loading requirements</w:t>
      </w:r>
    </w:p>
    <w:tbl>
      <w:tblPr>
        <w:tblW w:w="0" w:type="auto"/>
        <w:tblBorders>
          <w:top w:val="single" w:sz="8" w:space="0" w:color="000000"/>
          <w:left w:val="single" w:sz="4" w:space="0" w:color="auto"/>
          <w:bottom w:val="single" w:sz="8" w:space="0" w:color="000000"/>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264"/>
        <w:gridCol w:w="1316"/>
        <w:gridCol w:w="1539"/>
        <w:gridCol w:w="1400"/>
        <w:gridCol w:w="964"/>
        <w:gridCol w:w="1448"/>
      </w:tblGrid>
      <w:tr w:rsidR="00A54226" w:rsidRPr="009C0139" w14:paraId="4583B9B8" w14:textId="77777777" w:rsidTr="00597E2F">
        <w:trPr>
          <w:trHeight w:val="397"/>
        </w:trPr>
        <w:tc>
          <w:tcPr>
            <w:tcW w:w="2264" w:type="dxa"/>
            <w:tcBorders>
              <w:top w:val="single" w:sz="4" w:space="0" w:color="auto"/>
              <w:bottom w:val="single" w:sz="4" w:space="0" w:color="auto"/>
            </w:tcBorders>
            <w:tcMar>
              <w:top w:w="0" w:type="dxa"/>
              <w:left w:w="57" w:type="dxa"/>
              <w:bottom w:w="0" w:type="dxa"/>
              <w:right w:w="57" w:type="dxa"/>
            </w:tcMar>
          </w:tcPr>
          <w:p w14:paraId="4583B9B4" w14:textId="77777777" w:rsidR="00A54226" w:rsidRPr="009C0139" w:rsidRDefault="00A54226" w:rsidP="00A54226">
            <w:pPr>
              <w:pBdr>
                <w:top w:val="single" w:sz="6" w:space="0" w:color="FFFFFF"/>
                <w:left w:val="single" w:sz="6" w:space="0" w:color="FFFFFF"/>
                <w:bottom w:val="single" w:sz="6" w:space="0" w:color="FFFFFF"/>
                <w:right w:val="single" w:sz="6" w:space="0" w:color="FFFFFF"/>
              </w:pBdr>
              <w:tabs>
                <w:tab w:val="left" w:pos="2097"/>
                <w:tab w:val="left" w:pos="3062"/>
                <w:tab w:val="left" w:pos="5014"/>
                <w:tab w:val="left" w:pos="5952"/>
                <w:tab w:val="left" w:pos="6632"/>
                <w:tab w:val="left" w:pos="7174"/>
                <w:tab w:val="left" w:pos="7894"/>
                <w:tab w:val="left" w:pos="8614"/>
                <w:tab w:val="left" w:pos="9334"/>
              </w:tabs>
              <w:spacing w:before="80" w:after="80"/>
              <w:jc w:val="center"/>
              <w:rPr>
                <w:i/>
                <w:sz w:val="16"/>
                <w:szCs w:val="16"/>
              </w:rPr>
            </w:pPr>
            <w:r w:rsidRPr="009C0139">
              <w:rPr>
                <w:i/>
                <w:sz w:val="16"/>
                <w:szCs w:val="16"/>
              </w:rPr>
              <w:t>Reference mass of vehicle RW (kg)</w:t>
            </w:r>
          </w:p>
        </w:tc>
        <w:tc>
          <w:tcPr>
            <w:tcW w:w="1316" w:type="dxa"/>
            <w:tcBorders>
              <w:top w:val="single" w:sz="4" w:space="0" w:color="auto"/>
              <w:bottom w:val="single" w:sz="4" w:space="0" w:color="auto"/>
            </w:tcBorders>
            <w:tcMar>
              <w:top w:w="0" w:type="dxa"/>
              <w:left w:w="57" w:type="dxa"/>
              <w:bottom w:w="0" w:type="dxa"/>
              <w:right w:w="57" w:type="dxa"/>
            </w:tcMar>
          </w:tcPr>
          <w:p w14:paraId="4583B9B5" w14:textId="77777777" w:rsidR="00A54226" w:rsidRPr="009C0139" w:rsidRDefault="00A54226" w:rsidP="00A54226">
            <w:pPr>
              <w:pBdr>
                <w:top w:val="single" w:sz="6" w:space="0" w:color="FFFFFF"/>
                <w:left w:val="single" w:sz="6" w:space="0" w:color="FFFFFF"/>
                <w:bottom w:val="single" w:sz="6" w:space="0" w:color="FFFFFF"/>
                <w:right w:val="single" w:sz="6" w:space="0" w:color="FFFFFF"/>
              </w:pBdr>
              <w:tabs>
                <w:tab w:val="left" w:pos="1417"/>
                <w:tab w:val="left" w:pos="2097"/>
                <w:tab w:val="left" w:pos="3062"/>
                <w:tab w:val="left" w:pos="5014"/>
                <w:tab w:val="left" w:pos="5952"/>
                <w:tab w:val="left" w:pos="6632"/>
                <w:tab w:val="left" w:pos="7174"/>
                <w:tab w:val="left" w:pos="7894"/>
                <w:tab w:val="left" w:pos="8614"/>
                <w:tab w:val="left" w:pos="9334"/>
              </w:tabs>
              <w:spacing w:before="80" w:after="80"/>
              <w:ind w:left="6"/>
              <w:jc w:val="center"/>
              <w:rPr>
                <w:i/>
                <w:sz w:val="16"/>
                <w:szCs w:val="16"/>
              </w:rPr>
            </w:pPr>
            <w:r w:rsidRPr="009C0139">
              <w:rPr>
                <w:i/>
                <w:sz w:val="16"/>
                <w:szCs w:val="16"/>
              </w:rPr>
              <w:t>Equivalent inertia</w:t>
            </w:r>
          </w:p>
        </w:tc>
        <w:tc>
          <w:tcPr>
            <w:tcW w:w="2939" w:type="dxa"/>
            <w:gridSpan w:val="2"/>
            <w:tcBorders>
              <w:top w:val="single" w:sz="4" w:space="0" w:color="auto"/>
              <w:bottom w:val="single" w:sz="4" w:space="0" w:color="auto"/>
            </w:tcBorders>
            <w:tcMar>
              <w:top w:w="0" w:type="dxa"/>
              <w:left w:w="57" w:type="dxa"/>
              <w:bottom w:w="0" w:type="dxa"/>
              <w:right w:w="57" w:type="dxa"/>
            </w:tcMar>
          </w:tcPr>
          <w:p w14:paraId="4583B9B6" w14:textId="77777777" w:rsidR="00A54226" w:rsidRPr="009C0139"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16"/>
              <w:jc w:val="center"/>
              <w:rPr>
                <w:i/>
                <w:sz w:val="16"/>
                <w:szCs w:val="16"/>
              </w:rPr>
            </w:pPr>
            <w:r w:rsidRPr="009C0139">
              <w:rPr>
                <w:i/>
                <w:sz w:val="16"/>
                <w:szCs w:val="16"/>
              </w:rPr>
              <w:t>Power and load absorbed by the dynamometer at 80 km/h</w:t>
            </w:r>
          </w:p>
        </w:tc>
        <w:tc>
          <w:tcPr>
            <w:tcW w:w="2412" w:type="dxa"/>
            <w:gridSpan w:val="2"/>
            <w:tcBorders>
              <w:top w:val="single" w:sz="4" w:space="0" w:color="auto"/>
              <w:bottom w:val="single" w:sz="4" w:space="0" w:color="auto"/>
            </w:tcBorders>
            <w:tcMar>
              <w:top w:w="0" w:type="dxa"/>
              <w:left w:w="57" w:type="dxa"/>
              <w:bottom w:w="0" w:type="dxa"/>
              <w:right w:w="57" w:type="dxa"/>
            </w:tcMar>
          </w:tcPr>
          <w:p w14:paraId="4583B9B7" w14:textId="77777777" w:rsidR="00A54226" w:rsidRPr="009C0139"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before="80" w:after="80"/>
              <w:ind w:left="41"/>
              <w:jc w:val="center"/>
              <w:rPr>
                <w:i/>
                <w:sz w:val="16"/>
                <w:szCs w:val="16"/>
              </w:rPr>
            </w:pPr>
            <w:r w:rsidRPr="009C0139">
              <w:rPr>
                <w:i/>
                <w:sz w:val="16"/>
                <w:szCs w:val="16"/>
              </w:rPr>
              <w:t>Road Load Coefficients</w:t>
            </w:r>
          </w:p>
        </w:tc>
      </w:tr>
      <w:tr w:rsidR="00A54226" w:rsidRPr="005A2F86" w14:paraId="4583B9BF" w14:textId="77777777" w:rsidTr="00597E2F">
        <w:trPr>
          <w:trHeight w:val="397"/>
        </w:trPr>
        <w:tc>
          <w:tcPr>
            <w:tcW w:w="2264" w:type="dxa"/>
            <w:tcBorders>
              <w:top w:val="single" w:sz="4" w:space="0" w:color="auto"/>
            </w:tcBorders>
            <w:tcMar>
              <w:top w:w="0" w:type="dxa"/>
              <w:left w:w="57" w:type="dxa"/>
              <w:bottom w:w="0" w:type="dxa"/>
              <w:right w:w="57" w:type="dxa"/>
            </w:tcMar>
          </w:tcPr>
          <w:p w14:paraId="4583B9B9"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6"/>
                <w:szCs w:val="16"/>
              </w:rPr>
            </w:pPr>
          </w:p>
        </w:tc>
        <w:tc>
          <w:tcPr>
            <w:tcW w:w="1316" w:type="dxa"/>
            <w:tcBorders>
              <w:top w:val="single" w:sz="4" w:space="0" w:color="auto"/>
            </w:tcBorders>
            <w:tcMar>
              <w:top w:w="0" w:type="dxa"/>
              <w:left w:w="57" w:type="dxa"/>
              <w:bottom w:w="0" w:type="dxa"/>
              <w:right w:w="57" w:type="dxa"/>
            </w:tcMar>
          </w:tcPr>
          <w:p w14:paraId="4583B9BA"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6"/>
                <w:szCs w:val="16"/>
              </w:rPr>
            </w:pPr>
            <w:r w:rsidRPr="005A2F86">
              <w:rPr>
                <w:sz w:val="16"/>
                <w:szCs w:val="16"/>
              </w:rPr>
              <w:t>kg</w:t>
            </w:r>
          </w:p>
        </w:tc>
        <w:tc>
          <w:tcPr>
            <w:tcW w:w="1539" w:type="dxa"/>
            <w:tcBorders>
              <w:top w:val="single" w:sz="4" w:space="0" w:color="auto"/>
            </w:tcBorders>
            <w:tcMar>
              <w:top w:w="0" w:type="dxa"/>
              <w:left w:w="57" w:type="dxa"/>
              <w:bottom w:w="0" w:type="dxa"/>
              <w:right w:w="57" w:type="dxa"/>
            </w:tcMar>
          </w:tcPr>
          <w:p w14:paraId="4583B9BB"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6"/>
                <w:szCs w:val="16"/>
              </w:rPr>
            </w:pPr>
            <w:r w:rsidRPr="005A2F86">
              <w:rPr>
                <w:sz w:val="16"/>
                <w:szCs w:val="16"/>
              </w:rPr>
              <w:t>kW</w:t>
            </w:r>
          </w:p>
        </w:tc>
        <w:tc>
          <w:tcPr>
            <w:tcW w:w="1400" w:type="dxa"/>
            <w:tcBorders>
              <w:top w:val="single" w:sz="4" w:space="0" w:color="auto"/>
            </w:tcBorders>
            <w:tcMar>
              <w:top w:w="0" w:type="dxa"/>
              <w:left w:w="57" w:type="dxa"/>
              <w:bottom w:w="0" w:type="dxa"/>
              <w:right w:w="57" w:type="dxa"/>
            </w:tcMar>
          </w:tcPr>
          <w:p w14:paraId="4583B9BC"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6"/>
                <w:szCs w:val="16"/>
              </w:rPr>
            </w:pPr>
            <w:r w:rsidRPr="005A2F86">
              <w:rPr>
                <w:sz w:val="16"/>
                <w:szCs w:val="16"/>
              </w:rPr>
              <w:t>N</w:t>
            </w:r>
          </w:p>
        </w:tc>
        <w:tc>
          <w:tcPr>
            <w:tcW w:w="964" w:type="dxa"/>
            <w:tcBorders>
              <w:top w:val="single" w:sz="4" w:space="0" w:color="auto"/>
            </w:tcBorders>
            <w:tcMar>
              <w:top w:w="0" w:type="dxa"/>
              <w:left w:w="57" w:type="dxa"/>
              <w:bottom w:w="0" w:type="dxa"/>
              <w:right w:w="57" w:type="dxa"/>
            </w:tcMar>
          </w:tcPr>
          <w:p w14:paraId="4583B9BD"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6"/>
                <w:szCs w:val="16"/>
              </w:rPr>
            </w:pPr>
            <w:r w:rsidRPr="005A2F86">
              <w:rPr>
                <w:sz w:val="16"/>
                <w:szCs w:val="16"/>
              </w:rPr>
              <w:t>a (N)</w:t>
            </w:r>
          </w:p>
        </w:tc>
        <w:tc>
          <w:tcPr>
            <w:tcW w:w="1448" w:type="dxa"/>
            <w:tcBorders>
              <w:top w:val="single" w:sz="4" w:space="0" w:color="auto"/>
            </w:tcBorders>
            <w:tcMar>
              <w:top w:w="0" w:type="dxa"/>
              <w:left w:w="57" w:type="dxa"/>
              <w:bottom w:w="0" w:type="dxa"/>
              <w:right w:w="57" w:type="dxa"/>
            </w:tcMar>
          </w:tcPr>
          <w:p w14:paraId="4583B9BE"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6"/>
                <w:szCs w:val="16"/>
              </w:rPr>
            </w:pPr>
            <w:r w:rsidRPr="005A2F86">
              <w:rPr>
                <w:sz w:val="16"/>
                <w:szCs w:val="16"/>
              </w:rPr>
              <w:t>b(N/kph)</w:t>
            </w:r>
          </w:p>
        </w:tc>
      </w:tr>
      <w:tr w:rsidR="00A54226" w:rsidRPr="005A2F86" w14:paraId="4583B9C6" w14:textId="77777777" w:rsidTr="00597E2F">
        <w:trPr>
          <w:trHeight w:val="397"/>
        </w:trPr>
        <w:tc>
          <w:tcPr>
            <w:tcW w:w="2264" w:type="dxa"/>
            <w:tcMar>
              <w:top w:w="0" w:type="dxa"/>
              <w:left w:w="57" w:type="dxa"/>
              <w:bottom w:w="0" w:type="dxa"/>
              <w:right w:w="57" w:type="dxa"/>
            </w:tcMar>
          </w:tcPr>
          <w:p w14:paraId="4583B9C0"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RW ≤ 480</w:t>
            </w:r>
          </w:p>
        </w:tc>
        <w:tc>
          <w:tcPr>
            <w:tcW w:w="1316" w:type="dxa"/>
            <w:tcMar>
              <w:top w:w="0" w:type="dxa"/>
              <w:left w:w="57" w:type="dxa"/>
              <w:bottom w:w="0" w:type="dxa"/>
              <w:right w:w="57" w:type="dxa"/>
            </w:tcMar>
          </w:tcPr>
          <w:p w14:paraId="4583B9C1"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455</w:t>
            </w:r>
          </w:p>
        </w:tc>
        <w:tc>
          <w:tcPr>
            <w:tcW w:w="1539" w:type="dxa"/>
            <w:tcMar>
              <w:top w:w="0" w:type="dxa"/>
              <w:left w:w="57" w:type="dxa"/>
              <w:bottom w:w="0" w:type="dxa"/>
              <w:right w:w="57" w:type="dxa"/>
            </w:tcMar>
          </w:tcPr>
          <w:p w14:paraId="4583B9C2"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3.8</w:t>
            </w:r>
          </w:p>
        </w:tc>
        <w:tc>
          <w:tcPr>
            <w:tcW w:w="1400" w:type="dxa"/>
            <w:tcMar>
              <w:top w:w="0" w:type="dxa"/>
              <w:left w:w="57" w:type="dxa"/>
              <w:bottom w:w="0" w:type="dxa"/>
              <w:right w:w="57" w:type="dxa"/>
            </w:tcMar>
          </w:tcPr>
          <w:p w14:paraId="4583B9C3"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171</w:t>
            </w:r>
          </w:p>
        </w:tc>
        <w:tc>
          <w:tcPr>
            <w:tcW w:w="964" w:type="dxa"/>
            <w:tcMar>
              <w:top w:w="0" w:type="dxa"/>
              <w:left w:w="57" w:type="dxa"/>
              <w:bottom w:w="0" w:type="dxa"/>
              <w:right w:w="57" w:type="dxa"/>
            </w:tcMar>
          </w:tcPr>
          <w:p w14:paraId="4583B9C4"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3.8</w:t>
            </w:r>
          </w:p>
        </w:tc>
        <w:tc>
          <w:tcPr>
            <w:tcW w:w="1448" w:type="dxa"/>
            <w:tcMar>
              <w:top w:w="0" w:type="dxa"/>
              <w:left w:w="57" w:type="dxa"/>
              <w:bottom w:w="0" w:type="dxa"/>
              <w:right w:w="57" w:type="dxa"/>
            </w:tcMar>
          </w:tcPr>
          <w:p w14:paraId="4583B9C5"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0.0261</w:t>
            </w:r>
          </w:p>
        </w:tc>
      </w:tr>
      <w:tr w:rsidR="00A54226" w:rsidRPr="005A2F86" w14:paraId="4583B9CD" w14:textId="77777777" w:rsidTr="00597E2F">
        <w:trPr>
          <w:trHeight w:val="397"/>
        </w:trPr>
        <w:tc>
          <w:tcPr>
            <w:tcW w:w="2264" w:type="dxa"/>
            <w:tcMar>
              <w:top w:w="0" w:type="dxa"/>
              <w:left w:w="57" w:type="dxa"/>
              <w:bottom w:w="0" w:type="dxa"/>
              <w:right w:w="57" w:type="dxa"/>
            </w:tcMar>
          </w:tcPr>
          <w:p w14:paraId="4583B9C7"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480 &lt; RW ≤ 540</w:t>
            </w:r>
          </w:p>
        </w:tc>
        <w:tc>
          <w:tcPr>
            <w:tcW w:w="1316" w:type="dxa"/>
            <w:tcMar>
              <w:top w:w="0" w:type="dxa"/>
              <w:left w:w="57" w:type="dxa"/>
              <w:bottom w:w="0" w:type="dxa"/>
              <w:right w:w="57" w:type="dxa"/>
            </w:tcMar>
          </w:tcPr>
          <w:p w14:paraId="4583B9C8"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510</w:t>
            </w:r>
          </w:p>
        </w:tc>
        <w:tc>
          <w:tcPr>
            <w:tcW w:w="1539" w:type="dxa"/>
            <w:tcMar>
              <w:top w:w="0" w:type="dxa"/>
              <w:left w:w="57" w:type="dxa"/>
              <w:bottom w:w="0" w:type="dxa"/>
              <w:right w:w="57" w:type="dxa"/>
            </w:tcMar>
          </w:tcPr>
          <w:p w14:paraId="4583B9C9"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4.1</w:t>
            </w:r>
          </w:p>
        </w:tc>
        <w:tc>
          <w:tcPr>
            <w:tcW w:w="1400" w:type="dxa"/>
            <w:tcMar>
              <w:top w:w="0" w:type="dxa"/>
              <w:left w:w="57" w:type="dxa"/>
              <w:bottom w:w="0" w:type="dxa"/>
              <w:right w:w="57" w:type="dxa"/>
            </w:tcMar>
          </w:tcPr>
          <w:p w14:paraId="4583B9CA"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185</w:t>
            </w:r>
          </w:p>
        </w:tc>
        <w:tc>
          <w:tcPr>
            <w:tcW w:w="964" w:type="dxa"/>
            <w:tcMar>
              <w:top w:w="0" w:type="dxa"/>
              <w:left w:w="57" w:type="dxa"/>
              <w:bottom w:w="0" w:type="dxa"/>
              <w:right w:w="57" w:type="dxa"/>
            </w:tcMar>
          </w:tcPr>
          <w:p w14:paraId="4583B9CB"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4.2</w:t>
            </w:r>
          </w:p>
        </w:tc>
        <w:tc>
          <w:tcPr>
            <w:tcW w:w="1448" w:type="dxa"/>
            <w:tcMar>
              <w:top w:w="0" w:type="dxa"/>
              <w:left w:w="57" w:type="dxa"/>
              <w:bottom w:w="0" w:type="dxa"/>
              <w:right w:w="57" w:type="dxa"/>
            </w:tcMar>
          </w:tcPr>
          <w:p w14:paraId="4583B9CC"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0.0282</w:t>
            </w:r>
          </w:p>
        </w:tc>
      </w:tr>
      <w:tr w:rsidR="00A54226" w:rsidRPr="005A2F86" w14:paraId="4583B9D4" w14:textId="77777777" w:rsidTr="00597E2F">
        <w:trPr>
          <w:trHeight w:val="397"/>
        </w:trPr>
        <w:tc>
          <w:tcPr>
            <w:tcW w:w="2264" w:type="dxa"/>
            <w:tcMar>
              <w:top w:w="0" w:type="dxa"/>
              <w:left w:w="57" w:type="dxa"/>
              <w:bottom w:w="0" w:type="dxa"/>
              <w:right w:w="57" w:type="dxa"/>
            </w:tcMar>
          </w:tcPr>
          <w:p w14:paraId="4583B9CE"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540 &lt; RW ≤ 595</w:t>
            </w:r>
          </w:p>
        </w:tc>
        <w:tc>
          <w:tcPr>
            <w:tcW w:w="1316" w:type="dxa"/>
            <w:tcMar>
              <w:top w:w="0" w:type="dxa"/>
              <w:left w:w="57" w:type="dxa"/>
              <w:bottom w:w="0" w:type="dxa"/>
              <w:right w:w="57" w:type="dxa"/>
            </w:tcMar>
          </w:tcPr>
          <w:p w14:paraId="4583B9CF"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570</w:t>
            </w:r>
          </w:p>
        </w:tc>
        <w:tc>
          <w:tcPr>
            <w:tcW w:w="1539" w:type="dxa"/>
            <w:tcMar>
              <w:top w:w="0" w:type="dxa"/>
              <w:left w:w="57" w:type="dxa"/>
              <w:bottom w:w="0" w:type="dxa"/>
              <w:right w:w="57" w:type="dxa"/>
            </w:tcMar>
          </w:tcPr>
          <w:p w14:paraId="4583B9D0"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4.3</w:t>
            </w:r>
          </w:p>
        </w:tc>
        <w:tc>
          <w:tcPr>
            <w:tcW w:w="1400" w:type="dxa"/>
            <w:tcMar>
              <w:top w:w="0" w:type="dxa"/>
              <w:left w:w="57" w:type="dxa"/>
              <w:bottom w:w="0" w:type="dxa"/>
              <w:right w:w="57" w:type="dxa"/>
            </w:tcMar>
          </w:tcPr>
          <w:p w14:paraId="4583B9D1"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194</w:t>
            </w:r>
          </w:p>
        </w:tc>
        <w:tc>
          <w:tcPr>
            <w:tcW w:w="964" w:type="dxa"/>
            <w:tcMar>
              <w:top w:w="0" w:type="dxa"/>
              <w:left w:w="57" w:type="dxa"/>
              <w:bottom w:w="0" w:type="dxa"/>
              <w:right w:w="57" w:type="dxa"/>
            </w:tcMar>
          </w:tcPr>
          <w:p w14:paraId="4583B9D2"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4.4</w:t>
            </w:r>
          </w:p>
        </w:tc>
        <w:tc>
          <w:tcPr>
            <w:tcW w:w="1448" w:type="dxa"/>
            <w:tcMar>
              <w:top w:w="0" w:type="dxa"/>
              <w:left w:w="57" w:type="dxa"/>
              <w:bottom w:w="0" w:type="dxa"/>
              <w:right w:w="57" w:type="dxa"/>
            </w:tcMar>
          </w:tcPr>
          <w:p w14:paraId="4583B9D3"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0.0296</w:t>
            </w:r>
          </w:p>
        </w:tc>
      </w:tr>
      <w:tr w:rsidR="00A54226" w:rsidRPr="005A2F86" w14:paraId="4583B9DB" w14:textId="77777777" w:rsidTr="00597E2F">
        <w:trPr>
          <w:trHeight w:val="397"/>
        </w:trPr>
        <w:tc>
          <w:tcPr>
            <w:tcW w:w="2264" w:type="dxa"/>
            <w:tcMar>
              <w:top w:w="0" w:type="dxa"/>
              <w:left w:w="57" w:type="dxa"/>
              <w:bottom w:w="0" w:type="dxa"/>
              <w:right w:w="57" w:type="dxa"/>
            </w:tcMar>
          </w:tcPr>
          <w:p w14:paraId="4583B9D5"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595 &lt; RW ≤ 650</w:t>
            </w:r>
          </w:p>
        </w:tc>
        <w:tc>
          <w:tcPr>
            <w:tcW w:w="1316" w:type="dxa"/>
            <w:tcMar>
              <w:top w:w="0" w:type="dxa"/>
              <w:left w:w="57" w:type="dxa"/>
              <w:bottom w:w="0" w:type="dxa"/>
              <w:right w:w="57" w:type="dxa"/>
            </w:tcMar>
          </w:tcPr>
          <w:p w14:paraId="4583B9D6"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625</w:t>
            </w:r>
          </w:p>
        </w:tc>
        <w:tc>
          <w:tcPr>
            <w:tcW w:w="1539" w:type="dxa"/>
            <w:tcMar>
              <w:top w:w="0" w:type="dxa"/>
              <w:left w:w="57" w:type="dxa"/>
              <w:bottom w:w="0" w:type="dxa"/>
              <w:right w:w="57" w:type="dxa"/>
            </w:tcMar>
          </w:tcPr>
          <w:p w14:paraId="4583B9D7"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4.5</w:t>
            </w:r>
          </w:p>
        </w:tc>
        <w:tc>
          <w:tcPr>
            <w:tcW w:w="1400" w:type="dxa"/>
            <w:tcMar>
              <w:top w:w="0" w:type="dxa"/>
              <w:left w:w="57" w:type="dxa"/>
              <w:bottom w:w="0" w:type="dxa"/>
              <w:right w:w="57" w:type="dxa"/>
            </w:tcMar>
          </w:tcPr>
          <w:p w14:paraId="4583B9D8"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203</w:t>
            </w:r>
          </w:p>
        </w:tc>
        <w:tc>
          <w:tcPr>
            <w:tcW w:w="964" w:type="dxa"/>
            <w:tcMar>
              <w:top w:w="0" w:type="dxa"/>
              <w:left w:w="57" w:type="dxa"/>
              <w:bottom w:w="0" w:type="dxa"/>
              <w:right w:w="57" w:type="dxa"/>
            </w:tcMar>
          </w:tcPr>
          <w:p w14:paraId="4583B9D9"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4.6</w:t>
            </w:r>
          </w:p>
        </w:tc>
        <w:tc>
          <w:tcPr>
            <w:tcW w:w="1448" w:type="dxa"/>
            <w:tcMar>
              <w:top w:w="0" w:type="dxa"/>
              <w:left w:w="57" w:type="dxa"/>
              <w:bottom w:w="0" w:type="dxa"/>
              <w:right w:w="57" w:type="dxa"/>
            </w:tcMar>
          </w:tcPr>
          <w:p w14:paraId="4583B9DA"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0.0309</w:t>
            </w:r>
          </w:p>
        </w:tc>
      </w:tr>
      <w:tr w:rsidR="00A54226" w:rsidRPr="005A2F86" w14:paraId="4583B9E2" w14:textId="77777777" w:rsidTr="00597E2F">
        <w:trPr>
          <w:trHeight w:val="397"/>
        </w:trPr>
        <w:tc>
          <w:tcPr>
            <w:tcW w:w="2264" w:type="dxa"/>
            <w:tcMar>
              <w:top w:w="0" w:type="dxa"/>
              <w:left w:w="57" w:type="dxa"/>
              <w:bottom w:w="0" w:type="dxa"/>
              <w:right w:w="57" w:type="dxa"/>
            </w:tcMar>
          </w:tcPr>
          <w:p w14:paraId="4583B9DC"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650 &lt; RW ≤ 710</w:t>
            </w:r>
          </w:p>
        </w:tc>
        <w:tc>
          <w:tcPr>
            <w:tcW w:w="1316" w:type="dxa"/>
            <w:tcMar>
              <w:top w:w="0" w:type="dxa"/>
              <w:left w:w="57" w:type="dxa"/>
              <w:bottom w:w="0" w:type="dxa"/>
              <w:right w:w="57" w:type="dxa"/>
            </w:tcMar>
          </w:tcPr>
          <w:p w14:paraId="4583B9DD"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680</w:t>
            </w:r>
          </w:p>
        </w:tc>
        <w:tc>
          <w:tcPr>
            <w:tcW w:w="1539" w:type="dxa"/>
            <w:tcMar>
              <w:top w:w="0" w:type="dxa"/>
              <w:left w:w="57" w:type="dxa"/>
              <w:bottom w:w="0" w:type="dxa"/>
              <w:right w:w="57" w:type="dxa"/>
            </w:tcMar>
          </w:tcPr>
          <w:p w14:paraId="4583B9DE"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4.7</w:t>
            </w:r>
          </w:p>
        </w:tc>
        <w:tc>
          <w:tcPr>
            <w:tcW w:w="1400" w:type="dxa"/>
            <w:tcMar>
              <w:top w:w="0" w:type="dxa"/>
              <w:left w:w="57" w:type="dxa"/>
              <w:bottom w:w="0" w:type="dxa"/>
              <w:right w:w="57" w:type="dxa"/>
            </w:tcMar>
          </w:tcPr>
          <w:p w14:paraId="4583B9DF"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212</w:t>
            </w:r>
          </w:p>
        </w:tc>
        <w:tc>
          <w:tcPr>
            <w:tcW w:w="964" w:type="dxa"/>
            <w:tcMar>
              <w:top w:w="0" w:type="dxa"/>
              <w:left w:w="57" w:type="dxa"/>
              <w:bottom w:w="0" w:type="dxa"/>
              <w:right w:w="57" w:type="dxa"/>
            </w:tcMar>
          </w:tcPr>
          <w:p w14:paraId="4583B9E0"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4.8</w:t>
            </w:r>
          </w:p>
        </w:tc>
        <w:tc>
          <w:tcPr>
            <w:tcW w:w="1448" w:type="dxa"/>
            <w:tcMar>
              <w:top w:w="0" w:type="dxa"/>
              <w:left w:w="57" w:type="dxa"/>
              <w:bottom w:w="0" w:type="dxa"/>
              <w:right w:w="57" w:type="dxa"/>
            </w:tcMar>
          </w:tcPr>
          <w:p w14:paraId="4583B9E1"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0.0323</w:t>
            </w:r>
          </w:p>
        </w:tc>
      </w:tr>
      <w:tr w:rsidR="00A54226" w:rsidRPr="005A2F86" w14:paraId="4583B9E9" w14:textId="77777777" w:rsidTr="00597E2F">
        <w:trPr>
          <w:trHeight w:val="397"/>
        </w:trPr>
        <w:tc>
          <w:tcPr>
            <w:tcW w:w="2264" w:type="dxa"/>
            <w:tcMar>
              <w:top w:w="0" w:type="dxa"/>
              <w:left w:w="57" w:type="dxa"/>
              <w:bottom w:w="0" w:type="dxa"/>
              <w:right w:w="57" w:type="dxa"/>
            </w:tcMar>
          </w:tcPr>
          <w:p w14:paraId="4583B9E3"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710 &lt; RW ≤ 765</w:t>
            </w:r>
          </w:p>
        </w:tc>
        <w:tc>
          <w:tcPr>
            <w:tcW w:w="1316" w:type="dxa"/>
            <w:tcMar>
              <w:top w:w="0" w:type="dxa"/>
              <w:left w:w="57" w:type="dxa"/>
              <w:bottom w:w="0" w:type="dxa"/>
              <w:right w:w="57" w:type="dxa"/>
            </w:tcMar>
          </w:tcPr>
          <w:p w14:paraId="4583B9E4"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740</w:t>
            </w:r>
          </w:p>
        </w:tc>
        <w:tc>
          <w:tcPr>
            <w:tcW w:w="1539" w:type="dxa"/>
            <w:tcMar>
              <w:top w:w="0" w:type="dxa"/>
              <w:left w:w="57" w:type="dxa"/>
              <w:bottom w:w="0" w:type="dxa"/>
              <w:right w:w="57" w:type="dxa"/>
            </w:tcMar>
          </w:tcPr>
          <w:p w14:paraId="4583B9E5"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4.9</w:t>
            </w:r>
          </w:p>
        </w:tc>
        <w:tc>
          <w:tcPr>
            <w:tcW w:w="1400" w:type="dxa"/>
            <w:tcMar>
              <w:top w:w="0" w:type="dxa"/>
              <w:left w:w="57" w:type="dxa"/>
              <w:bottom w:w="0" w:type="dxa"/>
              <w:right w:w="57" w:type="dxa"/>
            </w:tcMar>
          </w:tcPr>
          <w:p w14:paraId="4583B9E6"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221</w:t>
            </w:r>
          </w:p>
        </w:tc>
        <w:tc>
          <w:tcPr>
            <w:tcW w:w="964" w:type="dxa"/>
            <w:tcMar>
              <w:top w:w="0" w:type="dxa"/>
              <w:left w:w="57" w:type="dxa"/>
              <w:bottom w:w="0" w:type="dxa"/>
              <w:right w:w="57" w:type="dxa"/>
            </w:tcMar>
          </w:tcPr>
          <w:p w14:paraId="4583B9E7"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5.0</w:t>
            </w:r>
          </w:p>
        </w:tc>
        <w:tc>
          <w:tcPr>
            <w:tcW w:w="1448" w:type="dxa"/>
            <w:tcMar>
              <w:top w:w="0" w:type="dxa"/>
              <w:left w:w="57" w:type="dxa"/>
              <w:bottom w:w="0" w:type="dxa"/>
              <w:right w:w="57" w:type="dxa"/>
            </w:tcMar>
          </w:tcPr>
          <w:p w14:paraId="4583B9E8"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0.0337</w:t>
            </w:r>
          </w:p>
        </w:tc>
      </w:tr>
      <w:tr w:rsidR="00A54226" w:rsidRPr="005A2F86" w14:paraId="4583B9F0" w14:textId="77777777" w:rsidTr="00597E2F">
        <w:trPr>
          <w:trHeight w:val="397"/>
        </w:trPr>
        <w:tc>
          <w:tcPr>
            <w:tcW w:w="2264" w:type="dxa"/>
            <w:tcMar>
              <w:top w:w="0" w:type="dxa"/>
              <w:left w:w="57" w:type="dxa"/>
              <w:bottom w:w="0" w:type="dxa"/>
              <w:right w:w="57" w:type="dxa"/>
            </w:tcMar>
          </w:tcPr>
          <w:p w14:paraId="4583B9EA"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765 &lt; RW ≤ 850</w:t>
            </w:r>
          </w:p>
        </w:tc>
        <w:tc>
          <w:tcPr>
            <w:tcW w:w="1316" w:type="dxa"/>
            <w:tcMar>
              <w:top w:w="0" w:type="dxa"/>
              <w:left w:w="57" w:type="dxa"/>
              <w:bottom w:w="0" w:type="dxa"/>
              <w:right w:w="57" w:type="dxa"/>
            </w:tcMar>
          </w:tcPr>
          <w:p w14:paraId="4583B9EB"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800</w:t>
            </w:r>
          </w:p>
        </w:tc>
        <w:tc>
          <w:tcPr>
            <w:tcW w:w="1539" w:type="dxa"/>
            <w:tcMar>
              <w:top w:w="0" w:type="dxa"/>
              <w:left w:w="57" w:type="dxa"/>
              <w:bottom w:w="0" w:type="dxa"/>
              <w:right w:w="57" w:type="dxa"/>
            </w:tcMar>
          </w:tcPr>
          <w:p w14:paraId="4583B9EC"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5.1</w:t>
            </w:r>
          </w:p>
        </w:tc>
        <w:tc>
          <w:tcPr>
            <w:tcW w:w="1400" w:type="dxa"/>
            <w:tcMar>
              <w:top w:w="0" w:type="dxa"/>
              <w:left w:w="57" w:type="dxa"/>
              <w:bottom w:w="0" w:type="dxa"/>
              <w:right w:w="57" w:type="dxa"/>
            </w:tcMar>
          </w:tcPr>
          <w:p w14:paraId="4583B9ED"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230</w:t>
            </w:r>
          </w:p>
        </w:tc>
        <w:tc>
          <w:tcPr>
            <w:tcW w:w="964" w:type="dxa"/>
            <w:tcMar>
              <w:top w:w="0" w:type="dxa"/>
              <w:left w:w="57" w:type="dxa"/>
              <w:bottom w:w="0" w:type="dxa"/>
              <w:right w:w="57" w:type="dxa"/>
            </w:tcMar>
          </w:tcPr>
          <w:p w14:paraId="4583B9EE"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5.2</w:t>
            </w:r>
          </w:p>
        </w:tc>
        <w:tc>
          <w:tcPr>
            <w:tcW w:w="1448" w:type="dxa"/>
            <w:tcMar>
              <w:top w:w="0" w:type="dxa"/>
              <w:left w:w="57" w:type="dxa"/>
              <w:bottom w:w="0" w:type="dxa"/>
              <w:right w:w="57" w:type="dxa"/>
            </w:tcMar>
          </w:tcPr>
          <w:p w14:paraId="4583B9EF"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0.0351</w:t>
            </w:r>
          </w:p>
        </w:tc>
      </w:tr>
      <w:tr w:rsidR="00A54226" w:rsidRPr="005A2F86" w14:paraId="4583B9F7" w14:textId="77777777" w:rsidTr="00597E2F">
        <w:trPr>
          <w:trHeight w:val="397"/>
        </w:trPr>
        <w:tc>
          <w:tcPr>
            <w:tcW w:w="2264" w:type="dxa"/>
            <w:tcMar>
              <w:top w:w="0" w:type="dxa"/>
              <w:left w:w="57" w:type="dxa"/>
              <w:bottom w:w="0" w:type="dxa"/>
              <w:right w:w="57" w:type="dxa"/>
            </w:tcMar>
          </w:tcPr>
          <w:p w14:paraId="4583B9F1"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850 &lt; RW ≤ 965</w:t>
            </w:r>
          </w:p>
        </w:tc>
        <w:tc>
          <w:tcPr>
            <w:tcW w:w="1316" w:type="dxa"/>
            <w:tcMar>
              <w:top w:w="0" w:type="dxa"/>
              <w:left w:w="57" w:type="dxa"/>
              <w:bottom w:w="0" w:type="dxa"/>
              <w:right w:w="57" w:type="dxa"/>
            </w:tcMar>
          </w:tcPr>
          <w:p w14:paraId="4583B9F2"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910</w:t>
            </w:r>
          </w:p>
        </w:tc>
        <w:tc>
          <w:tcPr>
            <w:tcW w:w="1539" w:type="dxa"/>
            <w:tcMar>
              <w:top w:w="0" w:type="dxa"/>
              <w:left w:w="57" w:type="dxa"/>
              <w:bottom w:w="0" w:type="dxa"/>
              <w:right w:w="57" w:type="dxa"/>
            </w:tcMar>
          </w:tcPr>
          <w:p w14:paraId="4583B9F3"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5.6</w:t>
            </w:r>
          </w:p>
        </w:tc>
        <w:tc>
          <w:tcPr>
            <w:tcW w:w="1400" w:type="dxa"/>
            <w:tcMar>
              <w:top w:w="0" w:type="dxa"/>
              <w:left w:w="57" w:type="dxa"/>
              <w:bottom w:w="0" w:type="dxa"/>
              <w:right w:w="57" w:type="dxa"/>
            </w:tcMar>
          </w:tcPr>
          <w:p w14:paraId="4583B9F4"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252</w:t>
            </w:r>
          </w:p>
        </w:tc>
        <w:tc>
          <w:tcPr>
            <w:tcW w:w="964" w:type="dxa"/>
            <w:tcMar>
              <w:top w:w="0" w:type="dxa"/>
              <w:left w:w="57" w:type="dxa"/>
              <w:bottom w:w="0" w:type="dxa"/>
              <w:right w:w="57" w:type="dxa"/>
            </w:tcMar>
          </w:tcPr>
          <w:p w14:paraId="4583B9F5"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5.7</w:t>
            </w:r>
          </w:p>
        </w:tc>
        <w:tc>
          <w:tcPr>
            <w:tcW w:w="1448" w:type="dxa"/>
            <w:tcMar>
              <w:top w:w="0" w:type="dxa"/>
              <w:left w:w="57" w:type="dxa"/>
              <w:bottom w:w="0" w:type="dxa"/>
              <w:right w:w="57" w:type="dxa"/>
            </w:tcMar>
          </w:tcPr>
          <w:p w14:paraId="4583B9F6"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0.0385</w:t>
            </w:r>
          </w:p>
        </w:tc>
      </w:tr>
      <w:tr w:rsidR="00A54226" w:rsidRPr="005A2F86" w14:paraId="4583B9FE" w14:textId="77777777" w:rsidTr="00597E2F">
        <w:trPr>
          <w:trHeight w:val="397"/>
        </w:trPr>
        <w:tc>
          <w:tcPr>
            <w:tcW w:w="2264" w:type="dxa"/>
            <w:tcMar>
              <w:top w:w="0" w:type="dxa"/>
              <w:left w:w="57" w:type="dxa"/>
              <w:bottom w:w="0" w:type="dxa"/>
              <w:right w:w="57" w:type="dxa"/>
            </w:tcMar>
          </w:tcPr>
          <w:p w14:paraId="4583B9F8"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965 &lt; RW ≤ 1080</w:t>
            </w:r>
          </w:p>
        </w:tc>
        <w:tc>
          <w:tcPr>
            <w:tcW w:w="1316" w:type="dxa"/>
            <w:tcMar>
              <w:top w:w="0" w:type="dxa"/>
              <w:left w:w="57" w:type="dxa"/>
              <w:bottom w:w="0" w:type="dxa"/>
              <w:right w:w="57" w:type="dxa"/>
            </w:tcMar>
          </w:tcPr>
          <w:p w14:paraId="4583B9F9"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1020</w:t>
            </w:r>
          </w:p>
        </w:tc>
        <w:tc>
          <w:tcPr>
            <w:tcW w:w="1539" w:type="dxa"/>
            <w:tcMar>
              <w:top w:w="0" w:type="dxa"/>
              <w:left w:w="57" w:type="dxa"/>
              <w:bottom w:w="0" w:type="dxa"/>
              <w:right w:w="57" w:type="dxa"/>
            </w:tcMar>
          </w:tcPr>
          <w:p w14:paraId="4583B9FA"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6.0</w:t>
            </w:r>
          </w:p>
        </w:tc>
        <w:tc>
          <w:tcPr>
            <w:tcW w:w="1400" w:type="dxa"/>
            <w:tcMar>
              <w:top w:w="0" w:type="dxa"/>
              <w:left w:w="57" w:type="dxa"/>
              <w:bottom w:w="0" w:type="dxa"/>
              <w:right w:w="57" w:type="dxa"/>
            </w:tcMar>
          </w:tcPr>
          <w:p w14:paraId="4583B9FB"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270</w:t>
            </w:r>
          </w:p>
        </w:tc>
        <w:tc>
          <w:tcPr>
            <w:tcW w:w="964" w:type="dxa"/>
            <w:tcMar>
              <w:top w:w="0" w:type="dxa"/>
              <w:left w:w="57" w:type="dxa"/>
              <w:bottom w:w="0" w:type="dxa"/>
              <w:right w:w="57" w:type="dxa"/>
            </w:tcMar>
          </w:tcPr>
          <w:p w14:paraId="4583B9FC"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6.1</w:t>
            </w:r>
          </w:p>
        </w:tc>
        <w:tc>
          <w:tcPr>
            <w:tcW w:w="1448" w:type="dxa"/>
            <w:tcMar>
              <w:top w:w="0" w:type="dxa"/>
              <w:left w:w="57" w:type="dxa"/>
              <w:bottom w:w="0" w:type="dxa"/>
              <w:right w:w="57" w:type="dxa"/>
            </w:tcMar>
          </w:tcPr>
          <w:p w14:paraId="4583B9FD"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0.0412</w:t>
            </w:r>
          </w:p>
        </w:tc>
      </w:tr>
      <w:tr w:rsidR="00A54226" w:rsidRPr="005A2F86" w14:paraId="4583BA05" w14:textId="77777777" w:rsidTr="00597E2F">
        <w:trPr>
          <w:trHeight w:val="397"/>
        </w:trPr>
        <w:tc>
          <w:tcPr>
            <w:tcW w:w="2264" w:type="dxa"/>
            <w:tcMar>
              <w:top w:w="0" w:type="dxa"/>
              <w:left w:w="57" w:type="dxa"/>
              <w:bottom w:w="0" w:type="dxa"/>
              <w:right w:w="57" w:type="dxa"/>
            </w:tcMar>
          </w:tcPr>
          <w:p w14:paraId="4583B9FF"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1080 &lt; RW ≤ 1190</w:t>
            </w:r>
          </w:p>
        </w:tc>
        <w:tc>
          <w:tcPr>
            <w:tcW w:w="1316" w:type="dxa"/>
            <w:tcMar>
              <w:top w:w="0" w:type="dxa"/>
              <w:left w:w="57" w:type="dxa"/>
              <w:bottom w:w="0" w:type="dxa"/>
              <w:right w:w="57" w:type="dxa"/>
            </w:tcMar>
          </w:tcPr>
          <w:p w14:paraId="4583BA00"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1130</w:t>
            </w:r>
          </w:p>
        </w:tc>
        <w:tc>
          <w:tcPr>
            <w:tcW w:w="1539" w:type="dxa"/>
            <w:tcMar>
              <w:top w:w="0" w:type="dxa"/>
              <w:left w:w="57" w:type="dxa"/>
              <w:bottom w:w="0" w:type="dxa"/>
              <w:right w:w="57" w:type="dxa"/>
            </w:tcMar>
          </w:tcPr>
          <w:p w14:paraId="4583BA01"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6.3</w:t>
            </w:r>
          </w:p>
        </w:tc>
        <w:tc>
          <w:tcPr>
            <w:tcW w:w="1400" w:type="dxa"/>
            <w:tcMar>
              <w:top w:w="0" w:type="dxa"/>
              <w:left w:w="57" w:type="dxa"/>
              <w:bottom w:w="0" w:type="dxa"/>
              <w:right w:w="57" w:type="dxa"/>
            </w:tcMar>
          </w:tcPr>
          <w:p w14:paraId="4583BA02"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284</w:t>
            </w:r>
          </w:p>
        </w:tc>
        <w:tc>
          <w:tcPr>
            <w:tcW w:w="964" w:type="dxa"/>
            <w:tcMar>
              <w:top w:w="0" w:type="dxa"/>
              <w:left w:w="57" w:type="dxa"/>
              <w:bottom w:w="0" w:type="dxa"/>
              <w:right w:w="57" w:type="dxa"/>
            </w:tcMar>
          </w:tcPr>
          <w:p w14:paraId="4583BA03"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6.4</w:t>
            </w:r>
          </w:p>
        </w:tc>
        <w:tc>
          <w:tcPr>
            <w:tcW w:w="1448" w:type="dxa"/>
            <w:tcMar>
              <w:top w:w="0" w:type="dxa"/>
              <w:left w:w="57" w:type="dxa"/>
              <w:bottom w:w="0" w:type="dxa"/>
              <w:right w:w="57" w:type="dxa"/>
            </w:tcMar>
          </w:tcPr>
          <w:p w14:paraId="4583BA04"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0.0433</w:t>
            </w:r>
          </w:p>
        </w:tc>
      </w:tr>
      <w:tr w:rsidR="00A54226" w:rsidRPr="005A2F86" w14:paraId="4583BA0C" w14:textId="77777777" w:rsidTr="00597E2F">
        <w:trPr>
          <w:trHeight w:val="397"/>
        </w:trPr>
        <w:tc>
          <w:tcPr>
            <w:tcW w:w="2264" w:type="dxa"/>
            <w:tcMar>
              <w:top w:w="0" w:type="dxa"/>
              <w:left w:w="57" w:type="dxa"/>
              <w:bottom w:w="0" w:type="dxa"/>
              <w:right w:w="57" w:type="dxa"/>
            </w:tcMar>
          </w:tcPr>
          <w:p w14:paraId="4583BA06"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1190 &lt; RW ≤ 1305</w:t>
            </w:r>
          </w:p>
        </w:tc>
        <w:tc>
          <w:tcPr>
            <w:tcW w:w="1316" w:type="dxa"/>
            <w:tcMar>
              <w:top w:w="0" w:type="dxa"/>
              <w:left w:w="57" w:type="dxa"/>
              <w:bottom w:w="0" w:type="dxa"/>
              <w:right w:w="57" w:type="dxa"/>
            </w:tcMar>
          </w:tcPr>
          <w:p w14:paraId="4583BA07"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1250</w:t>
            </w:r>
          </w:p>
        </w:tc>
        <w:tc>
          <w:tcPr>
            <w:tcW w:w="1539" w:type="dxa"/>
            <w:tcMar>
              <w:top w:w="0" w:type="dxa"/>
              <w:left w:w="57" w:type="dxa"/>
              <w:bottom w:w="0" w:type="dxa"/>
              <w:right w:w="57" w:type="dxa"/>
            </w:tcMar>
          </w:tcPr>
          <w:p w14:paraId="4583BA08"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6.7</w:t>
            </w:r>
          </w:p>
        </w:tc>
        <w:tc>
          <w:tcPr>
            <w:tcW w:w="1400" w:type="dxa"/>
            <w:tcMar>
              <w:top w:w="0" w:type="dxa"/>
              <w:left w:w="57" w:type="dxa"/>
              <w:bottom w:w="0" w:type="dxa"/>
              <w:right w:w="57" w:type="dxa"/>
            </w:tcMar>
          </w:tcPr>
          <w:p w14:paraId="4583BA09"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302</w:t>
            </w:r>
          </w:p>
        </w:tc>
        <w:tc>
          <w:tcPr>
            <w:tcW w:w="964" w:type="dxa"/>
            <w:tcMar>
              <w:top w:w="0" w:type="dxa"/>
              <w:left w:w="57" w:type="dxa"/>
              <w:bottom w:w="0" w:type="dxa"/>
              <w:right w:w="57" w:type="dxa"/>
            </w:tcMar>
          </w:tcPr>
          <w:p w14:paraId="4583BA0A"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6.8</w:t>
            </w:r>
          </w:p>
        </w:tc>
        <w:tc>
          <w:tcPr>
            <w:tcW w:w="1448" w:type="dxa"/>
            <w:tcMar>
              <w:top w:w="0" w:type="dxa"/>
              <w:left w:w="57" w:type="dxa"/>
              <w:bottom w:w="0" w:type="dxa"/>
              <w:right w:w="57" w:type="dxa"/>
            </w:tcMar>
          </w:tcPr>
          <w:p w14:paraId="4583BA0B"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0.0460</w:t>
            </w:r>
          </w:p>
        </w:tc>
      </w:tr>
      <w:tr w:rsidR="00A54226" w:rsidRPr="005A2F86" w14:paraId="4583BA13" w14:textId="77777777" w:rsidTr="00597E2F">
        <w:trPr>
          <w:trHeight w:val="397"/>
        </w:trPr>
        <w:tc>
          <w:tcPr>
            <w:tcW w:w="2264" w:type="dxa"/>
            <w:tcMar>
              <w:top w:w="0" w:type="dxa"/>
              <w:left w:w="57" w:type="dxa"/>
              <w:bottom w:w="0" w:type="dxa"/>
              <w:right w:w="57" w:type="dxa"/>
            </w:tcMar>
          </w:tcPr>
          <w:p w14:paraId="4583BA0D"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1305 &lt; RW ≤ 1420</w:t>
            </w:r>
          </w:p>
        </w:tc>
        <w:tc>
          <w:tcPr>
            <w:tcW w:w="1316" w:type="dxa"/>
            <w:tcMar>
              <w:top w:w="0" w:type="dxa"/>
              <w:left w:w="57" w:type="dxa"/>
              <w:bottom w:w="0" w:type="dxa"/>
              <w:right w:w="57" w:type="dxa"/>
            </w:tcMar>
          </w:tcPr>
          <w:p w14:paraId="4583BA0E"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1360</w:t>
            </w:r>
          </w:p>
        </w:tc>
        <w:tc>
          <w:tcPr>
            <w:tcW w:w="1539" w:type="dxa"/>
            <w:tcMar>
              <w:top w:w="0" w:type="dxa"/>
              <w:left w:w="57" w:type="dxa"/>
              <w:bottom w:w="0" w:type="dxa"/>
              <w:right w:w="57" w:type="dxa"/>
            </w:tcMar>
          </w:tcPr>
          <w:p w14:paraId="4583BA0F"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7.0</w:t>
            </w:r>
          </w:p>
        </w:tc>
        <w:tc>
          <w:tcPr>
            <w:tcW w:w="1400" w:type="dxa"/>
            <w:tcMar>
              <w:top w:w="0" w:type="dxa"/>
              <w:left w:w="57" w:type="dxa"/>
              <w:bottom w:w="0" w:type="dxa"/>
              <w:right w:w="57" w:type="dxa"/>
            </w:tcMar>
          </w:tcPr>
          <w:p w14:paraId="4583BA10"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315</w:t>
            </w:r>
          </w:p>
        </w:tc>
        <w:tc>
          <w:tcPr>
            <w:tcW w:w="964" w:type="dxa"/>
            <w:tcMar>
              <w:top w:w="0" w:type="dxa"/>
              <w:left w:w="57" w:type="dxa"/>
              <w:bottom w:w="0" w:type="dxa"/>
              <w:right w:w="57" w:type="dxa"/>
            </w:tcMar>
          </w:tcPr>
          <w:p w14:paraId="4583BA11"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7.1</w:t>
            </w:r>
          </w:p>
        </w:tc>
        <w:tc>
          <w:tcPr>
            <w:tcW w:w="1448" w:type="dxa"/>
            <w:tcMar>
              <w:top w:w="0" w:type="dxa"/>
              <w:left w:w="57" w:type="dxa"/>
              <w:bottom w:w="0" w:type="dxa"/>
              <w:right w:w="57" w:type="dxa"/>
            </w:tcMar>
          </w:tcPr>
          <w:p w14:paraId="4583BA12"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0.0481</w:t>
            </w:r>
          </w:p>
        </w:tc>
      </w:tr>
      <w:tr w:rsidR="00A54226" w:rsidRPr="005A2F86" w14:paraId="4583BA1A" w14:textId="77777777" w:rsidTr="00597E2F">
        <w:trPr>
          <w:trHeight w:val="397"/>
        </w:trPr>
        <w:tc>
          <w:tcPr>
            <w:tcW w:w="2264" w:type="dxa"/>
            <w:tcMar>
              <w:top w:w="0" w:type="dxa"/>
              <w:left w:w="57" w:type="dxa"/>
              <w:bottom w:w="0" w:type="dxa"/>
              <w:right w:w="57" w:type="dxa"/>
            </w:tcMar>
          </w:tcPr>
          <w:p w14:paraId="4583BA14"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1420 &lt; RW ≤ 1530</w:t>
            </w:r>
          </w:p>
        </w:tc>
        <w:tc>
          <w:tcPr>
            <w:tcW w:w="1316" w:type="dxa"/>
            <w:tcMar>
              <w:top w:w="0" w:type="dxa"/>
              <w:left w:w="57" w:type="dxa"/>
              <w:bottom w:w="0" w:type="dxa"/>
              <w:right w:w="57" w:type="dxa"/>
            </w:tcMar>
          </w:tcPr>
          <w:p w14:paraId="4583BA15"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1470</w:t>
            </w:r>
          </w:p>
        </w:tc>
        <w:tc>
          <w:tcPr>
            <w:tcW w:w="1539" w:type="dxa"/>
            <w:tcMar>
              <w:top w:w="0" w:type="dxa"/>
              <w:left w:w="57" w:type="dxa"/>
              <w:bottom w:w="0" w:type="dxa"/>
              <w:right w:w="57" w:type="dxa"/>
            </w:tcMar>
          </w:tcPr>
          <w:p w14:paraId="4583BA16"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7.3</w:t>
            </w:r>
          </w:p>
        </w:tc>
        <w:tc>
          <w:tcPr>
            <w:tcW w:w="1400" w:type="dxa"/>
            <w:tcMar>
              <w:top w:w="0" w:type="dxa"/>
              <w:left w:w="57" w:type="dxa"/>
              <w:bottom w:w="0" w:type="dxa"/>
              <w:right w:w="57" w:type="dxa"/>
            </w:tcMar>
          </w:tcPr>
          <w:p w14:paraId="4583BA17"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329</w:t>
            </w:r>
          </w:p>
        </w:tc>
        <w:tc>
          <w:tcPr>
            <w:tcW w:w="964" w:type="dxa"/>
            <w:tcMar>
              <w:top w:w="0" w:type="dxa"/>
              <w:left w:w="57" w:type="dxa"/>
              <w:bottom w:w="0" w:type="dxa"/>
              <w:right w:w="57" w:type="dxa"/>
            </w:tcMar>
          </w:tcPr>
          <w:p w14:paraId="4583BA18"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7.4</w:t>
            </w:r>
          </w:p>
        </w:tc>
        <w:tc>
          <w:tcPr>
            <w:tcW w:w="1448" w:type="dxa"/>
            <w:tcMar>
              <w:top w:w="0" w:type="dxa"/>
              <w:left w:w="57" w:type="dxa"/>
              <w:bottom w:w="0" w:type="dxa"/>
              <w:right w:w="57" w:type="dxa"/>
            </w:tcMar>
          </w:tcPr>
          <w:p w14:paraId="4583BA19"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0.0502</w:t>
            </w:r>
          </w:p>
        </w:tc>
      </w:tr>
      <w:tr w:rsidR="00A54226" w:rsidRPr="005A2F86" w14:paraId="4583BA21" w14:textId="77777777" w:rsidTr="00597E2F">
        <w:trPr>
          <w:trHeight w:val="397"/>
        </w:trPr>
        <w:tc>
          <w:tcPr>
            <w:tcW w:w="2264" w:type="dxa"/>
            <w:tcMar>
              <w:top w:w="0" w:type="dxa"/>
              <w:left w:w="57" w:type="dxa"/>
              <w:bottom w:w="0" w:type="dxa"/>
              <w:right w:w="57" w:type="dxa"/>
            </w:tcMar>
          </w:tcPr>
          <w:p w14:paraId="4583BA1B"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1530 &lt; RW ≤ 1640</w:t>
            </w:r>
          </w:p>
        </w:tc>
        <w:tc>
          <w:tcPr>
            <w:tcW w:w="1316" w:type="dxa"/>
            <w:tcMar>
              <w:top w:w="0" w:type="dxa"/>
              <w:left w:w="57" w:type="dxa"/>
              <w:bottom w:w="0" w:type="dxa"/>
              <w:right w:w="57" w:type="dxa"/>
            </w:tcMar>
          </w:tcPr>
          <w:p w14:paraId="4583BA1C"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1590</w:t>
            </w:r>
          </w:p>
        </w:tc>
        <w:tc>
          <w:tcPr>
            <w:tcW w:w="1539" w:type="dxa"/>
            <w:tcMar>
              <w:top w:w="0" w:type="dxa"/>
              <w:left w:w="57" w:type="dxa"/>
              <w:bottom w:w="0" w:type="dxa"/>
              <w:right w:w="57" w:type="dxa"/>
            </w:tcMar>
          </w:tcPr>
          <w:p w14:paraId="4583BA1D"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7.5</w:t>
            </w:r>
          </w:p>
        </w:tc>
        <w:tc>
          <w:tcPr>
            <w:tcW w:w="1400" w:type="dxa"/>
            <w:tcMar>
              <w:top w:w="0" w:type="dxa"/>
              <w:left w:w="57" w:type="dxa"/>
              <w:bottom w:w="0" w:type="dxa"/>
              <w:right w:w="57" w:type="dxa"/>
            </w:tcMar>
          </w:tcPr>
          <w:p w14:paraId="4583BA1E"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338</w:t>
            </w:r>
          </w:p>
        </w:tc>
        <w:tc>
          <w:tcPr>
            <w:tcW w:w="964" w:type="dxa"/>
            <w:tcMar>
              <w:top w:w="0" w:type="dxa"/>
              <w:left w:w="57" w:type="dxa"/>
              <w:bottom w:w="0" w:type="dxa"/>
              <w:right w:w="57" w:type="dxa"/>
            </w:tcMar>
          </w:tcPr>
          <w:p w14:paraId="4583BA1F"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7.6</w:t>
            </w:r>
          </w:p>
        </w:tc>
        <w:tc>
          <w:tcPr>
            <w:tcW w:w="1448" w:type="dxa"/>
            <w:tcMar>
              <w:top w:w="0" w:type="dxa"/>
              <w:left w:w="57" w:type="dxa"/>
              <w:bottom w:w="0" w:type="dxa"/>
              <w:right w:w="57" w:type="dxa"/>
            </w:tcMar>
          </w:tcPr>
          <w:p w14:paraId="4583BA20"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0.0515</w:t>
            </w:r>
          </w:p>
        </w:tc>
      </w:tr>
      <w:tr w:rsidR="00A54226" w:rsidRPr="005A2F86" w14:paraId="4583BA28" w14:textId="77777777" w:rsidTr="00597E2F">
        <w:trPr>
          <w:trHeight w:val="397"/>
        </w:trPr>
        <w:tc>
          <w:tcPr>
            <w:tcW w:w="2264" w:type="dxa"/>
            <w:tcMar>
              <w:top w:w="0" w:type="dxa"/>
              <w:left w:w="57" w:type="dxa"/>
              <w:bottom w:w="0" w:type="dxa"/>
              <w:right w:w="57" w:type="dxa"/>
            </w:tcMar>
          </w:tcPr>
          <w:p w14:paraId="4583BA22"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1640 &lt; RW ≤ 1760</w:t>
            </w:r>
          </w:p>
        </w:tc>
        <w:tc>
          <w:tcPr>
            <w:tcW w:w="1316" w:type="dxa"/>
            <w:tcMar>
              <w:top w:w="0" w:type="dxa"/>
              <w:left w:w="57" w:type="dxa"/>
              <w:bottom w:w="0" w:type="dxa"/>
              <w:right w:w="57" w:type="dxa"/>
            </w:tcMar>
          </w:tcPr>
          <w:p w14:paraId="4583BA23"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1700</w:t>
            </w:r>
          </w:p>
        </w:tc>
        <w:tc>
          <w:tcPr>
            <w:tcW w:w="1539" w:type="dxa"/>
            <w:tcMar>
              <w:top w:w="0" w:type="dxa"/>
              <w:left w:w="57" w:type="dxa"/>
              <w:bottom w:w="0" w:type="dxa"/>
              <w:right w:w="57" w:type="dxa"/>
            </w:tcMar>
          </w:tcPr>
          <w:p w14:paraId="4583BA24"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7.8</w:t>
            </w:r>
          </w:p>
        </w:tc>
        <w:tc>
          <w:tcPr>
            <w:tcW w:w="1400" w:type="dxa"/>
            <w:tcMar>
              <w:top w:w="0" w:type="dxa"/>
              <w:left w:w="57" w:type="dxa"/>
              <w:bottom w:w="0" w:type="dxa"/>
              <w:right w:w="57" w:type="dxa"/>
            </w:tcMar>
          </w:tcPr>
          <w:p w14:paraId="4583BA25"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351</w:t>
            </w:r>
          </w:p>
        </w:tc>
        <w:tc>
          <w:tcPr>
            <w:tcW w:w="964" w:type="dxa"/>
            <w:tcMar>
              <w:top w:w="0" w:type="dxa"/>
              <w:left w:w="57" w:type="dxa"/>
              <w:bottom w:w="0" w:type="dxa"/>
              <w:right w:w="57" w:type="dxa"/>
            </w:tcMar>
          </w:tcPr>
          <w:p w14:paraId="4583BA26"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7.9</w:t>
            </w:r>
          </w:p>
        </w:tc>
        <w:tc>
          <w:tcPr>
            <w:tcW w:w="1448" w:type="dxa"/>
            <w:tcMar>
              <w:top w:w="0" w:type="dxa"/>
              <w:left w:w="57" w:type="dxa"/>
              <w:bottom w:w="0" w:type="dxa"/>
              <w:right w:w="57" w:type="dxa"/>
            </w:tcMar>
          </w:tcPr>
          <w:p w14:paraId="4583BA27"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0.0536</w:t>
            </w:r>
          </w:p>
        </w:tc>
      </w:tr>
      <w:tr w:rsidR="00A54226" w:rsidRPr="005A2F86" w14:paraId="4583BA2F" w14:textId="77777777" w:rsidTr="00597E2F">
        <w:trPr>
          <w:trHeight w:val="397"/>
        </w:trPr>
        <w:tc>
          <w:tcPr>
            <w:tcW w:w="2264" w:type="dxa"/>
            <w:tcMar>
              <w:top w:w="0" w:type="dxa"/>
              <w:left w:w="57" w:type="dxa"/>
              <w:bottom w:w="0" w:type="dxa"/>
              <w:right w:w="57" w:type="dxa"/>
            </w:tcMar>
          </w:tcPr>
          <w:p w14:paraId="4583BA29"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1760 &lt; RW ≤ 1870</w:t>
            </w:r>
          </w:p>
        </w:tc>
        <w:tc>
          <w:tcPr>
            <w:tcW w:w="1316" w:type="dxa"/>
            <w:tcMar>
              <w:top w:w="0" w:type="dxa"/>
              <w:left w:w="57" w:type="dxa"/>
              <w:bottom w:w="0" w:type="dxa"/>
              <w:right w:w="57" w:type="dxa"/>
            </w:tcMar>
          </w:tcPr>
          <w:p w14:paraId="4583BA2A"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1810</w:t>
            </w:r>
          </w:p>
        </w:tc>
        <w:tc>
          <w:tcPr>
            <w:tcW w:w="1539" w:type="dxa"/>
            <w:tcMar>
              <w:top w:w="0" w:type="dxa"/>
              <w:left w:w="57" w:type="dxa"/>
              <w:bottom w:w="0" w:type="dxa"/>
              <w:right w:w="57" w:type="dxa"/>
            </w:tcMar>
          </w:tcPr>
          <w:p w14:paraId="4583BA2B"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8.1</w:t>
            </w:r>
          </w:p>
        </w:tc>
        <w:tc>
          <w:tcPr>
            <w:tcW w:w="1400" w:type="dxa"/>
            <w:tcMar>
              <w:top w:w="0" w:type="dxa"/>
              <w:left w:w="57" w:type="dxa"/>
              <w:bottom w:w="0" w:type="dxa"/>
              <w:right w:w="57" w:type="dxa"/>
            </w:tcMar>
          </w:tcPr>
          <w:p w14:paraId="4583BA2C"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365</w:t>
            </w:r>
          </w:p>
        </w:tc>
        <w:tc>
          <w:tcPr>
            <w:tcW w:w="964" w:type="dxa"/>
            <w:tcMar>
              <w:top w:w="0" w:type="dxa"/>
              <w:left w:w="57" w:type="dxa"/>
              <w:bottom w:w="0" w:type="dxa"/>
              <w:right w:w="57" w:type="dxa"/>
            </w:tcMar>
          </w:tcPr>
          <w:p w14:paraId="4583BA2D"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8.2</w:t>
            </w:r>
          </w:p>
        </w:tc>
        <w:tc>
          <w:tcPr>
            <w:tcW w:w="1448" w:type="dxa"/>
            <w:tcMar>
              <w:top w:w="0" w:type="dxa"/>
              <w:left w:w="57" w:type="dxa"/>
              <w:bottom w:w="0" w:type="dxa"/>
              <w:right w:w="57" w:type="dxa"/>
            </w:tcMar>
          </w:tcPr>
          <w:p w14:paraId="4583BA2E"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0.0557</w:t>
            </w:r>
          </w:p>
        </w:tc>
      </w:tr>
      <w:tr w:rsidR="00A54226" w:rsidRPr="005A2F86" w14:paraId="4583BA36" w14:textId="77777777" w:rsidTr="00597E2F">
        <w:trPr>
          <w:trHeight w:val="397"/>
        </w:trPr>
        <w:tc>
          <w:tcPr>
            <w:tcW w:w="2264" w:type="dxa"/>
            <w:tcMar>
              <w:top w:w="0" w:type="dxa"/>
              <w:left w:w="57" w:type="dxa"/>
              <w:bottom w:w="0" w:type="dxa"/>
              <w:right w:w="57" w:type="dxa"/>
            </w:tcMar>
          </w:tcPr>
          <w:p w14:paraId="4583BA30"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1870 &lt; RW ≤ 1980</w:t>
            </w:r>
          </w:p>
        </w:tc>
        <w:tc>
          <w:tcPr>
            <w:tcW w:w="1316" w:type="dxa"/>
            <w:tcMar>
              <w:top w:w="0" w:type="dxa"/>
              <w:left w:w="57" w:type="dxa"/>
              <w:bottom w:w="0" w:type="dxa"/>
              <w:right w:w="57" w:type="dxa"/>
            </w:tcMar>
          </w:tcPr>
          <w:p w14:paraId="4583BA31"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1930</w:t>
            </w:r>
          </w:p>
        </w:tc>
        <w:tc>
          <w:tcPr>
            <w:tcW w:w="1539" w:type="dxa"/>
            <w:tcMar>
              <w:top w:w="0" w:type="dxa"/>
              <w:left w:w="57" w:type="dxa"/>
              <w:bottom w:w="0" w:type="dxa"/>
              <w:right w:w="57" w:type="dxa"/>
            </w:tcMar>
          </w:tcPr>
          <w:p w14:paraId="4583BA32"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8.4</w:t>
            </w:r>
          </w:p>
        </w:tc>
        <w:tc>
          <w:tcPr>
            <w:tcW w:w="1400" w:type="dxa"/>
            <w:tcMar>
              <w:top w:w="0" w:type="dxa"/>
              <w:left w:w="57" w:type="dxa"/>
              <w:bottom w:w="0" w:type="dxa"/>
              <w:right w:w="57" w:type="dxa"/>
            </w:tcMar>
          </w:tcPr>
          <w:p w14:paraId="4583BA33"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378</w:t>
            </w:r>
          </w:p>
        </w:tc>
        <w:tc>
          <w:tcPr>
            <w:tcW w:w="964" w:type="dxa"/>
            <w:tcMar>
              <w:top w:w="0" w:type="dxa"/>
              <w:left w:w="57" w:type="dxa"/>
              <w:bottom w:w="0" w:type="dxa"/>
              <w:right w:w="57" w:type="dxa"/>
            </w:tcMar>
          </w:tcPr>
          <w:p w14:paraId="4583BA34"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8.5</w:t>
            </w:r>
          </w:p>
        </w:tc>
        <w:tc>
          <w:tcPr>
            <w:tcW w:w="1448" w:type="dxa"/>
            <w:tcMar>
              <w:top w:w="0" w:type="dxa"/>
              <w:left w:w="57" w:type="dxa"/>
              <w:bottom w:w="0" w:type="dxa"/>
              <w:right w:w="57" w:type="dxa"/>
            </w:tcMar>
          </w:tcPr>
          <w:p w14:paraId="4583BA35"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0.0577</w:t>
            </w:r>
          </w:p>
        </w:tc>
      </w:tr>
      <w:tr w:rsidR="00A54226" w:rsidRPr="005A2F86" w14:paraId="4583BA3D" w14:textId="77777777" w:rsidTr="00597E2F">
        <w:trPr>
          <w:trHeight w:val="397"/>
        </w:trPr>
        <w:tc>
          <w:tcPr>
            <w:tcW w:w="2264" w:type="dxa"/>
            <w:tcMar>
              <w:top w:w="0" w:type="dxa"/>
              <w:left w:w="57" w:type="dxa"/>
              <w:bottom w:w="0" w:type="dxa"/>
              <w:right w:w="57" w:type="dxa"/>
            </w:tcMar>
          </w:tcPr>
          <w:p w14:paraId="4583BA37"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1980 &lt; RW ≤ 2100</w:t>
            </w:r>
          </w:p>
        </w:tc>
        <w:tc>
          <w:tcPr>
            <w:tcW w:w="1316" w:type="dxa"/>
            <w:tcMar>
              <w:top w:w="0" w:type="dxa"/>
              <w:left w:w="57" w:type="dxa"/>
              <w:bottom w:w="0" w:type="dxa"/>
              <w:right w:w="57" w:type="dxa"/>
            </w:tcMar>
          </w:tcPr>
          <w:p w14:paraId="4583BA38"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2040</w:t>
            </w:r>
          </w:p>
        </w:tc>
        <w:tc>
          <w:tcPr>
            <w:tcW w:w="1539" w:type="dxa"/>
            <w:tcMar>
              <w:top w:w="0" w:type="dxa"/>
              <w:left w:w="57" w:type="dxa"/>
              <w:bottom w:w="0" w:type="dxa"/>
              <w:right w:w="57" w:type="dxa"/>
            </w:tcMar>
          </w:tcPr>
          <w:p w14:paraId="4583BA39"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8.6</w:t>
            </w:r>
          </w:p>
        </w:tc>
        <w:tc>
          <w:tcPr>
            <w:tcW w:w="1400" w:type="dxa"/>
            <w:tcMar>
              <w:top w:w="0" w:type="dxa"/>
              <w:left w:w="57" w:type="dxa"/>
              <w:bottom w:w="0" w:type="dxa"/>
              <w:right w:w="57" w:type="dxa"/>
            </w:tcMar>
          </w:tcPr>
          <w:p w14:paraId="4583BA3A"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387</w:t>
            </w:r>
          </w:p>
        </w:tc>
        <w:tc>
          <w:tcPr>
            <w:tcW w:w="964" w:type="dxa"/>
            <w:tcMar>
              <w:top w:w="0" w:type="dxa"/>
              <w:left w:w="57" w:type="dxa"/>
              <w:bottom w:w="0" w:type="dxa"/>
              <w:right w:w="57" w:type="dxa"/>
            </w:tcMar>
          </w:tcPr>
          <w:p w14:paraId="4583BA3B"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8.7</w:t>
            </w:r>
          </w:p>
        </w:tc>
        <w:tc>
          <w:tcPr>
            <w:tcW w:w="1448" w:type="dxa"/>
            <w:tcMar>
              <w:top w:w="0" w:type="dxa"/>
              <w:left w:w="57" w:type="dxa"/>
              <w:bottom w:w="0" w:type="dxa"/>
              <w:right w:w="57" w:type="dxa"/>
            </w:tcMar>
          </w:tcPr>
          <w:p w14:paraId="4583BA3C"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0.0591</w:t>
            </w:r>
          </w:p>
        </w:tc>
      </w:tr>
      <w:tr w:rsidR="00A54226" w:rsidRPr="005A2F86" w14:paraId="4583BA44" w14:textId="77777777" w:rsidTr="00597E2F">
        <w:trPr>
          <w:trHeight w:val="397"/>
        </w:trPr>
        <w:tc>
          <w:tcPr>
            <w:tcW w:w="2264" w:type="dxa"/>
            <w:tcMar>
              <w:top w:w="0" w:type="dxa"/>
              <w:left w:w="57" w:type="dxa"/>
              <w:bottom w:w="0" w:type="dxa"/>
              <w:right w:w="57" w:type="dxa"/>
            </w:tcMar>
          </w:tcPr>
          <w:p w14:paraId="4583BA3E"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2100 &lt; RW ≤ 2210</w:t>
            </w:r>
          </w:p>
        </w:tc>
        <w:tc>
          <w:tcPr>
            <w:tcW w:w="1316" w:type="dxa"/>
            <w:tcMar>
              <w:top w:w="0" w:type="dxa"/>
              <w:left w:w="57" w:type="dxa"/>
              <w:bottom w:w="0" w:type="dxa"/>
              <w:right w:w="57" w:type="dxa"/>
            </w:tcMar>
          </w:tcPr>
          <w:p w14:paraId="4583BA3F"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2150</w:t>
            </w:r>
          </w:p>
        </w:tc>
        <w:tc>
          <w:tcPr>
            <w:tcW w:w="1539" w:type="dxa"/>
            <w:tcMar>
              <w:top w:w="0" w:type="dxa"/>
              <w:left w:w="57" w:type="dxa"/>
              <w:bottom w:w="0" w:type="dxa"/>
              <w:right w:w="57" w:type="dxa"/>
            </w:tcMar>
          </w:tcPr>
          <w:p w14:paraId="4583BA40"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8.8</w:t>
            </w:r>
          </w:p>
        </w:tc>
        <w:tc>
          <w:tcPr>
            <w:tcW w:w="1400" w:type="dxa"/>
            <w:tcMar>
              <w:top w:w="0" w:type="dxa"/>
              <w:left w:w="57" w:type="dxa"/>
              <w:bottom w:w="0" w:type="dxa"/>
              <w:right w:w="57" w:type="dxa"/>
            </w:tcMar>
          </w:tcPr>
          <w:p w14:paraId="4583BA41"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396</w:t>
            </w:r>
          </w:p>
        </w:tc>
        <w:tc>
          <w:tcPr>
            <w:tcW w:w="964" w:type="dxa"/>
            <w:tcMar>
              <w:top w:w="0" w:type="dxa"/>
              <w:left w:w="57" w:type="dxa"/>
              <w:bottom w:w="0" w:type="dxa"/>
              <w:right w:w="57" w:type="dxa"/>
            </w:tcMar>
          </w:tcPr>
          <w:p w14:paraId="4583BA42"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8.9</w:t>
            </w:r>
          </w:p>
        </w:tc>
        <w:tc>
          <w:tcPr>
            <w:tcW w:w="1448" w:type="dxa"/>
            <w:tcMar>
              <w:top w:w="0" w:type="dxa"/>
              <w:left w:w="57" w:type="dxa"/>
              <w:bottom w:w="0" w:type="dxa"/>
              <w:right w:w="57" w:type="dxa"/>
            </w:tcMar>
          </w:tcPr>
          <w:p w14:paraId="4583BA43"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0.0605</w:t>
            </w:r>
          </w:p>
        </w:tc>
      </w:tr>
      <w:tr w:rsidR="00A54226" w:rsidRPr="005A2F86" w14:paraId="4583BA4B" w14:textId="77777777" w:rsidTr="00597E2F">
        <w:trPr>
          <w:trHeight w:val="397"/>
        </w:trPr>
        <w:tc>
          <w:tcPr>
            <w:tcW w:w="2264" w:type="dxa"/>
            <w:tcMar>
              <w:top w:w="0" w:type="dxa"/>
              <w:left w:w="57" w:type="dxa"/>
              <w:bottom w:w="0" w:type="dxa"/>
              <w:right w:w="57" w:type="dxa"/>
            </w:tcMar>
          </w:tcPr>
          <w:p w14:paraId="4583BA45"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2210 &lt; RW ≤ 2380</w:t>
            </w:r>
          </w:p>
        </w:tc>
        <w:tc>
          <w:tcPr>
            <w:tcW w:w="1316" w:type="dxa"/>
            <w:tcMar>
              <w:top w:w="0" w:type="dxa"/>
              <w:left w:w="57" w:type="dxa"/>
              <w:bottom w:w="0" w:type="dxa"/>
              <w:right w:w="57" w:type="dxa"/>
            </w:tcMar>
          </w:tcPr>
          <w:p w14:paraId="4583BA46"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2270</w:t>
            </w:r>
          </w:p>
        </w:tc>
        <w:tc>
          <w:tcPr>
            <w:tcW w:w="1539" w:type="dxa"/>
            <w:tcMar>
              <w:top w:w="0" w:type="dxa"/>
              <w:left w:w="57" w:type="dxa"/>
              <w:bottom w:w="0" w:type="dxa"/>
              <w:right w:w="57" w:type="dxa"/>
            </w:tcMar>
          </w:tcPr>
          <w:p w14:paraId="4583BA47"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9.0</w:t>
            </w:r>
          </w:p>
        </w:tc>
        <w:tc>
          <w:tcPr>
            <w:tcW w:w="1400" w:type="dxa"/>
            <w:tcMar>
              <w:top w:w="0" w:type="dxa"/>
              <w:left w:w="57" w:type="dxa"/>
              <w:bottom w:w="0" w:type="dxa"/>
              <w:right w:w="57" w:type="dxa"/>
            </w:tcMar>
          </w:tcPr>
          <w:p w14:paraId="4583BA48"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405</w:t>
            </w:r>
          </w:p>
        </w:tc>
        <w:tc>
          <w:tcPr>
            <w:tcW w:w="964" w:type="dxa"/>
            <w:tcMar>
              <w:top w:w="0" w:type="dxa"/>
              <w:left w:w="57" w:type="dxa"/>
              <w:bottom w:w="0" w:type="dxa"/>
              <w:right w:w="57" w:type="dxa"/>
            </w:tcMar>
          </w:tcPr>
          <w:p w14:paraId="4583BA49"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9.1</w:t>
            </w:r>
          </w:p>
        </w:tc>
        <w:tc>
          <w:tcPr>
            <w:tcW w:w="1448" w:type="dxa"/>
            <w:tcMar>
              <w:top w:w="0" w:type="dxa"/>
              <w:left w:w="57" w:type="dxa"/>
              <w:bottom w:w="0" w:type="dxa"/>
              <w:right w:w="57" w:type="dxa"/>
            </w:tcMar>
          </w:tcPr>
          <w:p w14:paraId="4583BA4A"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0.0619</w:t>
            </w:r>
          </w:p>
        </w:tc>
      </w:tr>
      <w:tr w:rsidR="00A54226" w:rsidRPr="005A2F86" w14:paraId="4583BA52" w14:textId="77777777" w:rsidTr="00597E2F">
        <w:trPr>
          <w:trHeight w:val="397"/>
        </w:trPr>
        <w:tc>
          <w:tcPr>
            <w:tcW w:w="2264" w:type="dxa"/>
            <w:tcBorders>
              <w:bottom w:val="single" w:sz="4" w:space="0" w:color="auto"/>
            </w:tcBorders>
            <w:tcMar>
              <w:top w:w="0" w:type="dxa"/>
              <w:left w:w="57" w:type="dxa"/>
              <w:bottom w:w="0" w:type="dxa"/>
              <w:right w:w="57" w:type="dxa"/>
            </w:tcMar>
          </w:tcPr>
          <w:p w14:paraId="4583BA4C"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2380 &lt; RW ≤ 2610</w:t>
            </w:r>
          </w:p>
        </w:tc>
        <w:tc>
          <w:tcPr>
            <w:tcW w:w="1316" w:type="dxa"/>
            <w:tcBorders>
              <w:bottom w:val="single" w:sz="4" w:space="0" w:color="auto"/>
            </w:tcBorders>
            <w:tcMar>
              <w:top w:w="0" w:type="dxa"/>
              <w:left w:w="57" w:type="dxa"/>
              <w:bottom w:w="0" w:type="dxa"/>
              <w:right w:w="57" w:type="dxa"/>
            </w:tcMar>
          </w:tcPr>
          <w:p w14:paraId="4583BA4D"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2270</w:t>
            </w:r>
          </w:p>
        </w:tc>
        <w:tc>
          <w:tcPr>
            <w:tcW w:w="1539" w:type="dxa"/>
            <w:tcBorders>
              <w:bottom w:val="single" w:sz="4" w:space="0" w:color="auto"/>
            </w:tcBorders>
            <w:tcMar>
              <w:top w:w="0" w:type="dxa"/>
              <w:left w:w="57" w:type="dxa"/>
              <w:bottom w:w="0" w:type="dxa"/>
              <w:right w:w="57" w:type="dxa"/>
            </w:tcMar>
          </w:tcPr>
          <w:p w14:paraId="4583BA4E"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9.4</w:t>
            </w:r>
          </w:p>
        </w:tc>
        <w:tc>
          <w:tcPr>
            <w:tcW w:w="1400" w:type="dxa"/>
            <w:tcBorders>
              <w:bottom w:val="single" w:sz="4" w:space="0" w:color="auto"/>
            </w:tcBorders>
            <w:tcMar>
              <w:top w:w="0" w:type="dxa"/>
              <w:left w:w="57" w:type="dxa"/>
              <w:bottom w:w="0" w:type="dxa"/>
              <w:right w:w="57" w:type="dxa"/>
            </w:tcMar>
          </w:tcPr>
          <w:p w14:paraId="4583BA4F"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423</w:t>
            </w:r>
          </w:p>
        </w:tc>
        <w:tc>
          <w:tcPr>
            <w:tcW w:w="964" w:type="dxa"/>
            <w:tcBorders>
              <w:bottom w:val="single" w:sz="4" w:space="0" w:color="auto"/>
            </w:tcBorders>
            <w:tcMar>
              <w:top w:w="0" w:type="dxa"/>
              <w:left w:w="57" w:type="dxa"/>
              <w:bottom w:w="0" w:type="dxa"/>
              <w:right w:w="57" w:type="dxa"/>
            </w:tcMar>
          </w:tcPr>
          <w:p w14:paraId="4583BA50"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9.5</w:t>
            </w:r>
          </w:p>
        </w:tc>
        <w:tc>
          <w:tcPr>
            <w:tcW w:w="1448" w:type="dxa"/>
            <w:tcBorders>
              <w:bottom w:val="single" w:sz="4" w:space="0" w:color="auto"/>
            </w:tcBorders>
            <w:tcMar>
              <w:top w:w="0" w:type="dxa"/>
              <w:left w:w="57" w:type="dxa"/>
              <w:bottom w:w="0" w:type="dxa"/>
              <w:right w:w="57" w:type="dxa"/>
            </w:tcMar>
          </w:tcPr>
          <w:p w14:paraId="4583BA51"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0.0646</w:t>
            </w:r>
          </w:p>
        </w:tc>
      </w:tr>
      <w:tr w:rsidR="00A54226" w:rsidRPr="005A2F86" w14:paraId="4583BA59" w14:textId="77777777" w:rsidTr="00597E2F">
        <w:trPr>
          <w:trHeight w:val="397"/>
        </w:trPr>
        <w:tc>
          <w:tcPr>
            <w:tcW w:w="2264" w:type="dxa"/>
            <w:tcBorders>
              <w:top w:val="single" w:sz="4" w:space="0" w:color="auto"/>
              <w:bottom w:val="single" w:sz="4" w:space="0" w:color="auto"/>
            </w:tcBorders>
            <w:tcMar>
              <w:top w:w="0" w:type="dxa"/>
              <w:left w:w="57" w:type="dxa"/>
              <w:bottom w:w="0" w:type="dxa"/>
              <w:right w:w="57" w:type="dxa"/>
            </w:tcMar>
          </w:tcPr>
          <w:p w14:paraId="4583BA53"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814"/>
                <w:tab w:val="left" w:pos="2097"/>
                <w:tab w:val="left" w:pos="3062"/>
                <w:tab w:val="left" w:pos="5014"/>
                <w:tab w:val="left" w:pos="5952"/>
                <w:tab w:val="left" w:pos="6632"/>
                <w:tab w:val="left" w:pos="7174"/>
                <w:tab w:val="left" w:pos="7894"/>
                <w:tab w:val="left" w:pos="8614"/>
                <w:tab w:val="left" w:pos="9334"/>
              </w:tabs>
              <w:jc w:val="both"/>
              <w:rPr>
                <w:sz w:val="18"/>
                <w:szCs w:val="18"/>
              </w:rPr>
            </w:pPr>
            <w:r w:rsidRPr="005A2F86">
              <w:rPr>
                <w:sz w:val="18"/>
                <w:szCs w:val="18"/>
              </w:rPr>
              <w:t>2610 &lt; RW</w:t>
            </w:r>
          </w:p>
        </w:tc>
        <w:tc>
          <w:tcPr>
            <w:tcW w:w="1316" w:type="dxa"/>
            <w:tcBorders>
              <w:top w:val="single" w:sz="4" w:space="0" w:color="auto"/>
              <w:bottom w:val="single" w:sz="4" w:space="0" w:color="auto"/>
            </w:tcBorders>
            <w:tcMar>
              <w:top w:w="0" w:type="dxa"/>
              <w:left w:w="57" w:type="dxa"/>
              <w:bottom w:w="0" w:type="dxa"/>
              <w:right w:w="57" w:type="dxa"/>
            </w:tcMar>
          </w:tcPr>
          <w:p w14:paraId="4583BA54"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2270</w:t>
            </w:r>
          </w:p>
        </w:tc>
        <w:tc>
          <w:tcPr>
            <w:tcW w:w="1539" w:type="dxa"/>
            <w:tcBorders>
              <w:top w:val="single" w:sz="4" w:space="0" w:color="auto"/>
              <w:bottom w:val="single" w:sz="4" w:space="0" w:color="auto"/>
            </w:tcBorders>
            <w:tcMar>
              <w:top w:w="0" w:type="dxa"/>
              <w:left w:w="57" w:type="dxa"/>
              <w:bottom w:w="0" w:type="dxa"/>
              <w:right w:w="57" w:type="dxa"/>
            </w:tcMar>
          </w:tcPr>
          <w:p w14:paraId="4583BA55"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9.8</w:t>
            </w:r>
          </w:p>
        </w:tc>
        <w:tc>
          <w:tcPr>
            <w:tcW w:w="1400" w:type="dxa"/>
            <w:tcBorders>
              <w:top w:val="single" w:sz="4" w:space="0" w:color="auto"/>
              <w:bottom w:val="single" w:sz="4" w:space="0" w:color="auto"/>
            </w:tcBorders>
            <w:tcMar>
              <w:top w:w="0" w:type="dxa"/>
              <w:left w:w="57" w:type="dxa"/>
              <w:bottom w:w="0" w:type="dxa"/>
              <w:right w:w="57" w:type="dxa"/>
            </w:tcMar>
          </w:tcPr>
          <w:p w14:paraId="4583BA56"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441</w:t>
            </w:r>
          </w:p>
        </w:tc>
        <w:tc>
          <w:tcPr>
            <w:tcW w:w="964" w:type="dxa"/>
            <w:tcBorders>
              <w:top w:val="single" w:sz="4" w:space="0" w:color="auto"/>
              <w:bottom w:val="single" w:sz="4" w:space="0" w:color="auto"/>
            </w:tcBorders>
            <w:tcMar>
              <w:top w:w="0" w:type="dxa"/>
              <w:left w:w="57" w:type="dxa"/>
              <w:bottom w:w="0" w:type="dxa"/>
              <w:right w:w="57" w:type="dxa"/>
            </w:tcMar>
          </w:tcPr>
          <w:p w14:paraId="4583BA57"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9.9</w:t>
            </w:r>
          </w:p>
        </w:tc>
        <w:tc>
          <w:tcPr>
            <w:tcW w:w="1448" w:type="dxa"/>
            <w:tcBorders>
              <w:top w:val="single" w:sz="4" w:space="0" w:color="auto"/>
              <w:bottom w:val="single" w:sz="4" w:space="0" w:color="auto"/>
            </w:tcBorders>
            <w:tcMar>
              <w:top w:w="0" w:type="dxa"/>
              <w:left w:w="57" w:type="dxa"/>
              <w:bottom w:w="0" w:type="dxa"/>
              <w:right w:w="57" w:type="dxa"/>
            </w:tcMar>
          </w:tcPr>
          <w:p w14:paraId="4583BA58" w14:textId="77777777" w:rsidR="00A54226" w:rsidRPr="005A2F86"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 w:val="18"/>
                <w:szCs w:val="18"/>
              </w:rPr>
            </w:pPr>
            <w:r w:rsidRPr="005A2F86">
              <w:rPr>
                <w:sz w:val="18"/>
                <w:szCs w:val="18"/>
              </w:rPr>
              <w:t>0.0674</w:t>
            </w:r>
          </w:p>
        </w:tc>
      </w:tr>
    </w:tbl>
    <w:p w14:paraId="4583BA5A" w14:textId="77777777" w:rsidR="00A54226" w:rsidRPr="0048030F" w:rsidRDefault="00A54226" w:rsidP="00A54226">
      <w:pPr>
        <w:jc w:val="both"/>
        <w:rPr>
          <w:szCs w:val="24"/>
        </w:rPr>
      </w:pPr>
    </w:p>
    <w:p w14:paraId="4583BA5B" w14:textId="77777777" w:rsidR="00A54226" w:rsidRDefault="00A54226" w:rsidP="00A54226">
      <w:pPr>
        <w:pStyle w:val="Caption"/>
        <w:ind w:left="0"/>
        <w:jc w:val="center"/>
        <w:rPr>
          <w:rFonts w:cs="Times New Roman"/>
          <w:szCs w:val="24"/>
        </w:rPr>
      </w:pPr>
      <w:bookmarkStart w:id="26" w:name="_Ref72810589"/>
    </w:p>
    <w:p w14:paraId="4583BA5C" w14:textId="77777777" w:rsidR="00A54226" w:rsidRPr="009C0139" w:rsidRDefault="00A54226" w:rsidP="00A54226">
      <w:pPr>
        <w:pStyle w:val="Heading1"/>
      </w:pPr>
      <w:r>
        <w:rPr>
          <w:szCs w:val="24"/>
        </w:rPr>
        <w:br w:type="page"/>
      </w:r>
      <w:r w:rsidRPr="009C0139">
        <w:lastRenderedPageBreak/>
        <w:t xml:space="preserve">Figure </w:t>
      </w:r>
      <w:bookmarkEnd w:id="26"/>
      <w:r w:rsidRPr="009C0139">
        <w:t>1</w:t>
      </w:r>
    </w:p>
    <w:p w14:paraId="4583BA5D" w14:textId="77777777" w:rsidR="00A54226" w:rsidRPr="009C0139" w:rsidRDefault="00A54226" w:rsidP="00A54226">
      <w:pPr>
        <w:pStyle w:val="SingleTxtG"/>
        <w:rPr>
          <w:b/>
        </w:rPr>
      </w:pPr>
      <w:r w:rsidRPr="009C0139">
        <w:rPr>
          <w:b/>
        </w:rPr>
        <w:t>Operating cycle for the Type I test</w:t>
      </w:r>
    </w:p>
    <w:p w14:paraId="4583BA5E" w14:textId="77777777" w:rsidR="00A54226" w:rsidRPr="0048030F"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Cs w:val="24"/>
        </w:rPr>
      </w:pPr>
    </w:p>
    <w:p w14:paraId="4583BA5F" w14:textId="77777777" w:rsidR="00A54226" w:rsidRPr="0048030F" w:rsidRDefault="008D29E9" w:rsidP="00A54226">
      <w:pPr>
        <w:pBdr>
          <w:left w:val="single" w:sz="6" w:space="0" w:color="FFFFFF"/>
          <w:bottom w:val="single" w:sz="6" w:space="0" w:color="FFFFFF"/>
          <w:right w:val="single" w:sz="6" w:space="0" w:color="FFFFFF"/>
        </w:pBdr>
        <w:tabs>
          <w:tab w:val="left" w:pos="0"/>
          <w:tab w:val="left" w:pos="104"/>
          <w:tab w:val="left" w:pos="1813"/>
          <w:tab w:val="left" w:pos="2323"/>
          <w:tab w:val="left" w:pos="2834"/>
          <w:tab w:val="left" w:pos="5014"/>
          <w:tab w:val="left" w:pos="5952"/>
          <w:tab w:val="left" w:pos="6632"/>
          <w:tab w:val="left" w:pos="7174"/>
          <w:tab w:val="left" w:pos="7894"/>
          <w:tab w:val="left" w:pos="8614"/>
          <w:tab w:val="left" w:pos="9334"/>
        </w:tabs>
        <w:jc w:val="both"/>
        <w:rPr>
          <w:szCs w:val="24"/>
        </w:rPr>
      </w:pPr>
      <w:r>
        <w:rPr>
          <w:noProof/>
          <w:szCs w:val="24"/>
          <w:lang w:val="en-AU" w:eastAsia="en-AU"/>
        </w:rPr>
        <w:drawing>
          <wp:inline distT="0" distB="0" distL="0" distR="0" wp14:anchorId="4583CB65" wp14:editId="4583CB66">
            <wp:extent cx="5610225" cy="66865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5" cstate="print">
                      <a:extLst>
                        <a:ext uri="{28A0092B-C50C-407E-A947-70E740481C1C}">
                          <a14:useLocalDpi xmlns:a14="http://schemas.microsoft.com/office/drawing/2010/main" val="0"/>
                        </a:ext>
                      </a:extLst>
                    </a:blip>
                    <a:srcRect t="-2199" b="-2199"/>
                    <a:stretch>
                      <a:fillRect/>
                    </a:stretch>
                  </pic:blipFill>
                  <pic:spPr bwMode="auto">
                    <a:xfrm>
                      <a:off x="0" y="0"/>
                      <a:ext cx="5610225" cy="6686550"/>
                    </a:xfrm>
                    <a:prstGeom prst="rect">
                      <a:avLst/>
                    </a:prstGeom>
                    <a:noFill/>
                    <a:ln>
                      <a:noFill/>
                    </a:ln>
                  </pic:spPr>
                </pic:pic>
              </a:graphicData>
            </a:graphic>
          </wp:inline>
        </w:drawing>
      </w:r>
    </w:p>
    <w:p w14:paraId="4583BA60" w14:textId="77777777" w:rsidR="00A54226" w:rsidRPr="009C0139" w:rsidRDefault="00A54226" w:rsidP="00A54226">
      <w:pPr>
        <w:pStyle w:val="Heading1"/>
      </w:pPr>
      <w:r w:rsidRPr="0048030F">
        <w:rPr>
          <w:szCs w:val="24"/>
        </w:rPr>
        <w:br w:type="page"/>
      </w:r>
      <w:bookmarkStart w:id="27" w:name="_Ref72810603"/>
      <w:r w:rsidRPr="009C0139">
        <w:lastRenderedPageBreak/>
        <w:t xml:space="preserve">Figure </w:t>
      </w:r>
      <w:bookmarkEnd w:id="27"/>
      <w:r w:rsidRPr="009C0139">
        <w:t>2</w:t>
      </w:r>
    </w:p>
    <w:p w14:paraId="4583BA61" w14:textId="77777777" w:rsidR="00A54226" w:rsidRPr="009C0139" w:rsidRDefault="00A54226" w:rsidP="00A54226">
      <w:pPr>
        <w:pStyle w:val="SingleTxtG"/>
        <w:rPr>
          <w:b/>
        </w:rPr>
      </w:pPr>
      <w:r w:rsidRPr="009C0139">
        <w:rPr>
          <w:b/>
        </w:rPr>
        <w:t>Elementary urban cycle for the Type I test</w:t>
      </w:r>
    </w:p>
    <w:p w14:paraId="4583BA62" w14:textId="77777777" w:rsidR="00A54226" w:rsidRPr="00441A9F" w:rsidRDefault="008D29E9" w:rsidP="00A54226">
      <w:pPr>
        <w:pStyle w:val="Heading1"/>
      </w:pPr>
      <w:r>
        <w:rPr>
          <w:noProof/>
          <w:lang w:val="en-AU" w:eastAsia="en-AU"/>
        </w:rPr>
        <w:drawing>
          <wp:inline distT="0" distB="0" distL="0" distR="0" wp14:anchorId="4583CB67" wp14:editId="4FC3BC38">
            <wp:extent cx="5461000" cy="7087235"/>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86" cstate="print">
                      <a:extLst>
                        <a:ext uri="{28A0092B-C50C-407E-A947-70E740481C1C}">
                          <a14:useLocalDpi xmlns:a14="http://schemas.microsoft.com/office/drawing/2010/main" val="0"/>
                        </a:ext>
                      </a:extLst>
                    </a:blip>
                    <a:srcRect t="-2464" b="-2464"/>
                    <a:stretch>
                      <a:fillRect/>
                    </a:stretch>
                  </pic:blipFill>
                  <pic:spPr bwMode="auto">
                    <a:xfrm>
                      <a:off x="0" y="0"/>
                      <a:ext cx="5461000" cy="7087235"/>
                    </a:xfrm>
                    <a:prstGeom prst="rect">
                      <a:avLst/>
                    </a:prstGeom>
                    <a:noFill/>
                  </pic:spPr>
                </pic:pic>
              </a:graphicData>
            </a:graphic>
          </wp:inline>
        </w:drawing>
      </w:r>
      <w:r w:rsidR="00A54226" w:rsidRPr="0048030F">
        <w:rPr>
          <w:szCs w:val="24"/>
        </w:rPr>
        <w:br w:type="page"/>
      </w:r>
      <w:bookmarkStart w:id="28" w:name="_Ref72810614"/>
      <w:r w:rsidR="00A54226" w:rsidRPr="00441A9F">
        <w:lastRenderedPageBreak/>
        <w:t xml:space="preserve">Figure </w:t>
      </w:r>
      <w:bookmarkEnd w:id="28"/>
      <w:r w:rsidR="00A54226" w:rsidRPr="00441A9F">
        <w:t>3</w:t>
      </w:r>
    </w:p>
    <w:p w14:paraId="4583BA63" w14:textId="77777777" w:rsidR="00A54226" w:rsidRPr="00441A9F" w:rsidRDefault="00A54226" w:rsidP="00A54226">
      <w:pPr>
        <w:pStyle w:val="SingleTxtG"/>
        <w:rPr>
          <w:b/>
        </w:rPr>
      </w:pPr>
      <w:r w:rsidRPr="00441A9F">
        <w:rPr>
          <w:b/>
        </w:rPr>
        <w:t>Extra-urban cycle (Part Two) for the Type I test</w:t>
      </w:r>
    </w:p>
    <w:p w14:paraId="4583BA64" w14:textId="77777777" w:rsidR="00A54226" w:rsidRPr="0048030F"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jc w:val="center"/>
        <w:rPr>
          <w:szCs w:val="24"/>
        </w:rPr>
      </w:pPr>
    </w:p>
    <w:p w14:paraId="4583BA65" w14:textId="77777777" w:rsidR="00A54226" w:rsidRPr="0048030F" w:rsidRDefault="008D29E9" w:rsidP="00A54226">
      <w:pPr>
        <w:pBdr>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both"/>
        <w:rPr>
          <w:szCs w:val="24"/>
        </w:rPr>
      </w:pPr>
      <w:r>
        <w:rPr>
          <w:noProof/>
          <w:szCs w:val="24"/>
          <w:lang w:val="en-AU" w:eastAsia="en-AU"/>
        </w:rPr>
        <w:drawing>
          <wp:inline distT="0" distB="0" distL="0" distR="0" wp14:anchorId="4583CB69" wp14:editId="4583CB6A">
            <wp:extent cx="5572125" cy="66865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7" cstate="print">
                      <a:extLst>
                        <a:ext uri="{28A0092B-C50C-407E-A947-70E740481C1C}">
                          <a14:useLocalDpi xmlns:a14="http://schemas.microsoft.com/office/drawing/2010/main" val="0"/>
                        </a:ext>
                      </a:extLst>
                    </a:blip>
                    <a:srcRect l="-681" r="-681"/>
                    <a:stretch>
                      <a:fillRect/>
                    </a:stretch>
                  </pic:blipFill>
                  <pic:spPr bwMode="auto">
                    <a:xfrm>
                      <a:off x="0" y="0"/>
                      <a:ext cx="5572125" cy="6686550"/>
                    </a:xfrm>
                    <a:prstGeom prst="rect">
                      <a:avLst/>
                    </a:prstGeom>
                    <a:noFill/>
                    <a:ln>
                      <a:noFill/>
                    </a:ln>
                  </pic:spPr>
                </pic:pic>
              </a:graphicData>
            </a:graphic>
          </wp:inline>
        </w:drawing>
      </w:r>
    </w:p>
    <w:p w14:paraId="4583BA66" w14:textId="77777777" w:rsidR="00A54226" w:rsidRPr="0048030F" w:rsidRDefault="00A54226" w:rsidP="00A54226">
      <w:pPr>
        <w:pBdr>
          <w:top w:val="single" w:sz="6" w:space="0" w:color="FFFFFF"/>
          <w:left w:val="single" w:sz="6" w:space="0" w:color="FFFFFF"/>
          <w:bottom w:val="single" w:sz="6" w:space="0" w:color="FFFFFF"/>
          <w:right w:val="single" w:sz="6" w:space="0" w:color="FFFFFF"/>
        </w:pBdr>
        <w:tabs>
          <w:tab w:val="left" w:pos="0"/>
          <w:tab w:val="left" w:pos="1416"/>
          <w:tab w:val="left" w:pos="2323"/>
          <w:tab w:val="left" w:pos="3062"/>
          <w:tab w:val="left" w:pos="5014"/>
          <w:tab w:val="left" w:pos="5952"/>
          <w:tab w:val="left" w:pos="6632"/>
          <w:tab w:val="left" w:pos="7174"/>
          <w:tab w:val="left" w:pos="7894"/>
          <w:tab w:val="left" w:pos="8614"/>
          <w:tab w:val="left" w:pos="9334"/>
        </w:tabs>
        <w:jc w:val="both"/>
        <w:rPr>
          <w:szCs w:val="24"/>
        </w:rPr>
      </w:pPr>
    </w:p>
    <w:p w14:paraId="4583BA67" w14:textId="77777777" w:rsidR="00A54226" w:rsidRPr="0048030F" w:rsidRDefault="00A54226" w:rsidP="00A54226">
      <w:pPr>
        <w:pStyle w:val="Appendix"/>
        <w:pageBreakBefore w:val="0"/>
        <w:rPr>
          <w:rFonts w:ascii="Times New Roman" w:hAnsi="Times New Roman"/>
          <w:b w:val="0"/>
          <w:bCs/>
          <w:szCs w:val="24"/>
          <w:u w:val="single"/>
        </w:rPr>
        <w:sectPr w:rsidR="00A54226" w:rsidRPr="0048030F" w:rsidSect="00A54226">
          <w:headerReference w:type="even" r:id="rId188"/>
          <w:headerReference w:type="default" r:id="rId189"/>
          <w:footerReference w:type="even" r:id="rId190"/>
          <w:footerReference w:type="default" r:id="rId191"/>
          <w:headerReference w:type="first" r:id="rId192"/>
          <w:endnotePr>
            <w:numFmt w:val="decimal"/>
          </w:endnotePr>
          <w:pgSz w:w="11907" w:h="16840" w:code="9"/>
          <w:pgMar w:top="1134" w:right="851" w:bottom="1985" w:left="1701" w:header="851" w:footer="1701" w:gutter="0"/>
          <w:cols w:space="708"/>
          <w:docGrid w:linePitch="360"/>
        </w:sectPr>
      </w:pPr>
      <w:bookmarkStart w:id="29" w:name="_Toc73179319"/>
    </w:p>
    <w:p w14:paraId="4583BA68" w14:textId="77777777" w:rsidR="00A54226" w:rsidRPr="0048030F" w:rsidRDefault="00A54226" w:rsidP="00EE467E">
      <w:pPr>
        <w:pStyle w:val="HChG"/>
      </w:pPr>
      <w:r>
        <w:lastRenderedPageBreak/>
        <w:t>Annex 4a -</w:t>
      </w:r>
      <w:r w:rsidRPr="0048030F">
        <w:t>Appendix 1</w:t>
      </w:r>
    </w:p>
    <w:p w14:paraId="4583BA69" w14:textId="77777777" w:rsidR="00A54226" w:rsidRPr="0048030F" w:rsidRDefault="00A54226" w:rsidP="00A54226">
      <w:pPr>
        <w:pStyle w:val="HChG"/>
      </w:pPr>
      <w:r>
        <w:tab/>
      </w:r>
      <w:r>
        <w:tab/>
      </w:r>
      <w:r w:rsidRPr="0048030F">
        <w:t>C</w:t>
      </w:r>
      <w:r>
        <w:t>hassis dynamometer system</w:t>
      </w:r>
      <w:bookmarkEnd w:id="29"/>
    </w:p>
    <w:p w14:paraId="4583BA6A" w14:textId="77777777" w:rsidR="00A54226" w:rsidRPr="00186533" w:rsidRDefault="00A54226" w:rsidP="00A54226">
      <w:pPr>
        <w:pStyle w:val="SingleTxtG"/>
        <w:ind w:left="2268" w:hanging="1134"/>
      </w:pPr>
      <w:bookmarkStart w:id="30" w:name="_Toc73179320"/>
      <w:r w:rsidRPr="00186533">
        <w:t>1.</w:t>
      </w:r>
      <w:r w:rsidRPr="00186533">
        <w:tab/>
        <w:t>Specification</w:t>
      </w:r>
      <w:bookmarkEnd w:id="30"/>
    </w:p>
    <w:p w14:paraId="4583BA6B" w14:textId="77777777" w:rsidR="00A54226" w:rsidRPr="00186533" w:rsidRDefault="00A54226" w:rsidP="00A54226">
      <w:pPr>
        <w:pStyle w:val="SingleTxtG"/>
        <w:ind w:left="2268" w:hanging="1134"/>
      </w:pPr>
      <w:bookmarkStart w:id="31" w:name="_Toc73179321"/>
      <w:r w:rsidRPr="00186533">
        <w:t>1.1.</w:t>
      </w:r>
      <w:r w:rsidRPr="00186533">
        <w:tab/>
      </w:r>
      <w:r w:rsidRPr="00186533">
        <w:tab/>
        <w:t>General Requirements</w:t>
      </w:r>
      <w:bookmarkEnd w:id="31"/>
    </w:p>
    <w:p w14:paraId="4583BA6C" w14:textId="77777777" w:rsidR="00A54226" w:rsidRPr="00186533" w:rsidRDefault="00A54226" w:rsidP="00A54226">
      <w:pPr>
        <w:pStyle w:val="SingleTxtG"/>
      </w:pPr>
      <w:r w:rsidRPr="00186533">
        <w:t>1.1.1.</w:t>
      </w:r>
      <w:r w:rsidRPr="00186533">
        <w:tab/>
      </w:r>
      <w:r w:rsidRPr="00186533">
        <w:tab/>
        <w:t xml:space="preserve">The dynamometer shall be capable of simulating road load within one </w:t>
      </w:r>
      <w:r>
        <w:tab/>
      </w:r>
      <w:r>
        <w:tab/>
      </w:r>
      <w:r>
        <w:tab/>
      </w:r>
      <w:r w:rsidRPr="00186533">
        <w:t>of the following classifications:</w:t>
      </w:r>
    </w:p>
    <w:p w14:paraId="4583BA6D" w14:textId="77777777" w:rsidR="00A54226" w:rsidRPr="00186533" w:rsidRDefault="00A54226" w:rsidP="00A54226">
      <w:pPr>
        <w:pStyle w:val="SingleTxtG"/>
      </w:pPr>
      <w:r w:rsidRPr="00186533">
        <w:tab/>
      </w:r>
      <w:r>
        <w:tab/>
      </w:r>
      <w:r w:rsidRPr="00186533">
        <w:t>(a)</w:t>
      </w:r>
      <w:r w:rsidRPr="00186533">
        <w:tab/>
        <w:t xml:space="preserve">Dynamometer with fixed load curve, </w:t>
      </w:r>
      <w:proofErr w:type="gramStart"/>
      <w:r w:rsidRPr="00186533">
        <w:t>i.e.</w:t>
      </w:r>
      <w:proofErr w:type="gramEnd"/>
      <w:r w:rsidRPr="00186533">
        <w:t xml:space="preserve"> a dynamometer whose </w:t>
      </w:r>
      <w:r>
        <w:tab/>
      </w:r>
      <w:r>
        <w:tab/>
      </w:r>
      <w:r>
        <w:tab/>
      </w:r>
      <w:r w:rsidRPr="00186533">
        <w:t>physical characteristics provide a fixed load curve sh</w:t>
      </w:r>
      <w:r>
        <w:t>ape;</w:t>
      </w:r>
    </w:p>
    <w:p w14:paraId="4583BA6E" w14:textId="77777777" w:rsidR="00A54226" w:rsidRPr="00E154F1" w:rsidRDefault="00A54226" w:rsidP="00A54226">
      <w:pPr>
        <w:pStyle w:val="SingleTxtG"/>
        <w:ind w:left="2268" w:hanging="1134"/>
      </w:pPr>
      <w:r w:rsidRPr="00E154F1">
        <w:tab/>
      </w:r>
      <w:r>
        <w:tab/>
      </w:r>
      <w:r w:rsidRPr="00E154F1">
        <w:t>(b)</w:t>
      </w:r>
      <w:r w:rsidRPr="00E154F1">
        <w:tab/>
        <w:t xml:space="preserve">Dynamometer with adjustable load curve, </w:t>
      </w:r>
      <w:proofErr w:type="gramStart"/>
      <w:r w:rsidRPr="00E154F1">
        <w:t>i.e.</w:t>
      </w:r>
      <w:proofErr w:type="gramEnd"/>
      <w:r w:rsidRPr="00E154F1">
        <w:t xml:space="preserve"> a dynamometer with at </w:t>
      </w:r>
      <w:r>
        <w:tab/>
      </w:r>
      <w:r>
        <w:tab/>
      </w:r>
      <w:r w:rsidRPr="00E154F1">
        <w:t xml:space="preserve">least two road load parameters that can be adjusted to shape the load </w:t>
      </w:r>
      <w:r>
        <w:tab/>
      </w:r>
      <w:r>
        <w:tab/>
      </w:r>
      <w:r w:rsidRPr="00E154F1">
        <w:t>curve.</w:t>
      </w:r>
    </w:p>
    <w:p w14:paraId="4583BA6F" w14:textId="77777777" w:rsidR="00A54226" w:rsidRPr="00E154F1" w:rsidRDefault="00A54226" w:rsidP="00A54226">
      <w:pPr>
        <w:pStyle w:val="HeaderA3"/>
        <w:tabs>
          <w:tab w:val="clear" w:pos="1134"/>
          <w:tab w:val="left" w:pos="2268"/>
        </w:tabs>
        <w:spacing w:before="0" w:after="240"/>
        <w:ind w:left="2268" w:right="1134"/>
        <w:jc w:val="both"/>
        <w:rPr>
          <w:rFonts w:cs="Times New Roman"/>
          <w:sz w:val="20"/>
        </w:rPr>
      </w:pPr>
      <w:r w:rsidRPr="00E154F1">
        <w:rPr>
          <w:rFonts w:cs="Times New Roman"/>
          <w:sz w:val="20"/>
        </w:rPr>
        <w:t>1.1.2.</w:t>
      </w:r>
      <w:r w:rsidRPr="00E154F1">
        <w:rPr>
          <w:rFonts w:cs="Times New Roman"/>
          <w:sz w:val="20"/>
        </w:rPr>
        <w:tab/>
      </w:r>
      <w:r>
        <w:rPr>
          <w:rFonts w:cs="Times New Roman"/>
          <w:sz w:val="20"/>
        </w:rPr>
        <w:tab/>
      </w:r>
      <w:r w:rsidRPr="00E154F1">
        <w:rPr>
          <w:rFonts w:cs="Times New Roman"/>
          <w:sz w:val="20"/>
        </w:rPr>
        <w:t>Dynamometers with electric inertia simulation shall be demonstrated</w:t>
      </w:r>
      <w:r>
        <w:rPr>
          <w:rFonts w:cs="Times New Roman"/>
          <w:sz w:val="20"/>
        </w:rPr>
        <w:t xml:space="preserve"> </w:t>
      </w:r>
      <w:r w:rsidRPr="00E154F1">
        <w:rPr>
          <w:rFonts w:cs="Times New Roman"/>
          <w:sz w:val="20"/>
        </w:rPr>
        <w:t>to be equivalent to mechanical in</w:t>
      </w:r>
      <w:r>
        <w:rPr>
          <w:rFonts w:cs="Times New Roman"/>
          <w:sz w:val="20"/>
        </w:rPr>
        <w:t xml:space="preserve">ertia systems. </w:t>
      </w:r>
      <w:r w:rsidRPr="00E154F1">
        <w:rPr>
          <w:rFonts w:cs="Times New Roman"/>
          <w:sz w:val="20"/>
        </w:rPr>
        <w:t xml:space="preserve">The means by which </w:t>
      </w:r>
      <w:r>
        <w:rPr>
          <w:rFonts w:cs="Times New Roman"/>
          <w:sz w:val="20"/>
        </w:rPr>
        <w:tab/>
      </w:r>
      <w:r w:rsidRPr="00E154F1">
        <w:rPr>
          <w:rFonts w:cs="Times New Roman"/>
          <w:sz w:val="20"/>
        </w:rPr>
        <w:t>equivalence is established are described in Appendix 6 to this annex.</w:t>
      </w:r>
    </w:p>
    <w:p w14:paraId="4583BA70" w14:textId="77777777" w:rsidR="00A54226" w:rsidRPr="00E154F1" w:rsidRDefault="00A54226" w:rsidP="00A54226">
      <w:pPr>
        <w:pStyle w:val="HeaderA3"/>
        <w:tabs>
          <w:tab w:val="clear" w:pos="1134"/>
          <w:tab w:val="left" w:pos="2268"/>
        </w:tabs>
        <w:spacing w:before="0" w:after="240"/>
        <w:ind w:left="2268" w:right="1134"/>
        <w:jc w:val="both"/>
        <w:rPr>
          <w:rFonts w:cs="Times New Roman"/>
          <w:sz w:val="20"/>
        </w:rPr>
      </w:pPr>
      <w:r w:rsidRPr="00E154F1">
        <w:rPr>
          <w:rFonts w:cs="Times New Roman"/>
          <w:sz w:val="20"/>
        </w:rPr>
        <w:t>1.1.3.</w:t>
      </w:r>
      <w:r w:rsidRPr="00E154F1">
        <w:rPr>
          <w:rFonts w:cs="Times New Roman"/>
          <w:sz w:val="20"/>
        </w:rPr>
        <w:tab/>
      </w:r>
      <w:r>
        <w:rPr>
          <w:rFonts w:cs="Times New Roman"/>
          <w:sz w:val="20"/>
        </w:rPr>
        <w:tab/>
      </w:r>
      <w:r w:rsidRPr="00E154F1">
        <w:rPr>
          <w:rFonts w:cs="Times New Roman"/>
          <w:sz w:val="20"/>
        </w:rPr>
        <w:t xml:space="preserve">In the event that the total resistance to progress on the road cannot be </w:t>
      </w:r>
      <w:r>
        <w:rPr>
          <w:rFonts w:cs="Times New Roman"/>
          <w:sz w:val="20"/>
        </w:rPr>
        <w:tab/>
      </w:r>
      <w:r w:rsidRPr="00E154F1">
        <w:rPr>
          <w:rFonts w:cs="Times New Roman"/>
          <w:sz w:val="20"/>
        </w:rPr>
        <w:t>reproduced on the chassis dynamometer between speeds of 10 km/h and 120 km/h, it is recommended that a chassis dynamometer having the characteristics defined below should be used.</w:t>
      </w:r>
    </w:p>
    <w:p w14:paraId="4583BA71" w14:textId="77777777" w:rsidR="00A54226" w:rsidRPr="00E154F1" w:rsidRDefault="00A54226" w:rsidP="00A54226">
      <w:pPr>
        <w:pStyle w:val="HeaderA4"/>
        <w:tabs>
          <w:tab w:val="clear" w:pos="2880"/>
          <w:tab w:val="left" w:pos="1134"/>
          <w:tab w:val="left" w:pos="2268"/>
        </w:tabs>
        <w:spacing w:before="0" w:after="240"/>
        <w:ind w:left="2268" w:right="1134" w:hanging="1134"/>
        <w:jc w:val="both"/>
        <w:rPr>
          <w:rFonts w:cs="Times New Roman"/>
          <w:sz w:val="20"/>
        </w:rPr>
      </w:pPr>
      <w:r w:rsidRPr="00E154F1">
        <w:rPr>
          <w:rFonts w:cs="Times New Roman"/>
          <w:sz w:val="20"/>
        </w:rPr>
        <w:t>1.1.3.1.</w:t>
      </w:r>
      <w:r w:rsidRPr="00E154F1">
        <w:rPr>
          <w:rFonts w:cs="Times New Roman"/>
          <w:sz w:val="20"/>
        </w:rPr>
        <w:tab/>
        <w:t xml:space="preserve">The load absorbed by the brake and the chassis dynamometer internal frictional effects between the speeds of 0 and 120 km/h is as follows: </w:t>
      </w:r>
    </w:p>
    <w:p w14:paraId="4583BA72" w14:textId="77777777" w:rsidR="00A54226" w:rsidRDefault="00A54226" w:rsidP="00A54226">
      <w:pPr>
        <w:pStyle w:val="HeaderA4"/>
        <w:tabs>
          <w:tab w:val="clear" w:pos="2880"/>
          <w:tab w:val="left" w:pos="1134"/>
          <w:tab w:val="left" w:pos="2268"/>
        </w:tabs>
        <w:spacing w:before="0" w:after="240"/>
        <w:ind w:left="2268" w:right="1134" w:hanging="1134"/>
        <w:jc w:val="both"/>
        <w:rPr>
          <w:sz w:val="20"/>
        </w:rPr>
      </w:pPr>
      <w:r w:rsidRPr="00E154F1">
        <w:rPr>
          <w:sz w:val="20"/>
        </w:rPr>
        <w:tab/>
      </w:r>
      <w:r w:rsidRPr="00E154F1">
        <w:rPr>
          <w:sz w:val="20"/>
        </w:rPr>
        <w:tab/>
        <w:t>F = (a + b·V</w:t>
      </w:r>
      <w:r w:rsidRPr="00E154F1">
        <w:rPr>
          <w:sz w:val="20"/>
          <w:vertAlign w:val="superscript"/>
        </w:rPr>
        <w:t>2</w:t>
      </w:r>
      <w:r>
        <w:rPr>
          <w:sz w:val="20"/>
        </w:rPr>
        <w:t>) ±</w:t>
      </w:r>
      <w:r w:rsidRPr="00E154F1">
        <w:rPr>
          <w:sz w:val="20"/>
        </w:rPr>
        <w:t>0.1·F</w:t>
      </w:r>
      <w:r w:rsidRPr="00E154F1">
        <w:rPr>
          <w:sz w:val="20"/>
          <w:vertAlign w:val="subscript"/>
        </w:rPr>
        <w:t>80</w:t>
      </w:r>
      <w:r w:rsidRPr="00E154F1">
        <w:rPr>
          <w:sz w:val="20"/>
        </w:rPr>
        <w:tab/>
        <w:t>(without being negative)</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14:paraId="4583BA74" w14:textId="77777777" w:rsidTr="00A035C1">
        <w:tc>
          <w:tcPr>
            <w:tcW w:w="6407" w:type="dxa"/>
            <w:gridSpan w:val="3"/>
          </w:tcPr>
          <w:p w14:paraId="4583BA73" w14:textId="77777777" w:rsidR="00A54226" w:rsidRDefault="00A54226" w:rsidP="00A035C1">
            <w:pPr>
              <w:pStyle w:val="SingleTxtG"/>
              <w:suppressAutoHyphens/>
              <w:spacing w:line="240" w:lineRule="atLeast"/>
              <w:ind w:left="170"/>
            </w:pPr>
            <w:r w:rsidRPr="0046579E">
              <w:t>Where:</w:t>
            </w:r>
          </w:p>
        </w:tc>
      </w:tr>
      <w:tr w:rsidR="00A54226" w:rsidRPr="00A035C1" w14:paraId="4583BA78" w14:textId="77777777" w:rsidTr="00A035C1">
        <w:tc>
          <w:tcPr>
            <w:tcW w:w="951" w:type="dxa"/>
          </w:tcPr>
          <w:p w14:paraId="4583BA75" w14:textId="77777777" w:rsidR="00A54226" w:rsidRPr="00C24433" w:rsidRDefault="00A54226" w:rsidP="00A035C1">
            <w:pPr>
              <w:pStyle w:val="SingleTxtG"/>
              <w:suppressAutoHyphens/>
              <w:spacing w:line="240" w:lineRule="atLeast"/>
              <w:ind w:left="170" w:right="0"/>
            </w:pPr>
            <w:r w:rsidRPr="00E154F1">
              <w:t>F</w:t>
            </w:r>
          </w:p>
        </w:tc>
        <w:tc>
          <w:tcPr>
            <w:tcW w:w="353" w:type="dxa"/>
          </w:tcPr>
          <w:p w14:paraId="4583BA76" w14:textId="77777777" w:rsidR="00A54226" w:rsidRPr="00C24433" w:rsidRDefault="00A54226" w:rsidP="00A035C1">
            <w:pPr>
              <w:pStyle w:val="SingleTxtG"/>
              <w:suppressAutoHyphens/>
              <w:spacing w:line="240" w:lineRule="atLeast"/>
              <w:ind w:left="0"/>
              <w:jc w:val="right"/>
            </w:pPr>
            <w:r w:rsidRPr="00E154F1">
              <w:t>=</w:t>
            </w:r>
          </w:p>
        </w:tc>
        <w:tc>
          <w:tcPr>
            <w:tcW w:w="5103" w:type="dxa"/>
          </w:tcPr>
          <w:p w14:paraId="4583BA77" w14:textId="77777777" w:rsidR="00A54226" w:rsidRPr="00C24433" w:rsidRDefault="00A54226" w:rsidP="00A035C1">
            <w:pPr>
              <w:pStyle w:val="SingleTxtG"/>
              <w:suppressAutoHyphens/>
              <w:spacing w:line="240" w:lineRule="atLeast"/>
              <w:ind w:left="0" w:right="0"/>
            </w:pPr>
            <w:r w:rsidRPr="00E154F1">
              <w:t>total load absorbed by the chassis dynamometer (N)</w:t>
            </w:r>
            <w:r>
              <w:t>,</w:t>
            </w:r>
          </w:p>
        </w:tc>
      </w:tr>
      <w:tr w:rsidR="00A54226" w:rsidRPr="00A035C1" w14:paraId="4583BA7C" w14:textId="77777777" w:rsidTr="00A035C1">
        <w:tc>
          <w:tcPr>
            <w:tcW w:w="951" w:type="dxa"/>
          </w:tcPr>
          <w:p w14:paraId="4583BA79" w14:textId="77777777" w:rsidR="00A54226" w:rsidRPr="00C24433" w:rsidRDefault="00A54226" w:rsidP="00A035C1">
            <w:pPr>
              <w:pStyle w:val="SingleTxtG"/>
              <w:suppressAutoHyphens/>
              <w:spacing w:line="240" w:lineRule="atLeast"/>
              <w:ind w:left="170" w:right="0"/>
            </w:pPr>
            <w:r w:rsidRPr="00E154F1">
              <w:t>a</w:t>
            </w:r>
          </w:p>
        </w:tc>
        <w:tc>
          <w:tcPr>
            <w:tcW w:w="353" w:type="dxa"/>
          </w:tcPr>
          <w:p w14:paraId="4583BA7A" w14:textId="77777777" w:rsidR="00A54226" w:rsidRPr="00C24433" w:rsidRDefault="00A54226" w:rsidP="00A035C1">
            <w:pPr>
              <w:pStyle w:val="SingleTxtG"/>
              <w:suppressAutoHyphens/>
              <w:spacing w:line="240" w:lineRule="atLeast"/>
              <w:ind w:left="0" w:right="0"/>
              <w:jc w:val="left"/>
            </w:pPr>
            <w:r w:rsidRPr="00E154F1">
              <w:t>=</w:t>
            </w:r>
          </w:p>
        </w:tc>
        <w:tc>
          <w:tcPr>
            <w:tcW w:w="5103" w:type="dxa"/>
          </w:tcPr>
          <w:p w14:paraId="4583BA7B" w14:textId="77777777" w:rsidR="00A54226" w:rsidRPr="00C24433" w:rsidRDefault="00A54226" w:rsidP="00A035C1">
            <w:pPr>
              <w:pStyle w:val="SingleTxtG"/>
              <w:suppressAutoHyphens/>
              <w:spacing w:line="240" w:lineRule="atLeast"/>
              <w:ind w:left="0" w:right="0"/>
            </w:pPr>
            <w:r w:rsidRPr="00E154F1">
              <w:t>value equivalent to rolling resistance (N)</w:t>
            </w:r>
            <w:r>
              <w:t>,</w:t>
            </w:r>
          </w:p>
        </w:tc>
      </w:tr>
      <w:tr w:rsidR="00A54226" w:rsidRPr="00A035C1" w14:paraId="4583BA80" w14:textId="77777777" w:rsidTr="00A035C1">
        <w:tc>
          <w:tcPr>
            <w:tcW w:w="951" w:type="dxa"/>
          </w:tcPr>
          <w:p w14:paraId="4583BA7D" w14:textId="77777777" w:rsidR="00A54226" w:rsidRPr="008A1BE4" w:rsidRDefault="00A54226" w:rsidP="00A035C1">
            <w:pPr>
              <w:pStyle w:val="SingleTxtG"/>
              <w:suppressAutoHyphens/>
              <w:spacing w:line="240" w:lineRule="atLeast"/>
              <w:ind w:left="170" w:right="0"/>
            </w:pPr>
            <w:r w:rsidRPr="00E154F1">
              <w:t>b</w:t>
            </w:r>
          </w:p>
        </w:tc>
        <w:tc>
          <w:tcPr>
            <w:tcW w:w="353" w:type="dxa"/>
          </w:tcPr>
          <w:p w14:paraId="4583BA7E" w14:textId="77777777" w:rsidR="00A54226" w:rsidRPr="00D0516F" w:rsidRDefault="00A54226" w:rsidP="00A035C1">
            <w:pPr>
              <w:pStyle w:val="SingleTxtG"/>
              <w:suppressAutoHyphens/>
              <w:spacing w:line="240" w:lineRule="atLeast"/>
              <w:ind w:left="0"/>
              <w:jc w:val="right"/>
            </w:pPr>
            <w:r w:rsidRPr="00E154F1">
              <w:t>=</w:t>
            </w:r>
          </w:p>
        </w:tc>
        <w:tc>
          <w:tcPr>
            <w:tcW w:w="5103" w:type="dxa"/>
          </w:tcPr>
          <w:p w14:paraId="4583BA7F" w14:textId="77777777" w:rsidR="00A54226" w:rsidRPr="008A1BE4" w:rsidRDefault="00A54226" w:rsidP="00A035C1">
            <w:pPr>
              <w:pStyle w:val="SingleTxtG"/>
              <w:suppressAutoHyphens/>
              <w:spacing w:line="240" w:lineRule="atLeast"/>
              <w:ind w:left="0" w:right="0"/>
            </w:pPr>
            <w:r w:rsidRPr="00E154F1">
              <w:t>value equivalent to coefficient of air resistance (N/(km/h)</w:t>
            </w:r>
            <w:r w:rsidRPr="00A035C1">
              <w:rPr>
                <w:vertAlign w:val="superscript"/>
              </w:rPr>
              <w:t>2</w:t>
            </w:r>
            <w:r w:rsidRPr="00E154F1">
              <w:t>)</w:t>
            </w:r>
            <w:r>
              <w:t>,</w:t>
            </w:r>
          </w:p>
        </w:tc>
      </w:tr>
      <w:tr w:rsidR="00A54226" w:rsidRPr="00A035C1" w14:paraId="4583BA84" w14:textId="77777777" w:rsidTr="00A035C1">
        <w:tc>
          <w:tcPr>
            <w:tcW w:w="951" w:type="dxa"/>
          </w:tcPr>
          <w:p w14:paraId="4583BA81" w14:textId="77777777" w:rsidR="00A54226" w:rsidRPr="008A1BE4" w:rsidRDefault="00A54226" w:rsidP="00A035C1">
            <w:pPr>
              <w:pStyle w:val="SingleTxtG"/>
              <w:suppressAutoHyphens/>
              <w:spacing w:line="240" w:lineRule="atLeast"/>
              <w:ind w:left="170" w:right="0"/>
            </w:pPr>
            <w:r w:rsidRPr="00E154F1">
              <w:t>V</w:t>
            </w:r>
          </w:p>
        </w:tc>
        <w:tc>
          <w:tcPr>
            <w:tcW w:w="353" w:type="dxa"/>
          </w:tcPr>
          <w:p w14:paraId="4583BA82" w14:textId="77777777" w:rsidR="00A54226" w:rsidRPr="008A1BE4" w:rsidRDefault="00A54226" w:rsidP="00A035C1">
            <w:pPr>
              <w:pStyle w:val="SingleTxtG"/>
              <w:suppressAutoHyphens/>
              <w:spacing w:line="240" w:lineRule="atLeast"/>
              <w:ind w:left="0"/>
              <w:jc w:val="right"/>
            </w:pPr>
            <w:r w:rsidRPr="00E154F1">
              <w:t>=</w:t>
            </w:r>
          </w:p>
        </w:tc>
        <w:tc>
          <w:tcPr>
            <w:tcW w:w="5103" w:type="dxa"/>
          </w:tcPr>
          <w:p w14:paraId="4583BA83" w14:textId="77777777" w:rsidR="00A54226" w:rsidRPr="008A1BE4" w:rsidRDefault="00A54226" w:rsidP="00A035C1">
            <w:pPr>
              <w:pStyle w:val="SingleTxtG"/>
              <w:suppressAutoHyphens/>
              <w:spacing w:line="240" w:lineRule="atLeast"/>
              <w:ind w:left="0" w:right="0"/>
            </w:pPr>
            <w:r w:rsidRPr="00E154F1">
              <w:t>speed (km/h)</w:t>
            </w:r>
            <w:r>
              <w:t>,</w:t>
            </w:r>
          </w:p>
        </w:tc>
      </w:tr>
      <w:tr w:rsidR="00A54226" w:rsidRPr="00A035C1" w14:paraId="4583BA88" w14:textId="77777777" w:rsidTr="00A035C1">
        <w:tc>
          <w:tcPr>
            <w:tcW w:w="951" w:type="dxa"/>
          </w:tcPr>
          <w:p w14:paraId="4583BA85" w14:textId="77777777" w:rsidR="00A54226" w:rsidRPr="008A1BE4" w:rsidRDefault="00A54226" w:rsidP="00A035C1">
            <w:pPr>
              <w:pStyle w:val="SingleTxtG"/>
              <w:suppressAutoHyphens/>
              <w:spacing w:line="240" w:lineRule="atLeast"/>
              <w:ind w:left="170" w:right="0"/>
            </w:pPr>
            <w:r w:rsidRPr="00E154F1">
              <w:t>F</w:t>
            </w:r>
            <w:r w:rsidRPr="00A035C1">
              <w:rPr>
                <w:vertAlign w:val="subscript"/>
              </w:rPr>
              <w:t>80</w:t>
            </w:r>
          </w:p>
        </w:tc>
        <w:tc>
          <w:tcPr>
            <w:tcW w:w="353" w:type="dxa"/>
          </w:tcPr>
          <w:p w14:paraId="4583BA86" w14:textId="77777777" w:rsidR="00A54226" w:rsidRPr="008A1BE4" w:rsidRDefault="00A54226" w:rsidP="00A035C1">
            <w:pPr>
              <w:pStyle w:val="SingleTxtG"/>
              <w:suppressAutoHyphens/>
              <w:spacing w:line="240" w:lineRule="atLeast"/>
              <w:ind w:left="0"/>
              <w:jc w:val="right"/>
            </w:pPr>
            <w:r w:rsidRPr="00E154F1">
              <w:t>=</w:t>
            </w:r>
          </w:p>
        </w:tc>
        <w:tc>
          <w:tcPr>
            <w:tcW w:w="5103" w:type="dxa"/>
          </w:tcPr>
          <w:p w14:paraId="4583BA87" w14:textId="77777777" w:rsidR="00A54226" w:rsidRPr="008A1BE4" w:rsidRDefault="00A54226" w:rsidP="00A035C1">
            <w:pPr>
              <w:pStyle w:val="SingleTxtG"/>
              <w:suppressAutoHyphens/>
              <w:spacing w:line="240" w:lineRule="atLeast"/>
              <w:ind w:left="0" w:right="0"/>
            </w:pPr>
            <w:r w:rsidRPr="00E154F1">
              <w:t>load at 80 km/h (N)</w:t>
            </w:r>
            <w:r>
              <w:t>.</w:t>
            </w:r>
          </w:p>
        </w:tc>
      </w:tr>
    </w:tbl>
    <w:p w14:paraId="4583BA89" w14:textId="77777777" w:rsidR="00A54226" w:rsidRPr="00E154F1" w:rsidRDefault="00A54226" w:rsidP="00A54226">
      <w:pPr>
        <w:tabs>
          <w:tab w:val="left" w:pos="1134"/>
          <w:tab w:val="left" w:pos="1701"/>
          <w:tab w:val="left" w:pos="2268"/>
          <w:tab w:val="left" w:pos="2835"/>
        </w:tabs>
        <w:spacing w:before="120" w:after="120"/>
        <w:ind w:left="2268" w:right="1134" w:hanging="1134"/>
        <w:jc w:val="both"/>
        <w:rPr>
          <w:sz w:val="20"/>
        </w:rPr>
      </w:pPr>
      <w:bookmarkStart w:id="32" w:name="_Toc73179322"/>
      <w:r w:rsidRPr="00E154F1">
        <w:rPr>
          <w:sz w:val="20"/>
        </w:rPr>
        <w:t>1.2.</w:t>
      </w:r>
      <w:r w:rsidRPr="00E154F1">
        <w:rPr>
          <w:sz w:val="20"/>
        </w:rPr>
        <w:tab/>
      </w:r>
      <w:r>
        <w:rPr>
          <w:sz w:val="20"/>
        </w:rPr>
        <w:tab/>
      </w:r>
      <w:r w:rsidRPr="00E154F1">
        <w:rPr>
          <w:sz w:val="20"/>
        </w:rPr>
        <w:t>Specific Requirements</w:t>
      </w:r>
      <w:bookmarkEnd w:id="32"/>
    </w:p>
    <w:p w14:paraId="4583BA8A" w14:textId="0B4C274E" w:rsidR="00A54226" w:rsidRPr="00F06D2E" w:rsidRDefault="00A54226" w:rsidP="00A54226">
      <w:pPr>
        <w:pStyle w:val="SingleTxtG"/>
      </w:pPr>
      <w:r w:rsidRPr="00F06D2E">
        <w:t>1.2.1.</w:t>
      </w:r>
      <w:r w:rsidRPr="00F06D2E">
        <w:tab/>
      </w:r>
      <w:r w:rsidRPr="00F06D2E">
        <w:tab/>
        <w:t xml:space="preserve">The setting of the dynamometer shall not be </w:t>
      </w:r>
      <w:r>
        <w:t xml:space="preserve">affected by the lapse of time. </w:t>
      </w:r>
      <w:r w:rsidRPr="00F06D2E">
        <w:t xml:space="preserve">It </w:t>
      </w:r>
      <w:r>
        <w:tab/>
      </w:r>
      <w:r>
        <w:tab/>
      </w:r>
      <w:r w:rsidR="0067739F">
        <w:tab/>
      </w:r>
      <w:r w:rsidRPr="00F06D2E">
        <w:t xml:space="preserve">shall not produce any vibrations perceptible to the vehicle and likely to </w:t>
      </w:r>
      <w:r>
        <w:tab/>
      </w:r>
      <w:r>
        <w:tab/>
      </w:r>
      <w:r w:rsidR="0067739F">
        <w:tab/>
      </w:r>
      <w:r w:rsidRPr="00F06D2E">
        <w:t>impair the vehicle's normal operations.</w:t>
      </w:r>
    </w:p>
    <w:p w14:paraId="4583BA8B" w14:textId="42F08BFE" w:rsidR="00A54226" w:rsidRPr="00F06D2E" w:rsidRDefault="00A54226" w:rsidP="00A54226">
      <w:pPr>
        <w:pStyle w:val="SingleTxtG"/>
      </w:pPr>
      <w:r w:rsidRPr="00F06D2E">
        <w:t>1.2.2.</w:t>
      </w:r>
      <w:r w:rsidRPr="00F06D2E">
        <w:tab/>
      </w:r>
      <w:r w:rsidRPr="00F06D2E">
        <w:tab/>
        <w:t>The chassis dynamometer may have one or two rollers.</w:t>
      </w:r>
      <w:r>
        <w:t xml:space="preserve"> </w:t>
      </w:r>
      <w:r w:rsidRPr="00F06D2E">
        <w:t xml:space="preserve">The front roller shall </w:t>
      </w:r>
      <w:r>
        <w:tab/>
      </w:r>
      <w:r>
        <w:tab/>
      </w:r>
      <w:r w:rsidR="0067739F">
        <w:tab/>
      </w:r>
      <w:r w:rsidRPr="00F06D2E">
        <w:t xml:space="preserve">drive, directly or indirectly, the inertial masses and the power absorption </w:t>
      </w:r>
      <w:r>
        <w:tab/>
      </w:r>
      <w:r>
        <w:tab/>
      </w:r>
      <w:r w:rsidR="0067739F">
        <w:tab/>
      </w:r>
      <w:r w:rsidRPr="00F06D2E">
        <w:t>device.</w:t>
      </w:r>
    </w:p>
    <w:p w14:paraId="4583BA8C" w14:textId="21376811" w:rsidR="00A54226" w:rsidRPr="00F06D2E" w:rsidRDefault="00A54226" w:rsidP="00A54226">
      <w:pPr>
        <w:pStyle w:val="SingleTxtG"/>
      </w:pPr>
      <w:r w:rsidRPr="00F06D2E">
        <w:t>1.2.3.</w:t>
      </w:r>
      <w:r w:rsidRPr="00F06D2E">
        <w:tab/>
      </w:r>
      <w:r w:rsidRPr="00F06D2E">
        <w:tab/>
        <w:t xml:space="preserve">It shall be possible to measure and read the indicated load to an accuracy </w:t>
      </w:r>
      <w:r>
        <w:tab/>
      </w:r>
      <w:r>
        <w:tab/>
      </w:r>
      <w:r w:rsidR="0067739F">
        <w:tab/>
      </w:r>
      <w:r w:rsidRPr="00F06D2E">
        <w:t>of </w:t>
      </w:r>
      <w:r w:rsidRPr="00F06D2E">
        <w:sym w:font="Symbol" w:char="F0B1"/>
      </w:r>
      <w:r w:rsidRPr="00F06D2E">
        <w:t>5 per cent.</w:t>
      </w:r>
    </w:p>
    <w:p w14:paraId="4583BA8D" w14:textId="77777777" w:rsidR="00A54226" w:rsidRPr="00E154F1" w:rsidRDefault="00A54226" w:rsidP="00A54226">
      <w:pPr>
        <w:pStyle w:val="HeaderA3"/>
        <w:tabs>
          <w:tab w:val="left" w:pos="1134"/>
          <w:tab w:val="left" w:pos="1701"/>
          <w:tab w:val="left" w:pos="2268"/>
        </w:tabs>
        <w:spacing w:before="0" w:after="240"/>
        <w:ind w:left="2268" w:right="1134"/>
        <w:jc w:val="both"/>
        <w:rPr>
          <w:rFonts w:cs="Times New Roman"/>
          <w:sz w:val="20"/>
        </w:rPr>
      </w:pPr>
      <w:r w:rsidRPr="00E154F1">
        <w:rPr>
          <w:rFonts w:cs="Times New Roman"/>
          <w:sz w:val="20"/>
        </w:rPr>
        <w:t>1.2.4.</w:t>
      </w:r>
      <w:r w:rsidRPr="00E154F1">
        <w:rPr>
          <w:rFonts w:cs="Times New Roman"/>
          <w:sz w:val="20"/>
        </w:rPr>
        <w:tab/>
      </w:r>
      <w:r>
        <w:rPr>
          <w:rFonts w:cs="Times New Roman"/>
          <w:sz w:val="20"/>
        </w:rPr>
        <w:tab/>
      </w:r>
      <w:r w:rsidRPr="00E154F1">
        <w:rPr>
          <w:rFonts w:cs="Times New Roman"/>
          <w:sz w:val="20"/>
        </w:rPr>
        <w:t xml:space="preserve">In the case of a dynamometer with a fixed load curve, the accuracy of the load setting at 80 km/h shall be </w:t>
      </w:r>
      <w:r w:rsidRPr="00E154F1">
        <w:rPr>
          <w:rFonts w:cs="Times New Roman"/>
          <w:sz w:val="20"/>
        </w:rPr>
        <w:sym w:font="Symbol" w:char="F0B1"/>
      </w:r>
      <w:r w:rsidRPr="00E154F1">
        <w:rPr>
          <w:rFonts w:cs="Times New Roman"/>
          <w:sz w:val="20"/>
        </w:rPr>
        <w:t xml:space="preserve">5 per cent. In the case of a dynamometer with </w:t>
      </w:r>
      <w:r w:rsidRPr="00E154F1">
        <w:rPr>
          <w:rFonts w:cs="Times New Roman"/>
          <w:sz w:val="20"/>
        </w:rPr>
        <w:lastRenderedPageBreak/>
        <w:t xml:space="preserve">adjustable load curve, the accuracy of matching dynamometer load to road load shall be </w:t>
      </w:r>
      <w:r w:rsidRPr="00E154F1">
        <w:rPr>
          <w:rFonts w:cs="Times New Roman"/>
          <w:sz w:val="20"/>
        </w:rPr>
        <w:sym w:font="Symbol" w:char="F0B1"/>
      </w:r>
      <w:r w:rsidRPr="00E154F1">
        <w:rPr>
          <w:rFonts w:cs="Times New Roman"/>
          <w:sz w:val="20"/>
        </w:rPr>
        <w:t xml:space="preserve">5 per cent at 120, 100, 80, 60, and 40 km/h and </w:t>
      </w:r>
      <w:r w:rsidRPr="00E154F1">
        <w:rPr>
          <w:rFonts w:cs="Times New Roman"/>
          <w:sz w:val="20"/>
        </w:rPr>
        <w:sym w:font="Symbol" w:char="F0B1"/>
      </w:r>
      <w:r w:rsidRPr="00E154F1">
        <w:rPr>
          <w:rFonts w:cs="Times New Roman"/>
          <w:sz w:val="20"/>
        </w:rPr>
        <w:t>10 per cent at 20 km/h.</w:t>
      </w:r>
      <w:r>
        <w:rPr>
          <w:rFonts w:cs="Times New Roman"/>
          <w:sz w:val="20"/>
        </w:rPr>
        <w:t xml:space="preserve"> </w:t>
      </w:r>
      <w:r w:rsidRPr="00E154F1">
        <w:rPr>
          <w:rFonts w:cs="Times New Roman"/>
          <w:sz w:val="20"/>
        </w:rPr>
        <w:t>Below this, dynamometer absorption shall be positive.</w:t>
      </w:r>
    </w:p>
    <w:p w14:paraId="4583BA8E" w14:textId="48B9B32D" w:rsidR="00A54226" w:rsidRPr="00F06D2E" w:rsidRDefault="00A54226" w:rsidP="00A54226">
      <w:pPr>
        <w:pStyle w:val="SingleTxtG"/>
      </w:pPr>
      <w:r w:rsidRPr="00F06D2E">
        <w:t>1.2.5.</w:t>
      </w:r>
      <w:r w:rsidRPr="00F06D2E">
        <w:tab/>
      </w:r>
      <w:r w:rsidRPr="00F06D2E">
        <w:tab/>
        <w:t xml:space="preserve">The total inertia of the rotating parts (including the simulated inertia where </w:t>
      </w:r>
      <w:r>
        <w:tab/>
      </w:r>
      <w:r>
        <w:tab/>
      </w:r>
      <w:r w:rsidR="0067739F">
        <w:tab/>
      </w:r>
      <w:r w:rsidRPr="00F06D2E">
        <w:t xml:space="preserve">applicable) shall be known and shall be within </w:t>
      </w:r>
      <w:r w:rsidRPr="00F06D2E">
        <w:sym w:font="Symbol" w:char="F0B1"/>
      </w:r>
      <w:r w:rsidRPr="00F06D2E">
        <w:t xml:space="preserve">20 kg of the inertia class for </w:t>
      </w:r>
      <w:r>
        <w:tab/>
      </w:r>
      <w:r>
        <w:tab/>
      </w:r>
      <w:r w:rsidR="0067739F">
        <w:tab/>
      </w:r>
      <w:r w:rsidRPr="00F06D2E">
        <w:t>the test.</w:t>
      </w:r>
    </w:p>
    <w:p w14:paraId="4583BA8F" w14:textId="17300336" w:rsidR="00A54226" w:rsidRPr="00F06D2E" w:rsidRDefault="00A54226" w:rsidP="00A54226">
      <w:pPr>
        <w:pStyle w:val="SingleTxtG"/>
      </w:pPr>
      <w:r w:rsidRPr="00F06D2E">
        <w:t>1.2.6.</w:t>
      </w:r>
      <w:r w:rsidRPr="00F06D2E">
        <w:tab/>
      </w:r>
      <w:r w:rsidRPr="00F06D2E">
        <w:tab/>
        <w:t xml:space="preserve">The speed of the vehicle shall be measured by the speed of rotation of the </w:t>
      </w:r>
      <w:r>
        <w:tab/>
      </w:r>
      <w:r>
        <w:tab/>
      </w:r>
      <w:r w:rsidR="0067739F">
        <w:tab/>
      </w:r>
      <w:r w:rsidRPr="00F06D2E">
        <w:t>roller (the front roller in the case of a two-roller dynamometer).</w:t>
      </w:r>
      <w:r>
        <w:t xml:space="preserve"> </w:t>
      </w:r>
      <w:r w:rsidRPr="00F06D2E">
        <w:t xml:space="preserve">It shall be </w:t>
      </w:r>
      <w:r>
        <w:tab/>
      </w:r>
      <w:r>
        <w:tab/>
      </w:r>
      <w:r w:rsidR="0067739F">
        <w:tab/>
      </w:r>
      <w:r w:rsidRPr="00F06D2E">
        <w:t xml:space="preserve">measured with an accuracy of </w:t>
      </w:r>
      <w:r w:rsidRPr="00F06D2E">
        <w:sym w:font="Symbol" w:char="F0B1"/>
      </w:r>
      <w:r w:rsidRPr="00F06D2E">
        <w:t>1 km/h at speeds above 10 km/h.</w:t>
      </w:r>
    </w:p>
    <w:p w14:paraId="4583BA90" w14:textId="77777777" w:rsidR="00A54226" w:rsidRPr="00F06D2E" w:rsidRDefault="00A54226" w:rsidP="00A54226">
      <w:pPr>
        <w:pStyle w:val="SingleTxtG"/>
        <w:ind w:left="2268" w:hanging="1134"/>
      </w:pPr>
      <w:r w:rsidRPr="00F06D2E">
        <w:tab/>
      </w:r>
      <w:r w:rsidRPr="00F06D2E">
        <w:tab/>
        <w:t>The distance actually driven by the vehicle shall be measured by the movement of rotation of the roller (the front roller in the case of a two-roller dynamometer).</w:t>
      </w:r>
    </w:p>
    <w:p w14:paraId="4583BA91" w14:textId="77777777" w:rsidR="00A54226" w:rsidRPr="00E154F1" w:rsidRDefault="00A54226" w:rsidP="00A54226">
      <w:pPr>
        <w:pStyle w:val="HeaderA1"/>
        <w:keepNext w:val="0"/>
        <w:tabs>
          <w:tab w:val="left" w:pos="1134"/>
          <w:tab w:val="left" w:pos="1701"/>
          <w:tab w:val="left" w:pos="2268"/>
        </w:tabs>
        <w:spacing w:before="0" w:after="240"/>
        <w:ind w:left="1134" w:hanging="1134"/>
        <w:jc w:val="both"/>
        <w:rPr>
          <w:sz w:val="20"/>
        </w:rPr>
      </w:pPr>
      <w:bookmarkStart w:id="33" w:name="_Toc73179323"/>
      <w:r>
        <w:rPr>
          <w:sz w:val="20"/>
        </w:rPr>
        <w:tab/>
      </w:r>
      <w:r w:rsidRPr="00E154F1">
        <w:rPr>
          <w:sz w:val="20"/>
        </w:rPr>
        <w:t>2.</w:t>
      </w:r>
      <w:r w:rsidRPr="00E154F1">
        <w:rPr>
          <w:sz w:val="20"/>
        </w:rPr>
        <w:tab/>
      </w:r>
      <w:r>
        <w:rPr>
          <w:sz w:val="20"/>
        </w:rPr>
        <w:tab/>
      </w:r>
      <w:r w:rsidRPr="00E154F1">
        <w:rPr>
          <w:sz w:val="20"/>
        </w:rPr>
        <w:t>D</w:t>
      </w:r>
      <w:r>
        <w:rPr>
          <w:sz w:val="20"/>
        </w:rPr>
        <w:t>ynamometer calibration procedure</w:t>
      </w:r>
      <w:bookmarkEnd w:id="33"/>
    </w:p>
    <w:p w14:paraId="4583BA92" w14:textId="77777777" w:rsidR="00A54226" w:rsidRPr="00E154F1" w:rsidRDefault="00A54226" w:rsidP="00A54226">
      <w:pPr>
        <w:pStyle w:val="HeaderA2"/>
        <w:keepNext w:val="0"/>
        <w:tabs>
          <w:tab w:val="left" w:pos="1134"/>
          <w:tab w:val="left" w:pos="1701"/>
          <w:tab w:val="left" w:pos="2268"/>
        </w:tabs>
        <w:spacing w:before="0" w:after="240"/>
        <w:jc w:val="both"/>
        <w:rPr>
          <w:sz w:val="20"/>
        </w:rPr>
      </w:pPr>
      <w:bookmarkStart w:id="34" w:name="_Toc73179324"/>
      <w:r>
        <w:rPr>
          <w:sz w:val="20"/>
        </w:rPr>
        <w:tab/>
      </w:r>
      <w:r w:rsidRPr="00E154F1">
        <w:rPr>
          <w:sz w:val="20"/>
        </w:rPr>
        <w:t>2.1.</w:t>
      </w:r>
      <w:r w:rsidRPr="00E154F1">
        <w:rPr>
          <w:sz w:val="20"/>
        </w:rPr>
        <w:tab/>
      </w:r>
      <w:r>
        <w:rPr>
          <w:sz w:val="20"/>
        </w:rPr>
        <w:tab/>
      </w:r>
      <w:r w:rsidRPr="00E154F1">
        <w:rPr>
          <w:sz w:val="20"/>
        </w:rPr>
        <w:t>Introduction</w:t>
      </w:r>
      <w:bookmarkEnd w:id="34"/>
    </w:p>
    <w:p w14:paraId="4583BA93" w14:textId="77777777" w:rsidR="00A54226" w:rsidRPr="00E154F1" w:rsidRDefault="00A54226" w:rsidP="00A54226">
      <w:pPr>
        <w:tabs>
          <w:tab w:val="left" w:pos="1134"/>
          <w:tab w:val="left" w:pos="1701"/>
          <w:tab w:val="left" w:pos="2268"/>
        </w:tabs>
        <w:spacing w:after="240"/>
        <w:ind w:left="2268" w:right="1134" w:hanging="1134"/>
        <w:jc w:val="both"/>
        <w:rPr>
          <w:sz w:val="20"/>
        </w:rPr>
      </w:pPr>
      <w:r w:rsidRPr="00E154F1">
        <w:rPr>
          <w:sz w:val="20"/>
        </w:rPr>
        <w:tab/>
      </w:r>
      <w:r>
        <w:rPr>
          <w:sz w:val="20"/>
        </w:rPr>
        <w:tab/>
      </w:r>
      <w:r>
        <w:rPr>
          <w:sz w:val="20"/>
        </w:rPr>
        <w:tab/>
      </w:r>
      <w:r w:rsidRPr="00E154F1">
        <w:rPr>
          <w:sz w:val="20"/>
        </w:rPr>
        <w:t>This section describes the method to be used to determine the load absorbed by a dynamometer brake. The load absorbed comprises the load absorbed by frictional effects and the load absorbed by the power-absorption device.</w:t>
      </w:r>
    </w:p>
    <w:p w14:paraId="4583BA94" w14:textId="77777777" w:rsidR="00A54226" w:rsidRPr="00E154F1" w:rsidRDefault="00A54226" w:rsidP="00A54226">
      <w:pPr>
        <w:tabs>
          <w:tab w:val="left" w:pos="1134"/>
          <w:tab w:val="left" w:pos="1701"/>
          <w:tab w:val="left" w:pos="2268"/>
        </w:tabs>
        <w:spacing w:after="240"/>
        <w:ind w:left="2268" w:right="1134" w:hanging="1134"/>
        <w:jc w:val="both"/>
        <w:rPr>
          <w:sz w:val="20"/>
        </w:rPr>
      </w:pPr>
      <w:r w:rsidRPr="00E154F1">
        <w:rPr>
          <w:sz w:val="20"/>
        </w:rPr>
        <w:tab/>
      </w:r>
      <w:r>
        <w:rPr>
          <w:sz w:val="20"/>
        </w:rPr>
        <w:tab/>
      </w:r>
      <w:r w:rsidRPr="00E154F1">
        <w:rPr>
          <w:sz w:val="20"/>
        </w:rPr>
        <w:t>The dynamometer is brought into operation beyond the range of test speeds.</w:t>
      </w:r>
      <w:r>
        <w:rPr>
          <w:sz w:val="20"/>
        </w:rPr>
        <w:t xml:space="preserve"> </w:t>
      </w:r>
      <w:r w:rsidRPr="00E154F1">
        <w:rPr>
          <w:sz w:val="20"/>
        </w:rPr>
        <w:t>The device used for starting up the dynamometer is then disconnected: the rotational speed of the driven roller decreases.</w:t>
      </w:r>
    </w:p>
    <w:p w14:paraId="4583BA95" w14:textId="77777777" w:rsidR="00A54226" w:rsidRPr="00E154F1" w:rsidRDefault="00A54226" w:rsidP="00A54226">
      <w:pPr>
        <w:tabs>
          <w:tab w:val="left" w:pos="1134"/>
          <w:tab w:val="left" w:pos="1701"/>
          <w:tab w:val="left" w:pos="2268"/>
        </w:tabs>
        <w:spacing w:after="240"/>
        <w:ind w:left="2268" w:right="1134" w:hanging="1134"/>
        <w:jc w:val="both"/>
        <w:rPr>
          <w:sz w:val="20"/>
        </w:rPr>
      </w:pPr>
      <w:r w:rsidRPr="00E154F1">
        <w:rPr>
          <w:sz w:val="20"/>
        </w:rPr>
        <w:tab/>
      </w:r>
      <w:r>
        <w:rPr>
          <w:sz w:val="20"/>
        </w:rPr>
        <w:tab/>
      </w:r>
      <w:r w:rsidRPr="00E154F1">
        <w:rPr>
          <w:sz w:val="20"/>
        </w:rPr>
        <w:t>The kinetic energy of the rollers is dissipated by the power-absorption unit and by the frictional effects.</w:t>
      </w:r>
      <w:r>
        <w:rPr>
          <w:sz w:val="20"/>
        </w:rPr>
        <w:t xml:space="preserve"> </w:t>
      </w:r>
      <w:r w:rsidRPr="00E154F1">
        <w:rPr>
          <w:sz w:val="20"/>
        </w:rPr>
        <w:t>This method disregards variations in the roller's internal frictional effects caused by rollers with or without the vehicle. The frictional effects of the rear roller shall be disregarded when the roller is free.</w:t>
      </w:r>
    </w:p>
    <w:p w14:paraId="4583BA96" w14:textId="77777777" w:rsidR="00A54226" w:rsidRPr="00E154F1" w:rsidRDefault="00A54226" w:rsidP="00A54226">
      <w:pPr>
        <w:tabs>
          <w:tab w:val="left" w:pos="1134"/>
          <w:tab w:val="left" w:pos="1701"/>
          <w:tab w:val="left" w:pos="2268"/>
        </w:tabs>
        <w:spacing w:after="240"/>
        <w:ind w:left="2268" w:right="1134" w:hanging="1134"/>
        <w:jc w:val="both"/>
        <w:rPr>
          <w:sz w:val="20"/>
        </w:rPr>
      </w:pPr>
      <w:bookmarkStart w:id="35" w:name="_Toc73179325"/>
      <w:r w:rsidRPr="00E154F1">
        <w:rPr>
          <w:sz w:val="20"/>
        </w:rPr>
        <w:t>2.2.</w:t>
      </w:r>
      <w:r w:rsidRPr="00E154F1">
        <w:rPr>
          <w:sz w:val="20"/>
        </w:rPr>
        <w:tab/>
      </w:r>
      <w:r>
        <w:rPr>
          <w:sz w:val="20"/>
        </w:rPr>
        <w:tab/>
      </w:r>
      <w:r w:rsidRPr="00E154F1">
        <w:rPr>
          <w:sz w:val="20"/>
        </w:rPr>
        <w:t>Calibration of the load indicator at 80 km/h</w:t>
      </w:r>
      <w:bookmarkEnd w:id="35"/>
    </w:p>
    <w:p w14:paraId="4583BA97" w14:textId="77777777" w:rsidR="00A54226" w:rsidRPr="00E154F1" w:rsidRDefault="00A54226" w:rsidP="00A54226">
      <w:pPr>
        <w:tabs>
          <w:tab w:val="left" w:pos="1134"/>
          <w:tab w:val="left" w:pos="1701"/>
          <w:tab w:val="left" w:pos="2268"/>
        </w:tabs>
        <w:spacing w:after="240"/>
        <w:ind w:left="2268" w:right="1134" w:hanging="1134"/>
        <w:jc w:val="both"/>
        <w:rPr>
          <w:sz w:val="20"/>
        </w:rPr>
      </w:pPr>
      <w:r w:rsidRPr="00E154F1">
        <w:rPr>
          <w:sz w:val="20"/>
        </w:rPr>
        <w:tab/>
      </w:r>
      <w:r>
        <w:rPr>
          <w:sz w:val="20"/>
        </w:rPr>
        <w:tab/>
      </w:r>
      <w:r w:rsidRPr="00E154F1">
        <w:rPr>
          <w:sz w:val="20"/>
        </w:rPr>
        <w:t>The following procedure shall be used for calibration of the load indicator to 80 km/h as a function of the load absorbed (see also Figure 4):</w:t>
      </w:r>
    </w:p>
    <w:p w14:paraId="4583BA98" w14:textId="77777777" w:rsidR="00A54226" w:rsidRPr="00E154F1" w:rsidRDefault="00A54226" w:rsidP="00A54226">
      <w:pPr>
        <w:tabs>
          <w:tab w:val="left" w:pos="1134"/>
          <w:tab w:val="left" w:pos="1701"/>
          <w:tab w:val="left" w:pos="2268"/>
        </w:tabs>
        <w:spacing w:after="240"/>
        <w:ind w:left="2268" w:right="1134" w:hanging="1134"/>
        <w:jc w:val="both"/>
        <w:rPr>
          <w:sz w:val="20"/>
        </w:rPr>
      </w:pPr>
      <w:r w:rsidRPr="00E154F1">
        <w:rPr>
          <w:sz w:val="20"/>
        </w:rPr>
        <w:t>2.2.1.</w:t>
      </w:r>
      <w:r w:rsidRPr="00E154F1">
        <w:rPr>
          <w:sz w:val="20"/>
        </w:rPr>
        <w:tab/>
      </w:r>
      <w:r>
        <w:rPr>
          <w:sz w:val="20"/>
        </w:rPr>
        <w:tab/>
      </w:r>
      <w:r w:rsidRPr="00E154F1">
        <w:rPr>
          <w:sz w:val="20"/>
        </w:rPr>
        <w:t>Measure the rotational speed of the roller if this has not already been done.</w:t>
      </w:r>
      <w:r>
        <w:rPr>
          <w:sz w:val="20"/>
        </w:rPr>
        <w:t xml:space="preserve"> </w:t>
      </w:r>
      <w:r w:rsidRPr="00E154F1">
        <w:rPr>
          <w:sz w:val="20"/>
        </w:rPr>
        <w:t>A</w:t>
      </w:r>
      <w:r>
        <w:rPr>
          <w:sz w:val="20"/>
        </w:rPr>
        <w:t> </w:t>
      </w:r>
      <w:r w:rsidRPr="00E154F1">
        <w:rPr>
          <w:sz w:val="20"/>
        </w:rPr>
        <w:t>fifth wheel, a revolution counter or some other method may be used.</w:t>
      </w:r>
    </w:p>
    <w:p w14:paraId="4583BA99" w14:textId="77777777" w:rsidR="00A54226" w:rsidRPr="00E154F1" w:rsidRDefault="00A54226" w:rsidP="00A54226">
      <w:pPr>
        <w:tabs>
          <w:tab w:val="left" w:pos="1134"/>
          <w:tab w:val="left" w:pos="1701"/>
          <w:tab w:val="left" w:pos="2268"/>
        </w:tabs>
        <w:spacing w:after="240"/>
        <w:ind w:left="2268" w:right="1134" w:hanging="1134"/>
        <w:jc w:val="both"/>
        <w:rPr>
          <w:sz w:val="20"/>
        </w:rPr>
      </w:pPr>
      <w:r w:rsidRPr="00E154F1">
        <w:rPr>
          <w:sz w:val="20"/>
        </w:rPr>
        <w:t>2.2.2.</w:t>
      </w:r>
      <w:r w:rsidRPr="00E154F1">
        <w:rPr>
          <w:sz w:val="20"/>
        </w:rPr>
        <w:tab/>
      </w:r>
      <w:r>
        <w:rPr>
          <w:sz w:val="20"/>
        </w:rPr>
        <w:tab/>
      </w:r>
      <w:r w:rsidRPr="00E154F1">
        <w:rPr>
          <w:sz w:val="20"/>
        </w:rPr>
        <w:t>Place the vehicle on the dynamometer or devise some other method of starting-up the dynamometer.</w:t>
      </w:r>
    </w:p>
    <w:p w14:paraId="4583BA9A" w14:textId="77777777" w:rsidR="00A54226" w:rsidRPr="00E154F1" w:rsidRDefault="00A54226" w:rsidP="00A54226">
      <w:pPr>
        <w:tabs>
          <w:tab w:val="left" w:pos="1134"/>
          <w:tab w:val="left" w:pos="1701"/>
          <w:tab w:val="left" w:pos="2268"/>
        </w:tabs>
        <w:spacing w:after="240"/>
        <w:ind w:left="2268" w:right="1134" w:hanging="1134"/>
        <w:jc w:val="both"/>
        <w:rPr>
          <w:sz w:val="20"/>
        </w:rPr>
      </w:pPr>
      <w:r w:rsidRPr="00E154F1">
        <w:rPr>
          <w:sz w:val="20"/>
        </w:rPr>
        <w:t>2.2.3.</w:t>
      </w:r>
      <w:r w:rsidRPr="00E154F1">
        <w:rPr>
          <w:sz w:val="20"/>
        </w:rPr>
        <w:tab/>
      </w:r>
      <w:r>
        <w:rPr>
          <w:sz w:val="20"/>
        </w:rPr>
        <w:tab/>
      </w:r>
      <w:r w:rsidRPr="00E154F1">
        <w:rPr>
          <w:sz w:val="20"/>
        </w:rPr>
        <w:t>Use the flywheel or any other system of inertia simulation for the particular inertia class to be used.</w:t>
      </w:r>
    </w:p>
    <w:p w14:paraId="4583BA9B" w14:textId="77777777" w:rsidR="00A54226" w:rsidRDefault="00A54226" w:rsidP="00A54226">
      <w:pPr>
        <w:pBdr>
          <w:top w:val="single" w:sz="6" w:space="0" w:color="FFFFFF"/>
          <w:left w:val="single" w:sz="6" w:space="0" w:color="FFFFFF"/>
          <w:bottom w:val="single" w:sz="6" w:space="0" w:color="FFFFFF"/>
          <w:right w:val="single" w:sz="6" w:space="0" w:color="FFFFFF"/>
        </w:pBdr>
        <w:tabs>
          <w:tab w:val="left" w:pos="0"/>
          <w:tab w:val="left" w:pos="1134"/>
          <w:tab w:val="left" w:pos="1417"/>
          <w:tab w:val="left" w:pos="1701"/>
          <w:tab w:val="left" w:pos="2097"/>
          <w:tab w:val="left" w:pos="2268"/>
          <w:tab w:val="left" w:pos="3062"/>
          <w:tab w:val="left" w:pos="5014"/>
          <w:tab w:val="left" w:pos="5952"/>
          <w:tab w:val="left" w:pos="6632"/>
          <w:tab w:val="left" w:pos="7174"/>
          <w:tab w:val="left" w:pos="7894"/>
          <w:tab w:val="left" w:pos="8614"/>
          <w:tab w:val="left" w:pos="9334"/>
        </w:tabs>
        <w:ind w:left="1134" w:hanging="1134"/>
        <w:jc w:val="center"/>
        <w:rPr>
          <w:sz w:val="20"/>
        </w:rPr>
      </w:pPr>
    </w:p>
    <w:p w14:paraId="4583BA9C" w14:textId="77777777" w:rsidR="00A54226" w:rsidRDefault="00A54226" w:rsidP="00A54226">
      <w:pPr>
        <w:pBdr>
          <w:top w:val="single" w:sz="6" w:space="0" w:color="FFFFFF"/>
          <w:left w:val="single" w:sz="6" w:space="0" w:color="FFFFFF"/>
          <w:bottom w:val="single" w:sz="6" w:space="0" w:color="FFFFFF"/>
          <w:right w:val="single" w:sz="6" w:space="0" w:color="FFFFFF"/>
        </w:pBdr>
        <w:tabs>
          <w:tab w:val="left" w:pos="0"/>
          <w:tab w:val="left" w:pos="1134"/>
          <w:tab w:val="left" w:pos="1417"/>
          <w:tab w:val="left" w:pos="1701"/>
          <w:tab w:val="left" w:pos="2097"/>
          <w:tab w:val="left" w:pos="2268"/>
          <w:tab w:val="left" w:pos="3062"/>
          <w:tab w:val="left" w:pos="5014"/>
          <w:tab w:val="left" w:pos="5952"/>
          <w:tab w:val="left" w:pos="6632"/>
          <w:tab w:val="left" w:pos="7174"/>
          <w:tab w:val="left" w:pos="7894"/>
          <w:tab w:val="left" w:pos="8614"/>
          <w:tab w:val="left" w:pos="9334"/>
        </w:tabs>
        <w:ind w:left="1134" w:hanging="1134"/>
        <w:jc w:val="center"/>
        <w:rPr>
          <w:sz w:val="20"/>
        </w:rPr>
      </w:pPr>
    </w:p>
    <w:p w14:paraId="4583BA9D" w14:textId="77777777" w:rsidR="00A54226" w:rsidRDefault="00A54226" w:rsidP="00A54226">
      <w:pPr>
        <w:pBdr>
          <w:top w:val="single" w:sz="6" w:space="0" w:color="FFFFFF"/>
          <w:left w:val="single" w:sz="6" w:space="0" w:color="FFFFFF"/>
          <w:bottom w:val="single" w:sz="6" w:space="0" w:color="FFFFFF"/>
          <w:right w:val="single" w:sz="6" w:space="0" w:color="FFFFFF"/>
        </w:pBdr>
        <w:tabs>
          <w:tab w:val="left" w:pos="0"/>
          <w:tab w:val="left" w:pos="1134"/>
          <w:tab w:val="left" w:pos="1417"/>
          <w:tab w:val="left" w:pos="1701"/>
          <w:tab w:val="left" w:pos="2097"/>
          <w:tab w:val="left" w:pos="2268"/>
          <w:tab w:val="left" w:pos="3062"/>
          <w:tab w:val="left" w:pos="5014"/>
          <w:tab w:val="left" w:pos="5952"/>
          <w:tab w:val="left" w:pos="6632"/>
          <w:tab w:val="left" w:pos="7174"/>
          <w:tab w:val="left" w:pos="7894"/>
          <w:tab w:val="left" w:pos="8614"/>
          <w:tab w:val="left" w:pos="9334"/>
        </w:tabs>
        <w:ind w:left="1134" w:hanging="1134"/>
        <w:jc w:val="center"/>
        <w:rPr>
          <w:sz w:val="20"/>
        </w:rPr>
      </w:pPr>
    </w:p>
    <w:p w14:paraId="4583BA9E" w14:textId="77777777" w:rsidR="00A54226" w:rsidRDefault="00A54226" w:rsidP="00A54226">
      <w:pPr>
        <w:pBdr>
          <w:top w:val="single" w:sz="6" w:space="0" w:color="FFFFFF"/>
          <w:left w:val="single" w:sz="6" w:space="0" w:color="FFFFFF"/>
          <w:bottom w:val="single" w:sz="6" w:space="0" w:color="FFFFFF"/>
          <w:right w:val="single" w:sz="6" w:space="0" w:color="FFFFFF"/>
        </w:pBdr>
        <w:tabs>
          <w:tab w:val="left" w:pos="0"/>
          <w:tab w:val="left" w:pos="1134"/>
          <w:tab w:val="left" w:pos="1417"/>
          <w:tab w:val="left" w:pos="1701"/>
          <w:tab w:val="left" w:pos="2097"/>
          <w:tab w:val="left" w:pos="2268"/>
          <w:tab w:val="left" w:pos="3062"/>
          <w:tab w:val="left" w:pos="5014"/>
          <w:tab w:val="left" w:pos="5952"/>
          <w:tab w:val="left" w:pos="6632"/>
          <w:tab w:val="left" w:pos="7174"/>
          <w:tab w:val="left" w:pos="7894"/>
          <w:tab w:val="left" w:pos="8614"/>
          <w:tab w:val="left" w:pos="9334"/>
        </w:tabs>
        <w:ind w:left="1134" w:hanging="1134"/>
        <w:jc w:val="center"/>
        <w:rPr>
          <w:sz w:val="20"/>
        </w:rPr>
      </w:pPr>
    </w:p>
    <w:p w14:paraId="4583BA9F" w14:textId="77777777" w:rsidR="00A54226" w:rsidRDefault="00A54226" w:rsidP="00A54226">
      <w:pPr>
        <w:pBdr>
          <w:top w:val="single" w:sz="6" w:space="0" w:color="FFFFFF"/>
          <w:left w:val="single" w:sz="6" w:space="0" w:color="FFFFFF"/>
          <w:bottom w:val="single" w:sz="6" w:space="0" w:color="FFFFFF"/>
          <w:right w:val="single" w:sz="6" w:space="0" w:color="FFFFFF"/>
        </w:pBdr>
        <w:tabs>
          <w:tab w:val="left" w:pos="0"/>
          <w:tab w:val="left" w:pos="1134"/>
          <w:tab w:val="left" w:pos="1417"/>
          <w:tab w:val="left" w:pos="1701"/>
          <w:tab w:val="left" w:pos="2097"/>
          <w:tab w:val="left" w:pos="2268"/>
          <w:tab w:val="left" w:pos="3062"/>
          <w:tab w:val="left" w:pos="5014"/>
          <w:tab w:val="left" w:pos="5952"/>
          <w:tab w:val="left" w:pos="6632"/>
          <w:tab w:val="left" w:pos="7174"/>
          <w:tab w:val="left" w:pos="7894"/>
          <w:tab w:val="left" w:pos="8614"/>
          <w:tab w:val="left" w:pos="9334"/>
        </w:tabs>
        <w:ind w:left="1134" w:hanging="1134"/>
        <w:jc w:val="center"/>
        <w:rPr>
          <w:sz w:val="20"/>
        </w:rPr>
      </w:pPr>
    </w:p>
    <w:p w14:paraId="4583BAA0" w14:textId="77777777" w:rsidR="00A54226" w:rsidRPr="00977825" w:rsidRDefault="00A54226" w:rsidP="00A54226">
      <w:pPr>
        <w:pStyle w:val="Caption"/>
        <w:framePr w:w="8834" w:h="4505" w:hRule="exact" w:hSpace="240" w:vSpace="240" w:wrap="auto" w:vAnchor="text" w:hAnchor="page" w:x="1392" w:y="930"/>
        <w:spacing w:after="120"/>
        <w:ind w:left="2279" w:hanging="1145"/>
        <w:rPr>
          <w:rFonts w:cs="Times New Roman"/>
          <w:sz w:val="20"/>
          <w:u w:val="none"/>
        </w:rPr>
      </w:pPr>
      <w:bookmarkStart w:id="36" w:name="_Ref72810655"/>
      <w:r w:rsidRPr="00977825">
        <w:rPr>
          <w:rFonts w:cs="Times New Roman"/>
          <w:sz w:val="20"/>
          <w:u w:val="none"/>
        </w:rPr>
        <w:lastRenderedPageBreak/>
        <w:tab/>
      </w:r>
      <w:r>
        <w:rPr>
          <w:rFonts w:cs="Times New Roman"/>
          <w:sz w:val="20"/>
          <w:u w:val="none"/>
        </w:rPr>
        <w:tab/>
      </w:r>
      <w:r w:rsidRPr="00977825">
        <w:rPr>
          <w:rFonts w:cs="Times New Roman"/>
          <w:sz w:val="20"/>
          <w:u w:val="none"/>
        </w:rPr>
        <w:t xml:space="preserve">Figure </w:t>
      </w:r>
      <w:bookmarkEnd w:id="36"/>
      <w:r w:rsidRPr="00977825">
        <w:rPr>
          <w:rFonts w:cs="Times New Roman"/>
          <w:sz w:val="20"/>
          <w:u w:val="none"/>
        </w:rPr>
        <w:t>4</w:t>
      </w:r>
    </w:p>
    <w:p w14:paraId="4583BAA1" w14:textId="77777777" w:rsidR="00A54226" w:rsidRPr="0048030F" w:rsidRDefault="008D29E9" w:rsidP="00A54226">
      <w:pPr>
        <w:framePr w:w="8834" w:h="4505" w:hRule="exact" w:hSpace="240" w:vSpace="240" w:wrap="auto" w:vAnchor="text" w:hAnchor="page" w:x="1392" w:y="930"/>
        <w:pBdr>
          <w:top w:val="single" w:sz="6" w:space="0" w:color="FFFFFF"/>
          <w:left w:val="single" w:sz="6" w:space="0" w:color="FFFFFF"/>
          <w:bottom w:val="single" w:sz="6" w:space="0" w:color="FFFFFF"/>
          <w:right w:val="single" w:sz="6" w:space="0" w:color="FFFFFF"/>
        </w:pBdr>
        <w:ind w:left="1144" w:hanging="1144"/>
        <w:jc w:val="center"/>
        <w:rPr>
          <w:szCs w:val="24"/>
        </w:rPr>
      </w:pPr>
      <w:r>
        <w:rPr>
          <w:noProof/>
          <w:szCs w:val="24"/>
          <w:lang w:val="en-AU" w:eastAsia="en-AU"/>
        </w:rPr>
        <w:drawing>
          <wp:inline distT="0" distB="0" distL="0" distR="0" wp14:anchorId="4583CB6B" wp14:editId="4583CB6C">
            <wp:extent cx="3629025" cy="27908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629025" cy="2790825"/>
                    </a:xfrm>
                    <a:prstGeom prst="rect">
                      <a:avLst/>
                    </a:prstGeom>
                    <a:noFill/>
                    <a:ln>
                      <a:noFill/>
                    </a:ln>
                  </pic:spPr>
                </pic:pic>
              </a:graphicData>
            </a:graphic>
          </wp:inline>
        </w:drawing>
      </w:r>
    </w:p>
    <w:p w14:paraId="4583BAA2" w14:textId="77777777" w:rsidR="00A54226" w:rsidRPr="00F06D2E" w:rsidRDefault="00A54226" w:rsidP="00A54226">
      <w:pPr>
        <w:pStyle w:val="SingleTxtG"/>
        <w:rPr>
          <w:b/>
        </w:rPr>
      </w:pPr>
      <w:r>
        <w:rPr>
          <w:b/>
        </w:rPr>
        <w:tab/>
      </w:r>
      <w:r>
        <w:rPr>
          <w:b/>
        </w:rPr>
        <w:tab/>
      </w:r>
      <w:r w:rsidRPr="00F06D2E">
        <w:rPr>
          <w:b/>
        </w:rPr>
        <w:t>Diagram illustrating the power absorbed by the chassis dynamometer</w:t>
      </w:r>
    </w:p>
    <w:p w14:paraId="4583BAA3" w14:textId="77777777"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ind w:left="1144" w:hanging="1144"/>
        <w:jc w:val="center"/>
        <w:rPr>
          <w:sz w:val="20"/>
        </w:rPr>
      </w:pPr>
      <w:r>
        <w:rPr>
          <w:sz w:val="20"/>
        </w:rPr>
        <w:tab/>
      </w:r>
      <w:r>
        <w:rPr>
          <w:sz w:val="20"/>
        </w:rPr>
        <w:tab/>
      </w:r>
      <w:r w:rsidRPr="00E154F1">
        <w:rPr>
          <w:sz w:val="20"/>
        </w:rPr>
        <w:t>□ = F = a + b · V</w:t>
      </w:r>
      <w:r w:rsidRPr="00E154F1">
        <w:rPr>
          <w:sz w:val="20"/>
          <w:vertAlign w:val="superscript"/>
        </w:rPr>
        <w:t xml:space="preserve">2 </w:t>
      </w:r>
      <w:r w:rsidRPr="00E154F1">
        <w:rPr>
          <w:sz w:val="20"/>
        </w:rPr>
        <w:t xml:space="preserve">         ● = (a + b · V</w:t>
      </w:r>
      <w:r w:rsidRPr="00E154F1">
        <w:rPr>
          <w:sz w:val="20"/>
          <w:vertAlign w:val="superscript"/>
        </w:rPr>
        <w:t>2</w:t>
      </w:r>
      <w:r w:rsidRPr="00E154F1">
        <w:rPr>
          <w:sz w:val="20"/>
        </w:rPr>
        <w:t>) - 0.1 · F</w:t>
      </w:r>
      <w:r w:rsidRPr="00E154F1">
        <w:rPr>
          <w:sz w:val="20"/>
          <w:vertAlign w:val="subscript"/>
        </w:rPr>
        <w:t>80</w:t>
      </w:r>
      <w:r w:rsidRPr="00E154F1">
        <w:rPr>
          <w:sz w:val="20"/>
        </w:rPr>
        <w:t xml:space="preserve">           </w:t>
      </w:r>
      <w:r w:rsidRPr="00E154F1">
        <w:rPr>
          <w:sz w:val="20"/>
        </w:rPr>
        <w:sym w:font="Symbol" w:char="F044"/>
      </w:r>
      <w:r w:rsidRPr="00E154F1">
        <w:rPr>
          <w:sz w:val="20"/>
        </w:rPr>
        <w:t xml:space="preserve"> = (a + b · V</w:t>
      </w:r>
      <w:r w:rsidRPr="00E154F1">
        <w:rPr>
          <w:sz w:val="20"/>
          <w:vertAlign w:val="superscript"/>
        </w:rPr>
        <w:t>2</w:t>
      </w:r>
      <w:r w:rsidRPr="00E154F1">
        <w:rPr>
          <w:sz w:val="20"/>
        </w:rPr>
        <w:t>) + 0.1 · F</w:t>
      </w:r>
      <w:r w:rsidRPr="00E154F1">
        <w:rPr>
          <w:sz w:val="20"/>
          <w:vertAlign w:val="subscript"/>
        </w:rPr>
        <w:t>80</w:t>
      </w:r>
    </w:p>
    <w:p w14:paraId="4583BAA4" w14:textId="77777777" w:rsidR="00A54226" w:rsidRPr="00E154F1" w:rsidRDefault="00A54226" w:rsidP="00A54226">
      <w:pPr>
        <w:pStyle w:val="HeaderA3"/>
        <w:pBdr>
          <w:left w:val="single" w:sz="6" w:space="1" w:color="FFFFFF"/>
        </w:pBdr>
        <w:tabs>
          <w:tab w:val="left" w:pos="1134"/>
          <w:tab w:val="left" w:pos="1701"/>
          <w:tab w:val="left" w:pos="2268"/>
        </w:tabs>
        <w:spacing w:before="0" w:after="120"/>
        <w:ind w:left="2268" w:right="1134"/>
        <w:jc w:val="both"/>
        <w:rPr>
          <w:rFonts w:cs="Times New Roman"/>
          <w:sz w:val="20"/>
        </w:rPr>
      </w:pPr>
      <w:r w:rsidRPr="00E154F1">
        <w:rPr>
          <w:rFonts w:cs="Times New Roman"/>
          <w:sz w:val="20"/>
        </w:rPr>
        <w:t>2.2.4.</w:t>
      </w:r>
      <w:r w:rsidRPr="00E154F1">
        <w:rPr>
          <w:rFonts w:cs="Times New Roman"/>
          <w:sz w:val="20"/>
        </w:rPr>
        <w:tab/>
      </w:r>
      <w:r>
        <w:rPr>
          <w:rFonts w:cs="Times New Roman"/>
          <w:sz w:val="20"/>
        </w:rPr>
        <w:tab/>
      </w:r>
      <w:r w:rsidRPr="00E154F1">
        <w:rPr>
          <w:rFonts w:cs="Times New Roman"/>
          <w:sz w:val="20"/>
        </w:rPr>
        <w:t>Bring the dynamometer to a speed of 80 km/h.</w:t>
      </w:r>
    </w:p>
    <w:p w14:paraId="4583BAA5" w14:textId="77777777" w:rsidR="00A54226" w:rsidRPr="00E154F1" w:rsidRDefault="00A54226" w:rsidP="00A54226">
      <w:pPr>
        <w:pStyle w:val="HeaderA3"/>
        <w:pBdr>
          <w:left w:val="single" w:sz="6" w:space="1" w:color="FFFFFF"/>
        </w:pBdr>
        <w:tabs>
          <w:tab w:val="left" w:pos="1134"/>
          <w:tab w:val="left" w:pos="1701"/>
          <w:tab w:val="left" w:pos="2268"/>
        </w:tabs>
        <w:spacing w:before="0" w:after="120"/>
        <w:ind w:left="2268" w:right="1134"/>
        <w:jc w:val="both"/>
        <w:rPr>
          <w:rFonts w:cs="Times New Roman"/>
          <w:sz w:val="20"/>
        </w:rPr>
      </w:pPr>
      <w:r w:rsidRPr="00E154F1">
        <w:rPr>
          <w:rFonts w:cs="Times New Roman"/>
          <w:sz w:val="20"/>
        </w:rPr>
        <w:t>2.2.5.</w:t>
      </w:r>
      <w:r w:rsidRPr="00E154F1">
        <w:rPr>
          <w:rFonts w:cs="Times New Roman"/>
          <w:sz w:val="20"/>
        </w:rPr>
        <w:tab/>
      </w:r>
      <w:r>
        <w:rPr>
          <w:rFonts w:cs="Times New Roman"/>
          <w:sz w:val="20"/>
        </w:rPr>
        <w:tab/>
      </w:r>
      <w:r w:rsidRPr="00E154F1">
        <w:rPr>
          <w:rFonts w:cs="Times New Roman"/>
          <w:sz w:val="20"/>
        </w:rPr>
        <w:t>Note the load indicated F</w:t>
      </w:r>
      <w:r w:rsidRPr="00E154F1">
        <w:rPr>
          <w:rFonts w:cs="Times New Roman"/>
          <w:sz w:val="20"/>
          <w:vertAlign w:val="subscript"/>
        </w:rPr>
        <w:t>i</w:t>
      </w:r>
      <w:r w:rsidRPr="00E154F1">
        <w:rPr>
          <w:rFonts w:cs="Times New Roman"/>
          <w:sz w:val="20"/>
        </w:rPr>
        <w:t xml:space="preserve"> (N).</w:t>
      </w:r>
    </w:p>
    <w:p w14:paraId="4583BAA6" w14:textId="77777777" w:rsidR="00A54226" w:rsidRPr="00E154F1" w:rsidRDefault="00A54226" w:rsidP="00A54226">
      <w:pPr>
        <w:pStyle w:val="HeaderA3"/>
        <w:pBdr>
          <w:left w:val="single" w:sz="6" w:space="1" w:color="FFFFFF"/>
        </w:pBdr>
        <w:tabs>
          <w:tab w:val="left" w:pos="1134"/>
          <w:tab w:val="left" w:pos="1701"/>
          <w:tab w:val="left" w:pos="2268"/>
        </w:tabs>
        <w:spacing w:before="0" w:after="120"/>
        <w:ind w:left="2268" w:right="1134"/>
        <w:jc w:val="both"/>
        <w:rPr>
          <w:sz w:val="20"/>
        </w:rPr>
      </w:pPr>
      <w:r w:rsidRPr="00E154F1">
        <w:rPr>
          <w:sz w:val="20"/>
        </w:rPr>
        <w:t>2.2.6.</w:t>
      </w:r>
      <w:r w:rsidRPr="00E154F1">
        <w:rPr>
          <w:sz w:val="20"/>
        </w:rPr>
        <w:tab/>
      </w:r>
      <w:r>
        <w:rPr>
          <w:sz w:val="20"/>
        </w:rPr>
        <w:tab/>
      </w:r>
      <w:r w:rsidRPr="00E154F1">
        <w:rPr>
          <w:sz w:val="20"/>
        </w:rPr>
        <w:t>Bring the dynamometer to a speed of 90 km/h.</w:t>
      </w:r>
    </w:p>
    <w:p w14:paraId="4583BAA7" w14:textId="77777777" w:rsidR="00A54226" w:rsidRPr="00E154F1" w:rsidRDefault="00A54226" w:rsidP="00A54226">
      <w:pPr>
        <w:pStyle w:val="HeaderA3"/>
        <w:pBdr>
          <w:left w:val="single" w:sz="6" w:space="1" w:color="FFFFFF"/>
        </w:pBdr>
        <w:tabs>
          <w:tab w:val="left" w:pos="1134"/>
          <w:tab w:val="left" w:pos="1701"/>
          <w:tab w:val="left" w:pos="2268"/>
        </w:tabs>
        <w:spacing w:before="0" w:after="120"/>
        <w:ind w:left="2268" w:right="1134"/>
        <w:jc w:val="both"/>
        <w:rPr>
          <w:rFonts w:cs="Times New Roman"/>
          <w:sz w:val="20"/>
        </w:rPr>
      </w:pPr>
      <w:r w:rsidRPr="00E154F1">
        <w:rPr>
          <w:rFonts w:cs="Times New Roman"/>
          <w:sz w:val="20"/>
        </w:rPr>
        <w:t>2.2.7.</w:t>
      </w:r>
      <w:r w:rsidRPr="00E154F1">
        <w:rPr>
          <w:rFonts w:cs="Times New Roman"/>
          <w:sz w:val="20"/>
        </w:rPr>
        <w:tab/>
      </w:r>
      <w:r>
        <w:rPr>
          <w:rFonts w:cs="Times New Roman"/>
          <w:sz w:val="20"/>
        </w:rPr>
        <w:tab/>
      </w:r>
      <w:r w:rsidRPr="00E154F1">
        <w:rPr>
          <w:rFonts w:cs="Times New Roman"/>
          <w:sz w:val="20"/>
        </w:rPr>
        <w:t>Disconnect the device used to start-up the dynamometer.</w:t>
      </w:r>
    </w:p>
    <w:p w14:paraId="4583BAA8" w14:textId="77777777" w:rsidR="00A54226" w:rsidRPr="00E154F1" w:rsidRDefault="00A54226" w:rsidP="00A54226">
      <w:pPr>
        <w:pStyle w:val="HeaderA3"/>
        <w:pBdr>
          <w:left w:val="single" w:sz="6" w:space="1" w:color="FFFFFF"/>
        </w:pBdr>
        <w:tabs>
          <w:tab w:val="left" w:pos="1134"/>
          <w:tab w:val="left" w:pos="1701"/>
          <w:tab w:val="left" w:pos="2268"/>
        </w:tabs>
        <w:spacing w:before="0" w:after="120"/>
        <w:ind w:left="2268" w:right="1134"/>
        <w:jc w:val="both"/>
        <w:rPr>
          <w:rFonts w:cs="Times New Roman"/>
          <w:sz w:val="20"/>
        </w:rPr>
      </w:pPr>
      <w:r w:rsidRPr="00E154F1">
        <w:rPr>
          <w:rFonts w:cs="Times New Roman"/>
          <w:sz w:val="20"/>
        </w:rPr>
        <w:t>2.2.8.</w:t>
      </w:r>
      <w:r w:rsidRPr="00E154F1">
        <w:rPr>
          <w:rFonts w:cs="Times New Roman"/>
          <w:sz w:val="20"/>
        </w:rPr>
        <w:tab/>
      </w:r>
      <w:r>
        <w:rPr>
          <w:rFonts w:cs="Times New Roman"/>
          <w:sz w:val="20"/>
        </w:rPr>
        <w:tab/>
      </w:r>
      <w:r w:rsidRPr="00E154F1">
        <w:rPr>
          <w:rFonts w:cs="Times New Roman"/>
          <w:sz w:val="20"/>
        </w:rPr>
        <w:t>Note the time taken by the dynamometer to pass from a speed of 85 km/h to a speed of 75</w:t>
      </w:r>
      <w:r>
        <w:rPr>
          <w:rFonts w:cs="Times New Roman"/>
          <w:sz w:val="20"/>
        </w:rPr>
        <w:t> </w:t>
      </w:r>
      <w:r w:rsidRPr="00E154F1">
        <w:rPr>
          <w:rFonts w:cs="Times New Roman"/>
          <w:sz w:val="20"/>
        </w:rPr>
        <w:t>km/h.</w:t>
      </w:r>
    </w:p>
    <w:p w14:paraId="4583BAA9" w14:textId="77777777" w:rsidR="00A54226" w:rsidRPr="00E154F1" w:rsidRDefault="00A54226" w:rsidP="00A54226">
      <w:pPr>
        <w:pStyle w:val="HeaderA3"/>
        <w:tabs>
          <w:tab w:val="left" w:pos="1134"/>
          <w:tab w:val="left" w:pos="1701"/>
          <w:tab w:val="left" w:pos="2268"/>
        </w:tabs>
        <w:spacing w:before="0" w:after="120"/>
        <w:ind w:left="2268" w:right="1134"/>
        <w:jc w:val="both"/>
        <w:rPr>
          <w:rFonts w:cs="Times New Roman"/>
          <w:sz w:val="20"/>
        </w:rPr>
      </w:pPr>
      <w:r w:rsidRPr="00E154F1">
        <w:rPr>
          <w:rFonts w:cs="Times New Roman"/>
          <w:sz w:val="20"/>
        </w:rPr>
        <w:t>2.2.9.</w:t>
      </w:r>
      <w:r w:rsidRPr="00E154F1">
        <w:rPr>
          <w:rFonts w:cs="Times New Roman"/>
          <w:sz w:val="20"/>
        </w:rPr>
        <w:tab/>
      </w:r>
      <w:r>
        <w:rPr>
          <w:rFonts w:cs="Times New Roman"/>
          <w:sz w:val="20"/>
        </w:rPr>
        <w:tab/>
      </w:r>
      <w:r w:rsidRPr="00E154F1">
        <w:rPr>
          <w:rFonts w:cs="Times New Roman"/>
          <w:sz w:val="20"/>
        </w:rPr>
        <w:t>Set the power-absorption device at a different level.</w:t>
      </w:r>
    </w:p>
    <w:p w14:paraId="4583BAAA" w14:textId="77777777" w:rsidR="00A54226" w:rsidRPr="00E154F1" w:rsidRDefault="00A54226" w:rsidP="00A54226">
      <w:pPr>
        <w:pStyle w:val="HeaderA3"/>
        <w:pBdr>
          <w:left w:val="single" w:sz="6" w:space="1" w:color="FFFFFF"/>
        </w:pBdr>
        <w:tabs>
          <w:tab w:val="left" w:pos="1134"/>
          <w:tab w:val="left" w:pos="1701"/>
          <w:tab w:val="left" w:pos="2268"/>
        </w:tabs>
        <w:spacing w:before="0" w:after="120"/>
        <w:ind w:left="2268" w:right="1134"/>
        <w:jc w:val="both"/>
        <w:rPr>
          <w:rFonts w:cs="Times New Roman"/>
          <w:sz w:val="20"/>
        </w:rPr>
      </w:pPr>
      <w:r w:rsidRPr="00E154F1">
        <w:rPr>
          <w:rFonts w:cs="Times New Roman"/>
          <w:sz w:val="20"/>
        </w:rPr>
        <w:t>2.2.10.</w:t>
      </w:r>
      <w:r w:rsidRPr="00E154F1">
        <w:rPr>
          <w:rFonts w:cs="Times New Roman"/>
          <w:sz w:val="20"/>
        </w:rPr>
        <w:tab/>
      </w:r>
      <w:r>
        <w:rPr>
          <w:rFonts w:cs="Times New Roman"/>
          <w:sz w:val="20"/>
        </w:rPr>
        <w:tab/>
      </w:r>
      <w:r w:rsidRPr="00E154F1">
        <w:rPr>
          <w:rFonts w:cs="Times New Roman"/>
          <w:sz w:val="20"/>
        </w:rPr>
        <w:t>The requirements of paragraphs 2.2.4. to 2.2.9. shall be repeated sufficiently often to cover the range of loads used.</w:t>
      </w:r>
    </w:p>
    <w:p w14:paraId="4583BAAB" w14:textId="77777777" w:rsidR="00A54226" w:rsidRPr="00E154F1" w:rsidRDefault="00A54226" w:rsidP="00A54226">
      <w:pPr>
        <w:pStyle w:val="HeaderA3"/>
        <w:pBdr>
          <w:left w:val="single" w:sz="6" w:space="1" w:color="FFFFFF"/>
        </w:pBdr>
        <w:tabs>
          <w:tab w:val="left" w:pos="1134"/>
          <w:tab w:val="left" w:pos="1701"/>
          <w:tab w:val="left" w:pos="2268"/>
        </w:tabs>
        <w:spacing w:before="0" w:after="120"/>
        <w:ind w:left="2268" w:right="1134"/>
        <w:jc w:val="both"/>
        <w:rPr>
          <w:rFonts w:cs="Times New Roman"/>
          <w:sz w:val="20"/>
        </w:rPr>
      </w:pPr>
      <w:r w:rsidRPr="00E154F1">
        <w:rPr>
          <w:rFonts w:cs="Times New Roman"/>
          <w:sz w:val="20"/>
        </w:rPr>
        <w:t>2.2.11.</w:t>
      </w:r>
      <w:r w:rsidRPr="00E154F1">
        <w:rPr>
          <w:rFonts w:cs="Times New Roman"/>
          <w:sz w:val="20"/>
        </w:rPr>
        <w:tab/>
      </w:r>
      <w:r>
        <w:rPr>
          <w:rFonts w:cs="Times New Roman"/>
          <w:sz w:val="20"/>
        </w:rPr>
        <w:tab/>
      </w:r>
      <w:r w:rsidRPr="00E154F1">
        <w:rPr>
          <w:rFonts w:cs="Times New Roman"/>
          <w:sz w:val="20"/>
        </w:rPr>
        <w:t xml:space="preserve">Calculate the load absorbed using the formula: </w:t>
      </w:r>
    </w:p>
    <w:p w14:paraId="4583BAAC" w14:textId="73D0963D" w:rsidR="00A54226" w:rsidRPr="00E154F1" w:rsidRDefault="00A54226" w:rsidP="00A54226">
      <w:pPr>
        <w:pBdr>
          <w:top w:val="single" w:sz="6" w:space="0" w:color="FFFFFF"/>
          <w:left w:val="single" w:sz="6" w:space="1" w:color="FFFFFF"/>
          <w:bottom w:val="single" w:sz="6" w:space="0" w:color="FFFFFF"/>
          <w:right w:val="single" w:sz="6" w:space="0" w:color="FFFFFF"/>
        </w:pBdr>
        <w:tabs>
          <w:tab w:val="left" w:pos="1134"/>
          <w:tab w:val="left" w:pos="1701"/>
          <w:tab w:val="center" w:pos="4737"/>
          <w:tab w:val="left" w:pos="5014"/>
          <w:tab w:val="left" w:pos="5952"/>
          <w:tab w:val="left" w:pos="6632"/>
          <w:tab w:val="left" w:pos="7174"/>
          <w:tab w:val="left" w:pos="7894"/>
          <w:tab w:val="left" w:pos="8614"/>
          <w:tab w:val="left" w:pos="9334"/>
        </w:tabs>
        <w:spacing w:after="240"/>
        <w:jc w:val="both"/>
        <w:rPr>
          <w:sz w:val="20"/>
        </w:rPr>
      </w:pPr>
      <w:r w:rsidRPr="00E154F1">
        <w:rPr>
          <w:sz w:val="20"/>
        </w:rPr>
        <w:tab/>
      </w:r>
      <w:r w:rsidRPr="00E154F1">
        <w:rPr>
          <w:sz w:val="20"/>
        </w:rPr>
        <w:tab/>
      </w:r>
      <w:r>
        <w:rPr>
          <w:sz w:val="20"/>
        </w:rPr>
        <w:tab/>
      </w:r>
      <w:r w:rsidR="00E040E0" w:rsidRPr="00E154F1">
        <w:rPr>
          <w:noProof/>
          <w:position w:val="-22"/>
          <w:sz w:val="20"/>
        </w:rPr>
      </w:r>
      <w:r w:rsidR="00E040E0" w:rsidRPr="00E154F1">
        <w:rPr>
          <w:noProof/>
          <w:position w:val="-22"/>
          <w:sz w:val="20"/>
        </w:rPr>
        <w:object w:dxaOrig="1180" w:dyaOrig="580" w14:anchorId="7CC7A1F4">
          <v:shape id="_x0000_i1240" type="#_x0000_t75" alt="" style="width:59.25pt;height:28.8pt;mso-width-percent:0;mso-height-percent:0;mso-width-percent:0;mso-height-percent:0" o:ole="" fillcolor="window">
            <v:imagedata r:id="rId194" o:title=""/>
          </v:shape>
          <o:OLEObject Type="Embed" ProgID="Equation.3" ShapeID="_x0000_i1240" DrawAspect="Content" ObjectID="_1700046475" r:id="rId195"/>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14:paraId="4583BAAE" w14:textId="77777777" w:rsidTr="00A035C1">
        <w:tc>
          <w:tcPr>
            <w:tcW w:w="6407" w:type="dxa"/>
            <w:gridSpan w:val="3"/>
          </w:tcPr>
          <w:p w14:paraId="4583BAAD" w14:textId="77777777" w:rsidR="00A54226" w:rsidRDefault="00A54226" w:rsidP="00A035C1">
            <w:pPr>
              <w:pStyle w:val="SingleTxtG"/>
              <w:suppressAutoHyphens/>
              <w:spacing w:line="240" w:lineRule="atLeast"/>
              <w:ind w:left="170" w:right="0"/>
            </w:pPr>
            <w:r w:rsidRPr="0046579E">
              <w:t>Where:</w:t>
            </w:r>
          </w:p>
        </w:tc>
      </w:tr>
      <w:tr w:rsidR="00A54226" w:rsidRPr="00A035C1" w14:paraId="4583BAB2" w14:textId="77777777" w:rsidTr="00A035C1">
        <w:tc>
          <w:tcPr>
            <w:tcW w:w="951" w:type="dxa"/>
          </w:tcPr>
          <w:p w14:paraId="4583BAAF" w14:textId="77777777" w:rsidR="00A54226" w:rsidRPr="00C24433" w:rsidRDefault="00A54226" w:rsidP="00A035C1">
            <w:pPr>
              <w:pStyle w:val="SingleTxtG"/>
              <w:suppressAutoHyphens/>
              <w:spacing w:line="240" w:lineRule="atLeast"/>
              <w:ind w:left="170" w:right="0"/>
            </w:pPr>
            <w:r w:rsidRPr="00E154F1">
              <w:t>F</w:t>
            </w:r>
          </w:p>
        </w:tc>
        <w:tc>
          <w:tcPr>
            <w:tcW w:w="353" w:type="dxa"/>
          </w:tcPr>
          <w:p w14:paraId="4583BAB0" w14:textId="77777777" w:rsidR="00A54226" w:rsidRPr="00C24433" w:rsidRDefault="00A54226" w:rsidP="00A035C1">
            <w:pPr>
              <w:pStyle w:val="SingleTxtG"/>
              <w:suppressAutoHyphens/>
              <w:spacing w:line="240" w:lineRule="atLeast"/>
              <w:ind w:left="0"/>
              <w:jc w:val="right"/>
            </w:pPr>
            <w:r>
              <w:t>=</w:t>
            </w:r>
          </w:p>
        </w:tc>
        <w:tc>
          <w:tcPr>
            <w:tcW w:w="5103" w:type="dxa"/>
          </w:tcPr>
          <w:p w14:paraId="4583BAB1" w14:textId="77777777" w:rsidR="00A54226" w:rsidRPr="00C24433" w:rsidRDefault="00A54226" w:rsidP="00A035C1">
            <w:pPr>
              <w:pStyle w:val="SingleTxtG"/>
              <w:suppressAutoHyphens/>
              <w:spacing w:line="240" w:lineRule="atLeast"/>
              <w:ind w:left="0" w:right="0"/>
            </w:pPr>
            <w:r w:rsidRPr="00E154F1">
              <w:t>load absorbed (N),</w:t>
            </w:r>
          </w:p>
        </w:tc>
      </w:tr>
      <w:tr w:rsidR="00A54226" w:rsidRPr="00A035C1" w14:paraId="4583BAB6" w14:textId="77777777" w:rsidTr="00A035C1">
        <w:tc>
          <w:tcPr>
            <w:tcW w:w="951" w:type="dxa"/>
          </w:tcPr>
          <w:p w14:paraId="4583BAB3" w14:textId="77777777" w:rsidR="00A54226" w:rsidRPr="00C24433" w:rsidRDefault="00A54226" w:rsidP="00A035C1">
            <w:pPr>
              <w:pStyle w:val="SingleTxtG"/>
              <w:suppressAutoHyphens/>
              <w:spacing w:line="240" w:lineRule="atLeast"/>
              <w:ind w:left="170" w:right="0"/>
            </w:pPr>
            <w:r w:rsidRPr="00E154F1">
              <w:t>M</w:t>
            </w:r>
            <w:r w:rsidRPr="00A035C1">
              <w:rPr>
                <w:vertAlign w:val="subscript"/>
              </w:rPr>
              <w:t>i</w:t>
            </w:r>
          </w:p>
        </w:tc>
        <w:tc>
          <w:tcPr>
            <w:tcW w:w="353" w:type="dxa"/>
          </w:tcPr>
          <w:p w14:paraId="4583BAB4" w14:textId="77777777" w:rsidR="00A54226" w:rsidRPr="00C24433" w:rsidRDefault="00A54226" w:rsidP="00A035C1">
            <w:pPr>
              <w:pStyle w:val="SingleTxtG"/>
              <w:suppressAutoHyphens/>
              <w:spacing w:line="240" w:lineRule="atLeast"/>
              <w:ind w:left="0" w:right="0"/>
              <w:jc w:val="left"/>
            </w:pPr>
            <w:r>
              <w:t>=</w:t>
            </w:r>
          </w:p>
        </w:tc>
        <w:tc>
          <w:tcPr>
            <w:tcW w:w="5103" w:type="dxa"/>
          </w:tcPr>
          <w:p w14:paraId="4583BAB5" w14:textId="77777777" w:rsidR="00A54226" w:rsidRPr="00C24433" w:rsidRDefault="00A54226" w:rsidP="00A035C1">
            <w:pPr>
              <w:pStyle w:val="SingleTxtG"/>
              <w:suppressAutoHyphens/>
              <w:spacing w:line="240" w:lineRule="atLeast"/>
              <w:ind w:left="0" w:right="0"/>
            </w:pPr>
            <w:r w:rsidRPr="00E154F1">
              <w:t>equivalent inertia in kg (excluding the inertial effects of the free rear roller),</w:t>
            </w:r>
          </w:p>
        </w:tc>
      </w:tr>
      <w:tr w:rsidR="00A54226" w:rsidRPr="00A035C1" w14:paraId="4583BABA" w14:textId="77777777" w:rsidTr="00A035C1">
        <w:tc>
          <w:tcPr>
            <w:tcW w:w="951" w:type="dxa"/>
          </w:tcPr>
          <w:p w14:paraId="4583BAB7" w14:textId="77777777" w:rsidR="00A54226" w:rsidRPr="008A1BE4" w:rsidRDefault="00A54226" w:rsidP="00A035C1">
            <w:pPr>
              <w:pStyle w:val="SingleTxtG"/>
              <w:suppressAutoHyphens/>
              <w:spacing w:line="240" w:lineRule="atLeast"/>
              <w:ind w:left="170" w:right="0"/>
            </w:pPr>
            <w:r w:rsidRPr="00E154F1">
              <w:t>Δ V</w:t>
            </w:r>
          </w:p>
        </w:tc>
        <w:tc>
          <w:tcPr>
            <w:tcW w:w="353" w:type="dxa"/>
          </w:tcPr>
          <w:p w14:paraId="4583BAB8" w14:textId="77777777" w:rsidR="00A54226" w:rsidRPr="00D0516F" w:rsidRDefault="00A54226" w:rsidP="00A035C1">
            <w:pPr>
              <w:pStyle w:val="SingleTxtG"/>
              <w:suppressAutoHyphens/>
              <w:spacing w:line="240" w:lineRule="atLeast"/>
              <w:ind w:left="0"/>
              <w:jc w:val="right"/>
            </w:pPr>
            <w:r>
              <w:t>=</w:t>
            </w:r>
          </w:p>
        </w:tc>
        <w:tc>
          <w:tcPr>
            <w:tcW w:w="5103" w:type="dxa"/>
          </w:tcPr>
          <w:p w14:paraId="4583BAB9" w14:textId="77777777" w:rsidR="00A54226" w:rsidRPr="008A1BE4" w:rsidRDefault="00A54226" w:rsidP="00A035C1">
            <w:pPr>
              <w:pStyle w:val="SingleTxtG"/>
              <w:suppressAutoHyphens/>
              <w:spacing w:line="240" w:lineRule="atLeast"/>
              <w:ind w:left="0" w:right="0"/>
            </w:pPr>
            <w:r>
              <w:t>s</w:t>
            </w:r>
            <w:r w:rsidRPr="00E154F1">
              <w:t>peed deviation in m/s (10 km/h = 2.775 m/s),</w:t>
            </w:r>
          </w:p>
        </w:tc>
      </w:tr>
      <w:tr w:rsidR="00A54226" w:rsidRPr="00A035C1" w14:paraId="4583BABE" w14:textId="77777777" w:rsidTr="00A035C1">
        <w:tc>
          <w:tcPr>
            <w:tcW w:w="951" w:type="dxa"/>
          </w:tcPr>
          <w:p w14:paraId="4583BABB" w14:textId="77777777" w:rsidR="00A54226" w:rsidRPr="008A1BE4" w:rsidRDefault="00A54226" w:rsidP="00A035C1">
            <w:pPr>
              <w:pStyle w:val="SingleTxtG"/>
              <w:suppressAutoHyphens/>
              <w:spacing w:line="240" w:lineRule="atLeast"/>
              <w:ind w:left="170" w:right="0"/>
            </w:pPr>
            <w:r w:rsidRPr="00E154F1">
              <w:t>t</w:t>
            </w:r>
          </w:p>
        </w:tc>
        <w:tc>
          <w:tcPr>
            <w:tcW w:w="353" w:type="dxa"/>
          </w:tcPr>
          <w:p w14:paraId="4583BABC" w14:textId="77777777" w:rsidR="00A54226" w:rsidRPr="008A1BE4" w:rsidRDefault="00A54226" w:rsidP="00A035C1">
            <w:pPr>
              <w:pStyle w:val="SingleTxtG"/>
              <w:suppressAutoHyphens/>
              <w:spacing w:line="240" w:lineRule="atLeast"/>
              <w:ind w:left="0"/>
              <w:jc w:val="right"/>
            </w:pPr>
            <w:r>
              <w:t>=</w:t>
            </w:r>
          </w:p>
        </w:tc>
        <w:tc>
          <w:tcPr>
            <w:tcW w:w="5103" w:type="dxa"/>
          </w:tcPr>
          <w:p w14:paraId="4583BABD" w14:textId="77777777" w:rsidR="00A54226" w:rsidRPr="008A1BE4" w:rsidRDefault="00A54226" w:rsidP="00A035C1">
            <w:pPr>
              <w:pStyle w:val="SingleTxtG"/>
              <w:suppressAutoHyphens/>
              <w:spacing w:line="240" w:lineRule="atLeast"/>
              <w:ind w:left="0" w:right="0"/>
            </w:pPr>
            <w:r w:rsidRPr="00E154F1">
              <w:t>time taken by the roller to pass from 85 km/h to 75 km/h.</w:t>
            </w:r>
          </w:p>
        </w:tc>
      </w:tr>
    </w:tbl>
    <w:p w14:paraId="4583BABF" w14:textId="77777777" w:rsidR="00A54226" w:rsidRPr="00E154F1" w:rsidRDefault="00A54226" w:rsidP="00A54226">
      <w:pPr>
        <w:pBdr>
          <w:top w:val="single" w:sz="6" w:space="0" w:color="FFFFFF"/>
          <w:left w:val="single" w:sz="6" w:space="1" w:color="FFFFFF"/>
          <w:bottom w:val="single" w:sz="6" w:space="0" w:color="FFFFFF"/>
          <w:right w:val="single" w:sz="6" w:space="0" w:color="FFFFFF"/>
        </w:pBdr>
        <w:tabs>
          <w:tab w:val="left" w:pos="0"/>
          <w:tab w:val="left" w:pos="1417"/>
          <w:tab w:val="left" w:pos="2097"/>
          <w:tab w:val="left" w:pos="3062"/>
          <w:tab w:val="left" w:pos="5014"/>
          <w:tab w:val="left" w:pos="5952"/>
          <w:tab w:val="left" w:pos="6632"/>
          <w:tab w:val="left" w:pos="7174"/>
          <w:tab w:val="left" w:pos="7894"/>
          <w:tab w:val="left" w:pos="8614"/>
          <w:tab w:val="left" w:pos="9334"/>
        </w:tabs>
        <w:spacing w:after="120"/>
        <w:ind w:left="2268" w:right="1134" w:hanging="1134"/>
        <w:jc w:val="both"/>
        <w:rPr>
          <w:sz w:val="20"/>
        </w:rPr>
      </w:pPr>
    </w:p>
    <w:p w14:paraId="4583BAC0" w14:textId="77777777" w:rsidR="00A54226" w:rsidRPr="00E154F1" w:rsidRDefault="00A54226" w:rsidP="00A54226">
      <w:pPr>
        <w:pStyle w:val="HeaderA3"/>
        <w:pBdr>
          <w:left w:val="single" w:sz="6" w:space="1" w:color="FFFFFF"/>
        </w:pBdr>
        <w:tabs>
          <w:tab w:val="left" w:pos="1134"/>
          <w:tab w:val="left" w:pos="1701"/>
          <w:tab w:val="left" w:pos="2268"/>
        </w:tabs>
        <w:spacing w:before="0" w:after="120"/>
        <w:ind w:left="2268" w:right="1134"/>
        <w:jc w:val="both"/>
        <w:rPr>
          <w:rFonts w:cs="Times New Roman"/>
          <w:sz w:val="20"/>
        </w:rPr>
      </w:pPr>
      <w:r w:rsidRPr="00E154F1">
        <w:rPr>
          <w:rFonts w:cs="Times New Roman"/>
          <w:sz w:val="20"/>
        </w:rPr>
        <w:t>2.2.12.</w:t>
      </w:r>
      <w:r w:rsidRPr="00E154F1">
        <w:rPr>
          <w:rFonts w:cs="Times New Roman"/>
          <w:sz w:val="20"/>
        </w:rPr>
        <w:tab/>
      </w:r>
      <w:r>
        <w:rPr>
          <w:rFonts w:cs="Times New Roman"/>
          <w:sz w:val="20"/>
        </w:rPr>
        <w:tab/>
      </w:r>
      <w:r w:rsidRPr="00E154F1">
        <w:rPr>
          <w:rFonts w:cs="Times New Roman"/>
          <w:sz w:val="20"/>
        </w:rPr>
        <w:t>Figure 5 shows the load indicated at 80 km/h in terms of load absorbed at 80</w:t>
      </w:r>
      <w:r>
        <w:rPr>
          <w:rFonts w:cs="Times New Roman"/>
          <w:sz w:val="20"/>
        </w:rPr>
        <w:t> </w:t>
      </w:r>
      <w:r w:rsidRPr="00E154F1">
        <w:rPr>
          <w:rFonts w:cs="Times New Roman"/>
          <w:sz w:val="20"/>
        </w:rPr>
        <w:t>km/h.</w:t>
      </w:r>
    </w:p>
    <w:p w14:paraId="4583BAC1" w14:textId="77777777" w:rsidR="00A54226" w:rsidRPr="00071708" w:rsidRDefault="00A54226" w:rsidP="00A54226">
      <w:pPr>
        <w:pStyle w:val="Heading1"/>
      </w:pPr>
      <w:bookmarkStart w:id="37" w:name="_Ref72810719"/>
      <w:r w:rsidRPr="00071708">
        <w:lastRenderedPageBreak/>
        <w:t xml:space="preserve">Figure </w:t>
      </w:r>
      <w:bookmarkEnd w:id="37"/>
      <w:r w:rsidRPr="00071708">
        <w:t>5</w:t>
      </w:r>
    </w:p>
    <w:p w14:paraId="4583BAC2" w14:textId="77777777" w:rsidR="00A54226" w:rsidRPr="00071708" w:rsidRDefault="00A54226" w:rsidP="00A54226">
      <w:pPr>
        <w:pStyle w:val="SingleTxtG"/>
        <w:rPr>
          <w:b/>
        </w:rPr>
      </w:pPr>
      <w:r w:rsidRPr="00071708">
        <w:rPr>
          <w:b/>
        </w:rPr>
        <w:t>Load indicated at 80 km/h in terms of load absorbed at 80 km/h</w:t>
      </w:r>
    </w:p>
    <w:p w14:paraId="4583BAC3" w14:textId="77777777" w:rsidR="00A54226" w:rsidRPr="0048030F" w:rsidRDefault="008D29E9" w:rsidP="00A54226">
      <w:pPr>
        <w:pBdr>
          <w:top w:val="single" w:sz="6" w:space="0" w:color="FFFFFF"/>
          <w:left w:val="single" w:sz="6" w:space="0" w:color="FFFFFF"/>
          <w:bottom w:val="single" w:sz="6" w:space="0" w:color="FFFFFF"/>
          <w:right w:val="single" w:sz="6" w:space="0" w:color="FFFFFF"/>
        </w:pBdr>
        <w:ind w:left="1144" w:hanging="1144"/>
        <w:jc w:val="center"/>
        <w:rPr>
          <w:szCs w:val="24"/>
        </w:rPr>
      </w:pPr>
      <w:r>
        <w:rPr>
          <w:noProof/>
          <w:szCs w:val="24"/>
          <w:lang w:val="en-AU" w:eastAsia="en-AU"/>
        </w:rPr>
        <w:drawing>
          <wp:inline distT="0" distB="0" distL="0" distR="0" wp14:anchorId="4583CB6E" wp14:editId="4583CB6F">
            <wp:extent cx="4086225" cy="28860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6">
                      <a:extLst>
                        <a:ext uri="{28A0092B-C50C-407E-A947-70E740481C1C}">
                          <a14:useLocalDpi xmlns:a14="http://schemas.microsoft.com/office/drawing/2010/main" val="0"/>
                        </a:ext>
                      </a:extLst>
                    </a:blip>
                    <a:srcRect l="-3304" r="-3304"/>
                    <a:stretch>
                      <a:fillRect/>
                    </a:stretch>
                  </pic:blipFill>
                  <pic:spPr bwMode="auto">
                    <a:xfrm>
                      <a:off x="0" y="0"/>
                      <a:ext cx="4086225" cy="2886075"/>
                    </a:xfrm>
                    <a:prstGeom prst="rect">
                      <a:avLst/>
                    </a:prstGeom>
                    <a:noFill/>
                    <a:ln>
                      <a:noFill/>
                    </a:ln>
                  </pic:spPr>
                </pic:pic>
              </a:graphicData>
            </a:graphic>
          </wp:inline>
        </w:drawing>
      </w:r>
    </w:p>
    <w:p w14:paraId="4583BAC4" w14:textId="77777777" w:rsidR="00A54226" w:rsidRPr="00E154F1" w:rsidRDefault="00A54226" w:rsidP="00A54226">
      <w:pPr>
        <w:pStyle w:val="HeaderA3"/>
        <w:pBdr>
          <w:left w:val="single" w:sz="6" w:space="1" w:color="FFFFFF"/>
        </w:pBdr>
        <w:tabs>
          <w:tab w:val="left" w:pos="1134"/>
          <w:tab w:val="left" w:pos="1701"/>
          <w:tab w:val="left" w:pos="2268"/>
        </w:tabs>
        <w:spacing w:before="0" w:after="120"/>
        <w:ind w:left="2268" w:right="1134"/>
        <w:jc w:val="both"/>
        <w:rPr>
          <w:rFonts w:cs="Times New Roman"/>
          <w:sz w:val="20"/>
        </w:rPr>
      </w:pPr>
      <w:r w:rsidRPr="00E154F1">
        <w:rPr>
          <w:rFonts w:cs="Times New Roman"/>
          <w:sz w:val="20"/>
        </w:rPr>
        <w:t>2.2.13.</w:t>
      </w:r>
      <w:r w:rsidRPr="00E154F1">
        <w:rPr>
          <w:rFonts w:cs="Times New Roman"/>
          <w:sz w:val="20"/>
        </w:rPr>
        <w:tab/>
      </w:r>
      <w:r>
        <w:rPr>
          <w:rFonts w:cs="Times New Roman"/>
          <w:sz w:val="20"/>
        </w:rPr>
        <w:tab/>
      </w:r>
      <w:r w:rsidRPr="00E154F1">
        <w:rPr>
          <w:rFonts w:cs="Times New Roman"/>
          <w:sz w:val="20"/>
        </w:rPr>
        <w:t>The requirements of paragraphs 2.2.3. to 2.2.12. above shall be repeated for all inertia classes to be used.</w:t>
      </w:r>
    </w:p>
    <w:p w14:paraId="4583BAC5" w14:textId="77777777" w:rsidR="00A54226" w:rsidRPr="00E154F1" w:rsidRDefault="00A54226" w:rsidP="00A54226">
      <w:pPr>
        <w:pStyle w:val="HeaderA2"/>
        <w:keepNext w:val="0"/>
        <w:tabs>
          <w:tab w:val="left" w:pos="1134"/>
          <w:tab w:val="left" w:pos="1701"/>
          <w:tab w:val="left" w:pos="2268"/>
        </w:tabs>
        <w:spacing w:before="0" w:after="120"/>
        <w:ind w:left="2268" w:right="1134"/>
        <w:jc w:val="both"/>
        <w:rPr>
          <w:sz w:val="20"/>
        </w:rPr>
      </w:pPr>
      <w:bookmarkStart w:id="38" w:name="_Toc73179326"/>
      <w:r w:rsidRPr="00E154F1">
        <w:rPr>
          <w:sz w:val="20"/>
        </w:rPr>
        <w:t>2.3.</w:t>
      </w:r>
      <w:r w:rsidRPr="00E154F1">
        <w:rPr>
          <w:sz w:val="20"/>
        </w:rPr>
        <w:tab/>
      </w:r>
      <w:r>
        <w:rPr>
          <w:sz w:val="20"/>
        </w:rPr>
        <w:tab/>
      </w:r>
      <w:r w:rsidRPr="00E154F1">
        <w:rPr>
          <w:sz w:val="20"/>
        </w:rPr>
        <w:t>Calibration of the load indicator at other speeds</w:t>
      </w:r>
      <w:bookmarkEnd w:id="38"/>
    </w:p>
    <w:p w14:paraId="4583BAC6" w14:textId="77777777" w:rsidR="00A54226" w:rsidRPr="00E154F1" w:rsidRDefault="00A54226" w:rsidP="00A54226">
      <w:pPr>
        <w:pStyle w:val="HeaderA2"/>
        <w:keepNext w:val="0"/>
        <w:tabs>
          <w:tab w:val="left" w:pos="1134"/>
          <w:tab w:val="left" w:pos="1701"/>
          <w:tab w:val="left" w:pos="2268"/>
        </w:tabs>
        <w:spacing w:before="0" w:after="120"/>
        <w:ind w:left="2268" w:right="1134"/>
        <w:jc w:val="both"/>
        <w:rPr>
          <w:sz w:val="20"/>
        </w:rPr>
      </w:pPr>
      <w:r w:rsidRPr="00E154F1">
        <w:rPr>
          <w:sz w:val="20"/>
        </w:rPr>
        <w:tab/>
      </w:r>
      <w:r>
        <w:rPr>
          <w:sz w:val="20"/>
        </w:rPr>
        <w:tab/>
      </w:r>
      <w:r w:rsidRPr="00E154F1">
        <w:rPr>
          <w:sz w:val="20"/>
        </w:rPr>
        <w:t>The procedures described in paragraph 2.2. above shall be repeated as often as necessary for the chosen speeds.</w:t>
      </w:r>
    </w:p>
    <w:p w14:paraId="4583BAC7" w14:textId="77777777" w:rsidR="00A54226" w:rsidRPr="00E154F1" w:rsidRDefault="00A54226" w:rsidP="00A54226">
      <w:pPr>
        <w:pStyle w:val="HeaderA2"/>
        <w:keepNext w:val="0"/>
        <w:tabs>
          <w:tab w:val="left" w:pos="1134"/>
          <w:tab w:val="left" w:pos="1701"/>
          <w:tab w:val="left" w:pos="2268"/>
        </w:tabs>
        <w:spacing w:before="0" w:after="120"/>
        <w:ind w:left="2268" w:right="1134"/>
        <w:jc w:val="both"/>
        <w:rPr>
          <w:sz w:val="20"/>
        </w:rPr>
      </w:pPr>
      <w:bookmarkStart w:id="39" w:name="_Toc73179327"/>
      <w:r w:rsidRPr="00E154F1">
        <w:rPr>
          <w:sz w:val="20"/>
        </w:rPr>
        <w:t>2.4.</w:t>
      </w:r>
      <w:r w:rsidRPr="00E154F1">
        <w:rPr>
          <w:sz w:val="20"/>
        </w:rPr>
        <w:tab/>
      </w:r>
      <w:r>
        <w:rPr>
          <w:sz w:val="20"/>
        </w:rPr>
        <w:tab/>
      </w:r>
      <w:r w:rsidRPr="00E154F1">
        <w:rPr>
          <w:sz w:val="20"/>
        </w:rPr>
        <w:t>Calibration of force or torque</w:t>
      </w:r>
      <w:bookmarkEnd w:id="39"/>
    </w:p>
    <w:p w14:paraId="4583BAC8" w14:textId="77777777" w:rsidR="00A54226" w:rsidRPr="00E154F1" w:rsidRDefault="00A54226" w:rsidP="00A54226">
      <w:pPr>
        <w:pStyle w:val="HeaderA2"/>
        <w:keepNext w:val="0"/>
        <w:tabs>
          <w:tab w:val="left" w:pos="1134"/>
          <w:tab w:val="left" w:pos="1701"/>
          <w:tab w:val="left" w:pos="2268"/>
        </w:tabs>
        <w:spacing w:before="0" w:after="120"/>
        <w:ind w:left="2268" w:right="1134"/>
        <w:jc w:val="both"/>
        <w:rPr>
          <w:sz w:val="20"/>
        </w:rPr>
      </w:pPr>
      <w:r w:rsidRPr="00E154F1">
        <w:rPr>
          <w:sz w:val="20"/>
        </w:rPr>
        <w:tab/>
      </w:r>
      <w:r>
        <w:rPr>
          <w:sz w:val="20"/>
        </w:rPr>
        <w:tab/>
      </w:r>
      <w:r w:rsidRPr="00E154F1">
        <w:rPr>
          <w:sz w:val="20"/>
        </w:rPr>
        <w:t>The same procedure shall be used for force or torque calibration.</w:t>
      </w:r>
    </w:p>
    <w:p w14:paraId="4583BAC9" w14:textId="77777777" w:rsidR="00A54226" w:rsidRPr="00E154F1" w:rsidRDefault="00A54226" w:rsidP="00A54226">
      <w:pPr>
        <w:pStyle w:val="HeaderA2"/>
        <w:keepNext w:val="0"/>
        <w:tabs>
          <w:tab w:val="left" w:pos="1134"/>
          <w:tab w:val="left" w:pos="1701"/>
          <w:tab w:val="left" w:pos="2268"/>
        </w:tabs>
        <w:spacing w:before="0" w:after="120"/>
        <w:ind w:left="2268" w:right="1134"/>
        <w:jc w:val="both"/>
        <w:rPr>
          <w:sz w:val="20"/>
        </w:rPr>
      </w:pPr>
      <w:bookmarkStart w:id="40" w:name="_Toc73179328"/>
      <w:r w:rsidRPr="00E154F1">
        <w:rPr>
          <w:sz w:val="20"/>
        </w:rPr>
        <w:t>3.</w:t>
      </w:r>
      <w:r w:rsidRPr="00E154F1">
        <w:rPr>
          <w:sz w:val="20"/>
        </w:rPr>
        <w:tab/>
      </w:r>
      <w:r>
        <w:rPr>
          <w:sz w:val="20"/>
        </w:rPr>
        <w:tab/>
      </w:r>
      <w:r w:rsidRPr="00E154F1">
        <w:rPr>
          <w:sz w:val="20"/>
        </w:rPr>
        <w:t>V</w:t>
      </w:r>
      <w:r>
        <w:rPr>
          <w:sz w:val="20"/>
        </w:rPr>
        <w:t>erification of the load curve</w:t>
      </w:r>
      <w:bookmarkEnd w:id="40"/>
    </w:p>
    <w:p w14:paraId="4583BACA" w14:textId="77777777" w:rsidR="00A54226" w:rsidRPr="00E154F1" w:rsidRDefault="00A54226" w:rsidP="00A54226">
      <w:pPr>
        <w:pStyle w:val="HeaderA2"/>
        <w:keepNext w:val="0"/>
        <w:tabs>
          <w:tab w:val="left" w:pos="1134"/>
          <w:tab w:val="left" w:pos="1701"/>
          <w:tab w:val="left" w:pos="2268"/>
        </w:tabs>
        <w:spacing w:before="0" w:after="120"/>
        <w:ind w:left="2268" w:right="1134"/>
        <w:jc w:val="both"/>
        <w:rPr>
          <w:sz w:val="20"/>
        </w:rPr>
      </w:pPr>
      <w:bookmarkStart w:id="41" w:name="_Toc73179329"/>
      <w:r w:rsidRPr="00E154F1">
        <w:rPr>
          <w:sz w:val="20"/>
        </w:rPr>
        <w:t>3.1.</w:t>
      </w:r>
      <w:r w:rsidRPr="00E154F1">
        <w:rPr>
          <w:sz w:val="20"/>
        </w:rPr>
        <w:tab/>
      </w:r>
      <w:r>
        <w:rPr>
          <w:sz w:val="20"/>
        </w:rPr>
        <w:tab/>
      </w:r>
      <w:r w:rsidRPr="00E154F1">
        <w:rPr>
          <w:sz w:val="20"/>
        </w:rPr>
        <w:t>Procedure</w:t>
      </w:r>
      <w:bookmarkEnd w:id="41"/>
    </w:p>
    <w:p w14:paraId="4583BACB" w14:textId="77777777" w:rsidR="00A54226" w:rsidRPr="00E154F1" w:rsidRDefault="00A54226" w:rsidP="00A54226">
      <w:pPr>
        <w:pStyle w:val="BodyText3"/>
        <w:tabs>
          <w:tab w:val="left" w:pos="1134"/>
          <w:tab w:val="left" w:pos="1701"/>
          <w:tab w:val="left" w:pos="2268"/>
        </w:tabs>
        <w:ind w:left="2268" w:right="1134" w:hanging="1134"/>
        <w:jc w:val="both"/>
        <w:rPr>
          <w:sz w:val="20"/>
          <w:szCs w:val="20"/>
        </w:rPr>
      </w:pPr>
      <w:r w:rsidRPr="00E154F1">
        <w:rPr>
          <w:sz w:val="20"/>
          <w:szCs w:val="20"/>
        </w:rPr>
        <w:tab/>
      </w:r>
      <w:r>
        <w:rPr>
          <w:sz w:val="20"/>
          <w:szCs w:val="20"/>
        </w:rPr>
        <w:tab/>
      </w:r>
      <w:r w:rsidRPr="00E154F1">
        <w:rPr>
          <w:sz w:val="20"/>
          <w:szCs w:val="20"/>
        </w:rPr>
        <w:t xml:space="preserve">The load-absorption curve of the dynamometer from a </w:t>
      </w:r>
      <w:r>
        <w:rPr>
          <w:sz w:val="20"/>
          <w:szCs w:val="20"/>
        </w:rPr>
        <w:t xml:space="preserve">reference setting at a speed of </w:t>
      </w:r>
      <w:r w:rsidRPr="00E154F1">
        <w:rPr>
          <w:sz w:val="20"/>
          <w:szCs w:val="20"/>
        </w:rPr>
        <w:t>80 km/h shall be verified as follows:</w:t>
      </w:r>
    </w:p>
    <w:p w14:paraId="4583BACC" w14:textId="77777777" w:rsidR="00A54226" w:rsidRPr="00E154F1" w:rsidRDefault="00A54226" w:rsidP="00A54226">
      <w:pPr>
        <w:pStyle w:val="HeaderA3"/>
        <w:keepNext/>
        <w:keepLines/>
        <w:tabs>
          <w:tab w:val="left" w:pos="1134"/>
        </w:tabs>
        <w:spacing w:before="0" w:after="120"/>
        <w:ind w:left="2268" w:right="1134"/>
        <w:jc w:val="both"/>
        <w:rPr>
          <w:rFonts w:cs="Times New Roman"/>
          <w:sz w:val="20"/>
        </w:rPr>
      </w:pPr>
      <w:r w:rsidRPr="00E154F1">
        <w:rPr>
          <w:rFonts w:cs="Times New Roman"/>
          <w:sz w:val="20"/>
        </w:rPr>
        <w:t>3.1.1.</w:t>
      </w:r>
      <w:r w:rsidRPr="00E154F1">
        <w:rPr>
          <w:rFonts w:cs="Times New Roman"/>
          <w:sz w:val="20"/>
        </w:rPr>
        <w:tab/>
        <w:t>Place the vehicle on the dynamometer or devise some other method of starting-up the dynamometer.</w:t>
      </w:r>
    </w:p>
    <w:p w14:paraId="4583BACD" w14:textId="77777777" w:rsidR="00A54226" w:rsidRPr="00E154F1" w:rsidRDefault="00A54226" w:rsidP="00A54226">
      <w:pPr>
        <w:pStyle w:val="HeaderA3"/>
        <w:keepNext/>
        <w:keepLines/>
        <w:tabs>
          <w:tab w:val="left" w:pos="1134"/>
        </w:tabs>
        <w:spacing w:before="0" w:after="120"/>
        <w:ind w:left="2268" w:right="1134"/>
        <w:jc w:val="both"/>
        <w:rPr>
          <w:rFonts w:cs="Times New Roman"/>
          <w:sz w:val="20"/>
        </w:rPr>
      </w:pPr>
      <w:r w:rsidRPr="00E154F1">
        <w:rPr>
          <w:rFonts w:cs="Times New Roman"/>
          <w:sz w:val="20"/>
        </w:rPr>
        <w:t>3.1.2.</w:t>
      </w:r>
      <w:r w:rsidRPr="00E154F1">
        <w:rPr>
          <w:rFonts w:cs="Times New Roman"/>
          <w:sz w:val="20"/>
        </w:rPr>
        <w:tab/>
        <w:t>Adjust the dynamometer to the absorbed load (F) at 80 km/h.</w:t>
      </w:r>
    </w:p>
    <w:p w14:paraId="4583BACE" w14:textId="77777777" w:rsidR="00A54226" w:rsidRPr="00E154F1" w:rsidRDefault="00A54226" w:rsidP="00A54226">
      <w:pPr>
        <w:pStyle w:val="HeaderA3"/>
        <w:keepNext/>
        <w:keepLines/>
        <w:tabs>
          <w:tab w:val="left" w:pos="1134"/>
        </w:tabs>
        <w:spacing w:before="0" w:after="120"/>
        <w:ind w:left="2268" w:right="1134"/>
        <w:jc w:val="both"/>
        <w:rPr>
          <w:rFonts w:cs="Times New Roman"/>
          <w:sz w:val="20"/>
        </w:rPr>
      </w:pPr>
      <w:r w:rsidRPr="00E154F1">
        <w:rPr>
          <w:rFonts w:cs="Times New Roman"/>
          <w:sz w:val="20"/>
        </w:rPr>
        <w:t>3.1.3.</w:t>
      </w:r>
      <w:r w:rsidRPr="00E154F1">
        <w:rPr>
          <w:rFonts w:cs="Times New Roman"/>
          <w:sz w:val="20"/>
        </w:rPr>
        <w:tab/>
        <w:t>Note the load absorbed at 120, 100, 80, 60, 40 and 20 km/h.</w:t>
      </w:r>
    </w:p>
    <w:p w14:paraId="4583BACF" w14:textId="77777777" w:rsidR="00A54226" w:rsidRPr="00E154F1" w:rsidRDefault="00A54226" w:rsidP="00A54226">
      <w:pPr>
        <w:pStyle w:val="HeaderA3"/>
        <w:tabs>
          <w:tab w:val="left" w:pos="1134"/>
        </w:tabs>
        <w:spacing w:before="0" w:after="120"/>
        <w:ind w:left="2268" w:right="1134"/>
        <w:jc w:val="both"/>
        <w:rPr>
          <w:rFonts w:cs="Times New Roman"/>
          <w:sz w:val="20"/>
        </w:rPr>
      </w:pPr>
      <w:r w:rsidRPr="00E154F1">
        <w:rPr>
          <w:rFonts w:cs="Times New Roman"/>
          <w:sz w:val="20"/>
        </w:rPr>
        <w:t>3.1.4.</w:t>
      </w:r>
      <w:r w:rsidRPr="00E154F1">
        <w:rPr>
          <w:rFonts w:cs="Times New Roman"/>
          <w:sz w:val="20"/>
        </w:rPr>
        <w:tab/>
        <w:t>Draw the curve F(V) and verify that it corresponds to the requirements of paragraph 1.1.3.1. of this appendix.</w:t>
      </w:r>
    </w:p>
    <w:p w14:paraId="4583BAD0" w14:textId="77777777" w:rsidR="00A54226" w:rsidRPr="007E2EB0" w:rsidRDefault="00A54226" w:rsidP="00A54226">
      <w:pPr>
        <w:pStyle w:val="HeaderA3"/>
        <w:tabs>
          <w:tab w:val="left" w:pos="1134"/>
        </w:tabs>
        <w:spacing w:before="0" w:after="240"/>
        <w:ind w:left="2268" w:right="1134"/>
        <w:jc w:val="both"/>
        <w:rPr>
          <w:sz w:val="20"/>
        </w:rPr>
      </w:pPr>
      <w:r w:rsidRPr="007E2EB0">
        <w:rPr>
          <w:sz w:val="20"/>
        </w:rPr>
        <w:t>3.1.5.</w:t>
      </w:r>
      <w:r w:rsidRPr="007E2EB0">
        <w:rPr>
          <w:sz w:val="20"/>
        </w:rPr>
        <w:tab/>
        <w:t>Repeat the procedure set out in paragraphs 3.1.1. to 3.1.4. above for other values of power F at 80 km/h and for other values of inertias.</w:t>
      </w:r>
    </w:p>
    <w:p w14:paraId="4583BAD1" w14:textId="77777777" w:rsidR="00A54226" w:rsidRPr="007E2EB0" w:rsidRDefault="00A54226" w:rsidP="00A54226">
      <w:pPr>
        <w:pBdr>
          <w:top w:val="single" w:sz="6" w:space="0" w:color="FFFFFF"/>
          <w:left w:val="single" w:sz="6" w:space="0" w:color="FFFFFF"/>
          <w:bottom w:val="single" w:sz="6" w:space="1" w:color="FFFFFF"/>
          <w:right w:val="single" w:sz="6" w:space="0" w:color="FFFFFF"/>
        </w:pBdr>
        <w:tabs>
          <w:tab w:val="left" w:pos="-1"/>
          <w:tab w:val="left" w:pos="1415"/>
          <w:tab w:val="left" w:pos="2322"/>
          <w:tab w:val="left" w:pos="3061"/>
          <w:tab w:val="left" w:pos="5013"/>
          <w:tab w:val="left" w:pos="5951"/>
          <w:tab w:val="left" w:pos="6631"/>
          <w:tab w:val="left" w:pos="7173"/>
          <w:tab w:val="left" w:pos="7893"/>
          <w:tab w:val="left" w:pos="8613"/>
          <w:tab w:val="left" w:pos="9333"/>
        </w:tabs>
        <w:jc w:val="both"/>
        <w:rPr>
          <w:sz w:val="20"/>
        </w:rPr>
        <w:sectPr w:rsidR="00A54226" w:rsidRPr="007E2EB0" w:rsidSect="00EE467E">
          <w:headerReference w:type="even" r:id="rId197"/>
          <w:headerReference w:type="default" r:id="rId198"/>
          <w:footerReference w:type="even" r:id="rId199"/>
          <w:footerReference w:type="default" r:id="rId200"/>
          <w:headerReference w:type="first" r:id="rId201"/>
          <w:endnotePr>
            <w:numFmt w:val="decimal"/>
          </w:endnotePr>
          <w:pgSz w:w="11907" w:h="16840" w:code="9"/>
          <w:pgMar w:top="1701" w:right="1134" w:bottom="2268" w:left="1134" w:header="964" w:footer="1701" w:gutter="0"/>
          <w:cols w:space="708"/>
          <w:docGrid w:linePitch="360"/>
        </w:sectPr>
      </w:pPr>
    </w:p>
    <w:p w14:paraId="4583BAD2" w14:textId="77777777" w:rsidR="00A54226" w:rsidRPr="0048030F" w:rsidRDefault="00A54226" w:rsidP="00A54226">
      <w:pPr>
        <w:pStyle w:val="HChG"/>
      </w:pPr>
      <w:bookmarkStart w:id="42" w:name="_Toc73179330"/>
      <w:r>
        <w:lastRenderedPageBreak/>
        <w:t xml:space="preserve">Annex 4a - </w:t>
      </w:r>
      <w:r w:rsidRPr="0048030F">
        <w:t>Appendix 2</w:t>
      </w:r>
    </w:p>
    <w:p w14:paraId="4583BAD3" w14:textId="77777777" w:rsidR="00A54226" w:rsidRPr="0048030F" w:rsidRDefault="00A54226" w:rsidP="00A54226">
      <w:pPr>
        <w:pStyle w:val="HChG"/>
      </w:pPr>
      <w:r>
        <w:tab/>
      </w:r>
      <w:r>
        <w:tab/>
      </w:r>
      <w:r w:rsidRPr="0048030F">
        <w:t>E</w:t>
      </w:r>
      <w:r>
        <w:t>xhaust dilution system</w:t>
      </w:r>
      <w:bookmarkEnd w:id="42"/>
    </w:p>
    <w:p w14:paraId="4583BAD4" w14:textId="77777777" w:rsidR="00A54226" w:rsidRPr="00E154F1" w:rsidRDefault="00A54226" w:rsidP="00EE467E">
      <w:pPr>
        <w:pStyle w:val="SingleTxtG"/>
      </w:pPr>
      <w:bookmarkStart w:id="43" w:name="_Toc73179331"/>
      <w:r w:rsidRPr="00E154F1">
        <w:t>1.</w:t>
      </w:r>
      <w:r w:rsidRPr="00E154F1">
        <w:tab/>
      </w:r>
      <w:r>
        <w:tab/>
      </w:r>
      <w:r w:rsidRPr="00E154F1">
        <w:t>S</w:t>
      </w:r>
      <w:r>
        <w:t>ystem specification</w:t>
      </w:r>
      <w:bookmarkEnd w:id="43"/>
    </w:p>
    <w:p w14:paraId="4583BAD5" w14:textId="77777777" w:rsidR="00A54226" w:rsidRPr="00E154F1" w:rsidRDefault="00A54226" w:rsidP="00A54226">
      <w:pPr>
        <w:pStyle w:val="HeaderA2"/>
        <w:keepNext w:val="0"/>
        <w:tabs>
          <w:tab w:val="clear" w:pos="1134"/>
          <w:tab w:val="left" w:pos="1118"/>
          <w:tab w:val="left" w:pos="1701"/>
          <w:tab w:val="left" w:pos="2268"/>
          <w:tab w:val="left" w:pos="2835"/>
        </w:tabs>
        <w:spacing w:before="0" w:after="240"/>
        <w:ind w:left="1144" w:hanging="1144"/>
        <w:jc w:val="both"/>
        <w:rPr>
          <w:sz w:val="20"/>
        </w:rPr>
      </w:pPr>
      <w:bookmarkStart w:id="44" w:name="_Toc73179332"/>
      <w:r>
        <w:rPr>
          <w:sz w:val="20"/>
        </w:rPr>
        <w:tab/>
      </w:r>
      <w:r w:rsidRPr="00E154F1">
        <w:rPr>
          <w:sz w:val="20"/>
        </w:rPr>
        <w:t>1.1.</w:t>
      </w:r>
      <w:r w:rsidRPr="00E154F1">
        <w:rPr>
          <w:sz w:val="20"/>
        </w:rPr>
        <w:tab/>
      </w:r>
      <w:r>
        <w:rPr>
          <w:sz w:val="20"/>
        </w:rPr>
        <w:tab/>
      </w:r>
      <w:r w:rsidRPr="00E154F1">
        <w:rPr>
          <w:sz w:val="20"/>
        </w:rPr>
        <w:t>System Overview</w:t>
      </w:r>
      <w:bookmarkEnd w:id="44"/>
    </w:p>
    <w:p w14:paraId="4583BAD6" w14:textId="77777777" w:rsidR="00A54226" w:rsidRPr="00E154F1" w:rsidRDefault="00A54226" w:rsidP="00A54226">
      <w:pPr>
        <w:pStyle w:val="HeaderA3"/>
        <w:tabs>
          <w:tab w:val="clear" w:pos="1134"/>
          <w:tab w:val="left" w:pos="1118"/>
          <w:tab w:val="left" w:pos="1701"/>
          <w:tab w:val="left" w:pos="2268"/>
          <w:tab w:val="left" w:pos="2835"/>
        </w:tabs>
        <w:spacing w:before="0" w:after="120"/>
        <w:ind w:left="2268" w:right="1134"/>
        <w:jc w:val="both"/>
        <w:rPr>
          <w:rFonts w:cs="Times New Roman"/>
          <w:sz w:val="20"/>
        </w:rPr>
      </w:pPr>
      <w:r w:rsidRPr="00E154F1">
        <w:rPr>
          <w:rFonts w:cs="Times New Roman"/>
          <w:sz w:val="20"/>
        </w:rPr>
        <w:tab/>
      </w:r>
      <w:r>
        <w:rPr>
          <w:rFonts w:cs="Times New Roman"/>
          <w:sz w:val="20"/>
        </w:rPr>
        <w:tab/>
      </w:r>
      <w:r w:rsidRPr="00E154F1">
        <w:rPr>
          <w:rFonts w:cs="Times New Roman"/>
          <w:sz w:val="20"/>
        </w:rPr>
        <w:t xml:space="preserve">A full-flow exhaust dilution system shall be used. This requires that the vehicle exhaust be continuously diluted with ambient air under controlled conditions. The total volume of the mixture of exhaust and dilution air shall be measured and a continuously proportional sample of the volume shall be collected for analysis. The quantities of pollutants are determined from the sample concentrations, corrected for the pollutant content of the ambient air and the totalised flow over the test period. </w:t>
      </w:r>
    </w:p>
    <w:p w14:paraId="4583BAD7" w14:textId="77777777" w:rsidR="00A54226" w:rsidRPr="00E154F1" w:rsidRDefault="00A54226" w:rsidP="00A54226">
      <w:pPr>
        <w:pStyle w:val="HeaderA3"/>
        <w:tabs>
          <w:tab w:val="clear" w:pos="1134"/>
          <w:tab w:val="left" w:pos="1118"/>
          <w:tab w:val="left" w:pos="1701"/>
          <w:tab w:val="left" w:pos="2268"/>
          <w:tab w:val="left" w:pos="2835"/>
        </w:tabs>
        <w:spacing w:before="0" w:after="120"/>
        <w:ind w:left="2268" w:right="1134"/>
        <w:jc w:val="both"/>
        <w:rPr>
          <w:rFonts w:cs="Times New Roman"/>
          <w:sz w:val="20"/>
        </w:rPr>
      </w:pPr>
      <w:r w:rsidRPr="00E154F1">
        <w:rPr>
          <w:rFonts w:cs="Times New Roman"/>
          <w:sz w:val="20"/>
        </w:rPr>
        <w:tab/>
      </w:r>
      <w:r>
        <w:rPr>
          <w:rFonts w:cs="Times New Roman"/>
          <w:sz w:val="20"/>
        </w:rPr>
        <w:tab/>
      </w:r>
      <w:r w:rsidRPr="00E154F1">
        <w:rPr>
          <w:rFonts w:cs="Times New Roman"/>
          <w:sz w:val="20"/>
        </w:rPr>
        <w:t>The exhaust dilution system shall consist of a transfer tube, a mixing chamber and dilution tunnel, a dilution air conditioning, a suction device and a flow measurement device.</w:t>
      </w:r>
      <w:r w:rsidR="00485640">
        <w:rPr>
          <w:rFonts w:cs="Times New Roman"/>
          <w:sz w:val="20"/>
        </w:rPr>
        <w:t xml:space="preserve"> </w:t>
      </w:r>
      <w:r w:rsidRPr="00E154F1">
        <w:rPr>
          <w:rFonts w:cs="Times New Roman"/>
          <w:sz w:val="20"/>
        </w:rPr>
        <w:t xml:space="preserve">Sampling probes shall be fitted in the dilution tunnel as specified in Appendices 3, 4 and 5. </w:t>
      </w:r>
    </w:p>
    <w:p w14:paraId="4583BAD8" w14:textId="77777777" w:rsidR="00A54226" w:rsidRPr="00E154F1" w:rsidRDefault="00A54226" w:rsidP="00A54226">
      <w:pPr>
        <w:pStyle w:val="HeaderA3"/>
        <w:tabs>
          <w:tab w:val="clear" w:pos="1134"/>
          <w:tab w:val="left" w:pos="1118"/>
          <w:tab w:val="left" w:pos="1701"/>
          <w:tab w:val="left" w:pos="2268"/>
          <w:tab w:val="left" w:pos="2835"/>
        </w:tabs>
        <w:spacing w:before="0" w:after="120"/>
        <w:ind w:left="2268" w:right="1134"/>
        <w:jc w:val="both"/>
        <w:rPr>
          <w:rFonts w:cs="Times New Roman"/>
          <w:sz w:val="20"/>
        </w:rPr>
      </w:pPr>
      <w:r w:rsidRPr="00E154F1">
        <w:rPr>
          <w:rFonts w:cs="Times New Roman"/>
          <w:sz w:val="20"/>
        </w:rPr>
        <w:tab/>
      </w:r>
      <w:r>
        <w:rPr>
          <w:rFonts w:cs="Times New Roman"/>
          <w:sz w:val="20"/>
        </w:rPr>
        <w:tab/>
      </w:r>
      <w:r w:rsidRPr="00E154F1">
        <w:rPr>
          <w:rFonts w:cs="Times New Roman"/>
          <w:sz w:val="20"/>
        </w:rPr>
        <w:t>The mixing chamber described above will be a vessel, such as those illustrated in Figures 6 and 7, in which vehicle exhaust gases and the dilution air are combined so as to produce a homogeneous mixture at the chamber outlet.</w:t>
      </w:r>
    </w:p>
    <w:p w14:paraId="4583BAD9" w14:textId="77777777" w:rsidR="00A54226" w:rsidRPr="00E154F1" w:rsidRDefault="00A54226" w:rsidP="00A54226">
      <w:pPr>
        <w:pStyle w:val="HeaderA2"/>
        <w:keepNext w:val="0"/>
        <w:tabs>
          <w:tab w:val="clear" w:pos="1134"/>
          <w:tab w:val="left" w:pos="1118"/>
          <w:tab w:val="left" w:pos="1701"/>
          <w:tab w:val="left" w:pos="2268"/>
          <w:tab w:val="left" w:pos="2835"/>
        </w:tabs>
        <w:spacing w:before="0" w:after="240"/>
        <w:ind w:left="1144" w:hanging="1144"/>
        <w:jc w:val="both"/>
        <w:rPr>
          <w:sz w:val="20"/>
        </w:rPr>
      </w:pPr>
      <w:bookmarkStart w:id="45" w:name="_Toc73179333"/>
      <w:r>
        <w:rPr>
          <w:sz w:val="20"/>
        </w:rPr>
        <w:tab/>
      </w:r>
      <w:r w:rsidRPr="00E154F1">
        <w:rPr>
          <w:sz w:val="20"/>
        </w:rPr>
        <w:t>1.2.</w:t>
      </w:r>
      <w:r w:rsidRPr="00E154F1">
        <w:rPr>
          <w:sz w:val="20"/>
        </w:rPr>
        <w:tab/>
      </w:r>
      <w:r>
        <w:rPr>
          <w:sz w:val="20"/>
        </w:rPr>
        <w:tab/>
      </w:r>
      <w:r w:rsidRPr="00E154F1">
        <w:rPr>
          <w:sz w:val="20"/>
        </w:rPr>
        <w:t>General Requirements</w:t>
      </w:r>
      <w:bookmarkEnd w:id="45"/>
    </w:p>
    <w:p w14:paraId="4583BADA" w14:textId="77777777" w:rsidR="00A54226" w:rsidRPr="00E154F1" w:rsidRDefault="00A54226" w:rsidP="00A54226">
      <w:pPr>
        <w:pStyle w:val="HeaderA3"/>
        <w:tabs>
          <w:tab w:val="clear" w:pos="1134"/>
          <w:tab w:val="left" w:pos="1118"/>
          <w:tab w:val="left" w:pos="1701"/>
          <w:tab w:val="left" w:pos="2268"/>
          <w:tab w:val="left" w:pos="2835"/>
        </w:tabs>
        <w:spacing w:before="0" w:after="120"/>
        <w:ind w:left="2268" w:right="1134"/>
        <w:jc w:val="both"/>
        <w:rPr>
          <w:rFonts w:cs="Times New Roman"/>
          <w:sz w:val="20"/>
        </w:rPr>
      </w:pPr>
      <w:r w:rsidRPr="00E154F1">
        <w:rPr>
          <w:rFonts w:cs="Times New Roman"/>
          <w:sz w:val="20"/>
        </w:rPr>
        <w:t>1.2.1.</w:t>
      </w:r>
      <w:r w:rsidRPr="00E154F1">
        <w:rPr>
          <w:rFonts w:cs="Times New Roman"/>
          <w:sz w:val="20"/>
        </w:rPr>
        <w:tab/>
      </w:r>
      <w:r>
        <w:rPr>
          <w:rFonts w:cs="Times New Roman"/>
          <w:sz w:val="20"/>
        </w:rPr>
        <w:tab/>
      </w:r>
      <w:r w:rsidRPr="00E154F1">
        <w:rPr>
          <w:rFonts w:cs="Times New Roman"/>
          <w:sz w:val="20"/>
        </w:rPr>
        <w:t>The vehicle exhaust gases shall be diluted with a sufficient amount of ambient air to prevent any water condensation in the sampling and measuring system at all conditions which may occur during a test.</w:t>
      </w:r>
    </w:p>
    <w:p w14:paraId="4583BADB" w14:textId="77777777" w:rsidR="00A54226" w:rsidRPr="00E154F1" w:rsidRDefault="00A54226" w:rsidP="00A54226">
      <w:pPr>
        <w:pStyle w:val="HeaderA3"/>
        <w:tabs>
          <w:tab w:val="clear" w:pos="1134"/>
          <w:tab w:val="left" w:pos="1118"/>
          <w:tab w:val="left" w:pos="1701"/>
          <w:tab w:val="left" w:pos="2268"/>
          <w:tab w:val="left" w:pos="2835"/>
        </w:tabs>
        <w:spacing w:before="0" w:after="120"/>
        <w:ind w:left="2268" w:right="1134"/>
        <w:jc w:val="both"/>
        <w:rPr>
          <w:rFonts w:cs="Times New Roman"/>
          <w:sz w:val="20"/>
        </w:rPr>
      </w:pPr>
      <w:r w:rsidRPr="00E154F1">
        <w:rPr>
          <w:rFonts w:cs="Times New Roman"/>
          <w:sz w:val="20"/>
        </w:rPr>
        <w:t>1.2.2.</w:t>
      </w:r>
      <w:r w:rsidRPr="00E154F1">
        <w:rPr>
          <w:rFonts w:cs="Times New Roman"/>
          <w:sz w:val="20"/>
        </w:rPr>
        <w:tab/>
      </w:r>
      <w:r>
        <w:rPr>
          <w:rFonts w:cs="Times New Roman"/>
          <w:sz w:val="20"/>
        </w:rPr>
        <w:tab/>
      </w:r>
      <w:r w:rsidRPr="00E154F1">
        <w:rPr>
          <w:rFonts w:cs="Times New Roman"/>
          <w:sz w:val="20"/>
        </w:rPr>
        <w:t>The mixture of air and exhaust gases shall be homogeneous at the point where the sampling probe is located (see paragraph 1.3.3. below).</w:t>
      </w:r>
      <w:r>
        <w:rPr>
          <w:rFonts w:cs="Times New Roman"/>
          <w:sz w:val="20"/>
        </w:rPr>
        <w:t xml:space="preserve"> </w:t>
      </w:r>
      <w:r w:rsidRPr="00E154F1">
        <w:rPr>
          <w:rFonts w:cs="Times New Roman"/>
          <w:sz w:val="20"/>
        </w:rPr>
        <w:t>The sampling probe shall extract a representative sample of the diluted exhaust gas.</w:t>
      </w:r>
    </w:p>
    <w:p w14:paraId="4583BADC" w14:textId="77777777" w:rsidR="00A54226" w:rsidRPr="00E154F1" w:rsidRDefault="00A54226" w:rsidP="00A54226">
      <w:pPr>
        <w:pStyle w:val="HeaderA3"/>
        <w:tabs>
          <w:tab w:val="clear" w:pos="1134"/>
          <w:tab w:val="left" w:pos="1118"/>
          <w:tab w:val="left" w:pos="1701"/>
          <w:tab w:val="left" w:pos="2268"/>
          <w:tab w:val="left" w:pos="2835"/>
        </w:tabs>
        <w:spacing w:before="0" w:after="120"/>
        <w:ind w:left="2268" w:right="1134"/>
        <w:jc w:val="both"/>
        <w:rPr>
          <w:rFonts w:cs="Times New Roman"/>
          <w:sz w:val="20"/>
        </w:rPr>
      </w:pPr>
      <w:r w:rsidRPr="00E154F1">
        <w:rPr>
          <w:rFonts w:cs="Times New Roman"/>
          <w:sz w:val="20"/>
        </w:rPr>
        <w:t>1.2.3.</w:t>
      </w:r>
      <w:r w:rsidRPr="00E154F1">
        <w:rPr>
          <w:rFonts w:cs="Times New Roman"/>
          <w:sz w:val="20"/>
        </w:rPr>
        <w:tab/>
      </w:r>
      <w:r>
        <w:rPr>
          <w:rFonts w:cs="Times New Roman"/>
          <w:sz w:val="20"/>
        </w:rPr>
        <w:tab/>
      </w:r>
      <w:r w:rsidRPr="00E154F1">
        <w:rPr>
          <w:rFonts w:cs="Times New Roman"/>
          <w:sz w:val="20"/>
        </w:rPr>
        <w:t>The system shall enable the total volume of the diluted exhaust gases to be measured.</w:t>
      </w:r>
    </w:p>
    <w:p w14:paraId="4583BADD" w14:textId="77777777" w:rsidR="00A54226" w:rsidRPr="00E154F1" w:rsidRDefault="00A54226" w:rsidP="00A54226">
      <w:pPr>
        <w:pStyle w:val="HeaderA3"/>
        <w:tabs>
          <w:tab w:val="clear" w:pos="1134"/>
          <w:tab w:val="left" w:pos="1118"/>
          <w:tab w:val="left" w:pos="1701"/>
          <w:tab w:val="left" w:pos="2268"/>
          <w:tab w:val="left" w:pos="2835"/>
        </w:tabs>
        <w:spacing w:before="0" w:after="120"/>
        <w:ind w:left="2268" w:right="1134"/>
        <w:jc w:val="both"/>
        <w:rPr>
          <w:rFonts w:cs="Times New Roman"/>
          <w:sz w:val="20"/>
        </w:rPr>
      </w:pPr>
      <w:r w:rsidRPr="00E154F1">
        <w:rPr>
          <w:rFonts w:cs="Times New Roman"/>
          <w:sz w:val="20"/>
        </w:rPr>
        <w:t>1.2.4.</w:t>
      </w:r>
      <w:r w:rsidRPr="00E154F1">
        <w:rPr>
          <w:rFonts w:cs="Times New Roman"/>
          <w:sz w:val="20"/>
        </w:rPr>
        <w:tab/>
      </w:r>
      <w:r>
        <w:rPr>
          <w:rFonts w:cs="Times New Roman"/>
          <w:sz w:val="20"/>
        </w:rPr>
        <w:tab/>
      </w:r>
      <w:r w:rsidRPr="00E154F1">
        <w:rPr>
          <w:rFonts w:cs="Times New Roman"/>
          <w:sz w:val="20"/>
        </w:rPr>
        <w:t>The sampling system shall be gas-tight.</w:t>
      </w:r>
      <w:r>
        <w:rPr>
          <w:rFonts w:cs="Times New Roman"/>
          <w:sz w:val="20"/>
        </w:rPr>
        <w:t xml:space="preserve"> </w:t>
      </w:r>
      <w:r w:rsidRPr="00E154F1">
        <w:rPr>
          <w:rFonts w:cs="Times New Roman"/>
          <w:sz w:val="20"/>
        </w:rPr>
        <w:t>The design of the variable-dilution sampling system and the materials that go to make it up shall be such that they do not affect the pollutant concentration in the diluted exhaust gases.</w:t>
      </w:r>
      <w:r>
        <w:rPr>
          <w:rFonts w:cs="Times New Roman"/>
          <w:sz w:val="20"/>
        </w:rPr>
        <w:t xml:space="preserve"> </w:t>
      </w:r>
      <w:r w:rsidRPr="00E154F1">
        <w:rPr>
          <w:rFonts w:cs="Times New Roman"/>
          <w:sz w:val="20"/>
        </w:rPr>
        <w:t>Should any component in the system (heat exchanger, cyclone separator, blower, etc.) change the concentration of any of the pollutants in the diluted exhaust gases and the fault cannot be corrected, then sampling for that pollutant shall be carried out upstream from that component.</w:t>
      </w:r>
    </w:p>
    <w:p w14:paraId="4583BADE" w14:textId="77777777" w:rsidR="00A54226" w:rsidRPr="0070594A" w:rsidRDefault="00A54226" w:rsidP="00A54226">
      <w:pPr>
        <w:pStyle w:val="SingleTxtG"/>
        <w:ind w:left="2268" w:hanging="1134"/>
      </w:pPr>
      <w:r w:rsidRPr="0070594A">
        <w:t>1.2.5.</w:t>
      </w:r>
      <w:r w:rsidRPr="0070594A">
        <w:tab/>
      </w:r>
      <w:r w:rsidRPr="0070594A">
        <w:tab/>
        <w:t>All parts of the dilution system that are in contact with raw and diluted exhaust gas, shall be designed to minimise deposition or alteration of the particulates or particles.</w:t>
      </w:r>
      <w:r>
        <w:t xml:space="preserve"> </w:t>
      </w:r>
      <w:r w:rsidRPr="0070594A">
        <w:t>All parts shall be made of electrically conductive materials that do not react with exhaust gas components, and shall be electrically grounded to prevent electrostatic effects.</w:t>
      </w:r>
    </w:p>
    <w:p w14:paraId="4583BADF" w14:textId="77777777" w:rsidR="00A54226" w:rsidRPr="0070594A" w:rsidRDefault="00A54226" w:rsidP="00A54226">
      <w:pPr>
        <w:pStyle w:val="SingleTxtG"/>
        <w:ind w:left="2268" w:hanging="1134"/>
      </w:pPr>
      <w:r w:rsidRPr="0070594A">
        <w:t>1.2.6.</w:t>
      </w:r>
      <w:r w:rsidRPr="0070594A">
        <w:tab/>
      </w:r>
      <w:r w:rsidRPr="0070594A">
        <w:tab/>
        <w:t>If the vehicle being tested is equipped with an exhaust pipe comprising several branches, the connecting tubes shall be connected as near as possible to the vehicle without adversely affecting its operation.</w:t>
      </w:r>
    </w:p>
    <w:p w14:paraId="4583BAE0" w14:textId="77777777" w:rsidR="00A54226" w:rsidRPr="0070594A" w:rsidRDefault="00A54226" w:rsidP="00A54226">
      <w:pPr>
        <w:pStyle w:val="SingleTxtG"/>
        <w:ind w:left="2268" w:hanging="1134"/>
      </w:pPr>
      <w:r w:rsidRPr="0070594A">
        <w:lastRenderedPageBreak/>
        <w:t>1.2.7.</w:t>
      </w:r>
      <w:r w:rsidRPr="0070594A">
        <w:tab/>
      </w:r>
      <w:r w:rsidRPr="0070594A">
        <w:tab/>
        <w:t>The variable-dilution system shall be so designed as to enable the exhaust gases to be sampled without appreciably changing the back-pressure at the exhaust pipe outlet.</w:t>
      </w:r>
    </w:p>
    <w:p w14:paraId="4583BAE1" w14:textId="77777777" w:rsidR="00A54226" w:rsidRPr="0070594A" w:rsidRDefault="00A54226" w:rsidP="00A54226">
      <w:pPr>
        <w:pStyle w:val="SingleTxtG"/>
        <w:ind w:left="2268" w:hanging="1134"/>
      </w:pPr>
      <w:r w:rsidRPr="0070594A">
        <w:t>1.2.8.</w:t>
      </w:r>
      <w:r w:rsidRPr="0070594A">
        <w:tab/>
      </w:r>
      <w:r w:rsidRPr="0070594A">
        <w:tab/>
        <w:t>The connecting tube between the vehicle and dilution system shall be designed so as to minimize heat loss.</w:t>
      </w:r>
    </w:p>
    <w:p w14:paraId="4583BAE2" w14:textId="77777777" w:rsidR="00A54226" w:rsidRPr="0070594A" w:rsidRDefault="00A54226" w:rsidP="00A54226">
      <w:pPr>
        <w:pStyle w:val="SingleTxtG"/>
        <w:ind w:left="2268" w:hanging="1134"/>
      </w:pPr>
      <w:bookmarkStart w:id="46" w:name="_Toc73179334"/>
      <w:r w:rsidRPr="0070594A">
        <w:t>1.3.</w:t>
      </w:r>
      <w:r w:rsidRPr="0070594A">
        <w:tab/>
      </w:r>
      <w:r w:rsidRPr="0070594A">
        <w:tab/>
        <w:t>Specific Requirements</w:t>
      </w:r>
      <w:bookmarkEnd w:id="46"/>
    </w:p>
    <w:p w14:paraId="4583BAE3" w14:textId="77777777" w:rsidR="00A54226" w:rsidRPr="0070594A" w:rsidRDefault="00A54226" w:rsidP="00A54226">
      <w:pPr>
        <w:pStyle w:val="SingleTxtG"/>
        <w:ind w:left="2268" w:hanging="1134"/>
      </w:pPr>
      <w:r w:rsidRPr="0070594A">
        <w:t>1.3.1.</w:t>
      </w:r>
      <w:r w:rsidRPr="0070594A">
        <w:tab/>
      </w:r>
      <w:r w:rsidRPr="0070594A">
        <w:tab/>
        <w:t>Connection to Vehicle Exhaust</w:t>
      </w:r>
    </w:p>
    <w:p w14:paraId="4583BAE4" w14:textId="77777777" w:rsidR="00A54226" w:rsidRPr="0070594A" w:rsidRDefault="00A54226" w:rsidP="00A54226">
      <w:pPr>
        <w:pStyle w:val="SingleTxtG"/>
        <w:ind w:left="2268" w:hanging="1134"/>
      </w:pPr>
      <w:r w:rsidRPr="0070594A">
        <w:tab/>
      </w:r>
      <w:r w:rsidRPr="0070594A">
        <w:tab/>
        <w:t>The connecting tube between the vehicle exhaust outlets and the dilution system shall be as short as possible; and satisfy the following requirements:</w:t>
      </w:r>
    </w:p>
    <w:p w14:paraId="4583BAE5" w14:textId="77777777" w:rsidR="00A54226" w:rsidRPr="00E154F1" w:rsidRDefault="00A54226" w:rsidP="00A54226">
      <w:pPr>
        <w:pBdr>
          <w:top w:val="single" w:sz="6" w:space="0" w:color="FFFFFF"/>
          <w:left w:val="single" w:sz="6" w:space="0" w:color="FFFFFF"/>
          <w:bottom w:val="single" w:sz="6" w:space="0" w:color="FFFFFF"/>
          <w:right w:val="single" w:sz="6" w:space="0" w:color="FFFFFF"/>
        </w:pBdr>
        <w:spacing w:after="120"/>
        <w:ind w:left="2268" w:right="1134" w:hanging="1134"/>
        <w:jc w:val="both"/>
        <w:rPr>
          <w:sz w:val="20"/>
        </w:rPr>
      </w:pPr>
      <w:r w:rsidRPr="00E154F1">
        <w:rPr>
          <w:sz w:val="20"/>
        </w:rPr>
        <w:tab/>
      </w:r>
      <w:r>
        <w:rPr>
          <w:sz w:val="20"/>
        </w:rPr>
        <w:tab/>
      </w:r>
      <w:r w:rsidRPr="00E154F1">
        <w:rPr>
          <w:sz w:val="20"/>
        </w:rPr>
        <w:t>(a)</w:t>
      </w:r>
      <w:r w:rsidRPr="00E154F1">
        <w:rPr>
          <w:sz w:val="20"/>
        </w:rPr>
        <w:tab/>
        <w:t xml:space="preserve">Be less than 3.6 m long, or less than 6.1 m long if heat insulated. </w:t>
      </w:r>
      <w:r>
        <w:rPr>
          <w:sz w:val="20"/>
        </w:rPr>
        <w:tab/>
      </w:r>
      <w:r>
        <w:rPr>
          <w:sz w:val="20"/>
        </w:rPr>
        <w:tab/>
      </w:r>
      <w:r w:rsidRPr="00E154F1">
        <w:rPr>
          <w:sz w:val="20"/>
        </w:rPr>
        <w:t>Its internal diameter may not exceed 105 mm;</w:t>
      </w:r>
    </w:p>
    <w:p w14:paraId="4583BAE6" w14:textId="77777777"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2835"/>
        </w:tabs>
        <w:spacing w:after="120"/>
        <w:ind w:left="2268" w:right="1134" w:hanging="1134"/>
        <w:jc w:val="both"/>
        <w:rPr>
          <w:sz w:val="20"/>
        </w:rPr>
      </w:pPr>
      <w:r w:rsidRPr="00E154F1">
        <w:rPr>
          <w:sz w:val="20"/>
        </w:rPr>
        <w:tab/>
        <w:t>(b)</w:t>
      </w:r>
      <w:r w:rsidRPr="00E154F1">
        <w:rPr>
          <w:sz w:val="20"/>
        </w:rPr>
        <w:tab/>
        <w:t>Shall not cause the static pressure at the exhaust outlets on the</w:t>
      </w:r>
      <w:r>
        <w:rPr>
          <w:sz w:val="20"/>
        </w:rPr>
        <w:tab/>
      </w:r>
      <w:r w:rsidRPr="00E154F1">
        <w:rPr>
          <w:sz w:val="20"/>
        </w:rPr>
        <w:t xml:space="preserve">vehicle being tested to; differ by more than </w:t>
      </w:r>
      <w:r w:rsidRPr="00E154F1">
        <w:rPr>
          <w:sz w:val="20"/>
        </w:rPr>
        <w:sym w:font="Symbol" w:char="F0B1"/>
      </w:r>
      <w:r w:rsidRPr="00E154F1">
        <w:rPr>
          <w:sz w:val="20"/>
        </w:rPr>
        <w:t xml:space="preserve">0.75 kPa at 50 km/h, </w:t>
      </w:r>
      <w:r>
        <w:rPr>
          <w:sz w:val="20"/>
        </w:rPr>
        <w:tab/>
      </w:r>
      <w:r w:rsidRPr="00E154F1">
        <w:rPr>
          <w:sz w:val="20"/>
        </w:rPr>
        <w:t xml:space="preserve">or more than </w:t>
      </w:r>
      <w:r w:rsidRPr="00E154F1">
        <w:rPr>
          <w:sz w:val="20"/>
        </w:rPr>
        <w:sym w:font="Symbol" w:char="F0B1"/>
      </w:r>
      <w:r w:rsidRPr="00E154F1">
        <w:rPr>
          <w:sz w:val="20"/>
        </w:rPr>
        <w:t xml:space="preserve">1.25 kPa for the whole duration of the test from the </w:t>
      </w:r>
      <w:r>
        <w:rPr>
          <w:sz w:val="20"/>
        </w:rPr>
        <w:tab/>
      </w:r>
      <w:r w:rsidRPr="00E154F1">
        <w:rPr>
          <w:sz w:val="20"/>
        </w:rPr>
        <w:t xml:space="preserve">static pressures recorded when nothing is connected to the vehicle </w:t>
      </w:r>
      <w:r>
        <w:rPr>
          <w:sz w:val="20"/>
        </w:rPr>
        <w:tab/>
      </w:r>
      <w:r w:rsidRPr="00E154F1">
        <w:rPr>
          <w:sz w:val="20"/>
        </w:rPr>
        <w:t>exhaust outlets.</w:t>
      </w:r>
      <w:r>
        <w:rPr>
          <w:sz w:val="20"/>
        </w:rPr>
        <w:t xml:space="preserve"> </w:t>
      </w:r>
      <w:r w:rsidRPr="00E154F1">
        <w:rPr>
          <w:sz w:val="20"/>
        </w:rPr>
        <w:t xml:space="preserve">The pressure shall be measured in the exhaust </w:t>
      </w:r>
      <w:r>
        <w:rPr>
          <w:sz w:val="20"/>
        </w:rPr>
        <w:tab/>
      </w:r>
      <w:r w:rsidRPr="00E154F1">
        <w:rPr>
          <w:sz w:val="20"/>
        </w:rPr>
        <w:t xml:space="preserve">outlet or in an extension having the same diameter, as near as </w:t>
      </w:r>
      <w:r>
        <w:rPr>
          <w:sz w:val="20"/>
        </w:rPr>
        <w:tab/>
      </w:r>
      <w:r w:rsidRPr="00E154F1">
        <w:rPr>
          <w:sz w:val="20"/>
        </w:rPr>
        <w:t>possible to the end of the pipe.</w:t>
      </w:r>
      <w:r>
        <w:rPr>
          <w:sz w:val="20"/>
        </w:rPr>
        <w:t xml:space="preserve"> </w:t>
      </w:r>
      <w:r w:rsidRPr="00E154F1">
        <w:rPr>
          <w:sz w:val="20"/>
        </w:rPr>
        <w:t xml:space="preserve">Sampling systems capable of </w:t>
      </w:r>
      <w:r>
        <w:rPr>
          <w:sz w:val="20"/>
        </w:rPr>
        <w:tab/>
      </w:r>
      <w:r w:rsidRPr="00E154F1">
        <w:rPr>
          <w:sz w:val="20"/>
        </w:rPr>
        <w:t xml:space="preserve">maintaining the static pressure to within </w:t>
      </w:r>
      <w:r w:rsidRPr="00E154F1">
        <w:rPr>
          <w:sz w:val="20"/>
        </w:rPr>
        <w:sym w:font="Symbol" w:char="F0B1"/>
      </w:r>
      <w:r w:rsidRPr="00E154F1">
        <w:rPr>
          <w:sz w:val="20"/>
        </w:rPr>
        <w:t xml:space="preserve">0.25 kPa may be used if </w:t>
      </w:r>
      <w:r>
        <w:rPr>
          <w:sz w:val="20"/>
        </w:rPr>
        <w:tab/>
      </w:r>
      <w:r w:rsidRPr="00E154F1">
        <w:rPr>
          <w:sz w:val="20"/>
        </w:rPr>
        <w:t xml:space="preserve">a written request from a manufacturer to the Technical Service </w:t>
      </w:r>
      <w:r>
        <w:rPr>
          <w:sz w:val="20"/>
        </w:rPr>
        <w:tab/>
      </w:r>
      <w:r w:rsidRPr="00E154F1">
        <w:rPr>
          <w:sz w:val="20"/>
        </w:rPr>
        <w:t>substantiates the need for the closer tolerance;</w:t>
      </w:r>
    </w:p>
    <w:p w14:paraId="4583BAE7" w14:textId="77777777"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118"/>
          <w:tab w:val="left" w:pos="1701"/>
          <w:tab w:val="left" w:pos="1924"/>
          <w:tab w:val="left" w:pos="2268"/>
          <w:tab w:val="left" w:pos="2323"/>
          <w:tab w:val="left" w:pos="2835"/>
          <w:tab w:val="left" w:pos="3062"/>
          <w:tab w:val="left" w:pos="5014"/>
          <w:tab w:val="left" w:pos="5952"/>
          <w:tab w:val="left" w:pos="6632"/>
          <w:tab w:val="left" w:pos="7174"/>
          <w:tab w:val="left" w:pos="7894"/>
          <w:tab w:val="left" w:pos="8614"/>
          <w:tab w:val="left" w:pos="9334"/>
        </w:tabs>
        <w:spacing w:after="120"/>
        <w:ind w:left="2268" w:right="1134" w:hanging="1134"/>
        <w:jc w:val="both"/>
        <w:rPr>
          <w:sz w:val="20"/>
        </w:rPr>
      </w:pPr>
      <w:r w:rsidRPr="00E154F1">
        <w:rPr>
          <w:sz w:val="20"/>
        </w:rPr>
        <w:tab/>
      </w:r>
      <w:r>
        <w:rPr>
          <w:sz w:val="20"/>
        </w:rPr>
        <w:tab/>
      </w:r>
      <w:r>
        <w:rPr>
          <w:sz w:val="20"/>
        </w:rPr>
        <w:tab/>
      </w:r>
      <w:r w:rsidRPr="00E154F1">
        <w:rPr>
          <w:sz w:val="20"/>
        </w:rPr>
        <w:t>(c)</w:t>
      </w:r>
      <w:r w:rsidRPr="00E154F1">
        <w:rPr>
          <w:sz w:val="20"/>
        </w:rPr>
        <w:tab/>
        <w:t>Shall not change the nature of the exhaust gas;</w:t>
      </w:r>
    </w:p>
    <w:p w14:paraId="4583BAE8" w14:textId="77777777"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118"/>
          <w:tab w:val="left" w:pos="1701"/>
          <w:tab w:val="left" w:pos="1924"/>
          <w:tab w:val="left" w:pos="2268"/>
          <w:tab w:val="left" w:pos="2323"/>
          <w:tab w:val="left" w:pos="2835"/>
          <w:tab w:val="left" w:pos="3062"/>
          <w:tab w:val="left" w:pos="5014"/>
          <w:tab w:val="left" w:pos="5952"/>
          <w:tab w:val="left" w:pos="6632"/>
          <w:tab w:val="left" w:pos="7174"/>
          <w:tab w:val="left" w:pos="7894"/>
          <w:tab w:val="left" w:pos="8614"/>
          <w:tab w:val="left" w:pos="9334"/>
        </w:tabs>
        <w:spacing w:after="120"/>
        <w:ind w:left="2268" w:right="1134" w:hanging="1134"/>
        <w:jc w:val="both"/>
        <w:rPr>
          <w:sz w:val="20"/>
        </w:rPr>
      </w:pPr>
      <w:r w:rsidRPr="00E154F1">
        <w:rPr>
          <w:sz w:val="20"/>
        </w:rPr>
        <w:tab/>
      </w:r>
      <w:r>
        <w:rPr>
          <w:sz w:val="20"/>
        </w:rPr>
        <w:tab/>
      </w:r>
      <w:r>
        <w:rPr>
          <w:sz w:val="20"/>
        </w:rPr>
        <w:tab/>
      </w:r>
      <w:r w:rsidRPr="00E154F1">
        <w:rPr>
          <w:sz w:val="20"/>
        </w:rPr>
        <w:t>(d)</w:t>
      </w:r>
      <w:r w:rsidRPr="00E154F1">
        <w:rPr>
          <w:sz w:val="20"/>
        </w:rPr>
        <w:tab/>
        <w:t xml:space="preserve">Any elastomer connectors employed shall be as thermally stable as </w:t>
      </w:r>
      <w:r>
        <w:rPr>
          <w:sz w:val="20"/>
        </w:rPr>
        <w:tab/>
      </w:r>
      <w:r>
        <w:rPr>
          <w:sz w:val="20"/>
        </w:rPr>
        <w:tab/>
      </w:r>
      <w:r w:rsidRPr="00E154F1">
        <w:rPr>
          <w:sz w:val="20"/>
        </w:rPr>
        <w:t>possible and have minimum exposure to the exhaust gases.</w:t>
      </w:r>
    </w:p>
    <w:p w14:paraId="4583BAE9" w14:textId="77777777" w:rsidR="00A54226" w:rsidRPr="0070594A" w:rsidRDefault="00A54226" w:rsidP="00A54226">
      <w:pPr>
        <w:pStyle w:val="SingleTxtG"/>
      </w:pPr>
      <w:r w:rsidRPr="0070594A">
        <w:t>1.3.2.</w:t>
      </w:r>
      <w:r w:rsidRPr="0070594A">
        <w:tab/>
      </w:r>
      <w:r w:rsidRPr="0070594A">
        <w:tab/>
        <w:t>Dilution Air Conditioning</w:t>
      </w:r>
    </w:p>
    <w:p w14:paraId="4583BAEA" w14:textId="77777777" w:rsidR="00A54226" w:rsidRPr="0070594A" w:rsidRDefault="00A54226" w:rsidP="00A54226">
      <w:pPr>
        <w:pStyle w:val="SingleTxtG"/>
        <w:ind w:left="2268" w:hanging="1134"/>
      </w:pPr>
      <w:r w:rsidRPr="0070594A">
        <w:tab/>
      </w:r>
      <w:r w:rsidRPr="0070594A">
        <w:tab/>
        <w:t xml:space="preserve">The dilution air used for the primary dilution of the exhaust in the CVS </w:t>
      </w:r>
      <w:r>
        <w:tab/>
      </w:r>
      <w:r w:rsidRPr="0070594A">
        <w:t xml:space="preserve">tunnel shall be passed through a medium capable of reducing particles in </w:t>
      </w:r>
      <w:r>
        <w:tab/>
      </w:r>
      <w:r w:rsidRPr="0070594A">
        <w:t xml:space="preserve">the most penetrating particle size of the filter material by ≥ 99.95 per cent, </w:t>
      </w:r>
      <w:r>
        <w:tab/>
      </w:r>
      <w:r w:rsidRPr="0070594A">
        <w:t>or through a filter of at least class H13 of EN</w:t>
      </w:r>
      <w:r>
        <w:t> </w:t>
      </w:r>
      <w:r w:rsidRPr="0070594A">
        <w:t>1822:1998.</w:t>
      </w:r>
      <w:r>
        <w:t xml:space="preserve"> </w:t>
      </w:r>
      <w:r w:rsidRPr="0070594A">
        <w:t>This represents the specification of High Efficiency Particulate Air (HEPA) filters.</w:t>
      </w:r>
      <w:r>
        <w:t xml:space="preserve"> </w:t>
      </w:r>
      <w:r w:rsidRPr="0070594A">
        <w:t>The dilution air may optionally be charcoal scrubbed before being passed to the HEPA filter.</w:t>
      </w:r>
      <w:r>
        <w:t xml:space="preserve"> </w:t>
      </w:r>
      <w:r w:rsidRPr="0070594A">
        <w:t>It is recommended that an additional coarse particle filter is situated before the HEPA filter</w:t>
      </w:r>
      <w:r w:rsidRPr="0070594A">
        <w:rPr>
          <w:color w:val="000000"/>
        </w:rPr>
        <w:t xml:space="preserve"> and after the charcoal scrubber, if used</w:t>
      </w:r>
      <w:r w:rsidRPr="0070594A">
        <w:t>.</w:t>
      </w:r>
    </w:p>
    <w:p w14:paraId="4583BAEB" w14:textId="77777777" w:rsidR="00A54226" w:rsidRPr="0070594A" w:rsidRDefault="00A54226" w:rsidP="00A54226">
      <w:pPr>
        <w:pStyle w:val="SingleTxtG"/>
        <w:ind w:left="2268" w:hanging="1134"/>
      </w:pPr>
      <w:r w:rsidRPr="0070594A">
        <w:tab/>
      </w:r>
      <w:r w:rsidRPr="0070594A">
        <w:tab/>
        <w:t>At the vehicle manufacturer's request, the dilution air may be sampled according to good engineering practice to determine the tunnel contribution to background particulate mass levels, which can then be subtracted from the values measured in the diluted exhaust.</w:t>
      </w:r>
    </w:p>
    <w:p w14:paraId="4583BAEC" w14:textId="77777777" w:rsidR="00A54226" w:rsidRPr="0070594A" w:rsidRDefault="00A54226" w:rsidP="00A54226">
      <w:pPr>
        <w:pStyle w:val="SingleTxtG"/>
      </w:pPr>
      <w:r w:rsidRPr="0070594A">
        <w:t>1.3.3.</w:t>
      </w:r>
      <w:r w:rsidRPr="0070594A">
        <w:tab/>
      </w:r>
      <w:r w:rsidRPr="0070594A">
        <w:tab/>
        <w:t>Dilution Tunnel</w:t>
      </w:r>
    </w:p>
    <w:p w14:paraId="4583BAED" w14:textId="77777777" w:rsidR="00A54226" w:rsidRPr="0070594A" w:rsidRDefault="00A54226" w:rsidP="00A54226">
      <w:pPr>
        <w:pStyle w:val="SingleTxtG"/>
      </w:pPr>
      <w:r w:rsidRPr="0070594A">
        <w:tab/>
      </w:r>
      <w:r w:rsidRPr="0070594A">
        <w:tab/>
        <w:t xml:space="preserve">Provision shall be made for the vehicle exhaust gases and the dilution air </w:t>
      </w:r>
      <w:r>
        <w:tab/>
      </w:r>
      <w:r>
        <w:tab/>
        <w:t xml:space="preserve">to be mixed. </w:t>
      </w:r>
      <w:r w:rsidRPr="0070594A">
        <w:t>A mixing orifice may be used.</w:t>
      </w:r>
    </w:p>
    <w:p w14:paraId="4583BAEE" w14:textId="77777777" w:rsidR="00A54226" w:rsidRPr="0070594A" w:rsidRDefault="00A54226" w:rsidP="00A54226">
      <w:pPr>
        <w:pStyle w:val="SingleTxtG"/>
        <w:ind w:left="2268" w:hanging="1134"/>
      </w:pPr>
      <w:r w:rsidRPr="0070594A">
        <w:tab/>
      </w:r>
      <w:r w:rsidRPr="0070594A">
        <w:tab/>
        <w:t>In order to minimise the effects on the conditions at the exhaust outlet and to limit the drop in pressure inside the dilution-air conditioning device, if any, the pressure at the mixing point shall not differ by more than ±0.25 kPa from atmospheric pressure.</w:t>
      </w:r>
    </w:p>
    <w:p w14:paraId="4583BAEF" w14:textId="77777777" w:rsidR="00A54226" w:rsidRPr="0070594A" w:rsidRDefault="00A54226" w:rsidP="00A54226">
      <w:pPr>
        <w:pStyle w:val="SingleTxtG"/>
        <w:ind w:left="2268" w:hanging="1134"/>
      </w:pPr>
      <w:r w:rsidRPr="0070594A">
        <w:tab/>
      </w:r>
      <w:r w:rsidRPr="0070594A">
        <w:tab/>
        <w:t>The homogeneity of the mixture in any cross-section at the location of the sampling probe shall not vary by more than ±2 per cent from the average of the values obtained for at least five points located at equal intervals on the diameter of the gas stream.</w:t>
      </w:r>
    </w:p>
    <w:p w14:paraId="4583BAF0" w14:textId="77777777" w:rsidR="00A54226" w:rsidRPr="0070594A" w:rsidRDefault="00A54226" w:rsidP="00A54226">
      <w:pPr>
        <w:pStyle w:val="SingleTxtG"/>
        <w:ind w:left="2268" w:hanging="1134"/>
      </w:pPr>
      <w:r w:rsidRPr="0070594A">
        <w:lastRenderedPageBreak/>
        <w:tab/>
      </w:r>
      <w:r w:rsidRPr="0070594A">
        <w:tab/>
        <w:t>For particulate and particle emissions sampling, a dilution tunnel shall be used which:</w:t>
      </w:r>
    </w:p>
    <w:p w14:paraId="4583BAF1" w14:textId="77777777" w:rsidR="00A54226" w:rsidRPr="00E154F1" w:rsidRDefault="00A54226" w:rsidP="00A54226">
      <w:pPr>
        <w:tabs>
          <w:tab w:val="left" w:pos="1092"/>
          <w:tab w:val="left" w:pos="1701"/>
          <w:tab w:val="left" w:pos="2268"/>
          <w:tab w:val="left" w:pos="2835"/>
        </w:tabs>
        <w:spacing w:after="120"/>
        <w:ind w:left="2268" w:right="1134" w:hanging="1134"/>
        <w:jc w:val="both"/>
        <w:rPr>
          <w:sz w:val="20"/>
        </w:rPr>
      </w:pPr>
      <w:r w:rsidRPr="00E154F1">
        <w:rPr>
          <w:sz w:val="20"/>
        </w:rPr>
        <w:tab/>
      </w:r>
      <w:r>
        <w:rPr>
          <w:sz w:val="20"/>
        </w:rPr>
        <w:tab/>
      </w:r>
      <w:r w:rsidRPr="00E154F1">
        <w:rPr>
          <w:sz w:val="20"/>
        </w:rPr>
        <w:t>(a)</w:t>
      </w:r>
      <w:r w:rsidRPr="00E154F1">
        <w:rPr>
          <w:sz w:val="20"/>
        </w:rPr>
        <w:tab/>
        <w:t xml:space="preserve">Shall consist of a straight tube of electrically-conductive material, </w:t>
      </w:r>
      <w:r>
        <w:rPr>
          <w:sz w:val="20"/>
        </w:rPr>
        <w:tab/>
      </w:r>
      <w:r w:rsidRPr="00E154F1">
        <w:rPr>
          <w:sz w:val="20"/>
        </w:rPr>
        <w:t>which shall be earthed;</w:t>
      </w:r>
    </w:p>
    <w:p w14:paraId="4583BAF2" w14:textId="77777777" w:rsidR="00A54226" w:rsidRPr="00E154F1" w:rsidRDefault="00A54226" w:rsidP="00A54226">
      <w:pPr>
        <w:tabs>
          <w:tab w:val="left" w:pos="1092"/>
          <w:tab w:val="left" w:pos="1701"/>
          <w:tab w:val="left" w:pos="2268"/>
          <w:tab w:val="left" w:pos="2835"/>
        </w:tabs>
        <w:spacing w:after="120"/>
        <w:ind w:left="2268" w:right="1134" w:hanging="1134"/>
        <w:jc w:val="both"/>
        <w:rPr>
          <w:sz w:val="20"/>
        </w:rPr>
      </w:pPr>
      <w:r w:rsidRPr="00E154F1">
        <w:rPr>
          <w:sz w:val="20"/>
        </w:rPr>
        <w:tab/>
      </w:r>
      <w:r>
        <w:rPr>
          <w:sz w:val="20"/>
        </w:rPr>
        <w:tab/>
      </w:r>
      <w:r w:rsidRPr="00E154F1">
        <w:rPr>
          <w:sz w:val="20"/>
        </w:rPr>
        <w:t>(b)</w:t>
      </w:r>
      <w:r w:rsidRPr="00E154F1">
        <w:rPr>
          <w:sz w:val="20"/>
        </w:rPr>
        <w:tab/>
        <w:t xml:space="preserve">Shall be small enough in diameter to cause turbulent flow </w:t>
      </w:r>
      <w:r>
        <w:rPr>
          <w:sz w:val="20"/>
        </w:rPr>
        <w:tab/>
      </w:r>
      <w:r w:rsidRPr="00E154F1">
        <w:rPr>
          <w:sz w:val="20"/>
        </w:rPr>
        <w:t>(Reynolds number </w:t>
      </w:r>
      <w:r w:rsidRPr="00E154F1">
        <w:rPr>
          <w:sz w:val="20"/>
        </w:rPr>
        <w:sym w:font="Symbol" w:char="F0B3"/>
      </w:r>
      <w:r w:rsidRPr="00E154F1">
        <w:rPr>
          <w:sz w:val="20"/>
        </w:rPr>
        <w:t xml:space="preserve"> 4000) and of sufficient length to cause </w:t>
      </w:r>
      <w:r>
        <w:rPr>
          <w:sz w:val="20"/>
        </w:rPr>
        <w:tab/>
      </w:r>
      <w:r w:rsidRPr="00E154F1">
        <w:rPr>
          <w:sz w:val="20"/>
        </w:rPr>
        <w:t>complete mixing of the exhaust and dilution air;</w:t>
      </w:r>
    </w:p>
    <w:p w14:paraId="4583BAF3" w14:textId="77777777" w:rsidR="00A54226" w:rsidRPr="00E154F1" w:rsidRDefault="00A54226" w:rsidP="00A54226">
      <w:pPr>
        <w:tabs>
          <w:tab w:val="left" w:pos="1092"/>
          <w:tab w:val="left" w:pos="1701"/>
          <w:tab w:val="left" w:pos="2268"/>
          <w:tab w:val="left" w:pos="2835"/>
        </w:tabs>
        <w:spacing w:after="120"/>
        <w:ind w:left="2268" w:right="1134" w:hanging="1134"/>
        <w:jc w:val="both"/>
        <w:rPr>
          <w:sz w:val="20"/>
        </w:rPr>
      </w:pPr>
      <w:r w:rsidRPr="00E154F1">
        <w:rPr>
          <w:sz w:val="20"/>
        </w:rPr>
        <w:tab/>
      </w:r>
      <w:r>
        <w:rPr>
          <w:sz w:val="20"/>
        </w:rPr>
        <w:tab/>
      </w:r>
      <w:r w:rsidRPr="00E154F1">
        <w:rPr>
          <w:sz w:val="20"/>
        </w:rPr>
        <w:t>(c)</w:t>
      </w:r>
      <w:r w:rsidRPr="00E154F1">
        <w:rPr>
          <w:sz w:val="20"/>
        </w:rPr>
        <w:tab/>
        <w:t>Shall be at least 200 mm in diameter;</w:t>
      </w:r>
    </w:p>
    <w:p w14:paraId="4583BAF4" w14:textId="77777777" w:rsidR="00A54226" w:rsidRPr="00E154F1" w:rsidRDefault="00A54226" w:rsidP="00A54226">
      <w:pPr>
        <w:tabs>
          <w:tab w:val="left" w:pos="1092"/>
          <w:tab w:val="left" w:pos="1701"/>
          <w:tab w:val="left" w:pos="2268"/>
          <w:tab w:val="left" w:pos="2835"/>
        </w:tabs>
        <w:spacing w:after="240"/>
        <w:ind w:left="2268" w:right="1134" w:hanging="1134"/>
        <w:jc w:val="both"/>
        <w:rPr>
          <w:sz w:val="20"/>
        </w:rPr>
      </w:pPr>
      <w:r w:rsidRPr="00E154F1">
        <w:rPr>
          <w:sz w:val="20"/>
        </w:rPr>
        <w:tab/>
      </w:r>
      <w:r>
        <w:rPr>
          <w:sz w:val="20"/>
        </w:rPr>
        <w:tab/>
      </w:r>
      <w:r w:rsidRPr="00E154F1">
        <w:rPr>
          <w:sz w:val="20"/>
        </w:rPr>
        <w:t>(d)</w:t>
      </w:r>
      <w:r w:rsidRPr="00E154F1">
        <w:rPr>
          <w:sz w:val="20"/>
        </w:rPr>
        <w:tab/>
        <w:t>May be insulated.</w:t>
      </w:r>
    </w:p>
    <w:p w14:paraId="4583BAF5" w14:textId="77777777" w:rsidR="00A54226" w:rsidRPr="0070594A" w:rsidRDefault="00A54226" w:rsidP="00A54226">
      <w:pPr>
        <w:pStyle w:val="SingleTxtG"/>
        <w:ind w:left="2268" w:hanging="1134"/>
      </w:pPr>
      <w:r w:rsidRPr="0070594A">
        <w:t>1.3.4.</w:t>
      </w:r>
      <w:r w:rsidRPr="0070594A">
        <w:tab/>
      </w:r>
      <w:r w:rsidRPr="0070594A">
        <w:tab/>
        <w:t>Suction Device</w:t>
      </w:r>
    </w:p>
    <w:p w14:paraId="4583BAF6" w14:textId="77777777" w:rsidR="00A54226" w:rsidRPr="0070594A" w:rsidRDefault="00A54226" w:rsidP="00A54226">
      <w:pPr>
        <w:pStyle w:val="SingleTxtG"/>
        <w:ind w:left="2268" w:hanging="1134"/>
      </w:pPr>
      <w:r w:rsidRPr="0070594A">
        <w:tab/>
      </w:r>
      <w:r w:rsidRPr="0070594A">
        <w:tab/>
        <w:t>This device may have a range of fixed speeds to ensure sufficient flow to prevent any water condensation.</w:t>
      </w:r>
      <w:r>
        <w:t xml:space="preserve"> </w:t>
      </w:r>
      <w:r w:rsidRPr="0070594A">
        <w:t>This result is generally obtained if the flow is either:</w:t>
      </w:r>
    </w:p>
    <w:p w14:paraId="4583BAF7" w14:textId="77777777" w:rsidR="00A54226" w:rsidRPr="00E154F1" w:rsidRDefault="00A54226" w:rsidP="00A54226">
      <w:pPr>
        <w:pBdr>
          <w:top w:val="single" w:sz="6" w:space="0" w:color="FFFFFF"/>
          <w:left w:val="single" w:sz="6" w:space="0" w:color="FFFFFF"/>
          <w:bottom w:val="single" w:sz="6" w:space="0" w:color="FFFFFF"/>
          <w:right w:val="single" w:sz="6" w:space="0" w:color="FFFFFF"/>
        </w:pBdr>
        <w:spacing w:after="120"/>
        <w:ind w:left="2268" w:right="1134" w:hanging="1134"/>
        <w:jc w:val="both"/>
        <w:rPr>
          <w:sz w:val="20"/>
        </w:rPr>
      </w:pPr>
      <w:r w:rsidRPr="00E154F1">
        <w:rPr>
          <w:sz w:val="20"/>
        </w:rPr>
        <w:tab/>
      </w:r>
      <w:r>
        <w:rPr>
          <w:sz w:val="20"/>
        </w:rPr>
        <w:tab/>
      </w:r>
      <w:r w:rsidRPr="00E154F1">
        <w:rPr>
          <w:sz w:val="20"/>
        </w:rPr>
        <w:t>(a)</w:t>
      </w:r>
      <w:r w:rsidRPr="00E154F1">
        <w:rPr>
          <w:sz w:val="20"/>
        </w:rPr>
        <w:tab/>
        <w:t xml:space="preserve">Twice as high as the maximum flow of exhaust gas produced by </w:t>
      </w:r>
      <w:r>
        <w:rPr>
          <w:sz w:val="20"/>
        </w:rPr>
        <w:tab/>
      </w:r>
      <w:r>
        <w:rPr>
          <w:sz w:val="20"/>
        </w:rPr>
        <w:tab/>
      </w:r>
      <w:r w:rsidRPr="00E154F1">
        <w:rPr>
          <w:sz w:val="20"/>
        </w:rPr>
        <w:t>accelerations of the driving cycle; or</w:t>
      </w:r>
    </w:p>
    <w:p w14:paraId="4583BAF8" w14:textId="77777777"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2835"/>
        </w:tabs>
        <w:spacing w:after="240"/>
        <w:ind w:left="2268" w:right="1134" w:hanging="1134"/>
        <w:jc w:val="both"/>
        <w:rPr>
          <w:sz w:val="20"/>
        </w:rPr>
      </w:pPr>
      <w:r w:rsidRPr="00E154F1">
        <w:rPr>
          <w:sz w:val="20"/>
        </w:rPr>
        <w:tab/>
        <w:t>(b)</w:t>
      </w:r>
      <w:r w:rsidRPr="00E154F1">
        <w:rPr>
          <w:sz w:val="20"/>
        </w:rPr>
        <w:tab/>
        <w:t>Sufficient to ensure that the CO</w:t>
      </w:r>
      <w:r w:rsidRPr="00E154F1">
        <w:rPr>
          <w:sz w:val="20"/>
          <w:vertAlign w:val="subscript"/>
        </w:rPr>
        <w:t>2</w:t>
      </w:r>
      <w:r w:rsidRPr="00E154F1">
        <w:rPr>
          <w:sz w:val="20"/>
        </w:rPr>
        <w:t xml:space="preserve"> concentration in the dilute-</w:t>
      </w:r>
      <w:r>
        <w:rPr>
          <w:sz w:val="20"/>
        </w:rPr>
        <w:tab/>
      </w:r>
      <w:r w:rsidRPr="00E154F1">
        <w:rPr>
          <w:sz w:val="20"/>
        </w:rPr>
        <w:t xml:space="preserve">exhaust sample bag is less than 3 per cent by volume for petrol and </w:t>
      </w:r>
      <w:r>
        <w:rPr>
          <w:sz w:val="20"/>
        </w:rPr>
        <w:tab/>
      </w:r>
      <w:r w:rsidRPr="00E154F1">
        <w:rPr>
          <w:sz w:val="20"/>
        </w:rPr>
        <w:t xml:space="preserve">diesel, less than 2.2 per cent by volume for LPG and less than </w:t>
      </w:r>
      <w:r>
        <w:rPr>
          <w:sz w:val="20"/>
        </w:rPr>
        <w:tab/>
      </w:r>
      <w:r w:rsidRPr="00E154F1">
        <w:rPr>
          <w:sz w:val="20"/>
        </w:rPr>
        <w:t>1.5 per cent by volume for NG</w:t>
      </w:r>
      <w:r>
        <w:rPr>
          <w:sz w:val="20"/>
        </w:rPr>
        <w:t>/biomethane</w:t>
      </w:r>
      <w:r w:rsidRPr="00E154F1">
        <w:rPr>
          <w:sz w:val="20"/>
        </w:rPr>
        <w:t>.</w:t>
      </w:r>
    </w:p>
    <w:p w14:paraId="4583BAF9" w14:textId="77777777" w:rsidR="00A54226" w:rsidRPr="0070594A" w:rsidRDefault="00A54226" w:rsidP="00A54226">
      <w:pPr>
        <w:pStyle w:val="SingleTxtG"/>
        <w:ind w:left="2268" w:hanging="1134"/>
      </w:pPr>
      <w:r w:rsidRPr="0070594A">
        <w:t>1.3.5.</w:t>
      </w:r>
      <w:r w:rsidRPr="0070594A">
        <w:tab/>
      </w:r>
      <w:r w:rsidRPr="0070594A">
        <w:tab/>
        <w:t>Volume Measurement in the Primary Dilution System</w:t>
      </w:r>
    </w:p>
    <w:p w14:paraId="4583BAFA" w14:textId="77777777" w:rsidR="00A54226" w:rsidRPr="0070594A" w:rsidRDefault="00A54226" w:rsidP="00A54226">
      <w:pPr>
        <w:pStyle w:val="SingleTxtG"/>
        <w:ind w:left="2268" w:hanging="1134"/>
      </w:pPr>
      <w:r w:rsidRPr="0070594A">
        <w:tab/>
      </w:r>
      <w:r w:rsidRPr="0070594A">
        <w:tab/>
        <w:t xml:space="preserve">The method of measuring total dilute exhaust volume incorporated in the constant volume sampler shall be such that measurement is accurate to </w:t>
      </w:r>
      <w:r w:rsidRPr="0070594A">
        <w:sym w:font="Symbol" w:char="F0B1"/>
      </w:r>
      <w:r w:rsidRPr="0070594A">
        <w:t>2 per cent under all operating conditions.</w:t>
      </w:r>
      <w:r>
        <w:t xml:space="preserve"> </w:t>
      </w:r>
      <w:r w:rsidRPr="0070594A">
        <w:t>If the device cannot compensate for variations in the temperature of the mixture of exhaust gases and dilution air at the measuring point, a heat exchanger shall be used to maintain the temperature to within ±6 K of the specified operating temperature.</w:t>
      </w:r>
    </w:p>
    <w:p w14:paraId="4583BAFB" w14:textId="77777777" w:rsidR="00A54226" w:rsidRPr="0070594A" w:rsidRDefault="00A54226" w:rsidP="00A54226">
      <w:pPr>
        <w:pStyle w:val="SingleTxtG"/>
        <w:ind w:left="2268" w:hanging="1134"/>
      </w:pPr>
      <w:r w:rsidRPr="0070594A">
        <w:tab/>
      </w:r>
      <w:r w:rsidRPr="0070594A">
        <w:tab/>
        <w:t xml:space="preserve">If necessary, some form of protection for the volume measuring device may be used </w:t>
      </w:r>
      <w:proofErr w:type="gramStart"/>
      <w:r w:rsidRPr="0070594A">
        <w:t>e.g.</w:t>
      </w:r>
      <w:proofErr w:type="gramEnd"/>
      <w:r w:rsidRPr="0070594A">
        <w:t xml:space="preserve"> a cyclone separator, bulk stream filter, etc.</w:t>
      </w:r>
    </w:p>
    <w:p w14:paraId="4583BAFC" w14:textId="77777777" w:rsidR="00A54226" w:rsidRPr="0070594A" w:rsidRDefault="00A54226" w:rsidP="00A54226">
      <w:pPr>
        <w:pStyle w:val="SingleTxtG"/>
        <w:ind w:left="2268" w:hanging="1134"/>
      </w:pPr>
      <w:r w:rsidRPr="0070594A">
        <w:tab/>
      </w:r>
      <w:r w:rsidRPr="0070594A">
        <w:tab/>
        <w:t>A temperature sensor shall be installed immediately before the volume measuring device.</w:t>
      </w:r>
      <w:r>
        <w:t xml:space="preserve"> </w:t>
      </w:r>
      <w:r w:rsidRPr="0070594A">
        <w:t>This temperature sensor shall have an accuracy and a precision of ±1 K and a response time of 0.1 s at 62 per cent of a given temperature variation (value measured in silicone oil).</w:t>
      </w:r>
    </w:p>
    <w:p w14:paraId="4583BAFD" w14:textId="77777777" w:rsidR="00A54226" w:rsidRPr="0070594A" w:rsidRDefault="00A54226" w:rsidP="00A54226">
      <w:pPr>
        <w:pStyle w:val="SingleTxtG"/>
        <w:ind w:left="2268" w:hanging="1134"/>
      </w:pPr>
      <w:r w:rsidRPr="0070594A">
        <w:tab/>
      </w:r>
      <w:r w:rsidRPr="0070594A">
        <w:tab/>
        <w:t>The measurement of the pressure difference from atmospheric pressure shall be taken upstream from and, if necessary, downstream from the volume measuring device.</w:t>
      </w:r>
    </w:p>
    <w:p w14:paraId="4583BAFE" w14:textId="77777777" w:rsidR="00A54226" w:rsidRDefault="00A54226" w:rsidP="00A54226">
      <w:pPr>
        <w:pStyle w:val="SingleTxtG"/>
        <w:ind w:left="2268" w:hanging="1134"/>
      </w:pPr>
      <w:r w:rsidRPr="0070594A">
        <w:tab/>
      </w:r>
      <w:r w:rsidRPr="0070594A">
        <w:tab/>
        <w:t>The pressure measurements shall have a precision and an accuracy of ±0.4 kPa during the test.</w:t>
      </w:r>
    </w:p>
    <w:p w14:paraId="4583BAFF" w14:textId="77777777" w:rsidR="00A54226" w:rsidRPr="00C0423D" w:rsidRDefault="00A54226" w:rsidP="00A54226">
      <w:pPr>
        <w:pStyle w:val="SingleTxtG"/>
        <w:ind w:left="2268" w:hanging="1134"/>
      </w:pPr>
      <w:r>
        <w:br w:type="page"/>
      </w:r>
      <w:bookmarkStart w:id="47" w:name="_Toc73179335"/>
      <w:r w:rsidRPr="00C0423D">
        <w:lastRenderedPageBreak/>
        <w:t>1.4.</w:t>
      </w:r>
      <w:r w:rsidRPr="00C0423D">
        <w:tab/>
      </w:r>
      <w:r w:rsidRPr="00C0423D">
        <w:tab/>
        <w:t>Recommended System Descriptions</w:t>
      </w:r>
      <w:bookmarkEnd w:id="47"/>
    </w:p>
    <w:p w14:paraId="4583BB00" w14:textId="77777777" w:rsidR="00A54226" w:rsidRPr="00C85DB5" w:rsidRDefault="00A54226" w:rsidP="00A54226">
      <w:pPr>
        <w:pStyle w:val="SingleTxtG"/>
        <w:ind w:left="2268" w:hanging="1134"/>
      </w:pPr>
      <w:r w:rsidRPr="00C85DB5">
        <w:tab/>
        <w:t>Figure 6 and Figure 7 are schematic drawings of two types of recommended exhaust dilution systems that meet the requirements of this annex.</w:t>
      </w:r>
    </w:p>
    <w:p w14:paraId="4583BB01" w14:textId="77777777" w:rsidR="00A54226" w:rsidRPr="00C85DB5" w:rsidRDefault="00A54226" w:rsidP="00A54226">
      <w:pPr>
        <w:pStyle w:val="SingleTxtG"/>
        <w:ind w:left="2268" w:hanging="1134"/>
      </w:pPr>
      <w:r w:rsidRPr="00C85DB5">
        <w:tab/>
      </w:r>
      <w:r w:rsidRPr="00C85DB5">
        <w:tab/>
        <w:t>Since various configurations can produce accurate results, exact conformity with these figures is not essential.</w:t>
      </w:r>
      <w:r>
        <w:t xml:space="preserve"> </w:t>
      </w:r>
      <w:r w:rsidRPr="00C85DB5">
        <w:t>Additional components such as instruments, valves, solenoids and switches may be used to provide additional information and co-ordinate the functions of the component system.</w:t>
      </w:r>
    </w:p>
    <w:p w14:paraId="4583BB02" w14:textId="77777777" w:rsidR="00A54226" w:rsidRPr="00E32E21" w:rsidRDefault="00A54226" w:rsidP="00A54226">
      <w:pPr>
        <w:pStyle w:val="SingleTxtG"/>
        <w:ind w:left="2268" w:hanging="1134"/>
      </w:pPr>
      <w:bookmarkStart w:id="48" w:name="_Ref72810902"/>
      <w:r w:rsidRPr="00E32E21">
        <w:t>1.4.1.</w:t>
      </w:r>
      <w:r w:rsidRPr="00E32E21">
        <w:tab/>
      </w:r>
      <w:r w:rsidRPr="00E32E21">
        <w:tab/>
        <w:t>Full Flow Dilution System with Positive Displacement Pump</w:t>
      </w:r>
    </w:p>
    <w:p w14:paraId="4583BB03" w14:textId="77777777" w:rsidR="00A54226" w:rsidRDefault="00A54226" w:rsidP="00A54226">
      <w:pPr>
        <w:pStyle w:val="HeaderA3"/>
        <w:keepNext/>
        <w:keepLines/>
        <w:tabs>
          <w:tab w:val="clear" w:pos="1134"/>
        </w:tabs>
        <w:spacing w:before="0" w:after="0"/>
        <w:ind w:right="1134" w:firstLine="0"/>
        <w:jc w:val="both"/>
        <w:rPr>
          <w:rFonts w:cs="Times New Roman"/>
          <w:sz w:val="20"/>
        </w:rPr>
      </w:pPr>
      <w:r w:rsidRPr="00E154F1">
        <w:rPr>
          <w:rFonts w:cs="Times New Roman"/>
          <w:sz w:val="20"/>
        </w:rPr>
        <w:t xml:space="preserve">Figure </w:t>
      </w:r>
      <w:bookmarkEnd w:id="48"/>
      <w:r>
        <w:rPr>
          <w:rFonts w:cs="Times New Roman"/>
          <w:sz w:val="20"/>
        </w:rPr>
        <w:t>6</w:t>
      </w:r>
    </w:p>
    <w:p w14:paraId="4583BB04" w14:textId="77777777" w:rsidR="00A54226" w:rsidRPr="00E32E21" w:rsidRDefault="00A54226" w:rsidP="00A54226">
      <w:pPr>
        <w:pStyle w:val="SingleTxtG"/>
        <w:rPr>
          <w:b/>
        </w:rPr>
      </w:pPr>
      <w:r w:rsidRPr="00E32E21">
        <w:rPr>
          <w:b/>
        </w:rPr>
        <w:t>Positive Displacement Pump Dilution System</w:t>
      </w:r>
    </w:p>
    <w:p w14:paraId="4583BB05" w14:textId="77777777" w:rsidR="00A54226" w:rsidRPr="00F13ABC" w:rsidRDefault="00A54226" w:rsidP="00A54226">
      <w:pPr>
        <w:keepNext/>
        <w:keepLines/>
      </w:pPr>
    </w:p>
    <w:bookmarkStart w:id="49" w:name="_MON_1360048960"/>
    <w:bookmarkStart w:id="50" w:name="_MON_1361177080"/>
    <w:bookmarkStart w:id="51" w:name="_MON_1262603851"/>
    <w:bookmarkStart w:id="52" w:name="_MON_1262666374"/>
    <w:bookmarkEnd w:id="49"/>
    <w:bookmarkEnd w:id="50"/>
    <w:bookmarkEnd w:id="51"/>
    <w:bookmarkEnd w:id="52"/>
    <w:bookmarkStart w:id="53" w:name="_1262666387"/>
    <w:bookmarkEnd w:id="53"/>
    <w:p w14:paraId="4583BB06" w14:textId="242084D8" w:rsidR="00A54226" w:rsidRPr="0048030F" w:rsidRDefault="00E040E0" w:rsidP="00A54226">
      <w:pPr>
        <w:keepNext/>
        <w:keepLines/>
        <w:pBdr>
          <w:top w:val="single" w:sz="6" w:space="0" w:color="FFFFFF"/>
          <w:left w:val="single" w:sz="6" w:space="0" w:color="FFFFFF"/>
          <w:bottom w:val="single" w:sz="6" w:space="0" w:color="FFFFFF"/>
          <w:right w:val="single" w:sz="6" w:space="0" w:color="FFFFFF"/>
        </w:pBdr>
        <w:tabs>
          <w:tab w:val="left" w:pos="0"/>
          <w:tab w:val="left" w:pos="1118"/>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ind w:left="1145" w:hanging="1145"/>
        <w:jc w:val="center"/>
        <w:rPr>
          <w:szCs w:val="24"/>
        </w:rPr>
      </w:pPr>
      <w:r w:rsidRPr="007628B9">
        <w:rPr>
          <w:bCs/>
          <w:noProof/>
          <w:sz w:val="20"/>
        </w:rPr>
      </w:r>
      <w:r w:rsidR="00E040E0" w:rsidRPr="007628B9">
        <w:rPr>
          <w:bCs/>
          <w:noProof/>
          <w:sz w:val="20"/>
        </w:rPr>
        <w:object w:dxaOrig="7726" w:dyaOrig="5174" w14:anchorId="0CFBA21F">
          <v:shape id="_x0000_i1239" type="#_x0000_t75" alt="" style="width:378.85pt;height:239.25pt;mso-width-percent:0;mso-height-percent:0;mso-width-percent:0;mso-height-percent:0" o:ole="">
            <v:imagedata r:id="rId202" o:title=""/>
          </v:shape>
          <o:OLEObject Type="Embed" ProgID="Word.Picture.8" ShapeID="_x0000_i1239" DrawAspect="Content" ObjectID="_1700046476" r:id="rId203"/>
        </w:object>
      </w:r>
    </w:p>
    <w:p w14:paraId="4583BB07" w14:textId="77777777" w:rsidR="00A54226" w:rsidRPr="00C85DB5" w:rsidRDefault="00A54226" w:rsidP="00A54226">
      <w:pPr>
        <w:pStyle w:val="SingleTxtG"/>
        <w:ind w:left="2268" w:hanging="1134"/>
      </w:pPr>
      <w:r w:rsidRPr="00C85DB5">
        <w:tab/>
        <w:t>The positive displacement pump (PDP) full flow dilution system satisfies the requirements of this annex by metering the flow of gas through the pump at constant temperature and pressure.</w:t>
      </w:r>
      <w:r>
        <w:t xml:space="preserve"> </w:t>
      </w:r>
      <w:r w:rsidRPr="00C85DB5">
        <w:t>The total volume is measured by counting the revolutions made by the calibrated positive displacement pump.</w:t>
      </w:r>
      <w:r>
        <w:t xml:space="preserve"> </w:t>
      </w:r>
      <w:r w:rsidRPr="00C85DB5">
        <w:t>The proportional sample is achieved by sampling with pump, flow-meter and flow control valve at a constant flow rate.</w:t>
      </w:r>
      <w:r>
        <w:t xml:space="preserve"> </w:t>
      </w:r>
      <w:r w:rsidRPr="00C85DB5">
        <w:t>The collecting equipment consists of:</w:t>
      </w:r>
    </w:p>
    <w:p w14:paraId="4583BB08" w14:textId="77777777" w:rsidR="00A54226" w:rsidRPr="00C85DB5" w:rsidRDefault="00A54226" w:rsidP="00A54226">
      <w:pPr>
        <w:pStyle w:val="SingleTxtG"/>
        <w:ind w:left="2268" w:hanging="1134"/>
      </w:pPr>
      <w:r w:rsidRPr="00C85DB5">
        <w:t>1.4.1.1.</w:t>
      </w:r>
      <w:r w:rsidRPr="00C85DB5">
        <w:tab/>
        <w:t>A filter (DAF) for the dilution air, which can be preheated if necessary.</w:t>
      </w:r>
      <w:r>
        <w:t xml:space="preserve"> </w:t>
      </w:r>
      <w:r w:rsidRPr="00C85DB5">
        <w:t>This filter shall consist of the following filters in sequence: an optional activated charcoal filter (inlet side), and a high efficiency particulate air (HEPA) filter (outlet side).</w:t>
      </w:r>
      <w:r>
        <w:t xml:space="preserve"> </w:t>
      </w:r>
      <w:r w:rsidRPr="00C85DB5">
        <w:t>It is recommended that an additional coarse particle filter is situated before the HEPA filter</w:t>
      </w:r>
      <w:r w:rsidRPr="00C85DB5">
        <w:rPr>
          <w:color w:val="000000"/>
        </w:rPr>
        <w:t xml:space="preserve"> and after the charcoal filter, if used</w:t>
      </w:r>
      <w:r w:rsidRPr="00C85DB5">
        <w:t>.</w:t>
      </w:r>
      <w:r>
        <w:t xml:space="preserve"> </w:t>
      </w:r>
      <w:r w:rsidRPr="00C85DB5">
        <w:t xml:space="preserve">The purpose of the charcoal filter is to reduce and stabilize the hydrocarbon concentrations of ambient emissions in the dilution air; </w:t>
      </w:r>
    </w:p>
    <w:p w14:paraId="4583BB09" w14:textId="77777777" w:rsidR="00A54226" w:rsidRPr="00C85DB5" w:rsidRDefault="00A54226" w:rsidP="00A54226">
      <w:pPr>
        <w:pStyle w:val="SingleTxtG"/>
        <w:ind w:left="2268" w:hanging="1134"/>
      </w:pPr>
      <w:r w:rsidRPr="00C85DB5">
        <w:t>1.4.1.2.</w:t>
      </w:r>
      <w:r w:rsidRPr="00C85DB5">
        <w:tab/>
        <w:t>A transfer tube (TT) by which vehicle exhaust is admitted into a dilution tunnel (DT) in which the exhaust gas and dilution air are mixed homogeneously;</w:t>
      </w:r>
    </w:p>
    <w:p w14:paraId="4583BB0A" w14:textId="77777777" w:rsidR="00A54226" w:rsidRPr="00C85DB5" w:rsidRDefault="00A54226" w:rsidP="00A54226">
      <w:pPr>
        <w:pStyle w:val="SingleTxtG"/>
        <w:ind w:left="2268" w:hanging="1134"/>
      </w:pPr>
      <w:r w:rsidRPr="00C85DB5">
        <w:t>1.4.1.3.</w:t>
      </w:r>
      <w:r w:rsidRPr="00C85DB5">
        <w:tab/>
        <w:t>The positive displacement pump (PDP), producing a constant-volume flow of the air/exhaust-gas mixture.</w:t>
      </w:r>
      <w:r>
        <w:t xml:space="preserve"> </w:t>
      </w:r>
      <w:r w:rsidRPr="00C85DB5">
        <w:t xml:space="preserve">The PDP revolutions, together with </w:t>
      </w:r>
      <w:r w:rsidRPr="00C85DB5">
        <w:lastRenderedPageBreak/>
        <w:t>associated temperature and pressure measurement are used to determine the flowrate;</w:t>
      </w:r>
    </w:p>
    <w:p w14:paraId="4583BB0B" w14:textId="77777777" w:rsidR="00A54226" w:rsidRPr="00C85DB5" w:rsidRDefault="00A54226" w:rsidP="00A54226">
      <w:pPr>
        <w:pStyle w:val="SingleTxtG"/>
        <w:ind w:left="2268" w:hanging="1134"/>
      </w:pPr>
      <w:r w:rsidRPr="00C85DB5">
        <w:t>1.4.1.4.</w:t>
      </w:r>
      <w:r w:rsidRPr="00C85DB5">
        <w:tab/>
        <w:t>A heat exchanger (HE) of a capacity sufficient to ensure that throughout the test the temperature of the air/exhaust-gas mixture measured at a point immediately upstream of the positive displacement pump is within 6 K of the average operating temperature during the test.</w:t>
      </w:r>
      <w:r>
        <w:t xml:space="preserve"> </w:t>
      </w:r>
      <w:r w:rsidRPr="00C85DB5">
        <w:t>This device shall not affect the pollutant concentrations of diluted gases taken off after for analysis.</w:t>
      </w:r>
    </w:p>
    <w:p w14:paraId="4583BB0C" w14:textId="77777777" w:rsidR="00A54226" w:rsidRPr="00C85DB5" w:rsidRDefault="00A54226" w:rsidP="00A54226">
      <w:pPr>
        <w:pStyle w:val="SingleTxtG"/>
        <w:ind w:left="2268" w:hanging="1134"/>
      </w:pPr>
      <w:bookmarkStart w:id="54" w:name="_Ref72810891"/>
      <w:r w:rsidRPr="00C85DB5">
        <w:t>1.4.1.5.</w:t>
      </w:r>
      <w:r w:rsidRPr="00C85DB5">
        <w:tab/>
        <w:t>A mixing chamber (MC) in which exhaust gas and air are mixed homogeneously, and which may be located close to the vehicle so that the length of the transfer tube (TT) is minimized.</w:t>
      </w:r>
    </w:p>
    <w:p w14:paraId="4583BB0D" w14:textId="77777777" w:rsidR="00A54226" w:rsidRPr="00FC31FB" w:rsidRDefault="00A54226" w:rsidP="00A54226">
      <w:pPr>
        <w:spacing w:after="120"/>
        <w:ind w:left="2268" w:right="1134" w:hanging="1134"/>
        <w:rPr>
          <w:sz w:val="20"/>
        </w:rPr>
      </w:pPr>
      <w:r w:rsidRPr="00E154F1">
        <w:rPr>
          <w:sz w:val="20"/>
        </w:rPr>
        <w:t>1.4.2.</w:t>
      </w:r>
      <w:r w:rsidRPr="00E154F1">
        <w:rPr>
          <w:sz w:val="20"/>
        </w:rPr>
        <w:tab/>
      </w:r>
      <w:r>
        <w:rPr>
          <w:sz w:val="20"/>
        </w:rPr>
        <w:tab/>
      </w:r>
      <w:r w:rsidRPr="00FC31FB">
        <w:rPr>
          <w:sz w:val="20"/>
        </w:rPr>
        <w:t>Full Flow Dilution System with Critical Flow Venturi</w:t>
      </w:r>
    </w:p>
    <w:p w14:paraId="4583BB0E" w14:textId="77777777" w:rsidR="00A54226" w:rsidRPr="00283817" w:rsidRDefault="00A54226" w:rsidP="00A54226">
      <w:pPr>
        <w:pStyle w:val="Heading1"/>
      </w:pPr>
      <w:r w:rsidRPr="00283817">
        <w:t xml:space="preserve">Figure </w:t>
      </w:r>
      <w:bookmarkEnd w:id="54"/>
      <w:r w:rsidRPr="00283817">
        <w:t>7</w:t>
      </w:r>
    </w:p>
    <w:p w14:paraId="4583BB0F" w14:textId="77777777" w:rsidR="00A54226" w:rsidRPr="00283817" w:rsidRDefault="00A54226" w:rsidP="00A54226">
      <w:pPr>
        <w:pStyle w:val="SingleTxtG"/>
        <w:spacing w:after="240"/>
        <w:rPr>
          <w:b/>
        </w:rPr>
      </w:pPr>
      <w:r w:rsidRPr="00283817">
        <w:rPr>
          <w:b/>
        </w:rPr>
        <w:t>Critical-Flow Venturi Dilution System</w:t>
      </w:r>
    </w:p>
    <w:bookmarkStart w:id="55" w:name="_MON_1140438759"/>
    <w:bookmarkStart w:id="56" w:name="_MON_1140438799"/>
    <w:bookmarkStart w:id="57" w:name="_MON_1140438817"/>
    <w:bookmarkStart w:id="58" w:name="_MON_1140438883"/>
    <w:bookmarkStart w:id="59" w:name="_MON_1140438889"/>
    <w:bookmarkStart w:id="60" w:name="_MON_1140438906"/>
    <w:bookmarkStart w:id="61" w:name="_MON_1140438943"/>
    <w:bookmarkStart w:id="62" w:name="_MON_1140439028"/>
    <w:bookmarkStart w:id="63" w:name="_MON_1140439068"/>
    <w:bookmarkStart w:id="64" w:name="_MON_1140439172"/>
    <w:bookmarkStart w:id="65" w:name="_MON_1140439178"/>
    <w:bookmarkStart w:id="66" w:name="_MON_1140439215"/>
    <w:bookmarkStart w:id="67" w:name="_MON_1140439255"/>
    <w:bookmarkStart w:id="68" w:name="_MON_1140439274"/>
    <w:bookmarkStart w:id="69" w:name="_MON_1140439432"/>
    <w:bookmarkStart w:id="70" w:name="_MON_1140439586"/>
    <w:bookmarkStart w:id="71" w:name="_MON_1140440422"/>
    <w:bookmarkStart w:id="72" w:name="_MON_1140440427"/>
    <w:bookmarkStart w:id="73" w:name="_MON_1140440440"/>
    <w:bookmarkStart w:id="74" w:name="_MON_1140440486"/>
    <w:bookmarkStart w:id="75" w:name="_MON_1140440503"/>
    <w:bookmarkStart w:id="76" w:name="_MON_1140440517"/>
    <w:bookmarkStart w:id="77" w:name="_MON_1145698137"/>
    <w:bookmarkStart w:id="78" w:name="_MON_1145942982"/>
    <w:bookmarkStart w:id="79" w:name="_MON_1145943044"/>
    <w:bookmarkStart w:id="80" w:name="_MON_1146552574"/>
    <w:bookmarkStart w:id="81" w:name="_MON_1360049023"/>
    <w:bookmarkStart w:id="82" w:name="_MON_1360049044"/>
    <w:bookmarkStart w:id="83" w:name="_MON_1360049051"/>
    <w:bookmarkStart w:id="84" w:name="_MON_1361182636"/>
    <w:bookmarkStart w:id="85" w:name="_MON_1140437576"/>
    <w:bookmarkStart w:id="86" w:name="_MON_1140438540"/>
    <w:bookmarkStart w:id="87" w:name="_MON_1140438563"/>
    <w:bookmarkStart w:id="88" w:name="_MON_1140438595"/>
    <w:bookmarkStart w:id="89" w:name="_MON_1140438625"/>
    <w:bookmarkStart w:id="90" w:name="_MON_1140438676"/>
    <w:bookmarkStart w:id="91" w:name="_MON_1140438683"/>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Start w:id="92" w:name="_1140438752"/>
    <w:bookmarkEnd w:id="92"/>
    <w:p w14:paraId="4583BB10" w14:textId="0E950E7D" w:rsidR="00A54226" w:rsidRPr="0048030F" w:rsidRDefault="00E040E0" w:rsidP="00A54226">
      <w:pPr>
        <w:tabs>
          <w:tab w:val="left" w:pos="1118"/>
          <w:tab w:val="left" w:pos="1701"/>
          <w:tab w:val="left" w:pos="2268"/>
          <w:tab w:val="left" w:pos="2835"/>
        </w:tabs>
        <w:ind w:left="1144" w:hanging="1144"/>
        <w:jc w:val="center"/>
        <w:rPr>
          <w:szCs w:val="24"/>
        </w:rPr>
      </w:pPr>
      <w:r w:rsidRPr="00E040E0">
        <w:rPr>
          <w:noProof/>
          <w:szCs w:val="24"/>
        </w:rPr>
      </w:r>
      <w:r w:rsidR="00E040E0" w:rsidRPr="00E040E0">
        <w:rPr>
          <w:noProof/>
          <w:szCs w:val="24"/>
        </w:rPr>
        <w:object w:dxaOrig="7498" w:dyaOrig="5275" w14:anchorId="305E3062">
          <v:shape id="_x0000_i1238" type="#_x0000_t75" alt="" style="width:374.95pt;height:230.95pt;mso-width-percent:0;mso-height-percent:0;mso-width-percent:0;mso-height-percent:0" o:ole="" fillcolor="window">
            <v:imagedata r:id="rId204" o:title=""/>
          </v:shape>
          <o:OLEObject Type="Embed" ProgID="Word.Picture.8" ShapeID="_x0000_i1238" DrawAspect="Content" ObjectID="_1700046477" r:id="rId205"/>
        </w:object>
      </w:r>
    </w:p>
    <w:p w14:paraId="4583BB11" w14:textId="77777777" w:rsidR="00A54226" w:rsidRPr="00C85DB5" w:rsidRDefault="00A54226" w:rsidP="00A54226">
      <w:pPr>
        <w:pStyle w:val="SingleTxtG"/>
        <w:ind w:left="2268" w:hanging="1134"/>
      </w:pPr>
      <w:r>
        <w:tab/>
      </w:r>
      <w:r>
        <w:tab/>
      </w:r>
      <w:r w:rsidRPr="00C85DB5">
        <w:t>The use of a critical-flow venturi (CFV) for the full-flow dilution system is based on the principles of flow mechanics for critical flow.</w:t>
      </w:r>
      <w:r>
        <w:t xml:space="preserve"> </w:t>
      </w:r>
      <w:r w:rsidRPr="00C85DB5">
        <w:t>The variable mixture flow rate of dilution and exhaust gas is maintained at sonic velocity which is directly proportional to the square root of the gas temperature.</w:t>
      </w:r>
      <w:r>
        <w:t xml:space="preserve"> </w:t>
      </w:r>
      <w:r w:rsidRPr="00C85DB5">
        <w:t>Flow is continually monitored, computed and integrated throughout the test.</w:t>
      </w:r>
    </w:p>
    <w:p w14:paraId="4583BB12" w14:textId="77777777" w:rsidR="00A54226" w:rsidRPr="00C85DB5" w:rsidRDefault="00A54226" w:rsidP="00A54226">
      <w:pPr>
        <w:pStyle w:val="SingleTxtG"/>
        <w:ind w:left="2268" w:hanging="1134"/>
      </w:pPr>
      <w:r w:rsidRPr="00C85DB5">
        <w:tab/>
      </w:r>
      <w:r w:rsidRPr="00C85DB5">
        <w:tab/>
        <w:t>The use of an additional critical-flow sampling venturi ensures the proportionality of the gas samples taken from the dilution tunnel.</w:t>
      </w:r>
      <w:r>
        <w:t xml:space="preserve"> </w:t>
      </w:r>
      <w:r w:rsidRPr="00C85DB5">
        <w:t>As both pressure and temperature are equal at the two venturi inlets the volume of the gas flow diverted for sampling is proportional to the total volume of diluted exhaust-gas mixture produced, and thus the requirements of this annex are met.</w:t>
      </w:r>
      <w:r>
        <w:t xml:space="preserve"> </w:t>
      </w:r>
      <w:r w:rsidRPr="00C85DB5">
        <w:t>The collecting equipment consists of:</w:t>
      </w:r>
    </w:p>
    <w:p w14:paraId="4583BB13" w14:textId="77777777" w:rsidR="00A54226" w:rsidRPr="00C85DB5" w:rsidRDefault="00A54226" w:rsidP="00A54226">
      <w:pPr>
        <w:pStyle w:val="SingleTxtG"/>
        <w:ind w:left="2268" w:hanging="1134"/>
      </w:pPr>
      <w:r w:rsidRPr="00C85DB5">
        <w:t>1.4.2.1.</w:t>
      </w:r>
      <w:r w:rsidRPr="00C85DB5">
        <w:tab/>
        <w:t>A filter (DAF) for the dilution air, which can be preheated if necessary.</w:t>
      </w:r>
      <w:r>
        <w:t xml:space="preserve"> </w:t>
      </w:r>
      <w:r w:rsidRPr="00C85DB5">
        <w:t>This filter shall consist of the following filters in sequence: an optional activated charcoal filter (inlet side), and a high efficiency particulate air (HEPA) filter (outlet side).</w:t>
      </w:r>
      <w:r>
        <w:t xml:space="preserve"> </w:t>
      </w:r>
      <w:r w:rsidRPr="00C85DB5">
        <w:t>It is recommended that an additional coarse particle filter is situated before the HEPA filter</w:t>
      </w:r>
      <w:r w:rsidRPr="00C85DB5">
        <w:rPr>
          <w:color w:val="000000"/>
        </w:rPr>
        <w:t xml:space="preserve"> and after the charcoal filter, if used</w:t>
      </w:r>
      <w:r w:rsidRPr="00C85DB5">
        <w:t>.</w:t>
      </w:r>
      <w:r>
        <w:t xml:space="preserve"> </w:t>
      </w:r>
      <w:r w:rsidRPr="00C85DB5">
        <w:t>The purpose of the charcoal filter is to reduce and stabilize the hydrocarbon concentrations of ambient emissions in the dilution air;</w:t>
      </w:r>
    </w:p>
    <w:p w14:paraId="4583BB14" w14:textId="77777777" w:rsidR="00A54226" w:rsidRPr="00C85DB5" w:rsidRDefault="00A54226" w:rsidP="00A54226">
      <w:pPr>
        <w:pStyle w:val="SingleTxtG"/>
        <w:ind w:left="2268" w:hanging="1134"/>
      </w:pPr>
      <w:r w:rsidRPr="00C85DB5">
        <w:lastRenderedPageBreak/>
        <w:t>1.4.2.2.</w:t>
      </w:r>
      <w:r w:rsidRPr="00C85DB5">
        <w:tab/>
        <w:t>A mixing chamber (MC) in which exhaust gas and air are mixed homogeneously, and which may be located close to the vehicle so that the length of the transfer tube (TT) is minimized;</w:t>
      </w:r>
    </w:p>
    <w:p w14:paraId="4583BB15" w14:textId="77777777" w:rsidR="00A54226" w:rsidRPr="00C85DB5" w:rsidRDefault="00A54226" w:rsidP="00A54226">
      <w:pPr>
        <w:pStyle w:val="SingleTxtG"/>
        <w:ind w:left="2268" w:hanging="1134"/>
      </w:pPr>
      <w:r w:rsidRPr="00C85DB5">
        <w:t>1.4.2.3.</w:t>
      </w:r>
      <w:r w:rsidRPr="00C85DB5">
        <w:tab/>
        <w:t>A dilution tunnel (DT) from which particulates and particles are sampled;</w:t>
      </w:r>
    </w:p>
    <w:p w14:paraId="4583BB16" w14:textId="77777777" w:rsidR="00A54226" w:rsidRPr="00C85DB5" w:rsidRDefault="00A54226" w:rsidP="00A54226">
      <w:pPr>
        <w:pStyle w:val="SingleTxtG"/>
        <w:ind w:left="2268" w:hanging="1134"/>
      </w:pPr>
      <w:r w:rsidRPr="00C85DB5">
        <w:t>1.4.2.4.</w:t>
      </w:r>
      <w:r w:rsidRPr="00C85DB5">
        <w:tab/>
        <w:t xml:space="preserve">Some form of protection for the measurement system may be used </w:t>
      </w:r>
      <w:proofErr w:type="gramStart"/>
      <w:r w:rsidRPr="00C85DB5">
        <w:t>e.g.</w:t>
      </w:r>
      <w:proofErr w:type="gramEnd"/>
      <w:r w:rsidRPr="00C85DB5">
        <w:t xml:space="preserve"> a cyclone separator, bulk stream filter, etc.;</w:t>
      </w:r>
    </w:p>
    <w:p w14:paraId="4583BB17" w14:textId="77777777" w:rsidR="00A54226" w:rsidRPr="00C85DB5" w:rsidRDefault="00A54226" w:rsidP="00A54226">
      <w:pPr>
        <w:pStyle w:val="SingleTxtG"/>
        <w:ind w:left="2268" w:hanging="1134"/>
      </w:pPr>
      <w:r w:rsidRPr="00C85DB5">
        <w:t>1.4.2.5.</w:t>
      </w:r>
      <w:r w:rsidRPr="00C85DB5">
        <w:tab/>
        <w:t>A measuring critical-flow venturi tube (CFV), to measure the flow volume of the diluted exhaust gas;</w:t>
      </w:r>
    </w:p>
    <w:p w14:paraId="4583BB18" w14:textId="77777777" w:rsidR="00A54226" w:rsidRPr="00C85DB5" w:rsidRDefault="00A54226" w:rsidP="00A54226">
      <w:pPr>
        <w:pStyle w:val="SingleTxtG"/>
        <w:ind w:left="2268" w:hanging="1134"/>
      </w:pPr>
      <w:r w:rsidRPr="00C85DB5">
        <w:t>1.4.2.6.</w:t>
      </w:r>
      <w:r w:rsidRPr="00C85DB5">
        <w:tab/>
        <w:t>A blower (BL), of sufficient capacity to handle the total volume of diluted exhaust gas.</w:t>
      </w:r>
    </w:p>
    <w:p w14:paraId="4583BB19" w14:textId="77777777" w:rsidR="00A54226" w:rsidRPr="00E154F1"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118"/>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spacing w:after="120"/>
        <w:ind w:left="2268" w:right="1134" w:hanging="1134"/>
        <w:jc w:val="both"/>
        <w:rPr>
          <w:sz w:val="20"/>
        </w:rPr>
      </w:pPr>
      <w:bookmarkStart w:id="93" w:name="_Toc73179336"/>
      <w:r w:rsidRPr="00E154F1">
        <w:rPr>
          <w:sz w:val="20"/>
        </w:rPr>
        <w:t>2.</w:t>
      </w:r>
      <w:r w:rsidRPr="00E154F1">
        <w:rPr>
          <w:sz w:val="20"/>
        </w:rPr>
        <w:tab/>
      </w:r>
      <w:r>
        <w:rPr>
          <w:sz w:val="20"/>
        </w:rPr>
        <w:tab/>
      </w:r>
      <w:r>
        <w:rPr>
          <w:sz w:val="20"/>
        </w:rPr>
        <w:tab/>
      </w:r>
      <w:r w:rsidRPr="00E154F1">
        <w:rPr>
          <w:sz w:val="20"/>
        </w:rPr>
        <w:t>CVS C</w:t>
      </w:r>
      <w:r>
        <w:rPr>
          <w:sz w:val="20"/>
        </w:rPr>
        <w:t>alibration procedure</w:t>
      </w:r>
      <w:bookmarkEnd w:id="93"/>
    </w:p>
    <w:p w14:paraId="4583BB1A" w14:textId="77777777" w:rsidR="00A54226" w:rsidRPr="00C85DB5" w:rsidRDefault="00A54226" w:rsidP="00A54226">
      <w:pPr>
        <w:pStyle w:val="SingleTxtG"/>
        <w:ind w:left="2268" w:hanging="1134"/>
      </w:pPr>
      <w:bookmarkStart w:id="94" w:name="_Toc73179337"/>
      <w:r w:rsidRPr="00C85DB5">
        <w:t>2.1.</w:t>
      </w:r>
      <w:r w:rsidRPr="00C85DB5">
        <w:tab/>
        <w:t>General Requirements</w:t>
      </w:r>
      <w:bookmarkEnd w:id="94"/>
    </w:p>
    <w:p w14:paraId="4583BB1B" w14:textId="77777777" w:rsidR="00A54226" w:rsidRPr="00C85DB5" w:rsidRDefault="00A54226" w:rsidP="00A54226">
      <w:pPr>
        <w:pStyle w:val="SingleTxtG"/>
        <w:ind w:left="2268" w:hanging="1134"/>
      </w:pPr>
      <w:r w:rsidRPr="00C85DB5">
        <w:tab/>
      </w:r>
      <w:r w:rsidRPr="00C85DB5">
        <w:tab/>
        <w:t>The CVS system shall be calibrated by using an accurate flow-meter and a restricting device.</w:t>
      </w:r>
      <w:r>
        <w:t xml:space="preserve"> </w:t>
      </w:r>
      <w:r w:rsidRPr="00C85DB5">
        <w:t>The flow through the system shall be measured at various pressure readings and the control parameters of the system measured and related to the flows.</w:t>
      </w:r>
      <w:r>
        <w:t xml:space="preserve"> </w:t>
      </w:r>
      <w:r w:rsidRPr="00C85DB5">
        <w:t>The flow-metering device shall be dynamic and suitable for the high flow-rate encountered in constant volume sampler testing.</w:t>
      </w:r>
      <w:r>
        <w:t xml:space="preserve"> </w:t>
      </w:r>
      <w:r w:rsidRPr="00C85DB5">
        <w:t>The device shall be of certified accuracy traceable to an approved national or international standard.</w:t>
      </w:r>
    </w:p>
    <w:p w14:paraId="4583BB1C" w14:textId="77777777" w:rsidR="00A54226" w:rsidRPr="00C85DB5" w:rsidRDefault="00A54226" w:rsidP="00A54226">
      <w:pPr>
        <w:pStyle w:val="SingleTxtG"/>
        <w:ind w:left="2268" w:hanging="1134"/>
      </w:pPr>
      <w:r w:rsidRPr="00C85DB5">
        <w:t>2.1.1.</w:t>
      </w:r>
      <w:r w:rsidRPr="00C85DB5">
        <w:tab/>
      </w:r>
      <w:r w:rsidRPr="00C85DB5">
        <w:tab/>
        <w:t xml:space="preserve">Various types of flow-meter may be used, </w:t>
      </w:r>
      <w:proofErr w:type="gramStart"/>
      <w:r w:rsidRPr="00C85DB5">
        <w:t>e.g.</w:t>
      </w:r>
      <w:proofErr w:type="gramEnd"/>
      <w:r w:rsidRPr="00C85DB5">
        <w:t xml:space="preserve"> calibrated venturi, laminar flow-meter, calibrated turbine-meter, provided that they are dynamic measurement systems and can meet the requirements of paragraph 1.3.5. of this appendix.</w:t>
      </w:r>
    </w:p>
    <w:p w14:paraId="4583BB1D" w14:textId="77777777" w:rsidR="00A54226" w:rsidRPr="00C85DB5" w:rsidRDefault="00A54226" w:rsidP="00A54226">
      <w:pPr>
        <w:pStyle w:val="SingleTxtG"/>
        <w:ind w:left="2268" w:hanging="1134"/>
      </w:pPr>
      <w:r w:rsidRPr="00C85DB5">
        <w:t>2.1.2.</w:t>
      </w:r>
      <w:r w:rsidRPr="00C85DB5">
        <w:tab/>
      </w:r>
      <w:r w:rsidRPr="00C85DB5">
        <w:tab/>
        <w:t>The following paragraphs give details of methods of calibrating PDP and CFV units, using a laminar flow-meter, which gives the required accuracy, together with a statistical check on the calibration validity.</w:t>
      </w:r>
    </w:p>
    <w:p w14:paraId="4583BB1E" w14:textId="77777777" w:rsidR="00A54226" w:rsidRPr="00C85DB5" w:rsidRDefault="00A54226" w:rsidP="00A54226">
      <w:pPr>
        <w:pStyle w:val="SingleTxtG"/>
        <w:ind w:left="2268" w:hanging="1134"/>
      </w:pPr>
      <w:bookmarkStart w:id="95" w:name="_Toc73179338"/>
      <w:r w:rsidRPr="00C85DB5">
        <w:t>2.2.</w:t>
      </w:r>
      <w:r w:rsidRPr="00C85DB5">
        <w:tab/>
        <w:t>Calibration of the positive displacement pump (PDP)</w:t>
      </w:r>
      <w:bookmarkEnd w:id="95"/>
    </w:p>
    <w:p w14:paraId="4583BB1F" w14:textId="77777777" w:rsidR="00A54226" w:rsidRPr="00C85DB5" w:rsidRDefault="00A54226" w:rsidP="00A54226">
      <w:pPr>
        <w:pStyle w:val="SingleTxtG"/>
        <w:ind w:left="2268" w:hanging="1134"/>
      </w:pPr>
      <w:r w:rsidRPr="00C85DB5">
        <w:t>2.2.1.</w:t>
      </w:r>
      <w:r w:rsidRPr="00C85DB5">
        <w:tab/>
      </w:r>
      <w:r w:rsidRPr="00C85DB5">
        <w:tab/>
        <w:t>The following calibration procedure outlines the equipment, the test configuration and the various parameters that are measured to establish the flow-rate of the CVS pump.</w:t>
      </w:r>
      <w:r>
        <w:t xml:space="preserve"> </w:t>
      </w:r>
      <w:r w:rsidRPr="00C85DB5">
        <w:t>All the parameters related to the pump are simultaneously measured with the parameters related to the flow-meter which is connected in series with the pump.</w:t>
      </w:r>
      <w:r>
        <w:t xml:space="preserve"> </w:t>
      </w:r>
      <w:r w:rsidRPr="00C85DB5">
        <w:t>The calculated flow-rate (given in m</w:t>
      </w:r>
      <w:r w:rsidRPr="00C85DB5">
        <w:rPr>
          <w:vertAlign w:val="superscript"/>
        </w:rPr>
        <w:t>3</w:t>
      </w:r>
      <w:r w:rsidRPr="00C85DB5">
        <w:t>/min at pump inlet, absolute pressure and temperature) can then be plotted versus a correlation function that is the value of a specific combination of pump parameters.</w:t>
      </w:r>
      <w:r>
        <w:t xml:space="preserve"> </w:t>
      </w:r>
      <w:r w:rsidRPr="00C85DB5">
        <w:t>The linear equation that relates the pump flow and the correlation function is then determined. In the event that a CVS has a multiple speed drive, a calibration for each range used shall be performed.</w:t>
      </w:r>
    </w:p>
    <w:p w14:paraId="4583BB20" w14:textId="77777777" w:rsidR="00A54226" w:rsidRPr="00C85DB5" w:rsidRDefault="00A54226" w:rsidP="00A54226">
      <w:pPr>
        <w:pStyle w:val="SingleTxtG"/>
        <w:ind w:left="2268" w:hanging="1134"/>
      </w:pPr>
      <w:r w:rsidRPr="00C85DB5">
        <w:t>2.2.2.</w:t>
      </w:r>
      <w:r w:rsidRPr="00C85DB5">
        <w:tab/>
      </w:r>
      <w:r w:rsidRPr="00C85DB5">
        <w:tab/>
        <w:t>This calibration procedure is based on the measurement of the absolute values of the pump and flow-meter parameters that relate the flow rate at each point.</w:t>
      </w:r>
      <w:r>
        <w:t xml:space="preserve"> </w:t>
      </w:r>
      <w:r w:rsidRPr="00C85DB5">
        <w:t>Three conditions shall be maintained to ensure the accuracy and integrity of the calibration curve:</w:t>
      </w:r>
    </w:p>
    <w:p w14:paraId="4583BB21" w14:textId="77777777" w:rsidR="00A54226" w:rsidRPr="00E154F1" w:rsidRDefault="00A54226" w:rsidP="00A54226">
      <w:pPr>
        <w:pStyle w:val="HeaderA4"/>
        <w:tabs>
          <w:tab w:val="clear" w:pos="2880"/>
          <w:tab w:val="left" w:pos="1118"/>
          <w:tab w:val="left" w:pos="1701"/>
          <w:tab w:val="left" w:pos="2268"/>
          <w:tab w:val="left" w:pos="2835"/>
        </w:tabs>
        <w:spacing w:before="0" w:after="120"/>
        <w:ind w:left="2268" w:right="1134" w:hanging="1134"/>
        <w:jc w:val="both"/>
        <w:rPr>
          <w:rFonts w:cs="Times New Roman"/>
          <w:sz w:val="20"/>
        </w:rPr>
      </w:pPr>
      <w:r w:rsidRPr="00E154F1">
        <w:rPr>
          <w:rFonts w:cs="Times New Roman"/>
          <w:sz w:val="20"/>
        </w:rPr>
        <w:t>2.2.2.1.</w:t>
      </w:r>
      <w:r w:rsidRPr="00E154F1">
        <w:rPr>
          <w:rFonts w:cs="Times New Roman"/>
          <w:sz w:val="20"/>
        </w:rPr>
        <w:tab/>
        <w:t xml:space="preserve">The pump pressures shall be measured at </w:t>
      </w:r>
      <w:proofErr w:type="spellStart"/>
      <w:r w:rsidRPr="00E154F1">
        <w:rPr>
          <w:rFonts w:cs="Times New Roman"/>
          <w:sz w:val="20"/>
        </w:rPr>
        <w:t>tappings</w:t>
      </w:r>
      <w:proofErr w:type="spellEnd"/>
      <w:r w:rsidRPr="00E154F1">
        <w:rPr>
          <w:rFonts w:cs="Times New Roman"/>
          <w:sz w:val="20"/>
        </w:rPr>
        <w:t xml:space="preserve"> on the pump rather than at the external piping on the pump inlet and outlet.</w:t>
      </w:r>
      <w:r>
        <w:rPr>
          <w:rFonts w:cs="Times New Roman"/>
          <w:sz w:val="20"/>
        </w:rPr>
        <w:t xml:space="preserve"> </w:t>
      </w:r>
      <w:r w:rsidRPr="00E154F1">
        <w:rPr>
          <w:rFonts w:cs="Times New Roman"/>
          <w:sz w:val="20"/>
        </w:rPr>
        <w:t>Pressure taps that are mounted at the top centre and bottom centre of the pump drive headplate are exposed to the actual pump cavity pressures, and therefore reflect the absolute pressure differentials;</w:t>
      </w:r>
    </w:p>
    <w:p w14:paraId="4583BB22" w14:textId="77777777" w:rsidR="00A54226" w:rsidRPr="00E154F1" w:rsidRDefault="00A54226" w:rsidP="00A54226">
      <w:pPr>
        <w:pStyle w:val="HeaderA4"/>
        <w:tabs>
          <w:tab w:val="clear" w:pos="2880"/>
          <w:tab w:val="left" w:pos="1118"/>
          <w:tab w:val="left" w:pos="1701"/>
          <w:tab w:val="left" w:pos="2268"/>
          <w:tab w:val="left" w:pos="2835"/>
        </w:tabs>
        <w:spacing w:before="0" w:after="120"/>
        <w:ind w:left="2268" w:right="1134" w:hanging="1134"/>
        <w:jc w:val="both"/>
        <w:rPr>
          <w:rFonts w:cs="Times New Roman"/>
          <w:sz w:val="20"/>
        </w:rPr>
      </w:pPr>
      <w:r w:rsidRPr="00E154F1">
        <w:rPr>
          <w:rFonts w:cs="Times New Roman"/>
          <w:sz w:val="20"/>
        </w:rPr>
        <w:t>2.2.2.2.</w:t>
      </w:r>
      <w:r w:rsidRPr="00E154F1">
        <w:rPr>
          <w:rFonts w:cs="Times New Roman"/>
          <w:sz w:val="20"/>
        </w:rPr>
        <w:tab/>
        <w:t>Temperature stability shall be maintained during the calibration.</w:t>
      </w:r>
      <w:r>
        <w:rPr>
          <w:rFonts w:cs="Times New Roman"/>
          <w:sz w:val="20"/>
        </w:rPr>
        <w:t xml:space="preserve"> </w:t>
      </w:r>
      <w:r w:rsidRPr="00E154F1">
        <w:rPr>
          <w:rFonts w:cs="Times New Roman"/>
          <w:sz w:val="20"/>
        </w:rPr>
        <w:t>The laminar flow-meter is sensitive to inlet temperature oscillations which cause the data points to be scattered.</w:t>
      </w:r>
      <w:r>
        <w:rPr>
          <w:rFonts w:cs="Times New Roman"/>
          <w:sz w:val="20"/>
        </w:rPr>
        <w:t xml:space="preserve"> Gradual changes of ±</w:t>
      </w:r>
      <w:r w:rsidRPr="00E154F1">
        <w:rPr>
          <w:rFonts w:cs="Times New Roman"/>
          <w:sz w:val="20"/>
        </w:rPr>
        <w:t xml:space="preserve">1 K in </w:t>
      </w:r>
      <w:r w:rsidRPr="00E154F1">
        <w:rPr>
          <w:rFonts w:cs="Times New Roman"/>
          <w:sz w:val="20"/>
        </w:rPr>
        <w:lastRenderedPageBreak/>
        <w:t xml:space="preserve">temperature </w:t>
      </w:r>
      <w:proofErr w:type="gramStart"/>
      <w:r w:rsidRPr="00E154F1">
        <w:rPr>
          <w:rFonts w:cs="Times New Roman"/>
          <w:sz w:val="20"/>
        </w:rPr>
        <w:t>are</w:t>
      </w:r>
      <w:proofErr w:type="gramEnd"/>
      <w:r w:rsidRPr="00E154F1">
        <w:rPr>
          <w:rFonts w:cs="Times New Roman"/>
          <w:sz w:val="20"/>
        </w:rPr>
        <w:t xml:space="preserve"> acceptable as long as they occur over a period of several minutes;</w:t>
      </w:r>
    </w:p>
    <w:p w14:paraId="4583BB23" w14:textId="77777777" w:rsidR="00A54226" w:rsidRPr="00E154F1" w:rsidRDefault="00A54226" w:rsidP="00A54226">
      <w:pPr>
        <w:pStyle w:val="HeaderA4"/>
        <w:tabs>
          <w:tab w:val="clear" w:pos="2880"/>
          <w:tab w:val="left" w:pos="1118"/>
          <w:tab w:val="left" w:pos="1701"/>
          <w:tab w:val="left" w:pos="2268"/>
          <w:tab w:val="left" w:pos="2835"/>
        </w:tabs>
        <w:spacing w:before="0" w:after="120"/>
        <w:ind w:left="2268" w:right="1134" w:hanging="1134"/>
        <w:jc w:val="both"/>
        <w:rPr>
          <w:rFonts w:cs="Times New Roman"/>
          <w:sz w:val="20"/>
        </w:rPr>
      </w:pPr>
      <w:r w:rsidRPr="00E154F1">
        <w:rPr>
          <w:rFonts w:cs="Times New Roman"/>
          <w:sz w:val="20"/>
        </w:rPr>
        <w:t>2.2.2.3.</w:t>
      </w:r>
      <w:r w:rsidRPr="00E154F1">
        <w:rPr>
          <w:rFonts w:cs="Times New Roman"/>
          <w:sz w:val="20"/>
        </w:rPr>
        <w:tab/>
        <w:t>All connections between the flow-meter and the CVS pump shall be free of any leakage.</w:t>
      </w:r>
    </w:p>
    <w:p w14:paraId="4583BB24" w14:textId="77777777" w:rsidR="00A54226" w:rsidRPr="00C85DB5" w:rsidRDefault="00A54226" w:rsidP="00A54226">
      <w:pPr>
        <w:pStyle w:val="SingleTxtG"/>
        <w:ind w:left="2268" w:hanging="1134"/>
      </w:pPr>
      <w:r w:rsidRPr="00C85DB5">
        <w:t>2.2.3.</w:t>
      </w:r>
      <w:r w:rsidRPr="00C85DB5">
        <w:tab/>
      </w:r>
      <w:r w:rsidRPr="00C85DB5">
        <w:tab/>
        <w:t>During an exhaust emission test, the measurement of these same pump parameters enables the user to calculate the flow rate from the calibration equation.</w:t>
      </w:r>
    </w:p>
    <w:p w14:paraId="4583BB25" w14:textId="77777777" w:rsidR="00A54226" w:rsidRPr="00C85DB5" w:rsidRDefault="00A54226" w:rsidP="00A54226">
      <w:pPr>
        <w:pStyle w:val="SingleTxtG"/>
        <w:ind w:left="2268" w:hanging="1134"/>
      </w:pPr>
      <w:r w:rsidRPr="00C85DB5">
        <w:t>2.2.4.</w:t>
      </w:r>
      <w:r w:rsidRPr="00C85DB5">
        <w:tab/>
      </w:r>
      <w:r w:rsidRPr="00C85DB5">
        <w:tab/>
        <w:t>Figure 8 of this appendix shows one possible test set-up.</w:t>
      </w:r>
      <w:r>
        <w:t xml:space="preserve"> </w:t>
      </w:r>
      <w:r w:rsidRPr="00C85DB5">
        <w:t>Variations are permissible, provided that the Technical Service approves them as being of comparable accuracy.</w:t>
      </w:r>
      <w:r>
        <w:t xml:space="preserve"> </w:t>
      </w:r>
      <w:r w:rsidRPr="00C85DB5">
        <w:t>If the set-up shown in Figure 8 is used, the following data shall be found within the limits of precision given:</w:t>
      </w:r>
    </w:p>
    <w:p w14:paraId="4583BB26" w14:textId="77777777" w:rsidR="00A54226" w:rsidRPr="00E154F1" w:rsidRDefault="00A54226" w:rsidP="00A54226">
      <w:pPr>
        <w:keepNext/>
        <w:keepLines/>
        <w:tabs>
          <w:tab w:val="left" w:pos="1701"/>
          <w:tab w:val="left" w:pos="2268"/>
          <w:tab w:val="left" w:pos="2835"/>
          <w:tab w:val="left" w:pos="6804"/>
          <w:tab w:val="left" w:pos="7371"/>
        </w:tabs>
        <w:jc w:val="both"/>
        <w:rPr>
          <w:sz w:val="20"/>
        </w:rPr>
      </w:pPr>
      <w:r w:rsidRPr="00E154F1">
        <w:rPr>
          <w:sz w:val="20"/>
        </w:rPr>
        <w:tab/>
      </w:r>
      <w:r w:rsidRPr="00E154F1">
        <w:rPr>
          <w:sz w:val="20"/>
        </w:rPr>
        <w:tab/>
        <w:t>Barometric pressure (corrected)(P</w:t>
      </w:r>
      <w:r w:rsidRPr="00E154F1">
        <w:rPr>
          <w:sz w:val="20"/>
          <w:vertAlign w:val="subscript"/>
        </w:rPr>
        <w:t>b</w:t>
      </w:r>
      <w:r w:rsidRPr="00E154F1">
        <w:rPr>
          <w:sz w:val="20"/>
        </w:rPr>
        <w:t>)</w:t>
      </w:r>
      <w:r w:rsidRPr="00E154F1">
        <w:rPr>
          <w:sz w:val="20"/>
        </w:rPr>
        <w:tab/>
      </w:r>
      <w:r w:rsidRPr="00E154F1">
        <w:rPr>
          <w:sz w:val="20"/>
        </w:rPr>
        <w:sym w:font="Symbol" w:char="F0B1"/>
      </w:r>
      <w:r w:rsidRPr="00E154F1">
        <w:rPr>
          <w:sz w:val="20"/>
        </w:rPr>
        <w:t>0.03 kPa</w:t>
      </w:r>
    </w:p>
    <w:p w14:paraId="4583BB27" w14:textId="77777777" w:rsidR="00A54226" w:rsidRPr="00E154F1" w:rsidRDefault="00A54226" w:rsidP="00A54226">
      <w:pPr>
        <w:tabs>
          <w:tab w:val="left" w:pos="1701"/>
          <w:tab w:val="left" w:pos="2268"/>
          <w:tab w:val="left" w:pos="2835"/>
          <w:tab w:val="left" w:pos="6804"/>
          <w:tab w:val="left" w:pos="7371"/>
        </w:tabs>
        <w:jc w:val="both"/>
        <w:rPr>
          <w:sz w:val="20"/>
        </w:rPr>
      </w:pPr>
      <w:r w:rsidRPr="00E154F1">
        <w:rPr>
          <w:sz w:val="20"/>
        </w:rPr>
        <w:tab/>
      </w:r>
      <w:r w:rsidRPr="00E154F1">
        <w:rPr>
          <w:sz w:val="20"/>
        </w:rPr>
        <w:tab/>
        <w:t>Ambient temperature (T)</w:t>
      </w:r>
      <w:r w:rsidRPr="00E154F1">
        <w:rPr>
          <w:sz w:val="20"/>
        </w:rPr>
        <w:tab/>
      </w:r>
      <w:r w:rsidRPr="00E154F1">
        <w:rPr>
          <w:sz w:val="20"/>
        </w:rPr>
        <w:sym w:font="Symbol" w:char="F0B1"/>
      </w:r>
      <w:r w:rsidRPr="00E154F1">
        <w:rPr>
          <w:sz w:val="20"/>
        </w:rPr>
        <w:t>0.2 K</w:t>
      </w:r>
    </w:p>
    <w:p w14:paraId="4583BB28" w14:textId="77777777" w:rsidR="00A54226" w:rsidRPr="00E154F1" w:rsidRDefault="00A54226" w:rsidP="00A54226">
      <w:pPr>
        <w:tabs>
          <w:tab w:val="left" w:pos="1701"/>
          <w:tab w:val="left" w:pos="2268"/>
          <w:tab w:val="left" w:pos="2835"/>
          <w:tab w:val="left" w:pos="6804"/>
          <w:tab w:val="left" w:pos="7371"/>
        </w:tabs>
        <w:jc w:val="both"/>
        <w:rPr>
          <w:sz w:val="20"/>
        </w:rPr>
      </w:pPr>
      <w:r w:rsidRPr="00E154F1">
        <w:rPr>
          <w:sz w:val="20"/>
        </w:rPr>
        <w:tab/>
      </w:r>
      <w:r w:rsidRPr="00E154F1">
        <w:rPr>
          <w:sz w:val="20"/>
        </w:rPr>
        <w:tab/>
        <w:t>Air temperature at LFE (ETI)</w:t>
      </w:r>
      <w:r w:rsidRPr="00E154F1">
        <w:rPr>
          <w:sz w:val="20"/>
        </w:rPr>
        <w:tab/>
      </w:r>
      <w:r w:rsidRPr="00E154F1">
        <w:rPr>
          <w:sz w:val="20"/>
        </w:rPr>
        <w:sym w:font="Symbol" w:char="F0B1"/>
      </w:r>
      <w:r w:rsidRPr="00E154F1">
        <w:rPr>
          <w:sz w:val="20"/>
        </w:rPr>
        <w:t>0.15 K</w:t>
      </w:r>
    </w:p>
    <w:p w14:paraId="4583BB29" w14:textId="77777777" w:rsidR="00A54226" w:rsidRPr="00E154F1" w:rsidRDefault="00A54226" w:rsidP="00A54226">
      <w:pPr>
        <w:tabs>
          <w:tab w:val="left" w:pos="1701"/>
          <w:tab w:val="left" w:pos="2268"/>
          <w:tab w:val="left" w:pos="2835"/>
          <w:tab w:val="left" w:pos="6804"/>
          <w:tab w:val="left" w:pos="7371"/>
        </w:tabs>
        <w:jc w:val="both"/>
        <w:rPr>
          <w:sz w:val="20"/>
        </w:rPr>
      </w:pPr>
      <w:r w:rsidRPr="00E154F1">
        <w:rPr>
          <w:sz w:val="20"/>
        </w:rPr>
        <w:tab/>
      </w:r>
      <w:r w:rsidRPr="00E154F1">
        <w:rPr>
          <w:sz w:val="20"/>
        </w:rPr>
        <w:tab/>
        <w:t>Pressure depression upstream of LFE (EPI)</w:t>
      </w:r>
      <w:r w:rsidRPr="00E154F1">
        <w:rPr>
          <w:sz w:val="20"/>
        </w:rPr>
        <w:tab/>
      </w:r>
      <w:r w:rsidRPr="00E154F1">
        <w:rPr>
          <w:sz w:val="20"/>
        </w:rPr>
        <w:sym w:font="Symbol" w:char="F0B1"/>
      </w:r>
      <w:r w:rsidRPr="00E154F1">
        <w:rPr>
          <w:sz w:val="20"/>
        </w:rPr>
        <w:t>0.01 kPa</w:t>
      </w:r>
    </w:p>
    <w:p w14:paraId="4583BB2A" w14:textId="77777777" w:rsidR="00A54226" w:rsidRPr="00E154F1" w:rsidRDefault="00A54226" w:rsidP="00A54226">
      <w:pPr>
        <w:tabs>
          <w:tab w:val="left" w:pos="1701"/>
          <w:tab w:val="left" w:pos="2268"/>
          <w:tab w:val="left" w:pos="2835"/>
          <w:tab w:val="left" w:pos="6804"/>
          <w:tab w:val="left" w:pos="7371"/>
        </w:tabs>
        <w:jc w:val="both"/>
        <w:rPr>
          <w:sz w:val="20"/>
        </w:rPr>
      </w:pPr>
      <w:r w:rsidRPr="00E154F1">
        <w:rPr>
          <w:sz w:val="20"/>
        </w:rPr>
        <w:tab/>
      </w:r>
      <w:r w:rsidRPr="00E154F1">
        <w:rPr>
          <w:sz w:val="20"/>
        </w:rPr>
        <w:tab/>
        <w:t xml:space="preserve">Pressure </w:t>
      </w:r>
      <w:proofErr w:type="gramStart"/>
      <w:r w:rsidRPr="00E154F1">
        <w:rPr>
          <w:sz w:val="20"/>
        </w:rPr>
        <w:t>drop</w:t>
      </w:r>
      <w:proofErr w:type="gramEnd"/>
      <w:r w:rsidRPr="00E154F1">
        <w:rPr>
          <w:sz w:val="20"/>
        </w:rPr>
        <w:t xml:space="preserve"> across the LFE matrix (EDP)</w:t>
      </w:r>
      <w:r w:rsidRPr="00E154F1">
        <w:rPr>
          <w:sz w:val="20"/>
        </w:rPr>
        <w:tab/>
      </w:r>
      <w:r w:rsidRPr="00E154F1">
        <w:rPr>
          <w:sz w:val="20"/>
        </w:rPr>
        <w:sym w:font="Symbol" w:char="F0B1"/>
      </w:r>
      <w:r w:rsidRPr="00E154F1">
        <w:rPr>
          <w:sz w:val="20"/>
        </w:rPr>
        <w:t>0.0015 kPa</w:t>
      </w:r>
    </w:p>
    <w:p w14:paraId="4583BB2B" w14:textId="77777777" w:rsidR="00A54226" w:rsidRPr="00E154F1" w:rsidRDefault="00A54226" w:rsidP="00A54226">
      <w:pPr>
        <w:tabs>
          <w:tab w:val="left" w:pos="1701"/>
          <w:tab w:val="left" w:pos="2268"/>
          <w:tab w:val="left" w:pos="2835"/>
          <w:tab w:val="left" w:pos="6804"/>
          <w:tab w:val="left" w:pos="7371"/>
        </w:tabs>
        <w:jc w:val="both"/>
        <w:rPr>
          <w:sz w:val="20"/>
        </w:rPr>
      </w:pPr>
      <w:r w:rsidRPr="00E154F1">
        <w:rPr>
          <w:sz w:val="20"/>
        </w:rPr>
        <w:tab/>
      </w:r>
      <w:r w:rsidRPr="00E154F1">
        <w:rPr>
          <w:sz w:val="20"/>
        </w:rPr>
        <w:tab/>
        <w:t>Air temperature at CVS pump inlet (PTI)</w:t>
      </w:r>
      <w:r w:rsidRPr="00E154F1">
        <w:rPr>
          <w:sz w:val="20"/>
        </w:rPr>
        <w:tab/>
      </w:r>
      <w:r w:rsidRPr="00E154F1">
        <w:rPr>
          <w:sz w:val="20"/>
        </w:rPr>
        <w:sym w:font="Symbol" w:char="F0B1"/>
      </w:r>
      <w:r w:rsidRPr="00E154F1">
        <w:rPr>
          <w:sz w:val="20"/>
        </w:rPr>
        <w:t>0.2 K</w:t>
      </w:r>
    </w:p>
    <w:p w14:paraId="4583BB2C" w14:textId="77777777" w:rsidR="00A54226" w:rsidRPr="00E154F1" w:rsidRDefault="00A54226" w:rsidP="00A54226">
      <w:pPr>
        <w:tabs>
          <w:tab w:val="left" w:pos="1701"/>
          <w:tab w:val="left" w:pos="2268"/>
          <w:tab w:val="left" w:pos="2835"/>
          <w:tab w:val="left" w:pos="6804"/>
          <w:tab w:val="left" w:pos="7371"/>
        </w:tabs>
        <w:spacing w:after="120"/>
        <w:jc w:val="both"/>
        <w:rPr>
          <w:sz w:val="20"/>
        </w:rPr>
      </w:pPr>
      <w:r w:rsidRPr="00E154F1">
        <w:rPr>
          <w:sz w:val="20"/>
        </w:rPr>
        <w:tab/>
      </w:r>
      <w:r w:rsidRPr="00E154F1">
        <w:rPr>
          <w:sz w:val="20"/>
        </w:rPr>
        <w:tab/>
        <w:t>Air temperature at CVS pump outlet (PTO)</w:t>
      </w:r>
      <w:r w:rsidRPr="00E154F1">
        <w:rPr>
          <w:sz w:val="20"/>
        </w:rPr>
        <w:tab/>
      </w:r>
      <w:r w:rsidRPr="00E154F1">
        <w:rPr>
          <w:sz w:val="20"/>
        </w:rPr>
        <w:sym w:font="Symbol" w:char="F0B1"/>
      </w:r>
      <w:r w:rsidRPr="00E154F1">
        <w:rPr>
          <w:sz w:val="20"/>
        </w:rPr>
        <w:t>0.2 K</w:t>
      </w:r>
    </w:p>
    <w:p w14:paraId="4583BB2D" w14:textId="77777777" w:rsidR="00A54226" w:rsidRPr="00E154F1" w:rsidRDefault="00A54226" w:rsidP="00A54226">
      <w:pPr>
        <w:tabs>
          <w:tab w:val="left" w:pos="1701"/>
          <w:tab w:val="left" w:pos="2268"/>
          <w:tab w:val="left" w:pos="2835"/>
          <w:tab w:val="left" w:pos="6804"/>
          <w:tab w:val="left" w:pos="7371"/>
        </w:tabs>
        <w:jc w:val="both"/>
        <w:rPr>
          <w:sz w:val="20"/>
        </w:rPr>
      </w:pPr>
      <w:r w:rsidRPr="00E154F1">
        <w:rPr>
          <w:sz w:val="20"/>
        </w:rPr>
        <w:tab/>
      </w:r>
      <w:r w:rsidRPr="00E154F1">
        <w:rPr>
          <w:sz w:val="20"/>
        </w:rPr>
        <w:tab/>
        <w:t>Pressure depression at CVS pump inlet (PPI)</w:t>
      </w:r>
      <w:r w:rsidRPr="00E154F1">
        <w:rPr>
          <w:sz w:val="20"/>
        </w:rPr>
        <w:tab/>
      </w:r>
      <w:r w:rsidRPr="00E154F1">
        <w:rPr>
          <w:sz w:val="20"/>
        </w:rPr>
        <w:sym w:font="Symbol" w:char="F0B1"/>
      </w:r>
      <w:r w:rsidRPr="00E154F1">
        <w:rPr>
          <w:sz w:val="20"/>
        </w:rPr>
        <w:t>0.22 kPa</w:t>
      </w:r>
    </w:p>
    <w:p w14:paraId="4583BB2E" w14:textId="77777777" w:rsidR="00A54226" w:rsidRPr="00E154F1" w:rsidRDefault="00A54226" w:rsidP="00A54226">
      <w:pPr>
        <w:tabs>
          <w:tab w:val="left" w:pos="1701"/>
          <w:tab w:val="left" w:pos="2268"/>
          <w:tab w:val="left" w:pos="2835"/>
          <w:tab w:val="left" w:pos="6804"/>
          <w:tab w:val="left" w:pos="7371"/>
        </w:tabs>
        <w:jc w:val="both"/>
        <w:rPr>
          <w:sz w:val="20"/>
        </w:rPr>
      </w:pPr>
      <w:r w:rsidRPr="00E154F1">
        <w:rPr>
          <w:sz w:val="20"/>
        </w:rPr>
        <w:tab/>
      </w:r>
      <w:r w:rsidRPr="00E154F1">
        <w:rPr>
          <w:sz w:val="20"/>
        </w:rPr>
        <w:tab/>
        <w:t>Pressure head at CVS pump outlet (PPO)</w:t>
      </w:r>
      <w:r w:rsidRPr="00E154F1">
        <w:rPr>
          <w:sz w:val="20"/>
        </w:rPr>
        <w:tab/>
      </w:r>
      <w:r w:rsidRPr="00E154F1">
        <w:rPr>
          <w:sz w:val="20"/>
        </w:rPr>
        <w:sym w:font="Symbol" w:char="F0B1"/>
      </w:r>
      <w:r w:rsidRPr="00E154F1">
        <w:rPr>
          <w:sz w:val="20"/>
        </w:rPr>
        <w:t>0.22 kPa</w:t>
      </w:r>
    </w:p>
    <w:p w14:paraId="4583BB2F" w14:textId="77777777" w:rsidR="00A54226" w:rsidRPr="00E154F1" w:rsidRDefault="00A54226" w:rsidP="00A54226">
      <w:pPr>
        <w:tabs>
          <w:tab w:val="left" w:pos="1701"/>
          <w:tab w:val="left" w:pos="2268"/>
          <w:tab w:val="left" w:pos="2835"/>
          <w:tab w:val="left" w:pos="6804"/>
          <w:tab w:val="left" w:pos="7371"/>
        </w:tabs>
        <w:jc w:val="both"/>
        <w:rPr>
          <w:sz w:val="20"/>
        </w:rPr>
      </w:pPr>
      <w:r w:rsidRPr="00E154F1">
        <w:rPr>
          <w:sz w:val="20"/>
        </w:rPr>
        <w:tab/>
      </w:r>
      <w:r w:rsidRPr="00E154F1">
        <w:rPr>
          <w:sz w:val="20"/>
        </w:rPr>
        <w:tab/>
        <w:t>Pump revolutions during test period (n)</w:t>
      </w:r>
      <w:r w:rsidRPr="00E154F1">
        <w:rPr>
          <w:sz w:val="20"/>
        </w:rPr>
        <w:tab/>
      </w:r>
      <w:r w:rsidRPr="00E154F1">
        <w:rPr>
          <w:sz w:val="20"/>
        </w:rPr>
        <w:sym w:font="Symbol" w:char="F0B1"/>
      </w:r>
      <w:r w:rsidRPr="00E154F1">
        <w:rPr>
          <w:sz w:val="20"/>
        </w:rPr>
        <w:t>1 min</w:t>
      </w:r>
      <w:r w:rsidRPr="00E154F1">
        <w:rPr>
          <w:sz w:val="20"/>
          <w:vertAlign w:val="superscript"/>
        </w:rPr>
        <w:t>-1</w:t>
      </w:r>
    </w:p>
    <w:p w14:paraId="4583BB30" w14:textId="77777777" w:rsidR="00A54226" w:rsidRDefault="00A54226" w:rsidP="00A54226">
      <w:pPr>
        <w:tabs>
          <w:tab w:val="left" w:pos="1701"/>
          <w:tab w:val="left" w:pos="2268"/>
          <w:tab w:val="left" w:pos="2835"/>
          <w:tab w:val="left" w:pos="6804"/>
          <w:tab w:val="left" w:pos="7371"/>
        </w:tabs>
        <w:spacing w:after="240"/>
        <w:jc w:val="both"/>
        <w:rPr>
          <w:sz w:val="20"/>
        </w:rPr>
      </w:pPr>
      <w:r w:rsidRPr="00E154F1">
        <w:rPr>
          <w:sz w:val="20"/>
        </w:rPr>
        <w:tab/>
      </w:r>
      <w:r w:rsidRPr="00E154F1">
        <w:rPr>
          <w:sz w:val="20"/>
        </w:rPr>
        <w:tab/>
        <w:t>Elapsed time for period (minimum 250 s) (t)</w:t>
      </w:r>
      <w:r w:rsidRPr="00E154F1">
        <w:rPr>
          <w:sz w:val="20"/>
        </w:rPr>
        <w:tab/>
      </w:r>
      <w:r w:rsidRPr="00E154F1">
        <w:rPr>
          <w:sz w:val="20"/>
        </w:rPr>
        <w:sym w:font="Symbol" w:char="F0B1"/>
      </w:r>
      <w:r w:rsidRPr="00E154F1">
        <w:rPr>
          <w:sz w:val="20"/>
        </w:rPr>
        <w:t>0.1 s</w:t>
      </w:r>
    </w:p>
    <w:p w14:paraId="4583BB31" w14:textId="77777777" w:rsidR="00A54226" w:rsidRPr="00C85DB5" w:rsidRDefault="00A54226" w:rsidP="00A54226">
      <w:pPr>
        <w:pStyle w:val="Heading1"/>
      </w:pPr>
      <w:r>
        <w:br w:type="page"/>
      </w:r>
      <w:bookmarkStart w:id="96" w:name="_Ref72810954"/>
      <w:r w:rsidRPr="00C85DB5">
        <w:lastRenderedPageBreak/>
        <w:t xml:space="preserve">Figure </w:t>
      </w:r>
      <w:bookmarkEnd w:id="96"/>
      <w:r w:rsidRPr="00C85DB5">
        <w:t>8</w:t>
      </w:r>
    </w:p>
    <w:p w14:paraId="4583BB32" w14:textId="77777777" w:rsidR="00A54226" w:rsidRPr="00C85DB5" w:rsidRDefault="00A54226" w:rsidP="00A54226">
      <w:pPr>
        <w:pStyle w:val="SingleTxtG"/>
        <w:spacing w:after="240"/>
        <w:rPr>
          <w:b/>
        </w:rPr>
      </w:pPr>
      <w:r w:rsidRPr="00C85DB5">
        <w:rPr>
          <w:b/>
        </w:rPr>
        <w:t>PDP Calibration Configuration</w:t>
      </w:r>
    </w:p>
    <w:p w14:paraId="4583BB33" w14:textId="77777777" w:rsidR="00A54226" w:rsidRPr="0048030F" w:rsidRDefault="008D29E9" w:rsidP="00A54226">
      <w:pPr>
        <w:pBdr>
          <w:top w:val="single" w:sz="6" w:space="0" w:color="FFFFFF"/>
          <w:left w:val="single" w:sz="6" w:space="0" w:color="FFFFFF"/>
          <w:bottom w:val="single" w:sz="6" w:space="0" w:color="FFFFFF"/>
          <w:right w:val="single" w:sz="6" w:space="0" w:color="FFFFFF"/>
        </w:pBdr>
        <w:tabs>
          <w:tab w:val="left" w:pos="0"/>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jc w:val="both"/>
        <w:rPr>
          <w:szCs w:val="24"/>
        </w:rPr>
      </w:pPr>
      <w:r>
        <w:rPr>
          <w:noProof/>
          <w:szCs w:val="24"/>
          <w:lang w:val="en-AU" w:eastAsia="en-AU"/>
        </w:rPr>
        <w:drawing>
          <wp:inline distT="0" distB="0" distL="0" distR="0" wp14:anchorId="4583CB72" wp14:editId="4583CB73">
            <wp:extent cx="5248275" cy="34480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6" cstate="print">
                      <a:extLst>
                        <a:ext uri="{28A0092B-C50C-407E-A947-70E740481C1C}">
                          <a14:useLocalDpi xmlns:a14="http://schemas.microsoft.com/office/drawing/2010/main" val="0"/>
                        </a:ext>
                      </a:extLst>
                    </a:blip>
                    <a:srcRect l="-14331" r="-14331"/>
                    <a:stretch>
                      <a:fillRect/>
                    </a:stretch>
                  </pic:blipFill>
                  <pic:spPr bwMode="auto">
                    <a:xfrm>
                      <a:off x="0" y="0"/>
                      <a:ext cx="5248275" cy="3448050"/>
                    </a:xfrm>
                    <a:prstGeom prst="rect">
                      <a:avLst/>
                    </a:prstGeom>
                    <a:noFill/>
                    <a:ln>
                      <a:noFill/>
                    </a:ln>
                  </pic:spPr>
                </pic:pic>
              </a:graphicData>
            </a:graphic>
          </wp:inline>
        </w:drawing>
      </w:r>
    </w:p>
    <w:p w14:paraId="4583BB34" w14:textId="77777777" w:rsidR="00A54226" w:rsidRPr="00C85DB5" w:rsidRDefault="00A54226" w:rsidP="00A54226">
      <w:pPr>
        <w:pStyle w:val="SingleTxtG"/>
        <w:spacing w:before="120"/>
        <w:ind w:left="2268" w:hanging="1134"/>
      </w:pPr>
      <w:r w:rsidRPr="00C85DB5">
        <w:t>2.2.5.</w:t>
      </w:r>
      <w:r w:rsidRPr="00C85DB5">
        <w:tab/>
        <w:t>After the system has been connected as shown in Figure 8 of this appendix, set the variable restrictor in the wide-open position and run the CVS pump for 20 minutes before starting the calibration.</w:t>
      </w:r>
    </w:p>
    <w:p w14:paraId="4583BB35" w14:textId="77777777" w:rsidR="00A54226" w:rsidRPr="00C85DB5" w:rsidRDefault="00A54226" w:rsidP="00A54226">
      <w:pPr>
        <w:pStyle w:val="SingleTxtG"/>
        <w:ind w:left="2268" w:hanging="1134"/>
      </w:pPr>
      <w:r w:rsidRPr="00C85DB5">
        <w:t>2.2.6.</w:t>
      </w:r>
      <w:r w:rsidRPr="00C85DB5">
        <w:tab/>
        <w:t>Reset the restrictor valve to a more restricted condition in an increment of pump inlet depression (about 1 kPa) that will yield a minimum of six data points for the total calibration.</w:t>
      </w:r>
      <w:r>
        <w:t xml:space="preserve"> </w:t>
      </w:r>
      <w:r w:rsidRPr="00C85DB5">
        <w:t>Allow the system to stabilize for three minutes and repeat the data acquisition.</w:t>
      </w:r>
    </w:p>
    <w:p w14:paraId="4583BB36" w14:textId="77777777" w:rsidR="00A54226" w:rsidRPr="00C85DB5" w:rsidRDefault="00A54226" w:rsidP="00A54226">
      <w:pPr>
        <w:pStyle w:val="SingleTxtG"/>
        <w:ind w:left="2268" w:hanging="1134"/>
      </w:pPr>
      <w:r w:rsidRPr="00C85DB5">
        <w:t>2.2.7.</w:t>
      </w:r>
      <w:r w:rsidRPr="00C85DB5">
        <w:tab/>
        <w:t>The air flow rate (Q</w:t>
      </w:r>
      <w:r w:rsidRPr="00C85DB5">
        <w:rPr>
          <w:vertAlign w:val="subscript"/>
        </w:rPr>
        <w:t>s</w:t>
      </w:r>
      <w:r w:rsidRPr="00C85DB5">
        <w:t>) at each test point is calculated in standard m</w:t>
      </w:r>
      <w:r w:rsidRPr="00C85DB5">
        <w:rPr>
          <w:vertAlign w:val="superscript"/>
        </w:rPr>
        <w:t>3</w:t>
      </w:r>
      <w:r w:rsidRPr="00C85DB5">
        <w:t>/min from the flow-meter data using the manufacturer's prescribed method.</w:t>
      </w:r>
    </w:p>
    <w:p w14:paraId="4583BB37" w14:textId="77777777" w:rsidR="00A54226" w:rsidRPr="00C85DB5" w:rsidRDefault="00A54226" w:rsidP="00A54226">
      <w:pPr>
        <w:pStyle w:val="SingleTxtG"/>
        <w:ind w:left="2268" w:hanging="1134"/>
      </w:pPr>
      <w:r w:rsidRPr="00C85DB5">
        <w:t>2.2.8.</w:t>
      </w:r>
      <w:r w:rsidRPr="00C85DB5">
        <w:tab/>
        <w:t>The air flow-rate is then converted to pump flow (V</w:t>
      </w:r>
      <w:r w:rsidRPr="00C85DB5">
        <w:rPr>
          <w:vertAlign w:val="subscript"/>
        </w:rPr>
        <w:t>0</w:t>
      </w:r>
      <w:r w:rsidRPr="00C85DB5">
        <w:t>) in m</w:t>
      </w:r>
      <w:r w:rsidRPr="00C85DB5">
        <w:rPr>
          <w:vertAlign w:val="superscript"/>
        </w:rPr>
        <w:t>3</w:t>
      </w:r>
      <w:r w:rsidRPr="00C85DB5">
        <w:t>/rev at absolute pump inlet temperature and pressure.</w:t>
      </w:r>
    </w:p>
    <w:p w14:paraId="4583BB38" w14:textId="075997D9" w:rsidR="00A54226" w:rsidRDefault="00A54226" w:rsidP="00A54226">
      <w:pPr>
        <w:pBdr>
          <w:top w:val="single" w:sz="6" w:space="0" w:color="FFFFFF"/>
          <w:left w:val="single" w:sz="6" w:space="0" w:color="FFFFFF"/>
          <w:bottom w:val="single" w:sz="6" w:space="0" w:color="FFFFFF"/>
          <w:right w:val="single" w:sz="6" w:space="0" w:color="FFFFFF"/>
        </w:pBdr>
        <w:tabs>
          <w:tab w:val="left" w:pos="1416"/>
          <w:tab w:val="left" w:pos="1701"/>
          <w:tab w:val="left" w:pos="2268"/>
          <w:tab w:val="left" w:pos="2835"/>
          <w:tab w:val="center" w:pos="4737"/>
          <w:tab w:val="left" w:pos="5014"/>
          <w:tab w:val="left" w:pos="5952"/>
          <w:tab w:val="left" w:pos="6632"/>
          <w:tab w:val="left" w:pos="7174"/>
          <w:tab w:val="left" w:pos="7894"/>
          <w:tab w:val="left" w:pos="8614"/>
          <w:tab w:val="left" w:pos="9334"/>
        </w:tabs>
        <w:jc w:val="both"/>
        <w:rPr>
          <w:sz w:val="20"/>
        </w:rPr>
      </w:pPr>
      <w:r w:rsidRPr="00E154F1">
        <w:rPr>
          <w:sz w:val="20"/>
        </w:rPr>
        <w:tab/>
      </w:r>
      <w:r w:rsidRPr="00E154F1">
        <w:rPr>
          <w:sz w:val="20"/>
        </w:rPr>
        <w:tab/>
      </w:r>
      <w:r>
        <w:rPr>
          <w:sz w:val="20"/>
        </w:rPr>
        <w:tab/>
      </w:r>
      <w:r w:rsidR="00E040E0" w:rsidRPr="00E154F1">
        <w:rPr>
          <w:noProof/>
          <w:position w:val="-28"/>
          <w:sz w:val="20"/>
        </w:rPr>
      </w:r>
      <w:r w:rsidR="00E040E0" w:rsidRPr="00E154F1">
        <w:rPr>
          <w:noProof/>
          <w:position w:val="-28"/>
          <w:sz w:val="20"/>
        </w:rPr>
        <w:object w:dxaOrig="2060" w:dyaOrig="660" w14:anchorId="2EC5FE9D">
          <v:shape id="_x0000_i1237" type="#_x0000_t75" alt="" style="width:103pt;height:33.25pt;mso-width-percent:0;mso-height-percent:0;mso-width-percent:0;mso-height-percent:0" o:ole="" fillcolor="window">
            <v:imagedata r:id="rId207" o:title=""/>
          </v:shape>
          <o:OLEObject Type="Embed" ProgID="Equation.3" ShapeID="_x0000_i1237" DrawAspect="Content" ObjectID="_1700046478" r:id="rId208"/>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14:paraId="4583BB3A" w14:textId="77777777" w:rsidTr="00A035C1">
        <w:tc>
          <w:tcPr>
            <w:tcW w:w="6407" w:type="dxa"/>
            <w:gridSpan w:val="3"/>
          </w:tcPr>
          <w:p w14:paraId="4583BB39" w14:textId="77777777" w:rsidR="00A54226" w:rsidRDefault="00A54226" w:rsidP="00A035C1">
            <w:pPr>
              <w:pStyle w:val="SingleTxtG"/>
              <w:suppressAutoHyphens/>
              <w:spacing w:line="240" w:lineRule="atLeast"/>
              <w:ind w:left="0"/>
            </w:pPr>
            <w:r w:rsidRPr="0046579E">
              <w:t>Where:</w:t>
            </w:r>
          </w:p>
        </w:tc>
      </w:tr>
      <w:tr w:rsidR="00A54226" w:rsidRPr="00A035C1" w14:paraId="4583BB3E" w14:textId="77777777" w:rsidTr="00A035C1">
        <w:tc>
          <w:tcPr>
            <w:tcW w:w="951" w:type="dxa"/>
          </w:tcPr>
          <w:p w14:paraId="4583BB3B" w14:textId="77777777" w:rsidR="00A54226" w:rsidRPr="00C24433" w:rsidRDefault="00A54226" w:rsidP="00A035C1">
            <w:pPr>
              <w:pStyle w:val="SingleTxtG"/>
              <w:suppressAutoHyphens/>
              <w:spacing w:line="240" w:lineRule="atLeast"/>
              <w:ind w:left="170" w:right="0"/>
            </w:pPr>
            <w:r w:rsidRPr="00E154F1">
              <w:t>V</w:t>
            </w:r>
            <w:r w:rsidRPr="00A035C1">
              <w:rPr>
                <w:vertAlign w:val="subscript"/>
              </w:rPr>
              <w:t>0</w:t>
            </w:r>
          </w:p>
        </w:tc>
        <w:tc>
          <w:tcPr>
            <w:tcW w:w="353" w:type="dxa"/>
          </w:tcPr>
          <w:p w14:paraId="4583BB3C" w14:textId="77777777" w:rsidR="00A54226" w:rsidRPr="00C24433" w:rsidRDefault="00A54226" w:rsidP="00A035C1">
            <w:pPr>
              <w:pStyle w:val="SingleTxtG"/>
              <w:suppressAutoHyphens/>
              <w:spacing w:line="240" w:lineRule="atLeast"/>
              <w:ind w:left="0"/>
              <w:jc w:val="right"/>
            </w:pPr>
            <w:r w:rsidRPr="00E154F1">
              <w:t>=</w:t>
            </w:r>
          </w:p>
        </w:tc>
        <w:tc>
          <w:tcPr>
            <w:tcW w:w="5103" w:type="dxa"/>
          </w:tcPr>
          <w:p w14:paraId="4583BB3D" w14:textId="77777777" w:rsidR="00A54226" w:rsidRPr="00C24433" w:rsidRDefault="00A54226" w:rsidP="00A035C1">
            <w:pPr>
              <w:pStyle w:val="SingleTxtG"/>
              <w:suppressAutoHyphens/>
              <w:spacing w:line="240" w:lineRule="atLeast"/>
              <w:ind w:left="0" w:right="0"/>
            </w:pPr>
            <w:r w:rsidRPr="00E154F1">
              <w:t xml:space="preserve">pump flow rate at </w:t>
            </w:r>
            <w:proofErr w:type="spellStart"/>
            <w:r w:rsidRPr="00E154F1">
              <w:t>T</w:t>
            </w:r>
            <w:r w:rsidRPr="00A035C1">
              <w:rPr>
                <w:vertAlign w:val="subscript"/>
              </w:rPr>
              <w:t>p</w:t>
            </w:r>
            <w:proofErr w:type="spellEnd"/>
            <w:r w:rsidRPr="00E154F1">
              <w:t xml:space="preserve"> and P</w:t>
            </w:r>
            <w:r w:rsidRPr="00A035C1">
              <w:rPr>
                <w:vertAlign w:val="subscript"/>
              </w:rPr>
              <w:t>p</w:t>
            </w:r>
            <w:r w:rsidRPr="00E154F1">
              <w:t xml:space="preserve"> (m</w:t>
            </w:r>
            <w:r w:rsidRPr="00A035C1">
              <w:rPr>
                <w:vertAlign w:val="superscript"/>
              </w:rPr>
              <w:t>3</w:t>
            </w:r>
            <w:r w:rsidRPr="00E154F1">
              <w:t>/rev),</w:t>
            </w:r>
          </w:p>
        </w:tc>
      </w:tr>
      <w:tr w:rsidR="00A54226" w:rsidRPr="00A035C1" w14:paraId="4583BB42" w14:textId="77777777" w:rsidTr="00A035C1">
        <w:tc>
          <w:tcPr>
            <w:tcW w:w="951" w:type="dxa"/>
          </w:tcPr>
          <w:p w14:paraId="4583BB3F" w14:textId="77777777" w:rsidR="00A54226" w:rsidRPr="00C24433" w:rsidRDefault="00A54226" w:rsidP="00A035C1">
            <w:pPr>
              <w:pStyle w:val="SingleTxtG"/>
              <w:suppressAutoHyphens/>
              <w:spacing w:line="240" w:lineRule="atLeast"/>
              <w:ind w:left="170" w:right="0"/>
            </w:pPr>
            <w:r w:rsidRPr="00E154F1">
              <w:t>Q</w:t>
            </w:r>
            <w:r w:rsidRPr="00A035C1">
              <w:rPr>
                <w:vertAlign w:val="subscript"/>
              </w:rPr>
              <w:t>s</w:t>
            </w:r>
          </w:p>
        </w:tc>
        <w:tc>
          <w:tcPr>
            <w:tcW w:w="353" w:type="dxa"/>
          </w:tcPr>
          <w:p w14:paraId="4583BB40" w14:textId="77777777" w:rsidR="00A54226" w:rsidRPr="00C24433" w:rsidRDefault="00A54226" w:rsidP="00A035C1">
            <w:pPr>
              <w:pStyle w:val="SingleTxtG"/>
              <w:suppressAutoHyphens/>
              <w:spacing w:line="240" w:lineRule="atLeast"/>
              <w:ind w:left="0" w:right="0"/>
              <w:jc w:val="left"/>
            </w:pPr>
            <w:r w:rsidRPr="00E154F1">
              <w:t>=</w:t>
            </w:r>
          </w:p>
        </w:tc>
        <w:tc>
          <w:tcPr>
            <w:tcW w:w="5103" w:type="dxa"/>
          </w:tcPr>
          <w:p w14:paraId="4583BB41" w14:textId="77777777" w:rsidR="00A54226" w:rsidRPr="00C24433" w:rsidRDefault="00A54226" w:rsidP="00A035C1">
            <w:pPr>
              <w:pStyle w:val="SingleTxtG"/>
              <w:suppressAutoHyphens/>
              <w:spacing w:line="240" w:lineRule="atLeast"/>
              <w:ind w:left="0" w:right="0"/>
            </w:pPr>
            <w:r w:rsidRPr="00E154F1">
              <w:t>air flow at 101.33 kPa and 273.2 K (m</w:t>
            </w:r>
            <w:r w:rsidRPr="00A035C1">
              <w:rPr>
                <w:vertAlign w:val="superscript"/>
              </w:rPr>
              <w:t>3</w:t>
            </w:r>
            <w:r w:rsidRPr="00E154F1">
              <w:t>/min),</w:t>
            </w:r>
          </w:p>
        </w:tc>
      </w:tr>
      <w:tr w:rsidR="00A54226" w:rsidRPr="00A035C1" w14:paraId="4583BB46" w14:textId="77777777" w:rsidTr="00A035C1">
        <w:tc>
          <w:tcPr>
            <w:tcW w:w="951" w:type="dxa"/>
          </w:tcPr>
          <w:p w14:paraId="4583BB43" w14:textId="77777777" w:rsidR="00A54226" w:rsidRPr="008A1BE4" w:rsidRDefault="00A54226" w:rsidP="00A035C1">
            <w:pPr>
              <w:pStyle w:val="SingleTxtG"/>
              <w:suppressAutoHyphens/>
              <w:spacing w:line="240" w:lineRule="atLeast"/>
              <w:ind w:left="170" w:right="0"/>
            </w:pPr>
            <w:proofErr w:type="spellStart"/>
            <w:r w:rsidRPr="00A035C1">
              <w:rPr>
                <w:lang w:val="nl-NL"/>
              </w:rPr>
              <w:t>T</w:t>
            </w:r>
            <w:r w:rsidRPr="00A035C1">
              <w:rPr>
                <w:vertAlign w:val="subscript"/>
                <w:lang w:val="nl-NL"/>
              </w:rPr>
              <w:t>p</w:t>
            </w:r>
            <w:proofErr w:type="spellEnd"/>
          </w:p>
        </w:tc>
        <w:tc>
          <w:tcPr>
            <w:tcW w:w="353" w:type="dxa"/>
          </w:tcPr>
          <w:p w14:paraId="4583BB44" w14:textId="77777777" w:rsidR="00A54226" w:rsidRPr="00D0516F" w:rsidRDefault="00A54226" w:rsidP="00A035C1">
            <w:pPr>
              <w:pStyle w:val="SingleTxtG"/>
              <w:suppressAutoHyphens/>
              <w:spacing w:line="240" w:lineRule="atLeast"/>
              <w:ind w:left="0"/>
              <w:jc w:val="right"/>
            </w:pPr>
            <w:r w:rsidRPr="00A035C1">
              <w:rPr>
                <w:lang w:val="nl-NL"/>
              </w:rPr>
              <w:t>=</w:t>
            </w:r>
          </w:p>
        </w:tc>
        <w:tc>
          <w:tcPr>
            <w:tcW w:w="5103" w:type="dxa"/>
          </w:tcPr>
          <w:p w14:paraId="4583BB45" w14:textId="77777777" w:rsidR="00A54226" w:rsidRPr="008A1BE4" w:rsidRDefault="00A54226" w:rsidP="00A035C1">
            <w:pPr>
              <w:pStyle w:val="SingleTxtG"/>
              <w:suppressAutoHyphens/>
              <w:spacing w:line="240" w:lineRule="atLeast"/>
              <w:ind w:left="0" w:right="0"/>
            </w:pPr>
            <w:proofErr w:type="gramStart"/>
            <w:r w:rsidRPr="00A035C1">
              <w:rPr>
                <w:lang w:val="nl-NL"/>
              </w:rPr>
              <w:t>pump</w:t>
            </w:r>
            <w:proofErr w:type="gramEnd"/>
            <w:r w:rsidRPr="00A035C1">
              <w:rPr>
                <w:lang w:val="nl-NL"/>
              </w:rPr>
              <w:t xml:space="preserve"> </w:t>
            </w:r>
            <w:proofErr w:type="spellStart"/>
            <w:r w:rsidRPr="00A035C1">
              <w:rPr>
                <w:lang w:val="nl-NL"/>
              </w:rPr>
              <w:t>inlet</w:t>
            </w:r>
            <w:proofErr w:type="spellEnd"/>
            <w:r w:rsidRPr="00A035C1">
              <w:rPr>
                <w:lang w:val="nl-NL"/>
              </w:rPr>
              <w:t xml:space="preserve"> </w:t>
            </w:r>
            <w:proofErr w:type="spellStart"/>
            <w:r w:rsidRPr="00A035C1">
              <w:rPr>
                <w:lang w:val="nl-NL"/>
              </w:rPr>
              <w:t>temperature</w:t>
            </w:r>
            <w:proofErr w:type="spellEnd"/>
            <w:r w:rsidRPr="00A035C1">
              <w:rPr>
                <w:lang w:val="nl-NL"/>
              </w:rPr>
              <w:t xml:space="preserve"> (K),</w:t>
            </w:r>
          </w:p>
        </w:tc>
      </w:tr>
      <w:tr w:rsidR="00A54226" w:rsidRPr="00A035C1" w14:paraId="4583BB4A" w14:textId="77777777" w:rsidTr="00A035C1">
        <w:tc>
          <w:tcPr>
            <w:tcW w:w="951" w:type="dxa"/>
          </w:tcPr>
          <w:p w14:paraId="4583BB47" w14:textId="77777777" w:rsidR="00A54226" w:rsidRPr="008A1BE4" w:rsidRDefault="00A54226" w:rsidP="00A035C1">
            <w:pPr>
              <w:pStyle w:val="SingleTxtG"/>
              <w:suppressAutoHyphens/>
              <w:spacing w:line="240" w:lineRule="atLeast"/>
              <w:ind w:left="170" w:right="0"/>
            </w:pPr>
            <w:r w:rsidRPr="00E154F1">
              <w:t>P</w:t>
            </w:r>
            <w:r w:rsidRPr="00A035C1">
              <w:rPr>
                <w:vertAlign w:val="subscript"/>
              </w:rPr>
              <w:t>p</w:t>
            </w:r>
          </w:p>
        </w:tc>
        <w:tc>
          <w:tcPr>
            <w:tcW w:w="353" w:type="dxa"/>
          </w:tcPr>
          <w:p w14:paraId="4583BB48" w14:textId="77777777" w:rsidR="00A54226" w:rsidRPr="008A1BE4" w:rsidRDefault="00A54226" w:rsidP="00A035C1">
            <w:pPr>
              <w:pStyle w:val="SingleTxtG"/>
              <w:suppressAutoHyphens/>
              <w:spacing w:line="240" w:lineRule="atLeast"/>
              <w:ind w:left="0"/>
              <w:jc w:val="right"/>
            </w:pPr>
            <w:r w:rsidRPr="00E154F1">
              <w:t>=</w:t>
            </w:r>
          </w:p>
        </w:tc>
        <w:tc>
          <w:tcPr>
            <w:tcW w:w="5103" w:type="dxa"/>
          </w:tcPr>
          <w:p w14:paraId="4583BB49" w14:textId="77777777" w:rsidR="00A54226" w:rsidRPr="008A1BE4" w:rsidRDefault="00A54226" w:rsidP="00A035C1">
            <w:pPr>
              <w:pStyle w:val="SingleTxtG"/>
              <w:suppressAutoHyphens/>
              <w:spacing w:line="240" w:lineRule="atLeast"/>
              <w:ind w:left="0" w:right="0"/>
            </w:pPr>
            <w:r w:rsidRPr="00E154F1">
              <w:t>absolute pump inlet pressure (kPa),</w:t>
            </w:r>
          </w:p>
        </w:tc>
      </w:tr>
      <w:tr w:rsidR="00A54226" w:rsidRPr="00A035C1" w14:paraId="4583BB4E" w14:textId="77777777" w:rsidTr="00A035C1">
        <w:tc>
          <w:tcPr>
            <w:tcW w:w="951" w:type="dxa"/>
          </w:tcPr>
          <w:p w14:paraId="4583BB4B" w14:textId="77777777" w:rsidR="00A54226" w:rsidRPr="008A1BE4" w:rsidRDefault="00A54226" w:rsidP="00A035C1">
            <w:pPr>
              <w:pStyle w:val="SingleTxtG"/>
              <w:suppressAutoHyphens/>
              <w:spacing w:line="240" w:lineRule="atLeast"/>
              <w:ind w:left="170" w:right="0"/>
            </w:pPr>
            <w:r w:rsidRPr="00E154F1">
              <w:t>N</w:t>
            </w:r>
          </w:p>
        </w:tc>
        <w:tc>
          <w:tcPr>
            <w:tcW w:w="353" w:type="dxa"/>
          </w:tcPr>
          <w:p w14:paraId="4583BB4C" w14:textId="77777777" w:rsidR="00A54226" w:rsidRPr="008A1BE4" w:rsidRDefault="00A54226" w:rsidP="00A035C1">
            <w:pPr>
              <w:pStyle w:val="SingleTxtG"/>
              <w:suppressAutoHyphens/>
              <w:spacing w:line="240" w:lineRule="atLeast"/>
              <w:ind w:left="0"/>
              <w:jc w:val="right"/>
            </w:pPr>
            <w:r w:rsidRPr="00E154F1">
              <w:t>=</w:t>
            </w:r>
          </w:p>
        </w:tc>
        <w:tc>
          <w:tcPr>
            <w:tcW w:w="5103" w:type="dxa"/>
          </w:tcPr>
          <w:p w14:paraId="4583BB4D" w14:textId="77777777" w:rsidR="00A54226" w:rsidRPr="008A1BE4" w:rsidRDefault="00A54226" w:rsidP="00A035C1">
            <w:pPr>
              <w:pStyle w:val="SingleTxtG"/>
              <w:suppressAutoHyphens/>
              <w:spacing w:line="240" w:lineRule="atLeast"/>
              <w:ind w:left="0" w:right="0"/>
            </w:pPr>
            <w:r w:rsidRPr="00E154F1">
              <w:t>pump speed (min</w:t>
            </w:r>
            <w:r w:rsidRPr="00A035C1">
              <w:rPr>
                <w:vertAlign w:val="superscript"/>
              </w:rPr>
              <w:t>-1</w:t>
            </w:r>
            <w:r w:rsidRPr="00E154F1">
              <w:t>).</w:t>
            </w:r>
          </w:p>
        </w:tc>
      </w:tr>
    </w:tbl>
    <w:p w14:paraId="4583BB4F" w14:textId="77777777" w:rsidR="00A54226" w:rsidRDefault="00A54226" w:rsidP="00A54226">
      <w:pPr>
        <w:pStyle w:val="SingleTxtG"/>
        <w:ind w:left="2268" w:hanging="1134"/>
      </w:pPr>
    </w:p>
    <w:p w14:paraId="4583BB50" w14:textId="77777777" w:rsidR="00A54226" w:rsidRPr="00C85DB5" w:rsidRDefault="00A54226" w:rsidP="00A54226">
      <w:pPr>
        <w:pStyle w:val="SingleTxtG"/>
        <w:ind w:left="2268" w:hanging="1134"/>
      </w:pPr>
      <w:r>
        <w:br w:type="page"/>
      </w:r>
      <w:r w:rsidRPr="00C85DB5">
        <w:lastRenderedPageBreak/>
        <w:t>2.2.9.</w:t>
      </w:r>
      <w:r w:rsidRPr="00C85DB5">
        <w:tab/>
        <w:t>To compensate for the interaction of pump speed pressure variations at the pump and the pump slip rate, the correlation function (x</w:t>
      </w:r>
      <w:r w:rsidRPr="00C85DB5">
        <w:rPr>
          <w:vertAlign w:val="subscript"/>
        </w:rPr>
        <w:t>0</w:t>
      </w:r>
      <w:r w:rsidRPr="00C85DB5">
        <w:t>) between the pump speed (n), the pressure differential from pump inlet to pump outlet and the absolute pump outlet pressure is then calculated as follows:</w:t>
      </w:r>
    </w:p>
    <w:p w14:paraId="4583BB51" w14:textId="1323096C"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092"/>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spacing w:after="120"/>
        <w:ind w:left="1094" w:hanging="1094"/>
        <w:jc w:val="both"/>
        <w:rPr>
          <w:sz w:val="20"/>
        </w:rPr>
      </w:pPr>
      <w:r w:rsidRPr="00E154F1">
        <w:rPr>
          <w:sz w:val="20"/>
        </w:rPr>
        <w:tab/>
      </w:r>
      <w:r w:rsidRPr="00E154F1">
        <w:rPr>
          <w:sz w:val="20"/>
        </w:rPr>
        <w:tab/>
      </w:r>
      <w:r>
        <w:rPr>
          <w:sz w:val="20"/>
        </w:rPr>
        <w:tab/>
      </w:r>
      <w:r>
        <w:rPr>
          <w:sz w:val="20"/>
        </w:rPr>
        <w:tab/>
      </w:r>
      <w:r w:rsidR="00E040E0" w:rsidRPr="00E154F1">
        <w:rPr>
          <w:noProof/>
          <w:position w:val="-30"/>
          <w:sz w:val="20"/>
        </w:rPr>
      </w:r>
      <w:r w:rsidR="00E040E0" w:rsidRPr="00E154F1">
        <w:rPr>
          <w:noProof/>
          <w:position w:val="-30"/>
          <w:sz w:val="20"/>
        </w:rPr>
        <w:object w:dxaOrig="1300" w:dyaOrig="740" w14:anchorId="7CF36659">
          <v:shape id="_x0000_i1236" type="#_x0000_t75" alt="" style="width:64.8pt;height:37.1pt;mso-width-percent:0;mso-height-percent:0;mso-width-percent:0;mso-height-percent:0" o:ole="" fillcolor="window">
            <v:imagedata r:id="rId209" o:title=""/>
          </v:shape>
          <o:OLEObject Type="Embed" ProgID="Equation.3" ShapeID="_x0000_i1236" DrawAspect="Content" ObjectID="_1700046479" r:id="rId210"/>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14:paraId="4583BB53" w14:textId="77777777" w:rsidTr="00A035C1">
        <w:tc>
          <w:tcPr>
            <w:tcW w:w="6407" w:type="dxa"/>
            <w:gridSpan w:val="3"/>
          </w:tcPr>
          <w:p w14:paraId="4583BB52" w14:textId="77777777" w:rsidR="00A54226" w:rsidRDefault="00A54226" w:rsidP="00A035C1">
            <w:pPr>
              <w:pStyle w:val="SingleTxtG"/>
              <w:suppressAutoHyphens/>
              <w:spacing w:line="240" w:lineRule="atLeast"/>
              <w:ind w:left="170" w:right="0"/>
            </w:pPr>
            <w:r w:rsidRPr="0046579E">
              <w:t>Where:</w:t>
            </w:r>
          </w:p>
        </w:tc>
      </w:tr>
      <w:tr w:rsidR="00A54226" w:rsidRPr="00A035C1" w14:paraId="4583BB57" w14:textId="77777777" w:rsidTr="00A035C1">
        <w:tc>
          <w:tcPr>
            <w:tcW w:w="951" w:type="dxa"/>
          </w:tcPr>
          <w:p w14:paraId="4583BB54" w14:textId="77777777" w:rsidR="00A54226" w:rsidRPr="00C24433" w:rsidRDefault="00A54226" w:rsidP="00A035C1">
            <w:pPr>
              <w:pStyle w:val="SingleTxtG"/>
              <w:suppressAutoHyphens/>
              <w:spacing w:line="240" w:lineRule="atLeast"/>
              <w:ind w:left="170" w:right="0"/>
            </w:pPr>
            <w:r w:rsidRPr="00E154F1">
              <w:t>x</w:t>
            </w:r>
            <w:r w:rsidRPr="00A035C1">
              <w:rPr>
                <w:vertAlign w:val="subscript"/>
              </w:rPr>
              <w:t>0</w:t>
            </w:r>
          </w:p>
        </w:tc>
        <w:tc>
          <w:tcPr>
            <w:tcW w:w="353" w:type="dxa"/>
          </w:tcPr>
          <w:p w14:paraId="4583BB55" w14:textId="77777777" w:rsidR="00A54226" w:rsidRPr="00C24433" w:rsidRDefault="00A54226" w:rsidP="00A035C1">
            <w:pPr>
              <w:pStyle w:val="SingleTxtG"/>
              <w:suppressAutoHyphens/>
              <w:spacing w:line="240" w:lineRule="atLeast"/>
              <w:ind w:left="0"/>
              <w:jc w:val="right"/>
            </w:pPr>
            <w:r>
              <w:t>=</w:t>
            </w:r>
          </w:p>
        </w:tc>
        <w:tc>
          <w:tcPr>
            <w:tcW w:w="5103" w:type="dxa"/>
          </w:tcPr>
          <w:p w14:paraId="4583BB56" w14:textId="77777777" w:rsidR="00A54226" w:rsidRPr="00C24433" w:rsidRDefault="00A54226" w:rsidP="00A035C1">
            <w:pPr>
              <w:pStyle w:val="SingleTxtG"/>
              <w:suppressAutoHyphens/>
              <w:spacing w:line="240" w:lineRule="atLeast"/>
              <w:ind w:left="0" w:right="0"/>
            </w:pPr>
            <w:r w:rsidRPr="00E154F1">
              <w:t>correlation function,</w:t>
            </w:r>
          </w:p>
        </w:tc>
      </w:tr>
      <w:tr w:rsidR="00A54226" w:rsidRPr="00A035C1" w14:paraId="4583BB5B" w14:textId="77777777" w:rsidTr="00A035C1">
        <w:tc>
          <w:tcPr>
            <w:tcW w:w="951" w:type="dxa"/>
          </w:tcPr>
          <w:p w14:paraId="4583BB58" w14:textId="77777777" w:rsidR="00A54226" w:rsidRPr="00C24433" w:rsidRDefault="00A54226" w:rsidP="00A035C1">
            <w:pPr>
              <w:pStyle w:val="SingleTxtG"/>
              <w:suppressAutoHyphens/>
              <w:spacing w:line="240" w:lineRule="atLeast"/>
              <w:ind w:left="170" w:right="0"/>
            </w:pPr>
            <w:proofErr w:type="spellStart"/>
            <w:r w:rsidRPr="00E154F1">
              <w:t>ΔP</w:t>
            </w:r>
            <w:r w:rsidRPr="00A035C1">
              <w:rPr>
                <w:vertAlign w:val="subscript"/>
              </w:rPr>
              <w:t>p</w:t>
            </w:r>
            <w:proofErr w:type="spellEnd"/>
          </w:p>
        </w:tc>
        <w:tc>
          <w:tcPr>
            <w:tcW w:w="353" w:type="dxa"/>
          </w:tcPr>
          <w:p w14:paraId="4583BB59" w14:textId="77777777" w:rsidR="00A54226" w:rsidRPr="00C24433" w:rsidRDefault="00A54226" w:rsidP="00A035C1">
            <w:pPr>
              <w:pStyle w:val="SingleTxtG"/>
              <w:suppressAutoHyphens/>
              <w:spacing w:line="240" w:lineRule="atLeast"/>
              <w:ind w:left="0" w:right="0"/>
              <w:jc w:val="left"/>
            </w:pPr>
            <w:r>
              <w:t>=</w:t>
            </w:r>
          </w:p>
        </w:tc>
        <w:tc>
          <w:tcPr>
            <w:tcW w:w="5103" w:type="dxa"/>
          </w:tcPr>
          <w:p w14:paraId="4583BB5A" w14:textId="77777777" w:rsidR="00A54226" w:rsidRPr="00C24433" w:rsidRDefault="00A54226" w:rsidP="00A035C1">
            <w:pPr>
              <w:pStyle w:val="SingleTxtG"/>
              <w:suppressAutoHyphens/>
              <w:spacing w:line="240" w:lineRule="atLeast"/>
              <w:ind w:left="0" w:right="0"/>
            </w:pPr>
            <w:r w:rsidRPr="00E154F1">
              <w:t>pressure differential from pump inlet to pump outlet (kPa),</w:t>
            </w:r>
          </w:p>
        </w:tc>
      </w:tr>
      <w:tr w:rsidR="00A54226" w:rsidRPr="00A035C1" w14:paraId="4583BB5F" w14:textId="77777777" w:rsidTr="00A035C1">
        <w:tc>
          <w:tcPr>
            <w:tcW w:w="951" w:type="dxa"/>
          </w:tcPr>
          <w:p w14:paraId="4583BB5C" w14:textId="77777777" w:rsidR="00A54226" w:rsidRPr="008A1BE4" w:rsidRDefault="00A54226" w:rsidP="00A035C1">
            <w:pPr>
              <w:pStyle w:val="SingleTxtG"/>
              <w:suppressAutoHyphens/>
              <w:spacing w:line="240" w:lineRule="atLeast"/>
              <w:ind w:left="170" w:right="0"/>
            </w:pPr>
            <w:r w:rsidRPr="00E154F1">
              <w:t>P</w:t>
            </w:r>
            <w:r w:rsidRPr="00A035C1">
              <w:rPr>
                <w:vertAlign w:val="subscript"/>
              </w:rPr>
              <w:t>e</w:t>
            </w:r>
          </w:p>
        </w:tc>
        <w:tc>
          <w:tcPr>
            <w:tcW w:w="353" w:type="dxa"/>
          </w:tcPr>
          <w:p w14:paraId="4583BB5D" w14:textId="77777777" w:rsidR="00A54226" w:rsidRPr="00D0516F" w:rsidRDefault="00A54226" w:rsidP="00A035C1">
            <w:pPr>
              <w:pStyle w:val="SingleTxtG"/>
              <w:suppressAutoHyphens/>
              <w:spacing w:line="240" w:lineRule="atLeast"/>
              <w:ind w:left="0"/>
              <w:jc w:val="right"/>
            </w:pPr>
            <w:r>
              <w:t>=</w:t>
            </w:r>
          </w:p>
        </w:tc>
        <w:tc>
          <w:tcPr>
            <w:tcW w:w="5103" w:type="dxa"/>
          </w:tcPr>
          <w:p w14:paraId="4583BB5E" w14:textId="77777777" w:rsidR="00A54226" w:rsidRPr="008A1BE4" w:rsidRDefault="00A54226" w:rsidP="00A035C1">
            <w:pPr>
              <w:pStyle w:val="SingleTxtG"/>
              <w:suppressAutoHyphens/>
              <w:spacing w:line="240" w:lineRule="atLeast"/>
              <w:ind w:left="0" w:right="0"/>
            </w:pPr>
            <w:r w:rsidRPr="00E154F1">
              <w:t>absolute outlet pressure (PPO + P</w:t>
            </w:r>
            <w:r w:rsidRPr="00A035C1">
              <w:rPr>
                <w:vertAlign w:val="subscript"/>
              </w:rPr>
              <w:t>b</w:t>
            </w:r>
            <w:r w:rsidRPr="00E154F1">
              <w:t>) (kPa).</w:t>
            </w:r>
          </w:p>
        </w:tc>
      </w:tr>
    </w:tbl>
    <w:p w14:paraId="4583BB60" w14:textId="77777777" w:rsidR="00A54226" w:rsidRPr="00C0423D" w:rsidRDefault="00A54226" w:rsidP="00A54226">
      <w:pPr>
        <w:pStyle w:val="SingleTxtG"/>
        <w:spacing w:before="120"/>
        <w:ind w:left="2268" w:hanging="1134"/>
      </w:pPr>
      <w:r w:rsidRPr="00C0423D">
        <w:tab/>
        <w:t>A linear least-square fit is performed to generate the calibration equations which have the formula:</w:t>
      </w:r>
    </w:p>
    <w:p w14:paraId="4583BB61" w14:textId="77777777"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092"/>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spacing w:after="240"/>
        <w:ind w:left="1092" w:hanging="1092"/>
        <w:jc w:val="both"/>
        <w:rPr>
          <w:sz w:val="20"/>
        </w:rPr>
      </w:pPr>
      <w:r w:rsidRPr="00E154F1">
        <w:rPr>
          <w:sz w:val="20"/>
        </w:rPr>
        <w:tab/>
      </w:r>
      <w:r w:rsidRPr="00E154F1">
        <w:rPr>
          <w:sz w:val="20"/>
        </w:rPr>
        <w:tab/>
      </w:r>
      <w:r>
        <w:rPr>
          <w:sz w:val="20"/>
        </w:rPr>
        <w:tab/>
      </w:r>
      <w:r>
        <w:rPr>
          <w:sz w:val="20"/>
        </w:rPr>
        <w:tab/>
      </w:r>
      <w:r w:rsidRPr="00E154F1">
        <w:rPr>
          <w:sz w:val="20"/>
        </w:rPr>
        <w:t>V</w:t>
      </w:r>
      <w:r w:rsidRPr="00E154F1">
        <w:rPr>
          <w:sz w:val="20"/>
          <w:vertAlign w:val="subscript"/>
        </w:rPr>
        <w:t xml:space="preserve">0 </w:t>
      </w:r>
      <w:r w:rsidRPr="00E154F1">
        <w:rPr>
          <w:sz w:val="20"/>
        </w:rPr>
        <w:t>= D</w:t>
      </w:r>
      <w:r w:rsidRPr="00E154F1">
        <w:rPr>
          <w:sz w:val="20"/>
          <w:vertAlign w:val="subscript"/>
        </w:rPr>
        <w:t xml:space="preserve">0 </w:t>
      </w:r>
      <w:r w:rsidRPr="00E154F1">
        <w:rPr>
          <w:sz w:val="20"/>
        </w:rPr>
        <w:t>- M (x</w:t>
      </w:r>
      <w:r w:rsidRPr="00E154F1">
        <w:rPr>
          <w:sz w:val="20"/>
          <w:vertAlign w:val="subscript"/>
        </w:rPr>
        <w:t>0</w:t>
      </w:r>
      <w:r w:rsidRPr="00E154F1">
        <w:rPr>
          <w:sz w:val="20"/>
        </w:rPr>
        <w:t>)</w:t>
      </w:r>
    </w:p>
    <w:p w14:paraId="4583BB62" w14:textId="77777777"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092"/>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spacing w:after="240"/>
        <w:ind w:left="1092" w:hanging="1092"/>
        <w:jc w:val="both"/>
        <w:rPr>
          <w:sz w:val="20"/>
        </w:rPr>
      </w:pPr>
      <w:r w:rsidRPr="00E154F1">
        <w:rPr>
          <w:sz w:val="20"/>
        </w:rPr>
        <w:tab/>
      </w:r>
      <w:r w:rsidRPr="00E154F1">
        <w:rPr>
          <w:sz w:val="20"/>
        </w:rPr>
        <w:tab/>
      </w:r>
      <w:r>
        <w:rPr>
          <w:sz w:val="20"/>
        </w:rPr>
        <w:tab/>
      </w:r>
      <w:r>
        <w:rPr>
          <w:sz w:val="20"/>
        </w:rPr>
        <w:tab/>
      </w:r>
      <w:r w:rsidRPr="00E154F1">
        <w:rPr>
          <w:sz w:val="20"/>
        </w:rPr>
        <w:t>n = A - B (</w:t>
      </w:r>
      <w:proofErr w:type="spellStart"/>
      <w:r w:rsidRPr="00E154F1">
        <w:rPr>
          <w:sz w:val="20"/>
        </w:rPr>
        <w:t>ΔP</w:t>
      </w:r>
      <w:r w:rsidRPr="00E154F1">
        <w:rPr>
          <w:sz w:val="20"/>
          <w:vertAlign w:val="subscript"/>
        </w:rPr>
        <w:t>p</w:t>
      </w:r>
      <w:proofErr w:type="spellEnd"/>
      <w:r w:rsidRPr="00E154F1">
        <w:rPr>
          <w:sz w:val="20"/>
        </w:rPr>
        <w:t>)</w:t>
      </w:r>
    </w:p>
    <w:p w14:paraId="4583BB63" w14:textId="77777777"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092"/>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spacing w:after="240"/>
        <w:ind w:left="1092" w:hanging="1092"/>
        <w:jc w:val="both"/>
        <w:rPr>
          <w:sz w:val="20"/>
        </w:rPr>
      </w:pPr>
      <w:r w:rsidRPr="00E154F1">
        <w:rPr>
          <w:sz w:val="20"/>
        </w:rPr>
        <w:tab/>
      </w:r>
      <w:r>
        <w:rPr>
          <w:sz w:val="20"/>
        </w:rPr>
        <w:tab/>
      </w:r>
      <w:r>
        <w:rPr>
          <w:sz w:val="20"/>
        </w:rPr>
        <w:tab/>
      </w:r>
      <w:r>
        <w:rPr>
          <w:sz w:val="20"/>
        </w:rPr>
        <w:tab/>
      </w:r>
      <w:r w:rsidRPr="00E154F1">
        <w:rPr>
          <w:sz w:val="20"/>
        </w:rPr>
        <w:t>D</w:t>
      </w:r>
      <w:r w:rsidRPr="00E154F1">
        <w:rPr>
          <w:sz w:val="20"/>
          <w:vertAlign w:val="subscript"/>
        </w:rPr>
        <w:t>0</w:t>
      </w:r>
      <w:r w:rsidRPr="00E154F1">
        <w:rPr>
          <w:sz w:val="20"/>
        </w:rPr>
        <w:t>,</w:t>
      </w:r>
      <w:r w:rsidRPr="00E154F1">
        <w:rPr>
          <w:sz w:val="20"/>
          <w:vertAlign w:val="subscript"/>
        </w:rPr>
        <w:t xml:space="preserve"> </w:t>
      </w:r>
      <w:r w:rsidRPr="00E154F1">
        <w:rPr>
          <w:sz w:val="20"/>
        </w:rPr>
        <w:t>M, A and B are the slope-intercept constants describing the lines.</w:t>
      </w:r>
    </w:p>
    <w:p w14:paraId="4583BB64" w14:textId="77777777" w:rsidR="00A54226" w:rsidRPr="006F2535" w:rsidRDefault="00A54226" w:rsidP="00A54226">
      <w:pPr>
        <w:pStyle w:val="SingleTxtG"/>
        <w:ind w:left="2268" w:hanging="1134"/>
      </w:pPr>
      <w:r w:rsidRPr="006F2535">
        <w:t>2.2.10.</w:t>
      </w:r>
      <w:r w:rsidRPr="006F2535">
        <w:tab/>
        <w:t>A CVS system that has multiple speeds shall be calibrated on each speed used.</w:t>
      </w:r>
      <w:r>
        <w:t xml:space="preserve"> </w:t>
      </w:r>
      <w:r w:rsidRPr="006F2535">
        <w:t>The calibration curves generated for the ranges shall be approximately parallel and the intercept values (D</w:t>
      </w:r>
      <w:r w:rsidRPr="006F2535">
        <w:rPr>
          <w:vertAlign w:val="subscript"/>
        </w:rPr>
        <w:t>0</w:t>
      </w:r>
      <w:r w:rsidRPr="006F2535">
        <w:t>) shall increase as the pump flow range decreases.</w:t>
      </w:r>
    </w:p>
    <w:p w14:paraId="4583BB65" w14:textId="77777777" w:rsidR="00A54226" w:rsidRPr="006F2535" w:rsidRDefault="00A54226" w:rsidP="00A54226">
      <w:pPr>
        <w:pStyle w:val="SingleTxtG"/>
        <w:ind w:left="2268" w:hanging="1134"/>
      </w:pPr>
      <w:r w:rsidRPr="006F2535">
        <w:t>2.2.11.</w:t>
      </w:r>
      <w:r w:rsidRPr="006F2535">
        <w:tab/>
        <w:t>If the calibration has been performed carefully, the calculated values from the equation will be within 0.5 per cent of the measured value of V</w:t>
      </w:r>
      <w:r w:rsidRPr="006F2535">
        <w:rPr>
          <w:vertAlign w:val="subscript"/>
        </w:rPr>
        <w:t>0</w:t>
      </w:r>
      <w:r w:rsidRPr="006F2535">
        <w:t>.</w:t>
      </w:r>
      <w:r>
        <w:t xml:space="preserve"> </w:t>
      </w:r>
      <w:r w:rsidRPr="006F2535">
        <w:t>Values of M will vary from one pump to another.</w:t>
      </w:r>
      <w:r>
        <w:t xml:space="preserve"> </w:t>
      </w:r>
      <w:r w:rsidRPr="006F2535">
        <w:t>Calibration is performed at pump start-up and after major maintenance.</w:t>
      </w:r>
    </w:p>
    <w:p w14:paraId="4583BB66" w14:textId="77777777" w:rsidR="00A54226" w:rsidRPr="006F2535" w:rsidRDefault="00A54226" w:rsidP="00A54226">
      <w:pPr>
        <w:pStyle w:val="SingleTxtG"/>
        <w:ind w:left="2268" w:hanging="1134"/>
      </w:pPr>
      <w:bookmarkStart w:id="97" w:name="_Toc73179339"/>
      <w:r w:rsidRPr="006F2535">
        <w:t>2.3.</w:t>
      </w:r>
      <w:r w:rsidRPr="006F2535">
        <w:tab/>
        <w:t>Calibration of the critical-flow venturi (CFV)</w:t>
      </w:r>
      <w:bookmarkEnd w:id="97"/>
    </w:p>
    <w:p w14:paraId="4583BB67" w14:textId="77777777" w:rsidR="00A54226" w:rsidRPr="006F2535" w:rsidRDefault="00A54226" w:rsidP="00A54226">
      <w:pPr>
        <w:pStyle w:val="SingleTxtG"/>
        <w:ind w:left="2268" w:hanging="1134"/>
      </w:pPr>
      <w:r w:rsidRPr="006F2535">
        <w:t>2.3.1.</w:t>
      </w:r>
      <w:r w:rsidRPr="006F2535">
        <w:tab/>
        <w:t>Calibration of the CFV is based upon the flow equation for a critical venturi:</w:t>
      </w:r>
    </w:p>
    <w:p w14:paraId="4583BB68" w14:textId="422D2071" w:rsidR="00A54226" w:rsidRPr="00E154F1" w:rsidRDefault="00A54226" w:rsidP="00A54226">
      <w:pPr>
        <w:tabs>
          <w:tab w:val="left" w:pos="1701"/>
          <w:tab w:val="left" w:pos="2268"/>
          <w:tab w:val="left" w:pos="2835"/>
        </w:tabs>
        <w:spacing w:after="240"/>
        <w:jc w:val="both"/>
        <w:rPr>
          <w:sz w:val="20"/>
        </w:rPr>
      </w:pPr>
      <w:r w:rsidRPr="00E154F1">
        <w:rPr>
          <w:sz w:val="20"/>
        </w:rPr>
        <w:tab/>
      </w:r>
      <w:r w:rsidRPr="00E154F1">
        <w:rPr>
          <w:sz w:val="20"/>
        </w:rPr>
        <w:tab/>
      </w:r>
      <w:r w:rsidR="00E040E0" w:rsidRPr="00E154F1">
        <w:rPr>
          <w:noProof/>
          <w:position w:val="-28"/>
          <w:sz w:val="20"/>
        </w:rPr>
      </w:r>
      <w:r w:rsidR="00E040E0" w:rsidRPr="00E154F1">
        <w:rPr>
          <w:noProof/>
          <w:position w:val="-28"/>
          <w:sz w:val="20"/>
        </w:rPr>
        <w:object w:dxaOrig="999" w:dyaOrig="639" w14:anchorId="6FE30CDA">
          <v:shape id="_x0000_i1235" type="#_x0000_t75" alt="" style="width:50.95pt;height:32.1pt;mso-width-percent:0;mso-height-percent:0;mso-width-percent:0;mso-height-percent:0" o:ole="" fillcolor="window">
            <v:imagedata r:id="rId211" o:title=""/>
          </v:shape>
          <o:OLEObject Type="Embed" ProgID="Equation.3" ShapeID="_x0000_i1235" DrawAspect="Content" ObjectID="_1700046480" r:id="rId212"/>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14:paraId="4583BB6A" w14:textId="77777777" w:rsidTr="00A035C1">
        <w:tc>
          <w:tcPr>
            <w:tcW w:w="6407" w:type="dxa"/>
            <w:gridSpan w:val="3"/>
          </w:tcPr>
          <w:p w14:paraId="4583BB69" w14:textId="77777777" w:rsidR="00A54226" w:rsidRDefault="00A54226" w:rsidP="00A035C1">
            <w:pPr>
              <w:pStyle w:val="SingleTxtG"/>
              <w:suppressAutoHyphens/>
              <w:spacing w:line="240" w:lineRule="atLeast"/>
              <w:ind w:left="170" w:right="0"/>
            </w:pPr>
            <w:r w:rsidRPr="0046579E">
              <w:t>Where:</w:t>
            </w:r>
          </w:p>
        </w:tc>
      </w:tr>
      <w:tr w:rsidR="00A54226" w:rsidRPr="00A035C1" w14:paraId="4583BB6E" w14:textId="77777777" w:rsidTr="00A035C1">
        <w:tc>
          <w:tcPr>
            <w:tcW w:w="951" w:type="dxa"/>
          </w:tcPr>
          <w:p w14:paraId="4583BB6B" w14:textId="77777777" w:rsidR="00A54226" w:rsidRPr="00C24433" w:rsidRDefault="00A54226" w:rsidP="00A035C1">
            <w:pPr>
              <w:pStyle w:val="SingleTxtG"/>
              <w:suppressAutoHyphens/>
              <w:spacing w:line="240" w:lineRule="atLeast"/>
              <w:ind w:left="170" w:right="0"/>
            </w:pPr>
            <w:r w:rsidRPr="00E154F1">
              <w:t>Q</w:t>
            </w:r>
            <w:r w:rsidRPr="00A035C1">
              <w:rPr>
                <w:vertAlign w:val="subscript"/>
              </w:rPr>
              <w:t>s</w:t>
            </w:r>
          </w:p>
        </w:tc>
        <w:tc>
          <w:tcPr>
            <w:tcW w:w="353" w:type="dxa"/>
          </w:tcPr>
          <w:p w14:paraId="4583BB6C" w14:textId="77777777" w:rsidR="00A54226" w:rsidRPr="00C24433" w:rsidRDefault="00A54226" w:rsidP="00A035C1">
            <w:pPr>
              <w:pStyle w:val="SingleTxtG"/>
              <w:suppressAutoHyphens/>
              <w:spacing w:line="240" w:lineRule="atLeast"/>
              <w:ind w:left="0"/>
              <w:jc w:val="right"/>
            </w:pPr>
            <w:r w:rsidRPr="00E154F1">
              <w:t>=</w:t>
            </w:r>
          </w:p>
        </w:tc>
        <w:tc>
          <w:tcPr>
            <w:tcW w:w="5103" w:type="dxa"/>
          </w:tcPr>
          <w:p w14:paraId="4583BB6D" w14:textId="77777777" w:rsidR="00A54226" w:rsidRPr="00C24433" w:rsidRDefault="00A54226" w:rsidP="00A035C1">
            <w:pPr>
              <w:pStyle w:val="SingleTxtG"/>
              <w:suppressAutoHyphens/>
              <w:spacing w:line="240" w:lineRule="atLeast"/>
              <w:ind w:left="0" w:right="0"/>
            </w:pPr>
            <w:r w:rsidRPr="00E154F1">
              <w:t>flow,</w:t>
            </w:r>
          </w:p>
        </w:tc>
      </w:tr>
      <w:tr w:rsidR="00A54226" w:rsidRPr="00A035C1" w14:paraId="4583BB72" w14:textId="77777777" w:rsidTr="00A035C1">
        <w:tc>
          <w:tcPr>
            <w:tcW w:w="951" w:type="dxa"/>
          </w:tcPr>
          <w:p w14:paraId="4583BB6F" w14:textId="77777777" w:rsidR="00A54226" w:rsidRPr="00C24433" w:rsidRDefault="00A54226" w:rsidP="00A035C1">
            <w:pPr>
              <w:pStyle w:val="SingleTxtG"/>
              <w:suppressAutoHyphens/>
              <w:spacing w:line="240" w:lineRule="atLeast"/>
              <w:ind w:left="170" w:right="0"/>
            </w:pPr>
            <w:proofErr w:type="spellStart"/>
            <w:r w:rsidRPr="00E154F1">
              <w:t>K</w:t>
            </w:r>
            <w:r w:rsidRPr="00A035C1">
              <w:rPr>
                <w:vertAlign w:val="subscript"/>
              </w:rPr>
              <w:t>v</w:t>
            </w:r>
            <w:proofErr w:type="spellEnd"/>
          </w:p>
        </w:tc>
        <w:tc>
          <w:tcPr>
            <w:tcW w:w="353" w:type="dxa"/>
          </w:tcPr>
          <w:p w14:paraId="4583BB70" w14:textId="77777777" w:rsidR="00A54226" w:rsidRPr="00C24433" w:rsidRDefault="00A54226" w:rsidP="00A035C1">
            <w:pPr>
              <w:pStyle w:val="SingleTxtG"/>
              <w:suppressAutoHyphens/>
              <w:spacing w:line="240" w:lineRule="atLeast"/>
              <w:ind w:left="0" w:right="0"/>
              <w:jc w:val="left"/>
            </w:pPr>
            <w:r w:rsidRPr="00E154F1">
              <w:t>=</w:t>
            </w:r>
          </w:p>
        </w:tc>
        <w:tc>
          <w:tcPr>
            <w:tcW w:w="5103" w:type="dxa"/>
          </w:tcPr>
          <w:p w14:paraId="4583BB71" w14:textId="77777777" w:rsidR="00A54226" w:rsidRPr="00C24433" w:rsidRDefault="00A54226" w:rsidP="00A035C1">
            <w:pPr>
              <w:pStyle w:val="SingleTxtG"/>
              <w:suppressAutoHyphens/>
              <w:spacing w:line="240" w:lineRule="atLeast"/>
              <w:ind w:left="0" w:right="0"/>
            </w:pPr>
            <w:r w:rsidRPr="00E154F1">
              <w:t>calibration coefficient,</w:t>
            </w:r>
          </w:p>
        </w:tc>
      </w:tr>
      <w:tr w:rsidR="00A54226" w:rsidRPr="00A035C1" w14:paraId="4583BB76" w14:textId="77777777" w:rsidTr="00A035C1">
        <w:tc>
          <w:tcPr>
            <w:tcW w:w="951" w:type="dxa"/>
          </w:tcPr>
          <w:p w14:paraId="4583BB73" w14:textId="77777777" w:rsidR="00A54226" w:rsidRPr="008A1BE4" w:rsidRDefault="00A54226" w:rsidP="00A035C1">
            <w:pPr>
              <w:pStyle w:val="SingleTxtG"/>
              <w:suppressAutoHyphens/>
              <w:spacing w:line="240" w:lineRule="atLeast"/>
              <w:ind w:left="170" w:right="0"/>
            </w:pPr>
            <w:r w:rsidRPr="00E154F1">
              <w:t>P</w:t>
            </w:r>
          </w:p>
        </w:tc>
        <w:tc>
          <w:tcPr>
            <w:tcW w:w="353" w:type="dxa"/>
          </w:tcPr>
          <w:p w14:paraId="4583BB74" w14:textId="77777777" w:rsidR="00A54226" w:rsidRPr="00D0516F" w:rsidRDefault="00A54226" w:rsidP="00A035C1">
            <w:pPr>
              <w:pStyle w:val="SingleTxtG"/>
              <w:suppressAutoHyphens/>
              <w:spacing w:line="240" w:lineRule="atLeast"/>
              <w:ind w:left="0"/>
              <w:jc w:val="right"/>
            </w:pPr>
            <w:r w:rsidRPr="00E154F1">
              <w:t>=</w:t>
            </w:r>
          </w:p>
        </w:tc>
        <w:tc>
          <w:tcPr>
            <w:tcW w:w="5103" w:type="dxa"/>
          </w:tcPr>
          <w:p w14:paraId="4583BB75" w14:textId="77777777" w:rsidR="00A54226" w:rsidRPr="008A1BE4" w:rsidRDefault="00A54226" w:rsidP="00A035C1">
            <w:pPr>
              <w:pStyle w:val="SingleTxtG"/>
              <w:suppressAutoHyphens/>
              <w:spacing w:line="240" w:lineRule="atLeast"/>
              <w:ind w:left="0" w:right="0"/>
            </w:pPr>
            <w:r w:rsidRPr="00E154F1">
              <w:t>absolute pressure (kPa),</w:t>
            </w:r>
          </w:p>
        </w:tc>
      </w:tr>
      <w:tr w:rsidR="00A54226" w:rsidRPr="00A035C1" w14:paraId="4583BB7A" w14:textId="77777777" w:rsidTr="00A035C1">
        <w:tc>
          <w:tcPr>
            <w:tcW w:w="951" w:type="dxa"/>
          </w:tcPr>
          <w:p w14:paraId="4583BB77" w14:textId="77777777" w:rsidR="00A54226" w:rsidRPr="00E154F1" w:rsidRDefault="00A54226" w:rsidP="00A035C1">
            <w:pPr>
              <w:pStyle w:val="SingleTxtG"/>
              <w:suppressAutoHyphens/>
              <w:spacing w:line="240" w:lineRule="atLeast"/>
              <w:ind w:left="170" w:right="0"/>
            </w:pPr>
            <w:r w:rsidRPr="00E154F1">
              <w:t>T</w:t>
            </w:r>
          </w:p>
        </w:tc>
        <w:tc>
          <w:tcPr>
            <w:tcW w:w="353" w:type="dxa"/>
          </w:tcPr>
          <w:p w14:paraId="4583BB78" w14:textId="77777777" w:rsidR="00A54226" w:rsidRPr="00E154F1" w:rsidRDefault="00A54226" w:rsidP="00A035C1">
            <w:pPr>
              <w:pStyle w:val="SingleTxtG"/>
              <w:suppressAutoHyphens/>
              <w:spacing w:line="240" w:lineRule="atLeast"/>
              <w:ind w:left="0"/>
              <w:jc w:val="right"/>
            </w:pPr>
            <w:r w:rsidRPr="00E154F1">
              <w:t>=</w:t>
            </w:r>
          </w:p>
        </w:tc>
        <w:tc>
          <w:tcPr>
            <w:tcW w:w="5103" w:type="dxa"/>
          </w:tcPr>
          <w:p w14:paraId="4583BB79" w14:textId="77777777" w:rsidR="00A54226" w:rsidRPr="00E154F1" w:rsidRDefault="00A54226" w:rsidP="00A035C1">
            <w:pPr>
              <w:pStyle w:val="SingleTxtG"/>
              <w:suppressAutoHyphens/>
              <w:spacing w:line="240" w:lineRule="atLeast"/>
              <w:ind w:left="0" w:right="0"/>
            </w:pPr>
            <w:r w:rsidRPr="00E154F1">
              <w:t>absolute temperature (K).</w:t>
            </w:r>
          </w:p>
        </w:tc>
      </w:tr>
    </w:tbl>
    <w:p w14:paraId="4583BB7B" w14:textId="77777777" w:rsidR="00A54226" w:rsidRPr="006F2535" w:rsidRDefault="00A54226" w:rsidP="00A54226">
      <w:pPr>
        <w:pStyle w:val="SingleTxtG"/>
        <w:spacing w:before="120"/>
        <w:ind w:left="2268" w:hanging="1134"/>
      </w:pPr>
      <w:r w:rsidRPr="006F2535">
        <w:tab/>
      </w:r>
      <w:r w:rsidRPr="006F2535">
        <w:tab/>
        <w:t>Gas flow is a function of inlet pressure and temperature.</w:t>
      </w:r>
    </w:p>
    <w:p w14:paraId="4583BB7C" w14:textId="77777777" w:rsidR="00A54226" w:rsidRPr="006F2535" w:rsidRDefault="00A54226" w:rsidP="00A54226">
      <w:pPr>
        <w:pStyle w:val="SingleTxtG"/>
        <w:ind w:left="2268" w:hanging="1134"/>
      </w:pPr>
      <w:r w:rsidRPr="006F2535">
        <w:tab/>
      </w:r>
      <w:r w:rsidRPr="006F2535">
        <w:tab/>
        <w:t xml:space="preserve">The calibration procedure described below establishes the value of the calibration </w:t>
      </w:r>
      <w:r w:rsidRPr="006F2535">
        <w:tab/>
        <w:t>coefficient at measured values of pressure, temperature and air flow.</w:t>
      </w:r>
    </w:p>
    <w:p w14:paraId="4583BB7D" w14:textId="77777777" w:rsidR="00A54226" w:rsidRPr="006F2535" w:rsidRDefault="00A54226" w:rsidP="00A54226">
      <w:pPr>
        <w:pStyle w:val="SingleTxtG"/>
        <w:ind w:left="2268" w:hanging="1134"/>
      </w:pPr>
      <w:r w:rsidRPr="006F2535">
        <w:t>2.3.2.</w:t>
      </w:r>
      <w:r w:rsidRPr="006F2535">
        <w:tab/>
        <w:t>The manufacturer's recommended procedure shall be followed for calibrating electronic portions of the CFV.</w:t>
      </w:r>
    </w:p>
    <w:p w14:paraId="4583BB7E" w14:textId="77777777" w:rsidR="00A54226" w:rsidRDefault="00A54226" w:rsidP="00A54226">
      <w:pPr>
        <w:pStyle w:val="SingleTxtG"/>
        <w:ind w:left="2268" w:hanging="1134"/>
      </w:pPr>
      <w:r w:rsidRPr="006F2535">
        <w:lastRenderedPageBreak/>
        <w:t>2.3.3.</w:t>
      </w:r>
      <w:r w:rsidRPr="006F2535">
        <w:tab/>
        <w:t>Measurements for flow calibration of the critical flow venturi are required and the following data shall be found within the limits of precision given:</w:t>
      </w:r>
    </w:p>
    <w:p w14:paraId="4583BB7F" w14:textId="77777777"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1"/>
          <w:tab w:val="left" w:pos="1134"/>
          <w:tab w:val="left" w:pos="1701"/>
          <w:tab w:val="left" w:pos="2322"/>
          <w:tab w:val="left" w:pos="2835"/>
          <w:tab w:val="left" w:pos="6237"/>
          <w:tab w:val="left" w:pos="6804"/>
          <w:tab w:val="left" w:pos="7371"/>
          <w:tab w:val="left" w:pos="7893"/>
          <w:tab w:val="left" w:pos="9333"/>
        </w:tabs>
        <w:ind w:left="2268" w:right="1134" w:hanging="1134"/>
        <w:jc w:val="both"/>
        <w:rPr>
          <w:sz w:val="20"/>
        </w:rPr>
      </w:pPr>
      <w:r>
        <w:rPr>
          <w:sz w:val="20"/>
        </w:rPr>
        <w:tab/>
      </w:r>
      <w:r>
        <w:rPr>
          <w:sz w:val="20"/>
        </w:rPr>
        <w:tab/>
      </w:r>
      <w:r w:rsidRPr="00E154F1">
        <w:rPr>
          <w:sz w:val="20"/>
        </w:rPr>
        <w:t>Barometric pressure (corrected) (P</w:t>
      </w:r>
      <w:r w:rsidRPr="00E154F1">
        <w:rPr>
          <w:sz w:val="20"/>
          <w:vertAlign w:val="subscript"/>
        </w:rPr>
        <w:t>b</w:t>
      </w:r>
      <w:r w:rsidRPr="00E154F1">
        <w:rPr>
          <w:sz w:val="20"/>
        </w:rPr>
        <w:t>)</w:t>
      </w:r>
      <w:r w:rsidRPr="00E154F1">
        <w:rPr>
          <w:sz w:val="20"/>
        </w:rPr>
        <w:tab/>
      </w:r>
      <w:r w:rsidRPr="00E154F1">
        <w:rPr>
          <w:sz w:val="20"/>
        </w:rPr>
        <w:sym w:font="Symbol" w:char="F0B1"/>
      </w:r>
      <w:r w:rsidRPr="00E154F1">
        <w:rPr>
          <w:sz w:val="20"/>
        </w:rPr>
        <w:t>0.03 kPa,</w:t>
      </w:r>
    </w:p>
    <w:p w14:paraId="4583BB80" w14:textId="77777777"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1"/>
          <w:tab w:val="left" w:pos="1134"/>
          <w:tab w:val="left" w:pos="1701"/>
          <w:tab w:val="left" w:pos="2322"/>
          <w:tab w:val="left" w:pos="2835"/>
          <w:tab w:val="left" w:pos="6237"/>
          <w:tab w:val="left" w:pos="6804"/>
          <w:tab w:val="left" w:pos="7371"/>
          <w:tab w:val="left" w:pos="7893"/>
          <w:tab w:val="left" w:pos="9333"/>
        </w:tabs>
        <w:ind w:left="2268" w:right="1134" w:hanging="1134"/>
        <w:jc w:val="both"/>
        <w:rPr>
          <w:sz w:val="20"/>
        </w:rPr>
      </w:pPr>
      <w:r w:rsidRPr="00E154F1">
        <w:rPr>
          <w:sz w:val="20"/>
        </w:rPr>
        <w:tab/>
      </w:r>
      <w:r w:rsidRPr="00E154F1">
        <w:rPr>
          <w:sz w:val="20"/>
        </w:rPr>
        <w:tab/>
        <w:t>LFE air temperature, flow-meter (ETI)</w:t>
      </w:r>
      <w:r w:rsidRPr="00E154F1">
        <w:rPr>
          <w:sz w:val="20"/>
        </w:rPr>
        <w:tab/>
      </w:r>
      <w:r w:rsidRPr="00E154F1">
        <w:rPr>
          <w:sz w:val="20"/>
        </w:rPr>
        <w:sym w:font="Symbol" w:char="F0B1"/>
      </w:r>
      <w:r w:rsidRPr="00E154F1">
        <w:rPr>
          <w:sz w:val="20"/>
        </w:rPr>
        <w:t>0.15 K,</w:t>
      </w:r>
    </w:p>
    <w:p w14:paraId="4583BB81" w14:textId="77777777"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1"/>
          <w:tab w:val="left" w:pos="1134"/>
          <w:tab w:val="left" w:pos="1701"/>
          <w:tab w:val="left" w:pos="2322"/>
          <w:tab w:val="left" w:pos="2835"/>
          <w:tab w:val="left" w:pos="6237"/>
          <w:tab w:val="left" w:pos="6804"/>
          <w:tab w:val="left" w:pos="7371"/>
          <w:tab w:val="left" w:pos="7893"/>
          <w:tab w:val="left" w:pos="9333"/>
        </w:tabs>
        <w:ind w:left="2268" w:right="1134" w:hanging="1134"/>
        <w:jc w:val="both"/>
        <w:rPr>
          <w:sz w:val="20"/>
        </w:rPr>
      </w:pPr>
      <w:r w:rsidRPr="00E154F1">
        <w:rPr>
          <w:sz w:val="20"/>
        </w:rPr>
        <w:tab/>
      </w:r>
      <w:r w:rsidRPr="00E154F1">
        <w:rPr>
          <w:sz w:val="20"/>
        </w:rPr>
        <w:tab/>
        <w:t>Pressure depression upstream of LFE (EPI)</w:t>
      </w:r>
      <w:r w:rsidRPr="00E154F1">
        <w:rPr>
          <w:sz w:val="20"/>
        </w:rPr>
        <w:tab/>
      </w:r>
      <w:r w:rsidRPr="00E154F1">
        <w:rPr>
          <w:sz w:val="20"/>
        </w:rPr>
        <w:sym w:font="Symbol" w:char="F0B1"/>
      </w:r>
      <w:r w:rsidRPr="00E154F1">
        <w:rPr>
          <w:sz w:val="20"/>
        </w:rPr>
        <w:t>0.01 kPa,</w:t>
      </w:r>
    </w:p>
    <w:p w14:paraId="4583BB82" w14:textId="77777777"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1"/>
          <w:tab w:val="left" w:pos="1134"/>
          <w:tab w:val="left" w:pos="1701"/>
          <w:tab w:val="left" w:pos="2322"/>
          <w:tab w:val="left" w:pos="2835"/>
          <w:tab w:val="left" w:pos="6237"/>
          <w:tab w:val="left" w:pos="6804"/>
          <w:tab w:val="left" w:pos="7371"/>
          <w:tab w:val="left" w:pos="7893"/>
          <w:tab w:val="left" w:pos="9333"/>
        </w:tabs>
        <w:ind w:left="2268" w:right="1134" w:hanging="1134"/>
        <w:jc w:val="both"/>
        <w:rPr>
          <w:sz w:val="20"/>
        </w:rPr>
      </w:pPr>
      <w:r w:rsidRPr="00E154F1">
        <w:rPr>
          <w:sz w:val="20"/>
        </w:rPr>
        <w:tab/>
      </w:r>
      <w:r w:rsidRPr="00E154F1">
        <w:rPr>
          <w:sz w:val="20"/>
        </w:rPr>
        <w:tab/>
        <w:t xml:space="preserve">Pressure </w:t>
      </w:r>
      <w:proofErr w:type="gramStart"/>
      <w:r w:rsidRPr="00E154F1">
        <w:rPr>
          <w:sz w:val="20"/>
        </w:rPr>
        <w:t>drop</w:t>
      </w:r>
      <w:proofErr w:type="gramEnd"/>
      <w:r w:rsidRPr="00E154F1">
        <w:rPr>
          <w:sz w:val="20"/>
        </w:rPr>
        <w:t xml:space="preserve"> across (EDP) LFE matrix </w:t>
      </w:r>
      <w:r w:rsidRPr="00E154F1">
        <w:rPr>
          <w:sz w:val="20"/>
        </w:rPr>
        <w:tab/>
      </w:r>
      <w:r w:rsidRPr="00E154F1">
        <w:rPr>
          <w:sz w:val="20"/>
        </w:rPr>
        <w:sym w:font="Symbol" w:char="F0B1"/>
      </w:r>
      <w:r w:rsidRPr="00E154F1">
        <w:rPr>
          <w:sz w:val="20"/>
        </w:rPr>
        <w:t>0.0015 kPa,</w:t>
      </w:r>
    </w:p>
    <w:p w14:paraId="4583BB83" w14:textId="77777777"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1"/>
          <w:tab w:val="left" w:pos="1134"/>
          <w:tab w:val="left" w:pos="1701"/>
          <w:tab w:val="left" w:pos="2322"/>
          <w:tab w:val="left" w:pos="2835"/>
          <w:tab w:val="left" w:pos="6237"/>
          <w:tab w:val="left" w:pos="6804"/>
          <w:tab w:val="left" w:pos="7371"/>
          <w:tab w:val="left" w:pos="7893"/>
          <w:tab w:val="left" w:pos="9333"/>
        </w:tabs>
        <w:ind w:left="2268" w:right="1134" w:hanging="1134"/>
        <w:jc w:val="both"/>
        <w:rPr>
          <w:sz w:val="20"/>
        </w:rPr>
      </w:pPr>
      <w:r w:rsidRPr="00E154F1">
        <w:rPr>
          <w:sz w:val="20"/>
        </w:rPr>
        <w:tab/>
      </w:r>
      <w:r w:rsidRPr="00E154F1">
        <w:rPr>
          <w:sz w:val="20"/>
        </w:rPr>
        <w:tab/>
        <w:t>Air flow (Q</w:t>
      </w:r>
      <w:r w:rsidRPr="00E154F1">
        <w:rPr>
          <w:sz w:val="20"/>
          <w:vertAlign w:val="subscript"/>
        </w:rPr>
        <w:t>s</w:t>
      </w:r>
      <w:r w:rsidRPr="00E154F1">
        <w:rPr>
          <w:sz w:val="20"/>
        </w:rPr>
        <w:t>)</w:t>
      </w:r>
      <w:r w:rsidRPr="00E154F1">
        <w:rPr>
          <w:sz w:val="20"/>
        </w:rPr>
        <w:tab/>
      </w:r>
      <w:r w:rsidRPr="00E154F1">
        <w:rPr>
          <w:sz w:val="20"/>
        </w:rPr>
        <w:sym w:font="Symbol" w:char="F0B1"/>
      </w:r>
      <w:r w:rsidRPr="00E154F1">
        <w:rPr>
          <w:sz w:val="20"/>
        </w:rPr>
        <w:t>0.5 per cent,</w:t>
      </w:r>
    </w:p>
    <w:p w14:paraId="4583BB84" w14:textId="77777777"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1"/>
          <w:tab w:val="left" w:pos="1134"/>
          <w:tab w:val="left" w:pos="1701"/>
          <w:tab w:val="left" w:pos="2322"/>
          <w:tab w:val="left" w:pos="2835"/>
          <w:tab w:val="left" w:pos="6237"/>
          <w:tab w:val="left" w:pos="6804"/>
          <w:tab w:val="left" w:pos="7371"/>
          <w:tab w:val="left" w:pos="7893"/>
          <w:tab w:val="left" w:pos="9333"/>
        </w:tabs>
        <w:ind w:left="2268" w:right="1134" w:hanging="1134"/>
        <w:jc w:val="both"/>
        <w:rPr>
          <w:sz w:val="20"/>
          <w:lang w:val="fr-FR"/>
        </w:rPr>
      </w:pPr>
      <w:r w:rsidRPr="00E154F1">
        <w:rPr>
          <w:sz w:val="20"/>
        </w:rPr>
        <w:tab/>
      </w:r>
      <w:r w:rsidRPr="00E154F1">
        <w:rPr>
          <w:sz w:val="20"/>
        </w:rPr>
        <w:tab/>
      </w:r>
      <w:r w:rsidRPr="00E154F1">
        <w:rPr>
          <w:sz w:val="20"/>
          <w:lang w:val="fr-FR"/>
        </w:rPr>
        <w:t xml:space="preserve">CFV </w:t>
      </w:r>
      <w:proofErr w:type="spellStart"/>
      <w:r w:rsidRPr="00E154F1">
        <w:rPr>
          <w:sz w:val="20"/>
          <w:lang w:val="fr-FR"/>
        </w:rPr>
        <w:t>inlet</w:t>
      </w:r>
      <w:proofErr w:type="spellEnd"/>
      <w:r w:rsidRPr="00E154F1">
        <w:rPr>
          <w:sz w:val="20"/>
          <w:lang w:val="fr-FR"/>
        </w:rPr>
        <w:t xml:space="preserve"> </w:t>
      </w:r>
      <w:proofErr w:type="spellStart"/>
      <w:r w:rsidRPr="00E154F1">
        <w:rPr>
          <w:sz w:val="20"/>
          <w:lang w:val="fr-FR"/>
        </w:rPr>
        <w:t>depression</w:t>
      </w:r>
      <w:proofErr w:type="spellEnd"/>
      <w:r w:rsidRPr="00E154F1">
        <w:rPr>
          <w:sz w:val="20"/>
          <w:lang w:val="fr-FR"/>
        </w:rPr>
        <w:t xml:space="preserve"> (PPI)</w:t>
      </w:r>
      <w:r w:rsidRPr="00E154F1">
        <w:rPr>
          <w:sz w:val="20"/>
          <w:lang w:val="fr-FR"/>
        </w:rPr>
        <w:tab/>
      </w:r>
      <w:r w:rsidRPr="00E154F1">
        <w:rPr>
          <w:sz w:val="20"/>
        </w:rPr>
        <w:sym w:font="Symbol" w:char="F0B1"/>
      </w:r>
      <w:r w:rsidRPr="00E154F1">
        <w:rPr>
          <w:sz w:val="20"/>
          <w:lang w:val="fr-FR"/>
        </w:rPr>
        <w:t>0.02 kPa,</w:t>
      </w:r>
    </w:p>
    <w:p w14:paraId="4583BB85" w14:textId="77777777"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1"/>
          <w:tab w:val="left" w:pos="1134"/>
          <w:tab w:val="left" w:pos="1701"/>
          <w:tab w:val="left" w:pos="2322"/>
          <w:tab w:val="left" w:pos="2835"/>
          <w:tab w:val="left" w:pos="6237"/>
          <w:tab w:val="left" w:pos="6804"/>
          <w:tab w:val="left" w:pos="7371"/>
          <w:tab w:val="left" w:pos="7893"/>
          <w:tab w:val="left" w:pos="9333"/>
        </w:tabs>
        <w:spacing w:after="240"/>
        <w:ind w:left="2268" w:right="1134" w:hanging="1134"/>
        <w:jc w:val="both"/>
        <w:rPr>
          <w:sz w:val="20"/>
        </w:rPr>
      </w:pPr>
      <w:r w:rsidRPr="00E154F1">
        <w:rPr>
          <w:sz w:val="20"/>
          <w:lang w:val="fr-FR"/>
        </w:rPr>
        <w:tab/>
      </w:r>
      <w:r w:rsidRPr="00E154F1">
        <w:rPr>
          <w:sz w:val="20"/>
          <w:lang w:val="fr-FR"/>
        </w:rPr>
        <w:tab/>
      </w:r>
      <w:r w:rsidRPr="00E154F1">
        <w:rPr>
          <w:sz w:val="20"/>
          <w:lang w:val="en-US"/>
        </w:rPr>
        <w:t>T</w:t>
      </w:r>
      <w:proofErr w:type="spellStart"/>
      <w:r w:rsidRPr="00E154F1">
        <w:rPr>
          <w:sz w:val="20"/>
        </w:rPr>
        <w:t>emperature</w:t>
      </w:r>
      <w:proofErr w:type="spellEnd"/>
      <w:r w:rsidRPr="00E154F1">
        <w:rPr>
          <w:sz w:val="20"/>
        </w:rPr>
        <w:t xml:space="preserve"> at venturi inlet (T</w:t>
      </w:r>
      <w:r w:rsidRPr="00E154F1">
        <w:rPr>
          <w:sz w:val="20"/>
          <w:vertAlign w:val="subscript"/>
        </w:rPr>
        <w:t>v</w:t>
      </w:r>
      <w:r w:rsidRPr="00E154F1">
        <w:rPr>
          <w:sz w:val="20"/>
        </w:rPr>
        <w:t>)</w:t>
      </w:r>
      <w:r w:rsidRPr="00E154F1">
        <w:rPr>
          <w:sz w:val="20"/>
        </w:rPr>
        <w:tab/>
      </w:r>
      <w:r w:rsidRPr="00E154F1">
        <w:rPr>
          <w:sz w:val="20"/>
        </w:rPr>
        <w:sym w:font="Symbol" w:char="F0B1"/>
      </w:r>
      <w:r w:rsidRPr="00E154F1">
        <w:rPr>
          <w:sz w:val="20"/>
        </w:rPr>
        <w:t>0.2 K.</w:t>
      </w:r>
    </w:p>
    <w:p w14:paraId="4583BB86" w14:textId="77777777" w:rsidR="00A54226" w:rsidRPr="006F2535" w:rsidRDefault="00A54226" w:rsidP="00A54226">
      <w:pPr>
        <w:pStyle w:val="SingleTxtG"/>
        <w:ind w:left="2268" w:hanging="1134"/>
      </w:pPr>
      <w:r w:rsidRPr="006F2535">
        <w:t>2.3.4.</w:t>
      </w:r>
      <w:r w:rsidRPr="006F2535">
        <w:tab/>
        <w:t>The equipment shall be set up as shown in Figure 9 of this appendix and checked for leaks.</w:t>
      </w:r>
      <w:r>
        <w:t xml:space="preserve"> </w:t>
      </w:r>
      <w:r w:rsidRPr="006F2535">
        <w:t>Any leaks between the flow-measuring device and the critical-flow venturi will seriously affect the accuracy of the calibration.</w:t>
      </w:r>
    </w:p>
    <w:p w14:paraId="4583BB87" w14:textId="77777777" w:rsidR="00A54226" w:rsidRPr="006F2535" w:rsidRDefault="00A54226" w:rsidP="00A54226">
      <w:pPr>
        <w:pStyle w:val="Heading1"/>
      </w:pPr>
      <w:bookmarkStart w:id="98" w:name="_Ref72811008"/>
      <w:r w:rsidRPr="006F2535">
        <w:t xml:space="preserve">Figure </w:t>
      </w:r>
      <w:bookmarkEnd w:id="98"/>
      <w:r w:rsidRPr="006F2535">
        <w:t>9</w:t>
      </w:r>
    </w:p>
    <w:p w14:paraId="4583BB88" w14:textId="77777777" w:rsidR="00A54226" w:rsidRPr="006F2535" w:rsidRDefault="00A54226" w:rsidP="00A54226">
      <w:pPr>
        <w:pStyle w:val="SingleTxtG"/>
        <w:spacing w:after="240"/>
        <w:rPr>
          <w:b/>
        </w:rPr>
      </w:pPr>
      <w:r w:rsidRPr="006F2535">
        <w:rPr>
          <w:b/>
        </w:rPr>
        <w:t>CFV Calibration Configuration</w:t>
      </w:r>
    </w:p>
    <w:p w14:paraId="4583BB89" w14:textId="77777777" w:rsidR="00A54226" w:rsidRPr="0048030F" w:rsidRDefault="008D29E9" w:rsidP="00A54226">
      <w:pPr>
        <w:keepNext/>
        <w:keepLines/>
        <w:pBdr>
          <w:top w:val="single" w:sz="6" w:space="0" w:color="FFFFFF"/>
          <w:left w:val="single" w:sz="6" w:space="0" w:color="FFFFFF"/>
          <w:bottom w:val="single" w:sz="6" w:space="0" w:color="FFFFFF"/>
          <w:right w:val="single" w:sz="6" w:space="0" w:color="FFFFFF"/>
        </w:pBdr>
        <w:tabs>
          <w:tab w:val="left" w:pos="0"/>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spacing w:after="240"/>
        <w:jc w:val="both"/>
        <w:rPr>
          <w:szCs w:val="24"/>
        </w:rPr>
      </w:pPr>
      <w:r>
        <w:rPr>
          <w:noProof/>
          <w:szCs w:val="24"/>
          <w:lang w:val="en-AU" w:eastAsia="en-AU"/>
        </w:rPr>
        <w:drawing>
          <wp:inline distT="0" distB="0" distL="0" distR="0" wp14:anchorId="4583CB77" wp14:editId="4583CB78">
            <wp:extent cx="5153025" cy="33813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3" cstate="print">
                      <a:extLst>
                        <a:ext uri="{28A0092B-C50C-407E-A947-70E740481C1C}">
                          <a14:useLocalDpi xmlns:a14="http://schemas.microsoft.com/office/drawing/2010/main" val="0"/>
                        </a:ext>
                      </a:extLst>
                    </a:blip>
                    <a:srcRect l="-13461" r="-13461"/>
                    <a:stretch>
                      <a:fillRect/>
                    </a:stretch>
                  </pic:blipFill>
                  <pic:spPr bwMode="auto">
                    <a:xfrm>
                      <a:off x="0" y="0"/>
                      <a:ext cx="5153025" cy="3381375"/>
                    </a:xfrm>
                    <a:prstGeom prst="rect">
                      <a:avLst/>
                    </a:prstGeom>
                    <a:noFill/>
                    <a:ln>
                      <a:noFill/>
                    </a:ln>
                  </pic:spPr>
                </pic:pic>
              </a:graphicData>
            </a:graphic>
          </wp:inline>
        </w:drawing>
      </w:r>
    </w:p>
    <w:p w14:paraId="4583BB8A" w14:textId="77777777" w:rsidR="00A54226" w:rsidRPr="006F2535" w:rsidRDefault="00A54226" w:rsidP="00A54226">
      <w:pPr>
        <w:pStyle w:val="SingleTxtG"/>
        <w:ind w:left="2268" w:hanging="1134"/>
      </w:pPr>
      <w:r w:rsidRPr="006F2535">
        <w:t>2.3.5.</w:t>
      </w:r>
      <w:r w:rsidRPr="006F2535">
        <w:tab/>
      </w:r>
      <w:r w:rsidRPr="006F2535">
        <w:tab/>
        <w:t>The variable-flow restrictor shall be set to the open position, the blower shall be started and the system stabilized.</w:t>
      </w:r>
      <w:r>
        <w:t xml:space="preserve"> </w:t>
      </w:r>
      <w:r w:rsidRPr="006F2535">
        <w:t>Data from all instruments shall be recorded.</w:t>
      </w:r>
    </w:p>
    <w:p w14:paraId="4583BB8B" w14:textId="77777777" w:rsidR="00A54226" w:rsidRPr="006F2535" w:rsidRDefault="00A54226" w:rsidP="00A54226">
      <w:pPr>
        <w:pStyle w:val="SingleTxtG"/>
        <w:ind w:left="2268" w:hanging="1134"/>
      </w:pPr>
      <w:r w:rsidRPr="006F2535">
        <w:t>2.3.6.</w:t>
      </w:r>
      <w:r w:rsidRPr="006F2535">
        <w:tab/>
      </w:r>
      <w:r w:rsidRPr="006F2535">
        <w:tab/>
        <w:t>The flow restrictor shall be varied and at least eight readings across the critical flow range of the venturi shall be made.</w:t>
      </w:r>
    </w:p>
    <w:p w14:paraId="4583BB8C" w14:textId="77777777" w:rsidR="00A54226" w:rsidRPr="006F2535" w:rsidRDefault="00A54226" w:rsidP="00A54226">
      <w:pPr>
        <w:pStyle w:val="SingleTxtG"/>
        <w:ind w:left="2268" w:hanging="1134"/>
      </w:pPr>
      <w:r w:rsidRPr="006F2535">
        <w:t>2.3.7.</w:t>
      </w:r>
      <w:r w:rsidRPr="006F2535">
        <w:tab/>
      </w:r>
      <w:r w:rsidRPr="006F2535">
        <w:tab/>
        <w:t>The data recorded during the calibration shall be used in the following calculations. The air flow-rate (Q</w:t>
      </w:r>
      <w:r w:rsidRPr="006F2535">
        <w:rPr>
          <w:vertAlign w:val="subscript"/>
        </w:rPr>
        <w:t>s</w:t>
      </w:r>
      <w:r w:rsidRPr="006F2535">
        <w:t>) at each test point is calculated from the flow-meter data using the manufacturer's prescribed method.</w:t>
      </w:r>
    </w:p>
    <w:p w14:paraId="4583BB8D" w14:textId="77777777" w:rsidR="00A54226" w:rsidRPr="006F2535" w:rsidRDefault="00A54226" w:rsidP="00A54226">
      <w:pPr>
        <w:pStyle w:val="SingleTxtG"/>
        <w:ind w:left="2268" w:hanging="1134"/>
      </w:pPr>
      <w:r w:rsidRPr="006F2535">
        <w:tab/>
      </w:r>
      <w:r>
        <w:tab/>
      </w:r>
      <w:r w:rsidRPr="006F2535">
        <w:t>Calculate values of the calibration coefficient for each test point:</w:t>
      </w:r>
    </w:p>
    <w:p w14:paraId="4583BB8E" w14:textId="58426F55" w:rsidR="00A54226" w:rsidRDefault="00A54226" w:rsidP="00A54226">
      <w:pPr>
        <w:pBdr>
          <w:top w:val="single" w:sz="6" w:space="0" w:color="FFFFFF"/>
          <w:left w:val="single" w:sz="6" w:space="0" w:color="FFFFFF"/>
          <w:bottom w:val="single" w:sz="6" w:space="0" w:color="FFFFFF"/>
          <w:right w:val="single" w:sz="6" w:space="0" w:color="FFFFFF"/>
        </w:pBdr>
        <w:tabs>
          <w:tab w:val="left" w:pos="1701"/>
          <w:tab w:val="left" w:pos="2268"/>
          <w:tab w:val="left" w:pos="2835"/>
          <w:tab w:val="center" w:pos="4737"/>
          <w:tab w:val="left" w:pos="5014"/>
          <w:tab w:val="left" w:pos="5952"/>
          <w:tab w:val="left" w:pos="6632"/>
          <w:tab w:val="left" w:pos="7174"/>
          <w:tab w:val="left" w:pos="7894"/>
          <w:tab w:val="left" w:pos="8614"/>
          <w:tab w:val="left" w:pos="9334"/>
        </w:tabs>
        <w:spacing w:after="240"/>
        <w:jc w:val="both"/>
        <w:rPr>
          <w:sz w:val="20"/>
        </w:rPr>
      </w:pPr>
      <w:r w:rsidRPr="00E154F1">
        <w:rPr>
          <w:sz w:val="20"/>
        </w:rPr>
        <w:tab/>
      </w:r>
      <w:r w:rsidRPr="00E154F1">
        <w:rPr>
          <w:sz w:val="20"/>
        </w:rPr>
        <w:tab/>
      </w:r>
      <w:r w:rsidR="00E040E0" w:rsidRPr="00E154F1">
        <w:rPr>
          <w:noProof/>
          <w:position w:val="-28"/>
          <w:sz w:val="20"/>
        </w:rPr>
      </w:r>
      <w:r w:rsidR="00E040E0" w:rsidRPr="00E154F1">
        <w:rPr>
          <w:noProof/>
          <w:position w:val="-28"/>
          <w:sz w:val="20"/>
        </w:rPr>
        <w:object w:dxaOrig="1300" w:dyaOrig="720" w14:anchorId="75A0ED27">
          <v:shape id="_x0000_i1234" type="#_x0000_t75" alt="" style="width:64.8pt;height:36pt;mso-width-percent:0;mso-height-percent:0;mso-width-percent:0;mso-height-percent:0" o:ole="" fillcolor="window">
            <v:imagedata r:id="rId214" o:title=""/>
          </v:shape>
          <o:OLEObject Type="Embed" ProgID="Equation.3" ShapeID="_x0000_i1234" DrawAspect="Content" ObjectID="_1700046481" r:id="rId215"/>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14:paraId="4583BB90" w14:textId="77777777" w:rsidTr="00A035C1">
        <w:tc>
          <w:tcPr>
            <w:tcW w:w="6407" w:type="dxa"/>
            <w:gridSpan w:val="3"/>
          </w:tcPr>
          <w:p w14:paraId="4583BB8F" w14:textId="77777777" w:rsidR="00A54226" w:rsidRDefault="00A54226" w:rsidP="00A035C1">
            <w:pPr>
              <w:pStyle w:val="SingleTxtG"/>
              <w:suppressAutoHyphens/>
              <w:spacing w:line="240" w:lineRule="atLeast"/>
              <w:ind w:left="0"/>
            </w:pPr>
            <w:r w:rsidRPr="0046579E">
              <w:lastRenderedPageBreak/>
              <w:t>Where:</w:t>
            </w:r>
          </w:p>
        </w:tc>
      </w:tr>
      <w:tr w:rsidR="00A54226" w:rsidRPr="00A035C1" w14:paraId="4583BB94" w14:textId="77777777" w:rsidTr="00A035C1">
        <w:tc>
          <w:tcPr>
            <w:tcW w:w="951" w:type="dxa"/>
          </w:tcPr>
          <w:p w14:paraId="4583BB91" w14:textId="77777777" w:rsidR="00A54226" w:rsidRPr="00C24433" w:rsidRDefault="00A54226" w:rsidP="00A035C1">
            <w:pPr>
              <w:pStyle w:val="SingleTxtG"/>
              <w:suppressAutoHyphens/>
              <w:spacing w:line="240" w:lineRule="atLeast"/>
              <w:ind w:left="170" w:right="0"/>
            </w:pPr>
            <w:r w:rsidRPr="00E154F1">
              <w:t>Q</w:t>
            </w:r>
            <w:r w:rsidRPr="00A035C1">
              <w:rPr>
                <w:vertAlign w:val="subscript"/>
              </w:rPr>
              <w:t>s</w:t>
            </w:r>
          </w:p>
        </w:tc>
        <w:tc>
          <w:tcPr>
            <w:tcW w:w="353" w:type="dxa"/>
          </w:tcPr>
          <w:p w14:paraId="4583BB92" w14:textId="77777777" w:rsidR="00A54226" w:rsidRPr="00C24433" w:rsidRDefault="00A54226" w:rsidP="00A035C1">
            <w:pPr>
              <w:pStyle w:val="SingleTxtG"/>
              <w:suppressAutoHyphens/>
              <w:spacing w:line="240" w:lineRule="atLeast"/>
              <w:ind w:left="0"/>
              <w:jc w:val="right"/>
            </w:pPr>
            <w:r w:rsidRPr="00E154F1">
              <w:t>=</w:t>
            </w:r>
          </w:p>
        </w:tc>
        <w:tc>
          <w:tcPr>
            <w:tcW w:w="5103" w:type="dxa"/>
          </w:tcPr>
          <w:p w14:paraId="4583BB93" w14:textId="77777777" w:rsidR="00A54226" w:rsidRPr="00C24433" w:rsidRDefault="00A54226" w:rsidP="00A035C1">
            <w:pPr>
              <w:pStyle w:val="SingleTxtG"/>
              <w:suppressAutoHyphens/>
              <w:spacing w:line="240" w:lineRule="atLeast"/>
              <w:ind w:left="0" w:right="0"/>
            </w:pPr>
            <w:r w:rsidRPr="00E154F1">
              <w:t>flow-rate in m</w:t>
            </w:r>
            <w:r w:rsidRPr="00A035C1">
              <w:rPr>
                <w:vertAlign w:val="superscript"/>
              </w:rPr>
              <w:t>3</w:t>
            </w:r>
            <w:r w:rsidRPr="00E154F1">
              <w:t>/min at 273.2 K and 101.33 kPa,</w:t>
            </w:r>
          </w:p>
        </w:tc>
      </w:tr>
      <w:tr w:rsidR="00A54226" w:rsidRPr="00A035C1" w14:paraId="4583BB98" w14:textId="77777777" w:rsidTr="00A035C1">
        <w:tc>
          <w:tcPr>
            <w:tcW w:w="951" w:type="dxa"/>
          </w:tcPr>
          <w:p w14:paraId="4583BB95" w14:textId="77777777" w:rsidR="00A54226" w:rsidRPr="00C24433" w:rsidRDefault="00A54226" w:rsidP="00A035C1">
            <w:pPr>
              <w:pStyle w:val="SingleTxtG"/>
              <w:suppressAutoHyphens/>
              <w:spacing w:line="240" w:lineRule="atLeast"/>
              <w:ind w:left="170" w:right="0"/>
            </w:pPr>
            <w:r w:rsidRPr="00E154F1">
              <w:t>T</w:t>
            </w:r>
            <w:r w:rsidRPr="00A035C1">
              <w:rPr>
                <w:vertAlign w:val="subscript"/>
              </w:rPr>
              <w:t>v</w:t>
            </w:r>
          </w:p>
        </w:tc>
        <w:tc>
          <w:tcPr>
            <w:tcW w:w="353" w:type="dxa"/>
          </w:tcPr>
          <w:p w14:paraId="4583BB96" w14:textId="77777777" w:rsidR="00A54226" w:rsidRPr="00C24433" w:rsidRDefault="00A54226" w:rsidP="00A035C1">
            <w:pPr>
              <w:pStyle w:val="SingleTxtG"/>
              <w:suppressAutoHyphens/>
              <w:spacing w:line="240" w:lineRule="atLeast"/>
              <w:ind w:left="0" w:right="0"/>
              <w:jc w:val="left"/>
            </w:pPr>
            <w:r w:rsidRPr="00E154F1">
              <w:t>=</w:t>
            </w:r>
          </w:p>
        </w:tc>
        <w:tc>
          <w:tcPr>
            <w:tcW w:w="5103" w:type="dxa"/>
          </w:tcPr>
          <w:p w14:paraId="4583BB97" w14:textId="77777777" w:rsidR="00A54226" w:rsidRPr="00C24433" w:rsidRDefault="00A54226" w:rsidP="00A035C1">
            <w:pPr>
              <w:pStyle w:val="SingleTxtG"/>
              <w:suppressAutoHyphens/>
              <w:spacing w:line="240" w:lineRule="atLeast"/>
              <w:ind w:left="0" w:right="0"/>
            </w:pPr>
            <w:r w:rsidRPr="00E154F1">
              <w:t>temperature at the venturi inlet (K),</w:t>
            </w:r>
          </w:p>
        </w:tc>
      </w:tr>
      <w:tr w:rsidR="00A54226" w:rsidRPr="00A035C1" w14:paraId="4583BB9C" w14:textId="77777777" w:rsidTr="00A035C1">
        <w:tc>
          <w:tcPr>
            <w:tcW w:w="951" w:type="dxa"/>
          </w:tcPr>
          <w:p w14:paraId="4583BB99" w14:textId="77777777" w:rsidR="00A54226" w:rsidRPr="008A1BE4" w:rsidRDefault="00A54226" w:rsidP="00A035C1">
            <w:pPr>
              <w:pStyle w:val="SingleTxtG"/>
              <w:suppressAutoHyphens/>
              <w:spacing w:after="0" w:line="240" w:lineRule="atLeast"/>
              <w:ind w:left="170" w:right="0"/>
            </w:pPr>
            <w:proofErr w:type="spellStart"/>
            <w:r w:rsidRPr="00E154F1">
              <w:t>P</w:t>
            </w:r>
            <w:r w:rsidRPr="00A035C1">
              <w:rPr>
                <w:vertAlign w:val="subscript"/>
              </w:rPr>
              <w:t>v</w:t>
            </w:r>
            <w:proofErr w:type="spellEnd"/>
          </w:p>
        </w:tc>
        <w:tc>
          <w:tcPr>
            <w:tcW w:w="353" w:type="dxa"/>
          </w:tcPr>
          <w:p w14:paraId="4583BB9A" w14:textId="77777777" w:rsidR="00A54226" w:rsidRPr="00D0516F" w:rsidRDefault="00A54226" w:rsidP="00A035C1">
            <w:pPr>
              <w:pStyle w:val="SingleTxtG"/>
              <w:suppressAutoHyphens/>
              <w:spacing w:after="0" w:line="240" w:lineRule="atLeast"/>
              <w:ind w:left="0"/>
              <w:jc w:val="right"/>
            </w:pPr>
            <w:r>
              <w:t>=</w:t>
            </w:r>
          </w:p>
        </w:tc>
        <w:tc>
          <w:tcPr>
            <w:tcW w:w="5103" w:type="dxa"/>
          </w:tcPr>
          <w:p w14:paraId="4583BB9B" w14:textId="77777777" w:rsidR="00A54226" w:rsidRPr="008A1BE4" w:rsidRDefault="00A54226" w:rsidP="00A035C1">
            <w:pPr>
              <w:pStyle w:val="SingleTxtG"/>
              <w:suppressAutoHyphens/>
              <w:spacing w:after="0" w:line="240" w:lineRule="atLeast"/>
              <w:ind w:left="0" w:right="0"/>
            </w:pPr>
            <w:r w:rsidRPr="00E154F1">
              <w:t>absolute pressure at the venturi inlet (kPa).</w:t>
            </w:r>
          </w:p>
        </w:tc>
      </w:tr>
    </w:tbl>
    <w:p w14:paraId="4583BB9D" w14:textId="77777777"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spacing w:before="120" w:after="120"/>
        <w:ind w:left="2268" w:right="1134" w:hanging="1134"/>
        <w:jc w:val="both"/>
        <w:rPr>
          <w:sz w:val="20"/>
        </w:rPr>
      </w:pPr>
      <w:r w:rsidRPr="00E154F1">
        <w:rPr>
          <w:sz w:val="20"/>
        </w:rPr>
        <w:tab/>
      </w:r>
      <w:r>
        <w:rPr>
          <w:sz w:val="20"/>
        </w:rPr>
        <w:tab/>
      </w:r>
      <w:r>
        <w:rPr>
          <w:sz w:val="20"/>
        </w:rPr>
        <w:tab/>
      </w:r>
      <w:r w:rsidRPr="00E154F1">
        <w:rPr>
          <w:sz w:val="20"/>
        </w:rPr>
        <w:t xml:space="preserve">Plot </w:t>
      </w:r>
      <w:proofErr w:type="spellStart"/>
      <w:r w:rsidRPr="00E154F1">
        <w:rPr>
          <w:sz w:val="20"/>
        </w:rPr>
        <w:t>K</w:t>
      </w:r>
      <w:r w:rsidRPr="00E154F1">
        <w:rPr>
          <w:sz w:val="20"/>
          <w:vertAlign w:val="subscript"/>
        </w:rPr>
        <w:t>v</w:t>
      </w:r>
      <w:proofErr w:type="spellEnd"/>
      <w:r w:rsidRPr="00E154F1">
        <w:rPr>
          <w:sz w:val="20"/>
        </w:rPr>
        <w:t xml:space="preserve"> as a function of venturi inlet pressure.</w:t>
      </w:r>
      <w:r>
        <w:rPr>
          <w:sz w:val="20"/>
        </w:rPr>
        <w:t xml:space="preserve"> </w:t>
      </w:r>
      <w:r w:rsidRPr="00E154F1">
        <w:rPr>
          <w:sz w:val="20"/>
        </w:rPr>
        <w:t xml:space="preserve">For sonic flow, </w:t>
      </w:r>
      <w:proofErr w:type="spellStart"/>
      <w:r w:rsidRPr="00E154F1">
        <w:rPr>
          <w:sz w:val="20"/>
        </w:rPr>
        <w:t>K</w:t>
      </w:r>
      <w:r w:rsidRPr="00E154F1">
        <w:rPr>
          <w:sz w:val="20"/>
          <w:vertAlign w:val="subscript"/>
        </w:rPr>
        <w:t>v</w:t>
      </w:r>
      <w:proofErr w:type="spellEnd"/>
      <w:r>
        <w:rPr>
          <w:sz w:val="20"/>
        </w:rPr>
        <w:t xml:space="preserve"> </w:t>
      </w:r>
      <w:r w:rsidRPr="00E154F1">
        <w:rPr>
          <w:sz w:val="20"/>
        </w:rPr>
        <w:t>will have a relatively constant value.</w:t>
      </w:r>
      <w:r>
        <w:rPr>
          <w:sz w:val="20"/>
        </w:rPr>
        <w:t xml:space="preserve"> </w:t>
      </w:r>
      <w:r w:rsidRPr="00E154F1">
        <w:rPr>
          <w:sz w:val="20"/>
        </w:rPr>
        <w:t xml:space="preserve">As pressure decreases (vacuum increases) the venturi becomes unchoked and </w:t>
      </w:r>
      <w:proofErr w:type="spellStart"/>
      <w:r w:rsidRPr="00E154F1">
        <w:rPr>
          <w:sz w:val="20"/>
        </w:rPr>
        <w:t>K</w:t>
      </w:r>
      <w:r w:rsidRPr="00E154F1">
        <w:rPr>
          <w:sz w:val="20"/>
          <w:vertAlign w:val="subscript"/>
        </w:rPr>
        <w:t>v</w:t>
      </w:r>
      <w:proofErr w:type="spellEnd"/>
      <w:r w:rsidRPr="00E154F1">
        <w:rPr>
          <w:sz w:val="20"/>
        </w:rPr>
        <w:t xml:space="preserve"> decreases.</w:t>
      </w:r>
      <w:r>
        <w:rPr>
          <w:sz w:val="20"/>
        </w:rPr>
        <w:t xml:space="preserve"> </w:t>
      </w:r>
      <w:r w:rsidRPr="00E154F1">
        <w:rPr>
          <w:sz w:val="20"/>
        </w:rPr>
        <w:t xml:space="preserve">The resultant </w:t>
      </w:r>
      <w:proofErr w:type="spellStart"/>
      <w:r w:rsidRPr="00E154F1">
        <w:rPr>
          <w:sz w:val="20"/>
        </w:rPr>
        <w:t>K</w:t>
      </w:r>
      <w:r w:rsidRPr="00E154F1">
        <w:rPr>
          <w:sz w:val="20"/>
          <w:vertAlign w:val="subscript"/>
        </w:rPr>
        <w:t>v</w:t>
      </w:r>
      <w:proofErr w:type="spellEnd"/>
      <w:r w:rsidRPr="00E154F1">
        <w:rPr>
          <w:sz w:val="20"/>
        </w:rPr>
        <w:t xml:space="preserve"> changes are not permissible.</w:t>
      </w:r>
    </w:p>
    <w:p w14:paraId="4583BB9E" w14:textId="77777777"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spacing w:after="120"/>
        <w:ind w:left="2268" w:right="1134" w:hanging="1134"/>
        <w:jc w:val="both"/>
        <w:rPr>
          <w:sz w:val="20"/>
        </w:rPr>
      </w:pPr>
      <w:r w:rsidRPr="00E154F1">
        <w:rPr>
          <w:sz w:val="20"/>
        </w:rPr>
        <w:tab/>
      </w:r>
      <w:r>
        <w:rPr>
          <w:sz w:val="20"/>
        </w:rPr>
        <w:tab/>
      </w:r>
      <w:r>
        <w:rPr>
          <w:sz w:val="20"/>
        </w:rPr>
        <w:tab/>
      </w:r>
      <w:r w:rsidRPr="00E154F1">
        <w:rPr>
          <w:sz w:val="20"/>
        </w:rPr>
        <w:t xml:space="preserve">For a minimum of eight points in the critical region, calculate an average </w:t>
      </w:r>
      <w:proofErr w:type="spellStart"/>
      <w:r w:rsidRPr="00E154F1">
        <w:rPr>
          <w:sz w:val="20"/>
        </w:rPr>
        <w:t>K</w:t>
      </w:r>
      <w:r w:rsidRPr="00E154F1">
        <w:rPr>
          <w:sz w:val="20"/>
          <w:vertAlign w:val="subscript"/>
        </w:rPr>
        <w:t>v</w:t>
      </w:r>
      <w:proofErr w:type="spellEnd"/>
      <w:r w:rsidRPr="00E154F1">
        <w:rPr>
          <w:sz w:val="20"/>
        </w:rPr>
        <w:t xml:space="preserve"> and the standard deviation.</w:t>
      </w:r>
    </w:p>
    <w:p w14:paraId="4583BB9F" w14:textId="77777777"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1416"/>
          <w:tab w:val="left" w:pos="1701"/>
          <w:tab w:val="left" w:pos="2268"/>
          <w:tab w:val="left" w:pos="2323"/>
          <w:tab w:val="left" w:pos="2835"/>
          <w:tab w:val="left" w:pos="3062"/>
          <w:tab w:val="left" w:pos="5014"/>
          <w:tab w:val="left" w:pos="5952"/>
          <w:tab w:val="left" w:pos="6632"/>
          <w:tab w:val="left" w:pos="7174"/>
          <w:tab w:val="left" w:pos="7894"/>
          <w:tab w:val="left" w:pos="8614"/>
          <w:tab w:val="left" w:pos="9334"/>
        </w:tabs>
        <w:spacing w:after="120"/>
        <w:ind w:left="2268" w:right="1134" w:hanging="1134"/>
        <w:jc w:val="both"/>
        <w:rPr>
          <w:sz w:val="20"/>
        </w:rPr>
      </w:pPr>
      <w:r w:rsidRPr="00E154F1">
        <w:rPr>
          <w:sz w:val="20"/>
        </w:rPr>
        <w:tab/>
      </w:r>
      <w:r>
        <w:rPr>
          <w:sz w:val="20"/>
        </w:rPr>
        <w:tab/>
      </w:r>
      <w:r>
        <w:rPr>
          <w:sz w:val="20"/>
        </w:rPr>
        <w:tab/>
      </w:r>
      <w:r w:rsidRPr="00E154F1">
        <w:rPr>
          <w:sz w:val="20"/>
        </w:rPr>
        <w:t xml:space="preserve">If the standard deviation exceeds 0.3 per cent of the average </w:t>
      </w:r>
      <w:proofErr w:type="spellStart"/>
      <w:r w:rsidRPr="00E154F1">
        <w:rPr>
          <w:sz w:val="20"/>
        </w:rPr>
        <w:t>K</w:t>
      </w:r>
      <w:r w:rsidRPr="00E154F1">
        <w:rPr>
          <w:sz w:val="20"/>
          <w:vertAlign w:val="subscript"/>
        </w:rPr>
        <w:t>v</w:t>
      </w:r>
      <w:proofErr w:type="spellEnd"/>
      <w:r w:rsidRPr="00E154F1">
        <w:rPr>
          <w:sz w:val="20"/>
        </w:rPr>
        <w:t>, take corrective action.</w:t>
      </w:r>
    </w:p>
    <w:p w14:paraId="4583BBA0" w14:textId="77777777" w:rsidR="00A54226" w:rsidRPr="006F2535" w:rsidRDefault="00A54226" w:rsidP="00A54226">
      <w:pPr>
        <w:pStyle w:val="SingleTxtG"/>
        <w:ind w:left="2268" w:hanging="1134"/>
      </w:pPr>
      <w:bookmarkStart w:id="99" w:name="_Toc73179340"/>
      <w:r w:rsidRPr="006F2535">
        <w:t>3.</w:t>
      </w:r>
      <w:r w:rsidRPr="006F2535">
        <w:tab/>
      </w:r>
      <w:r w:rsidRPr="006F2535">
        <w:tab/>
        <w:t>S</w:t>
      </w:r>
      <w:r>
        <w:t>ystem verification procedure</w:t>
      </w:r>
      <w:bookmarkEnd w:id="99"/>
    </w:p>
    <w:p w14:paraId="4583BBA1" w14:textId="77777777" w:rsidR="00A54226" w:rsidRPr="006F2535" w:rsidRDefault="00A54226" w:rsidP="00A54226">
      <w:pPr>
        <w:pStyle w:val="SingleTxtG"/>
        <w:ind w:left="2268" w:hanging="1134"/>
      </w:pPr>
      <w:bookmarkStart w:id="100" w:name="_Toc73179341"/>
      <w:r w:rsidRPr="006F2535">
        <w:t>3.1.</w:t>
      </w:r>
      <w:r w:rsidRPr="006F2535">
        <w:tab/>
      </w:r>
      <w:r w:rsidRPr="006F2535">
        <w:tab/>
        <w:t>General Requirements</w:t>
      </w:r>
      <w:bookmarkEnd w:id="100"/>
    </w:p>
    <w:p w14:paraId="4583BBA2" w14:textId="77777777" w:rsidR="00A54226" w:rsidRPr="006F2535" w:rsidRDefault="00A54226" w:rsidP="00A54226">
      <w:pPr>
        <w:pStyle w:val="SingleTxtG"/>
        <w:ind w:left="2268" w:hanging="1134"/>
      </w:pPr>
      <w:r w:rsidRPr="006F2535">
        <w:tab/>
      </w:r>
      <w:r w:rsidRPr="006F2535">
        <w:tab/>
        <w:t>The total accuracy of the CVS sampling system and analytical system shall be determined by introducing a known mass of a pollutant gas into the system whilst it is being operated as if during a normal test and then analysing and calculating the pollutant mass according to the formula in paragraph 6.6. of Annex 4a except that the density of propane shall be taken as 1.967 grams per litre at standard conditions.</w:t>
      </w:r>
      <w:r>
        <w:t xml:space="preserve"> </w:t>
      </w:r>
      <w:r w:rsidRPr="006F2535">
        <w:t>The following two techniques are known to give sufficient accuracy.</w:t>
      </w:r>
    </w:p>
    <w:p w14:paraId="4583BBA3" w14:textId="77777777" w:rsidR="00A54226" w:rsidRPr="006F2535" w:rsidRDefault="00A54226" w:rsidP="00A54226">
      <w:pPr>
        <w:pStyle w:val="SingleTxtG"/>
        <w:ind w:left="2268" w:hanging="1134"/>
      </w:pPr>
      <w:r w:rsidRPr="006F2535">
        <w:tab/>
      </w:r>
      <w:r>
        <w:tab/>
      </w:r>
      <w:r w:rsidRPr="006F2535">
        <w:t>The maximum permissible deviation between the quantity of gas introduced and the quantity of gas measured is 5 per cent.</w:t>
      </w:r>
    </w:p>
    <w:p w14:paraId="4583BBA4" w14:textId="77777777" w:rsidR="00A54226" w:rsidRPr="006F2535" w:rsidRDefault="00A54226" w:rsidP="00A54226">
      <w:pPr>
        <w:pStyle w:val="SingleTxtG"/>
        <w:ind w:left="2268" w:hanging="1134"/>
      </w:pPr>
      <w:bookmarkStart w:id="101" w:name="_Toc73179342"/>
      <w:r w:rsidRPr="006F2535">
        <w:t>3.2.</w:t>
      </w:r>
      <w:r w:rsidRPr="006F2535">
        <w:tab/>
      </w:r>
      <w:r w:rsidRPr="006F2535">
        <w:tab/>
        <w:t>CFO Method</w:t>
      </w:r>
      <w:bookmarkEnd w:id="101"/>
    </w:p>
    <w:p w14:paraId="4583BBA5" w14:textId="77777777" w:rsidR="00A54226" w:rsidRPr="006F2535" w:rsidRDefault="00A54226" w:rsidP="00A54226">
      <w:pPr>
        <w:pStyle w:val="SingleTxtG"/>
        <w:ind w:left="2268" w:hanging="1134"/>
      </w:pPr>
      <w:r w:rsidRPr="006F2535">
        <w:t>3.2.1.</w:t>
      </w:r>
      <w:r w:rsidRPr="006F2535">
        <w:tab/>
      </w:r>
      <w:r w:rsidRPr="006F2535">
        <w:tab/>
      </w:r>
      <w:r w:rsidRPr="006F2535">
        <w:rPr>
          <w:spacing w:val="-3"/>
        </w:rPr>
        <w:t>Metering a constant flow of pure gas (CO or C</w:t>
      </w:r>
      <w:r w:rsidRPr="006F2535">
        <w:rPr>
          <w:spacing w:val="-3"/>
          <w:vertAlign w:val="subscript"/>
        </w:rPr>
        <w:t>3</w:t>
      </w:r>
      <w:r w:rsidRPr="006F2535">
        <w:rPr>
          <w:spacing w:val="-3"/>
        </w:rPr>
        <w:t>H</w:t>
      </w:r>
      <w:r w:rsidRPr="006F2535">
        <w:rPr>
          <w:spacing w:val="-3"/>
          <w:vertAlign w:val="subscript"/>
        </w:rPr>
        <w:t>8</w:t>
      </w:r>
      <w:r w:rsidRPr="006F2535">
        <w:rPr>
          <w:spacing w:val="-3"/>
        </w:rPr>
        <w:t>) using a critical flow orifice device</w:t>
      </w:r>
      <w:r w:rsidRPr="006F2535">
        <w:t>.</w:t>
      </w:r>
    </w:p>
    <w:p w14:paraId="4583BBA6" w14:textId="77777777" w:rsidR="00A54226" w:rsidRPr="006F2535" w:rsidRDefault="00A54226" w:rsidP="00A54226">
      <w:pPr>
        <w:pStyle w:val="SingleTxtG"/>
        <w:ind w:left="2268" w:hanging="1134"/>
      </w:pPr>
      <w:r w:rsidRPr="006F2535">
        <w:t>3.2.2.</w:t>
      </w:r>
      <w:r w:rsidRPr="006F2535">
        <w:tab/>
      </w:r>
      <w:r w:rsidRPr="006F2535">
        <w:tab/>
        <w:t>A known quantity of pure gas (CO or C</w:t>
      </w:r>
      <w:r w:rsidRPr="006F2535">
        <w:rPr>
          <w:vertAlign w:val="subscript"/>
        </w:rPr>
        <w:t>3</w:t>
      </w:r>
      <w:r w:rsidRPr="006F2535">
        <w:t>H</w:t>
      </w:r>
      <w:r w:rsidRPr="006F2535">
        <w:rPr>
          <w:vertAlign w:val="subscript"/>
        </w:rPr>
        <w:t>8</w:t>
      </w:r>
      <w:r w:rsidRPr="006F2535">
        <w:t>) is fed into the CVS system through the calibrated critical orifice.</w:t>
      </w:r>
      <w:r>
        <w:t xml:space="preserve"> </w:t>
      </w:r>
      <w:r w:rsidRPr="006F2535">
        <w:t>If the inlet pressure is high enough, the flow-rate (q), which is adjusted by means of the critical flow orifice, is independent of orifice outlet pressure (critical flow).</w:t>
      </w:r>
      <w:r>
        <w:t xml:space="preserve"> </w:t>
      </w:r>
      <w:r w:rsidRPr="006F2535">
        <w:t>If deviations exceeding 5 per cent occur, the cause of the malfunction shall be determined and corrected.</w:t>
      </w:r>
      <w:r>
        <w:t xml:space="preserve"> </w:t>
      </w:r>
      <w:r w:rsidRPr="006F2535">
        <w:t>The CVS system is operated as in an exhaust emission test for about 5 to 10 minutes.</w:t>
      </w:r>
      <w:r>
        <w:t xml:space="preserve"> </w:t>
      </w:r>
      <w:r w:rsidRPr="006F2535">
        <w:t>The gas collected in the sampling bag is analysed by the usual equipment and the results compared to the concentration of the gas samples which was known beforehand.</w:t>
      </w:r>
    </w:p>
    <w:p w14:paraId="4583BBA7" w14:textId="77777777" w:rsidR="00A54226" w:rsidRPr="006F2535" w:rsidRDefault="00A54226" w:rsidP="00A54226">
      <w:pPr>
        <w:pStyle w:val="SingleTxtG"/>
        <w:ind w:left="2268" w:hanging="1134"/>
      </w:pPr>
      <w:bookmarkStart w:id="102" w:name="_Toc73179343"/>
      <w:r w:rsidRPr="006F2535">
        <w:t>3.3.</w:t>
      </w:r>
      <w:r w:rsidRPr="006F2535">
        <w:tab/>
      </w:r>
      <w:r w:rsidRPr="006F2535">
        <w:tab/>
        <w:t>Gravimetric Method</w:t>
      </w:r>
      <w:bookmarkEnd w:id="102"/>
    </w:p>
    <w:p w14:paraId="4583BBA8" w14:textId="77777777" w:rsidR="00A54226" w:rsidRPr="006F2535" w:rsidRDefault="00A54226" w:rsidP="00A54226">
      <w:pPr>
        <w:pStyle w:val="SingleTxtG"/>
        <w:ind w:left="2268" w:hanging="1134"/>
      </w:pPr>
      <w:r w:rsidRPr="006F2535">
        <w:t>3.3.1.</w:t>
      </w:r>
      <w:r w:rsidRPr="006F2535">
        <w:tab/>
      </w:r>
      <w:r w:rsidRPr="006F2535">
        <w:tab/>
        <w:t>Metering a limited quantity of pure gas (CO or C</w:t>
      </w:r>
      <w:r w:rsidRPr="006F2535">
        <w:rPr>
          <w:vertAlign w:val="subscript"/>
        </w:rPr>
        <w:t>3</w:t>
      </w:r>
      <w:r w:rsidRPr="006F2535">
        <w:t>H</w:t>
      </w:r>
      <w:r w:rsidRPr="006F2535">
        <w:rPr>
          <w:vertAlign w:val="subscript"/>
        </w:rPr>
        <w:t>8</w:t>
      </w:r>
      <w:r w:rsidRPr="006F2535">
        <w:t>) by means of a gravimetric technique.</w:t>
      </w:r>
    </w:p>
    <w:p w14:paraId="4583BBA9" w14:textId="77777777" w:rsidR="00A54226" w:rsidRPr="006F2535" w:rsidRDefault="00A54226" w:rsidP="00A54226">
      <w:pPr>
        <w:pStyle w:val="SingleTxtG"/>
        <w:ind w:left="2268" w:hanging="1134"/>
      </w:pPr>
      <w:r w:rsidRPr="006F2535">
        <w:t>3.3.2.</w:t>
      </w:r>
      <w:r w:rsidRPr="006F2535">
        <w:tab/>
      </w:r>
      <w:r w:rsidRPr="00C33B0A">
        <w:rPr>
          <w:spacing w:val="-3"/>
        </w:rPr>
        <w:tab/>
        <w:t>The following gravimetric procedure may be used to verify the CVS system.</w:t>
      </w:r>
    </w:p>
    <w:p w14:paraId="4583BBAA" w14:textId="77777777" w:rsidR="00A54226" w:rsidRDefault="00A54226" w:rsidP="00A54226">
      <w:pPr>
        <w:pStyle w:val="SingleTxtG"/>
        <w:ind w:left="2268" w:hanging="1134"/>
      </w:pPr>
      <w:r w:rsidRPr="006F2535">
        <w:tab/>
      </w:r>
      <w:r w:rsidRPr="006F2535">
        <w:tab/>
        <w:t>The weight of a small cylinder filled with either carbon monoxide or propane is determined with a precision of ±0.01 g.</w:t>
      </w:r>
      <w:r>
        <w:t xml:space="preserve"> </w:t>
      </w:r>
      <w:r w:rsidRPr="006F2535">
        <w:t>For about 5 to 10</w:t>
      </w:r>
      <w:r>
        <w:t> </w:t>
      </w:r>
      <w:r w:rsidRPr="006F2535">
        <w:t>minutes, the CVS system is operated as in a normal exhaust emission test, while CO or propane is injected into the system.</w:t>
      </w:r>
      <w:r>
        <w:t xml:space="preserve"> </w:t>
      </w:r>
      <w:r w:rsidRPr="006F2535">
        <w:t>The quantity of pure gas involved is determined by means of differential weighing.</w:t>
      </w:r>
      <w:r>
        <w:t xml:space="preserve"> </w:t>
      </w:r>
      <w:r w:rsidRPr="006F2535">
        <w:t>The gas accumulated in the bag is then analysed by means of the equipment normally used for exhaust-gas analysis. The results are then compared to the concentration figures computed previously.</w:t>
      </w:r>
    </w:p>
    <w:p w14:paraId="4583BBAB" w14:textId="77777777" w:rsidR="00A54226" w:rsidRDefault="00A54226" w:rsidP="00A54226">
      <w:pPr>
        <w:pStyle w:val="SingleTxtG"/>
        <w:ind w:left="2268" w:hanging="1134"/>
        <w:sectPr w:rsidR="00A54226" w:rsidSect="00A54226">
          <w:headerReference w:type="even" r:id="rId216"/>
          <w:headerReference w:type="default" r:id="rId217"/>
          <w:footerReference w:type="even" r:id="rId218"/>
          <w:footerReference w:type="default" r:id="rId219"/>
          <w:headerReference w:type="first" r:id="rId220"/>
          <w:endnotePr>
            <w:numFmt w:val="decimal"/>
          </w:endnotePr>
          <w:pgSz w:w="11907" w:h="16840" w:code="9"/>
          <w:pgMar w:top="1134" w:right="851" w:bottom="1985" w:left="1701" w:header="851" w:footer="1701" w:gutter="0"/>
          <w:cols w:space="708"/>
          <w:docGrid w:linePitch="360"/>
        </w:sectPr>
      </w:pPr>
    </w:p>
    <w:p w14:paraId="4583BBAC" w14:textId="77777777" w:rsidR="00A54226" w:rsidRPr="0048030F" w:rsidRDefault="00A54226" w:rsidP="00A54226">
      <w:pPr>
        <w:pStyle w:val="HChG"/>
      </w:pPr>
      <w:r>
        <w:br w:type="page"/>
      </w:r>
      <w:bookmarkStart w:id="103" w:name="_Toc73179344"/>
      <w:r w:rsidRPr="00FB1F73">
        <w:lastRenderedPageBreak/>
        <w:t>Annexe 4a -</w:t>
      </w:r>
      <w:r w:rsidRPr="0048030F">
        <w:t>Appendix 3</w:t>
      </w:r>
    </w:p>
    <w:p w14:paraId="4583BBAD" w14:textId="77777777" w:rsidR="00A54226" w:rsidRPr="0048030F" w:rsidRDefault="00A54226" w:rsidP="00A54226">
      <w:pPr>
        <w:pStyle w:val="HChG"/>
      </w:pPr>
      <w:r>
        <w:tab/>
      </w:r>
      <w:r>
        <w:tab/>
        <w:t>Gaseous emissions measurement equipment</w:t>
      </w:r>
      <w:bookmarkEnd w:id="103"/>
    </w:p>
    <w:p w14:paraId="4583BBAE" w14:textId="77777777" w:rsidR="00A54226" w:rsidRPr="006F2535" w:rsidRDefault="00A54226" w:rsidP="00A54226">
      <w:pPr>
        <w:pStyle w:val="SingleTxtG"/>
        <w:ind w:left="2268" w:hanging="1134"/>
      </w:pPr>
      <w:bookmarkStart w:id="104" w:name="_Toc73179345"/>
      <w:r w:rsidRPr="006F2535">
        <w:t>1.</w:t>
      </w:r>
      <w:r w:rsidRPr="006F2535">
        <w:tab/>
      </w:r>
      <w:r w:rsidRPr="006F2535">
        <w:tab/>
        <w:t>Specification</w:t>
      </w:r>
      <w:bookmarkEnd w:id="104"/>
    </w:p>
    <w:p w14:paraId="4583BBAF" w14:textId="77777777" w:rsidR="00A54226" w:rsidRPr="006F2535" w:rsidRDefault="00A54226" w:rsidP="00A54226">
      <w:pPr>
        <w:pStyle w:val="SingleTxtG"/>
        <w:ind w:left="2268" w:hanging="1134"/>
      </w:pPr>
      <w:bookmarkStart w:id="105" w:name="_Toc73179346"/>
      <w:r w:rsidRPr="006F2535">
        <w:t>1.1.</w:t>
      </w:r>
      <w:r w:rsidRPr="006F2535">
        <w:tab/>
      </w:r>
      <w:r w:rsidRPr="006F2535">
        <w:tab/>
        <w:t>System Overview</w:t>
      </w:r>
      <w:bookmarkEnd w:id="105"/>
    </w:p>
    <w:p w14:paraId="4583BBB0" w14:textId="77777777" w:rsidR="00A54226" w:rsidRPr="006F2535" w:rsidRDefault="00A54226" w:rsidP="00A54226">
      <w:pPr>
        <w:pStyle w:val="SingleTxtG"/>
        <w:ind w:left="2268" w:hanging="1134"/>
      </w:pPr>
      <w:r w:rsidRPr="006F2535">
        <w:tab/>
      </w:r>
      <w:r w:rsidRPr="006F2535">
        <w:tab/>
        <w:t>A continuously proportional sample of the diluted exhaust gases and the dilution air shall be collected for analysis.</w:t>
      </w:r>
    </w:p>
    <w:p w14:paraId="4583BBB1" w14:textId="77777777" w:rsidR="00A54226" w:rsidRPr="006F2535" w:rsidRDefault="00A54226" w:rsidP="00A54226">
      <w:pPr>
        <w:pStyle w:val="SingleTxtG"/>
        <w:ind w:left="2268" w:hanging="1134"/>
      </w:pPr>
      <w:r w:rsidRPr="006F2535">
        <w:tab/>
      </w:r>
      <w:r w:rsidRPr="006F2535">
        <w:tab/>
        <w:t>Mass gaseous emissions shall be determined from the proportional sample concentrations and the total volume measured during the test. The sample concentrations shall be corrected to take account of the pollutant content of the ambient air.</w:t>
      </w:r>
    </w:p>
    <w:p w14:paraId="4583BBB2" w14:textId="77777777" w:rsidR="00A54226" w:rsidRPr="006F2535" w:rsidRDefault="00A54226" w:rsidP="00A54226">
      <w:pPr>
        <w:pStyle w:val="SingleTxtG"/>
        <w:ind w:left="2268" w:hanging="1134"/>
      </w:pPr>
      <w:bookmarkStart w:id="106" w:name="_Toc73179347"/>
      <w:r w:rsidRPr="006F2535">
        <w:t>1.2.</w:t>
      </w:r>
      <w:r w:rsidRPr="006F2535">
        <w:tab/>
      </w:r>
      <w:r w:rsidRPr="006F2535">
        <w:tab/>
        <w:t>Sampling System Requirements</w:t>
      </w:r>
      <w:bookmarkEnd w:id="106"/>
    </w:p>
    <w:p w14:paraId="4583BBB3" w14:textId="77777777" w:rsidR="00A54226" w:rsidRPr="006F2535" w:rsidRDefault="00A54226" w:rsidP="00A54226">
      <w:pPr>
        <w:pStyle w:val="SingleTxtG"/>
        <w:ind w:left="2268" w:hanging="1134"/>
      </w:pPr>
      <w:r w:rsidRPr="006F2535">
        <w:t>1.2.1.</w:t>
      </w:r>
      <w:r w:rsidRPr="006F2535">
        <w:tab/>
      </w:r>
      <w:r w:rsidRPr="006F2535">
        <w:tab/>
        <w:t>The sample of dilute exhaust gases shall be taken upstream from the suction device but downstream from the conditioning devices (if any).</w:t>
      </w:r>
    </w:p>
    <w:p w14:paraId="4583BBB4" w14:textId="77777777" w:rsidR="00A54226" w:rsidRPr="006F2535" w:rsidRDefault="00A54226" w:rsidP="00A54226">
      <w:pPr>
        <w:pStyle w:val="SingleTxtG"/>
        <w:ind w:left="2268" w:hanging="1134"/>
      </w:pPr>
      <w:r w:rsidRPr="006F2535">
        <w:t>1.2.2.</w:t>
      </w:r>
      <w:r w:rsidRPr="006F2535">
        <w:tab/>
      </w:r>
      <w:r w:rsidRPr="006F2535">
        <w:tab/>
        <w:t>The flow rate shall not deviate from the average by more than </w:t>
      </w:r>
      <w:r w:rsidRPr="006F2535">
        <w:sym w:font="Symbol" w:char="F0B1"/>
      </w:r>
      <w:r w:rsidRPr="006F2535">
        <w:t>2 per cent.</w:t>
      </w:r>
    </w:p>
    <w:p w14:paraId="4583BBB5" w14:textId="77777777" w:rsidR="00A54226" w:rsidRPr="006F2535" w:rsidRDefault="00A54226" w:rsidP="00A54226">
      <w:pPr>
        <w:pStyle w:val="SingleTxtG"/>
        <w:ind w:left="2268" w:hanging="1134"/>
      </w:pPr>
      <w:r w:rsidRPr="006F2535">
        <w:t>1.2.3.</w:t>
      </w:r>
      <w:r w:rsidRPr="006F2535">
        <w:tab/>
      </w:r>
      <w:r w:rsidRPr="006F2535">
        <w:tab/>
        <w:t>The sampling rate shall not fall below 5 litres per minute and shall not exceed 0.2 per cent of the flow rate of the dilute exhaust gases.</w:t>
      </w:r>
      <w:r>
        <w:t xml:space="preserve"> </w:t>
      </w:r>
      <w:r w:rsidRPr="006F2535">
        <w:t>An equivalent limit shall apply to constant-mass sampling systems.</w:t>
      </w:r>
    </w:p>
    <w:p w14:paraId="4583BBB6" w14:textId="77777777" w:rsidR="00A54226" w:rsidRPr="006F2535" w:rsidRDefault="00A54226" w:rsidP="00A54226">
      <w:pPr>
        <w:pStyle w:val="SingleTxtG"/>
        <w:ind w:left="2268" w:hanging="1134"/>
      </w:pPr>
      <w:r w:rsidRPr="006F2535">
        <w:t>1.2.4.</w:t>
      </w:r>
      <w:r w:rsidRPr="006F2535">
        <w:tab/>
      </w:r>
      <w:r w:rsidRPr="006F2535">
        <w:tab/>
        <w:t>A sample of the dilution air shall be taken at a constant flow rate near the ambient air-inlet (after the filter if one is fitted).</w:t>
      </w:r>
    </w:p>
    <w:p w14:paraId="4583BBB7" w14:textId="77777777" w:rsidR="00A54226" w:rsidRPr="006F2535" w:rsidRDefault="00A54226" w:rsidP="00A54226">
      <w:pPr>
        <w:pStyle w:val="SingleTxtG"/>
        <w:ind w:left="2268" w:hanging="1134"/>
      </w:pPr>
      <w:r w:rsidRPr="006F2535">
        <w:t>1.2.5.</w:t>
      </w:r>
      <w:r w:rsidRPr="006F2535">
        <w:tab/>
      </w:r>
      <w:r w:rsidRPr="006F2535">
        <w:tab/>
        <w:t>The dilution air sample shall not be contaminated by exhaust gases from the mixing area.</w:t>
      </w:r>
    </w:p>
    <w:p w14:paraId="4583BBB8" w14:textId="77777777" w:rsidR="00A54226" w:rsidRPr="006F2535" w:rsidRDefault="00A54226" w:rsidP="00A54226">
      <w:pPr>
        <w:pStyle w:val="SingleTxtG"/>
        <w:ind w:left="2268" w:hanging="1134"/>
      </w:pPr>
      <w:r w:rsidRPr="006F2535">
        <w:t>1.2.6.</w:t>
      </w:r>
      <w:r w:rsidRPr="006F2535">
        <w:tab/>
      </w:r>
      <w:r w:rsidRPr="006F2535">
        <w:tab/>
        <w:t>The sampling rate for the dilution air shall be comparable to that used in the case of the dilute exhaust gases.</w:t>
      </w:r>
    </w:p>
    <w:p w14:paraId="4583BBB9" w14:textId="77777777" w:rsidR="00A54226" w:rsidRPr="006F2535" w:rsidRDefault="00A54226" w:rsidP="00A54226">
      <w:pPr>
        <w:pStyle w:val="SingleTxtG"/>
        <w:ind w:left="2268" w:hanging="1134"/>
      </w:pPr>
      <w:r w:rsidRPr="006F2535">
        <w:t>1.2.7.</w:t>
      </w:r>
      <w:r w:rsidRPr="006F2535">
        <w:tab/>
      </w:r>
      <w:r w:rsidRPr="006F2535">
        <w:tab/>
        <w:t>The materials used for the sampling operations shall be such as not to change the pollutant concentration.</w:t>
      </w:r>
    </w:p>
    <w:p w14:paraId="4583BBBA" w14:textId="77777777" w:rsidR="00A54226" w:rsidRPr="006F2535" w:rsidRDefault="00A54226" w:rsidP="00A54226">
      <w:pPr>
        <w:pStyle w:val="SingleTxtG"/>
        <w:ind w:left="2268" w:hanging="1134"/>
      </w:pPr>
      <w:r w:rsidRPr="006F2535">
        <w:t>1.2.8.</w:t>
      </w:r>
      <w:r w:rsidRPr="006F2535">
        <w:tab/>
      </w:r>
      <w:r w:rsidRPr="006F2535">
        <w:tab/>
        <w:t>Filters may be used in order to extract the solid particles from the sample.</w:t>
      </w:r>
    </w:p>
    <w:p w14:paraId="4583BBBB" w14:textId="77777777" w:rsidR="00A54226" w:rsidRPr="006F2535" w:rsidRDefault="00A54226" w:rsidP="00A54226">
      <w:pPr>
        <w:pStyle w:val="SingleTxtG"/>
        <w:ind w:left="2268" w:hanging="1134"/>
      </w:pPr>
      <w:r w:rsidRPr="006F2535">
        <w:t>1.2.9.</w:t>
      </w:r>
      <w:r w:rsidRPr="006F2535">
        <w:tab/>
      </w:r>
      <w:r w:rsidRPr="006F2535">
        <w:tab/>
        <w:t>The various valves used to direct the exhaust gases shall be of a quick-adjustment, quick-acting type.</w:t>
      </w:r>
    </w:p>
    <w:p w14:paraId="4583BBBC" w14:textId="77777777" w:rsidR="00A54226" w:rsidRPr="006F2535" w:rsidRDefault="00A54226" w:rsidP="00A54226">
      <w:pPr>
        <w:pStyle w:val="SingleTxtG"/>
        <w:ind w:left="2268" w:hanging="1134"/>
      </w:pPr>
      <w:r w:rsidRPr="006F2535">
        <w:t>1.2.10.</w:t>
      </w:r>
      <w:r w:rsidRPr="006F2535">
        <w:tab/>
      </w:r>
      <w:r w:rsidRPr="006F2535">
        <w:tab/>
        <w:t>Quick-fastening gas-tight connections may be used between the three-way valves and the sampling bags, the connections sealing themselves automatically on the bag side. Other systems may be used for conveying the samples to the analyser (three-way stop valves, for example).</w:t>
      </w:r>
    </w:p>
    <w:p w14:paraId="4583BBBD" w14:textId="77777777" w:rsidR="00A54226" w:rsidRPr="006F2535" w:rsidRDefault="00A54226" w:rsidP="00A54226">
      <w:pPr>
        <w:pStyle w:val="SingleTxtG"/>
        <w:ind w:left="2268" w:hanging="1134"/>
      </w:pPr>
      <w:r w:rsidRPr="006F2535">
        <w:t>1.2.11.</w:t>
      </w:r>
      <w:r w:rsidRPr="006F2535">
        <w:tab/>
      </w:r>
      <w:r w:rsidRPr="006F2535">
        <w:tab/>
        <w:t>Storage of the sample</w:t>
      </w:r>
    </w:p>
    <w:p w14:paraId="4583BBBE" w14:textId="77777777" w:rsidR="00A54226" w:rsidRPr="00C33B0A" w:rsidRDefault="00A54226" w:rsidP="00A54226">
      <w:pPr>
        <w:pStyle w:val="SingleTxtG"/>
        <w:ind w:left="2268" w:hanging="1134"/>
        <w:rPr>
          <w:spacing w:val="-3"/>
        </w:rPr>
      </w:pPr>
      <w:r w:rsidRPr="006F2535">
        <w:tab/>
      </w:r>
      <w:r w:rsidRPr="006F2535">
        <w:tab/>
        <w:t xml:space="preserve">The gas samples shall be collected in sampling bags of sufficient capacity not to impede the sample flow; the bag material shall be such as to affect </w:t>
      </w:r>
      <w:r w:rsidRPr="00C33B0A">
        <w:rPr>
          <w:spacing w:val="-3"/>
        </w:rPr>
        <w:t xml:space="preserve">neither the measurements themselves nor the chemical composition of the gas samples by more than ±2 per cent after 20 minutes (for instance: laminated polyethylene/polyamide films, or fluorinated </w:t>
      </w:r>
      <w:proofErr w:type="spellStart"/>
      <w:r w:rsidRPr="00C33B0A">
        <w:rPr>
          <w:spacing w:val="-3"/>
        </w:rPr>
        <w:t>polyhydrocarbons</w:t>
      </w:r>
      <w:proofErr w:type="spellEnd"/>
      <w:r w:rsidRPr="00C33B0A">
        <w:rPr>
          <w:spacing w:val="-3"/>
        </w:rPr>
        <w:t>).</w:t>
      </w:r>
    </w:p>
    <w:p w14:paraId="4583BBBF" w14:textId="77777777" w:rsidR="00A54226" w:rsidRPr="006F2535" w:rsidRDefault="00A54226" w:rsidP="00A54226">
      <w:pPr>
        <w:pStyle w:val="SingleTxtG"/>
        <w:ind w:left="2268" w:hanging="1134"/>
      </w:pPr>
      <w:r w:rsidRPr="006F2535">
        <w:t>1.2.12.</w:t>
      </w:r>
      <w:r w:rsidRPr="006F2535">
        <w:tab/>
      </w:r>
      <w:r w:rsidRPr="006F2535">
        <w:tab/>
        <w:t>Hydrocarbon Sampling System – Diesel Engines</w:t>
      </w:r>
    </w:p>
    <w:p w14:paraId="4583BBC0" w14:textId="77777777" w:rsidR="00A54226" w:rsidRPr="006F2535" w:rsidRDefault="00A54226" w:rsidP="00A54226">
      <w:pPr>
        <w:pStyle w:val="SingleTxtG"/>
        <w:ind w:left="2268" w:hanging="1134"/>
      </w:pPr>
      <w:r w:rsidRPr="006F2535">
        <w:t>1.2.12.1.</w:t>
      </w:r>
      <w:r w:rsidRPr="006F2535">
        <w:tab/>
        <w:t>The hydrocarbon sampling system shall consist of a heated sampling probe, line, filter and pump. The sampling probe shall be installed at the same distance from the exhaust gas inlet as the particulate sampling probe, in such a way that neither interferes with samples taken by the other. It shall have a minimum internal diameter of 4 mm.</w:t>
      </w:r>
    </w:p>
    <w:p w14:paraId="4583BBC1" w14:textId="77777777" w:rsidR="00A54226" w:rsidRPr="006F2535" w:rsidRDefault="00A54226" w:rsidP="00A54226">
      <w:pPr>
        <w:pStyle w:val="SingleTxtG"/>
        <w:ind w:left="2268" w:hanging="1134"/>
      </w:pPr>
      <w:r w:rsidRPr="006F2535">
        <w:lastRenderedPageBreak/>
        <w:t>1.2.12.2.</w:t>
      </w:r>
      <w:r w:rsidRPr="006F2535">
        <w:tab/>
        <w:t>All heated parts shall be maintained at a temperature of 463 K (190 °C) </w:t>
      </w:r>
      <w:r w:rsidRPr="006F2535">
        <w:sym w:font="Symbol" w:char="F0B1"/>
      </w:r>
      <w:r w:rsidRPr="006F2535">
        <w:t>10 K by the heating system.</w:t>
      </w:r>
    </w:p>
    <w:p w14:paraId="4583BBC2" w14:textId="77777777" w:rsidR="00A54226" w:rsidRPr="006F2535" w:rsidRDefault="00A54226" w:rsidP="00A54226">
      <w:pPr>
        <w:pStyle w:val="SingleTxtG"/>
        <w:ind w:left="2268" w:hanging="1134"/>
      </w:pPr>
      <w:r w:rsidRPr="006F2535">
        <w:t>1.2.12.3.</w:t>
      </w:r>
      <w:r w:rsidRPr="006F2535">
        <w:tab/>
        <w:t>The average concentration of the measured hydrocarbons shall be determined by integration.</w:t>
      </w:r>
    </w:p>
    <w:p w14:paraId="4583BBC3" w14:textId="77777777" w:rsidR="00A54226" w:rsidRPr="006F2535" w:rsidRDefault="00A54226" w:rsidP="00A54226">
      <w:pPr>
        <w:pStyle w:val="SingleTxtG"/>
        <w:ind w:left="2268" w:hanging="1134"/>
      </w:pPr>
      <w:r w:rsidRPr="006F2535">
        <w:t>1.2.12.4.</w:t>
      </w:r>
      <w:r w:rsidRPr="006F2535">
        <w:tab/>
        <w:t>The heated sampling line shall be fitted with a heated filter (F</w:t>
      </w:r>
      <w:r w:rsidRPr="006F2535">
        <w:rPr>
          <w:vertAlign w:val="subscript"/>
        </w:rPr>
        <w:t>H</w:t>
      </w:r>
      <w:r w:rsidRPr="006F2535">
        <w:t>) 99 per cent efficient with particles ≥ 0.3 </w:t>
      </w:r>
      <w:proofErr w:type="spellStart"/>
      <w:r w:rsidRPr="006F2535">
        <w:t>μm</w:t>
      </w:r>
      <w:proofErr w:type="spellEnd"/>
      <w:r w:rsidRPr="006F2535">
        <w:t>, to extract any solid particles from the continuous flow of gas required for analysis.</w:t>
      </w:r>
    </w:p>
    <w:p w14:paraId="4583BBC4" w14:textId="77777777" w:rsidR="00A54226" w:rsidRPr="006F2535" w:rsidRDefault="00A54226" w:rsidP="00A54226">
      <w:pPr>
        <w:pStyle w:val="SingleTxtG"/>
        <w:ind w:left="2268" w:hanging="1134"/>
      </w:pPr>
      <w:r w:rsidRPr="006F2535">
        <w:t>1.2.12.5.</w:t>
      </w:r>
      <w:r w:rsidRPr="006F2535">
        <w:tab/>
        <w:t>The sampling system response time (from the probe to the analyser inlet) shall be no more than four seconds.</w:t>
      </w:r>
    </w:p>
    <w:p w14:paraId="4583BBC5" w14:textId="77777777" w:rsidR="00A54226" w:rsidRPr="006F2535" w:rsidRDefault="00A54226" w:rsidP="00A54226">
      <w:pPr>
        <w:pStyle w:val="SingleTxtG"/>
        <w:ind w:left="2268" w:hanging="1134"/>
      </w:pPr>
      <w:r w:rsidRPr="006F2535">
        <w:t>1.2.12.6.</w:t>
      </w:r>
      <w:r w:rsidRPr="006F2535">
        <w:tab/>
        <w:t>The HFID shall be used with a constant flow (heat exchanger) system to ensure a representative sample, unless compensation for varying CFV or CFO flow is made.</w:t>
      </w:r>
    </w:p>
    <w:p w14:paraId="4583BBC6" w14:textId="77777777" w:rsidR="00A54226" w:rsidRPr="006F2535" w:rsidRDefault="00A54226" w:rsidP="00A54226">
      <w:pPr>
        <w:pStyle w:val="SingleTxtG"/>
        <w:ind w:left="2268" w:hanging="1134"/>
      </w:pPr>
      <w:bookmarkStart w:id="107" w:name="_Toc73179348"/>
      <w:r w:rsidRPr="006F2535">
        <w:t>1.3.</w:t>
      </w:r>
      <w:r w:rsidRPr="006F2535">
        <w:tab/>
      </w:r>
      <w:r w:rsidRPr="006F2535">
        <w:tab/>
        <w:t>Gas Analysis Requirements</w:t>
      </w:r>
      <w:bookmarkEnd w:id="107"/>
    </w:p>
    <w:p w14:paraId="4583BBC7" w14:textId="77777777" w:rsidR="00A54226" w:rsidRPr="006F2535" w:rsidRDefault="00A54226" w:rsidP="00A54226">
      <w:pPr>
        <w:pStyle w:val="SingleTxtG"/>
        <w:ind w:left="2268" w:hanging="1134"/>
      </w:pPr>
      <w:r w:rsidRPr="006F2535">
        <w:t>1.3.1.</w:t>
      </w:r>
      <w:r w:rsidRPr="006F2535">
        <w:tab/>
      </w:r>
      <w:r w:rsidRPr="006F2535">
        <w:tab/>
        <w:t>Carbon monoxide (CO) and carbon dioxide (CO</w:t>
      </w:r>
      <w:r w:rsidRPr="006F2535">
        <w:rPr>
          <w:vertAlign w:val="subscript"/>
        </w:rPr>
        <w:t>2</w:t>
      </w:r>
      <w:r w:rsidRPr="006F2535">
        <w:t>) analyses:</w:t>
      </w:r>
    </w:p>
    <w:p w14:paraId="4583BBC8" w14:textId="77777777" w:rsidR="00A54226" w:rsidRPr="006F2535" w:rsidRDefault="00A54226" w:rsidP="00A54226">
      <w:pPr>
        <w:pStyle w:val="SingleTxtG"/>
        <w:ind w:left="2268" w:hanging="1134"/>
      </w:pPr>
      <w:r w:rsidRPr="006F2535">
        <w:tab/>
      </w:r>
      <w:r w:rsidRPr="006F2535">
        <w:tab/>
        <w:t>Analysers shall be of the non-dispersive infra-red (NDIR) absorption type.</w:t>
      </w:r>
    </w:p>
    <w:p w14:paraId="4583BBC9" w14:textId="77777777" w:rsidR="00A54226" w:rsidRPr="006F2535" w:rsidRDefault="00A54226" w:rsidP="00A54226">
      <w:pPr>
        <w:pStyle w:val="SingleTxtG"/>
        <w:ind w:left="2268" w:hanging="1134"/>
      </w:pPr>
      <w:r w:rsidRPr="006F2535">
        <w:t>1.3.2.</w:t>
      </w:r>
      <w:r w:rsidRPr="006F2535">
        <w:tab/>
      </w:r>
      <w:r w:rsidRPr="006F2535">
        <w:tab/>
        <w:t>Total</w:t>
      </w:r>
      <w:r>
        <w:t xml:space="preserve"> </w:t>
      </w:r>
      <w:r w:rsidRPr="006F2535">
        <w:t>Hydrocarbons (THC) analysis - spark-ignition engines:</w:t>
      </w:r>
    </w:p>
    <w:p w14:paraId="4583BBCA" w14:textId="77777777" w:rsidR="00A54226" w:rsidRPr="006F2535" w:rsidRDefault="00A54226" w:rsidP="00A54226">
      <w:pPr>
        <w:pStyle w:val="SingleTxtG"/>
        <w:ind w:left="2268" w:hanging="1134"/>
      </w:pPr>
      <w:r w:rsidRPr="006F2535">
        <w:tab/>
      </w:r>
      <w:r w:rsidRPr="006F2535">
        <w:tab/>
        <w:t>The analyser shall be of the flame ionisation (FID) type calibrated with propane gas expressed equivalent to carbon atoms (C</w:t>
      </w:r>
      <w:r w:rsidRPr="006F2535">
        <w:rPr>
          <w:vertAlign w:val="subscript"/>
        </w:rPr>
        <w:t>1</w:t>
      </w:r>
      <w:r w:rsidRPr="006F2535">
        <w:t>).</w:t>
      </w:r>
    </w:p>
    <w:p w14:paraId="4583BBCB" w14:textId="77777777" w:rsidR="00A54226" w:rsidRPr="006F2535" w:rsidRDefault="00A54226" w:rsidP="00A54226">
      <w:pPr>
        <w:pStyle w:val="SingleTxtG"/>
        <w:ind w:left="2268" w:hanging="1134"/>
        <w:rPr>
          <w:lang w:val="en-US"/>
        </w:rPr>
      </w:pPr>
      <w:r w:rsidRPr="006F2535">
        <w:rPr>
          <w:lang w:val="en-US"/>
        </w:rPr>
        <w:t>1.3.3.</w:t>
      </w:r>
      <w:r w:rsidRPr="006F2535">
        <w:rPr>
          <w:lang w:val="en-US"/>
        </w:rPr>
        <w:tab/>
      </w:r>
      <w:r w:rsidRPr="006F2535">
        <w:rPr>
          <w:lang w:val="en-US"/>
        </w:rPr>
        <w:tab/>
        <w:t>Total Hydrocarbons (THC) analysis - compression-ignition engines:</w:t>
      </w:r>
    </w:p>
    <w:p w14:paraId="4583BBCC" w14:textId="77777777" w:rsidR="00A54226" w:rsidRPr="006F2535" w:rsidRDefault="00A54226" w:rsidP="00A54226">
      <w:pPr>
        <w:pStyle w:val="SingleTxtG"/>
        <w:ind w:left="2268" w:hanging="1134"/>
      </w:pPr>
      <w:r w:rsidRPr="006F2535">
        <w:rPr>
          <w:lang w:val="en-US"/>
        </w:rPr>
        <w:tab/>
      </w:r>
      <w:r w:rsidRPr="006F2535">
        <w:rPr>
          <w:lang w:val="en-US"/>
        </w:rPr>
        <w:tab/>
      </w:r>
      <w:r w:rsidRPr="006F2535">
        <w:t xml:space="preserve">The analyser shall be of the flame ionisation type with detector, valves, pipework, etc., heated to 463 K (190 °C) </w:t>
      </w:r>
      <w:r w:rsidRPr="006F2535">
        <w:sym w:font="Symbol" w:char="F0B1"/>
      </w:r>
      <w:r w:rsidRPr="006F2535">
        <w:t>10 K (HFID). It shall be calibrated with propane gas expressed equivalent to carbon atoms (C</w:t>
      </w:r>
      <w:r w:rsidRPr="006F2535">
        <w:rPr>
          <w:vertAlign w:val="subscript"/>
        </w:rPr>
        <w:t>1</w:t>
      </w:r>
      <w:r w:rsidRPr="006F2535">
        <w:t>).</w:t>
      </w:r>
    </w:p>
    <w:p w14:paraId="4583BBCD" w14:textId="77777777" w:rsidR="00A54226" w:rsidRPr="006F2535" w:rsidRDefault="00A54226" w:rsidP="00A54226">
      <w:pPr>
        <w:pStyle w:val="SingleTxtG"/>
        <w:ind w:left="2268" w:hanging="1134"/>
      </w:pPr>
      <w:r w:rsidRPr="006F2535">
        <w:t>1.3.4.</w:t>
      </w:r>
      <w:r w:rsidRPr="006F2535">
        <w:tab/>
      </w:r>
      <w:r w:rsidRPr="006F2535">
        <w:tab/>
        <w:t>Nitrogen oxide (NO</w:t>
      </w:r>
      <w:r w:rsidRPr="006F2535">
        <w:rPr>
          <w:vertAlign w:val="subscript"/>
        </w:rPr>
        <w:t>x</w:t>
      </w:r>
      <w:r w:rsidRPr="006F2535">
        <w:t>) analysis:</w:t>
      </w:r>
    </w:p>
    <w:p w14:paraId="4583BBCE" w14:textId="77777777" w:rsidR="00A54226" w:rsidRPr="006F2535" w:rsidRDefault="00A54226" w:rsidP="00A54226">
      <w:pPr>
        <w:pStyle w:val="SingleTxtG"/>
        <w:ind w:left="2268" w:hanging="1134"/>
      </w:pPr>
      <w:r w:rsidRPr="006F2535">
        <w:tab/>
      </w:r>
      <w:r w:rsidRPr="006F2535">
        <w:tab/>
        <w:t xml:space="preserve">The analyser shall be either of the </w:t>
      </w:r>
      <w:proofErr w:type="spellStart"/>
      <w:r w:rsidRPr="006F2535">
        <w:t>chemi</w:t>
      </w:r>
      <w:proofErr w:type="spellEnd"/>
      <w:r w:rsidRPr="006F2535">
        <w:t>-luminescent (CLA) or of the non-dispersive ultra-violet resonance absorption (NDUVR) type, both with NO</w:t>
      </w:r>
      <w:r w:rsidRPr="006F2535">
        <w:rPr>
          <w:vertAlign w:val="subscript"/>
        </w:rPr>
        <w:t>x</w:t>
      </w:r>
      <w:r w:rsidRPr="006F2535">
        <w:t>-NO converters.</w:t>
      </w:r>
    </w:p>
    <w:p w14:paraId="4583BBCF" w14:textId="77777777" w:rsidR="00A54226" w:rsidRPr="006F2535" w:rsidRDefault="00A54226" w:rsidP="00A54226">
      <w:pPr>
        <w:pStyle w:val="SingleTxtG"/>
        <w:ind w:left="2268" w:hanging="1134"/>
      </w:pPr>
      <w:r w:rsidRPr="00FD6CEB">
        <w:t>1</w:t>
      </w:r>
      <w:r w:rsidRPr="006F2535">
        <w:t>.3.5.</w:t>
      </w:r>
      <w:r w:rsidRPr="006F2535">
        <w:tab/>
      </w:r>
      <w:r w:rsidRPr="006F2535">
        <w:tab/>
        <w:t>Methane (CH</w:t>
      </w:r>
      <w:r w:rsidRPr="006F2535">
        <w:rPr>
          <w:vertAlign w:val="subscript"/>
        </w:rPr>
        <w:t>4</w:t>
      </w:r>
      <w:r w:rsidRPr="006F2535">
        <w:t>) analysis:</w:t>
      </w:r>
    </w:p>
    <w:p w14:paraId="4583BBD0" w14:textId="77777777" w:rsidR="00A54226" w:rsidRPr="006F2535" w:rsidRDefault="00A54226" w:rsidP="00A54226">
      <w:pPr>
        <w:pStyle w:val="SingleTxtG"/>
        <w:ind w:left="2268" w:hanging="1134"/>
      </w:pPr>
      <w:r w:rsidRPr="006F2535">
        <w:tab/>
      </w:r>
      <w:r w:rsidRPr="006F2535">
        <w:tab/>
        <w:t>The analyser shall be either a gas chromatograph combined with a flame ionisation (FID), or a flame ionisation (FID) with a non-methane cutter type, calibrated with methane gas expressed equivalent to carbon atoms (C</w:t>
      </w:r>
      <w:r w:rsidRPr="006F2535">
        <w:rPr>
          <w:vertAlign w:val="subscript"/>
        </w:rPr>
        <w:t>1</w:t>
      </w:r>
      <w:r w:rsidRPr="006F2535">
        <w:t>).</w:t>
      </w:r>
    </w:p>
    <w:p w14:paraId="4583BBD1" w14:textId="77777777" w:rsidR="00A54226" w:rsidRPr="006F2535" w:rsidRDefault="00A54226" w:rsidP="00A54226">
      <w:pPr>
        <w:pStyle w:val="SingleTxtG"/>
        <w:ind w:left="2268" w:hanging="1134"/>
      </w:pPr>
      <w:r w:rsidRPr="006F2535">
        <w:t>1.3.6.</w:t>
      </w:r>
      <w:r w:rsidRPr="006F2535">
        <w:tab/>
      </w:r>
      <w:r w:rsidRPr="006F2535">
        <w:tab/>
        <w:t>The analysers shall have a measuring range compatible with the accuracy required to measure the concentrations of the exhaust gas sample pollutants.</w:t>
      </w:r>
    </w:p>
    <w:p w14:paraId="4583BBD2" w14:textId="77777777" w:rsidR="00A54226" w:rsidRPr="006F2535" w:rsidRDefault="00A54226" w:rsidP="00A54226">
      <w:pPr>
        <w:pStyle w:val="SingleTxtG"/>
        <w:ind w:left="2268" w:hanging="1134"/>
      </w:pPr>
      <w:r w:rsidRPr="006F2535">
        <w:t>1.3.7.</w:t>
      </w:r>
      <w:r w:rsidRPr="006F2535">
        <w:tab/>
        <w:t xml:space="preserve">Measurement error shall not exceed </w:t>
      </w:r>
      <w:r w:rsidRPr="006F2535">
        <w:sym w:font="Symbol" w:char="F0B1"/>
      </w:r>
      <w:r w:rsidRPr="006F2535">
        <w:t>2 per cent (intrinsic error of analyser) disregarding the true value for the calibration gases.</w:t>
      </w:r>
    </w:p>
    <w:p w14:paraId="4583BBD3" w14:textId="77777777" w:rsidR="00A54226" w:rsidRPr="006F2535" w:rsidRDefault="00A54226" w:rsidP="00A54226">
      <w:pPr>
        <w:pStyle w:val="SingleTxtG"/>
        <w:ind w:left="2268" w:hanging="1134"/>
      </w:pPr>
      <w:r w:rsidRPr="006F2535">
        <w:t>1.3.8.</w:t>
      </w:r>
      <w:r w:rsidRPr="006F2535">
        <w:tab/>
      </w:r>
      <w:r w:rsidRPr="006F2535">
        <w:tab/>
        <w:t>For concentrations of less than 100 ppm, the measurement error shall not exceed </w:t>
      </w:r>
      <w:r w:rsidRPr="006F2535">
        <w:sym w:font="Symbol" w:char="F0B1"/>
      </w:r>
      <w:r w:rsidRPr="006F2535">
        <w:t>2 ppm.</w:t>
      </w:r>
    </w:p>
    <w:p w14:paraId="4583BBD4" w14:textId="77777777" w:rsidR="00A54226" w:rsidRPr="006F2535" w:rsidRDefault="00A54226" w:rsidP="00A54226">
      <w:pPr>
        <w:pStyle w:val="SingleTxtG"/>
        <w:ind w:left="2268" w:hanging="1134"/>
      </w:pPr>
      <w:r w:rsidRPr="006F2535">
        <w:t>1.3.9.</w:t>
      </w:r>
      <w:r w:rsidRPr="006F2535">
        <w:tab/>
        <w:t>The ambient air sample shall be measured on the same analyser with an appropriate range.</w:t>
      </w:r>
    </w:p>
    <w:p w14:paraId="4583BBD5" w14:textId="77777777" w:rsidR="00A54226" w:rsidRPr="006F2535" w:rsidRDefault="00A54226" w:rsidP="00A54226">
      <w:pPr>
        <w:pStyle w:val="SingleTxtG"/>
        <w:ind w:left="2268" w:hanging="1134"/>
      </w:pPr>
      <w:r w:rsidRPr="006F2535">
        <w:t>1.3.10.</w:t>
      </w:r>
      <w:r w:rsidRPr="006F2535">
        <w:tab/>
        <w:t>No gas drying device shall be used before the analysers unless shown to have no effect on the pollutant content of the gas stream.</w:t>
      </w:r>
    </w:p>
    <w:p w14:paraId="4583BBD6" w14:textId="77777777" w:rsidR="00A54226" w:rsidRPr="006F2535" w:rsidRDefault="00A54226" w:rsidP="00A54226">
      <w:pPr>
        <w:pStyle w:val="SingleTxtG"/>
        <w:ind w:left="2268" w:hanging="1134"/>
      </w:pPr>
      <w:bookmarkStart w:id="108" w:name="_Toc73179349"/>
      <w:r w:rsidRPr="006F2535">
        <w:t>1.4.</w:t>
      </w:r>
      <w:r w:rsidRPr="006F2535">
        <w:tab/>
      </w:r>
      <w:r w:rsidRPr="006F2535">
        <w:tab/>
        <w:t>Recommended System Descriptions</w:t>
      </w:r>
      <w:bookmarkEnd w:id="108"/>
    </w:p>
    <w:p w14:paraId="4583BBD7" w14:textId="77777777" w:rsidR="00A54226" w:rsidRPr="00E154F1" w:rsidRDefault="00A54226" w:rsidP="00A54226">
      <w:pPr>
        <w:tabs>
          <w:tab w:val="left" w:pos="1092"/>
          <w:tab w:val="left" w:pos="1118"/>
        </w:tabs>
        <w:spacing w:after="240"/>
        <w:ind w:left="2268" w:right="1134" w:hanging="1134"/>
        <w:jc w:val="both"/>
        <w:rPr>
          <w:sz w:val="20"/>
        </w:rPr>
      </w:pPr>
      <w:r w:rsidRPr="00E154F1">
        <w:rPr>
          <w:sz w:val="20"/>
        </w:rPr>
        <w:tab/>
        <w:t>Figure 10 is a schematic drawing of the system for gaseous emissions sampling.</w:t>
      </w:r>
    </w:p>
    <w:p w14:paraId="4583BBD8" w14:textId="77777777" w:rsidR="00A54226" w:rsidRPr="006F2535" w:rsidRDefault="00A54226" w:rsidP="00A54226">
      <w:pPr>
        <w:pStyle w:val="Heading1"/>
      </w:pPr>
      <w:bookmarkStart w:id="109" w:name="_Ref72888562"/>
      <w:r w:rsidRPr="006F2535">
        <w:lastRenderedPageBreak/>
        <w:t xml:space="preserve">Figure </w:t>
      </w:r>
      <w:bookmarkEnd w:id="109"/>
      <w:r w:rsidRPr="006F2535">
        <w:t>10</w:t>
      </w:r>
    </w:p>
    <w:p w14:paraId="4583BBD9" w14:textId="77777777" w:rsidR="00A54226" w:rsidRPr="006F2535" w:rsidRDefault="00A54226" w:rsidP="00A54226">
      <w:pPr>
        <w:pStyle w:val="SingleTxtG"/>
        <w:rPr>
          <w:b/>
        </w:rPr>
      </w:pPr>
      <w:r w:rsidRPr="006F2535">
        <w:rPr>
          <w:b/>
        </w:rPr>
        <w:t>Gaseous Emissions Sampling Schematic</w:t>
      </w:r>
    </w:p>
    <w:p w14:paraId="4583BBDA" w14:textId="77777777" w:rsidR="00A54226" w:rsidRPr="0048030F" w:rsidRDefault="00A54226" w:rsidP="00A54226">
      <w:pPr>
        <w:keepNext/>
        <w:keepLines/>
        <w:jc w:val="center"/>
        <w:rPr>
          <w:szCs w:val="24"/>
        </w:rPr>
      </w:pPr>
    </w:p>
    <w:bookmarkStart w:id="110" w:name="_MON_1146577415"/>
    <w:bookmarkStart w:id="111" w:name="_MON_1269241969"/>
    <w:bookmarkStart w:id="112" w:name="_MON_1146573488"/>
    <w:bookmarkStart w:id="113" w:name="_MON_1146576316"/>
    <w:bookmarkEnd w:id="110"/>
    <w:bookmarkEnd w:id="111"/>
    <w:bookmarkEnd w:id="112"/>
    <w:bookmarkEnd w:id="113"/>
    <w:bookmarkStart w:id="114" w:name="_1146577331"/>
    <w:bookmarkEnd w:id="114"/>
    <w:p w14:paraId="4583BBDB" w14:textId="07B5F962" w:rsidR="00A54226" w:rsidRPr="0048030F" w:rsidRDefault="00E040E0" w:rsidP="00A54226">
      <w:pPr>
        <w:keepNext/>
        <w:keepLines/>
        <w:jc w:val="center"/>
        <w:rPr>
          <w:szCs w:val="24"/>
        </w:rPr>
      </w:pPr>
      <w:r w:rsidRPr="00E040E0">
        <w:rPr>
          <w:noProof/>
          <w:szCs w:val="24"/>
        </w:rPr>
      </w:r>
      <w:r w:rsidR="00E040E0" w:rsidRPr="00E040E0">
        <w:rPr>
          <w:noProof/>
          <w:szCs w:val="24"/>
        </w:rPr>
        <w:object w:dxaOrig="8503" w:dyaOrig="5832" w14:anchorId="19D750B1">
          <v:shape id="_x0000_i1233" type="#_x0000_t75" alt="" style="width:341.15pt;height:263.1pt;mso-width-percent:0;mso-height-percent:0;mso-width-percent:0;mso-height-percent:0" o:ole="" fillcolor="window">
            <v:imagedata r:id="rId221" o:title="" cropright="7287f"/>
          </v:shape>
          <o:OLEObject Type="Embed" ProgID="Word.Picture.8" ShapeID="_x0000_i1233" DrawAspect="Content" ObjectID="_1700046482" r:id="rId222"/>
        </w:object>
      </w:r>
    </w:p>
    <w:p w14:paraId="4583BBDC" w14:textId="77777777" w:rsidR="00A54226" w:rsidRPr="0048030F" w:rsidRDefault="00A54226" w:rsidP="00A54226">
      <w:pPr>
        <w:pStyle w:val="Caption"/>
        <w:tabs>
          <w:tab w:val="clear" w:pos="0"/>
          <w:tab w:val="clear" w:pos="1417"/>
          <w:tab w:val="clear" w:pos="2097"/>
          <w:tab w:val="left" w:pos="1701"/>
          <w:tab w:val="left" w:pos="2268"/>
        </w:tabs>
        <w:ind w:left="1144" w:hanging="1144"/>
        <w:jc w:val="both"/>
        <w:rPr>
          <w:rFonts w:cs="Times New Roman"/>
          <w:szCs w:val="24"/>
        </w:rPr>
      </w:pPr>
    </w:p>
    <w:p w14:paraId="4583BBDD" w14:textId="77777777" w:rsidR="00A54226" w:rsidRPr="006F2535" w:rsidRDefault="00A54226" w:rsidP="00A54226">
      <w:pPr>
        <w:pStyle w:val="SingleTxtG"/>
        <w:ind w:left="2268" w:hanging="1134"/>
      </w:pPr>
      <w:r w:rsidRPr="006F2535">
        <w:tab/>
        <w:t xml:space="preserve">The components of the system are as follows: </w:t>
      </w:r>
    </w:p>
    <w:p w14:paraId="4583BBDE" w14:textId="77777777" w:rsidR="00A54226" w:rsidRPr="006F2535" w:rsidRDefault="00A54226" w:rsidP="00A54226">
      <w:pPr>
        <w:pStyle w:val="SingleTxtG"/>
        <w:ind w:left="2268" w:hanging="1134"/>
      </w:pPr>
      <w:r w:rsidRPr="006F2535">
        <w:t>1.4.1.</w:t>
      </w:r>
      <w:r w:rsidRPr="006F2535">
        <w:tab/>
      </w:r>
      <w:r w:rsidRPr="006F2535">
        <w:tab/>
        <w:t>Two sampling probes (S</w:t>
      </w:r>
      <w:r w:rsidRPr="006F2535">
        <w:rPr>
          <w:vertAlign w:val="subscript"/>
        </w:rPr>
        <w:t>1</w:t>
      </w:r>
      <w:r w:rsidRPr="006F2535">
        <w:t xml:space="preserve"> and S</w:t>
      </w:r>
      <w:r w:rsidRPr="006F2535">
        <w:rPr>
          <w:vertAlign w:val="subscript"/>
        </w:rPr>
        <w:t>2</w:t>
      </w:r>
      <w:r w:rsidRPr="006F2535">
        <w:t>) for continuous sampling of the dilution air and of the diluted exhaust-gas/air mixture;</w:t>
      </w:r>
    </w:p>
    <w:p w14:paraId="4583BBDF" w14:textId="77777777" w:rsidR="00A54226" w:rsidRPr="006F2535" w:rsidRDefault="00A54226" w:rsidP="00A54226">
      <w:pPr>
        <w:pStyle w:val="SingleTxtG"/>
        <w:ind w:left="2268" w:hanging="1134"/>
      </w:pPr>
      <w:r w:rsidRPr="006F2535">
        <w:t>1.4.2.</w:t>
      </w:r>
      <w:r w:rsidRPr="006F2535">
        <w:tab/>
      </w:r>
      <w:r w:rsidRPr="006F2535">
        <w:tab/>
        <w:t>A filter (F), to extract solid particles from the flows of gas collected for analysis;</w:t>
      </w:r>
    </w:p>
    <w:p w14:paraId="4583BBE0" w14:textId="77777777" w:rsidR="00A54226" w:rsidRPr="006F2535" w:rsidRDefault="00A54226" w:rsidP="00A54226">
      <w:pPr>
        <w:pStyle w:val="SingleTxtG"/>
        <w:ind w:left="2268" w:hanging="1134"/>
      </w:pPr>
      <w:r w:rsidRPr="006F2535">
        <w:t>1.4.3.</w:t>
      </w:r>
      <w:r w:rsidRPr="006F2535">
        <w:tab/>
      </w:r>
      <w:r w:rsidRPr="006F2535">
        <w:tab/>
        <w:t>Pumps (P), to collect a constant flow of the dilution air as well as of the diluted exhaust-gas/air mixture during the test;</w:t>
      </w:r>
    </w:p>
    <w:p w14:paraId="4583BBE1" w14:textId="77777777" w:rsidR="00A54226" w:rsidRPr="006F2535" w:rsidRDefault="00A54226" w:rsidP="00A54226">
      <w:pPr>
        <w:pStyle w:val="SingleTxtG"/>
        <w:ind w:left="2268" w:hanging="1134"/>
      </w:pPr>
      <w:r w:rsidRPr="006F2535">
        <w:t>1.4.4.</w:t>
      </w:r>
      <w:r w:rsidRPr="006F2535">
        <w:tab/>
      </w:r>
      <w:r w:rsidRPr="006F2535">
        <w:tab/>
        <w:t>Flow controller (N), to ensure a constant uniform flow of the gas samples taken during the course of the test from sampling probes S</w:t>
      </w:r>
      <w:r w:rsidRPr="006F2535">
        <w:rPr>
          <w:vertAlign w:val="subscript"/>
        </w:rPr>
        <w:t>1</w:t>
      </w:r>
      <w:r w:rsidRPr="006F2535">
        <w:t xml:space="preserve"> and S</w:t>
      </w:r>
      <w:r w:rsidRPr="006F2535">
        <w:rPr>
          <w:vertAlign w:val="subscript"/>
        </w:rPr>
        <w:t>2</w:t>
      </w:r>
      <w:r w:rsidRPr="006F2535">
        <w:t xml:space="preserve"> (for</w:t>
      </w:r>
      <w:r>
        <w:t> </w:t>
      </w:r>
      <w:r w:rsidRPr="006F2535">
        <w:t>PDP-CVS) and flow of the gas samples shall be such that, at the end of each test, the quantity of the samples is sufficient for analysis (approximately 10 litres per minute);</w:t>
      </w:r>
    </w:p>
    <w:p w14:paraId="4583BBE2" w14:textId="77777777" w:rsidR="00A54226" w:rsidRPr="006F2535" w:rsidRDefault="00A54226" w:rsidP="00A54226">
      <w:pPr>
        <w:pStyle w:val="SingleTxtG"/>
        <w:ind w:left="2268" w:hanging="1134"/>
      </w:pPr>
      <w:r w:rsidRPr="006F2535">
        <w:t>1.4.5.</w:t>
      </w:r>
      <w:r w:rsidRPr="006F2535">
        <w:tab/>
      </w:r>
      <w:r w:rsidRPr="006F2535">
        <w:tab/>
        <w:t>Flow meters (FL), for adjusting and monitoring the constant flow of gas samples during the test;</w:t>
      </w:r>
    </w:p>
    <w:p w14:paraId="4583BBE3" w14:textId="77777777" w:rsidR="00A54226" w:rsidRPr="006F2535" w:rsidRDefault="00A54226" w:rsidP="00A54226">
      <w:pPr>
        <w:pStyle w:val="SingleTxtG"/>
        <w:ind w:left="2268" w:hanging="1134"/>
      </w:pPr>
      <w:r w:rsidRPr="006F2535">
        <w:t>1.4.6.</w:t>
      </w:r>
      <w:r w:rsidRPr="006F2535">
        <w:tab/>
      </w:r>
      <w:r w:rsidRPr="006F2535">
        <w:tab/>
        <w:t>Quick-acting valves (V), to divert a constant flow of gas samples into the sampling bags or to the outside vent;</w:t>
      </w:r>
    </w:p>
    <w:p w14:paraId="4583BBE4" w14:textId="77777777" w:rsidR="00A54226" w:rsidRPr="006F2535" w:rsidRDefault="00A54226" w:rsidP="00A54226">
      <w:pPr>
        <w:pStyle w:val="SingleTxtG"/>
        <w:ind w:left="2268" w:hanging="1134"/>
      </w:pPr>
      <w:r w:rsidRPr="006F2535">
        <w:t>1.4.7.</w:t>
      </w:r>
      <w:r w:rsidRPr="006F2535">
        <w:tab/>
      </w:r>
      <w:r w:rsidRPr="006F2535">
        <w:tab/>
        <w:t>Gas-tight, quick-lock coupling elements (Q) between the quick-acting valves and the sampling bags; the coupling shall close automatically on the sampling-bag side; as an alternative, other ways of transporting the samples to the analyser may be used (three-way stopcocks, for instance);</w:t>
      </w:r>
    </w:p>
    <w:p w14:paraId="4583BBE5" w14:textId="77777777" w:rsidR="00A54226" w:rsidRPr="006F2535" w:rsidRDefault="00A54226" w:rsidP="00A54226">
      <w:pPr>
        <w:pStyle w:val="SingleTxtG"/>
        <w:ind w:left="2268" w:hanging="1134"/>
      </w:pPr>
      <w:r w:rsidRPr="006F2535">
        <w:t>1.4.8.</w:t>
      </w:r>
      <w:r w:rsidRPr="006F2535">
        <w:tab/>
      </w:r>
      <w:r w:rsidRPr="006F2535">
        <w:tab/>
        <w:t>Bags (B), for collecting samples of the diluted exhaust gas and of the dilution air during the test;</w:t>
      </w:r>
    </w:p>
    <w:p w14:paraId="4583BBE6" w14:textId="77777777" w:rsidR="00A54226" w:rsidRPr="006F2535" w:rsidRDefault="00A54226" w:rsidP="00A54226">
      <w:pPr>
        <w:pStyle w:val="SingleTxtG"/>
        <w:ind w:left="2268" w:hanging="1134"/>
      </w:pPr>
      <w:r w:rsidRPr="006F2535">
        <w:t>1.4.9.</w:t>
      </w:r>
      <w:r w:rsidRPr="006F2535">
        <w:tab/>
      </w:r>
      <w:r w:rsidRPr="006F2535">
        <w:tab/>
        <w:t>A sampling critical-flow venturi (SV), to take proportional samples of the diluted exhaust gas at sampling probe S</w:t>
      </w:r>
      <w:r w:rsidRPr="006F2535">
        <w:rPr>
          <w:vertAlign w:val="subscript"/>
        </w:rPr>
        <w:t xml:space="preserve">2 </w:t>
      </w:r>
      <w:proofErr w:type="gramStart"/>
      <w:r w:rsidRPr="006F2535">
        <w:t>A(</w:t>
      </w:r>
      <w:proofErr w:type="gramEnd"/>
      <w:r w:rsidRPr="006F2535">
        <w:t>CFV-CVS only);</w:t>
      </w:r>
    </w:p>
    <w:p w14:paraId="4583BBE7" w14:textId="77777777" w:rsidR="00A54226" w:rsidRPr="006F2535" w:rsidRDefault="00A54226" w:rsidP="00A54226">
      <w:pPr>
        <w:pStyle w:val="SingleTxtG"/>
        <w:ind w:left="2268" w:hanging="1134"/>
      </w:pPr>
      <w:r w:rsidRPr="006F2535">
        <w:lastRenderedPageBreak/>
        <w:t>1.4.10.</w:t>
      </w:r>
      <w:r w:rsidRPr="006F2535">
        <w:tab/>
      </w:r>
      <w:r w:rsidRPr="006F2535">
        <w:tab/>
        <w:t>A scrubber (PS), in the sampling line (CFV-CVS only);</w:t>
      </w:r>
    </w:p>
    <w:p w14:paraId="4583BBE8" w14:textId="77777777" w:rsidR="00A54226" w:rsidRPr="006F2535" w:rsidRDefault="00A54226" w:rsidP="00A54226">
      <w:pPr>
        <w:pStyle w:val="SingleTxtG"/>
        <w:ind w:left="2268" w:hanging="1134"/>
      </w:pPr>
      <w:r w:rsidRPr="006F2535">
        <w:t>1.4.11.</w:t>
      </w:r>
      <w:r w:rsidRPr="006F2535">
        <w:tab/>
      </w:r>
      <w:r w:rsidRPr="006F2535">
        <w:tab/>
        <w:t>Components for hydrocarbon sampling using HFID:</w:t>
      </w:r>
    </w:p>
    <w:p w14:paraId="4583BBE9" w14:textId="77777777" w:rsidR="00A54226" w:rsidRPr="006F2535" w:rsidRDefault="00A54226" w:rsidP="00A54226">
      <w:pPr>
        <w:pStyle w:val="SingleTxtG"/>
        <w:tabs>
          <w:tab w:val="left" w:pos="2977"/>
        </w:tabs>
        <w:ind w:left="2268" w:hanging="1134"/>
      </w:pPr>
      <w:r w:rsidRPr="006F2535">
        <w:tab/>
      </w:r>
      <w:proofErr w:type="spellStart"/>
      <w:r w:rsidRPr="006F2535">
        <w:t>Fh</w:t>
      </w:r>
      <w:proofErr w:type="spellEnd"/>
      <w:r w:rsidRPr="006F2535">
        <w:tab/>
        <w:t>is a heated filter,</w:t>
      </w:r>
    </w:p>
    <w:p w14:paraId="4583BBEA" w14:textId="77777777" w:rsidR="00A54226" w:rsidRPr="006F2535" w:rsidRDefault="00A54226" w:rsidP="00A54226">
      <w:pPr>
        <w:pStyle w:val="SingleTxtG"/>
        <w:tabs>
          <w:tab w:val="left" w:pos="2977"/>
        </w:tabs>
        <w:ind w:left="2268" w:hanging="1134"/>
      </w:pPr>
      <w:r w:rsidRPr="006F2535">
        <w:tab/>
        <w:t>S</w:t>
      </w:r>
      <w:r w:rsidRPr="006F2535">
        <w:rPr>
          <w:vertAlign w:val="subscript"/>
        </w:rPr>
        <w:t>3</w:t>
      </w:r>
      <w:r w:rsidRPr="006F2535">
        <w:tab/>
        <w:t>is a sampling point close to the mixing chamber,</w:t>
      </w:r>
    </w:p>
    <w:p w14:paraId="4583BBEB" w14:textId="77777777" w:rsidR="00A54226" w:rsidRPr="006F2535" w:rsidRDefault="00A54226" w:rsidP="00A54226">
      <w:pPr>
        <w:pStyle w:val="SingleTxtG"/>
        <w:tabs>
          <w:tab w:val="left" w:pos="2977"/>
        </w:tabs>
        <w:ind w:left="2268" w:hanging="1134"/>
      </w:pPr>
      <w:r w:rsidRPr="006F2535">
        <w:tab/>
      </w:r>
      <w:proofErr w:type="spellStart"/>
      <w:r w:rsidRPr="006F2535">
        <w:t>V</w:t>
      </w:r>
      <w:r w:rsidRPr="006F2535">
        <w:rPr>
          <w:vertAlign w:val="subscript"/>
        </w:rPr>
        <w:t>h</w:t>
      </w:r>
      <w:proofErr w:type="spellEnd"/>
      <w:r w:rsidRPr="006F2535">
        <w:tab/>
        <w:t>is a heated multi-way valve,</w:t>
      </w:r>
    </w:p>
    <w:p w14:paraId="4583BBEC" w14:textId="77777777" w:rsidR="00A54226" w:rsidRPr="006F2535" w:rsidRDefault="00A54226" w:rsidP="00A54226">
      <w:pPr>
        <w:pStyle w:val="SingleTxtG"/>
        <w:tabs>
          <w:tab w:val="left" w:pos="2977"/>
        </w:tabs>
        <w:ind w:left="2268" w:hanging="1134"/>
      </w:pPr>
      <w:r w:rsidRPr="006F2535">
        <w:tab/>
        <w:t>Q</w:t>
      </w:r>
      <w:r w:rsidRPr="006F2535">
        <w:tab/>
        <w:t xml:space="preserve">is a quick connector to allow the ambient air sample BA to be </w:t>
      </w:r>
      <w:r>
        <w:tab/>
      </w:r>
      <w:r w:rsidRPr="006F2535">
        <w:t>analysed on the HFID,</w:t>
      </w:r>
    </w:p>
    <w:p w14:paraId="4583BBED" w14:textId="77777777" w:rsidR="00A54226" w:rsidRPr="006F2535" w:rsidRDefault="00A54226" w:rsidP="00A54226">
      <w:pPr>
        <w:pStyle w:val="SingleTxtG"/>
        <w:tabs>
          <w:tab w:val="left" w:pos="2977"/>
        </w:tabs>
        <w:ind w:left="2268" w:hanging="1134"/>
      </w:pPr>
      <w:r>
        <w:tab/>
        <w:t>FID</w:t>
      </w:r>
      <w:r w:rsidRPr="006F2535">
        <w:tab/>
        <w:t>is a heated flame ionisation analyser,</w:t>
      </w:r>
    </w:p>
    <w:p w14:paraId="4583BBEE" w14:textId="77777777" w:rsidR="00A54226" w:rsidRPr="006F2535" w:rsidRDefault="00A54226" w:rsidP="00A54226">
      <w:pPr>
        <w:pStyle w:val="SingleTxtG"/>
        <w:tabs>
          <w:tab w:val="left" w:pos="2977"/>
        </w:tabs>
        <w:ind w:left="2268" w:hanging="1134"/>
      </w:pPr>
      <w:r w:rsidRPr="006F2535">
        <w:tab/>
        <w:t>R and I</w:t>
      </w:r>
      <w:r w:rsidRPr="006F2535">
        <w:tab/>
        <w:t xml:space="preserve">are a means of integrating and recording the instantaneous </w:t>
      </w:r>
      <w:r>
        <w:tab/>
      </w:r>
      <w:r w:rsidRPr="006F2535">
        <w:t>hydrocarbon concentrations,</w:t>
      </w:r>
    </w:p>
    <w:p w14:paraId="4583BBEF" w14:textId="77777777" w:rsidR="00A54226" w:rsidRPr="006F2535" w:rsidRDefault="00A54226" w:rsidP="00A54226">
      <w:pPr>
        <w:pStyle w:val="SingleTxtG"/>
        <w:tabs>
          <w:tab w:val="left" w:pos="2977"/>
        </w:tabs>
        <w:ind w:left="2268" w:hanging="1134"/>
      </w:pPr>
      <w:r w:rsidRPr="006F2535">
        <w:tab/>
      </w:r>
      <w:proofErr w:type="spellStart"/>
      <w:r w:rsidRPr="006F2535">
        <w:t>L</w:t>
      </w:r>
      <w:r w:rsidRPr="006F2535">
        <w:rPr>
          <w:vertAlign w:val="subscript"/>
        </w:rPr>
        <w:t>h</w:t>
      </w:r>
      <w:proofErr w:type="spellEnd"/>
      <w:r w:rsidRPr="006F2535">
        <w:tab/>
        <w:t>is a heated sample line.</w:t>
      </w:r>
    </w:p>
    <w:p w14:paraId="4583BBF0" w14:textId="77777777" w:rsidR="00A54226" w:rsidRPr="006F2535" w:rsidRDefault="00A54226" w:rsidP="00A54226">
      <w:pPr>
        <w:pStyle w:val="SingleTxtG"/>
        <w:ind w:left="2268" w:hanging="1134"/>
      </w:pPr>
      <w:bookmarkStart w:id="115" w:name="_Toc73179350"/>
      <w:r w:rsidRPr="006F2535">
        <w:t>2.</w:t>
      </w:r>
      <w:r w:rsidRPr="006F2535">
        <w:tab/>
      </w:r>
      <w:r w:rsidRPr="006F2535">
        <w:tab/>
        <w:t>C</w:t>
      </w:r>
      <w:r>
        <w:t>alibration procedures</w:t>
      </w:r>
      <w:bookmarkEnd w:id="115"/>
    </w:p>
    <w:p w14:paraId="4583BBF1" w14:textId="77777777" w:rsidR="00A54226" w:rsidRPr="006F2535" w:rsidRDefault="00A54226" w:rsidP="00A54226">
      <w:pPr>
        <w:pStyle w:val="SingleTxtG"/>
        <w:ind w:left="2268" w:hanging="1134"/>
      </w:pPr>
      <w:bookmarkStart w:id="116" w:name="_Toc73179351"/>
      <w:r w:rsidRPr="006F2535">
        <w:t>2.1.</w:t>
      </w:r>
      <w:r w:rsidRPr="006F2535">
        <w:tab/>
      </w:r>
      <w:r w:rsidRPr="006F2535">
        <w:tab/>
        <w:t>Analyser Calibration Procedure</w:t>
      </w:r>
      <w:bookmarkEnd w:id="116"/>
    </w:p>
    <w:p w14:paraId="4583BBF2" w14:textId="77777777" w:rsidR="00A54226" w:rsidRPr="006F2535" w:rsidRDefault="00A54226" w:rsidP="00A54226">
      <w:pPr>
        <w:pStyle w:val="SingleTxtG"/>
        <w:ind w:left="2268" w:hanging="1134"/>
      </w:pPr>
      <w:r w:rsidRPr="006F2535">
        <w:t>2.1.1.</w:t>
      </w:r>
      <w:r w:rsidRPr="006F2535">
        <w:tab/>
      </w:r>
      <w:r w:rsidRPr="006F2535">
        <w:tab/>
        <w:t>Each analyser shall be calibrated as often as necessary and in any case in the month before type approval testing and at least once every six months for verifying conformity of production.</w:t>
      </w:r>
    </w:p>
    <w:p w14:paraId="4583BBF3" w14:textId="77777777" w:rsidR="00A54226" w:rsidRPr="006F2535" w:rsidRDefault="00A54226" w:rsidP="00A54226">
      <w:pPr>
        <w:pStyle w:val="SingleTxtG"/>
        <w:ind w:left="2268" w:hanging="1134"/>
      </w:pPr>
      <w:r w:rsidRPr="006F2535">
        <w:t>2.1.2.</w:t>
      </w:r>
      <w:r w:rsidRPr="006F2535">
        <w:tab/>
      </w:r>
      <w:r w:rsidRPr="006F2535">
        <w:tab/>
        <w:t>Each normally used operating range shall be calibrated by the following procedure:</w:t>
      </w:r>
    </w:p>
    <w:p w14:paraId="4583BBF4" w14:textId="77777777" w:rsidR="00A54226" w:rsidRPr="006F2535" w:rsidRDefault="00A54226" w:rsidP="00A54226">
      <w:pPr>
        <w:pStyle w:val="SingleTxtG"/>
        <w:ind w:left="2268" w:hanging="1134"/>
      </w:pPr>
      <w:r w:rsidRPr="006F2535">
        <w:t>2.1.2.1.</w:t>
      </w:r>
      <w:r w:rsidRPr="006F2535">
        <w:tab/>
        <w:t>The analyser calibration curve is established by at least five calibration points spaced as uniformly as possible.</w:t>
      </w:r>
      <w:r>
        <w:t xml:space="preserve"> </w:t>
      </w:r>
      <w:r w:rsidRPr="006F2535">
        <w:t>The nominal concentration of the calibration gas of the highest concentration shall be not less than 80 per cent of the full scale.</w:t>
      </w:r>
    </w:p>
    <w:p w14:paraId="4583BBF5" w14:textId="77777777" w:rsidR="00A54226" w:rsidRPr="006F2535" w:rsidRDefault="00A54226" w:rsidP="00A54226">
      <w:pPr>
        <w:pStyle w:val="SingleTxtG"/>
        <w:ind w:left="2268" w:hanging="1134"/>
      </w:pPr>
      <w:r w:rsidRPr="006F2535">
        <w:t>2.1.2.2.</w:t>
      </w:r>
      <w:r w:rsidRPr="006F2535">
        <w:tab/>
        <w:t>The calibration gas concentration required may be obtained by means of a gas divider, diluting with purified N</w:t>
      </w:r>
      <w:r w:rsidRPr="006F2535">
        <w:rPr>
          <w:vertAlign w:val="subscript"/>
        </w:rPr>
        <w:t>2</w:t>
      </w:r>
      <w:r w:rsidRPr="006F2535">
        <w:t xml:space="preserve"> or with purified synthetic air.</w:t>
      </w:r>
      <w:r>
        <w:t xml:space="preserve"> </w:t>
      </w:r>
      <w:r w:rsidRPr="006F2535">
        <w:t>The accuracy of the mixing device shall be such that the concentrations of the diluted calibration gases may be determined to within ±2 per cent.</w:t>
      </w:r>
    </w:p>
    <w:p w14:paraId="4583BBF6" w14:textId="77777777" w:rsidR="00A54226" w:rsidRPr="006F2535" w:rsidRDefault="00A54226" w:rsidP="00A54226">
      <w:pPr>
        <w:pStyle w:val="SingleTxtG"/>
        <w:ind w:left="2268" w:hanging="1134"/>
      </w:pPr>
      <w:r w:rsidRPr="006F2535">
        <w:t>2.1.2.3.</w:t>
      </w:r>
      <w:r w:rsidRPr="006F2535">
        <w:tab/>
        <w:t xml:space="preserve">The calibration curve is calculated by the least </w:t>
      </w:r>
      <w:proofErr w:type="gramStart"/>
      <w:r w:rsidRPr="006F2535">
        <w:t>squares</w:t>
      </w:r>
      <w:proofErr w:type="gramEnd"/>
      <w:r w:rsidRPr="006F2535">
        <w:t xml:space="preserve"> method.</w:t>
      </w:r>
      <w:r>
        <w:t xml:space="preserve"> </w:t>
      </w:r>
      <w:r w:rsidRPr="006F2535">
        <w:t>If the resulting polynomial degree is greater than 3, the number of calibration points shall be at least equal to this polynomial degree plus 2.</w:t>
      </w:r>
    </w:p>
    <w:p w14:paraId="4583BBF7" w14:textId="77777777" w:rsidR="00A54226" w:rsidRPr="006F2535" w:rsidRDefault="00A54226" w:rsidP="00A54226">
      <w:pPr>
        <w:pStyle w:val="SingleTxtG"/>
        <w:ind w:left="2268" w:hanging="1134"/>
      </w:pPr>
      <w:r w:rsidRPr="006F2535">
        <w:t>2.1.2.4.</w:t>
      </w:r>
      <w:r w:rsidRPr="006F2535">
        <w:tab/>
        <w:t xml:space="preserve">The calibration curve shall not differ by more than </w:t>
      </w:r>
      <w:r w:rsidRPr="006F2535">
        <w:sym w:font="Symbol" w:char="F0B1"/>
      </w:r>
      <w:r w:rsidRPr="006F2535">
        <w:t>2 per cent from the nominal value of each calibration gas.</w:t>
      </w:r>
    </w:p>
    <w:p w14:paraId="4583BBF8" w14:textId="77777777" w:rsidR="00A54226" w:rsidRPr="006F2535" w:rsidRDefault="00A54226" w:rsidP="00A54226">
      <w:pPr>
        <w:pStyle w:val="SingleTxtG"/>
        <w:ind w:left="2268" w:hanging="1134"/>
      </w:pPr>
      <w:r w:rsidRPr="006F2535">
        <w:t>2.1.3.</w:t>
      </w:r>
      <w:r w:rsidRPr="006F2535">
        <w:tab/>
      </w:r>
      <w:r w:rsidRPr="006F2535">
        <w:tab/>
        <w:t>Trace of the calibration curve</w:t>
      </w:r>
    </w:p>
    <w:p w14:paraId="4583BBF9" w14:textId="77777777" w:rsidR="00A54226" w:rsidRPr="006F2535" w:rsidRDefault="00A54226" w:rsidP="00A54226">
      <w:pPr>
        <w:pStyle w:val="SingleTxtG"/>
        <w:ind w:left="2268" w:hanging="1134"/>
      </w:pPr>
      <w:r w:rsidRPr="006F2535">
        <w:tab/>
      </w:r>
      <w:r w:rsidRPr="006F2535">
        <w:tab/>
        <w:t>From the trace of the calibration curve and the calibration points, it is possible to verify that the calibration has been carried out correctly.</w:t>
      </w:r>
      <w:r>
        <w:t xml:space="preserve"> </w:t>
      </w:r>
      <w:r w:rsidRPr="006F2535">
        <w:t>The different characteristic parameters of the analyser shall be indicated, particularly:</w:t>
      </w:r>
    </w:p>
    <w:p w14:paraId="4583BBFA" w14:textId="77777777" w:rsidR="00A54226" w:rsidRPr="006F2535" w:rsidRDefault="00A54226" w:rsidP="00A54226">
      <w:pPr>
        <w:pStyle w:val="SingleTxtG"/>
        <w:ind w:left="2268" w:hanging="1134"/>
      </w:pPr>
      <w:r w:rsidRPr="006F2535">
        <w:tab/>
      </w:r>
      <w:r w:rsidRPr="006F2535">
        <w:tab/>
        <w:t>The scale;</w:t>
      </w:r>
    </w:p>
    <w:p w14:paraId="4583BBFB" w14:textId="77777777" w:rsidR="00A54226" w:rsidRPr="006F2535" w:rsidRDefault="00A54226" w:rsidP="00A54226">
      <w:pPr>
        <w:pStyle w:val="SingleTxtG"/>
        <w:ind w:left="2268" w:hanging="1134"/>
      </w:pPr>
      <w:r w:rsidRPr="006F2535">
        <w:tab/>
      </w:r>
      <w:r w:rsidRPr="006F2535">
        <w:tab/>
        <w:t>The sensitivity;</w:t>
      </w:r>
    </w:p>
    <w:p w14:paraId="4583BBFC" w14:textId="77777777" w:rsidR="00A54226" w:rsidRPr="006F2535" w:rsidRDefault="00A54226" w:rsidP="00A54226">
      <w:pPr>
        <w:pStyle w:val="SingleTxtG"/>
        <w:ind w:left="2268" w:hanging="1134"/>
      </w:pPr>
      <w:r w:rsidRPr="006F2535">
        <w:tab/>
      </w:r>
      <w:r w:rsidRPr="006F2535">
        <w:tab/>
        <w:t>The zero point;</w:t>
      </w:r>
    </w:p>
    <w:p w14:paraId="4583BBFD" w14:textId="77777777" w:rsidR="00A54226" w:rsidRPr="006F2535" w:rsidRDefault="00A54226" w:rsidP="00A54226">
      <w:pPr>
        <w:pStyle w:val="SingleTxtG"/>
        <w:ind w:left="2268" w:hanging="1134"/>
      </w:pPr>
      <w:r w:rsidRPr="006F2535">
        <w:tab/>
      </w:r>
      <w:r w:rsidRPr="006F2535">
        <w:tab/>
        <w:t>The date of carrying out the calibration.</w:t>
      </w:r>
    </w:p>
    <w:p w14:paraId="4583BBFE" w14:textId="77777777" w:rsidR="00A54226" w:rsidRPr="00A029B5" w:rsidRDefault="00A54226" w:rsidP="00A54226">
      <w:pPr>
        <w:pStyle w:val="SingleTxtG"/>
        <w:ind w:left="2268" w:hanging="1134"/>
        <w:rPr>
          <w:spacing w:val="-3"/>
        </w:rPr>
      </w:pPr>
      <w:r w:rsidRPr="006F2535">
        <w:t>2.1.4.</w:t>
      </w:r>
      <w:r w:rsidRPr="006F2535">
        <w:tab/>
      </w:r>
      <w:r w:rsidRPr="006F2535">
        <w:tab/>
        <w:t xml:space="preserve">If it can be shown to the satisfaction of the technical service that </w:t>
      </w:r>
      <w:r w:rsidRPr="00A029B5">
        <w:rPr>
          <w:spacing w:val="-3"/>
        </w:rPr>
        <w:t>alternative technology (</w:t>
      </w:r>
      <w:proofErr w:type="gramStart"/>
      <w:r w:rsidRPr="00A029B5">
        <w:rPr>
          <w:spacing w:val="-3"/>
        </w:rPr>
        <w:t>e.g.</w:t>
      </w:r>
      <w:proofErr w:type="gramEnd"/>
      <w:r w:rsidRPr="00A029B5">
        <w:rPr>
          <w:spacing w:val="-3"/>
        </w:rPr>
        <w:t xml:space="preserve"> computer, electronically controlled range switch, etc.) can give equivalent accuracy, then these alternatives may be used.</w:t>
      </w:r>
    </w:p>
    <w:p w14:paraId="4583BBFF" w14:textId="77777777" w:rsidR="00A54226" w:rsidRPr="006F2535" w:rsidRDefault="00A54226" w:rsidP="00A54226">
      <w:pPr>
        <w:pStyle w:val="SingleTxtG"/>
        <w:ind w:left="2268" w:hanging="1134"/>
      </w:pPr>
      <w:bookmarkStart w:id="117" w:name="_Toc73179352"/>
      <w:r w:rsidRPr="006F2535">
        <w:t>2.2.</w:t>
      </w:r>
      <w:r w:rsidRPr="006F2535">
        <w:tab/>
      </w:r>
      <w:r w:rsidRPr="006F2535">
        <w:tab/>
        <w:t>Analyser Verification Procedure</w:t>
      </w:r>
      <w:bookmarkEnd w:id="117"/>
    </w:p>
    <w:p w14:paraId="4583BC00" w14:textId="77777777" w:rsidR="00A54226" w:rsidRPr="006F2535" w:rsidRDefault="00A54226" w:rsidP="00A54226">
      <w:pPr>
        <w:pStyle w:val="SingleTxtG"/>
        <w:ind w:left="2268" w:hanging="1134"/>
      </w:pPr>
      <w:r w:rsidRPr="006F2535">
        <w:lastRenderedPageBreak/>
        <w:t>2.2.1.</w:t>
      </w:r>
      <w:r w:rsidRPr="006F2535">
        <w:tab/>
      </w:r>
      <w:r w:rsidRPr="006F2535">
        <w:tab/>
        <w:t>Each normally used operating range shall be checked prior to each analysis in accordance with the following:</w:t>
      </w:r>
    </w:p>
    <w:p w14:paraId="4583BC01" w14:textId="77777777" w:rsidR="00A54226" w:rsidRPr="006F2535" w:rsidRDefault="00A54226" w:rsidP="00A54226">
      <w:pPr>
        <w:pStyle w:val="SingleTxtG"/>
        <w:ind w:left="2268" w:hanging="1134"/>
      </w:pPr>
      <w:r w:rsidRPr="006F2535">
        <w:t>2.2.2.</w:t>
      </w:r>
      <w:r w:rsidRPr="006F2535">
        <w:tab/>
      </w:r>
      <w:r w:rsidRPr="006F2535">
        <w:tab/>
        <w:t>The calibration shall be checked by use of a zero gas and by use of a span gas that has a nominal value within 80-95 per cent of the supposed value to be analysed.</w:t>
      </w:r>
    </w:p>
    <w:p w14:paraId="4583BC02" w14:textId="77777777" w:rsidR="00A54226" w:rsidRPr="006F2535" w:rsidRDefault="00A54226" w:rsidP="00A54226">
      <w:pPr>
        <w:pStyle w:val="SingleTxtG"/>
        <w:ind w:left="2268" w:hanging="1134"/>
      </w:pPr>
      <w:r w:rsidRPr="006F2535">
        <w:t>2.2.3.</w:t>
      </w:r>
      <w:r w:rsidRPr="006F2535">
        <w:tab/>
      </w:r>
      <w:r w:rsidRPr="006F2535">
        <w:tab/>
        <w:t xml:space="preserve">If, for the two points considered, the value found does not differ by more than </w:t>
      </w:r>
      <w:r w:rsidRPr="006F2535">
        <w:sym w:font="Symbol" w:char="F0B1"/>
      </w:r>
      <w:r w:rsidRPr="006F2535">
        <w:t>5 per cent of the full scale from the theoretical value, the adjustment parameters may be modified.</w:t>
      </w:r>
      <w:r>
        <w:t xml:space="preserve"> </w:t>
      </w:r>
      <w:r w:rsidRPr="006F2535">
        <w:t>Should this not be the case, a new calibration curve shall be established in accordance with paragraph</w:t>
      </w:r>
      <w:r>
        <w:t> </w:t>
      </w:r>
      <w:r w:rsidRPr="006F2535">
        <w:t>1. of this appendix.</w:t>
      </w:r>
    </w:p>
    <w:p w14:paraId="4583BC03" w14:textId="77777777" w:rsidR="00A54226" w:rsidRPr="006F2535" w:rsidRDefault="00A54226" w:rsidP="00A54226">
      <w:pPr>
        <w:pStyle w:val="SingleTxtG"/>
        <w:ind w:left="2268" w:hanging="1134"/>
      </w:pPr>
      <w:r w:rsidRPr="006F2535">
        <w:t>2.2.4.</w:t>
      </w:r>
      <w:r w:rsidRPr="006F2535">
        <w:tab/>
      </w:r>
      <w:r w:rsidRPr="006F2535">
        <w:tab/>
        <w:t>After testing, zero gas and the same span gas are used for re-checking.</w:t>
      </w:r>
      <w:r>
        <w:t xml:space="preserve"> </w:t>
      </w:r>
      <w:r w:rsidRPr="006F2535">
        <w:t>The analysis is considered acceptable if the difference between the two measuring results is less than 2 per cent.</w:t>
      </w:r>
    </w:p>
    <w:p w14:paraId="4583BC04" w14:textId="77777777" w:rsidR="00A54226" w:rsidRPr="006F2535" w:rsidRDefault="00A54226" w:rsidP="00A54226">
      <w:pPr>
        <w:pStyle w:val="SingleTxtG"/>
        <w:ind w:left="2268" w:hanging="1134"/>
      </w:pPr>
      <w:bookmarkStart w:id="118" w:name="_Toc73179353"/>
      <w:r w:rsidRPr="006F2535">
        <w:t>2.3.</w:t>
      </w:r>
      <w:r w:rsidRPr="006F2535">
        <w:tab/>
      </w:r>
      <w:r w:rsidRPr="006F2535">
        <w:tab/>
        <w:t>FID Hydrocarbon Response Check Procedure</w:t>
      </w:r>
      <w:bookmarkEnd w:id="118"/>
    </w:p>
    <w:p w14:paraId="4583BC05" w14:textId="77777777" w:rsidR="00A54226" w:rsidRPr="006F2535" w:rsidRDefault="00A54226" w:rsidP="00A54226">
      <w:pPr>
        <w:pStyle w:val="SingleTxtG"/>
        <w:ind w:left="2268" w:hanging="1134"/>
      </w:pPr>
      <w:r w:rsidRPr="006F2535">
        <w:t>2.3.1.</w:t>
      </w:r>
      <w:r w:rsidRPr="006F2535">
        <w:tab/>
      </w:r>
      <w:r w:rsidRPr="006F2535">
        <w:tab/>
        <w:t>Detector response optimisation</w:t>
      </w:r>
    </w:p>
    <w:p w14:paraId="4583BC06" w14:textId="77777777" w:rsidR="00A54226" w:rsidRPr="006F2535" w:rsidRDefault="00A54226" w:rsidP="00A54226">
      <w:pPr>
        <w:pStyle w:val="SingleTxtG"/>
        <w:ind w:left="2268" w:hanging="1134"/>
      </w:pPr>
      <w:r w:rsidRPr="006F2535">
        <w:tab/>
      </w:r>
      <w:r w:rsidRPr="006F2535">
        <w:tab/>
        <w:t>The FID shall be adjusted, as specified by the instrument manufacturer.</w:t>
      </w:r>
      <w:r>
        <w:t xml:space="preserve"> </w:t>
      </w:r>
      <w:r w:rsidRPr="006F2535">
        <w:t>Propane in air should be used, to optimise the response, on the most common operating range.</w:t>
      </w:r>
    </w:p>
    <w:p w14:paraId="4583BC07" w14:textId="77777777" w:rsidR="00A54226" w:rsidRPr="006F2535" w:rsidRDefault="00A54226" w:rsidP="00A54226">
      <w:pPr>
        <w:pStyle w:val="SingleTxtG"/>
        <w:ind w:left="2268" w:hanging="1134"/>
      </w:pPr>
      <w:r w:rsidRPr="006F2535">
        <w:t>2.3.2.</w:t>
      </w:r>
      <w:r w:rsidRPr="006F2535">
        <w:tab/>
      </w:r>
      <w:r w:rsidRPr="006F2535">
        <w:tab/>
        <w:t>Calibration of the HC analyser</w:t>
      </w:r>
    </w:p>
    <w:p w14:paraId="4583BC08" w14:textId="77777777" w:rsidR="00A54226" w:rsidRPr="006F2535" w:rsidRDefault="00A54226" w:rsidP="00A54226">
      <w:pPr>
        <w:pStyle w:val="SingleTxtG"/>
        <w:ind w:left="2268" w:hanging="1134"/>
      </w:pPr>
      <w:r w:rsidRPr="006F2535">
        <w:tab/>
      </w:r>
      <w:r w:rsidRPr="006F2535">
        <w:tab/>
        <w:t>The analyser should be calibrated using propane in air and purified synthetic air (see paragraph 3 of this appendix).</w:t>
      </w:r>
    </w:p>
    <w:p w14:paraId="4583BC09" w14:textId="77777777" w:rsidR="00A54226" w:rsidRPr="006F2535" w:rsidRDefault="00A54226" w:rsidP="00A54226">
      <w:pPr>
        <w:pStyle w:val="SingleTxtG"/>
        <w:ind w:left="2268" w:hanging="1134"/>
      </w:pPr>
      <w:r w:rsidRPr="006F2535">
        <w:tab/>
      </w:r>
      <w:r w:rsidRPr="006F2535">
        <w:tab/>
        <w:t>Establish a calibration curve as described in paragraph 2.1. of this appendix.</w:t>
      </w:r>
    </w:p>
    <w:p w14:paraId="4583BC0A" w14:textId="77777777" w:rsidR="00A54226" w:rsidRPr="006F2535" w:rsidRDefault="00A54226" w:rsidP="00A54226">
      <w:pPr>
        <w:pStyle w:val="SingleTxtG"/>
        <w:ind w:left="2268" w:hanging="1134"/>
      </w:pPr>
      <w:r w:rsidRPr="006F2535">
        <w:t>2.3.3.</w:t>
      </w:r>
      <w:r w:rsidRPr="006F2535">
        <w:tab/>
      </w:r>
      <w:r w:rsidRPr="006F2535">
        <w:tab/>
        <w:t>Response factors of different hydrocarbons and recommended limits</w:t>
      </w:r>
    </w:p>
    <w:p w14:paraId="4583BC0B" w14:textId="77777777" w:rsidR="00A54226" w:rsidRPr="006F2535" w:rsidRDefault="00A54226" w:rsidP="00A54226">
      <w:pPr>
        <w:pStyle w:val="SingleTxtG"/>
        <w:ind w:left="2268" w:hanging="1134"/>
      </w:pPr>
      <w:r w:rsidRPr="006F2535">
        <w:tab/>
      </w:r>
      <w:r w:rsidRPr="006F2535">
        <w:tab/>
        <w:t>The response factor (Rf), for a particular hydrocarbon species is the ratio of the FID C</w:t>
      </w:r>
      <w:r w:rsidRPr="006F2535">
        <w:rPr>
          <w:vertAlign w:val="subscript"/>
        </w:rPr>
        <w:t>1</w:t>
      </w:r>
      <w:r w:rsidRPr="006F2535">
        <w:t xml:space="preserve"> reading to the gas cylinder concentration, expressed as ppm</w:t>
      </w:r>
      <w:r>
        <w:t> </w:t>
      </w:r>
      <w:r w:rsidRPr="006F2535">
        <w:t>C</w:t>
      </w:r>
      <w:r w:rsidRPr="006F2535">
        <w:rPr>
          <w:vertAlign w:val="subscript"/>
        </w:rPr>
        <w:t>1</w:t>
      </w:r>
      <w:r w:rsidRPr="006F2535">
        <w:t>.</w:t>
      </w:r>
    </w:p>
    <w:p w14:paraId="4583BC0C" w14:textId="77777777" w:rsidR="00A54226" w:rsidRPr="006F2535" w:rsidRDefault="00A54226" w:rsidP="00A54226">
      <w:pPr>
        <w:pStyle w:val="SingleTxtG"/>
        <w:ind w:left="2268" w:hanging="1134"/>
      </w:pPr>
      <w:r w:rsidRPr="006F2535">
        <w:tab/>
      </w:r>
      <w:r w:rsidRPr="006F2535">
        <w:tab/>
        <w:t xml:space="preserve">The concentration of the test gas shall be at a level to give a response of approximately 80 per cent of full-scale deflection, for the operating range. The concentration shall be known, to an accuracy of </w:t>
      </w:r>
      <w:r w:rsidRPr="006F2535">
        <w:sym w:font="Symbol" w:char="F0B1"/>
      </w:r>
      <w:r w:rsidRPr="006F2535">
        <w:t>2</w:t>
      </w:r>
      <w:r>
        <w:t> </w:t>
      </w:r>
      <w:r w:rsidRPr="006F2535">
        <w:t>per cent in reference to a gravimetric standard expressed in volume. In addition, the gas cylinder shall be pre-conditioned for 24 hours at a temperature between 293 K and 303 K (20 and 30 °C).</w:t>
      </w:r>
    </w:p>
    <w:p w14:paraId="4583BC0D" w14:textId="77777777" w:rsidR="00A54226" w:rsidRPr="006F2535" w:rsidRDefault="00A54226" w:rsidP="00A54226">
      <w:pPr>
        <w:pStyle w:val="SingleTxtG"/>
        <w:ind w:left="2268" w:hanging="1134"/>
      </w:pPr>
      <w:r w:rsidRPr="006F2535">
        <w:tab/>
      </w:r>
      <w:r w:rsidRPr="006F2535">
        <w:tab/>
        <w:t>Response factors should be determined when introducing an analyser into service and thereafter at major service intervals. The test gases to be used and the recommended response factors are:</w:t>
      </w:r>
    </w:p>
    <w:p w14:paraId="4583BC0E" w14:textId="77777777"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701"/>
          <w:tab w:val="left" w:pos="2268"/>
          <w:tab w:val="left" w:pos="2323"/>
          <w:tab w:val="left" w:pos="2835"/>
          <w:tab w:val="left" w:pos="3062"/>
          <w:tab w:val="left" w:pos="3402"/>
          <w:tab w:val="left" w:pos="5014"/>
          <w:tab w:val="left" w:pos="5952"/>
          <w:tab w:val="left" w:pos="6632"/>
          <w:tab w:val="left" w:pos="7174"/>
          <w:tab w:val="left" w:pos="7894"/>
          <w:tab w:val="left" w:pos="8614"/>
          <w:tab w:val="left" w:pos="9334"/>
        </w:tabs>
        <w:spacing w:after="120"/>
        <w:jc w:val="both"/>
        <w:rPr>
          <w:sz w:val="20"/>
        </w:rPr>
      </w:pPr>
      <w:r w:rsidRPr="00E154F1">
        <w:rPr>
          <w:sz w:val="20"/>
        </w:rPr>
        <w:tab/>
      </w:r>
      <w:r>
        <w:rPr>
          <w:sz w:val="20"/>
        </w:rPr>
        <w:tab/>
      </w:r>
      <w:r w:rsidRPr="00E154F1">
        <w:rPr>
          <w:sz w:val="20"/>
        </w:rPr>
        <w:t>Methane and purified air:</w:t>
      </w:r>
      <w:r w:rsidRPr="00E154F1">
        <w:rPr>
          <w:sz w:val="20"/>
        </w:rPr>
        <w:tab/>
        <w:t>1.00 &lt; Rf &lt; 1.15</w:t>
      </w:r>
    </w:p>
    <w:p w14:paraId="4583BC0F" w14:textId="77777777"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701"/>
          <w:tab w:val="left" w:pos="2268"/>
          <w:tab w:val="left" w:pos="2323"/>
          <w:tab w:val="left" w:pos="2835"/>
          <w:tab w:val="left" w:pos="3062"/>
          <w:tab w:val="left" w:pos="3402"/>
          <w:tab w:val="left" w:pos="5014"/>
          <w:tab w:val="left" w:pos="5952"/>
          <w:tab w:val="left" w:pos="6632"/>
          <w:tab w:val="left" w:pos="7174"/>
          <w:tab w:val="left" w:pos="7894"/>
          <w:tab w:val="left" w:pos="8614"/>
          <w:tab w:val="left" w:pos="9334"/>
        </w:tabs>
        <w:spacing w:after="120"/>
        <w:jc w:val="both"/>
        <w:rPr>
          <w:sz w:val="20"/>
        </w:rPr>
      </w:pPr>
      <w:r w:rsidRPr="00E154F1">
        <w:rPr>
          <w:sz w:val="20"/>
        </w:rPr>
        <w:tab/>
      </w:r>
      <w:r>
        <w:rPr>
          <w:sz w:val="20"/>
        </w:rPr>
        <w:tab/>
      </w:r>
      <w:r w:rsidRPr="00E154F1">
        <w:rPr>
          <w:sz w:val="20"/>
        </w:rPr>
        <w:t>or</w:t>
      </w:r>
      <w:r>
        <w:rPr>
          <w:sz w:val="20"/>
        </w:rPr>
        <w:t xml:space="preserve"> </w:t>
      </w:r>
      <w:r w:rsidRPr="00E154F1">
        <w:rPr>
          <w:sz w:val="20"/>
        </w:rPr>
        <w:t>1.00 &lt; Rf &lt; 1.05 for NG</w:t>
      </w:r>
      <w:r>
        <w:rPr>
          <w:sz w:val="20"/>
        </w:rPr>
        <w:t>/biomethane</w:t>
      </w:r>
      <w:r w:rsidRPr="00E154F1">
        <w:rPr>
          <w:sz w:val="20"/>
        </w:rPr>
        <w:t xml:space="preserve"> fuelled vehicles</w:t>
      </w:r>
    </w:p>
    <w:p w14:paraId="4583BC10" w14:textId="77777777"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701"/>
          <w:tab w:val="left" w:pos="2268"/>
          <w:tab w:val="left" w:pos="2323"/>
          <w:tab w:val="left" w:pos="2835"/>
          <w:tab w:val="left" w:pos="3062"/>
          <w:tab w:val="left" w:pos="3402"/>
          <w:tab w:val="left" w:pos="5014"/>
          <w:tab w:val="left" w:pos="5952"/>
          <w:tab w:val="left" w:pos="6632"/>
          <w:tab w:val="left" w:pos="7174"/>
          <w:tab w:val="left" w:pos="7894"/>
          <w:tab w:val="left" w:pos="8614"/>
          <w:tab w:val="left" w:pos="9334"/>
        </w:tabs>
        <w:spacing w:after="120"/>
        <w:jc w:val="both"/>
        <w:rPr>
          <w:sz w:val="20"/>
        </w:rPr>
      </w:pPr>
      <w:r w:rsidRPr="00E154F1">
        <w:rPr>
          <w:sz w:val="20"/>
        </w:rPr>
        <w:tab/>
      </w:r>
      <w:r>
        <w:rPr>
          <w:sz w:val="20"/>
        </w:rPr>
        <w:tab/>
      </w:r>
      <w:r w:rsidRPr="00E154F1">
        <w:rPr>
          <w:sz w:val="20"/>
        </w:rPr>
        <w:t>Propylene and purified air:</w:t>
      </w:r>
      <w:r w:rsidRPr="00E154F1">
        <w:rPr>
          <w:sz w:val="20"/>
        </w:rPr>
        <w:tab/>
        <w:t>0.90 &lt; Rf &lt; 1.00</w:t>
      </w:r>
    </w:p>
    <w:p w14:paraId="4583BC11" w14:textId="77777777"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701"/>
          <w:tab w:val="left" w:pos="2268"/>
          <w:tab w:val="left" w:pos="2323"/>
          <w:tab w:val="left" w:pos="2835"/>
          <w:tab w:val="left" w:pos="3062"/>
          <w:tab w:val="left" w:pos="3402"/>
          <w:tab w:val="left" w:pos="5014"/>
          <w:tab w:val="left" w:pos="5952"/>
          <w:tab w:val="left" w:pos="6632"/>
          <w:tab w:val="left" w:pos="7174"/>
          <w:tab w:val="left" w:pos="7894"/>
          <w:tab w:val="left" w:pos="8614"/>
          <w:tab w:val="left" w:pos="9334"/>
        </w:tabs>
        <w:spacing w:after="120"/>
        <w:jc w:val="both"/>
        <w:rPr>
          <w:sz w:val="20"/>
        </w:rPr>
      </w:pPr>
      <w:r w:rsidRPr="00E154F1">
        <w:rPr>
          <w:sz w:val="20"/>
        </w:rPr>
        <w:tab/>
      </w:r>
      <w:r>
        <w:rPr>
          <w:sz w:val="20"/>
        </w:rPr>
        <w:tab/>
      </w:r>
      <w:r w:rsidRPr="00E154F1">
        <w:rPr>
          <w:sz w:val="20"/>
        </w:rPr>
        <w:t>Toluene and purified air:</w:t>
      </w:r>
      <w:r w:rsidRPr="00E154F1">
        <w:rPr>
          <w:sz w:val="20"/>
        </w:rPr>
        <w:tab/>
        <w:t>0.90 &lt; Rf &lt; 1.00</w:t>
      </w:r>
    </w:p>
    <w:p w14:paraId="4583BC12" w14:textId="77777777" w:rsidR="00A54226" w:rsidRPr="006F1108" w:rsidRDefault="00A54226" w:rsidP="00A54226">
      <w:pPr>
        <w:pStyle w:val="SingleTxtG"/>
        <w:ind w:left="2268" w:hanging="1134"/>
      </w:pPr>
      <w:r w:rsidRPr="006F1108">
        <w:tab/>
      </w:r>
      <w:r w:rsidRPr="006F1108">
        <w:tab/>
        <w:t>These are relative to a response factor (Rf) of 1.00 for propane and purified air.</w:t>
      </w:r>
    </w:p>
    <w:p w14:paraId="4583BC13" w14:textId="77777777" w:rsidR="00A54226" w:rsidRPr="00841482" w:rsidRDefault="00A54226" w:rsidP="00A54226">
      <w:pPr>
        <w:pStyle w:val="SingleTxtG"/>
        <w:keepNext/>
        <w:keepLines/>
        <w:ind w:left="2268" w:hanging="1134"/>
      </w:pPr>
      <w:r w:rsidRPr="00841482">
        <w:t>2.3.4.</w:t>
      </w:r>
      <w:r w:rsidRPr="00841482">
        <w:tab/>
        <w:t>Oxygen interference check and recommended limits</w:t>
      </w:r>
    </w:p>
    <w:p w14:paraId="4583BC14" w14:textId="77777777" w:rsidR="00A54226" w:rsidRPr="00841482" w:rsidRDefault="00A54226" w:rsidP="00A54226">
      <w:pPr>
        <w:pStyle w:val="SingleTxtG"/>
        <w:keepNext/>
        <w:keepLines/>
        <w:ind w:left="2268" w:hanging="1134"/>
      </w:pPr>
      <w:r w:rsidRPr="00841482">
        <w:tab/>
        <w:t>The response factor shall be determined as described in paragraph 2.3.3. above. The test gas to be used and recommended response factor range is:</w:t>
      </w:r>
    </w:p>
    <w:p w14:paraId="4583BC15" w14:textId="77777777" w:rsidR="00A54226" w:rsidRPr="00841482" w:rsidRDefault="00A54226" w:rsidP="00A54226">
      <w:pPr>
        <w:pStyle w:val="SingleTxtG"/>
        <w:ind w:left="2268" w:hanging="1134"/>
      </w:pPr>
      <w:r>
        <w:tab/>
        <w:t>Propane and nitrogen:</w:t>
      </w:r>
      <w:r>
        <w:tab/>
      </w:r>
      <w:r w:rsidRPr="00841482">
        <w:t>0.95 &lt; Rf &lt; 1.05</w:t>
      </w:r>
    </w:p>
    <w:p w14:paraId="4583BC16" w14:textId="77777777" w:rsidR="00A54226" w:rsidRPr="00841482" w:rsidRDefault="00A54226" w:rsidP="00A54226">
      <w:pPr>
        <w:pStyle w:val="SingleTxtG"/>
        <w:ind w:left="2268" w:hanging="1134"/>
      </w:pPr>
      <w:bookmarkStart w:id="119" w:name="_Toc73179354"/>
      <w:r w:rsidRPr="00841482">
        <w:lastRenderedPageBreak/>
        <w:t>2.4.</w:t>
      </w:r>
      <w:r w:rsidRPr="00841482">
        <w:tab/>
        <w:t>NO</w:t>
      </w:r>
      <w:r w:rsidRPr="00841482">
        <w:rPr>
          <w:vertAlign w:val="subscript"/>
        </w:rPr>
        <w:t>x</w:t>
      </w:r>
      <w:r w:rsidRPr="00841482">
        <w:t xml:space="preserve"> Converter Efficiency Test Procedure</w:t>
      </w:r>
      <w:bookmarkEnd w:id="119"/>
    </w:p>
    <w:p w14:paraId="4583BC17" w14:textId="77777777" w:rsidR="00A54226" w:rsidRPr="00841482" w:rsidRDefault="00A54226" w:rsidP="00A54226">
      <w:pPr>
        <w:pStyle w:val="SingleTxtG"/>
        <w:ind w:left="2268" w:hanging="1134"/>
      </w:pPr>
      <w:r w:rsidRPr="00841482">
        <w:tab/>
        <w:t>The efficiency of the converter used for the conversion of NO</w:t>
      </w:r>
      <w:r w:rsidRPr="00841482">
        <w:rPr>
          <w:vertAlign w:val="subscript"/>
        </w:rPr>
        <w:t>2</w:t>
      </w:r>
      <w:r w:rsidRPr="00841482">
        <w:t xml:space="preserve"> into NO is tested as follows:</w:t>
      </w:r>
    </w:p>
    <w:p w14:paraId="4583BC18" w14:textId="77777777" w:rsidR="00A54226" w:rsidRPr="00841482" w:rsidRDefault="00A54226" w:rsidP="00A54226">
      <w:pPr>
        <w:pStyle w:val="SingleTxtG"/>
        <w:ind w:left="2268" w:hanging="1134"/>
      </w:pPr>
      <w:r w:rsidRPr="00841482">
        <w:tab/>
        <w:t>Using the test set up as shown in Figure</w:t>
      </w:r>
      <w:r>
        <w:t> </w:t>
      </w:r>
      <w:r w:rsidRPr="00841482">
        <w:t xml:space="preserve">11 and the procedure described below, the efficiency of converters can be tested by means of an </w:t>
      </w:r>
      <w:proofErr w:type="spellStart"/>
      <w:r w:rsidRPr="00841482">
        <w:t>ozonator</w:t>
      </w:r>
      <w:proofErr w:type="spellEnd"/>
      <w:r w:rsidRPr="00841482">
        <w:t>.</w:t>
      </w:r>
    </w:p>
    <w:p w14:paraId="4583BC19" w14:textId="77777777" w:rsidR="00A54226" w:rsidRPr="00841482" w:rsidRDefault="00A54226" w:rsidP="00A54226">
      <w:pPr>
        <w:pStyle w:val="SingleTxtG"/>
        <w:ind w:left="2268" w:hanging="1134"/>
      </w:pPr>
      <w:r w:rsidRPr="00841482">
        <w:t>2.4.1.</w:t>
      </w:r>
      <w:r w:rsidRPr="00841482">
        <w:tab/>
        <w:t xml:space="preserve">Calibrate the </w:t>
      </w:r>
      <w:proofErr w:type="spellStart"/>
      <w:r w:rsidRPr="00841482">
        <w:t>analyzer</w:t>
      </w:r>
      <w:proofErr w:type="spellEnd"/>
      <w:r w:rsidRPr="00841482">
        <w:t xml:space="preserve"> in the most common operating range following the manufacturer's specifications using zero and span gas (the NO content of which shall amount to about 80 per cent of the operating range and the NO</w:t>
      </w:r>
      <w:r w:rsidRPr="00841482">
        <w:rPr>
          <w:vertAlign w:val="subscript"/>
        </w:rPr>
        <w:t xml:space="preserve">2 </w:t>
      </w:r>
      <w:r w:rsidRPr="00841482">
        <w:t>concentration of the gas mixture shall be less than 5 per cent of the NO concentration). The NO</w:t>
      </w:r>
      <w:r w:rsidRPr="00841482">
        <w:rPr>
          <w:vertAlign w:val="subscript"/>
        </w:rPr>
        <w:t>x</w:t>
      </w:r>
      <w:r w:rsidRPr="00841482">
        <w:t xml:space="preserve"> analyser shall be in the NO mode so that the span gas does not pass through the converter. Record the indicated concentration.</w:t>
      </w:r>
    </w:p>
    <w:p w14:paraId="4583BC1A" w14:textId="77777777" w:rsidR="00A54226" w:rsidRPr="00841482" w:rsidRDefault="00A54226" w:rsidP="00A54226">
      <w:pPr>
        <w:pStyle w:val="SingleTxtG"/>
        <w:ind w:left="2268" w:hanging="1134"/>
      </w:pPr>
      <w:r w:rsidRPr="00841482">
        <w:t>2.4.2.</w:t>
      </w:r>
      <w:r w:rsidRPr="00841482">
        <w:tab/>
        <w:t>Via a T-fitting, oxygen or synthetic air is added continuously to the span gas flow until the concentration indicated is about 10 per cent less than the indicated calibration concentration given in paragraph 2.4.1. above. Record the indicated concentration (</w:t>
      </w:r>
      <w:r>
        <w:t>c</w:t>
      </w:r>
      <w:r w:rsidRPr="00841482">
        <w:t xml:space="preserve">). The </w:t>
      </w:r>
      <w:proofErr w:type="spellStart"/>
      <w:r w:rsidRPr="00841482">
        <w:t>ozonator</w:t>
      </w:r>
      <w:proofErr w:type="spellEnd"/>
      <w:r w:rsidRPr="00841482">
        <w:t xml:space="preserve"> is kept deactivated throughout this process.</w:t>
      </w:r>
    </w:p>
    <w:p w14:paraId="4583BC1B" w14:textId="77777777" w:rsidR="00A54226" w:rsidRPr="00841482" w:rsidRDefault="00A54226" w:rsidP="00A54226">
      <w:pPr>
        <w:pStyle w:val="SingleTxtG"/>
        <w:ind w:left="2268" w:hanging="1134"/>
        <w:rPr>
          <w:spacing w:val="-3"/>
        </w:rPr>
      </w:pPr>
      <w:r w:rsidRPr="00841482">
        <w:t>2.4.3.</w:t>
      </w:r>
      <w:r w:rsidRPr="00841482">
        <w:tab/>
        <w:t xml:space="preserve">The </w:t>
      </w:r>
      <w:proofErr w:type="spellStart"/>
      <w:r w:rsidRPr="00841482">
        <w:t>ozonator</w:t>
      </w:r>
      <w:proofErr w:type="spellEnd"/>
      <w:r w:rsidRPr="00841482">
        <w:t xml:space="preserve"> is now activated to generate enough ozone to bring the NO concentration down to 20 per cent (minimum 10 per cent) of the calibration </w:t>
      </w:r>
      <w:r w:rsidRPr="00841482">
        <w:rPr>
          <w:spacing w:val="-3"/>
        </w:rPr>
        <w:t>concentration given in paragraph 2.4.1. above. Record the indicated concentration (d).</w:t>
      </w:r>
    </w:p>
    <w:p w14:paraId="4583BC1C" w14:textId="77777777" w:rsidR="00A54226" w:rsidRPr="00841482" w:rsidRDefault="00A54226" w:rsidP="00A54226">
      <w:pPr>
        <w:pStyle w:val="SingleTxtG"/>
        <w:ind w:left="2268" w:hanging="1134"/>
      </w:pPr>
      <w:r w:rsidRPr="00841482">
        <w:t>2.4.4.</w:t>
      </w:r>
      <w:r w:rsidRPr="00841482">
        <w:tab/>
        <w:t>The NO</w:t>
      </w:r>
      <w:r w:rsidRPr="00841482">
        <w:rPr>
          <w:vertAlign w:val="subscript"/>
        </w:rPr>
        <w:t xml:space="preserve">x </w:t>
      </w:r>
      <w:r w:rsidRPr="00841482">
        <w:t>analyser is then switched to the NO</w:t>
      </w:r>
      <w:r w:rsidRPr="00841482">
        <w:rPr>
          <w:vertAlign w:val="subscript"/>
        </w:rPr>
        <w:t xml:space="preserve">x </w:t>
      </w:r>
      <w:r w:rsidRPr="00841482">
        <w:t>mode, which means that the gas mixture (consisting of NO, NO</w:t>
      </w:r>
      <w:r w:rsidRPr="00841482">
        <w:rPr>
          <w:vertAlign w:val="subscript"/>
        </w:rPr>
        <w:t>2</w:t>
      </w:r>
      <w:r w:rsidRPr="00841482">
        <w:t>, O</w:t>
      </w:r>
      <w:r w:rsidRPr="00841482">
        <w:rPr>
          <w:vertAlign w:val="subscript"/>
        </w:rPr>
        <w:t xml:space="preserve">2 </w:t>
      </w:r>
      <w:r w:rsidRPr="00841482">
        <w:t>and N</w:t>
      </w:r>
      <w:proofErr w:type="gramStart"/>
      <w:r w:rsidRPr="00841482">
        <w:rPr>
          <w:vertAlign w:val="subscript"/>
        </w:rPr>
        <w:t xml:space="preserve">2 </w:t>
      </w:r>
      <w:r w:rsidRPr="00841482">
        <w:t>)</w:t>
      </w:r>
      <w:proofErr w:type="gramEnd"/>
      <w:r w:rsidRPr="00841482">
        <w:t xml:space="preserve"> now passes through the converter. Record the indicated concentration (a).</w:t>
      </w:r>
    </w:p>
    <w:p w14:paraId="4583BC1D" w14:textId="77777777" w:rsidR="00A54226" w:rsidRDefault="00A54226" w:rsidP="00A54226">
      <w:pPr>
        <w:pStyle w:val="SingleTxtG"/>
        <w:ind w:left="2268" w:hanging="1134"/>
      </w:pPr>
      <w:r w:rsidRPr="00841482">
        <w:t>2.4.5.</w:t>
      </w:r>
      <w:r w:rsidRPr="00841482">
        <w:tab/>
        <w:t xml:space="preserve">The </w:t>
      </w:r>
      <w:proofErr w:type="spellStart"/>
      <w:r w:rsidRPr="00841482">
        <w:t>ozonator</w:t>
      </w:r>
      <w:proofErr w:type="spellEnd"/>
      <w:r w:rsidRPr="00841482">
        <w:t xml:space="preserve"> is now deactivated. The mixture of gases described in paragraph 2.4.2. above passes through the converter into the detector. Record the indicated concentration (b).</w:t>
      </w:r>
    </w:p>
    <w:p w14:paraId="4583BC1E" w14:textId="77777777" w:rsidR="00A54226" w:rsidRPr="00834B82" w:rsidRDefault="00A54226" w:rsidP="00A54226">
      <w:pPr>
        <w:pStyle w:val="Heading1"/>
      </w:pPr>
      <w:r>
        <w:br w:type="page"/>
      </w:r>
      <w:bookmarkStart w:id="120" w:name="_Ref72811293"/>
      <w:r w:rsidRPr="00834B82">
        <w:lastRenderedPageBreak/>
        <w:t xml:space="preserve">Figure </w:t>
      </w:r>
      <w:bookmarkEnd w:id="120"/>
      <w:r w:rsidRPr="00834B82">
        <w:t>11</w:t>
      </w:r>
    </w:p>
    <w:p w14:paraId="4583BC1F" w14:textId="77777777" w:rsidR="00A54226" w:rsidRPr="00C54D97" w:rsidRDefault="00A54226" w:rsidP="00A54226">
      <w:pPr>
        <w:pStyle w:val="SingleTxtG"/>
        <w:rPr>
          <w:b/>
        </w:rPr>
      </w:pPr>
      <w:r w:rsidRPr="00C54D97">
        <w:rPr>
          <w:b/>
        </w:rPr>
        <w:t>NO</w:t>
      </w:r>
      <w:r w:rsidRPr="0092161C">
        <w:rPr>
          <w:b/>
          <w:vertAlign w:val="subscript"/>
        </w:rPr>
        <w:t>x</w:t>
      </w:r>
      <w:r w:rsidRPr="00C54D97">
        <w:rPr>
          <w:b/>
        </w:rPr>
        <w:t xml:space="preserve"> Converter Efficiency Test Configuration</w:t>
      </w:r>
    </w:p>
    <w:p w14:paraId="4583BC20" w14:textId="77777777" w:rsidR="00A54226" w:rsidRPr="0048030F" w:rsidRDefault="008D29E9" w:rsidP="00A54226">
      <w:pPr>
        <w:pBdr>
          <w:top w:val="single" w:sz="6" w:space="0" w:color="FFFFFF"/>
          <w:left w:val="single" w:sz="6" w:space="0" w:color="FFFFFF"/>
          <w:bottom w:val="single" w:sz="6" w:space="0" w:color="FFFFFF"/>
          <w:right w:val="single" w:sz="6" w:space="0" w:color="FFFFFF"/>
        </w:pBdr>
        <w:jc w:val="center"/>
        <w:rPr>
          <w:szCs w:val="24"/>
        </w:rPr>
      </w:pPr>
      <w:r>
        <w:rPr>
          <w:noProof/>
          <w:szCs w:val="24"/>
          <w:lang w:val="en-AU" w:eastAsia="en-AU"/>
        </w:rPr>
        <w:drawing>
          <wp:inline distT="0" distB="0" distL="0" distR="0" wp14:anchorId="4583CB7B" wp14:editId="4583CB7C">
            <wp:extent cx="4810125" cy="29622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3">
                      <a:extLst>
                        <a:ext uri="{28A0092B-C50C-407E-A947-70E740481C1C}">
                          <a14:useLocalDpi xmlns:a14="http://schemas.microsoft.com/office/drawing/2010/main" val="0"/>
                        </a:ext>
                      </a:extLst>
                    </a:blip>
                    <a:srcRect t="-4845" b="-4845"/>
                    <a:stretch>
                      <a:fillRect/>
                    </a:stretch>
                  </pic:blipFill>
                  <pic:spPr bwMode="auto">
                    <a:xfrm>
                      <a:off x="0" y="0"/>
                      <a:ext cx="4810125" cy="2962275"/>
                    </a:xfrm>
                    <a:prstGeom prst="rect">
                      <a:avLst/>
                    </a:prstGeom>
                    <a:noFill/>
                    <a:ln>
                      <a:noFill/>
                    </a:ln>
                  </pic:spPr>
                </pic:pic>
              </a:graphicData>
            </a:graphic>
          </wp:inline>
        </w:drawing>
      </w:r>
    </w:p>
    <w:p w14:paraId="4583BC21" w14:textId="77777777" w:rsidR="00A54226" w:rsidRPr="00E154F1" w:rsidRDefault="00A54226" w:rsidP="00A54226">
      <w:pPr>
        <w:pStyle w:val="SingleTxtG"/>
        <w:ind w:left="2268" w:hanging="1134"/>
      </w:pPr>
      <w:r w:rsidRPr="00E154F1">
        <w:t>2.4.6.</w:t>
      </w:r>
      <w:r w:rsidRPr="00E154F1">
        <w:tab/>
      </w:r>
      <w:r>
        <w:tab/>
      </w:r>
      <w:r w:rsidRPr="00E154F1">
        <w:t xml:space="preserve">With the </w:t>
      </w:r>
      <w:proofErr w:type="spellStart"/>
      <w:r w:rsidRPr="00E154F1">
        <w:t>ozonator</w:t>
      </w:r>
      <w:proofErr w:type="spellEnd"/>
      <w:r w:rsidRPr="00E154F1">
        <w:t xml:space="preserve"> deactivated, the flow of oxygen or synthetic air is also shut off.</w:t>
      </w:r>
      <w:r>
        <w:t xml:space="preserve"> </w:t>
      </w:r>
      <w:r w:rsidRPr="00E154F1">
        <w:t>The NO</w:t>
      </w:r>
      <w:r w:rsidRPr="00E154F1">
        <w:rPr>
          <w:vertAlign w:val="subscript"/>
        </w:rPr>
        <w:t xml:space="preserve">2 </w:t>
      </w:r>
      <w:r w:rsidRPr="00E154F1">
        <w:t>reading of the analyser shall then be no more than 5 per cent above the figure given in paragraph 2.4.1. above.</w:t>
      </w:r>
    </w:p>
    <w:p w14:paraId="4583BC22" w14:textId="77777777" w:rsidR="00A54226" w:rsidRPr="00E154F1" w:rsidRDefault="00A54226" w:rsidP="00A54226">
      <w:pPr>
        <w:pStyle w:val="SingleTxtG"/>
        <w:ind w:left="2268" w:hanging="1134"/>
      </w:pPr>
      <w:r w:rsidRPr="00E154F1">
        <w:t>2.4.7.</w:t>
      </w:r>
      <w:r w:rsidRPr="00E154F1">
        <w:tab/>
      </w:r>
      <w:r>
        <w:tab/>
      </w:r>
      <w:r w:rsidRPr="00E154F1">
        <w:t>The efficiency of the NO</w:t>
      </w:r>
      <w:r w:rsidRPr="00E154F1">
        <w:rPr>
          <w:vertAlign w:val="subscript"/>
        </w:rPr>
        <w:t xml:space="preserve">x </w:t>
      </w:r>
      <w:r w:rsidRPr="00E154F1">
        <w:t>converter is calculated as follows:</w:t>
      </w:r>
    </w:p>
    <w:p w14:paraId="4583BC23" w14:textId="6B2CCE7C" w:rsidR="00A54226" w:rsidRPr="00E154F1" w:rsidRDefault="00A54226" w:rsidP="00A54226">
      <w:pPr>
        <w:keepNext/>
        <w:keepLines/>
        <w:tabs>
          <w:tab w:val="left" w:pos="1134"/>
          <w:tab w:val="left" w:pos="1701"/>
          <w:tab w:val="left" w:pos="2268"/>
          <w:tab w:val="left" w:pos="2835"/>
        </w:tabs>
        <w:spacing w:after="120"/>
        <w:ind w:left="2268" w:right="1134" w:hanging="1134"/>
        <w:jc w:val="both"/>
        <w:rPr>
          <w:sz w:val="20"/>
        </w:rPr>
      </w:pPr>
      <w:r w:rsidRPr="00E154F1">
        <w:rPr>
          <w:sz w:val="20"/>
        </w:rPr>
        <w:tab/>
      </w:r>
      <w:r>
        <w:rPr>
          <w:sz w:val="20"/>
        </w:rPr>
        <w:tab/>
      </w:r>
      <w:r w:rsidR="00E040E0" w:rsidRPr="00C54D97">
        <w:rPr>
          <w:noProof/>
          <w:position w:val="-24"/>
          <w:sz w:val="20"/>
        </w:rPr>
      </w:r>
      <w:r w:rsidR="00E040E0" w:rsidRPr="00C54D97">
        <w:rPr>
          <w:noProof/>
          <w:position w:val="-24"/>
          <w:sz w:val="20"/>
        </w:rPr>
        <w:object w:dxaOrig="3340" w:dyaOrig="580" w14:anchorId="27C5952B">
          <v:shape id="_x0000_i1232" type="#_x0000_t75" alt="" style="width:167.25pt;height:28.8pt;mso-width-percent:0;mso-height-percent:0;mso-width-percent:0;mso-height-percent:0" o:ole="" fillcolor="window">
            <v:imagedata r:id="rId224" o:title=""/>
          </v:shape>
          <o:OLEObject Type="Embed" ProgID="Equation.3" ShapeID="_x0000_i1232" DrawAspect="Content" ObjectID="_1700046483" r:id="rId225"/>
        </w:object>
      </w:r>
    </w:p>
    <w:p w14:paraId="4583BC24" w14:textId="77777777" w:rsidR="00A54226" w:rsidRPr="00E154F1" w:rsidRDefault="00A54226" w:rsidP="00A54226">
      <w:pPr>
        <w:pStyle w:val="HeaderA3"/>
        <w:tabs>
          <w:tab w:val="left" w:pos="1134"/>
          <w:tab w:val="left" w:pos="1701"/>
          <w:tab w:val="left" w:pos="2268"/>
          <w:tab w:val="left" w:pos="2835"/>
        </w:tabs>
        <w:spacing w:before="0" w:after="120"/>
        <w:ind w:left="2268" w:right="1134"/>
        <w:jc w:val="both"/>
        <w:rPr>
          <w:rFonts w:cs="Times New Roman"/>
          <w:sz w:val="20"/>
        </w:rPr>
      </w:pPr>
      <w:r w:rsidRPr="00E154F1">
        <w:rPr>
          <w:rFonts w:cs="Times New Roman"/>
          <w:sz w:val="20"/>
        </w:rPr>
        <w:t>2.4.8.</w:t>
      </w:r>
      <w:r w:rsidRPr="00E154F1">
        <w:rPr>
          <w:rFonts w:cs="Times New Roman"/>
          <w:sz w:val="20"/>
        </w:rPr>
        <w:tab/>
      </w:r>
      <w:r>
        <w:rPr>
          <w:rFonts w:cs="Times New Roman"/>
          <w:sz w:val="20"/>
        </w:rPr>
        <w:tab/>
      </w:r>
      <w:r w:rsidRPr="00E154F1">
        <w:rPr>
          <w:rFonts w:cs="Times New Roman"/>
          <w:sz w:val="20"/>
        </w:rPr>
        <w:t>The efficiency of the converter shall not be less than 95 per cent.</w:t>
      </w:r>
    </w:p>
    <w:p w14:paraId="4583BC25" w14:textId="77777777" w:rsidR="00A54226" w:rsidRPr="00E154F1" w:rsidRDefault="00A54226" w:rsidP="00A54226">
      <w:pPr>
        <w:pStyle w:val="HeaderA3"/>
        <w:tabs>
          <w:tab w:val="left" w:pos="1134"/>
          <w:tab w:val="left" w:pos="1701"/>
          <w:tab w:val="left" w:pos="2268"/>
          <w:tab w:val="left" w:pos="2835"/>
        </w:tabs>
        <w:spacing w:before="0" w:after="120"/>
        <w:ind w:left="2268" w:right="1134"/>
        <w:jc w:val="both"/>
        <w:rPr>
          <w:rFonts w:cs="Times New Roman"/>
          <w:sz w:val="20"/>
        </w:rPr>
      </w:pPr>
      <w:r w:rsidRPr="00E154F1">
        <w:rPr>
          <w:rFonts w:cs="Times New Roman"/>
          <w:sz w:val="20"/>
        </w:rPr>
        <w:t>2.4.9.</w:t>
      </w:r>
      <w:r w:rsidRPr="00E154F1">
        <w:rPr>
          <w:rFonts w:cs="Times New Roman"/>
          <w:sz w:val="20"/>
        </w:rPr>
        <w:tab/>
      </w:r>
      <w:r>
        <w:rPr>
          <w:rFonts w:cs="Times New Roman"/>
          <w:sz w:val="20"/>
        </w:rPr>
        <w:tab/>
      </w:r>
      <w:r w:rsidRPr="00E154F1">
        <w:rPr>
          <w:rFonts w:cs="Times New Roman"/>
          <w:sz w:val="20"/>
        </w:rPr>
        <w:t>The efficiency of the converter shall be tested at least once a week.</w:t>
      </w:r>
    </w:p>
    <w:p w14:paraId="4583BC26" w14:textId="77777777" w:rsidR="00A54226" w:rsidRPr="00E154F1" w:rsidRDefault="00A54226" w:rsidP="00A54226">
      <w:pPr>
        <w:pStyle w:val="HeaderA1"/>
        <w:keepNext w:val="0"/>
        <w:tabs>
          <w:tab w:val="left" w:pos="1134"/>
          <w:tab w:val="left" w:pos="1701"/>
          <w:tab w:val="left" w:pos="2268"/>
          <w:tab w:val="left" w:pos="2835"/>
        </w:tabs>
        <w:spacing w:before="0" w:after="120"/>
        <w:ind w:left="2268" w:right="1134" w:hanging="1134"/>
        <w:jc w:val="both"/>
        <w:rPr>
          <w:sz w:val="20"/>
        </w:rPr>
      </w:pPr>
      <w:bookmarkStart w:id="121" w:name="_Toc73179355"/>
      <w:r w:rsidRPr="00E154F1">
        <w:rPr>
          <w:sz w:val="20"/>
        </w:rPr>
        <w:t>3.</w:t>
      </w:r>
      <w:r w:rsidRPr="00E154F1">
        <w:rPr>
          <w:sz w:val="20"/>
        </w:rPr>
        <w:tab/>
      </w:r>
      <w:r>
        <w:rPr>
          <w:sz w:val="20"/>
        </w:rPr>
        <w:tab/>
      </w:r>
      <w:r w:rsidRPr="00E154F1">
        <w:rPr>
          <w:sz w:val="20"/>
        </w:rPr>
        <w:t>R</w:t>
      </w:r>
      <w:r>
        <w:rPr>
          <w:sz w:val="20"/>
        </w:rPr>
        <w:t>eference gases</w:t>
      </w:r>
      <w:bookmarkEnd w:id="121"/>
    </w:p>
    <w:p w14:paraId="4583BC27" w14:textId="77777777" w:rsidR="00A54226" w:rsidRPr="00E154F1" w:rsidRDefault="00A54226" w:rsidP="00A54226">
      <w:pPr>
        <w:pStyle w:val="HeaderA2"/>
        <w:keepNext w:val="0"/>
        <w:tabs>
          <w:tab w:val="left" w:pos="1134"/>
          <w:tab w:val="left" w:pos="1701"/>
          <w:tab w:val="left" w:pos="2268"/>
          <w:tab w:val="left" w:pos="2835"/>
        </w:tabs>
        <w:spacing w:before="0" w:after="120"/>
        <w:ind w:left="2268" w:right="1134"/>
        <w:jc w:val="both"/>
        <w:rPr>
          <w:sz w:val="20"/>
        </w:rPr>
      </w:pPr>
      <w:bookmarkStart w:id="122" w:name="_Toc73179356"/>
      <w:r w:rsidRPr="00E154F1">
        <w:rPr>
          <w:sz w:val="20"/>
        </w:rPr>
        <w:t>3.1.</w:t>
      </w:r>
      <w:r w:rsidRPr="00E154F1">
        <w:rPr>
          <w:sz w:val="20"/>
        </w:rPr>
        <w:tab/>
      </w:r>
      <w:r>
        <w:rPr>
          <w:sz w:val="20"/>
        </w:rPr>
        <w:tab/>
      </w:r>
      <w:r w:rsidRPr="00E154F1">
        <w:rPr>
          <w:sz w:val="20"/>
        </w:rPr>
        <w:t>Pure gases</w:t>
      </w:r>
      <w:bookmarkEnd w:id="122"/>
    </w:p>
    <w:p w14:paraId="4583BC28" w14:textId="77777777"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134"/>
          <w:tab w:val="left" w:pos="2268"/>
          <w:tab w:val="left" w:pos="2608"/>
          <w:tab w:val="left" w:pos="2835"/>
          <w:tab w:val="left" w:pos="3062"/>
          <w:tab w:val="left" w:pos="5014"/>
          <w:tab w:val="left" w:pos="5952"/>
          <w:tab w:val="left" w:pos="6632"/>
          <w:tab w:val="left" w:pos="7174"/>
          <w:tab w:val="left" w:pos="7894"/>
          <w:tab w:val="left" w:pos="8614"/>
          <w:tab w:val="left" w:pos="9334"/>
        </w:tabs>
        <w:spacing w:after="120"/>
        <w:ind w:left="2268" w:right="1134" w:hanging="1134"/>
        <w:jc w:val="both"/>
        <w:rPr>
          <w:sz w:val="20"/>
        </w:rPr>
      </w:pPr>
      <w:r w:rsidRPr="00E154F1">
        <w:rPr>
          <w:sz w:val="20"/>
        </w:rPr>
        <w:tab/>
        <w:t>The following pure gases shall be available, if necessary, for calibration and operation:</w:t>
      </w:r>
    </w:p>
    <w:p w14:paraId="4583BC29" w14:textId="77777777"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134"/>
          <w:tab w:val="left" w:pos="2268"/>
          <w:tab w:val="left" w:pos="2608"/>
          <w:tab w:val="left" w:pos="2835"/>
          <w:tab w:val="left" w:pos="3062"/>
          <w:tab w:val="left" w:pos="5014"/>
          <w:tab w:val="left" w:pos="5952"/>
          <w:tab w:val="left" w:pos="6632"/>
          <w:tab w:val="left" w:pos="7174"/>
          <w:tab w:val="left" w:pos="7894"/>
          <w:tab w:val="left" w:pos="8614"/>
          <w:tab w:val="left" w:pos="9334"/>
        </w:tabs>
        <w:spacing w:after="120"/>
        <w:ind w:left="2268" w:right="1134" w:hanging="1134"/>
        <w:jc w:val="both"/>
        <w:rPr>
          <w:sz w:val="20"/>
        </w:rPr>
      </w:pPr>
      <w:r w:rsidRPr="00E154F1">
        <w:rPr>
          <w:sz w:val="20"/>
        </w:rPr>
        <w:tab/>
        <w:t>Purified nitrogen: (purity: ≤</w:t>
      </w:r>
      <w:r>
        <w:rPr>
          <w:sz w:val="20"/>
        </w:rPr>
        <w:t> </w:t>
      </w:r>
      <w:r w:rsidRPr="00E154F1">
        <w:rPr>
          <w:sz w:val="20"/>
        </w:rPr>
        <w:t>1 ppm C, ≤</w:t>
      </w:r>
      <w:r>
        <w:rPr>
          <w:sz w:val="20"/>
        </w:rPr>
        <w:t> </w:t>
      </w:r>
      <w:r w:rsidRPr="00E154F1">
        <w:rPr>
          <w:sz w:val="20"/>
        </w:rPr>
        <w:t>1 ppm CO, ≤</w:t>
      </w:r>
      <w:r>
        <w:rPr>
          <w:sz w:val="20"/>
        </w:rPr>
        <w:t> </w:t>
      </w:r>
      <w:r w:rsidRPr="00E154F1">
        <w:rPr>
          <w:sz w:val="20"/>
        </w:rPr>
        <w:t>400 ppm CO</w:t>
      </w:r>
      <w:r w:rsidRPr="00E154F1">
        <w:rPr>
          <w:sz w:val="20"/>
          <w:vertAlign w:val="subscript"/>
        </w:rPr>
        <w:t>2</w:t>
      </w:r>
      <w:r w:rsidRPr="00E154F1">
        <w:rPr>
          <w:sz w:val="20"/>
        </w:rPr>
        <w:t>, ≤</w:t>
      </w:r>
      <w:r>
        <w:rPr>
          <w:sz w:val="20"/>
        </w:rPr>
        <w:t> </w:t>
      </w:r>
      <w:r w:rsidRPr="00E154F1">
        <w:rPr>
          <w:sz w:val="20"/>
        </w:rPr>
        <w:t>0.1 ppm NO);</w:t>
      </w:r>
    </w:p>
    <w:p w14:paraId="4583BC2A" w14:textId="77777777" w:rsidR="00A54226" w:rsidRPr="00E154F1" w:rsidRDefault="00A54226" w:rsidP="00A54226">
      <w:pPr>
        <w:pBdr>
          <w:top w:val="single" w:sz="6" w:space="0" w:color="FFFFFF"/>
          <w:left w:val="single" w:sz="6" w:space="0" w:color="FFFFFF"/>
          <w:bottom w:val="single" w:sz="6" w:space="0" w:color="FFFFFF"/>
          <w:right w:val="single" w:sz="6" w:space="0" w:color="FFFFFF"/>
        </w:pBdr>
        <w:spacing w:after="120"/>
        <w:ind w:left="2268" w:right="1134" w:hanging="1134"/>
        <w:jc w:val="both"/>
        <w:rPr>
          <w:sz w:val="20"/>
        </w:rPr>
      </w:pPr>
      <w:r w:rsidRPr="00E154F1">
        <w:rPr>
          <w:sz w:val="20"/>
        </w:rPr>
        <w:tab/>
        <w:t xml:space="preserve">Purified synthetic air: </w:t>
      </w:r>
      <w:r w:rsidRPr="00E154F1">
        <w:rPr>
          <w:spacing w:val="-3"/>
          <w:sz w:val="20"/>
        </w:rPr>
        <w:t>(purity: ≤</w:t>
      </w:r>
      <w:r>
        <w:rPr>
          <w:spacing w:val="-3"/>
          <w:sz w:val="20"/>
        </w:rPr>
        <w:t> </w:t>
      </w:r>
      <w:r w:rsidRPr="00E154F1">
        <w:rPr>
          <w:spacing w:val="-3"/>
          <w:sz w:val="20"/>
        </w:rPr>
        <w:t>1 ppm C, ≤</w:t>
      </w:r>
      <w:r>
        <w:rPr>
          <w:spacing w:val="-3"/>
          <w:sz w:val="20"/>
        </w:rPr>
        <w:t> </w:t>
      </w:r>
      <w:r w:rsidRPr="00E154F1">
        <w:rPr>
          <w:spacing w:val="-3"/>
          <w:sz w:val="20"/>
        </w:rPr>
        <w:t>1 ppm CO, ≤</w:t>
      </w:r>
      <w:r>
        <w:rPr>
          <w:spacing w:val="-3"/>
          <w:sz w:val="20"/>
        </w:rPr>
        <w:t> </w:t>
      </w:r>
      <w:r w:rsidRPr="00E154F1">
        <w:rPr>
          <w:spacing w:val="-3"/>
          <w:sz w:val="20"/>
        </w:rPr>
        <w:t>400 ppm CO</w:t>
      </w:r>
      <w:r w:rsidRPr="00E154F1">
        <w:rPr>
          <w:spacing w:val="-3"/>
          <w:sz w:val="20"/>
          <w:vertAlign w:val="subscript"/>
        </w:rPr>
        <w:t>2</w:t>
      </w:r>
      <w:r w:rsidRPr="00E154F1">
        <w:rPr>
          <w:spacing w:val="-3"/>
          <w:sz w:val="20"/>
        </w:rPr>
        <w:t>, ≤</w:t>
      </w:r>
      <w:r>
        <w:rPr>
          <w:spacing w:val="-3"/>
          <w:sz w:val="20"/>
        </w:rPr>
        <w:t> </w:t>
      </w:r>
      <w:r w:rsidRPr="00E154F1">
        <w:rPr>
          <w:spacing w:val="-3"/>
          <w:sz w:val="20"/>
        </w:rPr>
        <w:t>0.1 ppm NO)</w:t>
      </w:r>
      <w:r w:rsidRPr="00E154F1">
        <w:rPr>
          <w:sz w:val="20"/>
        </w:rPr>
        <w:t>; oxygen content between 18 and 21 per cent volume;</w:t>
      </w:r>
    </w:p>
    <w:p w14:paraId="4583BC2B" w14:textId="77777777" w:rsidR="00A54226" w:rsidRPr="00E154F1" w:rsidRDefault="00A54226" w:rsidP="00A54226">
      <w:pPr>
        <w:pBdr>
          <w:top w:val="single" w:sz="6" w:space="0" w:color="FFFFFF"/>
          <w:left w:val="single" w:sz="6" w:space="0" w:color="FFFFFF"/>
          <w:bottom w:val="single" w:sz="6" w:space="0" w:color="FFFFFF"/>
          <w:right w:val="single" w:sz="6" w:space="0" w:color="FFFFFF"/>
        </w:pBdr>
        <w:spacing w:after="120"/>
        <w:ind w:left="2268" w:right="1134" w:hanging="1134"/>
        <w:jc w:val="both"/>
        <w:rPr>
          <w:sz w:val="20"/>
        </w:rPr>
      </w:pPr>
      <w:r w:rsidRPr="00E154F1">
        <w:rPr>
          <w:sz w:val="20"/>
        </w:rPr>
        <w:tab/>
      </w:r>
      <w:r>
        <w:rPr>
          <w:sz w:val="20"/>
        </w:rPr>
        <w:tab/>
      </w:r>
      <w:r w:rsidRPr="00E154F1">
        <w:rPr>
          <w:sz w:val="20"/>
        </w:rPr>
        <w:t>Purified oxygen: (purity &gt;</w:t>
      </w:r>
      <w:r>
        <w:rPr>
          <w:sz w:val="20"/>
        </w:rPr>
        <w:t> </w:t>
      </w:r>
      <w:r w:rsidRPr="00E154F1">
        <w:rPr>
          <w:sz w:val="20"/>
        </w:rPr>
        <w:t>99.5 per cent vol. O</w:t>
      </w:r>
      <w:r w:rsidRPr="00E154F1">
        <w:rPr>
          <w:sz w:val="20"/>
          <w:vertAlign w:val="subscript"/>
        </w:rPr>
        <w:t>2</w:t>
      </w:r>
      <w:r w:rsidRPr="00E154F1">
        <w:rPr>
          <w:sz w:val="20"/>
        </w:rPr>
        <w:t>);</w:t>
      </w:r>
    </w:p>
    <w:p w14:paraId="4583BC2C" w14:textId="77777777" w:rsidR="00A54226" w:rsidRPr="00E154F1" w:rsidRDefault="00A54226" w:rsidP="00A54226">
      <w:pPr>
        <w:pBdr>
          <w:top w:val="single" w:sz="6" w:space="0" w:color="FFFFFF"/>
          <w:left w:val="single" w:sz="6" w:space="0" w:color="FFFFFF"/>
          <w:bottom w:val="single" w:sz="6" w:space="0" w:color="FFFFFF"/>
          <w:right w:val="single" w:sz="6" w:space="0" w:color="FFFFFF"/>
        </w:pBdr>
        <w:spacing w:after="120"/>
        <w:ind w:left="2268" w:right="1134" w:hanging="1134"/>
        <w:jc w:val="both"/>
        <w:rPr>
          <w:sz w:val="20"/>
        </w:rPr>
      </w:pPr>
      <w:r w:rsidRPr="00E154F1">
        <w:rPr>
          <w:sz w:val="20"/>
        </w:rPr>
        <w:tab/>
        <w:t>Purified hydrogen (and mixture containing helium): (purity ≤</w:t>
      </w:r>
      <w:r>
        <w:rPr>
          <w:sz w:val="20"/>
        </w:rPr>
        <w:t> </w:t>
      </w:r>
      <w:r w:rsidRPr="00E154F1">
        <w:rPr>
          <w:sz w:val="20"/>
        </w:rPr>
        <w:t>1 ppm C, ≤400 ppm CO</w:t>
      </w:r>
      <w:r w:rsidRPr="00E154F1">
        <w:rPr>
          <w:sz w:val="20"/>
          <w:vertAlign w:val="subscript"/>
        </w:rPr>
        <w:t>2</w:t>
      </w:r>
      <w:r w:rsidRPr="00E154F1">
        <w:rPr>
          <w:sz w:val="20"/>
        </w:rPr>
        <w:t>);</w:t>
      </w:r>
    </w:p>
    <w:p w14:paraId="4583BC2D" w14:textId="77777777" w:rsidR="00A54226" w:rsidRPr="00E154F1" w:rsidRDefault="00A54226" w:rsidP="00A54226">
      <w:pPr>
        <w:pBdr>
          <w:top w:val="single" w:sz="6" w:space="0" w:color="FFFFFF"/>
          <w:left w:val="single" w:sz="6" w:space="0" w:color="FFFFFF"/>
          <w:bottom w:val="single" w:sz="6" w:space="0" w:color="FFFFFF"/>
          <w:right w:val="single" w:sz="6" w:space="0" w:color="FFFFFF"/>
        </w:pBdr>
        <w:spacing w:after="120"/>
        <w:ind w:left="2268" w:right="1134" w:hanging="1134"/>
        <w:jc w:val="both"/>
        <w:rPr>
          <w:sz w:val="20"/>
        </w:rPr>
      </w:pPr>
      <w:r w:rsidRPr="00E154F1">
        <w:rPr>
          <w:sz w:val="20"/>
        </w:rPr>
        <w:tab/>
        <w:t>Carbon monoxide: (minimum purity 99.5 per cent);</w:t>
      </w:r>
    </w:p>
    <w:p w14:paraId="4583BC2E" w14:textId="77777777" w:rsidR="00A54226" w:rsidRPr="00E154F1" w:rsidRDefault="00A54226" w:rsidP="00A54226">
      <w:pPr>
        <w:pBdr>
          <w:top w:val="single" w:sz="6" w:space="0" w:color="FFFFFF"/>
          <w:left w:val="single" w:sz="6" w:space="0" w:color="FFFFFF"/>
          <w:bottom w:val="single" w:sz="6" w:space="0" w:color="FFFFFF"/>
          <w:right w:val="single" w:sz="6" w:space="0" w:color="FFFFFF"/>
        </w:pBdr>
        <w:spacing w:after="120"/>
        <w:ind w:left="2268" w:right="1134" w:hanging="1134"/>
        <w:jc w:val="both"/>
        <w:rPr>
          <w:sz w:val="20"/>
        </w:rPr>
      </w:pPr>
      <w:r w:rsidRPr="00E154F1">
        <w:rPr>
          <w:sz w:val="20"/>
        </w:rPr>
        <w:tab/>
        <w:t>Propane: (minimum purity 99.5 per cent).</w:t>
      </w:r>
    </w:p>
    <w:p w14:paraId="4583BC2F" w14:textId="77777777" w:rsidR="00A54226" w:rsidRPr="00E154F1" w:rsidRDefault="00A54226" w:rsidP="00A54226">
      <w:pPr>
        <w:pStyle w:val="HeaderA2"/>
        <w:keepLines/>
        <w:tabs>
          <w:tab w:val="clear" w:pos="1134"/>
        </w:tabs>
        <w:spacing w:before="0" w:after="120"/>
        <w:ind w:left="2268" w:right="1134"/>
        <w:jc w:val="both"/>
        <w:rPr>
          <w:sz w:val="20"/>
        </w:rPr>
      </w:pPr>
      <w:bookmarkStart w:id="123" w:name="_Toc73179357"/>
      <w:r w:rsidRPr="00E154F1">
        <w:rPr>
          <w:sz w:val="20"/>
        </w:rPr>
        <w:lastRenderedPageBreak/>
        <w:t>3.2.</w:t>
      </w:r>
      <w:r w:rsidRPr="00E154F1">
        <w:rPr>
          <w:sz w:val="20"/>
        </w:rPr>
        <w:tab/>
        <w:t>Calibration and span gases</w:t>
      </w:r>
      <w:bookmarkEnd w:id="123"/>
    </w:p>
    <w:p w14:paraId="4583BC30" w14:textId="77777777" w:rsidR="00A54226" w:rsidRPr="00E154F1" w:rsidRDefault="00A54226" w:rsidP="00A54226">
      <w:pPr>
        <w:keepNext/>
        <w:keepLines/>
        <w:spacing w:after="120"/>
        <w:ind w:left="2268" w:right="1134" w:hanging="1134"/>
        <w:jc w:val="both"/>
        <w:rPr>
          <w:sz w:val="20"/>
        </w:rPr>
      </w:pPr>
      <w:r w:rsidRPr="00E154F1">
        <w:rPr>
          <w:sz w:val="20"/>
        </w:rPr>
        <w:tab/>
        <w:t>Mixtures of gases having the following chemical compositions shall be available:</w:t>
      </w:r>
    </w:p>
    <w:p w14:paraId="4583BC31" w14:textId="77777777" w:rsidR="00A54226" w:rsidRPr="00E154F1" w:rsidRDefault="00A54226" w:rsidP="00A54226">
      <w:pPr>
        <w:keepNext/>
        <w:keepLines/>
        <w:spacing w:after="120"/>
        <w:ind w:left="2268" w:right="1134" w:hanging="1134"/>
        <w:jc w:val="both"/>
        <w:rPr>
          <w:sz w:val="20"/>
        </w:rPr>
      </w:pPr>
      <w:r w:rsidRPr="00E154F1">
        <w:rPr>
          <w:sz w:val="20"/>
        </w:rPr>
        <w:tab/>
        <w:t>(a)</w:t>
      </w:r>
      <w:r w:rsidRPr="00E154F1">
        <w:rPr>
          <w:sz w:val="20"/>
        </w:rPr>
        <w:tab/>
        <w:t>C</w:t>
      </w:r>
      <w:r w:rsidRPr="00E154F1">
        <w:rPr>
          <w:sz w:val="20"/>
          <w:vertAlign w:val="subscript"/>
        </w:rPr>
        <w:t xml:space="preserve">3 </w:t>
      </w:r>
      <w:r w:rsidRPr="00E154F1">
        <w:rPr>
          <w:sz w:val="20"/>
        </w:rPr>
        <w:t>H</w:t>
      </w:r>
      <w:r w:rsidRPr="00E154F1">
        <w:rPr>
          <w:sz w:val="20"/>
          <w:vertAlign w:val="subscript"/>
        </w:rPr>
        <w:t>8</w:t>
      </w:r>
      <w:r w:rsidRPr="00E154F1">
        <w:rPr>
          <w:sz w:val="20"/>
        </w:rPr>
        <w:t xml:space="preserve"> and purified synthetic air (see paragraph 3.1. above);</w:t>
      </w:r>
    </w:p>
    <w:p w14:paraId="4583BC32" w14:textId="77777777" w:rsidR="00A54226" w:rsidRPr="00E154F1" w:rsidRDefault="00A54226" w:rsidP="00A54226">
      <w:pPr>
        <w:spacing w:after="120"/>
        <w:ind w:left="2268" w:right="1134" w:hanging="1134"/>
        <w:jc w:val="both"/>
        <w:rPr>
          <w:sz w:val="20"/>
        </w:rPr>
      </w:pPr>
      <w:r w:rsidRPr="00E154F1">
        <w:rPr>
          <w:sz w:val="20"/>
        </w:rPr>
        <w:tab/>
        <w:t>(b)</w:t>
      </w:r>
      <w:r w:rsidRPr="00E154F1">
        <w:rPr>
          <w:sz w:val="20"/>
        </w:rPr>
        <w:tab/>
        <w:t>CO and purified nitrogen;</w:t>
      </w:r>
    </w:p>
    <w:p w14:paraId="4583BC33" w14:textId="77777777" w:rsidR="00A54226" w:rsidRPr="00E154F1" w:rsidRDefault="00A54226" w:rsidP="00A54226">
      <w:pPr>
        <w:spacing w:after="120"/>
        <w:ind w:left="2268" w:right="1134" w:hanging="1134"/>
        <w:jc w:val="both"/>
        <w:rPr>
          <w:sz w:val="20"/>
        </w:rPr>
      </w:pPr>
      <w:r w:rsidRPr="00E154F1">
        <w:rPr>
          <w:sz w:val="20"/>
        </w:rPr>
        <w:tab/>
        <w:t>(c)</w:t>
      </w:r>
      <w:r w:rsidRPr="00E154F1">
        <w:rPr>
          <w:sz w:val="20"/>
        </w:rPr>
        <w:tab/>
        <w:t>CO</w:t>
      </w:r>
      <w:r w:rsidRPr="00E154F1">
        <w:rPr>
          <w:sz w:val="20"/>
          <w:vertAlign w:val="subscript"/>
        </w:rPr>
        <w:t>2</w:t>
      </w:r>
      <w:r w:rsidRPr="00E154F1">
        <w:rPr>
          <w:sz w:val="20"/>
        </w:rPr>
        <w:t xml:space="preserve"> and purified nitrogen.</w:t>
      </w:r>
    </w:p>
    <w:p w14:paraId="4583BC34" w14:textId="77777777" w:rsidR="00A54226" w:rsidRPr="00E154F1" w:rsidRDefault="00A54226" w:rsidP="00A54226">
      <w:pPr>
        <w:spacing w:after="120"/>
        <w:ind w:left="2268" w:right="1134" w:hanging="1134"/>
        <w:jc w:val="both"/>
        <w:rPr>
          <w:sz w:val="20"/>
        </w:rPr>
      </w:pPr>
      <w:r w:rsidRPr="00E154F1">
        <w:rPr>
          <w:sz w:val="20"/>
        </w:rPr>
        <w:tab/>
        <w:t>NO and purified nitrogen (the amount of NO</w:t>
      </w:r>
      <w:r w:rsidRPr="00E154F1">
        <w:rPr>
          <w:sz w:val="20"/>
          <w:vertAlign w:val="subscript"/>
        </w:rPr>
        <w:t>2</w:t>
      </w:r>
      <w:r w:rsidRPr="00E154F1">
        <w:rPr>
          <w:sz w:val="20"/>
        </w:rPr>
        <w:t xml:space="preserve"> contained in this calibration gas shall not exceed 5 per cent of the NO content).</w:t>
      </w:r>
    </w:p>
    <w:p w14:paraId="4583BC35" w14:textId="77777777" w:rsidR="00A54226" w:rsidRPr="00E154F1" w:rsidRDefault="00A54226" w:rsidP="00A54226">
      <w:pPr>
        <w:spacing w:after="120"/>
        <w:ind w:left="2268" w:right="1134" w:hanging="1134"/>
        <w:jc w:val="both"/>
        <w:rPr>
          <w:sz w:val="20"/>
        </w:rPr>
      </w:pPr>
      <w:r w:rsidRPr="00E154F1">
        <w:rPr>
          <w:sz w:val="20"/>
        </w:rPr>
        <w:tab/>
        <w:t>The true concentration of a calibration gas shall be within </w:t>
      </w:r>
      <w:r w:rsidRPr="00E154F1">
        <w:rPr>
          <w:sz w:val="20"/>
        </w:rPr>
        <w:sym w:font="Symbol" w:char="F0B1"/>
      </w:r>
      <w:r w:rsidRPr="00E154F1">
        <w:rPr>
          <w:sz w:val="20"/>
        </w:rPr>
        <w:t>2 per cent of the stated figure.</w:t>
      </w:r>
    </w:p>
    <w:p w14:paraId="4583BC36" w14:textId="77777777" w:rsidR="00A54226" w:rsidRPr="00E154F1" w:rsidRDefault="00A54226" w:rsidP="00A54226">
      <w:pPr>
        <w:widowControl w:val="0"/>
        <w:autoSpaceDE w:val="0"/>
        <w:autoSpaceDN w:val="0"/>
        <w:adjustRightInd w:val="0"/>
        <w:spacing w:after="120"/>
        <w:ind w:left="2268" w:right="1134" w:hanging="1134"/>
        <w:jc w:val="both"/>
        <w:rPr>
          <w:bCs/>
          <w:sz w:val="20"/>
          <w:lang w:eastAsia="ja-JP"/>
        </w:rPr>
        <w:sectPr w:rsidR="00A54226" w:rsidRPr="00E154F1" w:rsidSect="00A54226">
          <w:headerReference w:type="even" r:id="rId226"/>
          <w:headerReference w:type="default" r:id="rId227"/>
          <w:footerReference w:type="even" r:id="rId228"/>
          <w:footerReference w:type="default" r:id="rId229"/>
          <w:headerReference w:type="first" r:id="rId230"/>
          <w:endnotePr>
            <w:numFmt w:val="decimal"/>
          </w:endnotePr>
          <w:type w:val="continuous"/>
          <w:pgSz w:w="11907" w:h="16840" w:code="9"/>
          <w:pgMar w:top="1134" w:right="851" w:bottom="1985" w:left="1701" w:header="851" w:footer="1701" w:gutter="0"/>
          <w:cols w:space="708"/>
          <w:docGrid w:linePitch="360"/>
        </w:sectPr>
      </w:pPr>
    </w:p>
    <w:p w14:paraId="4583BC37" w14:textId="77777777" w:rsidR="00A54226" w:rsidRPr="0048030F" w:rsidRDefault="00A54226" w:rsidP="00A54226">
      <w:pPr>
        <w:pStyle w:val="HChG"/>
      </w:pPr>
      <w:bookmarkStart w:id="124" w:name="_Toc73179358"/>
      <w:r>
        <w:lastRenderedPageBreak/>
        <w:t>Annex 4a -</w:t>
      </w:r>
      <w:r w:rsidRPr="0048030F">
        <w:t>Appendix 4</w:t>
      </w:r>
    </w:p>
    <w:p w14:paraId="4583BC38" w14:textId="77777777" w:rsidR="00A54226" w:rsidRPr="0048030F" w:rsidRDefault="00A54226" w:rsidP="00A54226">
      <w:pPr>
        <w:pStyle w:val="HChG"/>
      </w:pPr>
      <w:r>
        <w:tab/>
      </w:r>
      <w:r>
        <w:tab/>
      </w:r>
      <w:r w:rsidRPr="0048030F">
        <w:t>P</w:t>
      </w:r>
      <w:r>
        <w:t>articulate mass emissions measurement equipment</w:t>
      </w:r>
      <w:bookmarkEnd w:id="124"/>
    </w:p>
    <w:p w14:paraId="4583BC39" w14:textId="77777777" w:rsidR="00A54226" w:rsidRPr="0093138B" w:rsidRDefault="00A54226" w:rsidP="00A54226">
      <w:pPr>
        <w:pStyle w:val="SingleTxtG"/>
        <w:ind w:left="2268" w:hanging="1134"/>
      </w:pPr>
      <w:bookmarkStart w:id="125" w:name="_Toc73179359"/>
      <w:r w:rsidRPr="0093138B">
        <w:t>1.</w:t>
      </w:r>
      <w:r w:rsidRPr="0093138B">
        <w:tab/>
        <w:t>S</w:t>
      </w:r>
      <w:r>
        <w:t>pecification</w:t>
      </w:r>
      <w:bookmarkEnd w:id="125"/>
    </w:p>
    <w:p w14:paraId="4583BC3A" w14:textId="77777777" w:rsidR="00A54226" w:rsidRPr="0093138B" w:rsidRDefault="00A54226" w:rsidP="00A54226">
      <w:pPr>
        <w:pStyle w:val="SingleTxtG"/>
        <w:ind w:left="2268" w:hanging="1134"/>
      </w:pPr>
      <w:bookmarkStart w:id="126" w:name="_Toc73179360"/>
      <w:r w:rsidRPr="0093138B">
        <w:t>1.1.</w:t>
      </w:r>
      <w:r w:rsidRPr="0093138B">
        <w:tab/>
        <w:t>System Overview</w:t>
      </w:r>
      <w:bookmarkEnd w:id="126"/>
    </w:p>
    <w:p w14:paraId="4583BC3B" w14:textId="77777777" w:rsidR="00A54226" w:rsidRPr="0093138B" w:rsidRDefault="00A54226" w:rsidP="00A54226">
      <w:pPr>
        <w:pStyle w:val="SingleTxtG"/>
        <w:ind w:left="2268" w:hanging="1134"/>
      </w:pPr>
      <w:r w:rsidRPr="0093138B">
        <w:t>1.1.1.</w:t>
      </w:r>
      <w:r w:rsidRPr="0093138B">
        <w:tab/>
        <w:t>The particulate sampling unit shall consist of a sampling probe located in the dilution tunnel, a particle transfer tube, a filter holder, a partial-flow pump, and flow rate regulators and measuring units.</w:t>
      </w:r>
    </w:p>
    <w:p w14:paraId="4583BC3C" w14:textId="77777777" w:rsidR="00A54226" w:rsidRPr="0093138B" w:rsidRDefault="00A54226" w:rsidP="00A54226">
      <w:pPr>
        <w:pStyle w:val="SingleTxtG"/>
        <w:ind w:left="2268" w:hanging="1134"/>
      </w:pPr>
      <w:r w:rsidRPr="0093138B">
        <w:t>1.1.2.</w:t>
      </w:r>
      <w:r w:rsidRPr="0093138B">
        <w:tab/>
        <w:t>It is recommended that a particle size pre-classifier (</w:t>
      </w:r>
      <w:proofErr w:type="gramStart"/>
      <w:r w:rsidRPr="0093138B">
        <w:t>e.g.</w:t>
      </w:r>
      <w:proofErr w:type="gramEnd"/>
      <w:r w:rsidRPr="0093138B">
        <w:t xml:space="preserve"> cyclone </w:t>
      </w:r>
      <w:r w:rsidRPr="0093138B">
        <w:rPr>
          <w:bCs/>
        </w:rPr>
        <w:t>or</w:t>
      </w:r>
      <w:r w:rsidRPr="0093138B">
        <w:t xml:space="preserve"> impactor) be employed upstream of the filter </w:t>
      </w:r>
      <w:r w:rsidRPr="0093138B">
        <w:rPr>
          <w:bCs/>
        </w:rPr>
        <w:t>holder.</w:t>
      </w:r>
      <w:r>
        <w:t xml:space="preserve"> </w:t>
      </w:r>
      <w:r w:rsidRPr="0093138B">
        <w:t>However, a sampling probe, acting as an appropriate size-classification device such as that shown in Figure 13, is acceptable.</w:t>
      </w:r>
    </w:p>
    <w:p w14:paraId="4583BC3D" w14:textId="77777777" w:rsidR="00A54226" w:rsidRPr="0093138B" w:rsidRDefault="00A54226" w:rsidP="00A54226">
      <w:pPr>
        <w:pStyle w:val="SingleTxtG"/>
        <w:ind w:left="2268" w:hanging="1134"/>
      </w:pPr>
      <w:bookmarkStart w:id="127" w:name="_Toc73179361"/>
      <w:r w:rsidRPr="0093138B">
        <w:t>1.2.</w:t>
      </w:r>
      <w:r w:rsidRPr="0093138B">
        <w:tab/>
        <w:t>General Requirements</w:t>
      </w:r>
      <w:bookmarkEnd w:id="127"/>
    </w:p>
    <w:p w14:paraId="4583BC3E" w14:textId="77777777" w:rsidR="00A54226" w:rsidRPr="0093138B" w:rsidRDefault="00A54226" w:rsidP="00A54226">
      <w:pPr>
        <w:pStyle w:val="SingleTxtG"/>
        <w:ind w:left="2268" w:hanging="1134"/>
      </w:pPr>
      <w:r w:rsidRPr="0093138B">
        <w:t>1.2.1.</w:t>
      </w:r>
      <w:r w:rsidRPr="0093138B">
        <w:tab/>
        <w:t>The sampling probe for the test gas flow for particulates shall be so arranged within the dilution tract that a representative sample gas flow can be taken from the homogeneous air/exhaust mixture.</w:t>
      </w:r>
    </w:p>
    <w:p w14:paraId="4583BC3F" w14:textId="77777777" w:rsidR="00A54226" w:rsidRPr="0093138B" w:rsidRDefault="00A54226" w:rsidP="00A54226">
      <w:pPr>
        <w:pStyle w:val="SingleTxtG"/>
        <w:ind w:left="2268" w:hanging="1134"/>
      </w:pPr>
      <w:r w:rsidRPr="0093138B">
        <w:t>1.2.2.</w:t>
      </w:r>
      <w:r w:rsidRPr="0093138B">
        <w:tab/>
        <w:t>The particulate sample flow rate shall be proportional to the total flow of diluted exhaust gas in the dilution tunnel to within a tolerance of ±5 per cent of the particulate sample flow rate.</w:t>
      </w:r>
    </w:p>
    <w:p w14:paraId="4583BC40" w14:textId="77777777" w:rsidR="00A54226" w:rsidRPr="0093138B" w:rsidRDefault="00A54226" w:rsidP="00A54226">
      <w:pPr>
        <w:pStyle w:val="SingleTxtG"/>
        <w:ind w:left="2268" w:hanging="1134"/>
      </w:pPr>
      <w:bookmarkStart w:id="128" w:name="_Ref160430392"/>
      <w:r w:rsidRPr="0093138B">
        <w:t>1.2.3.</w:t>
      </w:r>
      <w:r w:rsidRPr="0093138B">
        <w:tab/>
        <w:t xml:space="preserve">The sampled dilute exhaust gas shall be maintained at a temperature </w:t>
      </w:r>
      <w:r w:rsidRPr="0093138B">
        <w:rPr>
          <w:bCs/>
        </w:rPr>
        <w:t xml:space="preserve">below 325 K (52 °C) </w:t>
      </w:r>
      <w:r w:rsidRPr="0093138B">
        <w:t>within 20 cm upstream or downstream of the particulate filter face, except in the case of a regeneration test where the temperature must be below 192 °C.</w:t>
      </w:r>
      <w:bookmarkEnd w:id="128"/>
    </w:p>
    <w:p w14:paraId="4583BC41" w14:textId="77777777" w:rsidR="00A54226" w:rsidRPr="0093138B" w:rsidRDefault="00A54226" w:rsidP="00A54226">
      <w:pPr>
        <w:pStyle w:val="SingleTxtG"/>
        <w:ind w:left="2268" w:hanging="1134"/>
      </w:pPr>
      <w:r w:rsidRPr="0093138B">
        <w:t>1.2.4.</w:t>
      </w:r>
      <w:r w:rsidRPr="0093138B">
        <w:tab/>
        <w:t xml:space="preserve">The particulate sample shall be collected on a single filter mounted within a holder in the sampled dilute exhaust gas flow. </w:t>
      </w:r>
    </w:p>
    <w:p w14:paraId="4583BC42" w14:textId="77777777" w:rsidR="00A54226" w:rsidRPr="0093138B" w:rsidRDefault="00A54226" w:rsidP="00A54226">
      <w:pPr>
        <w:pStyle w:val="SingleTxtG"/>
        <w:ind w:left="2268" w:hanging="1134"/>
      </w:pPr>
      <w:r w:rsidRPr="0093138B">
        <w:t>1.2.5.</w:t>
      </w:r>
      <w:r w:rsidRPr="0093138B">
        <w:tab/>
        <w:t>All parts of the dilution system and the sampling system from the exhaust pipe up to the filter holder, which are in contact with raw and diluted exhaust gas, shall be designed to minimise deposition or alteration of the particulates.</w:t>
      </w:r>
      <w:r>
        <w:t xml:space="preserve"> </w:t>
      </w:r>
      <w:r w:rsidRPr="0093138B">
        <w:t>All parts shall be made of electrically conductive materials that do not react with exhaust gas components, and shall be electrically grounded to prevent electrostatic effects.</w:t>
      </w:r>
    </w:p>
    <w:p w14:paraId="4583BC43" w14:textId="77777777" w:rsidR="00A54226" w:rsidRPr="0093138B" w:rsidRDefault="00A54226" w:rsidP="00A54226">
      <w:pPr>
        <w:pStyle w:val="SingleTxtG"/>
        <w:ind w:left="2268" w:hanging="1134"/>
      </w:pPr>
      <w:r w:rsidRPr="0093138B">
        <w:t>1.2.6.</w:t>
      </w:r>
      <w:r w:rsidRPr="0093138B">
        <w:tab/>
        <w:t>If it is not possible to compensate for variations in the flow rate, provision shall be made for a heat exchanger and a temperature control device as specified in Appendix 2 so as to ensure that the flow rate in the system is constant and the sampling rate accordingly proportional.</w:t>
      </w:r>
    </w:p>
    <w:p w14:paraId="4583BC44" w14:textId="77777777" w:rsidR="00A54226" w:rsidRPr="0093138B" w:rsidRDefault="00A54226" w:rsidP="00A54226">
      <w:pPr>
        <w:pStyle w:val="SingleTxtG"/>
        <w:ind w:left="2268" w:hanging="1134"/>
      </w:pPr>
      <w:bookmarkStart w:id="129" w:name="_Toc73179362"/>
      <w:r w:rsidRPr="0093138B">
        <w:t>1.3.</w:t>
      </w:r>
      <w:r w:rsidRPr="0093138B">
        <w:tab/>
        <w:t>Specific Requirements</w:t>
      </w:r>
      <w:bookmarkEnd w:id="129"/>
    </w:p>
    <w:p w14:paraId="4583BC45" w14:textId="77777777" w:rsidR="00A54226" w:rsidRPr="0093138B" w:rsidRDefault="00A54226" w:rsidP="00A54226">
      <w:pPr>
        <w:pStyle w:val="SingleTxtG"/>
        <w:ind w:left="2268" w:hanging="1134"/>
      </w:pPr>
      <w:r w:rsidRPr="0093138B">
        <w:t>1.3.1.</w:t>
      </w:r>
      <w:r w:rsidRPr="0093138B">
        <w:tab/>
        <w:t>PM Sampling Probe</w:t>
      </w:r>
    </w:p>
    <w:p w14:paraId="4583BC46" w14:textId="77777777" w:rsidR="00A54226" w:rsidRPr="0093138B" w:rsidRDefault="00A54226" w:rsidP="00A54226">
      <w:pPr>
        <w:pStyle w:val="SingleTxtG"/>
        <w:ind w:left="2268" w:hanging="1134"/>
      </w:pPr>
      <w:r w:rsidRPr="0093138B">
        <w:t>1.3.1.1.</w:t>
      </w:r>
      <w:r w:rsidRPr="0093138B">
        <w:tab/>
      </w:r>
      <w:r w:rsidRPr="0093138B">
        <w:rPr>
          <w:lang w:val="en-US"/>
        </w:rPr>
        <w:t>The sample probe shall deliver the particle-size classification performance described in paragraph 1.3.1.4.</w:t>
      </w:r>
      <w:r>
        <w:rPr>
          <w:lang w:val="en-US"/>
        </w:rPr>
        <w:t xml:space="preserve"> </w:t>
      </w:r>
      <w:r w:rsidRPr="0093138B">
        <w:rPr>
          <w:lang w:val="en-US"/>
        </w:rPr>
        <w:t>It is recommended that this performance be achieved by the use of a sharp-edged, open-ended probe facing directly into the direction of flow plus a pre-classifier (cyclone impactor, etc.).</w:t>
      </w:r>
      <w:r>
        <w:rPr>
          <w:lang w:val="en-US"/>
        </w:rPr>
        <w:t xml:space="preserve"> </w:t>
      </w:r>
      <w:r w:rsidRPr="0093138B">
        <w:rPr>
          <w:lang w:val="en-US"/>
        </w:rPr>
        <w:t>An appropriate sampling probe, such as that indicated in Figure 13, may alternatively be used provided it achieves the pre-classification performance described in paragraph 1.3.1.4</w:t>
      </w:r>
      <w:r w:rsidRPr="0093138B">
        <w:t>.</w:t>
      </w:r>
    </w:p>
    <w:p w14:paraId="4583BC47" w14:textId="77777777" w:rsidR="00A54226" w:rsidRPr="0093138B" w:rsidRDefault="00A54226" w:rsidP="00A54226">
      <w:pPr>
        <w:pStyle w:val="SingleTxtG"/>
        <w:ind w:left="2268" w:hanging="1134"/>
      </w:pPr>
      <w:r w:rsidRPr="0093138B">
        <w:lastRenderedPageBreak/>
        <w:t>1.3.1.2.</w:t>
      </w:r>
      <w:r w:rsidRPr="0093138B">
        <w:tab/>
        <w:t xml:space="preserve">The sample probe shall be installed near the tunnel centreline, between 10 and 20 tunnel diameters downstream of the </w:t>
      </w:r>
      <w:r w:rsidRPr="0093138B">
        <w:rPr>
          <w:bCs/>
        </w:rPr>
        <w:t xml:space="preserve">exhaust </w:t>
      </w:r>
      <w:r w:rsidRPr="0093138B">
        <w:t xml:space="preserve">gas inlet </w:t>
      </w:r>
      <w:r w:rsidRPr="0093138B">
        <w:rPr>
          <w:bCs/>
        </w:rPr>
        <w:t>to the tunnel</w:t>
      </w:r>
      <w:r w:rsidRPr="0093138B">
        <w:t xml:space="preserve"> and have an internal diameter of at least 12 mm.</w:t>
      </w:r>
    </w:p>
    <w:p w14:paraId="4583BC48" w14:textId="77777777" w:rsidR="00A54226" w:rsidRPr="0093138B" w:rsidRDefault="00A54226" w:rsidP="00A54226">
      <w:pPr>
        <w:pStyle w:val="SingleTxtG"/>
        <w:ind w:left="2268" w:hanging="1134"/>
      </w:pPr>
      <w:r w:rsidRPr="0093138B">
        <w:tab/>
        <w:t>If more than one simultaneous sample is drawn from a single sample probe, the flow drawn from that probe shall be split into identical sub-flows to avoid sampling artefacts.</w:t>
      </w:r>
    </w:p>
    <w:p w14:paraId="4583BC49" w14:textId="77777777" w:rsidR="00A54226" w:rsidRPr="0093138B" w:rsidRDefault="00A54226" w:rsidP="00A54226">
      <w:pPr>
        <w:pStyle w:val="SingleTxtG"/>
        <w:ind w:left="2268" w:hanging="1134"/>
      </w:pPr>
      <w:r w:rsidRPr="0093138B">
        <w:tab/>
        <w:t>If multiple probes are used, each probe shall be sharp-edged, open-ended and facing directly into the direction of flow. Probes shall be equally spaced around the central longitudinal axis of the dilution tunnel, with the spacing between probes at least 5 cm.</w:t>
      </w:r>
    </w:p>
    <w:p w14:paraId="4583BC4A" w14:textId="77777777" w:rsidR="00A54226" w:rsidRPr="0093138B" w:rsidRDefault="00A54226" w:rsidP="00A54226">
      <w:pPr>
        <w:pStyle w:val="SingleTxtG"/>
        <w:ind w:left="2268" w:hanging="1134"/>
      </w:pPr>
      <w:r w:rsidRPr="0093138B">
        <w:t>1.3.1.3.</w:t>
      </w:r>
      <w:r w:rsidRPr="0093138B">
        <w:tab/>
        <w:t>The distance from the sampling tip to the filter mount shall be at least five probe diameters, but shall not exceed 1,020 mm.</w:t>
      </w:r>
    </w:p>
    <w:p w14:paraId="4583BC4B" w14:textId="77777777" w:rsidR="00A54226" w:rsidRPr="0093138B" w:rsidRDefault="00A54226" w:rsidP="00A54226">
      <w:pPr>
        <w:pStyle w:val="SingleTxtG"/>
        <w:ind w:left="2268" w:hanging="1134"/>
      </w:pPr>
      <w:bookmarkStart w:id="130" w:name="_Ref67113427"/>
      <w:r w:rsidRPr="0093138B">
        <w:t>1.3.1.4.</w:t>
      </w:r>
      <w:r w:rsidRPr="0093138B">
        <w:tab/>
        <w:t>The pre-classifier (</w:t>
      </w:r>
      <w:proofErr w:type="gramStart"/>
      <w:r w:rsidRPr="0093138B">
        <w:t>e.g.</w:t>
      </w:r>
      <w:proofErr w:type="gramEnd"/>
      <w:r w:rsidRPr="0093138B">
        <w:t xml:space="preserve"> cyclone, impactor, etc.) shall be located upstream of the filter holder assembly.</w:t>
      </w:r>
      <w:r>
        <w:t xml:space="preserve"> </w:t>
      </w:r>
      <w:r w:rsidRPr="0093138B">
        <w:t>The pre-classifier 50 per cent cut point particle diameter shall be between 2.5 µm and 10 µm at the volumetric flow rate selected for sampling particulate mass emissions.</w:t>
      </w:r>
      <w:r>
        <w:t xml:space="preserve"> </w:t>
      </w:r>
      <w:r w:rsidRPr="0093138B">
        <w:t>The pre-classifier shall allow at least 99 per cent of the mass concentration of 1 µm particles entering the pre-classifier to pass through the exit of the pre-classifier at the volumetric flow rate selected for sampling particulate mass emissions.</w:t>
      </w:r>
      <w:bookmarkEnd w:id="130"/>
      <w:r>
        <w:t xml:space="preserve"> </w:t>
      </w:r>
      <w:r w:rsidRPr="0093138B">
        <w:t xml:space="preserve">However, a sampling probe, acting as an appropriate size-classification device, such as that shown in Figure 13, is acceptable as an alternative to a separate pre-classifier. </w:t>
      </w:r>
    </w:p>
    <w:p w14:paraId="4583BC4C" w14:textId="77777777" w:rsidR="00A54226" w:rsidRPr="0093138B" w:rsidRDefault="00A54226" w:rsidP="00A54226">
      <w:pPr>
        <w:pStyle w:val="SingleTxtG"/>
        <w:ind w:left="2268" w:hanging="1134"/>
      </w:pPr>
      <w:r w:rsidRPr="0093138B">
        <w:t>1.3.2.</w:t>
      </w:r>
      <w:r w:rsidRPr="0093138B">
        <w:tab/>
        <w:t>Sample Pump and Flow Meter</w:t>
      </w:r>
    </w:p>
    <w:p w14:paraId="4583BC4D" w14:textId="77777777" w:rsidR="00A54226" w:rsidRPr="0093138B" w:rsidRDefault="00A54226" w:rsidP="00A54226">
      <w:pPr>
        <w:pStyle w:val="SingleTxtG"/>
        <w:ind w:left="2268" w:hanging="1134"/>
      </w:pPr>
      <w:r w:rsidRPr="0093138B">
        <w:t>1.3.2.1.</w:t>
      </w:r>
      <w:r w:rsidRPr="0093138B">
        <w:tab/>
        <w:t>The sample gas flow measurement unit shall consist of pumps, gas flow regulators and flow measuring units.</w:t>
      </w:r>
    </w:p>
    <w:p w14:paraId="4583BC4E" w14:textId="77777777" w:rsidR="00A54226" w:rsidRPr="0093138B" w:rsidRDefault="00A54226" w:rsidP="00A54226">
      <w:pPr>
        <w:pStyle w:val="SingleTxtG"/>
        <w:ind w:left="2268" w:hanging="1134"/>
      </w:pPr>
      <w:r w:rsidRPr="0093138B">
        <w:t>1.3.2.2.</w:t>
      </w:r>
      <w:r w:rsidRPr="0093138B">
        <w:tab/>
        <w:t>The temperature of the gas flow in the flow meter may not fluctuate by more than ±3 K, except during regeneration tests on vehicles equipped with periodically regenerating after treatment devices.</w:t>
      </w:r>
      <w:r>
        <w:t xml:space="preserve"> </w:t>
      </w:r>
      <w:r w:rsidRPr="0093138B">
        <w:t>In addition, the sample mass flow rate must remain proportional to the total flow of diluted exhaust gas to within a tolerance of ±5 per cent of the particulate sample mass flow rate.</w:t>
      </w:r>
      <w:r>
        <w:t xml:space="preserve"> </w:t>
      </w:r>
      <w:r w:rsidRPr="0093138B">
        <w:t>Should the volume of flow change unacceptably as a result of excessive filter loading, the test shall be stopped.</w:t>
      </w:r>
      <w:r>
        <w:t xml:space="preserve"> </w:t>
      </w:r>
      <w:r w:rsidRPr="0093138B">
        <w:t>When it is repeated, the rate of flow shall be decreased.</w:t>
      </w:r>
    </w:p>
    <w:p w14:paraId="4583BC4F" w14:textId="77777777" w:rsidR="00A54226" w:rsidRPr="0093138B" w:rsidRDefault="00A54226" w:rsidP="00A54226">
      <w:pPr>
        <w:pStyle w:val="SingleTxtG"/>
        <w:ind w:left="2268" w:hanging="1134"/>
      </w:pPr>
      <w:r w:rsidRPr="0093138B">
        <w:t>1.3.3.</w:t>
      </w:r>
      <w:r w:rsidRPr="0093138B">
        <w:tab/>
        <w:t>Filter and Filter Holder</w:t>
      </w:r>
    </w:p>
    <w:p w14:paraId="4583BC50" w14:textId="77777777" w:rsidR="00A54226" w:rsidRPr="0093138B" w:rsidRDefault="00A54226" w:rsidP="00A54226">
      <w:pPr>
        <w:pStyle w:val="SingleTxtG"/>
        <w:ind w:left="2268" w:hanging="1134"/>
      </w:pPr>
      <w:r w:rsidRPr="0093138B">
        <w:t>1.3.3.1.</w:t>
      </w:r>
      <w:r w:rsidRPr="0093138B">
        <w:tab/>
        <w:t>A valve shall be located downstream of the filter in the direction of flow.</w:t>
      </w:r>
      <w:r>
        <w:t xml:space="preserve"> </w:t>
      </w:r>
      <w:r w:rsidRPr="0093138B">
        <w:t>The valve shall be quick enough acting to open and close within 1 s of the start and end of test.</w:t>
      </w:r>
    </w:p>
    <w:p w14:paraId="4583BC51" w14:textId="77777777" w:rsidR="00A54226" w:rsidRPr="0093138B" w:rsidRDefault="00A54226" w:rsidP="00A54226">
      <w:pPr>
        <w:pStyle w:val="SingleTxtG"/>
        <w:ind w:left="2268" w:hanging="1134"/>
      </w:pPr>
      <w:r w:rsidRPr="0093138B">
        <w:t>1.3.3.2.</w:t>
      </w:r>
      <w:r w:rsidRPr="0093138B">
        <w:tab/>
        <w:t>It is recommended that the mass collected on the 47 mm diameter filter (P</w:t>
      </w:r>
      <w:r w:rsidRPr="0093138B">
        <w:rPr>
          <w:vertAlign w:val="subscript"/>
        </w:rPr>
        <w:t>e)</w:t>
      </w:r>
      <w:r w:rsidRPr="0093138B">
        <w:t xml:space="preserve"> is ≥ </w:t>
      </w:r>
      <w:r w:rsidRPr="0093138B">
        <w:rPr>
          <w:bCs/>
        </w:rPr>
        <w:t>20 </w:t>
      </w:r>
      <w:r w:rsidRPr="0093138B">
        <w:t>µg and that the filter loading should be maximized consistent with the requirements of paragraphs 1.2.3. and 1.3.3.</w:t>
      </w:r>
    </w:p>
    <w:p w14:paraId="4583BC52" w14:textId="77777777" w:rsidR="00A54226" w:rsidRPr="0093138B" w:rsidRDefault="00A54226" w:rsidP="00A54226">
      <w:pPr>
        <w:pStyle w:val="SingleTxtG"/>
        <w:ind w:left="2268" w:hanging="1134"/>
        <w:rPr>
          <w:bCs/>
        </w:rPr>
      </w:pPr>
      <w:bookmarkStart w:id="131" w:name="_Ref160430412"/>
      <w:r w:rsidRPr="0093138B">
        <w:rPr>
          <w:bCs/>
        </w:rPr>
        <w:t>1.3.3.3.</w:t>
      </w:r>
      <w:r w:rsidRPr="0093138B">
        <w:rPr>
          <w:bCs/>
        </w:rPr>
        <w:tab/>
        <w:t>For a given test the gas filter face velocity shall be set to a single value within the range 20 cm/s to 80 cm/s unless the dilution system is being operated with sampling flow proportional to CVS flow rate.</w:t>
      </w:r>
      <w:bookmarkEnd w:id="131"/>
    </w:p>
    <w:p w14:paraId="4583BC53" w14:textId="77777777" w:rsidR="00A54226" w:rsidRPr="0093138B" w:rsidRDefault="00A54226" w:rsidP="00A54226">
      <w:pPr>
        <w:pStyle w:val="SingleTxtG"/>
        <w:ind w:left="2268" w:hanging="1134"/>
      </w:pPr>
      <w:r w:rsidRPr="0093138B">
        <w:rPr>
          <w:bCs/>
        </w:rPr>
        <w:t>1.3.3.4.</w:t>
      </w:r>
      <w:r w:rsidRPr="0093138B">
        <w:rPr>
          <w:bCs/>
        </w:rPr>
        <w:tab/>
        <w:t>F</w:t>
      </w:r>
      <w:r w:rsidRPr="0093138B">
        <w:t>luorocarbon coated glass fibre filters or fluorocarbon membrane filters are required.</w:t>
      </w:r>
      <w:r>
        <w:t xml:space="preserve"> </w:t>
      </w:r>
      <w:r w:rsidRPr="0093138B">
        <w:t>All filter types shall have a 0.3 µm DOP (di-</w:t>
      </w:r>
      <w:proofErr w:type="spellStart"/>
      <w:r w:rsidRPr="0093138B">
        <w:t>octylphthalate</w:t>
      </w:r>
      <w:proofErr w:type="spellEnd"/>
      <w:r w:rsidRPr="0093138B">
        <w:t xml:space="preserve">) collection efficiency of at least 99 per cent at a gas </w:t>
      </w:r>
      <w:r w:rsidRPr="0093138B">
        <w:rPr>
          <w:bCs/>
        </w:rPr>
        <w:t>filter</w:t>
      </w:r>
      <w:r w:rsidRPr="0093138B">
        <w:t xml:space="preserve"> face velocity of at least 35 cm/s.</w:t>
      </w:r>
    </w:p>
    <w:p w14:paraId="4583BC54" w14:textId="77777777" w:rsidR="00A54226" w:rsidRPr="0093138B" w:rsidRDefault="00A54226" w:rsidP="00A54226">
      <w:pPr>
        <w:pStyle w:val="SingleTxtG"/>
        <w:ind w:left="2268" w:hanging="1134"/>
        <w:rPr>
          <w:bCs/>
        </w:rPr>
      </w:pPr>
      <w:r w:rsidRPr="0093138B">
        <w:t>1.3.3.5.</w:t>
      </w:r>
      <w:r w:rsidRPr="0093138B">
        <w:tab/>
        <w:t>The filter holder assembly shall be of a design that provides an even flow distribution across the filter stain area.</w:t>
      </w:r>
      <w:r>
        <w:t xml:space="preserve"> </w:t>
      </w:r>
      <w:r w:rsidRPr="0093138B">
        <w:t>The filter stain area shall be at least 1,075 mm</w:t>
      </w:r>
      <w:r w:rsidRPr="0093138B">
        <w:rPr>
          <w:vertAlign w:val="superscript"/>
        </w:rPr>
        <w:t>2</w:t>
      </w:r>
      <w:r w:rsidRPr="0093138B">
        <w:t>.</w:t>
      </w:r>
    </w:p>
    <w:p w14:paraId="4583BC55" w14:textId="77777777" w:rsidR="00A54226" w:rsidRPr="0093138B" w:rsidRDefault="00A54226" w:rsidP="00A54226">
      <w:pPr>
        <w:pStyle w:val="SingleTxtG"/>
        <w:ind w:left="2268" w:hanging="1134"/>
      </w:pPr>
      <w:r w:rsidRPr="0093138B">
        <w:lastRenderedPageBreak/>
        <w:t>1.3.4.</w:t>
      </w:r>
      <w:r w:rsidRPr="0093138B">
        <w:tab/>
        <w:t>Filter Weighing Chamber and Balance</w:t>
      </w:r>
    </w:p>
    <w:p w14:paraId="4583BC56" w14:textId="77777777" w:rsidR="00A54226" w:rsidRPr="0093138B" w:rsidRDefault="00A54226" w:rsidP="00A54226">
      <w:pPr>
        <w:pStyle w:val="SingleTxtG"/>
        <w:ind w:left="2268" w:hanging="1134"/>
      </w:pPr>
      <w:bookmarkStart w:id="132" w:name="_Ref160606530"/>
      <w:r w:rsidRPr="0093138B">
        <w:t>1.3.4.1.</w:t>
      </w:r>
      <w:r w:rsidRPr="0093138B">
        <w:tab/>
        <w:t>The microgram balance used to determine the weight of a filter shall have a precision (standard deviation) of 2 µg and resolution of 1 µg or better.</w:t>
      </w:r>
      <w:bookmarkEnd w:id="132"/>
    </w:p>
    <w:p w14:paraId="4583BC57" w14:textId="77777777" w:rsidR="00A54226" w:rsidRPr="0093138B" w:rsidRDefault="00A54226" w:rsidP="00A54226">
      <w:pPr>
        <w:pStyle w:val="SingleTxtG"/>
        <w:ind w:left="2268" w:hanging="1134"/>
        <w:rPr>
          <w:bCs/>
        </w:rPr>
      </w:pPr>
      <w:r w:rsidRPr="0093138B">
        <w:rPr>
          <w:bCs/>
        </w:rPr>
        <w:tab/>
        <w:t>It is recommended that the microbalance be checked at the start of each weighing session by weighing one reference weight of 50 mg.</w:t>
      </w:r>
      <w:r>
        <w:rPr>
          <w:bCs/>
        </w:rPr>
        <w:t xml:space="preserve"> </w:t>
      </w:r>
      <w:r w:rsidRPr="0093138B">
        <w:rPr>
          <w:bCs/>
        </w:rPr>
        <w:t>This weight shall be weighed three times and the average result recorded.</w:t>
      </w:r>
      <w:r>
        <w:rPr>
          <w:bCs/>
        </w:rPr>
        <w:t xml:space="preserve"> </w:t>
      </w:r>
      <w:r w:rsidRPr="0093138B">
        <w:rPr>
          <w:bCs/>
        </w:rPr>
        <w:t xml:space="preserve">If the average result of the </w:t>
      </w:r>
      <w:proofErr w:type="spellStart"/>
      <w:r w:rsidRPr="0093138B">
        <w:rPr>
          <w:bCs/>
        </w:rPr>
        <w:t>weighings</w:t>
      </w:r>
      <w:proofErr w:type="spellEnd"/>
      <w:r w:rsidRPr="0093138B">
        <w:rPr>
          <w:bCs/>
        </w:rPr>
        <w:t xml:space="preserve"> is ±5 µg of the result from the previous weighing session then the weighing session and balance are considered valid. </w:t>
      </w:r>
    </w:p>
    <w:p w14:paraId="4583BC58" w14:textId="77777777" w:rsidR="00A54226" w:rsidRPr="0093138B" w:rsidRDefault="00A54226" w:rsidP="00A54226">
      <w:pPr>
        <w:pStyle w:val="SingleTxtG"/>
        <w:ind w:left="2268" w:hanging="1134"/>
      </w:pPr>
      <w:r w:rsidRPr="0093138B">
        <w:tab/>
        <w:t>The weighing chamber (or room) shall meet the following conditions during all filter conditioning and weighing operations:</w:t>
      </w:r>
    </w:p>
    <w:p w14:paraId="4583BC59" w14:textId="77777777" w:rsidR="00A54226" w:rsidRPr="0093138B" w:rsidRDefault="00A54226" w:rsidP="00A54226">
      <w:pPr>
        <w:pStyle w:val="SingleTxtG"/>
        <w:ind w:left="2268" w:hanging="1134"/>
      </w:pPr>
      <w:r w:rsidRPr="0093138B">
        <w:tab/>
        <w:t>Temperature maintained at 295 ±3 K (22 ±3 °C);</w:t>
      </w:r>
    </w:p>
    <w:p w14:paraId="4583BC5A" w14:textId="77777777" w:rsidR="00A54226" w:rsidRPr="0093138B" w:rsidRDefault="00A54226" w:rsidP="00A54226">
      <w:pPr>
        <w:pStyle w:val="SingleTxtG"/>
        <w:ind w:left="2268" w:hanging="1134"/>
      </w:pPr>
      <w:r w:rsidRPr="0093138B">
        <w:tab/>
        <w:t>Relative humidity maintained at 45 ±</w:t>
      </w:r>
      <w:r w:rsidRPr="0093138B">
        <w:rPr>
          <w:bCs/>
        </w:rPr>
        <w:t>8</w:t>
      </w:r>
      <w:r w:rsidRPr="0093138B">
        <w:t xml:space="preserve"> per cent;</w:t>
      </w:r>
    </w:p>
    <w:p w14:paraId="4583BC5B" w14:textId="77777777" w:rsidR="00A54226" w:rsidRPr="0093138B" w:rsidRDefault="00A54226" w:rsidP="00A54226">
      <w:pPr>
        <w:pStyle w:val="SingleTxtG"/>
        <w:ind w:left="2268" w:hanging="1134"/>
      </w:pPr>
      <w:r w:rsidRPr="0093138B">
        <w:tab/>
        <w:t>Dewpoint maintained at 9.5 °C ±3 °C.</w:t>
      </w:r>
    </w:p>
    <w:p w14:paraId="4583BC5C" w14:textId="77777777" w:rsidR="00A54226" w:rsidRPr="0093138B" w:rsidRDefault="00A54226" w:rsidP="00A54226">
      <w:pPr>
        <w:pStyle w:val="SingleTxtG"/>
        <w:ind w:left="2268" w:hanging="1134"/>
        <w:rPr>
          <w:bCs/>
        </w:rPr>
      </w:pPr>
      <w:r w:rsidRPr="0093138B">
        <w:rPr>
          <w:bCs/>
        </w:rPr>
        <w:tab/>
        <w:t>It is recommended that temperature and humidity conditions are recorded along with sample and reference filter weights.</w:t>
      </w:r>
    </w:p>
    <w:p w14:paraId="4583BC5D" w14:textId="77777777" w:rsidR="00A54226" w:rsidRPr="0093138B" w:rsidRDefault="00A54226" w:rsidP="00A54226">
      <w:pPr>
        <w:pStyle w:val="SingleTxtG"/>
        <w:ind w:left="2268" w:hanging="1134"/>
        <w:rPr>
          <w:bCs/>
        </w:rPr>
      </w:pPr>
      <w:r w:rsidRPr="0093138B">
        <w:rPr>
          <w:bCs/>
        </w:rPr>
        <w:t>1.3.4.2.</w:t>
      </w:r>
      <w:r w:rsidRPr="0093138B">
        <w:rPr>
          <w:bCs/>
        </w:rPr>
        <w:tab/>
        <w:t>Buoyancy Correction</w:t>
      </w:r>
    </w:p>
    <w:p w14:paraId="4583BC5E" w14:textId="77777777" w:rsidR="00A54226" w:rsidRPr="0093138B" w:rsidRDefault="00A54226" w:rsidP="00A54226">
      <w:pPr>
        <w:pStyle w:val="SingleTxtG"/>
        <w:ind w:left="2268" w:hanging="1134"/>
      </w:pPr>
      <w:r w:rsidRPr="0093138B">
        <w:tab/>
        <w:t>All filter weights shall be corrected for filter buoyancy in air.</w:t>
      </w:r>
    </w:p>
    <w:p w14:paraId="4583BC5F" w14:textId="77777777" w:rsidR="00A54226" w:rsidRPr="0093138B" w:rsidRDefault="00A54226" w:rsidP="00A54226">
      <w:pPr>
        <w:pStyle w:val="SingleTxtG"/>
        <w:ind w:left="2268" w:hanging="1134"/>
      </w:pPr>
      <w:r w:rsidRPr="0093138B">
        <w:tab/>
        <w:t>The buoyancy correction depends on the density of the sample filter medium, the density of air, and the density of the calibration weight used to calibrate the balance.</w:t>
      </w:r>
      <w:r>
        <w:t xml:space="preserve"> </w:t>
      </w:r>
      <w:r w:rsidRPr="0093138B">
        <w:t>The density of the air is dependent on the pressure, temperature and humidity.</w:t>
      </w:r>
    </w:p>
    <w:p w14:paraId="4583BC60" w14:textId="77777777" w:rsidR="00A54226" w:rsidRPr="0093138B" w:rsidRDefault="00A54226" w:rsidP="00A54226">
      <w:pPr>
        <w:pStyle w:val="SingleTxtG"/>
        <w:ind w:left="2268" w:hanging="1134"/>
      </w:pPr>
      <w:r w:rsidRPr="0093138B">
        <w:tab/>
        <w:t>It is recommended that the temperature and dew point of the weighing environment are controlled to 22 °C ±1 °C and dew point of 9.5 °C ±1 °C respectively. However, the minimum requirements stated in paragraph 1.3.4.1. will also result in an acceptable correction for buoyancy effects.</w:t>
      </w:r>
      <w:r>
        <w:t xml:space="preserve"> </w:t>
      </w:r>
      <w:r w:rsidRPr="0093138B">
        <w:t>The correction for buoyancy shall be applied as follows:</w:t>
      </w:r>
    </w:p>
    <w:p w14:paraId="4583BC61" w14:textId="30FA597E" w:rsidR="00A54226" w:rsidRPr="00FF0607" w:rsidRDefault="00E040E0" w:rsidP="00A54226">
      <w:pPr>
        <w:tabs>
          <w:tab w:val="left" w:pos="1134"/>
          <w:tab w:val="left" w:pos="1701"/>
          <w:tab w:val="left" w:pos="2268"/>
          <w:tab w:val="left" w:pos="2835"/>
        </w:tabs>
        <w:spacing w:after="240"/>
        <w:jc w:val="center"/>
        <w:rPr>
          <w:sz w:val="18"/>
          <w:szCs w:val="18"/>
        </w:rPr>
      </w:pPr>
      <w:r w:rsidRPr="00FF0607">
        <w:rPr>
          <w:noProof/>
          <w:position w:val="-12"/>
          <w:sz w:val="18"/>
          <w:szCs w:val="18"/>
        </w:rPr>
      </w:r>
      <w:r w:rsidR="00E040E0" w:rsidRPr="00FF0607">
        <w:rPr>
          <w:noProof/>
          <w:position w:val="-12"/>
          <w:sz w:val="18"/>
          <w:szCs w:val="18"/>
        </w:rPr>
        <w:object w:dxaOrig="499" w:dyaOrig="360" w14:anchorId="11E0D6FA">
          <v:shape id="_x0000_i1231" type="#_x0000_t75" alt="" style="width:36pt;height:26.05pt;mso-width-percent:0;mso-height-percent:0;mso-width-percent:0;mso-height-percent:0" o:ole="" o:bullet="t">
            <v:imagedata r:id="rId231" o:title=""/>
          </v:shape>
          <o:OLEObject Type="Embed" ProgID="Equation.3" ShapeID="_x0000_i1231" DrawAspect="Content" ObjectID="_1700046484" r:id="rId232"/>
        </w:object>
      </w:r>
      <w:r w:rsidR="00A54226" w:rsidRPr="00FF0607">
        <w:rPr>
          <w:sz w:val="18"/>
          <w:szCs w:val="18"/>
        </w:rPr>
        <w:t>=</w:t>
      </w:r>
      <w:r w:rsidRPr="00FF0607">
        <w:rPr>
          <w:noProof/>
          <w:position w:val="-12"/>
          <w:sz w:val="18"/>
          <w:szCs w:val="18"/>
        </w:rPr>
      </w:r>
      <w:r w:rsidR="00E040E0" w:rsidRPr="00FF0607">
        <w:rPr>
          <w:noProof/>
          <w:position w:val="-12"/>
          <w:sz w:val="18"/>
          <w:szCs w:val="18"/>
        </w:rPr>
        <w:object w:dxaOrig="639" w:dyaOrig="360" w14:anchorId="6ACDA36D">
          <v:shape id="_x0000_i1230" type="#_x0000_t75" alt="" style="width:48.2pt;height:27.15pt;mso-width-percent:0;mso-height-percent:0;mso-width-percent:0;mso-height-percent:0" o:ole="">
            <v:imagedata r:id="rId233" o:title=""/>
          </v:shape>
          <o:OLEObject Type="Embed" ProgID="Equation.3" ShapeID="_x0000_i1230" DrawAspect="Content" ObjectID="_1700046485" r:id="rId234"/>
        </w:object>
      </w:r>
      <w:r w:rsidRPr="00FF0607">
        <w:rPr>
          <w:noProof/>
          <w:position w:val="-2"/>
          <w:sz w:val="18"/>
          <w:szCs w:val="18"/>
        </w:rPr>
      </w:r>
      <w:r w:rsidR="00E040E0" w:rsidRPr="00FF0607">
        <w:rPr>
          <w:noProof/>
          <w:position w:val="-2"/>
          <w:sz w:val="18"/>
          <w:szCs w:val="18"/>
        </w:rPr>
        <w:object w:dxaOrig="180" w:dyaOrig="180" w14:anchorId="0C845D64">
          <v:shape id="_x0000_i1229" type="#_x0000_t75" alt="" style="width:8.85pt;height:8.85pt;mso-width-percent:0;mso-height-percent:0;mso-width-percent:0;mso-height-percent:0" o:ole="">
            <v:imagedata r:id="rId235" o:title=""/>
          </v:shape>
          <o:OLEObject Type="Embed" ProgID="Equation.3" ShapeID="_x0000_i1229" DrawAspect="Content" ObjectID="_1700046486" r:id="rId236"/>
        </w:object>
      </w:r>
      <w:r w:rsidRPr="00FF0607">
        <w:rPr>
          <w:noProof/>
          <w:position w:val="-14"/>
          <w:sz w:val="18"/>
          <w:szCs w:val="18"/>
        </w:rPr>
      </w:r>
      <w:r w:rsidR="00E040E0" w:rsidRPr="00FF0607">
        <w:rPr>
          <w:noProof/>
          <w:position w:val="-14"/>
          <w:sz w:val="18"/>
          <w:szCs w:val="18"/>
        </w:rPr>
        <w:object w:dxaOrig="3320" w:dyaOrig="340" w14:anchorId="53C3BADD">
          <v:shape id="_x0000_i1228" type="#_x0000_t75" alt="" style="width:254.75pt;height:24.9pt;mso-width-percent:0;mso-height-percent:0;mso-width-percent:0;mso-height-percent:0" o:ole="">
            <v:imagedata r:id="rId237" o:title=""/>
          </v:shape>
          <o:OLEObject Type="Embed" ProgID="Equation.3" ShapeID="_x0000_i1228" DrawAspect="Content" ObjectID="_1700046487" r:id="rId238"/>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2551"/>
        <w:gridCol w:w="2552"/>
      </w:tblGrid>
      <w:tr w:rsidR="00A54226" w14:paraId="4583BC63" w14:textId="77777777" w:rsidTr="00597E2F">
        <w:tc>
          <w:tcPr>
            <w:tcW w:w="6407" w:type="dxa"/>
            <w:gridSpan w:val="4"/>
          </w:tcPr>
          <w:p w14:paraId="4583BC62" w14:textId="77777777" w:rsidR="00A54226" w:rsidRDefault="00A54226" w:rsidP="00A035C1">
            <w:pPr>
              <w:pStyle w:val="SingleTxtG"/>
              <w:suppressAutoHyphens/>
              <w:spacing w:line="240" w:lineRule="atLeast"/>
              <w:ind w:left="170" w:right="0"/>
            </w:pPr>
            <w:r w:rsidRPr="0046579E">
              <w:t>Where:</w:t>
            </w:r>
          </w:p>
        </w:tc>
      </w:tr>
      <w:tr w:rsidR="00A54226" w:rsidRPr="00A035C1" w14:paraId="4583BC67" w14:textId="77777777" w:rsidTr="00597E2F">
        <w:tc>
          <w:tcPr>
            <w:tcW w:w="951" w:type="dxa"/>
          </w:tcPr>
          <w:p w14:paraId="4583BC64" w14:textId="77777777" w:rsidR="00A54226" w:rsidRPr="00C24433" w:rsidRDefault="00A54226" w:rsidP="00A035C1">
            <w:pPr>
              <w:pStyle w:val="SingleTxtG"/>
              <w:suppressAutoHyphens/>
              <w:spacing w:line="240" w:lineRule="atLeast"/>
              <w:ind w:left="170" w:right="0"/>
            </w:pPr>
            <w:proofErr w:type="spellStart"/>
            <w:r w:rsidRPr="00A035C1">
              <w:rPr>
                <w:iCs/>
                <w:lang w:val="en-US"/>
              </w:rPr>
              <w:t>m</w:t>
            </w:r>
            <w:r w:rsidRPr="00A035C1">
              <w:rPr>
                <w:vertAlign w:val="subscript"/>
                <w:lang w:val="en-US"/>
              </w:rPr>
              <w:t>corr</w:t>
            </w:r>
            <w:proofErr w:type="spellEnd"/>
          </w:p>
        </w:tc>
        <w:tc>
          <w:tcPr>
            <w:tcW w:w="353" w:type="dxa"/>
          </w:tcPr>
          <w:p w14:paraId="4583BC65" w14:textId="77777777" w:rsidR="00A54226" w:rsidRPr="00C24433" w:rsidRDefault="00A54226" w:rsidP="00A035C1">
            <w:pPr>
              <w:pStyle w:val="SingleTxtG"/>
              <w:suppressAutoHyphens/>
              <w:spacing w:line="240" w:lineRule="atLeast"/>
              <w:ind w:left="0"/>
              <w:jc w:val="right"/>
            </w:pPr>
            <w:r w:rsidRPr="00A035C1">
              <w:rPr>
                <w:lang w:val="en-US"/>
              </w:rPr>
              <w:t>=</w:t>
            </w:r>
          </w:p>
        </w:tc>
        <w:tc>
          <w:tcPr>
            <w:tcW w:w="5103" w:type="dxa"/>
            <w:gridSpan w:val="2"/>
          </w:tcPr>
          <w:p w14:paraId="4583BC66" w14:textId="77777777" w:rsidR="00A54226" w:rsidRPr="00C24433" w:rsidRDefault="00A54226" w:rsidP="00A035C1">
            <w:pPr>
              <w:pStyle w:val="SingleTxtG"/>
              <w:suppressAutoHyphens/>
              <w:spacing w:line="240" w:lineRule="atLeast"/>
              <w:ind w:left="0" w:right="0"/>
            </w:pPr>
            <w:r w:rsidRPr="00A035C1">
              <w:rPr>
                <w:lang w:val="en-US"/>
              </w:rPr>
              <w:t>PM mass corrected for buoyancy</w:t>
            </w:r>
          </w:p>
        </w:tc>
      </w:tr>
      <w:tr w:rsidR="00A54226" w:rsidRPr="00A035C1" w14:paraId="4583BC6B" w14:textId="77777777" w:rsidTr="00597E2F">
        <w:tc>
          <w:tcPr>
            <w:tcW w:w="951" w:type="dxa"/>
          </w:tcPr>
          <w:p w14:paraId="4583BC68" w14:textId="77777777" w:rsidR="00A54226" w:rsidRPr="00C24433" w:rsidRDefault="00A54226" w:rsidP="00A035C1">
            <w:pPr>
              <w:pStyle w:val="SingleTxtG"/>
              <w:suppressAutoHyphens/>
              <w:spacing w:line="240" w:lineRule="atLeast"/>
              <w:ind w:left="170" w:right="0"/>
            </w:pPr>
            <w:proofErr w:type="spellStart"/>
            <w:r w:rsidRPr="00A035C1">
              <w:rPr>
                <w:iCs/>
                <w:lang w:val="en-US"/>
              </w:rPr>
              <w:t>m</w:t>
            </w:r>
            <w:r w:rsidRPr="00A035C1">
              <w:rPr>
                <w:vertAlign w:val="subscript"/>
                <w:lang w:val="en-US"/>
              </w:rPr>
              <w:t>uncorr</w:t>
            </w:r>
            <w:proofErr w:type="spellEnd"/>
          </w:p>
        </w:tc>
        <w:tc>
          <w:tcPr>
            <w:tcW w:w="353" w:type="dxa"/>
          </w:tcPr>
          <w:p w14:paraId="4583BC69" w14:textId="77777777" w:rsidR="00A54226" w:rsidRPr="00C24433" w:rsidRDefault="00A54226" w:rsidP="00A035C1">
            <w:pPr>
              <w:pStyle w:val="SingleTxtG"/>
              <w:suppressAutoHyphens/>
              <w:spacing w:line="240" w:lineRule="atLeast"/>
              <w:ind w:left="0" w:right="0"/>
              <w:jc w:val="left"/>
            </w:pPr>
            <w:r w:rsidRPr="00A035C1">
              <w:rPr>
                <w:lang w:val="en-US"/>
              </w:rPr>
              <w:t>=</w:t>
            </w:r>
          </w:p>
        </w:tc>
        <w:tc>
          <w:tcPr>
            <w:tcW w:w="5103" w:type="dxa"/>
            <w:gridSpan w:val="2"/>
          </w:tcPr>
          <w:p w14:paraId="4583BC6A" w14:textId="77777777" w:rsidR="00A54226" w:rsidRPr="00C24433" w:rsidRDefault="00A54226" w:rsidP="00A035C1">
            <w:pPr>
              <w:pStyle w:val="SingleTxtG"/>
              <w:suppressAutoHyphens/>
              <w:spacing w:line="240" w:lineRule="atLeast"/>
              <w:ind w:left="0" w:right="0"/>
            </w:pPr>
            <w:r w:rsidRPr="00A035C1">
              <w:rPr>
                <w:lang w:val="en-US"/>
              </w:rPr>
              <w:t>PM mass uncorrected for buoyancy</w:t>
            </w:r>
          </w:p>
        </w:tc>
      </w:tr>
      <w:tr w:rsidR="00A54226" w:rsidRPr="00A035C1" w14:paraId="4583BC6F" w14:textId="77777777" w:rsidTr="00597E2F">
        <w:tc>
          <w:tcPr>
            <w:tcW w:w="951" w:type="dxa"/>
          </w:tcPr>
          <w:p w14:paraId="4583BC6C" w14:textId="77777777" w:rsidR="00A54226" w:rsidRPr="008A1BE4" w:rsidRDefault="00A54226" w:rsidP="00A035C1">
            <w:pPr>
              <w:pStyle w:val="SingleTxtG"/>
              <w:suppressAutoHyphens/>
              <w:spacing w:line="240" w:lineRule="atLeast"/>
              <w:ind w:left="170" w:right="0"/>
            </w:pPr>
            <w:proofErr w:type="spellStart"/>
            <w:r w:rsidRPr="00A035C1">
              <w:rPr>
                <w:lang w:val="en-US"/>
              </w:rPr>
              <w:t>ρ</w:t>
            </w:r>
            <w:r w:rsidRPr="00A035C1">
              <w:rPr>
                <w:vertAlign w:val="subscript"/>
                <w:lang w:val="en-US"/>
              </w:rPr>
              <w:t>air</w:t>
            </w:r>
            <w:proofErr w:type="spellEnd"/>
          </w:p>
        </w:tc>
        <w:tc>
          <w:tcPr>
            <w:tcW w:w="353" w:type="dxa"/>
          </w:tcPr>
          <w:p w14:paraId="4583BC6D" w14:textId="77777777" w:rsidR="00A54226" w:rsidRPr="00D0516F" w:rsidRDefault="00A54226" w:rsidP="00A035C1">
            <w:pPr>
              <w:pStyle w:val="SingleTxtG"/>
              <w:suppressAutoHyphens/>
              <w:spacing w:line="240" w:lineRule="atLeast"/>
              <w:ind w:left="0"/>
              <w:jc w:val="right"/>
            </w:pPr>
            <w:r w:rsidRPr="00A035C1">
              <w:rPr>
                <w:lang w:val="en-US"/>
              </w:rPr>
              <w:t>=</w:t>
            </w:r>
          </w:p>
        </w:tc>
        <w:tc>
          <w:tcPr>
            <w:tcW w:w="5103" w:type="dxa"/>
            <w:gridSpan w:val="2"/>
          </w:tcPr>
          <w:p w14:paraId="4583BC6E" w14:textId="77777777" w:rsidR="00A54226" w:rsidRPr="008A1BE4" w:rsidRDefault="00A54226" w:rsidP="00A035C1">
            <w:pPr>
              <w:pStyle w:val="SingleTxtG"/>
              <w:suppressAutoHyphens/>
              <w:spacing w:line="240" w:lineRule="atLeast"/>
              <w:ind w:left="0" w:right="0"/>
            </w:pPr>
            <w:r w:rsidRPr="00A035C1">
              <w:rPr>
                <w:lang w:val="en-US"/>
              </w:rPr>
              <w:t>density of air in balance environment</w:t>
            </w:r>
          </w:p>
        </w:tc>
      </w:tr>
      <w:tr w:rsidR="00A54226" w:rsidRPr="00A035C1" w14:paraId="4583BC73" w14:textId="77777777" w:rsidTr="00597E2F">
        <w:tc>
          <w:tcPr>
            <w:tcW w:w="951" w:type="dxa"/>
          </w:tcPr>
          <w:p w14:paraId="4583BC70" w14:textId="77777777" w:rsidR="00A54226" w:rsidRPr="008A1BE4" w:rsidRDefault="00A54226" w:rsidP="00A035C1">
            <w:pPr>
              <w:pStyle w:val="SingleTxtG"/>
              <w:suppressAutoHyphens/>
              <w:spacing w:line="240" w:lineRule="atLeast"/>
              <w:ind w:left="170" w:right="0"/>
            </w:pPr>
            <w:proofErr w:type="spellStart"/>
            <w:r w:rsidRPr="00A035C1">
              <w:rPr>
                <w:lang w:val="en-US"/>
              </w:rPr>
              <w:t>ρ</w:t>
            </w:r>
            <w:r w:rsidRPr="00A035C1">
              <w:rPr>
                <w:vertAlign w:val="subscript"/>
                <w:lang w:val="en-US"/>
              </w:rPr>
              <w:t>weight</w:t>
            </w:r>
            <w:proofErr w:type="spellEnd"/>
          </w:p>
        </w:tc>
        <w:tc>
          <w:tcPr>
            <w:tcW w:w="353" w:type="dxa"/>
          </w:tcPr>
          <w:p w14:paraId="4583BC71" w14:textId="77777777" w:rsidR="00A54226" w:rsidRPr="008A1BE4" w:rsidRDefault="00A54226" w:rsidP="00A035C1">
            <w:pPr>
              <w:pStyle w:val="SingleTxtG"/>
              <w:suppressAutoHyphens/>
              <w:spacing w:line="240" w:lineRule="atLeast"/>
              <w:ind w:left="0"/>
              <w:jc w:val="right"/>
            </w:pPr>
            <w:r w:rsidRPr="00A035C1">
              <w:rPr>
                <w:lang w:val="en-US"/>
              </w:rPr>
              <w:t>=</w:t>
            </w:r>
          </w:p>
        </w:tc>
        <w:tc>
          <w:tcPr>
            <w:tcW w:w="5103" w:type="dxa"/>
            <w:gridSpan w:val="2"/>
          </w:tcPr>
          <w:p w14:paraId="4583BC72" w14:textId="77777777" w:rsidR="00A54226" w:rsidRPr="008A1BE4" w:rsidRDefault="00A54226" w:rsidP="00A035C1">
            <w:pPr>
              <w:pStyle w:val="SingleTxtG"/>
              <w:suppressAutoHyphens/>
              <w:spacing w:line="240" w:lineRule="atLeast"/>
              <w:ind w:left="0" w:right="0"/>
            </w:pPr>
            <w:r w:rsidRPr="00A035C1">
              <w:rPr>
                <w:lang w:val="en-US"/>
              </w:rPr>
              <w:t>density of calibration weight used to span balance</w:t>
            </w:r>
          </w:p>
        </w:tc>
      </w:tr>
      <w:tr w:rsidR="00A54226" w:rsidRPr="00A035C1" w14:paraId="4583BC77" w14:textId="77777777" w:rsidTr="00597E2F">
        <w:tc>
          <w:tcPr>
            <w:tcW w:w="951" w:type="dxa"/>
          </w:tcPr>
          <w:p w14:paraId="4583BC74" w14:textId="77777777" w:rsidR="00A54226" w:rsidRPr="008A1BE4" w:rsidRDefault="00A54226" w:rsidP="00A035C1">
            <w:pPr>
              <w:pStyle w:val="SingleTxtG"/>
              <w:suppressAutoHyphens/>
              <w:spacing w:line="240" w:lineRule="atLeast"/>
              <w:ind w:left="170" w:right="0"/>
            </w:pPr>
            <w:proofErr w:type="spellStart"/>
            <w:r w:rsidRPr="00A035C1">
              <w:rPr>
                <w:lang w:val="en-US"/>
              </w:rPr>
              <w:t>ρ</w:t>
            </w:r>
            <w:r w:rsidRPr="00A035C1">
              <w:rPr>
                <w:vertAlign w:val="subscript"/>
                <w:lang w:val="en-US"/>
              </w:rPr>
              <w:t>media</w:t>
            </w:r>
            <w:proofErr w:type="spellEnd"/>
          </w:p>
        </w:tc>
        <w:tc>
          <w:tcPr>
            <w:tcW w:w="353" w:type="dxa"/>
          </w:tcPr>
          <w:p w14:paraId="4583BC75" w14:textId="77777777" w:rsidR="00A54226" w:rsidRPr="008A1BE4" w:rsidRDefault="00A54226" w:rsidP="00A035C1">
            <w:pPr>
              <w:pStyle w:val="SingleTxtG"/>
              <w:suppressAutoHyphens/>
              <w:spacing w:line="240" w:lineRule="atLeast"/>
              <w:ind w:left="0"/>
              <w:jc w:val="right"/>
            </w:pPr>
            <w:r w:rsidRPr="00A035C1">
              <w:rPr>
                <w:lang w:val="en-US"/>
              </w:rPr>
              <w:t>=</w:t>
            </w:r>
          </w:p>
        </w:tc>
        <w:tc>
          <w:tcPr>
            <w:tcW w:w="5103" w:type="dxa"/>
            <w:gridSpan w:val="2"/>
          </w:tcPr>
          <w:p w14:paraId="4583BC76" w14:textId="77777777" w:rsidR="00A54226" w:rsidRPr="008A1BE4" w:rsidRDefault="00A54226" w:rsidP="00A035C1">
            <w:pPr>
              <w:pStyle w:val="SingleTxtG"/>
              <w:suppressAutoHyphens/>
              <w:spacing w:line="240" w:lineRule="atLeast"/>
              <w:ind w:left="0" w:right="0"/>
            </w:pPr>
            <w:r w:rsidRPr="00A035C1">
              <w:rPr>
                <w:lang w:val="en-US"/>
              </w:rPr>
              <w:t>density of PM sample medium (filter) according to the table below:</w:t>
            </w:r>
          </w:p>
        </w:tc>
      </w:tr>
      <w:tr w:rsidR="00A54226" w:rsidRPr="00A035C1" w14:paraId="4583BC79" w14:textId="77777777" w:rsidTr="00597E2F">
        <w:tc>
          <w:tcPr>
            <w:tcW w:w="6407" w:type="dxa"/>
            <w:gridSpan w:val="4"/>
            <w:tcBorders>
              <w:bottom w:val="single" w:sz="4" w:space="0" w:color="auto"/>
            </w:tcBorders>
          </w:tcPr>
          <w:p w14:paraId="4583BC78" w14:textId="77777777" w:rsidR="00A54226" w:rsidRPr="00A035C1" w:rsidRDefault="00A54226" w:rsidP="00A035C1">
            <w:pPr>
              <w:pStyle w:val="SingleTxtG"/>
              <w:suppressAutoHyphens/>
              <w:spacing w:line="240" w:lineRule="atLeast"/>
              <w:ind w:left="0" w:right="0"/>
              <w:rPr>
                <w:lang w:val="en-US"/>
              </w:rPr>
            </w:pPr>
          </w:p>
        </w:tc>
      </w:tr>
      <w:tr w:rsidR="00A54226" w:rsidRPr="00A035C1" w14:paraId="4583BC7C" w14:textId="77777777" w:rsidTr="00597E2F">
        <w:tc>
          <w:tcPr>
            <w:tcW w:w="3855" w:type="dxa"/>
            <w:gridSpan w:val="3"/>
            <w:tcBorders>
              <w:top w:val="single" w:sz="4" w:space="0" w:color="auto"/>
              <w:left w:val="single" w:sz="4" w:space="0" w:color="auto"/>
              <w:bottom w:val="single" w:sz="4" w:space="0" w:color="auto"/>
              <w:right w:val="single" w:sz="4" w:space="0" w:color="auto"/>
            </w:tcBorders>
          </w:tcPr>
          <w:p w14:paraId="4583BC7A" w14:textId="77777777" w:rsidR="00A54226" w:rsidRPr="00A035C1" w:rsidRDefault="00A54226" w:rsidP="00A035C1">
            <w:pPr>
              <w:pStyle w:val="SingleTxtG"/>
              <w:suppressAutoHyphens/>
              <w:spacing w:line="240" w:lineRule="atLeast"/>
              <w:ind w:left="170" w:right="0"/>
              <w:rPr>
                <w:lang w:val="en-US"/>
              </w:rPr>
            </w:pPr>
            <w:r w:rsidRPr="00E154F1">
              <w:t>Filter Medium</w:t>
            </w:r>
          </w:p>
        </w:tc>
        <w:tc>
          <w:tcPr>
            <w:tcW w:w="2552" w:type="dxa"/>
            <w:tcBorders>
              <w:top w:val="single" w:sz="4" w:space="0" w:color="auto"/>
              <w:left w:val="single" w:sz="4" w:space="0" w:color="auto"/>
              <w:bottom w:val="single" w:sz="4" w:space="0" w:color="auto"/>
              <w:right w:val="single" w:sz="4" w:space="0" w:color="auto"/>
            </w:tcBorders>
          </w:tcPr>
          <w:p w14:paraId="4583BC7B" w14:textId="77777777" w:rsidR="00A54226" w:rsidRPr="00A035C1" w:rsidRDefault="00A54226" w:rsidP="00A035C1">
            <w:pPr>
              <w:tabs>
                <w:tab w:val="left" w:pos="1134"/>
                <w:tab w:val="left" w:pos="1701"/>
                <w:tab w:val="left" w:pos="2268"/>
                <w:tab w:val="left" w:pos="2835"/>
              </w:tabs>
              <w:suppressAutoHyphens/>
              <w:autoSpaceDE w:val="0"/>
              <w:autoSpaceDN w:val="0"/>
              <w:adjustRightInd w:val="0"/>
              <w:spacing w:line="240" w:lineRule="atLeast"/>
              <w:ind w:left="57"/>
              <w:jc w:val="both"/>
              <w:rPr>
                <w:sz w:val="20"/>
                <w:vertAlign w:val="subscript"/>
              </w:rPr>
            </w:pPr>
            <w:proofErr w:type="spellStart"/>
            <w:r w:rsidRPr="00A035C1">
              <w:rPr>
                <w:sz w:val="20"/>
                <w:lang w:val="en-US"/>
              </w:rPr>
              <w:t>ρ</w:t>
            </w:r>
            <w:r w:rsidRPr="00A035C1">
              <w:rPr>
                <w:sz w:val="20"/>
                <w:vertAlign w:val="subscript"/>
                <w:lang w:val="en-US"/>
              </w:rPr>
              <w:t>media</w:t>
            </w:r>
            <w:proofErr w:type="spellEnd"/>
          </w:p>
        </w:tc>
      </w:tr>
      <w:tr w:rsidR="00A54226" w:rsidRPr="00A035C1" w14:paraId="4583BC7F" w14:textId="77777777" w:rsidTr="00597E2F">
        <w:tc>
          <w:tcPr>
            <w:tcW w:w="3855" w:type="dxa"/>
            <w:gridSpan w:val="3"/>
            <w:tcBorders>
              <w:top w:val="single" w:sz="4" w:space="0" w:color="auto"/>
              <w:left w:val="single" w:sz="4" w:space="0" w:color="auto"/>
              <w:bottom w:val="single" w:sz="4" w:space="0" w:color="auto"/>
              <w:right w:val="single" w:sz="4" w:space="0" w:color="auto"/>
            </w:tcBorders>
          </w:tcPr>
          <w:p w14:paraId="4583BC7D" w14:textId="77777777" w:rsidR="00A54226" w:rsidRPr="00E154F1" w:rsidRDefault="00A54226" w:rsidP="00A035C1">
            <w:pPr>
              <w:pStyle w:val="SingleTxtG"/>
              <w:suppressAutoHyphens/>
              <w:spacing w:line="240" w:lineRule="atLeast"/>
              <w:ind w:left="170" w:right="0"/>
            </w:pPr>
            <w:r w:rsidRPr="00E154F1">
              <w:t>Teflon coated glass fibre (</w:t>
            </w:r>
            <w:proofErr w:type="gramStart"/>
            <w:r w:rsidRPr="00E154F1">
              <w:t>e.g.</w:t>
            </w:r>
            <w:proofErr w:type="gramEnd"/>
            <w:r w:rsidRPr="00E154F1">
              <w:t xml:space="preserve"> TX40)</w:t>
            </w:r>
          </w:p>
        </w:tc>
        <w:tc>
          <w:tcPr>
            <w:tcW w:w="2552" w:type="dxa"/>
            <w:tcBorders>
              <w:top w:val="single" w:sz="4" w:space="0" w:color="auto"/>
              <w:left w:val="single" w:sz="4" w:space="0" w:color="auto"/>
              <w:bottom w:val="single" w:sz="4" w:space="0" w:color="auto"/>
              <w:right w:val="single" w:sz="4" w:space="0" w:color="auto"/>
            </w:tcBorders>
          </w:tcPr>
          <w:p w14:paraId="4583BC7E" w14:textId="77777777" w:rsidR="00A54226" w:rsidRPr="00A035C1" w:rsidRDefault="00A54226" w:rsidP="00A035C1">
            <w:pPr>
              <w:tabs>
                <w:tab w:val="left" w:pos="1134"/>
                <w:tab w:val="left" w:pos="1701"/>
                <w:tab w:val="left" w:pos="2268"/>
                <w:tab w:val="left" w:pos="2835"/>
              </w:tabs>
              <w:suppressAutoHyphens/>
              <w:autoSpaceDE w:val="0"/>
              <w:autoSpaceDN w:val="0"/>
              <w:adjustRightInd w:val="0"/>
              <w:spacing w:line="240" w:lineRule="atLeast"/>
              <w:ind w:left="57"/>
              <w:jc w:val="both"/>
              <w:rPr>
                <w:sz w:val="20"/>
                <w:lang w:val="en-US"/>
              </w:rPr>
            </w:pPr>
            <w:r w:rsidRPr="00A035C1">
              <w:rPr>
                <w:sz w:val="20"/>
              </w:rPr>
              <w:t>2,300 kg/m</w:t>
            </w:r>
            <w:r w:rsidRPr="00A035C1">
              <w:rPr>
                <w:sz w:val="20"/>
                <w:vertAlign w:val="superscript"/>
              </w:rPr>
              <w:t>3</w:t>
            </w:r>
          </w:p>
        </w:tc>
      </w:tr>
    </w:tbl>
    <w:p w14:paraId="4583BC80" w14:textId="77777777" w:rsidR="00A54226" w:rsidRDefault="00A54226" w:rsidP="00A54226">
      <w:pPr>
        <w:tabs>
          <w:tab w:val="left" w:pos="1134"/>
          <w:tab w:val="left" w:pos="1701"/>
          <w:tab w:val="left" w:pos="2268"/>
          <w:tab w:val="left" w:pos="2835"/>
        </w:tabs>
        <w:jc w:val="both"/>
        <w:rPr>
          <w:sz w:val="20"/>
        </w:rPr>
      </w:pPr>
    </w:p>
    <w:p w14:paraId="4583BC81" w14:textId="77777777" w:rsidR="00A54226" w:rsidRPr="00E154F1" w:rsidRDefault="00A54226" w:rsidP="00A54226">
      <w:pPr>
        <w:keepNext/>
        <w:keepLines/>
        <w:tabs>
          <w:tab w:val="left" w:pos="1134"/>
          <w:tab w:val="left" w:pos="1701"/>
          <w:tab w:val="left" w:pos="2268"/>
          <w:tab w:val="left" w:pos="2835"/>
        </w:tabs>
        <w:ind w:left="2268" w:right="1134" w:hanging="1134"/>
        <w:jc w:val="both"/>
        <w:rPr>
          <w:sz w:val="20"/>
          <w:lang w:val="en-US"/>
        </w:rPr>
      </w:pPr>
      <w:r w:rsidRPr="00E154F1">
        <w:rPr>
          <w:sz w:val="20"/>
          <w:lang w:val="en-US"/>
        </w:rPr>
        <w:lastRenderedPageBreak/>
        <w:tab/>
      </w:r>
      <w:r>
        <w:rPr>
          <w:sz w:val="20"/>
          <w:lang w:val="en-US"/>
        </w:rPr>
        <w:tab/>
      </w:r>
      <w:proofErr w:type="spellStart"/>
      <w:r w:rsidRPr="00E154F1">
        <w:rPr>
          <w:sz w:val="20"/>
          <w:lang w:val="en-US"/>
        </w:rPr>
        <w:t>ρ</w:t>
      </w:r>
      <w:r w:rsidRPr="00E154F1">
        <w:rPr>
          <w:sz w:val="20"/>
          <w:vertAlign w:val="subscript"/>
          <w:lang w:val="en-US"/>
        </w:rPr>
        <w:t>air</w:t>
      </w:r>
      <w:proofErr w:type="spellEnd"/>
      <w:r w:rsidRPr="00E154F1">
        <w:rPr>
          <w:sz w:val="20"/>
          <w:vertAlign w:val="subscript"/>
          <w:lang w:val="en-US"/>
        </w:rPr>
        <w:t xml:space="preserve"> </w:t>
      </w:r>
      <w:r w:rsidRPr="00E154F1">
        <w:rPr>
          <w:sz w:val="20"/>
          <w:lang w:val="en-US"/>
        </w:rPr>
        <w:t>can be calculated as follows:</w:t>
      </w:r>
    </w:p>
    <w:p w14:paraId="4583BC82" w14:textId="0F4806BA" w:rsidR="00A54226" w:rsidRPr="00E154F1" w:rsidRDefault="00A54226" w:rsidP="00A54226">
      <w:pPr>
        <w:keepNext/>
        <w:keepLines/>
        <w:tabs>
          <w:tab w:val="left" w:pos="1134"/>
          <w:tab w:val="left" w:pos="1701"/>
          <w:tab w:val="left" w:pos="2268"/>
          <w:tab w:val="left" w:pos="2835"/>
        </w:tabs>
        <w:spacing w:after="120"/>
        <w:jc w:val="both"/>
        <w:rPr>
          <w:sz w:val="20"/>
        </w:rPr>
      </w:pPr>
      <w:r w:rsidRPr="00E154F1">
        <w:rPr>
          <w:sz w:val="20"/>
        </w:rPr>
        <w:tab/>
      </w:r>
      <w:r w:rsidRPr="00E154F1">
        <w:rPr>
          <w:sz w:val="20"/>
        </w:rPr>
        <w:tab/>
      </w:r>
      <w:r>
        <w:rPr>
          <w:sz w:val="20"/>
        </w:rPr>
        <w:tab/>
      </w:r>
      <w:r w:rsidR="00E040E0" w:rsidRPr="00251AEB">
        <w:rPr>
          <w:noProof/>
          <w:position w:val="-26"/>
          <w:sz w:val="20"/>
        </w:rPr>
      </w:r>
      <w:r w:rsidR="00E040E0" w:rsidRPr="00251AEB">
        <w:rPr>
          <w:noProof/>
          <w:position w:val="-26"/>
          <w:sz w:val="20"/>
        </w:rPr>
        <w:object w:dxaOrig="1460" w:dyaOrig="600" w14:anchorId="794B6837">
          <v:shape id="_x0000_i1227" type="#_x0000_t75" alt="" style="width:94.7pt;height:39.9pt;mso-width-percent:0;mso-height-percent:0;mso-width-percent:0;mso-height-percent:0" o:ole="">
            <v:imagedata r:id="rId239" o:title=""/>
          </v:shape>
          <o:OLEObject Type="Embed" ProgID="Equation.3" ShapeID="_x0000_i1227" DrawAspect="Content" ObjectID="_1700046488" r:id="rId240"/>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14:paraId="4583BC84" w14:textId="77777777" w:rsidTr="00A035C1">
        <w:tc>
          <w:tcPr>
            <w:tcW w:w="6407" w:type="dxa"/>
            <w:gridSpan w:val="3"/>
          </w:tcPr>
          <w:p w14:paraId="4583BC83" w14:textId="77777777" w:rsidR="00A54226" w:rsidRDefault="00A54226" w:rsidP="00A035C1">
            <w:pPr>
              <w:pStyle w:val="SingleTxtG"/>
              <w:suppressAutoHyphens/>
              <w:spacing w:line="240" w:lineRule="atLeast"/>
              <w:ind w:left="170" w:right="0"/>
            </w:pPr>
            <w:r w:rsidRPr="0046579E">
              <w:t>Where:</w:t>
            </w:r>
          </w:p>
        </w:tc>
      </w:tr>
      <w:tr w:rsidR="00A54226" w:rsidRPr="00A035C1" w14:paraId="4583BC88" w14:textId="77777777" w:rsidTr="00A035C1">
        <w:tc>
          <w:tcPr>
            <w:tcW w:w="951" w:type="dxa"/>
          </w:tcPr>
          <w:p w14:paraId="4583BC85" w14:textId="77777777" w:rsidR="00A54226" w:rsidRPr="00C24433" w:rsidRDefault="00A54226" w:rsidP="00A035C1">
            <w:pPr>
              <w:pStyle w:val="SingleTxtG"/>
              <w:suppressAutoHyphens/>
              <w:spacing w:line="240" w:lineRule="atLeast"/>
              <w:ind w:left="170" w:right="0"/>
            </w:pPr>
            <w:proofErr w:type="spellStart"/>
            <w:r w:rsidRPr="00E154F1">
              <w:t>P</w:t>
            </w:r>
            <w:r w:rsidRPr="00A035C1">
              <w:rPr>
                <w:vertAlign w:val="subscript"/>
              </w:rPr>
              <w:t>abs</w:t>
            </w:r>
            <w:proofErr w:type="spellEnd"/>
          </w:p>
        </w:tc>
        <w:tc>
          <w:tcPr>
            <w:tcW w:w="353" w:type="dxa"/>
          </w:tcPr>
          <w:p w14:paraId="4583BC86" w14:textId="77777777" w:rsidR="00A54226" w:rsidRPr="00C24433" w:rsidRDefault="00A54226" w:rsidP="00A035C1">
            <w:pPr>
              <w:pStyle w:val="SingleTxtG"/>
              <w:suppressAutoHyphens/>
              <w:spacing w:line="240" w:lineRule="atLeast"/>
              <w:ind w:left="0"/>
              <w:jc w:val="right"/>
            </w:pPr>
            <w:r w:rsidRPr="00E154F1">
              <w:t>=</w:t>
            </w:r>
          </w:p>
        </w:tc>
        <w:tc>
          <w:tcPr>
            <w:tcW w:w="5103" w:type="dxa"/>
          </w:tcPr>
          <w:p w14:paraId="4583BC87" w14:textId="77777777" w:rsidR="00A54226" w:rsidRPr="00C24433" w:rsidRDefault="00A54226" w:rsidP="00A035C1">
            <w:pPr>
              <w:pStyle w:val="SingleTxtG"/>
              <w:suppressAutoHyphens/>
              <w:spacing w:line="240" w:lineRule="atLeast"/>
              <w:ind w:left="0" w:right="0"/>
            </w:pPr>
            <w:r w:rsidRPr="00E154F1">
              <w:t xml:space="preserve">absolute </w:t>
            </w:r>
            <w:r>
              <w:t>pressure in balance environment,</w:t>
            </w:r>
          </w:p>
        </w:tc>
      </w:tr>
      <w:tr w:rsidR="00A54226" w:rsidRPr="00A035C1" w14:paraId="4583BC8C" w14:textId="77777777" w:rsidTr="00A035C1">
        <w:tc>
          <w:tcPr>
            <w:tcW w:w="951" w:type="dxa"/>
          </w:tcPr>
          <w:p w14:paraId="4583BC89" w14:textId="77777777" w:rsidR="00A54226" w:rsidRPr="00C24433" w:rsidRDefault="00A54226" w:rsidP="00A035C1">
            <w:pPr>
              <w:pStyle w:val="SingleTxtG"/>
              <w:suppressAutoHyphens/>
              <w:spacing w:line="240" w:lineRule="atLeast"/>
              <w:ind w:left="170" w:right="0"/>
            </w:pPr>
            <w:proofErr w:type="spellStart"/>
            <w:r w:rsidRPr="00A035C1">
              <w:rPr>
                <w:iCs/>
                <w:lang w:val="en-US"/>
              </w:rPr>
              <w:t>M</w:t>
            </w:r>
            <w:r w:rsidRPr="00A035C1">
              <w:rPr>
                <w:vertAlign w:val="subscript"/>
                <w:lang w:val="en-US"/>
              </w:rPr>
              <w:t>mix</w:t>
            </w:r>
            <w:proofErr w:type="spellEnd"/>
          </w:p>
        </w:tc>
        <w:tc>
          <w:tcPr>
            <w:tcW w:w="353" w:type="dxa"/>
          </w:tcPr>
          <w:p w14:paraId="4583BC8A" w14:textId="77777777" w:rsidR="00A54226" w:rsidRPr="00C24433" w:rsidRDefault="00A54226" w:rsidP="00A035C1">
            <w:pPr>
              <w:pStyle w:val="SingleTxtG"/>
              <w:suppressAutoHyphens/>
              <w:spacing w:line="240" w:lineRule="atLeast"/>
              <w:ind w:left="0" w:right="0"/>
              <w:jc w:val="left"/>
            </w:pPr>
            <w:r w:rsidRPr="00A035C1">
              <w:rPr>
                <w:lang w:val="en-US"/>
              </w:rPr>
              <w:t>=</w:t>
            </w:r>
          </w:p>
        </w:tc>
        <w:tc>
          <w:tcPr>
            <w:tcW w:w="5103" w:type="dxa"/>
          </w:tcPr>
          <w:p w14:paraId="4583BC8B" w14:textId="77777777" w:rsidR="00A54226" w:rsidRPr="00C24433" w:rsidRDefault="00A54226" w:rsidP="00A035C1">
            <w:pPr>
              <w:pStyle w:val="SingleTxtG"/>
              <w:suppressAutoHyphens/>
              <w:spacing w:line="240" w:lineRule="atLeast"/>
              <w:ind w:left="0" w:right="0"/>
            </w:pPr>
            <w:r w:rsidRPr="00A035C1">
              <w:rPr>
                <w:lang w:val="en-US"/>
              </w:rPr>
              <w:t>molar mass of air in balance environment (28.836 gmol</w:t>
            </w:r>
            <w:r w:rsidRPr="00A035C1">
              <w:rPr>
                <w:vertAlign w:val="superscript"/>
                <w:lang w:val="en-US"/>
              </w:rPr>
              <w:t>-1</w:t>
            </w:r>
            <w:r w:rsidRPr="00A035C1">
              <w:rPr>
                <w:lang w:val="en-US"/>
              </w:rPr>
              <w:t>),</w:t>
            </w:r>
          </w:p>
        </w:tc>
      </w:tr>
      <w:tr w:rsidR="00A54226" w:rsidRPr="00A035C1" w14:paraId="4583BC90" w14:textId="77777777" w:rsidTr="00A035C1">
        <w:tc>
          <w:tcPr>
            <w:tcW w:w="951" w:type="dxa"/>
          </w:tcPr>
          <w:p w14:paraId="4583BC8D" w14:textId="77777777" w:rsidR="00A54226" w:rsidRPr="008A1BE4" w:rsidRDefault="00A54226" w:rsidP="00A035C1">
            <w:pPr>
              <w:pStyle w:val="SingleTxtG"/>
              <w:suppressAutoHyphens/>
              <w:spacing w:line="240" w:lineRule="atLeast"/>
              <w:ind w:left="170" w:right="0"/>
            </w:pPr>
            <w:r w:rsidRPr="00A035C1">
              <w:rPr>
                <w:iCs/>
                <w:lang w:val="en-US"/>
              </w:rPr>
              <w:t>R</w:t>
            </w:r>
          </w:p>
        </w:tc>
        <w:tc>
          <w:tcPr>
            <w:tcW w:w="353" w:type="dxa"/>
          </w:tcPr>
          <w:p w14:paraId="4583BC8E" w14:textId="77777777" w:rsidR="00A54226" w:rsidRPr="00D0516F" w:rsidRDefault="00A54226" w:rsidP="00A035C1">
            <w:pPr>
              <w:pStyle w:val="SingleTxtG"/>
              <w:suppressAutoHyphens/>
              <w:spacing w:line="240" w:lineRule="atLeast"/>
              <w:ind w:left="0"/>
              <w:jc w:val="right"/>
            </w:pPr>
            <w:r>
              <w:t>=</w:t>
            </w:r>
          </w:p>
        </w:tc>
        <w:tc>
          <w:tcPr>
            <w:tcW w:w="5103" w:type="dxa"/>
          </w:tcPr>
          <w:p w14:paraId="4583BC8F" w14:textId="77777777" w:rsidR="00A54226" w:rsidRPr="008A1BE4" w:rsidRDefault="00A54226" w:rsidP="00A035C1">
            <w:pPr>
              <w:pStyle w:val="SingleTxtG"/>
              <w:suppressAutoHyphens/>
              <w:spacing w:line="240" w:lineRule="atLeast"/>
              <w:ind w:left="0" w:right="0"/>
            </w:pPr>
            <w:r w:rsidRPr="00A035C1">
              <w:rPr>
                <w:lang w:val="en-US"/>
              </w:rPr>
              <w:t>molar gas constant (8.314 Jmol</w:t>
            </w:r>
            <w:r w:rsidRPr="00A035C1">
              <w:rPr>
                <w:vertAlign w:val="superscript"/>
                <w:lang w:val="en-US"/>
              </w:rPr>
              <w:t>-1</w:t>
            </w:r>
            <w:r w:rsidRPr="00A035C1">
              <w:rPr>
                <w:lang w:val="en-US"/>
              </w:rPr>
              <w:t>K</w:t>
            </w:r>
            <w:r w:rsidRPr="00A035C1">
              <w:rPr>
                <w:vertAlign w:val="superscript"/>
                <w:lang w:val="en-US"/>
              </w:rPr>
              <w:t>-1</w:t>
            </w:r>
            <w:r w:rsidRPr="00A035C1">
              <w:rPr>
                <w:lang w:val="en-US"/>
              </w:rPr>
              <w:t>),</w:t>
            </w:r>
          </w:p>
        </w:tc>
      </w:tr>
      <w:tr w:rsidR="00A54226" w:rsidRPr="00A035C1" w14:paraId="4583BC94" w14:textId="77777777" w:rsidTr="00A035C1">
        <w:tc>
          <w:tcPr>
            <w:tcW w:w="951" w:type="dxa"/>
          </w:tcPr>
          <w:p w14:paraId="4583BC91" w14:textId="77777777" w:rsidR="00A54226" w:rsidRPr="008A1BE4" w:rsidRDefault="00A54226" w:rsidP="00A035C1">
            <w:pPr>
              <w:pStyle w:val="SingleTxtG"/>
              <w:suppressAutoHyphens/>
              <w:spacing w:line="240" w:lineRule="atLeast"/>
              <w:ind w:left="170" w:right="0"/>
            </w:pPr>
            <w:proofErr w:type="spellStart"/>
            <w:r w:rsidRPr="00A035C1">
              <w:rPr>
                <w:iCs/>
                <w:lang w:val="en-US"/>
              </w:rPr>
              <w:t>T</w:t>
            </w:r>
            <w:r w:rsidRPr="00A035C1">
              <w:rPr>
                <w:vertAlign w:val="subscript"/>
                <w:lang w:val="en-US"/>
              </w:rPr>
              <w:t>amb</w:t>
            </w:r>
            <w:proofErr w:type="spellEnd"/>
          </w:p>
        </w:tc>
        <w:tc>
          <w:tcPr>
            <w:tcW w:w="353" w:type="dxa"/>
          </w:tcPr>
          <w:p w14:paraId="4583BC92" w14:textId="77777777" w:rsidR="00A54226" w:rsidRPr="008A1BE4" w:rsidRDefault="00A54226" w:rsidP="00A035C1">
            <w:pPr>
              <w:pStyle w:val="SingleTxtG"/>
              <w:suppressAutoHyphens/>
              <w:spacing w:line="240" w:lineRule="atLeast"/>
              <w:ind w:left="0"/>
              <w:jc w:val="right"/>
            </w:pPr>
            <w:r>
              <w:t>=</w:t>
            </w:r>
          </w:p>
        </w:tc>
        <w:tc>
          <w:tcPr>
            <w:tcW w:w="5103" w:type="dxa"/>
          </w:tcPr>
          <w:p w14:paraId="4583BC93" w14:textId="77777777" w:rsidR="00A54226" w:rsidRPr="008A1BE4" w:rsidRDefault="00A54226" w:rsidP="00A035C1">
            <w:pPr>
              <w:pStyle w:val="SingleTxtG"/>
              <w:suppressAutoHyphens/>
              <w:spacing w:after="0" w:line="240" w:lineRule="atLeast"/>
              <w:ind w:left="0" w:right="0"/>
            </w:pPr>
            <w:r w:rsidRPr="00A035C1">
              <w:rPr>
                <w:lang w:val="en-US"/>
              </w:rPr>
              <w:t>absolute ambient temperature of balance environment.</w:t>
            </w:r>
          </w:p>
        </w:tc>
      </w:tr>
    </w:tbl>
    <w:p w14:paraId="4583BC95" w14:textId="77777777" w:rsidR="00A54226" w:rsidRPr="0093138B" w:rsidRDefault="00A54226" w:rsidP="00A54226">
      <w:pPr>
        <w:pStyle w:val="SingleTxtG"/>
        <w:spacing w:before="120"/>
        <w:ind w:left="2268" w:hanging="1134"/>
      </w:pPr>
      <w:r w:rsidRPr="0093138B">
        <w:tab/>
        <w:t>The chamber (or room) environment shall be free of any ambient contaminants (such as dust) that would settle on the particulate filters during their stabilisation.</w:t>
      </w:r>
    </w:p>
    <w:p w14:paraId="4583BC96" w14:textId="77777777" w:rsidR="00A54226" w:rsidRPr="0093138B" w:rsidRDefault="00A54226" w:rsidP="00A54226">
      <w:pPr>
        <w:pStyle w:val="SingleTxtG"/>
        <w:ind w:left="2268" w:hanging="1134"/>
      </w:pPr>
      <w:r w:rsidRPr="00E154F1">
        <w:tab/>
      </w:r>
      <w:r w:rsidRPr="0093138B">
        <w:t>Limited deviations from weighing room temperature and humidity specifications will be allowed provided their total</w:t>
      </w:r>
      <w:r w:rsidRPr="00E154F1">
        <w:t xml:space="preserve"> </w:t>
      </w:r>
      <w:r w:rsidRPr="0093138B">
        <w:t>duration does not exceed 30 minutes in any one filter conditioning period.</w:t>
      </w:r>
      <w:r>
        <w:t xml:space="preserve"> </w:t>
      </w:r>
      <w:r w:rsidRPr="0093138B">
        <w:t>The</w:t>
      </w:r>
      <w:r w:rsidRPr="00E154F1">
        <w:t xml:space="preserve"> </w:t>
      </w:r>
      <w:r w:rsidRPr="0093138B">
        <w:t>weighing room should meet the required specifications prior to personal entrance into the weighing room.</w:t>
      </w:r>
      <w:r>
        <w:t xml:space="preserve"> </w:t>
      </w:r>
      <w:r w:rsidRPr="0093138B">
        <w:t>During the weighing operation no deviations from the specified conditions are permitted.</w:t>
      </w:r>
    </w:p>
    <w:p w14:paraId="4583BC97" w14:textId="77777777" w:rsidR="00A54226" w:rsidRPr="0093138B" w:rsidRDefault="00A54226" w:rsidP="00A54226">
      <w:pPr>
        <w:pStyle w:val="SingleTxtG"/>
        <w:ind w:left="2268" w:hanging="1134"/>
      </w:pPr>
      <w:r w:rsidRPr="0093138B">
        <w:t>1.3.4.3.</w:t>
      </w:r>
      <w:r w:rsidRPr="0093138B">
        <w:tab/>
        <w:t>The effects of static electricity shall be nullified.</w:t>
      </w:r>
      <w:r>
        <w:t xml:space="preserve"> </w:t>
      </w:r>
      <w:r w:rsidRPr="0093138B">
        <w:t>This may be achieved by grounding the balance through placement upon an antistatic mat and neutralisation of the particulate filters prior to weighing using a Polonium neutraliser or a device of similar effect.</w:t>
      </w:r>
      <w:r>
        <w:t xml:space="preserve"> </w:t>
      </w:r>
      <w:proofErr w:type="gramStart"/>
      <w:r w:rsidRPr="0093138B">
        <w:t>Alternatively</w:t>
      </w:r>
      <w:proofErr w:type="gramEnd"/>
      <w:r w:rsidRPr="0093138B">
        <w:t xml:space="preserve"> nullification of static effects may be achieved through equalisation of the static charge.</w:t>
      </w:r>
    </w:p>
    <w:p w14:paraId="4583BC98" w14:textId="77777777" w:rsidR="00A54226" w:rsidRPr="0093138B" w:rsidRDefault="00A54226" w:rsidP="00A54226">
      <w:pPr>
        <w:pStyle w:val="SingleTxtG"/>
        <w:ind w:left="2268" w:hanging="1134"/>
      </w:pPr>
      <w:r w:rsidRPr="0093138B">
        <w:t>1.3.4.4.</w:t>
      </w:r>
      <w:r w:rsidRPr="0093138B">
        <w:tab/>
        <w:t>A test filter shall be removed from the chamber no earlier than an hour before the test begins.</w:t>
      </w:r>
    </w:p>
    <w:p w14:paraId="4583BC99" w14:textId="77777777" w:rsidR="00A54226" w:rsidRPr="0093138B" w:rsidRDefault="00A54226" w:rsidP="00A54226">
      <w:pPr>
        <w:pStyle w:val="SingleTxtG"/>
        <w:ind w:left="2268" w:hanging="1134"/>
      </w:pPr>
      <w:bookmarkStart w:id="133" w:name="_Toc73179363"/>
      <w:r w:rsidRPr="0093138B">
        <w:t>1.4.</w:t>
      </w:r>
      <w:r w:rsidRPr="0093138B">
        <w:tab/>
        <w:t>Recommended System Description</w:t>
      </w:r>
      <w:bookmarkEnd w:id="133"/>
    </w:p>
    <w:p w14:paraId="4583BC9A" w14:textId="77777777" w:rsidR="00A54226" w:rsidRPr="0093138B" w:rsidRDefault="00A54226" w:rsidP="00A54226">
      <w:pPr>
        <w:pStyle w:val="SingleTxtG"/>
        <w:ind w:left="2268" w:hanging="1134"/>
      </w:pPr>
      <w:r w:rsidRPr="0093138B">
        <w:tab/>
        <w:t>Figure 12 is a schematic drawing of the recommended particulate sampling system. Since various configurations can produce equivalent results, exact conformance with this figure is not required.</w:t>
      </w:r>
      <w:r>
        <w:t xml:space="preserve"> </w:t>
      </w:r>
      <w:r w:rsidRPr="0093138B">
        <w:t>Additional components such as instruments, valves, solenoids, pumps and switches may be used to provide additional information and co-ordinate the functions of component systems.</w:t>
      </w:r>
      <w:r>
        <w:t xml:space="preserve"> </w:t>
      </w:r>
      <w:r w:rsidRPr="0093138B">
        <w:t>Further components that are not needed to maintain accuracy with other system configurations may be excluded if their exclusion is based upon good engineering judgement.</w:t>
      </w:r>
    </w:p>
    <w:p w14:paraId="4583BC9B" w14:textId="77777777" w:rsidR="00A54226" w:rsidRPr="00251AEB" w:rsidRDefault="00A54226" w:rsidP="00A54226">
      <w:pPr>
        <w:pStyle w:val="Heading1"/>
      </w:pPr>
      <w:r>
        <w:br w:type="page"/>
      </w:r>
      <w:bookmarkStart w:id="134" w:name="_Ref72811392"/>
      <w:r w:rsidRPr="00251AEB">
        <w:lastRenderedPageBreak/>
        <w:t xml:space="preserve">Figure </w:t>
      </w:r>
      <w:bookmarkEnd w:id="134"/>
      <w:r w:rsidRPr="00251AEB">
        <w:t>12</w:t>
      </w:r>
    </w:p>
    <w:p w14:paraId="4583BC9C" w14:textId="77777777" w:rsidR="00A54226" w:rsidRPr="00251AEB" w:rsidRDefault="00A54226" w:rsidP="00A54226">
      <w:pPr>
        <w:pStyle w:val="SingleTxtG"/>
        <w:rPr>
          <w:b/>
        </w:rPr>
      </w:pPr>
      <w:r w:rsidRPr="00251AEB">
        <w:rPr>
          <w:b/>
        </w:rPr>
        <w:t>Particulate Sampling System</w:t>
      </w:r>
    </w:p>
    <w:bookmarkStart w:id="135" w:name="_MON_1140374238"/>
    <w:bookmarkStart w:id="136" w:name="_MON_1140374260"/>
    <w:bookmarkStart w:id="137" w:name="_MON_1140374332"/>
    <w:bookmarkStart w:id="138" w:name="_MON_1140374352"/>
    <w:bookmarkStart w:id="139" w:name="_MON_1140374428"/>
    <w:bookmarkStart w:id="140" w:name="_MON_1140374433"/>
    <w:bookmarkStart w:id="141" w:name="_MON_1140374453"/>
    <w:bookmarkStart w:id="142" w:name="_MON_1140374457"/>
    <w:bookmarkStart w:id="143" w:name="_MON_1140374484"/>
    <w:bookmarkStart w:id="144" w:name="_MON_1140374492"/>
    <w:bookmarkStart w:id="145" w:name="_MON_1140374511"/>
    <w:bookmarkStart w:id="146" w:name="_MON_1140374519"/>
    <w:bookmarkStart w:id="147" w:name="_MON_1140374586"/>
    <w:bookmarkStart w:id="148" w:name="_MON_1140374604"/>
    <w:bookmarkStart w:id="149" w:name="_MON_1140374659"/>
    <w:bookmarkStart w:id="150" w:name="_MON_1140374695"/>
    <w:bookmarkStart w:id="151" w:name="_MON_1140374759"/>
    <w:bookmarkStart w:id="152" w:name="_MON_1140374768"/>
    <w:bookmarkStart w:id="153" w:name="_MON_1140374818"/>
    <w:bookmarkStart w:id="154" w:name="_MON_1140374840"/>
    <w:bookmarkStart w:id="155" w:name="_MON_1140375281"/>
    <w:bookmarkStart w:id="156" w:name="_MON_1140375499"/>
    <w:bookmarkStart w:id="157" w:name="_MON_1140375524"/>
    <w:bookmarkStart w:id="158" w:name="_MON_1140375683"/>
    <w:bookmarkStart w:id="159" w:name="_MON_1140375705"/>
    <w:bookmarkStart w:id="160" w:name="_MON_1140375814"/>
    <w:bookmarkStart w:id="161" w:name="_MON_1140375827"/>
    <w:bookmarkStart w:id="162" w:name="_MON_1140441766"/>
    <w:bookmarkStart w:id="163" w:name="_MON_1140442046"/>
    <w:bookmarkStart w:id="164" w:name="_MON_1140442209"/>
    <w:bookmarkStart w:id="165" w:name="_MON_1145945065"/>
    <w:bookmarkStart w:id="166" w:name="_MON_1145945213"/>
    <w:bookmarkStart w:id="167" w:name="_MON_1140372803"/>
    <w:bookmarkStart w:id="168" w:name="_MON_1140373104"/>
    <w:bookmarkStart w:id="169" w:name="_MON_1140374037"/>
    <w:bookmarkStart w:id="170" w:name="_MON_1140374050"/>
    <w:bookmarkStart w:id="171" w:name="_MON_1140374097"/>
    <w:bookmarkStart w:id="172" w:name="_MON_1140374103"/>
    <w:bookmarkStart w:id="173" w:name="_MON_1140374140"/>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Start w:id="174" w:name="_1140374164"/>
    <w:bookmarkEnd w:id="174"/>
    <w:p w14:paraId="4583BC9D" w14:textId="5936B9C7" w:rsidR="00A54226" w:rsidRPr="0048030F" w:rsidRDefault="00E040E0" w:rsidP="00A54226">
      <w:pPr>
        <w:pBdr>
          <w:top w:val="single" w:sz="6" w:space="0" w:color="FFFFFF"/>
          <w:left w:val="single" w:sz="6" w:space="0" w:color="FFFFFF"/>
          <w:bottom w:val="single" w:sz="6" w:space="0" w:color="FFFFFF"/>
          <w:right w:val="single" w:sz="6" w:space="0" w:color="FFFFFF"/>
        </w:pBdr>
        <w:tabs>
          <w:tab w:val="left" w:pos="0"/>
          <w:tab w:val="left" w:pos="1416"/>
          <w:tab w:val="left" w:pos="2323"/>
          <w:tab w:val="left" w:pos="3062"/>
          <w:tab w:val="left" w:pos="5014"/>
          <w:tab w:val="left" w:pos="5952"/>
          <w:tab w:val="left" w:pos="6632"/>
          <w:tab w:val="left" w:pos="7174"/>
          <w:tab w:val="left" w:pos="7894"/>
          <w:tab w:val="left" w:pos="8614"/>
          <w:tab w:val="left" w:pos="9334"/>
        </w:tabs>
        <w:spacing w:after="120"/>
        <w:jc w:val="center"/>
        <w:rPr>
          <w:szCs w:val="24"/>
        </w:rPr>
      </w:pPr>
      <w:r w:rsidRPr="00E040E0">
        <w:rPr>
          <w:noProof/>
          <w:szCs w:val="24"/>
        </w:rPr>
      </w:r>
      <w:r w:rsidR="00E040E0" w:rsidRPr="00E040E0">
        <w:rPr>
          <w:noProof/>
          <w:szCs w:val="24"/>
        </w:rPr>
        <w:object w:dxaOrig="8503" w:dyaOrig="5122" w14:anchorId="7F61168F">
          <v:shape id="_x0000_i1226" type="#_x0000_t75" alt="" style="width:310.15pt;height:230.95pt;mso-width-percent:0;mso-height-percent:0;mso-width-percent:0;mso-height-percent:0" o:ole="" fillcolor="window">
            <v:imagedata r:id="rId241" o:title="" cropright="12697f"/>
          </v:shape>
          <o:OLEObject Type="Embed" ProgID="Word.Picture.8" ShapeID="_x0000_i1226" DrawAspect="Content" ObjectID="_1700046489" r:id="rId242"/>
        </w:object>
      </w:r>
    </w:p>
    <w:p w14:paraId="4583BC9E" w14:textId="77777777" w:rsidR="00A54226" w:rsidRPr="0093138B" w:rsidRDefault="00A54226" w:rsidP="00A54226">
      <w:pPr>
        <w:pStyle w:val="SingleTxtG"/>
        <w:ind w:left="2268" w:hanging="1134"/>
      </w:pPr>
      <w:r w:rsidRPr="0093138B">
        <w:tab/>
        <w:t>A sample of the diluted exhaust gas is taken from the full flow dilution tunnel DT through the particulate sampling probe PSP and the particulate transfer tube PTT by means of the pump P.</w:t>
      </w:r>
      <w:r>
        <w:t xml:space="preserve"> </w:t>
      </w:r>
      <w:r w:rsidRPr="0093138B">
        <w:t>The sample is passed through the particle size pre-classifier PCF and the filter holder(s) FH that contain the particulate sampling filter(s). The flow rate for sampling is set by the flow controller FC.</w:t>
      </w:r>
    </w:p>
    <w:p w14:paraId="4583BC9F" w14:textId="77777777" w:rsidR="00A54226" w:rsidRPr="0093138B" w:rsidRDefault="00A54226" w:rsidP="00A54226">
      <w:pPr>
        <w:pStyle w:val="SingleTxtG"/>
        <w:ind w:left="2268" w:hanging="1134"/>
      </w:pPr>
      <w:bookmarkStart w:id="175" w:name="_Toc73179364"/>
      <w:r w:rsidRPr="0093138B">
        <w:t>2.</w:t>
      </w:r>
      <w:r w:rsidRPr="0093138B">
        <w:tab/>
        <w:t>C</w:t>
      </w:r>
      <w:r>
        <w:t>alibration and verification procedures</w:t>
      </w:r>
      <w:bookmarkEnd w:id="175"/>
    </w:p>
    <w:p w14:paraId="4583BCA0" w14:textId="77777777" w:rsidR="00A54226" w:rsidRPr="0093138B" w:rsidRDefault="00A54226" w:rsidP="00A54226">
      <w:pPr>
        <w:pStyle w:val="SingleTxtG"/>
        <w:ind w:left="2268" w:hanging="1134"/>
      </w:pPr>
      <w:bookmarkStart w:id="176" w:name="_Toc73179365"/>
      <w:r w:rsidRPr="0093138B">
        <w:t>2.1.</w:t>
      </w:r>
      <w:r w:rsidRPr="0093138B">
        <w:tab/>
        <w:t>Flow Meter Calibration</w:t>
      </w:r>
      <w:bookmarkEnd w:id="176"/>
    </w:p>
    <w:p w14:paraId="4583BCA1" w14:textId="77777777" w:rsidR="00A54226" w:rsidRPr="0093138B" w:rsidRDefault="00A54226" w:rsidP="00A54226">
      <w:pPr>
        <w:pStyle w:val="SingleTxtG"/>
        <w:ind w:left="2268" w:hanging="1134"/>
      </w:pPr>
      <w:r w:rsidRPr="0093138B">
        <w:tab/>
        <w:t>The Technical Service shall ensure the existence of a calibration certificate for the flow meter demonstrating compliance with a traceable standard within a </w:t>
      </w:r>
      <w:proofErr w:type="gramStart"/>
      <w:r w:rsidRPr="0093138B">
        <w:t>12 month</w:t>
      </w:r>
      <w:proofErr w:type="gramEnd"/>
      <w:r w:rsidRPr="0093138B">
        <w:t xml:space="preserve"> period prior to the test, or since any repair or change which could influence calibration.</w:t>
      </w:r>
    </w:p>
    <w:p w14:paraId="4583BCA2" w14:textId="77777777" w:rsidR="00A54226" w:rsidRPr="0093138B" w:rsidRDefault="00A54226" w:rsidP="00A54226">
      <w:pPr>
        <w:pStyle w:val="SingleTxtG"/>
        <w:ind w:left="2268" w:hanging="1134"/>
      </w:pPr>
      <w:bookmarkStart w:id="177" w:name="_Toc73179366"/>
      <w:r w:rsidRPr="0093138B">
        <w:t>2.2.</w:t>
      </w:r>
      <w:r w:rsidRPr="0093138B">
        <w:tab/>
        <w:t>Microbalance Calibration</w:t>
      </w:r>
      <w:bookmarkEnd w:id="177"/>
      <w:r w:rsidRPr="0093138B">
        <w:t xml:space="preserve"> </w:t>
      </w:r>
    </w:p>
    <w:p w14:paraId="4583BCA3" w14:textId="77777777" w:rsidR="00A54226" w:rsidRPr="0093138B" w:rsidRDefault="00A54226" w:rsidP="00A54226">
      <w:pPr>
        <w:pStyle w:val="SingleTxtG"/>
        <w:ind w:left="2268" w:hanging="1134"/>
      </w:pPr>
      <w:r w:rsidRPr="0093138B">
        <w:tab/>
        <w:t>The Technical Service shall ensure the existence of a calibration certificate for the microbalance demonstrating compliance with a traceable standard within a 12 months period prior to the test.</w:t>
      </w:r>
    </w:p>
    <w:p w14:paraId="4583BCA4" w14:textId="77777777" w:rsidR="00A54226" w:rsidRPr="0093138B" w:rsidRDefault="00A54226" w:rsidP="00A54226">
      <w:pPr>
        <w:pStyle w:val="SingleTxtG"/>
        <w:ind w:left="2268" w:hanging="1134"/>
      </w:pPr>
      <w:bookmarkStart w:id="178" w:name="_Toc73179367"/>
      <w:r w:rsidRPr="0093138B">
        <w:t>2.3.</w:t>
      </w:r>
      <w:r w:rsidRPr="0093138B">
        <w:tab/>
        <w:t>Reference Filter Weighing</w:t>
      </w:r>
      <w:bookmarkEnd w:id="178"/>
    </w:p>
    <w:p w14:paraId="4583BCA5" w14:textId="77777777" w:rsidR="00A54226" w:rsidRPr="0093138B" w:rsidRDefault="00A54226" w:rsidP="00A54226">
      <w:pPr>
        <w:pStyle w:val="SingleTxtG"/>
        <w:ind w:left="2268" w:hanging="1134"/>
        <w:rPr>
          <w:lang w:val="en-US"/>
        </w:rPr>
      </w:pPr>
      <w:r w:rsidRPr="0093138B">
        <w:tab/>
      </w:r>
      <w:r w:rsidRPr="0093138B">
        <w:rPr>
          <w:lang w:val="en-US"/>
        </w:rPr>
        <w:t xml:space="preserve">To determine the specific reference filter weights, at least two unused reference filters shall be weighed within 8 hours of, but preferably at the same time as, the sample filter </w:t>
      </w:r>
      <w:proofErr w:type="spellStart"/>
      <w:r w:rsidRPr="0093138B">
        <w:rPr>
          <w:lang w:val="en-US"/>
        </w:rPr>
        <w:t>weighings</w:t>
      </w:r>
      <w:proofErr w:type="spellEnd"/>
      <w:r w:rsidRPr="0093138B">
        <w:rPr>
          <w:lang w:val="en-US"/>
        </w:rPr>
        <w:t>.</w:t>
      </w:r>
      <w:r>
        <w:rPr>
          <w:lang w:val="en-US"/>
        </w:rPr>
        <w:t xml:space="preserve"> </w:t>
      </w:r>
      <w:r w:rsidRPr="0093138B">
        <w:rPr>
          <w:lang w:val="en-US"/>
        </w:rPr>
        <w:t>Reference filters shall be of the same size and material as the sample filter.</w:t>
      </w:r>
    </w:p>
    <w:p w14:paraId="4583BCA6" w14:textId="77777777" w:rsidR="00A54226" w:rsidRPr="0093138B" w:rsidRDefault="00A54226" w:rsidP="00A54226">
      <w:pPr>
        <w:pStyle w:val="SingleTxtG"/>
        <w:ind w:left="2268" w:hanging="1134"/>
      </w:pPr>
      <w:r w:rsidRPr="0093138B">
        <w:rPr>
          <w:lang w:val="en-US"/>
        </w:rPr>
        <w:tab/>
        <w:t xml:space="preserve">If the specific weight of any reference filter changes by more than ±5µg between sample filter </w:t>
      </w:r>
      <w:proofErr w:type="spellStart"/>
      <w:r w:rsidRPr="0093138B">
        <w:rPr>
          <w:lang w:val="en-US"/>
        </w:rPr>
        <w:t>weighings</w:t>
      </w:r>
      <w:proofErr w:type="spellEnd"/>
      <w:r w:rsidRPr="0093138B">
        <w:rPr>
          <w:lang w:val="en-US"/>
        </w:rPr>
        <w:t>, then the sample filter and reference filters shall be reconditioned in the weighing room and then reweighed.</w:t>
      </w:r>
    </w:p>
    <w:p w14:paraId="4583BCA7" w14:textId="77777777" w:rsidR="00A54226" w:rsidRPr="0093138B" w:rsidRDefault="00A54226" w:rsidP="00A54226">
      <w:pPr>
        <w:pStyle w:val="SingleTxtG"/>
        <w:ind w:left="2268" w:hanging="1134"/>
      </w:pPr>
      <w:r w:rsidRPr="0093138B">
        <w:tab/>
      </w:r>
      <w:r w:rsidRPr="0093138B">
        <w:rPr>
          <w:lang w:val="en-US"/>
        </w:rPr>
        <w:t xml:space="preserve">The comparison of reference filter </w:t>
      </w:r>
      <w:proofErr w:type="spellStart"/>
      <w:r w:rsidRPr="0093138B">
        <w:rPr>
          <w:lang w:val="en-US"/>
        </w:rPr>
        <w:t>weighings</w:t>
      </w:r>
      <w:proofErr w:type="spellEnd"/>
      <w:r w:rsidRPr="0093138B">
        <w:rPr>
          <w:lang w:val="en-US"/>
        </w:rPr>
        <w:t xml:space="preserve"> shall be made between the specific weights and the rolling average of that reference filter's specific weights.</w:t>
      </w:r>
    </w:p>
    <w:p w14:paraId="4583BCA8" w14:textId="77777777" w:rsidR="00A54226" w:rsidRPr="0093138B" w:rsidRDefault="00A54226" w:rsidP="00A54226">
      <w:pPr>
        <w:pStyle w:val="SingleTxtG"/>
        <w:ind w:left="2268" w:hanging="1134"/>
      </w:pPr>
      <w:r w:rsidRPr="0093138B">
        <w:rPr>
          <w:lang w:val="en-US"/>
        </w:rPr>
        <w:lastRenderedPageBreak/>
        <w:tab/>
        <w:t>The rolling average shall be calculated from the specific weights collected in the period since the reference filters were placed in the weighing room.</w:t>
      </w:r>
      <w:r>
        <w:rPr>
          <w:lang w:val="en-US"/>
        </w:rPr>
        <w:t xml:space="preserve"> </w:t>
      </w:r>
      <w:r w:rsidRPr="0093138B">
        <w:rPr>
          <w:lang w:val="en-US"/>
        </w:rPr>
        <w:t>The averaging period shall be at least 1 day but not exceed 30 days.</w:t>
      </w:r>
    </w:p>
    <w:p w14:paraId="4583BCA9" w14:textId="77777777" w:rsidR="00A54226" w:rsidRPr="0093138B" w:rsidRDefault="00A54226" w:rsidP="00A54226">
      <w:pPr>
        <w:pStyle w:val="SingleTxtG"/>
        <w:ind w:left="2268" w:hanging="1134"/>
      </w:pPr>
      <w:r w:rsidRPr="0093138B">
        <w:tab/>
        <w:t xml:space="preserve">Multiple reconditioning and </w:t>
      </w:r>
      <w:proofErr w:type="spellStart"/>
      <w:r w:rsidRPr="0093138B">
        <w:t>reweighings</w:t>
      </w:r>
      <w:proofErr w:type="spellEnd"/>
      <w:r w:rsidRPr="0093138B">
        <w:t xml:space="preserve"> of the sample and reference filters are permitted until a period of 80 h has elapsed following the measurement of gases from the emissions test.</w:t>
      </w:r>
    </w:p>
    <w:p w14:paraId="4583BCAA" w14:textId="77777777" w:rsidR="00A54226" w:rsidRPr="0093138B" w:rsidRDefault="00A54226" w:rsidP="00A54226">
      <w:pPr>
        <w:pStyle w:val="SingleTxtG"/>
        <w:ind w:left="2268" w:hanging="1134"/>
      </w:pPr>
      <w:r w:rsidRPr="0093138B">
        <w:tab/>
      </w:r>
      <w:r w:rsidRPr="0093138B">
        <w:rPr>
          <w:lang w:val="en-US"/>
        </w:rPr>
        <w:t xml:space="preserve">If, prior to or at the </w:t>
      </w:r>
      <w:proofErr w:type="gramStart"/>
      <w:r w:rsidRPr="0093138B">
        <w:rPr>
          <w:lang w:val="en-US"/>
        </w:rPr>
        <w:t>80 h</w:t>
      </w:r>
      <w:proofErr w:type="gramEnd"/>
      <w:r w:rsidRPr="0093138B">
        <w:rPr>
          <w:lang w:val="en-US"/>
        </w:rPr>
        <w:t xml:space="preserve"> point, more than half the number of reference filters meet the ±5 µg criterion, then the sample filter weighing can be considered valid.</w:t>
      </w:r>
      <w:r w:rsidRPr="0093138B">
        <w:t xml:space="preserve"> </w:t>
      </w:r>
    </w:p>
    <w:p w14:paraId="4583BCAB" w14:textId="77777777" w:rsidR="00A54226" w:rsidRPr="0093138B" w:rsidRDefault="00A54226" w:rsidP="00A54226">
      <w:pPr>
        <w:pStyle w:val="SingleTxtG"/>
        <w:ind w:left="2268" w:hanging="1134"/>
        <w:rPr>
          <w:lang w:val="en-US"/>
        </w:rPr>
      </w:pPr>
      <w:r w:rsidRPr="0093138B">
        <w:rPr>
          <w:lang w:val="en-US"/>
        </w:rPr>
        <w:tab/>
        <w:t xml:space="preserve">If, at the </w:t>
      </w:r>
      <w:proofErr w:type="gramStart"/>
      <w:r w:rsidRPr="0093138B">
        <w:rPr>
          <w:lang w:val="en-US"/>
        </w:rPr>
        <w:t>80 h</w:t>
      </w:r>
      <w:proofErr w:type="gramEnd"/>
      <w:r w:rsidRPr="0093138B">
        <w:rPr>
          <w:lang w:val="en-US"/>
        </w:rPr>
        <w:t xml:space="preserve"> point, two reference filters are employed and one filter fails the ±5 µg criterion, the sample filter weighing can be considered valid under the condition that the sum of the absolute differences between specific and rolling averages from the two reference filters must be less than or equal to 10 µg.</w:t>
      </w:r>
    </w:p>
    <w:p w14:paraId="4583BCAC" w14:textId="77777777" w:rsidR="00A54226" w:rsidRPr="0093138B" w:rsidRDefault="00A54226" w:rsidP="00A54226">
      <w:pPr>
        <w:pStyle w:val="SingleTxtG"/>
        <w:ind w:left="2268" w:hanging="1134"/>
        <w:rPr>
          <w:lang w:val="en-US"/>
        </w:rPr>
      </w:pPr>
      <w:r w:rsidRPr="0093138B">
        <w:rPr>
          <w:lang w:val="en-US"/>
        </w:rPr>
        <w:tab/>
        <w:t>In case less than half of the reference filters meet the ±5 µg criterion the sample filter shall be discarded, and the emissions test repeated.</w:t>
      </w:r>
      <w:r>
        <w:rPr>
          <w:lang w:val="en-US"/>
        </w:rPr>
        <w:t xml:space="preserve"> </w:t>
      </w:r>
      <w:r w:rsidRPr="0093138B">
        <w:rPr>
          <w:lang w:val="en-US"/>
        </w:rPr>
        <w:t>All reference filters must be discarded and replaced within 48 hours.</w:t>
      </w:r>
    </w:p>
    <w:p w14:paraId="4583BCAD" w14:textId="77777777" w:rsidR="00A54226" w:rsidRPr="0093138B" w:rsidRDefault="00A54226" w:rsidP="00A54226">
      <w:pPr>
        <w:pStyle w:val="SingleTxtG"/>
        <w:ind w:left="2268" w:hanging="1134"/>
      </w:pPr>
      <w:r w:rsidRPr="0093138B">
        <w:rPr>
          <w:bCs/>
        </w:rPr>
        <w:tab/>
      </w:r>
      <w:r w:rsidRPr="0093138B">
        <w:rPr>
          <w:lang w:val="en-US"/>
        </w:rPr>
        <w:t>In all other cases, reference filters must be replaced at least every 30 days and in such a manner that no sample filter is weighed without comparison to a reference filter that has been present in the weighing room for at least 1 day.</w:t>
      </w:r>
    </w:p>
    <w:p w14:paraId="4583BCAE" w14:textId="77777777" w:rsidR="00A54226" w:rsidRPr="0093138B" w:rsidRDefault="00A54226" w:rsidP="00A54226">
      <w:pPr>
        <w:pStyle w:val="SingleTxtG"/>
        <w:ind w:left="2268" w:hanging="1134"/>
      </w:pPr>
      <w:r w:rsidRPr="0093138B">
        <w:tab/>
        <w:t xml:space="preserve">If the weighing room stability criteria outlined in paragraph 1.3.4. are not met, but the reference filter </w:t>
      </w:r>
      <w:proofErr w:type="spellStart"/>
      <w:r w:rsidRPr="0093138B">
        <w:t>weighings</w:t>
      </w:r>
      <w:proofErr w:type="spellEnd"/>
      <w:r w:rsidRPr="0093138B">
        <w:t xml:space="preserve"> meet the above criteria, the vehicle manufacturer has the option of accepting the sample filter weights or voiding the tests, fixing the weighing room control system and re-running the test.</w:t>
      </w:r>
    </w:p>
    <w:p w14:paraId="4583BCAF" w14:textId="77777777" w:rsidR="00A54226" w:rsidRPr="006D54DE" w:rsidRDefault="00A54226" w:rsidP="00A54226">
      <w:pPr>
        <w:pStyle w:val="Heading1"/>
      </w:pPr>
      <w:r w:rsidRPr="006D54DE">
        <w:t>Figure 13</w:t>
      </w:r>
    </w:p>
    <w:p w14:paraId="4583BCB0" w14:textId="77777777" w:rsidR="00A54226" w:rsidRPr="006D54DE" w:rsidRDefault="00A54226" w:rsidP="00A54226">
      <w:pPr>
        <w:pStyle w:val="SingleTxtG"/>
        <w:rPr>
          <w:b/>
        </w:rPr>
      </w:pPr>
      <w:r w:rsidRPr="006D54DE">
        <w:rPr>
          <w:b/>
        </w:rPr>
        <w:t>Particulate sampling probe configuration</w:t>
      </w:r>
    </w:p>
    <w:p w14:paraId="4583BCB1" w14:textId="77777777" w:rsidR="00A54226" w:rsidRPr="00E154F1" w:rsidRDefault="00A54226" w:rsidP="00A54226">
      <w:pPr>
        <w:keepNext/>
        <w:keepLines/>
        <w:pBdr>
          <w:top w:val="single" w:sz="6" w:space="0" w:color="FFFFFF"/>
          <w:left w:val="single" w:sz="6" w:space="0" w:color="FFFFFF"/>
          <w:bottom w:val="single" w:sz="6" w:space="0" w:color="FFFFFF"/>
          <w:right w:val="single" w:sz="6" w:space="0" w:color="FFFFFF"/>
        </w:pBdr>
        <w:tabs>
          <w:tab w:val="left" w:pos="0"/>
          <w:tab w:val="left" w:pos="1416"/>
          <w:tab w:val="left" w:pos="2323"/>
          <w:tab w:val="left" w:pos="3062"/>
          <w:tab w:val="left" w:pos="5014"/>
          <w:tab w:val="left" w:pos="5952"/>
          <w:tab w:val="left" w:pos="6632"/>
          <w:tab w:val="left" w:pos="7174"/>
          <w:tab w:val="left" w:pos="7894"/>
          <w:tab w:val="left" w:pos="8614"/>
          <w:tab w:val="left" w:pos="9334"/>
        </w:tabs>
        <w:jc w:val="center"/>
        <w:rPr>
          <w:sz w:val="20"/>
        </w:rPr>
      </w:pPr>
    </w:p>
    <w:p w14:paraId="4583BCB2" w14:textId="77777777" w:rsidR="00A54226" w:rsidRDefault="008D29E9" w:rsidP="00A54226">
      <w:pPr>
        <w:pBdr>
          <w:top w:val="single" w:sz="6" w:space="0" w:color="FFFFFF"/>
          <w:left w:val="single" w:sz="6" w:space="0" w:color="FFFFFF"/>
          <w:bottom w:val="single" w:sz="6" w:space="0" w:color="FFFFFF"/>
          <w:right w:val="single" w:sz="6" w:space="0" w:color="FFFFFF"/>
        </w:pBdr>
        <w:tabs>
          <w:tab w:val="left" w:pos="0"/>
          <w:tab w:val="left" w:pos="963"/>
          <w:tab w:val="left" w:pos="1814"/>
          <w:tab w:val="left" w:pos="3574"/>
          <w:tab w:val="left" w:pos="4294"/>
          <w:tab w:val="left" w:pos="5014"/>
          <w:tab w:val="left" w:pos="5952"/>
          <w:tab w:val="left" w:pos="6632"/>
          <w:tab w:val="left" w:pos="7174"/>
          <w:tab w:val="left" w:pos="7894"/>
          <w:tab w:val="left" w:pos="8614"/>
          <w:tab w:val="left" w:pos="9334"/>
        </w:tabs>
        <w:ind w:right="-1"/>
        <w:jc w:val="center"/>
        <w:rPr>
          <w:b/>
        </w:rPr>
      </w:pPr>
      <w:r>
        <w:rPr>
          <w:b/>
          <w:noProof/>
          <w:lang w:val="en-AU" w:eastAsia="en-AU"/>
        </w:rPr>
        <w:drawing>
          <wp:inline distT="0" distB="0" distL="0" distR="0" wp14:anchorId="4583CB84" wp14:editId="4583CB85">
            <wp:extent cx="4800600" cy="20193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800600" cy="2019300"/>
                    </a:xfrm>
                    <a:prstGeom prst="rect">
                      <a:avLst/>
                    </a:prstGeom>
                    <a:noFill/>
                    <a:ln>
                      <a:noFill/>
                    </a:ln>
                  </pic:spPr>
                </pic:pic>
              </a:graphicData>
            </a:graphic>
          </wp:inline>
        </w:drawing>
      </w:r>
    </w:p>
    <w:p w14:paraId="4583BCB3" w14:textId="77777777" w:rsidR="00A54226" w:rsidRPr="0048030F" w:rsidRDefault="00A54226" w:rsidP="00A54226">
      <w:pPr>
        <w:pBdr>
          <w:top w:val="single" w:sz="6" w:space="0" w:color="FFFFFF"/>
          <w:left w:val="single" w:sz="6" w:space="0" w:color="FFFFFF"/>
          <w:bottom w:val="single" w:sz="6" w:space="0" w:color="FFFFFF"/>
          <w:right w:val="single" w:sz="6" w:space="0" w:color="FFFFFF"/>
        </w:pBdr>
        <w:tabs>
          <w:tab w:val="left" w:pos="0"/>
          <w:tab w:val="left" w:pos="963"/>
          <w:tab w:val="left" w:pos="1814"/>
          <w:tab w:val="left" w:pos="3574"/>
          <w:tab w:val="left" w:pos="4294"/>
          <w:tab w:val="left" w:pos="5014"/>
          <w:tab w:val="left" w:pos="5952"/>
          <w:tab w:val="left" w:pos="6632"/>
          <w:tab w:val="left" w:pos="7174"/>
          <w:tab w:val="left" w:pos="7894"/>
          <w:tab w:val="left" w:pos="8614"/>
          <w:tab w:val="left" w:pos="9334"/>
        </w:tabs>
        <w:ind w:right="-1"/>
        <w:jc w:val="both"/>
        <w:rPr>
          <w:szCs w:val="24"/>
        </w:rPr>
      </w:pPr>
    </w:p>
    <w:p w14:paraId="4583BCB4" w14:textId="77777777" w:rsidR="00A54226" w:rsidRPr="0048030F" w:rsidRDefault="00A54226" w:rsidP="00A54226">
      <w:pPr>
        <w:pStyle w:val="Appendix"/>
        <w:jc w:val="both"/>
        <w:rPr>
          <w:rFonts w:ascii="Times New Roman" w:hAnsi="Times New Roman"/>
          <w:b w:val="0"/>
          <w:szCs w:val="24"/>
        </w:rPr>
        <w:sectPr w:rsidR="00A54226" w:rsidRPr="0048030F" w:rsidSect="0057003C">
          <w:headerReference w:type="even" r:id="rId244"/>
          <w:headerReference w:type="default" r:id="rId245"/>
          <w:footerReference w:type="even" r:id="rId246"/>
          <w:footerReference w:type="default" r:id="rId247"/>
          <w:headerReference w:type="first" r:id="rId248"/>
          <w:endnotePr>
            <w:numFmt w:val="decimal"/>
          </w:endnotePr>
          <w:pgSz w:w="11907" w:h="16840" w:code="9"/>
          <w:pgMar w:top="1134" w:right="851" w:bottom="1985" w:left="1701" w:header="851" w:footer="1701" w:gutter="0"/>
          <w:cols w:space="708"/>
          <w:docGrid w:linePitch="360"/>
        </w:sectPr>
      </w:pPr>
      <w:bookmarkStart w:id="179" w:name="_Toc73179368"/>
    </w:p>
    <w:p w14:paraId="4583BCB5" w14:textId="77777777" w:rsidR="00A54226" w:rsidRPr="0048030F" w:rsidRDefault="00A54226" w:rsidP="00A54226">
      <w:pPr>
        <w:pStyle w:val="HChG"/>
      </w:pPr>
      <w:r>
        <w:lastRenderedPageBreak/>
        <w:t>Annexe 4a -</w:t>
      </w:r>
      <w:r w:rsidRPr="0048030F">
        <w:t>Appendix 5</w:t>
      </w:r>
    </w:p>
    <w:p w14:paraId="4583BCB6" w14:textId="77777777" w:rsidR="00A54226" w:rsidRPr="0048030F" w:rsidRDefault="00A54226" w:rsidP="00A54226">
      <w:pPr>
        <w:pStyle w:val="HChG"/>
      </w:pPr>
      <w:r>
        <w:tab/>
      </w:r>
      <w:r>
        <w:tab/>
      </w:r>
      <w:r w:rsidRPr="0048030F">
        <w:t>P</w:t>
      </w:r>
      <w:r>
        <w:t>article number emissions measurement equipment</w:t>
      </w:r>
      <w:bookmarkEnd w:id="179"/>
    </w:p>
    <w:p w14:paraId="4583BCB7" w14:textId="77777777" w:rsidR="00A54226" w:rsidRPr="0093138B" w:rsidRDefault="00A54226" w:rsidP="00A54226">
      <w:pPr>
        <w:pStyle w:val="SingleTxtG"/>
        <w:ind w:left="2268" w:hanging="1134"/>
      </w:pPr>
      <w:bookmarkStart w:id="180" w:name="_Toc73179369"/>
      <w:r w:rsidRPr="0093138B">
        <w:t>1.</w:t>
      </w:r>
      <w:r w:rsidRPr="0093138B">
        <w:tab/>
        <w:t>S</w:t>
      </w:r>
      <w:r>
        <w:t>pecification</w:t>
      </w:r>
      <w:bookmarkEnd w:id="180"/>
    </w:p>
    <w:p w14:paraId="4583BCB8" w14:textId="77777777" w:rsidR="00A54226" w:rsidRPr="0093138B" w:rsidRDefault="00A54226" w:rsidP="00A54226">
      <w:pPr>
        <w:pStyle w:val="SingleTxtG"/>
        <w:ind w:left="2268" w:hanging="1134"/>
      </w:pPr>
      <w:bookmarkStart w:id="181" w:name="_Toc73179370"/>
      <w:r w:rsidRPr="0093138B">
        <w:t>1.1.</w:t>
      </w:r>
      <w:r w:rsidRPr="0093138B">
        <w:tab/>
        <w:t>System Overview</w:t>
      </w:r>
      <w:bookmarkEnd w:id="181"/>
    </w:p>
    <w:p w14:paraId="4583BCB9" w14:textId="77777777" w:rsidR="00A54226" w:rsidRPr="0093138B" w:rsidRDefault="00A54226" w:rsidP="00A54226">
      <w:pPr>
        <w:pStyle w:val="SingleTxtG"/>
        <w:ind w:left="2268" w:hanging="1134"/>
      </w:pPr>
      <w:r w:rsidRPr="0093138B">
        <w:t>1.1.1.</w:t>
      </w:r>
      <w:r w:rsidRPr="0093138B">
        <w:tab/>
        <w:t>The particle sampling system shall consist of a dilution tunnel, a sampling probe and a volatile particle remover (VPR) upstream of a particle number counter (PNC) and suitable transfer tubing.</w:t>
      </w:r>
    </w:p>
    <w:p w14:paraId="4583BCBA" w14:textId="77777777" w:rsidR="00A54226" w:rsidRPr="0093138B" w:rsidRDefault="00A54226" w:rsidP="00A54226">
      <w:pPr>
        <w:pStyle w:val="SingleTxtG"/>
        <w:ind w:left="2268" w:hanging="1134"/>
      </w:pPr>
      <w:r w:rsidRPr="0093138B">
        <w:t>1.1.2.</w:t>
      </w:r>
      <w:r w:rsidRPr="0093138B">
        <w:tab/>
        <w:t>It is recommended that a particle size pre-classifier (</w:t>
      </w:r>
      <w:proofErr w:type="gramStart"/>
      <w:r w:rsidRPr="0093138B">
        <w:t>e.g.</w:t>
      </w:r>
      <w:proofErr w:type="gramEnd"/>
      <w:r w:rsidRPr="0093138B">
        <w:t xml:space="preserve"> cyclone, impactor etc) be located prior to the inlet of the VPR.</w:t>
      </w:r>
      <w:r>
        <w:t xml:space="preserve"> </w:t>
      </w:r>
      <w:r w:rsidRPr="0093138B">
        <w:t xml:space="preserve">However, a sample probe acting as an appropriate size-classification device, such as that shown in </w:t>
      </w:r>
      <w:r w:rsidRPr="0093138B">
        <w:rPr>
          <w:color w:val="000000"/>
        </w:rPr>
        <w:t>Figure</w:t>
      </w:r>
      <w:r>
        <w:rPr>
          <w:color w:val="000000"/>
        </w:rPr>
        <w:t> </w:t>
      </w:r>
      <w:r w:rsidRPr="0093138B">
        <w:rPr>
          <w:color w:val="000000"/>
        </w:rPr>
        <w:t>13</w:t>
      </w:r>
      <w:r w:rsidRPr="0093138B">
        <w:t>, is an acceptable alternative to the use of a particle size pre-classifier.</w:t>
      </w:r>
    </w:p>
    <w:p w14:paraId="4583BCBB" w14:textId="77777777" w:rsidR="00A54226" w:rsidRPr="0093138B" w:rsidRDefault="00A54226" w:rsidP="00A54226">
      <w:pPr>
        <w:pStyle w:val="SingleTxtG"/>
        <w:ind w:left="2268" w:hanging="1134"/>
      </w:pPr>
      <w:bookmarkStart w:id="182" w:name="_Toc73179371"/>
      <w:r w:rsidRPr="0093138B">
        <w:t>1.2.</w:t>
      </w:r>
      <w:r w:rsidRPr="0093138B">
        <w:tab/>
        <w:t>General Requirements</w:t>
      </w:r>
      <w:bookmarkEnd w:id="182"/>
    </w:p>
    <w:p w14:paraId="4583BCBC" w14:textId="77777777" w:rsidR="00A54226" w:rsidRPr="0093138B" w:rsidRDefault="00A54226" w:rsidP="00A54226">
      <w:pPr>
        <w:pStyle w:val="SingleTxtG"/>
        <w:ind w:left="2268" w:hanging="1134"/>
      </w:pPr>
      <w:r w:rsidRPr="0093138B">
        <w:t>1.2.1.</w:t>
      </w:r>
      <w:r w:rsidRPr="0093138B">
        <w:tab/>
        <w:t>The particle sampling point shall be located within a dilution tunnel.</w:t>
      </w:r>
    </w:p>
    <w:p w14:paraId="4583BCBD" w14:textId="77777777" w:rsidR="00A54226" w:rsidRPr="0093138B" w:rsidRDefault="00A54226" w:rsidP="00A54226">
      <w:pPr>
        <w:pStyle w:val="SingleTxtG"/>
        <w:ind w:left="2268" w:hanging="1134"/>
        <w:rPr>
          <w:bCs/>
        </w:rPr>
      </w:pPr>
      <w:r w:rsidRPr="0093138B">
        <w:rPr>
          <w:bCs/>
        </w:rPr>
        <w:tab/>
      </w:r>
      <w:r w:rsidRPr="0093138B">
        <w:t>The sampling probe tip (PSP) and particle transfer tube (PTT) together comprise the particle transfer system (PTS).</w:t>
      </w:r>
      <w:r>
        <w:t xml:space="preserve"> </w:t>
      </w:r>
      <w:r w:rsidRPr="0093138B">
        <w:t>The PTS conducts the sample from the dilution tunnel to the entrance of the VPR.</w:t>
      </w:r>
      <w:r>
        <w:t xml:space="preserve"> </w:t>
      </w:r>
      <w:r w:rsidRPr="0093138B">
        <w:t>The PTS shall meet the following conditions:</w:t>
      </w:r>
    </w:p>
    <w:p w14:paraId="4583BCBE" w14:textId="77777777" w:rsidR="00A54226" w:rsidRPr="0093138B" w:rsidRDefault="00A54226" w:rsidP="00A54226">
      <w:pPr>
        <w:pStyle w:val="SingleTxtG"/>
        <w:ind w:left="2268" w:hanging="1134"/>
        <w:rPr>
          <w:bCs/>
        </w:rPr>
      </w:pPr>
      <w:r w:rsidRPr="0093138B">
        <w:rPr>
          <w:bCs/>
        </w:rPr>
        <w:tab/>
        <w:t>It shall be installed near the tunnel centre line, 10 to 20 tunnel diameters</w:t>
      </w:r>
      <w:r w:rsidRPr="0093138B">
        <w:rPr>
          <w:bCs/>
          <w:vertAlign w:val="superscript"/>
        </w:rPr>
        <w:t xml:space="preserve"> </w:t>
      </w:r>
      <w:r w:rsidRPr="0093138B">
        <w:rPr>
          <w:bCs/>
        </w:rPr>
        <w:t>downstream of the gas inlet, facing upstream into the tunnel gas flow with its axis at the tip parallel to that of the dilution tunnel.</w:t>
      </w:r>
    </w:p>
    <w:p w14:paraId="4583BCBF" w14:textId="77777777" w:rsidR="00A54226" w:rsidRPr="0093138B" w:rsidRDefault="00A54226" w:rsidP="00A54226">
      <w:pPr>
        <w:pStyle w:val="SingleTxtG"/>
        <w:ind w:left="2268" w:hanging="1134"/>
        <w:rPr>
          <w:bCs/>
        </w:rPr>
      </w:pPr>
      <w:r w:rsidRPr="0093138B">
        <w:rPr>
          <w:bCs/>
        </w:rPr>
        <w:tab/>
        <w:t>It shall have an internal diameter of ≥ 8 mm.</w:t>
      </w:r>
    </w:p>
    <w:p w14:paraId="4583BCC0" w14:textId="77777777" w:rsidR="00A54226" w:rsidRPr="0093138B" w:rsidRDefault="00A54226" w:rsidP="00A54226">
      <w:pPr>
        <w:pStyle w:val="SingleTxtG"/>
        <w:ind w:left="2268" w:hanging="1134"/>
        <w:rPr>
          <w:bCs/>
        </w:rPr>
      </w:pPr>
      <w:r w:rsidRPr="0093138B">
        <w:rPr>
          <w:bCs/>
        </w:rPr>
        <w:tab/>
        <w:t>Sample gas drawn through the PTS shall meet the following conditions:</w:t>
      </w:r>
    </w:p>
    <w:p w14:paraId="4583BCC1" w14:textId="77777777" w:rsidR="00A54226" w:rsidRPr="0093138B" w:rsidRDefault="00A54226" w:rsidP="00A54226">
      <w:pPr>
        <w:pStyle w:val="SingleTxtG"/>
        <w:ind w:left="2268" w:hanging="1134"/>
        <w:rPr>
          <w:bCs/>
        </w:rPr>
      </w:pPr>
      <w:r w:rsidRPr="0093138B">
        <w:rPr>
          <w:bCs/>
        </w:rPr>
        <w:tab/>
      </w:r>
      <w:r w:rsidRPr="0093138B">
        <w:t>It shall have a flow Reynolds number (Re) of &lt; 1,700;</w:t>
      </w:r>
    </w:p>
    <w:p w14:paraId="4583BCC2" w14:textId="77777777" w:rsidR="00A54226" w:rsidRPr="0093138B" w:rsidRDefault="00A54226" w:rsidP="00A54226">
      <w:pPr>
        <w:pStyle w:val="SingleTxtG"/>
        <w:ind w:left="2268" w:hanging="1134"/>
        <w:rPr>
          <w:bCs/>
        </w:rPr>
      </w:pPr>
      <w:r w:rsidRPr="0093138B">
        <w:rPr>
          <w:bCs/>
        </w:rPr>
        <w:tab/>
        <w:t>It shall have a residence time in the PTS of ≤ 3 seconds.</w:t>
      </w:r>
    </w:p>
    <w:p w14:paraId="4583BCC3" w14:textId="77777777" w:rsidR="00A54226" w:rsidRPr="0093138B" w:rsidRDefault="00A54226" w:rsidP="00A54226">
      <w:pPr>
        <w:pStyle w:val="SingleTxtG"/>
        <w:ind w:left="2268" w:hanging="1134"/>
        <w:rPr>
          <w:bCs/>
        </w:rPr>
      </w:pPr>
      <w:r w:rsidRPr="0093138B">
        <w:rPr>
          <w:bCs/>
        </w:rPr>
        <w:tab/>
        <w:t>Any other sampling configuration for the PTS for which equivalent particle penetration at 30 nm can be demonstrated will be considered acceptable.</w:t>
      </w:r>
    </w:p>
    <w:p w14:paraId="4583BCC4" w14:textId="77777777" w:rsidR="00A54226" w:rsidRPr="0093138B" w:rsidRDefault="00A54226" w:rsidP="00A54226">
      <w:pPr>
        <w:pStyle w:val="SingleTxtG"/>
        <w:ind w:left="2268" w:hanging="1134"/>
        <w:rPr>
          <w:bCs/>
        </w:rPr>
      </w:pPr>
      <w:r w:rsidRPr="0093138B">
        <w:rPr>
          <w:bCs/>
        </w:rPr>
        <w:tab/>
      </w:r>
      <w:r w:rsidRPr="0093138B">
        <w:t>The outlet tube (OT) conducting the diluted sample from the VPR to the inlet of the PNC shall have the following properties:</w:t>
      </w:r>
    </w:p>
    <w:p w14:paraId="4583BCC5" w14:textId="77777777" w:rsidR="00A54226" w:rsidRPr="0093138B" w:rsidRDefault="00A54226" w:rsidP="00A54226">
      <w:pPr>
        <w:pStyle w:val="SingleTxtG"/>
        <w:ind w:left="2268" w:hanging="1134"/>
        <w:rPr>
          <w:bCs/>
        </w:rPr>
      </w:pPr>
      <w:r w:rsidRPr="0093138B">
        <w:rPr>
          <w:bCs/>
        </w:rPr>
        <w:tab/>
        <w:t>It shall have an internal diameter of ≥ 4</w:t>
      </w:r>
      <w:r>
        <w:rPr>
          <w:bCs/>
        </w:rPr>
        <w:t> </w:t>
      </w:r>
      <w:r w:rsidRPr="0093138B">
        <w:rPr>
          <w:bCs/>
        </w:rPr>
        <w:t>mm;</w:t>
      </w:r>
    </w:p>
    <w:p w14:paraId="4583BCC6" w14:textId="77777777" w:rsidR="00A54226" w:rsidRPr="0093138B" w:rsidRDefault="00A54226" w:rsidP="00A54226">
      <w:pPr>
        <w:pStyle w:val="SingleTxtG"/>
        <w:ind w:left="2268" w:hanging="1134"/>
        <w:rPr>
          <w:bCs/>
        </w:rPr>
      </w:pPr>
      <w:r w:rsidRPr="0093138B">
        <w:rPr>
          <w:bCs/>
        </w:rPr>
        <w:tab/>
      </w:r>
      <w:r w:rsidRPr="0093138B">
        <w:t>Sample Gas flow through the OT shall have a residence time of ≤</w:t>
      </w:r>
      <w:r>
        <w:t> </w:t>
      </w:r>
      <w:r w:rsidRPr="0093138B">
        <w:t>0.8</w:t>
      </w:r>
      <w:r>
        <w:t> </w:t>
      </w:r>
      <w:r w:rsidRPr="0093138B">
        <w:t>seconds.</w:t>
      </w:r>
    </w:p>
    <w:p w14:paraId="4583BCC7" w14:textId="77777777" w:rsidR="00A54226" w:rsidRPr="0093138B" w:rsidRDefault="00A54226" w:rsidP="00A54226">
      <w:pPr>
        <w:pStyle w:val="SingleTxtG"/>
        <w:ind w:left="2268" w:hanging="1134"/>
      </w:pPr>
      <w:r w:rsidRPr="0093138B">
        <w:rPr>
          <w:bCs/>
        </w:rPr>
        <w:tab/>
        <w:t>Any other sampling configuration for the OT for which equivalent particle penetration at 30 nm can be demonstrated will be considered acceptable.</w:t>
      </w:r>
    </w:p>
    <w:p w14:paraId="4583BCC8" w14:textId="77777777" w:rsidR="00A54226" w:rsidRPr="0093138B" w:rsidRDefault="00A54226" w:rsidP="00A54226">
      <w:pPr>
        <w:pStyle w:val="SingleTxtG"/>
        <w:ind w:left="2268" w:hanging="1134"/>
      </w:pPr>
      <w:r w:rsidRPr="0093138B">
        <w:t>1.2.2.</w:t>
      </w:r>
      <w:r w:rsidRPr="0093138B">
        <w:tab/>
        <w:t>The VPR shall include devices for sample dilution and for volatile particle removal.</w:t>
      </w:r>
      <w:r>
        <w:t xml:space="preserve"> </w:t>
      </w:r>
      <w:r w:rsidRPr="0093138B">
        <w:t>The sampling probe for the test gas flow shall be so arranged within the dilution tract that a representative sample gas flow is taken from a homogeneous air/exhaust mixture.</w:t>
      </w:r>
    </w:p>
    <w:p w14:paraId="4583BCC9" w14:textId="77777777" w:rsidR="00A54226" w:rsidRPr="0093138B" w:rsidRDefault="00A54226" w:rsidP="00A54226">
      <w:pPr>
        <w:pStyle w:val="SingleTxtG"/>
        <w:ind w:left="2268" w:hanging="1134"/>
      </w:pPr>
      <w:r w:rsidRPr="0093138B">
        <w:t>1.2.3.</w:t>
      </w:r>
      <w:r w:rsidRPr="0093138B">
        <w:tab/>
        <w:t>All parts of the dilution system and the sampling system from the exhaust pipe up to the PNC, which are in contact with raw and diluted exhaust gas, shall be designed to minimise deposition of the particles.</w:t>
      </w:r>
      <w:r>
        <w:t xml:space="preserve"> </w:t>
      </w:r>
      <w:r w:rsidRPr="0093138B">
        <w:t>All parts shall be made of electrically conductive materials that do not react with exhaust gas components, and shall be electrically grounded to prevent electrostatic effects.</w:t>
      </w:r>
    </w:p>
    <w:p w14:paraId="4583BCCA" w14:textId="77777777" w:rsidR="00A54226" w:rsidRPr="0093138B" w:rsidRDefault="00A54226" w:rsidP="00A54226">
      <w:pPr>
        <w:pStyle w:val="SingleTxtG"/>
        <w:ind w:left="2268" w:hanging="1134"/>
      </w:pPr>
      <w:r w:rsidRPr="0093138B">
        <w:lastRenderedPageBreak/>
        <w:t>1.2.4.</w:t>
      </w:r>
      <w:r w:rsidRPr="0093138B">
        <w:tab/>
        <w:t xml:space="preserve">The particle sampling system shall incorporate good aerosol sampling practice that includes the avoidance of sharp bends and abrupt changes in </w:t>
      </w:r>
      <w:r w:rsidRPr="0093138B">
        <w:rPr>
          <w:bCs/>
        </w:rPr>
        <w:t>cross-</w:t>
      </w:r>
      <w:r w:rsidRPr="0093138B">
        <w:t>section, the use of smooth internal surfaces and the minimisation of the length of the sampling line.</w:t>
      </w:r>
      <w:r>
        <w:t xml:space="preserve"> </w:t>
      </w:r>
      <w:r w:rsidRPr="0093138B">
        <w:t>Gradual changes in the cross-section are permissible.</w:t>
      </w:r>
    </w:p>
    <w:p w14:paraId="4583BCCB" w14:textId="77777777" w:rsidR="00A54226" w:rsidRPr="0093138B" w:rsidRDefault="00A54226" w:rsidP="00A54226">
      <w:pPr>
        <w:pStyle w:val="SingleTxtG"/>
        <w:ind w:left="2268" w:hanging="1134"/>
      </w:pPr>
      <w:bookmarkStart w:id="183" w:name="_Toc73179372"/>
      <w:r w:rsidRPr="0093138B">
        <w:t>1.3.</w:t>
      </w:r>
      <w:r w:rsidRPr="0093138B">
        <w:tab/>
        <w:t>Specific Requirements</w:t>
      </w:r>
      <w:bookmarkEnd w:id="183"/>
    </w:p>
    <w:p w14:paraId="4583BCCC" w14:textId="77777777" w:rsidR="00A54226" w:rsidRPr="0093138B" w:rsidRDefault="00A54226" w:rsidP="00A54226">
      <w:pPr>
        <w:pStyle w:val="SingleTxtG"/>
        <w:ind w:left="2268" w:hanging="1134"/>
      </w:pPr>
      <w:r w:rsidRPr="0093138B">
        <w:t>1.3.1.</w:t>
      </w:r>
      <w:r w:rsidRPr="0093138B">
        <w:tab/>
        <w:t>The particle sample shall not pass through a pump before passing through the PNC.</w:t>
      </w:r>
    </w:p>
    <w:p w14:paraId="4583BCCD" w14:textId="77777777" w:rsidR="00A54226" w:rsidRPr="0093138B" w:rsidRDefault="00A54226" w:rsidP="00A54226">
      <w:pPr>
        <w:pStyle w:val="SingleTxtG"/>
        <w:ind w:left="2268" w:hanging="1134"/>
      </w:pPr>
      <w:r w:rsidRPr="0093138B">
        <w:t>1.3.2.</w:t>
      </w:r>
      <w:r w:rsidRPr="0093138B">
        <w:tab/>
        <w:t>A sample pre-classifier is recommended.</w:t>
      </w:r>
    </w:p>
    <w:p w14:paraId="4583BCCE" w14:textId="77777777" w:rsidR="00A54226" w:rsidRPr="0093138B" w:rsidRDefault="00A54226" w:rsidP="00A54226">
      <w:pPr>
        <w:pStyle w:val="SingleTxtG"/>
        <w:ind w:left="2268" w:hanging="1134"/>
      </w:pPr>
      <w:r w:rsidRPr="0093138B">
        <w:t>1.3.3.</w:t>
      </w:r>
      <w:r w:rsidRPr="0093138B">
        <w:tab/>
        <w:t>The sample preconditioning unit shall:</w:t>
      </w:r>
    </w:p>
    <w:p w14:paraId="4583BCCF" w14:textId="77777777" w:rsidR="00A54226" w:rsidRPr="0093138B" w:rsidRDefault="00A54226" w:rsidP="00A54226">
      <w:pPr>
        <w:pStyle w:val="SingleTxtG"/>
        <w:ind w:left="2268" w:hanging="1134"/>
      </w:pPr>
      <w:r w:rsidRPr="0093138B">
        <w:rPr>
          <w:bCs/>
        </w:rPr>
        <w:t>1.3.3.1.</w:t>
      </w:r>
      <w:r w:rsidRPr="0093138B">
        <w:rPr>
          <w:bCs/>
        </w:rPr>
        <w:tab/>
        <w:t xml:space="preserve">Be </w:t>
      </w:r>
      <w:r w:rsidRPr="0093138B">
        <w:t>capable of diluting the sample in one or more stages to achieve a particle number concentration below the upper threshold of the single particle count mode of the PNC and a gas temperature below 35 °C at the inlet to the PNC;</w:t>
      </w:r>
    </w:p>
    <w:p w14:paraId="4583BCD0" w14:textId="77777777" w:rsidR="00A54226" w:rsidRPr="0093138B" w:rsidRDefault="00A54226" w:rsidP="00A54226">
      <w:pPr>
        <w:pStyle w:val="SingleTxtG"/>
        <w:ind w:left="2268" w:hanging="1134"/>
      </w:pPr>
      <w:r w:rsidRPr="0093138B">
        <w:t>1.3.3.2.</w:t>
      </w:r>
      <w:r w:rsidRPr="0093138B">
        <w:tab/>
        <w:t xml:space="preserve">Include an initial heated dilution stage which outputs a sample at a temperature of </w:t>
      </w:r>
      <w:r w:rsidRPr="0093138B">
        <w:sym w:font="Symbol" w:char="F0B3"/>
      </w:r>
      <w:r w:rsidRPr="0093138B">
        <w:t> 150 °C and</w:t>
      </w:r>
      <w:r>
        <w:t xml:space="preserve"> </w:t>
      </w:r>
      <w:r w:rsidRPr="0093138B">
        <w:t>≤ 400 °C and dilutes by a factor of at least 10;</w:t>
      </w:r>
    </w:p>
    <w:p w14:paraId="4583BCD1" w14:textId="77777777" w:rsidR="00A54226" w:rsidRPr="0093138B" w:rsidRDefault="00A54226" w:rsidP="00A54226">
      <w:pPr>
        <w:pStyle w:val="SingleTxtG"/>
        <w:ind w:left="2268" w:hanging="1134"/>
      </w:pPr>
      <w:r w:rsidRPr="0093138B">
        <w:t>1.3.3.3.</w:t>
      </w:r>
      <w:r w:rsidRPr="0093138B">
        <w:tab/>
        <w:t>Control heated stages to constant nominal operating temperatures, within the range specified in paragraph 1.3.3.2., to a tolerance of ±10 °C. Provide an indication of whether or not heated stages are at their correct operating temperatures.</w:t>
      </w:r>
    </w:p>
    <w:p w14:paraId="4583BCD2" w14:textId="77777777" w:rsidR="00A54226" w:rsidRPr="0093138B" w:rsidRDefault="00A54226" w:rsidP="00A54226">
      <w:pPr>
        <w:pStyle w:val="SingleTxtG"/>
        <w:ind w:left="2268" w:hanging="1134"/>
        <w:rPr>
          <w:bCs/>
        </w:rPr>
      </w:pPr>
      <w:r w:rsidRPr="0093138B">
        <w:rPr>
          <w:bCs/>
        </w:rPr>
        <w:t>1.3.3.4.</w:t>
      </w:r>
      <w:r w:rsidRPr="0093138B">
        <w:rPr>
          <w:bCs/>
        </w:rPr>
        <w:tab/>
        <w:t>A</w:t>
      </w:r>
      <w:r w:rsidRPr="0093138B">
        <w:t>chieve a particle concentration reduction factor (</w:t>
      </w:r>
      <w:proofErr w:type="spellStart"/>
      <w:r w:rsidRPr="0093138B">
        <w:t>f</w:t>
      </w:r>
      <w:r w:rsidRPr="0093138B">
        <w:rPr>
          <w:vertAlign w:val="subscript"/>
        </w:rPr>
        <w:t>r</w:t>
      </w:r>
      <w:proofErr w:type="spellEnd"/>
      <w:r w:rsidRPr="0093138B">
        <w:t>(d</w:t>
      </w:r>
      <w:r w:rsidRPr="0093138B">
        <w:rPr>
          <w:vertAlign w:val="subscript"/>
        </w:rPr>
        <w:t>i</w:t>
      </w:r>
      <w:r w:rsidRPr="0093138B">
        <w:t>)), as defined in paragraph 2.2.2., for particles of 30 nm and 50 nm electrical mobility diameters, that is no more than 30 per cent and 20 per cent respectively higher, and no more than 5 per cent lower than that for particles of 100 nm electrical mobility diameter for the VPR as a whole;</w:t>
      </w:r>
    </w:p>
    <w:p w14:paraId="4583BCD3" w14:textId="77777777" w:rsidR="00A54226" w:rsidRPr="0093138B" w:rsidRDefault="00A54226" w:rsidP="00A54226">
      <w:pPr>
        <w:pStyle w:val="SingleTxtG"/>
        <w:ind w:left="2268" w:hanging="1134"/>
        <w:rPr>
          <w:bCs/>
        </w:rPr>
      </w:pPr>
      <w:r w:rsidRPr="0093138B">
        <w:rPr>
          <w:bCs/>
        </w:rPr>
        <w:t>1.3.3.5.</w:t>
      </w:r>
      <w:r w:rsidRPr="0093138B">
        <w:rPr>
          <w:bCs/>
        </w:rPr>
        <w:tab/>
      </w:r>
      <w:r w:rsidRPr="0093138B">
        <w:t>A</w:t>
      </w:r>
      <w:r w:rsidRPr="0093138B">
        <w:rPr>
          <w:color w:val="000000"/>
        </w:rPr>
        <w:t xml:space="preserve">lso achieve &gt; 99.0 per cent vaporisation of 30 nm tetracontane </w:t>
      </w:r>
      <w:r w:rsidRPr="0093138B">
        <w:t>(CH</w:t>
      </w:r>
      <w:r w:rsidRPr="0093138B">
        <w:rPr>
          <w:vertAlign w:val="subscript"/>
        </w:rPr>
        <w:t>3</w:t>
      </w:r>
      <w:r w:rsidRPr="0093138B">
        <w:t>(CH</w:t>
      </w:r>
      <w:r w:rsidRPr="0093138B">
        <w:rPr>
          <w:vertAlign w:val="subscript"/>
        </w:rPr>
        <w:t>2</w:t>
      </w:r>
      <w:r w:rsidRPr="0093138B">
        <w:t>)</w:t>
      </w:r>
      <w:r w:rsidRPr="0093138B">
        <w:rPr>
          <w:vertAlign w:val="subscript"/>
        </w:rPr>
        <w:t>38</w:t>
      </w:r>
      <w:r w:rsidRPr="0093138B">
        <w:t>CH</w:t>
      </w:r>
      <w:r w:rsidRPr="0093138B">
        <w:rPr>
          <w:vertAlign w:val="subscript"/>
        </w:rPr>
        <w:t>3</w:t>
      </w:r>
      <w:r w:rsidRPr="0093138B">
        <w:t xml:space="preserve">) </w:t>
      </w:r>
      <w:r w:rsidRPr="0093138B">
        <w:rPr>
          <w:color w:val="000000"/>
        </w:rPr>
        <w:t xml:space="preserve">particles, </w:t>
      </w:r>
      <w:r w:rsidRPr="0093138B">
        <w:t xml:space="preserve">with an inlet concentration of </w:t>
      </w:r>
      <w:r w:rsidRPr="0093138B">
        <w:rPr>
          <w:color w:val="000000"/>
        </w:rPr>
        <w:t>≥ </w:t>
      </w:r>
      <w:r w:rsidRPr="0093138B">
        <w:t>10,000 cm</w:t>
      </w:r>
      <w:r w:rsidRPr="0093138B">
        <w:rPr>
          <w:vertAlign w:val="superscript"/>
        </w:rPr>
        <w:t>-3</w:t>
      </w:r>
      <w:r w:rsidRPr="0093138B">
        <w:t>,</w:t>
      </w:r>
      <w:r w:rsidRPr="0093138B">
        <w:rPr>
          <w:color w:val="000000"/>
        </w:rPr>
        <w:t xml:space="preserve"> by means of heating and reduction of partial pressures of the tetracontane.</w:t>
      </w:r>
    </w:p>
    <w:p w14:paraId="4583BCD4" w14:textId="77777777" w:rsidR="00A54226" w:rsidRPr="0093138B" w:rsidRDefault="00A54226" w:rsidP="00A54226">
      <w:pPr>
        <w:pStyle w:val="SingleTxtG"/>
        <w:ind w:left="2268" w:hanging="1134"/>
      </w:pPr>
      <w:bookmarkStart w:id="184" w:name="_Ref66762715"/>
      <w:r w:rsidRPr="0093138B">
        <w:t>1.3.4.</w:t>
      </w:r>
      <w:r w:rsidRPr="0093138B">
        <w:tab/>
        <w:t>The PNC shall:</w:t>
      </w:r>
      <w:bookmarkEnd w:id="184"/>
    </w:p>
    <w:p w14:paraId="4583BCD5" w14:textId="77777777" w:rsidR="00A54226" w:rsidRPr="0093138B" w:rsidRDefault="00A54226" w:rsidP="00A54226">
      <w:pPr>
        <w:pStyle w:val="SingleTxtG"/>
        <w:ind w:left="2268" w:hanging="1134"/>
      </w:pPr>
      <w:r w:rsidRPr="0093138B">
        <w:t>1.3.4.1.</w:t>
      </w:r>
      <w:r w:rsidRPr="0093138B">
        <w:tab/>
        <w:t>Operate under full flow operating conditions;</w:t>
      </w:r>
    </w:p>
    <w:p w14:paraId="4583BCD6" w14:textId="77777777" w:rsidR="00A54226" w:rsidRPr="0093138B" w:rsidRDefault="00A54226" w:rsidP="00A54226">
      <w:pPr>
        <w:pStyle w:val="SingleTxtG"/>
        <w:ind w:left="2268" w:hanging="1134"/>
      </w:pPr>
      <w:r w:rsidRPr="0093138B">
        <w:t>1.3.4.2</w:t>
      </w:r>
      <w:r>
        <w:t>.</w:t>
      </w:r>
      <w:r>
        <w:tab/>
        <w:t>Have a counting accuracy of ±</w:t>
      </w:r>
      <w:r w:rsidRPr="0093138B">
        <w:t>10 per cent across the range 1 cm</w:t>
      </w:r>
      <w:r w:rsidRPr="0093138B">
        <w:rPr>
          <w:vertAlign w:val="superscript"/>
        </w:rPr>
        <w:t>-3</w:t>
      </w:r>
      <w:r w:rsidRPr="0093138B">
        <w:t xml:space="preserve"> to the upper threshold of the single particle count mode of the PNC against a traceable standard.</w:t>
      </w:r>
      <w:r>
        <w:t xml:space="preserve"> </w:t>
      </w:r>
      <w:r w:rsidRPr="0093138B">
        <w:t>At concentrations below 100 cm</w:t>
      </w:r>
      <w:r w:rsidRPr="0093138B">
        <w:rPr>
          <w:vertAlign w:val="superscript"/>
        </w:rPr>
        <w:t>-3</w:t>
      </w:r>
      <w:r w:rsidRPr="0093138B">
        <w:t xml:space="preserve"> measurements averaged over extended sampling periods may be required to demonstrate the accuracy of the PNC with a high degree of statistical confidence;</w:t>
      </w:r>
    </w:p>
    <w:p w14:paraId="4583BCD7" w14:textId="77777777" w:rsidR="00A54226" w:rsidRPr="0093138B" w:rsidRDefault="00A54226" w:rsidP="00A54226">
      <w:pPr>
        <w:pStyle w:val="SingleTxtG"/>
        <w:ind w:left="2268" w:hanging="1134"/>
      </w:pPr>
      <w:r w:rsidRPr="0093138B">
        <w:t>1.3.4.3.</w:t>
      </w:r>
      <w:r w:rsidRPr="0093138B">
        <w:tab/>
        <w:t>Have a readability of at least 0.1 particles cm</w:t>
      </w:r>
      <w:r w:rsidRPr="0093138B">
        <w:rPr>
          <w:vertAlign w:val="superscript"/>
        </w:rPr>
        <w:t>-3</w:t>
      </w:r>
      <w:r w:rsidRPr="0093138B">
        <w:t xml:space="preserve"> at concentrations below 100 cm</w:t>
      </w:r>
      <w:r w:rsidRPr="0093138B">
        <w:rPr>
          <w:vertAlign w:val="superscript"/>
        </w:rPr>
        <w:t>-3</w:t>
      </w:r>
      <w:r w:rsidRPr="0093138B">
        <w:t>;</w:t>
      </w:r>
    </w:p>
    <w:p w14:paraId="4583BCD8" w14:textId="77777777" w:rsidR="00A54226" w:rsidRPr="0093138B" w:rsidRDefault="00A54226" w:rsidP="00A54226">
      <w:pPr>
        <w:pStyle w:val="SingleTxtG"/>
        <w:ind w:left="2268" w:hanging="1134"/>
      </w:pPr>
      <w:r w:rsidRPr="0093138B">
        <w:t>1.3.4.4.</w:t>
      </w:r>
      <w:r w:rsidRPr="0093138B">
        <w:tab/>
        <w:t>Have a linear response to particle concentrations over the full measurement range in single particle count mode;</w:t>
      </w:r>
    </w:p>
    <w:p w14:paraId="4583BCD9" w14:textId="77777777" w:rsidR="00A54226" w:rsidRPr="0093138B" w:rsidRDefault="00A54226" w:rsidP="00A54226">
      <w:pPr>
        <w:pStyle w:val="SingleTxtG"/>
        <w:ind w:left="2268" w:hanging="1134"/>
      </w:pPr>
      <w:r w:rsidRPr="0093138B">
        <w:t>1.3.4.5.</w:t>
      </w:r>
      <w:r w:rsidRPr="0093138B">
        <w:tab/>
        <w:t>Have a data reporting frequency equal to or greater than 0.5 Hz;</w:t>
      </w:r>
    </w:p>
    <w:p w14:paraId="4583BCDA" w14:textId="77777777" w:rsidR="00A54226" w:rsidRDefault="00A54226" w:rsidP="00A54226">
      <w:pPr>
        <w:pStyle w:val="SingleTxtG"/>
        <w:ind w:left="2268" w:hanging="1134"/>
      </w:pPr>
      <w:r w:rsidRPr="0093138B">
        <w:t>1.3.4.6.</w:t>
      </w:r>
      <w:r w:rsidRPr="0093138B">
        <w:tab/>
      </w:r>
      <w:r w:rsidRPr="00251BD9">
        <w:rPr>
          <w:spacing w:val="-4"/>
        </w:rPr>
        <w:t>Have a T90 response time over the measured concentration range of less than 5 s</w:t>
      </w:r>
      <w:r w:rsidRPr="0093138B">
        <w:t>;</w:t>
      </w:r>
    </w:p>
    <w:p w14:paraId="4583BCDB" w14:textId="77777777" w:rsidR="00A54226" w:rsidRPr="0093138B" w:rsidRDefault="00A54226" w:rsidP="00A54226">
      <w:pPr>
        <w:pStyle w:val="SingleTxtG"/>
        <w:ind w:left="2268" w:hanging="1134"/>
      </w:pPr>
    </w:p>
    <w:p w14:paraId="4583BCDC" w14:textId="77777777" w:rsidR="00A54226" w:rsidRPr="0093138B" w:rsidRDefault="00A54226" w:rsidP="00A54226">
      <w:pPr>
        <w:pStyle w:val="SingleTxtG"/>
        <w:ind w:left="2268" w:hanging="1134"/>
        <w:rPr>
          <w:bCs/>
        </w:rPr>
      </w:pPr>
      <w:r w:rsidRPr="0093138B">
        <w:t>1.3.4.7.</w:t>
      </w:r>
      <w:r w:rsidRPr="0093138B">
        <w:tab/>
        <w:t>Incorporate a coincidence correction function up to a maximum 10 per cent correction, and may make use of an internal calibration factor as determined in paragraph 2.1.3., but shall not make use of any other algorithm to correct for or define the counting efficiency;</w:t>
      </w:r>
    </w:p>
    <w:p w14:paraId="4583BCDD" w14:textId="77777777" w:rsidR="00A54226" w:rsidRPr="0093138B" w:rsidRDefault="00A54226" w:rsidP="00A54226">
      <w:pPr>
        <w:pStyle w:val="SingleTxtG"/>
        <w:ind w:left="2268" w:hanging="1134"/>
      </w:pPr>
      <w:r w:rsidRPr="0093138B">
        <w:lastRenderedPageBreak/>
        <w:t>1.3.4.8.</w:t>
      </w:r>
      <w:r w:rsidRPr="0093138B">
        <w:tab/>
        <w:t>Have counting efficiencies at particle sizes of 23 nm (±1 nm) and 41 nm (±1 nm) electrical mobility diameter of 50 per cent (±12 per cent) and &gt; 90 per cent respectively.</w:t>
      </w:r>
      <w:r>
        <w:t xml:space="preserve"> </w:t>
      </w:r>
      <w:r w:rsidRPr="0093138B">
        <w:t>These counting efficiencies may be achieved by internal (for example; control of instrument design) or external (for example; size pre-classification) means;</w:t>
      </w:r>
    </w:p>
    <w:p w14:paraId="4583BCDE" w14:textId="77777777" w:rsidR="00A54226" w:rsidRPr="0093138B" w:rsidRDefault="00A54226" w:rsidP="00A54226">
      <w:pPr>
        <w:pStyle w:val="SingleTxtG"/>
        <w:ind w:left="2268" w:hanging="1134"/>
      </w:pPr>
      <w:r w:rsidRPr="0093138B">
        <w:t>1.3.4.9.</w:t>
      </w:r>
      <w:r w:rsidRPr="0093138B">
        <w:tab/>
        <w:t>If the PNC makes use of a working liquid, it shall be replaced at the frequency specified by the instrument manufacturer.</w:t>
      </w:r>
    </w:p>
    <w:p w14:paraId="4583BCDF" w14:textId="77777777" w:rsidR="00A54226" w:rsidRPr="0093138B" w:rsidRDefault="00A54226" w:rsidP="00A54226">
      <w:pPr>
        <w:pStyle w:val="SingleTxtG"/>
        <w:ind w:left="2268" w:hanging="1134"/>
      </w:pPr>
      <w:r w:rsidRPr="0093138B">
        <w:t>1.3.5.</w:t>
      </w:r>
      <w:r w:rsidRPr="0093138B">
        <w:tab/>
        <w:t>Where they are not held at a known constant level at the point at which PNC flow rate is controlled, the pressure and/or temperature at inlet to the PNC must be measured and reported for the purposes of correcting particle concentration measurements to standard conditions.</w:t>
      </w:r>
    </w:p>
    <w:p w14:paraId="4583BCE0" w14:textId="77777777" w:rsidR="00A54226" w:rsidRPr="0093138B" w:rsidRDefault="00A54226" w:rsidP="00A54226">
      <w:pPr>
        <w:pStyle w:val="SingleTxtG"/>
        <w:ind w:left="2268" w:hanging="1134"/>
      </w:pPr>
      <w:r w:rsidRPr="0093138B">
        <w:t>1.3.6.</w:t>
      </w:r>
      <w:r w:rsidRPr="0093138B">
        <w:tab/>
        <w:t>The sum of the residence time of the PTS, VPR and OT plus the T90 response time of the PNC shall be no greater than 20 s.</w:t>
      </w:r>
    </w:p>
    <w:p w14:paraId="4583BCE1" w14:textId="77777777" w:rsidR="00A54226" w:rsidRPr="0093138B" w:rsidRDefault="00A54226" w:rsidP="00A54226">
      <w:pPr>
        <w:pStyle w:val="SingleTxtG"/>
        <w:ind w:left="2268" w:hanging="1134"/>
      </w:pPr>
      <w:bookmarkStart w:id="185" w:name="_Toc73179373"/>
      <w:r w:rsidRPr="0093138B">
        <w:t>1.4.</w:t>
      </w:r>
      <w:r w:rsidRPr="0093138B">
        <w:tab/>
        <w:t>Recommended System Description</w:t>
      </w:r>
      <w:bookmarkEnd w:id="185"/>
    </w:p>
    <w:p w14:paraId="4583BCE2" w14:textId="77777777" w:rsidR="00A54226" w:rsidRPr="0093138B" w:rsidRDefault="00A54226" w:rsidP="00A54226">
      <w:pPr>
        <w:pStyle w:val="SingleTxtG"/>
        <w:ind w:left="2268" w:hanging="1134"/>
      </w:pPr>
      <w:r w:rsidRPr="0093138B">
        <w:tab/>
        <w:t>The following section contains the recommended practice for measurement of particle number.</w:t>
      </w:r>
      <w:r>
        <w:t xml:space="preserve"> </w:t>
      </w:r>
      <w:r w:rsidRPr="0093138B">
        <w:t>However, any system meeting the performance specifications in paragraphs 1.2. and 1.3. is acceptable.</w:t>
      </w:r>
    </w:p>
    <w:p w14:paraId="4583BCE3" w14:textId="77777777" w:rsidR="00A54226" w:rsidRPr="00CE5FB9" w:rsidRDefault="00A54226" w:rsidP="00A54226">
      <w:pPr>
        <w:pStyle w:val="SingleTxtG"/>
        <w:ind w:left="2268" w:hanging="1134"/>
      </w:pPr>
      <w:r>
        <w:tab/>
      </w:r>
      <w:r w:rsidRPr="00CE5FB9">
        <w:t>Figure 14 is a schematic drawing of the recommended particle sampling system.</w:t>
      </w:r>
    </w:p>
    <w:p w14:paraId="4583BCE4" w14:textId="77777777" w:rsidR="00A54226" w:rsidRDefault="00A54226" w:rsidP="00A54226">
      <w:pPr>
        <w:pStyle w:val="Heading1"/>
      </w:pPr>
      <w:bookmarkStart w:id="186" w:name="_Ref72811499"/>
      <w:r w:rsidRPr="00251BD9">
        <w:t xml:space="preserve">Figure </w:t>
      </w:r>
      <w:bookmarkEnd w:id="186"/>
      <w:r w:rsidRPr="00251BD9">
        <w:t>14</w:t>
      </w:r>
    </w:p>
    <w:p w14:paraId="4583BCE5" w14:textId="77777777" w:rsidR="00A54226" w:rsidRPr="00251BD9" w:rsidRDefault="00A54226" w:rsidP="00A54226">
      <w:pPr>
        <w:pStyle w:val="SingleTxtG"/>
        <w:spacing w:after="240"/>
        <w:rPr>
          <w:b/>
        </w:rPr>
      </w:pPr>
      <w:r w:rsidRPr="00251BD9">
        <w:rPr>
          <w:b/>
        </w:rPr>
        <w:t>Schematic of Recommended Particle Sampling System</w:t>
      </w:r>
    </w:p>
    <w:p w14:paraId="4583BCE6" w14:textId="77777777" w:rsidR="00A54226" w:rsidRPr="0048030F" w:rsidRDefault="008D29E9" w:rsidP="00A54226">
      <w:pPr>
        <w:pStyle w:val="Tabletext"/>
        <w:tabs>
          <w:tab w:val="left" w:pos="1701"/>
          <w:tab w:val="left" w:pos="2268"/>
          <w:tab w:val="left" w:pos="2835"/>
        </w:tabs>
        <w:spacing w:before="0" w:after="0"/>
        <w:ind w:left="0"/>
        <w:jc w:val="both"/>
        <w:rPr>
          <w:rFonts w:cs="Times New Roman"/>
          <w:szCs w:val="24"/>
        </w:rPr>
      </w:pPr>
      <w:r>
        <w:rPr>
          <w:rFonts w:cs="Times New Roman"/>
          <w:noProof/>
          <w:szCs w:val="24"/>
          <w:lang w:val="en-AU" w:eastAsia="en-AU"/>
        </w:rPr>
        <w:drawing>
          <wp:inline distT="0" distB="0" distL="0" distR="0" wp14:anchorId="4583CB86" wp14:editId="4583CB87">
            <wp:extent cx="6048375" cy="3371850"/>
            <wp:effectExtent l="0" t="0" r="0" b="0"/>
            <wp:docPr id="70" name="Picture 7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untitled"/>
                    <pic:cNvPicPr>
                      <a:picLocks noChangeAspect="1" noChangeArrowheads="1"/>
                    </pic:cNvPicPr>
                  </pic:nvPicPr>
                  <pic:blipFill>
                    <a:blip r:embed="rId249">
                      <a:grayscl/>
                      <a:extLst>
                        <a:ext uri="{28A0092B-C50C-407E-A947-70E740481C1C}">
                          <a14:useLocalDpi xmlns:a14="http://schemas.microsoft.com/office/drawing/2010/main" val="0"/>
                        </a:ext>
                      </a:extLst>
                    </a:blip>
                    <a:srcRect/>
                    <a:stretch>
                      <a:fillRect/>
                    </a:stretch>
                  </pic:blipFill>
                  <pic:spPr bwMode="auto">
                    <a:xfrm>
                      <a:off x="0" y="0"/>
                      <a:ext cx="6048375" cy="3371850"/>
                    </a:xfrm>
                    <a:prstGeom prst="rect">
                      <a:avLst/>
                    </a:prstGeom>
                    <a:noFill/>
                    <a:ln>
                      <a:noFill/>
                    </a:ln>
                  </pic:spPr>
                </pic:pic>
              </a:graphicData>
            </a:graphic>
          </wp:inline>
        </w:drawing>
      </w:r>
    </w:p>
    <w:p w14:paraId="4583BCE7" w14:textId="77777777" w:rsidR="00A54226" w:rsidRPr="0093138B" w:rsidRDefault="00A54226" w:rsidP="00A54226">
      <w:pPr>
        <w:pStyle w:val="SingleTxtG"/>
        <w:keepNext/>
        <w:keepLines/>
        <w:ind w:left="2268" w:hanging="1134"/>
      </w:pPr>
      <w:r w:rsidRPr="0093138B">
        <w:lastRenderedPageBreak/>
        <w:t>1.4.1.</w:t>
      </w:r>
      <w:r w:rsidRPr="0093138B">
        <w:tab/>
        <w:t>Sampling System Description</w:t>
      </w:r>
    </w:p>
    <w:p w14:paraId="4583BCE8" w14:textId="77777777" w:rsidR="00A54226" w:rsidRPr="0093138B" w:rsidRDefault="00A54226" w:rsidP="00A54226">
      <w:pPr>
        <w:pStyle w:val="SingleTxtG"/>
        <w:keepNext/>
        <w:keepLines/>
        <w:ind w:left="2268" w:hanging="1134"/>
      </w:pPr>
      <w:r w:rsidRPr="0093138B">
        <w:tab/>
        <w:t>The particle sampling system shall consist of a sampling probe tip in the dilution tunnel (PSP), a particle transfer tube (PTT), a particle pre-classifier (PCF) and a volatile particle remover (VPR) upstream of the particle number concentration measurement (PNC) unit.</w:t>
      </w:r>
      <w:r>
        <w:t xml:space="preserve"> </w:t>
      </w:r>
      <w:r w:rsidRPr="0093138B">
        <w:t>The VPR shall include devices for sample dilution (particle number diluters: PND</w:t>
      </w:r>
      <w:r w:rsidRPr="0093138B">
        <w:rPr>
          <w:vertAlign w:val="subscript"/>
        </w:rPr>
        <w:t>1</w:t>
      </w:r>
      <w:r w:rsidRPr="0093138B">
        <w:t xml:space="preserve"> and PND</w:t>
      </w:r>
      <w:r w:rsidRPr="0093138B">
        <w:rPr>
          <w:vertAlign w:val="subscript"/>
        </w:rPr>
        <w:t>2</w:t>
      </w:r>
      <w:r w:rsidRPr="0093138B">
        <w:t>) and particle evaporation (Evaporation tube, ET).</w:t>
      </w:r>
      <w:r>
        <w:t xml:space="preserve"> </w:t>
      </w:r>
      <w:r w:rsidRPr="0093138B">
        <w:t>The sampling probe for the test gas flow shall be so arranged within the dilution tract that a representative sample gas flow is taken from a homogeneous air/exhaust mixture.</w:t>
      </w:r>
      <w:r>
        <w:t xml:space="preserve"> </w:t>
      </w:r>
      <w:r w:rsidRPr="0093138B">
        <w:t>The sum of the residence time of the system plus the T90 response time of the PNC shall be no greater than 20 s.</w:t>
      </w:r>
    </w:p>
    <w:p w14:paraId="4583BCE9" w14:textId="77777777" w:rsidR="00A54226" w:rsidRPr="0093138B" w:rsidRDefault="00A54226" w:rsidP="00A54226">
      <w:pPr>
        <w:pStyle w:val="SingleTxtG"/>
        <w:ind w:left="2268" w:hanging="1134"/>
      </w:pPr>
      <w:r w:rsidRPr="0093138B">
        <w:t>1.4.2.</w:t>
      </w:r>
      <w:r w:rsidRPr="0093138B">
        <w:tab/>
        <w:t>Particle Transfer System</w:t>
      </w:r>
    </w:p>
    <w:p w14:paraId="4583BCEA" w14:textId="77777777" w:rsidR="00A54226" w:rsidRPr="0093138B" w:rsidRDefault="00A54226" w:rsidP="00A54226">
      <w:pPr>
        <w:pStyle w:val="SingleTxtG"/>
        <w:ind w:left="2268" w:hanging="1134"/>
        <w:rPr>
          <w:bCs/>
        </w:rPr>
      </w:pPr>
      <w:r w:rsidRPr="0093138B">
        <w:rPr>
          <w:bCs/>
        </w:rPr>
        <w:tab/>
        <w:t>The sampling probe tip (PSP) and particle transfer tube (PTT) together comprise the particle transfer system (PTS).</w:t>
      </w:r>
      <w:r>
        <w:rPr>
          <w:bCs/>
        </w:rPr>
        <w:t xml:space="preserve"> </w:t>
      </w:r>
      <w:r w:rsidRPr="0093138B">
        <w:rPr>
          <w:bCs/>
        </w:rPr>
        <w:t>The PTS conducts the sample from the dilution tunnel to the entrance to the first particle number diluter.</w:t>
      </w:r>
      <w:r>
        <w:rPr>
          <w:bCs/>
        </w:rPr>
        <w:t xml:space="preserve"> </w:t>
      </w:r>
      <w:r w:rsidRPr="0093138B">
        <w:rPr>
          <w:bCs/>
        </w:rPr>
        <w:t>The PTS shall meet the following conditions:</w:t>
      </w:r>
    </w:p>
    <w:p w14:paraId="4583BCEB" w14:textId="77777777" w:rsidR="00A54226" w:rsidRPr="0093138B" w:rsidRDefault="00A54226" w:rsidP="00A54226">
      <w:pPr>
        <w:pStyle w:val="SingleTxtG"/>
        <w:ind w:left="2268" w:hanging="1134"/>
        <w:rPr>
          <w:bCs/>
        </w:rPr>
      </w:pPr>
      <w:r w:rsidRPr="0093138B">
        <w:rPr>
          <w:bCs/>
        </w:rPr>
        <w:tab/>
        <w:t>It shall be installed near the tunnel centre line, 10 to 20 tunnel diameters</w:t>
      </w:r>
      <w:r w:rsidRPr="0093138B">
        <w:rPr>
          <w:bCs/>
          <w:vertAlign w:val="superscript"/>
        </w:rPr>
        <w:t xml:space="preserve"> </w:t>
      </w:r>
      <w:r w:rsidRPr="0093138B">
        <w:rPr>
          <w:bCs/>
        </w:rPr>
        <w:t>downstream of the gas inlet, facing upstream into the tunnel gas flow with its axis at the tip parallel to that of the dilution tunnel.</w:t>
      </w:r>
    </w:p>
    <w:p w14:paraId="4583BCEC" w14:textId="77777777" w:rsidR="00A54226" w:rsidRPr="0093138B" w:rsidRDefault="00A54226" w:rsidP="00A54226">
      <w:pPr>
        <w:pStyle w:val="SingleTxtG"/>
        <w:ind w:left="2268" w:hanging="1134"/>
        <w:rPr>
          <w:bCs/>
        </w:rPr>
      </w:pPr>
      <w:r w:rsidRPr="0093138B">
        <w:rPr>
          <w:bCs/>
        </w:rPr>
        <w:tab/>
        <w:t>It shall have an internal diame</w:t>
      </w:r>
      <w:r>
        <w:rPr>
          <w:bCs/>
        </w:rPr>
        <w:t>ter of </w:t>
      </w:r>
      <w:r w:rsidRPr="0093138B">
        <w:rPr>
          <w:bCs/>
        </w:rPr>
        <w:t>≥ 8</w:t>
      </w:r>
      <w:r>
        <w:rPr>
          <w:bCs/>
        </w:rPr>
        <w:t> </w:t>
      </w:r>
      <w:r w:rsidRPr="0093138B">
        <w:rPr>
          <w:bCs/>
        </w:rPr>
        <w:t>mm.</w:t>
      </w:r>
    </w:p>
    <w:p w14:paraId="4583BCED" w14:textId="77777777" w:rsidR="00A54226" w:rsidRPr="0093138B" w:rsidRDefault="00A54226" w:rsidP="00A54226">
      <w:pPr>
        <w:pStyle w:val="SingleTxtG"/>
        <w:ind w:left="2268" w:hanging="1134"/>
        <w:rPr>
          <w:bCs/>
        </w:rPr>
      </w:pPr>
      <w:r w:rsidRPr="0093138B">
        <w:rPr>
          <w:bCs/>
        </w:rPr>
        <w:tab/>
        <w:t>Sample gas drawn through the PTS shall meet the following conditions:</w:t>
      </w:r>
    </w:p>
    <w:p w14:paraId="4583BCEE" w14:textId="77777777" w:rsidR="00A54226" w:rsidRPr="0093138B" w:rsidRDefault="00A54226" w:rsidP="00A54226">
      <w:pPr>
        <w:pStyle w:val="SingleTxtG"/>
        <w:ind w:left="2268" w:hanging="1134"/>
        <w:rPr>
          <w:bCs/>
        </w:rPr>
      </w:pPr>
      <w:r w:rsidRPr="0093138B">
        <w:rPr>
          <w:bCs/>
        </w:rPr>
        <w:tab/>
        <w:t xml:space="preserve">It shall have a flow Reynolds number (Re) of </w:t>
      </w:r>
      <w:r w:rsidRPr="0093138B">
        <w:t>&lt; 1</w:t>
      </w:r>
      <w:r w:rsidR="00B1349C">
        <w:t>.</w:t>
      </w:r>
      <w:r w:rsidRPr="0093138B">
        <w:t>700;</w:t>
      </w:r>
    </w:p>
    <w:p w14:paraId="4583BCEF" w14:textId="77777777" w:rsidR="00A54226" w:rsidRPr="0093138B" w:rsidRDefault="00A54226" w:rsidP="00A54226">
      <w:pPr>
        <w:pStyle w:val="SingleTxtG"/>
        <w:ind w:left="2268" w:hanging="1134"/>
        <w:rPr>
          <w:bCs/>
        </w:rPr>
      </w:pPr>
      <w:r w:rsidRPr="0093138B">
        <w:rPr>
          <w:bCs/>
        </w:rPr>
        <w:tab/>
        <w:t>It shall have a residence time in the PTS of ≤ 3 seconds.</w:t>
      </w:r>
    </w:p>
    <w:p w14:paraId="4583BCF0" w14:textId="77777777" w:rsidR="00A54226" w:rsidRPr="0093138B" w:rsidRDefault="00A54226" w:rsidP="00A54226">
      <w:pPr>
        <w:pStyle w:val="SingleTxtG"/>
        <w:ind w:left="2268" w:hanging="1134"/>
        <w:rPr>
          <w:bCs/>
        </w:rPr>
      </w:pPr>
      <w:r w:rsidRPr="0093138B">
        <w:rPr>
          <w:bCs/>
        </w:rPr>
        <w:tab/>
        <w:t xml:space="preserve">Any other sampling configuration for the PTS for which equivalent particle penetration </w:t>
      </w:r>
      <w:r w:rsidRPr="0093138B">
        <w:t xml:space="preserve">for particles of 30 nm electrical mobility diameter </w:t>
      </w:r>
      <w:r w:rsidRPr="0093138B">
        <w:rPr>
          <w:bCs/>
        </w:rPr>
        <w:t>can be demonstrated will be considered acceptable.</w:t>
      </w:r>
    </w:p>
    <w:p w14:paraId="4583BCF1" w14:textId="77777777" w:rsidR="00A54226" w:rsidRPr="0093138B" w:rsidRDefault="00A54226" w:rsidP="00A54226">
      <w:pPr>
        <w:pStyle w:val="SingleTxtG"/>
        <w:ind w:left="2268" w:hanging="1134"/>
        <w:rPr>
          <w:bCs/>
        </w:rPr>
      </w:pPr>
      <w:r w:rsidRPr="0093138B">
        <w:rPr>
          <w:bCs/>
        </w:rPr>
        <w:tab/>
      </w:r>
      <w:r w:rsidRPr="0093138B">
        <w:t>The outlet tube (OT) conducting the diluted sample from the VPR to the inlet of the PNC shall have the following properties:</w:t>
      </w:r>
    </w:p>
    <w:p w14:paraId="4583BCF2" w14:textId="77777777" w:rsidR="00A54226" w:rsidRPr="0093138B" w:rsidRDefault="00A54226" w:rsidP="00A54226">
      <w:pPr>
        <w:pStyle w:val="SingleTxtG"/>
        <w:ind w:left="2268" w:hanging="1134"/>
        <w:rPr>
          <w:bCs/>
        </w:rPr>
      </w:pPr>
      <w:r w:rsidRPr="0093138B">
        <w:rPr>
          <w:bCs/>
        </w:rPr>
        <w:tab/>
        <w:t>It sha</w:t>
      </w:r>
      <w:r>
        <w:rPr>
          <w:bCs/>
        </w:rPr>
        <w:t>ll have an internal diameter of </w:t>
      </w:r>
      <w:r w:rsidRPr="0093138B">
        <w:rPr>
          <w:bCs/>
        </w:rPr>
        <w:t>≥ 4 mm;</w:t>
      </w:r>
    </w:p>
    <w:p w14:paraId="4583BCF3" w14:textId="77777777" w:rsidR="00A54226" w:rsidRPr="0093138B" w:rsidRDefault="00A54226" w:rsidP="00A54226">
      <w:pPr>
        <w:pStyle w:val="SingleTxtG"/>
        <w:ind w:left="2268" w:hanging="1134"/>
        <w:rPr>
          <w:bCs/>
        </w:rPr>
      </w:pPr>
      <w:r w:rsidRPr="0093138B">
        <w:rPr>
          <w:bCs/>
        </w:rPr>
        <w:tab/>
        <w:t>Sample Gas flow through the POT shall have a residence time of ≤ 0.8</w:t>
      </w:r>
      <w:r>
        <w:rPr>
          <w:bCs/>
        </w:rPr>
        <w:t> </w:t>
      </w:r>
      <w:r w:rsidRPr="0093138B">
        <w:rPr>
          <w:bCs/>
        </w:rPr>
        <w:t>seconds.</w:t>
      </w:r>
    </w:p>
    <w:p w14:paraId="4583BCF4" w14:textId="77777777" w:rsidR="00A54226" w:rsidRPr="0093138B" w:rsidRDefault="00A54226" w:rsidP="00A54226">
      <w:pPr>
        <w:pStyle w:val="SingleTxtG"/>
        <w:ind w:left="2268" w:hanging="1134"/>
      </w:pPr>
      <w:r w:rsidRPr="0093138B">
        <w:tab/>
        <w:t>Any other sampling configuration for the OT for which equivalent particle penetration for particles of 30 nm electrical mobility diameter can be demonstrated will be considered acceptable.</w:t>
      </w:r>
    </w:p>
    <w:p w14:paraId="4583BCF5" w14:textId="77777777" w:rsidR="00A54226" w:rsidRPr="0093138B" w:rsidRDefault="00A54226" w:rsidP="00A54226">
      <w:pPr>
        <w:pStyle w:val="SingleTxtG"/>
        <w:ind w:left="2268" w:hanging="1134"/>
      </w:pPr>
      <w:r w:rsidRPr="0093138B">
        <w:t>1.4.3.</w:t>
      </w:r>
      <w:r w:rsidRPr="0093138B">
        <w:tab/>
        <w:t>Particle Pre-classifier</w:t>
      </w:r>
    </w:p>
    <w:p w14:paraId="4583BCF6" w14:textId="77777777" w:rsidR="00A54226" w:rsidRPr="0093138B" w:rsidRDefault="00A54226" w:rsidP="00A54226">
      <w:pPr>
        <w:pStyle w:val="SingleTxtG"/>
        <w:ind w:left="2268" w:hanging="1134"/>
      </w:pPr>
      <w:r w:rsidRPr="0093138B">
        <w:tab/>
        <w:t>The recommended particle pre-classifier shall be located upstream of the VPR.</w:t>
      </w:r>
      <w:r>
        <w:t xml:space="preserve"> </w:t>
      </w:r>
      <w:r w:rsidRPr="0093138B">
        <w:t>The pre-classifier 50 per cent cut point particle diameter shall be between 2.5 µm and 10 µm at the volumetric flow rate selected for sampling particle number emissions.</w:t>
      </w:r>
      <w:r>
        <w:t xml:space="preserve"> </w:t>
      </w:r>
      <w:r w:rsidRPr="0093138B">
        <w:t>The pre-classifier shall allow at least 99 per cent of the mass concentration of 1 µm particles entering the pre-classifier to pass through the exit of the pre-classifier at the volumetric flow rate selected for sampling particle number emissions.</w:t>
      </w:r>
    </w:p>
    <w:p w14:paraId="4583BCF7" w14:textId="77777777" w:rsidR="00A54226" w:rsidRPr="0093138B" w:rsidRDefault="00A54226" w:rsidP="00A54226">
      <w:pPr>
        <w:pStyle w:val="SingleTxtG"/>
        <w:ind w:left="2268" w:hanging="1134"/>
      </w:pPr>
      <w:r w:rsidRPr="0093138B">
        <w:t>1.4.4.</w:t>
      </w:r>
      <w:r w:rsidRPr="0093138B">
        <w:tab/>
        <w:t>Volatile Particle Remover (VPR)</w:t>
      </w:r>
    </w:p>
    <w:p w14:paraId="4583BCF8" w14:textId="77777777" w:rsidR="00A54226" w:rsidRPr="0093138B" w:rsidRDefault="00A54226" w:rsidP="00A54226">
      <w:pPr>
        <w:pStyle w:val="SingleTxtG"/>
        <w:ind w:left="2268" w:hanging="1134"/>
      </w:pPr>
      <w:r w:rsidRPr="0093138B">
        <w:tab/>
        <w:t>The VPR shall comprise one particle number diluter (PND</w:t>
      </w:r>
      <w:r w:rsidRPr="0093138B">
        <w:rPr>
          <w:vertAlign w:val="subscript"/>
        </w:rPr>
        <w:t>1</w:t>
      </w:r>
      <w:r w:rsidRPr="0093138B">
        <w:t>), an evaporation tube and a second diluter (PND</w:t>
      </w:r>
      <w:r w:rsidRPr="0093138B">
        <w:rPr>
          <w:vertAlign w:val="subscript"/>
        </w:rPr>
        <w:t>2</w:t>
      </w:r>
      <w:r w:rsidRPr="0093138B">
        <w:t>) in series.</w:t>
      </w:r>
      <w:r>
        <w:t xml:space="preserve"> </w:t>
      </w:r>
      <w:r w:rsidRPr="0093138B">
        <w:t xml:space="preserve">This dilution function is to reduce the number concentration of the sample entering the particle concentration measurement unit to less than the upper threshold of the single particle count </w:t>
      </w:r>
      <w:r w:rsidRPr="0093138B">
        <w:lastRenderedPageBreak/>
        <w:t>mode of the PNC and to suppress nucleation within the sample. The VPR shall provide an indication of whether or not PND</w:t>
      </w:r>
      <w:r w:rsidRPr="009E145B">
        <w:rPr>
          <w:vertAlign w:val="subscript"/>
        </w:rPr>
        <w:t>1</w:t>
      </w:r>
      <w:r w:rsidRPr="0093138B">
        <w:t xml:space="preserve"> and the evaporation tube are at their correct operating temperatures.</w:t>
      </w:r>
    </w:p>
    <w:p w14:paraId="4583BCF9" w14:textId="77777777" w:rsidR="00A54226" w:rsidRPr="0093138B" w:rsidRDefault="00A54226" w:rsidP="00A54226">
      <w:pPr>
        <w:pStyle w:val="SingleTxtG"/>
        <w:ind w:left="2268" w:hanging="1134"/>
      </w:pPr>
      <w:r w:rsidRPr="0093138B">
        <w:tab/>
        <w:t xml:space="preserve">The VPR shall achieve </w:t>
      </w:r>
      <w:r w:rsidRPr="0093138B">
        <w:rPr>
          <w:color w:val="000000"/>
        </w:rPr>
        <w:t xml:space="preserve">&gt; 99.0 per cent vaporisation of 30 nm tetracontane </w:t>
      </w:r>
      <w:r w:rsidRPr="0093138B">
        <w:t>(CH</w:t>
      </w:r>
      <w:r w:rsidRPr="0093138B">
        <w:rPr>
          <w:vertAlign w:val="subscript"/>
        </w:rPr>
        <w:t>3</w:t>
      </w:r>
      <w:r w:rsidRPr="0093138B">
        <w:t>(CH</w:t>
      </w:r>
      <w:r w:rsidRPr="0093138B">
        <w:rPr>
          <w:vertAlign w:val="subscript"/>
        </w:rPr>
        <w:t>2</w:t>
      </w:r>
      <w:r w:rsidRPr="0093138B">
        <w:t>)</w:t>
      </w:r>
      <w:r w:rsidRPr="0093138B">
        <w:rPr>
          <w:vertAlign w:val="subscript"/>
        </w:rPr>
        <w:t>38</w:t>
      </w:r>
      <w:r w:rsidRPr="0093138B">
        <w:t>CH</w:t>
      </w:r>
      <w:r w:rsidRPr="0093138B">
        <w:rPr>
          <w:vertAlign w:val="subscript"/>
        </w:rPr>
        <w:t>3</w:t>
      </w:r>
      <w:r w:rsidRPr="0093138B">
        <w:t xml:space="preserve">) </w:t>
      </w:r>
      <w:r w:rsidRPr="0093138B">
        <w:rPr>
          <w:color w:val="000000"/>
        </w:rPr>
        <w:t xml:space="preserve">particles, </w:t>
      </w:r>
      <w:r w:rsidRPr="0093138B">
        <w:t xml:space="preserve">with an inlet concentration of </w:t>
      </w:r>
      <w:r w:rsidRPr="0093138B">
        <w:rPr>
          <w:color w:val="000000"/>
        </w:rPr>
        <w:t>≥</w:t>
      </w:r>
      <w:r w:rsidRPr="0093138B">
        <w:t> 10,000 cm</w:t>
      </w:r>
      <w:r w:rsidRPr="0093138B">
        <w:rPr>
          <w:vertAlign w:val="superscript"/>
        </w:rPr>
        <w:t>-3</w:t>
      </w:r>
      <w:r w:rsidRPr="0093138B">
        <w:t>,</w:t>
      </w:r>
      <w:r w:rsidRPr="0093138B">
        <w:rPr>
          <w:color w:val="000000"/>
        </w:rPr>
        <w:t xml:space="preserve"> by means of heating and reduction of partial pressures of the tetracontane.</w:t>
      </w:r>
      <w:r>
        <w:rPr>
          <w:color w:val="000000"/>
        </w:rPr>
        <w:t xml:space="preserve"> </w:t>
      </w:r>
      <w:r w:rsidRPr="0093138B">
        <w:rPr>
          <w:color w:val="000000"/>
        </w:rPr>
        <w:t>It</w:t>
      </w:r>
      <w:r>
        <w:rPr>
          <w:color w:val="000000"/>
        </w:rPr>
        <w:t> </w:t>
      </w:r>
      <w:r w:rsidRPr="0093138B">
        <w:rPr>
          <w:color w:val="000000"/>
        </w:rPr>
        <w:t xml:space="preserve">shall also achieve </w:t>
      </w:r>
      <w:r w:rsidRPr="0093138B">
        <w:t>a particle concentration reduction factor (</w:t>
      </w:r>
      <w:proofErr w:type="spellStart"/>
      <w:r w:rsidRPr="0093138B">
        <w:t>f</w:t>
      </w:r>
      <w:r w:rsidRPr="0093138B">
        <w:rPr>
          <w:vertAlign w:val="subscript"/>
        </w:rPr>
        <w:t>r</w:t>
      </w:r>
      <w:proofErr w:type="spellEnd"/>
      <w:r w:rsidRPr="0093138B">
        <w:t>) for particles of 30 nm and 50 nm electrical mobility diameters, that is no more than 30 per</w:t>
      </w:r>
      <w:r w:rsidR="00B1349C">
        <w:t> </w:t>
      </w:r>
      <w:r w:rsidRPr="0093138B">
        <w:t>cent and 20 per cent respectively higher, and no more than 5 per cent lower than that for particles of 100 nm electrical mobility diameter for the VPR as a whole.</w:t>
      </w:r>
    </w:p>
    <w:p w14:paraId="4583BCFA" w14:textId="77777777" w:rsidR="00A54226" w:rsidRPr="0093138B" w:rsidRDefault="00A54226" w:rsidP="00A54226">
      <w:pPr>
        <w:pStyle w:val="SingleTxtG"/>
        <w:ind w:left="2268" w:hanging="1134"/>
      </w:pPr>
      <w:r w:rsidRPr="0093138B">
        <w:t>1.4.4.1.</w:t>
      </w:r>
      <w:r w:rsidRPr="0093138B">
        <w:tab/>
        <w:t>First Particle Number Dilution Device (PND</w:t>
      </w:r>
      <w:r w:rsidRPr="0093138B">
        <w:rPr>
          <w:vertAlign w:val="subscript"/>
        </w:rPr>
        <w:t>1</w:t>
      </w:r>
      <w:r w:rsidRPr="0093138B">
        <w:t>)</w:t>
      </w:r>
    </w:p>
    <w:p w14:paraId="4583BCFB" w14:textId="77777777" w:rsidR="00A54226" w:rsidRPr="0093138B" w:rsidRDefault="00A54226" w:rsidP="00A54226">
      <w:pPr>
        <w:pStyle w:val="SingleTxtG"/>
        <w:ind w:left="2268" w:hanging="1134"/>
      </w:pPr>
      <w:r w:rsidRPr="0093138B">
        <w:tab/>
        <w:t>The first particle number dilution device shall be specifically designed to dilute particle number concentration and operate at a (wall) temperature of 150 °C </w:t>
      </w:r>
      <w:r w:rsidRPr="0093138B">
        <w:noBreakHyphen/>
        <w:t> 400 °C.</w:t>
      </w:r>
      <w:r>
        <w:t xml:space="preserve"> </w:t>
      </w:r>
      <w:r w:rsidRPr="0093138B">
        <w:t>The wall temperature setpoint should be held at a constant nominal operating temperature, within this range, to a tolerance of ±10 °C and not exceed the wall temperature of the ET (paragraph 1.4.4.2.). The diluter should be supplied with HEPA filtered dilution air and be capable of a dilution factor of 10 to 200 times.</w:t>
      </w:r>
    </w:p>
    <w:p w14:paraId="4583BCFC" w14:textId="77777777" w:rsidR="00A54226" w:rsidRPr="0093138B" w:rsidRDefault="00A54226" w:rsidP="00A54226">
      <w:pPr>
        <w:pStyle w:val="SingleTxtG"/>
        <w:ind w:left="2268" w:hanging="1134"/>
      </w:pPr>
      <w:r w:rsidRPr="0093138B">
        <w:t>1.4.4.2.</w:t>
      </w:r>
      <w:r w:rsidRPr="0093138B">
        <w:tab/>
        <w:t>Evaporation Tube</w:t>
      </w:r>
    </w:p>
    <w:p w14:paraId="4583BCFD" w14:textId="77777777" w:rsidR="00A54226" w:rsidRPr="0093138B" w:rsidRDefault="00A54226" w:rsidP="00A54226">
      <w:pPr>
        <w:pStyle w:val="SingleTxtG"/>
        <w:ind w:left="2268" w:hanging="1134"/>
      </w:pPr>
      <w:r w:rsidRPr="0093138B">
        <w:tab/>
        <w:t xml:space="preserve">The entire length of the ET shall be controlled </w:t>
      </w:r>
      <w:r w:rsidRPr="0093138B">
        <w:rPr>
          <w:bCs/>
        </w:rPr>
        <w:t>to</w:t>
      </w:r>
      <w:r w:rsidRPr="0093138B">
        <w:t xml:space="preserve"> a wall temperature greater than </w:t>
      </w:r>
      <w:r w:rsidRPr="0093138B">
        <w:rPr>
          <w:bCs/>
        </w:rPr>
        <w:t>or equal to</w:t>
      </w:r>
      <w:r w:rsidRPr="0093138B">
        <w:t xml:space="preserve"> that of the first particle number dilution device and the wall temperature held </w:t>
      </w:r>
      <w:r w:rsidRPr="0093138B">
        <w:rPr>
          <w:bCs/>
        </w:rPr>
        <w:t>at a fixed</w:t>
      </w:r>
      <w:r w:rsidR="00485640">
        <w:rPr>
          <w:bCs/>
        </w:rPr>
        <w:t xml:space="preserve"> </w:t>
      </w:r>
      <w:r w:rsidRPr="0093138B">
        <w:t>nominal operating temperature between 300 °C and 400 °C, to a tolerance of ±10 °C.</w:t>
      </w:r>
    </w:p>
    <w:p w14:paraId="4583BCFE" w14:textId="77777777" w:rsidR="00A54226" w:rsidRPr="0093138B" w:rsidRDefault="00A54226" w:rsidP="00A54226">
      <w:pPr>
        <w:pStyle w:val="SingleTxtG"/>
        <w:ind w:left="2268" w:hanging="1134"/>
        <w:rPr>
          <w:lang w:val="en-US"/>
        </w:rPr>
      </w:pPr>
      <w:r w:rsidRPr="0093138B">
        <w:rPr>
          <w:lang w:val="en-US"/>
        </w:rPr>
        <w:t>1.4.4.3.</w:t>
      </w:r>
      <w:r w:rsidRPr="0093138B">
        <w:rPr>
          <w:lang w:val="en-US"/>
        </w:rPr>
        <w:tab/>
        <w:t>Second Particle Number Dilution Device (PND</w:t>
      </w:r>
      <w:r w:rsidRPr="0093138B">
        <w:rPr>
          <w:vertAlign w:val="subscript"/>
          <w:lang w:val="en-US"/>
        </w:rPr>
        <w:t>2</w:t>
      </w:r>
      <w:r w:rsidRPr="0093138B">
        <w:rPr>
          <w:lang w:val="en-US"/>
        </w:rPr>
        <w:t>)</w:t>
      </w:r>
    </w:p>
    <w:p w14:paraId="4583BCFF" w14:textId="77777777" w:rsidR="00A54226" w:rsidRPr="0093138B" w:rsidRDefault="00A54226" w:rsidP="00A54226">
      <w:pPr>
        <w:pStyle w:val="SingleTxtG"/>
        <w:ind w:left="2268" w:hanging="1134"/>
      </w:pPr>
      <w:r w:rsidRPr="0093138B">
        <w:rPr>
          <w:lang w:val="en-US"/>
        </w:rPr>
        <w:tab/>
      </w:r>
      <w:r w:rsidRPr="0093138B">
        <w:t>PND</w:t>
      </w:r>
      <w:r w:rsidRPr="0093138B">
        <w:rPr>
          <w:vertAlign w:val="subscript"/>
        </w:rPr>
        <w:t>2</w:t>
      </w:r>
      <w:r w:rsidRPr="0093138B">
        <w:t xml:space="preserve"> shall be specifically designed to dilute particle number concentration.</w:t>
      </w:r>
      <w:r>
        <w:t xml:space="preserve"> </w:t>
      </w:r>
      <w:r w:rsidRPr="0093138B">
        <w:t>The diluter shall be supplied with HEPA filtered dilution air and be capable of maintaining a single dilution factor within a range of 10 to 30 times.</w:t>
      </w:r>
      <w:r>
        <w:t xml:space="preserve"> </w:t>
      </w:r>
      <w:r w:rsidRPr="0093138B">
        <w:t>The dilution factor of PND</w:t>
      </w:r>
      <w:r w:rsidRPr="0093138B">
        <w:rPr>
          <w:vertAlign w:val="subscript"/>
        </w:rPr>
        <w:t>2</w:t>
      </w:r>
      <w:r w:rsidRPr="0093138B">
        <w:t xml:space="preserve"> shall be selected in the range between 10 and 15 such that particle number concentration downstream of the second diluter is less than the upper threshold of the single particle count mode of the PNC and the gas temperature prior to entry to the PNC is &lt; 35 °C.</w:t>
      </w:r>
    </w:p>
    <w:p w14:paraId="4583BD00" w14:textId="77777777" w:rsidR="00A54226" w:rsidRPr="0093138B" w:rsidRDefault="00A54226" w:rsidP="00A54226">
      <w:pPr>
        <w:pStyle w:val="SingleTxtG"/>
        <w:ind w:left="2268" w:hanging="1134"/>
      </w:pPr>
      <w:r w:rsidRPr="0093138B">
        <w:t>1.4.5.</w:t>
      </w:r>
      <w:r w:rsidRPr="0093138B">
        <w:tab/>
        <w:t>Particle Number Counter (PNC)</w:t>
      </w:r>
    </w:p>
    <w:p w14:paraId="4583BD01" w14:textId="77777777" w:rsidR="00A54226" w:rsidRPr="0093138B" w:rsidRDefault="00A54226" w:rsidP="00A54226">
      <w:pPr>
        <w:pStyle w:val="SingleTxtG"/>
        <w:ind w:left="2268" w:hanging="1134"/>
      </w:pPr>
      <w:r w:rsidRPr="0093138B">
        <w:tab/>
        <w:t>The PNC shall meet the requirements of paragraph 1.3.4.</w:t>
      </w:r>
    </w:p>
    <w:p w14:paraId="4583BD02" w14:textId="77777777" w:rsidR="00A54226" w:rsidRPr="0093138B" w:rsidRDefault="00A54226" w:rsidP="00A54226">
      <w:pPr>
        <w:pStyle w:val="SingleTxtG"/>
        <w:ind w:left="2268" w:hanging="1134"/>
      </w:pPr>
      <w:bookmarkStart w:id="187" w:name="_Toc73179374"/>
      <w:r w:rsidRPr="0093138B">
        <w:t>2.</w:t>
      </w:r>
      <w:r w:rsidRPr="0093138B">
        <w:tab/>
      </w:r>
      <w:bookmarkEnd w:id="187"/>
      <w:r w:rsidRPr="0093138B">
        <w:t>C</w:t>
      </w:r>
      <w:r>
        <w:t>alibration/validation of the particle sampling system</w:t>
      </w:r>
      <w:r w:rsidRPr="0093138B">
        <w:rPr>
          <w:rStyle w:val="FootnoteReference"/>
        </w:rPr>
        <w:footnoteReference w:id="16"/>
      </w:r>
    </w:p>
    <w:p w14:paraId="4583BD03" w14:textId="77777777" w:rsidR="00A54226" w:rsidRPr="0093138B" w:rsidRDefault="00A54226" w:rsidP="00A54226">
      <w:pPr>
        <w:pStyle w:val="SingleTxtG"/>
        <w:ind w:left="2268" w:hanging="1134"/>
      </w:pPr>
      <w:bookmarkStart w:id="188" w:name="_Toc73179375"/>
      <w:r w:rsidRPr="0093138B">
        <w:t>2.1.</w:t>
      </w:r>
      <w:r w:rsidRPr="0093138B">
        <w:tab/>
        <w:t>Calibration of the Particle Number Counter</w:t>
      </w:r>
      <w:bookmarkEnd w:id="188"/>
    </w:p>
    <w:p w14:paraId="4583BD04" w14:textId="77777777" w:rsidR="00A54226" w:rsidRPr="0093138B" w:rsidRDefault="00A54226" w:rsidP="00A54226">
      <w:pPr>
        <w:pStyle w:val="SingleTxtG"/>
        <w:ind w:left="2268" w:hanging="1134"/>
      </w:pPr>
      <w:r w:rsidRPr="0093138B">
        <w:t>2.1.1.</w:t>
      </w:r>
      <w:r w:rsidRPr="0093138B">
        <w:tab/>
        <w:t>The Technical Service shall ensure the existence of a calibration certificate for the PNC demonstrating compliance with a traceable standard within a </w:t>
      </w:r>
      <w:proofErr w:type="gramStart"/>
      <w:r w:rsidRPr="0093138B">
        <w:t>12 month</w:t>
      </w:r>
      <w:proofErr w:type="gramEnd"/>
      <w:r w:rsidRPr="0093138B">
        <w:t xml:space="preserve"> period prior to the emissions test.</w:t>
      </w:r>
    </w:p>
    <w:p w14:paraId="4583BD05" w14:textId="77777777" w:rsidR="00A54226" w:rsidRPr="0093138B" w:rsidRDefault="00A54226" w:rsidP="00A54226">
      <w:pPr>
        <w:pStyle w:val="SingleTxtG"/>
        <w:ind w:left="2268" w:hanging="1134"/>
      </w:pPr>
      <w:r w:rsidRPr="0093138B">
        <w:t>2.1.2.</w:t>
      </w:r>
      <w:r w:rsidRPr="0093138B">
        <w:tab/>
        <w:t>The PNC shall also be recalibrated and a new calibration certificate issued following any major maintenance.</w:t>
      </w:r>
    </w:p>
    <w:p w14:paraId="4583BD06" w14:textId="77777777" w:rsidR="00A54226" w:rsidRPr="0093138B" w:rsidRDefault="00A54226" w:rsidP="00A54226">
      <w:pPr>
        <w:pStyle w:val="SingleTxtG"/>
        <w:keepNext/>
        <w:keepLines/>
        <w:ind w:left="2268" w:hanging="1134"/>
      </w:pPr>
      <w:r w:rsidRPr="0093138B">
        <w:lastRenderedPageBreak/>
        <w:t>2.1.3.</w:t>
      </w:r>
      <w:r w:rsidRPr="0093138B">
        <w:tab/>
        <w:t>Calibration shall be traceable to a standard calibration method:</w:t>
      </w:r>
    </w:p>
    <w:p w14:paraId="4583BD07" w14:textId="77777777" w:rsidR="00A54226" w:rsidRPr="0093138B" w:rsidRDefault="00A54226" w:rsidP="00A54226">
      <w:pPr>
        <w:pStyle w:val="SingleTxtG"/>
        <w:keepNext/>
        <w:keepLines/>
        <w:ind w:left="2268" w:hanging="1134"/>
      </w:pPr>
      <w:r w:rsidRPr="0093138B">
        <w:tab/>
        <w:t>(a)</w:t>
      </w:r>
      <w:r w:rsidRPr="0093138B">
        <w:tab/>
        <w:t xml:space="preserve">By comparison of the response of the PNC under calibration with that </w:t>
      </w:r>
      <w:r>
        <w:tab/>
      </w:r>
      <w:r>
        <w:tab/>
      </w:r>
      <w:r w:rsidRPr="0093138B">
        <w:t xml:space="preserve">of a calibrated aerosol electrometer when simultaneously sampling </w:t>
      </w:r>
      <w:r>
        <w:tab/>
      </w:r>
      <w:r>
        <w:tab/>
      </w:r>
      <w:r w:rsidRPr="0093138B">
        <w:t>electrostatically classified calibration particles; or</w:t>
      </w:r>
    </w:p>
    <w:p w14:paraId="4583BD08" w14:textId="77777777" w:rsidR="00A54226" w:rsidRPr="0093138B" w:rsidRDefault="00A54226" w:rsidP="00A54226">
      <w:pPr>
        <w:pStyle w:val="SingleTxtG"/>
        <w:ind w:left="2268" w:hanging="1134"/>
      </w:pPr>
      <w:r w:rsidRPr="0093138B">
        <w:tab/>
        <w:t>(b)</w:t>
      </w:r>
      <w:r w:rsidRPr="0093138B">
        <w:tab/>
        <w:t xml:space="preserve">By comparison of the response of the PNC under calibration with that </w:t>
      </w:r>
      <w:r>
        <w:tab/>
      </w:r>
      <w:r>
        <w:tab/>
      </w:r>
      <w:r w:rsidRPr="0093138B">
        <w:t xml:space="preserve">of a second PNC which has been </w:t>
      </w:r>
      <w:r w:rsidRPr="0093138B">
        <w:rPr>
          <w:bCs/>
        </w:rPr>
        <w:t>directly</w:t>
      </w:r>
      <w:r w:rsidRPr="0093138B">
        <w:t xml:space="preserve"> calibrated by the above </w:t>
      </w:r>
      <w:r>
        <w:tab/>
      </w:r>
      <w:r>
        <w:tab/>
      </w:r>
      <w:r w:rsidRPr="0093138B">
        <w:t>method.</w:t>
      </w:r>
    </w:p>
    <w:p w14:paraId="4583BD09" w14:textId="77777777" w:rsidR="00A54226" w:rsidRPr="0093138B" w:rsidRDefault="00A54226" w:rsidP="00A54226">
      <w:pPr>
        <w:pStyle w:val="SingleTxtG"/>
        <w:ind w:left="2268" w:hanging="1134"/>
      </w:pPr>
      <w:r w:rsidRPr="0093138B">
        <w:tab/>
        <w:t>In the electrometer case, calibration shall be undertaken using at least six standard concentrations spaced as uniformly as possible across the PNC's measurement range.</w:t>
      </w:r>
      <w:r>
        <w:t xml:space="preserve"> </w:t>
      </w:r>
      <w:r w:rsidRPr="0093138B">
        <w:t xml:space="preserve">These points will include a nominal zero concentration point produced by attaching HEPA filters of at least class H13 </w:t>
      </w:r>
      <w:r w:rsidRPr="0093138B">
        <w:rPr>
          <w:color w:val="000000"/>
        </w:rPr>
        <w:t xml:space="preserve">of EN 1822:2008, or equivalent performance, </w:t>
      </w:r>
      <w:r w:rsidRPr="0093138B">
        <w:t>to the inlet of each instrument.</w:t>
      </w:r>
      <w:r>
        <w:t xml:space="preserve"> </w:t>
      </w:r>
      <w:r w:rsidRPr="0093138B">
        <w:t>With no calibration factor applied to the PNC under calibration, measured concentrations shall be within ±10 per cent of the standard concentration for each concentration used, with the exception of the zero point, otherwise the PNC under calibration shall be rejected.</w:t>
      </w:r>
      <w:r>
        <w:t xml:space="preserve"> </w:t>
      </w:r>
      <w:r w:rsidRPr="0093138B">
        <w:t>The gradient from a linear regression of the two data sets shall be calculated and recorded.</w:t>
      </w:r>
      <w:r>
        <w:t xml:space="preserve"> </w:t>
      </w:r>
      <w:r w:rsidRPr="0093138B">
        <w:t>A calibration factor equal to the reciprocal of the gradient shall be applied to the PNC under calibration.</w:t>
      </w:r>
      <w:r>
        <w:t xml:space="preserve"> </w:t>
      </w:r>
      <w:r w:rsidRPr="0093138B">
        <w:t>Linearity of response is calculated as the square of the Pearson product moment correlation coefficient (R</w:t>
      </w:r>
      <w:r w:rsidRPr="0093138B">
        <w:rPr>
          <w:vertAlign w:val="superscript"/>
        </w:rPr>
        <w:t>2</w:t>
      </w:r>
      <w:r w:rsidRPr="0093138B">
        <w:t>) of the two data sets and shall be equal to or greater than 0.97.</w:t>
      </w:r>
      <w:r>
        <w:t xml:space="preserve"> </w:t>
      </w:r>
      <w:r w:rsidRPr="0093138B">
        <w:t>In calculating both the gradient and R</w:t>
      </w:r>
      <w:r w:rsidRPr="0093138B">
        <w:rPr>
          <w:vertAlign w:val="superscript"/>
        </w:rPr>
        <w:t>2</w:t>
      </w:r>
      <w:r w:rsidRPr="0093138B">
        <w:t xml:space="preserve"> the linear regression shall be forced through the origin (zero concentration on both instruments). </w:t>
      </w:r>
    </w:p>
    <w:p w14:paraId="4583BD0A" w14:textId="77777777" w:rsidR="00A54226" w:rsidRPr="0093138B" w:rsidRDefault="00A54226" w:rsidP="00A54226">
      <w:pPr>
        <w:pStyle w:val="SingleTxtG"/>
        <w:ind w:left="2268" w:hanging="1134"/>
      </w:pPr>
      <w:r w:rsidRPr="0093138B">
        <w:tab/>
        <w:t>In the reference PNC case, calibration shall be undertaken using at least six standard concentrations across the PNC's measurement range.</w:t>
      </w:r>
      <w:r>
        <w:t xml:space="preserve"> </w:t>
      </w:r>
      <w:r w:rsidRPr="0093138B">
        <w:t>At least three points shall be at concentrations below 1,000 cm</w:t>
      </w:r>
      <w:r w:rsidRPr="0093138B">
        <w:rPr>
          <w:vertAlign w:val="superscript"/>
        </w:rPr>
        <w:t>-3</w:t>
      </w:r>
      <w:r w:rsidRPr="0093138B">
        <w:t>, the remaining concentrations shall be linearly spaced between 1,000 cm</w:t>
      </w:r>
      <w:r w:rsidRPr="0093138B">
        <w:rPr>
          <w:vertAlign w:val="superscript"/>
        </w:rPr>
        <w:t>-3</w:t>
      </w:r>
      <w:r w:rsidRPr="0093138B">
        <w:t xml:space="preserve"> and the maximum of the PNC's range in single particle count mode.</w:t>
      </w:r>
      <w:r>
        <w:t xml:space="preserve"> </w:t>
      </w:r>
      <w:r w:rsidRPr="0093138B">
        <w:t xml:space="preserve">These points will include a nominal zero concentration point produced by attaching HEPA filters of at least class H13 </w:t>
      </w:r>
      <w:r w:rsidRPr="0093138B">
        <w:rPr>
          <w:color w:val="000000"/>
        </w:rPr>
        <w:t xml:space="preserve">of EN 1822:2008, or equivalent performance, </w:t>
      </w:r>
      <w:r w:rsidRPr="0093138B">
        <w:t>to the inlet of each instrument.</w:t>
      </w:r>
      <w:r>
        <w:t xml:space="preserve"> </w:t>
      </w:r>
      <w:r w:rsidRPr="0093138B">
        <w:t>With no calibration factor applied to the PNC under calibration, measured concentrations shall be within ±10 per cent of the standard concentration for each concentration, with the exception of the zero point, otherwise the PNC under calibration shall be rejected.</w:t>
      </w:r>
      <w:r>
        <w:t xml:space="preserve"> </w:t>
      </w:r>
      <w:r w:rsidRPr="0093138B">
        <w:t>The gradient from a linear regression of the two data sets shall be calculated and recorded.</w:t>
      </w:r>
      <w:r>
        <w:t xml:space="preserve"> </w:t>
      </w:r>
      <w:r w:rsidRPr="0093138B">
        <w:t>A calibration factor equal to the reciprocal of the gradient shall be applied to the PNC under calibration.</w:t>
      </w:r>
      <w:r>
        <w:t xml:space="preserve"> </w:t>
      </w:r>
      <w:r w:rsidRPr="0093138B">
        <w:t>Linearity of response is calculated as the square of the Pearson product moment correlation coefficient (R</w:t>
      </w:r>
      <w:r w:rsidRPr="0093138B">
        <w:rPr>
          <w:vertAlign w:val="superscript"/>
        </w:rPr>
        <w:t>2</w:t>
      </w:r>
      <w:r w:rsidRPr="0093138B">
        <w:t>) of the two data sets and shall be equal to or greater than 0.97.</w:t>
      </w:r>
      <w:r>
        <w:t xml:space="preserve"> </w:t>
      </w:r>
      <w:r w:rsidRPr="0093138B">
        <w:t>In calculating both the gradient and R</w:t>
      </w:r>
      <w:r w:rsidRPr="0093138B">
        <w:rPr>
          <w:vertAlign w:val="superscript"/>
        </w:rPr>
        <w:t>2</w:t>
      </w:r>
      <w:r w:rsidRPr="0093138B">
        <w:t xml:space="preserve"> the linear regression shall be forced through the origin (zero concentration on both instruments).</w:t>
      </w:r>
    </w:p>
    <w:p w14:paraId="4583BD0B" w14:textId="77777777" w:rsidR="00A54226" w:rsidRPr="0093138B" w:rsidRDefault="00A54226" w:rsidP="00A54226">
      <w:pPr>
        <w:pStyle w:val="SingleTxtG"/>
        <w:ind w:left="2268" w:hanging="1134"/>
      </w:pPr>
      <w:bookmarkStart w:id="189" w:name="_Toc73179376"/>
      <w:r w:rsidRPr="0093138B">
        <w:t>2.1.4</w:t>
      </w:r>
      <w:r w:rsidR="00B1349C">
        <w:t>.</w:t>
      </w:r>
      <w:r w:rsidRPr="0093138B">
        <w:tab/>
        <w:t>Calibration shall also include a check, against the requirements in paragraph 1.3.4.8., on the PNC's detection efficiency with particles of 23 nm electrical mobility diameter. A check of the counting efficiency with 41 nm particles is not required.</w:t>
      </w:r>
    </w:p>
    <w:p w14:paraId="4583BD0C" w14:textId="77777777" w:rsidR="00A54226" w:rsidRPr="0093138B" w:rsidRDefault="00A54226" w:rsidP="00A54226">
      <w:pPr>
        <w:pStyle w:val="SingleTxtG"/>
        <w:ind w:left="2268" w:hanging="1134"/>
      </w:pPr>
      <w:r w:rsidRPr="0093138B">
        <w:t>2.2.</w:t>
      </w:r>
      <w:r w:rsidRPr="0093138B">
        <w:tab/>
      </w:r>
      <w:bookmarkEnd w:id="189"/>
      <w:r w:rsidRPr="0093138B">
        <w:t>Calibration/Validation of the Volatile Particle Remover</w:t>
      </w:r>
    </w:p>
    <w:p w14:paraId="4583BD0D" w14:textId="77777777" w:rsidR="00A54226" w:rsidRPr="0093138B" w:rsidRDefault="00A54226" w:rsidP="00A54226">
      <w:pPr>
        <w:pStyle w:val="SingleTxtG"/>
        <w:ind w:left="2268" w:hanging="1134"/>
        <w:rPr>
          <w:color w:val="000000"/>
        </w:rPr>
      </w:pPr>
      <w:r w:rsidRPr="0093138B">
        <w:t>2.2.1.</w:t>
      </w:r>
      <w:r w:rsidRPr="0093138B">
        <w:tab/>
      </w:r>
      <w:r w:rsidRPr="0093138B">
        <w:rPr>
          <w:color w:val="000000"/>
        </w:rPr>
        <w:t>Calibration of the VPR's particle concentration reduction factors across its full range of dilution settings, at the instrument’s fixed nominal operating temperatures, shall be required when the unit is new and following any major maintenance.</w:t>
      </w:r>
      <w:r>
        <w:rPr>
          <w:color w:val="000000"/>
        </w:rPr>
        <w:t xml:space="preserve"> </w:t>
      </w:r>
      <w:r w:rsidRPr="0093138B">
        <w:rPr>
          <w:color w:val="000000"/>
        </w:rPr>
        <w:t>The periodic validation requirement for the VPR's particle concentration reduction factor is limited to a check at a single setting, typical of that used for measurement on diesel particulate filter equipped vehicles.</w:t>
      </w:r>
      <w:r>
        <w:rPr>
          <w:color w:val="000000"/>
        </w:rPr>
        <w:t xml:space="preserve"> </w:t>
      </w:r>
      <w:r w:rsidRPr="0093138B">
        <w:rPr>
          <w:color w:val="000000"/>
        </w:rPr>
        <w:t xml:space="preserve">The Technical Service shall ensure the existence of a calibration or validation </w:t>
      </w:r>
      <w:r w:rsidRPr="0093138B">
        <w:rPr>
          <w:color w:val="000000"/>
        </w:rPr>
        <w:lastRenderedPageBreak/>
        <w:t>certificate for the volat</w:t>
      </w:r>
      <w:r>
        <w:rPr>
          <w:color w:val="000000"/>
        </w:rPr>
        <w:t xml:space="preserve">ile particle remover within a </w:t>
      </w:r>
      <w:proofErr w:type="gramStart"/>
      <w:r>
        <w:rPr>
          <w:color w:val="000000"/>
        </w:rPr>
        <w:t>6 </w:t>
      </w:r>
      <w:r w:rsidRPr="0093138B">
        <w:rPr>
          <w:color w:val="000000"/>
        </w:rPr>
        <w:t>month</w:t>
      </w:r>
      <w:proofErr w:type="gramEnd"/>
      <w:r w:rsidRPr="0093138B">
        <w:rPr>
          <w:color w:val="000000"/>
        </w:rPr>
        <w:t xml:space="preserve"> period prior to the emissions test.</w:t>
      </w:r>
      <w:r>
        <w:rPr>
          <w:color w:val="000000"/>
        </w:rPr>
        <w:t xml:space="preserve"> </w:t>
      </w:r>
      <w:r w:rsidRPr="0093138B">
        <w:rPr>
          <w:color w:val="000000"/>
        </w:rPr>
        <w:t>If the volatile particle remover incorporates temperature monitoring alarms a </w:t>
      </w:r>
      <w:proofErr w:type="gramStart"/>
      <w:r w:rsidRPr="0093138B">
        <w:rPr>
          <w:color w:val="000000"/>
        </w:rPr>
        <w:t>12 month</w:t>
      </w:r>
      <w:proofErr w:type="gramEnd"/>
      <w:r w:rsidRPr="0093138B">
        <w:rPr>
          <w:color w:val="000000"/>
        </w:rPr>
        <w:t xml:space="preserve"> validation interval shall be permissible.</w:t>
      </w:r>
    </w:p>
    <w:p w14:paraId="4583BD0E" w14:textId="2381E794" w:rsidR="00A54226" w:rsidRPr="0093138B" w:rsidRDefault="00A54226" w:rsidP="00A54226">
      <w:pPr>
        <w:pStyle w:val="SingleTxtG"/>
        <w:ind w:left="2268" w:hanging="1134"/>
      </w:pPr>
      <w:r w:rsidRPr="0093138B">
        <w:tab/>
        <w:t>The VPR shall be characterised for particle concentration reduction factor with solid particles of 30 nm, 50 nm and 100 nm electrical mobility diameter.</w:t>
      </w:r>
      <w:r>
        <w:t xml:space="preserve"> </w:t>
      </w:r>
      <w:r w:rsidRPr="0093138B">
        <w:t>Particle concentration reduction factors (</w:t>
      </w:r>
      <w:proofErr w:type="spellStart"/>
      <w:r w:rsidRPr="0093138B">
        <w:t>f</w:t>
      </w:r>
      <w:r w:rsidRPr="0093138B">
        <w:rPr>
          <w:vertAlign w:val="subscript"/>
        </w:rPr>
        <w:t>r</w:t>
      </w:r>
      <w:proofErr w:type="spellEnd"/>
      <w:r w:rsidRPr="0093138B">
        <w:t>(d)) for particles of 30 nm and 50 nm electrical mobility diameters shall be no more than 30 per cent and 20</w:t>
      </w:r>
      <w:r>
        <w:t> </w:t>
      </w:r>
      <w:r w:rsidRPr="0093138B">
        <w:t>per cent higher respectively, and no more than 5 per cent lower than that for particles of 100 nm electrical mobility diameter.</w:t>
      </w:r>
      <w:r>
        <w:t xml:space="preserve"> </w:t>
      </w:r>
      <w:r w:rsidRPr="0093138B">
        <w:t xml:space="preserve">For the purposes of validation, the mean particle concentration reduction factor shall be within </w:t>
      </w:r>
      <w:r w:rsidRPr="0093138B">
        <w:rPr>
          <w:lang w:eastAsia="en-GB"/>
        </w:rPr>
        <w:t>±</w:t>
      </w:r>
      <w:r w:rsidRPr="0093138B">
        <w:t>10 per cent of the mean particle concentration reduction factor (</w:t>
      </w:r>
      <w:r w:rsidR="00E040E0" w:rsidRPr="0093138B">
        <w:rPr>
          <w:noProof/>
          <w:position w:val="-10"/>
        </w:rPr>
      </w:r>
      <w:r w:rsidR="00E040E0" w:rsidRPr="0093138B">
        <w:rPr>
          <w:noProof/>
          <w:position w:val="-10"/>
        </w:rPr>
        <w:object w:dxaOrig="300" w:dyaOrig="380" w14:anchorId="13AFA250">
          <v:shape id="_x0000_i1225" type="#_x0000_t75" alt="" style="width:14.95pt;height:18.85pt;mso-width-percent:0;mso-height-percent:0;mso-width-percent:0;mso-height-percent:0" o:ole="">
            <v:imagedata r:id="rId165" o:title=""/>
          </v:shape>
          <o:OLEObject Type="Embed" ProgID="Equation.3" ShapeID="_x0000_i1225" DrawAspect="Content" ObjectID="_1700046490" r:id="rId250"/>
        </w:object>
      </w:r>
      <w:r w:rsidRPr="0093138B">
        <w:t>) determined during the primary calibration of the VPR.</w:t>
      </w:r>
    </w:p>
    <w:p w14:paraId="4583BD0F" w14:textId="77777777" w:rsidR="00A54226" w:rsidRPr="0093138B" w:rsidRDefault="00A54226" w:rsidP="00A54226">
      <w:pPr>
        <w:pStyle w:val="SingleTxtG"/>
        <w:ind w:left="2268" w:hanging="1134"/>
        <w:rPr>
          <w:color w:val="000000"/>
        </w:rPr>
      </w:pPr>
      <w:r w:rsidRPr="0093138B">
        <w:t>2.2.2.</w:t>
      </w:r>
      <w:r w:rsidRPr="0093138B">
        <w:tab/>
      </w:r>
      <w:r w:rsidRPr="0093138B">
        <w:rPr>
          <w:color w:val="000000"/>
        </w:rPr>
        <w:t>The test aerosol for these measurements shall be solid particles of 30, 50 and 100 nm electrical mobility diameter and a minimum concentration of 5,000</w:t>
      </w:r>
      <w:r>
        <w:rPr>
          <w:color w:val="000000"/>
        </w:rPr>
        <w:t> </w:t>
      </w:r>
      <w:r w:rsidRPr="0093138B">
        <w:rPr>
          <w:color w:val="000000"/>
        </w:rPr>
        <w:t>particles cm</w:t>
      </w:r>
      <w:r w:rsidRPr="0093138B">
        <w:rPr>
          <w:color w:val="000000"/>
          <w:vertAlign w:val="superscript"/>
        </w:rPr>
        <w:t xml:space="preserve">-3 </w:t>
      </w:r>
      <w:r w:rsidRPr="0093138B">
        <w:rPr>
          <w:color w:val="000000"/>
        </w:rPr>
        <w:t>at the VPR inlet.</w:t>
      </w:r>
      <w:r>
        <w:rPr>
          <w:color w:val="000000"/>
        </w:rPr>
        <w:t xml:space="preserve"> </w:t>
      </w:r>
      <w:r w:rsidRPr="0093138B">
        <w:rPr>
          <w:color w:val="000000"/>
        </w:rPr>
        <w:t>Particle concentrations shall be measured upstream and downstream of the components.</w:t>
      </w:r>
    </w:p>
    <w:p w14:paraId="4583BD10" w14:textId="77777777" w:rsidR="00A54226" w:rsidRPr="0093138B" w:rsidRDefault="00A54226" w:rsidP="00A54226">
      <w:pPr>
        <w:pStyle w:val="SingleTxtG"/>
        <w:ind w:left="2268" w:hanging="1134"/>
        <w:rPr>
          <w:color w:val="000000"/>
        </w:rPr>
      </w:pPr>
      <w:r w:rsidRPr="0093138B">
        <w:rPr>
          <w:color w:val="000000"/>
        </w:rPr>
        <w:tab/>
        <w:t>The particle concentration reduction factor at each particle size (</w:t>
      </w:r>
      <w:proofErr w:type="spellStart"/>
      <w:r w:rsidRPr="0093138B">
        <w:rPr>
          <w:color w:val="000000"/>
        </w:rPr>
        <w:t>f</w:t>
      </w:r>
      <w:r w:rsidRPr="0093138B">
        <w:rPr>
          <w:color w:val="000000"/>
          <w:vertAlign w:val="subscript"/>
        </w:rPr>
        <w:t>r</w:t>
      </w:r>
      <w:proofErr w:type="spellEnd"/>
      <w:r w:rsidRPr="0093138B">
        <w:rPr>
          <w:color w:val="000000"/>
        </w:rPr>
        <w:t>(d</w:t>
      </w:r>
      <w:r w:rsidRPr="0093138B">
        <w:rPr>
          <w:color w:val="000000"/>
          <w:vertAlign w:val="subscript"/>
        </w:rPr>
        <w:t>i</w:t>
      </w:r>
      <w:r w:rsidRPr="0093138B">
        <w:rPr>
          <w:color w:val="000000"/>
        </w:rPr>
        <w:t>)) shall be calculated as follows;</w:t>
      </w:r>
    </w:p>
    <w:p w14:paraId="4583BD11" w14:textId="499DDBE7" w:rsidR="00A54226" w:rsidRDefault="00A54226" w:rsidP="00A54226">
      <w:pPr>
        <w:pStyle w:val="SingleTxtG"/>
        <w:ind w:left="2268" w:hanging="1134"/>
        <w:rPr>
          <w:color w:val="000000"/>
        </w:rPr>
      </w:pPr>
      <w:r w:rsidRPr="0093138B">
        <w:rPr>
          <w:color w:val="000000"/>
        </w:rPr>
        <w:tab/>
      </w:r>
      <w:r w:rsidRPr="0093138B">
        <w:rPr>
          <w:color w:val="000000"/>
        </w:rPr>
        <w:tab/>
      </w:r>
      <w:r w:rsidR="00E040E0" w:rsidRPr="00494957">
        <w:rPr>
          <w:noProof/>
          <w:color w:val="000000"/>
          <w:position w:val="-26"/>
        </w:rPr>
      </w:r>
      <w:r w:rsidR="00E040E0" w:rsidRPr="00494957">
        <w:rPr>
          <w:noProof/>
          <w:color w:val="000000"/>
          <w:position w:val="-26"/>
        </w:rPr>
        <w:object w:dxaOrig="1460" w:dyaOrig="600" w14:anchorId="69CF69C5">
          <v:shape id="_x0000_i1224" type="#_x0000_t75" alt="" style="width:73.1pt;height:29.9pt;mso-width-percent:0;mso-height-percent:0;mso-width-percent:0;mso-height-percent:0" o:ole="">
            <v:imagedata r:id="rId251" o:title=""/>
          </v:shape>
          <o:OLEObject Type="Embed" ProgID="Equation.3" ShapeID="_x0000_i1224" DrawAspect="Content" ObjectID="_1700046491" r:id="rId252"/>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14:paraId="4583BD13" w14:textId="77777777" w:rsidTr="00A035C1">
        <w:tc>
          <w:tcPr>
            <w:tcW w:w="6407" w:type="dxa"/>
            <w:gridSpan w:val="3"/>
          </w:tcPr>
          <w:p w14:paraId="4583BD12" w14:textId="77777777" w:rsidR="00A54226" w:rsidRDefault="00A54226" w:rsidP="00A035C1">
            <w:pPr>
              <w:pStyle w:val="SingleTxtG"/>
              <w:suppressAutoHyphens/>
              <w:spacing w:line="240" w:lineRule="atLeast"/>
              <w:ind w:left="170" w:right="0"/>
            </w:pPr>
            <w:r w:rsidRPr="0046579E">
              <w:t>Where:</w:t>
            </w:r>
          </w:p>
        </w:tc>
      </w:tr>
      <w:tr w:rsidR="00A54226" w:rsidRPr="00A035C1" w14:paraId="4583BD17" w14:textId="77777777" w:rsidTr="00A035C1">
        <w:tc>
          <w:tcPr>
            <w:tcW w:w="951" w:type="dxa"/>
          </w:tcPr>
          <w:p w14:paraId="4583BD14" w14:textId="77777777" w:rsidR="00A54226" w:rsidRPr="00C24433" w:rsidRDefault="00A54226" w:rsidP="00A035C1">
            <w:pPr>
              <w:pStyle w:val="SingleTxtG"/>
              <w:suppressAutoHyphens/>
              <w:spacing w:line="240" w:lineRule="atLeast"/>
              <w:ind w:left="170" w:right="0"/>
            </w:pPr>
            <w:r w:rsidRPr="00A035C1">
              <w:rPr>
                <w:i/>
              </w:rPr>
              <w:t>N</w:t>
            </w:r>
            <w:r w:rsidRPr="00A035C1">
              <w:rPr>
                <w:i/>
                <w:vertAlign w:val="subscript"/>
              </w:rPr>
              <w:t>in</w:t>
            </w:r>
            <w:r w:rsidRPr="00A035C1">
              <w:rPr>
                <w:i/>
              </w:rPr>
              <w:t>(d</w:t>
            </w:r>
            <w:r w:rsidRPr="00A035C1">
              <w:rPr>
                <w:i/>
                <w:vertAlign w:val="subscript"/>
              </w:rPr>
              <w:t>i</w:t>
            </w:r>
            <w:r w:rsidRPr="00A035C1">
              <w:rPr>
                <w:i/>
              </w:rPr>
              <w:t>)</w:t>
            </w:r>
          </w:p>
        </w:tc>
        <w:tc>
          <w:tcPr>
            <w:tcW w:w="353" w:type="dxa"/>
          </w:tcPr>
          <w:p w14:paraId="4583BD15" w14:textId="77777777" w:rsidR="00A54226" w:rsidRPr="00C24433" w:rsidRDefault="00A54226" w:rsidP="00A035C1">
            <w:pPr>
              <w:pStyle w:val="SingleTxtG"/>
              <w:suppressAutoHyphens/>
              <w:spacing w:line="240" w:lineRule="atLeast"/>
              <w:ind w:left="0"/>
              <w:jc w:val="right"/>
            </w:pPr>
            <w:r>
              <w:t>=</w:t>
            </w:r>
          </w:p>
        </w:tc>
        <w:tc>
          <w:tcPr>
            <w:tcW w:w="5103" w:type="dxa"/>
          </w:tcPr>
          <w:p w14:paraId="4583BD16" w14:textId="77777777" w:rsidR="00A54226" w:rsidRPr="00C24433" w:rsidRDefault="00A54226" w:rsidP="00A035C1">
            <w:pPr>
              <w:pStyle w:val="SingleTxtG"/>
              <w:suppressAutoHyphens/>
              <w:spacing w:line="240" w:lineRule="atLeast"/>
              <w:ind w:left="0" w:right="0"/>
            </w:pPr>
            <w:r w:rsidRPr="0093138B">
              <w:t>upstream particle number concentration for particles of diameter d</w:t>
            </w:r>
            <w:r w:rsidRPr="00A035C1">
              <w:rPr>
                <w:i/>
                <w:vertAlign w:val="subscript"/>
              </w:rPr>
              <w:t>i</w:t>
            </w:r>
            <w:r w:rsidRPr="0093138B">
              <w:t>;</w:t>
            </w:r>
          </w:p>
        </w:tc>
      </w:tr>
      <w:tr w:rsidR="00A54226" w:rsidRPr="00A035C1" w14:paraId="4583BD1B" w14:textId="77777777" w:rsidTr="00A035C1">
        <w:tc>
          <w:tcPr>
            <w:tcW w:w="951" w:type="dxa"/>
          </w:tcPr>
          <w:p w14:paraId="4583BD18" w14:textId="77777777" w:rsidR="00A54226" w:rsidRPr="00C24433" w:rsidRDefault="00A54226" w:rsidP="00A035C1">
            <w:pPr>
              <w:pStyle w:val="SingleTxtG"/>
              <w:suppressAutoHyphens/>
              <w:spacing w:line="240" w:lineRule="atLeast"/>
              <w:ind w:left="170" w:right="0"/>
            </w:pPr>
            <w:proofErr w:type="spellStart"/>
            <w:r w:rsidRPr="00A035C1">
              <w:rPr>
                <w:i/>
              </w:rPr>
              <w:t>N</w:t>
            </w:r>
            <w:r w:rsidRPr="00A035C1">
              <w:rPr>
                <w:i/>
                <w:vertAlign w:val="subscript"/>
              </w:rPr>
              <w:t>out</w:t>
            </w:r>
            <w:proofErr w:type="spellEnd"/>
            <w:r w:rsidRPr="00A035C1">
              <w:rPr>
                <w:i/>
              </w:rPr>
              <w:t>(d</w:t>
            </w:r>
            <w:r w:rsidRPr="00A035C1">
              <w:rPr>
                <w:i/>
                <w:vertAlign w:val="subscript"/>
              </w:rPr>
              <w:t>i</w:t>
            </w:r>
            <w:r w:rsidRPr="00A035C1">
              <w:rPr>
                <w:i/>
              </w:rPr>
              <w:t>)</w:t>
            </w:r>
          </w:p>
        </w:tc>
        <w:tc>
          <w:tcPr>
            <w:tcW w:w="353" w:type="dxa"/>
          </w:tcPr>
          <w:p w14:paraId="4583BD19" w14:textId="77777777" w:rsidR="00A54226" w:rsidRPr="00C24433" w:rsidRDefault="00A54226" w:rsidP="00A035C1">
            <w:pPr>
              <w:pStyle w:val="SingleTxtG"/>
              <w:suppressAutoHyphens/>
              <w:spacing w:line="240" w:lineRule="atLeast"/>
              <w:ind w:left="0" w:right="0"/>
              <w:jc w:val="left"/>
            </w:pPr>
            <w:r w:rsidRPr="00A035C1">
              <w:rPr>
                <w:i/>
              </w:rPr>
              <w:t>=</w:t>
            </w:r>
          </w:p>
        </w:tc>
        <w:tc>
          <w:tcPr>
            <w:tcW w:w="5103" w:type="dxa"/>
          </w:tcPr>
          <w:p w14:paraId="4583BD1A" w14:textId="77777777" w:rsidR="00A54226" w:rsidRPr="00C24433" w:rsidRDefault="00A54226" w:rsidP="00A035C1">
            <w:pPr>
              <w:pStyle w:val="SingleTxtG"/>
              <w:suppressAutoHyphens/>
              <w:spacing w:line="240" w:lineRule="atLeast"/>
              <w:ind w:left="0" w:right="0"/>
            </w:pPr>
            <w:r w:rsidRPr="0093138B">
              <w:t>downstream particle number concentration for particles of diameter d</w:t>
            </w:r>
            <w:r w:rsidRPr="00A035C1">
              <w:rPr>
                <w:vertAlign w:val="subscript"/>
              </w:rPr>
              <w:t>i</w:t>
            </w:r>
            <w:r w:rsidRPr="0093138B">
              <w:t>; and</w:t>
            </w:r>
          </w:p>
        </w:tc>
      </w:tr>
      <w:tr w:rsidR="00A54226" w:rsidRPr="00A035C1" w14:paraId="4583BD1F" w14:textId="77777777" w:rsidTr="00A035C1">
        <w:tc>
          <w:tcPr>
            <w:tcW w:w="951" w:type="dxa"/>
          </w:tcPr>
          <w:p w14:paraId="4583BD1C" w14:textId="77777777" w:rsidR="00A54226" w:rsidRPr="008A1BE4" w:rsidRDefault="00A54226" w:rsidP="00A035C1">
            <w:pPr>
              <w:pStyle w:val="SingleTxtG"/>
              <w:suppressAutoHyphens/>
              <w:spacing w:line="240" w:lineRule="atLeast"/>
              <w:ind w:left="170" w:right="0"/>
            </w:pPr>
            <w:r w:rsidRPr="00A035C1">
              <w:rPr>
                <w:i/>
              </w:rPr>
              <w:t>d</w:t>
            </w:r>
            <w:r w:rsidRPr="00A035C1">
              <w:rPr>
                <w:i/>
                <w:vertAlign w:val="subscript"/>
              </w:rPr>
              <w:t>i</w:t>
            </w:r>
          </w:p>
        </w:tc>
        <w:tc>
          <w:tcPr>
            <w:tcW w:w="353" w:type="dxa"/>
          </w:tcPr>
          <w:p w14:paraId="4583BD1D" w14:textId="77777777" w:rsidR="00A54226" w:rsidRPr="00D0516F" w:rsidRDefault="00A54226" w:rsidP="00A035C1">
            <w:pPr>
              <w:pStyle w:val="SingleTxtG"/>
              <w:suppressAutoHyphens/>
              <w:spacing w:line="240" w:lineRule="atLeast"/>
              <w:ind w:left="0"/>
              <w:jc w:val="right"/>
            </w:pPr>
            <w:r w:rsidRPr="00A035C1">
              <w:rPr>
                <w:i/>
              </w:rPr>
              <w:t>=</w:t>
            </w:r>
          </w:p>
        </w:tc>
        <w:tc>
          <w:tcPr>
            <w:tcW w:w="5103" w:type="dxa"/>
          </w:tcPr>
          <w:p w14:paraId="4583BD1E" w14:textId="77777777" w:rsidR="00A54226" w:rsidRPr="008A1BE4" w:rsidRDefault="00A54226" w:rsidP="00A035C1">
            <w:pPr>
              <w:pStyle w:val="SingleTxtG"/>
              <w:suppressAutoHyphens/>
              <w:spacing w:line="240" w:lineRule="atLeast"/>
              <w:ind w:left="0" w:right="0"/>
            </w:pPr>
            <w:r w:rsidRPr="0093138B">
              <w:t>particle electrical mobility diameter (30, 50 or 100 nm).</w:t>
            </w:r>
          </w:p>
        </w:tc>
      </w:tr>
      <w:tr w:rsidR="00A54226" w:rsidRPr="00A035C1" w14:paraId="4583BD21" w14:textId="77777777" w:rsidTr="00A035C1">
        <w:tc>
          <w:tcPr>
            <w:tcW w:w="6407" w:type="dxa"/>
            <w:gridSpan w:val="3"/>
          </w:tcPr>
          <w:p w14:paraId="4583BD20" w14:textId="77777777" w:rsidR="00A54226" w:rsidRPr="0093138B" w:rsidRDefault="00A54226" w:rsidP="00A035C1">
            <w:pPr>
              <w:pStyle w:val="SingleTxtG"/>
              <w:suppressAutoHyphens/>
              <w:spacing w:line="240" w:lineRule="atLeast"/>
              <w:ind w:left="170" w:right="0"/>
            </w:pPr>
            <w:r w:rsidRPr="00A035C1">
              <w:rPr>
                <w:i/>
              </w:rPr>
              <w:t>N</w:t>
            </w:r>
            <w:r w:rsidRPr="00A035C1">
              <w:rPr>
                <w:i/>
                <w:vertAlign w:val="subscript"/>
              </w:rPr>
              <w:t>in</w:t>
            </w:r>
            <w:r w:rsidRPr="00A035C1">
              <w:rPr>
                <w:i/>
              </w:rPr>
              <w:t>(d</w:t>
            </w:r>
            <w:r w:rsidRPr="00A035C1">
              <w:rPr>
                <w:i/>
                <w:vertAlign w:val="subscript"/>
              </w:rPr>
              <w:t>i</w:t>
            </w:r>
            <w:r w:rsidRPr="00A035C1">
              <w:rPr>
                <w:i/>
              </w:rPr>
              <w:t>)</w:t>
            </w:r>
            <w:r w:rsidRPr="0093138B">
              <w:t xml:space="preserve"> and </w:t>
            </w:r>
            <w:proofErr w:type="spellStart"/>
            <w:r w:rsidRPr="00A035C1">
              <w:rPr>
                <w:i/>
              </w:rPr>
              <w:t>N</w:t>
            </w:r>
            <w:r w:rsidRPr="00A035C1">
              <w:rPr>
                <w:i/>
                <w:vertAlign w:val="subscript"/>
              </w:rPr>
              <w:t>out</w:t>
            </w:r>
            <w:proofErr w:type="spellEnd"/>
            <w:r w:rsidRPr="00A035C1">
              <w:rPr>
                <w:i/>
              </w:rPr>
              <w:t>(d</w:t>
            </w:r>
            <w:r w:rsidRPr="00A035C1">
              <w:rPr>
                <w:i/>
                <w:vertAlign w:val="subscript"/>
              </w:rPr>
              <w:t>i</w:t>
            </w:r>
            <w:r w:rsidRPr="00A035C1">
              <w:rPr>
                <w:i/>
              </w:rPr>
              <w:t>)</w:t>
            </w:r>
            <w:r w:rsidRPr="0093138B">
              <w:t xml:space="preserve"> shall be corrected to the same conditions.</w:t>
            </w:r>
          </w:p>
        </w:tc>
      </w:tr>
    </w:tbl>
    <w:p w14:paraId="4583BD22" w14:textId="4809FD2A" w:rsidR="00A54226" w:rsidRPr="0093138B" w:rsidRDefault="00A54226" w:rsidP="00A54226">
      <w:pPr>
        <w:pStyle w:val="SingleTxtG"/>
        <w:ind w:left="2268" w:hanging="1134"/>
      </w:pPr>
      <w:r w:rsidRPr="0093138B">
        <w:tab/>
        <w:t>The mean particle concentration reduction (</w:t>
      </w:r>
      <w:r w:rsidR="00E040E0" w:rsidRPr="0093138B">
        <w:rPr>
          <w:noProof/>
          <w:position w:val="-10"/>
        </w:rPr>
      </w:r>
      <w:r w:rsidR="00E040E0" w:rsidRPr="0093138B">
        <w:rPr>
          <w:noProof/>
          <w:position w:val="-10"/>
        </w:rPr>
        <w:object w:dxaOrig="300" w:dyaOrig="380" w14:anchorId="2FD59957">
          <v:shape id="_x0000_i1223" type="#_x0000_t75" alt="" style="width:14.95pt;height:18.85pt;mso-width-percent:0;mso-height-percent:0;mso-width-percent:0;mso-height-percent:0" o:ole="">
            <v:imagedata r:id="rId165" o:title=""/>
          </v:shape>
          <o:OLEObject Type="Embed" ProgID="Equation.3" ShapeID="_x0000_i1223" DrawAspect="Content" ObjectID="_1700046492" r:id="rId253"/>
        </w:object>
      </w:r>
      <w:r w:rsidRPr="0093138B">
        <w:t>) at a given dilution setting shall be calculated as follows;</w:t>
      </w:r>
    </w:p>
    <w:p w14:paraId="4583BD23" w14:textId="424222B4" w:rsidR="00A54226" w:rsidRPr="0093138B" w:rsidRDefault="00A54226" w:rsidP="00A54226">
      <w:pPr>
        <w:pStyle w:val="SingleTxtG"/>
        <w:ind w:left="2268" w:hanging="1134"/>
      </w:pPr>
      <w:r w:rsidRPr="0093138B">
        <w:tab/>
      </w:r>
      <w:r w:rsidRPr="0093138B">
        <w:tab/>
      </w:r>
      <w:r w:rsidR="00E040E0" w:rsidRPr="00D355D6">
        <w:rPr>
          <w:noProof/>
          <w:position w:val="-22"/>
        </w:rPr>
      </w:r>
      <w:r w:rsidR="00E040E0" w:rsidRPr="00D355D6">
        <w:rPr>
          <w:noProof/>
          <w:position w:val="-22"/>
        </w:rPr>
        <w:object w:dxaOrig="3140" w:dyaOrig="560" w14:anchorId="6DE6D8F8">
          <v:shape id="_x0000_i1222" type="#_x0000_t75" alt="" style="width:156.75pt;height:27.15pt;mso-width-percent:0;mso-height-percent:0;mso-width-percent:0;mso-height-percent:0" o:ole="">
            <v:imagedata r:id="rId254" o:title=""/>
          </v:shape>
          <o:OLEObject Type="Embed" ProgID="Equation.3" ShapeID="_x0000_i1222" DrawAspect="Content" ObjectID="_1700046493" r:id="rId255"/>
        </w:object>
      </w:r>
    </w:p>
    <w:p w14:paraId="4583BD24" w14:textId="77777777" w:rsidR="00A54226" w:rsidRPr="0093138B" w:rsidRDefault="00A54226" w:rsidP="00A54226">
      <w:pPr>
        <w:pStyle w:val="SingleTxtG"/>
        <w:ind w:left="2268" w:hanging="1134"/>
        <w:rPr>
          <w:bCs/>
        </w:rPr>
      </w:pPr>
      <w:r w:rsidRPr="0093138B">
        <w:tab/>
        <w:t xml:space="preserve">It is recommended that the </w:t>
      </w:r>
      <w:r w:rsidRPr="0093138B">
        <w:rPr>
          <w:color w:val="000000"/>
        </w:rPr>
        <w:t>VPR is calibrated and validated as a complete unit.</w:t>
      </w:r>
    </w:p>
    <w:p w14:paraId="4583BD25" w14:textId="77777777" w:rsidR="00A54226" w:rsidRDefault="00A54226" w:rsidP="00A54226">
      <w:pPr>
        <w:pStyle w:val="SingleTxtG"/>
        <w:ind w:left="2268" w:hanging="1134"/>
        <w:rPr>
          <w:color w:val="000000"/>
        </w:rPr>
      </w:pPr>
      <w:r w:rsidRPr="0093138B">
        <w:t>2.2.3.</w:t>
      </w:r>
      <w:r w:rsidRPr="0093138B">
        <w:tab/>
      </w:r>
      <w:r w:rsidRPr="0093138B">
        <w:rPr>
          <w:color w:val="000000"/>
        </w:rPr>
        <w:t xml:space="preserve">The Technical Service shall ensure the existence of a validation certificate for the VPR demonstrating effective volatile particle removal efficiency within a </w:t>
      </w:r>
      <w:proofErr w:type="gramStart"/>
      <w:r w:rsidRPr="0093138B">
        <w:rPr>
          <w:color w:val="000000"/>
        </w:rPr>
        <w:t>6 month</w:t>
      </w:r>
      <w:proofErr w:type="gramEnd"/>
      <w:r w:rsidRPr="0093138B">
        <w:rPr>
          <w:color w:val="000000"/>
        </w:rPr>
        <w:t xml:space="preserve"> period prior to the emissions test.</w:t>
      </w:r>
      <w:r>
        <w:rPr>
          <w:color w:val="000000"/>
        </w:rPr>
        <w:t xml:space="preserve"> </w:t>
      </w:r>
      <w:r w:rsidRPr="0093138B">
        <w:rPr>
          <w:color w:val="000000"/>
        </w:rPr>
        <w:t xml:space="preserve">If the volatile particle remover incorporates temperature monitoring alarms a </w:t>
      </w:r>
      <w:proofErr w:type="gramStart"/>
      <w:r w:rsidRPr="0093138B">
        <w:rPr>
          <w:color w:val="000000"/>
        </w:rPr>
        <w:t>12 month</w:t>
      </w:r>
      <w:proofErr w:type="gramEnd"/>
      <w:r w:rsidRPr="0093138B">
        <w:rPr>
          <w:color w:val="000000"/>
        </w:rPr>
        <w:t xml:space="preserve"> validation interval shall be permissible.</w:t>
      </w:r>
      <w:r>
        <w:rPr>
          <w:color w:val="000000"/>
        </w:rPr>
        <w:t xml:space="preserve"> </w:t>
      </w:r>
      <w:r w:rsidRPr="0093138B">
        <w:rPr>
          <w:color w:val="000000"/>
        </w:rPr>
        <w:t xml:space="preserve">The VPR shall demonstrate greater than 99.0 per cent removal of tetracontane </w:t>
      </w:r>
      <w:r w:rsidRPr="0093138B">
        <w:t>(CH</w:t>
      </w:r>
      <w:r w:rsidRPr="0093138B">
        <w:rPr>
          <w:vertAlign w:val="subscript"/>
        </w:rPr>
        <w:t>3</w:t>
      </w:r>
      <w:r w:rsidRPr="0093138B">
        <w:t>(CH</w:t>
      </w:r>
      <w:r w:rsidRPr="0093138B">
        <w:rPr>
          <w:vertAlign w:val="subscript"/>
        </w:rPr>
        <w:t>2</w:t>
      </w:r>
      <w:r w:rsidRPr="0093138B">
        <w:t>)</w:t>
      </w:r>
      <w:r w:rsidRPr="0093138B">
        <w:rPr>
          <w:vertAlign w:val="subscript"/>
        </w:rPr>
        <w:t>38</w:t>
      </w:r>
      <w:r w:rsidRPr="0093138B">
        <w:t>CH</w:t>
      </w:r>
      <w:r w:rsidRPr="0093138B">
        <w:rPr>
          <w:vertAlign w:val="subscript"/>
        </w:rPr>
        <w:t>3</w:t>
      </w:r>
      <w:r w:rsidRPr="0093138B">
        <w:t>)</w:t>
      </w:r>
      <w:r w:rsidRPr="0093138B">
        <w:rPr>
          <w:color w:val="000000"/>
        </w:rPr>
        <w:t xml:space="preserve"> particles of at least 30 nm electrical mobility diameter with an inlet concentration of ≥ 10,000 cm</w:t>
      </w:r>
      <w:r w:rsidRPr="0093138B">
        <w:rPr>
          <w:color w:val="000000"/>
          <w:vertAlign w:val="superscript"/>
        </w:rPr>
        <w:t>-3</w:t>
      </w:r>
      <w:r w:rsidRPr="0093138B">
        <w:rPr>
          <w:color w:val="000000"/>
        </w:rPr>
        <w:t xml:space="preserve"> when operated at</w:t>
      </w:r>
      <w:r>
        <w:rPr>
          <w:color w:val="000000"/>
        </w:rPr>
        <w:t xml:space="preserve"> </w:t>
      </w:r>
      <w:r w:rsidRPr="0093138B">
        <w:rPr>
          <w:color w:val="000000"/>
        </w:rPr>
        <w:t>its minimum dilution setting and manufacturers recommended operating temperature.</w:t>
      </w:r>
    </w:p>
    <w:p w14:paraId="4583BD26" w14:textId="77777777" w:rsidR="00A54226" w:rsidRPr="0093138B" w:rsidRDefault="00A54226" w:rsidP="00A54226">
      <w:pPr>
        <w:pStyle w:val="SingleTxtG"/>
        <w:ind w:left="2268" w:hanging="1134"/>
        <w:rPr>
          <w:bCs/>
        </w:rPr>
      </w:pPr>
    </w:p>
    <w:p w14:paraId="4583BD27" w14:textId="77777777" w:rsidR="00A54226" w:rsidRPr="0093138B" w:rsidRDefault="00A54226" w:rsidP="00A54226">
      <w:pPr>
        <w:pStyle w:val="SingleTxtG"/>
        <w:ind w:left="2268" w:hanging="1134"/>
      </w:pPr>
      <w:bookmarkStart w:id="190" w:name="_Ref66003834"/>
      <w:bookmarkStart w:id="191" w:name="_Toc73179378"/>
      <w:r w:rsidRPr="0093138B">
        <w:t>2.3.</w:t>
      </w:r>
      <w:r w:rsidRPr="0093138B">
        <w:tab/>
        <w:t>Particle Number System Check Procedures</w:t>
      </w:r>
      <w:bookmarkEnd w:id="190"/>
      <w:bookmarkEnd w:id="191"/>
    </w:p>
    <w:p w14:paraId="4583BD28" w14:textId="77777777" w:rsidR="00A54226" w:rsidRPr="0093138B" w:rsidRDefault="00A54226" w:rsidP="00A54226">
      <w:pPr>
        <w:pStyle w:val="SingleTxtG"/>
        <w:ind w:left="2268" w:hanging="1134"/>
      </w:pPr>
      <w:r w:rsidRPr="0093138B">
        <w:rPr>
          <w:bCs/>
        </w:rPr>
        <w:lastRenderedPageBreak/>
        <w:t>2.3.1.</w:t>
      </w:r>
      <w:r w:rsidRPr="0093138B">
        <w:rPr>
          <w:bCs/>
        </w:rPr>
        <w:tab/>
      </w:r>
      <w:r w:rsidRPr="0093138B">
        <w:t>Prior to each test, the particle counter shall report a measured concentration of less than 0.5 particles cm</w:t>
      </w:r>
      <w:r w:rsidRPr="0093138B">
        <w:rPr>
          <w:vertAlign w:val="superscript"/>
        </w:rPr>
        <w:t>-3</w:t>
      </w:r>
      <w:r w:rsidRPr="0093138B">
        <w:t xml:space="preserve"> when a HEPA filter of at least class H13 </w:t>
      </w:r>
      <w:r w:rsidRPr="0093138B">
        <w:rPr>
          <w:color w:val="000000"/>
        </w:rPr>
        <w:t>of EN 1822:2008, or equivalent performance,</w:t>
      </w:r>
      <w:r w:rsidRPr="0093138B">
        <w:t xml:space="preserve"> is attached to the inlet of the entire particle sampling system (VPR and PNC).</w:t>
      </w:r>
    </w:p>
    <w:p w14:paraId="4583BD29" w14:textId="77777777" w:rsidR="00A54226" w:rsidRPr="0093138B" w:rsidRDefault="00A54226" w:rsidP="00A54226">
      <w:pPr>
        <w:pStyle w:val="SingleTxtG"/>
        <w:ind w:left="2268" w:hanging="1134"/>
      </w:pPr>
      <w:r w:rsidRPr="0093138B">
        <w:rPr>
          <w:bCs/>
        </w:rPr>
        <w:t>2.3.2.</w:t>
      </w:r>
      <w:r w:rsidRPr="0093138B">
        <w:rPr>
          <w:bCs/>
        </w:rPr>
        <w:tab/>
        <w:t>On a monthly basis, the</w:t>
      </w:r>
      <w:r w:rsidRPr="0093138B">
        <w:t xml:space="preserve"> flow into the particle counter shall report a measured value within 5 per cent of the particle counter nominal flow rate when checked with a calibrated flow meter.</w:t>
      </w:r>
    </w:p>
    <w:p w14:paraId="4583BD2A" w14:textId="77777777" w:rsidR="00A54226" w:rsidRPr="0093138B" w:rsidRDefault="00A54226" w:rsidP="00A54226">
      <w:pPr>
        <w:pStyle w:val="SingleTxtG"/>
        <w:ind w:left="2268" w:hanging="1134"/>
      </w:pPr>
      <w:r w:rsidRPr="0093138B">
        <w:t>2.3.3.</w:t>
      </w:r>
      <w:r w:rsidRPr="0093138B">
        <w:tab/>
        <w:t xml:space="preserve">Each day, following the application of a HEPA filter of at least class H13 </w:t>
      </w:r>
      <w:r w:rsidRPr="0093138B">
        <w:rPr>
          <w:color w:val="000000"/>
        </w:rPr>
        <w:t>of EN 1822:2008, or equivalent performance,</w:t>
      </w:r>
      <w:r w:rsidRPr="0093138B">
        <w:t xml:space="preserve"> to the inlet of the particle counter, the particle counter shall report a concentration of ≤ 0.2 cm</w:t>
      </w:r>
      <w:r w:rsidRPr="0093138B">
        <w:rPr>
          <w:vertAlign w:val="superscript"/>
        </w:rPr>
        <w:t>-3</w:t>
      </w:r>
      <w:r w:rsidRPr="0093138B">
        <w:t>. Upon removal of this filter, the particle counter shall show an increase in measured concentration to at least 100 particles cm</w:t>
      </w:r>
      <w:r w:rsidRPr="0093138B">
        <w:rPr>
          <w:vertAlign w:val="superscript"/>
        </w:rPr>
        <w:t>-3</w:t>
      </w:r>
      <w:r w:rsidRPr="0093138B">
        <w:t xml:space="preserve"> when challenged with ambient air and a return to ≤ 0.2 cm</w:t>
      </w:r>
      <w:r w:rsidRPr="0093138B">
        <w:rPr>
          <w:vertAlign w:val="superscript"/>
        </w:rPr>
        <w:t>-3</w:t>
      </w:r>
      <w:r w:rsidRPr="0093138B">
        <w:t xml:space="preserve"> on replacement of the HEPA filter.</w:t>
      </w:r>
    </w:p>
    <w:p w14:paraId="4583BD2B" w14:textId="77777777" w:rsidR="00A54226" w:rsidRDefault="00A54226" w:rsidP="00A54226">
      <w:pPr>
        <w:pStyle w:val="SingleTxtG"/>
        <w:ind w:left="2268" w:hanging="1134"/>
      </w:pPr>
      <w:r w:rsidRPr="0093138B">
        <w:t>2.3.4.</w:t>
      </w:r>
      <w:r w:rsidRPr="0093138B">
        <w:tab/>
        <w:t xml:space="preserve">Prior to the start of each test, it shall be confirmed that the measurement system indicates that the evaporation tube, where featured in the system, has reached its correct operating temperature. </w:t>
      </w:r>
    </w:p>
    <w:p w14:paraId="4583BD2C" w14:textId="77777777" w:rsidR="00A54226" w:rsidRPr="0093138B" w:rsidRDefault="00A54226" w:rsidP="00A54226">
      <w:pPr>
        <w:pStyle w:val="SingleTxtG"/>
        <w:ind w:left="2268" w:hanging="1134"/>
        <w:rPr>
          <w:bCs/>
        </w:rPr>
      </w:pPr>
      <w:r w:rsidRPr="0093138B">
        <w:t>2.3.5.</w:t>
      </w:r>
      <w:r w:rsidRPr="0093138B">
        <w:tab/>
        <w:t>Prior to the start of each test, it shall be confirmed that the measurement system indicates that the diluter PND</w:t>
      </w:r>
      <w:r w:rsidRPr="0093138B">
        <w:rPr>
          <w:vertAlign w:val="subscript"/>
        </w:rPr>
        <w:t>1</w:t>
      </w:r>
      <w:r w:rsidRPr="0093138B">
        <w:t xml:space="preserve"> has reached its correct operating temperature.</w:t>
      </w:r>
    </w:p>
    <w:p w14:paraId="4583BD2D" w14:textId="77777777" w:rsidR="00A54226" w:rsidRPr="0093138B" w:rsidRDefault="00A54226" w:rsidP="00A54226">
      <w:pPr>
        <w:pStyle w:val="SingleTxtG"/>
        <w:ind w:left="2268" w:hanging="1134"/>
      </w:pPr>
    </w:p>
    <w:p w14:paraId="4583BD2E" w14:textId="77777777" w:rsidR="00A54226" w:rsidRPr="0093138B" w:rsidRDefault="00A54226" w:rsidP="00A54226">
      <w:pPr>
        <w:pStyle w:val="SingleTxtG"/>
        <w:ind w:left="2268" w:hanging="1134"/>
        <w:sectPr w:rsidR="00A54226" w:rsidRPr="0093138B" w:rsidSect="00A54226">
          <w:headerReference w:type="even" r:id="rId256"/>
          <w:headerReference w:type="default" r:id="rId257"/>
          <w:footerReference w:type="even" r:id="rId258"/>
          <w:footerReference w:type="default" r:id="rId259"/>
          <w:headerReference w:type="first" r:id="rId260"/>
          <w:footnotePr>
            <w:numRestart w:val="eachPage"/>
          </w:footnotePr>
          <w:endnotePr>
            <w:numFmt w:val="decimal"/>
          </w:endnotePr>
          <w:pgSz w:w="11907" w:h="16840" w:code="9"/>
          <w:pgMar w:top="1701" w:right="1134" w:bottom="2268" w:left="1134" w:header="964" w:footer="1701" w:gutter="0"/>
          <w:cols w:space="708"/>
          <w:docGrid w:linePitch="360"/>
        </w:sectPr>
      </w:pPr>
    </w:p>
    <w:p w14:paraId="4583BD2F" w14:textId="77777777" w:rsidR="00A54226" w:rsidRPr="0048030F" w:rsidRDefault="00A54226" w:rsidP="00A54226">
      <w:pPr>
        <w:pStyle w:val="HChG"/>
      </w:pPr>
      <w:bookmarkStart w:id="192" w:name="_Toc73179379"/>
      <w:r>
        <w:lastRenderedPageBreak/>
        <w:t xml:space="preserve">Annex 4a - </w:t>
      </w:r>
      <w:r w:rsidRPr="0048030F">
        <w:t>Appendix 6</w:t>
      </w:r>
    </w:p>
    <w:p w14:paraId="4583BD30" w14:textId="77777777" w:rsidR="00A54226" w:rsidRPr="0048030F" w:rsidRDefault="00A54226" w:rsidP="00A54226">
      <w:pPr>
        <w:pStyle w:val="HChG"/>
      </w:pPr>
      <w:r>
        <w:tab/>
      </w:r>
      <w:r>
        <w:tab/>
      </w:r>
      <w:r w:rsidRPr="0048030F">
        <w:t>V</w:t>
      </w:r>
      <w:r>
        <w:t>erification of simulated inertia</w:t>
      </w:r>
      <w:bookmarkEnd w:id="192"/>
    </w:p>
    <w:p w14:paraId="4583BD31" w14:textId="77777777" w:rsidR="00A54226" w:rsidRPr="0093138B" w:rsidRDefault="00A54226" w:rsidP="00A54226">
      <w:pPr>
        <w:pStyle w:val="SingleTxtG"/>
        <w:ind w:left="2268" w:hanging="1134"/>
      </w:pPr>
      <w:bookmarkStart w:id="193" w:name="_Toc73179380"/>
      <w:r w:rsidRPr="0093138B">
        <w:t>1.</w:t>
      </w:r>
      <w:r w:rsidRPr="0093138B">
        <w:tab/>
        <w:t>O</w:t>
      </w:r>
      <w:r>
        <w:t>bject</w:t>
      </w:r>
      <w:bookmarkEnd w:id="193"/>
    </w:p>
    <w:p w14:paraId="4583BD32" w14:textId="77777777" w:rsidR="00A54226" w:rsidRPr="0093138B" w:rsidRDefault="00A54226" w:rsidP="00A54226">
      <w:pPr>
        <w:pStyle w:val="SingleTxtG"/>
        <w:ind w:left="2268" w:hanging="1134"/>
      </w:pPr>
      <w:r w:rsidRPr="0093138B">
        <w:tab/>
        <w:t>The method described in this appendix makes it possible to check that the simulated total inertia of the dynamometer is carried out satisfactorily in the running phase of the operating cycle. The manufacturer of the dynamometer shall specify a method for verifying the specifications according to paragraph</w:t>
      </w:r>
      <w:r>
        <w:t> </w:t>
      </w:r>
      <w:r w:rsidRPr="0093138B">
        <w:t>3. of this appendix.</w:t>
      </w:r>
    </w:p>
    <w:p w14:paraId="4583BD33" w14:textId="77777777" w:rsidR="00A54226" w:rsidRPr="0093138B" w:rsidRDefault="00A54226" w:rsidP="00A54226">
      <w:pPr>
        <w:pStyle w:val="SingleTxtG"/>
        <w:ind w:left="2268" w:hanging="1134"/>
      </w:pPr>
      <w:bookmarkStart w:id="194" w:name="_Toc73179381"/>
      <w:r w:rsidRPr="0093138B">
        <w:t>2.</w:t>
      </w:r>
      <w:r w:rsidRPr="0093138B">
        <w:tab/>
        <w:t>P</w:t>
      </w:r>
      <w:r>
        <w:t>rinciple</w:t>
      </w:r>
      <w:bookmarkEnd w:id="194"/>
    </w:p>
    <w:p w14:paraId="4583BD34" w14:textId="77777777" w:rsidR="00A54226" w:rsidRPr="0093138B" w:rsidRDefault="00A54226" w:rsidP="00A54226">
      <w:pPr>
        <w:pStyle w:val="SingleTxtG"/>
        <w:ind w:left="2268" w:hanging="1134"/>
      </w:pPr>
      <w:r w:rsidRPr="0093138B">
        <w:t>2.1.</w:t>
      </w:r>
      <w:r w:rsidRPr="0093138B">
        <w:tab/>
        <w:t>Drawing-up working equations</w:t>
      </w:r>
    </w:p>
    <w:p w14:paraId="4583BD35" w14:textId="77777777" w:rsidR="00A54226" w:rsidRPr="0093138B" w:rsidRDefault="00A54226" w:rsidP="00A54226">
      <w:pPr>
        <w:pStyle w:val="SingleTxtG"/>
        <w:ind w:left="2268" w:hanging="1134"/>
      </w:pPr>
      <w:r w:rsidRPr="0093138B">
        <w:tab/>
        <w:t>Since the dynamometer is subjected to variations in the rotating speed of the roller(s), the force at the surface of the roller(s) can be expressed by the formula:</w:t>
      </w:r>
    </w:p>
    <w:p w14:paraId="4583BD36" w14:textId="7E3A2330" w:rsidR="00A54226" w:rsidRDefault="00A54226" w:rsidP="00A54226">
      <w:pPr>
        <w:pStyle w:val="SingleTxtG"/>
        <w:ind w:left="2268" w:hanging="1134"/>
      </w:pPr>
      <w:r w:rsidRPr="0093138B">
        <w:tab/>
      </w:r>
      <w:r w:rsidRPr="0093138B">
        <w:tab/>
      </w:r>
      <w:r w:rsidR="00E040E0" w:rsidRPr="0093138B">
        <w:rPr>
          <w:noProof/>
          <w:position w:val="-10"/>
        </w:rPr>
      </w:r>
      <w:r w:rsidR="00E040E0" w:rsidRPr="0093138B">
        <w:rPr>
          <w:noProof/>
          <w:position w:val="-10"/>
        </w:rPr>
        <w:object w:dxaOrig="1780" w:dyaOrig="320" w14:anchorId="6AFCC7CE">
          <v:shape id="_x0000_i1221" type="#_x0000_t75" alt="" style="width:89.15pt;height:16.05pt;mso-width-percent:0;mso-height-percent:0;mso-width-percent:0;mso-height-percent:0" o:ole="" fillcolor="window">
            <v:imagedata r:id="rId261" o:title=""/>
          </v:shape>
          <o:OLEObject Type="Embed" ProgID="Equation.3" ShapeID="_x0000_i1221" DrawAspect="Content" ObjectID="_1700046494" r:id="rId262"/>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14:paraId="4583BD38" w14:textId="77777777" w:rsidTr="00A035C1">
        <w:tc>
          <w:tcPr>
            <w:tcW w:w="6407" w:type="dxa"/>
            <w:gridSpan w:val="3"/>
          </w:tcPr>
          <w:p w14:paraId="4583BD37" w14:textId="77777777" w:rsidR="00A54226" w:rsidRDefault="00A54226" w:rsidP="00A035C1">
            <w:pPr>
              <w:pStyle w:val="SingleTxtG"/>
              <w:suppressAutoHyphens/>
              <w:spacing w:line="240" w:lineRule="atLeast"/>
              <w:ind w:left="170" w:right="0"/>
            </w:pPr>
            <w:r w:rsidRPr="0046579E">
              <w:t>Where:</w:t>
            </w:r>
          </w:p>
        </w:tc>
      </w:tr>
      <w:tr w:rsidR="00A54226" w:rsidRPr="00A035C1" w14:paraId="4583BD3C" w14:textId="77777777" w:rsidTr="00A035C1">
        <w:tc>
          <w:tcPr>
            <w:tcW w:w="951" w:type="dxa"/>
          </w:tcPr>
          <w:p w14:paraId="4583BD39" w14:textId="77777777" w:rsidR="00A54226" w:rsidRPr="00C24433" w:rsidRDefault="00A54226" w:rsidP="00A035C1">
            <w:pPr>
              <w:pStyle w:val="SingleTxtG"/>
              <w:suppressAutoHyphens/>
              <w:spacing w:line="240" w:lineRule="atLeast"/>
              <w:ind w:left="170" w:right="0"/>
            </w:pPr>
            <w:r w:rsidRPr="0093138B">
              <w:t>F</w:t>
            </w:r>
          </w:p>
        </w:tc>
        <w:tc>
          <w:tcPr>
            <w:tcW w:w="353" w:type="dxa"/>
          </w:tcPr>
          <w:p w14:paraId="4583BD3A" w14:textId="77777777" w:rsidR="00A54226" w:rsidRPr="00C24433" w:rsidRDefault="00A54226" w:rsidP="00A035C1">
            <w:pPr>
              <w:pStyle w:val="SingleTxtG"/>
              <w:suppressAutoHyphens/>
              <w:spacing w:line="240" w:lineRule="atLeast"/>
              <w:ind w:left="0"/>
              <w:jc w:val="right"/>
            </w:pPr>
            <w:r>
              <w:t>=</w:t>
            </w:r>
          </w:p>
        </w:tc>
        <w:tc>
          <w:tcPr>
            <w:tcW w:w="5103" w:type="dxa"/>
          </w:tcPr>
          <w:p w14:paraId="4583BD3B" w14:textId="77777777" w:rsidR="00A54226" w:rsidRPr="00C24433" w:rsidRDefault="00A54226" w:rsidP="00A035C1">
            <w:pPr>
              <w:pStyle w:val="SingleTxtG"/>
              <w:suppressAutoHyphens/>
              <w:spacing w:line="240" w:lineRule="atLeast"/>
              <w:ind w:left="0" w:right="0"/>
            </w:pPr>
            <w:r w:rsidRPr="0093138B">
              <w:t>force at the surface of the roller(s),</w:t>
            </w:r>
          </w:p>
        </w:tc>
      </w:tr>
      <w:tr w:rsidR="00A54226" w:rsidRPr="00A035C1" w14:paraId="4583BD40" w14:textId="77777777" w:rsidTr="00A035C1">
        <w:tc>
          <w:tcPr>
            <w:tcW w:w="951" w:type="dxa"/>
          </w:tcPr>
          <w:p w14:paraId="4583BD3D" w14:textId="77777777" w:rsidR="00A54226" w:rsidRPr="00C24433" w:rsidRDefault="00A54226" w:rsidP="00A035C1">
            <w:pPr>
              <w:pStyle w:val="SingleTxtG"/>
              <w:suppressAutoHyphens/>
              <w:spacing w:line="240" w:lineRule="atLeast"/>
              <w:ind w:left="170" w:right="0"/>
            </w:pPr>
            <w:r w:rsidRPr="0093138B">
              <w:t>I</w:t>
            </w:r>
          </w:p>
        </w:tc>
        <w:tc>
          <w:tcPr>
            <w:tcW w:w="353" w:type="dxa"/>
          </w:tcPr>
          <w:p w14:paraId="4583BD3E" w14:textId="77777777" w:rsidR="00A54226" w:rsidRPr="00C24433" w:rsidRDefault="00A54226" w:rsidP="00A035C1">
            <w:pPr>
              <w:pStyle w:val="SingleTxtG"/>
              <w:suppressAutoHyphens/>
              <w:spacing w:line="240" w:lineRule="atLeast"/>
              <w:ind w:left="0" w:right="0"/>
              <w:jc w:val="left"/>
            </w:pPr>
            <w:r>
              <w:t>=</w:t>
            </w:r>
          </w:p>
        </w:tc>
        <w:tc>
          <w:tcPr>
            <w:tcW w:w="5103" w:type="dxa"/>
          </w:tcPr>
          <w:p w14:paraId="4583BD3F" w14:textId="77777777" w:rsidR="00A54226" w:rsidRPr="00C24433" w:rsidRDefault="00A54226" w:rsidP="00A035C1">
            <w:pPr>
              <w:pStyle w:val="SingleTxtG"/>
              <w:suppressAutoHyphens/>
              <w:spacing w:line="240" w:lineRule="atLeast"/>
              <w:ind w:left="0" w:right="0"/>
            </w:pPr>
            <w:r w:rsidRPr="0093138B">
              <w:t>total inertia of the dynamometer (equivalent inertia of the vehicle: see the table in paragraph 5.1.),</w:t>
            </w:r>
          </w:p>
        </w:tc>
      </w:tr>
      <w:tr w:rsidR="00A54226" w:rsidRPr="00A035C1" w14:paraId="4583BD44" w14:textId="77777777" w:rsidTr="00A035C1">
        <w:tc>
          <w:tcPr>
            <w:tcW w:w="951" w:type="dxa"/>
          </w:tcPr>
          <w:p w14:paraId="4583BD41" w14:textId="77777777" w:rsidR="00A54226" w:rsidRPr="008A1BE4" w:rsidRDefault="00A54226" w:rsidP="00A035C1">
            <w:pPr>
              <w:pStyle w:val="SingleTxtG"/>
              <w:suppressAutoHyphens/>
              <w:spacing w:line="240" w:lineRule="atLeast"/>
              <w:ind w:left="170" w:right="0"/>
            </w:pPr>
            <w:r w:rsidRPr="0093138B">
              <w:t>I</w:t>
            </w:r>
            <w:r w:rsidRPr="0093138B">
              <w:fldChar w:fldCharType="begin"/>
            </w:r>
            <w:r w:rsidRPr="0093138B">
              <w:instrText>ADVANCE \d6</w:instrText>
            </w:r>
            <w:r w:rsidRPr="0093138B">
              <w:fldChar w:fldCharType="end"/>
            </w:r>
            <w:r w:rsidRPr="00A035C1">
              <w:rPr>
                <w:vertAlign w:val="subscript"/>
              </w:rPr>
              <w:t>M</w:t>
            </w:r>
          </w:p>
        </w:tc>
        <w:tc>
          <w:tcPr>
            <w:tcW w:w="353" w:type="dxa"/>
          </w:tcPr>
          <w:p w14:paraId="4583BD42" w14:textId="77777777" w:rsidR="00A54226" w:rsidRPr="00D0516F" w:rsidRDefault="00A54226" w:rsidP="00A035C1">
            <w:pPr>
              <w:pStyle w:val="SingleTxtG"/>
              <w:suppressAutoHyphens/>
              <w:spacing w:line="240" w:lineRule="atLeast"/>
              <w:ind w:left="0"/>
              <w:jc w:val="right"/>
            </w:pPr>
            <w:r>
              <w:t>=</w:t>
            </w:r>
          </w:p>
        </w:tc>
        <w:tc>
          <w:tcPr>
            <w:tcW w:w="5103" w:type="dxa"/>
          </w:tcPr>
          <w:p w14:paraId="4583BD43" w14:textId="77777777" w:rsidR="00A54226" w:rsidRPr="008A1BE4" w:rsidRDefault="00A54226" w:rsidP="00A035C1">
            <w:pPr>
              <w:pStyle w:val="SingleTxtG"/>
              <w:suppressAutoHyphens/>
              <w:spacing w:line="240" w:lineRule="atLeast"/>
              <w:ind w:left="0" w:right="0"/>
            </w:pPr>
            <w:r w:rsidRPr="0093138B">
              <w:t>inertia of the mechanical masses of the dynamometer,</w:t>
            </w:r>
          </w:p>
        </w:tc>
      </w:tr>
      <w:tr w:rsidR="00A54226" w:rsidRPr="00A035C1" w14:paraId="4583BD48" w14:textId="77777777" w:rsidTr="00A035C1">
        <w:tc>
          <w:tcPr>
            <w:tcW w:w="951" w:type="dxa"/>
          </w:tcPr>
          <w:p w14:paraId="4583BD45" w14:textId="77777777" w:rsidR="00A54226" w:rsidRPr="008A1BE4" w:rsidRDefault="00A54226" w:rsidP="00A035C1">
            <w:pPr>
              <w:pStyle w:val="SingleTxtG"/>
              <w:suppressAutoHyphens/>
              <w:spacing w:line="240" w:lineRule="atLeast"/>
              <w:ind w:left="170" w:right="0"/>
            </w:pPr>
            <w:r w:rsidRPr="0093138B">
              <w:t>γ</w:t>
            </w:r>
          </w:p>
        </w:tc>
        <w:tc>
          <w:tcPr>
            <w:tcW w:w="353" w:type="dxa"/>
          </w:tcPr>
          <w:p w14:paraId="4583BD46" w14:textId="77777777" w:rsidR="00A54226" w:rsidRPr="008A1BE4" w:rsidRDefault="00A54226" w:rsidP="00A035C1">
            <w:pPr>
              <w:pStyle w:val="SingleTxtG"/>
              <w:suppressAutoHyphens/>
              <w:spacing w:line="240" w:lineRule="atLeast"/>
              <w:ind w:left="0"/>
              <w:jc w:val="right"/>
            </w:pPr>
            <w:r>
              <w:t>=</w:t>
            </w:r>
          </w:p>
        </w:tc>
        <w:tc>
          <w:tcPr>
            <w:tcW w:w="5103" w:type="dxa"/>
          </w:tcPr>
          <w:p w14:paraId="4583BD47" w14:textId="77777777" w:rsidR="00A54226" w:rsidRPr="008A1BE4" w:rsidRDefault="00A54226" w:rsidP="00A035C1">
            <w:pPr>
              <w:pStyle w:val="SingleTxtG"/>
              <w:suppressAutoHyphens/>
              <w:spacing w:line="240" w:lineRule="atLeast"/>
              <w:ind w:left="0" w:right="0"/>
            </w:pPr>
            <w:r w:rsidRPr="0093138B">
              <w:t>tangential acceleration at roller surface,</w:t>
            </w:r>
          </w:p>
        </w:tc>
      </w:tr>
      <w:tr w:rsidR="00A54226" w:rsidRPr="00A035C1" w14:paraId="4583BD4C" w14:textId="77777777" w:rsidTr="00A035C1">
        <w:tc>
          <w:tcPr>
            <w:tcW w:w="951" w:type="dxa"/>
          </w:tcPr>
          <w:p w14:paraId="4583BD49" w14:textId="77777777" w:rsidR="00A54226" w:rsidRPr="008A1BE4" w:rsidRDefault="00A54226" w:rsidP="00A035C1">
            <w:pPr>
              <w:pStyle w:val="SingleTxtG"/>
              <w:suppressAutoHyphens/>
              <w:spacing w:line="240" w:lineRule="atLeast"/>
              <w:ind w:left="170" w:right="0"/>
            </w:pPr>
            <w:r w:rsidRPr="0093138B">
              <w:t>F</w:t>
            </w:r>
            <w:r w:rsidRPr="00A035C1">
              <w:rPr>
                <w:vertAlign w:val="subscript"/>
              </w:rPr>
              <w:t>1</w:t>
            </w:r>
            <w:r w:rsidRPr="0093138B">
              <w:fldChar w:fldCharType="begin"/>
            </w:r>
            <w:r w:rsidRPr="0093138B">
              <w:instrText>ADVANCE \d6</w:instrText>
            </w:r>
            <w:r w:rsidRPr="0093138B">
              <w:fldChar w:fldCharType="end"/>
            </w:r>
            <w:r w:rsidRPr="0093138B">
              <w:fldChar w:fldCharType="begin"/>
            </w:r>
            <w:r w:rsidRPr="0093138B">
              <w:instrText>ADVANCE \u6</w:instrText>
            </w:r>
            <w:r w:rsidRPr="0093138B">
              <w:fldChar w:fldCharType="end"/>
            </w:r>
          </w:p>
        </w:tc>
        <w:tc>
          <w:tcPr>
            <w:tcW w:w="353" w:type="dxa"/>
          </w:tcPr>
          <w:p w14:paraId="4583BD4A" w14:textId="77777777" w:rsidR="00A54226" w:rsidRPr="008A1BE4" w:rsidRDefault="00A54226" w:rsidP="00A035C1">
            <w:pPr>
              <w:pStyle w:val="SingleTxtG"/>
              <w:suppressAutoHyphens/>
              <w:spacing w:line="240" w:lineRule="atLeast"/>
              <w:ind w:left="0"/>
              <w:jc w:val="right"/>
            </w:pPr>
            <w:r>
              <w:t>=</w:t>
            </w:r>
          </w:p>
        </w:tc>
        <w:tc>
          <w:tcPr>
            <w:tcW w:w="5103" w:type="dxa"/>
          </w:tcPr>
          <w:p w14:paraId="4583BD4B" w14:textId="77777777" w:rsidR="00A54226" w:rsidRPr="008A1BE4" w:rsidRDefault="00A54226" w:rsidP="00A035C1">
            <w:pPr>
              <w:pStyle w:val="SingleTxtG"/>
              <w:suppressAutoHyphens/>
              <w:spacing w:line="240" w:lineRule="atLeast"/>
              <w:ind w:left="0" w:right="0"/>
            </w:pPr>
            <w:r w:rsidRPr="0093138B">
              <w:t>inertia force.</w:t>
            </w:r>
          </w:p>
        </w:tc>
      </w:tr>
    </w:tbl>
    <w:p w14:paraId="4583BD4D" w14:textId="77777777" w:rsidR="00A54226" w:rsidRPr="0093138B" w:rsidRDefault="00A54226" w:rsidP="00A54226">
      <w:pPr>
        <w:pStyle w:val="SingleTxtG"/>
        <w:ind w:left="2268" w:hanging="1134"/>
      </w:pPr>
      <w:r>
        <w:tab/>
      </w:r>
      <w:r w:rsidRPr="008F1DE8">
        <w:rPr>
          <w:i/>
        </w:rPr>
        <w:t>Note</w:t>
      </w:r>
      <w:r w:rsidRPr="0093138B">
        <w:t>:</w:t>
      </w:r>
      <w:r>
        <w:t xml:space="preserve"> </w:t>
      </w:r>
      <w:r w:rsidRPr="0093138B">
        <w:t>An explanation of this formula with reference to dynamometers with mechanically simulated inertia is appended.</w:t>
      </w:r>
    </w:p>
    <w:p w14:paraId="4583BD4E" w14:textId="77777777" w:rsidR="00A54226" w:rsidRDefault="00A54226" w:rsidP="00A54226">
      <w:pPr>
        <w:pStyle w:val="SingleTxtG"/>
        <w:ind w:left="2268" w:hanging="1134"/>
      </w:pPr>
      <w:r w:rsidRPr="0093138B">
        <w:tab/>
        <w:t>Thus, total inertia is expressed as follows:</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rsidRPr="00A035C1" w14:paraId="4583BD52" w14:textId="77777777" w:rsidTr="00A035C1">
        <w:tc>
          <w:tcPr>
            <w:tcW w:w="951" w:type="dxa"/>
          </w:tcPr>
          <w:p w14:paraId="4583BD4F" w14:textId="77777777" w:rsidR="00A54226" w:rsidRPr="008A1BE4" w:rsidRDefault="00A54226" w:rsidP="00A035C1">
            <w:pPr>
              <w:pStyle w:val="SingleTxtG"/>
              <w:suppressAutoHyphens/>
              <w:spacing w:line="240" w:lineRule="atLeast"/>
              <w:ind w:left="170" w:right="0"/>
            </w:pPr>
            <w:r w:rsidRPr="0093138B">
              <w:t>I</w:t>
            </w:r>
          </w:p>
        </w:tc>
        <w:tc>
          <w:tcPr>
            <w:tcW w:w="353" w:type="dxa"/>
          </w:tcPr>
          <w:p w14:paraId="4583BD50" w14:textId="77777777" w:rsidR="00A54226" w:rsidRPr="008A1BE4" w:rsidRDefault="00A54226" w:rsidP="00A035C1">
            <w:pPr>
              <w:pStyle w:val="SingleTxtG"/>
              <w:suppressAutoHyphens/>
              <w:spacing w:line="240" w:lineRule="atLeast"/>
              <w:ind w:left="0"/>
              <w:jc w:val="right"/>
            </w:pPr>
            <w:r>
              <w:t>=</w:t>
            </w:r>
          </w:p>
        </w:tc>
        <w:tc>
          <w:tcPr>
            <w:tcW w:w="5103" w:type="dxa"/>
          </w:tcPr>
          <w:p w14:paraId="4583BD51" w14:textId="77777777" w:rsidR="00A54226" w:rsidRPr="008A1BE4" w:rsidRDefault="00A54226" w:rsidP="00A035C1">
            <w:pPr>
              <w:pStyle w:val="SingleTxtG"/>
              <w:suppressAutoHyphens/>
              <w:spacing w:line="240" w:lineRule="atLeast"/>
              <w:ind w:left="0" w:right="0"/>
            </w:pPr>
            <w:proofErr w:type="spellStart"/>
            <w:r w:rsidRPr="0093138B">
              <w:t>I</w:t>
            </w:r>
            <w:r w:rsidRPr="00A035C1">
              <w:rPr>
                <w:vertAlign w:val="subscript"/>
              </w:rPr>
              <w:t>m</w:t>
            </w:r>
            <w:proofErr w:type="spellEnd"/>
            <w:r w:rsidRPr="0093138B">
              <w:t>+ F</w:t>
            </w:r>
            <w:r w:rsidRPr="00A035C1">
              <w:rPr>
                <w:vertAlign w:val="subscript"/>
              </w:rPr>
              <w:t xml:space="preserve">1 </w:t>
            </w:r>
            <w:r w:rsidRPr="0093138B">
              <w:t xml:space="preserve">/ </w:t>
            </w:r>
            <w:r w:rsidRPr="00A035C1">
              <w:sym w:font="Symbol" w:char="F067"/>
            </w:r>
          </w:p>
        </w:tc>
      </w:tr>
      <w:tr w:rsidR="00A54226" w14:paraId="4583BD54" w14:textId="77777777" w:rsidTr="00A035C1">
        <w:tc>
          <w:tcPr>
            <w:tcW w:w="6407" w:type="dxa"/>
            <w:gridSpan w:val="3"/>
          </w:tcPr>
          <w:p w14:paraId="4583BD53" w14:textId="77777777" w:rsidR="00A54226" w:rsidRDefault="00A54226" w:rsidP="00A035C1">
            <w:pPr>
              <w:pStyle w:val="SingleTxtG"/>
              <w:suppressAutoHyphens/>
              <w:spacing w:before="120" w:line="240" w:lineRule="atLeast"/>
              <w:ind w:left="170" w:right="0"/>
            </w:pPr>
            <w:r w:rsidRPr="0046579E">
              <w:t>Where:</w:t>
            </w:r>
          </w:p>
        </w:tc>
      </w:tr>
      <w:tr w:rsidR="00A54226" w:rsidRPr="00A035C1" w14:paraId="4583BD58" w14:textId="77777777" w:rsidTr="00A035C1">
        <w:tc>
          <w:tcPr>
            <w:tcW w:w="951" w:type="dxa"/>
          </w:tcPr>
          <w:p w14:paraId="4583BD55" w14:textId="77777777" w:rsidR="00A54226" w:rsidRPr="00C24433" w:rsidRDefault="00A54226" w:rsidP="00A035C1">
            <w:pPr>
              <w:pStyle w:val="SingleTxtG"/>
              <w:suppressAutoHyphens/>
              <w:spacing w:line="240" w:lineRule="atLeast"/>
              <w:ind w:left="170" w:right="0"/>
            </w:pPr>
            <w:proofErr w:type="spellStart"/>
            <w:r w:rsidRPr="0093138B">
              <w:t>I</w:t>
            </w:r>
            <w:r w:rsidRPr="00A035C1">
              <w:rPr>
                <w:vertAlign w:val="subscript"/>
              </w:rPr>
              <w:t>m</w:t>
            </w:r>
            <w:proofErr w:type="spellEnd"/>
          </w:p>
        </w:tc>
        <w:tc>
          <w:tcPr>
            <w:tcW w:w="353" w:type="dxa"/>
          </w:tcPr>
          <w:p w14:paraId="4583BD56" w14:textId="77777777" w:rsidR="00A54226" w:rsidRPr="00C24433" w:rsidRDefault="00A54226" w:rsidP="00A035C1">
            <w:pPr>
              <w:pStyle w:val="SingleTxtG"/>
              <w:suppressAutoHyphens/>
              <w:spacing w:line="240" w:lineRule="atLeast"/>
              <w:ind w:left="0"/>
              <w:jc w:val="right"/>
            </w:pPr>
          </w:p>
        </w:tc>
        <w:tc>
          <w:tcPr>
            <w:tcW w:w="5103" w:type="dxa"/>
          </w:tcPr>
          <w:p w14:paraId="4583BD57" w14:textId="77777777" w:rsidR="00A54226" w:rsidRPr="00C24433" w:rsidRDefault="00A54226" w:rsidP="00A035C1">
            <w:pPr>
              <w:pStyle w:val="SingleTxtG"/>
              <w:suppressAutoHyphens/>
              <w:spacing w:line="240" w:lineRule="atLeast"/>
              <w:ind w:left="0" w:right="0"/>
            </w:pPr>
            <w:r w:rsidRPr="0093138B">
              <w:t>can be calculated or measured by traditional methods,</w:t>
            </w:r>
          </w:p>
        </w:tc>
      </w:tr>
      <w:tr w:rsidR="00A54226" w:rsidRPr="00A035C1" w14:paraId="4583BD5C" w14:textId="77777777" w:rsidTr="00A035C1">
        <w:tc>
          <w:tcPr>
            <w:tcW w:w="951" w:type="dxa"/>
          </w:tcPr>
          <w:p w14:paraId="4583BD59" w14:textId="77777777" w:rsidR="00A54226" w:rsidRPr="00C24433" w:rsidRDefault="00A54226" w:rsidP="00A035C1">
            <w:pPr>
              <w:pStyle w:val="SingleTxtG"/>
              <w:suppressAutoHyphens/>
              <w:spacing w:line="240" w:lineRule="atLeast"/>
              <w:ind w:left="170" w:right="0"/>
            </w:pPr>
            <w:r w:rsidRPr="0093138B">
              <w:t>F</w:t>
            </w:r>
            <w:r w:rsidRPr="00A035C1">
              <w:rPr>
                <w:vertAlign w:val="subscript"/>
              </w:rPr>
              <w:t>1</w:t>
            </w:r>
          </w:p>
        </w:tc>
        <w:tc>
          <w:tcPr>
            <w:tcW w:w="353" w:type="dxa"/>
          </w:tcPr>
          <w:p w14:paraId="4583BD5A" w14:textId="77777777" w:rsidR="00A54226" w:rsidRPr="00C24433" w:rsidRDefault="00A54226" w:rsidP="00A035C1">
            <w:pPr>
              <w:pStyle w:val="SingleTxtG"/>
              <w:suppressAutoHyphens/>
              <w:spacing w:line="240" w:lineRule="atLeast"/>
              <w:ind w:left="0" w:right="0"/>
              <w:jc w:val="left"/>
            </w:pPr>
          </w:p>
        </w:tc>
        <w:tc>
          <w:tcPr>
            <w:tcW w:w="5103" w:type="dxa"/>
          </w:tcPr>
          <w:p w14:paraId="4583BD5B" w14:textId="77777777" w:rsidR="00A54226" w:rsidRPr="00C24433" w:rsidRDefault="00A54226" w:rsidP="00A035C1">
            <w:pPr>
              <w:pStyle w:val="SingleTxtG"/>
              <w:suppressAutoHyphens/>
              <w:spacing w:line="240" w:lineRule="atLeast"/>
              <w:ind w:left="0" w:right="0"/>
            </w:pPr>
            <w:r w:rsidRPr="0093138B">
              <w:t>can be measured on the dynamometer,</w:t>
            </w:r>
          </w:p>
        </w:tc>
      </w:tr>
      <w:tr w:rsidR="00A54226" w:rsidRPr="00A035C1" w14:paraId="4583BD60" w14:textId="77777777" w:rsidTr="00A035C1">
        <w:tc>
          <w:tcPr>
            <w:tcW w:w="951" w:type="dxa"/>
          </w:tcPr>
          <w:p w14:paraId="4583BD5D" w14:textId="77777777" w:rsidR="00A54226" w:rsidRPr="008A1BE4" w:rsidRDefault="00A54226" w:rsidP="00A035C1">
            <w:pPr>
              <w:pStyle w:val="SingleTxtG"/>
              <w:suppressAutoHyphens/>
              <w:spacing w:line="240" w:lineRule="atLeast"/>
              <w:ind w:left="170" w:right="0"/>
            </w:pPr>
            <w:r w:rsidRPr="00A035C1">
              <w:sym w:font="Symbol" w:char="F067"/>
            </w:r>
          </w:p>
        </w:tc>
        <w:tc>
          <w:tcPr>
            <w:tcW w:w="353" w:type="dxa"/>
          </w:tcPr>
          <w:p w14:paraId="4583BD5E" w14:textId="77777777" w:rsidR="00A54226" w:rsidRPr="00D0516F" w:rsidRDefault="00A54226" w:rsidP="00A035C1">
            <w:pPr>
              <w:pStyle w:val="SingleTxtG"/>
              <w:suppressAutoHyphens/>
              <w:spacing w:line="240" w:lineRule="atLeast"/>
              <w:ind w:left="0"/>
              <w:jc w:val="right"/>
            </w:pPr>
          </w:p>
        </w:tc>
        <w:tc>
          <w:tcPr>
            <w:tcW w:w="5103" w:type="dxa"/>
          </w:tcPr>
          <w:p w14:paraId="4583BD5F" w14:textId="77777777" w:rsidR="00A54226" w:rsidRPr="008A1BE4" w:rsidRDefault="00A54226" w:rsidP="00A035C1">
            <w:pPr>
              <w:pStyle w:val="SingleTxtG"/>
              <w:suppressAutoHyphens/>
              <w:spacing w:line="240" w:lineRule="atLeast"/>
              <w:ind w:left="0" w:right="0"/>
            </w:pPr>
            <w:r w:rsidRPr="0093138B">
              <w:t>can be calculated from the peripheral speed of the rollers.</w:t>
            </w:r>
          </w:p>
        </w:tc>
      </w:tr>
    </w:tbl>
    <w:p w14:paraId="4583BD61" w14:textId="77777777" w:rsidR="00A54226" w:rsidRPr="0093138B" w:rsidRDefault="00A54226" w:rsidP="00A54226">
      <w:pPr>
        <w:pStyle w:val="SingleTxtG"/>
        <w:spacing w:before="120"/>
        <w:ind w:left="2268" w:hanging="1134"/>
      </w:pPr>
      <w:r w:rsidRPr="0093138B">
        <w:tab/>
        <w:t>The total inertia (I) will be determined during an acceleration or deceleration test with values higher than or equal to those obtained on an operating cycle.</w:t>
      </w:r>
    </w:p>
    <w:p w14:paraId="4583BD62" w14:textId="77777777" w:rsidR="00A54226" w:rsidRPr="0093138B" w:rsidRDefault="00A54226" w:rsidP="00A54226">
      <w:pPr>
        <w:pStyle w:val="SingleTxtG"/>
        <w:ind w:left="2268" w:hanging="1134"/>
      </w:pPr>
      <w:r w:rsidRPr="0093138B">
        <w:t>2.2.</w:t>
      </w:r>
      <w:r w:rsidRPr="0093138B">
        <w:tab/>
        <w:t>Specification for the calculation of total inertia</w:t>
      </w:r>
    </w:p>
    <w:p w14:paraId="4583BD63" w14:textId="77777777" w:rsidR="00A54226" w:rsidRDefault="00A54226" w:rsidP="00A54226">
      <w:pPr>
        <w:pStyle w:val="SingleTxtG"/>
        <w:ind w:left="2268" w:hanging="1134"/>
      </w:pPr>
      <w:r w:rsidRPr="0093138B">
        <w:tab/>
        <w:t>The test and calculation methods shall make it possible to determine the total inertia I with a relative error (</w:t>
      </w:r>
      <w:r w:rsidRPr="0093138B">
        <w:sym w:font="Symbol" w:char="F044"/>
      </w:r>
      <w:r w:rsidRPr="0093138B">
        <w:t>I/I) of less than ±2 per cent.</w:t>
      </w:r>
    </w:p>
    <w:p w14:paraId="4583BD64" w14:textId="77777777" w:rsidR="00A54226" w:rsidRPr="0093138B" w:rsidRDefault="00A54226" w:rsidP="00A54226">
      <w:pPr>
        <w:pStyle w:val="SingleTxtG"/>
        <w:ind w:left="2268" w:hanging="1134"/>
      </w:pPr>
    </w:p>
    <w:p w14:paraId="4583BD65" w14:textId="77777777" w:rsidR="00A54226" w:rsidRPr="0093138B" w:rsidRDefault="00A54226" w:rsidP="00A54226">
      <w:pPr>
        <w:pStyle w:val="SingleTxtG"/>
        <w:ind w:left="2268" w:hanging="1134"/>
      </w:pPr>
      <w:bookmarkStart w:id="195" w:name="_Toc73179382"/>
      <w:r w:rsidRPr="0093138B">
        <w:t>3.</w:t>
      </w:r>
      <w:r w:rsidRPr="0093138B">
        <w:tab/>
        <w:t>S</w:t>
      </w:r>
      <w:r>
        <w:t>pecification</w:t>
      </w:r>
      <w:bookmarkEnd w:id="195"/>
    </w:p>
    <w:p w14:paraId="4583BD66" w14:textId="77777777" w:rsidR="00A54226" w:rsidRPr="0093138B" w:rsidRDefault="00A54226" w:rsidP="00A54226">
      <w:pPr>
        <w:pStyle w:val="SingleTxtG"/>
        <w:ind w:left="2268" w:hanging="1134"/>
      </w:pPr>
      <w:r w:rsidRPr="0093138B">
        <w:lastRenderedPageBreak/>
        <w:t>3.1.</w:t>
      </w:r>
      <w:r w:rsidRPr="0093138B">
        <w:tab/>
        <w:t>The mass of the simulated total inertia I shall remain the same as the theoretical value of the equivalent inertia (see Appendix 1) within the following limits:</w:t>
      </w:r>
    </w:p>
    <w:p w14:paraId="4583BD67" w14:textId="77777777" w:rsidR="00A54226" w:rsidRPr="0093138B" w:rsidRDefault="00A54226" w:rsidP="00A54226">
      <w:pPr>
        <w:pStyle w:val="SingleTxtG"/>
        <w:ind w:left="2268" w:hanging="1134"/>
      </w:pPr>
      <w:r w:rsidRPr="0093138B">
        <w:t>3.1.1.</w:t>
      </w:r>
      <w:r w:rsidRPr="0093138B">
        <w:tab/>
      </w:r>
      <w:r w:rsidRPr="0093138B">
        <w:sym w:font="Symbol" w:char="F0B1"/>
      </w:r>
      <w:r w:rsidRPr="0093138B">
        <w:t>5 per cent of the theoretical value for each instantaneous value;</w:t>
      </w:r>
    </w:p>
    <w:p w14:paraId="4583BD68" w14:textId="77777777" w:rsidR="00A54226" w:rsidRPr="0093138B" w:rsidRDefault="00A54226" w:rsidP="00A54226">
      <w:pPr>
        <w:pStyle w:val="SingleTxtG"/>
        <w:ind w:left="2268" w:hanging="1134"/>
      </w:pPr>
      <w:r w:rsidRPr="0093138B">
        <w:t>3.1.2.</w:t>
      </w:r>
      <w:r w:rsidRPr="0093138B">
        <w:tab/>
      </w:r>
      <w:r w:rsidRPr="0093138B">
        <w:sym w:font="Symbol" w:char="F0B1"/>
      </w:r>
      <w:r w:rsidRPr="0093138B">
        <w:t>2 per cent of the theoretical value for the average value calculated for each sequence of the cycle.</w:t>
      </w:r>
    </w:p>
    <w:p w14:paraId="4583BD69" w14:textId="77777777" w:rsidR="00A54226" w:rsidRPr="0093138B" w:rsidRDefault="00A54226" w:rsidP="00A54226">
      <w:pPr>
        <w:pStyle w:val="SingleTxtG"/>
        <w:ind w:left="2268" w:hanging="1134"/>
      </w:pPr>
      <w:r w:rsidRPr="0093138B">
        <w:tab/>
        <w:t xml:space="preserve">The limit given in paragraph 3.1.1. above is brought to </w:t>
      </w:r>
      <w:r w:rsidRPr="0093138B">
        <w:sym w:font="Symbol" w:char="F0B1"/>
      </w:r>
      <w:r w:rsidRPr="0093138B">
        <w:t>50 per cent for one second when starting and, for vehicles with manual transmission, for two seconds during gear changes.</w:t>
      </w:r>
    </w:p>
    <w:p w14:paraId="4583BD6A" w14:textId="77777777" w:rsidR="00A54226" w:rsidRPr="0093138B" w:rsidRDefault="00A54226" w:rsidP="00A54226">
      <w:pPr>
        <w:pStyle w:val="SingleTxtG"/>
        <w:ind w:left="2268" w:hanging="1134"/>
      </w:pPr>
      <w:bookmarkStart w:id="196" w:name="_Toc73179383"/>
      <w:r w:rsidRPr="0093138B">
        <w:t>4.</w:t>
      </w:r>
      <w:r w:rsidRPr="0093138B">
        <w:tab/>
        <w:t>V</w:t>
      </w:r>
      <w:r>
        <w:t>erification procedure</w:t>
      </w:r>
      <w:bookmarkEnd w:id="196"/>
    </w:p>
    <w:p w14:paraId="4583BD6B" w14:textId="77777777" w:rsidR="00A54226" w:rsidRPr="0093138B" w:rsidRDefault="00A54226" w:rsidP="00A54226">
      <w:pPr>
        <w:pStyle w:val="SingleTxtG"/>
        <w:ind w:left="2268" w:hanging="1134"/>
      </w:pPr>
      <w:r w:rsidRPr="0093138B">
        <w:t>4.1.</w:t>
      </w:r>
      <w:r w:rsidRPr="0093138B">
        <w:tab/>
        <w:t>Verification is carried out during each test throughout the cycle defined in paragraph 6.1. of Annex 4a.</w:t>
      </w:r>
    </w:p>
    <w:p w14:paraId="4583BD6C" w14:textId="77777777" w:rsidR="00A54226" w:rsidRPr="0093138B" w:rsidRDefault="00A54226" w:rsidP="00A54226">
      <w:pPr>
        <w:pStyle w:val="SingleTxtG"/>
        <w:ind w:left="2268" w:hanging="1134"/>
      </w:pPr>
      <w:r w:rsidRPr="0093138B">
        <w:t>4.2.</w:t>
      </w:r>
      <w:r w:rsidRPr="0093138B">
        <w:tab/>
        <w:t>However, if the requirements of paragraph 3. above are met, with instantaneous accelerations which are at least three times greater or smaller than the values obtained in the sequences of the theoretical cycle, the verification described above will not be necessary.</w:t>
      </w:r>
    </w:p>
    <w:p w14:paraId="4583BD6D" w14:textId="77777777" w:rsidR="00A54226" w:rsidRPr="0093138B" w:rsidRDefault="00A54226" w:rsidP="00A54226">
      <w:pPr>
        <w:pStyle w:val="SingleTxtG"/>
        <w:ind w:left="2268" w:hanging="1134"/>
        <w:sectPr w:rsidR="00A54226" w:rsidRPr="0093138B" w:rsidSect="00F85DF1">
          <w:headerReference w:type="even" r:id="rId263"/>
          <w:headerReference w:type="default" r:id="rId264"/>
          <w:footerReference w:type="even" r:id="rId265"/>
          <w:footerReference w:type="default" r:id="rId266"/>
          <w:headerReference w:type="first" r:id="rId267"/>
          <w:endnotePr>
            <w:numFmt w:val="decimal"/>
          </w:endnotePr>
          <w:pgSz w:w="11907" w:h="16840" w:code="9"/>
          <w:pgMar w:top="1701" w:right="1134" w:bottom="2268" w:left="1134" w:header="964" w:footer="1701" w:gutter="0"/>
          <w:cols w:space="708"/>
          <w:docGrid w:linePitch="360"/>
        </w:sectPr>
      </w:pPr>
    </w:p>
    <w:p w14:paraId="4583BD6E" w14:textId="77777777" w:rsidR="00A54226" w:rsidRPr="0048030F" w:rsidRDefault="00A54226" w:rsidP="00A54226">
      <w:pPr>
        <w:pStyle w:val="HChG"/>
      </w:pPr>
      <w:bookmarkStart w:id="197" w:name="_Toc73179384"/>
      <w:r>
        <w:lastRenderedPageBreak/>
        <w:t xml:space="preserve">Annex 4a - </w:t>
      </w:r>
      <w:r w:rsidRPr="0048030F">
        <w:t>Appendix 7</w:t>
      </w:r>
    </w:p>
    <w:p w14:paraId="4583BD6F" w14:textId="77777777" w:rsidR="00A54226" w:rsidRPr="0048030F" w:rsidRDefault="00A54226" w:rsidP="00774AFF">
      <w:pPr>
        <w:pStyle w:val="HChG"/>
        <w:spacing w:after="120"/>
      </w:pPr>
      <w:r>
        <w:tab/>
      </w:r>
      <w:r>
        <w:tab/>
      </w:r>
      <w:r w:rsidRPr="0048030F">
        <w:t>M</w:t>
      </w:r>
      <w:r>
        <w:t>easurement of vehicle road load</w:t>
      </w:r>
      <w:bookmarkEnd w:id="197"/>
    </w:p>
    <w:p w14:paraId="4583BD70" w14:textId="77777777" w:rsidR="00A54226" w:rsidRPr="0048030F" w:rsidRDefault="00A54226" w:rsidP="00774AFF">
      <w:pPr>
        <w:pStyle w:val="HChG"/>
        <w:spacing w:before="240"/>
      </w:pPr>
      <w:r>
        <w:tab/>
      </w:r>
      <w:r>
        <w:tab/>
      </w:r>
      <w:r w:rsidRPr="0048030F">
        <w:t>R</w:t>
      </w:r>
      <w:r>
        <w:t xml:space="preserve">esistance to progress of a vehicle measurement method on the road simulation on a chassis dynamometer </w:t>
      </w:r>
    </w:p>
    <w:p w14:paraId="4583BD71" w14:textId="77777777" w:rsidR="00A54226" w:rsidRPr="0093138B" w:rsidRDefault="00A54226" w:rsidP="00A54226">
      <w:pPr>
        <w:pStyle w:val="SingleTxtG"/>
        <w:ind w:left="2268" w:hanging="1134"/>
      </w:pPr>
      <w:bookmarkStart w:id="198" w:name="_Toc73179385"/>
      <w:r w:rsidRPr="0093138B">
        <w:t>1.</w:t>
      </w:r>
      <w:r w:rsidRPr="0093138B">
        <w:tab/>
        <w:t>O</w:t>
      </w:r>
      <w:r>
        <w:t>bject of the methods</w:t>
      </w:r>
      <w:bookmarkEnd w:id="198"/>
    </w:p>
    <w:p w14:paraId="4583BD72" w14:textId="77777777" w:rsidR="00A54226" w:rsidRPr="0093138B" w:rsidRDefault="00A54226" w:rsidP="00A54226">
      <w:pPr>
        <w:pStyle w:val="SingleTxtG"/>
        <w:ind w:left="2268" w:hanging="1134"/>
      </w:pPr>
      <w:r w:rsidRPr="0093138B">
        <w:tab/>
        <w:t>The object of the methods defined below is to measure the resistance to progress of a vehicle at stabilized speeds on the road and to simulate this resistance on a dynamometer, in accordance with the conditions set out in paragraph 6.2.1. of Annex 4a.</w:t>
      </w:r>
    </w:p>
    <w:p w14:paraId="4583BD73" w14:textId="77777777" w:rsidR="00A54226" w:rsidRPr="0093138B" w:rsidRDefault="00A54226" w:rsidP="00A54226">
      <w:pPr>
        <w:pStyle w:val="SingleTxtG"/>
        <w:ind w:left="2268" w:hanging="1134"/>
      </w:pPr>
      <w:bookmarkStart w:id="199" w:name="_Toc73179386"/>
      <w:r w:rsidRPr="0093138B">
        <w:t>2.</w:t>
      </w:r>
      <w:r w:rsidRPr="0093138B">
        <w:tab/>
        <w:t>D</w:t>
      </w:r>
      <w:r>
        <w:t>efinition of the road</w:t>
      </w:r>
      <w:bookmarkEnd w:id="199"/>
    </w:p>
    <w:p w14:paraId="4583BD74" w14:textId="77777777" w:rsidR="00A54226" w:rsidRPr="0093138B" w:rsidRDefault="00A54226" w:rsidP="00A54226">
      <w:pPr>
        <w:pStyle w:val="SingleTxtG"/>
        <w:ind w:left="2268" w:hanging="1134"/>
      </w:pPr>
      <w:r w:rsidRPr="0093138B">
        <w:tab/>
        <w:t>The road shall be level and sufficiently long to enable the measurements specified in this appendix to be made.</w:t>
      </w:r>
      <w:r>
        <w:t xml:space="preserve"> </w:t>
      </w:r>
      <w:r w:rsidRPr="0093138B">
        <w:t>The slop</w:t>
      </w:r>
      <w:r>
        <w:t>e shall be constant to within ±</w:t>
      </w:r>
      <w:r w:rsidRPr="0093138B">
        <w:t>0.1 per cent and shall not exceed 1.5 per cent.</w:t>
      </w:r>
    </w:p>
    <w:p w14:paraId="4583BD75" w14:textId="77777777" w:rsidR="00A54226" w:rsidRPr="0093138B" w:rsidRDefault="00A54226" w:rsidP="00A54226">
      <w:pPr>
        <w:pStyle w:val="SingleTxtG"/>
        <w:ind w:left="2268" w:hanging="1134"/>
      </w:pPr>
      <w:bookmarkStart w:id="200" w:name="_Toc73179387"/>
      <w:r w:rsidRPr="0093138B">
        <w:t>3.</w:t>
      </w:r>
      <w:r w:rsidRPr="0093138B">
        <w:tab/>
        <w:t>A</w:t>
      </w:r>
      <w:r>
        <w:t>tmospheric conditions</w:t>
      </w:r>
      <w:bookmarkEnd w:id="200"/>
    </w:p>
    <w:p w14:paraId="4583BD76" w14:textId="77777777" w:rsidR="00A54226" w:rsidRPr="0093138B" w:rsidRDefault="00A54226" w:rsidP="00A54226">
      <w:pPr>
        <w:pStyle w:val="SingleTxtG"/>
        <w:ind w:left="2268" w:hanging="1134"/>
      </w:pPr>
      <w:bookmarkStart w:id="201" w:name="_Toc73179388"/>
      <w:r w:rsidRPr="0093138B">
        <w:t>3.1.</w:t>
      </w:r>
      <w:r w:rsidRPr="0093138B">
        <w:tab/>
        <w:t>Wind</w:t>
      </w:r>
      <w:bookmarkEnd w:id="201"/>
    </w:p>
    <w:p w14:paraId="4583BD77" w14:textId="77777777" w:rsidR="00A54226" w:rsidRPr="0093138B" w:rsidRDefault="00A54226" w:rsidP="00A54226">
      <w:pPr>
        <w:pStyle w:val="SingleTxtG"/>
        <w:ind w:left="2268" w:hanging="1134"/>
      </w:pPr>
      <w:r w:rsidRPr="0093138B">
        <w:tab/>
        <w:t>Testing shall be limited to wind speeds averaging less than 3 m/s with peak speeds of less than 5 m/s.</w:t>
      </w:r>
      <w:r>
        <w:t xml:space="preserve"> </w:t>
      </w:r>
      <w:r w:rsidRPr="0093138B">
        <w:t>In addition, the vector component of the wind speed across the test road shall be less than 2 m/s.</w:t>
      </w:r>
      <w:r>
        <w:t xml:space="preserve"> </w:t>
      </w:r>
      <w:r w:rsidRPr="0093138B">
        <w:t>Wind velocity shall be measured 0.7 m above the road surface.</w:t>
      </w:r>
    </w:p>
    <w:p w14:paraId="4583BD78" w14:textId="77777777" w:rsidR="00A54226" w:rsidRPr="0093138B" w:rsidRDefault="00A54226" w:rsidP="00A54226">
      <w:pPr>
        <w:pStyle w:val="SingleTxtG"/>
        <w:ind w:left="2268" w:hanging="1134"/>
      </w:pPr>
      <w:bookmarkStart w:id="202" w:name="_Toc73179389"/>
      <w:r w:rsidRPr="0093138B">
        <w:t>3.2.</w:t>
      </w:r>
      <w:r w:rsidRPr="0093138B">
        <w:tab/>
        <w:t>Humidity</w:t>
      </w:r>
      <w:bookmarkEnd w:id="202"/>
    </w:p>
    <w:p w14:paraId="4583BD79" w14:textId="77777777" w:rsidR="00A54226" w:rsidRPr="0093138B" w:rsidRDefault="00A54226" w:rsidP="00A54226">
      <w:pPr>
        <w:pStyle w:val="SingleTxtG"/>
        <w:ind w:left="2268" w:hanging="1134"/>
      </w:pPr>
      <w:r w:rsidRPr="0093138B">
        <w:tab/>
        <w:t>The road shall be dry.</w:t>
      </w:r>
    </w:p>
    <w:p w14:paraId="4583BD7A" w14:textId="77777777" w:rsidR="00A54226" w:rsidRPr="0093138B" w:rsidRDefault="00A54226" w:rsidP="00A54226">
      <w:pPr>
        <w:pStyle w:val="SingleTxtG"/>
        <w:ind w:left="2268" w:hanging="1134"/>
      </w:pPr>
      <w:bookmarkStart w:id="203" w:name="_Toc73179390"/>
      <w:r w:rsidRPr="0093138B">
        <w:t>3.3.</w:t>
      </w:r>
      <w:r w:rsidRPr="0093138B">
        <w:tab/>
        <w:t>Pressure and Temperature</w:t>
      </w:r>
      <w:bookmarkEnd w:id="203"/>
    </w:p>
    <w:p w14:paraId="4583BD7B" w14:textId="77777777" w:rsidR="00A54226" w:rsidRPr="0093138B" w:rsidRDefault="00A54226" w:rsidP="00A54226">
      <w:pPr>
        <w:pStyle w:val="SingleTxtG"/>
        <w:ind w:left="2268" w:hanging="1134"/>
      </w:pPr>
      <w:r w:rsidRPr="0093138B">
        <w:tab/>
        <w:t>Air density at the time of the test s</w:t>
      </w:r>
      <w:r>
        <w:t>hall not deviate by more than ±</w:t>
      </w:r>
      <w:r w:rsidRPr="0093138B">
        <w:t>7.5 per cent from the reference conditions, P = 100 kPa and T = 293.2 K.</w:t>
      </w:r>
    </w:p>
    <w:p w14:paraId="4583BD7C" w14:textId="77777777" w:rsidR="00A54226" w:rsidRPr="0093138B" w:rsidRDefault="00A54226" w:rsidP="00A54226">
      <w:pPr>
        <w:pStyle w:val="SingleTxtG"/>
        <w:ind w:left="2268" w:hanging="1134"/>
      </w:pPr>
      <w:bookmarkStart w:id="204" w:name="_Toc73179391"/>
      <w:r w:rsidRPr="0093138B">
        <w:t>4.</w:t>
      </w:r>
      <w:r w:rsidRPr="0093138B">
        <w:tab/>
        <w:t>V</w:t>
      </w:r>
      <w:r>
        <w:t>ehicle preparation</w:t>
      </w:r>
      <w:bookmarkEnd w:id="204"/>
      <w:r>
        <w:rPr>
          <w:rStyle w:val="FootnoteReference"/>
        </w:rPr>
        <w:footnoteReference w:id="17"/>
      </w:r>
    </w:p>
    <w:p w14:paraId="4583BD7D" w14:textId="77777777" w:rsidR="00A54226" w:rsidRPr="0093138B" w:rsidRDefault="00A54226" w:rsidP="00A54226">
      <w:pPr>
        <w:pStyle w:val="SingleTxtG"/>
        <w:ind w:left="2268" w:hanging="1134"/>
      </w:pPr>
      <w:bookmarkStart w:id="205" w:name="_Toc73179392"/>
      <w:r w:rsidRPr="0093138B">
        <w:t>4.1.</w:t>
      </w:r>
      <w:r w:rsidRPr="0093138B">
        <w:tab/>
        <w:t>Selection of the test vehicle</w:t>
      </w:r>
      <w:bookmarkEnd w:id="205"/>
      <w:r w:rsidRPr="0093138B">
        <w:t xml:space="preserve"> </w:t>
      </w:r>
    </w:p>
    <w:p w14:paraId="4583BD7E" w14:textId="77777777" w:rsidR="00A54226" w:rsidRPr="0093138B" w:rsidRDefault="00A54226" w:rsidP="00A54226">
      <w:pPr>
        <w:pStyle w:val="SingleTxtG"/>
        <w:ind w:left="2268" w:hanging="1134"/>
      </w:pPr>
      <w:r w:rsidRPr="0093138B">
        <w:tab/>
        <w:t>If not all variants of a vehicle type are measured, the following criteria for the selection of the test vehicle shall be used.</w:t>
      </w:r>
    </w:p>
    <w:p w14:paraId="4583BD7F" w14:textId="77777777" w:rsidR="00A54226" w:rsidRPr="0093138B" w:rsidRDefault="00A54226" w:rsidP="00A54226">
      <w:pPr>
        <w:pStyle w:val="SingleTxtG"/>
        <w:ind w:left="2268" w:hanging="1134"/>
      </w:pPr>
      <w:r w:rsidRPr="0093138B">
        <w:t>4.1.1.</w:t>
      </w:r>
      <w:r w:rsidRPr="0093138B">
        <w:tab/>
        <w:t>Body</w:t>
      </w:r>
    </w:p>
    <w:p w14:paraId="4583BD80" w14:textId="77777777" w:rsidR="00A54226" w:rsidRPr="0093138B" w:rsidRDefault="00A54226" w:rsidP="00A54226">
      <w:pPr>
        <w:pStyle w:val="SingleTxtG"/>
        <w:ind w:left="2268" w:hanging="1134"/>
      </w:pPr>
      <w:r w:rsidRPr="0093138B">
        <w:tab/>
        <w:t>If there are different types of body, the test shall be performed on the least aerodynamic body.</w:t>
      </w:r>
      <w:r>
        <w:t xml:space="preserve"> </w:t>
      </w:r>
      <w:r w:rsidRPr="0093138B">
        <w:t>The manufacturer shall provide the necessary data for the selection.</w:t>
      </w:r>
    </w:p>
    <w:p w14:paraId="4583BD81" w14:textId="77777777" w:rsidR="00A54226" w:rsidRPr="0093138B" w:rsidRDefault="00A54226" w:rsidP="00A54226">
      <w:pPr>
        <w:pStyle w:val="SingleTxtG"/>
        <w:keepNext/>
        <w:keepLines/>
        <w:ind w:left="2268" w:hanging="1134"/>
      </w:pPr>
      <w:r w:rsidRPr="0093138B">
        <w:lastRenderedPageBreak/>
        <w:t>4.1.2.</w:t>
      </w:r>
      <w:r w:rsidRPr="0093138B">
        <w:tab/>
        <w:t>Tyres</w:t>
      </w:r>
    </w:p>
    <w:p w14:paraId="4583BD82" w14:textId="77777777" w:rsidR="00A54226" w:rsidRPr="0093138B" w:rsidRDefault="00A54226" w:rsidP="00A54226">
      <w:pPr>
        <w:pStyle w:val="SingleTxtG"/>
        <w:keepNext/>
        <w:keepLines/>
        <w:ind w:left="2268" w:hanging="1134"/>
      </w:pPr>
      <w:r w:rsidRPr="0093138B">
        <w:tab/>
        <w:t>The widest tyre shall be chosen. If there are more than three tyre sizes, the widest minus one shall be chosen.</w:t>
      </w:r>
    </w:p>
    <w:p w14:paraId="4583BD83" w14:textId="77777777" w:rsidR="00A54226" w:rsidRPr="0093138B" w:rsidRDefault="00A54226" w:rsidP="00A54226">
      <w:pPr>
        <w:pStyle w:val="SingleTxtG"/>
        <w:ind w:left="2268" w:hanging="1134"/>
      </w:pPr>
      <w:r w:rsidRPr="0093138B">
        <w:t>4.1.3.</w:t>
      </w:r>
      <w:r w:rsidRPr="0093138B">
        <w:tab/>
        <w:t xml:space="preserve">Testing mass </w:t>
      </w:r>
    </w:p>
    <w:p w14:paraId="4583BD84" w14:textId="77777777" w:rsidR="00A54226" w:rsidRPr="0093138B" w:rsidRDefault="00A54226" w:rsidP="00A54226">
      <w:pPr>
        <w:pStyle w:val="SingleTxtG"/>
        <w:ind w:left="2268" w:hanging="1134"/>
      </w:pPr>
      <w:r w:rsidRPr="0093138B">
        <w:tab/>
        <w:t>The testing mass shall be the reference mass of the vehicle with the highest inertia range.</w:t>
      </w:r>
    </w:p>
    <w:p w14:paraId="4583BD85" w14:textId="77777777" w:rsidR="00A54226" w:rsidRPr="0093138B" w:rsidRDefault="00A54226" w:rsidP="00A54226">
      <w:pPr>
        <w:pStyle w:val="SingleTxtG"/>
        <w:ind w:left="2268" w:hanging="1134"/>
      </w:pPr>
      <w:r w:rsidRPr="0093138B">
        <w:t>4.1.4.</w:t>
      </w:r>
      <w:r w:rsidRPr="0093138B">
        <w:tab/>
        <w:t>Engine</w:t>
      </w:r>
    </w:p>
    <w:p w14:paraId="4583BD86" w14:textId="77777777" w:rsidR="00A54226" w:rsidRPr="0093138B" w:rsidRDefault="00A54226" w:rsidP="00A54226">
      <w:pPr>
        <w:pStyle w:val="SingleTxtG"/>
        <w:ind w:left="2268" w:hanging="1134"/>
      </w:pPr>
      <w:r w:rsidRPr="0093138B">
        <w:tab/>
        <w:t>The test vehicle shall have the largest heat exchanger(s).</w:t>
      </w:r>
    </w:p>
    <w:p w14:paraId="4583BD87" w14:textId="77777777" w:rsidR="00A54226" w:rsidRPr="0093138B" w:rsidRDefault="00A54226" w:rsidP="00A54226">
      <w:pPr>
        <w:pStyle w:val="SingleTxtG"/>
        <w:ind w:left="2268" w:hanging="1134"/>
      </w:pPr>
      <w:r w:rsidRPr="0093138B">
        <w:t>4.1.5.</w:t>
      </w:r>
      <w:r w:rsidRPr="0093138B">
        <w:tab/>
        <w:t>Transmission</w:t>
      </w:r>
    </w:p>
    <w:p w14:paraId="4583BD88" w14:textId="77777777" w:rsidR="00A54226" w:rsidRPr="0093138B" w:rsidRDefault="00A54226" w:rsidP="00A54226">
      <w:pPr>
        <w:pStyle w:val="SingleTxtG"/>
        <w:ind w:left="2268" w:hanging="1134"/>
      </w:pPr>
      <w:r w:rsidRPr="0093138B">
        <w:tab/>
        <w:t>A test shall be carried out with each type of the following transmission:</w:t>
      </w:r>
    </w:p>
    <w:p w14:paraId="4583BD89" w14:textId="77777777" w:rsidR="00A54226" w:rsidRPr="0093138B" w:rsidRDefault="00A54226" w:rsidP="00A54226">
      <w:pPr>
        <w:pStyle w:val="SingleTxtG"/>
        <w:ind w:left="2268" w:hanging="1134"/>
      </w:pPr>
      <w:r w:rsidRPr="0093138B">
        <w:tab/>
      </w:r>
      <w:r w:rsidRPr="0093138B">
        <w:tab/>
        <w:t>Front-wheel drive,</w:t>
      </w:r>
    </w:p>
    <w:p w14:paraId="4583BD8A" w14:textId="77777777" w:rsidR="00A54226" w:rsidRPr="0093138B" w:rsidRDefault="00A54226" w:rsidP="00A54226">
      <w:pPr>
        <w:pStyle w:val="SingleTxtG"/>
        <w:ind w:left="2268" w:hanging="1134"/>
      </w:pPr>
      <w:r w:rsidRPr="0093138B">
        <w:tab/>
      </w:r>
      <w:r w:rsidRPr="0093138B">
        <w:tab/>
        <w:t>Rear-wheel drive,</w:t>
      </w:r>
    </w:p>
    <w:p w14:paraId="4583BD8B" w14:textId="77777777" w:rsidR="00A54226" w:rsidRPr="0093138B" w:rsidRDefault="00A54226" w:rsidP="00A54226">
      <w:pPr>
        <w:pStyle w:val="SingleTxtG"/>
        <w:ind w:left="2268" w:hanging="1134"/>
      </w:pPr>
      <w:r w:rsidRPr="0093138B">
        <w:tab/>
      </w:r>
      <w:r w:rsidRPr="0093138B">
        <w:tab/>
        <w:t>Full-time 4 x 4,</w:t>
      </w:r>
    </w:p>
    <w:p w14:paraId="4583BD8C" w14:textId="77777777" w:rsidR="00A54226" w:rsidRPr="0093138B" w:rsidRDefault="00A54226" w:rsidP="00A54226">
      <w:pPr>
        <w:pStyle w:val="SingleTxtG"/>
        <w:ind w:left="2268" w:hanging="1134"/>
      </w:pPr>
      <w:r w:rsidRPr="0093138B">
        <w:tab/>
      </w:r>
      <w:r w:rsidRPr="0093138B">
        <w:tab/>
        <w:t>Part-time 4 x 4,</w:t>
      </w:r>
    </w:p>
    <w:p w14:paraId="4583BD8D" w14:textId="77777777" w:rsidR="00A54226" w:rsidRPr="0093138B" w:rsidRDefault="00A54226" w:rsidP="00A54226">
      <w:pPr>
        <w:pStyle w:val="SingleTxtG"/>
        <w:ind w:left="2268" w:hanging="1134"/>
      </w:pPr>
      <w:r w:rsidRPr="0093138B">
        <w:tab/>
      </w:r>
      <w:r w:rsidRPr="0093138B">
        <w:tab/>
        <w:t>Automatic gearbox,</w:t>
      </w:r>
    </w:p>
    <w:p w14:paraId="4583BD8E" w14:textId="77777777" w:rsidR="00A54226" w:rsidRPr="0093138B" w:rsidRDefault="00A54226" w:rsidP="00A54226">
      <w:pPr>
        <w:pStyle w:val="SingleTxtG"/>
        <w:ind w:left="2268" w:hanging="1134"/>
      </w:pPr>
      <w:r w:rsidRPr="0093138B">
        <w:tab/>
      </w:r>
      <w:r w:rsidRPr="0093138B">
        <w:tab/>
        <w:t>Manual gearbox.</w:t>
      </w:r>
    </w:p>
    <w:p w14:paraId="4583BD8F" w14:textId="77777777" w:rsidR="00A54226" w:rsidRPr="0093138B" w:rsidRDefault="00A54226" w:rsidP="00A54226">
      <w:pPr>
        <w:pStyle w:val="SingleTxtG"/>
        <w:ind w:left="2268" w:hanging="1134"/>
      </w:pPr>
      <w:bookmarkStart w:id="206" w:name="_Toc73179393"/>
      <w:r w:rsidRPr="0093138B">
        <w:t>4.2.</w:t>
      </w:r>
      <w:r w:rsidRPr="0093138B">
        <w:tab/>
        <w:t>Running-in</w:t>
      </w:r>
      <w:bookmarkEnd w:id="206"/>
    </w:p>
    <w:p w14:paraId="4583BD90" w14:textId="77777777" w:rsidR="00A54226" w:rsidRPr="0093138B" w:rsidRDefault="00A54226" w:rsidP="00A54226">
      <w:pPr>
        <w:pStyle w:val="SingleTxtG"/>
        <w:ind w:left="2268" w:hanging="1134"/>
      </w:pPr>
      <w:r w:rsidRPr="0093138B">
        <w:tab/>
        <w:t>The vehicle shall be in normal running order and adjustment after having been run-in for at least 3,000 km.</w:t>
      </w:r>
      <w:r>
        <w:t xml:space="preserve"> </w:t>
      </w:r>
      <w:r w:rsidRPr="0093138B">
        <w:t>The tyres shall be run-in at the same time as the vehicle or have a tread depth within 90 and 50 per cent of the initial tread depth.</w:t>
      </w:r>
    </w:p>
    <w:p w14:paraId="4583BD91" w14:textId="77777777" w:rsidR="00A54226" w:rsidRPr="0093138B" w:rsidRDefault="00A54226" w:rsidP="00A54226">
      <w:pPr>
        <w:pStyle w:val="SingleTxtG"/>
        <w:ind w:left="2268" w:hanging="1134"/>
      </w:pPr>
      <w:bookmarkStart w:id="207" w:name="_Toc73179394"/>
      <w:r w:rsidRPr="0093138B">
        <w:t>4.3.</w:t>
      </w:r>
      <w:r w:rsidRPr="0093138B">
        <w:tab/>
        <w:t>Verifications</w:t>
      </w:r>
      <w:bookmarkEnd w:id="207"/>
    </w:p>
    <w:p w14:paraId="4583BD92" w14:textId="77777777" w:rsidR="00A54226" w:rsidRPr="0093138B" w:rsidRDefault="00A54226" w:rsidP="00A54226">
      <w:pPr>
        <w:pStyle w:val="SingleTxtG"/>
        <w:ind w:left="2268" w:hanging="1134"/>
      </w:pPr>
      <w:r w:rsidRPr="0093138B">
        <w:tab/>
        <w:t>The following checks shall be made in accordance with the manufacturer's specifications for the use considered:</w:t>
      </w:r>
    </w:p>
    <w:p w14:paraId="4583BD93" w14:textId="77777777" w:rsidR="00A54226" w:rsidRPr="0093138B" w:rsidRDefault="00A54226" w:rsidP="00A54226">
      <w:pPr>
        <w:pStyle w:val="SingleTxtG"/>
        <w:ind w:left="2268" w:hanging="1134"/>
      </w:pPr>
      <w:r w:rsidRPr="0093138B">
        <w:tab/>
        <w:t>Wheels, wheel trims, tyres (make, type, pressure), front axle geometry, brake adjustment (elimination of parasitic drag), lubrication of front and rear axles, adjustment of the suspension and vehicle level, etc.</w:t>
      </w:r>
    </w:p>
    <w:p w14:paraId="4583BD94" w14:textId="77777777" w:rsidR="00A54226" w:rsidRPr="0093138B" w:rsidRDefault="00A54226" w:rsidP="00A54226">
      <w:pPr>
        <w:pStyle w:val="SingleTxtG"/>
        <w:ind w:left="2268" w:hanging="1134"/>
      </w:pPr>
      <w:bookmarkStart w:id="208" w:name="_Toc73179395"/>
      <w:r w:rsidRPr="0093138B">
        <w:t>4.4.</w:t>
      </w:r>
      <w:r w:rsidRPr="0093138B">
        <w:tab/>
        <w:t>Preparation for the test</w:t>
      </w:r>
      <w:bookmarkEnd w:id="208"/>
    </w:p>
    <w:p w14:paraId="4583BD95" w14:textId="77777777" w:rsidR="00A54226" w:rsidRPr="0093138B" w:rsidRDefault="00A54226" w:rsidP="00A54226">
      <w:pPr>
        <w:pStyle w:val="SingleTxtG"/>
        <w:ind w:left="2268" w:hanging="1134"/>
      </w:pPr>
      <w:r w:rsidRPr="0093138B">
        <w:t>4.4.1.</w:t>
      </w:r>
      <w:r w:rsidRPr="0093138B">
        <w:tab/>
        <w:t>The vehicle shall be loaded to its reference mass.</w:t>
      </w:r>
      <w:r>
        <w:t xml:space="preserve"> </w:t>
      </w:r>
      <w:r w:rsidRPr="0093138B">
        <w:t>The level of the vehicle shall be that obtained when the centre of gravity of the load is situated midway between the "R" points of the front outer seats and on a straight line passing through those points.</w:t>
      </w:r>
    </w:p>
    <w:p w14:paraId="4583BD96" w14:textId="77777777" w:rsidR="00A54226" w:rsidRPr="0093138B" w:rsidRDefault="00A54226" w:rsidP="00A54226">
      <w:pPr>
        <w:pStyle w:val="SingleTxtG"/>
        <w:ind w:left="2268" w:hanging="1134"/>
      </w:pPr>
      <w:r w:rsidRPr="0093138B">
        <w:t>4.4.2.</w:t>
      </w:r>
      <w:r w:rsidRPr="0093138B">
        <w:tab/>
        <w:t>In the case of road tests, the windows of the vehicle shall be closed.</w:t>
      </w:r>
      <w:r>
        <w:t xml:space="preserve"> </w:t>
      </w:r>
      <w:r w:rsidRPr="0093138B">
        <w:t xml:space="preserve">Any covers of air </w:t>
      </w:r>
      <w:proofErr w:type="spellStart"/>
      <w:r w:rsidRPr="0093138B">
        <w:t>climatisation</w:t>
      </w:r>
      <w:proofErr w:type="spellEnd"/>
      <w:r w:rsidRPr="0093138B">
        <w:t xml:space="preserve"> systems, headlamps, etc. shall be in the non-operating position.</w:t>
      </w:r>
    </w:p>
    <w:p w14:paraId="4583BD97" w14:textId="77777777" w:rsidR="00A54226" w:rsidRPr="0093138B" w:rsidRDefault="00A54226" w:rsidP="00A54226">
      <w:pPr>
        <w:pStyle w:val="SingleTxtG"/>
        <w:ind w:left="2268" w:hanging="1134"/>
      </w:pPr>
      <w:r w:rsidRPr="0093138B">
        <w:t>4.4.3.</w:t>
      </w:r>
      <w:r w:rsidRPr="0093138B">
        <w:tab/>
        <w:t>The vehicle shall be clean.</w:t>
      </w:r>
    </w:p>
    <w:p w14:paraId="4583BD98" w14:textId="77777777" w:rsidR="00A54226" w:rsidRPr="0093138B" w:rsidRDefault="00A54226" w:rsidP="00A54226">
      <w:pPr>
        <w:pStyle w:val="SingleTxtG"/>
        <w:ind w:left="2268" w:hanging="1134"/>
      </w:pPr>
      <w:r w:rsidRPr="0093138B">
        <w:t>4.4.4.</w:t>
      </w:r>
      <w:r w:rsidRPr="0093138B">
        <w:tab/>
        <w:t>Immediately prior to the test, the vehicle shall be brought to normal running temperature in an appropriate manner.</w:t>
      </w:r>
    </w:p>
    <w:p w14:paraId="4583BD99" w14:textId="77777777" w:rsidR="00A54226" w:rsidRPr="0093138B" w:rsidRDefault="00A54226" w:rsidP="00A54226">
      <w:pPr>
        <w:pStyle w:val="SingleTxtG"/>
        <w:keepNext/>
        <w:keepLines/>
        <w:ind w:left="2268" w:hanging="1134"/>
      </w:pPr>
      <w:bookmarkStart w:id="209" w:name="_Toc73179396"/>
      <w:r w:rsidRPr="0093138B">
        <w:lastRenderedPageBreak/>
        <w:t>5.</w:t>
      </w:r>
      <w:r w:rsidRPr="0093138B">
        <w:tab/>
        <w:t>M</w:t>
      </w:r>
      <w:r>
        <w:t>ethods</w:t>
      </w:r>
      <w:bookmarkEnd w:id="209"/>
    </w:p>
    <w:p w14:paraId="4583BD9A" w14:textId="77777777" w:rsidR="00A54226" w:rsidRPr="0093138B" w:rsidRDefault="00A54226" w:rsidP="00A54226">
      <w:pPr>
        <w:pStyle w:val="SingleTxtG"/>
        <w:keepNext/>
        <w:keepLines/>
        <w:ind w:left="2268" w:hanging="1134"/>
      </w:pPr>
      <w:bookmarkStart w:id="210" w:name="_Toc73179397"/>
      <w:r w:rsidRPr="0093138B">
        <w:t>5.1.</w:t>
      </w:r>
      <w:r w:rsidRPr="0093138B">
        <w:tab/>
        <w:t>Energy variation during coast-down method</w:t>
      </w:r>
      <w:bookmarkEnd w:id="210"/>
    </w:p>
    <w:p w14:paraId="4583BD9B" w14:textId="77777777" w:rsidR="00A54226" w:rsidRPr="0093138B" w:rsidRDefault="00A54226" w:rsidP="00A54226">
      <w:pPr>
        <w:pStyle w:val="SingleTxtG"/>
        <w:keepNext/>
        <w:keepLines/>
        <w:ind w:left="2268" w:hanging="1134"/>
      </w:pPr>
      <w:r w:rsidRPr="0093138B">
        <w:t>5.1.1.</w:t>
      </w:r>
      <w:r w:rsidRPr="0093138B">
        <w:tab/>
        <w:t>On the road</w:t>
      </w:r>
    </w:p>
    <w:p w14:paraId="4583BD9C" w14:textId="77777777" w:rsidR="00A54226" w:rsidRPr="0093138B" w:rsidRDefault="00A54226" w:rsidP="00A54226">
      <w:pPr>
        <w:pStyle w:val="SingleTxtG"/>
        <w:ind w:left="2268" w:hanging="1134"/>
      </w:pPr>
      <w:r w:rsidRPr="0093138B">
        <w:t>5.1.1.1.</w:t>
      </w:r>
      <w:r w:rsidRPr="0093138B">
        <w:tab/>
        <w:t>Test equipment and error</w:t>
      </w:r>
    </w:p>
    <w:p w14:paraId="4583BD9D" w14:textId="77777777" w:rsidR="00A54226" w:rsidRPr="0093138B" w:rsidRDefault="00A54226" w:rsidP="00A54226">
      <w:pPr>
        <w:pStyle w:val="SingleTxtG"/>
        <w:ind w:left="2268" w:hanging="1134"/>
      </w:pPr>
      <w:r w:rsidRPr="0093138B">
        <w:tab/>
        <w:t xml:space="preserve">Time shall be measured to an error lower than </w:t>
      </w:r>
      <w:r w:rsidRPr="0093138B">
        <w:sym w:font="Symbol" w:char="F0B1"/>
      </w:r>
      <w:r w:rsidRPr="0093138B">
        <w:t>0.1 s.</w:t>
      </w:r>
    </w:p>
    <w:p w14:paraId="4583BD9E" w14:textId="77777777" w:rsidR="00A54226" w:rsidRPr="0093138B" w:rsidRDefault="00A54226" w:rsidP="00A54226">
      <w:pPr>
        <w:pStyle w:val="SingleTxtG"/>
        <w:ind w:left="2268" w:hanging="1134"/>
      </w:pPr>
      <w:r w:rsidRPr="0093138B">
        <w:tab/>
        <w:t xml:space="preserve">Speed shall be measured to an error lower than </w:t>
      </w:r>
      <w:r w:rsidRPr="0093138B">
        <w:sym w:font="Symbol" w:char="F0B1"/>
      </w:r>
      <w:r w:rsidRPr="0093138B">
        <w:t>2 per cent.</w:t>
      </w:r>
    </w:p>
    <w:p w14:paraId="4583BD9F" w14:textId="77777777" w:rsidR="00A54226" w:rsidRPr="0093138B" w:rsidRDefault="00A54226" w:rsidP="00A54226">
      <w:pPr>
        <w:pStyle w:val="SingleTxtG"/>
        <w:ind w:left="2268" w:hanging="1134"/>
      </w:pPr>
      <w:r w:rsidRPr="0093138B">
        <w:t>5.1.1.2.</w:t>
      </w:r>
      <w:r w:rsidRPr="0093138B">
        <w:tab/>
        <w:t>Test procedure</w:t>
      </w:r>
    </w:p>
    <w:p w14:paraId="4583BDA0" w14:textId="77777777" w:rsidR="00A54226" w:rsidRPr="0093138B" w:rsidRDefault="00A54226" w:rsidP="00A54226">
      <w:pPr>
        <w:pStyle w:val="SingleTxtG"/>
        <w:ind w:left="2268" w:hanging="1134"/>
      </w:pPr>
      <w:r w:rsidRPr="0093138B">
        <w:t>5.1.1.2.1.</w:t>
      </w:r>
      <w:r w:rsidRPr="0093138B">
        <w:tab/>
      </w:r>
      <w:r w:rsidRPr="00E504D4">
        <w:rPr>
          <w:spacing w:val="-3"/>
        </w:rPr>
        <w:t>Accelerate the vehicle to a speed 10 km/h greater than the chosen test speed V.</w:t>
      </w:r>
    </w:p>
    <w:p w14:paraId="4583BDA1" w14:textId="77777777" w:rsidR="00A54226" w:rsidRPr="0093138B" w:rsidRDefault="00A54226" w:rsidP="00A54226">
      <w:pPr>
        <w:pStyle w:val="SingleTxtG"/>
        <w:ind w:left="2268" w:hanging="1134"/>
      </w:pPr>
      <w:r w:rsidRPr="0093138B">
        <w:t>5.1.1.2.2.</w:t>
      </w:r>
      <w:r w:rsidRPr="0093138B">
        <w:tab/>
        <w:t>Place the gearbox in "neutral" position.</w:t>
      </w:r>
    </w:p>
    <w:p w14:paraId="4583BDA2" w14:textId="77777777" w:rsidR="00A54226" w:rsidRPr="0093138B" w:rsidRDefault="00A54226" w:rsidP="00A54226">
      <w:pPr>
        <w:pStyle w:val="SingleTxtG"/>
        <w:ind w:left="2268" w:hanging="1134"/>
      </w:pPr>
      <w:r w:rsidRPr="0093138B">
        <w:t>5.1.1.2.3.</w:t>
      </w:r>
      <w:r w:rsidRPr="0093138B">
        <w:tab/>
        <w:t>Measure the time taken (t</w:t>
      </w:r>
      <w:r w:rsidRPr="0093138B">
        <w:rPr>
          <w:vertAlign w:val="subscript"/>
        </w:rPr>
        <w:t>1</w:t>
      </w:r>
      <w:r w:rsidRPr="0093138B">
        <w:t>) for the vehicle to decelerate from speed</w:t>
      </w:r>
    </w:p>
    <w:p w14:paraId="4583BDA3" w14:textId="77777777" w:rsidR="00A54226" w:rsidRPr="0093138B" w:rsidRDefault="00A54226" w:rsidP="00A54226">
      <w:pPr>
        <w:pStyle w:val="SingleTxtG"/>
        <w:ind w:left="2268" w:hanging="1134"/>
      </w:pPr>
      <w:r w:rsidRPr="0093138B">
        <w:tab/>
        <w:t>V</w:t>
      </w:r>
      <w:r w:rsidRPr="0093138B">
        <w:rPr>
          <w:vertAlign w:val="subscript"/>
        </w:rPr>
        <w:t>2</w:t>
      </w:r>
      <w:r w:rsidRPr="0093138B">
        <w:t xml:space="preserve"> = V + ΔV   km/h   to   V</w:t>
      </w:r>
      <w:r w:rsidRPr="0093138B">
        <w:rPr>
          <w:vertAlign w:val="subscript"/>
        </w:rPr>
        <w:t>1</w:t>
      </w:r>
      <w:r w:rsidRPr="0093138B">
        <w:t xml:space="preserve"> = V - ΔV   km/h</w:t>
      </w:r>
    </w:p>
    <w:p w14:paraId="4583BDA4" w14:textId="77777777" w:rsidR="00A54226" w:rsidRPr="0093138B" w:rsidRDefault="00A54226" w:rsidP="00A54226">
      <w:pPr>
        <w:pStyle w:val="SingleTxtG"/>
        <w:ind w:left="2268" w:hanging="1134"/>
      </w:pPr>
      <w:r w:rsidRPr="0093138B">
        <w:t>5.1.1.2.4.</w:t>
      </w:r>
      <w:r w:rsidRPr="0093138B">
        <w:tab/>
        <w:t>Perform the same test in the opposite direction: t</w:t>
      </w:r>
      <w:r w:rsidRPr="0093138B">
        <w:rPr>
          <w:vertAlign w:val="subscript"/>
        </w:rPr>
        <w:t>2</w:t>
      </w:r>
      <w:r w:rsidRPr="0093138B">
        <w:t>.</w:t>
      </w:r>
    </w:p>
    <w:p w14:paraId="4583BDA5" w14:textId="77777777" w:rsidR="00A54226" w:rsidRPr="0093138B" w:rsidRDefault="00A54226" w:rsidP="00A54226">
      <w:pPr>
        <w:pStyle w:val="SingleTxtG"/>
        <w:ind w:left="2268" w:hanging="1134"/>
      </w:pPr>
      <w:r w:rsidRPr="0093138B">
        <w:t>5.1.1.2.5.</w:t>
      </w:r>
      <w:r w:rsidRPr="0093138B">
        <w:tab/>
        <w:t>Take the average T of the two times t</w:t>
      </w:r>
      <w:r w:rsidRPr="0093138B">
        <w:rPr>
          <w:vertAlign w:val="subscript"/>
        </w:rPr>
        <w:t xml:space="preserve">1 </w:t>
      </w:r>
      <w:r w:rsidRPr="0093138B">
        <w:t>and t</w:t>
      </w:r>
      <w:r w:rsidRPr="0093138B">
        <w:rPr>
          <w:vertAlign w:val="subscript"/>
        </w:rPr>
        <w:t>2</w:t>
      </w:r>
      <w:r w:rsidRPr="0093138B">
        <w:t>.</w:t>
      </w:r>
    </w:p>
    <w:p w14:paraId="4583BDA6" w14:textId="77777777" w:rsidR="00A54226" w:rsidRPr="0093138B" w:rsidRDefault="00A54226" w:rsidP="00A54226">
      <w:pPr>
        <w:pStyle w:val="SingleTxtG"/>
        <w:ind w:left="2268" w:hanging="1134"/>
      </w:pPr>
      <w:r w:rsidRPr="0093138B">
        <w:t>5.1.1.2.6.</w:t>
      </w:r>
      <w:r w:rsidRPr="0093138B">
        <w:tab/>
        <w:t>Repeat these tests several times such that the statistical accuracy (p) of the average</w:t>
      </w:r>
    </w:p>
    <w:p w14:paraId="4583BDA7" w14:textId="1764D370" w:rsidR="00A54226" w:rsidRPr="00E154F1" w:rsidRDefault="00A54226" w:rsidP="00A54226">
      <w:pPr>
        <w:pBdr>
          <w:top w:val="single" w:sz="6" w:space="0" w:color="FFFFFF"/>
          <w:left w:val="single" w:sz="6" w:space="0" w:color="FFFFFF"/>
          <w:bottom w:val="single" w:sz="6" w:space="0" w:color="FFFFFF"/>
          <w:right w:val="single" w:sz="6" w:space="0" w:color="FFFFFF"/>
        </w:pBdr>
        <w:spacing w:after="240"/>
        <w:ind w:left="1144" w:hanging="1144"/>
        <w:jc w:val="both"/>
        <w:rPr>
          <w:sz w:val="20"/>
        </w:rPr>
      </w:pPr>
      <w:r w:rsidRPr="00E154F1">
        <w:rPr>
          <w:sz w:val="20"/>
        </w:rPr>
        <w:tab/>
      </w:r>
      <w:r>
        <w:rPr>
          <w:sz w:val="20"/>
        </w:rPr>
        <w:tab/>
      </w:r>
      <w:r>
        <w:rPr>
          <w:sz w:val="20"/>
        </w:rPr>
        <w:tab/>
      </w:r>
      <w:r w:rsidR="00E040E0" w:rsidRPr="00E154F1">
        <w:rPr>
          <w:noProof/>
          <w:position w:val="-28"/>
          <w:sz w:val="20"/>
        </w:rPr>
      </w:r>
      <w:r w:rsidR="00E040E0" w:rsidRPr="00E154F1">
        <w:rPr>
          <w:noProof/>
          <w:position w:val="-28"/>
          <w:sz w:val="20"/>
        </w:rPr>
        <w:object w:dxaOrig="1100" w:dyaOrig="680" w14:anchorId="4C65F2FB">
          <v:shape id="_x0000_i1220" type="#_x0000_t75" alt="" style="width:54.85pt;height:33.8pt;mso-width-percent:0;mso-height-percent:0;mso-width-percent:0;mso-height-percent:0" o:ole="" fillcolor="window">
            <v:imagedata r:id="rId268" o:title=""/>
          </v:shape>
          <o:OLEObject Type="Embed" ProgID="Equation.3" ShapeID="_x0000_i1220" DrawAspect="Content" ObjectID="_1700046495" r:id="rId269"/>
        </w:object>
      </w:r>
      <w:r w:rsidRPr="00E154F1">
        <w:rPr>
          <w:sz w:val="20"/>
        </w:rPr>
        <w:tab/>
        <w:t>is not more than 2 per cent</w:t>
      </w:r>
      <w:r w:rsidRPr="00E154F1">
        <w:rPr>
          <w:sz w:val="20"/>
        </w:rPr>
        <w:tab/>
        <w:t>(p ≤ </w:t>
      </w:r>
      <w:r w:rsidRPr="00E154F1">
        <w:rPr>
          <w:sz w:val="20"/>
        </w:rPr>
        <w:t>2 per cent)</w:t>
      </w:r>
    </w:p>
    <w:p w14:paraId="4583BDA8" w14:textId="77777777" w:rsidR="00A54226" w:rsidRPr="00E154F1" w:rsidRDefault="00A54226" w:rsidP="00A54226">
      <w:pPr>
        <w:pBdr>
          <w:top w:val="single" w:sz="6" w:space="0" w:color="FFFFFF"/>
          <w:left w:val="single" w:sz="6" w:space="0" w:color="FFFFFF"/>
          <w:bottom w:val="single" w:sz="6" w:space="0" w:color="FFFFFF"/>
          <w:right w:val="single" w:sz="6" w:space="0" w:color="FFFFFF"/>
        </w:pBdr>
        <w:spacing w:after="120"/>
        <w:ind w:left="2268" w:right="1134" w:hanging="1134"/>
        <w:jc w:val="both"/>
        <w:rPr>
          <w:sz w:val="20"/>
        </w:rPr>
      </w:pPr>
      <w:r w:rsidRPr="00E154F1">
        <w:rPr>
          <w:sz w:val="20"/>
        </w:rPr>
        <w:tab/>
        <w:t>The statistical accuracy (p) is defined by:</w:t>
      </w:r>
    </w:p>
    <w:p w14:paraId="4583BDA9" w14:textId="121031DA"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1813"/>
          <w:tab w:val="left" w:pos="2268"/>
          <w:tab w:val="left" w:pos="2835"/>
          <w:tab w:val="left" w:pos="4024"/>
          <w:tab w:val="left" w:pos="5014"/>
          <w:tab w:val="left" w:pos="5952"/>
          <w:tab w:val="left" w:pos="6632"/>
          <w:tab w:val="left" w:pos="7174"/>
          <w:tab w:val="left" w:pos="7894"/>
          <w:tab w:val="left" w:pos="8614"/>
          <w:tab w:val="left" w:pos="9334"/>
        </w:tabs>
        <w:spacing w:after="240"/>
        <w:rPr>
          <w:sz w:val="20"/>
        </w:rPr>
      </w:pPr>
      <w:r>
        <w:rPr>
          <w:sz w:val="20"/>
        </w:rPr>
        <w:tab/>
      </w:r>
      <w:r>
        <w:rPr>
          <w:sz w:val="20"/>
        </w:rPr>
        <w:tab/>
      </w:r>
      <w:r>
        <w:rPr>
          <w:sz w:val="20"/>
        </w:rPr>
        <w:tab/>
      </w:r>
      <w:r>
        <w:rPr>
          <w:sz w:val="20"/>
        </w:rPr>
        <w:tab/>
      </w:r>
      <w:r w:rsidR="00E040E0" w:rsidRPr="00E154F1">
        <w:rPr>
          <w:noProof/>
          <w:position w:val="-30"/>
          <w:sz w:val="20"/>
        </w:rPr>
      </w:r>
      <w:r w:rsidR="00E040E0" w:rsidRPr="00E154F1">
        <w:rPr>
          <w:noProof/>
          <w:position w:val="-30"/>
          <w:sz w:val="20"/>
        </w:rPr>
        <w:object w:dxaOrig="1420" w:dyaOrig="700" w14:anchorId="4037548A">
          <v:shape id="_x0000_i1219" type="#_x0000_t75" alt="" style="width:70.9pt;height:34.9pt;mso-width-percent:0;mso-height-percent:0;mso-width-percent:0;mso-height-percent:0" o:ole="" fillcolor="window">
            <v:imagedata r:id="rId270" o:title=""/>
          </v:shape>
          <o:OLEObject Type="Embed" ProgID="Equation.3" ShapeID="_x0000_i1219" DrawAspect="Content" ObjectID="_1700046496" r:id="rId271"/>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2551"/>
        <w:gridCol w:w="2552"/>
      </w:tblGrid>
      <w:tr w:rsidR="00A54226" w14:paraId="4583BDAB" w14:textId="77777777" w:rsidTr="00597E2F">
        <w:tc>
          <w:tcPr>
            <w:tcW w:w="6407" w:type="dxa"/>
            <w:gridSpan w:val="4"/>
          </w:tcPr>
          <w:p w14:paraId="4583BDAA" w14:textId="77777777" w:rsidR="00A54226" w:rsidRDefault="00A54226" w:rsidP="00A035C1">
            <w:pPr>
              <w:pStyle w:val="SingleTxtG"/>
              <w:suppressAutoHyphens/>
              <w:spacing w:line="240" w:lineRule="atLeast"/>
              <w:ind w:left="170" w:right="0"/>
            </w:pPr>
            <w:r w:rsidRPr="0046579E">
              <w:t>Where:</w:t>
            </w:r>
          </w:p>
        </w:tc>
      </w:tr>
      <w:tr w:rsidR="00A54226" w:rsidRPr="00A035C1" w14:paraId="4583BDAF" w14:textId="77777777" w:rsidTr="00597E2F">
        <w:tc>
          <w:tcPr>
            <w:tcW w:w="951" w:type="dxa"/>
          </w:tcPr>
          <w:p w14:paraId="4583BDAC" w14:textId="77777777" w:rsidR="00A54226" w:rsidRPr="00C24433" w:rsidRDefault="00A54226" w:rsidP="00A035C1">
            <w:pPr>
              <w:pStyle w:val="SingleTxtG"/>
              <w:suppressAutoHyphens/>
              <w:spacing w:line="240" w:lineRule="atLeast"/>
              <w:ind w:left="170" w:right="0"/>
            </w:pPr>
            <w:r w:rsidRPr="00E154F1">
              <w:t>t</w:t>
            </w:r>
          </w:p>
        </w:tc>
        <w:tc>
          <w:tcPr>
            <w:tcW w:w="353" w:type="dxa"/>
          </w:tcPr>
          <w:p w14:paraId="4583BDAD" w14:textId="77777777" w:rsidR="00A54226" w:rsidRPr="00C24433" w:rsidRDefault="00A54226" w:rsidP="00A035C1">
            <w:pPr>
              <w:pStyle w:val="SingleTxtG"/>
              <w:suppressAutoHyphens/>
              <w:spacing w:line="240" w:lineRule="atLeast"/>
              <w:ind w:left="0"/>
              <w:jc w:val="right"/>
            </w:pPr>
            <w:r w:rsidRPr="00E154F1">
              <w:t>=</w:t>
            </w:r>
          </w:p>
        </w:tc>
        <w:tc>
          <w:tcPr>
            <w:tcW w:w="5103" w:type="dxa"/>
            <w:gridSpan w:val="2"/>
          </w:tcPr>
          <w:p w14:paraId="4583BDAE" w14:textId="77777777" w:rsidR="00A54226" w:rsidRPr="00C24433" w:rsidRDefault="00A54226" w:rsidP="00A035C1">
            <w:pPr>
              <w:pStyle w:val="SingleTxtG"/>
              <w:suppressAutoHyphens/>
              <w:spacing w:line="240" w:lineRule="atLeast"/>
              <w:ind w:left="0" w:right="0"/>
            </w:pPr>
            <w:r w:rsidRPr="00E154F1">
              <w:t>coefficient given by the following table,</w:t>
            </w:r>
          </w:p>
        </w:tc>
      </w:tr>
      <w:tr w:rsidR="00A54226" w:rsidRPr="00A035C1" w14:paraId="4583BDB3" w14:textId="77777777" w:rsidTr="00597E2F">
        <w:tc>
          <w:tcPr>
            <w:tcW w:w="951" w:type="dxa"/>
          </w:tcPr>
          <w:p w14:paraId="4583BDB0" w14:textId="77777777" w:rsidR="00A54226" w:rsidRPr="00C24433" w:rsidRDefault="00A54226" w:rsidP="00A035C1">
            <w:pPr>
              <w:pStyle w:val="SingleTxtG"/>
              <w:suppressAutoHyphens/>
              <w:spacing w:line="240" w:lineRule="atLeast"/>
              <w:ind w:left="170" w:right="0"/>
            </w:pPr>
            <w:r w:rsidRPr="00E154F1">
              <w:t>n</w:t>
            </w:r>
          </w:p>
        </w:tc>
        <w:tc>
          <w:tcPr>
            <w:tcW w:w="353" w:type="dxa"/>
          </w:tcPr>
          <w:p w14:paraId="4583BDB1" w14:textId="77777777" w:rsidR="00A54226" w:rsidRPr="00C24433" w:rsidRDefault="00A54226" w:rsidP="00A035C1">
            <w:pPr>
              <w:pStyle w:val="SingleTxtG"/>
              <w:suppressAutoHyphens/>
              <w:spacing w:line="240" w:lineRule="atLeast"/>
              <w:ind w:left="0" w:right="0"/>
              <w:jc w:val="left"/>
            </w:pPr>
            <w:r w:rsidRPr="00E154F1">
              <w:t>=</w:t>
            </w:r>
          </w:p>
        </w:tc>
        <w:tc>
          <w:tcPr>
            <w:tcW w:w="5103" w:type="dxa"/>
            <w:gridSpan w:val="2"/>
          </w:tcPr>
          <w:p w14:paraId="4583BDB2" w14:textId="77777777" w:rsidR="00A54226" w:rsidRPr="00C24433" w:rsidRDefault="00A54226" w:rsidP="00A035C1">
            <w:pPr>
              <w:pStyle w:val="SingleTxtG"/>
              <w:suppressAutoHyphens/>
              <w:spacing w:line="240" w:lineRule="atLeast"/>
              <w:ind w:left="0" w:right="0"/>
            </w:pPr>
            <w:r w:rsidRPr="00E154F1">
              <w:t>number of tests,</w:t>
            </w:r>
          </w:p>
        </w:tc>
      </w:tr>
      <w:tr w:rsidR="00A54226" w:rsidRPr="00A035C1" w14:paraId="4583BDB8" w14:textId="77777777" w:rsidTr="00597E2F">
        <w:trPr>
          <w:trHeight w:val="720"/>
        </w:trPr>
        <w:tc>
          <w:tcPr>
            <w:tcW w:w="951" w:type="dxa"/>
          </w:tcPr>
          <w:p w14:paraId="4583BDB4" w14:textId="77777777" w:rsidR="00A54226" w:rsidRPr="008A1BE4" w:rsidRDefault="00A54226" w:rsidP="00A035C1">
            <w:pPr>
              <w:pStyle w:val="SingleTxtG"/>
              <w:suppressAutoHyphens/>
              <w:spacing w:line="240" w:lineRule="atLeast"/>
              <w:ind w:left="170" w:right="0"/>
            </w:pPr>
            <w:r w:rsidRPr="00E154F1">
              <w:t>s</w:t>
            </w:r>
          </w:p>
        </w:tc>
        <w:tc>
          <w:tcPr>
            <w:tcW w:w="353" w:type="dxa"/>
          </w:tcPr>
          <w:p w14:paraId="4583BDB5" w14:textId="77777777" w:rsidR="00A54226" w:rsidRPr="00D0516F" w:rsidRDefault="00A54226" w:rsidP="00A035C1">
            <w:pPr>
              <w:pStyle w:val="SingleTxtG"/>
              <w:suppressAutoHyphens/>
              <w:spacing w:line="240" w:lineRule="atLeast"/>
              <w:ind w:left="0"/>
              <w:jc w:val="right"/>
            </w:pPr>
            <w:r w:rsidRPr="00E154F1">
              <w:t>=</w:t>
            </w:r>
          </w:p>
        </w:tc>
        <w:tc>
          <w:tcPr>
            <w:tcW w:w="2551" w:type="dxa"/>
            <w:shd w:val="clear" w:color="auto" w:fill="auto"/>
          </w:tcPr>
          <w:p w14:paraId="4583BDB6" w14:textId="77777777" w:rsidR="00A54226" w:rsidRPr="008A1BE4" w:rsidRDefault="00A54226" w:rsidP="00A035C1">
            <w:pPr>
              <w:pStyle w:val="SingleTxtG"/>
              <w:suppressAutoHyphens/>
              <w:spacing w:line="240" w:lineRule="atLeast"/>
              <w:ind w:left="0" w:right="0"/>
            </w:pPr>
            <w:r w:rsidRPr="00E154F1">
              <w:t>standard deviation,</w:t>
            </w:r>
          </w:p>
        </w:tc>
        <w:tc>
          <w:tcPr>
            <w:tcW w:w="2552" w:type="dxa"/>
            <w:shd w:val="clear" w:color="auto" w:fill="auto"/>
          </w:tcPr>
          <w:p w14:paraId="4583BDB7" w14:textId="12553A96" w:rsidR="00A54226" w:rsidRPr="008A1BE4" w:rsidRDefault="00E040E0" w:rsidP="00A035C1">
            <w:pPr>
              <w:pStyle w:val="SingleTxtG"/>
              <w:suppressAutoHyphens/>
              <w:spacing w:line="240" w:lineRule="atLeast"/>
              <w:ind w:left="0" w:right="0"/>
            </w:pPr>
            <w:r w:rsidRPr="00A035C1">
              <w:rPr>
                <w:noProof/>
                <w:position w:val="-30"/>
              </w:rPr>
            </w:r>
            <w:r w:rsidR="00E040E0" w:rsidRPr="00A035C1">
              <w:rPr>
                <w:noProof/>
                <w:position w:val="-30"/>
              </w:rPr>
              <w:object w:dxaOrig="1680" w:dyaOrig="760" w14:anchorId="17643B93">
                <v:shape id="_x0000_i1218" type="#_x0000_t75" alt="" style="width:84.2pt;height:38.2pt;mso-width-percent:0;mso-height-percent:0;mso-width-percent:0;mso-height-percent:0" o:ole="" fillcolor="window">
                  <v:imagedata r:id="rId272" o:title=""/>
                </v:shape>
                <o:OLEObject Type="Embed" ProgID="Equation.3" ShapeID="_x0000_i1218" DrawAspect="Content" ObjectID="_1700046497" r:id="rId273"/>
              </w:object>
            </w:r>
          </w:p>
        </w:tc>
      </w:tr>
    </w:tbl>
    <w:p w14:paraId="4583BDB9" w14:textId="77777777" w:rsidR="00A54226"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1813"/>
          <w:tab w:val="left" w:pos="2268"/>
          <w:tab w:val="left" w:pos="2835"/>
          <w:tab w:val="left" w:pos="4024"/>
          <w:tab w:val="left" w:pos="5014"/>
          <w:tab w:val="left" w:pos="5952"/>
          <w:tab w:val="left" w:pos="6632"/>
          <w:tab w:val="left" w:pos="7174"/>
          <w:tab w:val="left" w:pos="7894"/>
          <w:tab w:val="left" w:pos="8614"/>
          <w:tab w:val="left" w:pos="9334"/>
        </w:tabs>
        <w:jc w:val="both"/>
        <w:rPr>
          <w:sz w:val="20"/>
        </w:rPr>
      </w:pPr>
    </w:p>
    <w:tbl>
      <w:tblPr>
        <w:tblW w:w="9639" w:type="dxa"/>
        <w:jc w:val="center"/>
        <w:tblLayout w:type="fixed"/>
        <w:tblCellMar>
          <w:left w:w="120" w:type="dxa"/>
          <w:right w:w="120" w:type="dxa"/>
        </w:tblCellMar>
        <w:tblLook w:val="0000" w:firstRow="0" w:lastRow="0" w:firstColumn="0" w:lastColumn="0" w:noHBand="0" w:noVBand="0"/>
      </w:tblPr>
      <w:tblGrid>
        <w:gridCol w:w="742"/>
        <w:gridCol w:w="742"/>
        <w:gridCol w:w="742"/>
        <w:gridCol w:w="742"/>
        <w:gridCol w:w="742"/>
        <w:gridCol w:w="742"/>
        <w:gridCol w:w="741"/>
        <w:gridCol w:w="741"/>
        <w:gridCol w:w="741"/>
        <w:gridCol w:w="741"/>
        <w:gridCol w:w="741"/>
        <w:gridCol w:w="741"/>
        <w:gridCol w:w="741"/>
      </w:tblGrid>
      <w:tr w:rsidR="00A54226" w:rsidRPr="00FC6885" w14:paraId="4583BDC7" w14:textId="77777777" w:rsidTr="00A54226">
        <w:trPr>
          <w:jc w:val="center"/>
        </w:trPr>
        <w:tc>
          <w:tcPr>
            <w:tcW w:w="737" w:type="dxa"/>
            <w:tcBorders>
              <w:top w:val="single" w:sz="7" w:space="0" w:color="000000"/>
              <w:left w:val="single" w:sz="7" w:space="0" w:color="000000"/>
              <w:bottom w:val="single" w:sz="7" w:space="0" w:color="000000"/>
              <w:right w:val="single" w:sz="7" w:space="0" w:color="000000"/>
            </w:tcBorders>
            <w:vAlign w:val="center"/>
          </w:tcPr>
          <w:p w14:paraId="4583BDBA" w14:textId="77777777"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n</w:t>
            </w:r>
          </w:p>
        </w:tc>
        <w:tc>
          <w:tcPr>
            <w:tcW w:w="737" w:type="dxa"/>
            <w:tcBorders>
              <w:top w:val="single" w:sz="7" w:space="0" w:color="000000"/>
              <w:left w:val="single" w:sz="7" w:space="0" w:color="000000"/>
              <w:bottom w:val="single" w:sz="7" w:space="0" w:color="000000"/>
              <w:right w:val="single" w:sz="7" w:space="0" w:color="000000"/>
            </w:tcBorders>
            <w:vAlign w:val="center"/>
          </w:tcPr>
          <w:p w14:paraId="4583BDBB" w14:textId="77777777"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4</w:t>
            </w:r>
          </w:p>
        </w:tc>
        <w:tc>
          <w:tcPr>
            <w:tcW w:w="737" w:type="dxa"/>
            <w:tcBorders>
              <w:top w:val="single" w:sz="7" w:space="0" w:color="000000"/>
              <w:left w:val="single" w:sz="7" w:space="0" w:color="000000"/>
              <w:bottom w:val="single" w:sz="7" w:space="0" w:color="000000"/>
              <w:right w:val="single" w:sz="7" w:space="0" w:color="000000"/>
            </w:tcBorders>
            <w:vAlign w:val="center"/>
          </w:tcPr>
          <w:p w14:paraId="4583BDBC" w14:textId="77777777"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5</w:t>
            </w:r>
          </w:p>
        </w:tc>
        <w:tc>
          <w:tcPr>
            <w:tcW w:w="737" w:type="dxa"/>
            <w:tcBorders>
              <w:top w:val="single" w:sz="7" w:space="0" w:color="000000"/>
              <w:left w:val="single" w:sz="7" w:space="0" w:color="000000"/>
              <w:bottom w:val="single" w:sz="7" w:space="0" w:color="000000"/>
              <w:right w:val="single" w:sz="7" w:space="0" w:color="000000"/>
            </w:tcBorders>
            <w:vAlign w:val="center"/>
          </w:tcPr>
          <w:p w14:paraId="4583BDBD" w14:textId="77777777"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6</w:t>
            </w:r>
          </w:p>
        </w:tc>
        <w:tc>
          <w:tcPr>
            <w:tcW w:w="737" w:type="dxa"/>
            <w:tcBorders>
              <w:top w:val="single" w:sz="7" w:space="0" w:color="000000"/>
              <w:left w:val="single" w:sz="7" w:space="0" w:color="000000"/>
              <w:bottom w:val="single" w:sz="7" w:space="0" w:color="000000"/>
              <w:right w:val="single" w:sz="7" w:space="0" w:color="000000"/>
            </w:tcBorders>
            <w:vAlign w:val="center"/>
          </w:tcPr>
          <w:p w14:paraId="4583BDBE" w14:textId="77777777"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7</w:t>
            </w:r>
          </w:p>
        </w:tc>
        <w:tc>
          <w:tcPr>
            <w:tcW w:w="737" w:type="dxa"/>
            <w:tcBorders>
              <w:top w:val="single" w:sz="7" w:space="0" w:color="000000"/>
              <w:left w:val="single" w:sz="7" w:space="0" w:color="000000"/>
              <w:bottom w:val="single" w:sz="7" w:space="0" w:color="000000"/>
              <w:right w:val="single" w:sz="7" w:space="0" w:color="000000"/>
            </w:tcBorders>
            <w:vAlign w:val="center"/>
          </w:tcPr>
          <w:p w14:paraId="4583BDBF" w14:textId="77777777"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8</w:t>
            </w:r>
          </w:p>
        </w:tc>
        <w:tc>
          <w:tcPr>
            <w:tcW w:w="737" w:type="dxa"/>
            <w:tcBorders>
              <w:top w:val="single" w:sz="7" w:space="0" w:color="000000"/>
              <w:left w:val="single" w:sz="7" w:space="0" w:color="000000"/>
              <w:bottom w:val="single" w:sz="7" w:space="0" w:color="000000"/>
              <w:right w:val="single" w:sz="7" w:space="0" w:color="000000"/>
            </w:tcBorders>
            <w:vAlign w:val="center"/>
          </w:tcPr>
          <w:p w14:paraId="4583BDC0" w14:textId="77777777"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9</w:t>
            </w:r>
          </w:p>
        </w:tc>
        <w:tc>
          <w:tcPr>
            <w:tcW w:w="737" w:type="dxa"/>
            <w:tcBorders>
              <w:top w:val="single" w:sz="7" w:space="0" w:color="000000"/>
              <w:left w:val="single" w:sz="7" w:space="0" w:color="000000"/>
              <w:bottom w:val="single" w:sz="7" w:space="0" w:color="000000"/>
              <w:right w:val="single" w:sz="7" w:space="0" w:color="000000"/>
            </w:tcBorders>
            <w:vAlign w:val="center"/>
          </w:tcPr>
          <w:p w14:paraId="4583BDC1" w14:textId="77777777"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10</w:t>
            </w:r>
          </w:p>
        </w:tc>
        <w:tc>
          <w:tcPr>
            <w:tcW w:w="737" w:type="dxa"/>
            <w:tcBorders>
              <w:top w:val="single" w:sz="7" w:space="0" w:color="000000"/>
              <w:left w:val="single" w:sz="7" w:space="0" w:color="000000"/>
              <w:bottom w:val="single" w:sz="7" w:space="0" w:color="000000"/>
              <w:right w:val="single" w:sz="7" w:space="0" w:color="000000"/>
            </w:tcBorders>
            <w:vAlign w:val="center"/>
          </w:tcPr>
          <w:p w14:paraId="4583BDC2" w14:textId="77777777"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11</w:t>
            </w:r>
          </w:p>
        </w:tc>
        <w:tc>
          <w:tcPr>
            <w:tcW w:w="737" w:type="dxa"/>
            <w:tcBorders>
              <w:top w:val="single" w:sz="7" w:space="0" w:color="000000"/>
              <w:left w:val="single" w:sz="7" w:space="0" w:color="000000"/>
              <w:bottom w:val="single" w:sz="7" w:space="0" w:color="000000"/>
              <w:right w:val="single" w:sz="7" w:space="0" w:color="000000"/>
            </w:tcBorders>
            <w:vAlign w:val="center"/>
          </w:tcPr>
          <w:p w14:paraId="4583BDC3" w14:textId="77777777"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12</w:t>
            </w:r>
          </w:p>
        </w:tc>
        <w:tc>
          <w:tcPr>
            <w:tcW w:w="737" w:type="dxa"/>
            <w:tcBorders>
              <w:top w:val="single" w:sz="7" w:space="0" w:color="000000"/>
              <w:left w:val="single" w:sz="7" w:space="0" w:color="000000"/>
              <w:bottom w:val="single" w:sz="7" w:space="0" w:color="000000"/>
              <w:right w:val="single" w:sz="7" w:space="0" w:color="000000"/>
            </w:tcBorders>
            <w:vAlign w:val="center"/>
          </w:tcPr>
          <w:p w14:paraId="4583BDC4" w14:textId="77777777"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13</w:t>
            </w:r>
          </w:p>
        </w:tc>
        <w:tc>
          <w:tcPr>
            <w:tcW w:w="737" w:type="dxa"/>
            <w:tcBorders>
              <w:top w:val="single" w:sz="7" w:space="0" w:color="000000"/>
              <w:left w:val="single" w:sz="7" w:space="0" w:color="000000"/>
              <w:bottom w:val="single" w:sz="7" w:space="0" w:color="000000"/>
              <w:right w:val="single" w:sz="7" w:space="0" w:color="000000"/>
            </w:tcBorders>
            <w:vAlign w:val="center"/>
          </w:tcPr>
          <w:p w14:paraId="4583BDC5" w14:textId="77777777"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14</w:t>
            </w:r>
          </w:p>
        </w:tc>
        <w:tc>
          <w:tcPr>
            <w:tcW w:w="737" w:type="dxa"/>
            <w:tcBorders>
              <w:top w:val="single" w:sz="7" w:space="0" w:color="000000"/>
              <w:left w:val="single" w:sz="7" w:space="0" w:color="000000"/>
              <w:bottom w:val="single" w:sz="7" w:space="0" w:color="000000"/>
              <w:right w:val="single" w:sz="7" w:space="0" w:color="000000"/>
            </w:tcBorders>
            <w:vAlign w:val="center"/>
          </w:tcPr>
          <w:p w14:paraId="4583BDC6" w14:textId="77777777"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15</w:t>
            </w:r>
          </w:p>
        </w:tc>
      </w:tr>
      <w:tr w:rsidR="00A54226" w:rsidRPr="00FC6885" w14:paraId="4583BDD5" w14:textId="77777777" w:rsidTr="00A54226">
        <w:trPr>
          <w:jc w:val="center"/>
        </w:trPr>
        <w:tc>
          <w:tcPr>
            <w:tcW w:w="737" w:type="dxa"/>
            <w:tcBorders>
              <w:top w:val="single" w:sz="7" w:space="0" w:color="000000"/>
              <w:left w:val="single" w:sz="7" w:space="0" w:color="000000"/>
              <w:bottom w:val="single" w:sz="7" w:space="0" w:color="000000"/>
              <w:right w:val="single" w:sz="7" w:space="0" w:color="000000"/>
            </w:tcBorders>
            <w:vAlign w:val="center"/>
          </w:tcPr>
          <w:p w14:paraId="4583BDC8" w14:textId="77777777"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t</w:t>
            </w:r>
          </w:p>
        </w:tc>
        <w:tc>
          <w:tcPr>
            <w:tcW w:w="737" w:type="dxa"/>
            <w:tcBorders>
              <w:top w:val="single" w:sz="7" w:space="0" w:color="000000"/>
              <w:left w:val="single" w:sz="7" w:space="0" w:color="000000"/>
              <w:bottom w:val="single" w:sz="7" w:space="0" w:color="000000"/>
              <w:right w:val="single" w:sz="7" w:space="0" w:color="000000"/>
            </w:tcBorders>
            <w:vAlign w:val="center"/>
          </w:tcPr>
          <w:p w14:paraId="4583BDC9" w14:textId="77777777"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3.2</w:t>
            </w:r>
          </w:p>
        </w:tc>
        <w:tc>
          <w:tcPr>
            <w:tcW w:w="737" w:type="dxa"/>
            <w:tcBorders>
              <w:top w:val="single" w:sz="7" w:space="0" w:color="000000"/>
              <w:left w:val="single" w:sz="7" w:space="0" w:color="000000"/>
              <w:bottom w:val="single" w:sz="7" w:space="0" w:color="000000"/>
              <w:right w:val="single" w:sz="7" w:space="0" w:color="000000"/>
            </w:tcBorders>
            <w:vAlign w:val="center"/>
          </w:tcPr>
          <w:p w14:paraId="4583BDCA" w14:textId="77777777"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2.8</w:t>
            </w:r>
          </w:p>
        </w:tc>
        <w:tc>
          <w:tcPr>
            <w:tcW w:w="737" w:type="dxa"/>
            <w:tcBorders>
              <w:top w:val="single" w:sz="7" w:space="0" w:color="000000"/>
              <w:left w:val="single" w:sz="7" w:space="0" w:color="000000"/>
              <w:bottom w:val="single" w:sz="7" w:space="0" w:color="000000"/>
              <w:right w:val="single" w:sz="7" w:space="0" w:color="000000"/>
            </w:tcBorders>
            <w:vAlign w:val="center"/>
          </w:tcPr>
          <w:p w14:paraId="4583BDCB" w14:textId="77777777"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2.6</w:t>
            </w:r>
          </w:p>
        </w:tc>
        <w:tc>
          <w:tcPr>
            <w:tcW w:w="737" w:type="dxa"/>
            <w:tcBorders>
              <w:top w:val="single" w:sz="7" w:space="0" w:color="000000"/>
              <w:left w:val="single" w:sz="7" w:space="0" w:color="000000"/>
              <w:bottom w:val="single" w:sz="7" w:space="0" w:color="000000"/>
              <w:right w:val="single" w:sz="7" w:space="0" w:color="000000"/>
            </w:tcBorders>
            <w:vAlign w:val="center"/>
          </w:tcPr>
          <w:p w14:paraId="4583BDCC" w14:textId="77777777"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2.5</w:t>
            </w:r>
          </w:p>
        </w:tc>
        <w:tc>
          <w:tcPr>
            <w:tcW w:w="737" w:type="dxa"/>
            <w:tcBorders>
              <w:top w:val="single" w:sz="7" w:space="0" w:color="000000"/>
              <w:left w:val="single" w:sz="7" w:space="0" w:color="000000"/>
              <w:bottom w:val="single" w:sz="7" w:space="0" w:color="000000"/>
              <w:right w:val="single" w:sz="7" w:space="0" w:color="000000"/>
            </w:tcBorders>
            <w:vAlign w:val="center"/>
          </w:tcPr>
          <w:p w14:paraId="4583BDCD" w14:textId="77777777"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2.4</w:t>
            </w:r>
          </w:p>
        </w:tc>
        <w:tc>
          <w:tcPr>
            <w:tcW w:w="737" w:type="dxa"/>
            <w:tcBorders>
              <w:top w:val="single" w:sz="7" w:space="0" w:color="000000"/>
              <w:left w:val="single" w:sz="7" w:space="0" w:color="000000"/>
              <w:bottom w:val="single" w:sz="7" w:space="0" w:color="000000"/>
              <w:right w:val="single" w:sz="7" w:space="0" w:color="000000"/>
            </w:tcBorders>
            <w:vAlign w:val="center"/>
          </w:tcPr>
          <w:p w14:paraId="4583BDCE" w14:textId="77777777"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2.3</w:t>
            </w:r>
          </w:p>
        </w:tc>
        <w:tc>
          <w:tcPr>
            <w:tcW w:w="737" w:type="dxa"/>
            <w:tcBorders>
              <w:top w:val="single" w:sz="7" w:space="0" w:color="000000"/>
              <w:left w:val="single" w:sz="7" w:space="0" w:color="000000"/>
              <w:bottom w:val="single" w:sz="7" w:space="0" w:color="000000"/>
              <w:right w:val="single" w:sz="7" w:space="0" w:color="000000"/>
            </w:tcBorders>
            <w:vAlign w:val="center"/>
          </w:tcPr>
          <w:p w14:paraId="4583BDCF" w14:textId="77777777"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2.3</w:t>
            </w:r>
          </w:p>
        </w:tc>
        <w:tc>
          <w:tcPr>
            <w:tcW w:w="737" w:type="dxa"/>
            <w:tcBorders>
              <w:top w:val="single" w:sz="7" w:space="0" w:color="000000"/>
              <w:left w:val="single" w:sz="7" w:space="0" w:color="000000"/>
              <w:bottom w:val="single" w:sz="7" w:space="0" w:color="000000"/>
              <w:right w:val="single" w:sz="7" w:space="0" w:color="000000"/>
            </w:tcBorders>
            <w:vAlign w:val="center"/>
          </w:tcPr>
          <w:p w14:paraId="4583BDD0" w14:textId="77777777"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2.2</w:t>
            </w:r>
          </w:p>
        </w:tc>
        <w:tc>
          <w:tcPr>
            <w:tcW w:w="737" w:type="dxa"/>
            <w:tcBorders>
              <w:top w:val="single" w:sz="7" w:space="0" w:color="000000"/>
              <w:left w:val="single" w:sz="7" w:space="0" w:color="000000"/>
              <w:bottom w:val="single" w:sz="7" w:space="0" w:color="000000"/>
              <w:right w:val="single" w:sz="7" w:space="0" w:color="000000"/>
            </w:tcBorders>
            <w:vAlign w:val="center"/>
          </w:tcPr>
          <w:p w14:paraId="4583BDD1" w14:textId="77777777"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2.2</w:t>
            </w:r>
          </w:p>
        </w:tc>
        <w:tc>
          <w:tcPr>
            <w:tcW w:w="737" w:type="dxa"/>
            <w:tcBorders>
              <w:top w:val="single" w:sz="7" w:space="0" w:color="000000"/>
              <w:left w:val="single" w:sz="7" w:space="0" w:color="000000"/>
              <w:bottom w:val="single" w:sz="7" w:space="0" w:color="000000"/>
              <w:right w:val="single" w:sz="7" w:space="0" w:color="000000"/>
            </w:tcBorders>
            <w:vAlign w:val="center"/>
          </w:tcPr>
          <w:p w14:paraId="4583BDD2" w14:textId="77777777"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2.2</w:t>
            </w:r>
          </w:p>
        </w:tc>
        <w:tc>
          <w:tcPr>
            <w:tcW w:w="737" w:type="dxa"/>
            <w:tcBorders>
              <w:top w:val="single" w:sz="7" w:space="0" w:color="000000"/>
              <w:left w:val="single" w:sz="7" w:space="0" w:color="000000"/>
              <w:bottom w:val="single" w:sz="7" w:space="0" w:color="000000"/>
              <w:right w:val="single" w:sz="7" w:space="0" w:color="000000"/>
            </w:tcBorders>
            <w:vAlign w:val="center"/>
          </w:tcPr>
          <w:p w14:paraId="4583BDD3" w14:textId="77777777"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2.2</w:t>
            </w:r>
          </w:p>
        </w:tc>
        <w:tc>
          <w:tcPr>
            <w:tcW w:w="737" w:type="dxa"/>
            <w:tcBorders>
              <w:top w:val="single" w:sz="7" w:space="0" w:color="000000"/>
              <w:left w:val="single" w:sz="7" w:space="0" w:color="000000"/>
              <w:bottom w:val="single" w:sz="7" w:space="0" w:color="000000"/>
              <w:right w:val="single" w:sz="7" w:space="0" w:color="000000"/>
            </w:tcBorders>
            <w:vAlign w:val="center"/>
          </w:tcPr>
          <w:p w14:paraId="4583BDD4" w14:textId="77777777"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2.2</w:t>
            </w:r>
          </w:p>
        </w:tc>
      </w:tr>
      <w:tr w:rsidR="00A54226" w:rsidRPr="00FC6885" w14:paraId="4583BDE3" w14:textId="77777777" w:rsidTr="00A54226">
        <w:trPr>
          <w:jc w:val="center"/>
        </w:trPr>
        <w:tc>
          <w:tcPr>
            <w:tcW w:w="737" w:type="dxa"/>
            <w:tcBorders>
              <w:top w:val="single" w:sz="7" w:space="0" w:color="000000"/>
              <w:left w:val="single" w:sz="7" w:space="0" w:color="000000"/>
              <w:bottom w:val="single" w:sz="7" w:space="0" w:color="000000"/>
              <w:right w:val="single" w:sz="7" w:space="0" w:color="000000"/>
            </w:tcBorders>
            <w:vAlign w:val="center"/>
          </w:tcPr>
          <w:p w14:paraId="4583BDD6" w14:textId="6AB53D6B" w:rsidR="00A54226" w:rsidRPr="00FC6885" w:rsidRDefault="00E040E0"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noProof/>
                <w:position w:val="-26"/>
                <w:sz w:val="20"/>
              </w:rPr>
            </w:r>
            <w:r w:rsidR="00E040E0" w:rsidRPr="00FC6885">
              <w:rPr>
                <w:noProof/>
                <w:position w:val="-26"/>
                <w:sz w:val="20"/>
              </w:rPr>
              <w:object w:dxaOrig="400" w:dyaOrig="620" w14:anchorId="2AFD65C3">
                <v:shape id="_x0000_i1217" type="#_x0000_t75" alt="" style="width:19.95pt;height:31pt;mso-width-percent:0;mso-height-percent:0;mso-width-percent:0;mso-height-percent:0" o:ole="" fillcolor="window">
                  <v:imagedata r:id="rId274" o:title=""/>
                </v:shape>
                <o:OLEObject Type="Embed" ProgID="Equation.3" ShapeID="_x0000_i1217" DrawAspect="Content" ObjectID="_1700046498" r:id="rId275"/>
              </w:object>
            </w:r>
          </w:p>
        </w:tc>
        <w:tc>
          <w:tcPr>
            <w:tcW w:w="737" w:type="dxa"/>
            <w:tcBorders>
              <w:top w:val="single" w:sz="7" w:space="0" w:color="000000"/>
              <w:left w:val="single" w:sz="7" w:space="0" w:color="000000"/>
              <w:bottom w:val="single" w:sz="7" w:space="0" w:color="000000"/>
              <w:right w:val="single" w:sz="7" w:space="0" w:color="000000"/>
            </w:tcBorders>
            <w:vAlign w:val="center"/>
          </w:tcPr>
          <w:p w14:paraId="4583BDD7" w14:textId="77777777"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1.6</w:t>
            </w:r>
          </w:p>
        </w:tc>
        <w:tc>
          <w:tcPr>
            <w:tcW w:w="737" w:type="dxa"/>
            <w:tcBorders>
              <w:top w:val="single" w:sz="7" w:space="0" w:color="000000"/>
              <w:left w:val="single" w:sz="7" w:space="0" w:color="000000"/>
              <w:bottom w:val="single" w:sz="7" w:space="0" w:color="000000"/>
              <w:right w:val="single" w:sz="7" w:space="0" w:color="000000"/>
            </w:tcBorders>
            <w:vAlign w:val="center"/>
          </w:tcPr>
          <w:p w14:paraId="4583BDD8" w14:textId="77777777"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1.25</w:t>
            </w:r>
          </w:p>
        </w:tc>
        <w:tc>
          <w:tcPr>
            <w:tcW w:w="737" w:type="dxa"/>
            <w:tcBorders>
              <w:top w:val="single" w:sz="7" w:space="0" w:color="000000"/>
              <w:left w:val="single" w:sz="7" w:space="0" w:color="000000"/>
              <w:bottom w:val="single" w:sz="7" w:space="0" w:color="000000"/>
              <w:right w:val="single" w:sz="7" w:space="0" w:color="000000"/>
            </w:tcBorders>
            <w:vAlign w:val="center"/>
          </w:tcPr>
          <w:p w14:paraId="4583BDD9" w14:textId="77777777"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1.06</w:t>
            </w:r>
          </w:p>
        </w:tc>
        <w:tc>
          <w:tcPr>
            <w:tcW w:w="737" w:type="dxa"/>
            <w:tcBorders>
              <w:top w:val="single" w:sz="7" w:space="0" w:color="000000"/>
              <w:left w:val="single" w:sz="7" w:space="0" w:color="000000"/>
              <w:bottom w:val="single" w:sz="7" w:space="0" w:color="000000"/>
              <w:right w:val="single" w:sz="7" w:space="0" w:color="000000"/>
            </w:tcBorders>
            <w:vAlign w:val="center"/>
          </w:tcPr>
          <w:p w14:paraId="4583BDDA" w14:textId="77777777"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0.94</w:t>
            </w:r>
          </w:p>
        </w:tc>
        <w:tc>
          <w:tcPr>
            <w:tcW w:w="737" w:type="dxa"/>
            <w:tcBorders>
              <w:top w:val="single" w:sz="7" w:space="0" w:color="000000"/>
              <w:left w:val="single" w:sz="7" w:space="0" w:color="000000"/>
              <w:bottom w:val="single" w:sz="7" w:space="0" w:color="000000"/>
              <w:right w:val="single" w:sz="7" w:space="0" w:color="000000"/>
            </w:tcBorders>
            <w:vAlign w:val="center"/>
          </w:tcPr>
          <w:p w14:paraId="4583BDDB" w14:textId="77777777"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0.85</w:t>
            </w:r>
          </w:p>
        </w:tc>
        <w:tc>
          <w:tcPr>
            <w:tcW w:w="737" w:type="dxa"/>
            <w:tcBorders>
              <w:top w:val="single" w:sz="7" w:space="0" w:color="000000"/>
              <w:left w:val="single" w:sz="7" w:space="0" w:color="000000"/>
              <w:bottom w:val="single" w:sz="7" w:space="0" w:color="000000"/>
              <w:right w:val="single" w:sz="7" w:space="0" w:color="000000"/>
            </w:tcBorders>
            <w:vAlign w:val="center"/>
          </w:tcPr>
          <w:p w14:paraId="4583BDDC" w14:textId="77777777"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0.77</w:t>
            </w:r>
          </w:p>
        </w:tc>
        <w:tc>
          <w:tcPr>
            <w:tcW w:w="737" w:type="dxa"/>
            <w:tcBorders>
              <w:top w:val="single" w:sz="7" w:space="0" w:color="000000"/>
              <w:left w:val="single" w:sz="7" w:space="0" w:color="000000"/>
              <w:bottom w:val="single" w:sz="7" w:space="0" w:color="000000"/>
              <w:right w:val="single" w:sz="7" w:space="0" w:color="000000"/>
            </w:tcBorders>
            <w:vAlign w:val="center"/>
          </w:tcPr>
          <w:p w14:paraId="4583BDDD" w14:textId="77777777"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0.73</w:t>
            </w:r>
          </w:p>
        </w:tc>
        <w:tc>
          <w:tcPr>
            <w:tcW w:w="737" w:type="dxa"/>
            <w:tcBorders>
              <w:top w:val="single" w:sz="7" w:space="0" w:color="000000"/>
              <w:left w:val="single" w:sz="7" w:space="0" w:color="000000"/>
              <w:bottom w:val="single" w:sz="7" w:space="0" w:color="000000"/>
              <w:right w:val="single" w:sz="7" w:space="0" w:color="000000"/>
            </w:tcBorders>
            <w:vAlign w:val="center"/>
          </w:tcPr>
          <w:p w14:paraId="4583BDDE" w14:textId="77777777"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0.66</w:t>
            </w:r>
          </w:p>
        </w:tc>
        <w:tc>
          <w:tcPr>
            <w:tcW w:w="737" w:type="dxa"/>
            <w:tcBorders>
              <w:top w:val="single" w:sz="7" w:space="0" w:color="000000"/>
              <w:left w:val="single" w:sz="7" w:space="0" w:color="000000"/>
              <w:bottom w:val="single" w:sz="7" w:space="0" w:color="000000"/>
              <w:right w:val="single" w:sz="7" w:space="0" w:color="000000"/>
            </w:tcBorders>
            <w:vAlign w:val="center"/>
          </w:tcPr>
          <w:p w14:paraId="4583BDDF" w14:textId="77777777"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0.64</w:t>
            </w:r>
          </w:p>
        </w:tc>
        <w:tc>
          <w:tcPr>
            <w:tcW w:w="737" w:type="dxa"/>
            <w:tcBorders>
              <w:top w:val="single" w:sz="7" w:space="0" w:color="000000"/>
              <w:left w:val="single" w:sz="7" w:space="0" w:color="000000"/>
              <w:bottom w:val="single" w:sz="7" w:space="0" w:color="000000"/>
              <w:right w:val="single" w:sz="7" w:space="0" w:color="000000"/>
            </w:tcBorders>
            <w:vAlign w:val="center"/>
          </w:tcPr>
          <w:p w14:paraId="4583BDE0" w14:textId="77777777"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0.61</w:t>
            </w:r>
          </w:p>
        </w:tc>
        <w:tc>
          <w:tcPr>
            <w:tcW w:w="737" w:type="dxa"/>
            <w:tcBorders>
              <w:top w:val="single" w:sz="7" w:space="0" w:color="000000"/>
              <w:left w:val="single" w:sz="7" w:space="0" w:color="000000"/>
              <w:bottom w:val="single" w:sz="7" w:space="0" w:color="000000"/>
              <w:right w:val="single" w:sz="7" w:space="0" w:color="000000"/>
            </w:tcBorders>
            <w:vAlign w:val="center"/>
          </w:tcPr>
          <w:p w14:paraId="4583BDE1" w14:textId="77777777"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0.59</w:t>
            </w:r>
          </w:p>
        </w:tc>
        <w:tc>
          <w:tcPr>
            <w:tcW w:w="737" w:type="dxa"/>
            <w:tcBorders>
              <w:top w:val="single" w:sz="7" w:space="0" w:color="000000"/>
              <w:left w:val="single" w:sz="7" w:space="0" w:color="000000"/>
              <w:bottom w:val="single" w:sz="7" w:space="0" w:color="000000"/>
              <w:right w:val="single" w:sz="7" w:space="0" w:color="000000"/>
            </w:tcBorders>
            <w:vAlign w:val="center"/>
          </w:tcPr>
          <w:p w14:paraId="4583BDE2" w14:textId="77777777" w:rsidR="00A54226" w:rsidRPr="00FC688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4024"/>
                <w:tab w:val="left" w:pos="5014"/>
                <w:tab w:val="left" w:pos="5952"/>
                <w:tab w:val="left" w:pos="6632"/>
                <w:tab w:val="left" w:pos="7174"/>
                <w:tab w:val="left" w:pos="7894"/>
                <w:tab w:val="left" w:pos="8614"/>
                <w:tab w:val="left" w:pos="9334"/>
              </w:tabs>
              <w:jc w:val="both"/>
              <w:rPr>
                <w:sz w:val="20"/>
              </w:rPr>
            </w:pPr>
            <w:r w:rsidRPr="00FC6885">
              <w:rPr>
                <w:sz w:val="20"/>
              </w:rPr>
              <w:t>0.57</w:t>
            </w:r>
          </w:p>
        </w:tc>
      </w:tr>
    </w:tbl>
    <w:p w14:paraId="4583BDE4" w14:textId="77777777" w:rsidR="00B1349C" w:rsidRDefault="00B1349C" w:rsidP="00A54226">
      <w:pPr>
        <w:pStyle w:val="HeaderA5"/>
        <w:numPr>
          <w:ilvl w:val="0"/>
          <w:numId w:val="0"/>
        </w:numPr>
        <w:tabs>
          <w:tab w:val="left" w:pos="1134"/>
          <w:tab w:val="left" w:pos="1701"/>
          <w:tab w:val="left" w:pos="2268"/>
          <w:tab w:val="left" w:pos="2835"/>
        </w:tabs>
        <w:spacing w:before="0" w:after="120"/>
        <w:ind w:left="2268" w:right="1134" w:hanging="1134"/>
        <w:jc w:val="both"/>
        <w:rPr>
          <w:rFonts w:cs="Times New Roman"/>
          <w:sz w:val="20"/>
        </w:rPr>
      </w:pPr>
    </w:p>
    <w:p w14:paraId="4583BDE5" w14:textId="77777777" w:rsidR="00A54226" w:rsidRPr="00E154F1" w:rsidRDefault="00B1349C" w:rsidP="00A54226">
      <w:pPr>
        <w:pStyle w:val="HeaderA5"/>
        <w:numPr>
          <w:ilvl w:val="0"/>
          <w:numId w:val="0"/>
        </w:numPr>
        <w:tabs>
          <w:tab w:val="left" w:pos="1134"/>
          <w:tab w:val="left" w:pos="1701"/>
          <w:tab w:val="left" w:pos="2268"/>
          <w:tab w:val="left" w:pos="2835"/>
        </w:tabs>
        <w:spacing w:before="0" w:after="120"/>
        <w:ind w:left="2268" w:right="1134" w:hanging="1134"/>
        <w:jc w:val="both"/>
        <w:rPr>
          <w:rFonts w:cs="Times New Roman"/>
          <w:sz w:val="20"/>
        </w:rPr>
      </w:pPr>
      <w:r>
        <w:rPr>
          <w:rFonts w:cs="Times New Roman"/>
          <w:sz w:val="20"/>
        </w:rPr>
        <w:br w:type="page"/>
      </w:r>
      <w:r w:rsidR="00A54226" w:rsidRPr="00E154F1">
        <w:rPr>
          <w:rFonts w:cs="Times New Roman"/>
          <w:sz w:val="20"/>
        </w:rPr>
        <w:lastRenderedPageBreak/>
        <w:t>5.1.1.2.7.</w:t>
      </w:r>
      <w:r w:rsidR="00A54226" w:rsidRPr="00E154F1">
        <w:rPr>
          <w:rFonts w:cs="Times New Roman"/>
          <w:sz w:val="20"/>
        </w:rPr>
        <w:tab/>
        <w:t>Calculate the power by the formula:</w:t>
      </w:r>
    </w:p>
    <w:p w14:paraId="4583BDE6" w14:textId="26E8D0D7"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835"/>
          <w:tab w:val="center" w:pos="4737"/>
          <w:tab w:val="left" w:pos="5014"/>
          <w:tab w:val="left" w:pos="5952"/>
          <w:tab w:val="left" w:pos="6632"/>
          <w:tab w:val="left" w:pos="7174"/>
          <w:tab w:val="left" w:pos="7894"/>
          <w:tab w:val="left" w:pos="8614"/>
          <w:tab w:val="left" w:pos="9334"/>
        </w:tabs>
        <w:spacing w:after="240"/>
        <w:jc w:val="both"/>
        <w:rPr>
          <w:sz w:val="20"/>
        </w:rPr>
      </w:pPr>
      <w:r w:rsidRPr="00E154F1">
        <w:rPr>
          <w:sz w:val="20"/>
        </w:rPr>
        <w:tab/>
      </w:r>
      <w:r w:rsidRPr="00E154F1">
        <w:rPr>
          <w:sz w:val="20"/>
        </w:rPr>
        <w:tab/>
      </w:r>
      <w:r>
        <w:rPr>
          <w:sz w:val="20"/>
        </w:rPr>
        <w:tab/>
      </w:r>
      <w:r w:rsidR="00E040E0" w:rsidRPr="00B1349C">
        <w:rPr>
          <w:noProof/>
          <w:position w:val="-20"/>
          <w:sz w:val="20"/>
        </w:rPr>
      </w:r>
      <w:r w:rsidR="00E040E0" w:rsidRPr="00B1349C">
        <w:rPr>
          <w:noProof/>
          <w:position w:val="-20"/>
          <w:sz w:val="20"/>
        </w:rPr>
        <w:object w:dxaOrig="1260" w:dyaOrig="520" w14:anchorId="540C27E0">
          <v:shape id="_x0000_i1216" type="#_x0000_t75" alt="" style="width:63.15pt;height:26.05pt;mso-width-percent:0;mso-height-percent:0;mso-width-percent:0;mso-height-percent:0" o:ole="" fillcolor="window">
            <v:imagedata r:id="rId276" o:title=""/>
          </v:shape>
          <o:OLEObject Type="Embed" ProgID="Equation.3" ShapeID="_x0000_i1216" DrawAspect="Content" ObjectID="_1700046499" r:id="rId277"/>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14:paraId="4583BDE8" w14:textId="77777777" w:rsidTr="00A035C1">
        <w:tc>
          <w:tcPr>
            <w:tcW w:w="6407" w:type="dxa"/>
            <w:gridSpan w:val="3"/>
          </w:tcPr>
          <w:p w14:paraId="4583BDE7" w14:textId="77777777" w:rsidR="00A54226" w:rsidRDefault="00A54226" w:rsidP="00A035C1">
            <w:pPr>
              <w:pStyle w:val="SingleTxtG"/>
              <w:keepNext/>
              <w:keepLines/>
              <w:suppressAutoHyphens/>
              <w:spacing w:line="240" w:lineRule="atLeast"/>
              <w:ind w:left="170" w:right="0"/>
            </w:pPr>
            <w:r w:rsidRPr="0046579E">
              <w:t>Where:</w:t>
            </w:r>
          </w:p>
        </w:tc>
      </w:tr>
      <w:tr w:rsidR="00A54226" w:rsidRPr="00A035C1" w14:paraId="4583BDEC" w14:textId="77777777" w:rsidTr="00A035C1">
        <w:tc>
          <w:tcPr>
            <w:tcW w:w="951" w:type="dxa"/>
          </w:tcPr>
          <w:p w14:paraId="4583BDE9" w14:textId="77777777" w:rsidR="00A54226" w:rsidRPr="00C24433" w:rsidRDefault="00A54226" w:rsidP="00A035C1">
            <w:pPr>
              <w:pStyle w:val="SingleTxtG"/>
              <w:keepNext/>
              <w:keepLines/>
              <w:suppressAutoHyphens/>
              <w:spacing w:line="240" w:lineRule="atLeast"/>
              <w:ind w:left="170" w:right="0"/>
            </w:pPr>
            <w:r w:rsidRPr="00E154F1">
              <w:t>P</w:t>
            </w:r>
          </w:p>
        </w:tc>
        <w:tc>
          <w:tcPr>
            <w:tcW w:w="353" w:type="dxa"/>
          </w:tcPr>
          <w:p w14:paraId="4583BDEA" w14:textId="77777777" w:rsidR="00A54226" w:rsidRPr="00C24433" w:rsidRDefault="00A54226" w:rsidP="00A035C1">
            <w:pPr>
              <w:pStyle w:val="SingleTxtG"/>
              <w:keepNext/>
              <w:keepLines/>
              <w:suppressAutoHyphens/>
              <w:spacing w:line="240" w:lineRule="atLeast"/>
              <w:ind w:left="0"/>
              <w:jc w:val="right"/>
            </w:pPr>
          </w:p>
        </w:tc>
        <w:tc>
          <w:tcPr>
            <w:tcW w:w="5103" w:type="dxa"/>
          </w:tcPr>
          <w:p w14:paraId="4583BDEB" w14:textId="77777777" w:rsidR="00A54226" w:rsidRPr="00C24433" w:rsidRDefault="00A54226" w:rsidP="00A035C1">
            <w:pPr>
              <w:pStyle w:val="SingleTxtG"/>
              <w:keepNext/>
              <w:keepLines/>
              <w:suppressAutoHyphens/>
              <w:spacing w:line="240" w:lineRule="atLeast"/>
              <w:ind w:left="0" w:right="0"/>
            </w:pPr>
            <w:r w:rsidRPr="00E154F1">
              <w:t>is expressed in kW,</w:t>
            </w:r>
          </w:p>
        </w:tc>
      </w:tr>
      <w:tr w:rsidR="00A54226" w:rsidRPr="00A035C1" w14:paraId="4583BDF0" w14:textId="77777777" w:rsidTr="00A035C1">
        <w:tc>
          <w:tcPr>
            <w:tcW w:w="951" w:type="dxa"/>
          </w:tcPr>
          <w:p w14:paraId="4583BDED" w14:textId="77777777" w:rsidR="00A54226" w:rsidRPr="00C24433" w:rsidRDefault="00A54226" w:rsidP="00A035C1">
            <w:pPr>
              <w:pStyle w:val="SingleTxtG"/>
              <w:suppressAutoHyphens/>
              <w:spacing w:line="240" w:lineRule="atLeast"/>
              <w:ind w:left="170" w:right="0"/>
            </w:pPr>
            <w:r w:rsidRPr="00E154F1">
              <w:t>V</w:t>
            </w:r>
          </w:p>
        </w:tc>
        <w:tc>
          <w:tcPr>
            <w:tcW w:w="353" w:type="dxa"/>
          </w:tcPr>
          <w:p w14:paraId="4583BDEE" w14:textId="77777777" w:rsidR="00A54226" w:rsidRPr="00C24433" w:rsidRDefault="00A54226" w:rsidP="00A035C1">
            <w:pPr>
              <w:pStyle w:val="SingleTxtG"/>
              <w:suppressAutoHyphens/>
              <w:spacing w:line="240" w:lineRule="atLeast"/>
              <w:ind w:left="0" w:right="0"/>
              <w:jc w:val="left"/>
            </w:pPr>
            <w:r w:rsidRPr="00E154F1">
              <w:t>=</w:t>
            </w:r>
          </w:p>
        </w:tc>
        <w:tc>
          <w:tcPr>
            <w:tcW w:w="5103" w:type="dxa"/>
          </w:tcPr>
          <w:p w14:paraId="4583BDEF" w14:textId="77777777" w:rsidR="00A54226" w:rsidRPr="00C24433" w:rsidRDefault="00A54226" w:rsidP="00A035C1">
            <w:pPr>
              <w:pStyle w:val="SingleTxtG"/>
              <w:suppressAutoHyphens/>
              <w:spacing w:line="240" w:lineRule="atLeast"/>
              <w:ind w:left="0" w:right="0"/>
            </w:pPr>
            <w:r w:rsidRPr="00E154F1">
              <w:t>speed of the test in m/s,</w:t>
            </w:r>
          </w:p>
        </w:tc>
      </w:tr>
      <w:tr w:rsidR="00A54226" w:rsidRPr="00A035C1" w14:paraId="4583BDF4" w14:textId="77777777" w:rsidTr="00A035C1">
        <w:tc>
          <w:tcPr>
            <w:tcW w:w="951" w:type="dxa"/>
          </w:tcPr>
          <w:p w14:paraId="4583BDF1" w14:textId="77777777" w:rsidR="00A54226" w:rsidRPr="008A1BE4" w:rsidRDefault="00A54226" w:rsidP="00A035C1">
            <w:pPr>
              <w:pStyle w:val="SingleTxtG"/>
              <w:suppressAutoHyphens/>
              <w:spacing w:line="240" w:lineRule="atLeast"/>
              <w:ind w:left="170" w:right="0"/>
            </w:pPr>
            <w:r w:rsidRPr="00E154F1">
              <w:t>ΔV</w:t>
            </w:r>
          </w:p>
        </w:tc>
        <w:tc>
          <w:tcPr>
            <w:tcW w:w="353" w:type="dxa"/>
          </w:tcPr>
          <w:p w14:paraId="4583BDF2" w14:textId="77777777" w:rsidR="00A54226" w:rsidRPr="00D0516F" w:rsidRDefault="00A54226" w:rsidP="00A035C1">
            <w:pPr>
              <w:pStyle w:val="SingleTxtG"/>
              <w:suppressAutoHyphens/>
              <w:spacing w:line="240" w:lineRule="atLeast"/>
              <w:ind w:left="0"/>
              <w:jc w:val="right"/>
            </w:pPr>
            <w:r w:rsidRPr="00E154F1">
              <w:t>=</w:t>
            </w:r>
          </w:p>
        </w:tc>
        <w:tc>
          <w:tcPr>
            <w:tcW w:w="5103" w:type="dxa"/>
          </w:tcPr>
          <w:p w14:paraId="4583BDF3" w14:textId="77777777" w:rsidR="00A54226" w:rsidRPr="008A1BE4" w:rsidRDefault="00A54226" w:rsidP="00A035C1">
            <w:pPr>
              <w:pStyle w:val="SingleTxtG"/>
              <w:suppressAutoHyphens/>
              <w:spacing w:line="240" w:lineRule="atLeast"/>
              <w:ind w:left="0" w:right="0"/>
            </w:pPr>
            <w:r w:rsidRPr="00E154F1">
              <w:t>speed deviation from speed V, in m/s as specified in paragraph 5.1.1.2.3. of this appendix,</w:t>
            </w:r>
          </w:p>
        </w:tc>
      </w:tr>
      <w:tr w:rsidR="00A54226" w:rsidRPr="00A035C1" w14:paraId="4583BDF8" w14:textId="77777777" w:rsidTr="00A035C1">
        <w:tc>
          <w:tcPr>
            <w:tcW w:w="951" w:type="dxa"/>
          </w:tcPr>
          <w:p w14:paraId="4583BDF5" w14:textId="77777777" w:rsidR="00A54226" w:rsidRPr="008A1BE4" w:rsidRDefault="00A54226" w:rsidP="00A035C1">
            <w:pPr>
              <w:pStyle w:val="SingleTxtG"/>
              <w:suppressAutoHyphens/>
              <w:spacing w:line="240" w:lineRule="atLeast"/>
              <w:ind w:left="170" w:right="0"/>
            </w:pPr>
            <w:r w:rsidRPr="00E154F1">
              <w:t>M</w:t>
            </w:r>
          </w:p>
        </w:tc>
        <w:tc>
          <w:tcPr>
            <w:tcW w:w="353" w:type="dxa"/>
          </w:tcPr>
          <w:p w14:paraId="4583BDF6" w14:textId="77777777" w:rsidR="00A54226" w:rsidRPr="008A1BE4" w:rsidRDefault="00A54226" w:rsidP="00A035C1">
            <w:pPr>
              <w:pStyle w:val="SingleTxtG"/>
              <w:suppressAutoHyphens/>
              <w:spacing w:line="240" w:lineRule="atLeast"/>
              <w:ind w:left="0"/>
              <w:jc w:val="right"/>
            </w:pPr>
            <w:r w:rsidRPr="00E154F1">
              <w:t>=</w:t>
            </w:r>
          </w:p>
        </w:tc>
        <w:tc>
          <w:tcPr>
            <w:tcW w:w="5103" w:type="dxa"/>
          </w:tcPr>
          <w:p w14:paraId="4583BDF7" w14:textId="77777777" w:rsidR="00A54226" w:rsidRPr="008A1BE4" w:rsidRDefault="00A54226" w:rsidP="00A035C1">
            <w:pPr>
              <w:pStyle w:val="SingleTxtG"/>
              <w:suppressAutoHyphens/>
              <w:spacing w:line="240" w:lineRule="atLeast"/>
              <w:ind w:left="0" w:right="0"/>
            </w:pPr>
            <w:r w:rsidRPr="00E154F1">
              <w:t>reference mass in kg,</w:t>
            </w:r>
          </w:p>
        </w:tc>
      </w:tr>
      <w:tr w:rsidR="00A54226" w:rsidRPr="00A035C1" w14:paraId="4583BDFC" w14:textId="77777777" w:rsidTr="00A035C1">
        <w:tc>
          <w:tcPr>
            <w:tcW w:w="951" w:type="dxa"/>
          </w:tcPr>
          <w:p w14:paraId="4583BDF9" w14:textId="77777777" w:rsidR="00A54226" w:rsidRPr="008A1BE4" w:rsidRDefault="00A54226" w:rsidP="00A035C1">
            <w:pPr>
              <w:pStyle w:val="SingleTxtG"/>
              <w:suppressAutoHyphens/>
              <w:spacing w:line="240" w:lineRule="atLeast"/>
              <w:ind w:left="170" w:right="0"/>
            </w:pPr>
            <w:r w:rsidRPr="00E154F1">
              <w:t>T</w:t>
            </w:r>
          </w:p>
        </w:tc>
        <w:tc>
          <w:tcPr>
            <w:tcW w:w="353" w:type="dxa"/>
          </w:tcPr>
          <w:p w14:paraId="4583BDFA" w14:textId="77777777" w:rsidR="00A54226" w:rsidRPr="008A1BE4" w:rsidRDefault="00A54226" w:rsidP="00A035C1">
            <w:pPr>
              <w:pStyle w:val="SingleTxtG"/>
              <w:suppressAutoHyphens/>
              <w:spacing w:line="240" w:lineRule="atLeast"/>
              <w:ind w:left="0"/>
              <w:jc w:val="right"/>
            </w:pPr>
            <w:r w:rsidRPr="00E154F1">
              <w:t>=</w:t>
            </w:r>
          </w:p>
        </w:tc>
        <w:tc>
          <w:tcPr>
            <w:tcW w:w="5103" w:type="dxa"/>
          </w:tcPr>
          <w:p w14:paraId="4583BDFB" w14:textId="77777777" w:rsidR="00A54226" w:rsidRPr="008A1BE4" w:rsidRDefault="00A54226" w:rsidP="00A035C1">
            <w:pPr>
              <w:pStyle w:val="SingleTxtG"/>
              <w:suppressAutoHyphens/>
              <w:spacing w:line="240" w:lineRule="atLeast"/>
              <w:ind w:left="0" w:right="0"/>
            </w:pPr>
            <w:r w:rsidRPr="00E154F1">
              <w:t>time in seconds (s).</w:t>
            </w:r>
          </w:p>
        </w:tc>
      </w:tr>
    </w:tbl>
    <w:p w14:paraId="4583BDFD" w14:textId="77777777" w:rsidR="00A54226" w:rsidRPr="0093138B" w:rsidRDefault="00A54226" w:rsidP="00A54226">
      <w:pPr>
        <w:pStyle w:val="SingleTxtG"/>
        <w:spacing w:before="120"/>
        <w:ind w:left="2268" w:hanging="1134"/>
      </w:pPr>
      <w:r w:rsidRPr="0093138B">
        <w:t>5.1.1.2.8.</w:t>
      </w:r>
      <w:r w:rsidRPr="0093138B">
        <w:tab/>
        <w:t xml:space="preserve">The power (P) determined on the track shall be corrected to the reference ambient conditions as follows: </w:t>
      </w:r>
    </w:p>
    <w:p w14:paraId="4583BDFE" w14:textId="77777777"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835"/>
          <w:tab w:val="center" w:pos="4737"/>
          <w:tab w:val="left" w:pos="5014"/>
          <w:tab w:val="left" w:pos="5952"/>
          <w:tab w:val="left" w:pos="6632"/>
          <w:tab w:val="left" w:pos="7174"/>
          <w:tab w:val="left" w:pos="7894"/>
          <w:tab w:val="left" w:pos="8614"/>
          <w:tab w:val="left" w:pos="9334"/>
        </w:tabs>
        <w:spacing w:after="240"/>
        <w:ind w:left="1134"/>
        <w:jc w:val="both"/>
        <w:rPr>
          <w:sz w:val="20"/>
        </w:rPr>
      </w:pPr>
      <w:r w:rsidRPr="00E154F1">
        <w:rPr>
          <w:sz w:val="20"/>
        </w:rPr>
        <w:tab/>
      </w:r>
      <w:r>
        <w:rPr>
          <w:sz w:val="20"/>
        </w:rPr>
        <w:tab/>
      </w:r>
      <w:proofErr w:type="spellStart"/>
      <w:proofErr w:type="gramStart"/>
      <w:r w:rsidRPr="00E154F1">
        <w:rPr>
          <w:sz w:val="20"/>
        </w:rPr>
        <w:t>P</w:t>
      </w:r>
      <w:r w:rsidRPr="00E154F1">
        <w:rPr>
          <w:sz w:val="20"/>
          <w:vertAlign w:val="subscript"/>
        </w:rPr>
        <w:t>Corrected</w:t>
      </w:r>
      <w:proofErr w:type="spellEnd"/>
      <w:r w:rsidRPr="00E154F1">
        <w:rPr>
          <w:sz w:val="20"/>
        </w:rPr>
        <w:t xml:space="preserve">  =</w:t>
      </w:r>
      <w:proofErr w:type="gramEnd"/>
      <w:r w:rsidRPr="00E154F1">
        <w:rPr>
          <w:sz w:val="20"/>
        </w:rPr>
        <w:t xml:space="preserve">  K </w:t>
      </w:r>
      <w:r w:rsidR="0089732B">
        <w:rPr>
          <w:sz w:val="20"/>
        </w:rPr>
        <w:t>·</w:t>
      </w:r>
      <w:r w:rsidRPr="00E154F1">
        <w:rPr>
          <w:sz w:val="20"/>
        </w:rPr>
        <w:t xml:space="preserve"> </w:t>
      </w:r>
      <w:proofErr w:type="spellStart"/>
      <w:r w:rsidRPr="00E154F1">
        <w:rPr>
          <w:sz w:val="20"/>
        </w:rPr>
        <w:t>P</w:t>
      </w:r>
      <w:r w:rsidRPr="00E154F1">
        <w:rPr>
          <w:sz w:val="20"/>
          <w:vertAlign w:val="subscript"/>
        </w:rPr>
        <w:t>Measured</w:t>
      </w:r>
      <w:proofErr w:type="spellEnd"/>
    </w:p>
    <w:p w14:paraId="4583BDFF" w14:textId="4602232A"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1134"/>
          <w:tab w:val="left" w:pos="1701"/>
          <w:tab w:val="left" w:pos="2268"/>
          <w:tab w:val="left" w:pos="2835"/>
          <w:tab w:val="center" w:pos="4737"/>
          <w:tab w:val="left" w:pos="5014"/>
          <w:tab w:val="left" w:pos="5952"/>
          <w:tab w:val="left" w:pos="6632"/>
          <w:tab w:val="left" w:pos="7174"/>
          <w:tab w:val="left" w:pos="7894"/>
          <w:tab w:val="left" w:pos="8614"/>
          <w:tab w:val="left" w:pos="9334"/>
        </w:tabs>
        <w:ind w:left="1134"/>
        <w:jc w:val="both"/>
        <w:rPr>
          <w:sz w:val="20"/>
        </w:rPr>
      </w:pPr>
      <w:r w:rsidRPr="00E154F1">
        <w:rPr>
          <w:sz w:val="20"/>
        </w:rPr>
        <w:tab/>
      </w:r>
      <w:r>
        <w:rPr>
          <w:sz w:val="20"/>
        </w:rPr>
        <w:tab/>
      </w:r>
      <w:r w:rsidR="00E040E0" w:rsidRPr="00E154F1">
        <w:rPr>
          <w:noProof/>
          <w:position w:val="-28"/>
          <w:sz w:val="20"/>
        </w:rPr>
      </w:r>
      <w:r w:rsidR="00E040E0" w:rsidRPr="00E154F1">
        <w:rPr>
          <w:noProof/>
          <w:position w:val="-28"/>
          <w:sz w:val="20"/>
        </w:rPr>
        <w:object w:dxaOrig="3660" w:dyaOrig="639" w14:anchorId="1AF22466">
          <v:shape id="_x0000_i1215" type="#_x0000_t75" alt="" style="width:182.75pt;height:32.1pt;mso-width-percent:0;mso-height-percent:0;mso-width-percent:0;mso-height-percent:0" o:ole="" fillcolor="window">
            <v:imagedata r:id="rId278" o:title=""/>
          </v:shape>
          <o:OLEObject Type="Embed" ProgID="Equation.3" ShapeID="_x0000_i1215" DrawAspect="Content" ObjectID="_1700046500" r:id="rId279"/>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A54226" w14:paraId="4583BE01" w14:textId="77777777" w:rsidTr="00A035C1">
        <w:tc>
          <w:tcPr>
            <w:tcW w:w="6407" w:type="dxa"/>
            <w:gridSpan w:val="3"/>
          </w:tcPr>
          <w:p w14:paraId="4583BE00" w14:textId="77777777" w:rsidR="00A54226" w:rsidRDefault="00A54226" w:rsidP="00A035C1">
            <w:pPr>
              <w:pStyle w:val="SingleTxtG"/>
              <w:suppressAutoHyphens/>
              <w:spacing w:line="240" w:lineRule="atLeast"/>
              <w:ind w:left="170" w:right="0"/>
            </w:pPr>
            <w:r w:rsidRPr="0046579E">
              <w:t>Where:</w:t>
            </w:r>
          </w:p>
        </w:tc>
      </w:tr>
      <w:tr w:rsidR="00A54226" w:rsidRPr="00A035C1" w14:paraId="4583BE05" w14:textId="77777777" w:rsidTr="00A035C1">
        <w:tc>
          <w:tcPr>
            <w:tcW w:w="951" w:type="dxa"/>
          </w:tcPr>
          <w:p w14:paraId="4583BE02" w14:textId="77777777" w:rsidR="00A54226" w:rsidRPr="00C24433" w:rsidRDefault="00A54226" w:rsidP="00A035C1">
            <w:pPr>
              <w:pStyle w:val="SingleTxtG"/>
              <w:suppressAutoHyphens/>
              <w:spacing w:line="240" w:lineRule="atLeast"/>
              <w:ind w:left="170" w:right="0"/>
            </w:pPr>
            <w:r w:rsidRPr="00E154F1">
              <w:t>R</w:t>
            </w:r>
            <w:r w:rsidRPr="00A035C1">
              <w:rPr>
                <w:vertAlign w:val="subscript"/>
              </w:rPr>
              <w:t>R</w:t>
            </w:r>
          </w:p>
        </w:tc>
        <w:tc>
          <w:tcPr>
            <w:tcW w:w="353" w:type="dxa"/>
          </w:tcPr>
          <w:p w14:paraId="4583BE03" w14:textId="77777777" w:rsidR="00A54226" w:rsidRPr="00C24433" w:rsidRDefault="00A54226" w:rsidP="00A035C1">
            <w:pPr>
              <w:pStyle w:val="SingleTxtG"/>
              <w:suppressAutoHyphens/>
              <w:spacing w:line="240" w:lineRule="atLeast"/>
              <w:ind w:left="0"/>
              <w:jc w:val="right"/>
            </w:pPr>
            <w:r w:rsidRPr="00E154F1">
              <w:t>=</w:t>
            </w:r>
          </w:p>
        </w:tc>
        <w:tc>
          <w:tcPr>
            <w:tcW w:w="5103" w:type="dxa"/>
          </w:tcPr>
          <w:p w14:paraId="4583BE04" w14:textId="77777777" w:rsidR="00A54226" w:rsidRPr="00C24433" w:rsidRDefault="00A54226" w:rsidP="00A035C1">
            <w:pPr>
              <w:pStyle w:val="SingleTxtG"/>
              <w:suppressAutoHyphens/>
              <w:spacing w:line="240" w:lineRule="atLeast"/>
              <w:ind w:left="0" w:right="0"/>
            </w:pPr>
            <w:r w:rsidRPr="00E154F1">
              <w:t>rolling resistance at speed V,</w:t>
            </w:r>
          </w:p>
        </w:tc>
      </w:tr>
      <w:tr w:rsidR="00A54226" w:rsidRPr="00A035C1" w14:paraId="4583BE09" w14:textId="77777777" w:rsidTr="00A035C1">
        <w:tc>
          <w:tcPr>
            <w:tcW w:w="951" w:type="dxa"/>
          </w:tcPr>
          <w:p w14:paraId="4583BE06" w14:textId="77777777" w:rsidR="00A54226" w:rsidRPr="00C24433" w:rsidRDefault="00A54226" w:rsidP="00A035C1">
            <w:pPr>
              <w:pStyle w:val="SingleTxtG"/>
              <w:suppressAutoHyphens/>
              <w:spacing w:line="240" w:lineRule="atLeast"/>
              <w:ind w:left="170" w:right="0"/>
            </w:pPr>
            <w:r w:rsidRPr="00E154F1">
              <w:t>R</w:t>
            </w:r>
            <w:r w:rsidRPr="00A035C1">
              <w:rPr>
                <w:vertAlign w:val="subscript"/>
              </w:rPr>
              <w:t>AERO</w:t>
            </w:r>
          </w:p>
        </w:tc>
        <w:tc>
          <w:tcPr>
            <w:tcW w:w="353" w:type="dxa"/>
          </w:tcPr>
          <w:p w14:paraId="4583BE07" w14:textId="77777777" w:rsidR="00A54226" w:rsidRPr="00C24433" w:rsidRDefault="00A54226" w:rsidP="00A035C1">
            <w:pPr>
              <w:pStyle w:val="SingleTxtG"/>
              <w:suppressAutoHyphens/>
              <w:spacing w:line="240" w:lineRule="atLeast"/>
              <w:ind w:left="0" w:right="0"/>
              <w:jc w:val="left"/>
            </w:pPr>
            <w:r w:rsidRPr="00E154F1">
              <w:t>=</w:t>
            </w:r>
          </w:p>
        </w:tc>
        <w:tc>
          <w:tcPr>
            <w:tcW w:w="5103" w:type="dxa"/>
          </w:tcPr>
          <w:p w14:paraId="4583BE08" w14:textId="77777777" w:rsidR="00A54226" w:rsidRPr="00C24433" w:rsidRDefault="00A54226" w:rsidP="00A035C1">
            <w:pPr>
              <w:pStyle w:val="SingleTxtG"/>
              <w:suppressAutoHyphens/>
              <w:spacing w:line="240" w:lineRule="atLeast"/>
              <w:ind w:left="0" w:right="0"/>
            </w:pPr>
            <w:r w:rsidRPr="00E154F1">
              <w:t>aerodynamic drag at speed V,</w:t>
            </w:r>
          </w:p>
        </w:tc>
      </w:tr>
      <w:tr w:rsidR="00A54226" w:rsidRPr="00A035C1" w14:paraId="4583BE0D" w14:textId="77777777" w:rsidTr="00A035C1">
        <w:tc>
          <w:tcPr>
            <w:tcW w:w="951" w:type="dxa"/>
          </w:tcPr>
          <w:p w14:paraId="4583BE0A" w14:textId="77777777" w:rsidR="00A54226" w:rsidRPr="008A1BE4" w:rsidRDefault="00A54226" w:rsidP="00A035C1">
            <w:pPr>
              <w:pStyle w:val="SingleTxtG"/>
              <w:suppressAutoHyphens/>
              <w:spacing w:line="240" w:lineRule="atLeast"/>
              <w:ind w:left="170" w:right="0"/>
            </w:pPr>
            <w:r w:rsidRPr="00E154F1">
              <w:t>R</w:t>
            </w:r>
            <w:r w:rsidRPr="00A035C1">
              <w:rPr>
                <w:vertAlign w:val="subscript"/>
              </w:rPr>
              <w:t>T</w:t>
            </w:r>
          </w:p>
        </w:tc>
        <w:tc>
          <w:tcPr>
            <w:tcW w:w="353" w:type="dxa"/>
          </w:tcPr>
          <w:p w14:paraId="4583BE0B" w14:textId="77777777" w:rsidR="00A54226" w:rsidRPr="00D0516F" w:rsidRDefault="00A54226" w:rsidP="00A035C1">
            <w:pPr>
              <w:pStyle w:val="SingleTxtG"/>
              <w:suppressAutoHyphens/>
              <w:spacing w:line="240" w:lineRule="atLeast"/>
              <w:ind w:left="0"/>
              <w:jc w:val="right"/>
            </w:pPr>
            <w:r w:rsidRPr="00E154F1">
              <w:t>=</w:t>
            </w:r>
          </w:p>
        </w:tc>
        <w:tc>
          <w:tcPr>
            <w:tcW w:w="5103" w:type="dxa"/>
          </w:tcPr>
          <w:p w14:paraId="4583BE0C" w14:textId="77777777" w:rsidR="00A54226" w:rsidRPr="008A1BE4" w:rsidRDefault="00A54226" w:rsidP="00A035C1">
            <w:pPr>
              <w:pStyle w:val="SingleTxtG"/>
              <w:suppressAutoHyphens/>
              <w:spacing w:line="240" w:lineRule="atLeast"/>
              <w:ind w:left="0" w:right="0"/>
            </w:pPr>
            <w:r w:rsidRPr="00E154F1">
              <w:t>total driving resistance = R</w:t>
            </w:r>
            <w:r w:rsidRPr="00A035C1">
              <w:rPr>
                <w:vertAlign w:val="subscript"/>
              </w:rPr>
              <w:t>R</w:t>
            </w:r>
            <w:r w:rsidRPr="00E154F1">
              <w:t xml:space="preserve"> + R</w:t>
            </w:r>
            <w:r w:rsidRPr="00A035C1">
              <w:rPr>
                <w:vertAlign w:val="subscript"/>
              </w:rPr>
              <w:t>AERO</w:t>
            </w:r>
            <w:r w:rsidRPr="00E154F1">
              <w:t>,</w:t>
            </w:r>
          </w:p>
        </w:tc>
      </w:tr>
      <w:tr w:rsidR="00A54226" w:rsidRPr="00A035C1" w14:paraId="4583BE11" w14:textId="77777777" w:rsidTr="00A035C1">
        <w:tc>
          <w:tcPr>
            <w:tcW w:w="951" w:type="dxa"/>
          </w:tcPr>
          <w:p w14:paraId="4583BE0E" w14:textId="77777777" w:rsidR="00A54226" w:rsidRPr="008A1BE4" w:rsidRDefault="00A54226" w:rsidP="00A035C1">
            <w:pPr>
              <w:pStyle w:val="SingleTxtG"/>
              <w:suppressAutoHyphens/>
              <w:spacing w:line="240" w:lineRule="atLeast"/>
              <w:ind w:left="170" w:right="0"/>
            </w:pPr>
            <w:r w:rsidRPr="00E154F1">
              <w:t>K</w:t>
            </w:r>
            <w:r w:rsidRPr="00A035C1">
              <w:rPr>
                <w:vertAlign w:val="subscript"/>
              </w:rPr>
              <w:t>R</w:t>
            </w:r>
          </w:p>
        </w:tc>
        <w:tc>
          <w:tcPr>
            <w:tcW w:w="353" w:type="dxa"/>
          </w:tcPr>
          <w:p w14:paraId="4583BE0F" w14:textId="77777777" w:rsidR="00A54226" w:rsidRPr="008A1BE4" w:rsidRDefault="00A54226" w:rsidP="00A035C1">
            <w:pPr>
              <w:pStyle w:val="SingleTxtG"/>
              <w:suppressAutoHyphens/>
              <w:spacing w:line="240" w:lineRule="atLeast"/>
              <w:ind w:left="0"/>
              <w:jc w:val="right"/>
            </w:pPr>
            <w:r w:rsidRPr="00E154F1">
              <w:t>=</w:t>
            </w:r>
          </w:p>
        </w:tc>
        <w:tc>
          <w:tcPr>
            <w:tcW w:w="5103" w:type="dxa"/>
          </w:tcPr>
          <w:p w14:paraId="4583BE10" w14:textId="77777777" w:rsidR="00A54226" w:rsidRPr="008A1BE4" w:rsidRDefault="00A54226" w:rsidP="00A035C1">
            <w:pPr>
              <w:pStyle w:val="SingleTxtG"/>
              <w:suppressAutoHyphens/>
              <w:spacing w:line="240" w:lineRule="atLeast"/>
              <w:ind w:left="0" w:right="0"/>
            </w:pPr>
            <w:r w:rsidRPr="00E154F1">
              <w:t>temperature correction factor of rolling resistance, taken to be equal to 8.64 x 10</w:t>
            </w:r>
            <w:r w:rsidRPr="00A035C1">
              <w:rPr>
                <w:vertAlign w:val="superscript"/>
              </w:rPr>
              <w:t>-3</w:t>
            </w:r>
            <w:r w:rsidRPr="00E154F1">
              <w:t>/°C, or the manufacturer's correction factor that is approved by the authority,</w:t>
            </w:r>
          </w:p>
        </w:tc>
      </w:tr>
      <w:tr w:rsidR="00A54226" w:rsidRPr="00A035C1" w14:paraId="4583BE15" w14:textId="77777777" w:rsidTr="00A035C1">
        <w:tc>
          <w:tcPr>
            <w:tcW w:w="951" w:type="dxa"/>
          </w:tcPr>
          <w:p w14:paraId="4583BE12" w14:textId="77777777" w:rsidR="00A54226" w:rsidRPr="008A1BE4" w:rsidRDefault="00A54226" w:rsidP="00A035C1">
            <w:pPr>
              <w:pStyle w:val="SingleTxtG"/>
              <w:suppressAutoHyphens/>
              <w:spacing w:line="240" w:lineRule="atLeast"/>
              <w:ind w:left="170" w:right="0"/>
            </w:pPr>
            <w:r w:rsidRPr="00E154F1">
              <w:t>t</w:t>
            </w:r>
          </w:p>
        </w:tc>
        <w:tc>
          <w:tcPr>
            <w:tcW w:w="353" w:type="dxa"/>
          </w:tcPr>
          <w:p w14:paraId="4583BE13" w14:textId="77777777" w:rsidR="00A54226" w:rsidRPr="008A1BE4" w:rsidRDefault="00A54226" w:rsidP="00A035C1">
            <w:pPr>
              <w:pStyle w:val="SingleTxtG"/>
              <w:suppressAutoHyphens/>
              <w:spacing w:line="240" w:lineRule="atLeast"/>
              <w:ind w:left="0"/>
              <w:jc w:val="right"/>
            </w:pPr>
            <w:r w:rsidRPr="00E154F1">
              <w:t>=</w:t>
            </w:r>
          </w:p>
        </w:tc>
        <w:tc>
          <w:tcPr>
            <w:tcW w:w="5103" w:type="dxa"/>
          </w:tcPr>
          <w:p w14:paraId="4583BE14" w14:textId="77777777" w:rsidR="00A54226" w:rsidRPr="008A1BE4" w:rsidRDefault="00A54226" w:rsidP="00A035C1">
            <w:pPr>
              <w:pStyle w:val="SingleTxtG"/>
              <w:suppressAutoHyphens/>
              <w:spacing w:line="240" w:lineRule="atLeast"/>
              <w:ind w:left="0" w:right="0"/>
            </w:pPr>
            <w:r w:rsidRPr="00E154F1">
              <w:t>road test ambient temperature in °C,</w:t>
            </w:r>
          </w:p>
        </w:tc>
      </w:tr>
      <w:tr w:rsidR="00A54226" w:rsidRPr="00A035C1" w14:paraId="4583BE19" w14:textId="77777777" w:rsidTr="00A035C1">
        <w:tc>
          <w:tcPr>
            <w:tcW w:w="951" w:type="dxa"/>
          </w:tcPr>
          <w:p w14:paraId="4583BE16" w14:textId="77777777" w:rsidR="00A54226" w:rsidRPr="00E154F1" w:rsidRDefault="00A54226" w:rsidP="00A035C1">
            <w:pPr>
              <w:pStyle w:val="SingleTxtG"/>
              <w:suppressAutoHyphens/>
              <w:spacing w:line="240" w:lineRule="atLeast"/>
              <w:ind w:left="170" w:right="0"/>
            </w:pPr>
            <w:r w:rsidRPr="00E154F1">
              <w:t>t</w:t>
            </w:r>
            <w:r w:rsidRPr="00A035C1">
              <w:rPr>
                <w:vertAlign w:val="subscript"/>
              </w:rPr>
              <w:t>0</w:t>
            </w:r>
          </w:p>
        </w:tc>
        <w:tc>
          <w:tcPr>
            <w:tcW w:w="353" w:type="dxa"/>
          </w:tcPr>
          <w:p w14:paraId="4583BE17" w14:textId="77777777" w:rsidR="00A54226" w:rsidRPr="00E154F1" w:rsidRDefault="00A54226" w:rsidP="00A035C1">
            <w:pPr>
              <w:pStyle w:val="SingleTxtG"/>
              <w:suppressAutoHyphens/>
              <w:spacing w:line="240" w:lineRule="atLeast"/>
              <w:ind w:left="0"/>
              <w:jc w:val="right"/>
            </w:pPr>
            <w:r w:rsidRPr="00E154F1">
              <w:t>=</w:t>
            </w:r>
          </w:p>
        </w:tc>
        <w:tc>
          <w:tcPr>
            <w:tcW w:w="5103" w:type="dxa"/>
          </w:tcPr>
          <w:p w14:paraId="4583BE18" w14:textId="77777777" w:rsidR="00A54226" w:rsidRPr="00E154F1" w:rsidRDefault="00A54226" w:rsidP="00A035C1">
            <w:pPr>
              <w:pStyle w:val="SingleTxtG"/>
              <w:suppressAutoHyphens/>
              <w:spacing w:line="240" w:lineRule="atLeast"/>
              <w:ind w:left="0" w:right="0"/>
            </w:pPr>
            <w:r w:rsidRPr="00E154F1">
              <w:t>reference ambient temperature = 20 °C,</w:t>
            </w:r>
          </w:p>
        </w:tc>
      </w:tr>
      <w:tr w:rsidR="00A54226" w:rsidRPr="00A035C1" w14:paraId="4583BE1D" w14:textId="77777777" w:rsidTr="00A035C1">
        <w:tc>
          <w:tcPr>
            <w:tcW w:w="951" w:type="dxa"/>
          </w:tcPr>
          <w:p w14:paraId="4583BE1A" w14:textId="77777777" w:rsidR="00A54226" w:rsidRPr="00E154F1" w:rsidRDefault="00A54226" w:rsidP="00A035C1">
            <w:pPr>
              <w:pStyle w:val="SingleTxtG"/>
              <w:suppressAutoHyphens/>
              <w:spacing w:line="240" w:lineRule="atLeast"/>
              <w:ind w:left="170" w:right="0"/>
            </w:pPr>
            <w:r w:rsidRPr="00E154F1">
              <w:t>ρ</w:t>
            </w:r>
          </w:p>
        </w:tc>
        <w:tc>
          <w:tcPr>
            <w:tcW w:w="353" w:type="dxa"/>
          </w:tcPr>
          <w:p w14:paraId="4583BE1B" w14:textId="77777777" w:rsidR="00A54226" w:rsidRPr="00E154F1" w:rsidRDefault="00A54226" w:rsidP="00A035C1">
            <w:pPr>
              <w:pStyle w:val="SingleTxtG"/>
              <w:suppressAutoHyphens/>
              <w:spacing w:line="240" w:lineRule="atLeast"/>
              <w:ind w:left="0"/>
              <w:jc w:val="right"/>
            </w:pPr>
            <w:r w:rsidRPr="00E154F1">
              <w:t>=</w:t>
            </w:r>
          </w:p>
        </w:tc>
        <w:tc>
          <w:tcPr>
            <w:tcW w:w="5103" w:type="dxa"/>
          </w:tcPr>
          <w:p w14:paraId="4583BE1C" w14:textId="77777777" w:rsidR="00A54226" w:rsidRPr="00E154F1" w:rsidRDefault="00A54226" w:rsidP="00A035C1">
            <w:pPr>
              <w:pStyle w:val="SingleTxtG"/>
              <w:suppressAutoHyphens/>
              <w:spacing w:line="240" w:lineRule="atLeast"/>
              <w:ind w:left="0" w:right="0"/>
            </w:pPr>
            <w:r w:rsidRPr="00E154F1">
              <w:t>air density at the test conditions,</w:t>
            </w:r>
          </w:p>
        </w:tc>
      </w:tr>
      <w:tr w:rsidR="00A54226" w:rsidRPr="00A035C1" w14:paraId="4583BE21" w14:textId="77777777" w:rsidTr="00A035C1">
        <w:tc>
          <w:tcPr>
            <w:tcW w:w="951" w:type="dxa"/>
          </w:tcPr>
          <w:p w14:paraId="4583BE1E" w14:textId="77777777" w:rsidR="00A54226" w:rsidRPr="00E154F1" w:rsidRDefault="00A54226" w:rsidP="00A035C1">
            <w:pPr>
              <w:pStyle w:val="SingleTxtG"/>
              <w:suppressAutoHyphens/>
              <w:spacing w:line="240" w:lineRule="atLeast"/>
              <w:ind w:left="170" w:right="0"/>
            </w:pPr>
            <w:r w:rsidRPr="00E154F1">
              <w:t>ρ</w:t>
            </w:r>
            <w:r w:rsidRPr="00A035C1">
              <w:rPr>
                <w:vertAlign w:val="subscript"/>
              </w:rPr>
              <w:t>0</w:t>
            </w:r>
          </w:p>
        </w:tc>
        <w:tc>
          <w:tcPr>
            <w:tcW w:w="353" w:type="dxa"/>
          </w:tcPr>
          <w:p w14:paraId="4583BE1F" w14:textId="77777777" w:rsidR="00A54226" w:rsidRPr="00E154F1" w:rsidRDefault="00A54226" w:rsidP="00A035C1">
            <w:pPr>
              <w:pStyle w:val="SingleTxtG"/>
              <w:suppressAutoHyphens/>
              <w:spacing w:line="240" w:lineRule="atLeast"/>
              <w:ind w:left="0"/>
              <w:jc w:val="right"/>
            </w:pPr>
            <w:r w:rsidRPr="00E154F1">
              <w:t>=</w:t>
            </w:r>
          </w:p>
        </w:tc>
        <w:tc>
          <w:tcPr>
            <w:tcW w:w="5103" w:type="dxa"/>
          </w:tcPr>
          <w:p w14:paraId="4583BE20" w14:textId="77777777" w:rsidR="00A54226" w:rsidRPr="00E154F1" w:rsidRDefault="00A54226" w:rsidP="00A035C1">
            <w:pPr>
              <w:pStyle w:val="SingleTxtG"/>
              <w:suppressAutoHyphens/>
              <w:spacing w:line="240" w:lineRule="atLeast"/>
              <w:ind w:left="0" w:right="0"/>
            </w:pPr>
            <w:r w:rsidRPr="00E154F1">
              <w:t>air density at the reference conditions (20 °C, 100 kPa).</w:t>
            </w:r>
          </w:p>
        </w:tc>
      </w:tr>
    </w:tbl>
    <w:p w14:paraId="4583BE22" w14:textId="77777777" w:rsidR="00A54226" w:rsidRPr="0093138B" w:rsidRDefault="00A54226" w:rsidP="00A54226">
      <w:pPr>
        <w:pStyle w:val="SingleTxtG"/>
        <w:spacing w:before="120"/>
        <w:ind w:left="2268" w:hanging="1134"/>
      </w:pPr>
      <w:r w:rsidRPr="0093138B">
        <w:tab/>
        <w:t>The ratios R</w:t>
      </w:r>
      <w:r w:rsidRPr="0093138B">
        <w:rPr>
          <w:vertAlign w:val="subscript"/>
        </w:rPr>
        <w:t>R</w:t>
      </w:r>
      <w:r w:rsidRPr="0093138B">
        <w:t>/R</w:t>
      </w:r>
      <w:r w:rsidRPr="0093138B">
        <w:rPr>
          <w:vertAlign w:val="subscript"/>
        </w:rPr>
        <w:t>T</w:t>
      </w:r>
      <w:r w:rsidRPr="0093138B">
        <w:t xml:space="preserve"> and R</w:t>
      </w:r>
      <w:r w:rsidRPr="0093138B">
        <w:rPr>
          <w:vertAlign w:val="subscript"/>
        </w:rPr>
        <w:t>AERO</w:t>
      </w:r>
      <w:r w:rsidRPr="0093138B">
        <w:t>/R</w:t>
      </w:r>
      <w:r w:rsidRPr="0093138B">
        <w:rPr>
          <w:vertAlign w:val="subscript"/>
        </w:rPr>
        <w:t>T</w:t>
      </w:r>
      <w:r w:rsidRPr="0093138B">
        <w:t xml:space="preserve"> shall be specified by the vehicle manufacturer based on the data normally available to the company.</w:t>
      </w:r>
    </w:p>
    <w:p w14:paraId="4583BE23" w14:textId="77777777" w:rsidR="00A54226" w:rsidRPr="0093138B" w:rsidRDefault="00A54226" w:rsidP="00A54226">
      <w:pPr>
        <w:pStyle w:val="SingleTxtG"/>
        <w:ind w:left="2268" w:hanging="1134"/>
      </w:pPr>
      <w:r w:rsidRPr="0093138B">
        <w:tab/>
        <w:t>If these values are not available, subject to the agreement of the manufacturer and the technical service concerned, the figures for the rolling/ total resistance given by the following formula may be used:</w:t>
      </w:r>
    </w:p>
    <w:p w14:paraId="4583BE24" w14:textId="5B0BCE4F" w:rsidR="00A54226" w:rsidRDefault="00A54226" w:rsidP="00A54226">
      <w:pPr>
        <w:pBdr>
          <w:top w:val="single" w:sz="6" w:space="0" w:color="FFFFFF"/>
          <w:left w:val="single" w:sz="6" w:space="0" w:color="FFFFFF"/>
          <w:bottom w:val="single" w:sz="6" w:space="0" w:color="FFFFFF"/>
          <w:right w:val="single" w:sz="6" w:space="0" w:color="FFFFFF"/>
        </w:pBdr>
        <w:tabs>
          <w:tab w:val="left" w:pos="1701"/>
          <w:tab w:val="left" w:pos="2268"/>
          <w:tab w:val="left" w:pos="2835"/>
          <w:tab w:val="center" w:pos="4737"/>
          <w:tab w:val="left" w:pos="5014"/>
          <w:tab w:val="left" w:pos="5952"/>
          <w:tab w:val="left" w:pos="6632"/>
          <w:tab w:val="left" w:pos="7174"/>
          <w:tab w:val="left" w:pos="7894"/>
          <w:tab w:val="left" w:pos="8614"/>
          <w:tab w:val="left" w:pos="9334"/>
        </w:tabs>
        <w:spacing w:after="120"/>
        <w:ind w:left="1134" w:hanging="1134"/>
        <w:jc w:val="both"/>
        <w:rPr>
          <w:sz w:val="20"/>
        </w:rPr>
      </w:pPr>
      <w:r w:rsidRPr="00E154F1">
        <w:rPr>
          <w:sz w:val="20"/>
        </w:rPr>
        <w:tab/>
      </w:r>
      <w:r w:rsidRPr="00E154F1">
        <w:rPr>
          <w:sz w:val="20"/>
        </w:rPr>
        <w:tab/>
      </w:r>
      <w:r>
        <w:rPr>
          <w:sz w:val="20"/>
        </w:rPr>
        <w:tab/>
      </w:r>
      <w:r w:rsidR="00E040E0" w:rsidRPr="00E154F1">
        <w:rPr>
          <w:noProof/>
          <w:position w:val="-28"/>
          <w:sz w:val="20"/>
        </w:rPr>
      </w:r>
      <w:r w:rsidR="00E040E0" w:rsidRPr="00E154F1">
        <w:rPr>
          <w:noProof/>
          <w:position w:val="-28"/>
          <w:sz w:val="20"/>
        </w:rPr>
        <w:object w:dxaOrig="1420" w:dyaOrig="639" w14:anchorId="337365D3">
          <v:shape id="_x0000_i1214" type="#_x0000_t75" alt="" style="width:70.9pt;height:32.1pt;mso-width-percent:0;mso-height-percent:0;mso-width-percent:0;mso-height-percent:0" o:ole="" fillcolor="window">
            <v:imagedata r:id="rId280" o:title=""/>
          </v:shape>
          <o:OLEObject Type="Embed" ProgID="Equation.3" ShapeID="_x0000_i1214" DrawAspect="Content" ObjectID="_1700046501" r:id="rId281"/>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369"/>
        <w:gridCol w:w="2280"/>
        <w:gridCol w:w="2284"/>
        <w:gridCol w:w="170"/>
      </w:tblGrid>
      <w:tr w:rsidR="00A54226" w14:paraId="4583BE26" w14:textId="77777777" w:rsidTr="00597E2F">
        <w:tc>
          <w:tcPr>
            <w:tcW w:w="6407" w:type="dxa"/>
            <w:gridSpan w:val="6"/>
          </w:tcPr>
          <w:p w14:paraId="4583BE25" w14:textId="77777777" w:rsidR="00A54226" w:rsidRDefault="00A54226" w:rsidP="00A035C1">
            <w:pPr>
              <w:pStyle w:val="SingleTxtG"/>
              <w:suppressAutoHyphens/>
              <w:spacing w:line="240" w:lineRule="atLeast"/>
              <w:ind w:left="170" w:right="0"/>
            </w:pPr>
            <w:r w:rsidRPr="0046579E">
              <w:t>Where:</w:t>
            </w:r>
          </w:p>
        </w:tc>
      </w:tr>
      <w:tr w:rsidR="00A54226" w:rsidRPr="00A035C1" w14:paraId="4583BE2A" w14:textId="77777777" w:rsidTr="00597E2F">
        <w:tc>
          <w:tcPr>
            <w:tcW w:w="951" w:type="dxa"/>
          </w:tcPr>
          <w:p w14:paraId="4583BE27" w14:textId="77777777" w:rsidR="00A54226" w:rsidRPr="00C24433" w:rsidRDefault="00A54226" w:rsidP="00A035C1">
            <w:pPr>
              <w:pStyle w:val="SingleTxtG"/>
              <w:suppressAutoHyphens/>
              <w:spacing w:line="240" w:lineRule="atLeast"/>
              <w:ind w:left="170" w:right="0"/>
            </w:pPr>
            <w:r w:rsidRPr="00E154F1">
              <w:t>M</w:t>
            </w:r>
          </w:p>
        </w:tc>
        <w:tc>
          <w:tcPr>
            <w:tcW w:w="353" w:type="dxa"/>
          </w:tcPr>
          <w:p w14:paraId="4583BE28" w14:textId="77777777" w:rsidR="00A54226" w:rsidRPr="00C24433" w:rsidRDefault="00A54226" w:rsidP="00A035C1">
            <w:pPr>
              <w:pStyle w:val="SingleTxtG"/>
              <w:suppressAutoHyphens/>
              <w:spacing w:line="240" w:lineRule="atLeast"/>
              <w:ind w:left="0"/>
              <w:jc w:val="right"/>
            </w:pPr>
            <w:r w:rsidRPr="00E154F1">
              <w:t>=</w:t>
            </w:r>
          </w:p>
        </w:tc>
        <w:tc>
          <w:tcPr>
            <w:tcW w:w="5103" w:type="dxa"/>
            <w:gridSpan w:val="4"/>
          </w:tcPr>
          <w:p w14:paraId="4583BE29" w14:textId="77777777" w:rsidR="00A54226" w:rsidRPr="00C24433" w:rsidRDefault="00A54226" w:rsidP="00A035C1">
            <w:pPr>
              <w:pStyle w:val="SingleTxtG"/>
              <w:suppressAutoHyphens/>
              <w:spacing w:line="240" w:lineRule="atLeast"/>
              <w:ind w:left="0" w:right="0"/>
            </w:pPr>
            <w:r w:rsidRPr="00E154F1">
              <w:t>vehicle mass in kg and for each speed the coefficients a and b are shown in the following table:</w:t>
            </w:r>
          </w:p>
        </w:tc>
      </w:tr>
      <w:tr w:rsidR="00A54226" w:rsidRPr="00F55025" w14:paraId="4583BE2E" w14:textId="77777777" w:rsidTr="00597E2F">
        <w:tblPrEx>
          <w:tblCellMar>
            <w:left w:w="120" w:type="dxa"/>
            <w:right w:w="120" w:type="dxa"/>
          </w:tblCellMar>
          <w:tblLook w:val="0000" w:firstRow="0" w:lastRow="0" w:firstColumn="0" w:lastColumn="0" w:noHBand="0" w:noVBand="0"/>
        </w:tblPrEx>
        <w:trPr>
          <w:gridAfter w:val="1"/>
          <w:wAfter w:w="170" w:type="dxa"/>
          <w:trHeight w:val="284"/>
        </w:trPr>
        <w:tc>
          <w:tcPr>
            <w:tcW w:w="1673" w:type="dxa"/>
            <w:gridSpan w:val="3"/>
            <w:tcBorders>
              <w:top w:val="single" w:sz="7" w:space="0" w:color="000000"/>
              <w:left w:val="single" w:sz="7" w:space="0" w:color="000000"/>
              <w:bottom w:val="single" w:sz="7" w:space="0" w:color="000000"/>
              <w:right w:val="single" w:sz="7" w:space="0" w:color="000000"/>
            </w:tcBorders>
            <w:tcMar>
              <w:left w:w="28" w:type="dxa"/>
              <w:right w:w="28" w:type="dxa"/>
            </w:tcMar>
          </w:tcPr>
          <w:p w14:paraId="4583BE2B" w14:textId="77777777" w:rsidR="00A54226" w:rsidRPr="00F5502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spacing w:before="80" w:after="80"/>
              <w:jc w:val="center"/>
              <w:rPr>
                <w:i/>
                <w:sz w:val="16"/>
                <w:szCs w:val="16"/>
              </w:rPr>
            </w:pPr>
            <w:r w:rsidRPr="00F55025">
              <w:rPr>
                <w:i/>
                <w:sz w:val="16"/>
                <w:szCs w:val="16"/>
              </w:rPr>
              <w:lastRenderedPageBreak/>
              <w:t>V (km/h)</w:t>
            </w:r>
          </w:p>
        </w:tc>
        <w:tc>
          <w:tcPr>
            <w:tcW w:w="2280" w:type="dxa"/>
            <w:tcBorders>
              <w:top w:val="single" w:sz="7" w:space="0" w:color="000000"/>
              <w:left w:val="single" w:sz="7" w:space="0" w:color="000000"/>
              <w:bottom w:val="single" w:sz="7" w:space="0" w:color="000000"/>
              <w:right w:val="single" w:sz="7" w:space="0" w:color="000000"/>
            </w:tcBorders>
            <w:tcMar>
              <w:left w:w="28" w:type="dxa"/>
              <w:right w:w="28" w:type="dxa"/>
            </w:tcMar>
          </w:tcPr>
          <w:p w14:paraId="4583BE2C" w14:textId="77777777" w:rsidR="00A54226" w:rsidRPr="00F5502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spacing w:before="80" w:after="80"/>
              <w:jc w:val="center"/>
              <w:rPr>
                <w:i/>
                <w:sz w:val="16"/>
                <w:szCs w:val="16"/>
              </w:rPr>
            </w:pPr>
            <w:r w:rsidRPr="00F55025">
              <w:rPr>
                <w:i/>
                <w:sz w:val="16"/>
                <w:szCs w:val="16"/>
              </w:rPr>
              <w:t>a</w:t>
            </w:r>
          </w:p>
        </w:tc>
        <w:tc>
          <w:tcPr>
            <w:tcW w:w="2284" w:type="dxa"/>
            <w:tcBorders>
              <w:top w:val="single" w:sz="7" w:space="0" w:color="000000"/>
              <w:left w:val="single" w:sz="7" w:space="0" w:color="000000"/>
              <w:bottom w:val="single" w:sz="7" w:space="0" w:color="000000"/>
              <w:right w:val="single" w:sz="7" w:space="0" w:color="000000"/>
            </w:tcBorders>
            <w:tcMar>
              <w:left w:w="28" w:type="dxa"/>
              <w:right w:w="28" w:type="dxa"/>
            </w:tcMar>
          </w:tcPr>
          <w:p w14:paraId="4583BE2D" w14:textId="77777777" w:rsidR="00A54226" w:rsidRPr="00F55025"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spacing w:before="80" w:after="80"/>
              <w:jc w:val="center"/>
              <w:rPr>
                <w:i/>
                <w:sz w:val="16"/>
                <w:szCs w:val="16"/>
              </w:rPr>
            </w:pPr>
            <w:r w:rsidRPr="00F55025">
              <w:rPr>
                <w:i/>
                <w:sz w:val="16"/>
                <w:szCs w:val="16"/>
              </w:rPr>
              <w:t>b</w:t>
            </w:r>
          </w:p>
        </w:tc>
      </w:tr>
      <w:tr w:rsidR="00A54226" w:rsidRPr="00E154F1" w14:paraId="4583BE32" w14:textId="77777777" w:rsidTr="00597E2F">
        <w:tblPrEx>
          <w:tblCellMar>
            <w:left w:w="120" w:type="dxa"/>
            <w:right w:w="120" w:type="dxa"/>
          </w:tblCellMar>
          <w:tblLook w:val="0000" w:firstRow="0" w:lastRow="0" w:firstColumn="0" w:lastColumn="0" w:noHBand="0" w:noVBand="0"/>
        </w:tblPrEx>
        <w:trPr>
          <w:gridAfter w:val="1"/>
          <w:wAfter w:w="170" w:type="dxa"/>
          <w:trHeight w:val="284"/>
        </w:trPr>
        <w:tc>
          <w:tcPr>
            <w:tcW w:w="1673" w:type="dxa"/>
            <w:gridSpan w:val="3"/>
            <w:tcBorders>
              <w:top w:val="single" w:sz="7" w:space="0" w:color="000000"/>
              <w:left w:val="single" w:sz="7" w:space="0" w:color="000000"/>
              <w:bottom w:val="single" w:sz="7" w:space="0" w:color="000000"/>
              <w:right w:val="single" w:sz="7" w:space="0" w:color="000000"/>
            </w:tcBorders>
            <w:tcMar>
              <w:left w:w="28" w:type="dxa"/>
              <w:right w:w="28" w:type="dxa"/>
            </w:tcMar>
          </w:tcPr>
          <w:p w14:paraId="4583BE2F" w14:textId="77777777"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rPr>
                <w:sz w:val="20"/>
              </w:rPr>
            </w:pPr>
            <w:r w:rsidRPr="00E154F1">
              <w:rPr>
                <w:sz w:val="20"/>
              </w:rPr>
              <w:t>20</w:t>
            </w:r>
          </w:p>
        </w:tc>
        <w:tc>
          <w:tcPr>
            <w:tcW w:w="2280" w:type="dxa"/>
            <w:tcBorders>
              <w:top w:val="single" w:sz="7" w:space="0" w:color="000000"/>
              <w:left w:val="single" w:sz="7" w:space="0" w:color="000000"/>
              <w:bottom w:val="single" w:sz="7" w:space="0" w:color="000000"/>
              <w:right w:val="single" w:sz="7" w:space="0" w:color="000000"/>
            </w:tcBorders>
            <w:tcMar>
              <w:left w:w="28" w:type="dxa"/>
              <w:right w:w="28" w:type="dxa"/>
            </w:tcMar>
          </w:tcPr>
          <w:p w14:paraId="4583BE30" w14:textId="77777777"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rPr>
                <w:sz w:val="20"/>
              </w:rPr>
            </w:pPr>
            <w:r w:rsidRPr="00E154F1">
              <w:rPr>
                <w:sz w:val="20"/>
              </w:rPr>
              <w:t>7.24 · 10</w:t>
            </w:r>
            <w:r w:rsidRPr="00E154F1">
              <w:rPr>
                <w:sz w:val="20"/>
                <w:vertAlign w:val="superscript"/>
              </w:rPr>
              <w:t>-5</w:t>
            </w:r>
          </w:p>
        </w:tc>
        <w:tc>
          <w:tcPr>
            <w:tcW w:w="2284" w:type="dxa"/>
            <w:tcBorders>
              <w:top w:val="single" w:sz="7" w:space="0" w:color="000000"/>
              <w:left w:val="single" w:sz="7" w:space="0" w:color="000000"/>
              <w:bottom w:val="single" w:sz="7" w:space="0" w:color="000000"/>
              <w:right w:val="single" w:sz="7" w:space="0" w:color="000000"/>
            </w:tcBorders>
            <w:tcMar>
              <w:left w:w="28" w:type="dxa"/>
              <w:right w:w="28" w:type="dxa"/>
            </w:tcMar>
          </w:tcPr>
          <w:p w14:paraId="4583BE31" w14:textId="77777777"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rPr>
                <w:sz w:val="20"/>
              </w:rPr>
            </w:pPr>
            <w:r w:rsidRPr="00E154F1">
              <w:rPr>
                <w:sz w:val="20"/>
              </w:rPr>
              <w:t>0.82</w:t>
            </w:r>
          </w:p>
        </w:tc>
      </w:tr>
      <w:tr w:rsidR="00A54226" w:rsidRPr="00E154F1" w14:paraId="4583BE36" w14:textId="77777777" w:rsidTr="00597E2F">
        <w:tblPrEx>
          <w:tblCellMar>
            <w:left w:w="120" w:type="dxa"/>
            <w:right w:w="120" w:type="dxa"/>
          </w:tblCellMar>
          <w:tblLook w:val="0000" w:firstRow="0" w:lastRow="0" w:firstColumn="0" w:lastColumn="0" w:noHBand="0" w:noVBand="0"/>
        </w:tblPrEx>
        <w:trPr>
          <w:gridAfter w:val="1"/>
          <w:wAfter w:w="170" w:type="dxa"/>
          <w:trHeight w:val="284"/>
        </w:trPr>
        <w:tc>
          <w:tcPr>
            <w:tcW w:w="1673" w:type="dxa"/>
            <w:gridSpan w:val="3"/>
            <w:tcBorders>
              <w:top w:val="single" w:sz="7" w:space="0" w:color="000000"/>
              <w:left w:val="single" w:sz="7" w:space="0" w:color="000000"/>
              <w:bottom w:val="single" w:sz="7" w:space="0" w:color="000000"/>
              <w:right w:val="single" w:sz="7" w:space="0" w:color="000000"/>
            </w:tcBorders>
            <w:tcMar>
              <w:left w:w="28" w:type="dxa"/>
              <w:right w:w="28" w:type="dxa"/>
            </w:tcMar>
          </w:tcPr>
          <w:p w14:paraId="4583BE33" w14:textId="77777777"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rPr>
                <w:sz w:val="20"/>
              </w:rPr>
            </w:pPr>
            <w:r w:rsidRPr="00E154F1">
              <w:rPr>
                <w:sz w:val="20"/>
              </w:rPr>
              <w:t>40</w:t>
            </w:r>
          </w:p>
        </w:tc>
        <w:tc>
          <w:tcPr>
            <w:tcW w:w="2280" w:type="dxa"/>
            <w:tcBorders>
              <w:top w:val="single" w:sz="7" w:space="0" w:color="000000"/>
              <w:left w:val="single" w:sz="7" w:space="0" w:color="000000"/>
              <w:bottom w:val="single" w:sz="7" w:space="0" w:color="000000"/>
              <w:right w:val="single" w:sz="7" w:space="0" w:color="000000"/>
            </w:tcBorders>
            <w:tcMar>
              <w:left w:w="28" w:type="dxa"/>
              <w:right w:w="28" w:type="dxa"/>
            </w:tcMar>
          </w:tcPr>
          <w:p w14:paraId="4583BE34" w14:textId="77777777"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rPr>
                <w:sz w:val="20"/>
              </w:rPr>
            </w:pPr>
            <w:proofErr w:type="gramStart"/>
            <w:r w:rsidRPr="00E154F1">
              <w:rPr>
                <w:sz w:val="20"/>
              </w:rPr>
              <w:t>1.59  ·</w:t>
            </w:r>
            <w:proofErr w:type="gramEnd"/>
            <w:r w:rsidRPr="00E154F1">
              <w:rPr>
                <w:sz w:val="20"/>
              </w:rPr>
              <w:t>10</w:t>
            </w:r>
            <w:r w:rsidRPr="00E154F1">
              <w:rPr>
                <w:sz w:val="20"/>
                <w:vertAlign w:val="superscript"/>
              </w:rPr>
              <w:t>-4</w:t>
            </w:r>
          </w:p>
        </w:tc>
        <w:tc>
          <w:tcPr>
            <w:tcW w:w="2284" w:type="dxa"/>
            <w:tcBorders>
              <w:top w:val="single" w:sz="7" w:space="0" w:color="000000"/>
              <w:left w:val="single" w:sz="7" w:space="0" w:color="000000"/>
              <w:bottom w:val="single" w:sz="7" w:space="0" w:color="000000"/>
              <w:right w:val="single" w:sz="7" w:space="0" w:color="000000"/>
            </w:tcBorders>
            <w:tcMar>
              <w:left w:w="28" w:type="dxa"/>
              <w:right w:w="28" w:type="dxa"/>
            </w:tcMar>
          </w:tcPr>
          <w:p w14:paraId="4583BE35" w14:textId="77777777"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rPr>
                <w:sz w:val="20"/>
              </w:rPr>
            </w:pPr>
            <w:r w:rsidRPr="00E154F1">
              <w:rPr>
                <w:sz w:val="20"/>
              </w:rPr>
              <w:t>0.54</w:t>
            </w:r>
          </w:p>
        </w:tc>
      </w:tr>
      <w:tr w:rsidR="00A54226" w:rsidRPr="00E154F1" w14:paraId="4583BE3A" w14:textId="77777777" w:rsidTr="00597E2F">
        <w:tblPrEx>
          <w:tblCellMar>
            <w:left w:w="120" w:type="dxa"/>
            <w:right w:w="120" w:type="dxa"/>
          </w:tblCellMar>
          <w:tblLook w:val="0000" w:firstRow="0" w:lastRow="0" w:firstColumn="0" w:lastColumn="0" w:noHBand="0" w:noVBand="0"/>
        </w:tblPrEx>
        <w:trPr>
          <w:gridAfter w:val="1"/>
          <w:wAfter w:w="170" w:type="dxa"/>
          <w:trHeight w:val="284"/>
        </w:trPr>
        <w:tc>
          <w:tcPr>
            <w:tcW w:w="1673" w:type="dxa"/>
            <w:gridSpan w:val="3"/>
            <w:tcBorders>
              <w:top w:val="single" w:sz="7" w:space="0" w:color="000000"/>
              <w:left w:val="single" w:sz="7" w:space="0" w:color="000000"/>
              <w:bottom w:val="single" w:sz="7" w:space="0" w:color="000000"/>
              <w:right w:val="single" w:sz="7" w:space="0" w:color="000000"/>
            </w:tcBorders>
            <w:tcMar>
              <w:left w:w="28" w:type="dxa"/>
              <w:right w:w="28" w:type="dxa"/>
            </w:tcMar>
          </w:tcPr>
          <w:p w14:paraId="4583BE37" w14:textId="77777777" w:rsidR="00A54226" w:rsidRPr="00E154F1" w:rsidRDefault="00A54226" w:rsidP="00A54226">
            <w:pPr>
              <w:jc w:val="center"/>
              <w:rPr>
                <w:sz w:val="20"/>
              </w:rPr>
            </w:pPr>
            <w:r w:rsidRPr="00E154F1">
              <w:rPr>
                <w:sz w:val="20"/>
              </w:rPr>
              <w:t>60</w:t>
            </w:r>
          </w:p>
        </w:tc>
        <w:tc>
          <w:tcPr>
            <w:tcW w:w="2280" w:type="dxa"/>
            <w:tcBorders>
              <w:top w:val="single" w:sz="7" w:space="0" w:color="000000"/>
              <w:left w:val="single" w:sz="7" w:space="0" w:color="000000"/>
              <w:bottom w:val="single" w:sz="7" w:space="0" w:color="000000"/>
              <w:right w:val="single" w:sz="7" w:space="0" w:color="000000"/>
            </w:tcBorders>
            <w:tcMar>
              <w:left w:w="28" w:type="dxa"/>
              <w:right w:w="28" w:type="dxa"/>
            </w:tcMar>
          </w:tcPr>
          <w:p w14:paraId="4583BE38" w14:textId="77777777" w:rsidR="00A54226" w:rsidRPr="00E154F1" w:rsidRDefault="00A54226" w:rsidP="00A54226">
            <w:pPr>
              <w:jc w:val="center"/>
              <w:rPr>
                <w:sz w:val="20"/>
              </w:rPr>
            </w:pPr>
            <w:r w:rsidRPr="00E154F1">
              <w:rPr>
                <w:sz w:val="20"/>
              </w:rPr>
              <w:t>1.96 · 10</w:t>
            </w:r>
            <w:r w:rsidRPr="00E154F1">
              <w:rPr>
                <w:sz w:val="20"/>
                <w:vertAlign w:val="superscript"/>
              </w:rPr>
              <w:t>-4</w:t>
            </w:r>
          </w:p>
        </w:tc>
        <w:tc>
          <w:tcPr>
            <w:tcW w:w="2284" w:type="dxa"/>
            <w:tcBorders>
              <w:top w:val="single" w:sz="7" w:space="0" w:color="000000"/>
              <w:left w:val="single" w:sz="7" w:space="0" w:color="000000"/>
              <w:bottom w:val="single" w:sz="7" w:space="0" w:color="000000"/>
              <w:right w:val="single" w:sz="7" w:space="0" w:color="000000"/>
            </w:tcBorders>
            <w:tcMar>
              <w:left w:w="28" w:type="dxa"/>
              <w:right w:w="28" w:type="dxa"/>
            </w:tcMar>
          </w:tcPr>
          <w:p w14:paraId="4583BE39" w14:textId="77777777" w:rsidR="00A54226" w:rsidRPr="00E154F1" w:rsidRDefault="00A54226" w:rsidP="00A54226">
            <w:pPr>
              <w:jc w:val="center"/>
              <w:rPr>
                <w:sz w:val="20"/>
              </w:rPr>
            </w:pPr>
            <w:r w:rsidRPr="00E154F1">
              <w:rPr>
                <w:sz w:val="20"/>
              </w:rPr>
              <w:t>0.33</w:t>
            </w:r>
          </w:p>
        </w:tc>
      </w:tr>
      <w:tr w:rsidR="00A54226" w:rsidRPr="00E154F1" w14:paraId="4583BE3E" w14:textId="77777777" w:rsidTr="00597E2F">
        <w:tblPrEx>
          <w:tblCellMar>
            <w:left w:w="120" w:type="dxa"/>
            <w:right w:w="120" w:type="dxa"/>
          </w:tblCellMar>
          <w:tblLook w:val="0000" w:firstRow="0" w:lastRow="0" w:firstColumn="0" w:lastColumn="0" w:noHBand="0" w:noVBand="0"/>
        </w:tblPrEx>
        <w:trPr>
          <w:gridAfter w:val="1"/>
          <w:wAfter w:w="170" w:type="dxa"/>
          <w:trHeight w:val="284"/>
        </w:trPr>
        <w:tc>
          <w:tcPr>
            <w:tcW w:w="1673" w:type="dxa"/>
            <w:gridSpan w:val="3"/>
            <w:tcBorders>
              <w:top w:val="single" w:sz="7" w:space="0" w:color="000000"/>
              <w:left w:val="single" w:sz="7" w:space="0" w:color="000000"/>
              <w:bottom w:val="single" w:sz="7" w:space="0" w:color="000000"/>
              <w:right w:val="single" w:sz="7" w:space="0" w:color="000000"/>
            </w:tcBorders>
            <w:tcMar>
              <w:left w:w="28" w:type="dxa"/>
              <w:right w:w="28" w:type="dxa"/>
            </w:tcMar>
          </w:tcPr>
          <w:p w14:paraId="4583BE3B" w14:textId="77777777" w:rsidR="00A54226" w:rsidRPr="00E154F1" w:rsidRDefault="00A54226" w:rsidP="00A54226">
            <w:pPr>
              <w:jc w:val="center"/>
              <w:rPr>
                <w:sz w:val="20"/>
              </w:rPr>
            </w:pPr>
            <w:r w:rsidRPr="00E154F1">
              <w:rPr>
                <w:sz w:val="20"/>
              </w:rPr>
              <w:t>80</w:t>
            </w:r>
          </w:p>
        </w:tc>
        <w:tc>
          <w:tcPr>
            <w:tcW w:w="2280" w:type="dxa"/>
            <w:tcBorders>
              <w:top w:val="single" w:sz="7" w:space="0" w:color="000000"/>
              <w:left w:val="single" w:sz="7" w:space="0" w:color="000000"/>
              <w:bottom w:val="single" w:sz="7" w:space="0" w:color="000000"/>
              <w:right w:val="single" w:sz="7" w:space="0" w:color="000000"/>
            </w:tcBorders>
            <w:tcMar>
              <w:left w:w="28" w:type="dxa"/>
              <w:right w:w="28" w:type="dxa"/>
            </w:tcMar>
          </w:tcPr>
          <w:p w14:paraId="4583BE3C" w14:textId="77777777" w:rsidR="00A54226" w:rsidRPr="00E154F1" w:rsidRDefault="00A54226" w:rsidP="00A54226">
            <w:pPr>
              <w:jc w:val="center"/>
              <w:rPr>
                <w:sz w:val="20"/>
              </w:rPr>
            </w:pPr>
            <w:r w:rsidRPr="00E154F1">
              <w:rPr>
                <w:sz w:val="20"/>
              </w:rPr>
              <w:t>1.85 · 10</w:t>
            </w:r>
            <w:r w:rsidRPr="00E154F1">
              <w:rPr>
                <w:sz w:val="20"/>
                <w:vertAlign w:val="superscript"/>
              </w:rPr>
              <w:t>-4</w:t>
            </w:r>
          </w:p>
        </w:tc>
        <w:tc>
          <w:tcPr>
            <w:tcW w:w="2284" w:type="dxa"/>
            <w:tcBorders>
              <w:top w:val="single" w:sz="7" w:space="0" w:color="000000"/>
              <w:left w:val="single" w:sz="7" w:space="0" w:color="000000"/>
              <w:bottom w:val="single" w:sz="7" w:space="0" w:color="000000"/>
              <w:right w:val="single" w:sz="7" w:space="0" w:color="000000"/>
            </w:tcBorders>
            <w:tcMar>
              <w:left w:w="28" w:type="dxa"/>
              <w:right w:w="28" w:type="dxa"/>
            </w:tcMar>
          </w:tcPr>
          <w:p w14:paraId="4583BE3D" w14:textId="77777777" w:rsidR="00A54226" w:rsidRPr="00E154F1" w:rsidRDefault="00A54226" w:rsidP="00A54226">
            <w:pPr>
              <w:jc w:val="center"/>
              <w:rPr>
                <w:sz w:val="20"/>
              </w:rPr>
            </w:pPr>
            <w:r w:rsidRPr="00E154F1">
              <w:rPr>
                <w:sz w:val="20"/>
              </w:rPr>
              <w:t>0.23</w:t>
            </w:r>
          </w:p>
        </w:tc>
      </w:tr>
      <w:tr w:rsidR="00A54226" w:rsidRPr="00E154F1" w14:paraId="4583BE42" w14:textId="77777777" w:rsidTr="00597E2F">
        <w:tblPrEx>
          <w:tblCellMar>
            <w:left w:w="120" w:type="dxa"/>
            <w:right w:w="120" w:type="dxa"/>
          </w:tblCellMar>
          <w:tblLook w:val="0000" w:firstRow="0" w:lastRow="0" w:firstColumn="0" w:lastColumn="0" w:noHBand="0" w:noVBand="0"/>
        </w:tblPrEx>
        <w:trPr>
          <w:gridAfter w:val="1"/>
          <w:wAfter w:w="170" w:type="dxa"/>
          <w:trHeight w:val="284"/>
        </w:trPr>
        <w:tc>
          <w:tcPr>
            <w:tcW w:w="1673" w:type="dxa"/>
            <w:gridSpan w:val="3"/>
            <w:tcBorders>
              <w:top w:val="single" w:sz="7" w:space="0" w:color="000000"/>
              <w:left w:val="single" w:sz="7" w:space="0" w:color="000000"/>
              <w:bottom w:val="single" w:sz="7" w:space="0" w:color="000000"/>
              <w:right w:val="single" w:sz="7" w:space="0" w:color="000000"/>
            </w:tcBorders>
            <w:tcMar>
              <w:left w:w="28" w:type="dxa"/>
              <w:right w:w="28" w:type="dxa"/>
            </w:tcMar>
          </w:tcPr>
          <w:p w14:paraId="4583BE3F" w14:textId="77777777" w:rsidR="00A54226" w:rsidRPr="00E154F1" w:rsidRDefault="00A54226" w:rsidP="00A54226">
            <w:pPr>
              <w:jc w:val="center"/>
              <w:rPr>
                <w:sz w:val="20"/>
              </w:rPr>
            </w:pPr>
            <w:r w:rsidRPr="00E154F1">
              <w:rPr>
                <w:sz w:val="20"/>
              </w:rPr>
              <w:t>100</w:t>
            </w:r>
          </w:p>
        </w:tc>
        <w:tc>
          <w:tcPr>
            <w:tcW w:w="2280" w:type="dxa"/>
            <w:tcBorders>
              <w:top w:val="single" w:sz="7" w:space="0" w:color="000000"/>
              <w:left w:val="single" w:sz="7" w:space="0" w:color="000000"/>
              <w:bottom w:val="single" w:sz="7" w:space="0" w:color="000000"/>
              <w:right w:val="single" w:sz="7" w:space="0" w:color="000000"/>
            </w:tcBorders>
            <w:tcMar>
              <w:left w:w="28" w:type="dxa"/>
              <w:right w:w="28" w:type="dxa"/>
            </w:tcMar>
          </w:tcPr>
          <w:p w14:paraId="4583BE40" w14:textId="77777777" w:rsidR="00A54226" w:rsidRPr="00E154F1" w:rsidRDefault="00A54226" w:rsidP="00A54226">
            <w:pPr>
              <w:jc w:val="center"/>
              <w:rPr>
                <w:sz w:val="20"/>
              </w:rPr>
            </w:pPr>
            <w:r w:rsidRPr="00E154F1">
              <w:rPr>
                <w:sz w:val="20"/>
              </w:rPr>
              <w:t>1.63 · 10</w:t>
            </w:r>
            <w:r w:rsidRPr="00E154F1">
              <w:rPr>
                <w:sz w:val="20"/>
                <w:vertAlign w:val="superscript"/>
              </w:rPr>
              <w:t>-4</w:t>
            </w:r>
          </w:p>
        </w:tc>
        <w:tc>
          <w:tcPr>
            <w:tcW w:w="2284" w:type="dxa"/>
            <w:tcBorders>
              <w:top w:val="single" w:sz="7" w:space="0" w:color="000000"/>
              <w:left w:val="single" w:sz="7" w:space="0" w:color="000000"/>
              <w:bottom w:val="single" w:sz="7" w:space="0" w:color="000000"/>
              <w:right w:val="single" w:sz="7" w:space="0" w:color="000000"/>
            </w:tcBorders>
            <w:tcMar>
              <w:left w:w="28" w:type="dxa"/>
              <w:right w:w="28" w:type="dxa"/>
            </w:tcMar>
          </w:tcPr>
          <w:p w14:paraId="4583BE41" w14:textId="77777777" w:rsidR="00A54226" w:rsidRPr="00E154F1" w:rsidRDefault="00A54226" w:rsidP="00A54226">
            <w:pPr>
              <w:jc w:val="center"/>
              <w:rPr>
                <w:sz w:val="20"/>
              </w:rPr>
            </w:pPr>
            <w:r w:rsidRPr="00E154F1">
              <w:rPr>
                <w:sz w:val="20"/>
              </w:rPr>
              <w:t>0.18</w:t>
            </w:r>
          </w:p>
        </w:tc>
      </w:tr>
      <w:tr w:rsidR="00A54226" w:rsidRPr="00E154F1" w14:paraId="4583BE46" w14:textId="77777777" w:rsidTr="00597E2F">
        <w:tblPrEx>
          <w:tblCellMar>
            <w:left w:w="120" w:type="dxa"/>
            <w:right w:w="120" w:type="dxa"/>
          </w:tblCellMar>
          <w:tblLook w:val="0000" w:firstRow="0" w:lastRow="0" w:firstColumn="0" w:lastColumn="0" w:noHBand="0" w:noVBand="0"/>
        </w:tblPrEx>
        <w:trPr>
          <w:gridAfter w:val="1"/>
          <w:wAfter w:w="170" w:type="dxa"/>
          <w:trHeight w:val="284"/>
        </w:trPr>
        <w:tc>
          <w:tcPr>
            <w:tcW w:w="1673" w:type="dxa"/>
            <w:gridSpan w:val="3"/>
            <w:tcBorders>
              <w:top w:val="single" w:sz="7" w:space="0" w:color="000000"/>
              <w:left w:val="single" w:sz="7" w:space="0" w:color="000000"/>
              <w:bottom w:val="single" w:sz="7" w:space="0" w:color="000000"/>
              <w:right w:val="single" w:sz="7" w:space="0" w:color="000000"/>
            </w:tcBorders>
            <w:tcMar>
              <w:left w:w="28" w:type="dxa"/>
              <w:right w:w="28" w:type="dxa"/>
            </w:tcMar>
          </w:tcPr>
          <w:p w14:paraId="4583BE43" w14:textId="77777777"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rPr>
                <w:sz w:val="20"/>
              </w:rPr>
            </w:pPr>
            <w:r w:rsidRPr="00E154F1">
              <w:rPr>
                <w:sz w:val="20"/>
              </w:rPr>
              <w:t>120</w:t>
            </w:r>
          </w:p>
        </w:tc>
        <w:tc>
          <w:tcPr>
            <w:tcW w:w="2280" w:type="dxa"/>
            <w:tcBorders>
              <w:top w:val="single" w:sz="7" w:space="0" w:color="000000"/>
              <w:left w:val="single" w:sz="7" w:space="0" w:color="000000"/>
              <w:bottom w:val="single" w:sz="7" w:space="0" w:color="000000"/>
              <w:right w:val="single" w:sz="7" w:space="0" w:color="000000"/>
            </w:tcBorders>
            <w:tcMar>
              <w:left w:w="28" w:type="dxa"/>
              <w:right w:w="28" w:type="dxa"/>
            </w:tcMar>
          </w:tcPr>
          <w:p w14:paraId="4583BE44" w14:textId="77777777"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rPr>
                <w:sz w:val="20"/>
              </w:rPr>
            </w:pPr>
            <w:r w:rsidRPr="00E154F1">
              <w:rPr>
                <w:sz w:val="20"/>
              </w:rPr>
              <w:t>1.57 · 10</w:t>
            </w:r>
            <w:r w:rsidRPr="00E154F1">
              <w:rPr>
                <w:sz w:val="20"/>
                <w:vertAlign w:val="superscript"/>
              </w:rPr>
              <w:t>-4</w:t>
            </w:r>
          </w:p>
        </w:tc>
        <w:tc>
          <w:tcPr>
            <w:tcW w:w="2284" w:type="dxa"/>
            <w:tcBorders>
              <w:top w:val="single" w:sz="7" w:space="0" w:color="000000"/>
              <w:left w:val="single" w:sz="7" w:space="0" w:color="000000"/>
              <w:bottom w:val="single" w:sz="7" w:space="0" w:color="000000"/>
              <w:right w:val="single" w:sz="7" w:space="0" w:color="000000"/>
            </w:tcBorders>
            <w:tcMar>
              <w:left w:w="28" w:type="dxa"/>
              <w:right w:w="28" w:type="dxa"/>
            </w:tcMar>
          </w:tcPr>
          <w:p w14:paraId="4583BE45" w14:textId="77777777" w:rsidR="00A54226" w:rsidRPr="00E154F1" w:rsidRDefault="00A54226" w:rsidP="00A54226">
            <w:pPr>
              <w:pBdr>
                <w:top w:val="single" w:sz="6" w:space="0" w:color="FFFFFF"/>
                <w:left w:val="single" w:sz="6" w:space="0" w:color="FFFFFF"/>
                <w:bottom w:val="single" w:sz="6" w:space="0" w:color="FFFFFF"/>
                <w:right w:val="single" w:sz="6" w:space="0" w:color="FFFFFF"/>
              </w:pBdr>
              <w:tabs>
                <w:tab w:val="left" w:pos="0"/>
                <w:tab w:val="left" w:pos="1813"/>
                <w:tab w:val="left" w:pos="2323"/>
                <w:tab w:val="left" w:pos="2834"/>
                <w:tab w:val="left" w:pos="5014"/>
                <w:tab w:val="left" w:pos="5952"/>
                <w:tab w:val="left" w:pos="6632"/>
                <w:tab w:val="left" w:pos="7174"/>
                <w:tab w:val="left" w:pos="7894"/>
                <w:tab w:val="left" w:pos="8614"/>
                <w:tab w:val="left" w:pos="9334"/>
              </w:tabs>
              <w:jc w:val="center"/>
              <w:rPr>
                <w:sz w:val="20"/>
              </w:rPr>
            </w:pPr>
            <w:r w:rsidRPr="00E154F1">
              <w:rPr>
                <w:sz w:val="20"/>
              </w:rPr>
              <w:t>0.14</w:t>
            </w:r>
          </w:p>
        </w:tc>
      </w:tr>
    </w:tbl>
    <w:p w14:paraId="4583BE47" w14:textId="77777777" w:rsidR="00A54226" w:rsidRPr="0093138B" w:rsidRDefault="00A54226" w:rsidP="00A54226">
      <w:pPr>
        <w:pStyle w:val="SingleTxtG"/>
        <w:spacing w:before="120"/>
        <w:ind w:left="2268" w:hanging="1134"/>
      </w:pPr>
      <w:r w:rsidRPr="0093138B">
        <w:t>5.1.2.</w:t>
      </w:r>
      <w:r w:rsidRPr="0093138B">
        <w:tab/>
        <w:t>On the dynamometer</w:t>
      </w:r>
    </w:p>
    <w:p w14:paraId="4583BE48" w14:textId="77777777" w:rsidR="00A54226" w:rsidRPr="0093138B" w:rsidRDefault="00A54226" w:rsidP="00A54226">
      <w:pPr>
        <w:pStyle w:val="SingleTxtG"/>
        <w:ind w:left="2268" w:hanging="1134"/>
      </w:pPr>
      <w:r w:rsidRPr="0093138B">
        <w:t>5.1.2.1.</w:t>
      </w:r>
      <w:r w:rsidRPr="0093138B">
        <w:tab/>
        <w:t>Measurement equipment and accuracy</w:t>
      </w:r>
    </w:p>
    <w:p w14:paraId="4583BE49" w14:textId="77777777" w:rsidR="00A54226" w:rsidRPr="0093138B" w:rsidRDefault="00A54226" w:rsidP="00A54226">
      <w:pPr>
        <w:pStyle w:val="SingleTxtG"/>
        <w:ind w:left="2268" w:hanging="1134"/>
      </w:pPr>
      <w:r w:rsidRPr="0093138B">
        <w:tab/>
        <w:t>The equipment shall be identical to that used on the road.</w:t>
      </w:r>
    </w:p>
    <w:p w14:paraId="4583BE4A" w14:textId="77777777" w:rsidR="00A54226" w:rsidRPr="0093138B" w:rsidRDefault="00A54226" w:rsidP="00A54226">
      <w:pPr>
        <w:pStyle w:val="SingleTxtG"/>
        <w:ind w:left="2268" w:hanging="1134"/>
      </w:pPr>
      <w:r w:rsidRPr="0093138B">
        <w:t>5.1.2.2.</w:t>
      </w:r>
      <w:r w:rsidRPr="0093138B">
        <w:tab/>
        <w:t>Test procedure</w:t>
      </w:r>
    </w:p>
    <w:p w14:paraId="4583BE4B" w14:textId="77777777" w:rsidR="00A54226" w:rsidRPr="0093138B" w:rsidRDefault="00A54226" w:rsidP="00A54226">
      <w:pPr>
        <w:pStyle w:val="SingleTxtG"/>
        <w:ind w:left="2268" w:hanging="1134"/>
      </w:pPr>
      <w:r w:rsidRPr="0093138B">
        <w:t>5.1.2.2.1.</w:t>
      </w:r>
      <w:r w:rsidRPr="0093138B">
        <w:tab/>
        <w:t>Install the vehicle on the test dynamometer.</w:t>
      </w:r>
    </w:p>
    <w:p w14:paraId="4583BE4C" w14:textId="77777777" w:rsidR="00A54226" w:rsidRPr="0093138B" w:rsidRDefault="00A54226" w:rsidP="00A54226">
      <w:pPr>
        <w:pStyle w:val="SingleTxtG"/>
        <w:ind w:left="2268" w:hanging="1134"/>
      </w:pPr>
      <w:r w:rsidRPr="0093138B">
        <w:t>5.1.2.2.2.</w:t>
      </w:r>
      <w:r w:rsidRPr="0093138B">
        <w:tab/>
        <w:t>Adjust the tyre pressure (cold) of the driving wheels as required by the dynamometer.</w:t>
      </w:r>
    </w:p>
    <w:p w14:paraId="4583BE4D" w14:textId="77777777" w:rsidR="00A54226" w:rsidRPr="0093138B" w:rsidRDefault="00A54226" w:rsidP="00A54226">
      <w:pPr>
        <w:pStyle w:val="SingleTxtG"/>
        <w:ind w:left="2268" w:hanging="1134"/>
      </w:pPr>
      <w:r w:rsidRPr="0093138B">
        <w:t>5.1.2.2.3.</w:t>
      </w:r>
      <w:r w:rsidRPr="0093138B">
        <w:tab/>
        <w:t>Adjust the equivalent inertia of the dynamometer.</w:t>
      </w:r>
    </w:p>
    <w:p w14:paraId="4583BE4E" w14:textId="77777777" w:rsidR="00A54226" w:rsidRPr="0093138B" w:rsidRDefault="00A54226" w:rsidP="00A54226">
      <w:pPr>
        <w:pStyle w:val="SingleTxtG"/>
        <w:ind w:left="2268" w:hanging="1134"/>
      </w:pPr>
      <w:r w:rsidRPr="0093138B">
        <w:t>5.1.2.2.4.</w:t>
      </w:r>
      <w:r w:rsidRPr="0093138B">
        <w:tab/>
        <w:t>Bring the vehicle and dynamometer to operating temperature in a suitable manner.</w:t>
      </w:r>
    </w:p>
    <w:p w14:paraId="4583BE4F" w14:textId="77777777" w:rsidR="00A54226" w:rsidRPr="0093138B" w:rsidRDefault="00A54226" w:rsidP="00A54226">
      <w:pPr>
        <w:pStyle w:val="SingleTxtG"/>
        <w:ind w:left="2268" w:hanging="1134"/>
      </w:pPr>
      <w:r w:rsidRPr="0093138B">
        <w:t>5.1.2.2.5.</w:t>
      </w:r>
      <w:r w:rsidRPr="0093138B">
        <w:tab/>
        <w:t>Carry out the operations specified in paragraph 5.1.1.2. above (with the exception of paragraphs 5.1.1.2.4. and 5.1.1.2.5.), replacing M by I in the formula set out in paragraph 5.1.1.2.7.</w:t>
      </w:r>
    </w:p>
    <w:p w14:paraId="4583BE50" w14:textId="77777777" w:rsidR="00A54226" w:rsidRPr="0093138B" w:rsidRDefault="00A54226" w:rsidP="00A54226">
      <w:pPr>
        <w:pStyle w:val="SingleTxtG"/>
        <w:ind w:left="2268" w:hanging="1134"/>
      </w:pPr>
      <w:r w:rsidRPr="0093138B">
        <w:t>5.1.2.2.6.</w:t>
      </w:r>
      <w:r w:rsidRPr="0093138B">
        <w:tab/>
        <w:t>Adjust the brake to reproduce the corrected power (paragraph 5.1.1.2.8.) and to take into account the difference between the vehicle mass (M) on the track and the equivalent inertia test mass (I) to be used.</w:t>
      </w:r>
      <w:r>
        <w:t xml:space="preserve"> </w:t>
      </w:r>
      <w:r w:rsidRPr="0093138B">
        <w:t>This may be done by calculating the mean corrected road coast down time from V</w:t>
      </w:r>
      <w:r w:rsidRPr="0093138B">
        <w:rPr>
          <w:vertAlign w:val="subscript"/>
        </w:rPr>
        <w:t>2</w:t>
      </w:r>
      <w:r w:rsidRPr="0093138B">
        <w:t xml:space="preserve"> to V</w:t>
      </w:r>
      <w:r w:rsidRPr="0093138B">
        <w:rPr>
          <w:vertAlign w:val="subscript"/>
        </w:rPr>
        <w:t>1</w:t>
      </w:r>
      <w:r w:rsidRPr="0093138B">
        <w:t xml:space="preserve"> and reproducing the same time on the dynamometer by the following relationship: </w:t>
      </w:r>
    </w:p>
    <w:p w14:paraId="4583BE51" w14:textId="6EF6948C" w:rsidR="00A54226" w:rsidRPr="0093138B" w:rsidRDefault="00A54226" w:rsidP="00A54226">
      <w:pPr>
        <w:pStyle w:val="SingleTxtG"/>
        <w:ind w:left="2268" w:hanging="1134"/>
      </w:pPr>
      <w:r>
        <w:tab/>
      </w:r>
      <w:r w:rsidR="00E040E0" w:rsidRPr="0093138B">
        <w:rPr>
          <w:noProof/>
          <w:position w:val="-22"/>
        </w:rPr>
      </w:r>
      <w:r w:rsidR="00E040E0" w:rsidRPr="0093138B">
        <w:rPr>
          <w:noProof/>
          <w:position w:val="-22"/>
        </w:rPr>
        <w:object w:dxaOrig="2079" w:dyaOrig="580" w14:anchorId="14C14215">
          <v:shape id="_x0000_i1213" type="#_x0000_t75" alt="" style="width:127.95pt;height:28.8pt;mso-width-percent:0;mso-height-percent:0;mso-width-percent:0;mso-height-percent:0" o:ole="" fillcolor="window">
            <v:imagedata r:id="rId282" o:title=""/>
          </v:shape>
          <o:OLEObject Type="Embed" ProgID="Equation.3" ShapeID="_x0000_i1213" DrawAspect="Content" ObjectID="_1700046502" r:id="rId283"/>
        </w:object>
      </w:r>
    </w:p>
    <w:p w14:paraId="4583BE52" w14:textId="77777777" w:rsidR="00A54226" w:rsidRPr="0093138B" w:rsidRDefault="00A54226" w:rsidP="00A54226">
      <w:pPr>
        <w:pStyle w:val="SingleTxtG"/>
        <w:ind w:left="2268" w:hanging="1134"/>
      </w:pPr>
      <w:r w:rsidRPr="0093138B">
        <w:tab/>
        <w:t>K = value specified in paragraph 5.1.1.2.8. above.</w:t>
      </w:r>
    </w:p>
    <w:p w14:paraId="4583BE53" w14:textId="77777777" w:rsidR="00A54226" w:rsidRPr="0093138B" w:rsidRDefault="00A54226" w:rsidP="00A54226">
      <w:pPr>
        <w:pStyle w:val="SingleTxtG"/>
        <w:ind w:left="2268" w:hanging="1134"/>
      </w:pPr>
      <w:r w:rsidRPr="0093138B">
        <w:t>5.1.2.2.7.</w:t>
      </w:r>
      <w:r w:rsidRPr="0093138B">
        <w:tab/>
        <w:t>The power P</w:t>
      </w:r>
      <w:r w:rsidRPr="0093138B">
        <w:rPr>
          <w:vertAlign w:val="subscript"/>
        </w:rPr>
        <w:t>a</w:t>
      </w:r>
      <w:r w:rsidRPr="0093138B">
        <w:t xml:space="preserve"> to be absorbed by the dynamometer shall be determined in order to enable the same power (paragraph 5.1.1.2.8.) to be reproduced for the same vehicle on different days.</w:t>
      </w:r>
    </w:p>
    <w:p w14:paraId="4583BE54" w14:textId="77777777" w:rsidR="00A54226" w:rsidRPr="0093138B" w:rsidRDefault="00A54226" w:rsidP="00A54226">
      <w:pPr>
        <w:pStyle w:val="SingleTxtG"/>
        <w:ind w:left="2268" w:hanging="1134"/>
      </w:pPr>
      <w:bookmarkStart w:id="211" w:name="_Toc73179398"/>
      <w:r w:rsidRPr="0093138B">
        <w:t>5.2.</w:t>
      </w:r>
      <w:r w:rsidRPr="0093138B">
        <w:tab/>
        <w:t>Torque measurements method at constant speed</w:t>
      </w:r>
      <w:bookmarkEnd w:id="211"/>
    </w:p>
    <w:p w14:paraId="4583BE55" w14:textId="77777777" w:rsidR="00A54226" w:rsidRPr="0093138B" w:rsidRDefault="00A54226" w:rsidP="00A54226">
      <w:pPr>
        <w:pStyle w:val="SingleTxtG"/>
        <w:ind w:left="2268" w:hanging="1134"/>
      </w:pPr>
      <w:r w:rsidRPr="0093138B">
        <w:t>5.2.1.</w:t>
      </w:r>
      <w:r w:rsidRPr="0093138B">
        <w:tab/>
        <w:t>On the road</w:t>
      </w:r>
    </w:p>
    <w:p w14:paraId="4583BE56" w14:textId="77777777" w:rsidR="00A54226" w:rsidRPr="0093138B" w:rsidRDefault="00A54226" w:rsidP="00A54226">
      <w:pPr>
        <w:pStyle w:val="SingleTxtG"/>
        <w:ind w:left="2268" w:hanging="1134"/>
      </w:pPr>
      <w:r w:rsidRPr="0093138B">
        <w:t>5.2.1.1.</w:t>
      </w:r>
      <w:r w:rsidRPr="0093138B">
        <w:tab/>
        <w:t>Measurement equipment and error</w:t>
      </w:r>
    </w:p>
    <w:p w14:paraId="4583BE57" w14:textId="77777777" w:rsidR="00A54226" w:rsidRPr="0093138B" w:rsidRDefault="00A54226" w:rsidP="00A54226">
      <w:pPr>
        <w:pStyle w:val="SingleTxtG"/>
        <w:ind w:left="2268" w:hanging="1134"/>
      </w:pPr>
      <w:r w:rsidRPr="0093138B">
        <w:tab/>
        <w:t>Torque measurement shall be carried out with an appropriate measuring device accurate to within ±2 per cent.</w:t>
      </w:r>
    </w:p>
    <w:p w14:paraId="4583BE58" w14:textId="77777777" w:rsidR="00A54226" w:rsidRPr="0093138B" w:rsidRDefault="00A54226" w:rsidP="00A54226">
      <w:pPr>
        <w:pStyle w:val="SingleTxtG"/>
        <w:ind w:left="2268" w:hanging="1134"/>
      </w:pPr>
      <w:r w:rsidRPr="0093138B">
        <w:tab/>
        <w:t>Speed measurement shall be accurate to within ±2 per cent.</w:t>
      </w:r>
    </w:p>
    <w:p w14:paraId="4583BE59" w14:textId="77777777" w:rsidR="00A54226" w:rsidRPr="0093138B" w:rsidRDefault="00A54226" w:rsidP="00A54226">
      <w:pPr>
        <w:pStyle w:val="SingleTxtG"/>
        <w:ind w:left="2268" w:hanging="1134"/>
      </w:pPr>
      <w:r w:rsidRPr="0093138B">
        <w:t>5.2.1.2.</w:t>
      </w:r>
      <w:r w:rsidRPr="0093138B">
        <w:tab/>
        <w:t>Test procedure</w:t>
      </w:r>
    </w:p>
    <w:p w14:paraId="4583BE5A" w14:textId="77777777" w:rsidR="00A54226" w:rsidRPr="0093138B" w:rsidRDefault="00A54226" w:rsidP="00A54226">
      <w:pPr>
        <w:pStyle w:val="SingleTxtG"/>
        <w:ind w:left="2268" w:hanging="1134"/>
      </w:pPr>
      <w:r w:rsidRPr="0093138B">
        <w:t>5.2.1.2.1.</w:t>
      </w:r>
      <w:r w:rsidRPr="0093138B">
        <w:tab/>
        <w:t>Bring the vehicle to the chosen stabilized speed V.</w:t>
      </w:r>
    </w:p>
    <w:p w14:paraId="4583BE5B" w14:textId="77777777" w:rsidR="00A54226" w:rsidRPr="0093138B" w:rsidRDefault="00A54226" w:rsidP="00A54226">
      <w:pPr>
        <w:pStyle w:val="SingleTxtG"/>
        <w:ind w:left="2268" w:hanging="1134"/>
      </w:pPr>
      <w:r w:rsidRPr="0093138B">
        <w:lastRenderedPageBreak/>
        <w:t>5.2.1.2.2.</w:t>
      </w:r>
      <w:r w:rsidRPr="0093138B">
        <w:tab/>
        <w:t>Record the torque C</w:t>
      </w:r>
      <w:r w:rsidRPr="0093138B">
        <w:rPr>
          <w:vertAlign w:val="subscript"/>
        </w:rPr>
        <w:t>t</w:t>
      </w:r>
      <w:r w:rsidRPr="0093138B">
        <w:t xml:space="preserve"> and speed over a period of at least 20 seconds.</w:t>
      </w:r>
      <w:r>
        <w:t xml:space="preserve"> </w:t>
      </w:r>
      <w:r w:rsidRPr="0093138B">
        <w:t>The accuracy of the data recording system shall be at le</w:t>
      </w:r>
      <w:r>
        <w:t>ast ±1 Nm for the torque and ±0.</w:t>
      </w:r>
      <w:r w:rsidRPr="0093138B">
        <w:t>2 km/h for the speed.</w:t>
      </w:r>
    </w:p>
    <w:p w14:paraId="4583BE5C" w14:textId="77777777" w:rsidR="00A54226" w:rsidRPr="0093138B" w:rsidRDefault="00A54226" w:rsidP="00A54226">
      <w:pPr>
        <w:pStyle w:val="SingleTxtG"/>
        <w:ind w:left="2268" w:hanging="1134"/>
      </w:pPr>
      <w:r w:rsidRPr="0093138B">
        <w:t>5.2.1.2.3.</w:t>
      </w:r>
      <w:r w:rsidRPr="0093138B">
        <w:tab/>
        <w:t>Differences in torque C</w:t>
      </w:r>
      <w:r w:rsidRPr="0093138B">
        <w:rPr>
          <w:vertAlign w:val="subscript"/>
        </w:rPr>
        <w:t>t</w:t>
      </w:r>
      <w:r w:rsidRPr="0093138B">
        <w:t xml:space="preserve"> and speed relative to time shall not exceed 5 per cent for each second of the measurement period.</w:t>
      </w:r>
    </w:p>
    <w:p w14:paraId="4583BE5D" w14:textId="77777777" w:rsidR="00A54226" w:rsidRPr="0093138B" w:rsidRDefault="00A54226" w:rsidP="00A54226">
      <w:pPr>
        <w:pStyle w:val="SingleTxtG"/>
        <w:ind w:left="2268" w:hanging="1134"/>
      </w:pPr>
      <w:r w:rsidRPr="0093138B">
        <w:t>5.2.1.2.4.</w:t>
      </w:r>
      <w:r w:rsidRPr="0093138B">
        <w:tab/>
        <w:t>The torque C</w:t>
      </w:r>
      <w:r w:rsidRPr="0093138B">
        <w:rPr>
          <w:vertAlign w:val="subscript"/>
        </w:rPr>
        <w:t>t1</w:t>
      </w:r>
      <w:r w:rsidRPr="0093138B">
        <w:t xml:space="preserve"> is the average torque derived from the following formula:</w:t>
      </w:r>
    </w:p>
    <w:p w14:paraId="4583BE5E" w14:textId="6163366D" w:rsidR="00A54226" w:rsidRPr="00E154F1" w:rsidRDefault="00E040E0" w:rsidP="00A54226">
      <w:pPr>
        <w:pBdr>
          <w:top w:val="single" w:sz="6" w:space="0" w:color="FFFFFF"/>
          <w:left w:val="single" w:sz="6" w:space="0" w:color="FFFFFF"/>
          <w:bottom w:val="single" w:sz="6" w:space="0" w:color="FFFFFF"/>
          <w:right w:val="single" w:sz="6" w:space="0" w:color="FFFFFF"/>
        </w:pBdr>
        <w:tabs>
          <w:tab w:val="left" w:pos="1701"/>
          <w:tab w:val="left" w:pos="2268"/>
          <w:tab w:val="left" w:pos="2835"/>
          <w:tab w:val="center" w:pos="4737"/>
          <w:tab w:val="left" w:pos="5014"/>
          <w:tab w:val="left" w:pos="5952"/>
          <w:tab w:val="left" w:pos="6632"/>
          <w:tab w:val="left" w:pos="7174"/>
          <w:tab w:val="left" w:pos="7894"/>
          <w:tab w:val="left" w:pos="8614"/>
          <w:tab w:val="left" w:pos="9334"/>
        </w:tabs>
        <w:spacing w:after="120"/>
        <w:ind w:left="1145" w:hanging="1145"/>
        <w:jc w:val="center"/>
        <w:rPr>
          <w:sz w:val="20"/>
        </w:rPr>
      </w:pPr>
      <w:r w:rsidRPr="00E154F1">
        <w:rPr>
          <w:noProof/>
          <w:position w:val="-32"/>
          <w:sz w:val="20"/>
        </w:rPr>
      </w:r>
      <w:r w:rsidR="00E040E0" w:rsidRPr="00E154F1">
        <w:rPr>
          <w:noProof/>
          <w:position w:val="-32"/>
          <w:sz w:val="20"/>
        </w:rPr>
        <w:object w:dxaOrig="1640" w:dyaOrig="740" w14:anchorId="47D7CAAD">
          <v:shape id="_x0000_i1212" type="#_x0000_t75" alt="" style="width:81.95pt;height:37.1pt;mso-width-percent:0;mso-height-percent:0;mso-width-percent:0;mso-height-percent:0" o:ole="" fillcolor="window">
            <v:imagedata r:id="rId284" o:title=""/>
          </v:shape>
          <o:OLEObject Type="Embed" ProgID="Equation.3" ShapeID="_x0000_i1212" DrawAspect="Content" ObjectID="_1700046503" r:id="rId285"/>
        </w:object>
      </w:r>
    </w:p>
    <w:p w14:paraId="4583BE5F" w14:textId="77777777" w:rsidR="00A54226" w:rsidRPr="0093138B" w:rsidRDefault="00A54226" w:rsidP="00A54226">
      <w:pPr>
        <w:pStyle w:val="SingleTxtG"/>
        <w:ind w:left="2268" w:hanging="1134"/>
      </w:pPr>
      <w:r w:rsidRPr="0093138B">
        <w:t>5.2.1.2.5.</w:t>
      </w:r>
      <w:r w:rsidRPr="0093138B">
        <w:tab/>
        <w:t>The test shall be carried out three times in each direction. Determine the average torque from these six measurements for the reference speed.</w:t>
      </w:r>
      <w:r>
        <w:t xml:space="preserve"> </w:t>
      </w:r>
      <w:r w:rsidRPr="0093138B">
        <w:t>If the average speed deviates by more than 1 km/h from the reference speed, a linear regression shall be used for calculating the average torque.</w:t>
      </w:r>
    </w:p>
    <w:p w14:paraId="4583BE60" w14:textId="77777777" w:rsidR="00A54226" w:rsidRPr="0093138B" w:rsidRDefault="00A54226" w:rsidP="00A54226">
      <w:pPr>
        <w:pStyle w:val="SingleTxtG"/>
        <w:ind w:left="2268" w:hanging="1134"/>
      </w:pPr>
      <w:r w:rsidRPr="0093138B">
        <w:t>5.2.1.2.6.</w:t>
      </w:r>
      <w:r w:rsidRPr="0093138B">
        <w:tab/>
        <w:t>Determine the average of these two torques C</w:t>
      </w:r>
      <w:r w:rsidRPr="0093138B">
        <w:rPr>
          <w:vertAlign w:val="subscript"/>
        </w:rPr>
        <w:t>t1</w:t>
      </w:r>
      <w:r w:rsidRPr="0093138B">
        <w:t xml:space="preserve"> and C</w:t>
      </w:r>
      <w:r w:rsidRPr="0093138B">
        <w:rPr>
          <w:vertAlign w:val="subscript"/>
        </w:rPr>
        <w:t>t2</w:t>
      </w:r>
      <w:r w:rsidRPr="0093138B">
        <w:t xml:space="preserve">, </w:t>
      </w:r>
      <w:proofErr w:type="gramStart"/>
      <w:r w:rsidRPr="0093138B">
        <w:t>i.e.</w:t>
      </w:r>
      <w:proofErr w:type="gramEnd"/>
      <w:r w:rsidRPr="0093138B">
        <w:t> C</w:t>
      </w:r>
      <w:r w:rsidRPr="0093138B">
        <w:rPr>
          <w:vertAlign w:val="subscript"/>
        </w:rPr>
        <w:t>t</w:t>
      </w:r>
      <w:r w:rsidRPr="0093138B">
        <w:t>.</w:t>
      </w:r>
    </w:p>
    <w:p w14:paraId="4583BE61" w14:textId="77777777" w:rsidR="00A54226" w:rsidRPr="0093138B" w:rsidRDefault="00A54226" w:rsidP="00A54226">
      <w:pPr>
        <w:pStyle w:val="SingleTxtG"/>
        <w:ind w:left="2268" w:hanging="1134"/>
      </w:pPr>
      <w:r w:rsidRPr="0093138B">
        <w:t>5.2.1.2.7.</w:t>
      </w:r>
      <w:r w:rsidRPr="0093138B">
        <w:tab/>
        <w:t>The average torque C</w:t>
      </w:r>
      <w:r w:rsidRPr="0093138B">
        <w:rPr>
          <w:vertAlign w:val="subscript"/>
        </w:rPr>
        <w:t>T</w:t>
      </w:r>
      <w:r w:rsidRPr="0093138B">
        <w:t xml:space="preserve"> determined on the track shall be corrected to the reference ambient conditions as follows:</w:t>
      </w:r>
    </w:p>
    <w:p w14:paraId="4583BE62" w14:textId="77777777" w:rsidR="00A54226" w:rsidRPr="0093138B" w:rsidRDefault="00A54226" w:rsidP="00A54226">
      <w:pPr>
        <w:pStyle w:val="SingleTxtG"/>
        <w:ind w:left="2268" w:hanging="1134"/>
      </w:pPr>
      <w:r>
        <w:tab/>
      </w:r>
      <w:proofErr w:type="spellStart"/>
      <w:proofErr w:type="gramStart"/>
      <w:r w:rsidRPr="0093138B">
        <w:t>C</w:t>
      </w:r>
      <w:r w:rsidRPr="0093138B">
        <w:rPr>
          <w:vertAlign w:val="subscript"/>
        </w:rPr>
        <w:t>Tcorrected</w:t>
      </w:r>
      <w:proofErr w:type="spellEnd"/>
      <w:r w:rsidRPr="0093138B">
        <w:t xml:space="preserve">  =</w:t>
      </w:r>
      <w:proofErr w:type="gramEnd"/>
      <w:r w:rsidRPr="0093138B">
        <w:t xml:space="preserve">  K · </w:t>
      </w:r>
      <w:proofErr w:type="spellStart"/>
      <w:r w:rsidRPr="0093138B">
        <w:t>C</w:t>
      </w:r>
      <w:r w:rsidRPr="0093138B">
        <w:rPr>
          <w:vertAlign w:val="subscript"/>
        </w:rPr>
        <w:t>Tmeasured</w:t>
      </w:r>
      <w:proofErr w:type="spellEnd"/>
    </w:p>
    <w:p w14:paraId="4583BE63" w14:textId="77777777" w:rsidR="00A54226" w:rsidRPr="0093138B" w:rsidRDefault="00A54226" w:rsidP="00A54226">
      <w:pPr>
        <w:pStyle w:val="SingleTxtG"/>
        <w:ind w:left="2268" w:hanging="1134"/>
      </w:pPr>
      <w:r>
        <w:tab/>
        <w:t>W</w:t>
      </w:r>
      <w:r w:rsidRPr="0093138B">
        <w:t>here K has the value specified in paragraph 5.1.1.2.8. of this appendix.</w:t>
      </w:r>
    </w:p>
    <w:p w14:paraId="4583BE64" w14:textId="77777777" w:rsidR="00A54226" w:rsidRPr="0093138B" w:rsidRDefault="00A54226" w:rsidP="00A54226">
      <w:pPr>
        <w:pStyle w:val="SingleTxtG"/>
        <w:ind w:left="2268" w:hanging="1134"/>
      </w:pPr>
      <w:r w:rsidRPr="0093138B">
        <w:t>5.2.2.</w:t>
      </w:r>
      <w:r w:rsidRPr="0093138B">
        <w:tab/>
        <w:t>On the dynamometer</w:t>
      </w:r>
    </w:p>
    <w:p w14:paraId="4583BE65" w14:textId="77777777" w:rsidR="00A54226" w:rsidRPr="0093138B" w:rsidRDefault="00A54226" w:rsidP="00A54226">
      <w:pPr>
        <w:pStyle w:val="SingleTxtG"/>
        <w:ind w:left="2268" w:hanging="1134"/>
      </w:pPr>
      <w:r w:rsidRPr="0093138B">
        <w:t>5.2.2.1.</w:t>
      </w:r>
      <w:r w:rsidRPr="0093138B">
        <w:tab/>
        <w:t>Measurement equipment and error</w:t>
      </w:r>
    </w:p>
    <w:p w14:paraId="4583BE66" w14:textId="77777777" w:rsidR="00A54226" w:rsidRPr="0093138B" w:rsidRDefault="00A54226" w:rsidP="00A54226">
      <w:pPr>
        <w:pStyle w:val="SingleTxtG"/>
        <w:ind w:left="2268" w:hanging="1134"/>
      </w:pPr>
      <w:r w:rsidRPr="0093138B">
        <w:tab/>
        <w:t>The equipment shall be identical to that used on the road.</w:t>
      </w:r>
    </w:p>
    <w:p w14:paraId="4583BE67" w14:textId="77777777" w:rsidR="00A54226" w:rsidRPr="0093138B" w:rsidRDefault="00A54226" w:rsidP="00A54226">
      <w:pPr>
        <w:pStyle w:val="SingleTxtG"/>
        <w:ind w:left="2268" w:hanging="1134"/>
      </w:pPr>
      <w:r w:rsidRPr="0093138B">
        <w:t>5.2.2.2.</w:t>
      </w:r>
      <w:r w:rsidRPr="0093138B">
        <w:tab/>
        <w:t>Test procedure</w:t>
      </w:r>
    </w:p>
    <w:p w14:paraId="4583BE68" w14:textId="77777777" w:rsidR="00A54226" w:rsidRPr="0093138B" w:rsidRDefault="00A54226" w:rsidP="00A54226">
      <w:pPr>
        <w:pStyle w:val="SingleTxtG"/>
        <w:ind w:left="2268" w:hanging="1134"/>
      </w:pPr>
      <w:r w:rsidRPr="0093138B">
        <w:t>5.2.2.2.1.</w:t>
      </w:r>
      <w:r w:rsidRPr="0093138B">
        <w:tab/>
        <w:t>Perform the operations specified in paragraphs 5.1.2.2.1. to 5.1.2.2.4. above.</w:t>
      </w:r>
    </w:p>
    <w:p w14:paraId="4583BE69" w14:textId="77777777" w:rsidR="00A54226" w:rsidRPr="0093138B" w:rsidRDefault="00A54226" w:rsidP="00A54226">
      <w:pPr>
        <w:pStyle w:val="SingleTxtG"/>
        <w:ind w:left="2268" w:hanging="1134"/>
      </w:pPr>
      <w:r w:rsidRPr="0093138B">
        <w:t>5.2.2.2.2.</w:t>
      </w:r>
      <w:r w:rsidRPr="0093138B">
        <w:tab/>
        <w:t>Perform the operations specified in paragraphs 5.2.1.2.1. to 5.2.1.2.4. above.</w:t>
      </w:r>
    </w:p>
    <w:p w14:paraId="4583BE6A" w14:textId="77777777" w:rsidR="00A54226" w:rsidRPr="0093138B" w:rsidRDefault="00A54226" w:rsidP="00A54226">
      <w:pPr>
        <w:pStyle w:val="SingleTxtG"/>
        <w:ind w:left="2268" w:hanging="1134"/>
      </w:pPr>
      <w:r w:rsidRPr="0093138B">
        <w:t>5.2.2.2.3.</w:t>
      </w:r>
      <w:r w:rsidRPr="0093138B">
        <w:tab/>
        <w:t>Adjust the power absorption unit to reproduce the corrected total track torque indicated in paragraph 5.2.1.2.7. above.</w:t>
      </w:r>
    </w:p>
    <w:p w14:paraId="4583BE6B" w14:textId="77777777" w:rsidR="00A54226" w:rsidRPr="0093138B" w:rsidRDefault="00A54226" w:rsidP="00A54226">
      <w:pPr>
        <w:pStyle w:val="SingleTxtG"/>
        <w:ind w:left="2268" w:hanging="1134"/>
      </w:pPr>
      <w:r w:rsidRPr="0093138B">
        <w:t>5.2.2.2.4.</w:t>
      </w:r>
      <w:r w:rsidRPr="0093138B">
        <w:tab/>
        <w:t>Proceed with the same operations as in paragraph 5.1.2.2.7., for the same purpose.</w:t>
      </w:r>
    </w:p>
    <w:p w14:paraId="4583BE6C" w14:textId="77777777" w:rsidR="00A54226" w:rsidRDefault="00A54226" w:rsidP="002F33EA">
      <w:pPr>
        <w:spacing w:after="120"/>
        <w:ind w:left="2268" w:right="1134" w:hanging="1134"/>
        <w:jc w:val="both"/>
        <w:rPr>
          <w:sz w:val="20"/>
        </w:rPr>
        <w:sectPr w:rsidR="00A54226" w:rsidSect="00A54226">
          <w:headerReference w:type="even" r:id="rId286"/>
          <w:headerReference w:type="default" r:id="rId287"/>
          <w:footerReference w:type="even" r:id="rId288"/>
          <w:footerReference w:type="default" r:id="rId289"/>
          <w:headerReference w:type="first" r:id="rId290"/>
          <w:footnotePr>
            <w:numRestart w:val="eachPage"/>
          </w:footnotePr>
          <w:endnotePr>
            <w:numFmt w:val="decimal"/>
          </w:endnotePr>
          <w:pgSz w:w="11907" w:h="16840" w:code="9"/>
          <w:pgMar w:top="1701" w:right="1134" w:bottom="2268" w:left="1134" w:header="1134" w:footer="1701" w:gutter="0"/>
          <w:cols w:space="720"/>
        </w:sectPr>
      </w:pPr>
    </w:p>
    <w:p w14:paraId="4583BE6D" w14:textId="77777777" w:rsidR="00A54226" w:rsidRDefault="00A54226" w:rsidP="00A54226">
      <w:pPr>
        <w:pStyle w:val="HChG"/>
      </w:pPr>
      <w:r>
        <w:lastRenderedPageBreak/>
        <w:tab/>
        <w:t>Annex 5</w:t>
      </w:r>
    </w:p>
    <w:p w14:paraId="4583BE6E" w14:textId="77777777" w:rsidR="00A54226" w:rsidRDefault="00C85C2C" w:rsidP="00A54226">
      <w:pPr>
        <w:pStyle w:val="HChG"/>
        <w:spacing w:after="120"/>
      </w:pPr>
      <w:r>
        <w:tab/>
      </w:r>
      <w:r>
        <w:tab/>
        <w:t>Type II T</w:t>
      </w:r>
      <w:r w:rsidR="00A54226">
        <w:t>est</w:t>
      </w:r>
    </w:p>
    <w:p w14:paraId="4583BE6F" w14:textId="77777777" w:rsidR="00A54226" w:rsidRPr="000A433C" w:rsidRDefault="00A54226" w:rsidP="00A54226">
      <w:pPr>
        <w:pStyle w:val="SingleTxtG"/>
      </w:pPr>
      <w:r w:rsidRPr="000A433C">
        <w:t>(Carbon monoxide emission test at idling speed)</w:t>
      </w:r>
    </w:p>
    <w:p w14:paraId="4583BE70" w14:textId="77777777" w:rsidR="00A54226" w:rsidRPr="000A433C" w:rsidRDefault="00A54226" w:rsidP="00A54226">
      <w:pPr>
        <w:pStyle w:val="SingleTxtG"/>
        <w:ind w:left="2268" w:hanging="1134"/>
      </w:pPr>
      <w:r w:rsidRPr="000A433C">
        <w:t>1.</w:t>
      </w:r>
      <w:r w:rsidRPr="000A433C">
        <w:tab/>
        <w:t>Introduction</w:t>
      </w:r>
    </w:p>
    <w:p w14:paraId="4583BE71" w14:textId="77777777" w:rsidR="00A54226" w:rsidRPr="000A433C" w:rsidRDefault="00A54226" w:rsidP="00A54226">
      <w:pPr>
        <w:pStyle w:val="SingleTxtG"/>
        <w:ind w:left="2268" w:hanging="1134"/>
      </w:pPr>
      <w:r w:rsidRPr="000A433C">
        <w:tab/>
      </w:r>
      <w:r w:rsidRPr="000A433C">
        <w:tab/>
        <w:t>This annex describes the procedure for the Type II test defined in paragraph</w:t>
      </w:r>
      <w:r>
        <w:t> </w:t>
      </w:r>
      <w:r w:rsidRPr="000A433C">
        <w:t>5.3.2. of this Regulation.</w:t>
      </w:r>
    </w:p>
    <w:p w14:paraId="4583BE72" w14:textId="77777777" w:rsidR="00A54226" w:rsidRPr="000A433C" w:rsidRDefault="00A54226" w:rsidP="00A54226">
      <w:pPr>
        <w:pStyle w:val="SingleTxtG"/>
        <w:ind w:left="2268" w:hanging="1134"/>
      </w:pPr>
      <w:r w:rsidRPr="000A433C">
        <w:t>2.</w:t>
      </w:r>
      <w:r w:rsidRPr="000A433C">
        <w:tab/>
        <w:t>Conditions of measurement</w:t>
      </w:r>
    </w:p>
    <w:p w14:paraId="4583BE73" w14:textId="77777777" w:rsidR="00A54226" w:rsidRPr="000A433C" w:rsidRDefault="00A54226" w:rsidP="00A54226">
      <w:pPr>
        <w:pStyle w:val="SingleTxtG"/>
        <w:ind w:left="2268" w:hanging="1134"/>
      </w:pPr>
      <w:r w:rsidRPr="000A433C">
        <w:t>2.1.</w:t>
      </w:r>
      <w:r w:rsidRPr="000A433C">
        <w:tab/>
        <w:t>The fuel shall be the reference fuel, specifications for which are given in Annexes 10 and 10a to this Regulation.</w:t>
      </w:r>
    </w:p>
    <w:p w14:paraId="4583BE74" w14:textId="77777777" w:rsidR="00A54226" w:rsidRPr="000A433C" w:rsidRDefault="00A54226" w:rsidP="00A54226">
      <w:pPr>
        <w:pStyle w:val="SingleTxtG"/>
        <w:ind w:left="2268" w:hanging="1134"/>
      </w:pPr>
      <w:r w:rsidRPr="000A433C">
        <w:t>2.2.</w:t>
      </w:r>
      <w:r w:rsidRPr="000A433C">
        <w:tab/>
        <w:t>During the test, the environmental t</w:t>
      </w:r>
      <w:r>
        <w:t xml:space="preserve">emperature shall be between 293 </w:t>
      </w:r>
      <w:r w:rsidRPr="000A433C">
        <w:t>and 303</w:t>
      </w:r>
      <w:r>
        <w:t> </w:t>
      </w:r>
      <w:r w:rsidRPr="000A433C">
        <w:t>K (20 and 30 °C). The engine shall be warmed up until all temperatures of cooling and lubrication means and the pressure of lubrication means have reached equilibrium.</w:t>
      </w:r>
    </w:p>
    <w:p w14:paraId="4583BE75" w14:textId="77777777" w:rsidR="00A54226" w:rsidRPr="000A433C" w:rsidRDefault="00A54226" w:rsidP="00A54226">
      <w:pPr>
        <w:pStyle w:val="SingleTxtG"/>
        <w:ind w:left="2268" w:hanging="1134"/>
      </w:pPr>
      <w:r w:rsidRPr="000A433C">
        <w:t>2.2.1.</w:t>
      </w:r>
      <w:r w:rsidRPr="000A433C">
        <w:tab/>
        <w:t>Vehicles that are fuelled either with petrol or with LPG or NG</w:t>
      </w:r>
      <w:r>
        <w:t>/biomethane</w:t>
      </w:r>
      <w:r w:rsidRPr="000A433C">
        <w:t xml:space="preserve"> shall be tested with the reference fuel(s) used for the Type I </w:t>
      </w:r>
      <w:r w:rsidR="00485640">
        <w:t>Test</w:t>
      </w:r>
      <w:r w:rsidRPr="000A433C">
        <w:t>.</w:t>
      </w:r>
    </w:p>
    <w:p w14:paraId="4583BE76" w14:textId="77777777" w:rsidR="00A54226" w:rsidRPr="000A433C" w:rsidRDefault="00A54226" w:rsidP="00A54226">
      <w:pPr>
        <w:pStyle w:val="SingleTxtG"/>
        <w:ind w:left="2268" w:hanging="1134"/>
      </w:pPr>
      <w:r w:rsidRPr="000A433C">
        <w:t>2.3.</w:t>
      </w:r>
      <w:r w:rsidRPr="000A433C">
        <w:tab/>
        <w:t>In the case of vehicles with manually-operated or semi-automatic-shift gearboxes, the test shall be carried out with the gear lever in the "neutral" position and with the clutch engaged.</w:t>
      </w:r>
    </w:p>
    <w:p w14:paraId="4583BE77" w14:textId="77777777" w:rsidR="00A54226" w:rsidRPr="000A433C" w:rsidRDefault="00A54226" w:rsidP="00A54226">
      <w:pPr>
        <w:pStyle w:val="SingleTxtG"/>
        <w:ind w:left="2268" w:hanging="1134"/>
      </w:pPr>
      <w:r w:rsidRPr="000A433C">
        <w:t>2.4.</w:t>
      </w:r>
      <w:r w:rsidRPr="000A433C">
        <w:tab/>
        <w:t>In the case of vehicles with automatic-shift gearboxes, the test shall be carried out with the gear selector in either the "neutral" or the "parking" position.</w:t>
      </w:r>
    </w:p>
    <w:p w14:paraId="4583BE78" w14:textId="77777777" w:rsidR="00A54226" w:rsidRPr="000A433C" w:rsidRDefault="00A54226" w:rsidP="00A54226">
      <w:pPr>
        <w:pStyle w:val="SingleTxtG"/>
        <w:ind w:left="2268" w:hanging="1134"/>
      </w:pPr>
      <w:r w:rsidRPr="000A433C">
        <w:t>2.5.</w:t>
      </w:r>
      <w:r w:rsidRPr="000A433C">
        <w:tab/>
        <w:t>Components for adjusting the idling speed</w:t>
      </w:r>
    </w:p>
    <w:p w14:paraId="4583BE79" w14:textId="77777777" w:rsidR="00A54226" w:rsidRPr="000A433C" w:rsidRDefault="00A54226" w:rsidP="00A54226">
      <w:pPr>
        <w:pStyle w:val="SingleTxtG"/>
        <w:ind w:left="2268" w:hanging="1134"/>
      </w:pPr>
      <w:r w:rsidRPr="000A433C">
        <w:t>2.5.1.</w:t>
      </w:r>
      <w:r w:rsidRPr="000A433C">
        <w:tab/>
        <w:t>Definition</w:t>
      </w:r>
    </w:p>
    <w:p w14:paraId="4583BE7A" w14:textId="77777777" w:rsidR="00A54226" w:rsidRPr="000A433C" w:rsidRDefault="00A54226" w:rsidP="00A54226">
      <w:pPr>
        <w:pStyle w:val="SingleTxtG"/>
        <w:ind w:left="2268" w:hanging="1134"/>
      </w:pPr>
      <w:r w:rsidRPr="000A433C">
        <w:tab/>
        <w:t>For the purposes of this Regulation, "</w:t>
      </w:r>
      <w:r w:rsidRPr="001D55F5">
        <w:rPr>
          <w:i/>
        </w:rPr>
        <w:t>components for adjusting the idling speed</w:t>
      </w:r>
      <w:r w:rsidRPr="000A433C">
        <w:t>" means controls for changing the idling conditions of the engine which may be easily operated by a mechanic using only the tools described in paragraph 2.5.1.1. below. In particular, devices for calibrating fuel and air flows are not considered as adjustment components if their setting requires the removal of the set-stops, an operation which cannot normally be performed except by a professional mechanic.</w:t>
      </w:r>
    </w:p>
    <w:p w14:paraId="4583BE7B" w14:textId="77777777" w:rsidR="00A54226" w:rsidRPr="000A433C" w:rsidRDefault="00A54226" w:rsidP="00A54226">
      <w:pPr>
        <w:pStyle w:val="SingleTxtG"/>
        <w:ind w:left="2268" w:hanging="1134"/>
      </w:pPr>
      <w:r w:rsidRPr="000A433C">
        <w:t>2.5.1.1.</w:t>
      </w:r>
      <w:r w:rsidRPr="000A433C">
        <w:tab/>
        <w:t>Tools which may be used to control components for adjusting the idling speed: screwdrivers (ordinary or cross-headed), spanners (ring, open-end or adjustable), pliers, Allen keys.</w:t>
      </w:r>
    </w:p>
    <w:p w14:paraId="4583BE7C" w14:textId="77777777" w:rsidR="00A54226" w:rsidRPr="000A433C" w:rsidRDefault="00A54226" w:rsidP="00A54226">
      <w:pPr>
        <w:pStyle w:val="SingleTxtG"/>
        <w:ind w:left="2268" w:hanging="1134"/>
      </w:pPr>
      <w:r w:rsidRPr="000A433C">
        <w:t>2.5.2.</w:t>
      </w:r>
      <w:r w:rsidRPr="000A433C">
        <w:tab/>
        <w:t>Determination of measurement points</w:t>
      </w:r>
    </w:p>
    <w:p w14:paraId="4583BE7D" w14:textId="77777777" w:rsidR="00A54226" w:rsidRPr="000A433C" w:rsidRDefault="00A54226" w:rsidP="00A54226">
      <w:pPr>
        <w:pStyle w:val="SingleTxtG"/>
        <w:ind w:left="2268" w:hanging="1134"/>
      </w:pPr>
      <w:r w:rsidRPr="000A433C">
        <w:t>2.5.2.1.</w:t>
      </w:r>
      <w:r w:rsidRPr="000A433C">
        <w:tab/>
        <w:t>A measurement at the setting in accordance with the conditions fixed by the manufacturer is performed first;</w:t>
      </w:r>
    </w:p>
    <w:p w14:paraId="4583BE7E" w14:textId="77777777" w:rsidR="00A54226" w:rsidRPr="000A433C" w:rsidRDefault="00A54226" w:rsidP="00A54226">
      <w:pPr>
        <w:pStyle w:val="SingleTxtG"/>
        <w:ind w:left="2268" w:hanging="1134"/>
      </w:pPr>
      <w:r w:rsidRPr="000A433C">
        <w:t>2.5.2.2.</w:t>
      </w:r>
      <w:r w:rsidRPr="000A433C">
        <w:tab/>
        <w:t>For each adjustment component with a continuous variation, a sufficient number of characteristic positions shall be determined.</w:t>
      </w:r>
    </w:p>
    <w:p w14:paraId="4583BE7F" w14:textId="77777777" w:rsidR="00A54226" w:rsidRPr="000A433C" w:rsidRDefault="00A54226" w:rsidP="00A54226">
      <w:pPr>
        <w:pStyle w:val="SingleTxtG"/>
        <w:ind w:left="2268" w:hanging="1134"/>
      </w:pPr>
      <w:r w:rsidRPr="000A433C">
        <w:t>2.5.2.3.</w:t>
      </w:r>
      <w:r w:rsidRPr="000A433C">
        <w:tab/>
        <w:t>The measurement of the carbon-monoxide content of exhaust gases shall be carried out for all the possible positions of the adjustment components, but for components with a continuous variation only the positions defined in paragraph 2.5.2.2. above shall be adopted.</w:t>
      </w:r>
    </w:p>
    <w:p w14:paraId="4583BE80" w14:textId="77777777" w:rsidR="00A54226" w:rsidRPr="000A433C" w:rsidRDefault="00A54226" w:rsidP="00A54226">
      <w:pPr>
        <w:pStyle w:val="SingleTxtG"/>
        <w:ind w:left="2268" w:hanging="1134"/>
      </w:pPr>
      <w:r w:rsidRPr="000A433C">
        <w:lastRenderedPageBreak/>
        <w:t>2.5.2.4.</w:t>
      </w:r>
      <w:r w:rsidRPr="000A433C">
        <w:tab/>
        <w:t xml:space="preserve">The Type II </w:t>
      </w:r>
      <w:r w:rsidR="00485640">
        <w:t>Test</w:t>
      </w:r>
      <w:r w:rsidRPr="000A433C">
        <w:t xml:space="preserve"> shall be considered satisfactory if one or both of the two following conditions is met:</w:t>
      </w:r>
    </w:p>
    <w:p w14:paraId="4583BE81" w14:textId="77777777" w:rsidR="00A54226" w:rsidRPr="000A433C" w:rsidRDefault="00A54226" w:rsidP="00A54226">
      <w:pPr>
        <w:pStyle w:val="SingleTxtG"/>
        <w:ind w:left="2268" w:hanging="1134"/>
      </w:pPr>
      <w:r w:rsidRPr="000A433C">
        <w:t>2.5.2.4.1.</w:t>
      </w:r>
      <w:r w:rsidRPr="000A433C">
        <w:tab/>
        <w:t>None of the values measured in accordance with paragraph 2.5.2.3. above exceeds the limit values;</w:t>
      </w:r>
    </w:p>
    <w:p w14:paraId="4583BE82" w14:textId="77777777" w:rsidR="00A54226" w:rsidRPr="000A433C" w:rsidRDefault="00A54226" w:rsidP="00A54226">
      <w:pPr>
        <w:pStyle w:val="SingleTxtG"/>
        <w:ind w:left="2268" w:hanging="1134"/>
      </w:pPr>
      <w:r w:rsidRPr="000A433C">
        <w:t>2.5.2.4.2.</w:t>
      </w:r>
      <w:r w:rsidRPr="000A433C">
        <w:tab/>
        <w:t>The maximum content obtained by continuously varying one of the adjustment components while the other components are kept stable does not exceed the limit value, this condition being met for the various combinations of adjustment components other than the one which was varied continuously.</w:t>
      </w:r>
    </w:p>
    <w:p w14:paraId="4583BE83" w14:textId="77777777" w:rsidR="00A54226" w:rsidRPr="000A433C" w:rsidRDefault="00A54226" w:rsidP="00A54226">
      <w:pPr>
        <w:pStyle w:val="SingleTxtG"/>
        <w:ind w:left="2268" w:hanging="1134"/>
      </w:pPr>
      <w:r w:rsidRPr="000A433C">
        <w:t>2.5.2.5.</w:t>
      </w:r>
      <w:r w:rsidRPr="000A433C">
        <w:tab/>
        <w:t>The possible positions of the adjustment components shall be limited:</w:t>
      </w:r>
    </w:p>
    <w:p w14:paraId="4583BE84" w14:textId="77777777" w:rsidR="00A54226" w:rsidRPr="000A433C" w:rsidRDefault="00A54226" w:rsidP="00A54226">
      <w:pPr>
        <w:pStyle w:val="SingleTxtG"/>
        <w:ind w:left="2268" w:hanging="1134"/>
      </w:pPr>
      <w:r w:rsidRPr="000A433C">
        <w:t>2.5.2.5.1.</w:t>
      </w:r>
      <w:r w:rsidRPr="000A433C">
        <w:tab/>
        <w:t>on the one hand, by the larger of the following two values: the lowest idling speed which the engine can reach; the speed recommended by the manufacturer, minus 100 revolutions per minute;</w:t>
      </w:r>
    </w:p>
    <w:p w14:paraId="4583BE85" w14:textId="77777777" w:rsidR="00A54226" w:rsidRPr="000A433C" w:rsidRDefault="00A54226" w:rsidP="00A54226">
      <w:pPr>
        <w:pStyle w:val="SingleTxtG"/>
      </w:pPr>
      <w:r w:rsidRPr="000A433C">
        <w:t>2.5.2.5.2.</w:t>
      </w:r>
      <w:r w:rsidRPr="000A433C">
        <w:tab/>
        <w:t>on the other hand, by the smallest of the following three values:</w:t>
      </w:r>
    </w:p>
    <w:p w14:paraId="4583BE86" w14:textId="77777777" w:rsidR="00A54226" w:rsidRPr="000A433C" w:rsidRDefault="00A54226" w:rsidP="00A54226">
      <w:pPr>
        <w:pStyle w:val="SingleTxtG"/>
        <w:ind w:left="2268" w:hanging="1134"/>
      </w:pPr>
      <w:r w:rsidRPr="000A433C">
        <w:tab/>
        <w:t>The highest speed the engine can attain by activation of the idling speed components;</w:t>
      </w:r>
    </w:p>
    <w:p w14:paraId="4583BE87" w14:textId="77777777" w:rsidR="00A54226" w:rsidRPr="000A433C" w:rsidRDefault="00A54226" w:rsidP="00A54226">
      <w:pPr>
        <w:pStyle w:val="SingleTxtG"/>
        <w:ind w:left="2268" w:hanging="1134"/>
      </w:pPr>
      <w:r w:rsidRPr="000A433C">
        <w:tab/>
        <w:t>The speed recommended by the manufacturer, plus 250 revolutions per minute;</w:t>
      </w:r>
    </w:p>
    <w:p w14:paraId="4583BE88" w14:textId="77777777" w:rsidR="00A54226" w:rsidRPr="000A433C" w:rsidRDefault="00A54226" w:rsidP="00A54226">
      <w:pPr>
        <w:pStyle w:val="SingleTxtG"/>
        <w:ind w:left="2268" w:hanging="1134"/>
      </w:pPr>
      <w:r w:rsidRPr="000A433C">
        <w:tab/>
        <w:t>The cut-in speed of automatic clutches.</w:t>
      </w:r>
    </w:p>
    <w:p w14:paraId="4583BE89" w14:textId="77777777" w:rsidR="00A54226" w:rsidRPr="000A433C" w:rsidRDefault="00A54226" w:rsidP="00A54226">
      <w:pPr>
        <w:pStyle w:val="SingleTxtG"/>
        <w:ind w:left="2268" w:hanging="1134"/>
      </w:pPr>
      <w:r w:rsidRPr="000A433C">
        <w:t>2.5.2.6.</w:t>
      </w:r>
      <w:r w:rsidRPr="000A433C">
        <w:tab/>
        <w:t>In addition, settings incompatible with correct running of the engine shall not be adopted as measurement settings. In particular, when the engine is equipped with several carburettors all the carburettors shall have the same setting.</w:t>
      </w:r>
    </w:p>
    <w:p w14:paraId="4583BE8A" w14:textId="77777777" w:rsidR="00A54226" w:rsidRPr="000A433C" w:rsidRDefault="00A54226" w:rsidP="00A54226">
      <w:pPr>
        <w:pStyle w:val="SingleTxtG"/>
      </w:pPr>
      <w:r w:rsidRPr="000A433C">
        <w:t>3.</w:t>
      </w:r>
      <w:r w:rsidRPr="000A433C">
        <w:tab/>
      </w:r>
      <w:r w:rsidRPr="000A433C">
        <w:tab/>
        <w:t>Sampling of gases</w:t>
      </w:r>
    </w:p>
    <w:p w14:paraId="4583BE8B" w14:textId="77777777" w:rsidR="00A54226" w:rsidRPr="000A433C" w:rsidRDefault="00A54226" w:rsidP="00A54226">
      <w:pPr>
        <w:pStyle w:val="SingleTxtG"/>
        <w:ind w:left="2268" w:hanging="1134"/>
      </w:pPr>
      <w:r w:rsidRPr="000A433C">
        <w:t>3.1.</w:t>
      </w:r>
      <w:r w:rsidRPr="000A433C">
        <w:tab/>
        <w:t>The sampling probe shall be inserted into the exhaust pipe to a depth of at least 300 mm into the pipe connecting the exhaust with the sampling bag and as close as possible to the exhaust.</w:t>
      </w:r>
    </w:p>
    <w:p w14:paraId="4583BE8C" w14:textId="77777777" w:rsidR="00A54226" w:rsidRPr="000A433C" w:rsidRDefault="00A54226" w:rsidP="00A54226">
      <w:pPr>
        <w:pStyle w:val="SingleTxtG"/>
        <w:ind w:left="2268" w:hanging="1134"/>
      </w:pPr>
      <w:r w:rsidRPr="000A433C">
        <w:t>3.2.</w:t>
      </w:r>
      <w:r w:rsidRPr="000A433C">
        <w:tab/>
        <w:t>The concentration in CO (C</w:t>
      </w:r>
      <w:r w:rsidRPr="000A433C">
        <w:rPr>
          <w:vertAlign w:val="subscript"/>
        </w:rPr>
        <w:t>CO</w:t>
      </w:r>
      <w:r w:rsidRPr="000A433C">
        <w:t>) and CO</w:t>
      </w:r>
      <w:r w:rsidRPr="000A433C">
        <w:rPr>
          <w:vertAlign w:val="subscript"/>
        </w:rPr>
        <w:t>2</w:t>
      </w:r>
      <w:r w:rsidRPr="000A433C">
        <w:t xml:space="preserve"> (C</w:t>
      </w:r>
      <w:r w:rsidRPr="000A433C">
        <w:rPr>
          <w:vertAlign w:val="subscript"/>
        </w:rPr>
        <w:t>CO2</w:t>
      </w:r>
      <w:r w:rsidRPr="000A433C">
        <w:t>) shall be determined from the measuring instrument readings or recordings, by use of appropriate calibration curves.</w:t>
      </w:r>
    </w:p>
    <w:p w14:paraId="4583BE8D" w14:textId="77777777" w:rsidR="00A54226" w:rsidRPr="000A433C" w:rsidRDefault="00A54226" w:rsidP="00A54226">
      <w:pPr>
        <w:pStyle w:val="SingleTxtG"/>
        <w:ind w:left="2268" w:hanging="1134"/>
      </w:pPr>
      <w:r w:rsidRPr="000A433C">
        <w:t>3.3.</w:t>
      </w:r>
      <w:r w:rsidRPr="000A433C">
        <w:tab/>
        <w:t>The corrected concentration for carbon monoxide regarding four-stroke engines is:</w:t>
      </w:r>
    </w:p>
    <w:p w14:paraId="4583BE8E" w14:textId="3FB68AB1" w:rsidR="00A54226" w:rsidRPr="00CC50AF" w:rsidRDefault="008D29E9" w:rsidP="00A54226">
      <w:pPr>
        <w:pBdr>
          <w:top w:val="single" w:sz="6" w:space="0" w:color="FFFFFF"/>
          <w:left w:val="single" w:sz="6" w:space="0" w:color="FFFFFF"/>
          <w:bottom w:val="single" w:sz="6" w:space="0" w:color="FFFFFF"/>
          <w:right w:val="single" w:sz="6" w:space="0" w:color="FFFFFF"/>
        </w:pBdr>
        <w:jc w:val="center"/>
        <w:rPr>
          <w:sz w:val="20"/>
        </w:rPr>
        <w:sectPr w:rsidR="00A54226" w:rsidRPr="00CC50AF" w:rsidSect="00F85DF1">
          <w:headerReference w:type="even" r:id="rId291"/>
          <w:headerReference w:type="default" r:id="rId292"/>
          <w:footerReference w:type="even" r:id="rId293"/>
          <w:footerReference w:type="default" r:id="rId294"/>
          <w:headerReference w:type="first" r:id="rId295"/>
          <w:pgSz w:w="11911" w:h="16832" w:code="9"/>
          <w:pgMar w:top="1701" w:right="1134" w:bottom="2268" w:left="1134" w:header="964" w:footer="1701" w:gutter="0"/>
          <w:cols w:space="720"/>
          <w:noEndnote/>
        </w:sectPr>
      </w:pPr>
      <w:r w:rsidRPr="00CC50AF">
        <w:rPr>
          <w:noProof/>
          <w:sz w:val="20"/>
          <w:lang w:val="en-AU" w:eastAsia="en-AU"/>
        </w:rPr>
        <w:drawing>
          <wp:inline distT="0" distB="0" distL="0" distR="0" wp14:anchorId="4583CB98" wp14:editId="4583CB99">
            <wp:extent cx="1895475" cy="6191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895475" cy="619125"/>
                    </a:xfrm>
                    <a:prstGeom prst="rect">
                      <a:avLst/>
                    </a:prstGeom>
                    <a:noFill/>
                    <a:ln>
                      <a:noFill/>
                    </a:ln>
                  </pic:spPr>
                </pic:pic>
              </a:graphicData>
            </a:graphic>
          </wp:inline>
        </w:drawing>
      </w:r>
      <w:r w:rsidR="00F96EAC" w:rsidRPr="00CC50AF">
        <w:rPr>
          <w:sz w:val="20"/>
        </w:rPr>
        <w:t>(</w:t>
      </w:r>
      <w:proofErr w:type="gramStart"/>
      <w:r w:rsidR="00F96EAC" w:rsidRPr="00CC50AF">
        <w:rPr>
          <w:sz w:val="20"/>
        </w:rPr>
        <w:t>per</w:t>
      </w:r>
      <w:proofErr w:type="gramEnd"/>
      <w:r w:rsidR="00F96EAC" w:rsidRPr="00CC50AF">
        <w:rPr>
          <w:sz w:val="20"/>
        </w:rPr>
        <w:t xml:space="preserve"> cent vol.)</w:t>
      </w:r>
    </w:p>
    <w:p w14:paraId="4583BE8F" w14:textId="77777777" w:rsidR="00A54226" w:rsidRPr="000A433C" w:rsidRDefault="00A54226" w:rsidP="00A54226">
      <w:pPr>
        <w:pStyle w:val="SingleTxtG"/>
        <w:ind w:left="2268" w:hanging="1134"/>
      </w:pPr>
      <w:r w:rsidRPr="000A433C">
        <w:lastRenderedPageBreak/>
        <w:t>3.4.</w:t>
      </w:r>
      <w:r w:rsidRPr="000A433C">
        <w:tab/>
        <w:t>The concentration in C</w:t>
      </w:r>
      <w:r w:rsidRPr="000A433C">
        <w:rPr>
          <w:vertAlign w:val="subscript"/>
        </w:rPr>
        <w:t>CO</w:t>
      </w:r>
      <w:r w:rsidRPr="000A433C">
        <w:t xml:space="preserve"> (see paragraph 3.2.) measured according to the formulae contained in paragraph 3.3. need not be corrected if the total of the concentrations measured (C</w:t>
      </w:r>
      <w:r w:rsidRPr="000A433C">
        <w:rPr>
          <w:vertAlign w:val="subscript"/>
        </w:rPr>
        <w:t>CO</w:t>
      </w:r>
      <w:r w:rsidRPr="000A433C">
        <w:t xml:space="preserve"> + C</w:t>
      </w:r>
      <w:r w:rsidRPr="000A433C">
        <w:rPr>
          <w:vertAlign w:val="subscript"/>
        </w:rPr>
        <w:t>CO2</w:t>
      </w:r>
      <w:r w:rsidRPr="000A433C">
        <w:t>) is for four-stroke engines at least:</w:t>
      </w:r>
    </w:p>
    <w:p w14:paraId="4583BE90" w14:textId="77777777" w:rsidR="00A54226" w:rsidRPr="00513FF9" w:rsidRDefault="00A54226" w:rsidP="00A54226">
      <w:pPr>
        <w:pStyle w:val="Bullet2G"/>
        <w:numPr>
          <w:ilvl w:val="0"/>
          <w:numId w:val="0"/>
        </w:numPr>
        <w:ind w:left="2268" w:hanging="567"/>
        <w:rPr>
          <w:sz w:val="20"/>
        </w:rPr>
      </w:pPr>
      <w:r>
        <w:rPr>
          <w:sz w:val="20"/>
        </w:rPr>
        <w:tab/>
        <w:t>(a)</w:t>
      </w:r>
      <w:r>
        <w:rPr>
          <w:sz w:val="20"/>
        </w:rPr>
        <w:tab/>
        <w:t>F</w:t>
      </w:r>
      <w:r w:rsidRPr="00513FF9">
        <w:rPr>
          <w:sz w:val="20"/>
        </w:rPr>
        <w:t>or petrol</w:t>
      </w:r>
      <w:r w:rsidRPr="00513FF9">
        <w:rPr>
          <w:sz w:val="20"/>
        </w:rPr>
        <w:tab/>
      </w:r>
      <w:r>
        <w:rPr>
          <w:sz w:val="20"/>
        </w:rPr>
        <w:tab/>
      </w:r>
      <w:r w:rsidRPr="00513FF9">
        <w:rPr>
          <w:sz w:val="20"/>
        </w:rPr>
        <w:t>15 per cent</w:t>
      </w:r>
    </w:p>
    <w:p w14:paraId="4583BE91" w14:textId="77777777" w:rsidR="00A54226" w:rsidRPr="00513FF9" w:rsidRDefault="00A54226" w:rsidP="00A54226">
      <w:pPr>
        <w:pStyle w:val="Bullet2G"/>
        <w:numPr>
          <w:ilvl w:val="0"/>
          <w:numId w:val="0"/>
        </w:numPr>
        <w:ind w:left="2268" w:hanging="567"/>
        <w:rPr>
          <w:sz w:val="20"/>
        </w:rPr>
      </w:pPr>
      <w:r>
        <w:rPr>
          <w:sz w:val="20"/>
        </w:rPr>
        <w:tab/>
        <w:t>(b)</w:t>
      </w:r>
      <w:r>
        <w:rPr>
          <w:sz w:val="20"/>
        </w:rPr>
        <w:tab/>
        <w:t>F</w:t>
      </w:r>
      <w:r w:rsidRPr="00513FF9">
        <w:rPr>
          <w:sz w:val="20"/>
        </w:rPr>
        <w:t>or LPG</w:t>
      </w:r>
      <w:r w:rsidRPr="00513FF9">
        <w:rPr>
          <w:sz w:val="20"/>
        </w:rPr>
        <w:tab/>
      </w:r>
      <w:r>
        <w:rPr>
          <w:sz w:val="20"/>
        </w:rPr>
        <w:tab/>
      </w:r>
      <w:r w:rsidRPr="00513FF9">
        <w:rPr>
          <w:sz w:val="20"/>
        </w:rPr>
        <w:t>13.5 per cent</w:t>
      </w:r>
    </w:p>
    <w:p w14:paraId="4583BE92" w14:textId="77777777" w:rsidR="00A54226" w:rsidRPr="00513FF9" w:rsidRDefault="00A54226" w:rsidP="00A54226">
      <w:pPr>
        <w:pStyle w:val="Bullet2G"/>
        <w:numPr>
          <w:ilvl w:val="0"/>
          <w:numId w:val="0"/>
        </w:numPr>
        <w:ind w:left="2268" w:hanging="567"/>
        <w:rPr>
          <w:sz w:val="20"/>
        </w:rPr>
      </w:pPr>
      <w:r>
        <w:rPr>
          <w:sz w:val="20"/>
        </w:rPr>
        <w:tab/>
        <w:t>(c)</w:t>
      </w:r>
      <w:r>
        <w:rPr>
          <w:sz w:val="20"/>
        </w:rPr>
        <w:tab/>
        <w:t>F</w:t>
      </w:r>
      <w:r w:rsidRPr="00513FF9">
        <w:rPr>
          <w:sz w:val="20"/>
        </w:rPr>
        <w:t>or NG</w:t>
      </w:r>
      <w:r>
        <w:rPr>
          <w:sz w:val="20"/>
        </w:rPr>
        <w:t>/biomethane</w:t>
      </w:r>
      <w:r w:rsidRPr="00513FF9">
        <w:rPr>
          <w:sz w:val="20"/>
        </w:rPr>
        <w:tab/>
        <w:t>11.5 per cent</w:t>
      </w:r>
    </w:p>
    <w:p w14:paraId="4583BE93" w14:textId="77777777" w:rsidR="00A54226" w:rsidRDefault="00A54226" w:rsidP="00A54226">
      <w:pPr>
        <w:pBdr>
          <w:top w:val="single" w:sz="6" w:space="0" w:color="FFFFFF"/>
          <w:left w:val="single" w:sz="6" w:space="0" w:color="FFFFFF"/>
          <w:bottom w:val="single" w:sz="6" w:space="0" w:color="FFFFFF"/>
          <w:right w:val="single" w:sz="6" w:space="0" w:color="FFFFFF"/>
        </w:pBdr>
        <w:jc w:val="both"/>
      </w:pPr>
    </w:p>
    <w:p w14:paraId="4583BE94" w14:textId="77777777" w:rsidR="00A54226" w:rsidRDefault="00A54226" w:rsidP="00A54226">
      <w:pPr>
        <w:pBdr>
          <w:top w:val="single" w:sz="6" w:space="0" w:color="FFFFFF"/>
          <w:left w:val="single" w:sz="6" w:space="0" w:color="FFFFFF"/>
          <w:bottom w:val="single" w:sz="6" w:space="0" w:color="FFFFFF"/>
          <w:right w:val="single" w:sz="6" w:space="0" w:color="FFFFFF"/>
        </w:pBdr>
        <w:jc w:val="both"/>
      </w:pPr>
    </w:p>
    <w:p w14:paraId="4583BE95" w14:textId="77777777" w:rsidR="00A54226" w:rsidRDefault="00A54226" w:rsidP="00A54226">
      <w:pPr>
        <w:pBdr>
          <w:top w:val="single" w:sz="6" w:space="0" w:color="FFFFFF"/>
          <w:left w:val="single" w:sz="6" w:space="0" w:color="FFFFFF"/>
          <w:bottom w:val="single" w:sz="6" w:space="0" w:color="FFFFFF"/>
          <w:right w:val="single" w:sz="6" w:space="0" w:color="FFFFFF"/>
        </w:pBdr>
        <w:jc w:val="both"/>
      </w:pPr>
    </w:p>
    <w:p w14:paraId="4583BE96" w14:textId="77777777" w:rsidR="00A54226" w:rsidRDefault="00A54226" w:rsidP="00A54226">
      <w:pPr>
        <w:pBdr>
          <w:top w:val="single" w:sz="6" w:space="0" w:color="FFFFFF"/>
          <w:left w:val="single" w:sz="6" w:space="0" w:color="FFFFFF"/>
          <w:bottom w:val="single" w:sz="6" w:space="0" w:color="FFFFFF"/>
          <w:right w:val="single" w:sz="6" w:space="0" w:color="FFFFFF"/>
        </w:pBdr>
        <w:ind w:left="-1"/>
        <w:jc w:val="center"/>
        <w:rPr>
          <w:u w:val="single"/>
        </w:rPr>
        <w:sectPr w:rsidR="00A54226" w:rsidSect="00A54226">
          <w:headerReference w:type="even" r:id="rId297"/>
          <w:headerReference w:type="default" r:id="rId298"/>
          <w:footerReference w:type="even" r:id="rId299"/>
          <w:footerReference w:type="default" r:id="rId300"/>
          <w:headerReference w:type="first" r:id="rId301"/>
          <w:pgSz w:w="11911" w:h="16832"/>
          <w:pgMar w:top="1134" w:right="851" w:bottom="1985" w:left="1588" w:header="849" w:footer="2607" w:gutter="0"/>
          <w:cols w:space="720"/>
          <w:noEndnote/>
        </w:sectPr>
      </w:pPr>
    </w:p>
    <w:p w14:paraId="4583BE97" w14:textId="77777777" w:rsidR="00A54226" w:rsidRDefault="00A54226" w:rsidP="00A54226">
      <w:pPr>
        <w:pStyle w:val="HChG"/>
      </w:pPr>
      <w:r>
        <w:lastRenderedPageBreak/>
        <w:t>Annex 6</w:t>
      </w:r>
    </w:p>
    <w:p w14:paraId="4583BE98" w14:textId="77777777" w:rsidR="00A54226" w:rsidRDefault="00EF2C31" w:rsidP="00A54226">
      <w:pPr>
        <w:pStyle w:val="HChG"/>
        <w:spacing w:after="120"/>
      </w:pPr>
      <w:r>
        <w:tab/>
      </w:r>
      <w:r>
        <w:tab/>
        <w:t>Type III T</w:t>
      </w:r>
      <w:r w:rsidR="00A54226">
        <w:t xml:space="preserve">est </w:t>
      </w:r>
    </w:p>
    <w:p w14:paraId="4583BE99" w14:textId="77777777" w:rsidR="00A54226" w:rsidRPr="000A433C" w:rsidRDefault="00A54226" w:rsidP="00A54226">
      <w:pPr>
        <w:pStyle w:val="SingleTxtG"/>
      </w:pPr>
      <w:r w:rsidRPr="000A433C">
        <w:t>(Verifying emissions of crankcase gases)</w:t>
      </w:r>
    </w:p>
    <w:p w14:paraId="4583BE9A" w14:textId="77777777" w:rsidR="00A54226" w:rsidRPr="000A433C" w:rsidRDefault="00A54226" w:rsidP="00A54226">
      <w:pPr>
        <w:pStyle w:val="SingleTxtG"/>
        <w:ind w:left="2268" w:hanging="1134"/>
      </w:pPr>
      <w:r w:rsidRPr="000A433C">
        <w:t>1.</w:t>
      </w:r>
      <w:r w:rsidRPr="000A433C">
        <w:tab/>
        <w:t>Introduction</w:t>
      </w:r>
    </w:p>
    <w:p w14:paraId="4583BE9B" w14:textId="77777777" w:rsidR="00A54226" w:rsidRPr="000A433C" w:rsidRDefault="00A54226" w:rsidP="00A54226">
      <w:pPr>
        <w:pStyle w:val="SingleTxtG"/>
        <w:ind w:left="2268" w:hanging="1134"/>
      </w:pPr>
      <w:r w:rsidRPr="000A433C">
        <w:tab/>
        <w:t xml:space="preserve">This annex describes the procedure for the Type III </w:t>
      </w:r>
      <w:r w:rsidR="00485640">
        <w:t>Test</w:t>
      </w:r>
      <w:r w:rsidRPr="000A433C">
        <w:t xml:space="preserve"> defined in paragraph 5.3.3. of this Regulation.</w:t>
      </w:r>
    </w:p>
    <w:p w14:paraId="4583BE9C" w14:textId="77777777" w:rsidR="00A54226" w:rsidRPr="000A433C" w:rsidRDefault="00A54226" w:rsidP="00A54226">
      <w:pPr>
        <w:pStyle w:val="SingleTxtG"/>
      </w:pPr>
      <w:r w:rsidRPr="000A433C">
        <w:t>2.</w:t>
      </w:r>
      <w:r w:rsidRPr="000A433C">
        <w:tab/>
      </w:r>
      <w:r w:rsidRPr="000A433C">
        <w:tab/>
        <w:t>General provisions</w:t>
      </w:r>
    </w:p>
    <w:p w14:paraId="4583BE9D" w14:textId="77777777" w:rsidR="00A54226" w:rsidRPr="000A433C" w:rsidRDefault="00A54226" w:rsidP="00A54226">
      <w:pPr>
        <w:pStyle w:val="SingleTxtG"/>
        <w:ind w:left="2268" w:hanging="1134"/>
      </w:pPr>
      <w:r w:rsidRPr="000A433C">
        <w:t>2.1.</w:t>
      </w:r>
      <w:r w:rsidRPr="000A433C">
        <w:tab/>
        <w:t xml:space="preserve">The Type III </w:t>
      </w:r>
      <w:r w:rsidR="00485640">
        <w:t>Test</w:t>
      </w:r>
      <w:r w:rsidRPr="000A433C">
        <w:t xml:space="preserve"> shall be carried out on a vehicle with positive- ignition engine, which has been, subjected to the Type I and the Type II </w:t>
      </w:r>
      <w:r w:rsidR="00485640">
        <w:t>Test</w:t>
      </w:r>
      <w:r w:rsidRPr="000A433C">
        <w:t>, as applicable.</w:t>
      </w:r>
    </w:p>
    <w:p w14:paraId="4583BE9E" w14:textId="77777777" w:rsidR="00A54226" w:rsidRPr="000A433C" w:rsidRDefault="00A54226" w:rsidP="00A54226">
      <w:pPr>
        <w:pStyle w:val="SingleTxtG"/>
        <w:ind w:left="2268" w:hanging="1134"/>
      </w:pPr>
      <w:r w:rsidRPr="000A433C">
        <w:t>2.2.</w:t>
      </w:r>
      <w:r w:rsidRPr="000A433C">
        <w:tab/>
        <w:t>The engines tested shall include leak-proof engines other than those so designed that even a slight leak may cause unacceptable operating faults (such as flat-twin engines).</w:t>
      </w:r>
    </w:p>
    <w:p w14:paraId="4583BE9F" w14:textId="77777777" w:rsidR="00A54226" w:rsidRPr="000A433C" w:rsidRDefault="00A54226" w:rsidP="00A54226">
      <w:pPr>
        <w:pStyle w:val="SingleTxtG"/>
        <w:ind w:left="2268" w:hanging="1134"/>
      </w:pPr>
      <w:r w:rsidRPr="000A433C">
        <w:t>3.</w:t>
      </w:r>
      <w:r w:rsidRPr="000A433C">
        <w:tab/>
        <w:t>Test Conditions</w:t>
      </w:r>
    </w:p>
    <w:p w14:paraId="4583BEA0" w14:textId="77777777" w:rsidR="00A54226" w:rsidRPr="000A433C" w:rsidRDefault="00A54226" w:rsidP="00A54226">
      <w:pPr>
        <w:pStyle w:val="SingleTxtG"/>
        <w:ind w:left="2268" w:hanging="1134"/>
      </w:pPr>
      <w:r w:rsidRPr="000A433C">
        <w:t>3.1.</w:t>
      </w:r>
      <w:r w:rsidRPr="000A433C">
        <w:tab/>
        <w:t>Idling shall be regulated in conformity with the manufacturer's recommendations.</w:t>
      </w:r>
    </w:p>
    <w:p w14:paraId="4583BEA1" w14:textId="77777777" w:rsidR="00A54226" w:rsidRPr="000A433C" w:rsidRDefault="00A54226" w:rsidP="00A54226">
      <w:pPr>
        <w:pStyle w:val="SingleTxtG"/>
        <w:ind w:left="2268" w:hanging="1134"/>
      </w:pPr>
      <w:r w:rsidRPr="000A433C">
        <w:t>3.2.</w:t>
      </w:r>
      <w:r w:rsidRPr="000A433C">
        <w:tab/>
        <w:t>The measurement shall be performed in the following three sets of conditions of engine operation:</w:t>
      </w:r>
    </w:p>
    <w:tbl>
      <w:tblPr>
        <w:tblW w:w="6202" w:type="dxa"/>
        <w:tblInd w:w="2268" w:type="dxa"/>
        <w:tblLayout w:type="fixed"/>
        <w:tblCellMar>
          <w:left w:w="106" w:type="dxa"/>
          <w:right w:w="106" w:type="dxa"/>
        </w:tblCellMar>
        <w:tblLook w:val="0000" w:firstRow="0" w:lastRow="0" w:firstColumn="0" w:lastColumn="0" w:noHBand="0" w:noVBand="0"/>
      </w:tblPr>
      <w:tblGrid>
        <w:gridCol w:w="2374"/>
        <w:gridCol w:w="3828"/>
      </w:tblGrid>
      <w:tr w:rsidR="00A54226" w:rsidRPr="00D05F25" w14:paraId="4583BEA4" w14:textId="77777777" w:rsidTr="00A54226">
        <w:tc>
          <w:tcPr>
            <w:tcW w:w="2374" w:type="dxa"/>
            <w:tcBorders>
              <w:top w:val="single" w:sz="7" w:space="0" w:color="000000"/>
              <w:left w:val="single" w:sz="7" w:space="0" w:color="000000"/>
              <w:bottom w:val="single" w:sz="6" w:space="0" w:color="FFFFFF"/>
              <w:right w:val="single" w:sz="6" w:space="0" w:color="FFFFFF"/>
            </w:tcBorders>
          </w:tcPr>
          <w:p w14:paraId="4583BEA2" w14:textId="77777777" w:rsidR="00A54226" w:rsidRPr="00D05F25"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both"/>
              <w:rPr>
                <w:i/>
                <w:sz w:val="16"/>
                <w:szCs w:val="16"/>
              </w:rPr>
            </w:pPr>
            <w:r w:rsidRPr="00D05F25">
              <w:rPr>
                <w:i/>
                <w:sz w:val="16"/>
                <w:szCs w:val="16"/>
              </w:rPr>
              <w:t>Condition Number</w:t>
            </w:r>
          </w:p>
        </w:tc>
        <w:tc>
          <w:tcPr>
            <w:tcW w:w="3828" w:type="dxa"/>
            <w:tcBorders>
              <w:top w:val="single" w:sz="7" w:space="0" w:color="000000"/>
              <w:left w:val="single" w:sz="7" w:space="0" w:color="000000"/>
              <w:bottom w:val="single" w:sz="6" w:space="0" w:color="FFFFFF"/>
              <w:right w:val="single" w:sz="7" w:space="0" w:color="000000"/>
            </w:tcBorders>
          </w:tcPr>
          <w:p w14:paraId="4583BEA3" w14:textId="77777777" w:rsidR="00A54226" w:rsidRPr="00D05F25"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both"/>
              <w:rPr>
                <w:i/>
                <w:sz w:val="16"/>
                <w:szCs w:val="16"/>
              </w:rPr>
            </w:pPr>
            <w:r w:rsidRPr="00D05F25">
              <w:rPr>
                <w:i/>
                <w:sz w:val="16"/>
                <w:szCs w:val="16"/>
              </w:rPr>
              <w:t>Vehicle speed (km/h)</w:t>
            </w:r>
          </w:p>
        </w:tc>
      </w:tr>
      <w:tr w:rsidR="00A54226" w:rsidRPr="0095156B" w14:paraId="4583BEA7" w14:textId="77777777" w:rsidTr="00A54226">
        <w:tc>
          <w:tcPr>
            <w:tcW w:w="2374" w:type="dxa"/>
            <w:tcBorders>
              <w:top w:val="single" w:sz="7" w:space="0" w:color="000000"/>
              <w:left w:val="single" w:sz="7" w:space="0" w:color="000000"/>
              <w:bottom w:val="single" w:sz="6" w:space="0" w:color="FFFFFF"/>
              <w:right w:val="single" w:sz="6" w:space="0" w:color="FFFFFF"/>
            </w:tcBorders>
          </w:tcPr>
          <w:p w14:paraId="4583BEA5" w14:textId="77777777" w:rsidR="00A54226" w:rsidRPr="0095156B"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95156B">
              <w:rPr>
                <w:sz w:val="20"/>
              </w:rPr>
              <w:t>1</w:t>
            </w:r>
          </w:p>
        </w:tc>
        <w:tc>
          <w:tcPr>
            <w:tcW w:w="3828" w:type="dxa"/>
            <w:tcBorders>
              <w:top w:val="single" w:sz="7" w:space="0" w:color="000000"/>
              <w:left w:val="single" w:sz="7" w:space="0" w:color="000000"/>
              <w:bottom w:val="single" w:sz="6" w:space="0" w:color="FFFFFF"/>
              <w:right w:val="single" w:sz="7" w:space="0" w:color="000000"/>
            </w:tcBorders>
          </w:tcPr>
          <w:p w14:paraId="4583BEA6" w14:textId="77777777" w:rsidR="00A54226" w:rsidRPr="0095156B"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95156B">
              <w:rPr>
                <w:sz w:val="20"/>
              </w:rPr>
              <w:t>Idling</w:t>
            </w:r>
          </w:p>
        </w:tc>
      </w:tr>
      <w:tr w:rsidR="00A54226" w:rsidRPr="0095156B" w14:paraId="4583BEAA" w14:textId="77777777" w:rsidTr="00A54226">
        <w:tc>
          <w:tcPr>
            <w:tcW w:w="2374" w:type="dxa"/>
            <w:tcBorders>
              <w:top w:val="single" w:sz="7" w:space="0" w:color="000000"/>
              <w:left w:val="single" w:sz="7" w:space="0" w:color="000000"/>
              <w:bottom w:val="single" w:sz="6" w:space="0" w:color="FFFFFF"/>
              <w:right w:val="single" w:sz="6" w:space="0" w:color="FFFFFF"/>
            </w:tcBorders>
          </w:tcPr>
          <w:p w14:paraId="4583BEA8" w14:textId="77777777" w:rsidR="00A54226" w:rsidRPr="0095156B"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95156B">
              <w:rPr>
                <w:sz w:val="20"/>
              </w:rPr>
              <w:t>2</w:t>
            </w:r>
          </w:p>
        </w:tc>
        <w:tc>
          <w:tcPr>
            <w:tcW w:w="3828" w:type="dxa"/>
            <w:tcBorders>
              <w:top w:val="single" w:sz="7" w:space="0" w:color="000000"/>
              <w:left w:val="single" w:sz="7" w:space="0" w:color="000000"/>
              <w:bottom w:val="single" w:sz="6" w:space="0" w:color="FFFFFF"/>
              <w:right w:val="single" w:sz="7" w:space="0" w:color="000000"/>
            </w:tcBorders>
          </w:tcPr>
          <w:p w14:paraId="4583BEA9" w14:textId="77777777" w:rsidR="00A54226" w:rsidRPr="0095156B"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95156B">
              <w:rPr>
                <w:sz w:val="20"/>
              </w:rPr>
              <w:t xml:space="preserve">50 </w:t>
            </w:r>
            <w:r>
              <w:rPr>
                <w:sz w:val="20"/>
              </w:rPr>
              <w:sym w:font="Symbol" w:char="F0B1"/>
            </w:r>
            <w:r w:rsidRPr="0095156B">
              <w:rPr>
                <w:sz w:val="20"/>
              </w:rPr>
              <w:t>2 (in 3rd gear or "drive")</w:t>
            </w:r>
          </w:p>
        </w:tc>
      </w:tr>
      <w:tr w:rsidR="00A54226" w:rsidRPr="0095156B" w14:paraId="4583BEAD" w14:textId="77777777" w:rsidTr="00A54226">
        <w:tc>
          <w:tcPr>
            <w:tcW w:w="2374" w:type="dxa"/>
            <w:tcBorders>
              <w:top w:val="single" w:sz="7" w:space="0" w:color="000000"/>
              <w:left w:val="single" w:sz="7" w:space="0" w:color="000000"/>
              <w:bottom w:val="single" w:sz="7" w:space="0" w:color="000000"/>
              <w:right w:val="single" w:sz="6" w:space="0" w:color="FFFFFF"/>
            </w:tcBorders>
          </w:tcPr>
          <w:p w14:paraId="4583BEAB" w14:textId="77777777" w:rsidR="00A54226" w:rsidRPr="0095156B"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95156B">
              <w:rPr>
                <w:sz w:val="20"/>
              </w:rPr>
              <w:t>3</w:t>
            </w:r>
          </w:p>
        </w:tc>
        <w:tc>
          <w:tcPr>
            <w:tcW w:w="3828" w:type="dxa"/>
            <w:tcBorders>
              <w:top w:val="single" w:sz="7" w:space="0" w:color="000000"/>
              <w:left w:val="single" w:sz="7" w:space="0" w:color="000000"/>
              <w:bottom w:val="single" w:sz="7" w:space="0" w:color="000000"/>
              <w:right w:val="single" w:sz="7" w:space="0" w:color="000000"/>
            </w:tcBorders>
          </w:tcPr>
          <w:p w14:paraId="4583BEAC" w14:textId="77777777" w:rsidR="00A54226" w:rsidRPr="0095156B"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95156B">
              <w:rPr>
                <w:sz w:val="20"/>
              </w:rPr>
              <w:t xml:space="preserve">50 </w:t>
            </w:r>
            <w:r>
              <w:rPr>
                <w:sz w:val="20"/>
              </w:rPr>
              <w:sym w:font="Symbol" w:char="F0B1"/>
            </w:r>
            <w:r w:rsidRPr="0095156B">
              <w:rPr>
                <w:sz w:val="20"/>
              </w:rPr>
              <w:t>2 (in 3rd gear or "drive")</w:t>
            </w:r>
          </w:p>
        </w:tc>
      </w:tr>
    </w:tbl>
    <w:p w14:paraId="4583BEAE" w14:textId="77777777" w:rsidR="00A54226" w:rsidRDefault="00A54226" w:rsidP="00A54226">
      <w:pPr>
        <w:pBdr>
          <w:top w:val="single" w:sz="6" w:space="0" w:color="FFFFFF"/>
          <w:left w:val="single" w:sz="6" w:space="0" w:color="FFFFFF"/>
          <w:bottom w:val="single" w:sz="6" w:space="0" w:color="FFFFFF"/>
          <w:right w:val="single" w:sz="6" w:space="0" w:color="FFFFFF"/>
        </w:pBdr>
        <w:ind w:left="-1"/>
        <w:jc w:val="both"/>
      </w:pPr>
    </w:p>
    <w:tbl>
      <w:tblPr>
        <w:tblW w:w="0" w:type="auto"/>
        <w:tblInd w:w="2268" w:type="dxa"/>
        <w:tblLayout w:type="fixed"/>
        <w:tblCellMar>
          <w:left w:w="106" w:type="dxa"/>
          <w:right w:w="106" w:type="dxa"/>
        </w:tblCellMar>
        <w:tblLook w:val="0000" w:firstRow="0" w:lastRow="0" w:firstColumn="0" w:lastColumn="0" w:noHBand="0" w:noVBand="0"/>
      </w:tblPr>
      <w:tblGrid>
        <w:gridCol w:w="2361"/>
        <w:gridCol w:w="3841"/>
      </w:tblGrid>
      <w:tr w:rsidR="00A54226" w:rsidRPr="0095156B" w14:paraId="4583BEB1" w14:textId="77777777" w:rsidTr="00A54226">
        <w:tc>
          <w:tcPr>
            <w:tcW w:w="2361" w:type="dxa"/>
            <w:tcBorders>
              <w:top w:val="single" w:sz="7" w:space="0" w:color="000000"/>
              <w:left w:val="single" w:sz="7" w:space="0" w:color="000000"/>
              <w:bottom w:val="single" w:sz="6" w:space="0" w:color="FFFFFF"/>
              <w:right w:val="single" w:sz="6" w:space="0" w:color="FFFFFF"/>
            </w:tcBorders>
          </w:tcPr>
          <w:p w14:paraId="4583BEAF" w14:textId="77777777" w:rsidR="00A54226" w:rsidRPr="0095156B"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both"/>
              <w:rPr>
                <w:i/>
                <w:sz w:val="16"/>
                <w:szCs w:val="16"/>
              </w:rPr>
            </w:pPr>
            <w:r w:rsidRPr="0095156B">
              <w:rPr>
                <w:i/>
                <w:sz w:val="16"/>
                <w:szCs w:val="16"/>
              </w:rPr>
              <w:t>Condition Number</w:t>
            </w:r>
          </w:p>
        </w:tc>
        <w:tc>
          <w:tcPr>
            <w:tcW w:w="3841" w:type="dxa"/>
            <w:tcBorders>
              <w:top w:val="single" w:sz="7" w:space="0" w:color="000000"/>
              <w:left w:val="single" w:sz="7" w:space="0" w:color="000000"/>
              <w:bottom w:val="single" w:sz="6" w:space="0" w:color="FFFFFF"/>
              <w:right w:val="single" w:sz="7" w:space="0" w:color="000000"/>
            </w:tcBorders>
          </w:tcPr>
          <w:p w14:paraId="4583BEB0" w14:textId="77777777" w:rsidR="00A54226" w:rsidRPr="0095156B"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both"/>
              <w:rPr>
                <w:i/>
                <w:sz w:val="16"/>
                <w:szCs w:val="16"/>
              </w:rPr>
            </w:pPr>
            <w:r w:rsidRPr="0095156B">
              <w:rPr>
                <w:i/>
                <w:sz w:val="16"/>
                <w:szCs w:val="16"/>
              </w:rPr>
              <w:t>Power absorbed by the brake</w:t>
            </w:r>
          </w:p>
        </w:tc>
      </w:tr>
      <w:tr w:rsidR="00A54226" w:rsidRPr="0095156B" w14:paraId="4583BEB4" w14:textId="77777777" w:rsidTr="00A54226">
        <w:tc>
          <w:tcPr>
            <w:tcW w:w="2361" w:type="dxa"/>
            <w:tcBorders>
              <w:top w:val="single" w:sz="7" w:space="0" w:color="000000"/>
              <w:left w:val="single" w:sz="7" w:space="0" w:color="000000"/>
              <w:bottom w:val="single" w:sz="6" w:space="0" w:color="FFFFFF"/>
              <w:right w:val="single" w:sz="6" w:space="0" w:color="FFFFFF"/>
            </w:tcBorders>
          </w:tcPr>
          <w:p w14:paraId="4583BEB2" w14:textId="77777777" w:rsidR="00A54226" w:rsidRPr="0095156B"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95156B">
              <w:rPr>
                <w:sz w:val="20"/>
              </w:rPr>
              <w:t>1</w:t>
            </w:r>
          </w:p>
        </w:tc>
        <w:tc>
          <w:tcPr>
            <w:tcW w:w="3841" w:type="dxa"/>
            <w:tcBorders>
              <w:top w:val="single" w:sz="7" w:space="0" w:color="000000"/>
              <w:left w:val="single" w:sz="7" w:space="0" w:color="000000"/>
              <w:bottom w:val="single" w:sz="6" w:space="0" w:color="FFFFFF"/>
              <w:right w:val="single" w:sz="7" w:space="0" w:color="000000"/>
            </w:tcBorders>
          </w:tcPr>
          <w:p w14:paraId="4583BEB3" w14:textId="77777777" w:rsidR="00A54226" w:rsidRPr="0095156B"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95156B">
              <w:rPr>
                <w:sz w:val="20"/>
              </w:rPr>
              <w:t>Nil</w:t>
            </w:r>
          </w:p>
        </w:tc>
      </w:tr>
      <w:tr w:rsidR="00A54226" w:rsidRPr="0095156B" w14:paraId="4583BEB8" w14:textId="77777777" w:rsidTr="00A54226">
        <w:tc>
          <w:tcPr>
            <w:tcW w:w="2361" w:type="dxa"/>
            <w:tcBorders>
              <w:top w:val="single" w:sz="7" w:space="0" w:color="000000"/>
              <w:left w:val="single" w:sz="7" w:space="0" w:color="000000"/>
              <w:bottom w:val="single" w:sz="6" w:space="0" w:color="FFFFFF"/>
              <w:right w:val="single" w:sz="6" w:space="0" w:color="FFFFFF"/>
            </w:tcBorders>
          </w:tcPr>
          <w:p w14:paraId="4583BEB5" w14:textId="77777777" w:rsidR="00A54226" w:rsidRPr="0095156B"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95156B">
              <w:rPr>
                <w:sz w:val="20"/>
              </w:rPr>
              <w:t>2</w:t>
            </w:r>
          </w:p>
        </w:tc>
        <w:tc>
          <w:tcPr>
            <w:tcW w:w="3841" w:type="dxa"/>
            <w:tcBorders>
              <w:top w:val="single" w:sz="7" w:space="0" w:color="000000"/>
              <w:left w:val="single" w:sz="7" w:space="0" w:color="000000"/>
              <w:bottom w:val="single" w:sz="6" w:space="0" w:color="FFFFFF"/>
              <w:right w:val="single" w:sz="7" w:space="0" w:color="000000"/>
            </w:tcBorders>
          </w:tcPr>
          <w:p w14:paraId="4583BEB6" w14:textId="77777777" w:rsidR="00A54226" w:rsidRPr="0095156B"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95156B">
              <w:rPr>
                <w:sz w:val="20"/>
              </w:rPr>
              <w:t>That corresponding to the setting for</w:t>
            </w:r>
          </w:p>
          <w:p w14:paraId="4583BEB7" w14:textId="77777777" w:rsidR="00A54226" w:rsidRPr="0095156B"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95156B">
              <w:rPr>
                <w:sz w:val="20"/>
              </w:rPr>
              <w:t xml:space="preserve">Type I </w:t>
            </w:r>
            <w:r w:rsidR="00485640">
              <w:rPr>
                <w:sz w:val="20"/>
              </w:rPr>
              <w:t>Test</w:t>
            </w:r>
            <w:r w:rsidRPr="0095156B">
              <w:rPr>
                <w:sz w:val="20"/>
              </w:rPr>
              <w:t xml:space="preserve"> at 50 km/h</w:t>
            </w:r>
          </w:p>
        </w:tc>
      </w:tr>
      <w:tr w:rsidR="00A54226" w:rsidRPr="0095156B" w14:paraId="4583BEBC" w14:textId="77777777" w:rsidTr="00A54226">
        <w:tc>
          <w:tcPr>
            <w:tcW w:w="2361" w:type="dxa"/>
            <w:tcBorders>
              <w:top w:val="single" w:sz="7" w:space="0" w:color="000000"/>
              <w:left w:val="single" w:sz="7" w:space="0" w:color="000000"/>
              <w:bottom w:val="single" w:sz="7" w:space="0" w:color="000000"/>
              <w:right w:val="single" w:sz="6" w:space="0" w:color="FFFFFF"/>
            </w:tcBorders>
          </w:tcPr>
          <w:p w14:paraId="4583BEB9" w14:textId="77777777" w:rsidR="00A54226" w:rsidRPr="0095156B"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95156B">
              <w:rPr>
                <w:sz w:val="20"/>
              </w:rPr>
              <w:t>3</w:t>
            </w:r>
          </w:p>
        </w:tc>
        <w:tc>
          <w:tcPr>
            <w:tcW w:w="3841" w:type="dxa"/>
            <w:tcBorders>
              <w:top w:val="single" w:sz="7" w:space="0" w:color="000000"/>
              <w:left w:val="single" w:sz="7" w:space="0" w:color="000000"/>
              <w:bottom w:val="single" w:sz="7" w:space="0" w:color="000000"/>
              <w:right w:val="single" w:sz="7" w:space="0" w:color="000000"/>
            </w:tcBorders>
          </w:tcPr>
          <w:p w14:paraId="4583BEBA" w14:textId="77777777" w:rsidR="00A54226" w:rsidRPr="0095156B"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95156B">
              <w:rPr>
                <w:sz w:val="20"/>
              </w:rPr>
              <w:t>That for conditions No. 2, multiplied</w:t>
            </w:r>
          </w:p>
          <w:p w14:paraId="4583BEBB" w14:textId="77777777" w:rsidR="00A54226" w:rsidRPr="0095156B"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r w:rsidRPr="0095156B">
              <w:rPr>
                <w:sz w:val="20"/>
              </w:rPr>
              <w:t>by a factor of 1.7</w:t>
            </w:r>
          </w:p>
        </w:tc>
      </w:tr>
    </w:tbl>
    <w:p w14:paraId="4583BEBD" w14:textId="77777777" w:rsidR="00A54226" w:rsidRPr="00DC3B5B" w:rsidRDefault="00A54226" w:rsidP="00A54226">
      <w:pPr>
        <w:pStyle w:val="SingleTxtG"/>
        <w:spacing w:before="120"/>
        <w:ind w:left="2268" w:hanging="1134"/>
      </w:pPr>
      <w:r w:rsidRPr="00DC3B5B">
        <w:t>4.</w:t>
      </w:r>
      <w:r w:rsidRPr="00DC3B5B">
        <w:tab/>
        <w:t>Test method</w:t>
      </w:r>
    </w:p>
    <w:p w14:paraId="4583BEBE" w14:textId="77777777" w:rsidR="00A54226" w:rsidRPr="00DC3B5B" w:rsidRDefault="00A54226" w:rsidP="00A54226">
      <w:pPr>
        <w:pStyle w:val="SingleTxtG"/>
        <w:spacing w:before="120"/>
        <w:ind w:left="2268" w:hanging="1134"/>
      </w:pPr>
      <w:r w:rsidRPr="00DC3B5B">
        <w:t>4.1.</w:t>
      </w:r>
      <w:r w:rsidRPr="00DC3B5B">
        <w:tab/>
        <w:t>For the operation conditions as listed in paragraph 3.2. above, reliable function of the crankcase ventilation system shall be checked.</w:t>
      </w:r>
    </w:p>
    <w:p w14:paraId="4583BEBF" w14:textId="77777777" w:rsidR="00A54226" w:rsidRPr="00DC3B5B" w:rsidRDefault="00A54226" w:rsidP="00A54226">
      <w:pPr>
        <w:pStyle w:val="SingleTxtG"/>
        <w:spacing w:before="120"/>
        <w:ind w:left="2268" w:hanging="1134"/>
      </w:pPr>
      <w:r w:rsidRPr="00DC3B5B">
        <w:t>5.</w:t>
      </w:r>
      <w:r w:rsidRPr="00DC3B5B">
        <w:tab/>
        <w:t>Method of verification of the crankcase ventilation system</w:t>
      </w:r>
    </w:p>
    <w:p w14:paraId="4583BEC0" w14:textId="77777777" w:rsidR="00A54226" w:rsidRPr="00420586" w:rsidRDefault="00A54226" w:rsidP="00A54226">
      <w:pPr>
        <w:pStyle w:val="SingleTxtG"/>
        <w:spacing w:before="120"/>
        <w:ind w:left="2268" w:hanging="1134"/>
      </w:pPr>
      <w:r w:rsidRPr="00420586">
        <w:t>5.1.</w:t>
      </w:r>
      <w:r w:rsidRPr="00420586">
        <w:tab/>
        <w:t>The engine's apertures shall be left as found.</w:t>
      </w:r>
    </w:p>
    <w:p w14:paraId="4583BEC1" w14:textId="77777777" w:rsidR="00A54226" w:rsidRPr="00DC3B5B" w:rsidRDefault="00A54226" w:rsidP="00A54226">
      <w:pPr>
        <w:pStyle w:val="SingleTxtG"/>
        <w:spacing w:before="120"/>
        <w:ind w:left="2268" w:hanging="1134"/>
      </w:pPr>
      <w:r w:rsidRPr="00DC3B5B">
        <w:t>5.2.</w:t>
      </w:r>
      <w:r w:rsidRPr="00DC3B5B">
        <w:tab/>
        <w:t>The pressure in the crankcase shall be measured at an appropriate location. It shall be measured at the dip-stick hole with an inclined-tube manometer.</w:t>
      </w:r>
    </w:p>
    <w:p w14:paraId="4583BEC2" w14:textId="77777777" w:rsidR="00A54226" w:rsidRPr="00DC3B5B" w:rsidRDefault="00A54226" w:rsidP="00A54226">
      <w:pPr>
        <w:pStyle w:val="SingleTxtG"/>
        <w:spacing w:before="120"/>
        <w:ind w:left="2268" w:hanging="1134"/>
      </w:pPr>
      <w:r w:rsidRPr="00DC3B5B">
        <w:lastRenderedPageBreak/>
        <w:t>5.3.</w:t>
      </w:r>
      <w:r w:rsidRPr="00DC3B5B">
        <w:tab/>
        <w:t>The vehicle shall be deemed satisfactory if, in every condition of measurement defined in paragraph 3.2. above, the pressure measured in the crankcase does not exceed the atmospheric pressure prevailing at the time of measurement.</w:t>
      </w:r>
    </w:p>
    <w:p w14:paraId="4583BEC3" w14:textId="77777777" w:rsidR="00A54226" w:rsidRPr="00DC3B5B" w:rsidRDefault="00A54226" w:rsidP="00A54226">
      <w:pPr>
        <w:pStyle w:val="SingleTxtG"/>
        <w:spacing w:before="120"/>
        <w:ind w:left="2268" w:hanging="1134"/>
      </w:pPr>
      <w:r w:rsidRPr="00DC3B5B">
        <w:t>5.4.</w:t>
      </w:r>
      <w:r w:rsidRPr="00DC3B5B">
        <w:tab/>
        <w:t xml:space="preserve">For the test by the method described above, the pressure in the intake manifold shall be measured to within </w:t>
      </w:r>
      <w:r>
        <w:sym w:font="Symbol" w:char="F0B1"/>
      </w:r>
      <w:r w:rsidRPr="00DC3B5B">
        <w:t>1 kPa.</w:t>
      </w:r>
    </w:p>
    <w:p w14:paraId="4583BEC4" w14:textId="77777777" w:rsidR="00A54226" w:rsidRPr="00DC3B5B" w:rsidRDefault="00A54226" w:rsidP="00A54226">
      <w:pPr>
        <w:pStyle w:val="SingleTxtG"/>
        <w:spacing w:before="120"/>
        <w:ind w:left="2268" w:hanging="1134"/>
      </w:pPr>
      <w:r w:rsidRPr="00DC3B5B">
        <w:t>5.5.</w:t>
      </w:r>
      <w:r w:rsidRPr="00DC3B5B">
        <w:tab/>
        <w:t>The vehicle speed as indicated at the dynamometer shall be measured to within </w:t>
      </w:r>
      <w:r>
        <w:sym w:font="Symbol" w:char="F0B1"/>
      </w:r>
      <w:r w:rsidRPr="00DC3B5B">
        <w:t>2 km/h.</w:t>
      </w:r>
    </w:p>
    <w:p w14:paraId="4583BEC5" w14:textId="77777777" w:rsidR="00A54226" w:rsidRPr="00DC3B5B" w:rsidRDefault="00A54226" w:rsidP="00A54226">
      <w:pPr>
        <w:pStyle w:val="SingleTxtG"/>
        <w:spacing w:before="120"/>
        <w:ind w:left="2268" w:hanging="1134"/>
      </w:pPr>
      <w:r w:rsidRPr="00DC3B5B">
        <w:t>5.6.</w:t>
      </w:r>
      <w:r w:rsidRPr="00DC3B5B">
        <w:tab/>
        <w:t xml:space="preserve">The pressure measured in the crankcase shall be measured to within </w:t>
      </w:r>
      <w:r>
        <w:sym w:font="Symbol" w:char="F0B1"/>
      </w:r>
      <w:r w:rsidRPr="00DC3B5B">
        <w:t>0.01</w:t>
      </w:r>
      <w:r>
        <w:t> </w:t>
      </w:r>
      <w:r w:rsidRPr="00DC3B5B">
        <w:t>kPa.</w:t>
      </w:r>
    </w:p>
    <w:p w14:paraId="4583BEC6" w14:textId="77777777" w:rsidR="00A54226" w:rsidRPr="00DC3B5B" w:rsidRDefault="00A54226" w:rsidP="00A54226">
      <w:pPr>
        <w:pStyle w:val="SingleTxtG"/>
        <w:spacing w:before="120"/>
        <w:ind w:left="2268" w:hanging="1134"/>
      </w:pPr>
      <w:r w:rsidRPr="00DC3B5B">
        <w:t>5.7.</w:t>
      </w:r>
      <w:r w:rsidRPr="00DC3B5B">
        <w:tab/>
        <w:t xml:space="preserve">If in one of the conditions of measurement defined in paragraph 3.2. above, the pressure measured in the crankcase exceeds the atmospheric pressure, an additional test as defined in paragraph 6. below shall be performed if </w:t>
      </w:r>
      <w:proofErr w:type="gramStart"/>
      <w:r w:rsidRPr="00DC3B5B">
        <w:t>so</w:t>
      </w:r>
      <w:proofErr w:type="gramEnd"/>
      <w:r w:rsidRPr="00DC3B5B">
        <w:t xml:space="preserve"> requested by the manufacturer.</w:t>
      </w:r>
    </w:p>
    <w:p w14:paraId="4583BEC7" w14:textId="77777777" w:rsidR="00A54226" w:rsidRPr="00DC3B5B" w:rsidRDefault="00A54226" w:rsidP="00A54226">
      <w:pPr>
        <w:pStyle w:val="SingleTxtG"/>
        <w:spacing w:before="120"/>
        <w:ind w:left="2268" w:hanging="1134"/>
      </w:pPr>
      <w:r w:rsidRPr="00DC3B5B">
        <w:t>6.</w:t>
      </w:r>
      <w:r w:rsidRPr="00DC3B5B">
        <w:tab/>
        <w:t>Additional test method</w:t>
      </w:r>
    </w:p>
    <w:p w14:paraId="4583BEC8" w14:textId="77777777" w:rsidR="00A54226" w:rsidRPr="00DC3B5B" w:rsidRDefault="00A54226" w:rsidP="00A54226">
      <w:pPr>
        <w:pStyle w:val="SingleTxtG"/>
        <w:spacing w:before="120"/>
        <w:ind w:left="2268" w:hanging="1134"/>
      </w:pPr>
      <w:r w:rsidRPr="00DC3B5B">
        <w:t>6.1.</w:t>
      </w:r>
      <w:r w:rsidRPr="00DC3B5B">
        <w:tab/>
        <w:t>The engine's apertures shall be left as found.</w:t>
      </w:r>
    </w:p>
    <w:p w14:paraId="4583BEC9" w14:textId="77777777" w:rsidR="00A54226" w:rsidRPr="00DC3B5B" w:rsidRDefault="00A54226" w:rsidP="00A54226">
      <w:pPr>
        <w:pStyle w:val="SingleTxtG"/>
        <w:spacing w:before="120"/>
        <w:ind w:left="2268" w:hanging="1134"/>
      </w:pPr>
      <w:r w:rsidRPr="00DC3B5B">
        <w:t>6.2.</w:t>
      </w:r>
      <w:r w:rsidRPr="00DC3B5B">
        <w:tab/>
        <w:t>A flexible bag impervious to crankcase gases and having a capacity of approximately five litres shall be connected to the dipstick hole. The bag shall be empty before each measurement.</w:t>
      </w:r>
    </w:p>
    <w:p w14:paraId="4583BECA" w14:textId="77777777" w:rsidR="00A54226" w:rsidRPr="00DC3B5B" w:rsidRDefault="00A54226" w:rsidP="00A54226">
      <w:pPr>
        <w:pStyle w:val="SingleTxtG"/>
        <w:spacing w:before="120"/>
        <w:ind w:left="2268" w:hanging="1134"/>
      </w:pPr>
      <w:r w:rsidRPr="00DC3B5B">
        <w:t>6.3.</w:t>
      </w:r>
      <w:r w:rsidRPr="00DC3B5B">
        <w:tab/>
        <w:t>The bag shall be closed before each measurement. It shall be opened to the crankcase for five minutes for each condition of measurement prescribed in paragraph 3.2. above.</w:t>
      </w:r>
    </w:p>
    <w:p w14:paraId="4583BECB" w14:textId="77777777" w:rsidR="00A54226" w:rsidRPr="00DC3B5B" w:rsidRDefault="00A54226" w:rsidP="00A54226">
      <w:pPr>
        <w:pStyle w:val="SingleTxtG"/>
        <w:spacing w:before="120"/>
        <w:ind w:left="2268" w:hanging="1134"/>
      </w:pPr>
      <w:r w:rsidRPr="00DC3B5B">
        <w:t>6.4.</w:t>
      </w:r>
      <w:r w:rsidRPr="00DC3B5B">
        <w:tab/>
        <w:t>The vehicle shall be deemed satisfactory if, in every condition of measurement defined in paragraph 3.2. above, no visible inflation of the bag occurs.</w:t>
      </w:r>
    </w:p>
    <w:p w14:paraId="4583BECC" w14:textId="77777777" w:rsidR="00A54226" w:rsidRPr="00DC3B5B" w:rsidRDefault="00A54226" w:rsidP="00A54226">
      <w:pPr>
        <w:pStyle w:val="SingleTxtG"/>
        <w:spacing w:before="120"/>
        <w:ind w:left="2268" w:hanging="1134"/>
      </w:pPr>
      <w:r w:rsidRPr="00DC3B5B">
        <w:t>6.5.</w:t>
      </w:r>
      <w:r w:rsidRPr="00DC3B5B">
        <w:tab/>
        <w:t>Remark</w:t>
      </w:r>
    </w:p>
    <w:p w14:paraId="4583BECD" w14:textId="77777777" w:rsidR="00A54226" w:rsidRPr="00DC3B5B" w:rsidRDefault="00A54226" w:rsidP="00A54226">
      <w:pPr>
        <w:pStyle w:val="SingleTxtG"/>
        <w:spacing w:before="120"/>
        <w:ind w:left="2268" w:hanging="1134"/>
      </w:pPr>
      <w:r w:rsidRPr="00DC3B5B">
        <w:t>6.5.1.</w:t>
      </w:r>
      <w:r w:rsidRPr="00DC3B5B">
        <w:tab/>
        <w:t xml:space="preserve">If the structural layout of the engine is such that the test cannot be performed by the methods described in paragraphs 6.1. to 6.4. above, the measurements shall be </w:t>
      </w:r>
      <w:proofErr w:type="gramStart"/>
      <w:r w:rsidRPr="00DC3B5B">
        <w:t>effected</w:t>
      </w:r>
      <w:proofErr w:type="gramEnd"/>
      <w:r w:rsidRPr="00DC3B5B">
        <w:t xml:space="preserve"> by that method modified as follows:</w:t>
      </w:r>
    </w:p>
    <w:p w14:paraId="4583BECE" w14:textId="77777777" w:rsidR="00A54226" w:rsidRPr="00DC3B5B" w:rsidRDefault="00A54226" w:rsidP="00A54226">
      <w:pPr>
        <w:pStyle w:val="SingleTxtG"/>
        <w:spacing w:before="120"/>
        <w:ind w:left="2268" w:hanging="1134"/>
      </w:pPr>
      <w:r w:rsidRPr="00DC3B5B">
        <w:t>6.5.2.</w:t>
      </w:r>
      <w:r w:rsidRPr="00DC3B5B">
        <w:tab/>
        <w:t>Before the test, all apertures other than that required for the recovery of the gases shall be closed;</w:t>
      </w:r>
    </w:p>
    <w:p w14:paraId="4583BECF" w14:textId="77777777" w:rsidR="00A54226" w:rsidRPr="00DC3B5B" w:rsidRDefault="00A54226" w:rsidP="00A54226">
      <w:pPr>
        <w:pStyle w:val="SingleTxtG"/>
        <w:spacing w:before="120"/>
        <w:ind w:left="2268" w:hanging="1134"/>
      </w:pPr>
      <w:r w:rsidRPr="00DC3B5B">
        <w:t>6.5.3.</w:t>
      </w:r>
      <w:r w:rsidRPr="00DC3B5B">
        <w:tab/>
        <w:t>The bag shall be placed on a suitable take-off which does not introduce any additional loss of pressure and is installed on the recycling circuit of the device directly at the engine-connection aperture.</w:t>
      </w:r>
    </w:p>
    <w:p w14:paraId="4583BED0" w14:textId="77777777" w:rsidR="00A54226" w:rsidRDefault="00A54226" w:rsidP="00C85C2C">
      <w:pPr>
        <w:pStyle w:val="HChG"/>
      </w:pPr>
      <w:r>
        <w:br w:type="page"/>
      </w:r>
      <w:r w:rsidR="00C85C2C">
        <w:lastRenderedPageBreak/>
        <w:tab/>
      </w:r>
      <w:r w:rsidR="00C85C2C">
        <w:tab/>
      </w:r>
      <w:r w:rsidRPr="00F87CA6">
        <w:t xml:space="preserve">Type III </w:t>
      </w:r>
      <w:r w:rsidR="00485640">
        <w:t>Test</w:t>
      </w:r>
    </w:p>
    <w:p w14:paraId="4583BED1" w14:textId="77777777" w:rsidR="005F2994" w:rsidRPr="00F87CA6" w:rsidRDefault="008D29E9" w:rsidP="00A54226">
      <w:pPr>
        <w:pStyle w:val="SingleTxtG"/>
        <w:rPr>
          <w:b/>
        </w:rPr>
      </w:pPr>
      <w:r>
        <w:rPr>
          <w:b/>
          <w:noProof/>
          <w:lang w:val="en-AU" w:eastAsia="en-AU"/>
        </w:rPr>
        <w:drawing>
          <wp:inline distT="0" distB="0" distL="0" distR="0" wp14:anchorId="4583CB9A" wp14:editId="3A042E10">
            <wp:extent cx="5011420" cy="6019800"/>
            <wp:effectExtent l="0" t="0" r="508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02" cstate="print">
                      <a:extLst>
                        <a:ext uri="{28A0092B-C50C-407E-A947-70E740481C1C}">
                          <a14:useLocalDpi xmlns:a14="http://schemas.microsoft.com/office/drawing/2010/main" val="0"/>
                        </a:ext>
                      </a:extLst>
                    </a:blip>
                    <a:srcRect l="-69" r="-69"/>
                    <a:stretch>
                      <a:fillRect/>
                    </a:stretch>
                  </pic:blipFill>
                  <pic:spPr bwMode="auto">
                    <a:xfrm>
                      <a:off x="0" y="0"/>
                      <a:ext cx="5011420" cy="6019800"/>
                    </a:xfrm>
                    <a:prstGeom prst="rect">
                      <a:avLst/>
                    </a:prstGeom>
                    <a:noFill/>
                  </pic:spPr>
                </pic:pic>
              </a:graphicData>
            </a:graphic>
          </wp:inline>
        </w:drawing>
      </w:r>
    </w:p>
    <w:p w14:paraId="4583BED2" w14:textId="77777777" w:rsidR="00A54226" w:rsidRDefault="00A54226" w:rsidP="00A54226">
      <w:pPr>
        <w:pBdr>
          <w:top w:val="single" w:sz="6" w:space="0" w:color="FFFFFF"/>
          <w:left w:val="single" w:sz="6" w:space="0" w:color="FFFFFF"/>
          <w:bottom w:val="single" w:sz="6" w:space="0" w:color="FFFFFF"/>
          <w:right w:val="single" w:sz="6" w:space="0" w:color="FFFFFF"/>
        </w:pBdr>
        <w:jc w:val="both"/>
      </w:pPr>
    </w:p>
    <w:p w14:paraId="4583BED3" w14:textId="77777777" w:rsidR="005F2994" w:rsidRDefault="005F2994" w:rsidP="00A54226">
      <w:pPr>
        <w:sectPr w:rsidR="005F2994" w:rsidSect="00F85DF1">
          <w:headerReference w:type="even" r:id="rId303"/>
          <w:headerReference w:type="default" r:id="rId304"/>
          <w:footerReference w:type="even" r:id="rId305"/>
          <w:footerReference w:type="default" r:id="rId306"/>
          <w:headerReference w:type="first" r:id="rId307"/>
          <w:endnotePr>
            <w:numFmt w:val="decimal"/>
          </w:endnotePr>
          <w:pgSz w:w="11907" w:h="16840" w:code="9"/>
          <w:pgMar w:top="1701" w:right="1134" w:bottom="2268" w:left="1134" w:header="964" w:footer="1701" w:gutter="0"/>
          <w:cols w:space="720"/>
        </w:sectPr>
      </w:pPr>
    </w:p>
    <w:p w14:paraId="4583BED4" w14:textId="77777777" w:rsidR="00A54226" w:rsidRDefault="00A54226" w:rsidP="00A54226">
      <w:pPr>
        <w:pStyle w:val="HChG"/>
      </w:pPr>
      <w:r>
        <w:lastRenderedPageBreak/>
        <w:t>Annex 7</w:t>
      </w:r>
    </w:p>
    <w:p w14:paraId="4583BED5" w14:textId="77777777" w:rsidR="00A54226" w:rsidRDefault="00A54226" w:rsidP="00A54226">
      <w:pPr>
        <w:pStyle w:val="HChG"/>
        <w:spacing w:after="120"/>
      </w:pPr>
      <w:r>
        <w:tab/>
      </w:r>
      <w:r>
        <w:tab/>
        <w:t>Type IV Test</w:t>
      </w:r>
    </w:p>
    <w:p w14:paraId="4583BED6" w14:textId="77777777" w:rsidR="00A54226" w:rsidRPr="000C46FE" w:rsidRDefault="00A54226" w:rsidP="00A54226">
      <w:pPr>
        <w:pStyle w:val="SingleTxtG"/>
      </w:pPr>
      <w:r w:rsidRPr="000C46FE">
        <w:t>(Determination of evaporative emissions from vehicles with positive-ignition engines)</w:t>
      </w:r>
    </w:p>
    <w:p w14:paraId="4583BED7" w14:textId="77777777" w:rsidR="00A54226" w:rsidRPr="000C46FE" w:rsidRDefault="00A54226" w:rsidP="00A54226">
      <w:pPr>
        <w:pStyle w:val="SingleTxtG"/>
        <w:ind w:left="2268" w:hanging="1134"/>
      </w:pPr>
      <w:r w:rsidRPr="000C46FE">
        <w:t>1.</w:t>
      </w:r>
      <w:r w:rsidRPr="000C46FE">
        <w:tab/>
        <w:t>Introduction</w:t>
      </w:r>
    </w:p>
    <w:p w14:paraId="4583BED8" w14:textId="77777777" w:rsidR="00A54226" w:rsidRPr="000C46FE" w:rsidRDefault="00A54226" w:rsidP="00A54226">
      <w:pPr>
        <w:pStyle w:val="SingleTxtG"/>
        <w:ind w:left="2268" w:hanging="1134"/>
      </w:pPr>
      <w:r>
        <w:tab/>
      </w:r>
      <w:r w:rsidRPr="000C46FE">
        <w:t>This annex describes the procedure of the Type</w:t>
      </w:r>
      <w:r>
        <w:t> </w:t>
      </w:r>
      <w:r w:rsidRPr="000C46FE">
        <w:t xml:space="preserve">IV </w:t>
      </w:r>
      <w:r w:rsidR="00485640">
        <w:t>Test</w:t>
      </w:r>
      <w:r w:rsidRPr="000C46FE">
        <w:t xml:space="preserve"> according to paragraph 5.3.4. of this Regulation.</w:t>
      </w:r>
    </w:p>
    <w:p w14:paraId="4583BED9" w14:textId="77777777" w:rsidR="00A54226" w:rsidRPr="000C46FE" w:rsidRDefault="00A54226" w:rsidP="00A54226">
      <w:pPr>
        <w:pStyle w:val="SingleTxtG"/>
        <w:ind w:left="2268" w:hanging="1134"/>
      </w:pPr>
      <w:r>
        <w:tab/>
      </w:r>
      <w:r w:rsidRPr="000C46FE">
        <w:t>This procedure describes a method for the determination of the loss of hydrocarbons by evaporation from the fuel systems of vehicles with positive-ignition engines.</w:t>
      </w:r>
    </w:p>
    <w:p w14:paraId="4583BEDA" w14:textId="77777777" w:rsidR="00A54226" w:rsidRPr="000C46FE" w:rsidRDefault="00A54226" w:rsidP="00A54226">
      <w:pPr>
        <w:pStyle w:val="SingleTxtG"/>
        <w:ind w:left="2268" w:hanging="1134"/>
      </w:pPr>
      <w:r w:rsidRPr="000C46FE">
        <w:t>2.</w:t>
      </w:r>
      <w:r w:rsidRPr="000C46FE">
        <w:tab/>
        <w:t>D</w:t>
      </w:r>
      <w:r>
        <w:t xml:space="preserve">escription of test </w:t>
      </w:r>
    </w:p>
    <w:p w14:paraId="4583BEDB" w14:textId="77777777" w:rsidR="00A54226" w:rsidRPr="000C46FE" w:rsidRDefault="00A54226" w:rsidP="00A54226">
      <w:pPr>
        <w:pStyle w:val="SingleTxtG"/>
        <w:ind w:left="2268" w:hanging="1134"/>
      </w:pPr>
      <w:r>
        <w:tab/>
      </w:r>
      <w:r>
        <w:tab/>
      </w:r>
      <w:r w:rsidRPr="000C46FE">
        <w:t>The evaporative emissions test (Figure 7/1 below) is designed to determine hydrocarbon evaporative emissions as a consequence of diurnal temperatures fluctuation, hot soaks during parking, and urban driving. The test consists of these phases:</w:t>
      </w:r>
    </w:p>
    <w:p w14:paraId="4583BEDC" w14:textId="77777777" w:rsidR="00A54226" w:rsidRPr="000C46FE" w:rsidRDefault="00A54226" w:rsidP="00A54226">
      <w:pPr>
        <w:pStyle w:val="SingleTxtG"/>
        <w:ind w:left="2268" w:hanging="1134"/>
      </w:pPr>
      <w:r w:rsidRPr="000C46FE">
        <w:t>2.1.</w:t>
      </w:r>
      <w:r w:rsidRPr="000C46FE">
        <w:tab/>
        <w:t>Test preparation including an urban (Part One) and extra-urban (Part Two) driving cycle,</w:t>
      </w:r>
    </w:p>
    <w:p w14:paraId="4583BEDD" w14:textId="77777777" w:rsidR="00A54226" w:rsidRPr="000C46FE" w:rsidRDefault="00A54226" w:rsidP="00A54226">
      <w:pPr>
        <w:pStyle w:val="SingleTxtG"/>
        <w:ind w:left="2268" w:hanging="1134"/>
      </w:pPr>
      <w:r w:rsidRPr="000C46FE">
        <w:t>2.2.</w:t>
      </w:r>
      <w:r w:rsidRPr="000C46FE">
        <w:tab/>
        <w:t>Hot soak loss determination,</w:t>
      </w:r>
    </w:p>
    <w:p w14:paraId="4583BEDE" w14:textId="77777777" w:rsidR="00A54226" w:rsidRPr="000C46FE" w:rsidRDefault="00A54226" w:rsidP="00A54226">
      <w:pPr>
        <w:pStyle w:val="SingleTxtG"/>
        <w:ind w:left="2268" w:hanging="1134"/>
      </w:pPr>
      <w:r w:rsidRPr="000C46FE">
        <w:t>2.3.</w:t>
      </w:r>
      <w:r w:rsidRPr="000C46FE">
        <w:tab/>
        <w:t>Diurnal loss determination.</w:t>
      </w:r>
    </w:p>
    <w:p w14:paraId="4583BEDF" w14:textId="77777777" w:rsidR="00A54226" w:rsidRPr="000C46FE" w:rsidRDefault="00A54226" w:rsidP="00A54226">
      <w:pPr>
        <w:pStyle w:val="SingleTxtG"/>
        <w:ind w:left="2268" w:hanging="1134"/>
      </w:pPr>
      <w:r>
        <w:tab/>
      </w:r>
      <w:r w:rsidRPr="000C46FE">
        <w:t>Mass emissions of hydrocarbons from the hot soak and the diurnal loss phases are added up to provide an overall result for the test.</w:t>
      </w:r>
    </w:p>
    <w:p w14:paraId="4583BEE0" w14:textId="77777777" w:rsidR="00A54226" w:rsidRPr="000C46FE" w:rsidRDefault="00A54226" w:rsidP="00A54226">
      <w:pPr>
        <w:pStyle w:val="SingleTxtG"/>
        <w:ind w:left="2268" w:hanging="1134"/>
      </w:pPr>
      <w:r w:rsidRPr="000C46FE">
        <w:t>3.</w:t>
      </w:r>
      <w:r w:rsidRPr="000C46FE">
        <w:tab/>
        <w:t>V</w:t>
      </w:r>
      <w:r>
        <w:t>ehicle and fuel</w:t>
      </w:r>
    </w:p>
    <w:p w14:paraId="4583BEE1" w14:textId="77777777" w:rsidR="00A54226" w:rsidRPr="000C46FE" w:rsidRDefault="00A54226" w:rsidP="00A54226">
      <w:pPr>
        <w:pStyle w:val="SingleTxtG"/>
        <w:ind w:left="2268" w:hanging="1134"/>
      </w:pPr>
      <w:r w:rsidRPr="000C46FE">
        <w:t>3.1.</w:t>
      </w:r>
      <w:r w:rsidRPr="000C46FE">
        <w:tab/>
        <w:t>Vehicle</w:t>
      </w:r>
    </w:p>
    <w:p w14:paraId="4583BEE2" w14:textId="77777777" w:rsidR="00A54226" w:rsidRPr="000C46FE" w:rsidRDefault="00A54226" w:rsidP="00A54226">
      <w:pPr>
        <w:pStyle w:val="SingleTxtG"/>
        <w:ind w:left="2268" w:hanging="1134"/>
      </w:pPr>
      <w:r w:rsidRPr="000C46FE">
        <w:t>3.1.1.</w:t>
      </w:r>
      <w:r w:rsidRPr="000C46FE">
        <w:tab/>
        <w:t>The vehicle shall be in good mechanical condition and have been run in and driven at least 3,000 km before the test.</w:t>
      </w:r>
      <w:r>
        <w:t xml:space="preserve"> </w:t>
      </w:r>
      <w:r w:rsidRPr="000C46FE">
        <w:t>The evaporative emission control system shall be connected and have been functioning correctly over this period and the carbon canister(s) shall have been subject to normal use, neither undergoing abnormal purging nor abnormal loading.</w:t>
      </w:r>
    </w:p>
    <w:p w14:paraId="4583BEE3" w14:textId="77777777" w:rsidR="00A54226" w:rsidRPr="000C46FE" w:rsidRDefault="00A54226" w:rsidP="00A54226">
      <w:pPr>
        <w:pStyle w:val="SingleTxtG"/>
        <w:ind w:left="2268" w:hanging="1134"/>
      </w:pPr>
      <w:r w:rsidRPr="000C46FE">
        <w:t>3.2.</w:t>
      </w:r>
      <w:r w:rsidRPr="000C46FE">
        <w:tab/>
        <w:t>Fuel</w:t>
      </w:r>
    </w:p>
    <w:p w14:paraId="4583BEE4" w14:textId="77777777" w:rsidR="00A54226" w:rsidRPr="000C46FE" w:rsidRDefault="00A54226" w:rsidP="00A54226">
      <w:pPr>
        <w:pStyle w:val="SingleTxtG"/>
        <w:ind w:left="2268" w:hanging="1134"/>
      </w:pPr>
      <w:r w:rsidRPr="000C46FE">
        <w:t>3.2.1.</w:t>
      </w:r>
      <w:r w:rsidRPr="000C46FE">
        <w:tab/>
        <w:t>The appropriate reference fuel shall be used, as defined in Annex 10 to this Regulation.</w:t>
      </w:r>
    </w:p>
    <w:p w14:paraId="4583BEE5" w14:textId="77777777" w:rsidR="00A54226" w:rsidRPr="000C46FE" w:rsidRDefault="00A54226" w:rsidP="00A54226">
      <w:pPr>
        <w:pStyle w:val="SingleTxtG"/>
        <w:ind w:left="2268" w:hanging="1134"/>
      </w:pPr>
      <w:r w:rsidRPr="000C46FE">
        <w:t>4.</w:t>
      </w:r>
      <w:r w:rsidRPr="000C46FE">
        <w:tab/>
        <w:t>T</w:t>
      </w:r>
      <w:r>
        <w:t>est equipment for evaporative test</w:t>
      </w:r>
    </w:p>
    <w:p w14:paraId="4583BEE6" w14:textId="77777777" w:rsidR="00A54226" w:rsidRPr="000C46FE" w:rsidRDefault="00A54226" w:rsidP="00A54226">
      <w:pPr>
        <w:pStyle w:val="SingleTxtG"/>
        <w:ind w:left="2268" w:hanging="1134"/>
      </w:pPr>
      <w:r w:rsidRPr="000C46FE">
        <w:t>4.1.</w:t>
      </w:r>
      <w:r w:rsidRPr="000C46FE">
        <w:tab/>
        <w:t>Chassis dynamometer</w:t>
      </w:r>
    </w:p>
    <w:p w14:paraId="4583BEE7" w14:textId="77777777" w:rsidR="00A54226" w:rsidRPr="000C46FE" w:rsidRDefault="00A54226" w:rsidP="00A54226">
      <w:pPr>
        <w:pStyle w:val="SingleTxtG"/>
        <w:ind w:left="2268" w:hanging="1134"/>
      </w:pPr>
      <w:r>
        <w:tab/>
      </w:r>
      <w:r w:rsidRPr="000C46FE">
        <w:t xml:space="preserve">The chassis dynamometer shall meet the requirements of </w:t>
      </w:r>
      <w:r>
        <w:t>Appendix 1 of Annex 4a</w:t>
      </w:r>
      <w:r w:rsidRPr="000C46FE">
        <w:t>.</w:t>
      </w:r>
    </w:p>
    <w:p w14:paraId="4583BEE8" w14:textId="77777777" w:rsidR="00A54226" w:rsidRPr="000C46FE" w:rsidRDefault="00A54226" w:rsidP="00A54226">
      <w:pPr>
        <w:pStyle w:val="SingleTxtG"/>
        <w:ind w:left="2268" w:hanging="1134"/>
      </w:pPr>
      <w:r w:rsidRPr="000C46FE">
        <w:t>4.2.</w:t>
      </w:r>
      <w:r w:rsidRPr="000C46FE">
        <w:tab/>
        <w:t>Evaporative emission measurement enclosure</w:t>
      </w:r>
    </w:p>
    <w:p w14:paraId="4583BEE9" w14:textId="77777777" w:rsidR="00A54226" w:rsidRPr="000C46FE" w:rsidRDefault="00A54226" w:rsidP="00A54226">
      <w:pPr>
        <w:pStyle w:val="SingleTxtG"/>
        <w:ind w:left="2268" w:hanging="1134"/>
      </w:pPr>
      <w:r w:rsidRPr="000C46FE">
        <w:rPr>
          <w:rStyle w:val="SingleTxtGChar"/>
        </w:rPr>
        <w:tab/>
        <w:t>The evaporative emission measurement enclosure shall be a gas-tight rectangular measuring chamber able to c</w:t>
      </w:r>
      <w:r>
        <w:rPr>
          <w:rStyle w:val="SingleTxtGChar"/>
        </w:rPr>
        <w:t xml:space="preserve">ontain the vehicle under test. </w:t>
      </w:r>
      <w:r w:rsidRPr="000C46FE">
        <w:rPr>
          <w:rStyle w:val="SingleTxtGChar"/>
        </w:rPr>
        <w:t xml:space="preserve">The vehicle shall be accessible from all sides and the enclosure when sealed shall be gas-tight in accordance </w:t>
      </w:r>
      <w:r>
        <w:rPr>
          <w:rStyle w:val="SingleTxtGChar"/>
        </w:rPr>
        <w:t xml:space="preserve">with Appendix 1 to this annex. </w:t>
      </w:r>
      <w:r w:rsidRPr="000C46FE">
        <w:rPr>
          <w:rStyle w:val="SingleTxtGChar"/>
        </w:rPr>
        <w:t>The inner surface of the enclosure shall be impermeable and</w:t>
      </w:r>
      <w:r>
        <w:rPr>
          <w:rStyle w:val="SingleTxtGChar"/>
        </w:rPr>
        <w:t xml:space="preserve"> non-reactive to hydrocarbons. </w:t>
      </w:r>
      <w:r w:rsidRPr="000C46FE">
        <w:rPr>
          <w:rStyle w:val="SingleTxtGChar"/>
        </w:rPr>
        <w:t xml:space="preserve">The temperature conditioning system shall be capable of controlling the internal </w:t>
      </w:r>
      <w:r w:rsidRPr="000C46FE">
        <w:rPr>
          <w:rStyle w:val="SingleTxtGChar"/>
        </w:rPr>
        <w:lastRenderedPageBreak/>
        <w:t>enclosure air</w:t>
      </w:r>
      <w:r w:rsidRPr="000C46FE">
        <w:t xml:space="preserve"> temperature to follow the</w:t>
      </w:r>
      <w:r>
        <w:t xml:space="preserve"> </w:t>
      </w:r>
      <w:r w:rsidRPr="000C46FE">
        <w:t>prescribed</w:t>
      </w:r>
      <w:r>
        <w:t xml:space="preserve"> </w:t>
      </w:r>
      <w:r w:rsidRPr="000C46FE">
        <w:t>temperature versus time profile throughout the test, and an average tolerance of</w:t>
      </w:r>
      <w:r>
        <w:t xml:space="preserve"> </w:t>
      </w:r>
      <w:r w:rsidRPr="000C46FE">
        <w:t>1 K over the duration of the test.</w:t>
      </w:r>
    </w:p>
    <w:p w14:paraId="4583BEEA" w14:textId="77777777" w:rsidR="00A54226" w:rsidRPr="000C46FE" w:rsidRDefault="00A54226" w:rsidP="00A54226">
      <w:pPr>
        <w:pStyle w:val="SingleTxtG"/>
        <w:ind w:left="2268" w:hanging="1134"/>
      </w:pPr>
      <w:r>
        <w:tab/>
      </w:r>
      <w:r w:rsidRPr="000C46FE">
        <w:t>The control system shall be tuned to provide a smooth temperature pattern that has a minimum of overshoot, hunting, and instability about the desired long-term ambient temperature profile. Interior surface temperatures shall not be less than 278 K (5 °C) nor more than 328 K (55 °C) at any time during the diurnal emission test.</w:t>
      </w:r>
    </w:p>
    <w:p w14:paraId="4583BEEB" w14:textId="77777777" w:rsidR="00A54226" w:rsidRPr="000C46FE" w:rsidRDefault="00A54226" w:rsidP="00A54226">
      <w:pPr>
        <w:pStyle w:val="SingleTxtG"/>
        <w:ind w:left="2268" w:hanging="1134"/>
      </w:pPr>
      <w:r>
        <w:tab/>
      </w:r>
      <w:r w:rsidRPr="000C46FE">
        <w:t>Wall design shall be such as to promote good dissipation of heat. Interior surface temperatures shall not be bel</w:t>
      </w:r>
      <w:r>
        <w:t>ow 293 K (20 °C), nor above 325 </w:t>
      </w:r>
      <w:r w:rsidRPr="000C46FE">
        <w:t>K (52</w:t>
      </w:r>
      <w:r>
        <w:t> </w:t>
      </w:r>
      <w:r w:rsidRPr="000C46FE">
        <w:t>°C) for the duration of the hot soak rest.</w:t>
      </w:r>
    </w:p>
    <w:p w14:paraId="4583BEEC" w14:textId="77777777" w:rsidR="00A54226" w:rsidRPr="000C46FE" w:rsidRDefault="00A54226" w:rsidP="00A54226">
      <w:pPr>
        <w:pStyle w:val="SingleTxtG"/>
        <w:ind w:left="2268" w:hanging="1134"/>
      </w:pPr>
      <w:r>
        <w:tab/>
      </w:r>
      <w:r w:rsidRPr="000C46FE">
        <w:t>To accommodate the volume changes due to enclosure temperature changes, either a variable-volume or fixed-volume enclosure may be used.</w:t>
      </w:r>
    </w:p>
    <w:p w14:paraId="4583BEED" w14:textId="77777777" w:rsidR="00A54226" w:rsidRPr="000C46FE" w:rsidRDefault="00A54226" w:rsidP="00A54226">
      <w:pPr>
        <w:pStyle w:val="SingleTxtG"/>
        <w:ind w:left="2268" w:hanging="1134"/>
      </w:pPr>
      <w:r w:rsidRPr="000C46FE">
        <w:t>4.2.1.</w:t>
      </w:r>
      <w:r w:rsidRPr="000C46FE">
        <w:tab/>
        <w:t>Variable-volume enclosure</w:t>
      </w:r>
    </w:p>
    <w:p w14:paraId="4583BEEE" w14:textId="77777777" w:rsidR="00A54226" w:rsidRPr="000C46FE" w:rsidRDefault="00A54226" w:rsidP="00A54226">
      <w:pPr>
        <w:pStyle w:val="SingleTxtG"/>
        <w:ind w:left="2268" w:hanging="1134"/>
      </w:pPr>
      <w:r>
        <w:tab/>
      </w:r>
      <w:r w:rsidRPr="000C46FE">
        <w:t>The variable-volume enclosure expands and contracts in response to the temperature change of the air mass in the enclosure. Two potential means of accommodating the internal volume changes are movable panel(s), or a bellows design, in which an impermeable bag or bags inside the enclosure expand(s) and contracts(s) in response to internal pressure changes by exchanging air from outside the enclosure. Any design for volume accommodation shall maintain the integrity of the enclosure as specified in Appendix 1 to this annex over the specified temperature range.</w:t>
      </w:r>
    </w:p>
    <w:p w14:paraId="4583BEEF" w14:textId="77777777" w:rsidR="00A54226" w:rsidRPr="000C46FE" w:rsidRDefault="00A54226" w:rsidP="00A54226">
      <w:pPr>
        <w:pStyle w:val="SingleTxtG"/>
        <w:ind w:left="2268" w:hanging="1134"/>
      </w:pPr>
      <w:r>
        <w:tab/>
      </w:r>
      <w:r w:rsidRPr="000C46FE">
        <w:t>Any method of volume accommodation shall limit the differential between the enclosure internal pressure and the barometric pressure to a maximum value of </w:t>
      </w:r>
      <w:r>
        <w:sym w:font="Symbol" w:char="F0B1"/>
      </w:r>
      <w:r w:rsidR="00341D13">
        <w:t>5 k</w:t>
      </w:r>
      <w:r w:rsidRPr="000C46FE">
        <w:t>Pa.</w:t>
      </w:r>
    </w:p>
    <w:p w14:paraId="4583BEF0" w14:textId="77777777" w:rsidR="00A54226" w:rsidRPr="000C46FE" w:rsidRDefault="00A54226" w:rsidP="00A54226">
      <w:pPr>
        <w:pStyle w:val="SingleTxtG"/>
        <w:ind w:left="2268" w:hanging="1134"/>
      </w:pPr>
      <w:r>
        <w:tab/>
      </w:r>
      <w:r w:rsidRPr="000C46FE">
        <w:t xml:space="preserve">The enclosure shall be capable of latching to a fixed volume. A variable volume enclosure shall </w:t>
      </w:r>
      <w:r>
        <w:t>be capable of accommodating a +7 per cent change from its "</w:t>
      </w:r>
      <w:r w:rsidRPr="000C46FE">
        <w:t>nomin</w:t>
      </w:r>
      <w:r>
        <w:t>al volume</w:t>
      </w:r>
      <w:r w:rsidRPr="007A6F65">
        <w:t>"</w:t>
      </w:r>
      <w:r w:rsidRPr="000C46FE">
        <w:t xml:space="preserve"> (see Appendix 1 to this annex, paragraph</w:t>
      </w:r>
      <w:r>
        <w:t> </w:t>
      </w:r>
      <w:r w:rsidRPr="000C46FE">
        <w:t>2.1.1.), taking into account temperature and barometric pressure variation during testing.</w:t>
      </w:r>
    </w:p>
    <w:p w14:paraId="4583BEF1" w14:textId="77777777" w:rsidR="00A54226" w:rsidRPr="000C46FE" w:rsidRDefault="00A54226" w:rsidP="00A54226">
      <w:pPr>
        <w:pStyle w:val="SingleTxtG"/>
        <w:ind w:left="2268" w:hanging="1134"/>
      </w:pPr>
      <w:r w:rsidRPr="000C46FE">
        <w:t>4.2.2.</w:t>
      </w:r>
      <w:r w:rsidRPr="000C46FE">
        <w:tab/>
        <w:t>Fixed-volume enclosure</w:t>
      </w:r>
    </w:p>
    <w:p w14:paraId="4583BEF2" w14:textId="77777777" w:rsidR="00A54226" w:rsidRPr="000C46FE" w:rsidRDefault="00A54226" w:rsidP="00A54226">
      <w:pPr>
        <w:pStyle w:val="SingleTxtG"/>
        <w:ind w:left="2268" w:hanging="1134"/>
      </w:pPr>
      <w:r>
        <w:tab/>
      </w:r>
      <w:r w:rsidRPr="000C46FE">
        <w:t>The fixed-volume enclosure shall be constructed with rigid panels that maintain a fixed enclosure volume, and meet the requirements below.</w:t>
      </w:r>
    </w:p>
    <w:p w14:paraId="4583BEF3" w14:textId="77777777" w:rsidR="00A54226" w:rsidRPr="000C46FE" w:rsidRDefault="00A54226" w:rsidP="00A54226">
      <w:pPr>
        <w:pStyle w:val="SingleTxtG"/>
        <w:ind w:left="2268" w:hanging="1134"/>
      </w:pPr>
      <w:r w:rsidRPr="000C46FE">
        <w:t>4.2.2.1.</w:t>
      </w:r>
      <w:r w:rsidRPr="000C46FE">
        <w:tab/>
        <w:t>The enclosure shall be equipped with an outlet flow stream that withdraws air at a low, constant rate from the enclosure throughout the test. An inlet flow stream may provide make-up air to balance the outgoing flow with incoming ambient air. Inlet air shall be filtered with activated carbon to provide a relatively constant hydrocarbon level. Any method of volume accommodation shall maintain the differential between the enclosure internal pressure and the barometric pressure between 0 and -5 kPa.</w:t>
      </w:r>
    </w:p>
    <w:p w14:paraId="4583BEF4" w14:textId="77777777" w:rsidR="00A54226" w:rsidRPr="000C46FE" w:rsidRDefault="00A54226" w:rsidP="00A54226">
      <w:pPr>
        <w:pStyle w:val="SingleTxtG"/>
        <w:ind w:left="2268" w:hanging="1134"/>
      </w:pPr>
      <w:r w:rsidRPr="000C46FE">
        <w:t>4.2.2.2.</w:t>
      </w:r>
      <w:r w:rsidRPr="000C46FE">
        <w:tab/>
        <w:t>The equipment shall be capable of measuring the mass of hydrocarbon in the inlet and outlet flow streams with a resolution of 0.01 gram. A bag sampling system may be used to collect a proportional sample of the air withdrawn from and admitted to the enclosure. Alternatively, the inlet and outlet flow streams may be continuously analysed using an on-line FID analyser and integrated with the flow measurements to provide a continuous record of the mass hydrocarbon removal.</w:t>
      </w:r>
    </w:p>
    <w:p w14:paraId="4583BEF5" w14:textId="77777777" w:rsidR="00A54226" w:rsidRPr="000C46FE" w:rsidRDefault="00A54226" w:rsidP="00A54226">
      <w:pPr>
        <w:pStyle w:val="SingleTxtG"/>
        <w:spacing w:after="60"/>
        <w:jc w:val="left"/>
        <w:rPr>
          <w:b/>
        </w:rPr>
      </w:pPr>
      <w:r>
        <w:br w:type="page"/>
      </w:r>
      <w:r w:rsidRPr="000C46FE">
        <w:lastRenderedPageBreak/>
        <w:t>Figure 7/1</w:t>
      </w:r>
      <w:r>
        <w:br/>
      </w:r>
      <w:r w:rsidRPr="000C46FE">
        <w:rPr>
          <w:b/>
        </w:rPr>
        <w:t>Determination of evaporative emissions</w:t>
      </w:r>
    </w:p>
    <w:p w14:paraId="4583BEF6" w14:textId="77777777" w:rsidR="00A54226" w:rsidRPr="000C46FE" w:rsidRDefault="00A54226" w:rsidP="00A54226">
      <w:pPr>
        <w:pStyle w:val="SingleTxtG"/>
        <w:jc w:val="left"/>
        <w:rPr>
          <w:b/>
        </w:rPr>
      </w:pPr>
      <w:r w:rsidRPr="000C46FE">
        <w:rPr>
          <w:b/>
        </w:rPr>
        <w:t>3000 km run-in period (no excessive purge/load)</w:t>
      </w:r>
      <w:r w:rsidRPr="000C46FE">
        <w:rPr>
          <w:b/>
        </w:rPr>
        <w:br/>
        <w:t>Ageing of canister(s) verified</w:t>
      </w:r>
      <w:r w:rsidRPr="000C46FE">
        <w:rPr>
          <w:b/>
        </w:rPr>
        <w:br/>
        <w:t>Steam-clean of vehicle (if necessary)</w:t>
      </w:r>
    </w:p>
    <w:tbl>
      <w:tblPr>
        <w:tblW w:w="0" w:type="auto"/>
        <w:tblLook w:val="0000" w:firstRow="0" w:lastRow="0" w:firstColumn="0" w:lastColumn="0" w:noHBand="0" w:noVBand="0"/>
      </w:tblPr>
      <w:tblGrid>
        <w:gridCol w:w="6060"/>
        <w:gridCol w:w="3579"/>
      </w:tblGrid>
      <w:tr w:rsidR="00A54226" w14:paraId="4583BEF9" w14:textId="77777777" w:rsidTr="00A54226">
        <w:trPr>
          <w:cantSplit/>
          <w:trHeight w:val="496"/>
        </w:trPr>
        <w:tc>
          <w:tcPr>
            <w:tcW w:w="6062" w:type="dxa"/>
            <w:vMerge w:val="restart"/>
          </w:tcPr>
          <w:p w14:paraId="4583BEF7" w14:textId="77777777" w:rsidR="00A54226" w:rsidRDefault="008D29E9" w:rsidP="00A54226">
            <w:pPr>
              <w:jc w:val="both"/>
              <w:rPr>
                <w:sz w:val="20"/>
                <w:u w:val="single"/>
              </w:rPr>
            </w:pPr>
            <w:r>
              <w:rPr>
                <w:noProof/>
                <w:sz w:val="20"/>
                <w:u w:val="single"/>
                <w:lang w:val="en-AU" w:eastAsia="en-AU"/>
              </w:rPr>
              <w:drawing>
                <wp:inline distT="0" distB="0" distL="0" distR="0" wp14:anchorId="4583CB9C" wp14:editId="4B42997C">
                  <wp:extent cx="3657600" cy="6092190"/>
                  <wp:effectExtent l="0" t="0" r="0" b="0"/>
                  <wp:docPr id="222" name="Pictur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rrowheads="1"/>
                          </pic:cNvPicPr>
                        </pic:nvPicPr>
                        <pic:blipFill>
                          <a:blip r:embed="rId308">
                            <a:extLst>
                              <a:ext uri="{28A0092B-C50C-407E-A947-70E740481C1C}">
                                <a14:useLocalDpi xmlns:a14="http://schemas.microsoft.com/office/drawing/2010/main" val="0"/>
                              </a:ext>
                            </a:extLst>
                          </a:blip>
                          <a:srcRect l="-4938" r="36221" b="-2336"/>
                          <a:stretch>
                            <a:fillRect/>
                          </a:stretch>
                        </pic:blipFill>
                        <pic:spPr bwMode="auto">
                          <a:xfrm>
                            <a:off x="0" y="0"/>
                            <a:ext cx="3657600" cy="6092190"/>
                          </a:xfrm>
                          <a:prstGeom prst="rect">
                            <a:avLst/>
                          </a:prstGeom>
                          <a:noFill/>
                        </pic:spPr>
                      </pic:pic>
                    </a:graphicData>
                  </a:graphic>
                </wp:inline>
              </w:drawing>
            </w:r>
            <w:r>
              <w:rPr>
                <w:noProof/>
                <w:sz w:val="20"/>
                <w:u w:val="single"/>
                <w:lang w:val="en-AU" w:eastAsia="en-AU"/>
              </w:rPr>
              <mc:AlternateContent>
                <mc:Choice Requires="wps">
                  <w:drawing>
                    <wp:anchor distT="0" distB="0" distL="114300" distR="114300" simplePos="0" relativeHeight="251658246" behindDoc="0" locked="0" layoutInCell="1" allowOverlap="1" wp14:anchorId="4583CB9E" wp14:editId="4583CB9F">
                      <wp:simplePos x="0" y="0"/>
                      <wp:positionH relativeFrom="column">
                        <wp:posOffset>1485900</wp:posOffset>
                      </wp:positionH>
                      <wp:positionV relativeFrom="paragraph">
                        <wp:posOffset>4727575</wp:posOffset>
                      </wp:positionV>
                      <wp:extent cx="342900" cy="342900"/>
                      <wp:effectExtent l="0" t="3175" r="0" b="0"/>
                      <wp:wrapNone/>
                      <wp:docPr id="126"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3CE58" w14:textId="77777777" w:rsidR="00925FBC" w:rsidRDefault="00925FBC" w:rsidP="00A54226">
                                  <w:pPr>
                                    <w:rPr>
                                      <w:sz w:val="16"/>
                                    </w:rPr>
                                  </w:pPr>
                                  <w:r>
                                    <w:rPr>
                                      <w:sz w:val="16"/>
                                    </w:rPr>
                                    <w:t>6 to 36h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3CB9E" id="Text Box 229" o:spid="_x0000_s1077" type="#_x0000_t202" style="position:absolute;left:0;text-align:left;margin-left:117pt;margin-top:372.25pt;width:27pt;height:2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" stroked="f">
                      <v:textbox>
                        <w:txbxContent>
                          <w:p w14:paraId="4583CE58" w14:textId="77777777" w:rsidR="00925FBC" w:rsidRDefault="00925FBC" w:rsidP="00A54226">
                            <w:pPr>
                              <w:rPr>
                                <w:sz w:val="16"/>
                              </w:rPr>
                            </w:pPr>
                            <w:r>
                              <w:rPr>
                                <w:sz w:val="16"/>
                              </w:rPr>
                              <w:t>6 to 36h</w:t>
                            </w:r>
                          </w:p>
                        </w:txbxContent>
                      </v:textbox>
                    </v:shape>
                  </w:pict>
                </mc:Fallback>
              </mc:AlternateContent>
            </w:r>
            <w:r>
              <w:rPr>
                <w:noProof/>
                <w:sz w:val="20"/>
                <w:u w:val="single"/>
                <w:lang w:val="en-AU" w:eastAsia="en-AU"/>
              </w:rPr>
              <mc:AlternateContent>
                <mc:Choice Requires="wps">
                  <w:drawing>
                    <wp:anchor distT="0" distB="0" distL="114300" distR="114300" simplePos="0" relativeHeight="251658245" behindDoc="0" locked="0" layoutInCell="1" allowOverlap="1" wp14:anchorId="4583CBA0" wp14:editId="4583CBA1">
                      <wp:simplePos x="0" y="0"/>
                      <wp:positionH relativeFrom="column">
                        <wp:posOffset>1485900</wp:posOffset>
                      </wp:positionH>
                      <wp:positionV relativeFrom="paragraph">
                        <wp:posOffset>1527175</wp:posOffset>
                      </wp:positionV>
                      <wp:extent cx="457200" cy="342900"/>
                      <wp:effectExtent l="0" t="3175" r="0" b="0"/>
                      <wp:wrapNone/>
                      <wp:docPr id="125"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3CE59" w14:textId="77777777" w:rsidR="00925FBC" w:rsidRDefault="00925FBC" w:rsidP="00A54226">
                                  <w:pPr>
                                    <w:rPr>
                                      <w:sz w:val="16"/>
                                    </w:rPr>
                                  </w:pPr>
                                  <w:r>
                                    <w:rPr>
                                      <w:sz w:val="16"/>
                                    </w:rPr>
                                    <w:t>Max 1h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3CBA0" id="Text Box 228" o:spid="_x0000_s1078" type="#_x0000_t202" style="position:absolute;left:0;text-align:left;margin-left:117pt;margin-top:120.25pt;width:36pt;height:2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" stroked="f">
                      <v:textbox>
                        <w:txbxContent>
                          <w:p w14:paraId="4583CE59" w14:textId="77777777" w:rsidR="00925FBC" w:rsidRDefault="00925FBC" w:rsidP="00A54226">
                            <w:pPr>
                              <w:rPr>
                                <w:sz w:val="16"/>
                              </w:rPr>
                            </w:pPr>
                            <w:r>
                              <w:rPr>
                                <w:sz w:val="16"/>
                              </w:rPr>
                              <w:t>Max 1h</w:t>
                            </w:r>
                          </w:p>
                        </w:txbxContent>
                      </v:textbox>
                    </v:shape>
                  </w:pict>
                </mc:Fallback>
              </mc:AlternateContent>
            </w:r>
            <w:r>
              <w:rPr>
                <w:noProof/>
                <w:sz w:val="20"/>
                <w:u w:val="single"/>
                <w:lang w:val="en-AU" w:eastAsia="en-AU"/>
              </w:rPr>
              <mc:AlternateContent>
                <mc:Choice Requires="wps">
                  <w:drawing>
                    <wp:anchor distT="0" distB="0" distL="114300" distR="114300" simplePos="0" relativeHeight="251658244" behindDoc="0" locked="0" layoutInCell="1" allowOverlap="1" wp14:anchorId="4583CBA2" wp14:editId="4583CBA3">
                      <wp:simplePos x="0" y="0"/>
                      <wp:positionH relativeFrom="column">
                        <wp:posOffset>342900</wp:posOffset>
                      </wp:positionH>
                      <wp:positionV relativeFrom="paragraph">
                        <wp:posOffset>1527175</wp:posOffset>
                      </wp:positionV>
                      <wp:extent cx="1143000" cy="685800"/>
                      <wp:effectExtent l="0" t="3175" r="0" b="0"/>
                      <wp:wrapNone/>
                      <wp:docPr id="124"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3CE5A" w14:textId="77777777" w:rsidR="00925FBC" w:rsidRDefault="00925FBC" w:rsidP="00A54226">
                                  <w:pPr>
                                    <w:rPr>
                                      <w:sz w:val="16"/>
                                    </w:rPr>
                                  </w:pPr>
                                  <w:r>
                                    <w:rPr>
                                      <w:sz w:val="16"/>
                                    </w:rPr>
                                    <w:t>Repeated diurnal heat builds to 2-gram breakthrough T</w:t>
                                  </w:r>
                                  <w:r>
                                    <w:rPr>
                                      <w:sz w:val="16"/>
                                      <w:vertAlign w:val="subscript"/>
                                    </w:rPr>
                                    <w:t>start</w:t>
                                  </w:r>
                                  <w:r>
                                    <w:rPr>
                                      <w:sz w:val="16"/>
                                    </w:rPr>
                                    <w:t xml:space="preserve"> =293K (20°C)</w:t>
                                  </w:r>
                                </w:p>
                                <w:p w14:paraId="4583CE5B" w14:textId="77777777" w:rsidR="00925FBC" w:rsidRDefault="00925FBC" w:rsidP="00A54226">
                                  <w:pPr>
                                    <w:rPr>
                                      <w:sz w:val="16"/>
                                    </w:rPr>
                                  </w:pPr>
                                  <w:r>
                                    <w:rPr>
                                      <w:sz w:val="16"/>
                                    </w:rPr>
                                    <w:t>ΔT = 15K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3CBA2" id="Text Box 227" o:spid="_x0000_s1079" type="#_x0000_t202" style="position:absolute;left:0;text-align:left;margin-left:27pt;margin-top:120.25pt;width:90pt;height:5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" stroked="f">
                      <v:textbox>
                        <w:txbxContent>
                          <w:p w14:paraId="4583CE5A" w14:textId="77777777" w:rsidR="00925FBC" w:rsidRDefault="00925FBC" w:rsidP="00A54226">
                            <w:pPr>
                              <w:rPr>
                                <w:sz w:val="16"/>
                              </w:rPr>
                            </w:pPr>
                            <w:r>
                              <w:rPr>
                                <w:sz w:val="16"/>
                              </w:rPr>
                              <w:t>Repeated diurnal heat builds to 2-gram breakthrough T</w:t>
                            </w:r>
                            <w:r>
                              <w:rPr>
                                <w:sz w:val="16"/>
                                <w:vertAlign w:val="subscript"/>
                              </w:rPr>
                              <w:t>start</w:t>
                            </w:r>
                            <w:r>
                              <w:rPr>
                                <w:sz w:val="16"/>
                              </w:rPr>
                              <w:t xml:space="preserve"> =293K (20°C)</w:t>
                            </w:r>
                          </w:p>
                          <w:p w14:paraId="4583CE5B" w14:textId="77777777" w:rsidR="00925FBC" w:rsidRDefault="00925FBC" w:rsidP="00A54226">
                            <w:pPr>
                              <w:rPr>
                                <w:sz w:val="16"/>
                              </w:rPr>
                            </w:pPr>
                            <w:r>
                              <w:rPr>
                                <w:sz w:val="16"/>
                              </w:rPr>
                              <w:t>ΔT = 15K</w:t>
                            </w:r>
                          </w:p>
                        </w:txbxContent>
                      </v:textbox>
                    </v:shape>
                  </w:pict>
                </mc:Fallback>
              </mc:AlternateContent>
            </w:r>
            <w:r>
              <w:rPr>
                <w:noProof/>
                <w:sz w:val="20"/>
                <w:u w:val="single"/>
                <w:lang w:val="en-AU" w:eastAsia="en-AU"/>
              </w:rPr>
              <mc:AlternateContent>
                <mc:Choice Requires="wps">
                  <w:drawing>
                    <wp:anchor distT="0" distB="0" distL="114300" distR="114300" simplePos="0" relativeHeight="251658243" behindDoc="0" locked="0" layoutInCell="1" allowOverlap="1" wp14:anchorId="4583CBA4" wp14:editId="4583CBA5">
                      <wp:simplePos x="0" y="0"/>
                      <wp:positionH relativeFrom="column">
                        <wp:posOffset>1371600</wp:posOffset>
                      </wp:positionH>
                      <wp:positionV relativeFrom="paragraph">
                        <wp:posOffset>2555875</wp:posOffset>
                      </wp:positionV>
                      <wp:extent cx="457200" cy="342900"/>
                      <wp:effectExtent l="0" t="3175" r="0" b="0"/>
                      <wp:wrapNone/>
                      <wp:docPr id="123"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3CE5C" w14:textId="77777777" w:rsidR="00925FBC" w:rsidRDefault="00925FBC" w:rsidP="00A54226">
                                  <w:pPr>
                                    <w:rPr>
                                      <w:sz w:val="16"/>
                                    </w:rPr>
                                  </w:pPr>
                                  <w:r>
                                    <w:rPr>
                                      <w:sz w:val="16"/>
                                    </w:rPr>
                                    <w:t>12 to 36h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3CBA4" id="Text Box 226" o:spid="_x0000_s1080" type="#_x0000_t202" style="position:absolute;left:0;text-align:left;margin-left:108pt;margin-top:201.25pt;width:36pt;height:2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" stroked="f">
                      <v:textbox>
                        <w:txbxContent>
                          <w:p w14:paraId="4583CE5C" w14:textId="77777777" w:rsidR="00925FBC" w:rsidRDefault="00925FBC" w:rsidP="00A54226">
                            <w:pPr>
                              <w:rPr>
                                <w:sz w:val="16"/>
                              </w:rPr>
                            </w:pPr>
                            <w:r>
                              <w:rPr>
                                <w:sz w:val="16"/>
                              </w:rPr>
                              <w:t>12 to 36h</w:t>
                            </w:r>
                          </w:p>
                        </w:txbxContent>
                      </v:textbox>
                    </v:shape>
                  </w:pict>
                </mc:Fallback>
              </mc:AlternateContent>
            </w:r>
            <w:r>
              <w:rPr>
                <w:noProof/>
                <w:sz w:val="20"/>
                <w:u w:val="single"/>
                <w:lang w:val="en-AU" w:eastAsia="en-AU"/>
              </w:rPr>
              <mc:AlternateContent>
                <mc:Choice Requires="wps">
                  <w:drawing>
                    <wp:anchor distT="0" distB="0" distL="114300" distR="114300" simplePos="0" relativeHeight="251658242" behindDoc="0" locked="0" layoutInCell="1" allowOverlap="1" wp14:anchorId="4583CBA6" wp14:editId="4583CBA7">
                      <wp:simplePos x="0" y="0"/>
                      <wp:positionH relativeFrom="column">
                        <wp:posOffset>1371600</wp:posOffset>
                      </wp:positionH>
                      <wp:positionV relativeFrom="paragraph">
                        <wp:posOffset>3241675</wp:posOffset>
                      </wp:positionV>
                      <wp:extent cx="571500" cy="342900"/>
                      <wp:effectExtent l="0" t="3175" r="0" b="0"/>
                      <wp:wrapNone/>
                      <wp:docPr id="122"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3CE5D" w14:textId="77777777" w:rsidR="00925FBC" w:rsidRDefault="00925FBC" w:rsidP="00A54226">
                                  <w:pPr>
                                    <w:rPr>
                                      <w:sz w:val="16"/>
                                    </w:rPr>
                                  </w:pPr>
                                  <w:r>
                                    <w:rPr>
                                      <w:sz w:val="16"/>
                                    </w:rPr>
                                    <w:t>Max</w:t>
                                  </w:r>
                                </w:p>
                                <w:p w14:paraId="4583CE5E" w14:textId="77777777" w:rsidR="00925FBC" w:rsidRDefault="00925FBC" w:rsidP="00A54226">
                                  <w:pPr>
                                    <w:rPr>
                                      <w:sz w:val="16"/>
                                    </w:rPr>
                                  </w:pPr>
                                  <w:r>
                                    <w:rPr>
                                      <w:sz w:val="16"/>
                                    </w:rPr>
                                    <w:t>2 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3CBA6" id="Text Box 225" o:spid="_x0000_s1081" type="#_x0000_t202" style="position:absolute;left:0;text-align:left;margin-left:108pt;margin-top:255.25pt;width:45pt;height:2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" stroked="f">
                      <v:textbox>
                        <w:txbxContent>
                          <w:p w14:paraId="4583CE5D" w14:textId="77777777" w:rsidR="00925FBC" w:rsidRDefault="00925FBC" w:rsidP="00A54226">
                            <w:pPr>
                              <w:rPr>
                                <w:sz w:val="16"/>
                              </w:rPr>
                            </w:pPr>
                            <w:r>
                              <w:rPr>
                                <w:sz w:val="16"/>
                              </w:rPr>
                              <w:t>Max</w:t>
                            </w:r>
                          </w:p>
                          <w:p w14:paraId="4583CE5E" w14:textId="77777777" w:rsidR="00925FBC" w:rsidRDefault="00925FBC" w:rsidP="00A54226">
                            <w:pPr>
                              <w:rPr>
                                <w:sz w:val="16"/>
                              </w:rPr>
                            </w:pPr>
                            <w:r>
                              <w:rPr>
                                <w:sz w:val="16"/>
                              </w:rPr>
                              <w:t>2 min</w:t>
                            </w:r>
                          </w:p>
                        </w:txbxContent>
                      </v:textbox>
                    </v:shape>
                  </w:pict>
                </mc:Fallback>
              </mc:AlternateContent>
            </w:r>
            <w:r>
              <w:rPr>
                <w:noProof/>
                <w:sz w:val="20"/>
                <w:u w:val="single"/>
                <w:lang w:val="en-AU" w:eastAsia="en-AU"/>
              </w:rPr>
              <mc:AlternateContent>
                <mc:Choice Requires="wps">
                  <w:drawing>
                    <wp:anchor distT="0" distB="0" distL="114300" distR="114300" simplePos="0" relativeHeight="251658241" behindDoc="0" locked="0" layoutInCell="1" allowOverlap="1" wp14:anchorId="4583CBA8" wp14:editId="4583CBA9">
                      <wp:simplePos x="0" y="0"/>
                      <wp:positionH relativeFrom="column">
                        <wp:posOffset>683895</wp:posOffset>
                      </wp:positionH>
                      <wp:positionV relativeFrom="paragraph">
                        <wp:posOffset>3813175</wp:posOffset>
                      </wp:positionV>
                      <wp:extent cx="1184275" cy="342900"/>
                      <wp:effectExtent l="0" t="3175" r="0" b="0"/>
                      <wp:wrapNone/>
                      <wp:docPr id="121"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3CE5F" w14:textId="77777777" w:rsidR="00925FBC" w:rsidRDefault="00925FBC" w:rsidP="00A54226">
                                  <w:pPr>
                                    <w:rPr>
                                      <w:sz w:val="16"/>
                                    </w:rPr>
                                  </w:pPr>
                                  <w:r>
                                    <w:rPr>
                                      <w:sz w:val="16"/>
                                    </w:rPr>
                                    <w:t>Max</w:t>
                                  </w:r>
                                </w:p>
                                <w:p w14:paraId="4583CE60" w14:textId="77777777" w:rsidR="00925FBC" w:rsidRDefault="00925FBC" w:rsidP="00A54226">
                                  <w:pPr>
                                    <w:rPr>
                                      <w:sz w:val="16"/>
                                    </w:rPr>
                                  </w:pPr>
                                  <w:r>
                                    <w:rPr>
                                      <w:sz w:val="16"/>
                                    </w:rPr>
                                    <w:t>7min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3CBA8" id="Text Box 224" o:spid="_x0000_s1082" type="#_x0000_t202" style="position:absolute;left:0;text-align:left;margin-left:53.85pt;margin-top:300.25pt;width:93.25pt;height:2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" stroked="f">
                      <v:textbox>
                        <w:txbxContent>
                          <w:p w14:paraId="4583CE5F" w14:textId="77777777" w:rsidR="00925FBC" w:rsidRDefault="00925FBC" w:rsidP="00A54226">
                            <w:pPr>
                              <w:rPr>
                                <w:sz w:val="16"/>
                              </w:rPr>
                            </w:pPr>
                            <w:r>
                              <w:rPr>
                                <w:sz w:val="16"/>
                              </w:rPr>
                              <w:t>Max</w:t>
                            </w:r>
                          </w:p>
                          <w:p w14:paraId="4583CE60" w14:textId="77777777" w:rsidR="00925FBC" w:rsidRDefault="00925FBC" w:rsidP="00A54226">
                            <w:pPr>
                              <w:rPr>
                                <w:sz w:val="16"/>
                              </w:rPr>
                            </w:pPr>
                            <w:r>
                              <w:rPr>
                                <w:sz w:val="16"/>
                              </w:rPr>
                              <w:t>7min</w:t>
                            </w:r>
                          </w:p>
                        </w:txbxContent>
                      </v:textbox>
                    </v:shape>
                  </w:pict>
                </mc:Fallback>
              </mc:AlternateContent>
            </w:r>
            <w:r>
              <w:rPr>
                <w:noProof/>
                <w:sz w:val="20"/>
                <w:u w:val="single"/>
                <w:lang w:val="en-AU" w:eastAsia="en-AU"/>
              </w:rPr>
              <mc:AlternateContent>
                <mc:Choice Requires="wps">
                  <w:drawing>
                    <wp:anchor distT="0" distB="0" distL="114300" distR="114300" simplePos="0" relativeHeight="251658240" behindDoc="0" locked="0" layoutInCell="1" allowOverlap="1" wp14:anchorId="4583CBAA" wp14:editId="4583CBAB">
                      <wp:simplePos x="0" y="0"/>
                      <wp:positionH relativeFrom="column">
                        <wp:posOffset>0</wp:posOffset>
                      </wp:positionH>
                      <wp:positionV relativeFrom="paragraph">
                        <wp:posOffset>1641475</wp:posOffset>
                      </wp:positionV>
                      <wp:extent cx="1371600" cy="571500"/>
                      <wp:effectExtent l="0" t="3175" r="0" b="0"/>
                      <wp:wrapNone/>
                      <wp:docPr id="120"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3CE61" w14:textId="77777777" w:rsidR="00925FBC" w:rsidRDefault="00925FBC" w:rsidP="00A542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3CBAA" id="Text Box 223" o:spid="_x0000_s1083" type="#_x0000_t202" style="position:absolute;left:0;text-align:left;margin-left:0;margin-top:129.25pt;width:108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" stroked="f">
                      <v:textbox>
                        <w:txbxContent>
                          <w:p w14:paraId="4583CE61" w14:textId="77777777" w:rsidR="00925FBC" w:rsidRDefault="00925FBC" w:rsidP="00A54226"/>
                        </w:txbxContent>
                      </v:textbox>
                    </v:shape>
                  </w:pict>
                </mc:Fallback>
              </mc:AlternateContent>
            </w:r>
            <w:r w:rsidR="00A54226">
              <w:rPr>
                <w:sz w:val="20"/>
                <w:u w:val="single"/>
              </w:rPr>
              <w:t xml:space="preserve"> </w:t>
            </w:r>
          </w:p>
        </w:tc>
        <w:tc>
          <w:tcPr>
            <w:tcW w:w="3626" w:type="dxa"/>
          </w:tcPr>
          <w:p w14:paraId="4583BEF8" w14:textId="77777777" w:rsidR="00A54226" w:rsidRDefault="00A54226" w:rsidP="00A54226">
            <w:pPr>
              <w:jc w:val="both"/>
              <w:rPr>
                <w:sz w:val="16"/>
              </w:rPr>
            </w:pPr>
          </w:p>
        </w:tc>
      </w:tr>
      <w:tr w:rsidR="00A54226" w14:paraId="4583BEFE" w14:textId="77777777" w:rsidTr="00A54226">
        <w:trPr>
          <w:cantSplit/>
          <w:trHeight w:val="491"/>
        </w:trPr>
        <w:tc>
          <w:tcPr>
            <w:tcW w:w="6062" w:type="dxa"/>
            <w:vMerge/>
          </w:tcPr>
          <w:p w14:paraId="4583BEFA" w14:textId="77777777" w:rsidR="00A54226" w:rsidRDefault="00A54226" w:rsidP="00A54226">
            <w:pPr>
              <w:jc w:val="both"/>
              <w:rPr>
                <w:noProof/>
                <w:sz w:val="20"/>
                <w:u w:val="single"/>
                <w:lang w:val="en-US"/>
              </w:rPr>
            </w:pPr>
          </w:p>
        </w:tc>
        <w:tc>
          <w:tcPr>
            <w:tcW w:w="3626" w:type="dxa"/>
          </w:tcPr>
          <w:p w14:paraId="4583BEFB" w14:textId="77777777" w:rsidR="00A54226" w:rsidRDefault="00A54226" w:rsidP="00A54226">
            <w:pPr>
              <w:jc w:val="both"/>
              <w:rPr>
                <w:sz w:val="16"/>
              </w:rPr>
            </w:pPr>
            <w:r>
              <w:rPr>
                <w:sz w:val="16"/>
              </w:rPr>
              <w:t>Fuel temperature 283 to 287K (10°-14 °C)</w:t>
            </w:r>
          </w:p>
          <w:p w14:paraId="4583BEFC" w14:textId="77777777" w:rsidR="00A54226" w:rsidRDefault="00A54226" w:rsidP="00A54226">
            <w:pPr>
              <w:jc w:val="both"/>
              <w:rPr>
                <w:sz w:val="16"/>
              </w:rPr>
            </w:pPr>
            <w:r>
              <w:rPr>
                <w:sz w:val="16"/>
              </w:rPr>
              <w:t>40% ± 2% of nominal tank capacity</w:t>
            </w:r>
          </w:p>
          <w:p w14:paraId="4583BEFD" w14:textId="77777777" w:rsidR="00A54226" w:rsidRDefault="00A54226" w:rsidP="00A54226">
            <w:pPr>
              <w:jc w:val="both"/>
              <w:rPr>
                <w:sz w:val="20"/>
                <w:u w:val="single"/>
              </w:rPr>
            </w:pPr>
            <w:r>
              <w:rPr>
                <w:sz w:val="16"/>
              </w:rPr>
              <w:t>Ambient temperature: 293K to 303K (20° - 30°)</w:t>
            </w:r>
          </w:p>
        </w:tc>
      </w:tr>
      <w:tr w:rsidR="00A54226" w14:paraId="4583BF03" w14:textId="77777777" w:rsidTr="00A54226">
        <w:trPr>
          <w:cantSplit/>
          <w:trHeight w:val="990"/>
        </w:trPr>
        <w:tc>
          <w:tcPr>
            <w:tcW w:w="6062" w:type="dxa"/>
            <w:vMerge/>
            <w:tcBorders>
              <w:bottom w:val="nil"/>
            </w:tcBorders>
          </w:tcPr>
          <w:p w14:paraId="4583BEFF" w14:textId="77777777" w:rsidR="00A54226" w:rsidRDefault="00A54226" w:rsidP="00A54226">
            <w:pPr>
              <w:jc w:val="both"/>
              <w:rPr>
                <w:noProof/>
                <w:sz w:val="20"/>
                <w:u w:val="single"/>
                <w:lang w:val="en-US"/>
              </w:rPr>
            </w:pPr>
          </w:p>
        </w:tc>
        <w:tc>
          <w:tcPr>
            <w:tcW w:w="3626" w:type="dxa"/>
            <w:tcBorders>
              <w:bottom w:val="nil"/>
            </w:tcBorders>
          </w:tcPr>
          <w:p w14:paraId="4583BF00" w14:textId="77777777" w:rsidR="00A54226" w:rsidRDefault="00A54226" w:rsidP="00A54226">
            <w:pPr>
              <w:jc w:val="both"/>
              <w:rPr>
                <w:sz w:val="16"/>
              </w:rPr>
            </w:pPr>
          </w:p>
          <w:p w14:paraId="4583BF01" w14:textId="77777777" w:rsidR="00A54226" w:rsidRDefault="00A54226" w:rsidP="00A54226">
            <w:pPr>
              <w:jc w:val="both"/>
              <w:rPr>
                <w:sz w:val="16"/>
              </w:rPr>
            </w:pPr>
          </w:p>
          <w:p w14:paraId="4583BF02" w14:textId="77777777" w:rsidR="00A54226" w:rsidRDefault="00A54226" w:rsidP="00A54226">
            <w:pPr>
              <w:jc w:val="both"/>
              <w:rPr>
                <w:sz w:val="16"/>
                <w:u w:val="single"/>
              </w:rPr>
            </w:pPr>
            <w:r>
              <w:rPr>
                <w:sz w:val="16"/>
              </w:rPr>
              <w:t>Butane/nitrogen loading to 2-grams breakthrough</w:t>
            </w:r>
          </w:p>
        </w:tc>
      </w:tr>
      <w:tr w:rsidR="00A54226" w14:paraId="4583BF0A" w14:textId="77777777" w:rsidTr="00A54226">
        <w:trPr>
          <w:cantSplit/>
          <w:trHeight w:val="1082"/>
        </w:trPr>
        <w:tc>
          <w:tcPr>
            <w:tcW w:w="6062" w:type="dxa"/>
            <w:vMerge/>
            <w:tcBorders>
              <w:bottom w:val="nil"/>
            </w:tcBorders>
          </w:tcPr>
          <w:p w14:paraId="4583BF04" w14:textId="77777777" w:rsidR="00A54226" w:rsidRDefault="00A54226" w:rsidP="00A54226">
            <w:pPr>
              <w:jc w:val="both"/>
              <w:rPr>
                <w:noProof/>
                <w:sz w:val="20"/>
                <w:u w:val="single"/>
                <w:lang w:val="en-US"/>
              </w:rPr>
            </w:pPr>
          </w:p>
        </w:tc>
        <w:tc>
          <w:tcPr>
            <w:tcW w:w="3626" w:type="dxa"/>
            <w:tcBorders>
              <w:bottom w:val="nil"/>
            </w:tcBorders>
          </w:tcPr>
          <w:p w14:paraId="4583BF05" w14:textId="77777777" w:rsidR="00A54226" w:rsidRDefault="00A54226" w:rsidP="00A54226">
            <w:pPr>
              <w:jc w:val="both"/>
              <w:rPr>
                <w:sz w:val="16"/>
              </w:rPr>
            </w:pPr>
          </w:p>
          <w:p w14:paraId="4583BF06" w14:textId="77777777" w:rsidR="00A54226" w:rsidRDefault="00A54226" w:rsidP="00A54226">
            <w:pPr>
              <w:jc w:val="both"/>
              <w:rPr>
                <w:sz w:val="16"/>
              </w:rPr>
            </w:pPr>
          </w:p>
          <w:p w14:paraId="4583BF07" w14:textId="77777777" w:rsidR="00A54226" w:rsidRDefault="00A54226" w:rsidP="00A54226">
            <w:pPr>
              <w:jc w:val="both"/>
              <w:rPr>
                <w:sz w:val="16"/>
              </w:rPr>
            </w:pPr>
            <w:r>
              <w:rPr>
                <w:sz w:val="16"/>
              </w:rPr>
              <w:t>Fuel temperature 291K ±8K (18K±8 °C)</w:t>
            </w:r>
          </w:p>
          <w:p w14:paraId="4583BF08" w14:textId="77777777" w:rsidR="00A54226" w:rsidRDefault="00A54226" w:rsidP="00A54226">
            <w:pPr>
              <w:jc w:val="both"/>
              <w:rPr>
                <w:sz w:val="16"/>
              </w:rPr>
            </w:pPr>
            <w:r>
              <w:rPr>
                <w:sz w:val="16"/>
              </w:rPr>
              <w:t>40%±2% of nominal tank capacity</w:t>
            </w:r>
          </w:p>
          <w:p w14:paraId="4583BF09" w14:textId="77777777" w:rsidR="00A54226" w:rsidRDefault="00A54226" w:rsidP="00A54226">
            <w:pPr>
              <w:jc w:val="both"/>
              <w:rPr>
                <w:sz w:val="16"/>
                <w:u w:val="single"/>
                <w:lang w:val="en-US"/>
              </w:rPr>
            </w:pPr>
            <w:r>
              <w:rPr>
                <w:sz w:val="16"/>
              </w:rPr>
              <w:t>Ambient temperature 293 K to 303 K (20° - 30 °C)</w:t>
            </w:r>
          </w:p>
        </w:tc>
      </w:tr>
      <w:tr w:rsidR="00A54226" w14:paraId="4583BF0F" w14:textId="77777777" w:rsidTr="00A54226">
        <w:trPr>
          <w:cantSplit/>
          <w:trHeight w:val="491"/>
        </w:trPr>
        <w:tc>
          <w:tcPr>
            <w:tcW w:w="6062" w:type="dxa"/>
            <w:vMerge/>
          </w:tcPr>
          <w:p w14:paraId="4583BF0B" w14:textId="77777777" w:rsidR="00A54226" w:rsidRDefault="00A54226" w:rsidP="00A54226">
            <w:pPr>
              <w:jc w:val="both"/>
              <w:rPr>
                <w:noProof/>
                <w:sz w:val="20"/>
                <w:u w:val="single"/>
                <w:lang w:val="en-US"/>
              </w:rPr>
            </w:pPr>
          </w:p>
        </w:tc>
        <w:tc>
          <w:tcPr>
            <w:tcW w:w="3626" w:type="dxa"/>
          </w:tcPr>
          <w:p w14:paraId="4583BF0C" w14:textId="77777777" w:rsidR="00A54226" w:rsidRDefault="00A54226" w:rsidP="00A54226">
            <w:pPr>
              <w:jc w:val="both"/>
              <w:rPr>
                <w:sz w:val="16"/>
                <w:lang w:val="en-US"/>
              </w:rPr>
            </w:pPr>
          </w:p>
          <w:p w14:paraId="4583BF0D" w14:textId="77777777" w:rsidR="00A54226" w:rsidRDefault="00A54226" w:rsidP="00A54226">
            <w:pPr>
              <w:jc w:val="both"/>
              <w:rPr>
                <w:sz w:val="16"/>
                <w:u w:val="single"/>
                <w:lang w:val="en-US"/>
              </w:rPr>
            </w:pPr>
            <w:r>
              <w:rPr>
                <w:sz w:val="16"/>
                <w:lang w:val="en-US"/>
              </w:rPr>
              <w:t>Type 1: one Part 1 + two Parts 2</w:t>
            </w:r>
          </w:p>
          <w:p w14:paraId="4583BF0E" w14:textId="77777777" w:rsidR="00A54226" w:rsidRDefault="00A54226" w:rsidP="00A54226">
            <w:pPr>
              <w:jc w:val="both"/>
              <w:rPr>
                <w:sz w:val="16"/>
                <w:lang w:val="en-US"/>
              </w:rPr>
            </w:pPr>
            <w:proofErr w:type="spellStart"/>
            <w:r>
              <w:rPr>
                <w:sz w:val="16"/>
                <w:lang w:val="en-US"/>
              </w:rPr>
              <w:t>T</w:t>
            </w:r>
            <w:r>
              <w:rPr>
                <w:sz w:val="16"/>
                <w:vertAlign w:val="subscript"/>
                <w:lang w:val="en-US"/>
              </w:rPr>
              <w:t>start</w:t>
            </w:r>
            <w:proofErr w:type="spellEnd"/>
            <w:r>
              <w:rPr>
                <w:sz w:val="16"/>
                <w:vertAlign w:val="subscript"/>
                <w:lang w:val="en-US"/>
              </w:rPr>
              <w:t xml:space="preserve"> </w:t>
            </w:r>
            <w:r>
              <w:rPr>
                <w:sz w:val="16"/>
                <w:lang w:val="en-US"/>
              </w:rPr>
              <w:t>= 293 K to 303 (20°- 30 °C)</w:t>
            </w:r>
          </w:p>
        </w:tc>
      </w:tr>
      <w:tr w:rsidR="00A54226" w14:paraId="4583BF14" w14:textId="77777777" w:rsidTr="00A54226">
        <w:trPr>
          <w:cantSplit/>
          <w:trHeight w:val="990"/>
        </w:trPr>
        <w:tc>
          <w:tcPr>
            <w:tcW w:w="6062" w:type="dxa"/>
            <w:vMerge/>
            <w:tcBorders>
              <w:bottom w:val="nil"/>
            </w:tcBorders>
          </w:tcPr>
          <w:p w14:paraId="4583BF10" w14:textId="77777777" w:rsidR="00A54226" w:rsidRDefault="00A54226" w:rsidP="00A54226">
            <w:pPr>
              <w:jc w:val="both"/>
              <w:rPr>
                <w:noProof/>
                <w:sz w:val="20"/>
                <w:u w:val="single"/>
                <w:lang w:val="en-US"/>
              </w:rPr>
            </w:pPr>
          </w:p>
        </w:tc>
        <w:tc>
          <w:tcPr>
            <w:tcW w:w="3626" w:type="dxa"/>
            <w:tcBorders>
              <w:bottom w:val="nil"/>
            </w:tcBorders>
          </w:tcPr>
          <w:p w14:paraId="4583BF11" w14:textId="77777777" w:rsidR="00A54226" w:rsidRDefault="00A54226" w:rsidP="00A54226">
            <w:pPr>
              <w:jc w:val="both"/>
              <w:rPr>
                <w:sz w:val="16"/>
                <w:lang w:val="en-US"/>
              </w:rPr>
            </w:pPr>
          </w:p>
          <w:p w14:paraId="4583BF12" w14:textId="77777777" w:rsidR="00A54226" w:rsidRDefault="00A54226" w:rsidP="00A54226">
            <w:pPr>
              <w:jc w:val="both"/>
              <w:rPr>
                <w:sz w:val="16"/>
                <w:lang w:val="en-US"/>
              </w:rPr>
            </w:pPr>
          </w:p>
          <w:p w14:paraId="4583BF13" w14:textId="77777777" w:rsidR="00A54226" w:rsidRDefault="00A54226" w:rsidP="00A54226">
            <w:pPr>
              <w:jc w:val="both"/>
              <w:rPr>
                <w:sz w:val="16"/>
                <w:u w:val="single"/>
              </w:rPr>
            </w:pPr>
            <w:r>
              <w:rPr>
                <w:sz w:val="16"/>
                <w:lang w:val="en-US"/>
              </w:rPr>
              <w:t>Ambient temperature: 293 K to 303 K (20° - 30 °C)</w:t>
            </w:r>
          </w:p>
        </w:tc>
      </w:tr>
      <w:tr w:rsidR="00A54226" w14:paraId="4583BF1D" w14:textId="77777777" w:rsidTr="00A54226">
        <w:trPr>
          <w:cantSplit/>
          <w:trHeight w:val="990"/>
        </w:trPr>
        <w:tc>
          <w:tcPr>
            <w:tcW w:w="6062" w:type="dxa"/>
            <w:vMerge/>
            <w:tcBorders>
              <w:bottom w:val="nil"/>
            </w:tcBorders>
          </w:tcPr>
          <w:p w14:paraId="4583BF15" w14:textId="77777777" w:rsidR="00A54226" w:rsidRDefault="00A54226" w:rsidP="00A54226">
            <w:pPr>
              <w:jc w:val="both"/>
              <w:rPr>
                <w:noProof/>
                <w:sz w:val="20"/>
                <w:u w:val="single"/>
                <w:lang w:val="en-US"/>
              </w:rPr>
            </w:pPr>
          </w:p>
        </w:tc>
        <w:tc>
          <w:tcPr>
            <w:tcW w:w="3626" w:type="dxa"/>
            <w:tcBorders>
              <w:bottom w:val="nil"/>
            </w:tcBorders>
          </w:tcPr>
          <w:p w14:paraId="4583BF16" w14:textId="77777777" w:rsidR="00A54226" w:rsidRDefault="00A54226" w:rsidP="00A54226">
            <w:pPr>
              <w:jc w:val="both"/>
              <w:rPr>
                <w:sz w:val="16"/>
                <w:lang w:val="en-US"/>
              </w:rPr>
            </w:pPr>
          </w:p>
          <w:p w14:paraId="4583BF17" w14:textId="77777777" w:rsidR="00A54226" w:rsidRDefault="00A54226" w:rsidP="00A54226">
            <w:pPr>
              <w:jc w:val="both"/>
              <w:rPr>
                <w:sz w:val="16"/>
                <w:lang w:val="en-US"/>
              </w:rPr>
            </w:pPr>
            <w:r>
              <w:rPr>
                <w:sz w:val="16"/>
                <w:lang w:val="en-US"/>
              </w:rPr>
              <w:t>Type 1: one Part 1 + one Part 2.</w:t>
            </w:r>
          </w:p>
          <w:p w14:paraId="4583BF18" w14:textId="77777777" w:rsidR="00A54226" w:rsidRDefault="00A54226" w:rsidP="00A54226">
            <w:pPr>
              <w:jc w:val="both"/>
              <w:rPr>
                <w:sz w:val="16"/>
                <w:lang w:val="en-US"/>
              </w:rPr>
            </w:pPr>
            <w:proofErr w:type="spellStart"/>
            <w:r>
              <w:rPr>
                <w:sz w:val="16"/>
                <w:lang w:val="en-US"/>
              </w:rPr>
              <w:t>T</w:t>
            </w:r>
            <w:r>
              <w:rPr>
                <w:sz w:val="16"/>
                <w:vertAlign w:val="subscript"/>
                <w:lang w:val="en-US"/>
              </w:rPr>
              <w:t>start</w:t>
            </w:r>
            <w:proofErr w:type="spellEnd"/>
            <w:r>
              <w:rPr>
                <w:sz w:val="16"/>
                <w:vertAlign w:val="subscript"/>
                <w:lang w:val="en-US"/>
              </w:rPr>
              <w:t xml:space="preserve"> </w:t>
            </w:r>
            <w:r>
              <w:rPr>
                <w:sz w:val="16"/>
                <w:lang w:val="en-US"/>
              </w:rPr>
              <w:t>= 293 K to 303 (20°- 30 °C)</w:t>
            </w:r>
          </w:p>
          <w:p w14:paraId="4583BF19" w14:textId="77777777" w:rsidR="00A54226" w:rsidRDefault="00A54226" w:rsidP="00A54226">
            <w:pPr>
              <w:jc w:val="both"/>
              <w:rPr>
                <w:sz w:val="16"/>
                <w:lang w:val="en-US"/>
              </w:rPr>
            </w:pPr>
          </w:p>
          <w:p w14:paraId="4583BF1A" w14:textId="77777777" w:rsidR="00A54226" w:rsidRDefault="00A54226" w:rsidP="00A54226">
            <w:pPr>
              <w:jc w:val="both"/>
              <w:rPr>
                <w:sz w:val="16"/>
                <w:lang w:val="en-US"/>
              </w:rPr>
            </w:pPr>
          </w:p>
          <w:p w14:paraId="4583BF1B" w14:textId="77777777" w:rsidR="00A54226" w:rsidRDefault="00A54226" w:rsidP="00A54226">
            <w:pPr>
              <w:jc w:val="both"/>
              <w:rPr>
                <w:sz w:val="16"/>
                <w:lang w:val="en-US"/>
              </w:rPr>
            </w:pPr>
            <w:r>
              <w:rPr>
                <w:sz w:val="16"/>
                <w:lang w:val="en-US"/>
              </w:rPr>
              <w:t>Type 1: one Part 1</w:t>
            </w:r>
          </w:p>
          <w:p w14:paraId="4583BF1C" w14:textId="77777777" w:rsidR="00A54226" w:rsidRDefault="00A54226" w:rsidP="00A54226">
            <w:pPr>
              <w:jc w:val="both"/>
              <w:rPr>
                <w:sz w:val="16"/>
                <w:u w:val="single"/>
              </w:rPr>
            </w:pPr>
          </w:p>
        </w:tc>
      </w:tr>
      <w:tr w:rsidR="00A54226" w14:paraId="4583BF20" w14:textId="77777777" w:rsidTr="00A54226">
        <w:trPr>
          <w:cantSplit/>
          <w:trHeight w:val="491"/>
        </w:trPr>
        <w:tc>
          <w:tcPr>
            <w:tcW w:w="6062" w:type="dxa"/>
            <w:vMerge/>
          </w:tcPr>
          <w:p w14:paraId="4583BF1E" w14:textId="77777777" w:rsidR="00A54226" w:rsidRDefault="00A54226" w:rsidP="00A54226">
            <w:pPr>
              <w:jc w:val="both"/>
              <w:rPr>
                <w:noProof/>
                <w:sz w:val="20"/>
                <w:u w:val="single"/>
                <w:lang w:val="en-US"/>
              </w:rPr>
            </w:pPr>
          </w:p>
        </w:tc>
        <w:tc>
          <w:tcPr>
            <w:tcW w:w="3626" w:type="dxa"/>
          </w:tcPr>
          <w:p w14:paraId="4583BF1F" w14:textId="77777777" w:rsidR="00A54226" w:rsidRDefault="00A54226" w:rsidP="00A54226">
            <w:pPr>
              <w:jc w:val="both"/>
              <w:rPr>
                <w:sz w:val="16"/>
                <w:u w:val="single"/>
              </w:rPr>
            </w:pPr>
          </w:p>
        </w:tc>
      </w:tr>
      <w:tr w:rsidR="00A54226" w14:paraId="4583BF26" w14:textId="77777777" w:rsidTr="00A54226">
        <w:trPr>
          <w:cantSplit/>
          <w:trHeight w:val="990"/>
        </w:trPr>
        <w:tc>
          <w:tcPr>
            <w:tcW w:w="6062" w:type="dxa"/>
            <w:vMerge/>
            <w:tcBorders>
              <w:bottom w:val="nil"/>
            </w:tcBorders>
          </w:tcPr>
          <w:p w14:paraId="4583BF21" w14:textId="77777777" w:rsidR="00A54226" w:rsidRDefault="00A54226" w:rsidP="00A54226">
            <w:pPr>
              <w:jc w:val="both"/>
              <w:rPr>
                <w:noProof/>
                <w:sz w:val="20"/>
                <w:u w:val="single"/>
                <w:lang w:val="en-US"/>
              </w:rPr>
            </w:pPr>
          </w:p>
        </w:tc>
        <w:tc>
          <w:tcPr>
            <w:tcW w:w="3626" w:type="dxa"/>
            <w:tcBorders>
              <w:bottom w:val="nil"/>
            </w:tcBorders>
          </w:tcPr>
          <w:p w14:paraId="4583BF22" w14:textId="77777777" w:rsidR="00A54226" w:rsidRDefault="00A54226" w:rsidP="00A54226">
            <w:pPr>
              <w:jc w:val="both"/>
              <w:rPr>
                <w:sz w:val="16"/>
                <w:lang w:val="en-US"/>
              </w:rPr>
            </w:pPr>
          </w:p>
          <w:p w14:paraId="4583BF23" w14:textId="77777777" w:rsidR="00A54226" w:rsidRDefault="00A54226" w:rsidP="00A54226">
            <w:pPr>
              <w:jc w:val="both"/>
              <w:rPr>
                <w:sz w:val="16"/>
                <w:lang w:val="en-US"/>
              </w:rPr>
            </w:pPr>
            <w:proofErr w:type="spellStart"/>
            <w:r>
              <w:rPr>
                <w:sz w:val="16"/>
                <w:lang w:val="en-US"/>
              </w:rPr>
              <w:t>T</w:t>
            </w:r>
            <w:r>
              <w:rPr>
                <w:sz w:val="16"/>
                <w:vertAlign w:val="subscript"/>
                <w:lang w:val="en-US"/>
              </w:rPr>
              <w:t>min</w:t>
            </w:r>
            <w:proofErr w:type="spellEnd"/>
            <w:r>
              <w:rPr>
                <w:sz w:val="16"/>
                <w:lang w:val="en-US"/>
              </w:rPr>
              <w:t xml:space="preserve"> = 296K (23 °C)</w:t>
            </w:r>
          </w:p>
          <w:p w14:paraId="4583BF24" w14:textId="77777777" w:rsidR="00A54226" w:rsidRDefault="00A54226" w:rsidP="00A54226">
            <w:pPr>
              <w:jc w:val="both"/>
              <w:rPr>
                <w:sz w:val="16"/>
                <w:lang w:val="en-US"/>
              </w:rPr>
            </w:pPr>
            <w:proofErr w:type="spellStart"/>
            <w:r>
              <w:rPr>
                <w:sz w:val="16"/>
                <w:lang w:val="en-US"/>
              </w:rPr>
              <w:t>T</w:t>
            </w:r>
            <w:r>
              <w:rPr>
                <w:sz w:val="16"/>
                <w:vertAlign w:val="subscript"/>
                <w:lang w:val="en-US"/>
              </w:rPr>
              <w:t>max</w:t>
            </w:r>
            <w:proofErr w:type="spellEnd"/>
            <w:r>
              <w:rPr>
                <w:sz w:val="16"/>
                <w:vertAlign w:val="subscript"/>
                <w:lang w:val="en-US"/>
              </w:rPr>
              <w:t xml:space="preserve"> </w:t>
            </w:r>
            <w:r>
              <w:rPr>
                <w:sz w:val="16"/>
                <w:lang w:val="en-US"/>
              </w:rPr>
              <w:t>= 304 K (31 °C)</w:t>
            </w:r>
          </w:p>
          <w:p w14:paraId="4583BF25" w14:textId="77777777" w:rsidR="00A54226" w:rsidRDefault="00A54226" w:rsidP="00A54226">
            <w:pPr>
              <w:jc w:val="both"/>
              <w:rPr>
                <w:sz w:val="16"/>
                <w:lang w:val="en-US"/>
              </w:rPr>
            </w:pPr>
            <w:r>
              <w:rPr>
                <w:sz w:val="16"/>
                <w:lang w:val="en-US"/>
              </w:rPr>
              <w:t>60 min ±0,5 min</w:t>
            </w:r>
          </w:p>
        </w:tc>
      </w:tr>
      <w:tr w:rsidR="00A54226" w14:paraId="4583BF2A" w14:textId="77777777" w:rsidTr="00A54226">
        <w:trPr>
          <w:cantSplit/>
          <w:trHeight w:val="491"/>
        </w:trPr>
        <w:tc>
          <w:tcPr>
            <w:tcW w:w="6062" w:type="dxa"/>
            <w:vMerge/>
          </w:tcPr>
          <w:p w14:paraId="4583BF27" w14:textId="77777777" w:rsidR="00A54226" w:rsidRDefault="00A54226" w:rsidP="00A54226">
            <w:pPr>
              <w:jc w:val="both"/>
              <w:rPr>
                <w:noProof/>
                <w:sz w:val="20"/>
                <w:u w:val="single"/>
                <w:lang w:val="en-US"/>
              </w:rPr>
            </w:pPr>
          </w:p>
        </w:tc>
        <w:tc>
          <w:tcPr>
            <w:tcW w:w="3626" w:type="dxa"/>
          </w:tcPr>
          <w:p w14:paraId="4583BF28" w14:textId="77777777" w:rsidR="00A54226" w:rsidRDefault="00A54226" w:rsidP="00A54226">
            <w:pPr>
              <w:jc w:val="both"/>
              <w:rPr>
                <w:sz w:val="16"/>
              </w:rPr>
            </w:pPr>
          </w:p>
          <w:p w14:paraId="4583BF29" w14:textId="77777777" w:rsidR="00A54226" w:rsidRDefault="00A54226" w:rsidP="00A54226">
            <w:pPr>
              <w:jc w:val="both"/>
              <w:rPr>
                <w:sz w:val="16"/>
                <w:lang w:val="en-US"/>
              </w:rPr>
            </w:pPr>
            <w:r>
              <w:rPr>
                <w:sz w:val="16"/>
              </w:rPr>
              <w:t>T=293K±2</w:t>
            </w:r>
            <w:proofErr w:type="gramStart"/>
            <w:r>
              <w:rPr>
                <w:sz w:val="16"/>
              </w:rPr>
              <w:t>K(</w:t>
            </w:r>
            <w:proofErr w:type="gramEnd"/>
            <w:r>
              <w:rPr>
                <w:sz w:val="16"/>
              </w:rPr>
              <w:t>20°±2 °C)last 6 hours</w:t>
            </w:r>
          </w:p>
        </w:tc>
      </w:tr>
      <w:tr w:rsidR="00A54226" w14:paraId="4583BF30" w14:textId="77777777" w:rsidTr="00A54226">
        <w:trPr>
          <w:cantSplit/>
          <w:trHeight w:val="990"/>
        </w:trPr>
        <w:tc>
          <w:tcPr>
            <w:tcW w:w="6062" w:type="dxa"/>
            <w:vMerge/>
            <w:tcBorders>
              <w:bottom w:val="nil"/>
            </w:tcBorders>
          </w:tcPr>
          <w:p w14:paraId="4583BF2B" w14:textId="77777777" w:rsidR="00A54226" w:rsidRDefault="00A54226" w:rsidP="00A54226">
            <w:pPr>
              <w:jc w:val="both"/>
              <w:rPr>
                <w:noProof/>
                <w:sz w:val="20"/>
                <w:u w:val="single"/>
                <w:lang w:val="en-US"/>
              </w:rPr>
            </w:pPr>
          </w:p>
        </w:tc>
        <w:tc>
          <w:tcPr>
            <w:tcW w:w="3626" w:type="dxa"/>
            <w:tcBorders>
              <w:bottom w:val="nil"/>
            </w:tcBorders>
          </w:tcPr>
          <w:p w14:paraId="4583BF2C" w14:textId="77777777" w:rsidR="00A54226" w:rsidRDefault="00A54226" w:rsidP="00A54226">
            <w:pPr>
              <w:jc w:val="both"/>
              <w:rPr>
                <w:sz w:val="16"/>
                <w:u w:val="single"/>
                <w:lang w:val="en-US"/>
              </w:rPr>
            </w:pPr>
          </w:p>
          <w:p w14:paraId="4583BF2D" w14:textId="77777777" w:rsidR="00A54226" w:rsidRDefault="00A54226" w:rsidP="00A54226">
            <w:pPr>
              <w:jc w:val="both"/>
              <w:rPr>
                <w:sz w:val="16"/>
                <w:lang w:val="en-US"/>
              </w:rPr>
            </w:pPr>
            <w:proofErr w:type="spellStart"/>
            <w:r>
              <w:rPr>
                <w:sz w:val="16"/>
                <w:lang w:val="en-US"/>
              </w:rPr>
              <w:t>T</w:t>
            </w:r>
            <w:r>
              <w:rPr>
                <w:sz w:val="16"/>
                <w:vertAlign w:val="subscript"/>
                <w:lang w:val="en-US"/>
              </w:rPr>
              <w:t>start</w:t>
            </w:r>
            <w:proofErr w:type="spellEnd"/>
            <w:r>
              <w:rPr>
                <w:sz w:val="16"/>
                <w:vertAlign w:val="subscript"/>
                <w:lang w:val="en-US"/>
              </w:rPr>
              <w:t xml:space="preserve"> </w:t>
            </w:r>
            <w:r>
              <w:rPr>
                <w:sz w:val="16"/>
                <w:lang w:val="en-US"/>
              </w:rPr>
              <w:t>= 293K (20 °C)</w:t>
            </w:r>
          </w:p>
          <w:p w14:paraId="4583BF2E" w14:textId="77777777" w:rsidR="00A54226" w:rsidRDefault="00A54226" w:rsidP="00A54226">
            <w:pPr>
              <w:jc w:val="both"/>
              <w:rPr>
                <w:sz w:val="16"/>
                <w:lang w:val="en-US"/>
              </w:rPr>
            </w:pPr>
            <w:proofErr w:type="spellStart"/>
            <w:r>
              <w:rPr>
                <w:sz w:val="16"/>
                <w:lang w:val="en-US"/>
              </w:rPr>
              <w:t>T</w:t>
            </w:r>
            <w:r>
              <w:rPr>
                <w:sz w:val="16"/>
                <w:vertAlign w:val="subscript"/>
                <w:lang w:val="en-US"/>
              </w:rPr>
              <w:t>min</w:t>
            </w:r>
            <w:proofErr w:type="spellEnd"/>
            <w:r>
              <w:rPr>
                <w:sz w:val="16"/>
                <w:vertAlign w:val="subscript"/>
                <w:lang w:val="en-US"/>
              </w:rPr>
              <w:t xml:space="preserve"> </w:t>
            </w:r>
            <w:r>
              <w:rPr>
                <w:sz w:val="16"/>
                <w:lang w:val="en-US"/>
              </w:rPr>
              <w:t>= 308 K; ΔT =15K</w:t>
            </w:r>
          </w:p>
          <w:p w14:paraId="4583BF2F" w14:textId="77777777" w:rsidR="00A54226" w:rsidRDefault="00A54226" w:rsidP="00A54226">
            <w:pPr>
              <w:jc w:val="both"/>
              <w:rPr>
                <w:sz w:val="16"/>
                <w:u w:val="single"/>
                <w:lang w:val="en-US"/>
              </w:rPr>
            </w:pPr>
            <w:r>
              <w:rPr>
                <w:sz w:val="16"/>
                <w:lang w:val="en-US"/>
              </w:rPr>
              <w:t xml:space="preserve">24hours, </w:t>
            </w:r>
            <w:proofErr w:type="gramStart"/>
            <w:r>
              <w:rPr>
                <w:sz w:val="16"/>
                <w:lang w:val="en-US"/>
              </w:rPr>
              <w:t>No</w:t>
            </w:r>
            <w:proofErr w:type="gramEnd"/>
            <w:r>
              <w:rPr>
                <w:sz w:val="16"/>
                <w:lang w:val="en-US"/>
              </w:rPr>
              <w:t xml:space="preserve"> of diurnals = 1</w:t>
            </w:r>
          </w:p>
        </w:tc>
      </w:tr>
      <w:tr w:rsidR="00A54226" w14:paraId="4583BF33" w14:textId="77777777" w:rsidTr="00A54226">
        <w:trPr>
          <w:cantSplit/>
          <w:trHeight w:val="491"/>
        </w:trPr>
        <w:tc>
          <w:tcPr>
            <w:tcW w:w="6062" w:type="dxa"/>
            <w:vMerge/>
          </w:tcPr>
          <w:p w14:paraId="4583BF31" w14:textId="77777777" w:rsidR="00A54226" w:rsidRDefault="00A54226" w:rsidP="00A54226">
            <w:pPr>
              <w:jc w:val="both"/>
              <w:rPr>
                <w:noProof/>
                <w:sz w:val="20"/>
                <w:u w:val="single"/>
                <w:lang w:val="en-US"/>
              </w:rPr>
            </w:pPr>
          </w:p>
        </w:tc>
        <w:tc>
          <w:tcPr>
            <w:tcW w:w="3626" w:type="dxa"/>
          </w:tcPr>
          <w:p w14:paraId="4583BF32" w14:textId="77777777" w:rsidR="00A54226" w:rsidRDefault="00A54226" w:rsidP="00A54226">
            <w:pPr>
              <w:jc w:val="both"/>
              <w:rPr>
                <w:sz w:val="16"/>
                <w:u w:val="single"/>
                <w:lang w:val="en-US"/>
              </w:rPr>
            </w:pPr>
          </w:p>
        </w:tc>
      </w:tr>
      <w:tr w:rsidR="00A54226" w14:paraId="4583BF36" w14:textId="77777777" w:rsidTr="00A54226">
        <w:trPr>
          <w:cantSplit/>
          <w:trHeight w:val="186"/>
        </w:trPr>
        <w:tc>
          <w:tcPr>
            <w:tcW w:w="6062" w:type="dxa"/>
            <w:vMerge/>
          </w:tcPr>
          <w:p w14:paraId="4583BF34" w14:textId="77777777" w:rsidR="00A54226" w:rsidRDefault="00A54226" w:rsidP="00A54226">
            <w:pPr>
              <w:jc w:val="both"/>
              <w:rPr>
                <w:noProof/>
                <w:sz w:val="20"/>
                <w:u w:val="single"/>
                <w:lang w:val="en-US"/>
              </w:rPr>
            </w:pPr>
          </w:p>
        </w:tc>
        <w:tc>
          <w:tcPr>
            <w:tcW w:w="3626" w:type="dxa"/>
          </w:tcPr>
          <w:p w14:paraId="4583BF35" w14:textId="77777777" w:rsidR="00A54226" w:rsidRDefault="00A54226" w:rsidP="00A54226">
            <w:pPr>
              <w:jc w:val="both"/>
              <w:rPr>
                <w:sz w:val="20"/>
                <w:u w:val="single"/>
              </w:rPr>
            </w:pPr>
          </w:p>
        </w:tc>
      </w:tr>
    </w:tbl>
    <w:p w14:paraId="4583BF37" w14:textId="77777777" w:rsidR="00A54226" w:rsidRPr="00580FA6" w:rsidRDefault="00A54226" w:rsidP="00A54226">
      <w:pPr>
        <w:pStyle w:val="SingleTxtG"/>
      </w:pPr>
      <w:r w:rsidRPr="007A6F65">
        <w:rPr>
          <w:i/>
        </w:rPr>
        <w:t>Notes</w:t>
      </w:r>
      <w:r w:rsidRPr="00580FA6">
        <w:t>:</w:t>
      </w:r>
    </w:p>
    <w:p w14:paraId="4583BF38" w14:textId="77777777" w:rsidR="00A54226" w:rsidRPr="00B736C7" w:rsidRDefault="00A54226" w:rsidP="00A54226">
      <w:pPr>
        <w:pStyle w:val="SingleTxtG"/>
        <w:spacing w:after="0"/>
        <w:ind w:left="1418" w:hanging="284"/>
        <w:rPr>
          <w:sz w:val="18"/>
          <w:szCs w:val="18"/>
        </w:rPr>
      </w:pPr>
      <w:r w:rsidRPr="00B736C7">
        <w:rPr>
          <w:sz w:val="18"/>
          <w:szCs w:val="18"/>
        </w:rPr>
        <w:t>1.</w:t>
      </w:r>
      <w:r w:rsidRPr="00B736C7">
        <w:rPr>
          <w:sz w:val="18"/>
          <w:szCs w:val="18"/>
        </w:rPr>
        <w:tab/>
        <w:t>Evaporative emission control families - details clarified.</w:t>
      </w:r>
    </w:p>
    <w:p w14:paraId="4583BF39" w14:textId="77777777" w:rsidR="00A54226" w:rsidRPr="00B736C7" w:rsidRDefault="00A54226" w:rsidP="00A54226">
      <w:pPr>
        <w:pStyle w:val="SingleTxtG"/>
        <w:spacing w:after="0"/>
        <w:ind w:left="1418" w:hanging="284"/>
        <w:rPr>
          <w:sz w:val="18"/>
          <w:szCs w:val="18"/>
        </w:rPr>
      </w:pPr>
      <w:r w:rsidRPr="00B736C7">
        <w:rPr>
          <w:sz w:val="18"/>
          <w:szCs w:val="18"/>
        </w:rPr>
        <w:t>2.</w:t>
      </w:r>
      <w:r w:rsidRPr="00B736C7">
        <w:rPr>
          <w:sz w:val="18"/>
          <w:szCs w:val="18"/>
        </w:rPr>
        <w:tab/>
        <w:t>Exhaust emissions may be measured during Type I test drive but these are not used for legislative purposes. Exhaust emission legislative test remains separate.</w:t>
      </w:r>
    </w:p>
    <w:p w14:paraId="4583BF3A" w14:textId="77777777" w:rsidR="00A54226" w:rsidRPr="00B736C7" w:rsidRDefault="00A54226" w:rsidP="00A54226">
      <w:pPr>
        <w:pBdr>
          <w:top w:val="single" w:sz="6" w:space="0" w:color="FFFFFF"/>
          <w:left w:val="single" w:sz="6" w:space="0" w:color="FFFFFF"/>
          <w:bottom w:val="single" w:sz="6" w:space="0" w:color="FFFFFF"/>
          <w:right w:val="single" w:sz="6" w:space="0" w:color="FFFFFF"/>
        </w:pBdr>
        <w:jc w:val="both"/>
        <w:rPr>
          <w:sz w:val="18"/>
          <w:szCs w:val="18"/>
          <w:u w:val="single"/>
        </w:rPr>
        <w:sectPr w:rsidR="00A54226" w:rsidRPr="00B736C7" w:rsidSect="00C85C2C">
          <w:headerReference w:type="even" r:id="rId309"/>
          <w:headerReference w:type="default" r:id="rId310"/>
          <w:footerReference w:type="even" r:id="rId311"/>
          <w:footerReference w:type="default" r:id="rId312"/>
          <w:headerReference w:type="first" r:id="rId313"/>
          <w:endnotePr>
            <w:numFmt w:val="decimal"/>
          </w:endnotePr>
          <w:pgSz w:w="11907" w:h="16840" w:code="9"/>
          <w:pgMar w:top="1701" w:right="1134" w:bottom="2268" w:left="1134" w:header="964" w:footer="1701" w:gutter="0"/>
          <w:cols w:space="720"/>
        </w:sectPr>
      </w:pPr>
    </w:p>
    <w:p w14:paraId="4583BF3B" w14:textId="77777777" w:rsidR="00A54226" w:rsidRPr="00D45D05" w:rsidRDefault="00A54226" w:rsidP="00A54226">
      <w:pPr>
        <w:pStyle w:val="SingleTxtG"/>
        <w:ind w:left="2268" w:hanging="1134"/>
      </w:pPr>
      <w:r w:rsidRPr="00D45D05">
        <w:lastRenderedPageBreak/>
        <w:t>4.3.</w:t>
      </w:r>
      <w:r w:rsidRPr="00D45D05">
        <w:tab/>
        <w:t>Analytical systems</w:t>
      </w:r>
    </w:p>
    <w:p w14:paraId="4583BF3C" w14:textId="77777777" w:rsidR="00A54226" w:rsidRPr="00D45D05" w:rsidRDefault="00A54226" w:rsidP="00A54226">
      <w:pPr>
        <w:pStyle w:val="SingleTxtG"/>
        <w:ind w:left="2268" w:hanging="1134"/>
      </w:pPr>
      <w:r w:rsidRPr="00D45D05">
        <w:t>4.3.1.</w:t>
      </w:r>
      <w:r w:rsidRPr="00D45D05">
        <w:tab/>
        <w:t>Hydrocarbon analyser</w:t>
      </w:r>
    </w:p>
    <w:p w14:paraId="4583BF3D" w14:textId="77777777" w:rsidR="00A54226" w:rsidRPr="00D45D05" w:rsidRDefault="00A54226" w:rsidP="00A54226">
      <w:pPr>
        <w:pStyle w:val="SingleTxtG"/>
        <w:ind w:left="2268" w:hanging="1134"/>
      </w:pPr>
      <w:r w:rsidRPr="00D45D05">
        <w:t>4.3.1.1.</w:t>
      </w:r>
      <w:r w:rsidRPr="00D45D05">
        <w:tab/>
        <w:t>The atmosphere within the chamber is monitored using a hydrocarbon detector of the flame ionisation detector (FID) type. Sample gas shall be drawn from the mid-point of one side wall or roof of the chamber and any bypass flow shall be returned to the enclosure, preferably to a point immediately downstream of the mixing fan.</w:t>
      </w:r>
    </w:p>
    <w:p w14:paraId="4583BF3E" w14:textId="77777777" w:rsidR="00A54226" w:rsidRPr="00D45D05" w:rsidRDefault="00A54226" w:rsidP="00A54226">
      <w:pPr>
        <w:pStyle w:val="SingleTxtG"/>
        <w:ind w:left="2268" w:hanging="1134"/>
      </w:pPr>
      <w:r w:rsidRPr="00D45D05">
        <w:t>4.3.1.2.</w:t>
      </w:r>
      <w:r w:rsidRPr="00D45D05">
        <w:tab/>
        <w:t>The hydrocarbon analyser shall have a response time to 90 per cent of final reading of less than 1.5 seconds. Its stability shall be better than 2 per cent of full scale at zero and at 80 </w:t>
      </w:r>
      <w:r>
        <w:sym w:font="Symbol" w:char="F0B1"/>
      </w:r>
      <w:r w:rsidRPr="00D45D05">
        <w:t>20 per cent of full scale over a 15-minute period for all operational ranges.</w:t>
      </w:r>
    </w:p>
    <w:p w14:paraId="4583BF3F" w14:textId="77777777" w:rsidR="00A54226" w:rsidRPr="00D45D05" w:rsidRDefault="00A54226" w:rsidP="00A54226">
      <w:pPr>
        <w:pStyle w:val="SingleTxtG"/>
        <w:ind w:left="2268" w:hanging="1134"/>
      </w:pPr>
      <w:r w:rsidRPr="00D45D05">
        <w:t>4.3.1.3.</w:t>
      </w:r>
      <w:r w:rsidRPr="00D45D05">
        <w:tab/>
        <w:t xml:space="preserve">The repeatability of the analyser expressed as one standard deviation shall be better than </w:t>
      </w:r>
      <w:r>
        <w:sym w:font="Symbol" w:char="F0B1"/>
      </w:r>
      <w:r w:rsidRPr="00D45D05">
        <w:t xml:space="preserve">1 per cent of </w:t>
      </w:r>
      <w:proofErr w:type="gramStart"/>
      <w:r w:rsidRPr="00D45D05">
        <w:t>full scale</w:t>
      </w:r>
      <w:proofErr w:type="gramEnd"/>
      <w:r w:rsidRPr="00D45D05">
        <w:t xml:space="preserve"> deflection at zero and at 80 </w:t>
      </w:r>
      <w:r>
        <w:sym w:font="Symbol" w:char="F0B1"/>
      </w:r>
      <w:r w:rsidRPr="00D45D05">
        <w:t>20 per cent of full scale on all ranges used.</w:t>
      </w:r>
    </w:p>
    <w:p w14:paraId="4583BF40" w14:textId="77777777" w:rsidR="00A54226" w:rsidRPr="00D45D05" w:rsidRDefault="00A54226" w:rsidP="00A54226">
      <w:pPr>
        <w:pStyle w:val="SingleTxtG"/>
        <w:ind w:left="2268" w:hanging="1134"/>
      </w:pPr>
      <w:r w:rsidRPr="00D45D05">
        <w:t>4.3.1.4.</w:t>
      </w:r>
      <w:r w:rsidRPr="00D45D05">
        <w:tab/>
        <w:t>The operational ranges of the analyser shall be chosen to give best resolution over the measurement, calibration and leak checking procedures.</w:t>
      </w:r>
    </w:p>
    <w:p w14:paraId="4583BF41" w14:textId="77777777" w:rsidR="00A54226" w:rsidRPr="00D45D05" w:rsidRDefault="00A54226" w:rsidP="00A54226">
      <w:pPr>
        <w:pStyle w:val="SingleTxtG"/>
        <w:ind w:left="2268" w:hanging="1134"/>
      </w:pPr>
      <w:r w:rsidRPr="00D45D05">
        <w:t>4.3.2.</w:t>
      </w:r>
      <w:r w:rsidRPr="00D45D05">
        <w:tab/>
        <w:t>Hydrocarbon analyser data recording system</w:t>
      </w:r>
    </w:p>
    <w:p w14:paraId="4583BF42" w14:textId="77777777" w:rsidR="00A54226" w:rsidRPr="00D45D05" w:rsidRDefault="00A54226" w:rsidP="00A54226">
      <w:pPr>
        <w:pStyle w:val="SingleTxtG"/>
        <w:ind w:left="2268" w:hanging="1134"/>
      </w:pPr>
      <w:r w:rsidRPr="00D45D05">
        <w:t>4.3.2.1.</w:t>
      </w:r>
      <w:r w:rsidRPr="00D45D05">
        <w:tab/>
        <w:t>The hydrocarbon analyser shall be fitted with a device to record electrical signal output either by strip chart recorder or other data processing system at a frequency of at least once per minute. The recording system shall have operating characteristics at least equivalent to the signal being recorded and shall provide a permanent record of results. The record shall show a positive indication of the beginning and end of the hot soak or diurnal emission test (including beginning and end of sampling periods along with the time elapsed between start and completion of each test).</w:t>
      </w:r>
    </w:p>
    <w:p w14:paraId="4583BF43" w14:textId="77777777" w:rsidR="00A54226" w:rsidRPr="00D45D05" w:rsidRDefault="00A54226" w:rsidP="00A54226">
      <w:pPr>
        <w:pStyle w:val="SingleTxtG"/>
        <w:ind w:left="2268" w:hanging="1134"/>
      </w:pPr>
      <w:r w:rsidRPr="00D45D05">
        <w:t>4.4.</w:t>
      </w:r>
      <w:r w:rsidRPr="00D45D05">
        <w:tab/>
        <w:t>Fuel tank heating (only applicable for gasoline canister load option)</w:t>
      </w:r>
    </w:p>
    <w:p w14:paraId="4583BF44" w14:textId="77777777" w:rsidR="00A54226" w:rsidRPr="00D45D05" w:rsidRDefault="00A54226" w:rsidP="00A54226">
      <w:pPr>
        <w:pStyle w:val="SingleTxtG"/>
        <w:ind w:left="2268" w:hanging="1134"/>
      </w:pPr>
      <w:r w:rsidRPr="00D45D05">
        <w:t>4.4.1.</w:t>
      </w:r>
      <w:r w:rsidRPr="00D45D05">
        <w:tab/>
        <w:t xml:space="preserve">The fuel in the vehicle tank(s) shall be heated by a controllable source of heat; for </w:t>
      </w:r>
      <w:proofErr w:type="gramStart"/>
      <w:r w:rsidRPr="00D45D05">
        <w:t>example</w:t>
      </w:r>
      <w:proofErr w:type="gramEnd"/>
      <w:r w:rsidRPr="00D45D05">
        <w:t xml:space="preserve"> a heating pad of 2,000 W capacity is suitable. The heating system shall apply heat evenly to the tank walls beneath the level of the fuel so as not to cause local overheating of the fuel. Heat shall not be applied to the vapour in the tank above the fuel.</w:t>
      </w:r>
    </w:p>
    <w:p w14:paraId="4583BF45" w14:textId="77777777" w:rsidR="00A54226" w:rsidRPr="00D45D05" w:rsidRDefault="00A54226" w:rsidP="00A54226">
      <w:pPr>
        <w:pStyle w:val="SingleTxtG"/>
        <w:ind w:left="2268" w:hanging="1134"/>
      </w:pPr>
      <w:r w:rsidRPr="00D45D05">
        <w:t>4.4.2.</w:t>
      </w:r>
      <w:r w:rsidRPr="00D45D05">
        <w:tab/>
        <w:t xml:space="preserve">The tank heating device shall make it possible to heat the fuel in the tank evenly by 14 K from 289 K (16 °C) within 60 minutes, with the temperature sensor position as in paragraph 5.1.1. below. The heating system shall be capable of controlling the fuel temperature to </w:t>
      </w:r>
      <w:r>
        <w:sym w:font="Symbol" w:char="F0B1"/>
      </w:r>
      <w:r w:rsidRPr="00D45D05">
        <w:t>1.5 K of the required temperature during the tank heating process.</w:t>
      </w:r>
    </w:p>
    <w:p w14:paraId="4583BF46" w14:textId="77777777" w:rsidR="00A54226" w:rsidRPr="00D45D05" w:rsidRDefault="00A54226" w:rsidP="00A54226">
      <w:pPr>
        <w:pStyle w:val="SingleTxtG"/>
        <w:ind w:left="2268" w:hanging="1134"/>
      </w:pPr>
      <w:r w:rsidRPr="00D45D05">
        <w:t>4.5.</w:t>
      </w:r>
      <w:r w:rsidRPr="00D45D05">
        <w:tab/>
        <w:t>Temperature recording</w:t>
      </w:r>
    </w:p>
    <w:p w14:paraId="4583BF47" w14:textId="77777777" w:rsidR="00A54226" w:rsidRPr="00D45D05" w:rsidRDefault="00A54226" w:rsidP="00A54226">
      <w:pPr>
        <w:pStyle w:val="SingleTxtG"/>
        <w:ind w:left="2268" w:hanging="1134"/>
      </w:pPr>
      <w:r w:rsidRPr="00D45D05">
        <w:t>4.5.1.</w:t>
      </w:r>
      <w:r w:rsidRPr="00D45D05">
        <w:tab/>
        <w:t>The temperature in the chamber is recorded at two points by temperature sensors which are connected so as to show a mean value. The measuring points are extended approximately 0.1 m into the enclosure from the vertical centre line of each</w:t>
      </w:r>
      <w:r>
        <w:t xml:space="preserve"> side wall at a height of 0.9 ±</w:t>
      </w:r>
      <w:r w:rsidRPr="00D45D05">
        <w:t>0.2 m.</w:t>
      </w:r>
    </w:p>
    <w:p w14:paraId="4583BF48" w14:textId="77777777" w:rsidR="00A54226" w:rsidRPr="00D45D05" w:rsidRDefault="00A54226" w:rsidP="00A54226">
      <w:pPr>
        <w:pStyle w:val="SingleTxtG"/>
        <w:ind w:left="2268" w:hanging="1134"/>
      </w:pPr>
      <w:r w:rsidRPr="00D45D05">
        <w:t>4.5.2.</w:t>
      </w:r>
      <w:r w:rsidRPr="00D45D05">
        <w:tab/>
        <w:t>The temperatures of the fuel tank(s) are recorded by means of the sensor positioned in the fuel tank as in paragraph 5.1.1. below in the case of use of the gasoline canister load option (paragraph 5.1.5. below).</w:t>
      </w:r>
    </w:p>
    <w:p w14:paraId="4583BF49" w14:textId="77777777" w:rsidR="00A54226" w:rsidRPr="00D45D05" w:rsidRDefault="00A54226" w:rsidP="00A54226">
      <w:pPr>
        <w:pStyle w:val="SingleTxtG"/>
        <w:ind w:left="2268" w:hanging="1134"/>
      </w:pPr>
      <w:r w:rsidRPr="00D45D05">
        <w:t>4.5.3.</w:t>
      </w:r>
      <w:r w:rsidRPr="00D45D05">
        <w:tab/>
        <w:t>Temperatures shall, throughout the evaporative emission measurements, be recorded or entered into a data processing system at a frequency of at least once per minute.</w:t>
      </w:r>
    </w:p>
    <w:p w14:paraId="4583BF4A" w14:textId="77777777" w:rsidR="00A54226" w:rsidRPr="00D45D05" w:rsidRDefault="00A54226" w:rsidP="00A54226">
      <w:pPr>
        <w:pStyle w:val="SingleTxtG"/>
        <w:ind w:left="2268" w:hanging="1134"/>
      </w:pPr>
      <w:r w:rsidRPr="00D45D05">
        <w:lastRenderedPageBreak/>
        <w:t>4.5.4.</w:t>
      </w:r>
      <w:r w:rsidRPr="00D45D05">
        <w:tab/>
        <w:t xml:space="preserve">The accuracy of the temperature recording system shall be within </w:t>
      </w:r>
      <w:r>
        <w:sym w:font="Symbol" w:char="F0B1"/>
      </w:r>
      <w:r w:rsidRPr="00D45D05">
        <w:t xml:space="preserve">1.0 K and the temperature shall be capable of being resolved to </w:t>
      </w:r>
      <w:r>
        <w:sym w:font="Symbol" w:char="F0B1"/>
      </w:r>
      <w:r w:rsidRPr="00D45D05">
        <w:t>0.4 K.</w:t>
      </w:r>
    </w:p>
    <w:p w14:paraId="4583BF4B" w14:textId="77777777" w:rsidR="00A54226" w:rsidRPr="00D45D05" w:rsidRDefault="00A54226" w:rsidP="00A54226">
      <w:pPr>
        <w:pStyle w:val="SingleTxtG"/>
        <w:ind w:left="2268" w:hanging="1134"/>
      </w:pPr>
      <w:r w:rsidRPr="00D45D05">
        <w:t>4.5.5.</w:t>
      </w:r>
      <w:r w:rsidRPr="00D45D05">
        <w:tab/>
        <w:t>The recording or data processing system shall be capable of resolving time to </w:t>
      </w:r>
      <w:r>
        <w:sym w:font="Symbol" w:char="F0B1"/>
      </w:r>
      <w:r w:rsidRPr="00D45D05">
        <w:t>15 seconds.</w:t>
      </w:r>
    </w:p>
    <w:p w14:paraId="4583BF4C" w14:textId="77777777" w:rsidR="00A54226" w:rsidRPr="00D45D05" w:rsidRDefault="00A54226" w:rsidP="00A54226">
      <w:pPr>
        <w:pStyle w:val="SingleTxtG"/>
        <w:ind w:left="2268" w:hanging="1134"/>
      </w:pPr>
      <w:r w:rsidRPr="00D45D05">
        <w:t xml:space="preserve">4.6. </w:t>
      </w:r>
      <w:r>
        <w:tab/>
      </w:r>
      <w:r w:rsidRPr="00D45D05">
        <w:t>Pressure recording</w:t>
      </w:r>
    </w:p>
    <w:p w14:paraId="4583BF4D" w14:textId="77777777" w:rsidR="00A54226" w:rsidRPr="00D45D05" w:rsidRDefault="00A54226" w:rsidP="00A54226">
      <w:pPr>
        <w:pStyle w:val="SingleTxtG"/>
        <w:ind w:left="2268" w:hanging="1134"/>
      </w:pPr>
      <w:r w:rsidRPr="00D45D05">
        <w:t>4.6.1.</w:t>
      </w:r>
      <w:r w:rsidRPr="00D45D05">
        <w:tab/>
        <w:t xml:space="preserve">The difference </w:t>
      </w:r>
      <w:proofErr w:type="spellStart"/>
      <w:r w:rsidRPr="00D45D05">
        <w:t>Δp</w:t>
      </w:r>
      <w:proofErr w:type="spellEnd"/>
      <w:r w:rsidRPr="00D45D05">
        <w:t xml:space="preserve"> between barometric pressure within the test area and the enclosure internal pressure shall, throughout the evaporative emission measurements, be recorded or entered into a data processing system at a frequency of at least once per minute.</w:t>
      </w:r>
    </w:p>
    <w:p w14:paraId="4583BF4E" w14:textId="77777777" w:rsidR="00A54226" w:rsidRPr="00D45D05" w:rsidRDefault="00A54226" w:rsidP="00A54226">
      <w:pPr>
        <w:pStyle w:val="SingleTxtG"/>
        <w:ind w:left="2268" w:hanging="1134"/>
      </w:pPr>
      <w:r w:rsidRPr="00D45D05">
        <w:t>4.6.2.</w:t>
      </w:r>
      <w:r w:rsidRPr="00D45D05">
        <w:tab/>
        <w:t xml:space="preserve">The accuracy of the pressure recording system shall be within </w:t>
      </w:r>
      <w:r>
        <w:sym w:font="Symbol" w:char="F0B1"/>
      </w:r>
      <w:r w:rsidRPr="00D45D05">
        <w:t xml:space="preserve">2 kPa and the pressure shall be capable of being resolved to </w:t>
      </w:r>
      <w:r>
        <w:sym w:font="Symbol" w:char="F0B1"/>
      </w:r>
      <w:r w:rsidRPr="00D45D05">
        <w:t>0.2 kPa.</w:t>
      </w:r>
    </w:p>
    <w:p w14:paraId="4583BF4F" w14:textId="77777777" w:rsidR="00A54226" w:rsidRPr="00D45D05" w:rsidRDefault="00A54226" w:rsidP="00A54226">
      <w:pPr>
        <w:pStyle w:val="SingleTxtG"/>
        <w:ind w:left="2268" w:hanging="1134"/>
      </w:pPr>
      <w:r w:rsidRPr="00D45D05">
        <w:t>4.6.3.</w:t>
      </w:r>
      <w:r w:rsidRPr="00D45D05">
        <w:tab/>
        <w:t>The recording or data processing system shall be capable of resolving time to </w:t>
      </w:r>
      <w:r>
        <w:sym w:font="Symbol" w:char="F0B1"/>
      </w:r>
      <w:r w:rsidRPr="00D45D05">
        <w:t>15 seconds.</w:t>
      </w:r>
    </w:p>
    <w:p w14:paraId="4583BF50" w14:textId="77777777" w:rsidR="00A54226" w:rsidRPr="00D45D05" w:rsidRDefault="00A54226" w:rsidP="00A54226">
      <w:pPr>
        <w:pStyle w:val="SingleTxtG"/>
        <w:ind w:left="2268" w:hanging="1134"/>
      </w:pPr>
      <w:r w:rsidRPr="00D45D05">
        <w:t>4.7.</w:t>
      </w:r>
      <w:r w:rsidRPr="00D45D05">
        <w:tab/>
        <w:t>Fans</w:t>
      </w:r>
    </w:p>
    <w:p w14:paraId="4583BF51" w14:textId="77777777" w:rsidR="00A54226" w:rsidRPr="00D45D05" w:rsidRDefault="00A54226" w:rsidP="00A54226">
      <w:pPr>
        <w:pStyle w:val="SingleTxtG"/>
        <w:ind w:left="2268" w:hanging="1134"/>
      </w:pPr>
      <w:r w:rsidRPr="00D45D05">
        <w:t>4.7.1.</w:t>
      </w:r>
      <w:r w:rsidRPr="00D45D05">
        <w:tab/>
        <w:t>By the use of one or more fans or blowers with the SHED door(s) open it shall be possible to reduce the hydrocarbons concentration in the chamber to the ambient hydrocarbon level.</w:t>
      </w:r>
    </w:p>
    <w:p w14:paraId="4583BF52" w14:textId="77777777" w:rsidR="00A54226" w:rsidRPr="00D45D05" w:rsidRDefault="00A54226" w:rsidP="00A54226">
      <w:pPr>
        <w:pStyle w:val="SingleTxtG"/>
        <w:ind w:left="2268" w:hanging="1134"/>
      </w:pPr>
      <w:r w:rsidRPr="00D45D05">
        <w:t>4.7.2.</w:t>
      </w:r>
      <w:r w:rsidRPr="00D45D05">
        <w:tab/>
        <w:t>The chamber shall have one or more fans or blowers of like capacity 0.1 to 0.5 m</w:t>
      </w:r>
      <w:r w:rsidRPr="00D45D05">
        <w:rPr>
          <w:vertAlign w:val="superscript"/>
        </w:rPr>
        <w:t>3</w:t>
      </w:r>
      <w:r w:rsidRPr="00D45D05">
        <w:t>/min. with which to thoroughly mix the atmosphere in the enclosure. It shall be possible to attain an even temperature and hydrocarbon concentration in the chamber during measurements. The vehicle in the enclosure shall not be subjected to a direct stream of air from the fans or blowers.</w:t>
      </w:r>
    </w:p>
    <w:p w14:paraId="4583BF53" w14:textId="77777777" w:rsidR="00A54226" w:rsidRPr="00D45D05" w:rsidRDefault="00A54226" w:rsidP="00A54226">
      <w:pPr>
        <w:pStyle w:val="SingleTxtG"/>
        <w:ind w:left="2268" w:hanging="1134"/>
      </w:pPr>
      <w:r w:rsidRPr="00D45D05">
        <w:t>4.8.</w:t>
      </w:r>
      <w:r w:rsidRPr="00D45D05">
        <w:tab/>
        <w:t>Gases</w:t>
      </w:r>
    </w:p>
    <w:p w14:paraId="4583BF54" w14:textId="77777777" w:rsidR="00A54226" w:rsidRPr="00D45D05" w:rsidRDefault="00A54226" w:rsidP="00A54226">
      <w:pPr>
        <w:pStyle w:val="SingleTxtG"/>
        <w:ind w:left="2268" w:hanging="1134"/>
      </w:pPr>
      <w:r w:rsidRPr="00D45D05">
        <w:t>4.8.1.</w:t>
      </w:r>
      <w:r w:rsidRPr="00D45D05">
        <w:tab/>
        <w:t>The following pure gases shall be available for calibration and operation:</w:t>
      </w:r>
    </w:p>
    <w:p w14:paraId="4583BF55" w14:textId="77777777" w:rsidR="00A54226" w:rsidRPr="00D45D05" w:rsidRDefault="00A54226" w:rsidP="00A54226">
      <w:pPr>
        <w:pStyle w:val="SingleTxtG"/>
        <w:ind w:left="2268" w:hanging="1134"/>
      </w:pPr>
      <w:r w:rsidRPr="00D45D05">
        <w:tab/>
        <w:t>Purified synthetic air:</w:t>
      </w:r>
      <w:r>
        <w:t xml:space="preserve"> </w:t>
      </w:r>
      <w:r w:rsidRPr="00D45D05">
        <w:t>(purity &lt;</w:t>
      </w:r>
      <w:r>
        <w:t> </w:t>
      </w:r>
      <w:r w:rsidRPr="00D45D05">
        <w:t>1 ppm C</w:t>
      </w:r>
      <w:r w:rsidRPr="00D45D05">
        <w:rPr>
          <w:vertAlign w:val="subscript"/>
        </w:rPr>
        <w:t>1</w:t>
      </w:r>
      <w:r w:rsidRPr="00D45D05">
        <w:t xml:space="preserve"> equivalent,</w:t>
      </w:r>
    </w:p>
    <w:p w14:paraId="4583BF56" w14:textId="77777777" w:rsidR="00A54226" w:rsidRPr="00D45D05" w:rsidRDefault="00A54226" w:rsidP="00A54226">
      <w:pPr>
        <w:pStyle w:val="SingleTxtG"/>
        <w:ind w:left="2268" w:hanging="1134"/>
      </w:pPr>
      <w:r w:rsidRPr="00D45D05">
        <w:tab/>
      </w:r>
      <w:r>
        <w:sym w:font="Symbol" w:char="F0A3"/>
      </w:r>
      <w:r w:rsidRPr="00D45D05">
        <w:t>1</w:t>
      </w:r>
      <w:r>
        <w:t> </w:t>
      </w:r>
      <w:r w:rsidRPr="00D45D05">
        <w:t xml:space="preserve">ppm CO, </w:t>
      </w:r>
      <w:r>
        <w:sym w:font="Symbol" w:char="F0A3"/>
      </w:r>
      <w:r>
        <w:t> </w:t>
      </w:r>
      <w:r w:rsidRPr="00D45D05">
        <w:t>400 ppm CO</w:t>
      </w:r>
      <w:r w:rsidRPr="00D45D05">
        <w:rPr>
          <w:vertAlign w:val="subscript"/>
        </w:rPr>
        <w:t>2</w:t>
      </w:r>
      <w:r w:rsidRPr="00D45D05">
        <w:t xml:space="preserve">, </w:t>
      </w:r>
      <w:r>
        <w:sym w:font="Symbol" w:char="F0A3"/>
      </w:r>
      <w:r>
        <w:t> </w:t>
      </w:r>
      <w:r w:rsidRPr="00D45D05">
        <w:t>0,1 ppm NO);</w:t>
      </w:r>
    </w:p>
    <w:p w14:paraId="4583BF57" w14:textId="77777777" w:rsidR="00A54226" w:rsidRPr="00D45D05" w:rsidRDefault="00A54226" w:rsidP="00A54226">
      <w:pPr>
        <w:pStyle w:val="SingleTxtG"/>
        <w:ind w:left="2268" w:hanging="1134"/>
      </w:pPr>
      <w:r w:rsidRPr="00D45D05">
        <w:tab/>
        <w:t>oxygen content between 18 and 21 per cent by volume.</w:t>
      </w:r>
    </w:p>
    <w:p w14:paraId="4583BF58" w14:textId="77777777" w:rsidR="00A54226" w:rsidRPr="00D45D05" w:rsidRDefault="00A54226" w:rsidP="00A54226">
      <w:pPr>
        <w:pStyle w:val="SingleTxtG"/>
        <w:ind w:left="2268" w:hanging="1134"/>
      </w:pPr>
      <w:r>
        <w:tab/>
      </w:r>
      <w:r w:rsidRPr="00D45D05">
        <w:t>Hydrocarbon analyser fuel gas:</w:t>
      </w:r>
      <w:r>
        <w:t xml:space="preserve"> </w:t>
      </w:r>
      <w:r w:rsidRPr="00D45D05">
        <w:t xml:space="preserve">(40 </w:t>
      </w:r>
      <w:r>
        <w:sym w:font="Symbol" w:char="F0B1"/>
      </w:r>
      <w:r w:rsidRPr="00D45D05">
        <w:t>2 per cent hydrogen, and balance helium with less than 1 ppm C</w:t>
      </w:r>
      <w:r w:rsidRPr="00D45D05">
        <w:rPr>
          <w:vertAlign w:val="subscript"/>
        </w:rPr>
        <w:t>1</w:t>
      </w:r>
      <w:r w:rsidRPr="00D45D05">
        <w:t xml:space="preserve"> equivalent hydrocarbon, less than 400 ppm CO</w:t>
      </w:r>
      <w:r w:rsidRPr="00D45D05">
        <w:rPr>
          <w:vertAlign w:val="subscript"/>
        </w:rPr>
        <w:t>2</w:t>
      </w:r>
      <w:r w:rsidRPr="00D45D05">
        <w:t>),</w:t>
      </w:r>
    </w:p>
    <w:p w14:paraId="4583BF59" w14:textId="77777777" w:rsidR="00A54226" w:rsidRPr="00D45D05" w:rsidRDefault="00A54226" w:rsidP="00A54226">
      <w:pPr>
        <w:pStyle w:val="SingleTxtG"/>
        <w:spacing w:after="0"/>
        <w:ind w:left="2268" w:hanging="1134"/>
      </w:pPr>
      <w:r>
        <w:tab/>
      </w:r>
      <w:r w:rsidRPr="00D45D05">
        <w:t>Propane (C</w:t>
      </w:r>
      <w:r w:rsidRPr="00D45D05">
        <w:rPr>
          <w:vertAlign w:val="subscript"/>
        </w:rPr>
        <w:t>3</w:t>
      </w:r>
      <w:r w:rsidRPr="00D45D05">
        <w:t>H</w:t>
      </w:r>
      <w:r w:rsidRPr="00D45D05">
        <w:rPr>
          <w:vertAlign w:val="subscript"/>
        </w:rPr>
        <w:t>8</w:t>
      </w:r>
      <w:r w:rsidRPr="00D45D05">
        <w:t>):</w:t>
      </w:r>
      <w:r w:rsidRPr="00D45D05">
        <w:tab/>
        <w:t>99.5 per cent minimum purity.</w:t>
      </w:r>
    </w:p>
    <w:p w14:paraId="4583BF5A" w14:textId="77777777" w:rsidR="00A54226" w:rsidRPr="00D45D05" w:rsidRDefault="00A54226" w:rsidP="00A54226">
      <w:pPr>
        <w:pStyle w:val="SingleTxtG"/>
        <w:spacing w:after="0"/>
        <w:ind w:left="2268" w:hanging="1134"/>
      </w:pPr>
      <w:r>
        <w:tab/>
      </w:r>
      <w:r w:rsidRPr="00D45D05">
        <w:t>Butane (C</w:t>
      </w:r>
      <w:r w:rsidRPr="00D45D05">
        <w:rPr>
          <w:vertAlign w:val="subscript"/>
        </w:rPr>
        <w:t>4</w:t>
      </w:r>
      <w:r w:rsidRPr="00D45D05">
        <w:t>H</w:t>
      </w:r>
      <w:r w:rsidRPr="00D45D05">
        <w:rPr>
          <w:vertAlign w:val="subscript"/>
        </w:rPr>
        <w:t>10</w:t>
      </w:r>
      <w:r w:rsidRPr="00D45D05">
        <w:t>):</w:t>
      </w:r>
      <w:r>
        <w:tab/>
        <w:t>98 per cent minimum purity.</w:t>
      </w:r>
    </w:p>
    <w:p w14:paraId="4583BF5B" w14:textId="77777777" w:rsidR="00A54226" w:rsidRPr="00D45D05" w:rsidRDefault="00A54226" w:rsidP="00A54226">
      <w:pPr>
        <w:pStyle w:val="SingleTxtG"/>
        <w:ind w:left="2268" w:hanging="1134"/>
      </w:pPr>
      <w:r>
        <w:tab/>
      </w:r>
      <w:r w:rsidRPr="00D45D05">
        <w:t>Nitrogen (N</w:t>
      </w:r>
      <w:r w:rsidRPr="00D45D05">
        <w:rPr>
          <w:vertAlign w:val="subscript"/>
        </w:rPr>
        <w:t>2</w:t>
      </w:r>
      <w:r w:rsidRPr="00D45D05">
        <w:t>):</w:t>
      </w:r>
      <w:r w:rsidRPr="00D45D05">
        <w:tab/>
        <w:t>98 per cent minimum purity.</w:t>
      </w:r>
    </w:p>
    <w:p w14:paraId="4583BF5C" w14:textId="77777777" w:rsidR="00A54226" w:rsidRPr="00D45D05" w:rsidRDefault="00A54226" w:rsidP="00A54226">
      <w:pPr>
        <w:pStyle w:val="SingleTxtG"/>
        <w:ind w:left="2268" w:hanging="1134"/>
      </w:pPr>
      <w:r w:rsidRPr="00D45D05">
        <w:t>4.8.2.</w:t>
      </w:r>
      <w:r w:rsidRPr="00D45D05">
        <w:tab/>
        <w:t>Calibration and span gases shall be available containing mixtures of propane (C</w:t>
      </w:r>
      <w:r w:rsidRPr="00D45D05">
        <w:rPr>
          <w:vertAlign w:val="subscript"/>
        </w:rPr>
        <w:t>3</w:t>
      </w:r>
      <w:r w:rsidRPr="00D45D05">
        <w:t>H</w:t>
      </w:r>
      <w:r w:rsidRPr="00D45D05">
        <w:rPr>
          <w:vertAlign w:val="subscript"/>
        </w:rPr>
        <w:t>8</w:t>
      </w:r>
      <w:r w:rsidRPr="00D45D05">
        <w:t xml:space="preserve">) and purified synthetic air. The true concentrations of a calibration gas shall be within 2 per cent of the stated figures. The accuracy of the diluted gases obtained when using a gas divider shall be to within </w:t>
      </w:r>
      <w:r>
        <w:sym w:font="Symbol" w:char="F0B1"/>
      </w:r>
      <w:r w:rsidRPr="00D45D05">
        <w:t xml:space="preserve">2 per cent of the true value. The concentrations specified in Appendix 1 may also be obtained by the use of a </w:t>
      </w:r>
      <w:r w:rsidRPr="00480207">
        <w:t>gas divider using</w:t>
      </w:r>
      <w:r>
        <w:t xml:space="preserve"> </w:t>
      </w:r>
      <w:r w:rsidRPr="00D45D05">
        <w:t>synthetic air as the dilutant gas.</w:t>
      </w:r>
    </w:p>
    <w:p w14:paraId="4583BF5D" w14:textId="77777777" w:rsidR="00A54226" w:rsidRPr="00D45D05" w:rsidRDefault="00A54226" w:rsidP="00A54226">
      <w:pPr>
        <w:pStyle w:val="SingleTxtG"/>
        <w:ind w:left="2268" w:hanging="1134"/>
      </w:pPr>
      <w:r w:rsidRPr="00D45D05">
        <w:t>4.9.</w:t>
      </w:r>
      <w:r w:rsidRPr="00D45D05">
        <w:tab/>
        <w:t>Additional equipment</w:t>
      </w:r>
    </w:p>
    <w:p w14:paraId="4583BF5E" w14:textId="77777777" w:rsidR="00A54226" w:rsidRDefault="00A54226" w:rsidP="00A54226">
      <w:pPr>
        <w:pStyle w:val="SingleTxtG"/>
        <w:ind w:left="2268" w:hanging="1134"/>
      </w:pPr>
      <w:r w:rsidRPr="00D45D05">
        <w:t>4.9.1.</w:t>
      </w:r>
      <w:r w:rsidRPr="00D45D05">
        <w:tab/>
        <w:t xml:space="preserve">The absolute humidity in the test area shall be measurable to within </w:t>
      </w:r>
      <w:r>
        <w:sym w:font="Symbol" w:char="F0B1"/>
      </w:r>
      <w:r w:rsidRPr="00D45D05">
        <w:t>5 per cent.</w:t>
      </w:r>
    </w:p>
    <w:p w14:paraId="4583BF5F" w14:textId="77777777" w:rsidR="00A54226" w:rsidRPr="00480207" w:rsidRDefault="00A54226" w:rsidP="00A54226">
      <w:pPr>
        <w:pStyle w:val="SingleTxtG"/>
        <w:keepNext/>
        <w:keepLines/>
        <w:ind w:left="2268" w:hanging="1134"/>
      </w:pPr>
      <w:r w:rsidRPr="00480207">
        <w:lastRenderedPageBreak/>
        <w:t>5.</w:t>
      </w:r>
      <w:r w:rsidRPr="00480207">
        <w:tab/>
        <w:t>T</w:t>
      </w:r>
      <w:r>
        <w:t>est procedure</w:t>
      </w:r>
    </w:p>
    <w:p w14:paraId="4583BF60" w14:textId="77777777" w:rsidR="00A54226" w:rsidRPr="00D45D05" w:rsidRDefault="00A54226" w:rsidP="00A54226">
      <w:pPr>
        <w:pStyle w:val="SingleTxtG"/>
        <w:keepNext/>
        <w:keepLines/>
        <w:ind w:left="2268" w:hanging="1134"/>
      </w:pPr>
      <w:r w:rsidRPr="00D45D05">
        <w:t>5.1.</w:t>
      </w:r>
      <w:r w:rsidRPr="00D45D05">
        <w:tab/>
        <w:t>Test preparation</w:t>
      </w:r>
    </w:p>
    <w:p w14:paraId="4583BF61" w14:textId="77777777" w:rsidR="00A54226" w:rsidRPr="00D45D05" w:rsidRDefault="00A54226" w:rsidP="00A54226">
      <w:pPr>
        <w:pStyle w:val="SingleTxtG"/>
        <w:keepNext/>
        <w:keepLines/>
        <w:ind w:left="2268" w:hanging="1134"/>
      </w:pPr>
      <w:r w:rsidRPr="00D45D05">
        <w:t>5.1.1.</w:t>
      </w:r>
      <w:r w:rsidRPr="00D45D05">
        <w:tab/>
        <w:t>The vehicle is mechanically prepared before the test as follows:</w:t>
      </w:r>
    </w:p>
    <w:p w14:paraId="4583BF62" w14:textId="77777777" w:rsidR="00A54226" w:rsidRPr="00D45D05" w:rsidRDefault="00A54226" w:rsidP="00A54226">
      <w:pPr>
        <w:pStyle w:val="SingleTxtG"/>
        <w:ind w:left="2268" w:hanging="567"/>
      </w:pPr>
      <w:r>
        <w:tab/>
      </w:r>
      <w:r w:rsidRPr="00D45D05">
        <w:t>(a)</w:t>
      </w:r>
      <w:r w:rsidRPr="00D45D05">
        <w:tab/>
      </w:r>
      <w:r>
        <w:t>T</w:t>
      </w:r>
      <w:r w:rsidRPr="00D45D05">
        <w:t>he exhaust system of the vehicle shall not exhibit any lea</w:t>
      </w:r>
      <w:r>
        <w:t>ks;</w:t>
      </w:r>
    </w:p>
    <w:p w14:paraId="4583BF63" w14:textId="77777777" w:rsidR="00A54226" w:rsidRPr="00D45D05" w:rsidRDefault="00A54226" w:rsidP="00A54226">
      <w:pPr>
        <w:pStyle w:val="SingleTxtG"/>
        <w:ind w:left="2268" w:hanging="567"/>
      </w:pPr>
      <w:r>
        <w:tab/>
        <w:t>(b)</w:t>
      </w:r>
      <w:r>
        <w:tab/>
        <w:t>T</w:t>
      </w:r>
      <w:r w:rsidRPr="00D45D05">
        <w:t>he vehicle may b</w:t>
      </w:r>
      <w:r>
        <w:t>e steam-cleaned before the test;</w:t>
      </w:r>
    </w:p>
    <w:p w14:paraId="4583BF64" w14:textId="77777777" w:rsidR="00A54226" w:rsidRPr="00480207" w:rsidRDefault="00A54226" w:rsidP="00A54226">
      <w:pPr>
        <w:pStyle w:val="SingleTxtG"/>
        <w:tabs>
          <w:tab w:val="left" w:pos="2835"/>
        </w:tabs>
        <w:ind w:left="2268" w:hanging="567"/>
      </w:pPr>
      <w:r>
        <w:tab/>
      </w:r>
      <w:r w:rsidRPr="00480207">
        <w:t>(c)</w:t>
      </w:r>
      <w:r w:rsidRPr="00480207">
        <w:tab/>
        <w:t xml:space="preserve">In the case of use of the gasoline </w:t>
      </w:r>
      <w:r>
        <w:t>canister load option (paragraph </w:t>
      </w:r>
      <w:r w:rsidRPr="00480207">
        <w:t xml:space="preserve">5.1.5. </w:t>
      </w:r>
      <w:r>
        <w:tab/>
      </w:r>
      <w:r w:rsidRPr="00480207">
        <w:t xml:space="preserve">below) the fuel tank of the vehicle shall be equipped with a </w:t>
      </w:r>
      <w:r>
        <w:tab/>
      </w:r>
      <w:r w:rsidRPr="00480207">
        <w:t xml:space="preserve">temperature sensor to enable the temperature to be measured at the </w:t>
      </w:r>
      <w:r>
        <w:tab/>
      </w:r>
      <w:r w:rsidRPr="00480207">
        <w:t>mid-point of the fuel in the fuel tank when filled</w:t>
      </w:r>
      <w:r>
        <w:t xml:space="preserve"> to 40 per cent of its </w:t>
      </w:r>
      <w:r>
        <w:tab/>
        <w:t>capacity;</w:t>
      </w:r>
    </w:p>
    <w:p w14:paraId="4583BF65" w14:textId="77777777" w:rsidR="00A54226" w:rsidRPr="00480207" w:rsidRDefault="00A54226" w:rsidP="00A54226">
      <w:pPr>
        <w:pStyle w:val="SingleTxtG"/>
        <w:tabs>
          <w:tab w:val="left" w:pos="2835"/>
        </w:tabs>
        <w:ind w:left="2268" w:hanging="567"/>
      </w:pPr>
      <w:r>
        <w:tab/>
      </w:r>
      <w:r w:rsidRPr="00480207">
        <w:t>(d)</w:t>
      </w:r>
      <w:r w:rsidRPr="00480207">
        <w:tab/>
      </w:r>
      <w:r>
        <w:t>A</w:t>
      </w:r>
      <w:r w:rsidRPr="00480207">
        <w:t xml:space="preserve">dditional fittings, adapters of devices may be fitted to the fuel </w:t>
      </w:r>
      <w:r>
        <w:tab/>
      </w:r>
      <w:r w:rsidRPr="00480207">
        <w:t>system in order to allow a compl</w:t>
      </w:r>
      <w:r>
        <w:t xml:space="preserve">ete draining of the fuel tank. </w:t>
      </w:r>
      <w:r w:rsidRPr="00480207">
        <w:t xml:space="preserve">For this </w:t>
      </w:r>
      <w:r>
        <w:tab/>
      </w:r>
      <w:proofErr w:type="gramStart"/>
      <w:r w:rsidRPr="00480207">
        <w:t>purpose</w:t>
      </w:r>
      <w:proofErr w:type="gramEnd"/>
      <w:r w:rsidRPr="00480207">
        <w:t xml:space="preserve"> it is not necessary </w:t>
      </w:r>
      <w:r>
        <w:t>to modify the shell of the tank;</w:t>
      </w:r>
    </w:p>
    <w:p w14:paraId="4583BF66" w14:textId="77777777" w:rsidR="00A54226" w:rsidRPr="00480207" w:rsidRDefault="00A54226" w:rsidP="00A54226">
      <w:pPr>
        <w:pStyle w:val="SingleTxtG"/>
        <w:tabs>
          <w:tab w:val="left" w:pos="2835"/>
        </w:tabs>
        <w:ind w:left="2268" w:hanging="567"/>
      </w:pPr>
      <w:r>
        <w:tab/>
      </w:r>
      <w:r w:rsidRPr="00480207">
        <w:t>(e)</w:t>
      </w:r>
      <w:r w:rsidRPr="00480207">
        <w:tab/>
        <w:t xml:space="preserve">The manufacturer may propose a test method in order to take into </w:t>
      </w:r>
      <w:r>
        <w:tab/>
      </w:r>
      <w:r w:rsidRPr="00480207">
        <w:t xml:space="preserve">account the loss of hydrocarbons by evaporation coming only from the </w:t>
      </w:r>
      <w:r>
        <w:tab/>
      </w:r>
      <w:r w:rsidRPr="00480207">
        <w:t>fuel system of the vehicle.</w:t>
      </w:r>
    </w:p>
    <w:p w14:paraId="4583BF67" w14:textId="77777777" w:rsidR="00A54226" w:rsidRPr="00480207" w:rsidRDefault="00A54226" w:rsidP="00A54226">
      <w:pPr>
        <w:pStyle w:val="SingleTxtG"/>
        <w:ind w:left="2268" w:hanging="1134"/>
      </w:pPr>
      <w:r w:rsidRPr="00480207">
        <w:t>5.1.2.</w:t>
      </w:r>
      <w:r w:rsidRPr="00480207">
        <w:tab/>
        <w:t>The vehicle is taken into the test area where the ambient temperature is between 293 and 303 K (20 and 30 °C).</w:t>
      </w:r>
    </w:p>
    <w:p w14:paraId="4583BF68" w14:textId="77777777" w:rsidR="00A54226" w:rsidRPr="00480207" w:rsidRDefault="00A54226" w:rsidP="00A54226">
      <w:pPr>
        <w:pStyle w:val="SingleTxtG"/>
        <w:ind w:left="2268" w:hanging="1134"/>
      </w:pPr>
      <w:r w:rsidRPr="00480207">
        <w:t>5.1.3.</w:t>
      </w:r>
      <w:r w:rsidRPr="00480207">
        <w:tab/>
        <w:t>The ageing of the canister(s) has to be verified. This may be done by demonstrating that it has accumulated a minimum of 3,000 km. If this demonstration is not given, the following procedure is used. In the case of a multiple canister system each canister shall undergo the procedure separately.</w:t>
      </w:r>
    </w:p>
    <w:p w14:paraId="4583BF69" w14:textId="77777777" w:rsidR="00A54226" w:rsidRPr="00480207" w:rsidRDefault="00A54226" w:rsidP="00A54226">
      <w:pPr>
        <w:pStyle w:val="SingleTxtG"/>
        <w:ind w:left="2268" w:hanging="1134"/>
      </w:pPr>
      <w:r w:rsidRPr="00480207">
        <w:t>5.1.3.1.</w:t>
      </w:r>
      <w:r w:rsidRPr="00480207">
        <w:tab/>
        <w:t>The canister is removed from the vehicle. Special care shall be taken during this step to avoid damage to components and the integrity of the fuel system.</w:t>
      </w:r>
    </w:p>
    <w:p w14:paraId="4583BF6A" w14:textId="77777777" w:rsidR="00A54226" w:rsidRPr="00480207" w:rsidRDefault="00A54226" w:rsidP="00A54226">
      <w:pPr>
        <w:pStyle w:val="SingleTxtG"/>
      </w:pPr>
      <w:r w:rsidRPr="00480207">
        <w:t>5.1.3.2.</w:t>
      </w:r>
      <w:r w:rsidRPr="00480207">
        <w:tab/>
        <w:t>The weight of the canister shall be checked.</w:t>
      </w:r>
    </w:p>
    <w:p w14:paraId="4583BF6B" w14:textId="77777777" w:rsidR="00A54226" w:rsidRPr="00480207" w:rsidRDefault="00A54226" w:rsidP="00A54226">
      <w:pPr>
        <w:pStyle w:val="SingleTxtG"/>
        <w:ind w:left="2268" w:hanging="1134"/>
      </w:pPr>
      <w:r>
        <w:t>5.1.3.3.</w:t>
      </w:r>
      <w:r w:rsidRPr="00480207">
        <w:tab/>
        <w:t>The canister is connected to a fuel tank, possibly an external one, filled with reference fuel, to 40 per cent volume of the fuel tank(s).</w:t>
      </w:r>
    </w:p>
    <w:p w14:paraId="4583BF6C" w14:textId="77777777" w:rsidR="00A54226" w:rsidRPr="00480207" w:rsidRDefault="00A54226" w:rsidP="00A54226">
      <w:pPr>
        <w:pStyle w:val="SingleTxtG"/>
        <w:ind w:left="2268" w:hanging="1134"/>
      </w:pPr>
      <w:r w:rsidRPr="00480207">
        <w:t>5.1.3.4.</w:t>
      </w:r>
      <w:r w:rsidRPr="00480207">
        <w:tab/>
        <w:t>The fuel temperature in the fuel tank</w:t>
      </w:r>
      <w:r>
        <w:t xml:space="preserve"> shall be between 183 K and 287 </w:t>
      </w:r>
      <w:r w:rsidRPr="00480207">
        <w:t>K (10 and 14 °C).</w:t>
      </w:r>
    </w:p>
    <w:p w14:paraId="4583BF6D" w14:textId="77777777" w:rsidR="00A54226" w:rsidRPr="00480207" w:rsidRDefault="00A54226" w:rsidP="00A54226">
      <w:pPr>
        <w:pStyle w:val="SingleTxtG"/>
        <w:ind w:left="2268" w:hanging="1134"/>
      </w:pPr>
      <w:r>
        <w:t>5.1.3.5.</w:t>
      </w:r>
      <w:r w:rsidRPr="00480207">
        <w:tab/>
        <w:t>The (external) fuel tank is heated from 288 K to 318 K (15 to 45 °C) (1 °C</w:t>
      </w:r>
      <w:r>
        <w:t> </w:t>
      </w:r>
      <w:r w:rsidRPr="00480207">
        <w:t>increase every 9 minutes).</w:t>
      </w:r>
    </w:p>
    <w:p w14:paraId="4583BF6E" w14:textId="77777777" w:rsidR="00A54226" w:rsidRPr="00480207" w:rsidRDefault="00A54226" w:rsidP="00A54226">
      <w:pPr>
        <w:pStyle w:val="SingleTxtG"/>
        <w:ind w:left="2268" w:hanging="1134"/>
      </w:pPr>
      <w:r w:rsidRPr="00480207">
        <w:t>5.1.3.6.</w:t>
      </w:r>
      <w:r w:rsidRPr="00480207">
        <w:tab/>
        <w:t>If the canister reaches breakthrough bef</w:t>
      </w:r>
      <w:r>
        <w:t>ore the temperature reaches 318 </w:t>
      </w:r>
      <w:r w:rsidRPr="00480207">
        <w:t>K (45 °C), the heat source shall be turned off.</w:t>
      </w:r>
      <w:r>
        <w:t xml:space="preserve"> </w:t>
      </w:r>
      <w:r w:rsidRPr="00480207">
        <w:t>Then the canister is weighed. If</w:t>
      </w:r>
      <w:r>
        <w:t> </w:t>
      </w:r>
      <w:r w:rsidRPr="00480207">
        <w:t xml:space="preserve">the canister did not reach breakthrough </w:t>
      </w:r>
      <w:r>
        <w:t>during the heating to 318 K (45 </w:t>
      </w:r>
      <w:r w:rsidRPr="00480207">
        <w:t>°C), the procedure from paragraph 5.1.3.3. above shall be repeated until breakthrough occurs.</w:t>
      </w:r>
    </w:p>
    <w:p w14:paraId="4583BF6F" w14:textId="77777777" w:rsidR="00A54226" w:rsidRPr="0052214E" w:rsidRDefault="00A54226" w:rsidP="00A54226">
      <w:pPr>
        <w:pStyle w:val="SingleTxtG"/>
        <w:ind w:left="2268" w:hanging="1134"/>
      </w:pPr>
      <w:r>
        <w:t>5.1.3.7.</w:t>
      </w:r>
      <w:r w:rsidRPr="0052214E">
        <w:tab/>
        <w:t>Breakthrough may be checked as described in paragraphs 5.1.5. and 5.1.6. of this annex, or with the use of another sampling and analytical arrangement capable of detecting the emission of hydrocarbons from the canister at breakthrough.</w:t>
      </w:r>
    </w:p>
    <w:p w14:paraId="4583BF70" w14:textId="77777777" w:rsidR="00A54226" w:rsidRPr="0052214E" w:rsidRDefault="00A54226" w:rsidP="00A54226">
      <w:pPr>
        <w:pStyle w:val="SingleTxtG"/>
        <w:ind w:left="2268" w:hanging="1134"/>
      </w:pPr>
      <w:r w:rsidRPr="0052214E">
        <w:t>5.1.3.8.</w:t>
      </w:r>
      <w:r w:rsidRPr="0052214E">
        <w:tab/>
        <w:t xml:space="preserve">The canister shall be purged with 25 </w:t>
      </w:r>
      <w:r>
        <w:sym w:font="Symbol" w:char="F0B1"/>
      </w:r>
      <w:r w:rsidRPr="0052214E">
        <w:t>5 litres per minute with the emission laboratory air until 300 bed volume exchanges are reached.</w:t>
      </w:r>
    </w:p>
    <w:p w14:paraId="4583BF71" w14:textId="77777777" w:rsidR="00A54226" w:rsidRPr="0052214E" w:rsidRDefault="00A54226" w:rsidP="00A54226">
      <w:pPr>
        <w:pStyle w:val="SingleTxtG"/>
      </w:pPr>
      <w:r>
        <w:t>5.1.3.9.</w:t>
      </w:r>
      <w:r w:rsidRPr="0052214E">
        <w:tab/>
        <w:t>The weight of the canister shall be checked.</w:t>
      </w:r>
    </w:p>
    <w:p w14:paraId="4583BF72" w14:textId="77777777" w:rsidR="00A54226" w:rsidRPr="0052214E" w:rsidRDefault="00A54226" w:rsidP="00A54226">
      <w:pPr>
        <w:pStyle w:val="SingleTxtG"/>
        <w:ind w:left="2268" w:hanging="1134"/>
      </w:pPr>
      <w:r>
        <w:lastRenderedPageBreak/>
        <w:t>5.1.3.10.</w:t>
      </w:r>
      <w:r w:rsidRPr="0052214E">
        <w:tab/>
        <w:t>The steps of the procedure in paragraphs 5.1.3.4. to 5.1.3.9. shall be repeated nine times. The test may be terminated prior to that, after not less than three ageing cycles, if the weight of the canister after the last cycles has stabilised.</w:t>
      </w:r>
    </w:p>
    <w:p w14:paraId="4583BF73" w14:textId="77777777" w:rsidR="00A54226" w:rsidRPr="0052214E" w:rsidRDefault="00A54226" w:rsidP="00A54226">
      <w:pPr>
        <w:pStyle w:val="SingleTxtG"/>
        <w:ind w:left="2268" w:hanging="1134"/>
      </w:pPr>
      <w:r w:rsidRPr="0052214E">
        <w:t>5.1.3.11.</w:t>
      </w:r>
      <w:r w:rsidRPr="0052214E">
        <w:tab/>
        <w:t>The evaporative emission canister is reconnected and the vehicle restored to its normal operating condition.</w:t>
      </w:r>
    </w:p>
    <w:p w14:paraId="4583BF74" w14:textId="77777777" w:rsidR="00A54226" w:rsidRPr="0052214E" w:rsidRDefault="00A54226" w:rsidP="00A54226">
      <w:pPr>
        <w:pStyle w:val="SingleTxtG"/>
        <w:ind w:left="2268" w:hanging="1134"/>
      </w:pPr>
      <w:r w:rsidRPr="0052214E">
        <w:t>5.1.4.</w:t>
      </w:r>
      <w:r w:rsidRPr="0052214E">
        <w:tab/>
        <w:t>One of the methods specified in paragraphs 5.1.5. and 5.1.6. shall be used to precondition the evaporative canister. For vehicles with multiple canisters, each canister shall be preconditioned separately.</w:t>
      </w:r>
    </w:p>
    <w:p w14:paraId="4583BF75" w14:textId="77777777" w:rsidR="00A54226" w:rsidRPr="0052214E" w:rsidRDefault="00A54226" w:rsidP="00A54226">
      <w:pPr>
        <w:pStyle w:val="SingleTxtG"/>
        <w:ind w:left="2268" w:hanging="1134"/>
      </w:pPr>
      <w:r w:rsidRPr="0052214E">
        <w:t>5.1.4.1.</w:t>
      </w:r>
      <w:r w:rsidRPr="0052214E">
        <w:tab/>
        <w:t>Canister emissions are measured to determine breakthrough.</w:t>
      </w:r>
    </w:p>
    <w:p w14:paraId="4583BF76" w14:textId="77777777" w:rsidR="00A54226" w:rsidRPr="0052214E" w:rsidRDefault="00A54226" w:rsidP="00A54226">
      <w:pPr>
        <w:pStyle w:val="SingleTxtG"/>
        <w:ind w:left="2268" w:hanging="1134"/>
      </w:pPr>
      <w:r>
        <w:tab/>
      </w:r>
      <w:r w:rsidRPr="0052214E">
        <w:t>Breakthrough is here defined as the point at which the cumulative quantity of hydrocarbons emitted is equal to 2 grams.</w:t>
      </w:r>
    </w:p>
    <w:p w14:paraId="4583BF77" w14:textId="77777777" w:rsidR="00A54226" w:rsidRPr="0052214E" w:rsidRDefault="00A54226" w:rsidP="00A54226">
      <w:pPr>
        <w:pStyle w:val="SingleTxtG"/>
        <w:ind w:left="2268" w:hanging="1134"/>
      </w:pPr>
      <w:r w:rsidRPr="0052214E">
        <w:t>5.1.4.2.</w:t>
      </w:r>
      <w:r w:rsidRPr="0052214E">
        <w:tab/>
        <w:t>Breakthrough may be verified using the evaporative emission enclosure as described in paragraphs 5.1.5. and 5.1.6. respectively. Alternatively, breakthrough may be determined using an auxiliary evaporative canister connected downstream of the vehicle's canister. The auxiliary canister shall be well purged with dry air prior to loading.</w:t>
      </w:r>
    </w:p>
    <w:p w14:paraId="4583BF78" w14:textId="77777777" w:rsidR="00A54226" w:rsidRPr="0052214E" w:rsidRDefault="00A54226" w:rsidP="00A54226">
      <w:pPr>
        <w:pStyle w:val="SingleTxtG"/>
        <w:ind w:left="2268" w:hanging="1134"/>
      </w:pPr>
      <w:r>
        <w:t>5.1.4.3.</w:t>
      </w:r>
      <w:r w:rsidRPr="0052214E">
        <w:tab/>
        <w:t xml:space="preserve">The measuring chamber shall be purged for several minutes immediately before the test until a </w:t>
      </w:r>
      <w:r>
        <w:t xml:space="preserve">stable background is obtained. </w:t>
      </w:r>
      <w:r w:rsidRPr="0052214E">
        <w:t>The chamber air mixing fan(s) shall be switched on at this time.</w:t>
      </w:r>
    </w:p>
    <w:p w14:paraId="4583BF79" w14:textId="77777777" w:rsidR="00A54226" w:rsidRPr="0052214E" w:rsidRDefault="00A54226" w:rsidP="00A54226">
      <w:pPr>
        <w:pStyle w:val="SingleTxtG"/>
        <w:ind w:left="2268" w:hanging="1134"/>
      </w:pPr>
      <w:r>
        <w:tab/>
      </w:r>
      <w:r w:rsidRPr="0052214E">
        <w:t>The hydrocarbon analyser shall be zeroed and spanned immediately before the test.</w:t>
      </w:r>
    </w:p>
    <w:p w14:paraId="4583BF7A" w14:textId="77777777" w:rsidR="00A54226" w:rsidRPr="0052214E" w:rsidRDefault="00A54226" w:rsidP="00A54226">
      <w:pPr>
        <w:pStyle w:val="SingleTxtG"/>
        <w:ind w:left="2268" w:hanging="1134"/>
      </w:pPr>
      <w:r w:rsidRPr="0052214E">
        <w:t>5.1.5.</w:t>
      </w:r>
      <w:r w:rsidRPr="0052214E">
        <w:tab/>
        <w:t>Canister loading with repeated heat builds to breakthrough</w:t>
      </w:r>
    </w:p>
    <w:p w14:paraId="4583BF7B" w14:textId="77777777" w:rsidR="00A54226" w:rsidRPr="0052214E" w:rsidRDefault="00A54226" w:rsidP="00A54226">
      <w:pPr>
        <w:pStyle w:val="SingleTxtG"/>
        <w:ind w:left="2268" w:hanging="1134"/>
      </w:pPr>
      <w:r>
        <w:t>5.1.5.1.</w:t>
      </w:r>
      <w:r w:rsidRPr="0052214E">
        <w:tab/>
        <w:t>The fuel tank(s) of the vehicle(s) is (are) emptied using the fuel tank drain(s).</w:t>
      </w:r>
      <w:r>
        <w:t xml:space="preserve"> </w:t>
      </w:r>
      <w:r w:rsidRPr="0052214E">
        <w:t>This shall be done so as not to abnormally purge or abnormally load the evaporative control devices fitted to the vehicle.</w:t>
      </w:r>
      <w:r>
        <w:t xml:space="preserve"> </w:t>
      </w:r>
      <w:r w:rsidRPr="0052214E">
        <w:t>Removal of the fuel cap is normally sufficient to achieve this.</w:t>
      </w:r>
    </w:p>
    <w:p w14:paraId="4583BF7C" w14:textId="77777777" w:rsidR="00A54226" w:rsidRPr="0052214E" w:rsidRDefault="00A54226" w:rsidP="00A54226">
      <w:pPr>
        <w:pStyle w:val="SingleTxtG"/>
        <w:ind w:left="2268" w:hanging="1134"/>
      </w:pPr>
      <w:r w:rsidRPr="0052214E">
        <w:t>5.1.5.2.</w:t>
      </w:r>
      <w:r w:rsidRPr="0052214E">
        <w:tab/>
        <w:t>The fuel tank(s) is (are) refilled with test fuel at a temperature of between 283</w:t>
      </w:r>
      <w:r>
        <w:t> </w:t>
      </w:r>
      <w:r w:rsidRPr="0052214E">
        <w:t>K to 287</w:t>
      </w:r>
      <w:r>
        <w:t> </w:t>
      </w:r>
      <w:r w:rsidRPr="0052214E">
        <w:t xml:space="preserve">K (10 to 14 °C) to 40 </w:t>
      </w:r>
      <w:r>
        <w:sym w:font="Symbol" w:char="F0B1"/>
      </w:r>
      <w:r w:rsidRPr="0052214E">
        <w:t>2 per cent of the tank's normal volumetric capacity. The fuel cap(s) of the vehicle shall be fitted at this point.</w:t>
      </w:r>
    </w:p>
    <w:p w14:paraId="4583BF7D" w14:textId="77777777" w:rsidR="00A54226" w:rsidRPr="0052214E" w:rsidRDefault="00A54226" w:rsidP="00A54226">
      <w:pPr>
        <w:pStyle w:val="SingleTxtG"/>
        <w:ind w:left="2268" w:hanging="1134"/>
      </w:pPr>
      <w:r w:rsidRPr="0052214E">
        <w:t>5.1.5.3.</w:t>
      </w:r>
      <w:r w:rsidRPr="0052214E">
        <w:tab/>
        <w:t xml:space="preserve">Within one hour of being refuelled the vehicle shall be placed, with the engine shut off, in the evaporative emission enclosure. The fuel tank temperature sensor is connected to the temperature recording system. A heat source shall be properly positioned with respect to the fuel tank(s) and connected to the temperature controller. The heat source is specified in paragraph 4.4. above. In the case of vehicles fitted with more than one fuel tank, all the tanks shall be heated in the same way as described below. The temperatures of the tanks shall be identical to within </w:t>
      </w:r>
      <w:r>
        <w:sym w:font="Symbol" w:char="F0B1"/>
      </w:r>
      <w:r w:rsidRPr="0052214E">
        <w:t>1.5 K.</w:t>
      </w:r>
    </w:p>
    <w:p w14:paraId="4583BF7E" w14:textId="77777777" w:rsidR="00A54226" w:rsidRPr="00C40679" w:rsidRDefault="00A54226" w:rsidP="00A54226">
      <w:pPr>
        <w:pStyle w:val="SingleTxtG"/>
        <w:ind w:left="2268" w:hanging="1134"/>
      </w:pPr>
      <w:r w:rsidRPr="00C40679">
        <w:t>5.1.5.4.</w:t>
      </w:r>
      <w:r w:rsidRPr="00C40679">
        <w:tab/>
        <w:t xml:space="preserve">The fuel may be artificially heated to the starting diurnal temperature of 293 K (20 °C) </w:t>
      </w:r>
      <w:r>
        <w:sym w:font="Symbol" w:char="F0B1"/>
      </w:r>
      <w:r w:rsidRPr="00C40679">
        <w:t>1 K.</w:t>
      </w:r>
    </w:p>
    <w:p w14:paraId="4583BF7F" w14:textId="77777777" w:rsidR="00A54226" w:rsidRPr="00C40679" w:rsidRDefault="00A54226" w:rsidP="00A54226">
      <w:pPr>
        <w:pStyle w:val="SingleTxtG"/>
        <w:ind w:left="2268" w:hanging="1134"/>
      </w:pPr>
      <w:r w:rsidRPr="00C40679">
        <w:t>5.1.5.5.</w:t>
      </w:r>
      <w:r w:rsidRPr="00C40679">
        <w:tab/>
        <w:t>When the fuel temperature reaches at least 292 K (19 °C), the following steps shall be taken immediately: the purge blower shall be turned off; enclosure doors closed and sealed; and measurement initiated of the hydrocarbon level in the enclosure.</w:t>
      </w:r>
    </w:p>
    <w:p w14:paraId="4583BF80" w14:textId="77777777" w:rsidR="00A54226" w:rsidRPr="00C40679" w:rsidRDefault="00A54226" w:rsidP="00A54226">
      <w:pPr>
        <w:pStyle w:val="SingleTxtG"/>
        <w:ind w:left="2268" w:hanging="1134"/>
      </w:pPr>
      <w:r w:rsidRPr="00C40679">
        <w:t>5.1.5.6.</w:t>
      </w:r>
      <w:r w:rsidRPr="00C40679">
        <w:tab/>
        <w:t xml:space="preserve">When the fuel temperature of </w:t>
      </w:r>
      <w:r>
        <w:t>the fuel tank reaches 293 K (20 </w:t>
      </w:r>
      <w:r w:rsidRPr="00C40679">
        <w:t xml:space="preserve">°C) </w:t>
      </w:r>
      <w:r>
        <w:t>a linear heat build of 15 K (15 </w:t>
      </w:r>
      <w:r w:rsidRPr="00C40679">
        <w:t xml:space="preserve">°C) begins. The fuel shall be heated in such a way that the temperature of the fuel during the heating conforms to the function below to within </w:t>
      </w:r>
      <w:r>
        <w:sym w:font="Symbol" w:char="F0B1"/>
      </w:r>
      <w:r w:rsidRPr="00C40679">
        <w:t>1.5 K. The elapsed time of the heat build and temperature rise is recorded.</w:t>
      </w:r>
    </w:p>
    <w:p w14:paraId="4583BF81" w14:textId="77777777" w:rsidR="00A54226" w:rsidRPr="00C40679" w:rsidRDefault="00A54226" w:rsidP="00A54226">
      <w:pPr>
        <w:pStyle w:val="SingleTxtG"/>
        <w:ind w:left="2268" w:hanging="1134"/>
      </w:pPr>
      <w:r>
        <w:lastRenderedPageBreak/>
        <w:tab/>
      </w:r>
      <w:r>
        <w:tab/>
      </w:r>
      <w:r w:rsidRPr="00C40679">
        <w:t>T</w:t>
      </w:r>
      <w:r w:rsidRPr="00C40679">
        <w:rPr>
          <w:vertAlign w:val="subscript"/>
        </w:rPr>
        <w:t>r</w:t>
      </w:r>
      <w:r w:rsidRPr="00C40679">
        <w:t xml:space="preserve"> = T</w:t>
      </w:r>
      <w:r w:rsidRPr="00C40679">
        <w:rPr>
          <w:vertAlign w:val="subscript"/>
        </w:rPr>
        <w:t>o</w:t>
      </w:r>
      <w:r>
        <w:t xml:space="preserve"> + 0.2333 </w:t>
      </w:r>
      <w:r w:rsidR="00E14426">
        <w:rPr>
          <w:sz w:val="16"/>
          <w:szCs w:val="16"/>
        </w:rPr>
        <w:t>·</w:t>
      </w:r>
      <w:r>
        <w:t xml:space="preserve"> </w:t>
      </w:r>
      <w:r w:rsidRPr="00C40679">
        <w:t>t</w:t>
      </w:r>
    </w:p>
    <w:tbl>
      <w:tblPr>
        <w:tblW w:w="6662" w:type="dxa"/>
        <w:tblInd w:w="2098" w:type="dxa"/>
        <w:tblLayout w:type="fixed"/>
        <w:tblCellMar>
          <w:left w:w="0" w:type="dxa"/>
          <w:right w:w="0" w:type="dxa"/>
        </w:tblCellMar>
        <w:tblLook w:val="01E0" w:firstRow="1" w:lastRow="1" w:firstColumn="1" w:lastColumn="1" w:noHBand="0" w:noVBand="0"/>
      </w:tblPr>
      <w:tblGrid>
        <w:gridCol w:w="819"/>
        <w:gridCol w:w="457"/>
        <w:gridCol w:w="5386"/>
      </w:tblGrid>
      <w:tr w:rsidR="00A54226" w14:paraId="4583BF85" w14:textId="77777777" w:rsidTr="00A035C1">
        <w:tc>
          <w:tcPr>
            <w:tcW w:w="819" w:type="dxa"/>
          </w:tcPr>
          <w:p w14:paraId="4583BF82" w14:textId="77777777" w:rsidR="00A54226" w:rsidRPr="0046579E" w:rsidRDefault="00A54226" w:rsidP="00A035C1">
            <w:pPr>
              <w:pStyle w:val="SingleTxtG"/>
              <w:suppressAutoHyphens/>
              <w:spacing w:line="240" w:lineRule="atLeast"/>
              <w:ind w:left="170" w:right="0"/>
            </w:pPr>
            <w:r w:rsidRPr="0046579E">
              <w:t>Where</w:t>
            </w:r>
            <w:r>
              <w:t>:</w:t>
            </w:r>
          </w:p>
        </w:tc>
        <w:tc>
          <w:tcPr>
            <w:tcW w:w="457" w:type="dxa"/>
          </w:tcPr>
          <w:p w14:paraId="4583BF83" w14:textId="77777777" w:rsidR="00A54226" w:rsidRPr="0046579E" w:rsidRDefault="00A54226" w:rsidP="00A035C1">
            <w:pPr>
              <w:pStyle w:val="SingleTxtG"/>
              <w:suppressAutoHyphens/>
              <w:spacing w:line="240" w:lineRule="atLeast"/>
              <w:ind w:left="0"/>
              <w:jc w:val="right"/>
            </w:pPr>
          </w:p>
        </w:tc>
        <w:tc>
          <w:tcPr>
            <w:tcW w:w="5386" w:type="dxa"/>
          </w:tcPr>
          <w:p w14:paraId="4583BF84" w14:textId="77777777" w:rsidR="00A54226" w:rsidRDefault="00A54226" w:rsidP="00A035C1">
            <w:pPr>
              <w:pStyle w:val="SingleTxtG"/>
              <w:suppressAutoHyphens/>
              <w:spacing w:line="240" w:lineRule="atLeast"/>
              <w:ind w:left="0"/>
            </w:pPr>
          </w:p>
        </w:tc>
      </w:tr>
      <w:tr w:rsidR="00A54226" w:rsidRPr="0046579E" w14:paraId="4583BF89" w14:textId="77777777" w:rsidTr="00A035C1">
        <w:tc>
          <w:tcPr>
            <w:tcW w:w="819" w:type="dxa"/>
          </w:tcPr>
          <w:p w14:paraId="4583BF86" w14:textId="77777777" w:rsidR="00A54226" w:rsidRPr="0046579E" w:rsidRDefault="00A54226" w:rsidP="00A035C1">
            <w:pPr>
              <w:pStyle w:val="SingleTxtG"/>
              <w:suppressAutoHyphens/>
              <w:spacing w:line="240" w:lineRule="atLeast"/>
              <w:ind w:left="170" w:right="0"/>
            </w:pPr>
            <w:r w:rsidRPr="00C40679">
              <w:t>T</w:t>
            </w:r>
            <w:r w:rsidRPr="00A035C1">
              <w:rPr>
                <w:vertAlign w:val="subscript"/>
              </w:rPr>
              <w:t>r</w:t>
            </w:r>
          </w:p>
        </w:tc>
        <w:tc>
          <w:tcPr>
            <w:tcW w:w="457" w:type="dxa"/>
          </w:tcPr>
          <w:p w14:paraId="4583BF87" w14:textId="77777777" w:rsidR="00A54226" w:rsidRPr="0046579E" w:rsidRDefault="00A54226" w:rsidP="00A035C1">
            <w:pPr>
              <w:pStyle w:val="SingleTxtG"/>
              <w:suppressAutoHyphens/>
              <w:spacing w:line="240" w:lineRule="atLeast"/>
              <w:ind w:left="0"/>
              <w:jc w:val="right"/>
            </w:pPr>
            <w:r w:rsidRPr="00C40679">
              <w:t>=</w:t>
            </w:r>
          </w:p>
        </w:tc>
        <w:tc>
          <w:tcPr>
            <w:tcW w:w="5386" w:type="dxa"/>
          </w:tcPr>
          <w:p w14:paraId="4583BF88" w14:textId="77777777" w:rsidR="00A54226" w:rsidRPr="0046579E" w:rsidRDefault="00A54226" w:rsidP="00A035C1">
            <w:pPr>
              <w:pStyle w:val="SingleTxtG"/>
              <w:suppressAutoHyphens/>
              <w:spacing w:line="240" w:lineRule="atLeast"/>
              <w:ind w:left="0" w:right="0"/>
            </w:pPr>
            <w:r>
              <w:t>r</w:t>
            </w:r>
            <w:r w:rsidRPr="00C40679">
              <w:t>equired temperature (K)</w:t>
            </w:r>
            <w:r>
              <w:t>,</w:t>
            </w:r>
          </w:p>
        </w:tc>
      </w:tr>
      <w:tr w:rsidR="00A54226" w:rsidRPr="00A035C1" w14:paraId="4583BF8D" w14:textId="77777777" w:rsidTr="00A035C1">
        <w:tc>
          <w:tcPr>
            <w:tcW w:w="819" w:type="dxa"/>
          </w:tcPr>
          <w:p w14:paraId="4583BF8A" w14:textId="77777777" w:rsidR="00A54226" w:rsidRPr="0046579E" w:rsidRDefault="00A54226" w:rsidP="00A035C1">
            <w:pPr>
              <w:pStyle w:val="SingleTxtG"/>
              <w:suppressAutoHyphens/>
              <w:spacing w:line="240" w:lineRule="atLeast"/>
              <w:ind w:left="170" w:right="0"/>
            </w:pPr>
            <w:r w:rsidRPr="00C40679">
              <w:t>T</w:t>
            </w:r>
            <w:r w:rsidRPr="00A035C1">
              <w:rPr>
                <w:vertAlign w:val="subscript"/>
              </w:rPr>
              <w:t>o</w:t>
            </w:r>
          </w:p>
        </w:tc>
        <w:tc>
          <w:tcPr>
            <w:tcW w:w="457" w:type="dxa"/>
          </w:tcPr>
          <w:p w14:paraId="4583BF8B" w14:textId="77777777" w:rsidR="00A54226" w:rsidRPr="0046579E" w:rsidRDefault="00A54226" w:rsidP="00A035C1">
            <w:pPr>
              <w:pStyle w:val="SingleTxtG"/>
              <w:suppressAutoHyphens/>
              <w:spacing w:line="240" w:lineRule="atLeast"/>
              <w:ind w:left="0"/>
              <w:jc w:val="right"/>
            </w:pPr>
            <w:r w:rsidRPr="00C40679">
              <w:t>=</w:t>
            </w:r>
          </w:p>
        </w:tc>
        <w:tc>
          <w:tcPr>
            <w:tcW w:w="5386" w:type="dxa"/>
          </w:tcPr>
          <w:p w14:paraId="4583BF8C" w14:textId="77777777" w:rsidR="00A54226" w:rsidRPr="0046579E" w:rsidRDefault="00A54226" w:rsidP="00A035C1">
            <w:pPr>
              <w:pStyle w:val="SingleTxtG"/>
              <w:suppressAutoHyphens/>
              <w:spacing w:line="240" w:lineRule="atLeast"/>
              <w:ind w:left="0" w:right="0"/>
            </w:pPr>
            <w:r>
              <w:t>i</w:t>
            </w:r>
            <w:r w:rsidRPr="00C40679">
              <w:t>nitial temperature (K)</w:t>
            </w:r>
            <w:r>
              <w:t>,</w:t>
            </w:r>
          </w:p>
        </w:tc>
      </w:tr>
      <w:tr w:rsidR="00A54226" w14:paraId="4583BF91" w14:textId="77777777" w:rsidTr="00A035C1">
        <w:tc>
          <w:tcPr>
            <w:tcW w:w="819" w:type="dxa"/>
          </w:tcPr>
          <w:p w14:paraId="4583BF8E" w14:textId="77777777" w:rsidR="00A54226" w:rsidRPr="0046579E" w:rsidRDefault="00A54226" w:rsidP="00A035C1">
            <w:pPr>
              <w:pStyle w:val="SingleTxtG"/>
              <w:suppressAutoHyphens/>
              <w:spacing w:line="240" w:lineRule="atLeast"/>
              <w:ind w:left="170" w:right="0"/>
            </w:pPr>
            <w:r w:rsidRPr="00C40679">
              <w:t>t</w:t>
            </w:r>
          </w:p>
        </w:tc>
        <w:tc>
          <w:tcPr>
            <w:tcW w:w="457" w:type="dxa"/>
          </w:tcPr>
          <w:p w14:paraId="4583BF8F" w14:textId="77777777" w:rsidR="00A54226" w:rsidRPr="0046579E" w:rsidRDefault="00A54226" w:rsidP="00A035C1">
            <w:pPr>
              <w:pStyle w:val="SingleTxtG"/>
              <w:suppressAutoHyphens/>
              <w:spacing w:line="240" w:lineRule="atLeast"/>
              <w:ind w:left="0"/>
              <w:jc w:val="right"/>
            </w:pPr>
            <w:r w:rsidRPr="00C40679">
              <w:t>=</w:t>
            </w:r>
          </w:p>
        </w:tc>
        <w:tc>
          <w:tcPr>
            <w:tcW w:w="5386" w:type="dxa"/>
          </w:tcPr>
          <w:p w14:paraId="4583BF90" w14:textId="77777777" w:rsidR="00A54226" w:rsidRPr="0046579E" w:rsidRDefault="00A54226" w:rsidP="00A035C1">
            <w:pPr>
              <w:pStyle w:val="SingleTxtG"/>
              <w:suppressAutoHyphens/>
              <w:spacing w:line="240" w:lineRule="atLeast"/>
              <w:ind w:left="0" w:right="0"/>
            </w:pPr>
            <w:r>
              <w:t>t</w:t>
            </w:r>
            <w:r w:rsidRPr="00C40679">
              <w:t>ime from start of the tank heat build in minutes.</w:t>
            </w:r>
          </w:p>
        </w:tc>
      </w:tr>
    </w:tbl>
    <w:p w14:paraId="4583BF92" w14:textId="77777777" w:rsidR="00A54226" w:rsidRPr="00C40679" w:rsidRDefault="00A54226" w:rsidP="00A54226">
      <w:pPr>
        <w:pStyle w:val="SingleTxtG"/>
        <w:spacing w:before="120"/>
        <w:ind w:left="2268" w:hanging="1134"/>
      </w:pPr>
      <w:r w:rsidRPr="00C40679">
        <w:t>5.1.5.7.</w:t>
      </w:r>
      <w:r w:rsidRPr="00C40679">
        <w:tab/>
        <w:t>As soon as break-through occurs or when the fuel temperature reaches 308</w:t>
      </w:r>
      <w:r>
        <w:t> </w:t>
      </w:r>
      <w:r w:rsidRPr="00C40679">
        <w:t>K (35 °C), whichever occurs first, the heat source is turned off, the enclosure doors unsealed and opened, and the vehicle fuel tank cap(s) removed. If break-through has not occurred by the time the fuel temperature 308</w:t>
      </w:r>
      <w:r>
        <w:t> </w:t>
      </w:r>
      <w:r w:rsidRPr="00C40679">
        <w:t>K (35 °C), the heat source is removed from the vehicle, the vehicle removed from the evaporative emission enclosure and the entire procedure outlined in paragraph 5.1.7. below repeated until break-through occurs.</w:t>
      </w:r>
    </w:p>
    <w:p w14:paraId="4583BF93" w14:textId="77777777" w:rsidR="00A54226" w:rsidRPr="00C40679" w:rsidRDefault="00A54226" w:rsidP="00A54226">
      <w:pPr>
        <w:pStyle w:val="SingleTxtG"/>
        <w:spacing w:before="120"/>
        <w:ind w:left="2268" w:hanging="1134"/>
      </w:pPr>
      <w:r w:rsidRPr="00C40679">
        <w:t>5.1.6.</w:t>
      </w:r>
      <w:r w:rsidRPr="00C40679">
        <w:tab/>
        <w:t>Butane loading to breakthrough</w:t>
      </w:r>
    </w:p>
    <w:p w14:paraId="4583BF94" w14:textId="77777777" w:rsidR="00A54226" w:rsidRPr="00C40679" w:rsidRDefault="00A54226" w:rsidP="00A54226">
      <w:pPr>
        <w:pStyle w:val="SingleTxtG"/>
        <w:spacing w:before="120"/>
        <w:ind w:left="2268" w:hanging="1134"/>
      </w:pPr>
      <w:r>
        <w:t>5.1.6.1.</w:t>
      </w:r>
      <w:r w:rsidRPr="00C40679">
        <w:tab/>
        <w:t>If the enclosure is used for the determination of the break-through (see</w:t>
      </w:r>
      <w:r>
        <w:t> </w:t>
      </w:r>
      <w:r w:rsidRPr="00C40679">
        <w:t>paragraph 5.1.4.2. above) the vehicle shall be placed, with the engine shut off, in the evaporative emission enclosure.</w:t>
      </w:r>
    </w:p>
    <w:p w14:paraId="4583BF95" w14:textId="77777777" w:rsidR="00A54226" w:rsidRPr="00C40679" w:rsidRDefault="00A54226" w:rsidP="00A54226">
      <w:pPr>
        <w:pStyle w:val="SingleTxtG"/>
        <w:spacing w:before="120"/>
        <w:ind w:left="2268" w:hanging="1134"/>
      </w:pPr>
      <w:r w:rsidRPr="00C40679">
        <w:t>5.1.6.2.</w:t>
      </w:r>
      <w:r w:rsidRPr="00C40679">
        <w:tab/>
        <w:t>The evaporative emission canister shall be prepared for the canister loading operation. The canister shall not be removed from the vehicle, unless access to it in its normal location is so restricted that loading can only reasonably be accomplished by removing the canister from the vehicle. Special care shall be taken during this step to avoid damage to the components and the integrity of the fuel system.</w:t>
      </w:r>
    </w:p>
    <w:p w14:paraId="4583BF96" w14:textId="77777777" w:rsidR="00A54226" w:rsidRPr="00C40679" w:rsidRDefault="00A54226" w:rsidP="00A54226">
      <w:pPr>
        <w:pStyle w:val="SingleTxtG"/>
        <w:spacing w:before="120"/>
        <w:ind w:left="2268" w:hanging="1134"/>
      </w:pPr>
      <w:r w:rsidRPr="00C40679">
        <w:t>5.1.6.3.</w:t>
      </w:r>
      <w:r w:rsidRPr="00C40679">
        <w:tab/>
        <w:t>The canister is loaded with a mixture composed of 50 per cent butane and 50</w:t>
      </w:r>
      <w:r>
        <w:t> </w:t>
      </w:r>
      <w:r w:rsidRPr="00C40679">
        <w:t>per cent nitrogen by volume at a rate of 40 grams butane per hour.</w:t>
      </w:r>
    </w:p>
    <w:p w14:paraId="4583BF97" w14:textId="77777777" w:rsidR="00A54226" w:rsidRPr="00C40679" w:rsidRDefault="00A54226" w:rsidP="00A54226">
      <w:pPr>
        <w:pStyle w:val="SingleTxtG"/>
        <w:spacing w:before="120"/>
        <w:ind w:left="2268" w:hanging="1134"/>
      </w:pPr>
      <w:r w:rsidRPr="00C40679">
        <w:t>5.1.6.4.</w:t>
      </w:r>
      <w:r w:rsidRPr="00C40679">
        <w:tab/>
        <w:t>As soon as the canister reaches breakthrough, the vapour source shall be shut off.</w:t>
      </w:r>
    </w:p>
    <w:p w14:paraId="4583BF98" w14:textId="77777777" w:rsidR="00A54226" w:rsidRPr="00C40679" w:rsidRDefault="00A54226" w:rsidP="00A54226">
      <w:pPr>
        <w:pStyle w:val="SingleTxtG"/>
        <w:spacing w:before="120"/>
        <w:ind w:left="2268" w:hanging="1134"/>
      </w:pPr>
      <w:r w:rsidRPr="00C40679">
        <w:t>5.1.6.5.</w:t>
      </w:r>
      <w:r w:rsidRPr="00C40679">
        <w:tab/>
        <w:t>The evaporative emission canister shall then be reconnected and the vehicle restored to its normal operating condition.</w:t>
      </w:r>
    </w:p>
    <w:p w14:paraId="4583BF99" w14:textId="77777777" w:rsidR="00A54226" w:rsidRPr="00C40679" w:rsidRDefault="00A54226" w:rsidP="00A54226">
      <w:pPr>
        <w:pStyle w:val="SingleTxtG"/>
        <w:spacing w:before="120"/>
        <w:ind w:left="2268" w:hanging="1134"/>
      </w:pPr>
      <w:r>
        <w:t>5.1.7.</w:t>
      </w:r>
      <w:r w:rsidRPr="00C40679">
        <w:tab/>
        <w:t>Fuel drain and refill</w:t>
      </w:r>
    </w:p>
    <w:p w14:paraId="4583BF9A" w14:textId="77777777" w:rsidR="00A54226" w:rsidRPr="0076366A" w:rsidRDefault="00A54226" w:rsidP="00A54226">
      <w:pPr>
        <w:pStyle w:val="SingleTxtG"/>
        <w:spacing w:before="120"/>
        <w:ind w:left="2268" w:hanging="1134"/>
      </w:pPr>
      <w:r w:rsidRPr="0076366A">
        <w:t>5.1.7.1.</w:t>
      </w:r>
      <w:r w:rsidRPr="0076366A">
        <w:tab/>
        <w:t>The fuel tank(s) of the vehicle(s) is (are) emptied using the fuel tank drain(s). This shall be done so as not to abnormally purge or abnormally load the evaporative control devices fitted to the vehicle. Removal of the fuel cap is normally sufficient to achieve this.</w:t>
      </w:r>
    </w:p>
    <w:p w14:paraId="4583BF9B" w14:textId="77777777" w:rsidR="00A54226" w:rsidRPr="0076366A" w:rsidRDefault="00A54226" w:rsidP="00A54226">
      <w:pPr>
        <w:pStyle w:val="SingleTxtG"/>
        <w:spacing w:before="120"/>
        <w:ind w:left="2268" w:hanging="1134"/>
      </w:pPr>
      <w:r w:rsidRPr="0076366A">
        <w:t>5.1.7.2.</w:t>
      </w:r>
      <w:r w:rsidRPr="0076366A">
        <w:tab/>
        <w:t>The fuel tank(s) is (are) refilled with test fuel at a temperature of between 291 </w:t>
      </w:r>
      <w:r>
        <w:sym w:font="Symbol" w:char="F0B1"/>
      </w:r>
      <w:r w:rsidRPr="0076366A">
        <w:t xml:space="preserve">8 K (18 </w:t>
      </w:r>
      <w:r>
        <w:sym w:font="Symbol" w:char="F0B1"/>
      </w:r>
      <w:r w:rsidRPr="0076366A">
        <w:t>8 °C) to 40 +2 per cent of the tank's normal volumetric capacity. The fuel cap(s) of the vehicle shall be fitted at this point.</w:t>
      </w:r>
    </w:p>
    <w:p w14:paraId="4583BF9C" w14:textId="77777777" w:rsidR="00A54226" w:rsidRPr="0076366A" w:rsidRDefault="00A54226" w:rsidP="00A54226">
      <w:pPr>
        <w:pStyle w:val="SingleTxtG"/>
        <w:spacing w:before="120"/>
        <w:ind w:left="2268" w:hanging="1134"/>
      </w:pPr>
      <w:r w:rsidRPr="0076366A">
        <w:t>5.2.</w:t>
      </w:r>
      <w:r w:rsidRPr="0076366A">
        <w:tab/>
        <w:t>Preconditioning drive</w:t>
      </w:r>
    </w:p>
    <w:p w14:paraId="4583BF9D" w14:textId="77777777" w:rsidR="00A54226" w:rsidRDefault="00A54226" w:rsidP="00A54226">
      <w:pPr>
        <w:pStyle w:val="SingleTxtG"/>
        <w:spacing w:before="120"/>
        <w:ind w:left="2268" w:hanging="1134"/>
        <w:rPr>
          <w:szCs w:val="22"/>
        </w:rPr>
      </w:pPr>
      <w:r w:rsidRPr="0076366A">
        <w:t>5.2.1.</w:t>
      </w:r>
      <w:r w:rsidRPr="0076366A">
        <w:tab/>
        <w:t>Within one hour from the completing of canister loading in accordance with paragraphs 5.1.5. or 5.1.6. the vehicle is placed on the chassis dynamometer and driven through one Part One and two Part Two driving cycles of Type</w:t>
      </w:r>
      <w:r>
        <w:t> </w:t>
      </w:r>
      <w:r w:rsidRPr="0076366A">
        <w:t xml:space="preserve">I </w:t>
      </w:r>
      <w:r w:rsidR="00485640">
        <w:t>Test</w:t>
      </w:r>
      <w:r w:rsidRPr="0076366A">
        <w:t xml:space="preserve"> as specified in </w:t>
      </w:r>
      <w:r>
        <w:t>Annex 4a</w:t>
      </w:r>
      <w:r w:rsidRPr="0076366A">
        <w:t>. Exhaust emissions are not sampled during this operation.</w:t>
      </w:r>
    </w:p>
    <w:p w14:paraId="4583BF9E" w14:textId="77777777" w:rsidR="00A54226" w:rsidRPr="0076366A" w:rsidRDefault="00A54226" w:rsidP="00A54226">
      <w:pPr>
        <w:pStyle w:val="SingleTxtG"/>
        <w:spacing w:before="120"/>
        <w:ind w:left="2268" w:hanging="1134"/>
      </w:pPr>
      <w:r w:rsidRPr="0076366A">
        <w:t>5.3.</w:t>
      </w:r>
      <w:r w:rsidRPr="0076366A">
        <w:tab/>
        <w:t>Soak</w:t>
      </w:r>
    </w:p>
    <w:p w14:paraId="4583BF9F" w14:textId="77777777" w:rsidR="00A54226" w:rsidRPr="0076366A" w:rsidRDefault="00A54226" w:rsidP="00A54226">
      <w:pPr>
        <w:pStyle w:val="SingleTxtG"/>
        <w:spacing w:before="120"/>
        <w:ind w:left="2268" w:hanging="1134"/>
      </w:pPr>
      <w:r w:rsidRPr="0076366A">
        <w:t>5.3.1.</w:t>
      </w:r>
      <w:r w:rsidRPr="0076366A">
        <w:tab/>
        <w:t xml:space="preserve">Within five minutes of completing the preconditioning operation specified in paragraph 5.2.1. above the engine bonnet shall be completely closed and the </w:t>
      </w:r>
      <w:r w:rsidRPr="0076366A">
        <w:lastRenderedPageBreak/>
        <w:t xml:space="preserve">vehicle driven off the chassis dynamometer and parked in the soak area. The vehicle is parked for a minimum of 12 hours and a maximum of 36 hours. The engine oil and coolant temperatures shall have reached the temperature of the area or within </w:t>
      </w:r>
      <w:r>
        <w:sym w:font="Symbol" w:char="F0B1"/>
      </w:r>
      <w:r w:rsidRPr="0076366A">
        <w:t>3 K of it at the end of the period.</w:t>
      </w:r>
    </w:p>
    <w:p w14:paraId="4583BFA0" w14:textId="77777777" w:rsidR="00A54226" w:rsidRPr="0076366A" w:rsidRDefault="00A54226" w:rsidP="00A54226">
      <w:pPr>
        <w:pStyle w:val="SingleTxtG"/>
        <w:spacing w:before="120"/>
        <w:ind w:left="2268" w:hanging="1134"/>
      </w:pPr>
      <w:r>
        <w:t>5.4.</w:t>
      </w:r>
      <w:r w:rsidRPr="0076366A">
        <w:tab/>
        <w:t>Dynamometer test</w:t>
      </w:r>
    </w:p>
    <w:p w14:paraId="4583BFA1" w14:textId="77777777" w:rsidR="00A54226" w:rsidRPr="0076366A" w:rsidRDefault="00A54226" w:rsidP="00A54226">
      <w:pPr>
        <w:pStyle w:val="SingleTxtG"/>
        <w:spacing w:before="120"/>
        <w:ind w:left="2268" w:hanging="1134"/>
      </w:pPr>
      <w:r>
        <w:t>5.4.1.</w:t>
      </w:r>
      <w:r w:rsidRPr="0076366A">
        <w:tab/>
        <w:t xml:space="preserve">After conclusion of the soak period the vehicle is driven through a complete Type I </w:t>
      </w:r>
      <w:r w:rsidR="00485640">
        <w:t>Test</w:t>
      </w:r>
      <w:r w:rsidRPr="0076366A">
        <w:t xml:space="preserve"> drive as described in </w:t>
      </w:r>
      <w:r>
        <w:t>Annex 4a</w:t>
      </w:r>
      <w:r w:rsidRPr="0076366A">
        <w:t xml:space="preserve"> (cold start urban and extra urban test). Then the engine is shut off. Exhaust emissions may be sampled during this operation but the results shall not be used for the purpose of exhaust emission type approval.</w:t>
      </w:r>
    </w:p>
    <w:p w14:paraId="4583BFA2" w14:textId="77777777" w:rsidR="00A54226" w:rsidRPr="0076366A" w:rsidRDefault="00A54226" w:rsidP="00A54226">
      <w:pPr>
        <w:pStyle w:val="SingleTxtG"/>
        <w:spacing w:before="120"/>
        <w:ind w:left="2268" w:hanging="1134"/>
      </w:pPr>
      <w:r w:rsidRPr="0076366A">
        <w:t>5.4.2.</w:t>
      </w:r>
      <w:r w:rsidRPr="0076366A">
        <w:tab/>
        <w:t xml:space="preserve">Within two minutes of completing the Type I </w:t>
      </w:r>
      <w:r w:rsidR="00485640">
        <w:t>Test</w:t>
      </w:r>
      <w:r w:rsidRPr="0076366A">
        <w:t xml:space="preserve"> drive specified in paragraph 5.4.1. above the vehicle is driven a further conditioning drive consisting of one urban test cycle (hot start) of a Type I </w:t>
      </w:r>
      <w:r w:rsidR="00485640">
        <w:t>Test</w:t>
      </w:r>
      <w:r w:rsidRPr="0076366A">
        <w:t>.</w:t>
      </w:r>
      <w:r>
        <w:t xml:space="preserve"> </w:t>
      </w:r>
      <w:r w:rsidRPr="0076366A">
        <w:t>Then the engine is shut off again.</w:t>
      </w:r>
      <w:r>
        <w:t xml:space="preserve"> </w:t>
      </w:r>
      <w:r w:rsidRPr="0076366A">
        <w:t>Exhaust emissions need not be sampled during this operation.</w:t>
      </w:r>
    </w:p>
    <w:p w14:paraId="4583BFA3" w14:textId="77777777" w:rsidR="00A54226" w:rsidRPr="0076366A" w:rsidRDefault="00A54226" w:rsidP="00A54226">
      <w:pPr>
        <w:pStyle w:val="SingleTxtG"/>
        <w:spacing w:before="120"/>
        <w:ind w:left="2268" w:hanging="1134"/>
      </w:pPr>
      <w:r w:rsidRPr="0076366A">
        <w:t>5.5.</w:t>
      </w:r>
      <w:r w:rsidRPr="0076366A">
        <w:tab/>
        <w:t>Hot soak evaporative emissions test</w:t>
      </w:r>
    </w:p>
    <w:p w14:paraId="4583BFA4" w14:textId="77777777" w:rsidR="00A54226" w:rsidRPr="0076366A" w:rsidRDefault="00A54226" w:rsidP="00A54226">
      <w:pPr>
        <w:pStyle w:val="SingleTxtG"/>
        <w:spacing w:before="120"/>
        <w:ind w:left="2268" w:hanging="1134"/>
      </w:pPr>
      <w:r w:rsidRPr="0076366A">
        <w:t>5.5.1.</w:t>
      </w:r>
      <w:r w:rsidRPr="0076366A">
        <w:tab/>
        <w:t>Before the completion of the test run the measuring chamber shall be purged for several minutes until a stable hydrocarbon background is obtained. The enclosure mixing fan(s) shall also be turned on at this time.</w:t>
      </w:r>
    </w:p>
    <w:p w14:paraId="4583BFA5" w14:textId="77777777" w:rsidR="00A54226" w:rsidRPr="0076366A" w:rsidRDefault="00A54226" w:rsidP="00A54226">
      <w:pPr>
        <w:pStyle w:val="SingleTxtG"/>
        <w:spacing w:before="120"/>
        <w:ind w:left="2268" w:hanging="1134"/>
      </w:pPr>
      <w:r w:rsidRPr="0076366A">
        <w:t>5.5.2.</w:t>
      </w:r>
      <w:r w:rsidRPr="0076366A">
        <w:tab/>
        <w:t>The hydrocarbon analyser shall be zeroed and spanned immediately prior to the test.</w:t>
      </w:r>
    </w:p>
    <w:p w14:paraId="4583BFA6" w14:textId="77777777" w:rsidR="00A54226" w:rsidRPr="0076366A" w:rsidRDefault="00A54226" w:rsidP="00A54226">
      <w:pPr>
        <w:pStyle w:val="SingleTxtG"/>
        <w:spacing w:before="120"/>
        <w:ind w:left="2268" w:hanging="1134"/>
      </w:pPr>
      <w:r w:rsidRPr="0076366A">
        <w:t>5.5.3.</w:t>
      </w:r>
      <w:r w:rsidRPr="0076366A">
        <w:tab/>
        <w:t>At the end of the driving cycle the engine bonnet shall be completely closed and all connections between the vehicle an</w:t>
      </w:r>
      <w:r>
        <w:t xml:space="preserve">d the test stand disconnected. </w:t>
      </w:r>
      <w:r w:rsidRPr="0076366A">
        <w:t>The vehicle is then driven to the measuring chamber with a minimum use of the accelerator pedal.</w:t>
      </w:r>
      <w:r>
        <w:t xml:space="preserve"> </w:t>
      </w:r>
      <w:r w:rsidRPr="0076366A">
        <w:t>The engine shall be turned off before any part of the vehicle</w:t>
      </w:r>
      <w:r>
        <w:t xml:space="preserve"> enters the measuring chamber. </w:t>
      </w:r>
      <w:r w:rsidRPr="0076366A">
        <w:t>The time at which the engine is switched off is recorded on the evaporative emission measurement data recording system and</w:t>
      </w:r>
      <w:r>
        <w:t xml:space="preserve"> temperature recording begins. </w:t>
      </w:r>
      <w:r w:rsidRPr="0076366A">
        <w:t>The vehicle's windows and luggage compartments shall be opened at this stage, if not already opened.</w:t>
      </w:r>
    </w:p>
    <w:p w14:paraId="4583BFA7" w14:textId="77777777" w:rsidR="00A54226" w:rsidRPr="0076366A" w:rsidRDefault="00A54226" w:rsidP="00A54226">
      <w:pPr>
        <w:pStyle w:val="SingleTxtG"/>
        <w:spacing w:before="120"/>
        <w:ind w:left="2268" w:hanging="1134"/>
      </w:pPr>
      <w:r w:rsidRPr="0076366A">
        <w:t>5.5.4.</w:t>
      </w:r>
      <w:r w:rsidRPr="0076366A">
        <w:tab/>
        <w:t>The vehicle shall be pushed or otherwise moved into the measuring chamber with the engine switched off.</w:t>
      </w:r>
    </w:p>
    <w:p w14:paraId="4583BFA8" w14:textId="77777777" w:rsidR="00A54226" w:rsidRPr="0076366A" w:rsidRDefault="00A54226" w:rsidP="00A54226">
      <w:pPr>
        <w:pStyle w:val="SingleTxtG"/>
        <w:spacing w:before="120"/>
        <w:ind w:left="2268" w:hanging="1134"/>
      </w:pPr>
      <w:r w:rsidRPr="0076366A">
        <w:t>5.5.5.</w:t>
      </w:r>
      <w:r w:rsidRPr="0076366A">
        <w:tab/>
        <w:t>The enclosure doors are closed and sealed gas-tight within two minutes of the engine being switched off and within seven minutes of the end of the conditioning drive.</w:t>
      </w:r>
    </w:p>
    <w:p w14:paraId="4583BFA9" w14:textId="77777777" w:rsidR="00A54226" w:rsidRPr="0076366A" w:rsidRDefault="00A54226" w:rsidP="00A54226">
      <w:pPr>
        <w:pStyle w:val="SingleTxtG"/>
        <w:spacing w:before="120"/>
        <w:ind w:left="2268" w:hanging="1134"/>
      </w:pPr>
      <w:r w:rsidRPr="0076366A">
        <w:t>5.5.6.</w:t>
      </w:r>
      <w:r w:rsidRPr="0076366A">
        <w:tab/>
        <w:t xml:space="preserve">The start of a 60 </w:t>
      </w:r>
      <w:r>
        <w:sym w:font="Symbol" w:char="F0B1"/>
      </w:r>
      <w:proofErr w:type="gramStart"/>
      <w:r w:rsidRPr="0076366A">
        <w:t>0.5 minute</w:t>
      </w:r>
      <w:proofErr w:type="gramEnd"/>
      <w:r w:rsidRPr="0076366A">
        <w:t xml:space="preserve"> hot soak period begins when the chamber is sealed. The hydrocarbon concentration, temperature and barometric pressure are measured to give the initial readings </w:t>
      </w:r>
      <w:proofErr w:type="spellStart"/>
      <w:r w:rsidRPr="0076366A">
        <w:t>C</w:t>
      </w:r>
      <w:r w:rsidRPr="0076366A">
        <w:rPr>
          <w:vertAlign w:val="subscript"/>
        </w:rPr>
        <w:t>HCi</w:t>
      </w:r>
      <w:proofErr w:type="spellEnd"/>
      <w:r w:rsidRPr="0076366A">
        <w:t>, P</w:t>
      </w:r>
      <w:r w:rsidRPr="0076366A">
        <w:rPr>
          <w:vertAlign w:val="subscript"/>
        </w:rPr>
        <w:t>i</w:t>
      </w:r>
      <w:r w:rsidRPr="0076366A">
        <w:t xml:space="preserve"> and </w:t>
      </w:r>
      <w:proofErr w:type="spellStart"/>
      <w:r w:rsidRPr="0076366A">
        <w:t>T</w:t>
      </w:r>
      <w:r w:rsidRPr="0076366A">
        <w:rPr>
          <w:vertAlign w:val="subscript"/>
        </w:rPr>
        <w:t>i</w:t>
      </w:r>
      <w:proofErr w:type="spellEnd"/>
      <w:r w:rsidRPr="0076366A">
        <w:t xml:space="preserve"> for the hot soak test.</w:t>
      </w:r>
      <w:r>
        <w:t xml:space="preserve"> </w:t>
      </w:r>
      <w:r w:rsidRPr="0076366A">
        <w:t>These figures are used in the evaporative emission ca</w:t>
      </w:r>
      <w:r>
        <w:t xml:space="preserve">lculation, paragraph 6. below. </w:t>
      </w:r>
      <w:r w:rsidRPr="0076366A">
        <w:t>The ambient</w:t>
      </w:r>
      <w:r>
        <w:t xml:space="preserve"> </w:t>
      </w:r>
      <w:r w:rsidRPr="0076366A">
        <w:t>temperature T of the enclosure shall not be less than 296 K and no more than 304 K during the 60-minute hot soak period.</w:t>
      </w:r>
    </w:p>
    <w:p w14:paraId="4583BFAA" w14:textId="77777777" w:rsidR="00A54226" w:rsidRPr="0076366A" w:rsidRDefault="00A54226" w:rsidP="00A54226">
      <w:pPr>
        <w:pStyle w:val="SingleTxtG"/>
        <w:spacing w:before="120"/>
        <w:ind w:left="2268" w:hanging="1134"/>
      </w:pPr>
      <w:r w:rsidRPr="0076366A">
        <w:t>5.5.7.</w:t>
      </w:r>
      <w:r w:rsidRPr="0076366A">
        <w:tab/>
        <w:t xml:space="preserve">The hydrocarbon analyser shall be zeroed and spanned immediately before the end of the 60 </w:t>
      </w:r>
      <w:r>
        <w:sym w:font="Symbol" w:char="F0B1"/>
      </w:r>
      <w:proofErr w:type="gramStart"/>
      <w:r w:rsidRPr="0076366A">
        <w:t>0.5 minute</w:t>
      </w:r>
      <w:proofErr w:type="gramEnd"/>
      <w:r w:rsidRPr="0076366A">
        <w:t xml:space="preserve"> test period.</w:t>
      </w:r>
    </w:p>
    <w:p w14:paraId="4583BFAB" w14:textId="77777777" w:rsidR="00A54226" w:rsidRPr="0076366A" w:rsidRDefault="00A54226" w:rsidP="00A54226">
      <w:pPr>
        <w:pStyle w:val="SingleTxtG"/>
        <w:spacing w:before="120"/>
        <w:ind w:left="2268" w:hanging="1134"/>
      </w:pPr>
      <w:r w:rsidRPr="0076366A">
        <w:t>5.5.8.</w:t>
      </w:r>
      <w:r w:rsidRPr="0076366A">
        <w:tab/>
        <w:t xml:space="preserve">At the end of the 60 </w:t>
      </w:r>
      <w:r>
        <w:sym w:font="Symbol" w:char="F0B1"/>
      </w:r>
      <w:proofErr w:type="gramStart"/>
      <w:r w:rsidRPr="0076366A">
        <w:t>0.5 minute</w:t>
      </w:r>
      <w:proofErr w:type="gramEnd"/>
      <w:r w:rsidRPr="0076366A">
        <w:t xml:space="preserve"> test period, the hydrocarbon concentration in </w:t>
      </w:r>
      <w:r>
        <w:t xml:space="preserve">the chamber shall be measured. </w:t>
      </w:r>
      <w:r w:rsidRPr="0076366A">
        <w:t>The temperature and the barometric pressure are als</w:t>
      </w:r>
      <w:r>
        <w:t xml:space="preserve">o measured. </w:t>
      </w:r>
      <w:r w:rsidRPr="0076366A">
        <w:t xml:space="preserve">These are the final readings </w:t>
      </w:r>
      <w:proofErr w:type="spellStart"/>
      <w:r w:rsidRPr="0076366A">
        <w:t>C</w:t>
      </w:r>
      <w:r w:rsidRPr="0076366A">
        <w:rPr>
          <w:vertAlign w:val="subscript"/>
        </w:rPr>
        <w:t>HCf</w:t>
      </w:r>
      <w:proofErr w:type="spellEnd"/>
      <w:r w:rsidRPr="0076366A">
        <w:t xml:space="preserve">, </w:t>
      </w:r>
      <w:proofErr w:type="spellStart"/>
      <w:r w:rsidRPr="0076366A">
        <w:t>P</w:t>
      </w:r>
      <w:r w:rsidRPr="0076366A">
        <w:rPr>
          <w:vertAlign w:val="subscript"/>
        </w:rPr>
        <w:t>f</w:t>
      </w:r>
      <w:proofErr w:type="spellEnd"/>
      <w:r w:rsidRPr="0076366A">
        <w:t xml:space="preserve"> and </w:t>
      </w:r>
      <w:proofErr w:type="spellStart"/>
      <w:r w:rsidRPr="0076366A">
        <w:t>T</w:t>
      </w:r>
      <w:r w:rsidRPr="0076366A">
        <w:rPr>
          <w:vertAlign w:val="subscript"/>
        </w:rPr>
        <w:t>f</w:t>
      </w:r>
      <w:proofErr w:type="spellEnd"/>
      <w:r w:rsidRPr="0076366A">
        <w:t xml:space="preserve"> for the hot soak test used for the calculation in paragraph 6. below.</w:t>
      </w:r>
    </w:p>
    <w:p w14:paraId="4583BFAC" w14:textId="77777777" w:rsidR="00A54226" w:rsidRPr="0076366A" w:rsidRDefault="00A54226" w:rsidP="00A54226">
      <w:pPr>
        <w:pStyle w:val="SingleTxtG"/>
        <w:keepNext/>
        <w:keepLines/>
        <w:spacing w:before="120"/>
        <w:ind w:left="2268" w:hanging="1134"/>
      </w:pPr>
      <w:r w:rsidRPr="0076366A">
        <w:lastRenderedPageBreak/>
        <w:t>5.6.</w:t>
      </w:r>
      <w:r w:rsidRPr="0076366A">
        <w:tab/>
        <w:t>Soak</w:t>
      </w:r>
    </w:p>
    <w:p w14:paraId="4583BFAD" w14:textId="77777777" w:rsidR="00A54226" w:rsidRPr="0076366A" w:rsidRDefault="00A54226" w:rsidP="00A54226">
      <w:pPr>
        <w:pStyle w:val="SingleTxtG"/>
        <w:keepNext/>
        <w:keepLines/>
        <w:spacing w:before="120"/>
        <w:ind w:left="2268" w:hanging="1134"/>
      </w:pPr>
      <w:r w:rsidRPr="0076366A">
        <w:t>5.6.1.</w:t>
      </w:r>
      <w:r w:rsidRPr="0076366A">
        <w:tab/>
        <w:t>The test vehicle shall be pushed or otherwise moved to the soak area without use of the engine and soaked for not less than 6 hours and not more than 36</w:t>
      </w:r>
      <w:r>
        <w:t> </w:t>
      </w:r>
      <w:r w:rsidRPr="0076366A">
        <w:t>hours between the end of the hot soak test and the start of the diurnal emission test.</w:t>
      </w:r>
      <w:r>
        <w:t xml:space="preserve"> </w:t>
      </w:r>
      <w:r w:rsidRPr="0076366A">
        <w:t>For at least 6 hours of this period the vehicle shall be soaked at 293 </w:t>
      </w:r>
      <w:r>
        <w:sym w:font="Symbol" w:char="F0B1"/>
      </w:r>
      <w:r w:rsidRPr="0076366A">
        <w:t>2 K (20 </w:t>
      </w:r>
      <w:r>
        <w:sym w:font="Symbol" w:char="F0B1"/>
      </w:r>
      <w:r w:rsidRPr="0076366A">
        <w:t>2 °C).</w:t>
      </w:r>
    </w:p>
    <w:p w14:paraId="4583BFAE" w14:textId="77777777" w:rsidR="00A54226" w:rsidRPr="0076366A" w:rsidRDefault="00A54226" w:rsidP="00A54226">
      <w:pPr>
        <w:pStyle w:val="SingleTxtG"/>
        <w:spacing w:before="120"/>
        <w:ind w:left="2268" w:hanging="1134"/>
      </w:pPr>
      <w:r w:rsidRPr="0076366A">
        <w:t>5.7.</w:t>
      </w:r>
      <w:r w:rsidRPr="0076366A">
        <w:tab/>
        <w:t>Diurnal test</w:t>
      </w:r>
    </w:p>
    <w:p w14:paraId="4583BFAF" w14:textId="77777777" w:rsidR="00A54226" w:rsidRPr="0076366A" w:rsidRDefault="00A54226" w:rsidP="00A54226">
      <w:pPr>
        <w:pStyle w:val="SingleTxtG"/>
        <w:spacing w:before="120"/>
        <w:ind w:left="2268" w:hanging="1134"/>
      </w:pPr>
      <w:r>
        <w:t>5.7.1.</w:t>
      </w:r>
      <w:r w:rsidRPr="0076366A">
        <w:tab/>
        <w:t>The test vehicle shall be exposed to one cycle of ambient temperature according to the profile specified in Appendix 2 to this annex with a maximum deviation of </w:t>
      </w:r>
      <w:r>
        <w:sym w:font="Symbol" w:char="F0B1"/>
      </w:r>
      <w:r>
        <w:t xml:space="preserve">2 K at any time. </w:t>
      </w:r>
      <w:r w:rsidRPr="0076366A">
        <w:t>The average temperature deviation from the profile, calculated using the absolute value of each measured deviation, shall not exceed </w:t>
      </w:r>
      <w:r>
        <w:sym w:font="Symbol" w:char="F0B1"/>
      </w:r>
      <w:r>
        <w:t xml:space="preserve">1 K. </w:t>
      </w:r>
      <w:r w:rsidRPr="0076366A">
        <w:t xml:space="preserve">Ambient temperature shall be measured at least every minute. Temperature cycling begins when time </w:t>
      </w:r>
      <w:proofErr w:type="spellStart"/>
      <w:r w:rsidRPr="0076366A">
        <w:t>T</w:t>
      </w:r>
      <w:r w:rsidRPr="0076366A">
        <w:rPr>
          <w:vertAlign w:val="subscript"/>
        </w:rPr>
        <w:t>start</w:t>
      </w:r>
      <w:proofErr w:type="spellEnd"/>
      <w:r>
        <w:t> = </w:t>
      </w:r>
      <w:r w:rsidRPr="0076366A">
        <w:t>0, as specified in paragraph 5.7.6. below.</w:t>
      </w:r>
    </w:p>
    <w:p w14:paraId="4583BFB0" w14:textId="77777777" w:rsidR="00A54226" w:rsidRPr="0076366A" w:rsidRDefault="00A54226" w:rsidP="00A54226">
      <w:pPr>
        <w:pStyle w:val="SingleTxtG"/>
        <w:spacing w:before="120"/>
        <w:ind w:left="2268" w:hanging="1134"/>
      </w:pPr>
      <w:r w:rsidRPr="0076366A">
        <w:t>5.7.2.</w:t>
      </w:r>
      <w:r w:rsidRPr="0076366A">
        <w:tab/>
        <w:t>The measuring chamber shall be purged for several minutes immediately before the test until a st</w:t>
      </w:r>
      <w:r>
        <w:t xml:space="preserve">able background is obtainable. </w:t>
      </w:r>
      <w:r w:rsidRPr="0076366A">
        <w:t>The chamber mixing fan(s) shall also be switched on at this time.</w:t>
      </w:r>
    </w:p>
    <w:p w14:paraId="4583BFB1" w14:textId="77777777" w:rsidR="00A54226" w:rsidRPr="0076366A" w:rsidRDefault="00A54226" w:rsidP="00A54226">
      <w:pPr>
        <w:pStyle w:val="SingleTxtG"/>
        <w:spacing w:before="120"/>
        <w:ind w:left="2268" w:hanging="1134"/>
      </w:pPr>
      <w:r w:rsidRPr="0076366A">
        <w:t>5.7.3.</w:t>
      </w:r>
      <w:r w:rsidRPr="0076366A">
        <w:tab/>
        <w:t>The test vehicle, with the engine shut off and the test vehicle windows and luggage compartment(s) opened shall be moved into the measuring chamber.</w:t>
      </w:r>
      <w:r>
        <w:t xml:space="preserve"> </w:t>
      </w:r>
      <w:r w:rsidRPr="0076366A">
        <w:t>The mixing fan(s) shall be adjusted in such a way as to maintain a minimum air circulation speed of 8 km/h under the fuel tank of the test vehicle.</w:t>
      </w:r>
    </w:p>
    <w:p w14:paraId="4583BFB2" w14:textId="77777777" w:rsidR="00A54226" w:rsidRPr="0076366A" w:rsidRDefault="00A54226" w:rsidP="00A54226">
      <w:pPr>
        <w:pStyle w:val="SingleTxtG"/>
        <w:spacing w:before="120"/>
        <w:ind w:left="2268" w:hanging="1134"/>
      </w:pPr>
      <w:r w:rsidRPr="0076366A">
        <w:t>5.7.4.</w:t>
      </w:r>
      <w:r w:rsidRPr="0076366A">
        <w:tab/>
        <w:t>The hydrocarbon analyser shall be zeroed and spanned immediately before the test.</w:t>
      </w:r>
    </w:p>
    <w:p w14:paraId="4583BFB3" w14:textId="77777777" w:rsidR="00A54226" w:rsidRPr="0076366A" w:rsidRDefault="00A54226" w:rsidP="00A54226">
      <w:pPr>
        <w:pStyle w:val="SingleTxtG"/>
        <w:spacing w:before="120"/>
        <w:ind w:left="2268" w:hanging="1134"/>
      </w:pPr>
      <w:r w:rsidRPr="0076366A">
        <w:t>5.7.5.</w:t>
      </w:r>
      <w:r w:rsidRPr="0076366A">
        <w:tab/>
        <w:t>The enclosure doors shall be closed and gas-tight sealed.</w:t>
      </w:r>
    </w:p>
    <w:p w14:paraId="4583BFB4" w14:textId="77777777" w:rsidR="00A54226" w:rsidRPr="0076366A" w:rsidRDefault="00A54226" w:rsidP="00A54226">
      <w:pPr>
        <w:pStyle w:val="SingleTxtG"/>
        <w:spacing w:before="120"/>
        <w:ind w:left="2268" w:hanging="1134"/>
      </w:pPr>
      <w:r w:rsidRPr="0076366A">
        <w:t>5.7.6.</w:t>
      </w:r>
      <w:r w:rsidRPr="0076366A">
        <w:tab/>
        <w:t xml:space="preserve">Within 10 minutes of closing and sealing the doors, the hydrocarbon concentration, temperature and barometric pressure are measured to give the initial readings </w:t>
      </w:r>
      <w:proofErr w:type="spellStart"/>
      <w:r w:rsidRPr="0076366A">
        <w:t>C</w:t>
      </w:r>
      <w:r w:rsidRPr="0076366A">
        <w:rPr>
          <w:vertAlign w:val="subscript"/>
        </w:rPr>
        <w:t>HCi</w:t>
      </w:r>
      <w:proofErr w:type="spellEnd"/>
      <w:r w:rsidRPr="0076366A">
        <w:t>, P</w:t>
      </w:r>
      <w:r w:rsidRPr="0076366A">
        <w:rPr>
          <w:vertAlign w:val="subscript"/>
        </w:rPr>
        <w:t>i</w:t>
      </w:r>
      <w:r w:rsidRPr="0076366A">
        <w:t xml:space="preserve"> and </w:t>
      </w:r>
      <w:proofErr w:type="spellStart"/>
      <w:r w:rsidRPr="0076366A">
        <w:t>T</w:t>
      </w:r>
      <w:r w:rsidRPr="0076366A">
        <w:rPr>
          <w:vertAlign w:val="subscript"/>
        </w:rPr>
        <w:t>i</w:t>
      </w:r>
      <w:proofErr w:type="spellEnd"/>
      <w:r>
        <w:t xml:space="preserve"> </w:t>
      </w:r>
      <w:r w:rsidRPr="0076366A">
        <w:t xml:space="preserve">for the diurnal test. This is the point where time </w:t>
      </w:r>
      <w:proofErr w:type="spellStart"/>
      <w:r w:rsidRPr="0076366A">
        <w:t>T</w:t>
      </w:r>
      <w:r w:rsidRPr="0076366A">
        <w:rPr>
          <w:vertAlign w:val="subscript"/>
        </w:rPr>
        <w:t>start</w:t>
      </w:r>
      <w:proofErr w:type="spellEnd"/>
      <w:r w:rsidRPr="0076366A">
        <w:t xml:space="preserve"> = 0.</w:t>
      </w:r>
    </w:p>
    <w:p w14:paraId="4583BFB5" w14:textId="77777777" w:rsidR="00A54226" w:rsidRPr="0076366A" w:rsidRDefault="00A54226" w:rsidP="00A54226">
      <w:pPr>
        <w:pStyle w:val="SingleTxtG"/>
        <w:spacing w:before="120"/>
        <w:ind w:left="2268" w:hanging="1134"/>
      </w:pPr>
      <w:r w:rsidRPr="0076366A">
        <w:t>5.7.7.</w:t>
      </w:r>
      <w:r w:rsidRPr="0076366A">
        <w:tab/>
        <w:t>The hydrocarbon analyser shall be zeroed and spanned immediately before the end of the test.</w:t>
      </w:r>
    </w:p>
    <w:p w14:paraId="4583BFB6" w14:textId="77777777" w:rsidR="00A54226" w:rsidRPr="0076366A" w:rsidRDefault="00A54226" w:rsidP="00A54226">
      <w:pPr>
        <w:pStyle w:val="SingleTxtG"/>
        <w:spacing w:before="120"/>
        <w:ind w:left="2268" w:hanging="1134"/>
      </w:pPr>
      <w:r w:rsidRPr="0076366A">
        <w:t>5.7.8.</w:t>
      </w:r>
      <w:r w:rsidRPr="0076366A">
        <w:tab/>
        <w:t xml:space="preserve">The end of the emission sampling period occurs 24 hours </w:t>
      </w:r>
      <w:r>
        <w:sym w:font="Symbol" w:char="F0B1"/>
      </w:r>
      <w:r w:rsidRPr="0076366A">
        <w:t xml:space="preserve">6 minutes after the beginning of the initial sampling, as specified in paragraph 5.7.6. above. The time elapsed is recorded. The hydrocarbon concentration, temperature and barometric pressure are measured to give the final readings </w:t>
      </w:r>
      <w:proofErr w:type="spellStart"/>
      <w:r w:rsidRPr="0076366A">
        <w:t>C</w:t>
      </w:r>
      <w:r w:rsidRPr="0076366A">
        <w:rPr>
          <w:vertAlign w:val="subscript"/>
        </w:rPr>
        <w:t>HCf</w:t>
      </w:r>
      <w:proofErr w:type="spellEnd"/>
      <w:r w:rsidRPr="0076366A">
        <w:t xml:space="preserve">, </w:t>
      </w:r>
      <w:proofErr w:type="spellStart"/>
      <w:r w:rsidRPr="0076366A">
        <w:t>P</w:t>
      </w:r>
      <w:r w:rsidRPr="0076366A">
        <w:rPr>
          <w:vertAlign w:val="subscript"/>
        </w:rPr>
        <w:t>f</w:t>
      </w:r>
      <w:proofErr w:type="spellEnd"/>
      <w:r w:rsidRPr="0076366A">
        <w:t xml:space="preserve"> and </w:t>
      </w:r>
      <w:proofErr w:type="spellStart"/>
      <w:r w:rsidRPr="0076366A">
        <w:t>T</w:t>
      </w:r>
      <w:r w:rsidRPr="0076366A">
        <w:rPr>
          <w:vertAlign w:val="subscript"/>
        </w:rPr>
        <w:t>f</w:t>
      </w:r>
      <w:proofErr w:type="spellEnd"/>
      <w:r w:rsidRPr="0076366A">
        <w:t xml:space="preserve"> for the diurnal test used for the calculation in paragraph 6. This completes the evaporative emission test procedure.</w:t>
      </w:r>
    </w:p>
    <w:p w14:paraId="4583BFB7" w14:textId="77777777" w:rsidR="00A54226" w:rsidRPr="0076366A" w:rsidRDefault="00A54226" w:rsidP="00A54226">
      <w:pPr>
        <w:pStyle w:val="SingleTxtG"/>
        <w:spacing w:before="120"/>
        <w:ind w:left="2268" w:hanging="1134"/>
      </w:pPr>
      <w:r w:rsidRPr="0076366A">
        <w:t>6.</w:t>
      </w:r>
      <w:r w:rsidRPr="0076366A">
        <w:tab/>
        <w:t>C</w:t>
      </w:r>
      <w:r>
        <w:t>alculation</w:t>
      </w:r>
    </w:p>
    <w:p w14:paraId="4583BFB8" w14:textId="77777777" w:rsidR="00A54226" w:rsidRPr="0076366A" w:rsidRDefault="00A54226" w:rsidP="00A54226">
      <w:pPr>
        <w:pStyle w:val="SingleTxtG"/>
        <w:spacing w:before="120"/>
        <w:ind w:left="2268" w:hanging="1134"/>
      </w:pPr>
      <w:r w:rsidRPr="0076366A">
        <w:t>6.1.</w:t>
      </w:r>
      <w:r w:rsidRPr="0076366A">
        <w:tab/>
        <w:t>The evaporative emissi</w:t>
      </w:r>
      <w:r>
        <w:t>on tests described in paragraph </w:t>
      </w:r>
      <w:r w:rsidRPr="0076366A">
        <w:t xml:space="preserve">5. allow the hydrocarbon emissions from the diurnal and hot soak phases to be calculated. Evaporative losses from each of </w:t>
      </w:r>
      <w:proofErr w:type="spellStart"/>
      <w:proofErr w:type="gramStart"/>
      <w:r w:rsidRPr="0076366A">
        <w:t>theses</w:t>
      </w:r>
      <w:proofErr w:type="spellEnd"/>
      <w:proofErr w:type="gramEnd"/>
      <w:r w:rsidRPr="0076366A">
        <w:t xml:space="preserve"> phases is calculated using the initial and final hydrocarbon concentrations, temperatures and pressures in the enclosure, together with the net enclosure volume. The formula below is used:</w:t>
      </w:r>
    </w:p>
    <w:p w14:paraId="4583BFB9" w14:textId="77777777" w:rsidR="00A54226" w:rsidRDefault="008D29E9" w:rsidP="00A54226">
      <w:pPr>
        <w:pBdr>
          <w:top w:val="single" w:sz="6" w:space="0" w:color="FFFFFF"/>
          <w:left w:val="single" w:sz="6" w:space="0" w:color="FFFFFF"/>
          <w:bottom w:val="single" w:sz="6" w:space="0" w:color="FFFFFF"/>
          <w:right w:val="single" w:sz="6" w:space="0" w:color="FFFFFF"/>
        </w:pBdr>
        <w:jc w:val="center"/>
      </w:pPr>
      <w:r>
        <w:rPr>
          <w:noProof/>
          <w:lang w:val="en-AU" w:eastAsia="en-AU"/>
        </w:rPr>
        <w:drawing>
          <wp:inline distT="0" distB="0" distL="0" distR="0" wp14:anchorId="4583CBAC" wp14:editId="4583CBAD">
            <wp:extent cx="3495675" cy="60007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495675" cy="600075"/>
                    </a:xfrm>
                    <a:prstGeom prst="rect">
                      <a:avLst/>
                    </a:prstGeom>
                    <a:noFill/>
                    <a:ln>
                      <a:noFill/>
                    </a:ln>
                  </pic:spPr>
                </pic:pic>
              </a:graphicData>
            </a:graphic>
          </wp:inline>
        </w:drawing>
      </w:r>
    </w:p>
    <w:p w14:paraId="4583BFBA" w14:textId="77777777" w:rsidR="00A54226" w:rsidRDefault="00A54226" w:rsidP="00A54226">
      <w:pPr>
        <w:pBdr>
          <w:top w:val="single" w:sz="6" w:space="0" w:color="FFFFFF"/>
          <w:left w:val="single" w:sz="6" w:space="0" w:color="FFFFFF"/>
          <w:bottom w:val="single" w:sz="6" w:space="0" w:color="FFFFFF"/>
          <w:right w:val="single" w:sz="6" w:space="0" w:color="FFFFFF"/>
        </w:pBdr>
        <w:rPr>
          <w:szCs w:val="22"/>
        </w:rPr>
      </w:pPr>
    </w:p>
    <w:tbl>
      <w:tblPr>
        <w:tblW w:w="6662" w:type="dxa"/>
        <w:tblInd w:w="2098" w:type="dxa"/>
        <w:tblLayout w:type="fixed"/>
        <w:tblCellMar>
          <w:left w:w="0" w:type="dxa"/>
          <w:right w:w="0" w:type="dxa"/>
        </w:tblCellMar>
        <w:tblLook w:val="01E0" w:firstRow="1" w:lastRow="1" w:firstColumn="1" w:lastColumn="1" w:noHBand="0" w:noVBand="0"/>
      </w:tblPr>
      <w:tblGrid>
        <w:gridCol w:w="819"/>
        <w:gridCol w:w="457"/>
        <w:gridCol w:w="5386"/>
      </w:tblGrid>
      <w:tr w:rsidR="00A54226" w14:paraId="4583BFBE" w14:textId="77777777" w:rsidTr="00A035C1">
        <w:tc>
          <w:tcPr>
            <w:tcW w:w="819" w:type="dxa"/>
          </w:tcPr>
          <w:p w14:paraId="4583BFBB" w14:textId="77777777" w:rsidR="00A54226" w:rsidRPr="0046579E" w:rsidRDefault="00A54226" w:rsidP="00A035C1">
            <w:pPr>
              <w:pStyle w:val="SingleTxtG"/>
              <w:suppressAutoHyphens/>
              <w:spacing w:line="240" w:lineRule="atLeast"/>
              <w:ind w:left="170" w:right="0"/>
            </w:pPr>
            <w:r w:rsidRPr="0046579E">
              <w:lastRenderedPageBreak/>
              <w:t>Where</w:t>
            </w:r>
            <w:r>
              <w:t>:</w:t>
            </w:r>
          </w:p>
        </w:tc>
        <w:tc>
          <w:tcPr>
            <w:tcW w:w="457" w:type="dxa"/>
          </w:tcPr>
          <w:p w14:paraId="4583BFBC" w14:textId="77777777" w:rsidR="00A54226" w:rsidRPr="0046579E" w:rsidRDefault="00A54226" w:rsidP="00A035C1">
            <w:pPr>
              <w:pStyle w:val="SingleTxtG"/>
              <w:suppressAutoHyphens/>
              <w:spacing w:line="240" w:lineRule="atLeast"/>
              <w:ind w:left="0"/>
              <w:jc w:val="right"/>
            </w:pPr>
          </w:p>
        </w:tc>
        <w:tc>
          <w:tcPr>
            <w:tcW w:w="5386" w:type="dxa"/>
          </w:tcPr>
          <w:p w14:paraId="4583BFBD" w14:textId="77777777" w:rsidR="00A54226" w:rsidRDefault="00A54226" w:rsidP="00A035C1">
            <w:pPr>
              <w:pStyle w:val="SingleTxtG"/>
              <w:suppressAutoHyphens/>
              <w:spacing w:line="240" w:lineRule="atLeast"/>
              <w:ind w:left="0"/>
            </w:pPr>
          </w:p>
        </w:tc>
      </w:tr>
      <w:tr w:rsidR="00A54226" w:rsidRPr="00A035C1" w14:paraId="4583BFC2" w14:textId="77777777" w:rsidTr="00A035C1">
        <w:tc>
          <w:tcPr>
            <w:tcW w:w="819" w:type="dxa"/>
          </w:tcPr>
          <w:p w14:paraId="4583BFBF" w14:textId="77777777" w:rsidR="00A54226" w:rsidRPr="0055034C" w:rsidRDefault="00A54226" w:rsidP="00A035C1">
            <w:pPr>
              <w:pStyle w:val="SingleTxtG"/>
              <w:suppressAutoHyphens/>
              <w:spacing w:line="240" w:lineRule="atLeast"/>
              <w:ind w:left="170" w:right="0"/>
            </w:pPr>
            <w:r w:rsidRPr="0055034C">
              <w:t>M</w:t>
            </w:r>
            <w:r w:rsidRPr="00A035C1">
              <w:rPr>
                <w:vertAlign w:val="subscript"/>
              </w:rPr>
              <w:t>HC</w:t>
            </w:r>
          </w:p>
        </w:tc>
        <w:tc>
          <w:tcPr>
            <w:tcW w:w="457" w:type="dxa"/>
          </w:tcPr>
          <w:p w14:paraId="4583BFC0" w14:textId="77777777" w:rsidR="00A54226" w:rsidRPr="0055034C" w:rsidRDefault="00A54226" w:rsidP="00A035C1">
            <w:pPr>
              <w:pStyle w:val="SingleTxtG"/>
              <w:suppressAutoHyphens/>
              <w:spacing w:line="240" w:lineRule="atLeast"/>
              <w:ind w:left="0"/>
              <w:jc w:val="right"/>
            </w:pPr>
            <w:r w:rsidRPr="0055034C">
              <w:t>=</w:t>
            </w:r>
          </w:p>
        </w:tc>
        <w:tc>
          <w:tcPr>
            <w:tcW w:w="5386" w:type="dxa"/>
          </w:tcPr>
          <w:p w14:paraId="4583BFC1" w14:textId="77777777" w:rsidR="00A54226" w:rsidRPr="0055034C" w:rsidRDefault="00A54226" w:rsidP="00A035C1">
            <w:pPr>
              <w:pStyle w:val="SingleTxtG"/>
              <w:suppressAutoHyphens/>
              <w:spacing w:line="240" w:lineRule="atLeast"/>
              <w:ind w:left="0" w:right="0"/>
            </w:pPr>
            <w:r>
              <w:t>h</w:t>
            </w:r>
            <w:r w:rsidRPr="0055034C">
              <w:t>ydrocarbon mass in grams</w:t>
            </w:r>
            <w:r>
              <w:t>,</w:t>
            </w:r>
          </w:p>
        </w:tc>
      </w:tr>
      <w:tr w:rsidR="00A54226" w:rsidRPr="00A035C1" w14:paraId="4583BFC6" w14:textId="77777777" w:rsidTr="00A035C1">
        <w:tc>
          <w:tcPr>
            <w:tcW w:w="819" w:type="dxa"/>
          </w:tcPr>
          <w:p w14:paraId="4583BFC3" w14:textId="77777777" w:rsidR="00A54226" w:rsidRPr="0055034C" w:rsidRDefault="00A54226" w:rsidP="00A035C1">
            <w:pPr>
              <w:pStyle w:val="SingleTxtG"/>
              <w:suppressAutoHyphens/>
              <w:spacing w:line="240" w:lineRule="atLeast"/>
              <w:ind w:left="170" w:right="0"/>
            </w:pPr>
            <w:proofErr w:type="spellStart"/>
            <w:proofErr w:type="gramStart"/>
            <w:r w:rsidRPr="0055034C">
              <w:t>M</w:t>
            </w:r>
            <w:r w:rsidRPr="00A035C1">
              <w:rPr>
                <w:vertAlign w:val="subscript"/>
              </w:rPr>
              <w:t>HC,out</w:t>
            </w:r>
            <w:proofErr w:type="spellEnd"/>
            <w:proofErr w:type="gramEnd"/>
          </w:p>
        </w:tc>
        <w:tc>
          <w:tcPr>
            <w:tcW w:w="457" w:type="dxa"/>
          </w:tcPr>
          <w:p w14:paraId="4583BFC4" w14:textId="77777777" w:rsidR="00A54226" w:rsidRPr="0055034C" w:rsidRDefault="00A54226" w:rsidP="00A035C1">
            <w:pPr>
              <w:pStyle w:val="SingleTxtG"/>
              <w:suppressAutoHyphens/>
              <w:spacing w:line="240" w:lineRule="atLeast"/>
              <w:ind w:left="0"/>
              <w:jc w:val="right"/>
            </w:pPr>
            <w:r w:rsidRPr="0055034C">
              <w:t>=</w:t>
            </w:r>
          </w:p>
        </w:tc>
        <w:tc>
          <w:tcPr>
            <w:tcW w:w="5386" w:type="dxa"/>
          </w:tcPr>
          <w:p w14:paraId="4583BFC5" w14:textId="77777777" w:rsidR="00A54226" w:rsidRPr="0055034C" w:rsidRDefault="00A54226" w:rsidP="00A035C1">
            <w:pPr>
              <w:pStyle w:val="SingleTxtG"/>
              <w:suppressAutoHyphens/>
              <w:spacing w:line="240" w:lineRule="atLeast"/>
              <w:ind w:left="0" w:right="0"/>
            </w:pPr>
            <w:r>
              <w:t>m</w:t>
            </w:r>
            <w:r w:rsidRPr="0055034C">
              <w:t>ass of hydrocarbon exiting</w:t>
            </w:r>
            <w:r>
              <w:t xml:space="preserve"> the enclosure, in the case of </w:t>
            </w:r>
            <w:r w:rsidRPr="0055034C">
              <w:t>fixed-volume enclosure</w:t>
            </w:r>
            <w:r>
              <w:t>s for diurnal emission testing (grams),</w:t>
            </w:r>
          </w:p>
        </w:tc>
      </w:tr>
      <w:tr w:rsidR="00A54226" w:rsidRPr="00A035C1" w14:paraId="4583BFCA" w14:textId="77777777" w:rsidTr="00A035C1">
        <w:tc>
          <w:tcPr>
            <w:tcW w:w="819" w:type="dxa"/>
          </w:tcPr>
          <w:p w14:paraId="4583BFC7" w14:textId="77777777" w:rsidR="00A54226" w:rsidRPr="0055034C" w:rsidRDefault="00A54226" w:rsidP="00A035C1">
            <w:pPr>
              <w:pStyle w:val="SingleTxtG"/>
              <w:suppressAutoHyphens/>
              <w:spacing w:line="240" w:lineRule="atLeast"/>
              <w:ind w:left="170" w:right="0"/>
            </w:pPr>
            <w:proofErr w:type="spellStart"/>
            <w:proofErr w:type="gramStart"/>
            <w:r w:rsidRPr="0055034C">
              <w:t>M</w:t>
            </w:r>
            <w:r w:rsidRPr="00A035C1">
              <w:rPr>
                <w:vertAlign w:val="subscript"/>
              </w:rPr>
              <w:t>HC,i</w:t>
            </w:r>
            <w:proofErr w:type="spellEnd"/>
            <w:proofErr w:type="gramEnd"/>
          </w:p>
        </w:tc>
        <w:tc>
          <w:tcPr>
            <w:tcW w:w="457" w:type="dxa"/>
          </w:tcPr>
          <w:p w14:paraId="4583BFC8" w14:textId="77777777" w:rsidR="00A54226" w:rsidRPr="0055034C" w:rsidRDefault="00A54226" w:rsidP="00A035C1">
            <w:pPr>
              <w:pStyle w:val="SingleTxtG"/>
              <w:suppressAutoHyphens/>
              <w:spacing w:line="240" w:lineRule="atLeast"/>
              <w:ind w:left="0"/>
              <w:jc w:val="right"/>
            </w:pPr>
            <w:r w:rsidRPr="0055034C">
              <w:t>=</w:t>
            </w:r>
          </w:p>
        </w:tc>
        <w:tc>
          <w:tcPr>
            <w:tcW w:w="5386" w:type="dxa"/>
          </w:tcPr>
          <w:p w14:paraId="4583BFC9" w14:textId="77777777" w:rsidR="00A54226" w:rsidRPr="0055034C" w:rsidRDefault="00A54226" w:rsidP="00A035C1">
            <w:pPr>
              <w:pStyle w:val="SingleTxtG"/>
              <w:suppressAutoHyphens/>
              <w:spacing w:line="240" w:lineRule="atLeast"/>
              <w:ind w:left="0" w:right="0"/>
            </w:pPr>
            <w:r>
              <w:t>m</w:t>
            </w:r>
            <w:r w:rsidRPr="0055034C">
              <w:t>ass of hydrocarbon entering the enclosure, in the case of fixed-volume enclosures for diurnal emissi</w:t>
            </w:r>
            <w:r>
              <w:t>on testing (grams),</w:t>
            </w:r>
          </w:p>
        </w:tc>
      </w:tr>
      <w:tr w:rsidR="00A54226" w:rsidRPr="00A035C1" w14:paraId="4583BFCE" w14:textId="77777777" w:rsidTr="00A035C1">
        <w:tc>
          <w:tcPr>
            <w:tcW w:w="819" w:type="dxa"/>
          </w:tcPr>
          <w:p w14:paraId="4583BFCB" w14:textId="77777777" w:rsidR="00A54226" w:rsidRPr="0055034C" w:rsidRDefault="00A54226" w:rsidP="00A035C1">
            <w:pPr>
              <w:pStyle w:val="SingleTxtG"/>
              <w:suppressAutoHyphens/>
              <w:spacing w:line="240" w:lineRule="atLeast"/>
              <w:ind w:left="170" w:right="0"/>
            </w:pPr>
            <w:r w:rsidRPr="0055034C">
              <w:t>C</w:t>
            </w:r>
            <w:r w:rsidRPr="00A035C1">
              <w:rPr>
                <w:vertAlign w:val="subscript"/>
              </w:rPr>
              <w:t>HC</w:t>
            </w:r>
          </w:p>
        </w:tc>
        <w:tc>
          <w:tcPr>
            <w:tcW w:w="457" w:type="dxa"/>
          </w:tcPr>
          <w:p w14:paraId="4583BFCC" w14:textId="77777777" w:rsidR="00A54226" w:rsidRPr="0055034C" w:rsidRDefault="00A54226" w:rsidP="00A035C1">
            <w:pPr>
              <w:pStyle w:val="SingleTxtG"/>
              <w:suppressAutoHyphens/>
              <w:spacing w:line="240" w:lineRule="atLeast"/>
              <w:ind w:left="0"/>
              <w:jc w:val="right"/>
            </w:pPr>
            <w:r w:rsidRPr="0055034C">
              <w:t>=</w:t>
            </w:r>
          </w:p>
        </w:tc>
        <w:tc>
          <w:tcPr>
            <w:tcW w:w="5386" w:type="dxa"/>
          </w:tcPr>
          <w:p w14:paraId="4583BFCD" w14:textId="77777777" w:rsidR="00A54226" w:rsidRPr="0055034C" w:rsidRDefault="00A54226" w:rsidP="00A035C1">
            <w:pPr>
              <w:pStyle w:val="SingleTxtG"/>
              <w:suppressAutoHyphens/>
              <w:spacing w:line="240" w:lineRule="atLeast"/>
              <w:ind w:left="0" w:right="0"/>
            </w:pPr>
            <w:r>
              <w:t>m</w:t>
            </w:r>
            <w:r w:rsidRPr="0055034C">
              <w:t>easured hydrocarbon concentration in the enclosure (ppm volume in C</w:t>
            </w:r>
            <w:r w:rsidRPr="00A035C1">
              <w:rPr>
                <w:vertAlign w:val="subscript"/>
              </w:rPr>
              <w:t>1</w:t>
            </w:r>
            <w:r w:rsidRPr="0055034C">
              <w:t xml:space="preserve"> equivalent),</w:t>
            </w:r>
          </w:p>
        </w:tc>
      </w:tr>
      <w:tr w:rsidR="00A54226" w:rsidRPr="00A035C1" w14:paraId="4583BFD2" w14:textId="77777777" w:rsidTr="00A035C1">
        <w:tc>
          <w:tcPr>
            <w:tcW w:w="819" w:type="dxa"/>
          </w:tcPr>
          <w:p w14:paraId="4583BFCF" w14:textId="77777777" w:rsidR="00A54226" w:rsidRPr="0055034C" w:rsidRDefault="00A54226" w:rsidP="00A035C1">
            <w:pPr>
              <w:pStyle w:val="SingleTxtG"/>
              <w:suppressAutoHyphens/>
              <w:spacing w:line="240" w:lineRule="atLeast"/>
              <w:ind w:left="170" w:right="0"/>
            </w:pPr>
            <w:r w:rsidRPr="0055034C">
              <w:t>V</w:t>
            </w:r>
          </w:p>
        </w:tc>
        <w:tc>
          <w:tcPr>
            <w:tcW w:w="457" w:type="dxa"/>
          </w:tcPr>
          <w:p w14:paraId="4583BFD0" w14:textId="77777777" w:rsidR="00A54226" w:rsidRPr="0055034C" w:rsidRDefault="00A54226" w:rsidP="00A035C1">
            <w:pPr>
              <w:pStyle w:val="SingleTxtG"/>
              <w:suppressAutoHyphens/>
              <w:spacing w:line="240" w:lineRule="atLeast"/>
              <w:ind w:left="0"/>
              <w:jc w:val="right"/>
            </w:pPr>
            <w:r w:rsidRPr="0055034C">
              <w:t>=</w:t>
            </w:r>
          </w:p>
        </w:tc>
        <w:tc>
          <w:tcPr>
            <w:tcW w:w="5386" w:type="dxa"/>
          </w:tcPr>
          <w:p w14:paraId="4583BFD1" w14:textId="77777777" w:rsidR="00A54226" w:rsidRPr="0055034C" w:rsidRDefault="00A54226" w:rsidP="00A035C1">
            <w:pPr>
              <w:pStyle w:val="SingleTxtG"/>
              <w:suppressAutoHyphens/>
              <w:spacing w:line="240" w:lineRule="atLeast"/>
              <w:ind w:left="0" w:right="0"/>
            </w:pPr>
            <w:r>
              <w:t>n</w:t>
            </w:r>
            <w:r w:rsidRPr="0055034C">
              <w:t>et enclosure volume in cubic metres corrected for the volume of the vehicle, with the windows and the luggage compartment open. If the volume of the vehicle is not determined a volume of 1.42 m</w:t>
            </w:r>
            <w:r w:rsidRPr="00A035C1">
              <w:rPr>
                <w:vertAlign w:val="superscript"/>
              </w:rPr>
              <w:t>3</w:t>
            </w:r>
            <w:r>
              <w:t xml:space="preserve"> is subtracted,</w:t>
            </w:r>
          </w:p>
        </w:tc>
      </w:tr>
      <w:tr w:rsidR="00A54226" w:rsidRPr="00A035C1" w14:paraId="4583BFD6" w14:textId="77777777" w:rsidTr="00A035C1">
        <w:tc>
          <w:tcPr>
            <w:tcW w:w="819" w:type="dxa"/>
          </w:tcPr>
          <w:p w14:paraId="4583BFD3" w14:textId="77777777" w:rsidR="00A54226" w:rsidRPr="0055034C" w:rsidRDefault="00A54226" w:rsidP="00A035C1">
            <w:pPr>
              <w:pStyle w:val="SingleTxtG"/>
              <w:suppressAutoHyphens/>
              <w:spacing w:line="240" w:lineRule="atLeast"/>
              <w:ind w:left="170" w:right="0"/>
            </w:pPr>
            <w:r w:rsidRPr="0055034C">
              <w:t>T</w:t>
            </w:r>
          </w:p>
        </w:tc>
        <w:tc>
          <w:tcPr>
            <w:tcW w:w="457" w:type="dxa"/>
          </w:tcPr>
          <w:p w14:paraId="4583BFD4" w14:textId="77777777" w:rsidR="00A54226" w:rsidRPr="0055034C" w:rsidRDefault="00A54226" w:rsidP="00A035C1">
            <w:pPr>
              <w:pStyle w:val="SingleTxtG"/>
              <w:suppressAutoHyphens/>
              <w:spacing w:line="240" w:lineRule="atLeast"/>
              <w:ind w:left="0"/>
              <w:jc w:val="right"/>
            </w:pPr>
            <w:r w:rsidRPr="0055034C">
              <w:t>=</w:t>
            </w:r>
          </w:p>
        </w:tc>
        <w:tc>
          <w:tcPr>
            <w:tcW w:w="5386" w:type="dxa"/>
          </w:tcPr>
          <w:p w14:paraId="4583BFD5" w14:textId="77777777" w:rsidR="00A54226" w:rsidRPr="0055034C" w:rsidRDefault="00A54226" w:rsidP="00A035C1">
            <w:pPr>
              <w:pStyle w:val="SingleTxtG"/>
              <w:suppressAutoHyphens/>
              <w:spacing w:line="240" w:lineRule="atLeast"/>
              <w:ind w:left="0" w:right="0"/>
            </w:pPr>
            <w:r>
              <w:t>a</w:t>
            </w:r>
            <w:r w:rsidRPr="0055034C">
              <w:t>mbient chamber temperature, in K,</w:t>
            </w:r>
          </w:p>
        </w:tc>
      </w:tr>
      <w:tr w:rsidR="00A54226" w:rsidRPr="00A035C1" w14:paraId="4583BFDA" w14:textId="77777777" w:rsidTr="00A035C1">
        <w:tc>
          <w:tcPr>
            <w:tcW w:w="819" w:type="dxa"/>
          </w:tcPr>
          <w:p w14:paraId="4583BFD7" w14:textId="77777777" w:rsidR="00A54226" w:rsidRPr="0055034C" w:rsidRDefault="00A54226" w:rsidP="00A035C1">
            <w:pPr>
              <w:pStyle w:val="SingleTxtG"/>
              <w:suppressAutoHyphens/>
              <w:spacing w:line="240" w:lineRule="atLeast"/>
              <w:ind w:left="170" w:right="0"/>
            </w:pPr>
            <w:r w:rsidRPr="0055034C">
              <w:t>P</w:t>
            </w:r>
          </w:p>
        </w:tc>
        <w:tc>
          <w:tcPr>
            <w:tcW w:w="457" w:type="dxa"/>
          </w:tcPr>
          <w:p w14:paraId="4583BFD8" w14:textId="77777777" w:rsidR="00A54226" w:rsidRPr="0055034C" w:rsidRDefault="00A54226" w:rsidP="00A035C1">
            <w:pPr>
              <w:pStyle w:val="SingleTxtG"/>
              <w:suppressAutoHyphens/>
              <w:spacing w:line="240" w:lineRule="atLeast"/>
              <w:ind w:left="0"/>
              <w:jc w:val="right"/>
            </w:pPr>
            <w:r w:rsidRPr="0055034C">
              <w:t>=</w:t>
            </w:r>
          </w:p>
        </w:tc>
        <w:tc>
          <w:tcPr>
            <w:tcW w:w="5386" w:type="dxa"/>
          </w:tcPr>
          <w:p w14:paraId="4583BFD9" w14:textId="77777777" w:rsidR="00A54226" w:rsidRPr="0055034C" w:rsidRDefault="00A54226" w:rsidP="00A035C1">
            <w:pPr>
              <w:pStyle w:val="SingleTxtG"/>
              <w:suppressAutoHyphens/>
              <w:spacing w:line="240" w:lineRule="atLeast"/>
              <w:ind w:left="0" w:right="0"/>
            </w:pPr>
            <w:r>
              <w:t>b</w:t>
            </w:r>
            <w:r w:rsidRPr="0055034C">
              <w:t>arometric pressure in kPa,</w:t>
            </w:r>
          </w:p>
        </w:tc>
      </w:tr>
      <w:tr w:rsidR="00A54226" w:rsidRPr="00A035C1" w14:paraId="4583BFDE" w14:textId="77777777" w:rsidTr="00A035C1">
        <w:tc>
          <w:tcPr>
            <w:tcW w:w="819" w:type="dxa"/>
          </w:tcPr>
          <w:p w14:paraId="4583BFDB" w14:textId="77777777" w:rsidR="00A54226" w:rsidRPr="0055034C" w:rsidRDefault="00A54226" w:rsidP="00A035C1">
            <w:pPr>
              <w:pStyle w:val="SingleTxtG"/>
              <w:suppressAutoHyphens/>
              <w:spacing w:line="240" w:lineRule="atLeast"/>
              <w:ind w:left="170" w:right="0"/>
            </w:pPr>
            <w:r w:rsidRPr="0055034C">
              <w:t>H/C</w:t>
            </w:r>
          </w:p>
        </w:tc>
        <w:tc>
          <w:tcPr>
            <w:tcW w:w="457" w:type="dxa"/>
          </w:tcPr>
          <w:p w14:paraId="4583BFDC" w14:textId="77777777" w:rsidR="00A54226" w:rsidRPr="0055034C" w:rsidRDefault="00A54226" w:rsidP="00A035C1">
            <w:pPr>
              <w:pStyle w:val="SingleTxtG"/>
              <w:suppressAutoHyphens/>
              <w:spacing w:line="240" w:lineRule="atLeast"/>
              <w:ind w:left="0"/>
              <w:jc w:val="right"/>
            </w:pPr>
            <w:r w:rsidRPr="0055034C">
              <w:t>=</w:t>
            </w:r>
          </w:p>
        </w:tc>
        <w:tc>
          <w:tcPr>
            <w:tcW w:w="5386" w:type="dxa"/>
          </w:tcPr>
          <w:p w14:paraId="4583BFDD" w14:textId="77777777" w:rsidR="00A54226" w:rsidRPr="0055034C" w:rsidRDefault="00A54226" w:rsidP="00A035C1">
            <w:pPr>
              <w:pStyle w:val="SingleTxtG"/>
              <w:suppressAutoHyphens/>
              <w:spacing w:line="240" w:lineRule="atLeast"/>
              <w:ind w:left="0" w:right="0"/>
            </w:pPr>
            <w:r>
              <w:t>h</w:t>
            </w:r>
            <w:r w:rsidRPr="0055034C">
              <w:t>ydrogen to carbon ratio,</w:t>
            </w:r>
          </w:p>
        </w:tc>
      </w:tr>
      <w:tr w:rsidR="00A54226" w:rsidRPr="00A035C1" w14:paraId="4583BFE2" w14:textId="77777777" w:rsidTr="00A035C1">
        <w:tc>
          <w:tcPr>
            <w:tcW w:w="819" w:type="dxa"/>
          </w:tcPr>
          <w:p w14:paraId="4583BFDF" w14:textId="77777777" w:rsidR="00A54226" w:rsidRPr="0055034C" w:rsidRDefault="00A54226" w:rsidP="00A035C1">
            <w:pPr>
              <w:pStyle w:val="SingleTxtG"/>
              <w:suppressAutoHyphens/>
              <w:spacing w:line="240" w:lineRule="atLeast"/>
              <w:ind w:left="170" w:right="0"/>
            </w:pPr>
            <w:r w:rsidRPr="0055034C">
              <w:t>k</w:t>
            </w:r>
          </w:p>
        </w:tc>
        <w:tc>
          <w:tcPr>
            <w:tcW w:w="457" w:type="dxa"/>
          </w:tcPr>
          <w:p w14:paraId="4583BFE0" w14:textId="77777777" w:rsidR="00A54226" w:rsidRPr="0055034C" w:rsidRDefault="00A54226" w:rsidP="00A035C1">
            <w:pPr>
              <w:pStyle w:val="SingleTxtG"/>
              <w:suppressAutoHyphens/>
              <w:spacing w:line="240" w:lineRule="atLeast"/>
              <w:ind w:left="0"/>
              <w:jc w:val="right"/>
            </w:pPr>
            <w:r w:rsidRPr="0055034C">
              <w:t>=</w:t>
            </w:r>
          </w:p>
        </w:tc>
        <w:tc>
          <w:tcPr>
            <w:tcW w:w="5386" w:type="dxa"/>
          </w:tcPr>
          <w:p w14:paraId="4583BFE1" w14:textId="77777777" w:rsidR="00A54226" w:rsidRPr="0055034C" w:rsidRDefault="00A54226" w:rsidP="00A035C1">
            <w:pPr>
              <w:pStyle w:val="SingleTxtG"/>
              <w:suppressAutoHyphens/>
              <w:spacing w:line="240" w:lineRule="atLeast"/>
              <w:ind w:left="0" w:right="0"/>
            </w:pPr>
            <w:r w:rsidRPr="0055034C">
              <w:t xml:space="preserve">1.2 </w:t>
            </w:r>
            <w:r w:rsidRPr="00A035C1">
              <w:sym w:font="Symbol" w:char="F0B7"/>
            </w:r>
            <w:r w:rsidRPr="0055034C">
              <w:t xml:space="preserve"> (12 + H/C);</w:t>
            </w:r>
          </w:p>
        </w:tc>
      </w:tr>
    </w:tbl>
    <w:p w14:paraId="4583BFE3" w14:textId="77777777" w:rsidR="00A54226" w:rsidRDefault="00A54226" w:rsidP="00A54226">
      <w:pPr>
        <w:pBdr>
          <w:top w:val="single" w:sz="6" w:space="0" w:color="FFFFFF"/>
          <w:left w:val="single" w:sz="6" w:space="0" w:color="FFFFFF"/>
          <w:bottom w:val="single" w:sz="6" w:space="0" w:color="FFFFFF"/>
          <w:right w:val="single" w:sz="6" w:space="0" w:color="FFFFFF"/>
        </w:pBdr>
        <w:tabs>
          <w:tab w:val="left" w:pos="3420"/>
        </w:tabs>
        <w:ind w:left="2520" w:hanging="989"/>
        <w:jc w:val="both"/>
        <w:rPr>
          <w:szCs w:val="22"/>
        </w:rPr>
      </w:pPr>
    </w:p>
    <w:tbl>
      <w:tblPr>
        <w:tblW w:w="6662" w:type="dxa"/>
        <w:tblInd w:w="2098" w:type="dxa"/>
        <w:tblLayout w:type="fixed"/>
        <w:tblCellMar>
          <w:left w:w="0" w:type="dxa"/>
          <w:right w:w="0" w:type="dxa"/>
        </w:tblCellMar>
        <w:tblLook w:val="01E0" w:firstRow="1" w:lastRow="1" w:firstColumn="1" w:lastColumn="1" w:noHBand="0" w:noVBand="0"/>
      </w:tblPr>
      <w:tblGrid>
        <w:gridCol w:w="819"/>
        <w:gridCol w:w="457"/>
        <w:gridCol w:w="5386"/>
      </w:tblGrid>
      <w:tr w:rsidR="00A54226" w14:paraId="4583BFE7" w14:textId="77777777" w:rsidTr="00A035C1">
        <w:tc>
          <w:tcPr>
            <w:tcW w:w="819" w:type="dxa"/>
          </w:tcPr>
          <w:p w14:paraId="4583BFE4" w14:textId="77777777" w:rsidR="00A54226" w:rsidRPr="0046579E" w:rsidRDefault="00A54226" w:rsidP="00A035C1">
            <w:pPr>
              <w:pStyle w:val="SingleTxtG"/>
              <w:suppressAutoHyphens/>
              <w:spacing w:line="240" w:lineRule="atLeast"/>
              <w:ind w:left="170" w:right="0"/>
            </w:pPr>
            <w:r w:rsidRPr="0046579E">
              <w:t>Where</w:t>
            </w:r>
            <w:r>
              <w:t>:</w:t>
            </w:r>
          </w:p>
        </w:tc>
        <w:tc>
          <w:tcPr>
            <w:tcW w:w="457" w:type="dxa"/>
          </w:tcPr>
          <w:p w14:paraId="4583BFE5" w14:textId="77777777" w:rsidR="00A54226" w:rsidRPr="0046579E" w:rsidRDefault="00A54226" w:rsidP="00A035C1">
            <w:pPr>
              <w:pStyle w:val="SingleTxtG"/>
              <w:suppressAutoHyphens/>
              <w:spacing w:line="240" w:lineRule="atLeast"/>
              <w:ind w:left="0"/>
              <w:jc w:val="right"/>
            </w:pPr>
          </w:p>
        </w:tc>
        <w:tc>
          <w:tcPr>
            <w:tcW w:w="5386" w:type="dxa"/>
          </w:tcPr>
          <w:p w14:paraId="4583BFE6" w14:textId="77777777" w:rsidR="00A54226" w:rsidRDefault="00A54226" w:rsidP="00A035C1">
            <w:pPr>
              <w:pStyle w:val="SingleTxtG"/>
              <w:suppressAutoHyphens/>
              <w:spacing w:line="240" w:lineRule="atLeast"/>
              <w:ind w:left="0"/>
            </w:pPr>
          </w:p>
        </w:tc>
      </w:tr>
      <w:tr w:rsidR="00A54226" w:rsidRPr="00A035C1" w14:paraId="4583BFEB" w14:textId="77777777" w:rsidTr="00A035C1">
        <w:tc>
          <w:tcPr>
            <w:tcW w:w="819" w:type="dxa"/>
          </w:tcPr>
          <w:p w14:paraId="4583BFE8" w14:textId="77777777" w:rsidR="00A54226" w:rsidRPr="00090FAB" w:rsidRDefault="00A54226" w:rsidP="00A035C1">
            <w:pPr>
              <w:pStyle w:val="SingleTxtG"/>
              <w:suppressAutoHyphens/>
              <w:spacing w:line="240" w:lineRule="atLeast"/>
              <w:ind w:left="170" w:right="0"/>
            </w:pPr>
            <w:proofErr w:type="spellStart"/>
            <w:r w:rsidRPr="00090FAB">
              <w:t>i</w:t>
            </w:r>
            <w:proofErr w:type="spellEnd"/>
          </w:p>
        </w:tc>
        <w:tc>
          <w:tcPr>
            <w:tcW w:w="457" w:type="dxa"/>
          </w:tcPr>
          <w:p w14:paraId="4583BFE9" w14:textId="77777777" w:rsidR="00A54226" w:rsidRPr="00090FAB" w:rsidRDefault="00A54226" w:rsidP="00A035C1">
            <w:pPr>
              <w:pStyle w:val="SingleTxtG"/>
              <w:suppressAutoHyphens/>
              <w:spacing w:line="240" w:lineRule="atLeast"/>
              <w:ind w:left="0"/>
              <w:jc w:val="right"/>
            </w:pPr>
            <w:r w:rsidRPr="00090FAB">
              <w:t>=</w:t>
            </w:r>
          </w:p>
        </w:tc>
        <w:tc>
          <w:tcPr>
            <w:tcW w:w="5386" w:type="dxa"/>
          </w:tcPr>
          <w:p w14:paraId="4583BFEA" w14:textId="77777777" w:rsidR="00A54226" w:rsidRPr="00090FAB" w:rsidRDefault="00A54226" w:rsidP="00A035C1">
            <w:pPr>
              <w:pStyle w:val="SingleTxtG"/>
              <w:suppressAutoHyphens/>
              <w:spacing w:line="240" w:lineRule="atLeast"/>
              <w:ind w:left="0" w:right="0"/>
            </w:pPr>
            <w:r>
              <w:t>i</w:t>
            </w:r>
            <w:r w:rsidRPr="00090FAB">
              <w:t>s the initial reading,</w:t>
            </w:r>
          </w:p>
        </w:tc>
      </w:tr>
      <w:tr w:rsidR="00A54226" w:rsidRPr="00A035C1" w14:paraId="4583BFEF" w14:textId="77777777" w:rsidTr="00A035C1">
        <w:tc>
          <w:tcPr>
            <w:tcW w:w="819" w:type="dxa"/>
          </w:tcPr>
          <w:p w14:paraId="4583BFEC" w14:textId="77777777" w:rsidR="00A54226" w:rsidRPr="00090FAB" w:rsidRDefault="00A54226" w:rsidP="00A035C1">
            <w:pPr>
              <w:pStyle w:val="SingleTxtG"/>
              <w:suppressAutoHyphens/>
              <w:spacing w:line="240" w:lineRule="atLeast"/>
              <w:ind w:left="170" w:right="0"/>
            </w:pPr>
            <w:r w:rsidRPr="00090FAB">
              <w:t>f</w:t>
            </w:r>
          </w:p>
        </w:tc>
        <w:tc>
          <w:tcPr>
            <w:tcW w:w="457" w:type="dxa"/>
          </w:tcPr>
          <w:p w14:paraId="4583BFED" w14:textId="77777777" w:rsidR="00A54226" w:rsidRPr="00090FAB" w:rsidRDefault="00A54226" w:rsidP="00A035C1">
            <w:pPr>
              <w:pStyle w:val="SingleTxtG"/>
              <w:suppressAutoHyphens/>
              <w:spacing w:line="240" w:lineRule="atLeast"/>
              <w:ind w:left="0"/>
              <w:jc w:val="right"/>
            </w:pPr>
            <w:r w:rsidRPr="00090FAB">
              <w:t>=</w:t>
            </w:r>
          </w:p>
        </w:tc>
        <w:tc>
          <w:tcPr>
            <w:tcW w:w="5386" w:type="dxa"/>
          </w:tcPr>
          <w:p w14:paraId="4583BFEE" w14:textId="77777777" w:rsidR="00A54226" w:rsidRPr="00090FAB" w:rsidRDefault="00A54226" w:rsidP="00A035C1">
            <w:pPr>
              <w:pStyle w:val="SingleTxtG"/>
              <w:suppressAutoHyphens/>
              <w:spacing w:line="240" w:lineRule="atLeast"/>
              <w:ind w:left="0" w:right="0"/>
            </w:pPr>
            <w:r>
              <w:t>i</w:t>
            </w:r>
            <w:r w:rsidRPr="00090FAB">
              <w:t>s the final reading,</w:t>
            </w:r>
          </w:p>
        </w:tc>
      </w:tr>
      <w:tr w:rsidR="00A54226" w:rsidRPr="00A035C1" w14:paraId="4583BFF3" w14:textId="77777777" w:rsidTr="00A035C1">
        <w:tc>
          <w:tcPr>
            <w:tcW w:w="819" w:type="dxa"/>
          </w:tcPr>
          <w:p w14:paraId="4583BFF0" w14:textId="77777777" w:rsidR="00A54226" w:rsidRPr="00090FAB" w:rsidRDefault="00A54226" w:rsidP="00A035C1">
            <w:pPr>
              <w:pStyle w:val="SingleTxtG"/>
              <w:suppressAutoHyphens/>
              <w:spacing w:line="240" w:lineRule="atLeast"/>
              <w:ind w:left="170" w:right="0"/>
            </w:pPr>
            <w:r w:rsidRPr="00090FAB">
              <w:t>H/C</w:t>
            </w:r>
          </w:p>
        </w:tc>
        <w:tc>
          <w:tcPr>
            <w:tcW w:w="457" w:type="dxa"/>
          </w:tcPr>
          <w:p w14:paraId="4583BFF1" w14:textId="77777777" w:rsidR="00A54226" w:rsidRPr="00090FAB" w:rsidRDefault="00A54226" w:rsidP="00A035C1">
            <w:pPr>
              <w:pStyle w:val="SingleTxtG"/>
              <w:suppressAutoHyphens/>
              <w:spacing w:line="240" w:lineRule="atLeast"/>
              <w:ind w:left="0"/>
              <w:jc w:val="right"/>
            </w:pPr>
            <w:r w:rsidRPr="00090FAB">
              <w:t>=</w:t>
            </w:r>
          </w:p>
        </w:tc>
        <w:tc>
          <w:tcPr>
            <w:tcW w:w="5386" w:type="dxa"/>
          </w:tcPr>
          <w:p w14:paraId="4583BFF2" w14:textId="77777777" w:rsidR="00A54226" w:rsidRPr="00090FAB" w:rsidRDefault="00A54226" w:rsidP="00A035C1">
            <w:pPr>
              <w:pStyle w:val="SingleTxtG"/>
              <w:suppressAutoHyphens/>
              <w:spacing w:line="240" w:lineRule="atLeast"/>
              <w:ind w:left="0" w:right="0"/>
            </w:pPr>
            <w:r>
              <w:t>i</w:t>
            </w:r>
            <w:r w:rsidRPr="00090FAB">
              <w:t>s taken to be 2.33 for diurnal test losses,</w:t>
            </w:r>
          </w:p>
        </w:tc>
      </w:tr>
      <w:tr w:rsidR="00A54226" w:rsidRPr="00A035C1" w14:paraId="4583BFF7" w14:textId="77777777" w:rsidTr="00A035C1">
        <w:tc>
          <w:tcPr>
            <w:tcW w:w="819" w:type="dxa"/>
          </w:tcPr>
          <w:p w14:paraId="4583BFF4" w14:textId="77777777" w:rsidR="00A54226" w:rsidRPr="00090FAB" w:rsidRDefault="00A54226" w:rsidP="00A035C1">
            <w:pPr>
              <w:pStyle w:val="SingleTxtG"/>
              <w:suppressAutoHyphens/>
              <w:spacing w:line="240" w:lineRule="atLeast"/>
              <w:ind w:left="170" w:right="0"/>
            </w:pPr>
            <w:r w:rsidRPr="00090FAB">
              <w:t>H/C</w:t>
            </w:r>
          </w:p>
        </w:tc>
        <w:tc>
          <w:tcPr>
            <w:tcW w:w="457" w:type="dxa"/>
          </w:tcPr>
          <w:p w14:paraId="4583BFF5" w14:textId="77777777" w:rsidR="00A54226" w:rsidRPr="00090FAB" w:rsidRDefault="00A54226" w:rsidP="00A035C1">
            <w:pPr>
              <w:pStyle w:val="SingleTxtG"/>
              <w:suppressAutoHyphens/>
              <w:spacing w:line="240" w:lineRule="atLeast"/>
              <w:ind w:left="0"/>
              <w:jc w:val="right"/>
            </w:pPr>
            <w:r w:rsidRPr="00090FAB">
              <w:t>=</w:t>
            </w:r>
          </w:p>
        </w:tc>
        <w:tc>
          <w:tcPr>
            <w:tcW w:w="5386" w:type="dxa"/>
          </w:tcPr>
          <w:p w14:paraId="4583BFF6" w14:textId="77777777" w:rsidR="00A54226" w:rsidRPr="00090FAB" w:rsidRDefault="00A54226" w:rsidP="00A035C1">
            <w:pPr>
              <w:pStyle w:val="SingleTxtG"/>
              <w:suppressAutoHyphens/>
              <w:spacing w:line="240" w:lineRule="atLeast"/>
              <w:ind w:left="0" w:right="0"/>
            </w:pPr>
            <w:r>
              <w:t>i</w:t>
            </w:r>
            <w:r w:rsidRPr="00090FAB">
              <w:t>s taken to be 2.20 for hot soak losses.</w:t>
            </w:r>
          </w:p>
        </w:tc>
      </w:tr>
    </w:tbl>
    <w:p w14:paraId="4583BFF8" w14:textId="77777777" w:rsidR="00A54226" w:rsidRPr="00090FAB" w:rsidRDefault="00A54226" w:rsidP="00A54226">
      <w:pPr>
        <w:pStyle w:val="SingleTxtG"/>
        <w:spacing w:before="120"/>
        <w:ind w:left="2268" w:hanging="1134"/>
      </w:pPr>
      <w:r w:rsidRPr="00090FAB">
        <w:t>6.2.</w:t>
      </w:r>
      <w:r w:rsidRPr="00090FAB">
        <w:tab/>
        <w:t>Overall results of test</w:t>
      </w:r>
    </w:p>
    <w:p w14:paraId="4583BFF9" w14:textId="77777777" w:rsidR="00A54226" w:rsidRPr="00090FAB" w:rsidRDefault="00A54226" w:rsidP="00A54226">
      <w:pPr>
        <w:pStyle w:val="SingleTxtG"/>
        <w:spacing w:before="120"/>
        <w:ind w:left="2268" w:hanging="1134"/>
      </w:pPr>
      <w:r>
        <w:tab/>
      </w:r>
      <w:r w:rsidRPr="00090FAB">
        <w:t>The overall hydrocarbon mass emission for the vehicle is taken to be:</w:t>
      </w:r>
    </w:p>
    <w:p w14:paraId="4583BFFA" w14:textId="77777777" w:rsidR="00A54226" w:rsidRPr="00090FAB" w:rsidRDefault="00A54226" w:rsidP="00A54226">
      <w:pPr>
        <w:pStyle w:val="SingleTxtG"/>
        <w:jc w:val="center"/>
        <w:rPr>
          <w:vertAlign w:val="subscript"/>
        </w:rPr>
      </w:pPr>
      <w:proofErr w:type="spellStart"/>
      <w:r w:rsidRPr="00090FAB">
        <w:t>M</w:t>
      </w:r>
      <w:r w:rsidRPr="00090FAB">
        <w:rPr>
          <w:vertAlign w:val="subscript"/>
        </w:rPr>
        <w:t>total</w:t>
      </w:r>
      <w:proofErr w:type="spellEnd"/>
      <w:r w:rsidRPr="00090FAB">
        <w:t xml:space="preserve"> = M</w:t>
      </w:r>
      <w:r w:rsidRPr="00090FAB">
        <w:rPr>
          <w:vertAlign w:val="subscript"/>
        </w:rPr>
        <w:t>DI</w:t>
      </w:r>
      <w:r w:rsidRPr="00090FAB">
        <w:t xml:space="preserve"> + M</w:t>
      </w:r>
      <w:r w:rsidRPr="00090FAB">
        <w:rPr>
          <w:vertAlign w:val="subscript"/>
        </w:rPr>
        <w:t>HS</w:t>
      </w:r>
    </w:p>
    <w:tbl>
      <w:tblPr>
        <w:tblW w:w="6662" w:type="dxa"/>
        <w:tblInd w:w="2098" w:type="dxa"/>
        <w:tblLayout w:type="fixed"/>
        <w:tblCellMar>
          <w:left w:w="0" w:type="dxa"/>
          <w:right w:w="0" w:type="dxa"/>
        </w:tblCellMar>
        <w:tblLook w:val="01E0" w:firstRow="1" w:lastRow="1" w:firstColumn="1" w:lastColumn="1" w:noHBand="0" w:noVBand="0"/>
      </w:tblPr>
      <w:tblGrid>
        <w:gridCol w:w="819"/>
        <w:gridCol w:w="457"/>
        <w:gridCol w:w="5386"/>
      </w:tblGrid>
      <w:tr w:rsidR="00A54226" w14:paraId="4583BFFE" w14:textId="77777777" w:rsidTr="00A035C1">
        <w:tc>
          <w:tcPr>
            <w:tcW w:w="819" w:type="dxa"/>
          </w:tcPr>
          <w:p w14:paraId="4583BFFB" w14:textId="77777777" w:rsidR="00A54226" w:rsidRPr="0046579E" w:rsidRDefault="00A54226" w:rsidP="00A035C1">
            <w:pPr>
              <w:pStyle w:val="SingleTxtG"/>
              <w:suppressAutoHyphens/>
              <w:spacing w:line="240" w:lineRule="atLeast"/>
              <w:ind w:left="170" w:right="0"/>
            </w:pPr>
            <w:r w:rsidRPr="0046579E">
              <w:t>Where</w:t>
            </w:r>
            <w:r>
              <w:t>:</w:t>
            </w:r>
          </w:p>
        </w:tc>
        <w:tc>
          <w:tcPr>
            <w:tcW w:w="457" w:type="dxa"/>
          </w:tcPr>
          <w:p w14:paraId="4583BFFC" w14:textId="77777777" w:rsidR="00A54226" w:rsidRPr="0046579E" w:rsidRDefault="00A54226" w:rsidP="00A035C1">
            <w:pPr>
              <w:pStyle w:val="SingleTxtG"/>
              <w:suppressAutoHyphens/>
              <w:spacing w:line="240" w:lineRule="atLeast"/>
              <w:ind w:left="0"/>
              <w:jc w:val="right"/>
            </w:pPr>
          </w:p>
        </w:tc>
        <w:tc>
          <w:tcPr>
            <w:tcW w:w="5386" w:type="dxa"/>
          </w:tcPr>
          <w:p w14:paraId="4583BFFD" w14:textId="77777777" w:rsidR="00A54226" w:rsidRDefault="00A54226" w:rsidP="00A035C1">
            <w:pPr>
              <w:pStyle w:val="SingleTxtG"/>
              <w:suppressAutoHyphens/>
              <w:spacing w:line="240" w:lineRule="atLeast"/>
              <w:ind w:left="0"/>
            </w:pPr>
          </w:p>
        </w:tc>
      </w:tr>
      <w:tr w:rsidR="00A54226" w:rsidRPr="00A035C1" w14:paraId="4583C002" w14:textId="77777777" w:rsidTr="00A035C1">
        <w:tc>
          <w:tcPr>
            <w:tcW w:w="819" w:type="dxa"/>
          </w:tcPr>
          <w:p w14:paraId="4583BFFF" w14:textId="77777777" w:rsidR="00A54226" w:rsidRPr="006F6FE9" w:rsidRDefault="00A54226" w:rsidP="00A035C1">
            <w:pPr>
              <w:pStyle w:val="SingleTxtG"/>
              <w:suppressAutoHyphens/>
              <w:spacing w:line="240" w:lineRule="atLeast"/>
              <w:ind w:left="170" w:right="0"/>
            </w:pPr>
            <w:proofErr w:type="spellStart"/>
            <w:r w:rsidRPr="006F6FE9">
              <w:t>M</w:t>
            </w:r>
            <w:r w:rsidRPr="00A035C1">
              <w:rPr>
                <w:vertAlign w:val="subscript"/>
              </w:rPr>
              <w:t>total</w:t>
            </w:r>
            <w:proofErr w:type="spellEnd"/>
          </w:p>
        </w:tc>
        <w:tc>
          <w:tcPr>
            <w:tcW w:w="457" w:type="dxa"/>
          </w:tcPr>
          <w:p w14:paraId="4583C000" w14:textId="77777777" w:rsidR="00A54226" w:rsidRPr="006F6FE9" w:rsidRDefault="00A54226" w:rsidP="00A035C1">
            <w:pPr>
              <w:pStyle w:val="SingleTxtG"/>
              <w:suppressAutoHyphens/>
              <w:spacing w:line="240" w:lineRule="atLeast"/>
              <w:ind w:left="0"/>
              <w:jc w:val="right"/>
            </w:pPr>
            <w:r w:rsidRPr="006F6FE9">
              <w:t>=</w:t>
            </w:r>
          </w:p>
        </w:tc>
        <w:tc>
          <w:tcPr>
            <w:tcW w:w="5386" w:type="dxa"/>
          </w:tcPr>
          <w:p w14:paraId="4583C001" w14:textId="77777777" w:rsidR="00A54226" w:rsidRPr="006F6FE9" w:rsidRDefault="00A54226" w:rsidP="00A035C1">
            <w:pPr>
              <w:pStyle w:val="SingleTxtG"/>
              <w:suppressAutoHyphens/>
              <w:spacing w:line="240" w:lineRule="atLeast"/>
              <w:ind w:left="0" w:right="0"/>
            </w:pPr>
            <w:r>
              <w:t>o</w:t>
            </w:r>
            <w:r w:rsidRPr="006F6FE9">
              <w:t>verall mass emissions of the vehicle (grams)</w:t>
            </w:r>
            <w:r>
              <w:t>,</w:t>
            </w:r>
          </w:p>
        </w:tc>
      </w:tr>
      <w:tr w:rsidR="00A54226" w:rsidRPr="00A035C1" w14:paraId="4583C006" w14:textId="77777777" w:rsidTr="00A035C1">
        <w:tc>
          <w:tcPr>
            <w:tcW w:w="819" w:type="dxa"/>
          </w:tcPr>
          <w:p w14:paraId="4583C003" w14:textId="77777777" w:rsidR="00A54226" w:rsidRPr="006F6FE9" w:rsidRDefault="00A54226" w:rsidP="00A035C1">
            <w:pPr>
              <w:pStyle w:val="SingleTxtG"/>
              <w:suppressAutoHyphens/>
              <w:spacing w:line="240" w:lineRule="atLeast"/>
              <w:ind w:left="170" w:right="0"/>
            </w:pPr>
            <w:r w:rsidRPr="006F6FE9">
              <w:t>M</w:t>
            </w:r>
            <w:r w:rsidRPr="00A035C1">
              <w:rPr>
                <w:vertAlign w:val="subscript"/>
              </w:rPr>
              <w:t>DI</w:t>
            </w:r>
          </w:p>
        </w:tc>
        <w:tc>
          <w:tcPr>
            <w:tcW w:w="457" w:type="dxa"/>
          </w:tcPr>
          <w:p w14:paraId="4583C004" w14:textId="77777777" w:rsidR="00A54226" w:rsidRPr="006F6FE9" w:rsidRDefault="00A54226" w:rsidP="00A035C1">
            <w:pPr>
              <w:pStyle w:val="SingleTxtG"/>
              <w:suppressAutoHyphens/>
              <w:spacing w:line="240" w:lineRule="atLeast"/>
              <w:ind w:left="0"/>
              <w:jc w:val="right"/>
            </w:pPr>
            <w:r w:rsidRPr="006F6FE9">
              <w:t>=</w:t>
            </w:r>
          </w:p>
        </w:tc>
        <w:tc>
          <w:tcPr>
            <w:tcW w:w="5386" w:type="dxa"/>
          </w:tcPr>
          <w:p w14:paraId="4583C005" w14:textId="77777777" w:rsidR="00A54226" w:rsidRPr="006F6FE9" w:rsidRDefault="00A54226" w:rsidP="00A035C1">
            <w:pPr>
              <w:pStyle w:val="SingleTxtG"/>
              <w:suppressAutoHyphens/>
              <w:spacing w:line="240" w:lineRule="atLeast"/>
              <w:ind w:left="0" w:right="0"/>
            </w:pPr>
            <w:r>
              <w:t>h</w:t>
            </w:r>
            <w:r w:rsidRPr="006F6FE9">
              <w:t>ydrocarbon mass emission for diurnal test (grams)</w:t>
            </w:r>
            <w:r>
              <w:t>,</w:t>
            </w:r>
          </w:p>
        </w:tc>
      </w:tr>
      <w:tr w:rsidR="00A54226" w:rsidRPr="00A035C1" w14:paraId="4583C00A" w14:textId="77777777" w:rsidTr="00A035C1">
        <w:tc>
          <w:tcPr>
            <w:tcW w:w="819" w:type="dxa"/>
          </w:tcPr>
          <w:p w14:paraId="4583C007" w14:textId="77777777" w:rsidR="00A54226" w:rsidRPr="006F6FE9" w:rsidRDefault="00A54226" w:rsidP="00A035C1">
            <w:pPr>
              <w:pStyle w:val="SingleTxtG"/>
              <w:suppressAutoHyphens/>
              <w:spacing w:line="240" w:lineRule="atLeast"/>
              <w:ind w:left="170" w:right="0"/>
            </w:pPr>
            <w:r w:rsidRPr="006F6FE9">
              <w:t>M</w:t>
            </w:r>
            <w:r w:rsidRPr="00A035C1">
              <w:rPr>
                <w:vertAlign w:val="subscript"/>
              </w:rPr>
              <w:t>HS</w:t>
            </w:r>
          </w:p>
        </w:tc>
        <w:tc>
          <w:tcPr>
            <w:tcW w:w="457" w:type="dxa"/>
          </w:tcPr>
          <w:p w14:paraId="4583C008" w14:textId="77777777" w:rsidR="00A54226" w:rsidRPr="006F6FE9" w:rsidRDefault="00A54226" w:rsidP="00A035C1">
            <w:pPr>
              <w:pStyle w:val="SingleTxtG"/>
              <w:suppressAutoHyphens/>
              <w:spacing w:line="240" w:lineRule="atLeast"/>
              <w:ind w:left="0"/>
              <w:jc w:val="right"/>
            </w:pPr>
            <w:r w:rsidRPr="006F6FE9">
              <w:t>=</w:t>
            </w:r>
          </w:p>
        </w:tc>
        <w:tc>
          <w:tcPr>
            <w:tcW w:w="5386" w:type="dxa"/>
          </w:tcPr>
          <w:p w14:paraId="4583C009" w14:textId="77777777" w:rsidR="00A54226" w:rsidRPr="006F6FE9" w:rsidRDefault="00A54226" w:rsidP="00A035C1">
            <w:pPr>
              <w:pStyle w:val="SingleTxtG"/>
              <w:suppressAutoHyphens/>
              <w:spacing w:line="240" w:lineRule="atLeast"/>
              <w:ind w:left="0" w:right="0"/>
            </w:pPr>
            <w:r>
              <w:t>h</w:t>
            </w:r>
            <w:r w:rsidRPr="006F6FE9">
              <w:t>ydrocarbon mass emission for the hot soak (grams).</w:t>
            </w:r>
          </w:p>
        </w:tc>
      </w:tr>
    </w:tbl>
    <w:p w14:paraId="4583C00B" w14:textId="77777777" w:rsidR="00A54226" w:rsidRDefault="00A54226" w:rsidP="00A54226">
      <w:pPr>
        <w:pStyle w:val="SingleTxtG"/>
        <w:sectPr w:rsidR="00A54226" w:rsidSect="00C85C2C">
          <w:headerReference w:type="even" r:id="rId315"/>
          <w:headerReference w:type="default" r:id="rId316"/>
          <w:footerReference w:type="even" r:id="rId317"/>
          <w:footerReference w:type="default" r:id="rId318"/>
          <w:headerReference w:type="first" r:id="rId319"/>
          <w:endnotePr>
            <w:numFmt w:val="decimal"/>
          </w:endnotePr>
          <w:pgSz w:w="11907" w:h="16840" w:code="9"/>
          <w:pgMar w:top="1701" w:right="1134" w:bottom="2268" w:left="1134" w:header="964" w:footer="1701" w:gutter="0"/>
          <w:cols w:space="720"/>
        </w:sectPr>
      </w:pPr>
    </w:p>
    <w:p w14:paraId="4583C00C" w14:textId="77777777" w:rsidR="00A54226" w:rsidRPr="006F6FE9" w:rsidRDefault="00A54226" w:rsidP="00A54226">
      <w:pPr>
        <w:pStyle w:val="SingleTxtG"/>
        <w:ind w:left="2268" w:hanging="1134"/>
      </w:pPr>
      <w:r w:rsidRPr="006F6FE9">
        <w:lastRenderedPageBreak/>
        <w:t>7.</w:t>
      </w:r>
      <w:r w:rsidRPr="006F6FE9">
        <w:tab/>
        <w:t>Conformity of production</w:t>
      </w:r>
    </w:p>
    <w:p w14:paraId="4583C00D" w14:textId="77777777" w:rsidR="00A54226" w:rsidRPr="006F6FE9" w:rsidRDefault="00A54226" w:rsidP="00A54226">
      <w:pPr>
        <w:pStyle w:val="SingleTxtG"/>
        <w:ind w:left="2268" w:hanging="1134"/>
      </w:pPr>
      <w:r w:rsidRPr="006F6FE9">
        <w:t>7.1.</w:t>
      </w:r>
      <w:r w:rsidRPr="006F6FE9">
        <w:tab/>
        <w:t>For routine end-of-production-line testing, the holder of the approval may demonstrate compliance by sampling vehicles which shall meet the following requirements.</w:t>
      </w:r>
    </w:p>
    <w:p w14:paraId="4583C00E" w14:textId="77777777" w:rsidR="00A54226" w:rsidRPr="006F6FE9" w:rsidRDefault="00A54226" w:rsidP="00A54226">
      <w:pPr>
        <w:pStyle w:val="SingleTxtG"/>
        <w:ind w:left="2268" w:hanging="1134"/>
      </w:pPr>
      <w:r w:rsidRPr="006F6FE9">
        <w:t>7.2.</w:t>
      </w:r>
      <w:r w:rsidRPr="006F6FE9">
        <w:tab/>
        <w:t>Test for leakage</w:t>
      </w:r>
    </w:p>
    <w:p w14:paraId="4583C00F" w14:textId="77777777" w:rsidR="00A54226" w:rsidRPr="006F6FE9" w:rsidRDefault="00A54226" w:rsidP="00A54226">
      <w:pPr>
        <w:pStyle w:val="SingleTxtG"/>
        <w:ind w:left="2268" w:hanging="1134"/>
      </w:pPr>
      <w:r w:rsidRPr="006F6FE9">
        <w:t>7.2.1.</w:t>
      </w:r>
      <w:r w:rsidRPr="006F6FE9">
        <w:tab/>
        <w:t>Vents to the atmosphere from the emission control system shall be isolated.</w:t>
      </w:r>
    </w:p>
    <w:p w14:paraId="4583C010" w14:textId="77777777" w:rsidR="00A54226" w:rsidRPr="006F6FE9" w:rsidRDefault="00A54226" w:rsidP="00A54226">
      <w:pPr>
        <w:pStyle w:val="SingleTxtG"/>
        <w:ind w:left="2268" w:hanging="1134"/>
      </w:pPr>
      <w:r w:rsidRPr="006F6FE9">
        <w:t>7.2.2.</w:t>
      </w:r>
      <w:r w:rsidRPr="006F6FE9">
        <w:tab/>
        <w:t xml:space="preserve">A pressure of 370 </w:t>
      </w:r>
      <w:r>
        <w:sym w:font="Symbol" w:char="F0B1"/>
      </w:r>
      <w:r w:rsidRPr="006F6FE9">
        <w:t>10 mm of H</w:t>
      </w:r>
      <w:r w:rsidRPr="006F6FE9">
        <w:rPr>
          <w:vertAlign w:val="subscript"/>
        </w:rPr>
        <w:t>2</w:t>
      </w:r>
      <w:r w:rsidRPr="006F6FE9">
        <w:t>O shall be applied to the fuel system.</w:t>
      </w:r>
    </w:p>
    <w:p w14:paraId="4583C011" w14:textId="77777777" w:rsidR="00A54226" w:rsidRPr="006F6FE9" w:rsidRDefault="00A54226" w:rsidP="00A54226">
      <w:pPr>
        <w:pStyle w:val="SingleTxtG"/>
        <w:ind w:left="2268" w:hanging="1134"/>
      </w:pPr>
      <w:r w:rsidRPr="006F6FE9">
        <w:t>7.2.3.</w:t>
      </w:r>
      <w:r w:rsidRPr="006F6FE9">
        <w:tab/>
        <w:t>The pressure shall be allowed to stabilise prior to isolating the fuel system from the pressure source.</w:t>
      </w:r>
    </w:p>
    <w:p w14:paraId="4583C012" w14:textId="77777777" w:rsidR="00A54226" w:rsidRPr="006F6FE9" w:rsidRDefault="00A54226" w:rsidP="00A54226">
      <w:pPr>
        <w:pStyle w:val="SingleTxtG"/>
        <w:ind w:left="2268" w:hanging="1134"/>
      </w:pPr>
      <w:r w:rsidRPr="006F6FE9">
        <w:t>7.2.4.</w:t>
      </w:r>
      <w:r w:rsidRPr="006F6FE9">
        <w:tab/>
        <w:t>Following isolation of the fuel system, the pressure shall not drop by more than 50 mm of H</w:t>
      </w:r>
      <w:r w:rsidRPr="006F6FE9">
        <w:rPr>
          <w:vertAlign w:val="subscript"/>
        </w:rPr>
        <w:t>2</w:t>
      </w:r>
      <w:r w:rsidRPr="006F6FE9">
        <w:t>O in five minutes.</w:t>
      </w:r>
    </w:p>
    <w:p w14:paraId="4583C013" w14:textId="77777777" w:rsidR="00A54226" w:rsidRPr="006F6FE9" w:rsidRDefault="00A54226" w:rsidP="00A54226">
      <w:pPr>
        <w:pStyle w:val="SingleTxtG"/>
        <w:ind w:left="2268" w:hanging="1134"/>
      </w:pPr>
      <w:r w:rsidRPr="006F6FE9">
        <w:t>7.3.</w:t>
      </w:r>
      <w:r w:rsidRPr="006F6FE9">
        <w:tab/>
        <w:t>Test for venting</w:t>
      </w:r>
    </w:p>
    <w:p w14:paraId="4583C014" w14:textId="77777777" w:rsidR="00A54226" w:rsidRPr="006F6FE9" w:rsidRDefault="00A54226" w:rsidP="00A54226">
      <w:pPr>
        <w:pStyle w:val="SingleTxtG"/>
      </w:pPr>
      <w:r w:rsidRPr="006F6FE9">
        <w:t>7.3.1.</w:t>
      </w:r>
      <w:r w:rsidRPr="006F6FE9">
        <w:tab/>
      </w:r>
      <w:r>
        <w:tab/>
      </w:r>
      <w:r w:rsidRPr="006F6FE9">
        <w:t>Vents to the atmosphere from the emission control shall be isolated.</w:t>
      </w:r>
    </w:p>
    <w:p w14:paraId="4583C015" w14:textId="77777777" w:rsidR="00A54226" w:rsidRPr="006F6FE9" w:rsidRDefault="00A54226" w:rsidP="00A54226">
      <w:pPr>
        <w:pStyle w:val="SingleTxtG"/>
        <w:ind w:left="2268" w:hanging="1134"/>
      </w:pPr>
      <w:r w:rsidRPr="006F6FE9">
        <w:t>7.3.2.</w:t>
      </w:r>
      <w:r w:rsidRPr="006F6FE9">
        <w:tab/>
        <w:t xml:space="preserve">A pressure of 370 </w:t>
      </w:r>
      <w:r>
        <w:sym w:font="Symbol" w:char="F0B1"/>
      </w:r>
      <w:r w:rsidRPr="006F6FE9">
        <w:t>10 mm of H</w:t>
      </w:r>
      <w:r w:rsidRPr="006F6FE9">
        <w:rPr>
          <w:vertAlign w:val="subscript"/>
        </w:rPr>
        <w:t>2</w:t>
      </w:r>
      <w:r w:rsidRPr="006F6FE9">
        <w:t>O shall be applied to the fuel system.</w:t>
      </w:r>
    </w:p>
    <w:p w14:paraId="4583C016" w14:textId="77777777" w:rsidR="00A54226" w:rsidRPr="006F6FE9" w:rsidRDefault="00A54226" w:rsidP="00A54226">
      <w:pPr>
        <w:pStyle w:val="SingleTxtG"/>
        <w:ind w:left="2268" w:hanging="1134"/>
      </w:pPr>
      <w:r w:rsidRPr="006F6FE9">
        <w:t>7.3.3.</w:t>
      </w:r>
      <w:r w:rsidRPr="006F6FE9">
        <w:tab/>
        <w:t>The pressure shall be allowed to stabilise prior to isolating the fuel system from the pressure source.</w:t>
      </w:r>
    </w:p>
    <w:p w14:paraId="4583C017" w14:textId="77777777" w:rsidR="00A54226" w:rsidRPr="006F6FE9" w:rsidRDefault="00A54226" w:rsidP="00A54226">
      <w:pPr>
        <w:pStyle w:val="SingleTxtG"/>
        <w:ind w:left="2268" w:hanging="1134"/>
      </w:pPr>
      <w:r w:rsidRPr="006F6FE9">
        <w:t>7.3.4.</w:t>
      </w:r>
      <w:r w:rsidRPr="006F6FE9">
        <w:tab/>
        <w:t>The venting outlets from the emission control systems to the atmosphere shall be reinstated to the production condition.</w:t>
      </w:r>
    </w:p>
    <w:p w14:paraId="4583C018" w14:textId="77777777" w:rsidR="00A54226" w:rsidRPr="006F6FE9" w:rsidRDefault="00A54226" w:rsidP="00A54226">
      <w:pPr>
        <w:pStyle w:val="SingleTxtG"/>
        <w:ind w:left="2268" w:hanging="1134"/>
      </w:pPr>
      <w:r w:rsidRPr="006F6FE9">
        <w:t>7.3.5.</w:t>
      </w:r>
      <w:r w:rsidRPr="006F6FE9">
        <w:tab/>
        <w:t>The pressure of the fuel system shall drop to below 100 mm of H</w:t>
      </w:r>
      <w:r w:rsidRPr="006F6FE9">
        <w:rPr>
          <w:vertAlign w:val="subscript"/>
        </w:rPr>
        <w:t>2</w:t>
      </w:r>
      <w:r w:rsidRPr="006F6FE9">
        <w:t>0 in not less than 30 seconds but within two minutes.</w:t>
      </w:r>
    </w:p>
    <w:p w14:paraId="4583C019" w14:textId="77777777" w:rsidR="00A54226" w:rsidRPr="006F6FE9" w:rsidRDefault="00A54226" w:rsidP="00A54226">
      <w:pPr>
        <w:pStyle w:val="SingleTxtG"/>
        <w:ind w:left="2268" w:hanging="1134"/>
      </w:pPr>
      <w:r w:rsidRPr="006F6FE9">
        <w:t>7.3.6.</w:t>
      </w:r>
      <w:r w:rsidRPr="006F6FE9">
        <w:tab/>
        <w:t>At the request of the manufacturer the functional capacity for venting can be demonstrated by equivalent alternative procedure. The specific procedure should be demonstrated by the manufacturer to the technical service during the type approval procedure.</w:t>
      </w:r>
    </w:p>
    <w:p w14:paraId="4583C01A" w14:textId="77777777" w:rsidR="00A54226" w:rsidRPr="006F6FE9" w:rsidRDefault="00A54226" w:rsidP="00A54226">
      <w:pPr>
        <w:pStyle w:val="SingleTxtG"/>
        <w:ind w:left="2268" w:hanging="1134"/>
      </w:pPr>
      <w:r w:rsidRPr="006F6FE9">
        <w:t>7.4.</w:t>
      </w:r>
      <w:r w:rsidRPr="006F6FE9">
        <w:tab/>
        <w:t>Purge test</w:t>
      </w:r>
    </w:p>
    <w:p w14:paraId="4583C01B" w14:textId="77777777" w:rsidR="00A54226" w:rsidRPr="006F6FE9" w:rsidRDefault="00A54226" w:rsidP="00A54226">
      <w:pPr>
        <w:pStyle w:val="SingleTxtG"/>
        <w:ind w:left="2268" w:hanging="1134"/>
      </w:pPr>
      <w:r w:rsidRPr="006F6FE9">
        <w:t>7.4.1.</w:t>
      </w:r>
      <w:r w:rsidRPr="006F6FE9">
        <w:tab/>
        <w:t>Equipment capable of detecting an airflow rate of 1.0 litres in one minute shall be attached to the purge inlet and a pressure vessel of sufficient size to have negligible effect on the purge system shall be connected via a switching valve to the purge inlet, or alternatively.</w:t>
      </w:r>
    </w:p>
    <w:p w14:paraId="4583C01C" w14:textId="77777777" w:rsidR="00A54226" w:rsidRPr="006F6FE9" w:rsidRDefault="00A54226" w:rsidP="00A54226">
      <w:pPr>
        <w:pStyle w:val="SingleTxtG"/>
        <w:ind w:left="2268" w:hanging="1134"/>
      </w:pPr>
      <w:r w:rsidRPr="006F6FE9">
        <w:t>7.4.2.</w:t>
      </w:r>
      <w:r w:rsidRPr="006F6FE9">
        <w:tab/>
        <w:t>The manufacturer may use a flow meter of his own choosing, if acceptable to the competent authority.</w:t>
      </w:r>
    </w:p>
    <w:p w14:paraId="4583C01D" w14:textId="77777777" w:rsidR="00A54226" w:rsidRPr="006F6FE9" w:rsidRDefault="00A54226" w:rsidP="00A54226">
      <w:pPr>
        <w:pStyle w:val="SingleTxtG"/>
        <w:ind w:left="2268" w:hanging="1134"/>
      </w:pPr>
      <w:r w:rsidRPr="006F6FE9">
        <w:t>7.4.3.</w:t>
      </w:r>
      <w:r w:rsidRPr="006F6FE9">
        <w:tab/>
        <w:t>The vehicle shall be operated in such a manner that any design feature of the purge system that could restrict purge operation is detected and the circumstances noted.</w:t>
      </w:r>
    </w:p>
    <w:p w14:paraId="4583C01E" w14:textId="77777777" w:rsidR="00A54226" w:rsidRPr="006F6FE9" w:rsidRDefault="00A54226" w:rsidP="00A54226">
      <w:pPr>
        <w:pStyle w:val="SingleTxtG"/>
        <w:ind w:left="2268" w:hanging="1134"/>
      </w:pPr>
      <w:r w:rsidRPr="006F6FE9">
        <w:t>7.4.4.</w:t>
      </w:r>
      <w:r w:rsidRPr="006F6FE9">
        <w:tab/>
        <w:t>Whilst the engine is operating within the bounds noted in paragraph 7.4.3. above, the air flow shall be determined by either:</w:t>
      </w:r>
    </w:p>
    <w:p w14:paraId="4583C01F" w14:textId="77777777" w:rsidR="00A54226" w:rsidRPr="006F6FE9" w:rsidRDefault="00A54226" w:rsidP="00A54226">
      <w:pPr>
        <w:pStyle w:val="SingleTxtG"/>
        <w:ind w:left="2268" w:hanging="1134"/>
      </w:pPr>
      <w:r w:rsidRPr="006F6FE9">
        <w:t>7.4.4.1.</w:t>
      </w:r>
      <w:r w:rsidRPr="006F6FE9">
        <w:tab/>
        <w:t xml:space="preserve">The device indicated in paragraph 7.4.1. above being switched in. A pressure </w:t>
      </w:r>
      <w:proofErr w:type="gramStart"/>
      <w:r w:rsidRPr="006F6FE9">
        <w:t>drop</w:t>
      </w:r>
      <w:proofErr w:type="gramEnd"/>
      <w:r w:rsidRPr="006F6FE9">
        <w:t xml:space="preserve"> from atmospheric to a level indicating that a volume of 1.0 litres of air has flowed into the evaporative emission control system within one minute shall be observed; or</w:t>
      </w:r>
    </w:p>
    <w:p w14:paraId="4583C020" w14:textId="77777777" w:rsidR="00A54226" w:rsidRPr="006F6FE9" w:rsidRDefault="00A54226" w:rsidP="00A54226">
      <w:pPr>
        <w:pStyle w:val="SingleTxtG"/>
        <w:ind w:left="2268" w:hanging="1134"/>
      </w:pPr>
      <w:r>
        <w:t>7.4.4.2.</w:t>
      </w:r>
      <w:r>
        <w:tab/>
        <w:t>I</w:t>
      </w:r>
      <w:r w:rsidRPr="006F6FE9">
        <w:t>f an alternative flow measuring device is used</w:t>
      </w:r>
      <w:r>
        <w:t>, a reading of no less than 1.0 </w:t>
      </w:r>
      <w:r w:rsidRPr="006F6FE9">
        <w:t>litre per minute shall be detectable.</w:t>
      </w:r>
    </w:p>
    <w:p w14:paraId="4583C021" w14:textId="77777777" w:rsidR="00A54226" w:rsidRDefault="00A54226" w:rsidP="00A54226">
      <w:pPr>
        <w:pStyle w:val="SingleTxtG"/>
        <w:rPr>
          <w:szCs w:val="22"/>
        </w:rPr>
      </w:pPr>
    </w:p>
    <w:p w14:paraId="4583C022" w14:textId="77777777" w:rsidR="00A54226" w:rsidRPr="006F6FE9" w:rsidRDefault="00A54226" w:rsidP="00A54226">
      <w:pPr>
        <w:pStyle w:val="SingleTxtG"/>
        <w:ind w:left="2268" w:hanging="1134"/>
      </w:pPr>
      <w:r w:rsidRPr="006F6FE9">
        <w:lastRenderedPageBreak/>
        <w:t>7.4.4.3.</w:t>
      </w:r>
      <w:r w:rsidRPr="006F6FE9">
        <w:tab/>
        <w:t>At the request of the manufacturer an alternative purge tat procedure can be used, if the procedure has been presented to and has been accepted by the technical service during the type approval procedure.</w:t>
      </w:r>
    </w:p>
    <w:p w14:paraId="4583C023" w14:textId="77777777" w:rsidR="00A54226" w:rsidRPr="006F6FE9" w:rsidRDefault="00A54226" w:rsidP="00A54226">
      <w:pPr>
        <w:pStyle w:val="SingleTxtG"/>
        <w:ind w:left="2268" w:hanging="1134"/>
      </w:pPr>
      <w:r w:rsidRPr="006F6FE9">
        <w:t>7.5.</w:t>
      </w:r>
      <w:r w:rsidRPr="006F6FE9">
        <w:tab/>
        <w:t>The competent authority which has granted type approval may at any time verify the conformity control methods applicable to each production unit.</w:t>
      </w:r>
    </w:p>
    <w:p w14:paraId="4583C024" w14:textId="77777777" w:rsidR="00A54226" w:rsidRPr="006F6FE9" w:rsidRDefault="00A54226" w:rsidP="00A54226">
      <w:pPr>
        <w:pStyle w:val="SingleTxtG"/>
        <w:ind w:left="2268" w:hanging="1134"/>
      </w:pPr>
      <w:r w:rsidRPr="006F6FE9">
        <w:t>7.5.1.</w:t>
      </w:r>
      <w:r w:rsidRPr="006F6FE9">
        <w:tab/>
        <w:t>The inspector shall take a sufficiently large sample from the series.</w:t>
      </w:r>
    </w:p>
    <w:p w14:paraId="4583C025" w14:textId="77777777" w:rsidR="00A54226" w:rsidRPr="006F6FE9" w:rsidRDefault="00A54226" w:rsidP="00A54226">
      <w:pPr>
        <w:pStyle w:val="SingleTxtG"/>
        <w:ind w:left="2268" w:hanging="1134"/>
      </w:pPr>
      <w:r w:rsidRPr="006F6FE9">
        <w:t>7.5.2.</w:t>
      </w:r>
      <w:r w:rsidRPr="006F6FE9">
        <w:tab/>
        <w:t>The inspector may test these vehicles by application of paragraph 8.2.5. of this Regulation.</w:t>
      </w:r>
    </w:p>
    <w:p w14:paraId="4583C026" w14:textId="77777777" w:rsidR="00A54226" w:rsidRDefault="00A54226" w:rsidP="00A54226">
      <w:pPr>
        <w:pStyle w:val="SingleTxtG"/>
        <w:ind w:left="2268" w:hanging="1134"/>
      </w:pPr>
      <w:r w:rsidRPr="006F6FE9">
        <w:t>7.6.</w:t>
      </w:r>
      <w:r w:rsidRPr="006F6FE9">
        <w:tab/>
        <w:t>If the requirements of paragraph 7.5. above are not met, the competent authority shall ensure that all necessary steps are taken to re-establish conformity of production as rapidly as possible.</w:t>
      </w:r>
    </w:p>
    <w:p w14:paraId="4583C027" w14:textId="77777777" w:rsidR="00A54226" w:rsidRDefault="00A54226" w:rsidP="00A54226">
      <w:pPr>
        <w:pStyle w:val="SingleTxtG"/>
        <w:ind w:left="2268" w:hanging="1134"/>
        <w:sectPr w:rsidR="00A54226" w:rsidSect="00A54226">
          <w:headerReference w:type="even" r:id="rId320"/>
          <w:headerReference w:type="default" r:id="rId321"/>
          <w:footerReference w:type="even" r:id="rId322"/>
          <w:footerReference w:type="default" r:id="rId323"/>
          <w:headerReference w:type="first" r:id="rId324"/>
          <w:endnotePr>
            <w:numFmt w:val="decimal"/>
          </w:endnotePr>
          <w:pgSz w:w="11907" w:h="16840" w:code="9"/>
          <w:pgMar w:top="1701" w:right="1134" w:bottom="2268" w:left="1134" w:header="964" w:footer="1701" w:gutter="0"/>
          <w:cols w:space="720"/>
        </w:sectPr>
      </w:pPr>
    </w:p>
    <w:p w14:paraId="4583C028" w14:textId="77777777" w:rsidR="00A54226" w:rsidRDefault="00A54226" w:rsidP="00A54226">
      <w:pPr>
        <w:pStyle w:val="HChG"/>
      </w:pPr>
      <w:r>
        <w:lastRenderedPageBreak/>
        <w:t>Annex 7 - Appendix 1</w:t>
      </w:r>
    </w:p>
    <w:p w14:paraId="4583C029" w14:textId="77777777" w:rsidR="00A54226" w:rsidRDefault="00A54226" w:rsidP="00A54226">
      <w:pPr>
        <w:pStyle w:val="HChG"/>
      </w:pPr>
      <w:r>
        <w:tab/>
      </w:r>
      <w:r>
        <w:tab/>
        <w:t xml:space="preserve">Calibration of equipment for evaporative emission testing </w:t>
      </w:r>
    </w:p>
    <w:p w14:paraId="4583C02A" w14:textId="77777777" w:rsidR="00A54226" w:rsidRPr="005226A8" w:rsidRDefault="00A54226" w:rsidP="00A54226">
      <w:pPr>
        <w:pStyle w:val="SingleTxtG"/>
        <w:ind w:left="2268" w:hanging="1134"/>
      </w:pPr>
      <w:r w:rsidRPr="005226A8">
        <w:t>1.</w:t>
      </w:r>
      <w:r w:rsidRPr="005226A8">
        <w:tab/>
        <w:t>Calibration frequency and methods</w:t>
      </w:r>
    </w:p>
    <w:p w14:paraId="4583C02B" w14:textId="77777777" w:rsidR="00A54226" w:rsidRPr="005226A8" w:rsidRDefault="00A54226" w:rsidP="00A54226">
      <w:pPr>
        <w:pStyle w:val="SingleTxtG"/>
        <w:ind w:left="2268" w:hanging="1134"/>
      </w:pPr>
      <w:r w:rsidRPr="005226A8">
        <w:t>1.1.</w:t>
      </w:r>
      <w:r w:rsidRPr="005226A8">
        <w:tab/>
        <w:t xml:space="preserve">All equipment shall be calibrated before its initial use and then calibrated as often as necessary and in any case in the month before type approval testing. The calibration methods to be used are described in this </w:t>
      </w:r>
      <w:r>
        <w:t>a</w:t>
      </w:r>
      <w:r w:rsidRPr="005226A8">
        <w:t>ppendix.</w:t>
      </w:r>
    </w:p>
    <w:p w14:paraId="4583C02C" w14:textId="77777777" w:rsidR="00A54226" w:rsidRPr="005226A8" w:rsidRDefault="00A54226" w:rsidP="00A54226">
      <w:pPr>
        <w:pStyle w:val="SingleTxtG"/>
        <w:ind w:left="2268" w:hanging="1134"/>
      </w:pPr>
      <w:r w:rsidRPr="005226A8">
        <w:t>1.2.</w:t>
      </w:r>
      <w:r w:rsidRPr="005226A8">
        <w:tab/>
        <w:t>Normally the series of temperatures which are mentioned first shall be used. The series of temperatures within square brackets may alternatively be used.</w:t>
      </w:r>
    </w:p>
    <w:p w14:paraId="4583C02D" w14:textId="77777777" w:rsidR="00A54226" w:rsidRPr="005226A8" w:rsidRDefault="00A54226" w:rsidP="00A54226">
      <w:pPr>
        <w:pStyle w:val="SingleTxtG"/>
        <w:ind w:left="2268" w:hanging="1134"/>
      </w:pPr>
      <w:r w:rsidRPr="005226A8">
        <w:t>2.</w:t>
      </w:r>
      <w:r w:rsidRPr="005226A8">
        <w:tab/>
        <w:t>Calibration of the enclosure</w:t>
      </w:r>
    </w:p>
    <w:p w14:paraId="4583C02E" w14:textId="77777777" w:rsidR="00A54226" w:rsidRPr="005226A8" w:rsidRDefault="00A54226" w:rsidP="00A54226">
      <w:pPr>
        <w:pStyle w:val="SingleTxtG"/>
        <w:ind w:left="2268" w:hanging="1134"/>
      </w:pPr>
      <w:r w:rsidRPr="005226A8">
        <w:t>2.1.</w:t>
      </w:r>
      <w:r w:rsidRPr="005226A8">
        <w:tab/>
        <w:t>Initial determination of internal volume of the enclosure</w:t>
      </w:r>
    </w:p>
    <w:p w14:paraId="4583C02F" w14:textId="77777777" w:rsidR="00A54226" w:rsidRPr="005226A8" w:rsidRDefault="00A54226" w:rsidP="00A54226">
      <w:pPr>
        <w:pStyle w:val="SingleTxtG"/>
        <w:ind w:left="2268" w:hanging="1134"/>
      </w:pPr>
      <w:r w:rsidRPr="005226A8">
        <w:t>2.1.1.</w:t>
      </w:r>
      <w:r w:rsidRPr="005226A8">
        <w:tab/>
        <w:t>Before its initial use, the internal volume of the chamber shall be determined as follows:</w:t>
      </w:r>
    </w:p>
    <w:p w14:paraId="4583C030" w14:textId="77777777" w:rsidR="00A54226" w:rsidRPr="005226A8" w:rsidRDefault="00A54226" w:rsidP="00A54226">
      <w:pPr>
        <w:pStyle w:val="SingleTxtG"/>
        <w:ind w:left="2268" w:hanging="1134"/>
      </w:pPr>
      <w:r w:rsidRPr="005226A8">
        <w:tab/>
        <w:t>The internal dimensions of the chamber are carefully measured, allowing for any irregularities such as bracing struts. The internal volume of the chamber is determined from these measurements.</w:t>
      </w:r>
    </w:p>
    <w:p w14:paraId="4583C031" w14:textId="77777777" w:rsidR="00A54226" w:rsidRPr="005226A8" w:rsidRDefault="00A54226" w:rsidP="00A54226">
      <w:pPr>
        <w:pStyle w:val="SingleTxtG"/>
        <w:ind w:left="2268" w:hanging="1134"/>
      </w:pPr>
      <w:r w:rsidRPr="005226A8">
        <w:tab/>
        <w:t>For variable-volume enclosures, the enclosure shall be latched to a fixed volume when the enclosure is held at an ambient temperature of 303 K (30</w:t>
      </w:r>
      <w:r>
        <w:t> </w:t>
      </w:r>
      <w:r w:rsidRPr="005226A8">
        <w:t xml:space="preserve">°C) [(302 K (29 °C)]. This nominal volume shall be repeatable within </w:t>
      </w:r>
      <w:r>
        <w:sym w:font="Symbol" w:char="F0B1"/>
      </w:r>
      <w:r w:rsidRPr="005226A8">
        <w:t>0.5 per cent of the reported value.</w:t>
      </w:r>
    </w:p>
    <w:p w14:paraId="4583C032" w14:textId="77777777" w:rsidR="00A54226" w:rsidRPr="005226A8" w:rsidRDefault="00A54226" w:rsidP="00A54226">
      <w:pPr>
        <w:pStyle w:val="SingleTxtG"/>
        <w:ind w:left="2268" w:hanging="1134"/>
      </w:pPr>
      <w:r w:rsidRPr="005226A8">
        <w:t>2.1.2.</w:t>
      </w:r>
      <w:r w:rsidRPr="005226A8">
        <w:tab/>
        <w:t>The net internal volume is determined by subtracting 1.42 m</w:t>
      </w:r>
      <w:r w:rsidRPr="005226A8">
        <w:rPr>
          <w:vertAlign w:val="superscript"/>
        </w:rPr>
        <w:t>3</w:t>
      </w:r>
      <w:r w:rsidRPr="005226A8">
        <w:t xml:space="preserve"> from the internal volume of the chamber. </w:t>
      </w:r>
      <w:proofErr w:type="gramStart"/>
      <w:r w:rsidRPr="005226A8">
        <w:t>Alternatively</w:t>
      </w:r>
      <w:proofErr w:type="gramEnd"/>
      <w:r w:rsidRPr="005226A8">
        <w:t xml:space="preserve"> the volume of the test vehicle with the luggage compartment and windows open may be used instead of the 1.42 m</w:t>
      </w:r>
      <w:r w:rsidRPr="007E6349">
        <w:rPr>
          <w:vertAlign w:val="superscript"/>
        </w:rPr>
        <w:t>3</w:t>
      </w:r>
      <w:r w:rsidRPr="005226A8">
        <w:t>.</w:t>
      </w:r>
    </w:p>
    <w:p w14:paraId="4583C033" w14:textId="77777777" w:rsidR="00A54226" w:rsidRPr="005226A8" w:rsidRDefault="00A54226" w:rsidP="00A54226">
      <w:pPr>
        <w:pStyle w:val="SingleTxtG"/>
        <w:ind w:left="2268" w:hanging="1134"/>
      </w:pPr>
      <w:r w:rsidRPr="005226A8">
        <w:t>2.1.3.</w:t>
      </w:r>
      <w:r w:rsidRPr="005226A8">
        <w:tab/>
        <w:t xml:space="preserve">The chamber shall be checked as in paragraph 2.3. below. If the propane mass does not correspond to the injected mass to within </w:t>
      </w:r>
      <w:r>
        <w:sym w:font="Symbol" w:char="F0B1"/>
      </w:r>
      <w:r w:rsidRPr="005226A8">
        <w:t>2 per cent, then corrective action is required.</w:t>
      </w:r>
    </w:p>
    <w:p w14:paraId="4583C034" w14:textId="77777777" w:rsidR="00A54226" w:rsidRPr="005226A8" w:rsidRDefault="00A54226" w:rsidP="00A54226">
      <w:pPr>
        <w:pStyle w:val="SingleTxtG"/>
        <w:ind w:left="2268" w:hanging="1134"/>
      </w:pPr>
      <w:r w:rsidRPr="005226A8">
        <w:t>2.2.</w:t>
      </w:r>
      <w:r w:rsidRPr="005226A8">
        <w:tab/>
        <w:t>Determination of chamber background emissions</w:t>
      </w:r>
    </w:p>
    <w:p w14:paraId="4583C035" w14:textId="77777777" w:rsidR="00A54226" w:rsidRPr="005226A8" w:rsidRDefault="00A54226" w:rsidP="00A54226">
      <w:pPr>
        <w:pStyle w:val="SingleTxtG"/>
        <w:ind w:left="2268" w:hanging="1134"/>
      </w:pPr>
      <w:r w:rsidRPr="005226A8">
        <w:tab/>
        <w:t>This operation determines that the chamber does not contain any materials that emit significant amounts of hydrocarbons. The check shall be carried out at the enclosure's introduction to service, after any operations in the enclosure which may affect background emissions and at a frequency of at least once per year.</w:t>
      </w:r>
    </w:p>
    <w:p w14:paraId="4583C036" w14:textId="77777777" w:rsidR="00A54226" w:rsidRPr="00451FD7" w:rsidRDefault="00A54226" w:rsidP="00A54226">
      <w:pPr>
        <w:pStyle w:val="SingleTxtG"/>
        <w:ind w:left="2268" w:hanging="1134"/>
      </w:pPr>
      <w:r w:rsidRPr="00451FD7">
        <w:t>2.2.1.</w:t>
      </w:r>
      <w:r w:rsidRPr="00451FD7">
        <w:tab/>
        <w:t>Variable-volume enclosures may be operated in either latched or unlatched volume configuration, as described in paragraph 2.1.1. above, ambient temperatures shall be maintained at 308 K </w:t>
      </w:r>
      <w:r>
        <w:sym w:font="Symbol" w:char="F0B1"/>
      </w:r>
      <w:r w:rsidRPr="00451FD7">
        <w:t>2 K. (35 </w:t>
      </w:r>
      <w:r>
        <w:sym w:font="Symbol" w:char="F0B1"/>
      </w:r>
      <w:r w:rsidRPr="00451FD7">
        <w:t>2 °C) [309 K </w:t>
      </w:r>
      <w:r>
        <w:sym w:font="Symbol" w:char="F0B1"/>
      </w:r>
      <w:r w:rsidRPr="00451FD7">
        <w:t>2 K (36 </w:t>
      </w:r>
      <w:r>
        <w:sym w:font="Symbol" w:char="F0B1"/>
      </w:r>
      <w:r w:rsidRPr="00451FD7">
        <w:t>2 °C)], throughout the 4-hour period mentioned below.</w:t>
      </w:r>
    </w:p>
    <w:p w14:paraId="4583C037" w14:textId="77777777" w:rsidR="00A54226" w:rsidRPr="00451FD7" w:rsidRDefault="00A54226" w:rsidP="00A54226">
      <w:pPr>
        <w:pStyle w:val="SingleTxtG"/>
        <w:ind w:left="2268" w:hanging="1134"/>
      </w:pPr>
      <w:r w:rsidRPr="00451FD7">
        <w:t>2.2.2.</w:t>
      </w:r>
      <w:r w:rsidRPr="00451FD7">
        <w:tab/>
        <w:t xml:space="preserve">Fixed volume enclosures shall be operated with the inlet and outlet flow streams closed. Ambient temperatures shall be maintained at 308 K </w:t>
      </w:r>
      <w:r>
        <w:sym w:font="Symbol" w:char="F0B1"/>
      </w:r>
      <w:r w:rsidRPr="00451FD7">
        <w:t xml:space="preserve">2 K </w:t>
      </w:r>
      <w:r w:rsidR="00E14426">
        <w:br/>
      </w:r>
      <w:r w:rsidRPr="00451FD7">
        <w:t xml:space="preserve">(35 </w:t>
      </w:r>
      <w:r>
        <w:sym w:font="Symbol" w:char="F0B1"/>
      </w:r>
      <w:r w:rsidRPr="00451FD7">
        <w:t xml:space="preserve">2 °C) [309 K </w:t>
      </w:r>
      <w:r>
        <w:sym w:font="Symbol" w:char="F0B1"/>
      </w:r>
      <w:r w:rsidRPr="00451FD7">
        <w:t xml:space="preserve">2 K (36 </w:t>
      </w:r>
      <w:r>
        <w:sym w:font="Symbol" w:char="F0B1"/>
      </w:r>
      <w:r>
        <w:t>2 </w:t>
      </w:r>
      <w:r w:rsidRPr="00451FD7">
        <w:t>°C) throughout the 4-hour period mentioned below.</w:t>
      </w:r>
    </w:p>
    <w:p w14:paraId="4583C038" w14:textId="77777777" w:rsidR="00A54226" w:rsidRPr="00466648" w:rsidRDefault="00A54226" w:rsidP="00A54226">
      <w:pPr>
        <w:pStyle w:val="SingleTxtG"/>
        <w:ind w:left="2268" w:hanging="1134"/>
      </w:pPr>
      <w:r w:rsidRPr="00466648">
        <w:t>2.2.3.</w:t>
      </w:r>
      <w:r w:rsidRPr="00466648">
        <w:tab/>
        <w:t>The enclosure may be sealed and the mixing fan operated for a period of up to 12 hours before the 4-hour background sampling period begins.</w:t>
      </w:r>
    </w:p>
    <w:p w14:paraId="4583C039" w14:textId="77777777" w:rsidR="00A54226" w:rsidRPr="00466648" w:rsidRDefault="00A54226" w:rsidP="00A54226">
      <w:pPr>
        <w:pStyle w:val="SingleTxtG"/>
        <w:ind w:left="2268" w:hanging="1134"/>
      </w:pPr>
      <w:r w:rsidRPr="00466648">
        <w:t>2.2.4.</w:t>
      </w:r>
      <w:r w:rsidRPr="00466648">
        <w:tab/>
        <w:t>The analyser (if required) shall be calibrated, then zeroed and spanned.</w:t>
      </w:r>
    </w:p>
    <w:p w14:paraId="4583C03A" w14:textId="77777777" w:rsidR="00A54226" w:rsidRPr="00466648" w:rsidRDefault="00A54226" w:rsidP="00A54226">
      <w:pPr>
        <w:pStyle w:val="SingleTxtG"/>
        <w:ind w:left="2268" w:hanging="1134"/>
      </w:pPr>
      <w:r w:rsidRPr="00466648">
        <w:lastRenderedPageBreak/>
        <w:t>2.2.5.</w:t>
      </w:r>
      <w:r w:rsidRPr="00466648">
        <w:tab/>
        <w:t>The enclosure shall be purged until a stable hydrocarbon reading is obtained, and the mixing fan turned on if not already on.</w:t>
      </w:r>
    </w:p>
    <w:p w14:paraId="4583C03B" w14:textId="77777777" w:rsidR="00A54226" w:rsidRPr="00466648" w:rsidRDefault="00A54226" w:rsidP="00A54226">
      <w:pPr>
        <w:pStyle w:val="SingleTxtG"/>
        <w:ind w:left="2268" w:hanging="1134"/>
      </w:pPr>
      <w:r w:rsidRPr="00466648">
        <w:t>2.2.6.</w:t>
      </w:r>
      <w:r w:rsidRPr="00466648">
        <w:tab/>
        <w:t xml:space="preserve">The chamber is then sealed and the background hydrocarbon concentration, temperature and barometric pressure are measured. These are the initial readings </w:t>
      </w:r>
      <w:proofErr w:type="spellStart"/>
      <w:r w:rsidRPr="00466648">
        <w:t>C</w:t>
      </w:r>
      <w:r w:rsidRPr="00466648">
        <w:rPr>
          <w:vertAlign w:val="subscript"/>
        </w:rPr>
        <w:t>HCi</w:t>
      </w:r>
      <w:proofErr w:type="spellEnd"/>
      <w:r w:rsidRPr="00466648">
        <w:t>, P</w:t>
      </w:r>
      <w:r w:rsidRPr="00466648">
        <w:rPr>
          <w:vertAlign w:val="subscript"/>
        </w:rPr>
        <w:t>i</w:t>
      </w:r>
      <w:r w:rsidRPr="00466648">
        <w:t xml:space="preserve">, </w:t>
      </w:r>
      <w:proofErr w:type="spellStart"/>
      <w:r w:rsidRPr="00466648">
        <w:t>T</w:t>
      </w:r>
      <w:r w:rsidRPr="00466648">
        <w:rPr>
          <w:vertAlign w:val="subscript"/>
        </w:rPr>
        <w:t>i</w:t>
      </w:r>
      <w:proofErr w:type="spellEnd"/>
      <w:r w:rsidRPr="00466648">
        <w:t xml:space="preserve"> used in the enclosure background calculation.</w:t>
      </w:r>
    </w:p>
    <w:p w14:paraId="4583C03C" w14:textId="77777777" w:rsidR="00A54226" w:rsidRPr="00466648" w:rsidRDefault="00A54226" w:rsidP="00A54226">
      <w:pPr>
        <w:pStyle w:val="SingleTxtG"/>
        <w:ind w:left="2268" w:hanging="1134"/>
      </w:pPr>
      <w:r w:rsidRPr="00466648">
        <w:t>2.2.7.</w:t>
      </w:r>
      <w:r w:rsidRPr="00466648">
        <w:tab/>
        <w:t>The enclosure is allowed to stand undisturbed with the mixing fan on for a period of four hours.</w:t>
      </w:r>
    </w:p>
    <w:p w14:paraId="4583C03D" w14:textId="77777777" w:rsidR="00A54226" w:rsidRPr="00E0235C" w:rsidRDefault="00A54226" w:rsidP="00A54226">
      <w:pPr>
        <w:pStyle w:val="SingleTxtG"/>
        <w:ind w:left="2268" w:hanging="1134"/>
        <w:rPr>
          <w:spacing w:val="-4"/>
          <w:vertAlign w:val="subscript"/>
        </w:rPr>
      </w:pPr>
      <w:r w:rsidRPr="00466648">
        <w:t>2.2.8.</w:t>
      </w:r>
      <w:r w:rsidRPr="00466648">
        <w:tab/>
        <w:t xml:space="preserve">At the end of this time the same analyser is used to measure the </w:t>
      </w:r>
      <w:r w:rsidRPr="00E0235C">
        <w:rPr>
          <w:spacing w:val="-4"/>
        </w:rPr>
        <w:t xml:space="preserve">hydrocarbon concentration in the chamber. The temperature and the barometric pressure are also measured. These are the final readings </w:t>
      </w:r>
      <w:proofErr w:type="spellStart"/>
      <w:r w:rsidRPr="00E0235C">
        <w:rPr>
          <w:spacing w:val="-4"/>
        </w:rPr>
        <w:t>C</w:t>
      </w:r>
      <w:r w:rsidRPr="00E0235C">
        <w:rPr>
          <w:spacing w:val="-4"/>
          <w:vertAlign w:val="subscript"/>
        </w:rPr>
        <w:t>HCf</w:t>
      </w:r>
      <w:proofErr w:type="spellEnd"/>
      <w:r w:rsidRPr="00E0235C">
        <w:rPr>
          <w:spacing w:val="-4"/>
        </w:rPr>
        <w:t xml:space="preserve">, </w:t>
      </w:r>
      <w:proofErr w:type="spellStart"/>
      <w:r w:rsidRPr="00E0235C">
        <w:rPr>
          <w:spacing w:val="-4"/>
        </w:rPr>
        <w:t>P</w:t>
      </w:r>
      <w:r w:rsidRPr="00E0235C">
        <w:rPr>
          <w:spacing w:val="-4"/>
          <w:vertAlign w:val="subscript"/>
        </w:rPr>
        <w:t>f</w:t>
      </w:r>
      <w:proofErr w:type="spellEnd"/>
      <w:r w:rsidRPr="00E0235C">
        <w:rPr>
          <w:spacing w:val="-4"/>
        </w:rPr>
        <w:t xml:space="preserve">, </w:t>
      </w:r>
      <w:proofErr w:type="spellStart"/>
      <w:r w:rsidRPr="00E0235C">
        <w:rPr>
          <w:spacing w:val="-4"/>
        </w:rPr>
        <w:t>T</w:t>
      </w:r>
      <w:r w:rsidRPr="00E0235C">
        <w:rPr>
          <w:spacing w:val="-4"/>
          <w:vertAlign w:val="subscript"/>
        </w:rPr>
        <w:t>f</w:t>
      </w:r>
      <w:proofErr w:type="spellEnd"/>
      <w:r w:rsidRPr="00E0235C">
        <w:rPr>
          <w:spacing w:val="-4"/>
          <w:vertAlign w:val="subscript"/>
        </w:rPr>
        <w:t>.</w:t>
      </w:r>
    </w:p>
    <w:p w14:paraId="4583C03E" w14:textId="77777777" w:rsidR="00A54226" w:rsidRPr="00466648" w:rsidRDefault="00A54226" w:rsidP="00A54226">
      <w:pPr>
        <w:pStyle w:val="SingleTxtG"/>
        <w:ind w:left="2268" w:hanging="1134"/>
      </w:pPr>
      <w:r w:rsidRPr="00466648">
        <w:t>2.2.9.</w:t>
      </w:r>
      <w:r w:rsidRPr="00466648">
        <w:tab/>
        <w:t>The change in mass of hydrocarbons in the enclosure shall be calculated over the time of the test in accordance with paragraph 2.4. below and shall not exceed 0.05 g.</w:t>
      </w:r>
    </w:p>
    <w:p w14:paraId="4583C03F" w14:textId="77777777" w:rsidR="00A54226" w:rsidRPr="00466648" w:rsidRDefault="00A54226" w:rsidP="00A54226">
      <w:pPr>
        <w:pStyle w:val="SingleTxtG"/>
        <w:ind w:left="2268" w:hanging="1134"/>
      </w:pPr>
      <w:r w:rsidRPr="00466648">
        <w:t>2.3.</w:t>
      </w:r>
      <w:r w:rsidRPr="00466648">
        <w:tab/>
        <w:t>Calibration and hydrocarbon retention test of the chamber</w:t>
      </w:r>
    </w:p>
    <w:p w14:paraId="4583C040" w14:textId="77777777" w:rsidR="00A54226" w:rsidRPr="00466648" w:rsidRDefault="00A54226" w:rsidP="00A54226">
      <w:pPr>
        <w:pStyle w:val="SingleTxtG"/>
        <w:ind w:left="2268" w:hanging="1134"/>
      </w:pPr>
      <w:r w:rsidRPr="00466648">
        <w:tab/>
        <w:t>The calibration and hydrocarbon retention test in the chamber provides a check on the calculated volume in paragraph 2.1. above and also measures any leak rate.</w:t>
      </w:r>
      <w:r>
        <w:t xml:space="preserve"> </w:t>
      </w:r>
      <w:r w:rsidRPr="00466648">
        <w:t>The enclosure leak rate shall be determined at the enclosure's introduction to service, after any operations in the enclosure which may affect the integrity of the enclosure, and at least monthly thereafter.</w:t>
      </w:r>
      <w:r>
        <w:t xml:space="preserve"> </w:t>
      </w:r>
      <w:r w:rsidRPr="00466648">
        <w:t>If six consecutive monthly retention checks are successfully completed without corrective action, the enclosure leak rate may be determined quarterly thereafter as long as no corrective action is required.</w:t>
      </w:r>
    </w:p>
    <w:p w14:paraId="4583C041" w14:textId="77777777" w:rsidR="00A54226" w:rsidRPr="00466648" w:rsidRDefault="00A54226" w:rsidP="00A54226">
      <w:pPr>
        <w:pStyle w:val="SingleTxtG"/>
        <w:ind w:left="2268" w:hanging="1134"/>
      </w:pPr>
      <w:r w:rsidRPr="00466648">
        <w:t>2.3.1.</w:t>
      </w:r>
      <w:r w:rsidRPr="00466648">
        <w:tab/>
        <w:t>The enclosure shall be purged until a stable hydrocarbon concentration is reached. The mixing fan is turned on, if not already switched on.</w:t>
      </w:r>
      <w:r>
        <w:t xml:space="preserve"> </w:t>
      </w:r>
      <w:r w:rsidRPr="00466648">
        <w:t>The hydrocarbon analyser is zeroed, calibrated if required, and spanned.</w:t>
      </w:r>
    </w:p>
    <w:p w14:paraId="4583C042" w14:textId="77777777" w:rsidR="00A54226" w:rsidRPr="00466648" w:rsidRDefault="00A54226" w:rsidP="00A54226">
      <w:pPr>
        <w:pStyle w:val="SingleTxtG"/>
        <w:ind w:left="2268" w:hanging="1134"/>
      </w:pPr>
      <w:r w:rsidRPr="00466648">
        <w:t>2.3.2.</w:t>
      </w:r>
      <w:r w:rsidRPr="00466648">
        <w:tab/>
        <w:t>On variable-volume enclosures, the enclosure shall be latched to the nominal volume position.</w:t>
      </w:r>
      <w:r>
        <w:t xml:space="preserve"> </w:t>
      </w:r>
      <w:r w:rsidRPr="00466648">
        <w:t>On fixed-volume enclosures the outlet and inlet flow streams shall be closed.</w:t>
      </w:r>
    </w:p>
    <w:p w14:paraId="4583C043" w14:textId="77777777" w:rsidR="00A54226" w:rsidRPr="00466648" w:rsidRDefault="00A54226" w:rsidP="00A54226">
      <w:pPr>
        <w:pStyle w:val="SingleTxtG"/>
        <w:ind w:left="2268" w:hanging="1134"/>
      </w:pPr>
      <w:r w:rsidRPr="00466648">
        <w:t>2.3.3.</w:t>
      </w:r>
      <w:r w:rsidRPr="00466648">
        <w:tab/>
        <w:t>The ambient temperature control system is then turned on (if not already on) and adjusted for an i</w:t>
      </w:r>
      <w:r>
        <w:t>nitial temperature of 308 K (35 </w:t>
      </w:r>
      <w:r w:rsidRPr="00466648">
        <w:t>°C) [309 K (36 °C)].</w:t>
      </w:r>
    </w:p>
    <w:p w14:paraId="4583C044" w14:textId="77777777" w:rsidR="00A54226" w:rsidRPr="00D51736" w:rsidRDefault="00A54226" w:rsidP="00A54226">
      <w:pPr>
        <w:pStyle w:val="SingleTxtG"/>
        <w:ind w:left="2268" w:hanging="1134"/>
      </w:pPr>
      <w:r w:rsidRPr="00D51736">
        <w:t>2.3.4.</w:t>
      </w:r>
      <w:r w:rsidRPr="00D51736">
        <w:tab/>
        <w:t xml:space="preserve">When </w:t>
      </w:r>
      <w:r>
        <w:t>the enclosure stabilises at 308 K </w:t>
      </w:r>
      <w:r>
        <w:sym w:font="Symbol" w:char="F0B1"/>
      </w:r>
      <w:r w:rsidRPr="00D51736">
        <w:t>2 K (35 </w:t>
      </w:r>
      <w:r>
        <w:sym w:font="Symbol" w:char="F0B1"/>
      </w:r>
      <w:r w:rsidRPr="00D51736">
        <w:t>2 °C) [309 K </w:t>
      </w:r>
      <w:r>
        <w:sym w:font="Symbol" w:char="F0B1"/>
      </w:r>
      <w:r w:rsidRPr="00D51736">
        <w:t>2 K (36 </w:t>
      </w:r>
      <w:r>
        <w:sym w:font="Symbol" w:char="F0B1"/>
      </w:r>
      <w:r w:rsidRPr="00D51736">
        <w:t xml:space="preserve">2 °C)], the enclosure is sealed and the background concentration, temperature and barometric pressure measured. These are the initial readings </w:t>
      </w:r>
      <w:proofErr w:type="spellStart"/>
      <w:r w:rsidRPr="00D51736">
        <w:t>C</w:t>
      </w:r>
      <w:r w:rsidRPr="00D51736">
        <w:rPr>
          <w:vertAlign w:val="subscript"/>
        </w:rPr>
        <w:t>HCi</w:t>
      </w:r>
      <w:proofErr w:type="spellEnd"/>
      <w:r w:rsidRPr="00D51736">
        <w:t>, P</w:t>
      </w:r>
      <w:r w:rsidRPr="00D51736">
        <w:rPr>
          <w:vertAlign w:val="subscript"/>
        </w:rPr>
        <w:t>i</w:t>
      </w:r>
      <w:r w:rsidRPr="00D51736">
        <w:t xml:space="preserve">, </w:t>
      </w:r>
      <w:proofErr w:type="spellStart"/>
      <w:r w:rsidRPr="00D51736">
        <w:t>T</w:t>
      </w:r>
      <w:r w:rsidRPr="00D51736">
        <w:rPr>
          <w:vertAlign w:val="subscript"/>
        </w:rPr>
        <w:t>i</w:t>
      </w:r>
      <w:proofErr w:type="spellEnd"/>
      <w:r w:rsidRPr="00D51736">
        <w:t xml:space="preserve"> used in the enclosure calibration.</w:t>
      </w:r>
    </w:p>
    <w:p w14:paraId="4583C045" w14:textId="77777777" w:rsidR="00A54226" w:rsidRPr="00D51736" w:rsidRDefault="00A54226" w:rsidP="00A54226">
      <w:pPr>
        <w:pStyle w:val="SingleTxtG"/>
        <w:ind w:left="2268" w:hanging="1134"/>
      </w:pPr>
      <w:r w:rsidRPr="00D51736">
        <w:t>2.3.5.</w:t>
      </w:r>
      <w:r w:rsidRPr="00D51736">
        <w:tab/>
        <w:t xml:space="preserve">A quantity of approximately 4 grams of propane is injected into the enclosure. The mass of propane shall be measured to an accuracy and precision of </w:t>
      </w:r>
      <w:r>
        <w:sym w:font="Symbol" w:char="F0B1"/>
      </w:r>
      <w:r w:rsidRPr="00D51736">
        <w:t>2 per cent of the measured value.</w:t>
      </w:r>
    </w:p>
    <w:p w14:paraId="4583C046" w14:textId="77777777" w:rsidR="00A54226" w:rsidRPr="00640304" w:rsidRDefault="00A54226" w:rsidP="00A54226">
      <w:pPr>
        <w:pStyle w:val="SingleTxtG"/>
        <w:ind w:left="2268" w:hanging="1134"/>
      </w:pPr>
      <w:r w:rsidRPr="00D51736">
        <w:t>2.3.6.</w:t>
      </w:r>
      <w:r w:rsidRPr="00D51736">
        <w:tab/>
        <w:t xml:space="preserve">The contents of the chamber shall be allowed to mix for five minutes and then the hydrocarbon concentration, temperature and barometric pressure </w:t>
      </w:r>
      <w:r w:rsidRPr="00640304">
        <w:t xml:space="preserve">are measured. These are the readings </w:t>
      </w:r>
      <w:proofErr w:type="spellStart"/>
      <w:r w:rsidRPr="00640304">
        <w:t>C</w:t>
      </w:r>
      <w:r w:rsidRPr="00640304">
        <w:rPr>
          <w:vertAlign w:val="subscript"/>
        </w:rPr>
        <w:t>HCf</w:t>
      </w:r>
      <w:proofErr w:type="spellEnd"/>
      <w:r w:rsidRPr="00640304">
        <w:t xml:space="preserve">, </w:t>
      </w:r>
      <w:proofErr w:type="spellStart"/>
      <w:r w:rsidRPr="00640304">
        <w:t>P</w:t>
      </w:r>
      <w:r w:rsidRPr="00640304">
        <w:rPr>
          <w:vertAlign w:val="subscript"/>
        </w:rPr>
        <w:t>f</w:t>
      </w:r>
      <w:proofErr w:type="spellEnd"/>
      <w:r w:rsidRPr="00640304">
        <w:t xml:space="preserve">, </w:t>
      </w:r>
      <w:proofErr w:type="spellStart"/>
      <w:r w:rsidRPr="00640304">
        <w:t>T</w:t>
      </w:r>
      <w:r w:rsidRPr="00640304">
        <w:rPr>
          <w:vertAlign w:val="subscript"/>
        </w:rPr>
        <w:t>f</w:t>
      </w:r>
      <w:proofErr w:type="spellEnd"/>
      <w:r w:rsidRPr="00640304">
        <w:t xml:space="preserve"> for the calibration of the enclosure as well as the initial readings </w:t>
      </w:r>
      <w:proofErr w:type="spellStart"/>
      <w:r w:rsidRPr="00640304">
        <w:t>C</w:t>
      </w:r>
      <w:r w:rsidRPr="00640304">
        <w:rPr>
          <w:vertAlign w:val="subscript"/>
        </w:rPr>
        <w:t>HCi</w:t>
      </w:r>
      <w:proofErr w:type="spellEnd"/>
      <w:r w:rsidRPr="00640304">
        <w:t>, P</w:t>
      </w:r>
      <w:r w:rsidRPr="00640304">
        <w:rPr>
          <w:vertAlign w:val="subscript"/>
        </w:rPr>
        <w:t>i</w:t>
      </w:r>
      <w:r w:rsidRPr="00640304">
        <w:t xml:space="preserve">, </w:t>
      </w:r>
      <w:proofErr w:type="spellStart"/>
      <w:r w:rsidRPr="00640304">
        <w:t>T</w:t>
      </w:r>
      <w:r w:rsidRPr="00640304">
        <w:rPr>
          <w:vertAlign w:val="subscript"/>
        </w:rPr>
        <w:t>i</w:t>
      </w:r>
      <w:proofErr w:type="spellEnd"/>
      <w:r w:rsidRPr="00640304">
        <w:t xml:space="preserve"> for the retention check.</w:t>
      </w:r>
    </w:p>
    <w:p w14:paraId="4583C047" w14:textId="77777777" w:rsidR="00A54226" w:rsidRPr="00640304" w:rsidRDefault="00A54226" w:rsidP="00A54226">
      <w:pPr>
        <w:pStyle w:val="SingleTxtG"/>
        <w:ind w:left="2268" w:hanging="1134"/>
      </w:pPr>
      <w:r w:rsidRPr="00640304">
        <w:t>2.3.7.</w:t>
      </w:r>
      <w:r w:rsidRPr="00640304">
        <w:tab/>
        <w:t>Based on the readings taken according to paragraphs 2.3.4. and 2.3.6. above and the formula in paragraph 2.4. below, the mass of propane in the enclosure is calculated. This shall be within</w:t>
      </w:r>
      <w:r>
        <w:t xml:space="preserve"> </w:t>
      </w:r>
      <w:r w:rsidRPr="00640304">
        <w:t>±2 per cent of the mass of propane measured in paragraph 2.3.5. above.</w:t>
      </w:r>
    </w:p>
    <w:p w14:paraId="4583C048" w14:textId="77777777" w:rsidR="00A54226" w:rsidRPr="00640304" w:rsidRDefault="00A54226" w:rsidP="00882B15">
      <w:pPr>
        <w:pStyle w:val="SingleTxtG"/>
        <w:tabs>
          <w:tab w:val="left" w:pos="8520"/>
        </w:tabs>
        <w:ind w:left="2268" w:hanging="1134"/>
      </w:pPr>
      <w:r w:rsidRPr="00640304">
        <w:t>2.3.8.</w:t>
      </w:r>
      <w:r w:rsidRPr="00640304">
        <w:tab/>
        <w:t>For variable-volume enclosures the enclosure shall be unlatched from the nominal volume configuration. For fixed-volume enclosures, the outlet and inlet flow streams shall be opened.</w:t>
      </w:r>
    </w:p>
    <w:p w14:paraId="4583C049" w14:textId="77777777" w:rsidR="00A54226" w:rsidRPr="00640304" w:rsidRDefault="00A54226" w:rsidP="00A54226">
      <w:pPr>
        <w:pStyle w:val="SingleTxtG"/>
        <w:ind w:left="2268" w:hanging="1134"/>
      </w:pPr>
      <w:r w:rsidRPr="00640304">
        <w:lastRenderedPageBreak/>
        <w:t>2.3.9.</w:t>
      </w:r>
      <w:r w:rsidRPr="00640304">
        <w:tab/>
        <w:t>The process is then begun of cycling the ambient temperature from 308 K (35 °C) to 293 K (20 °C) and back to 308 K (35 °C) [308.6 K (35.6 °C) to 295.2 K (22.2 °C) and back to 308.6 K (35.6 °C)] over a 24-hour period according to the profile [alternative profile] specified in Appendix 2 to this annex within 15 minutes of sealing the enclosure. (Tolerances as specified in paragraph 5.7.1. of Annex 7).</w:t>
      </w:r>
    </w:p>
    <w:p w14:paraId="4583C04A" w14:textId="77777777" w:rsidR="00A54226" w:rsidRPr="00640304" w:rsidRDefault="00A54226" w:rsidP="00A54226">
      <w:pPr>
        <w:pStyle w:val="SingleTxtG"/>
        <w:ind w:left="2268" w:hanging="1134"/>
      </w:pPr>
      <w:r w:rsidRPr="00640304">
        <w:t>2.3.10.</w:t>
      </w:r>
      <w:r w:rsidRPr="00640304">
        <w:tab/>
        <w:t xml:space="preserve">At the completion of the 24-hour cycling period, the final hydrocarbon concentration, temperature and barometric pressure are measured and recorded. These are the final readings </w:t>
      </w:r>
      <w:proofErr w:type="spellStart"/>
      <w:r w:rsidRPr="00640304">
        <w:t>C</w:t>
      </w:r>
      <w:r w:rsidRPr="00640304">
        <w:rPr>
          <w:vertAlign w:val="subscript"/>
        </w:rPr>
        <w:t>HCf</w:t>
      </w:r>
      <w:proofErr w:type="spellEnd"/>
      <w:r w:rsidRPr="00640304">
        <w:t xml:space="preserve">, </w:t>
      </w:r>
      <w:proofErr w:type="spellStart"/>
      <w:r w:rsidRPr="00640304">
        <w:t>P</w:t>
      </w:r>
      <w:r w:rsidRPr="00640304">
        <w:rPr>
          <w:vertAlign w:val="subscript"/>
        </w:rPr>
        <w:t>f</w:t>
      </w:r>
      <w:proofErr w:type="spellEnd"/>
      <w:r w:rsidRPr="00640304">
        <w:t xml:space="preserve">, </w:t>
      </w:r>
      <w:proofErr w:type="spellStart"/>
      <w:r w:rsidRPr="00640304">
        <w:t>T</w:t>
      </w:r>
      <w:r w:rsidRPr="00640304">
        <w:rPr>
          <w:vertAlign w:val="subscript"/>
        </w:rPr>
        <w:t>f</w:t>
      </w:r>
      <w:proofErr w:type="spellEnd"/>
      <w:r w:rsidRPr="00640304">
        <w:t xml:space="preserve"> for the hydrocarbon retention check.</w:t>
      </w:r>
    </w:p>
    <w:p w14:paraId="4583C04B" w14:textId="77777777" w:rsidR="00A54226" w:rsidRPr="00640304" w:rsidRDefault="00A54226" w:rsidP="00A54226">
      <w:pPr>
        <w:pStyle w:val="SingleTxtG"/>
        <w:ind w:left="2268" w:hanging="1134"/>
      </w:pPr>
      <w:r w:rsidRPr="00640304">
        <w:t>2.3.11.</w:t>
      </w:r>
      <w:r w:rsidRPr="00640304">
        <w:tab/>
        <w:t>Using the formula in paragraph 2.4. below, the hydrocarbon mass is then calculated from the readings taken in paragraphs 2.3.10. and 2.3.6. above. The mass may not differ by more than 3 per cent from the hydrocarbon mass given in paragraph 2.3.7. above.</w:t>
      </w:r>
    </w:p>
    <w:p w14:paraId="4583C04C" w14:textId="77777777" w:rsidR="00A54226" w:rsidRPr="00640304" w:rsidRDefault="00A54226" w:rsidP="00A54226">
      <w:pPr>
        <w:pStyle w:val="SingleTxtG"/>
        <w:ind w:left="2268" w:hanging="1134"/>
      </w:pPr>
      <w:r w:rsidRPr="00640304">
        <w:t>2.4.</w:t>
      </w:r>
      <w:r w:rsidRPr="00640304">
        <w:tab/>
        <w:t>Calculations</w:t>
      </w:r>
    </w:p>
    <w:p w14:paraId="4583C04D" w14:textId="77777777" w:rsidR="00A54226" w:rsidRPr="00640304" w:rsidRDefault="00A54226" w:rsidP="00A54226">
      <w:pPr>
        <w:pStyle w:val="SingleTxtG"/>
        <w:spacing w:after="0"/>
        <w:ind w:left="2268" w:hanging="1134"/>
      </w:pPr>
      <w:r w:rsidRPr="00640304">
        <w:tab/>
        <w:t>The calculation of net hydrocarbon mass change within the enclosure is used to determine the chamber's hydrocarbon background and leak rate. Initial and final readings of hydrocarbon concentration, temperature and barometric pressure are used in the following formula to calculate the mass change.</w:t>
      </w:r>
    </w:p>
    <w:p w14:paraId="4583C04E" w14:textId="77777777" w:rsidR="00A54226" w:rsidRDefault="008D29E9" w:rsidP="00A54226">
      <w:pPr>
        <w:pBdr>
          <w:top w:val="single" w:sz="6" w:space="0" w:color="FFFFFF"/>
          <w:left w:val="single" w:sz="6" w:space="0" w:color="FFFFFF"/>
          <w:bottom w:val="single" w:sz="6" w:space="0" w:color="FFFFFF"/>
          <w:right w:val="single" w:sz="6" w:space="0" w:color="FFFFFF"/>
        </w:pBdr>
        <w:ind w:left="2323"/>
        <w:jc w:val="both"/>
      </w:pPr>
      <w:r>
        <w:rPr>
          <w:noProof/>
          <w:lang w:val="en-AU" w:eastAsia="en-AU"/>
        </w:rPr>
        <w:drawing>
          <wp:inline distT="0" distB="0" distL="0" distR="0" wp14:anchorId="4583CBAE" wp14:editId="4583CBAF">
            <wp:extent cx="4124325" cy="6858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4124325" cy="685800"/>
                    </a:xfrm>
                    <a:prstGeom prst="rect">
                      <a:avLst/>
                    </a:prstGeom>
                    <a:noFill/>
                    <a:ln>
                      <a:noFill/>
                    </a:ln>
                  </pic:spPr>
                </pic:pic>
              </a:graphicData>
            </a:graphic>
          </wp:inline>
        </w:drawing>
      </w:r>
    </w:p>
    <w:tbl>
      <w:tblPr>
        <w:tblW w:w="6422" w:type="dxa"/>
        <w:tblInd w:w="2098" w:type="dxa"/>
        <w:tblLayout w:type="fixed"/>
        <w:tblCellMar>
          <w:left w:w="0" w:type="dxa"/>
          <w:right w:w="0" w:type="dxa"/>
        </w:tblCellMar>
        <w:tblLook w:val="01E0" w:firstRow="1" w:lastRow="1" w:firstColumn="1" w:lastColumn="1" w:noHBand="0" w:noVBand="0"/>
      </w:tblPr>
      <w:tblGrid>
        <w:gridCol w:w="951"/>
        <w:gridCol w:w="353"/>
        <w:gridCol w:w="5118"/>
      </w:tblGrid>
      <w:tr w:rsidR="00A54226" w14:paraId="4583C052" w14:textId="77777777" w:rsidTr="00A035C1">
        <w:tc>
          <w:tcPr>
            <w:tcW w:w="951" w:type="dxa"/>
          </w:tcPr>
          <w:p w14:paraId="4583C04F" w14:textId="77777777" w:rsidR="00A54226" w:rsidRPr="0046579E" w:rsidRDefault="00A54226" w:rsidP="00A035C1">
            <w:pPr>
              <w:pStyle w:val="SingleTxtG"/>
              <w:suppressAutoHyphens/>
              <w:spacing w:line="240" w:lineRule="atLeast"/>
              <w:ind w:left="170" w:right="0"/>
            </w:pPr>
            <w:r w:rsidRPr="0046579E">
              <w:t>Where</w:t>
            </w:r>
            <w:r>
              <w:t>:</w:t>
            </w:r>
          </w:p>
        </w:tc>
        <w:tc>
          <w:tcPr>
            <w:tcW w:w="353" w:type="dxa"/>
          </w:tcPr>
          <w:p w14:paraId="4583C050" w14:textId="77777777" w:rsidR="00A54226" w:rsidRPr="0046579E" w:rsidRDefault="00A54226" w:rsidP="00A035C1">
            <w:pPr>
              <w:pStyle w:val="SingleTxtG"/>
              <w:suppressAutoHyphens/>
              <w:spacing w:line="240" w:lineRule="atLeast"/>
              <w:ind w:left="0"/>
              <w:jc w:val="right"/>
            </w:pPr>
          </w:p>
        </w:tc>
        <w:tc>
          <w:tcPr>
            <w:tcW w:w="5118" w:type="dxa"/>
          </w:tcPr>
          <w:p w14:paraId="4583C051" w14:textId="77777777" w:rsidR="00A54226" w:rsidRDefault="00A54226" w:rsidP="00A035C1">
            <w:pPr>
              <w:pStyle w:val="SingleTxtG"/>
              <w:suppressAutoHyphens/>
              <w:spacing w:line="240" w:lineRule="atLeast"/>
              <w:ind w:left="0"/>
            </w:pPr>
          </w:p>
        </w:tc>
      </w:tr>
      <w:tr w:rsidR="00A54226" w:rsidRPr="00A035C1" w14:paraId="4583C056" w14:textId="77777777" w:rsidTr="00A035C1">
        <w:tc>
          <w:tcPr>
            <w:tcW w:w="951" w:type="dxa"/>
          </w:tcPr>
          <w:p w14:paraId="4583C053" w14:textId="77777777" w:rsidR="00A54226" w:rsidRPr="00D0516F" w:rsidRDefault="00A54226" w:rsidP="00A035C1">
            <w:pPr>
              <w:pStyle w:val="SingleTxtG"/>
              <w:suppressAutoHyphens/>
              <w:spacing w:line="240" w:lineRule="atLeast"/>
              <w:ind w:left="170" w:right="0"/>
            </w:pPr>
            <w:r w:rsidRPr="00D0516F">
              <w:t>M</w:t>
            </w:r>
            <w:r w:rsidRPr="00A035C1">
              <w:rPr>
                <w:vertAlign w:val="subscript"/>
              </w:rPr>
              <w:t>HC</w:t>
            </w:r>
          </w:p>
        </w:tc>
        <w:tc>
          <w:tcPr>
            <w:tcW w:w="353" w:type="dxa"/>
          </w:tcPr>
          <w:p w14:paraId="4583C054" w14:textId="77777777" w:rsidR="00A54226" w:rsidRPr="00D0516F" w:rsidRDefault="00A54226" w:rsidP="00A035C1">
            <w:pPr>
              <w:pStyle w:val="SingleTxtG"/>
              <w:suppressAutoHyphens/>
              <w:spacing w:line="240" w:lineRule="atLeast"/>
              <w:ind w:left="0"/>
              <w:jc w:val="right"/>
            </w:pPr>
            <w:r w:rsidRPr="00D0516F">
              <w:t>=</w:t>
            </w:r>
          </w:p>
        </w:tc>
        <w:tc>
          <w:tcPr>
            <w:tcW w:w="5118" w:type="dxa"/>
          </w:tcPr>
          <w:p w14:paraId="4583C055" w14:textId="77777777" w:rsidR="00A54226" w:rsidRPr="00D0516F" w:rsidRDefault="00A54226" w:rsidP="00A035C1">
            <w:pPr>
              <w:pStyle w:val="SingleTxtG"/>
              <w:suppressAutoHyphens/>
              <w:spacing w:line="240" w:lineRule="atLeast"/>
              <w:ind w:left="0" w:right="0"/>
            </w:pPr>
            <w:r>
              <w:t>h</w:t>
            </w:r>
            <w:r w:rsidRPr="00D0516F">
              <w:t>ydrocarbon mass in grams</w:t>
            </w:r>
            <w:r>
              <w:t>,</w:t>
            </w:r>
          </w:p>
        </w:tc>
      </w:tr>
      <w:tr w:rsidR="00A54226" w:rsidRPr="00A035C1" w14:paraId="4583C05A" w14:textId="77777777" w:rsidTr="00A035C1">
        <w:tc>
          <w:tcPr>
            <w:tcW w:w="951" w:type="dxa"/>
          </w:tcPr>
          <w:p w14:paraId="4583C057" w14:textId="77777777" w:rsidR="00A54226" w:rsidRPr="00D0516F" w:rsidRDefault="00A54226" w:rsidP="00A035C1">
            <w:pPr>
              <w:pStyle w:val="SingleTxtG"/>
              <w:suppressAutoHyphens/>
              <w:spacing w:line="240" w:lineRule="atLeast"/>
              <w:ind w:left="170" w:right="0"/>
            </w:pPr>
            <w:proofErr w:type="spellStart"/>
            <w:proofErr w:type="gramStart"/>
            <w:r w:rsidRPr="00D0516F">
              <w:t>M</w:t>
            </w:r>
            <w:r w:rsidRPr="00A035C1">
              <w:rPr>
                <w:vertAlign w:val="subscript"/>
              </w:rPr>
              <w:t>HC,out</w:t>
            </w:r>
            <w:proofErr w:type="spellEnd"/>
            <w:proofErr w:type="gramEnd"/>
          </w:p>
        </w:tc>
        <w:tc>
          <w:tcPr>
            <w:tcW w:w="353" w:type="dxa"/>
          </w:tcPr>
          <w:p w14:paraId="4583C058" w14:textId="77777777" w:rsidR="00A54226" w:rsidRPr="00D0516F" w:rsidRDefault="00A54226" w:rsidP="00A035C1">
            <w:pPr>
              <w:pStyle w:val="SingleTxtG"/>
              <w:suppressAutoHyphens/>
              <w:spacing w:line="240" w:lineRule="atLeast"/>
              <w:ind w:left="0"/>
              <w:jc w:val="right"/>
            </w:pPr>
            <w:r w:rsidRPr="00D0516F">
              <w:t>=</w:t>
            </w:r>
          </w:p>
        </w:tc>
        <w:tc>
          <w:tcPr>
            <w:tcW w:w="5118" w:type="dxa"/>
          </w:tcPr>
          <w:p w14:paraId="4583C059" w14:textId="77777777" w:rsidR="00A54226" w:rsidRPr="009E5C59" w:rsidRDefault="00A54226" w:rsidP="00A035C1">
            <w:pPr>
              <w:pStyle w:val="SingleTxtG"/>
              <w:suppressAutoHyphens/>
              <w:spacing w:line="240" w:lineRule="atLeast"/>
              <w:ind w:left="0" w:right="0"/>
              <w:jc w:val="left"/>
            </w:pPr>
            <w:r>
              <w:t>m</w:t>
            </w:r>
            <w:r w:rsidRPr="009E5C59">
              <w:t>ass of hydrocarbons exiting the enclosure, in the case of fixed-volume enclosures for d</w:t>
            </w:r>
            <w:r>
              <w:t>iurnal emission testing (grams),</w:t>
            </w:r>
          </w:p>
        </w:tc>
      </w:tr>
      <w:tr w:rsidR="00A54226" w:rsidRPr="00A035C1" w14:paraId="4583C05E" w14:textId="77777777" w:rsidTr="00A035C1">
        <w:tc>
          <w:tcPr>
            <w:tcW w:w="951" w:type="dxa"/>
          </w:tcPr>
          <w:p w14:paraId="4583C05B" w14:textId="77777777" w:rsidR="00A54226" w:rsidRPr="00D0516F" w:rsidRDefault="00A54226" w:rsidP="00A035C1">
            <w:pPr>
              <w:pStyle w:val="SingleTxtG"/>
              <w:suppressAutoHyphens/>
              <w:spacing w:line="240" w:lineRule="atLeast"/>
              <w:ind w:left="170" w:right="0"/>
            </w:pPr>
            <w:proofErr w:type="spellStart"/>
            <w:proofErr w:type="gramStart"/>
            <w:r w:rsidRPr="00D0516F">
              <w:t>M</w:t>
            </w:r>
            <w:r w:rsidRPr="00A035C1">
              <w:rPr>
                <w:vertAlign w:val="subscript"/>
              </w:rPr>
              <w:t>HC,i</w:t>
            </w:r>
            <w:proofErr w:type="spellEnd"/>
            <w:proofErr w:type="gramEnd"/>
          </w:p>
        </w:tc>
        <w:tc>
          <w:tcPr>
            <w:tcW w:w="353" w:type="dxa"/>
          </w:tcPr>
          <w:p w14:paraId="4583C05C" w14:textId="77777777" w:rsidR="00A54226" w:rsidRPr="00D0516F" w:rsidRDefault="00A54226" w:rsidP="00A035C1">
            <w:pPr>
              <w:pStyle w:val="SingleTxtG"/>
              <w:suppressAutoHyphens/>
              <w:spacing w:line="240" w:lineRule="atLeast"/>
              <w:ind w:left="0"/>
              <w:jc w:val="right"/>
            </w:pPr>
            <w:r w:rsidRPr="00D0516F">
              <w:t>=</w:t>
            </w:r>
          </w:p>
        </w:tc>
        <w:tc>
          <w:tcPr>
            <w:tcW w:w="5118" w:type="dxa"/>
          </w:tcPr>
          <w:p w14:paraId="4583C05D" w14:textId="77777777" w:rsidR="00A54226" w:rsidRPr="009E5C59" w:rsidRDefault="00A54226" w:rsidP="00A035C1">
            <w:pPr>
              <w:pStyle w:val="SingleTxtG"/>
              <w:suppressAutoHyphens/>
              <w:spacing w:line="240" w:lineRule="atLeast"/>
              <w:ind w:left="0" w:right="0"/>
              <w:jc w:val="left"/>
            </w:pPr>
            <w:r>
              <w:t>m</w:t>
            </w:r>
            <w:r w:rsidRPr="009E5C59">
              <w:t>ass of hydrocarbons entering the enclosure when a fixed-volume enclosure is used for te</w:t>
            </w:r>
            <w:r>
              <w:t>sting diurnal emissions (grams),</w:t>
            </w:r>
          </w:p>
        </w:tc>
      </w:tr>
      <w:tr w:rsidR="00A54226" w:rsidRPr="00A035C1" w14:paraId="4583C062" w14:textId="77777777" w:rsidTr="00A035C1">
        <w:tc>
          <w:tcPr>
            <w:tcW w:w="951" w:type="dxa"/>
          </w:tcPr>
          <w:p w14:paraId="4583C05F" w14:textId="77777777" w:rsidR="00A54226" w:rsidRPr="00D0516F" w:rsidRDefault="00A54226" w:rsidP="00A035C1">
            <w:pPr>
              <w:pStyle w:val="SingleTxtG"/>
              <w:suppressAutoHyphens/>
              <w:spacing w:line="240" w:lineRule="atLeast"/>
              <w:ind w:left="170" w:right="0"/>
            </w:pPr>
            <w:r w:rsidRPr="00D0516F">
              <w:t>C</w:t>
            </w:r>
            <w:r w:rsidRPr="00A035C1">
              <w:rPr>
                <w:vertAlign w:val="subscript"/>
              </w:rPr>
              <w:t>HC</w:t>
            </w:r>
          </w:p>
        </w:tc>
        <w:tc>
          <w:tcPr>
            <w:tcW w:w="353" w:type="dxa"/>
          </w:tcPr>
          <w:p w14:paraId="4583C060" w14:textId="77777777" w:rsidR="00A54226" w:rsidRPr="00D0516F" w:rsidRDefault="00A54226" w:rsidP="00A035C1">
            <w:pPr>
              <w:pStyle w:val="SingleTxtG"/>
              <w:suppressAutoHyphens/>
              <w:spacing w:line="240" w:lineRule="atLeast"/>
              <w:ind w:left="0"/>
              <w:jc w:val="right"/>
            </w:pPr>
            <w:r w:rsidRPr="00D0516F">
              <w:t>=</w:t>
            </w:r>
          </w:p>
        </w:tc>
        <w:tc>
          <w:tcPr>
            <w:tcW w:w="5118" w:type="dxa"/>
          </w:tcPr>
          <w:p w14:paraId="4583C061" w14:textId="77777777" w:rsidR="00A54226" w:rsidRPr="009E5C59" w:rsidRDefault="00A54226" w:rsidP="00A035C1">
            <w:pPr>
              <w:pStyle w:val="SingleTxtG"/>
              <w:suppressAutoHyphens/>
              <w:spacing w:line="240" w:lineRule="atLeast"/>
              <w:ind w:left="0" w:right="0"/>
            </w:pPr>
            <w:r>
              <w:t>h</w:t>
            </w:r>
            <w:r w:rsidRPr="009E5C59">
              <w:t>ydrocarbon concentration in the enclosure (ppm</w:t>
            </w:r>
            <w:r>
              <w:t xml:space="preserve"> </w:t>
            </w:r>
            <w:r w:rsidRPr="009E5C59">
              <w:t xml:space="preserve">carbon </w:t>
            </w:r>
            <w:r w:rsidR="00882B15">
              <w:br/>
            </w:r>
            <w:r w:rsidRPr="009E5C59">
              <w:t>(</w:t>
            </w:r>
            <w:r w:rsidRPr="00A035C1">
              <w:rPr>
                <w:i/>
              </w:rPr>
              <w:t>Note</w:t>
            </w:r>
            <w:r w:rsidRPr="009E5C59">
              <w:t>:</w:t>
            </w:r>
            <w:r>
              <w:t xml:space="preserve"> ppm carbon = ppm propane x 3)),</w:t>
            </w:r>
          </w:p>
        </w:tc>
      </w:tr>
      <w:tr w:rsidR="00A54226" w:rsidRPr="00A035C1" w14:paraId="4583C066" w14:textId="77777777" w:rsidTr="00A035C1">
        <w:tc>
          <w:tcPr>
            <w:tcW w:w="951" w:type="dxa"/>
          </w:tcPr>
          <w:p w14:paraId="4583C063" w14:textId="77777777" w:rsidR="00A54226" w:rsidRPr="00D0516F" w:rsidRDefault="00A54226" w:rsidP="00A035C1">
            <w:pPr>
              <w:pStyle w:val="SingleTxtG"/>
              <w:suppressAutoHyphens/>
              <w:spacing w:line="240" w:lineRule="atLeast"/>
              <w:ind w:left="170" w:right="0"/>
            </w:pPr>
            <w:r w:rsidRPr="00D0516F">
              <w:t>V</w:t>
            </w:r>
          </w:p>
        </w:tc>
        <w:tc>
          <w:tcPr>
            <w:tcW w:w="353" w:type="dxa"/>
          </w:tcPr>
          <w:p w14:paraId="4583C064" w14:textId="77777777" w:rsidR="00A54226" w:rsidRPr="00D0516F" w:rsidRDefault="00A54226" w:rsidP="00A035C1">
            <w:pPr>
              <w:pStyle w:val="SingleTxtG"/>
              <w:suppressAutoHyphens/>
              <w:spacing w:line="240" w:lineRule="atLeast"/>
              <w:ind w:left="0"/>
              <w:jc w:val="right"/>
            </w:pPr>
            <w:r w:rsidRPr="00D0516F">
              <w:t>=</w:t>
            </w:r>
          </w:p>
        </w:tc>
        <w:tc>
          <w:tcPr>
            <w:tcW w:w="5118" w:type="dxa"/>
          </w:tcPr>
          <w:p w14:paraId="4583C065" w14:textId="77777777" w:rsidR="00A54226" w:rsidRPr="00D0516F" w:rsidRDefault="00A54226" w:rsidP="00A035C1">
            <w:pPr>
              <w:pStyle w:val="SingleTxtG"/>
              <w:suppressAutoHyphens/>
              <w:spacing w:line="240" w:lineRule="atLeast"/>
              <w:ind w:left="0" w:right="0"/>
            </w:pPr>
            <w:r>
              <w:t>enclosure volume in cubic metres,</w:t>
            </w:r>
          </w:p>
        </w:tc>
      </w:tr>
      <w:tr w:rsidR="00A54226" w:rsidRPr="00A035C1" w14:paraId="4583C06A" w14:textId="77777777" w:rsidTr="00A035C1">
        <w:tc>
          <w:tcPr>
            <w:tcW w:w="951" w:type="dxa"/>
          </w:tcPr>
          <w:p w14:paraId="4583C067" w14:textId="77777777" w:rsidR="00A54226" w:rsidRPr="00D0516F" w:rsidRDefault="00A54226" w:rsidP="00A035C1">
            <w:pPr>
              <w:pStyle w:val="SingleTxtG"/>
              <w:suppressAutoHyphens/>
              <w:spacing w:line="240" w:lineRule="atLeast"/>
              <w:ind w:left="170" w:right="0"/>
            </w:pPr>
            <w:r w:rsidRPr="00D0516F">
              <w:t>T</w:t>
            </w:r>
          </w:p>
        </w:tc>
        <w:tc>
          <w:tcPr>
            <w:tcW w:w="353" w:type="dxa"/>
          </w:tcPr>
          <w:p w14:paraId="4583C068" w14:textId="77777777" w:rsidR="00A54226" w:rsidRPr="00D0516F" w:rsidRDefault="00A54226" w:rsidP="00A035C1">
            <w:pPr>
              <w:pStyle w:val="SingleTxtG"/>
              <w:suppressAutoHyphens/>
              <w:spacing w:line="240" w:lineRule="atLeast"/>
              <w:ind w:left="0"/>
              <w:jc w:val="right"/>
            </w:pPr>
            <w:r w:rsidRPr="00D0516F">
              <w:t>=</w:t>
            </w:r>
          </w:p>
        </w:tc>
        <w:tc>
          <w:tcPr>
            <w:tcW w:w="5118" w:type="dxa"/>
          </w:tcPr>
          <w:p w14:paraId="4583C069" w14:textId="77777777" w:rsidR="00A54226" w:rsidRPr="00D0516F" w:rsidRDefault="00A54226" w:rsidP="00A035C1">
            <w:pPr>
              <w:pStyle w:val="SingleTxtG"/>
              <w:suppressAutoHyphens/>
              <w:spacing w:line="240" w:lineRule="atLeast"/>
              <w:ind w:left="0" w:right="0"/>
            </w:pPr>
            <w:r>
              <w:t>a</w:t>
            </w:r>
            <w:r w:rsidRPr="00D0516F">
              <w:t>mbient temperature in the enclosure, (K)</w:t>
            </w:r>
            <w:r>
              <w:t>,</w:t>
            </w:r>
          </w:p>
        </w:tc>
      </w:tr>
      <w:tr w:rsidR="00A54226" w:rsidRPr="00A035C1" w14:paraId="4583C06E" w14:textId="77777777" w:rsidTr="00A035C1">
        <w:tc>
          <w:tcPr>
            <w:tcW w:w="951" w:type="dxa"/>
          </w:tcPr>
          <w:p w14:paraId="4583C06B" w14:textId="77777777" w:rsidR="00A54226" w:rsidRPr="00D0516F" w:rsidRDefault="00A54226" w:rsidP="00A035C1">
            <w:pPr>
              <w:pStyle w:val="SingleTxtG"/>
              <w:suppressAutoHyphens/>
              <w:spacing w:line="240" w:lineRule="atLeast"/>
              <w:ind w:left="170" w:right="0"/>
            </w:pPr>
            <w:r w:rsidRPr="00D0516F">
              <w:t>P</w:t>
            </w:r>
          </w:p>
        </w:tc>
        <w:tc>
          <w:tcPr>
            <w:tcW w:w="353" w:type="dxa"/>
          </w:tcPr>
          <w:p w14:paraId="4583C06C" w14:textId="77777777" w:rsidR="00A54226" w:rsidRPr="00D0516F" w:rsidRDefault="00A54226" w:rsidP="00A035C1">
            <w:pPr>
              <w:pStyle w:val="SingleTxtG"/>
              <w:suppressAutoHyphens/>
              <w:spacing w:line="240" w:lineRule="atLeast"/>
              <w:ind w:left="0"/>
              <w:jc w:val="right"/>
            </w:pPr>
            <w:r w:rsidRPr="00D0516F">
              <w:t>=</w:t>
            </w:r>
          </w:p>
        </w:tc>
        <w:tc>
          <w:tcPr>
            <w:tcW w:w="5118" w:type="dxa"/>
          </w:tcPr>
          <w:p w14:paraId="4583C06D" w14:textId="77777777" w:rsidR="00A54226" w:rsidRPr="00D0516F" w:rsidRDefault="00A54226" w:rsidP="00A035C1">
            <w:pPr>
              <w:pStyle w:val="SingleTxtG"/>
              <w:suppressAutoHyphens/>
              <w:spacing w:line="240" w:lineRule="atLeast"/>
              <w:ind w:left="0" w:right="0"/>
            </w:pPr>
            <w:r>
              <w:t>b</w:t>
            </w:r>
            <w:r w:rsidRPr="00D0516F">
              <w:t>arometric pressure, (kPa)</w:t>
            </w:r>
            <w:r>
              <w:t>,</w:t>
            </w:r>
          </w:p>
        </w:tc>
      </w:tr>
      <w:tr w:rsidR="00A54226" w:rsidRPr="00A035C1" w14:paraId="4583C072" w14:textId="77777777" w:rsidTr="00A035C1">
        <w:tc>
          <w:tcPr>
            <w:tcW w:w="951" w:type="dxa"/>
          </w:tcPr>
          <w:p w14:paraId="4583C06F" w14:textId="77777777" w:rsidR="00A54226" w:rsidRPr="00E21D7F" w:rsidRDefault="00A54226" w:rsidP="00A035C1">
            <w:pPr>
              <w:pStyle w:val="SingleTxtG"/>
              <w:suppressAutoHyphens/>
              <w:spacing w:line="240" w:lineRule="atLeast"/>
              <w:ind w:left="170" w:right="0"/>
            </w:pPr>
            <w:r w:rsidRPr="00E21D7F">
              <w:t>K</w:t>
            </w:r>
          </w:p>
        </w:tc>
        <w:tc>
          <w:tcPr>
            <w:tcW w:w="353" w:type="dxa"/>
          </w:tcPr>
          <w:p w14:paraId="4583C070" w14:textId="77777777" w:rsidR="00A54226" w:rsidRPr="00E21D7F" w:rsidRDefault="00A54226" w:rsidP="00A035C1">
            <w:pPr>
              <w:pStyle w:val="SingleTxtG"/>
              <w:suppressAutoHyphens/>
              <w:spacing w:line="240" w:lineRule="atLeast"/>
              <w:ind w:left="0"/>
              <w:jc w:val="right"/>
            </w:pPr>
            <w:r w:rsidRPr="00E21D7F">
              <w:t>=</w:t>
            </w:r>
          </w:p>
        </w:tc>
        <w:tc>
          <w:tcPr>
            <w:tcW w:w="5118" w:type="dxa"/>
          </w:tcPr>
          <w:p w14:paraId="4583C071" w14:textId="77777777" w:rsidR="00A54226" w:rsidRPr="00E21D7F" w:rsidRDefault="00A54226" w:rsidP="00A035C1">
            <w:pPr>
              <w:pStyle w:val="SingleTxtG"/>
              <w:suppressAutoHyphens/>
              <w:spacing w:line="240" w:lineRule="atLeast"/>
              <w:ind w:left="0" w:right="0"/>
            </w:pPr>
            <w:r>
              <w:t>17.6;</w:t>
            </w:r>
          </w:p>
        </w:tc>
      </w:tr>
    </w:tbl>
    <w:p w14:paraId="4583C073" w14:textId="77777777" w:rsidR="00A54226" w:rsidRPr="00E0235C" w:rsidRDefault="00A54226" w:rsidP="00A54226">
      <w:pPr>
        <w:pBdr>
          <w:top w:val="single" w:sz="6" w:space="0" w:color="FFFFFF"/>
          <w:left w:val="single" w:sz="6" w:space="0" w:color="FFFFFF"/>
          <w:bottom w:val="single" w:sz="6" w:space="0" w:color="FFFFFF"/>
          <w:right w:val="single" w:sz="6" w:space="0" w:color="FFFFFF"/>
        </w:pBdr>
        <w:tabs>
          <w:tab w:val="left" w:pos="2520"/>
          <w:tab w:val="left" w:pos="3420"/>
        </w:tabs>
        <w:jc w:val="both"/>
        <w:rPr>
          <w:sz w:val="20"/>
        </w:rPr>
      </w:pPr>
    </w:p>
    <w:tbl>
      <w:tblPr>
        <w:tblW w:w="6422" w:type="dxa"/>
        <w:tblInd w:w="2098" w:type="dxa"/>
        <w:tblLayout w:type="fixed"/>
        <w:tblCellMar>
          <w:left w:w="0" w:type="dxa"/>
          <w:right w:w="0" w:type="dxa"/>
        </w:tblCellMar>
        <w:tblLook w:val="01E0" w:firstRow="1" w:lastRow="1" w:firstColumn="1" w:lastColumn="1" w:noHBand="0" w:noVBand="0"/>
      </w:tblPr>
      <w:tblGrid>
        <w:gridCol w:w="951"/>
        <w:gridCol w:w="353"/>
        <w:gridCol w:w="5118"/>
      </w:tblGrid>
      <w:tr w:rsidR="00A54226" w14:paraId="4583C077" w14:textId="77777777" w:rsidTr="00A035C1">
        <w:tc>
          <w:tcPr>
            <w:tcW w:w="951" w:type="dxa"/>
          </w:tcPr>
          <w:p w14:paraId="4583C074" w14:textId="77777777" w:rsidR="00A54226" w:rsidRPr="0046579E" w:rsidRDefault="00A54226" w:rsidP="00A035C1">
            <w:pPr>
              <w:pStyle w:val="SingleTxtG"/>
              <w:suppressAutoHyphens/>
              <w:spacing w:line="240" w:lineRule="atLeast"/>
              <w:ind w:left="170" w:right="0"/>
            </w:pPr>
            <w:r w:rsidRPr="0046579E">
              <w:t>Where</w:t>
            </w:r>
            <w:r>
              <w:t>:</w:t>
            </w:r>
          </w:p>
        </w:tc>
        <w:tc>
          <w:tcPr>
            <w:tcW w:w="353" w:type="dxa"/>
          </w:tcPr>
          <w:p w14:paraId="4583C075" w14:textId="77777777" w:rsidR="00A54226" w:rsidRPr="0046579E" w:rsidRDefault="00A54226" w:rsidP="00A035C1">
            <w:pPr>
              <w:pStyle w:val="SingleTxtG"/>
              <w:suppressAutoHyphens/>
              <w:spacing w:line="240" w:lineRule="atLeast"/>
              <w:ind w:left="0"/>
              <w:jc w:val="right"/>
            </w:pPr>
          </w:p>
        </w:tc>
        <w:tc>
          <w:tcPr>
            <w:tcW w:w="5118" w:type="dxa"/>
          </w:tcPr>
          <w:p w14:paraId="4583C076" w14:textId="77777777" w:rsidR="00A54226" w:rsidRDefault="00A54226" w:rsidP="00A035C1">
            <w:pPr>
              <w:pStyle w:val="SingleTxtG"/>
              <w:suppressAutoHyphens/>
              <w:spacing w:line="240" w:lineRule="atLeast"/>
              <w:ind w:left="0"/>
            </w:pPr>
          </w:p>
        </w:tc>
      </w:tr>
      <w:tr w:rsidR="00A54226" w:rsidRPr="00A035C1" w14:paraId="4583C07B" w14:textId="77777777" w:rsidTr="00A035C1">
        <w:tc>
          <w:tcPr>
            <w:tcW w:w="951" w:type="dxa"/>
          </w:tcPr>
          <w:p w14:paraId="4583C078" w14:textId="77777777" w:rsidR="00A54226" w:rsidRPr="00E21D7F" w:rsidRDefault="00A54226" w:rsidP="00A035C1">
            <w:pPr>
              <w:pStyle w:val="SingleTxtG"/>
              <w:suppressAutoHyphens/>
              <w:spacing w:before="40" w:after="40" w:line="240" w:lineRule="atLeast"/>
              <w:ind w:left="170" w:right="0"/>
            </w:pPr>
            <w:proofErr w:type="spellStart"/>
            <w:r w:rsidRPr="00E21D7F">
              <w:t>i</w:t>
            </w:r>
            <w:proofErr w:type="spellEnd"/>
          </w:p>
        </w:tc>
        <w:tc>
          <w:tcPr>
            <w:tcW w:w="353" w:type="dxa"/>
          </w:tcPr>
          <w:p w14:paraId="4583C079" w14:textId="77777777" w:rsidR="00A54226" w:rsidRPr="00E21D7F" w:rsidRDefault="00A54226" w:rsidP="00A035C1">
            <w:pPr>
              <w:pStyle w:val="SingleTxtG"/>
              <w:suppressAutoHyphens/>
              <w:spacing w:before="40" w:after="40" w:line="240" w:lineRule="atLeast"/>
              <w:ind w:left="0"/>
              <w:jc w:val="right"/>
            </w:pPr>
          </w:p>
        </w:tc>
        <w:tc>
          <w:tcPr>
            <w:tcW w:w="5118" w:type="dxa"/>
          </w:tcPr>
          <w:p w14:paraId="4583C07A" w14:textId="77777777" w:rsidR="00A54226" w:rsidRPr="00E21D7F" w:rsidRDefault="00A54226" w:rsidP="00A035C1">
            <w:pPr>
              <w:pStyle w:val="SingleTxtG"/>
              <w:suppressAutoHyphens/>
              <w:spacing w:before="40" w:after="40" w:line="240" w:lineRule="atLeast"/>
              <w:ind w:left="0" w:right="0"/>
            </w:pPr>
            <w:r>
              <w:t>is the initial reading,</w:t>
            </w:r>
          </w:p>
        </w:tc>
      </w:tr>
      <w:tr w:rsidR="00A54226" w:rsidRPr="00A035C1" w14:paraId="4583C07F" w14:textId="77777777" w:rsidTr="00A035C1">
        <w:tc>
          <w:tcPr>
            <w:tcW w:w="951" w:type="dxa"/>
          </w:tcPr>
          <w:p w14:paraId="4583C07C" w14:textId="77777777" w:rsidR="00A54226" w:rsidRPr="00E21D7F" w:rsidRDefault="00A54226" w:rsidP="00A035C1">
            <w:pPr>
              <w:pStyle w:val="SingleTxtG"/>
              <w:suppressAutoHyphens/>
              <w:spacing w:line="240" w:lineRule="atLeast"/>
              <w:ind w:left="170" w:right="0"/>
            </w:pPr>
            <w:r w:rsidRPr="00E21D7F">
              <w:t>f</w:t>
            </w:r>
          </w:p>
        </w:tc>
        <w:tc>
          <w:tcPr>
            <w:tcW w:w="353" w:type="dxa"/>
          </w:tcPr>
          <w:p w14:paraId="4583C07D" w14:textId="77777777" w:rsidR="00A54226" w:rsidRPr="00E21D7F" w:rsidRDefault="00A54226" w:rsidP="00A035C1">
            <w:pPr>
              <w:pStyle w:val="SingleTxtG"/>
              <w:suppressAutoHyphens/>
              <w:spacing w:line="240" w:lineRule="atLeast"/>
              <w:ind w:left="0"/>
              <w:jc w:val="right"/>
            </w:pPr>
          </w:p>
        </w:tc>
        <w:tc>
          <w:tcPr>
            <w:tcW w:w="5118" w:type="dxa"/>
          </w:tcPr>
          <w:p w14:paraId="4583C07E" w14:textId="77777777" w:rsidR="00A54226" w:rsidRPr="00E21D7F" w:rsidRDefault="00A54226" w:rsidP="00A035C1">
            <w:pPr>
              <w:pStyle w:val="SingleTxtG"/>
              <w:suppressAutoHyphens/>
              <w:spacing w:line="240" w:lineRule="atLeast"/>
              <w:ind w:left="0" w:right="0"/>
            </w:pPr>
            <w:r>
              <w:t>i</w:t>
            </w:r>
            <w:r w:rsidRPr="00E21D7F">
              <w:t>s the final reading.</w:t>
            </w:r>
          </w:p>
        </w:tc>
      </w:tr>
    </w:tbl>
    <w:p w14:paraId="4583C080" w14:textId="77777777" w:rsidR="00A54226" w:rsidRPr="009E5C59" w:rsidRDefault="00A54226" w:rsidP="00882B15">
      <w:pPr>
        <w:pStyle w:val="SingleTxtG"/>
        <w:keepNext/>
        <w:keepLines/>
        <w:spacing w:before="120"/>
        <w:ind w:left="2268" w:hanging="1134"/>
      </w:pPr>
      <w:r w:rsidRPr="009E5C59">
        <w:t>3.</w:t>
      </w:r>
      <w:r w:rsidRPr="009E5C59">
        <w:tab/>
        <w:t xml:space="preserve">Checking of FID hydrocarbon </w:t>
      </w:r>
      <w:proofErr w:type="spellStart"/>
      <w:r w:rsidRPr="009E5C59">
        <w:t>analyzer</w:t>
      </w:r>
      <w:proofErr w:type="spellEnd"/>
    </w:p>
    <w:p w14:paraId="4583C081" w14:textId="77777777" w:rsidR="00A54226" w:rsidRPr="009E5C59" w:rsidRDefault="00A54226" w:rsidP="00882B15">
      <w:pPr>
        <w:pStyle w:val="SingleTxtG"/>
        <w:keepNext/>
        <w:keepLines/>
        <w:spacing w:before="120"/>
        <w:ind w:left="2268" w:hanging="1134"/>
      </w:pPr>
      <w:r w:rsidRPr="009E5C59">
        <w:t>3.1.</w:t>
      </w:r>
      <w:r w:rsidRPr="009E5C59">
        <w:tab/>
        <w:t>Detector response optimisation</w:t>
      </w:r>
    </w:p>
    <w:p w14:paraId="4583C082" w14:textId="77777777" w:rsidR="00A54226" w:rsidRPr="009E5C59" w:rsidRDefault="00A54226" w:rsidP="00A54226">
      <w:pPr>
        <w:pStyle w:val="SingleTxtG"/>
        <w:spacing w:before="120"/>
        <w:ind w:left="2268" w:hanging="1134"/>
      </w:pPr>
      <w:r w:rsidRPr="009E5C59">
        <w:tab/>
        <w:t>The FID shall be adjusted as specified by the instrument manufacturer. Propane in air should be used to optimise the response on the most common operating range.</w:t>
      </w:r>
    </w:p>
    <w:p w14:paraId="4583C083" w14:textId="77777777" w:rsidR="00A54226" w:rsidRPr="009E5C59" w:rsidRDefault="00A54226" w:rsidP="00A54226">
      <w:pPr>
        <w:pStyle w:val="SingleTxtG"/>
        <w:spacing w:before="120"/>
        <w:ind w:left="2268" w:hanging="1134"/>
      </w:pPr>
      <w:r w:rsidRPr="009E5C59">
        <w:lastRenderedPageBreak/>
        <w:t>3.2.</w:t>
      </w:r>
      <w:r w:rsidRPr="009E5C59">
        <w:tab/>
        <w:t>Calibration of the HC analyser</w:t>
      </w:r>
    </w:p>
    <w:p w14:paraId="4583C084" w14:textId="77777777" w:rsidR="00A54226" w:rsidRPr="009E5C59" w:rsidRDefault="00A54226" w:rsidP="00A54226">
      <w:pPr>
        <w:pStyle w:val="SingleTxtG"/>
        <w:spacing w:before="120"/>
        <w:ind w:left="2268" w:hanging="1134"/>
      </w:pPr>
      <w:r w:rsidRPr="009E5C59">
        <w:tab/>
        <w:t>The analyser should be calibrated using propane in air and purified synthetic air. See paragraph</w:t>
      </w:r>
      <w:r>
        <w:t> 3.2</w:t>
      </w:r>
      <w:r w:rsidRPr="009E5C59">
        <w:t xml:space="preserve">. of </w:t>
      </w:r>
      <w:r>
        <w:t>Appendix 3 of Annex 4a.</w:t>
      </w:r>
    </w:p>
    <w:p w14:paraId="4583C085" w14:textId="77777777" w:rsidR="00A54226" w:rsidRPr="009E5C59" w:rsidRDefault="00A54226" w:rsidP="00A54226">
      <w:pPr>
        <w:pStyle w:val="SingleTxtG"/>
        <w:spacing w:before="120"/>
        <w:ind w:left="2268" w:hanging="1134"/>
      </w:pPr>
      <w:r w:rsidRPr="009E5C59">
        <w:tab/>
        <w:t>Establish a calibration curve as described in paragraphs 4.1. to 4.5. of this appendix.</w:t>
      </w:r>
    </w:p>
    <w:p w14:paraId="4583C086" w14:textId="77777777" w:rsidR="00A54226" w:rsidRPr="009E5C59" w:rsidRDefault="00A54226" w:rsidP="00A54226">
      <w:pPr>
        <w:pStyle w:val="SingleTxtG"/>
        <w:spacing w:before="120"/>
        <w:ind w:left="2268" w:hanging="1134"/>
      </w:pPr>
      <w:r w:rsidRPr="009E5C59">
        <w:t>3.3.</w:t>
      </w:r>
      <w:r w:rsidRPr="009E5C59">
        <w:tab/>
        <w:t>Oxygen interference check and recommended limits</w:t>
      </w:r>
    </w:p>
    <w:p w14:paraId="4583C087" w14:textId="77777777" w:rsidR="00A54226" w:rsidRPr="009E5C59" w:rsidRDefault="00A54226" w:rsidP="00A54226">
      <w:pPr>
        <w:pStyle w:val="SingleTxtG"/>
        <w:spacing w:before="120"/>
        <w:ind w:left="2268" w:hanging="1134"/>
      </w:pPr>
      <w:r w:rsidRPr="009E5C59">
        <w:tab/>
        <w:t>The response factor (Rf) for a particular hydrocarbon species is the ratio of the FID C1 reading to the gas cylinder concentration, expressed as ppm C1. The concentration of the test gas shall be at a level to give a response of approximately 80 per cent of full-scale deflection, for the operating range. The concentration shall be known, to an accuracy of </w:t>
      </w:r>
      <w:r>
        <w:sym w:font="Symbol" w:char="F0B1"/>
      </w:r>
      <w:r w:rsidRPr="009E5C59">
        <w:t xml:space="preserve">2 per cent in reference to a gravimetric standard expressed in volume. In </w:t>
      </w:r>
      <w:proofErr w:type="gramStart"/>
      <w:r w:rsidRPr="009E5C59">
        <w:t>addition</w:t>
      </w:r>
      <w:proofErr w:type="gramEnd"/>
      <w:r w:rsidRPr="009E5C59">
        <w:t xml:space="preserve"> the gas cylinder shall be preconditioned for 24 hours at a temperature between 293 K and 303 K (20 and 30 °C).</w:t>
      </w:r>
    </w:p>
    <w:p w14:paraId="4583C088" w14:textId="77777777" w:rsidR="00A54226" w:rsidRPr="009E5C59" w:rsidRDefault="00A54226" w:rsidP="00A54226">
      <w:pPr>
        <w:pStyle w:val="SingleTxtG"/>
        <w:spacing w:before="120"/>
        <w:ind w:left="2268" w:hanging="1134"/>
      </w:pPr>
      <w:r w:rsidRPr="009E5C59">
        <w:tab/>
        <w:t>Response factors should be determined when introducing an analyser into service and thereafter at major service intervals. The reference gas to be used is propane with balance purified air which is taken to give a response factor of 1.00.</w:t>
      </w:r>
    </w:p>
    <w:p w14:paraId="4583C089" w14:textId="77777777" w:rsidR="00A54226" w:rsidRPr="009E5C59" w:rsidRDefault="00A54226" w:rsidP="00A54226">
      <w:pPr>
        <w:pStyle w:val="SingleTxtG"/>
        <w:spacing w:before="120"/>
        <w:ind w:left="2268" w:hanging="1134"/>
      </w:pPr>
      <w:r w:rsidRPr="009E5C59">
        <w:tab/>
        <w:t>The test gas to be used for oxygen interference and the recommended response factor range are given below:</w:t>
      </w:r>
    </w:p>
    <w:p w14:paraId="4583C08A" w14:textId="77777777" w:rsidR="00A54226" w:rsidRPr="009E5C59" w:rsidRDefault="00A54226" w:rsidP="00A54226">
      <w:pPr>
        <w:pStyle w:val="SingleTxtG"/>
        <w:spacing w:before="120"/>
        <w:ind w:left="2268" w:hanging="1134"/>
      </w:pPr>
      <w:r w:rsidRPr="009E5C59">
        <w:tab/>
        <w:t>Propane and nitrogen:</w:t>
      </w:r>
      <w:r>
        <w:t xml:space="preserve">   </w:t>
      </w:r>
      <w:r w:rsidRPr="009E5C59">
        <w:t xml:space="preserve"> 0.95 </w:t>
      </w:r>
      <w:r>
        <w:sym w:font="Symbol" w:char="F0A3"/>
      </w:r>
      <w:r w:rsidRPr="009E5C59">
        <w:t xml:space="preserve"> Rf </w:t>
      </w:r>
      <w:r>
        <w:sym w:font="Symbol" w:char="F0A3"/>
      </w:r>
      <w:r>
        <w:t xml:space="preserve"> </w:t>
      </w:r>
      <w:r w:rsidRPr="009E5C59">
        <w:t>1.05.</w:t>
      </w:r>
    </w:p>
    <w:p w14:paraId="4583C08B" w14:textId="77777777" w:rsidR="00A54226" w:rsidRPr="009E5C59" w:rsidRDefault="00A54226" w:rsidP="00A54226">
      <w:pPr>
        <w:pStyle w:val="SingleTxtG"/>
        <w:spacing w:before="120"/>
        <w:ind w:left="2268" w:hanging="1134"/>
      </w:pPr>
      <w:r w:rsidRPr="009E5C59">
        <w:t>4.</w:t>
      </w:r>
      <w:r w:rsidRPr="009E5C59">
        <w:tab/>
        <w:t xml:space="preserve">Calibration of the hydrocarbon </w:t>
      </w:r>
      <w:proofErr w:type="spellStart"/>
      <w:r w:rsidRPr="009E5C59">
        <w:t>analyzer</w:t>
      </w:r>
      <w:proofErr w:type="spellEnd"/>
    </w:p>
    <w:p w14:paraId="4583C08C" w14:textId="77777777" w:rsidR="00A54226" w:rsidRPr="009E5C59" w:rsidRDefault="00A54226" w:rsidP="00A54226">
      <w:pPr>
        <w:pStyle w:val="SingleTxtG"/>
        <w:spacing w:before="120"/>
        <w:ind w:left="2268" w:hanging="1134"/>
      </w:pPr>
      <w:r w:rsidRPr="009E5C59">
        <w:tab/>
        <w:t>Each of the normally used operating ranges are calibrated by the following procedure:</w:t>
      </w:r>
    </w:p>
    <w:p w14:paraId="4583C08D" w14:textId="77777777" w:rsidR="00A54226" w:rsidRPr="009E5C59" w:rsidRDefault="00A54226" w:rsidP="00A54226">
      <w:pPr>
        <w:pStyle w:val="SingleTxtG"/>
        <w:spacing w:before="120"/>
        <w:ind w:left="2268" w:hanging="1134"/>
      </w:pPr>
      <w:r w:rsidRPr="009E5C59">
        <w:t>4.1.</w:t>
      </w:r>
      <w:r w:rsidRPr="009E5C59">
        <w:tab/>
        <w:t>Establish the calibration curve by at least five calibration points spaced as evenly as possible over the operating range.</w:t>
      </w:r>
      <w:r>
        <w:t xml:space="preserve"> </w:t>
      </w:r>
      <w:r w:rsidRPr="009E5C59">
        <w:t>The nominal concentration of the calibration gas with the highest concentrations to be at least 80 per cent of the full scale.</w:t>
      </w:r>
    </w:p>
    <w:p w14:paraId="4583C08E" w14:textId="77777777" w:rsidR="00A54226" w:rsidRPr="00722B40" w:rsidRDefault="00A54226" w:rsidP="00A54226">
      <w:pPr>
        <w:pStyle w:val="SingleTxtG"/>
        <w:spacing w:before="120"/>
        <w:ind w:left="2268" w:hanging="1134"/>
      </w:pPr>
      <w:r w:rsidRPr="00722B40">
        <w:t>4.2.</w:t>
      </w:r>
      <w:r w:rsidRPr="00722B40">
        <w:tab/>
        <w:t>Calculate the calibration curve by the method of least squares. If the resulting polynomial degree is greater than 3, then the number of calibration points shall be at least the number of the polynomial degree plus 2.</w:t>
      </w:r>
    </w:p>
    <w:p w14:paraId="4583C08F" w14:textId="77777777" w:rsidR="00A54226" w:rsidRPr="00722B40" w:rsidRDefault="00A54226" w:rsidP="00A54226">
      <w:pPr>
        <w:pStyle w:val="SingleTxtG"/>
        <w:spacing w:before="120"/>
        <w:ind w:left="2268" w:hanging="1134"/>
      </w:pPr>
      <w:r w:rsidRPr="00722B40">
        <w:t>4.3.</w:t>
      </w:r>
      <w:r w:rsidRPr="00722B40">
        <w:tab/>
        <w:t>The calibration curve shall not differ by more than 2 per cent from the nominal value of each calibration gas.</w:t>
      </w:r>
    </w:p>
    <w:p w14:paraId="4583C090" w14:textId="77777777" w:rsidR="00A54226" w:rsidRPr="00722B40" w:rsidRDefault="00A54226" w:rsidP="00A54226">
      <w:pPr>
        <w:pStyle w:val="SingleTxtG"/>
        <w:spacing w:before="120"/>
        <w:ind w:left="2268" w:hanging="1134"/>
      </w:pPr>
      <w:r w:rsidRPr="00722B40">
        <w:t>4.4.</w:t>
      </w:r>
      <w:r w:rsidRPr="00722B40">
        <w:tab/>
        <w:t>Using the coefficients of the polynomial derived from paragraph 3.2. above, a table of indicated reading against true concentration shall be drawn up in steps of no greater than 1 per cent of full scale.</w:t>
      </w:r>
      <w:r>
        <w:t xml:space="preserve"> </w:t>
      </w:r>
      <w:r w:rsidRPr="00722B40">
        <w:t>This is to be carried out for each analyser range calibrated.</w:t>
      </w:r>
      <w:r>
        <w:t xml:space="preserve"> </w:t>
      </w:r>
      <w:r w:rsidRPr="00722B40">
        <w:t>The table shall also contain other relevant data such as:</w:t>
      </w:r>
    </w:p>
    <w:p w14:paraId="4583C091" w14:textId="77777777" w:rsidR="00A54226" w:rsidRPr="00722B40" w:rsidRDefault="00A54226" w:rsidP="00882B15">
      <w:pPr>
        <w:pStyle w:val="SingleTxtG"/>
        <w:tabs>
          <w:tab w:val="left" w:pos="2760"/>
        </w:tabs>
        <w:ind w:left="2268" w:hanging="567"/>
      </w:pPr>
      <w:r w:rsidRPr="00722B40">
        <w:tab/>
        <w:t>(a)</w:t>
      </w:r>
      <w:r w:rsidRPr="00722B40">
        <w:tab/>
        <w:t>Date of calibration, span and zero</w:t>
      </w:r>
      <w:r w:rsidR="00882B15">
        <w:t xml:space="preserve"> potentiometer readings (where </w:t>
      </w:r>
      <w:r w:rsidRPr="00722B40">
        <w:tab/>
      </w:r>
      <w:r>
        <w:t>applicable);</w:t>
      </w:r>
    </w:p>
    <w:p w14:paraId="4583C092" w14:textId="77777777" w:rsidR="00A54226" w:rsidRPr="00496398" w:rsidRDefault="00A54226" w:rsidP="00A54226">
      <w:pPr>
        <w:pStyle w:val="SingleTxtG"/>
        <w:ind w:left="2268" w:hanging="567"/>
      </w:pPr>
      <w:r w:rsidRPr="00496398">
        <w:tab/>
        <w:t>(b)</w:t>
      </w:r>
      <w:r w:rsidRPr="00496398">
        <w:tab/>
        <w:t>N</w:t>
      </w:r>
      <w:r>
        <w:t>ominal scale;</w:t>
      </w:r>
    </w:p>
    <w:p w14:paraId="4583C093" w14:textId="77777777" w:rsidR="00A54226" w:rsidRPr="00496398" w:rsidRDefault="00A54226" w:rsidP="00A54226">
      <w:pPr>
        <w:pStyle w:val="SingleTxtG"/>
        <w:ind w:left="2268" w:hanging="567"/>
      </w:pPr>
      <w:r w:rsidRPr="00496398">
        <w:tab/>
        <w:t>(c)</w:t>
      </w:r>
      <w:r w:rsidRPr="00496398">
        <w:tab/>
        <w:t>Reference da</w:t>
      </w:r>
      <w:r>
        <w:t>ta of each calibration gas used;</w:t>
      </w:r>
    </w:p>
    <w:p w14:paraId="4583C094" w14:textId="77777777" w:rsidR="00A54226" w:rsidRPr="00496398" w:rsidRDefault="00A54226" w:rsidP="00882B15">
      <w:pPr>
        <w:pStyle w:val="SingleTxtG"/>
        <w:tabs>
          <w:tab w:val="left" w:pos="2880"/>
        </w:tabs>
        <w:ind w:left="2268" w:hanging="567"/>
      </w:pPr>
      <w:r w:rsidRPr="00496398">
        <w:tab/>
        <w:t>(d)</w:t>
      </w:r>
      <w:r w:rsidRPr="00496398">
        <w:tab/>
        <w:t xml:space="preserve">The actual and indicated value of each calibration gas used together </w:t>
      </w:r>
      <w:r w:rsidRPr="00496398">
        <w:tab/>
      </w:r>
      <w:r w:rsidRPr="00496398">
        <w:tab/>
      </w:r>
      <w:r>
        <w:t>with the percentage differences;</w:t>
      </w:r>
    </w:p>
    <w:p w14:paraId="4583C095" w14:textId="77777777" w:rsidR="00A54226" w:rsidRPr="00496398" w:rsidRDefault="00A54226" w:rsidP="00A54226">
      <w:pPr>
        <w:pStyle w:val="SingleTxtG"/>
        <w:ind w:left="2268" w:hanging="567"/>
      </w:pPr>
      <w:r w:rsidRPr="00496398">
        <w:tab/>
      </w:r>
      <w:r>
        <w:t>(e)</w:t>
      </w:r>
      <w:r>
        <w:tab/>
        <w:t>FID fuel and type;</w:t>
      </w:r>
    </w:p>
    <w:p w14:paraId="4583C096" w14:textId="77777777" w:rsidR="00A54226" w:rsidRPr="00496398" w:rsidRDefault="00A54226" w:rsidP="00A54226">
      <w:pPr>
        <w:pStyle w:val="SingleTxtG"/>
        <w:ind w:left="2268" w:hanging="567"/>
      </w:pPr>
      <w:r w:rsidRPr="00496398">
        <w:lastRenderedPageBreak/>
        <w:tab/>
        <w:t>(f)</w:t>
      </w:r>
      <w:r w:rsidRPr="00496398">
        <w:tab/>
        <w:t>FID air pressure.</w:t>
      </w:r>
    </w:p>
    <w:p w14:paraId="4583C097" w14:textId="77777777" w:rsidR="00A54226" w:rsidRPr="00496398" w:rsidRDefault="00A54226" w:rsidP="00EF512C">
      <w:pPr>
        <w:pStyle w:val="SingleTxtG"/>
        <w:spacing w:before="120"/>
        <w:ind w:left="2268" w:hanging="1134"/>
      </w:pPr>
      <w:r w:rsidRPr="00496398">
        <w:t>4.5.</w:t>
      </w:r>
      <w:r w:rsidRPr="00496398">
        <w:tab/>
        <w:t>If it can be shown to the satisfaction of the technical service that alternative technology (</w:t>
      </w:r>
      <w:proofErr w:type="gramStart"/>
      <w:r w:rsidRPr="00496398">
        <w:t>e.g.</w:t>
      </w:r>
      <w:proofErr w:type="gramEnd"/>
      <w:r w:rsidRPr="00496398">
        <w:t xml:space="preserve"> computer, electronically controlled range switch) can give equivalent accuracy, then those alternatives may be used.</w:t>
      </w:r>
    </w:p>
    <w:p w14:paraId="4583C098" w14:textId="77777777" w:rsidR="00A54226" w:rsidRPr="00E21D7F" w:rsidRDefault="00A54226" w:rsidP="00A54226">
      <w:pPr>
        <w:pStyle w:val="SingleTxtG"/>
      </w:pPr>
    </w:p>
    <w:p w14:paraId="4583C099" w14:textId="77777777" w:rsidR="00A54226" w:rsidRPr="00E21D7F" w:rsidRDefault="00A54226" w:rsidP="00A54226">
      <w:pPr>
        <w:pStyle w:val="SingleTxtG"/>
        <w:sectPr w:rsidR="00A54226" w:rsidRPr="00E21D7F" w:rsidSect="00882B15">
          <w:headerReference w:type="even" r:id="rId326"/>
          <w:headerReference w:type="default" r:id="rId327"/>
          <w:footerReference w:type="even" r:id="rId328"/>
          <w:footerReference w:type="default" r:id="rId329"/>
          <w:headerReference w:type="first" r:id="rId330"/>
          <w:pgSz w:w="11911" w:h="16832" w:code="9"/>
          <w:pgMar w:top="1701" w:right="1134" w:bottom="2268" w:left="1134" w:header="964" w:footer="1701" w:gutter="0"/>
          <w:cols w:space="720"/>
          <w:noEndnote/>
        </w:sectPr>
      </w:pPr>
    </w:p>
    <w:p w14:paraId="4583C09A" w14:textId="77777777" w:rsidR="00A54226" w:rsidRDefault="00A54226" w:rsidP="00A54226">
      <w:pPr>
        <w:pStyle w:val="HChG"/>
      </w:pPr>
      <w:r>
        <w:lastRenderedPageBreak/>
        <w:t>Annex 7 - Appendix 2</w:t>
      </w:r>
    </w:p>
    <w:tbl>
      <w:tblPr>
        <w:tblW w:w="9639"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672"/>
        <w:gridCol w:w="1731"/>
        <w:gridCol w:w="2077"/>
        <w:gridCol w:w="2076"/>
        <w:gridCol w:w="2083"/>
      </w:tblGrid>
      <w:tr w:rsidR="00A54226" w:rsidRPr="000B5BAA" w14:paraId="4583C09D" w14:textId="77777777" w:rsidTr="00CC50AF">
        <w:tc>
          <w:tcPr>
            <w:tcW w:w="5386" w:type="dxa"/>
            <w:gridSpan w:val="3"/>
          </w:tcPr>
          <w:p w14:paraId="4583C09B" w14:textId="77777777" w:rsidR="00A54226" w:rsidRPr="000B5BAA"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r w:rsidRPr="000B5BAA">
              <w:rPr>
                <w:i/>
                <w:sz w:val="16"/>
                <w:szCs w:val="16"/>
              </w:rPr>
              <w:t>Diurnal ambient temperature profile</w:t>
            </w:r>
            <w:r>
              <w:rPr>
                <w:i/>
                <w:sz w:val="16"/>
                <w:szCs w:val="16"/>
              </w:rPr>
              <w:t xml:space="preserve"> </w:t>
            </w:r>
            <w:r w:rsidRPr="000B5BAA">
              <w:rPr>
                <w:i/>
                <w:sz w:val="16"/>
                <w:szCs w:val="16"/>
              </w:rPr>
              <w:t xml:space="preserve">for the calibration </w:t>
            </w:r>
            <w:r>
              <w:rPr>
                <w:i/>
                <w:sz w:val="16"/>
                <w:szCs w:val="16"/>
              </w:rPr>
              <w:br/>
            </w:r>
            <w:r w:rsidRPr="000B5BAA">
              <w:rPr>
                <w:i/>
                <w:sz w:val="16"/>
                <w:szCs w:val="16"/>
              </w:rPr>
              <w:t>of the enclosure</w:t>
            </w:r>
            <w:r>
              <w:rPr>
                <w:i/>
                <w:sz w:val="16"/>
                <w:szCs w:val="16"/>
              </w:rPr>
              <w:t xml:space="preserve"> </w:t>
            </w:r>
            <w:r w:rsidRPr="000B5BAA">
              <w:rPr>
                <w:i/>
                <w:sz w:val="16"/>
                <w:szCs w:val="16"/>
              </w:rPr>
              <w:t>and the diurnal emission test</w:t>
            </w:r>
          </w:p>
        </w:tc>
        <w:tc>
          <w:tcPr>
            <w:tcW w:w="4087" w:type="dxa"/>
            <w:gridSpan w:val="2"/>
          </w:tcPr>
          <w:p w14:paraId="4583C09C" w14:textId="77777777" w:rsidR="00A54226" w:rsidRPr="000B5BAA"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r w:rsidRPr="000B5BAA">
              <w:rPr>
                <w:i/>
                <w:sz w:val="16"/>
                <w:szCs w:val="16"/>
              </w:rPr>
              <w:t>Alternative diurnal ambient</w:t>
            </w:r>
            <w:r>
              <w:rPr>
                <w:i/>
                <w:sz w:val="16"/>
                <w:szCs w:val="16"/>
              </w:rPr>
              <w:t xml:space="preserve"> </w:t>
            </w:r>
            <w:r w:rsidRPr="000B5BAA">
              <w:rPr>
                <w:i/>
                <w:sz w:val="16"/>
                <w:szCs w:val="16"/>
              </w:rPr>
              <w:t>temperature profile for the</w:t>
            </w:r>
            <w:r>
              <w:rPr>
                <w:i/>
                <w:sz w:val="16"/>
                <w:szCs w:val="16"/>
              </w:rPr>
              <w:t xml:space="preserve"> </w:t>
            </w:r>
            <w:r w:rsidRPr="000B5BAA">
              <w:rPr>
                <w:i/>
                <w:sz w:val="16"/>
                <w:szCs w:val="16"/>
              </w:rPr>
              <w:t>calibration of the enclosure</w:t>
            </w:r>
            <w:r>
              <w:rPr>
                <w:i/>
                <w:sz w:val="16"/>
                <w:szCs w:val="16"/>
              </w:rPr>
              <w:t xml:space="preserve"> </w:t>
            </w:r>
            <w:r w:rsidRPr="000B5BAA">
              <w:rPr>
                <w:i/>
                <w:sz w:val="16"/>
                <w:szCs w:val="16"/>
              </w:rPr>
              <w:t xml:space="preserve">in accordance with Annex 7, Appendix 1, paragraphs 1.2. </w:t>
            </w:r>
            <w:r>
              <w:rPr>
                <w:i/>
                <w:sz w:val="16"/>
                <w:szCs w:val="16"/>
              </w:rPr>
              <w:t>and</w:t>
            </w:r>
            <w:r w:rsidRPr="000B5BAA">
              <w:rPr>
                <w:i/>
                <w:sz w:val="16"/>
                <w:szCs w:val="16"/>
              </w:rPr>
              <w:t xml:space="preserve"> 2.3.9.</w:t>
            </w:r>
          </w:p>
        </w:tc>
      </w:tr>
      <w:tr w:rsidR="00A54226" w:rsidRPr="004F074D" w14:paraId="4583C0A3" w14:textId="77777777" w:rsidTr="00CC50AF">
        <w:trPr>
          <w:trHeight w:hRule="exact" w:val="297"/>
        </w:trPr>
        <w:tc>
          <w:tcPr>
            <w:tcW w:w="3345" w:type="dxa"/>
            <w:gridSpan w:val="2"/>
          </w:tcPr>
          <w:p w14:paraId="4583C09E"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r w:rsidRPr="004F074D">
              <w:rPr>
                <w:i/>
                <w:sz w:val="16"/>
                <w:szCs w:val="16"/>
              </w:rPr>
              <w:t>Time (hours)</w:t>
            </w:r>
          </w:p>
          <w:p w14:paraId="4583C09F"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p>
        </w:tc>
        <w:tc>
          <w:tcPr>
            <w:tcW w:w="2041" w:type="dxa"/>
            <w:vMerge w:val="restart"/>
          </w:tcPr>
          <w:p w14:paraId="4583C0A0"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r w:rsidRPr="004F074D">
              <w:rPr>
                <w:i/>
                <w:sz w:val="16"/>
                <w:szCs w:val="16"/>
              </w:rPr>
              <w:t>Temperature</w:t>
            </w:r>
            <w:r>
              <w:rPr>
                <w:i/>
                <w:sz w:val="16"/>
                <w:szCs w:val="16"/>
              </w:rPr>
              <w:br/>
            </w:r>
            <w:r w:rsidRPr="004F074D">
              <w:rPr>
                <w:i/>
                <w:sz w:val="16"/>
                <w:szCs w:val="16"/>
              </w:rPr>
              <w:t xml:space="preserve"> (°C</w:t>
            </w:r>
            <w:r w:rsidRPr="004F074D">
              <w:rPr>
                <w:i/>
                <w:sz w:val="16"/>
                <w:szCs w:val="16"/>
                <w:vertAlign w:val="subscript"/>
              </w:rPr>
              <w:t>i</w:t>
            </w:r>
            <w:r w:rsidRPr="004F074D">
              <w:rPr>
                <w:i/>
                <w:sz w:val="16"/>
                <w:szCs w:val="16"/>
              </w:rPr>
              <w:t>)</w:t>
            </w:r>
          </w:p>
        </w:tc>
        <w:tc>
          <w:tcPr>
            <w:tcW w:w="2040" w:type="dxa"/>
            <w:vMerge w:val="restart"/>
          </w:tcPr>
          <w:p w14:paraId="4583C0A1"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r w:rsidRPr="004F074D">
              <w:rPr>
                <w:i/>
                <w:sz w:val="16"/>
                <w:szCs w:val="16"/>
              </w:rPr>
              <w:t>Time (hours)</w:t>
            </w:r>
          </w:p>
        </w:tc>
        <w:tc>
          <w:tcPr>
            <w:tcW w:w="2047" w:type="dxa"/>
            <w:vMerge w:val="restart"/>
          </w:tcPr>
          <w:p w14:paraId="4583C0A2"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r w:rsidRPr="004F074D">
              <w:rPr>
                <w:i/>
                <w:sz w:val="16"/>
                <w:szCs w:val="16"/>
              </w:rPr>
              <w:t>Temperature</w:t>
            </w:r>
            <w:r>
              <w:rPr>
                <w:i/>
                <w:sz w:val="16"/>
                <w:szCs w:val="16"/>
              </w:rPr>
              <w:br/>
            </w:r>
            <w:r w:rsidRPr="004F074D">
              <w:rPr>
                <w:i/>
                <w:sz w:val="16"/>
                <w:szCs w:val="16"/>
              </w:rPr>
              <w:t xml:space="preserve"> (°C</w:t>
            </w:r>
            <w:r w:rsidRPr="004F074D">
              <w:rPr>
                <w:i/>
                <w:sz w:val="16"/>
                <w:szCs w:val="16"/>
                <w:vertAlign w:val="subscript"/>
              </w:rPr>
              <w:t>i</w:t>
            </w:r>
            <w:r w:rsidRPr="004F074D">
              <w:rPr>
                <w:i/>
                <w:sz w:val="16"/>
                <w:szCs w:val="16"/>
              </w:rPr>
              <w:t>)</w:t>
            </w:r>
          </w:p>
        </w:tc>
      </w:tr>
      <w:tr w:rsidR="00A54226" w:rsidRPr="004F074D" w14:paraId="4583C0A9" w14:textId="77777777" w:rsidTr="00CC50AF">
        <w:trPr>
          <w:trHeight w:hRule="exact" w:val="339"/>
        </w:trPr>
        <w:tc>
          <w:tcPr>
            <w:tcW w:w="1644" w:type="dxa"/>
          </w:tcPr>
          <w:p w14:paraId="4583C0A4"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r w:rsidRPr="004F074D">
              <w:rPr>
                <w:i/>
                <w:sz w:val="16"/>
                <w:szCs w:val="16"/>
              </w:rPr>
              <w:t>Calibration</w:t>
            </w:r>
          </w:p>
        </w:tc>
        <w:tc>
          <w:tcPr>
            <w:tcW w:w="1701" w:type="dxa"/>
          </w:tcPr>
          <w:p w14:paraId="4583C0A5"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r w:rsidRPr="004F074D">
              <w:rPr>
                <w:i/>
                <w:sz w:val="16"/>
                <w:szCs w:val="16"/>
              </w:rPr>
              <w:t>Test</w:t>
            </w:r>
          </w:p>
        </w:tc>
        <w:tc>
          <w:tcPr>
            <w:tcW w:w="2077" w:type="dxa"/>
            <w:vMerge/>
          </w:tcPr>
          <w:p w14:paraId="4583C0A6"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p>
        </w:tc>
        <w:tc>
          <w:tcPr>
            <w:tcW w:w="2076" w:type="dxa"/>
            <w:vMerge/>
          </w:tcPr>
          <w:p w14:paraId="4583C0A7"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p>
        </w:tc>
        <w:tc>
          <w:tcPr>
            <w:tcW w:w="2083" w:type="dxa"/>
            <w:vMerge/>
          </w:tcPr>
          <w:p w14:paraId="4583C0A8"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80" w:after="80" w:line="200" w:lineRule="exact"/>
              <w:jc w:val="right"/>
              <w:rPr>
                <w:i/>
                <w:sz w:val="16"/>
                <w:szCs w:val="16"/>
              </w:rPr>
            </w:pPr>
          </w:p>
        </w:tc>
      </w:tr>
      <w:tr w:rsidR="00A54226" w14:paraId="4583C0AF" w14:textId="77777777" w:rsidTr="00CC50AF">
        <w:trPr>
          <w:trHeight w:hRule="exact" w:val="339"/>
        </w:trPr>
        <w:tc>
          <w:tcPr>
            <w:tcW w:w="1644" w:type="dxa"/>
          </w:tcPr>
          <w:p w14:paraId="4583C0AA"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13</w:t>
            </w:r>
          </w:p>
        </w:tc>
        <w:tc>
          <w:tcPr>
            <w:tcW w:w="1701" w:type="dxa"/>
          </w:tcPr>
          <w:p w14:paraId="4583C0AB"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0/24</w:t>
            </w:r>
          </w:p>
        </w:tc>
        <w:tc>
          <w:tcPr>
            <w:tcW w:w="2041" w:type="dxa"/>
          </w:tcPr>
          <w:p w14:paraId="4583C0AC"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20.0</w:t>
            </w:r>
          </w:p>
        </w:tc>
        <w:tc>
          <w:tcPr>
            <w:tcW w:w="2040" w:type="dxa"/>
          </w:tcPr>
          <w:p w14:paraId="4583C0AD"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0</w:t>
            </w:r>
          </w:p>
        </w:tc>
        <w:tc>
          <w:tcPr>
            <w:tcW w:w="2047" w:type="dxa"/>
          </w:tcPr>
          <w:p w14:paraId="4583C0AE"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35.6</w:t>
            </w:r>
          </w:p>
        </w:tc>
      </w:tr>
      <w:tr w:rsidR="00A54226" w14:paraId="4583C0B5" w14:textId="77777777" w:rsidTr="00CC50AF">
        <w:trPr>
          <w:trHeight w:hRule="exact" w:val="339"/>
        </w:trPr>
        <w:tc>
          <w:tcPr>
            <w:tcW w:w="1644" w:type="dxa"/>
          </w:tcPr>
          <w:p w14:paraId="4583C0B0"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14</w:t>
            </w:r>
          </w:p>
        </w:tc>
        <w:tc>
          <w:tcPr>
            <w:tcW w:w="1701" w:type="dxa"/>
          </w:tcPr>
          <w:p w14:paraId="4583C0B1"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w:t>
            </w:r>
          </w:p>
        </w:tc>
        <w:tc>
          <w:tcPr>
            <w:tcW w:w="2041" w:type="dxa"/>
          </w:tcPr>
          <w:p w14:paraId="4583C0B2"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20.2</w:t>
            </w:r>
          </w:p>
        </w:tc>
        <w:tc>
          <w:tcPr>
            <w:tcW w:w="2040" w:type="dxa"/>
          </w:tcPr>
          <w:p w14:paraId="4583C0B3"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w:t>
            </w:r>
          </w:p>
        </w:tc>
        <w:tc>
          <w:tcPr>
            <w:tcW w:w="2047" w:type="dxa"/>
          </w:tcPr>
          <w:p w14:paraId="4583C0B4"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35.3</w:t>
            </w:r>
          </w:p>
        </w:tc>
      </w:tr>
      <w:tr w:rsidR="00A54226" w14:paraId="4583C0BB" w14:textId="77777777" w:rsidTr="00CC50AF">
        <w:trPr>
          <w:trHeight w:hRule="exact" w:val="339"/>
        </w:trPr>
        <w:tc>
          <w:tcPr>
            <w:tcW w:w="1644" w:type="dxa"/>
          </w:tcPr>
          <w:p w14:paraId="4583C0B6"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15</w:t>
            </w:r>
          </w:p>
        </w:tc>
        <w:tc>
          <w:tcPr>
            <w:tcW w:w="1701" w:type="dxa"/>
          </w:tcPr>
          <w:p w14:paraId="4583C0B7"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w:t>
            </w:r>
          </w:p>
        </w:tc>
        <w:tc>
          <w:tcPr>
            <w:tcW w:w="2041" w:type="dxa"/>
          </w:tcPr>
          <w:p w14:paraId="4583C0B8"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20.5</w:t>
            </w:r>
          </w:p>
        </w:tc>
        <w:tc>
          <w:tcPr>
            <w:tcW w:w="2040" w:type="dxa"/>
          </w:tcPr>
          <w:p w14:paraId="4583C0B9"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w:t>
            </w:r>
          </w:p>
        </w:tc>
        <w:tc>
          <w:tcPr>
            <w:tcW w:w="2047" w:type="dxa"/>
          </w:tcPr>
          <w:p w14:paraId="4583C0BA"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34.5</w:t>
            </w:r>
          </w:p>
        </w:tc>
      </w:tr>
      <w:tr w:rsidR="00A54226" w14:paraId="4583C0C1" w14:textId="77777777" w:rsidTr="00CC50AF">
        <w:trPr>
          <w:trHeight w:hRule="exact" w:val="339"/>
        </w:trPr>
        <w:tc>
          <w:tcPr>
            <w:tcW w:w="1644" w:type="dxa"/>
          </w:tcPr>
          <w:p w14:paraId="4583C0BC"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16</w:t>
            </w:r>
          </w:p>
        </w:tc>
        <w:tc>
          <w:tcPr>
            <w:tcW w:w="1701" w:type="dxa"/>
          </w:tcPr>
          <w:p w14:paraId="4583C0BD"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w:t>
            </w:r>
          </w:p>
        </w:tc>
        <w:tc>
          <w:tcPr>
            <w:tcW w:w="2041" w:type="dxa"/>
          </w:tcPr>
          <w:p w14:paraId="4583C0BE"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21.2</w:t>
            </w:r>
          </w:p>
        </w:tc>
        <w:tc>
          <w:tcPr>
            <w:tcW w:w="2040" w:type="dxa"/>
          </w:tcPr>
          <w:p w14:paraId="4583C0BF"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w:t>
            </w:r>
          </w:p>
        </w:tc>
        <w:tc>
          <w:tcPr>
            <w:tcW w:w="2047" w:type="dxa"/>
          </w:tcPr>
          <w:p w14:paraId="4583C0C0"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33.2</w:t>
            </w:r>
          </w:p>
        </w:tc>
      </w:tr>
      <w:tr w:rsidR="00A54226" w14:paraId="4583C0C7" w14:textId="77777777" w:rsidTr="00CC50AF">
        <w:trPr>
          <w:trHeight w:hRule="exact" w:val="339"/>
        </w:trPr>
        <w:tc>
          <w:tcPr>
            <w:tcW w:w="1644" w:type="dxa"/>
          </w:tcPr>
          <w:p w14:paraId="4583C0C2"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17</w:t>
            </w:r>
          </w:p>
        </w:tc>
        <w:tc>
          <w:tcPr>
            <w:tcW w:w="1701" w:type="dxa"/>
          </w:tcPr>
          <w:p w14:paraId="4583C0C3"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4</w:t>
            </w:r>
          </w:p>
        </w:tc>
        <w:tc>
          <w:tcPr>
            <w:tcW w:w="2041" w:type="dxa"/>
          </w:tcPr>
          <w:p w14:paraId="4583C0C4"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23.1</w:t>
            </w:r>
          </w:p>
        </w:tc>
        <w:tc>
          <w:tcPr>
            <w:tcW w:w="2040" w:type="dxa"/>
          </w:tcPr>
          <w:p w14:paraId="4583C0C5"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4</w:t>
            </w:r>
          </w:p>
        </w:tc>
        <w:tc>
          <w:tcPr>
            <w:tcW w:w="2047" w:type="dxa"/>
          </w:tcPr>
          <w:p w14:paraId="4583C0C6"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31.4</w:t>
            </w:r>
          </w:p>
        </w:tc>
      </w:tr>
      <w:tr w:rsidR="00A54226" w14:paraId="4583C0CD" w14:textId="77777777" w:rsidTr="00CC50AF">
        <w:trPr>
          <w:trHeight w:hRule="exact" w:val="339"/>
        </w:trPr>
        <w:tc>
          <w:tcPr>
            <w:tcW w:w="1644" w:type="dxa"/>
          </w:tcPr>
          <w:p w14:paraId="4583C0C8"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18</w:t>
            </w:r>
          </w:p>
        </w:tc>
        <w:tc>
          <w:tcPr>
            <w:tcW w:w="1701" w:type="dxa"/>
          </w:tcPr>
          <w:p w14:paraId="4583C0C9"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5</w:t>
            </w:r>
          </w:p>
        </w:tc>
        <w:tc>
          <w:tcPr>
            <w:tcW w:w="2041" w:type="dxa"/>
          </w:tcPr>
          <w:p w14:paraId="4583C0CA"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25.1</w:t>
            </w:r>
          </w:p>
        </w:tc>
        <w:tc>
          <w:tcPr>
            <w:tcW w:w="2040" w:type="dxa"/>
          </w:tcPr>
          <w:p w14:paraId="4583C0CB"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5</w:t>
            </w:r>
          </w:p>
        </w:tc>
        <w:tc>
          <w:tcPr>
            <w:tcW w:w="2047" w:type="dxa"/>
          </w:tcPr>
          <w:p w14:paraId="4583C0CC"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29.7</w:t>
            </w:r>
          </w:p>
        </w:tc>
      </w:tr>
      <w:tr w:rsidR="00A54226" w14:paraId="4583C0D3" w14:textId="77777777" w:rsidTr="00CC50AF">
        <w:trPr>
          <w:trHeight w:hRule="exact" w:val="339"/>
        </w:trPr>
        <w:tc>
          <w:tcPr>
            <w:tcW w:w="1644" w:type="dxa"/>
          </w:tcPr>
          <w:p w14:paraId="4583C0CE"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19</w:t>
            </w:r>
          </w:p>
        </w:tc>
        <w:tc>
          <w:tcPr>
            <w:tcW w:w="1701" w:type="dxa"/>
          </w:tcPr>
          <w:p w14:paraId="4583C0CF"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6</w:t>
            </w:r>
          </w:p>
        </w:tc>
        <w:tc>
          <w:tcPr>
            <w:tcW w:w="2041" w:type="dxa"/>
          </w:tcPr>
          <w:p w14:paraId="4583C0D0"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27.2</w:t>
            </w:r>
          </w:p>
        </w:tc>
        <w:tc>
          <w:tcPr>
            <w:tcW w:w="2040" w:type="dxa"/>
          </w:tcPr>
          <w:p w14:paraId="4583C0D1"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6</w:t>
            </w:r>
          </w:p>
        </w:tc>
        <w:tc>
          <w:tcPr>
            <w:tcW w:w="2047" w:type="dxa"/>
          </w:tcPr>
          <w:p w14:paraId="4583C0D2"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28.2</w:t>
            </w:r>
          </w:p>
        </w:tc>
      </w:tr>
      <w:tr w:rsidR="00A54226" w14:paraId="4583C0D9" w14:textId="77777777" w:rsidTr="00CC50AF">
        <w:trPr>
          <w:trHeight w:hRule="exact" w:val="339"/>
        </w:trPr>
        <w:tc>
          <w:tcPr>
            <w:tcW w:w="1644" w:type="dxa"/>
          </w:tcPr>
          <w:p w14:paraId="4583C0D4"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20</w:t>
            </w:r>
          </w:p>
        </w:tc>
        <w:tc>
          <w:tcPr>
            <w:tcW w:w="1701" w:type="dxa"/>
          </w:tcPr>
          <w:p w14:paraId="4583C0D5"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7</w:t>
            </w:r>
          </w:p>
        </w:tc>
        <w:tc>
          <w:tcPr>
            <w:tcW w:w="2041" w:type="dxa"/>
          </w:tcPr>
          <w:p w14:paraId="4583C0D6"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29.8</w:t>
            </w:r>
          </w:p>
        </w:tc>
        <w:tc>
          <w:tcPr>
            <w:tcW w:w="2040" w:type="dxa"/>
          </w:tcPr>
          <w:p w14:paraId="4583C0D7"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7</w:t>
            </w:r>
          </w:p>
        </w:tc>
        <w:tc>
          <w:tcPr>
            <w:tcW w:w="2047" w:type="dxa"/>
          </w:tcPr>
          <w:p w14:paraId="4583C0D8"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27.2</w:t>
            </w:r>
          </w:p>
        </w:tc>
      </w:tr>
      <w:tr w:rsidR="00A54226" w14:paraId="4583C0DF" w14:textId="77777777" w:rsidTr="00CC50AF">
        <w:trPr>
          <w:trHeight w:hRule="exact" w:val="339"/>
        </w:trPr>
        <w:tc>
          <w:tcPr>
            <w:tcW w:w="1644" w:type="dxa"/>
          </w:tcPr>
          <w:p w14:paraId="4583C0DA"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21</w:t>
            </w:r>
          </w:p>
        </w:tc>
        <w:tc>
          <w:tcPr>
            <w:tcW w:w="1701" w:type="dxa"/>
          </w:tcPr>
          <w:p w14:paraId="4583C0DB"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8</w:t>
            </w:r>
          </w:p>
        </w:tc>
        <w:tc>
          <w:tcPr>
            <w:tcW w:w="2041" w:type="dxa"/>
          </w:tcPr>
          <w:p w14:paraId="4583C0DC"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31.8</w:t>
            </w:r>
          </w:p>
        </w:tc>
        <w:tc>
          <w:tcPr>
            <w:tcW w:w="2040" w:type="dxa"/>
          </w:tcPr>
          <w:p w14:paraId="4583C0DD"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8</w:t>
            </w:r>
          </w:p>
        </w:tc>
        <w:tc>
          <w:tcPr>
            <w:tcW w:w="2047" w:type="dxa"/>
          </w:tcPr>
          <w:p w14:paraId="4583C0DE"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26.1</w:t>
            </w:r>
          </w:p>
        </w:tc>
      </w:tr>
      <w:tr w:rsidR="00A54226" w14:paraId="4583C0E5" w14:textId="77777777" w:rsidTr="00CC50AF">
        <w:trPr>
          <w:trHeight w:hRule="exact" w:val="339"/>
        </w:trPr>
        <w:tc>
          <w:tcPr>
            <w:tcW w:w="1644" w:type="dxa"/>
          </w:tcPr>
          <w:p w14:paraId="4583C0E0"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22</w:t>
            </w:r>
          </w:p>
        </w:tc>
        <w:tc>
          <w:tcPr>
            <w:tcW w:w="1701" w:type="dxa"/>
          </w:tcPr>
          <w:p w14:paraId="4583C0E1"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9</w:t>
            </w:r>
          </w:p>
        </w:tc>
        <w:tc>
          <w:tcPr>
            <w:tcW w:w="2041" w:type="dxa"/>
          </w:tcPr>
          <w:p w14:paraId="4583C0E2"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33.3</w:t>
            </w:r>
          </w:p>
        </w:tc>
        <w:tc>
          <w:tcPr>
            <w:tcW w:w="2040" w:type="dxa"/>
          </w:tcPr>
          <w:p w14:paraId="4583C0E3"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9</w:t>
            </w:r>
          </w:p>
        </w:tc>
        <w:tc>
          <w:tcPr>
            <w:tcW w:w="2047" w:type="dxa"/>
          </w:tcPr>
          <w:p w14:paraId="4583C0E4"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25.1</w:t>
            </w:r>
          </w:p>
        </w:tc>
      </w:tr>
      <w:tr w:rsidR="00A54226" w14:paraId="4583C0EB" w14:textId="77777777" w:rsidTr="00CC50AF">
        <w:trPr>
          <w:trHeight w:hRule="exact" w:val="339"/>
        </w:trPr>
        <w:tc>
          <w:tcPr>
            <w:tcW w:w="1644" w:type="dxa"/>
          </w:tcPr>
          <w:p w14:paraId="4583C0E6"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23</w:t>
            </w:r>
          </w:p>
        </w:tc>
        <w:tc>
          <w:tcPr>
            <w:tcW w:w="1701" w:type="dxa"/>
          </w:tcPr>
          <w:p w14:paraId="4583C0E7"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10</w:t>
            </w:r>
          </w:p>
        </w:tc>
        <w:tc>
          <w:tcPr>
            <w:tcW w:w="2041" w:type="dxa"/>
          </w:tcPr>
          <w:p w14:paraId="4583C0E8"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34.4</w:t>
            </w:r>
          </w:p>
        </w:tc>
        <w:tc>
          <w:tcPr>
            <w:tcW w:w="2040" w:type="dxa"/>
          </w:tcPr>
          <w:p w14:paraId="4583C0E9"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10</w:t>
            </w:r>
          </w:p>
        </w:tc>
        <w:tc>
          <w:tcPr>
            <w:tcW w:w="2047" w:type="dxa"/>
          </w:tcPr>
          <w:p w14:paraId="4583C0EA"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24.3</w:t>
            </w:r>
          </w:p>
        </w:tc>
      </w:tr>
      <w:tr w:rsidR="00A54226" w14:paraId="4583C0F1" w14:textId="77777777" w:rsidTr="00CC50AF">
        <w:trPr>
          <w:trHeight w:hRule="exact" w:val="339"/>
        </w:trPr>
        <w:tc>
          <w:tcPr>
            <w:tcW w:w="1644" w:type="dxa"/>
          </w:tcPr>
          <w:p w14:paraId="4583C0EC"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24/0</w:t>
            </w:r>
          </w:p>
        </w:tc>
        <w:tc>
          <w:tcPr>
            <w:tcW w:w="1701" w:type="dxa"/>
          </w:tcPr>
          <w:p w14:paraId="4583C0ED"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11</w:t>
            </w:r>
          </w:p>
        </w:tc>
        <w:tc>
          <w:tcPr>
            <w:tcW w:w="2041" w:type="dxa"/>
          </w:tcPr>
          <w:p w14:paraId="4583C0EE"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35.0</w:t>
            </w:r>
          </w:p>
        </w:tc>
        <w:tc>
          <w:tcPr>
            <w:tcW w:w="2040" w:type="dxa"/>
          </w:tcPr>
          <w:p w14:paraId="4583C0EF"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11</w:t>
            </w:r>
          </w:p>
        </w:tc>
        <w:tc>
          <w:tcPr>
            <w:tcW w:w="2047" w:type="dxa"/>
          </w:tcPr>
          <w:p w14:paraId="4583C0F0"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23.7</w:t>
            </w:r>
          </w:p>
        </w:tc>
      </w:tr>
      <w:tr w:rsidR="00A54226" w14:paraId="4583C0F7" w14:textId="77777777" w:rsidTr="00CC50AF">
        <w:trPr>
          <w:trHeight w:hRule="exact" w:val="339"/>
        </w:trPr>
        <w:tc>
          <w:tcPr>
            <w:tcW w:w="1644" w:type="dxa"/>
          </w:tcPr>
          <w:p w14:paraId="4583C0F2"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w:t>
            </w:r>
          </w:p>
        </w:tc>
        <w:tc>
          <w:tcPr>
            <w:tcW w:w="1701" w:type="dxa"/>
          </w:tcPr>
          <w:p w14:paraId="4583C0F3"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12</w:t>
            </w:r>
          </w:p>
        </w:tc>
        <w:tc>
          <w:tcPr>
            <w:tcW w:w="2041" w:type="dxa"/>
          </w:tcPr>
          <w:p w14:paraId="4583C0F4"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34.7</w:t>
            </w:r>
          </w:p>
        </w:tc>
        <w:tc>
          <w:tcPr>
            <w:tcW w:w="2040" w:type="dxa"/>
          </w:tcPr>
          <w:p w14:paraId="4583C0F5"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12</w:t>
            </w:r>
          </w:p>
        </w:tc>
        <w:tc>
          <w:tcPr>
            <w:tcW w:w="2047" w:type="dxa"/>
          </w:tcPr>
          <w:p w14:paraId="4583C0F6"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23.3</w:t>
            </w:r>
          </w:p>
        </w:tc>
      </w:tr>
      <w:tr w:rsidR="00A54226" w14:paraId="4583C0FD" w14:textId="77777777" w:rsidTr="00CC50AF">
        <w:trPr>
          <w:trHeight w:hRule="exact" w:val="339"/>
        </w:trPr>
        <w:tc>
          <w:tcPr>
            <w:tcW w:w="1644" w:type="dxa"/>
          </w:tcPr>
          <w:p w14:paraId="4583C0F8"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w:t>
            </w:r>
          </w:p>
        </w:tc>
        <w:tc>
          <w:tcPr>
            <w:tcW w:w="1701" w:type="dxa"/>
          </w:tcPr>
          <w:p w14:paraId="4583C0F9"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13</w:t>
            </w:r>
          </w:p>
        </w:tc>
        <w:tc>
          <w:tcPr>
            <w:tcW w:w="2041" w:type="dxa"/>
          </w:tcPr>
          <w:p w14:paraId="4583C0FA"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33.8</w:t>
            </w:r>
          </w:p>
        </w:tc>
        <w:tc>
          <w:tcPr>
            <w:tcW w:w="2040" w:type="dxa"/>
          </w:tcPr>
          <w:p w14:paraId="4583C0FB"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13</w:t>
            </w:r>
          </w:p>
        </w:tc>
        <w:tc>
          <w:tcPr>
            <w:tcW w:w="2047" w:type="dxa"/>
          </w:tcPr>
          <w:p w14:paraId="4583C0FC"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22.9</w:t>
            </w:r>
          </w:p>
        </w:tc>
      </w:tr>
      <w:tr w:rsidR="00A54226" w14:paraId="4583C103" w14:textId="77777777" w:rsidTr="00CC50AF">
        <w:trPr>
          <w:trHeight w:hRule="exact" w:val="339"/>
        </w:trPr>
        <w:tc>
          <w:tcPr>
            <w:tcW w:w="1644" w:type="dxa"/>
          </w:tcPr>
          <w:p w14:paraId="4583C0FE"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w:t>
            </w:r>
          </w:p>
        </w:tc>
        <w:tc>
          <w:tcPr>
            <w:tcW w:w="1701" w:type="dxa"/>
          </w:tcPr>
          <w:p w14:paraId="4583C0FF"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14</w:t>
            </w:r>
          </w:p>
        </w:tc>
        <w:tc>
          <w:tcPr>
            <w:tcW w:w="2041" w:type="dxa"/>
          </w:tcPr>
          <w:p w14:paraId="4583C100"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32.0</w:t>
            </w:r>
          </w:p>
        </w:tc>
        <w:tc>
          <w:tcPr>
            <w:tcW w:w="2040" w:type="dxa"/>
          </w:tcPr>
          <w:p w14:paraId="4583C101"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14</w:t>
            </w:r>
          </w:p>
        </w:tc>
        <w:tc>
          <w:tcPr>
            <w:tcW w:w="2047" w:type="dxa"/>
          </w:tcPr>
          <w:p w14:paraId="4583C102"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22.6</w:t>
            </w:r>
          </w:p>
        </w:tc>
      </w:tr>
      <w:tr w:rsidR="00A54226" w14:paraId="4583C109" w14:textId="77777777" w:rsidTr="00CC50AF">
        <w:trPr>
          <w:trHeight w:hRule="exact" w:val="339"/>
        </w:trPr>
        <w:tc>
          <w:tcPr>
            <w:tcW w:w="1644" w:type="dxa"/>
          </w:tcPr>
          <w:p w14:paraId="4583C104"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4</w:t>
            </w:r>
          </w:p>
        </w:tc>
        <w:tc>
          <w:tcPr>
            <w:tcW w:w="1701" w:type="dxa"/>
          </w:tcPr>
          <w:p w14:paraId="4583C105"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15</w:t>
            </w:r>
          </w:p>
        </w:tc>
        <w:tc>
          <w:tcPr>
            <w:tcW w:w="2041" w:type="dxa"/>
          </w:tcPr>
          <w:p w14:paraId="4583C106"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30.0</w:t>
            </w:r>
          </w:p>
        </w:tc>
        <w:tc>
          <w:tcPr>
            <w:tcW w:w="2040" w:type="dxa"/>
          </w:tcPr>
          <w:p w14:paraId="4583C107"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15</w:t>
            </w:r>
          </w:p>
        </w:tc>
        <w:tc>
          <w:tcPr>
            <w:tcW w:w="2047" w:type="dxa"/>
          </w:tcPr>
          <w:p w14:paraId="4583C108"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22.2</w:t>
            </w:r>
          </w:p>
        </w:tc>
      </w:tr>
      <w:tr w:rsidR="00A54226" w14:paraId="4583C10F" w14:textId="77777777" w:rsidTr="00CC50AF">
        <w:trPr>
          <w:trHeight w:hRule="exact" w:val="339"/>
        </w:trPr>
        <w:tc>
          <w:tcPr>
            <w:tcW w:w="1644" w:type="dxa"/>
          </w:tcPr>
          <w:p w14:paraId="4583C10A"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5</w:t>
            </w:r>
          </w:p>
        </w:tc>
        <w:tc>
          <w:tcPr>
            <w:tcW w:w="1701" w:type="dxa"/>
          </w:tcPr>
          <w:p w14:paraId="4583C10B"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16</w:t>
            </w:r>
          </w:p>
        </w:tc>
        <w:tc>
          <w:tcPr>
            <w:tcW w:w="2041" w:type="dxa"/>
          </w:tcPr>
          <w:p w14:paraId="4583C10C"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28.4</w:t>
            </w:r>
          </w:p>
        </w:tc>
        <w:tc>
          <w:tcPr>
            <w:tcW w:w="2040" w:type="dxa"/>
          </w:tcPr>
          <w:p w14:paraId="4583C10D"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16</w:t>
            </w:r>
          </w:p>
        </w:tc>
        <w:tc>
          <w:tcPr>
            <w:tcW w:w="2047" w:type="dxa"/>
          </w:tcPr>
          <w:p w14:paraId="4583C10E"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22.5</w:t>
            </w:r>
          </w:p>
        </w:tc>
      </w:tr>
      <w:tr w:rsidR="00A54226" w14:paraId="4583C115" w14:textId="77777777" w:rsidTr="00CC50AF">
        <w:trPr>
          <w:trHeight w:hRule="exact" w:val="339"/>
        </w:trPr>
        <w:tc>
          <w:tcPr>
            <w:tcW w:w="1644" w:type="dxa"/>
          </w:tcPr>
          <w:p w14:paraId="4583C110"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6</w:t>
            </w:r>
          </w:p>
        </w:tc>
        <w:tc>
          <w:tcPr>
            <w:tcW w:w="1701" w:type="dxa"/>
          </w:tcPr>
          <w:p w14:paraId="4583C111"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17</w:t>
            </w:r>
          </w:p>
        </w:tc>
        <w:tc>
          <w:tcPr>
            <w:tcW w:w="2041" w:type="dxa"/>
          </w:tcPr>
          <w:p w14:paraId="4583C112"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26.9</w:t>
            </w:r>
          </w:p>
        </w:tc>
        <w:tc>
          <w:tcPr>
            <w:tcW w:w="2040" w:type="dxa"/>
          </w:tcPr>
          <w:p w14:paraId="4583C113"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17</w:t>
            </w:r>
          </w:p>
        </w:tc>
        <w:tc>
          <w:tcPr>
            <w:tcW w:w="2047" w:type="dxa"/>
          </w:tcPr>
          <w:p w14:paraId="4583C114"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24.2</w:t>
            </w:r>
          </w:p>
        </w:tc>
      </w:tr>
      <w:tr w:rsidR="00A54226" w14:paraId="4583C11B" w14:textId="77777777" w:rsidTr="00CC50AF">
        <w:trPr>
          <w:trHeight w:hRule="exact" w:val="339"/>
        </w:trPr>
        <w:tc>
          <w:tcPr>
            <w:tcW w:w="1644" w:type="dxa"/>
          </w:tcPr>
          <w:p w14:paraId="4583C116"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7</w:t>
            </w:r>
          </w:p>
        </w:tc>
        <w:tc>
          <w:tcPr>
            <w:tcW w:w="1701" w:type="dxa"/>
          </w:tcPr>
          <w:p w14:paraId="4583C117"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18</w:t>
            </w:r>
          </w:p>
        </w:tc>
        <w:tc>
          <w:tcPr>
            <w:tcW w:w="2041" w:type="dxa"/>
          </w:tcPr>
          <w:p w14:paraId="4583C118"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25.2</w:t>
            </w:r>
          </w:p>
        </w:tc>
        <w:tc>
          <w:tcPr>
            <w:tcW w:w="2040" w:type="dxa"/>
          </w:tcPr>
          <w:p w14:paraId="4583C119"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18</w:t>
            </w:r>
          </w:p>
        </w:tc>
        <w:tc>
          <w:tcPr>
            <w:tcW w:w="2047" w:type="dxa"/>
          </w:tcPr>
          <w:p w14:paraId="4583C11A"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26.8</w:t>
            </w:r>
          </w:p>
        </w:tc>
      </w:tr>
      <w:tr w:rsidR="00A54226" w14:paraId="4583C121" w14:textId="77777777" w:rsidTr="00CC50AF">
        <w:trPr>
          <w:trHeight w:hRule="exact" w:val="339"/>
        </w:trPr>
        <w:tc>
          <w:tcPr>
            <w:tcW w:w="1644" w:type="dxa"/>
          </w:tcPr>
          <w:p w14:paraId="4583C11C"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8</w:t>
            </w:r>
          </w:p>
        </w:tc>
        <w:tc>
          <w:tcPr>
            <w:tcW w:w="1701" w:type="dxa"/>
          </w:tcPr>
          <w:p w14:paraId="4583C11D"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19</w:t>
            </w:r>
          </w:p>
        </w:tc>
        <w:tc>
          <w:tcPr>
            <w:tcW w:w="2041" w:type="dxa"/>
          </w:tcPr>
          <w:p w14:paraId="4583C11E"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24.0</w:t>
            </w:r>
          </w:p>
        </w:tc>
        <w:tc>
          <w:tcPr>
            <w:tcW w:w="2040" w:type="dxa"/>
          </w:tcPr>
          <w:p w14:paraId="4583C11F"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19</w:t>
            </w:r>
          </w:p>
        </w:tc>
        <w:tc>
          <w:tcPr>
            <w:tcW w:w="2047" w:type="dxa"/>
          </w:tcPr>
          <w:p w14:paraId="4583C120"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29.6</w:t>
            </w:r>
          </w:p>
        </w:tc>
      </w:tr>
      <w:tr w:rsidR="00A54226" w14:paraId="4583C127" w14:textId="77777777" w:rsidTr="00CC50AF">
        <w:trPr>
          <w:trHeight w:hRule="exact" w:val="339"/>
        </w:trPr>
        <w:tc>
          <w:tcPr>
            <w:tcW w:w="1644" w:type="dxa"/>
          </w:tcPr>
          <w:p w14:paraId="4583C122"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9</w:t>
            </w:r>
          </w:p>
        </w:tc>
        <w:tc>
          <w:tcPr>
            <w:tcW w:w="1701" w:type="dxa"/>
          </w:tcPr>
          <w:p w14:paraId="4583C123"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20</w:t>
            </w:r>
          </w:p>
        </w:tc>
        <w:tc>
          <w:tcPr>
            <w:tcW w:w="2041" w:type="dxa"/>
          </w:tcPr>
          <w:p w14:paraId="4583C124"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23.0</w:t>
            </w:r>
          </w:p>
        </w:tc>
        <w:tc>
          <w:tcPr>
            <w:tcW w:w="2040" w:type="dxa"/>
          </w:tcPr>
          <w:p w14:paraId="4583C125"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20</w:t>
            </w:r>
          </w:p>
        </w:tc>
        <w:tc>
          <w:tcPr>
            <w:tcW w:w="2047" w:type="dxa"/>
          </w:tcPr>
          <w:p w14:paraId="4583C126"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31.9</w:t>
            </w:r>
          </w:p>
        </w:tc>
      </w:tr>
      <w:tr w:rsidR="00A54226" w14:paraId="4583C12D" w14:textId="77777777" w:rsidTr="00CC50AF">
        <w:trPr>
          <w:trHeight w:hRule="exact" w:val="339"/>
        </w:trPr>
        <w:tc>
          <w:tcPr>
            <w:tcW w:w="1644" w:type="dxa"/>
          </w:tcPr>
          <w:p w14:paraId="4583C128"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10</w:t>
            </w:r>
          </w:p>
        </w:tc>
        <w:tc>
          <w:tcPr>
            <w:tcW w:w="1701" w:type="dxa"/>
          </w:tcPr>
          <w:p w14:paraId="4583C129"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21</w:t>
            </w:r>
          </w:p>
        </w:tc>
        <w:tc>
          <w:tcPr>
            <w:tcW w:w="2041" w:type="dxa"/>
          </w:tcPr>
          <w:p w14:paraId="4583C12A"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22.0</w:t>
            </w:r>
          </w:p>
        </w:tc>
        <w:tc>
          <w:tcPr>
            <w:tcW w:w="2040" w:type="dxa"/>
          </w:tcPr>
          <w:p w14:paraId="4583C12B"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21</w:t>
            </w:r>
          </w:p>
        </w:tc>
        <w:tc>
          <w:tcPr>
            <w:tcW w:w="2047" w:type="dxa"/>
          </w:tcPr>
          <w:p w14:paraId="4583C12C"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33.9</w:t>
            </w:r>
          </w:p>
        </w:tc>
      </w:tr>
      <w:tr w:rsidR="00A54226" w14:paraId="4583C133" w14:textId="77777777" w:rsidTr="00CC50AF">
        <w:trPr>
          <w:trHeight w:hRule="exact" w:val="339"/>
        </w:trPr>
        <w:tc>
          <w:tcPr>
            <w:tcW w:w="1644" w:type="dxa"/>
          </w:tcPr>
          <w:p w14:paraId="4583C12E"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11</w:t>
            </w:r>
          </w:p>
        </w:tc>
        <w:tc>
          <w:tcPr>
            <w:tcW w:w="1701" w:type="dxa"/>
          </w:tcPr>
          <w:p w14:paraId="4583C12F"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22</w:t>
            </w:r>
          </w:p>
        </w:tc>
        <w:tc>
          <w:tcPr>
            <w:tcW w:w="2041" w:type="dxa"/>
          </w:tcPr>
          <w:p w14:paraId="4583C130"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20.8</w:t>
            </w:r>
          </w:p>
        </w:tc>
        <w:tc>
          <w:tcPr>
            <w:tcW w:w="2040" w:type="dxa"/>
          </w:tcPr>
          <w:p w14:paraId="4583C131"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22</w:t>
            </w:r>
          </w:p>
        </w:tc>
        <w:tc>
          <w:tcPr>
            <w:tcW w:w="2047" w:type="dxa"/>
          </w:tcPr>
          <w:p w14:paraId="4583C132"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35.1</w:t>
            </w:r>
          </w:p>
        </w:tc>
      </w:tr>
      <w:tr w:rsidR="00A54226" w14:paraId="4583C139" w14:textId="77777777" w:rsidTr="00CC50AF">
        <w:trPr>
          <w:trHeight w:hRule="exact" w:val="339"/>
        </w:trPr>
        <w:tc>
          <w:tcPr>
            <w:tcW w:w="1644" w:type="dxa"/>
          </w:tcPr>
          <w:p w14:paraId="4583C134"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12</w:t>
            </w:r>
          </w:p>
        </w:tc>
        <w:tc>
          <w:tcPr>
            <w:tcW w:w="1701" w:type="dxa"/>
          </w:tcPr>
          <w:p w14:paraId="4583C135"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23</w:t>
            </w:r>
          </w:p>
        </w:tc>
        <w:tc>
          <w:tcPr>
            <w:tcW w:w="2041" w:type="dxa"/>
          </w:tcPr>
          <w:p w14:paraId="4583C136"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20.2</w:t>
            </w:r>
          </w:p>
        </w:tc>
        <w:tc>
          <w:tcPr>
            <w:tcW w:w="2040" w:type="dxa"/>
          </w:tcPr>
          <w:p w14:paraId="4583C137"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23</w:t>
            </w:r>
          </w:p>
        </w:tc>
        <w:tc>
          <w:tcPr>
            <w:tcW w:w="2047" w:type="dxa"/>
          </w:tcPr>
          <w:p w14:paraId="4583C138"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3.4</w:t>
            </w:r>
          </w:p>
        </w:tc>
      </w:tr>
      <w:tr w:rsidR="00A54226" w14:paraId="4583C13F" w14:textId="77777777" w:rsidTr="00CC50AF">
        <w:trPr>
          <w:trHeight w:hRule="exact" w:val="339"/>
        </w:trPr>
        <w:tc>
          <w:tcPr>
            <w:tcW w:w="1644" w:type="dxa"/>
          </w:tcPr>
          <w:p w14:paraId="4583C13A"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p>
        </w:tc>
        <w:tc>
          <w:tcPr>
            <w:tcW w:w="1701" w:type="dxa"/>
          </w:tcPr>
          <w:p w14:paraId="4583C13B"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p>
        </w:tc>
        <w:tc>
          <w:tcPr>
            <w:tcW w:w="2041" w:type="dxa"/>
          </w:tcPr>
          <w:p w14:paraId="4583C13C"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p>
        </w:tc>
        <w:tc>
          <w:tcPr>
            <w:tcW w:w="2040" w:type="dxa"/>
          </w:tcPr>
          <w:p w14:paraId="4583C13D"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24</w:t>
            </w:r>
          </w:p>
        </w:tc>
        <w:tc>
          <w:tcPr>
            <w:tcW w:w="2047" w:type="dxa"/>
          </w:tcPr>
          <w:p w14:paraId="4583C13E" w14:textId="77777777" w:rsidR="00A54226" w:rsidRPr="004F074D" w:rsidRDefault="00A54226" w:rsidP="00A54226">
            <w:pPr>
              <w:pBdr>
                <w:top w:val="single" w:sz="6" w:space="0" w:color="FFFFFF"/>
                <w:left w:val="single" w:sz="6" w:space="0" w:color="FFFFFF"/>
                <w:bottom w:val="single" w:sz="6" w:space="0" w:color="FFFFFF"/>
                <w:right w:val="single" w:sz="6" w:space="0" w:color="FFFFFF"/>
              </w:pBdr>
              <w:spacing w:before="40" w:after="40" w:line="220" w:lineRule="exact"/>
              <w:ind w:right="113"/>
              <w:jc w:val="right"/>
              <w:rPr>
                <w:sz w:val="18"/>
                <w:szCs w:val="18"/>
              </w:rPr>
            </w:pPr>
            <w:r w:rsidRPr="004F074D">
              <w:rPr>
                <w:sz w:val="18"/>
                <w:szCs w:val="18"/>
              </w:rPr>
              <w:t>35.6</w:t>
            </w:r>
          </w:p>
        </w:tc>
      </w:tr>
    </w:tbl>
    <w:p w14:paraId="4583C140" w14:textId="77777777" w:rsidR="00A54226" w:rsidRPr="0070702F" w:rsidRDefault="00A54226" w:rsidP="00A54226"/>
    <w:p w14:paraId="4583C141" w14:textId="77777777" w:rsidR="00A54226" w:rsidRPr="0070702F" w:rsidRDefault="00A54226" w:rsidP="00A54226">
      <w:pPr>
        <w:pBdr>
          <w:top w:val="single" w:sz="6" w:space="0" w:color="FFFFFF"/>
          <w:left w:val="single" w:sz="6" w:space="0" w:color="FFFFFF"/>
          <w:bottom w:val="single" w:sz="6" w:space="0" w:color="FFFFFF"/>
          <w:right w:val="single" w:sz="6" w:space="0" w:color="FFFFFF"/>
        </w:pBdr>
        <w:tabs>
          <w:tab w:val="left" w:pos="3420"/>
          <w:tab w:val="left" w:pos="3780"/>
        </w:tabs>
        <w:ind w:left="2520" w:hanging="989"/>
        <w:jc w:val="both"/>
      </w:pPr>
    </w:p>
    <w:p w14:paraId="4583C142" w14:textId="77777777" w:rsidR="00A54226" w:rsidRPr="006F6FE9" w:rsidRDefault="00A54226" w:rsidP="00A54226">
      <w:pPr>
        <w:pStyle w:val="SingleTxtG"/>
        <w:ind w:left="2268" w:hanging="1134"/>
      </w:pPr>
    </w:p>
    <w:p w14:paraId="4583C143" w14:textId="77777777" w:rsidR="005F2994" w:rsidRDefault="005F2994" w:rsidP="00A54226">
      <w:pPr>
        <w:spacing w:after="120"/>
        <w:ind w:left="2268" w:right="1134" w:hanging="1134"/>
        <w:jc w:val="both"/>
        <w:sectPr w:rsidR="005F2994" w:rsidSect="00A54226">
          <w:headerReference w:type="even" r:id="rId331"/>
          <w:headerReference w:type="default" r:id="rId332"/>
          <w:footerReference w:type="even" r:id="rId333"/>
          <w:footerReference w:type="default" r:id="rId334"/>
          <w:headerReference w:type="first" r:id="rId335"/>
          <w:endnotePr>
            <w:numFmt w:val="decimal"/>
          </w:endnotePr>
          <w:pgSz w:w="11907" w:h="16840" w:code="9"/>
          <w:pgMar w:top="1701" w:right="1134" w:bottom="2268" w:left="1134" w:header="964" w:footer="1701" w:gutter="0"/>
          <w:cols w:space="720"/>
        </w:sectPr>
      </w:pPr>
    </w:p>
    <w:p w14:paraId="4583C144" w14:textId="77777777" w:rsidR="005F2994" w:rsidRDefault="005F2994" w:rsidP="005F2994">
      <w:pPr>
        <w:pStyle w:val="HChG"/>
      </w:pPr>
      <w:r>
        <w:lastRenderedPageBreak/>
        <w:t>Annex 8</w:t>
      </w:r>
    </w:p>
    <w:p w14:paraId="4583C145" w14:textId="77777777" w:rsidR="005F2994" w:rsidRDefault="005F2994" w:rsidP="005F2994">
      <w:pPr>
        <w:pStyle w:val="HChG"/>
        <w:spacing w:after="120"/>
      </w:pPr>
      <w:r>
        <w:tab/>
      </w:r>
      <w:r>
        <w:tab/>
        <w:t xml:space="preserve">Type VI Test </w:t>
      </w:r>
    </w:p>
    <w:p w14:paraId="4583C146" w14:textId="77777777" w:rsidR="005F2994" w:rsidRPr="00AA5529" w:rsidRDefault="005F2994" w:rsidP="005F2994">
      <w:pPr>
        <w:pStyle w:val="SingleTxtG"/>
      </w:pPr>
      <w:r w:rsidRPr="00AA5529">
        <w:t>(Verifying the average exhaust emissions of carbon monoxide and hydrocarbons after a cold start at low ambient temperature)</w:t>
      </w:r>
    </w:p>
    <w:p w14:paraId="4583C147" w14:textId="77777777" w:rsidR="005F2994" w:rsidRPr="00AA5529" w:rsidRDefault="005F2994" w:rsidP="005F2994">
      <w:pPr>
        <w:pStyle w:val="SingleTxtG"/>
        <w:ind w:left="2268" w:hanging="1134"/>
      </w:pPr>
      <w:r w:rsidRPr="00AA5529">
        <w:t>1.</w:t>
      </w:r>
      <w:r w:rsidRPr="00AA5529">
        <w:tab/>
        <w:t>Introduction</w:t>
      </w:r>
    </w:p>
    <w:p w14:paraId="4583C148" w14:textId="77777777" w:rsidR="005F2994" w:rsidRPr="00AA5529" w:rsidRDefault="005F2994" w:rsidP="005F2994">
      <w:pPr>
        <w:pStyle w:val="SingleTxtG"/>
        <w:ind w:left="2268" w:hanging="1134"/>
      </w:pPr>
      <w:r w:rsidRPr="00AA5529">
        <w:tab/>
        <w:t>This annex applies only to vehicles with positive-ignition engines.</w:t>
      </w:r>
      <w:r>
        <w:t xml:space="preserve"> </w:t>
      </w:r>
      <w:r w:rsidRPr="00AA5529">
        <w:t xml:space="preserve">It describes the equipment required and the procedure for the Type VI </w:t>
      </w:r>
      <w:r w:rsidR="00485640">
        <w:t>Test</w:t>
      </w:r>
      <w:r w:rsidRPr="00AA5529">
        <w:t xml:space="preserve"> defined in paragraph 5.3.5 of this Regulation in order to verify the emissions of carbon monoxide and hydrocarbons at low ambient temperatures.</w:t>
      </w:r>
      <w:r>
        <w:t xml:space="preserve"> </w:t>
      </w:r>
      <w:r w:rsidRPr="00AA5529">
        <w:t>Topics addressed in this Regulation include:</w:t>
      </w:r>
    </w:p>
    <w:p w14:paraId="4583C149" w14:textId="77777777" w:rsidR="005F2994" w:rsidRPr="00AA5529" w:rsidRDefault="005F2994" w:rsidP="005F2994">
      <w:pPr>
        <w:pStyle w:val="SingleTxtG"/>
        <w:ind w:left="2268" w:hanging="567"/>
      </w:pPr>
      <w:r w:rsidRPr="00AA5529">
        <w:tab/>
      </w:r>
      <w:r>
        <w:tab/>
      </w:r>
      <w:r>
        <w:tab/>
        <w:t>(</w:t>
      </w:r>
      <w:proofErr w:type="spellStart"/>
      <w:r>
        <w:t>i</w:t>
      </w:r>
      <w:proofErr w:type="spellEnd"/>
      <w:r>
        <w:t>)</w:t>
      </w:r>
      <w:r>
        <w:tab/>
      </w:r>
      <w:r w:rsidRPr="00AA5529">
        <w:t>Equipment requirements;</w:t>
      </w:r>
    </w:p>
    <w:p w14:paraId="4583C14A" w14:textId="77777777" w:rsidR="005F2994" w:rsidRPr="00AA5529" w:rsidRDefault="005F2994" w:rsidP="005F2994">
      <w:pPr>
        <w:pStyle w:val="SingleTxtG"/>
        <w:ind w:left="2268" w:hanging="567"/>
      </w:pPr>
      <w:r>
        <w:tab/>
      </w:r>
      <w:r>
        <w:tab/>
      </w:r>
      <w:r>
        <w:tab/>
      </w:r>
      <w:r w:rsidRPr="00AA5529">
        <w:t>(ii)</w:t>
      </w:r>
      <w:r w:rsidRPr="00AA5529">
        <w:tab/>
        <w:t>Test conditions;</w:t>
      </w:r>
    </w:p>
    <w:p w14:paraId="4583C14B" w14:textId="77777777" w:rsidR="005F2994" w:rsidRPr="00AA5529" w:rsidRDefault="005F2994" w:rsidP="005F2994">
      <w:pPr>
        <w:pStyle w:val="SingleTxtG"/>
        <w:ind w:left="2268" w:hanging="567"/>
      </w:pPr>
      <w:r>
        <w:tab/>
      </w:r>
      <w:r>
        <w:tab/>
      </w:r>
      <w:r>
        <w:tab/>
      </w:r>
      <w:r w:rsidRPr="00AA5529">
        <w:t>(iii)</w:t>
      </w:r>
      <w:r w:rsidRPr="00AA5529">
        <w:tab/>
        <w:t>Test procedures and data requirements.</w:t>
      </w:r>
    </w:p>
    <w:p w14:paraId="4583C14C" w14:textId="77777777" w:rsidR="005F2994" w:rsidRPr="0028118A" w:rsidRDefault="005F2994" w:rsidP="005F2994">
      <w:pPr>
        <w:pStyle w:val="SingleTxtG"/>
        <w:ind w:left="2268" w:hanging="1134"/>
      </w:pPr>
      <w:r w:rsidRPr="0028118A">
        <w:t>2.</w:t>
      </w:r>
      <w:r w:rsidRPr="0028118A">
        <w:tab/>
        <w:t>Test equipment</w:t>
      </w:r>
    </w:p>
    <w:p w14:paraId="4583C14D" w14:textId="77777777" w:rsidR="005F2994" w:rsidRPr="0028118A" w:rsidRDefault="005F2994" w:rsidP="005F2994">
      <w:pPr>
        <w:pStyle w:val="SingleTxtG"/>
        <w:ind w:left="2268" w:hanging="1134"/>
      </w:pPr>
      <w:r w:rsidRPr="0028118A">
        <w:t>2.1.</w:t>
      </w:r>
      <w:r w:rsidRPr="0028118A">
        <w:tab/>
        <w:t>Summary</w:t>
      </w:r>
    </w:p>
    <w:p w14:paraId="4583C14E" w14:textId="77777777" w:rsidR="005F2994" w:rsidRPr="0028118A" w:rsidRDefault="005F2994" w:rsidP="005F2994">
      <w:pPr>
        <w:pStyle w:val="SingleTxtG"/>
        <w:ind w:left="2268" w:hanging="1134"/>
      </w:pPr>
      <w:r w:rsidRPr="0028118A">
        <w:t>2.1.1.</w:t>
      </w:r>
      <w:r w:rsidRPr="0028118A">
        <w:tab/>
        <w:t xml:space="preserve">This chapter deals with the equipment needed for low ambient temperature exhaust emission tests of positive-ignition </w:t>
      </w:r>
      <w:proofErr w:type="spellStart"/>
      <w:r w:rsidRPr="0028118A">
        <w:t>engined</w:t>
      </w:r>
      <w:proofErr w:type="spellEnd"/>
      <w:r w:rsidRPr="0028118A">
        <w:t xml:space="preserve"> vehicles.</w:t>
      </w:r>
      <w:r>
        <w:t xml:space="preserve"> </w:t>
      </w:r>
      <w:r w:rsidRPr="0028118A">
        <w:t>Equipment required and specifications are equivalent to the requirements for the Type</w:t>
      </w:r>
      <w:r>
        <w:t> </w:t>
      </w:r>
      <w:r w:rsidRPr="0028118A">
        <w:t xml:space="preserve">I </w:t>
      </w:r>
      <w:r w:rsidR="00485640">
        <w:t>Test</w:t>
      </w:r>
      <w:r w:rsidRPr="0028118A">
        <w:t xml:space="preserve"> as specified </w:t>
      </w:r>
      <w:r>
        <w:t>Annex 4a</w:t>
      </w:r>
      <w:r w:rsidRPr="0028118A">
        <w:t xml:space="preserve">, with appendices, if specific requirements for the Type VI </w:t>
      </w:r>
      <w:r w:rsidR="00485640">
        <w:t>Test</w:t>
      </w:r>
      <w:r w:rsidRPr="0028118A">
        <w:t xml:space="preserve"> are not prescribed.</w:t>
      </w:r>
      <w:r>
        <w:t xml:space="preserve"> </w:t>
      </w:r>
      <w:r w:rsidRPr="0028118A">
        <w:t>Paragraphs 2.2. to 2.6. describe deviations applicable to Type VI low ambient temperature testing.</w:t>
      </w:r>
    </w:p>
    <w:p w14:paraId="4583C14F" w14:textId="77777777" w:rsidR="005F2994" w:rsidRPr="0028118A" w:rsidRDefault="005F2994" w:rsidP="005F2994">
      <w:pPr>
        <w:pStyle w:val="SingleTxtG"/>
        <w:ind w:left="2268" w:hanging="1134"/>
      </w:pPr>
      <w:r w:rsidRPr="0028118A">
        <w:t>2.2.</w:t>
      </w:r>
      <w:r w:rsidRPr="0028118A">
        <w:tab/>
        <w:t>Chassis dynamometer</w:t>
      </w:r>
    </w:p>
    <w:p w14:paraId="4583C150" w14:textId="77777777" w:rsidR="005F2994" w:rsidRPr="0028118A" w:rsidRDefault="005F2994" w:rsidP="005F2994">
      <w:pPr>
        <w:pStyle w:val="SingleTxtG"/>
        <w:ind w:left="2268" w:hanging="1134"/>
      </w:pPr>
      <w:r w:rsidRPr="0028118A">
        <w:t>2.2.1.</w:t>
      </w:r>
      <w:r w:rsidRPr="0028118A">
        <w:tab/>
        <w:t xml:space="preserve">The requirements of </w:t>
      </w:r>
      <w:r>
        <w:t>Appendix 1 of Annex 4a</w:t>
      </w:r>
      <w:r w:rsidRPr="0028118A">
        <w:t xml:space="preserve"> apply. The dynamometer shall be adjusted to simulate the operation of a vehicle on the road at 266 K </w:t>
      </w:r>
      <w:r>
        <w:br/>
        <w:t>(-7 </w:t>
      </w:r>
      <w:r w:rsidRPr="0028118A">
        <w:t>°C).</w:t>
      </w:r>
      <w:r>
        <w:t xml:space="preserve"> </w:t>
      </w:r>
      <w:r w:rsidRPr="0028118A">
        <w:t>Such adjustment may be based on a determination of the road load force profile at 266 K (-7 °C).</w:t>
      </w:r>
      <w:r>
        <w:t xml:space="preserve"> </w:t>
      </w:r>
      <w:proofErr w:type="gramStart"/>
      <w:r w:rsidRPr="0028118A">
        <w:t>Alternatively</w:t>
      </w:r>
      <w:proofErr w:type="gramEnd"/>
      <w:r w:rsidRPr="0028118A">
        <w:t xml:space="preserve"> the driving resistance determined according to Appendix </w:t>
      </w:r>
      <w:r>
        <w:t>7</w:t>
      </w:r>
      <w:r w:rsidRPr="0028118A">
        <w:t xml:space="preserve"> of Annex 4</w:t>
      </w:r>
      <w:r>
        <w:t xml:space="preserve">a </w:t>
      </w:r>
      <w:r w:rsidRPr="0028118A">
        <w:t>may be adjusted for a 10 per cent decrease of the coast-down time.</w:t>
      </w:r>
      <w:r>
        <w:t xml:space="preserve"> </w:t>
      </w:r>
      <w:r w:rsidRPr="0028118A">
        <w:t>The technical service may approve the use of other methods of determining the driving resistance.</w:t>
      </w:r>
    </w:p>
    <w:p w14:paraId="4583C151" w14:textId="77777777" w:rsidR="005F2994" w:rsidRPr="0028118A" w:rsidRDefault="005F2994" w:rsidP="005F2994">
      <w:pPr>
        <w:pStyle w:val="SingleTxtG"/>
        <w:ind w:left="2268" w:hanging="1134"/>
      </w:pPr>
      <w:r w:rsidRPr="0028118A">
        <w:t>2.2.2.</w:t>
      </w:r>
      <w:r w:rsidRPr="0028118A">
        <w:tab/>
        <w:t xml:space="preserve">For calibration of the dynamometer the provisions of </w:t>
      </w:r>
      <w:r>
        <w:t>Appendix 1 of Annex 4a</w:t>
      </w:r>
      <w:r w:rsidRPr="0028118A">
        <w:t xml:space="preserve"> apply.</w:t>
      </w:r>
    </w:p>
    <w:p w14:paraId="4583C152" w14:textId="77777777" w:rsidR="005F2994" w:rsidRPr="0028118A" w:rsidRDefault="005F2994" w:rsidP="005F2994">
      <w:pPr>
        <w:pStyle w:val="SingleTxtG"/>
        <w:ind w:left="2268" w:hanging="1134"/>
      </w:pPr>
      <w:r w:rsidRPr="0028118A">
        <w:t>2.3.</w:t>
      </w:r>
      <w:r w:rsidRPr="0028118A">
        <w:tab/>
        <w:t>Sampling system</w:t>
      </w:r>
    </w:p>
    <w:p w14:paraId="4583C153" w14:textId="77777777" w:rsidR="005F2994" w:rsidRPr="0028118A" w:rsidRDefault="005F2994" w:rsidP="005F2994">
      <w:pPr>
        <w:pStyle w:val="SingleTxtG"/>
        <w:ind w:left="2268" w:hanging="1134"/>
      </w:pPr>
      <w:r w:rsidRPr="0028118A">
        <w:t>2.3.1.</w:t>
      </w:r>
      <w:r w:rsidRPr="0028118A">
        <w:tab/>
        <w:t xml:space="preserve">The provisions </w:t>
      </w:r>
      <w:r>
        <w:t>of Appendix 2 and Appendix 3 of Annex 4a</w:t>
      </w:r>
      <w:r w:rsidRPr="0028118A">
        <w:t xml:space="preserve"> apply.</w:t>
      </w:r>
      <w:r>
        <w:t xml:space="preserve"> </w:t>
      </w:r>
    </w:p>
    <w:p w14:paraId="4583C154" w14:textId="77777777" w:rsidR="005F2994" w:rsidRPr="0028118A" w:rsidRDefault="005F2994" w:rsidP="005F2994">
      <w:pPr>
        <w:pStyle w:val="SingleTxtG"/>
        <w:keepNext/>
        <w:keepLines/>
        <w:ind w:left="2268" w:hanging="1134"/>
      </w:pPr>
      <w:r w:rsidRPr="0028118A">
        <w:t>2.4.</w:t>
      </w:r>
      <w:r w:rsidRPr="0028118A">
        <w:tab/>
        <w:t>Analytical equipment</w:t>
      </w:r>
    </w:p>
    <w:p w14:paraId="4583C155" w14:textId="77777777" w:rsidR="005F2994" w:rsidRPr="0028118A" w:rsidRDefault="005F2994" w:rsidP="005F2994">
      <w:pPr>
        <w:pStyle w:val="SingleTxtG"/>
        <w:keepNext/>
        <w:keepLines/>
        <w:ind w:left="2268" w:hanging="1134"/>
      </w:pPr>
      <w:r w:rsidRPr="0028118A">
        <w:t>2.4.1.</w:t>
      </w:r>
      <w:r w:rsidRPr="0028118A">
        <w:tab/>
        <w:t xml:space="preserve">The provisions of </w:t>
      </w:r>
      <w:r>
        <w:t>Appendix 3 of Annex 4a</w:t>
      </w:r>
      <w:r w:rsidRPr="0028118A">
        <w:t xml:space="preserve"> apply, but only for carbon monoxide, carbon dioxide, and </w:t>
      </w:r>
      <w:r>
        <w:t xml:space="preserve">total </w:t>
      </w:r>
      <w:r w:rsidRPr="0028118A">
        <w:t>hydrocarbon testing.</w:t>
      </w:r>
    </w:p>
    <w:p w14:paraId="4583C156" w14:textId="77777777" w:rsidR="005F2994" w:rsidRPr="0028118A" w:rsidRDefault="005F2994" w:rsidP="005F2994">
      <w:pPr>
        <w:pStyle w:val="SingleTxtG"/>
        <w:ind w:left="2268" w:hanging="1134"/>
      </w:pPr>
      <w:r w:rsidRPr="0028118A">
        <w:t>2.4.2.</w:t>
      </w:r>
      <w:r w:rsidRPr="0028118A">
        <w:tab/>
        <w:t xml:space="preserve">For calibrations of the analytical equipment the provisions of </w:t>
      </w:r>
      <w:proofErr w:type="spellStart"/>
      <w:r>
        <w:t>of</w:t>
      </w:r>
      <w:proofErr w:type="spellEnd"/>
      <w:r>
        <w:t xml:space="preserve"> Annex 4a</w:t>
      </w:r>
      <w:r w:rsidRPr="0028118A">
        <w:t xml:space="preserve"> apply.</w:t>
      </w:r>
    </w:p>
    <w:p w14:paraId="4583C157" w14:textId="77777777" w:rsidR="005F2994" w:rsidRPr="0028118A" w:rsidRDefault="005F2994" w:rsidP="005F2994">
      <w:pPr>
        <w:pStyle w:val="SingleTxtG"/>
        <w:ind w:left="2268" w:hanging="1134"/>
      </w:pPr>
      <w:r w:rsidRPr="0028118A">
        <w:t>2.5.</w:t>
      </w:r>
      <w:r w:rsidRPr="0028118A">
        <w:tab/>
        <w:t>Gases</w:t>
      </w:r>
    </w:p>
    <w:p w14:paraId="4583C158" w14:textId="77777777" w:rsidR="005F2994" w:rsidRPr="0028118A" w:rsidRDefault="005F2994" w:rsidP="005F2994">
      <w:pPr>
        <w:pStyle w:val="SingleTxtG"/>
        <w:ind w:left="2268" w:hanging="1134"/>
      </w:pPr>
      <w:r w:rsidRPr="0028118A">
        <w:t>2.5.1.</w:t>
      </w:r>
      <w:r w:rsidRPr="0028118A">
        <w:tab/>
        <w:t>The provisions of paragraph</w:t>
      </w:r>
      <w:r>
        <w:t> 3</w:t>
      </w:r>
      <w:r w:rsidRPr="0028118A">
        <w:t xml:space="preserve">. </w:t>
      </w:r>
      <w:r>
        <w:t>of Appendix 3 of Annex 4a</w:t>
      </w:r>
      <w:r w:rsidRPr="0028118A">
        <w:t xml:space="preserve"> apply, where they are relevant.</w:t>
      </w:r>
    </w:p>
    <w:p w14:paraId="4583C159" w14:textId="77777777" w:rsidR="005F2994" w:rsidRPr="0028118A" w:rsidRDefault="005F2994" w:rsidP="005F2994">
      <w:pPr>
        <w:pStyle w:val="SingleTxtG"/>
        <w:ind w:left="2268" w:hanging="1134"/>
      </w:pPr>
      <w:r w:rsidRPr="0028118A">
        <w:t>2.6.</w:t>
      </w:r>
      <w:r w:rsidRPr="0028118A">
        <w:tab/>
        <w:t>Additional equipment</w:t>
      </w:r>
    </w:p>
    <w:p w14:paraId="4583C15A" w14:textId="77777777" w:rsidR="005F2994" w:rsidRPr="0028118A" w:rsidRDefault="005F2994" w:rsidP="005F2994">
      <w:pPr>
        <w:pStyle w:val="SingleTxtG"/>
        <w:ind w:left="2268" w:hanging="1134"/>
      </w:pPr>
      <w:r w:rsidRPr="0028118A">
        <w:lastRenderedPageBreak/>
        <w:t>2.6.1.</w:t>
      </w:r>
      <w:r w:rsidRPr="0028118A">
        <w:tab/>
        <w:t>For equipment used for the measurement of volume, temperature, pressure and humidity the provisions in</w:t>
      </w:r>
      <w:r>
        <w:t xml:space="preserve"> paragraph 4.6. of Annex 4a</w:t>
      </w:r>
      <w:r w:rsidRPr="0028118A">
        <w:t xml:space="preserve"> apply.</w:t>
      </w:r>
    </w:p>
    <w:p w14:paraId="4583C15B" w14:textId="77777777" w:rsidR="005F2994" w:rsidRPr="0028118A" w:rsidRDefault="005F2994" w:rsidP="005F2994">
      <w:pPr>
        <w:pStyle w:val="SingleTxtG"/>
        <w:ind w:left="2268" w:hanging="1134"/>
      </w:pPr>
      <w:r w:rsidRPr="0028118A">
        <w:t>3.</w:t>
      </w:r>
      <w:r w:rsidRPr="0028118A">
        <w:tab/>
        <w:t>Test sequence and fuel</w:t>
      </w:r>
    </w:p>
    <w:p w14:paraId="4583C15C" w14:textId="77777777" w:rsidR="005F2994" w:rsidRPr="0028118A" w:rsidRDefault="005F2994" w:rsidP="005F2994">
      <w:pPr>
        <w:pStyle w:val="SingleTxtG"/>
        <w:ind w:left="2268" w:hanging="1134"/>
      </w:pPr>
      <w:r w:rsidRPr="0028118A">
        <w:t>3.1.</w:t>
      </w:r>
      <w:r w:rsidRPr="0028118A">
        <w:tab/>
        <w:t>General requirements</w:t>
      </w:r>
    </w:p>
    <w:p w14:paraId="4583C15D" w14:textId="77777777" w:rsidR="005F2994" w:rsidRPr="0028118A" w:rsidRDefault="005F2994" w:rsidP="005F2994">
      <w:pPr>
        <w:pStyle w:val="SingleTxtG"/>
        <w:ind w:left="2268" w:hanging="1134"/>
      </w:pPr>
      <w:r w:rsidRPr="0028118A">
        <w:t>3.1.1.</w:t>
      </w:r>
      <w:r w:rsidRPr="0028118A">
        <w:tab/>
        <w:t xml:space="preserve">The test sequence in Figure 8/1 shows the steps encountered as the test vehicle undergoes the procedures for the Type VI </w:t>
      </w:r>
      <w:r w:rsidR="00485640">
        <w:t>Test</w:t>
      </w:r>
      <w:r w:rsidRPr="0028118A">
        <w:t xml:space="preserve">. Ambient temperature levels encountered by the test vehicle shall average: 266 K (-7 °C) </w:t>
      </w:r>
      <w:r>
        <w:sym w:font="Symbol" w:char="F0B1"/>
      </w:r>
      <w:r w:rsidRPr="0028118A">
        <w:t>3 K and sh</w:t>
      </w:r>
      <w:r>
        <w:t>all not be less than 260 K (-13 °C), or more than 272 K (-1 </w:t>
      </w:r>
      <w:r w:rsidRPr="0028118A">
        <w:t>°C).</w:t>
      </w:r>
    </w:p>
    <w:p w14:paraId="4583C15E" w14:textId="77777777" w:rsidR="005F2994" w:rsidRPr="0028118A" w:rsidRDefault="005F2994" w:rsidP="005F2994">
      <w:pPr>
        <w:pStyle w:val="SingleTxtG"/>
        <w:ind w:left="2268" w:hanging="1134"/>
      </w:pPr>
      <w:r w:rsidRPr="0028118A">
        <w:tab/>
        <w:t>The temperature may no</w:t>
      </w:r>
      <w:r>
        <w:t>t fall below 263 K (-10 °C), or exceed 269 K (-4 </w:t>
      </w:r>
      <w:r w:rsidRPr="0028118A">
        <w:t>°C) for more than three consecutive minutes.</w:t>
      </w:r>
    </w:p>
    <w:p w14:paraId="4583C15F" w14:textId="77777777" w:rsidR="005F2994" w:rsidRPr="0028118A" w:rsidRDefault="005F2994" w:rsidP="005F2994">
      <w:pPr>
        <w:pStyle w:val="SingleTxtG"/>
        <w:ind w:left="2268" w:hanging="1134"/>
      </w:pPr>
      <w:r w:rsidRPr="0028118A">
        <w:t>3.1.2.</w:t>
      </w:r>
      <w:r w:rsidRPr="0028118A">
        <w:tab/>
        <w:t>The test cell temperature monitored during testing shall be measured at the output of the cooling fan (paragraph 5.2.1. of this annex). The ambient temperature reported shall be an arithmetic average of the test cell temperatures measured at constant intervals no more than one minute apart.</w:t>
      </w:r>
    </w:p>
    <w:p w14:paraId="4583C160" w14:textId="77777777" w:rsidR="005F2994" w:rsidRPr="0028118A" w:rsidRDefault="005F2994" w:rsidP="005F2994">
      <w:pPr>
        <w:pStyle w:val="SingleTxtG"/>
        <w:ind w:left="2268" w:hanging="1134"/>
      </w:pPr>
      <w:r w:rsidRPr="0028118A">
        <w:t>3.2.</w:t>
      </w:r>
      <w:r w:rsidRPr="0028118A">
        <w:tab/>
        <w:t>Test procedure</w:t>
      </w:r>
    </w:p>
    <w:p w14:paraId="4583C161" w14:textId="77777777" w:rsidR="005F2994" w:rsidRPr="0028118A" w:rsidRDefault="005F2994" w:rsidP="005F2994">
      <w:pPr>
        <w:pStyle w:val="SingleTxtG"/>
        <w:ind w:left="2268" w:hanging="1134"/>
      </w:pPr>
      <w:r w:rsidRPr="0028118A">
        <w:tab/>
        <w:t>The Part One urban driving cycle according to</w:t>
      </w:r>
      <w:r w:rsidR="00591E72">
        <w:t xml:space="preserve"> </w:t>
      </w:r>
      <w:r>
        <w:t>Figure 1 in Annex 4a</w:t>
      </w:r>
      <w:r w:rsidRPr="0028118A">
        <w:t>, consists of four elementary urban cycles which together make a complete Part One cycle.</w:t>
      </w:r>
    </w:p>
    <w:p w14:paraId="4583C162" w14:textId="77777777" w:rsidR="005F2994" w:rsidRPr="0028118A" w:rsidRDefault="005F2994" w:rsidP="005F2994">
      <w:pPr>
        <w:pStyle w:val="SingleTxtG"/>
        <w:ind w:left="2268" w:hanging="1134"/>
      </w:pPr>
      <w:r w:rsidRPr="0028118A">
        <w:t>3.2.1.</w:t>
      </w:r>
      <w:r w:rsidRPr="0028118A">
        <w:tab/>
        <w:t xml:space="preserve">Start of engine, start of the sampling and the operation of the first cycle shall be in accordance with </w:t>
      </w:r>
      <w:r>
        <w:t>Table 1 and Figure 1 in Annex 4a</w:t>
      </w:r>
      <w:r w:rsidRPr="0028118A">
        <w:t>.</w:t>
      </w:r>
    </w:p>
    <w:p w14:paraId="4583C163" w14:textId="77777777" w:rsidR="005F2994" w:rsidRPr="0028118A" w:rsidRDefault="005F2994" w:rsidP="005F2994">
      <w:pPr>
        <w:pStyle w:val="SingleTxtG"/>
        <w:ind w:left="2268" w:hanging="1134"/>
      </w:pPr>
      <w:r w:rsidRPr="0028118A">
        <w:t>3.3.</w:t>
      </w:r>
      <w:r w:rsidRPr="0028118A">
        <w:tab/>
        <w:t>Preparation for the test</w:t>
      </w:r>
    </w:p>
    <w:p w14:paraId="4583C164" w14:textId="77777777" w:rsidR="005F2994" w:rsidRPr="0028118A" w:rsidRDefault="005F2994" w:rsidP="005F2994">
      <w:pPr>
        <w:pStyle w:val="SingleTxtG"/>
        <w:ind w:left="2268" w:hanging="1134"/>
      </w:pPr>
      <w:r w:rsidRPr="0028118A">
        <w:t>3.3.1.</w:t>
      </w:r>
      <w:r w:rsidRPr="0028118A">
        <w:tab/>
        <w:t>For the test vehicle the provisions of paragraph</w:t>
      </w:r>
      <w:r>
        <w:t> 3.2. of Annex 4a</w:t>
      </w:r>
      <w:r w:rsidRPr="0028118A">
        <w:t xml:space="preserve"> apply. For setting the equivalent inertia mass on the dynamometer the provisions </w:t>
      </w:r>
      <w:r>
        <w:t>of paragraph 6.2.1. of Annex 4a</w:t>
      </w:r>
      <w:r w:rsidRPr="0028118A">
        <w:t xml:space="preserve"> apply.</w:t>
      </w:r>
    </w:p>
    <w:p w14:paraId="4583C165" w14:textId="77777777" w:rsidR="005F2994" w:rsidRPr="0028249A" w:rsidRDefault="005F2994" w:rsidP="005F2994">
      <w:pPr>
        <w:pStyle w:val="SingleTxtG"/>
        <w:jc w:val="left"/>
        <w:rPr>
          <w:b/>
        </w:rPr>
      </w:pPr>
      <w:r>
        <w:br w:type="page"/>
      </w:r>
      <w:r w:rsidRPr="0028249A">
        <w:lastRenderedPageBreak/>
        <w:t>Figure 8/1</w:t>
      </w:r>
      <w:r>
        <w:br/>
      </w:r>
      <w:r w:rsidRPr="0028249A">
        <w:rPr>
          <w:b/>
        </w:rPr>
        <w:t>Procedure for low ambient temperature test</w:t>
      </w:r>
    </w:p>
    <w:p w14:paraId="4583C166" w14:textId="77777777" w:rsidR="005F2994" w:rsidRDefault="008D29E9" w:rsidP="005F2994">
      <w:pPr>
        <w:pBdr>
          <w:top w:val="single" w:sz="6" w:space="0" w:color="FFFFFF"/>
          <w:left w:val="single" w:sz="6" w:space="0" w:color="FFFFFF"/>
          <w:bottom w:val="single" w:sz="6" w:space="0" w:color="FFFFFF"/>
          <w:right w:val="single" w:sz="6" w:space="0" w:color="FFFFFF"/>
        </w:pBdr>
        <w:jc w:val="both"/>
      </w:pPr>
      <w:r>
        <w:rPr>
          <w:noProof/>
          <w:szCs w:val="22"/>
          <w:lang w:val="en-AU" w:eastAsia="en-AU"/>
        </w:rPr>
        <w:drawing>
          <wp:inline distT="0" distB="0" distL="0" distR="0" wp14:anchorId="4583CBB0" wp14:editId="4583CBB1">
            <wp:extent cx="5857875" cy="67627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6">
                      <a:extLst>
                        <a:ext uri="{28A0092B-C50C-407E-A947-70E740481C1C}">
                          <a14:useLocalDpi xmlns:a14="http://schemas.microsoft.com/office/drawing/2010/main" val="0"/>
                        </a:ext>
                      </a:extLst>
                    </a:blip>
                    <a:srcRect t="-3925" b="-3925"/>
                    <a:stretch>
                      <a:fillRect/>
                    </a:stretch>
                  </pic:blipFill>
                  <pic:spPr bwMode="auto">
                    <a:xfrm>
                      <a:off x="0" y="0"/>
                      <a:ext cx="5857875" cy="6762750"/>
                    </a:xfrm>
                    <a:prstGeom prst="rect">
                      <a:avLst/>
                    </a:prstGeom>
                    <a:noFill/>
                    <a:ln>
                      <a:noFill/>
                    </a:ln>
                  </pic:spPr>
                </pic:pic>
              </a:graphicData>
            </a:graphic>
          </wp:inline>
        </w:drawing>
      </w:r>
    </w:p>
    <w:p w14:paraId="4583C167" w14:textId="77777777" w:rsidR="005F2994" w:rsidRDefault="005F2994" w:rsidP="005F2994">
      <w:pPr>
        <w:pBdr>
          <w:top w:val="single" w:sz="6" w:space="0" w:color="FFFFFF"/>
          <w:left w:val="single" w:sz="6" w:space="0" w:color="FFFFFF"/>
          <w:bottom w:val="single" w:sz="6" w:space="0" w:color="FFFFFF"/>
          <w:right w:val="single" w:sz="6" w:space="0" w:color="FFFFFF"/>
        </w:pBdr>
        <w:jc w:val="both"/>
      </w:pPr>
    </w:p>
    <w:p w14:paraId="4583C168" w14:textId="77777777" w:rsidR="005F2994" w:rsidRPr="0028118A" w:rsidRDefault="005F2994" w:rsidP="005F2994">
      <w:pPr>
        <w:pStyle w:val="SingleTxtG"/>
        <w:ind w:left="2268" w:hanging="1134"/>
      </w:pPr>
      <w:r>
        <w:br w:type="page"/>
      </w:r>
      <w:r w:rsidRPr="0028118A">
        <w:lastRenderedPageBreak/>
        <w:t>3.4.</w:t>
      </w:r>
      <w:r w:rsidRPr="0028118A">
        <w:tab/>
        <w:t>Test fuel</w:t>
      </w:r>
    </w:p>
    <w:p w14:paraId="4583C169" w14:textId="77777777" w:rsidR="005F2994" w:rsidRPr="0028118A" w:rsidRDefault="005F2994" w:rsidP="005F2994">
      <w:pPr>
        <w:pStyle w:val="SingleTxtG"/>
        <w:ind w:left="2268" w:hanging="1134"/>
      </w:pPr>
      <w:r w:rsidRPr="0028118A">
        <w:t>3.4.1.</w:t>
      </w:r>
      <w:r w:rsidRPr="0028118A">
        <w:tab/>
        <w:t>The test fuel must comply with the specifications given in paragraph</w:t>
      </w:r>
      <w:r>
        <w:t> 2</w:t>
      </w:r>
      <w:r w:rsidRPr="0028118A">
        <w:t>. of Annex 10.</w:t>
      </w:r>
    </w:p>
    <w:p w14:paraId="4583C16A" w14:textId="77777777" w:rsidR="005F2994" w:rsidRPr="0028118A" w:rsidRDefault="005F2994" w:rsidP="005F2994">
      <w:pPr>
        <w:pStyle w:val="SingleTxtG"/>
        <w:ind w:left="2268" w:hanging="1134"/>
      </w:pPr>
      <w:r w:rsidRPr="0028118A">
        <w:t>4.</w:t>
      </w:r>
      <w:r w:rsidRPr="0028118A">
        <w:tab/>
        <w:t xml:space="preserve">Vehicle preconditioning </w:t>
      </w:r>
    </w:p>
    <w:p w14:paraId="4583C16B" w14:textId="77777777" w:rsidR="005F2994" w:rsidRPr="0028118A" w:rsidRDefault="005F2994" w:rsidP="005F2994">
      <w:pPr>
        <w:pStyle w:val="SingleTxtG"/>
        <w:ind w:left="2268" w:hanging="1134"/>
      </w:pPr>
      <w:r w:rsidRPr="0028118A">
        <w:t>4.1.</w:t>
      </w:r>
      <w:r w:rsidRPr="0028118A">
        <w:tab/>
        <w:t>Summary</w:t>
      </w:r>
    </w:p>
    <w:p w14:paraId="4583C16C" w14:textId="77777777" w:rsidR="005F2994" w:rsidRPr="0028118A" w:rsidRDefault="005F2994" w:rsidP="005F2994">
      <w:pPr>
        <w:pStyle w:val="SingleTxtG"/>
        <w:ind w:left="2268" w:hanging="1134"/>
      </w:pPr>
      <w:r w:rsidRPr="0028118A">
        <w:t>4.1.1.</w:t>
      </w:r>
      <w:r w:rsidRPr="0028118A">
        <w:tab/>
        <w:t>To ensure reproducible emission tests, the test vehicles shall be conditioned in a uniform manner. The conditioning consists of a preparatory drive on a chassis dynamometer followed by a soak period before the emission test according to paragraph 4.3.</w:t>
      </w:r>
    </w:p>
    <w:p w14:paraId="4583C16D" w14:textId="77777777" w:rsidR="005F2994" w:rsidRPr="0028118A" w:rsidRDefault="005F2994" w:rsidP="005F2994">
      <w:pPr>
        <w:pStyle w:val="SingleTxtG"/>
        <w:ind w:left="2268" w:hanging="1134"/>
      </w:pPr>
      <w:r w:rsidRPr="0028118A">
        <w:t>4.2.</w:t>
      </w:r>
      <w:r w:rsidRPr="0028118A">
        <w:tab/>
        <w:t>Preconditioning</w:t>
      </w:r>
    </w:p>
    <w:p w14:paraId="4583C16E" w14:textId="77777777" w:rsidR="005F2994" w:rsidRPr="0028118A" w:rsidRDefault="005F2994" w:rsidP="005F2994">
      <w:pPr>
        <w:pStyle w:val="SingleTxtG"/>
        <w:ind w:left="2268" w:hanging="1134"/>
      </w:pPr>
      <w:r w:rsidRPr="0028118A">
        <w:t>4.2.1.</w:t>
      </w:r>
      <w:r w:rsidRPr="0028118A">
        <w:tab/>
        <w:t>The fuel tank(s) shall be filled with the specified test fuel. If the existing fuel in the fuel tank(s) does not meet the specifications contained in paragraph 3.4.1. above, the existing fuel shall be drained prior to the fuel fill. The test fuel shall be at a temper</w:t>
      </w:r>
      <w:r>
        <w:t>ature less than or equal to 289 </w:t>
      </w:r>
      <w:r w:rsidRPr="0028118A">
        <w:t>K (+16 °C). For the above operations the evaporative emission control system shall neither be abnormally purged nor abnormally loaded.</w:t>
      </w:r>
    </w:p>
    <w:p w14:paraId="4583C16F" w14:textId="77777777" w:rsidR="005F2994" w:rsidRPr="0028118A" w:rsidRDefault="005F2994" w:rsidP="005F2994">
      <w:pPr>
        <w:pStyle w:val="SingleTxtG"/>
        <w:ind w:left="2268" w:hanging="1134"/>
      </w:pPr>
      <w:r w:rsidRPr="0028118A">
        <w:t>4.2.2.</w:t>
      </w:r>
      <w:r w:rsidRPr="0028118A">
        <w:tab/>
        <w:t>The vehicle is moved to the test cell and placed on the chassis dynamometer.</w:t>
      </w:r>
    </w:p>
    <w:p w14:paraId="4583C170" w14:textId="77777777" w:rsidR="005F2994" w:rsidRPr="0028118A" w:rsidRDefault="005F2994" w:rsidP="005F2994">
      <w:pPr>
        <w:pStyle w:val="SingleTxtG"/>
        <w:ind w:left="2268" w:hanging="1134"/>
      </w:pPr>
      <w:r w:rsidRPr="0028118A">
        <w:t>4.2.3.</w:t>
      </w:r>
      <w:r w:rsidRPr="0028118A">
        <w:tab/>
        <w:t xml:space="preserve">The preconditioning consists of </w:t>
      </w:r>
      <w:r>
        <w:t xml:space="preserve">one complete </w:t>
      </w:r>
      <w:r w:rsidRPr="0028118A">
        <w:t>driving cycle, Parts One and Two</w:t>
      </w:r>
      <w:r>
        <w:t>, according to Tables 1 and 2 and Figure 1 of Annex 4a</w:t>
      </w:r>
      <w:r w:rsidRPr="0028118A">
        <w:t>. At the request of the manufacturer, vehicles with a positive-ignition engine may be preconditioned with one Part One and two Part Two driving cycles.</w:t>
      </w:r>
    </w:p>
    <w:p w14:paraId="4583C171" w14:textId="77777777" w:rsidR="005F2994" w:rsidRPr="0028118A" w:rsidRDefault="005F2994" w:rsidP="005F2994">
      <w:pPr>
        <w:pStyle w:val="SingleTxtG"/>
        <w:ind w:left="2268" w:hanging="1134"/>
      </w:pPr>
      <w:r w:rsidRPr="0028118A">
        <w:t>4.2.4.</w:t>
      </w:r>
      <w:r w:rsidRPr="0028118A">
        <w:tab/>
        <w:t>During the preconditioning the test cell temperature shall remain relatively constant and not be higher than 303 K (30 °C)</w:t>
      </w:r>
    </w:p>
    <w:p w14:paraId="4583C172" w14:textId="77777777" w:rsidR="005F2994" w:rsidRPr="0028118A" w:rsidRDefault="005F2994" w:rsidP="005F2994">
      <w:pPr>
        <w:pStyle w:val="SingleTxtG"/>
        <w:ind w:left="2268" w:hanging="1134"/>
      </w:pPr>
      <w:r w:rsidRPr="0028118A">
        <w:t>4.2.5.</w:t>
      </w:r>
      <w:r w:rsidRPr="0028118A">
        <w:tab/>
        <w:t>The drive-wheel tyre pressure shall be set in accordance with the provisions of</w:t>
      </w:r>
      <w:r w:rsidR="00591E72">
        <w:t xml:space="preserve"> </w:t>
      </w:r>
      <w:r>
        <w:t>paragraph 6.2.3. of Annex 4a</w:t>
      </w:r>
      <w:r w:rsidRPr="0028118A">
        <w:t>.</w:t>
      </w:r>
    </w:p>
    <w:p w14:paraId="4583C173" w14:textId="77777777" w:rsidR="005F2994" w:rsidRPr="0028118A" w:rsidRDefault="005F2994" w:rsidP="005F2994">
      <w:pPr>
        <w:pStyle w:val="SingleTxtG"/>
        <w:ind w:left="2268" w:hanging="1134"/>
      </w:pPr>
      <w:r w:rsidRPr="0028118A">
        <w:t>4.2.6.</w:t>
      </w:r>
      <w:r w:rsidRPr="0028118A">
        <w:tab/>
        <w:t>Within ten minutes of completion of the preconditioning, the engine shall be switched off.</w:t>
      </w:r>
    </w:p>
    <w:p w14:paraId="4583C174" w14:textId="77777777" w:rsidR="005F2994" w:rsidRPr="0028118A" w:rsidRDefault="005F2994" w:rsidP="005F2994">
      <w:pPr>
        <w:pStyle w:val="SingleTxtG"/>
        <w:ind w:left="2268" w:hanging="1134"/>
      </w:pPr>
      <w:r w:rsidRPr="0028118A">
        <w:t>4.2.7.</w:t>
      </w:r>
      <w:r w:rsidRPr="0028118A">
        <w:tab/>
        <w:t xml:space="preserve">If requested by the manufacturer and approved by the technical service, additional preconditioning may in exceptional cases be allowed. The technical service may also choose to conduct additional preconditioning. The additional preconditioning consists of one or more driving schedules of the Part One cycle as described </w:t>
      </w:r>
      <w:r>
        <w:t>in Table 1 and Figure 1 of Annex 4a</w:t>
      </w:r>
      <w:r w:rsidRPr="0028118A">
        <w:t>. The extent of such additional preconditioning shall be recorded in the test report.</w:t>
      </w:r>
    </w:p>
    <w:p w14:paraId="4583C175" w14:textId="77777777" w:rsidR="005F2994" w:rsidRPr="0028118A" w:rsidRDefault="005F2994" w:rsidP="005F2994">
      <w:pPr>
        <w:pStyle w:val="SingleTxtG"/>
        <w:ind w:left="2268" w:hanging="1134"/>
      </w:pPr>
      <w:r w:rsidRPr="0028118A">
        <w:t>4.3.</w:t>
      </w:r>
      <w:r w:rsidRPr="0028118A">
        <w:tab/>
        <w:t>Soak methods</w:t>
      </w:r>
    </w:p>
    <w:p w14:paraId="4583C176" w14:textId="77777777" w:rsidR="005F2994" w:rsidRPr="0028118A" w:rsidRDefault="005F2994" w:rsidP="005F2994">
      <w:pPr>
        <w:pStyle w:val="SingleTxtG"/>
        <w:ind w:left="2268" w:hanging="1134"/>
      </w:pPr>
      <w:r w:rsidRPr="0028118A">
        <w:t>4.3.1.</w:t>
      </w:r>
      <w:r w:rsidRPr="0028118A">
        <w:tab/>
        <w:t>One of the following two methods, to be selected by the manufacturer, shall be utilised to stabilise the vehicle before the emission test.</w:t>
      </w:r>
    </w:p>
    <w:p w14:paraId="4583C177" w14:textId="77777777" w:rsidR="005F2994" w:rsidRPr="0028118A" w:rsidRDefault="005F2994" w:rsidP="005F2994">
      <w:pPr>
        <w:pStyle w:val="SingleTxtG"/>
        <w:ind w:left="2268" w:hanging="1134"/>
      </w:pPr>
      <w:r w:rsidRPr="0028118A">
        <w:t>4.3.2.</w:t>
      </w:r>
      <w:r w:rsidRPr="0028118A">
        <w:tab/>
        <w:t>Standard method</w:t>
      </w:r>
    </w:p>
    <w:p w14:paraId="4583C178" w14:textId="77777777" w:rsidR="005F2994" w:rsidRPr="0028118A" w:rsidRDefault="005F2994" w:rsidP="005F2994">
      <w:pPr>
        <w:pStyle w:val="SingleTxtG"/>
        <w:ind w:left="2268" w:hanging="1134"/>
      </w:pPr>
      <w:r w:rsidRPr="0028118A">
        <w:tab/>
        <w:t>The vehicle is stored for not less than 12 hours nor for more than 36 hours prior to the low ambient temperature exhaust emission test.</w:t>
      </w:r>
      <w:r>
        <w:t xml:space="preserve"> </w:t>
      </w:r>
      <w:r w:rsidRPr="0028118A">
        <w:t>The ambient temperature (dry bulb) during this period shall be maintained at an average temperature of:</w:t>
      </w:r>
    </w:p>
    <w:p w14:paraId="4583C179" w14:textId="77777777" w:rsidR="005F2994" w:rsidRPr="0028118A" w:rsidRDefault="005F2994" w:rsidP="005F2994">
      <w:pPr>
        <w:pStyle w:val="SingleTxtG"/>
        <w:ind w:left="2268" w:hanging="1134"/>
      </w:pPr>
      <w:r>
        <w:tab/>
        <w:t>266 K (-7 </w:t>
      </w:r>
      <w:r w:rsidRPr="0028118A">
        <w:t xml:space="preserve">°C) </w:t>
      </w:r>
      <w:r>
        <w:sym w:font="Symbol" w:char="F0B1"/>
      </w:r>
      <w:r w:rsidRPr="0028118A">
        <w:t>3 K during each hour of this period and sh</w:t>
      </w:r>
      <w:r>
        <w:t>all not be less than 260 K (-13 °C) nor more than 272 K (-1 </w:t>
      </w:r>
      <w:r w:rsidRPr="0028118A">
        <w:t>°C). In addition, the temperature may not fall below 2</w:t>
      </w:r>
      <w:r>
        <w:t>63 K (-10 °C) nor more than 269 K (-4 </w:t>
      </w:r>
      <w:r w:rsidRPr="0028118A">
        <w:t>°C) for more than three consecutive minutes.</w:t>
      </w:r>
    </w:p>
    <w:p w14:paraId="4583C17A" w14:textId="77777777" w:rsidR="005F2994" w:rsidRPr="0028118A" w:rsidRDefault="005F2994" w:rsidP="005F2994">
      <w:pPr>
        <w:pStyle w:val="SingleTxtG"/>
        <w:ind w:left="2268" w:hanging="1134"/>
      </w:pPr>
      <w:r w:rsidRPr="0028118A">
        <w:t>4.3.3.</w:t>
      </w:r>
      <w:r w:rsidRPr="0028118A">
        <w:tab/>
        <w:t>Forced method</w:t>
      </w:r>
    </w:p>
    <w:p w14:paraId="4583C17B" w14:textId="77777777" w:rsidR="005F2994" w:rsidRPr="0028118A" w:rsidRDefault="005F2994" w:rsidP="005F2994">
      <w:pPr>
        <w:pStyle w:val="SingleTxtG"/>
        <w:ind w:left="2268" w:hanging="1134"/>
      </w:pPr>
      <w:r w:rsidRPr="0028118A">
        <w:lastRenderedPageBreak/>
        <w:tab/>
        <w:t>The vehicle shall be stored for not more than 36 hours prior to the low ambient temperature exhaust emission test.</w:t>
      </w:r>
    </w:p>
    <w:p w14:paraId="4583C17C" w14:textId="77777777" w:rsidR="005F2994" w:rsidRPr="0028118A" w:rsidRDefault="005F2994" w:rsidP="005F2994">
      <w:pPr>
        <w:pStyle w:val="SingleTxtG"/>
        <w:ind w:left="2268" w:hanging="1134"/>
      </w:pPr>
      <w:r w:rsidRPr="0028118A">
        <w:t>4.3.3.1.</w:t>
      </w:r>
      <w:r w:rsidRPr="0028118A">
        <w:tab/>
        <w:t>The vehicle shall not be stored at ambien</w:t>
      </w:r>
      <w:r>
        <w:t>t temperatures which exceed 303 </w:t>
      </w:r>
      <w:r w:rsidRPr="0028118A">
        <w:t xml:space="preserve">K (30 °C) during this period. </w:t>
      </w:r>
    </w:p>
    <w:p w14:paraId="4583C17D" w14:textId="77777777" w:rsidR="005F2994" w:rsidRPr="0028118A" w:rsidRDefault="005F2994" w:rsidP="005F2994">
      <w:pPr>
        <w:pStyle w:val="SingleTxtG"/>
        <w:ind w:left="2268" w:hanging="1134"/>
      </w:pPr>
      <w:r w:rsidRPr="0028118A">
        <w:t>4.3.3.2.</w:t>
      </w:r>
      <w:r w:rsidRPr="0028118A">
        <w:tab/>
        <w:t>Vehicle cooling may be accomplished by force-cooling the vehicle to the test temperature. If cooling is augmented by fans, the fans shall be placed in a vertical position so that the maximum cooling of the drive train and engine is achieved and not primarily the sump. Fans shall not be placed under the vehicle.</w:t>
      </w:r>
    </w:p>
    <w:p w14:paraId="4583C17E" w14:textId="77777777" w:rsidR="005F2994" w:rsidRPr="0028118A" w:rsidRDefault="005F2994" w:rsidP="005F2994">
      <w:pPr>
        <w:pStyle w:val="SingleTxtG"/>
        <w:ind w:left="2268" w:hanging="1134"/>
      </w:pPr>
      <w:r w:rsidRPr="0028118A">
        <w:t>4.3.3.3.</w:t>
      </w:r>
      <w:r w:rsidRPr="0028118A">
        <w:tab/>
        <w:t>The ambient temperature need only be stringently controlled after the</w:t>
      </w:r>
      <w:r>
        <w:t xml:space="preserve"> vehicle has been cooled to 266 </w:t>
      </w:r>
      <w:r w:rsidRPr="0028118A">
        <w:t xml:space="preserve">K (-7 °C) </w:t>
      </w:r>
      <w:r>
        <w:sym w:font="Symbol" w:char="F0B1"/>
      </w:r>
      <w:r w:rsidRPr="0028118A">
        <w:t>2 K, as determined by a representative bulk oil temperature.</w:t>
      </w:r>
    </w:p>
    <w:p w14:paraId="4583C17F" w14:textId="77777777" w:rsidR="005F2994" w:rsidRPr="0028118A" w:rsidRDefault="005F2994" w:rsidP="005F2994">
      <w:pPr>
        <w:pStyle w:val="SingleTxtG"/>
        <w:ind w:left="2268" w:hanging="1134"/>
      </w:pPr>
      <w:r w:rsidRPr="0028118A">
        <w:tab/>
        <w:t>A representative bulk oil temperature is the temperature of the oil measured near the middle of the oil sump, not at the surface or at the bottom of the oil sump. If two or more diverse locations in the oil are monitored, they shall all meet the temperature requirements.</w:t>
      </w:r>
    </w:p>
    <w:p w14:paraId="4583C180" w14:textId="77777777" w:rsidR="005F2994" w:rsidRPr="0028118A" w:rsidRDefault="005F2994" w:rsidP="005F2994">
      <w:pPr>
        <w:pStyle w:val="SingleTxtG"/>
        <w:ind w:left="2268" w:hanging="1134"/>
      </w:pPr>
      <w:r w:rsidRPr="0028118A">
        <w:t>4.3.3.4.</w:t>
      </w:r>
      <w:r w:rsidRPr="0028118A">
        <w:tab/>
        <w:t>The vehicle shall be stored for at least one hour afte</w:t>
      </w:r>
      <w:r>
        <w:t>r is has been cooled to 266 K (-</w:t>
      </w:r>
      <w:r w:rsidRPr="0028118A">
        <w:t xml:space="preserve">7 °C) </w:t>
      </w:r>
      <w:r>
        <w:sym w:font="Symbol" w:char="F0B1"/>
      </w:r>
      <w:r w:rsidRPr="0028118A">
        <w:t>2 K, prior to the low ambient temperature exhaust emission test. The ambient temperature (dry bulb) during th</w:t>
      </w:r>
      <w:r>
        <w:t>is period shall average 266 K (-</w:t>
      </w:r>
      <w:r w:rsidRPr="0028118A">
        <w:t xml:space="preserve">7 °C) </w:t>
      </w:r>
      <w:r>
        <w:sym w:font="Symbol" w:char="F0B1"/>
      </w:r>
      <w:r w:rsidRPr="0028118A">
        <w:t>3 K, and shall not be less than 260 K</w:t>
      </w:r>
      <w:r>
        <w:t> </w:t>
      </w:r>
      <w:r w:rsidRPr="0028118A">
        <w:t>(-13 °C) or more than 272 K (-1 °C),</w:t>
      </w:r>
    </w:p>
    <w:p w14:paraId="4583C181" w14:textId="77777777" w:rsidR="005F2994" w:rsidRPr="0028118A" w:rsidRDefault="005F2994" w:rsidP="005F2994">
      <w:pPr>
        <w:pStyle w:val="SingleTxtG"/>
        <w:ind w:left="2268" w:hanging="1134"/>
      </w:pPr>
      <w:r w:rsidRPr="0028118A">
        <w:tab/>
        <w:t>In addition, the temperature may not fall below 263</w:t>
      </w:r>
      <w:r>
        <w:t> </w:t>
      </w:r>
      <w:r w:rsidRPr="0028118A">
        <w:t>K (-10</w:t>
      </w:r>
      <w:r>
        <w:t> </w:t>
      </w:r>
      <w:r w:rsidRPr="0028118A">
        <w:t>°C) or exceed 269</w:t>
      </w:r>
      <w:r>
        <w:t> K (-4 </w:t>
      </w:r>
      <w:r w:rsidRPr="0028118A">
        <w:t>°C), for more than three consecutive minutes.</w:t>
      </w:r>
    </w:p>
    <w:p w14:paraId="4583C182" w14:textId="77777777" w:rsidR="005F2994" w:rsidRPr="0028118A" w:rsidRDefault="005F2994" w:rsidP="005F2994">
      <w:pPr>
        <w:pStyle w:val="SingleTxtG"/>
        <w:ind w:left="2268" w:hanging="1134"/>
      </w:pPr>
      <w:r w:rsidRPr="0028118A">
        <w:t>4.3.4.</w:t>
      </w:r>
      <w:r w:rsidRPr="0028118A">
        <w:tab/>
        <w:t>If the vehicle is stabilised at 266 K (-7</w:t>
      </w:r>
      <w:r>
        <w:t> </w:t>
      </w:r>
      <w:r w:rsidRPr="0028118A">
        <w:t xml:space="preserve">°C), in a separate area and is moved through a warm area to the test cell, the vehicle shall be destabilised in the test cell for at least six times the period the vehicle is exposed to warmer temperatures. The ambient temperature (dry bulb) during this period shall average 266 K (-7 °C) </w:t>
      </w:r>
      <w:r>
        <w:sym w:font="Symbol" w:char="F0B1"/>
      </w:r>
      <w:r w:rsidRPr="0028118A">
        <w:t>3 K and shall not be less than 260 K (-13 °C) nor more than 272 K (-1 °C).</w:t>
      </w:r>
    </w:p>
    <w:p w14:paraId="4583C183" w14:textId="77777777" w:rsidR="005F2994" w:rsidRPr="0028118A" w:rsidRDefault="005F2994" w:rsidP="005F2994">
      <w:pPr>
        <w:pStyle w:val="SingleTxtG"/>
        <w:ind w:left="2268" w:hanging="1134"/>
      </w:pPr>
      <w:r w:rsidRPr="0028118A">
        <w:tab/>
        <w:t>In addition, the temperature may not fall below 263 K (-10 °C) or exceed 269</w:t>
      </w:r>
      <w:r>
        <w:t> K (-</w:t>
      </w:r>
      <w:r w:rsidRPr="0028118A">
        <w:t>4 °C), for more than three consecutive minutes.</w:t>
      </w:r>
    </w:p>
    <w:p w14:paraId="4583C184" w14:textId="77777777" w:rsidR="005F2994" w:rsidRPr="0028118A" w:rsidRDefault="005F2994" w:rsidP="005F2994">
      <w:pPr>
        <w:pStyle w:val="SingleTxtG"/>
        <w:ind w:left="2268" w:hanging="1134"/>
      </w:pPr>
      <w:r w:rsidRPr="0028118A">
        <w:t>5.</w:t>
      </w:r>
      <w:r w:rsidRPr="0028118A">
        <w:tab/>
        <w:t>Dynamometer procedure</w:t>
      </w:r>
    </w:p>
    <w:p w14:paraId="4583C185" w14:textId="77777777" w:rsidR="005F2994" w:rsidRPr="0028118A" w:rsidRDefault="005F2994" w:rsidP="005F2994">
      <w:pPr>
        <w:pStyle w:val="SingleTxtG"/>
        <w:ind w:left="2268" w:hanging="1134"/>
      </w:pPr>
      <w:r w:rsidRPr="0028118A">
        <w:t xml:space="preserve">5.1. </w:t>
      </w:r>
      <w:r w:rsidRPr="0028118A">
        <w:tab/>
        <w:t>Summary</w:t>
      </w:r>
    </w:p>
    <w:p w14:paraId="4583C186" w14:textId="77777777" w:rsidR="005F2994" w:rsidRPr="0028118A" w:rsidRDefault="005F2994" w:rsidP="005F2994">
      <w:pPr>
        <w:pStyle w:val="SingleTxtG"/>
        <w:ind w:left="2268" w:hanging="1134"/>
      </w:pPr>
      <w:r w:rsidRPr="0028118A">
        <w:t>5.1.1.</w:t>
      </w:r>
      <w:r w:rsidRPr="0028118A">
        <w:tab/>
        <w:t>The emission sampling is performed over a test procedure consisti</w:t>
      </w:r>
      <w:r>
        <w:t xml:space="preserve">ng of the Part One cycle </w:t>
      </w:r>
      <w:proofErr w:type="gramStart"/>
      <w:r>
        <w:t>( Annex</w:t>
      </w:r>
      <w:proofErr w:type="gramEnd"/>
      <w:r>
        <w:t xml:space="preserve"> 4a, Table 1 and Figure 1</w:t>
      </w:r>
      <w:r w:rsidRPr="0028118A">
        <w:t>). Engine start-up, immediate sampling, operation over the Part One cycle and engine shut-down make a complete low ambient temperature test, with a total test time of 780</w:t>
      </w:r>
      <w:r>
        <w:t> </w:t>
      </w:r>
      <w:r w:rsidRPr="0028118A">
        <w:t xml:space="preserve">seconds. The exhaust emissions are diluted with ambient air and a continuously proportional sample is collected for analysis. The exhaust gases collected in the bag are analysed for hydrocarbons, carbon monoxide, and carbon dioxide. A parallel sample of the dilution air is similarly analysed for carbon monoxide, </w:t>
      </w:r>
      <w:r>
        <w:t xml:space="preserve">total </w:t>
      </w:r>
      <w:r w:rsidRPr="0028118A">
        <w:t>hydrocarbons and carbon dioxide.</w:t>
      </w:r>
    </w:p>
    <w:p w14:paraId="4583C187" w14:textId="77777777" w:rsidR="005F2994" w:rsidRPr="0028118A" w:rsidRDefault="005F2994" w:rsidP="005F2994">
      <w:pPr>
        <w:pStyle w:val="SingleTxtG"/>
        <w:ind w:left="2268" w:hanging="1134"/>
      </w:pPr>
      <w:r w:rsidRPr="0028118A">
        <w:t>5.2.</w:t>
      </w:r>
      <w:r w:rsidRPr="0028118A">
        <w:tab/>
        <w:t>Dynamometer operation</w:t>
      </w:r>
    </w:p>
    <w:p w14:paraId="4583C188" w14:textId="77777777" w:rsidR="005F2994" w:rsidRPr="0028118A" w:rsidRDefault="005F2994" w:rsidP="005F2994">
      <w:pPr>
        <w:pStyle w:val="SingleTxtG"/>
        <w:ind w:left="2268" w:hanging="1134"/>
      </w:pPr>
      <w:r w:rsidRPr="0028118A">
        <w:t xml:space="preserve">5.2.1. </w:t>
      </w:r>
      <w:r w:rsidRPr="0028118A">
        <w:tab/>
        <w:t>Cooling fan</w:t>
      </w:r>
    </w:p>
    <w:p w14:paraId="4583C189" w14:textId="77777777" w:rsidR="005F2994" w:rsidRPr="0028118A" w:rsidRDefault="005F2994" w:rsidP="005F2994">
      <w:pPr>
        <w:pStyle w:val="SingleTxtG"/>
        <w:ind w:left="2268" w:hanging="1134"/>
      </w:pPr>
      <w:r w:rsidRPr="0028118A">
        <w:t>5.2.1.1.</w:t>
      </w:r>
      <w:r w:rsidRPr="0028118A">
        <w:tab/>
        <w:t>A cooling fan is positioned so that cooling air is appropriately directed to the radiator (water cooling) or to the air intake (air-cooling) and to the vehicle.</w:t>
      </w:r>
    </w:p>
    <w:p w14:paraId="4583C18A" w14:textId="77777777" w:rsidR="005F2994" w:rsidRPr="0028118A" w:rsidRDefault="005F2994" w:rsidP="005F2994">
      <w:pPr>
        <w:pStyle w:val="SingleTxtG"/>
        <w:ind w:left="2268" w:hanging="1134"/>
      </w:pPr>
      <w:r w:rsidRPr="0028118A">
        <w:lastRenderedPageBreak/>
        <w:t>5.2.1.2.</w:t>
      </w:r>
      <w:r w:rsidRPr="0028118A">
        <w:tab/>
        <w:t>For front-</w:t>
      </w:r>
      <w:proofErr w:type="spellStart"/>
      <w:r w:rsidRPr="0028118A">
        <w:t>engined</w:t>
      </w:r>
      <w:proofErr w:type="spellEnd"/>
      <w:r w:rsidRPr="0028118A">
        <w:t xml:space="preserve"> vehicles, the fan shall be positioned in front of the vehicle, within 300 mm of it. In the case of rear-</w:t>
      </w:r>
      <w:proofErr w:type="spellStart"/>
      <w:r w:rsidRPr="0028118A">
        <w:t>engined</w:t>
      </w:r>
      <w:proofErr w:type="spellEnd"/>
      <w:r w:rsidRPr="0028118A">
        <w:t xml:space="preserve"> vehicles or if the above arrangement is impractical, the cooling fan shall be positioned so that sufficient air is supplied to cool the vehicle.</w:t>
      </w:r>
    </w:p>
    <w:p w14:paraId="4583C18B" w14:textId="77777777" w:rsidR="005F2994" w:rsidRPr="0028118A" w:rsidRDefault="005F2994" w:rsidP="005F2994">
      <w:pPr>
        <w:pStyle w:val="SingleTxtG"/>
        <w:ind w:left="2268" w:hanging="1134"/>
      </w:pPr>
      <w:r w:rsidRPr="0028118A">
        <w:t>5.2.1.3.</w:t>
      </w:r>
      <w:r w:rsidRPr="0028118A">
        <w:tab/>
        <w:t xml:space="preserve">The fan speed shall be such that, within the operating range of 10 km/h to at least 50 km/h, the linear velocity of the air at the blower outlet is within </w:t>
      </w:r>
      <w:r>
        <w:sym w:font="Symbol" w:char="F0B1"/>
      </w:r>
      <w:r w:rsidRPr="0028118A">
        <w:t>5 km/h of the corresponding roller speed. The final selection of the blower shall have the following characteristics:</w:t>
      </w:r>
    </w:p>
    <w:p w14:paraId="4583C18C" w14:textId="77777777" w:rsidR="005F2994" w:rsidRPr="0028118A" w:rsidRDefault="005F2994" w:rsidP="005F2994">
      <w:pPr>
        <w:pStyle w:val="SingleTxtG"/>
        <w:ind w:left="2835" w:hanging="567"/>
      </w:pPr>
      <w:r w:rsidRPr="0028118A">
        <w:tab/>
        <w:t>(</w:t>
      </w:r>
      <w:proofErr w:type="spellStart"/>
      <w:r w:rsidRPr="0028118A">
        <w:t>i</w:t>
      </w:r>
      <w:proofErr w:type="spellEnd"/>
      <w:r w:rsidRPr="0028118A">
        <w:t>)</w:t>
      </w:r>
      <w:r w:rsidRPr="0028118A">
        <w:tab/>
        <w:t>Area:</w:t>
      </w:r>
      <w:r>
        <w:t xml:space="preserve"> </w:t>
      </w:r>
      <w:r w:rsidRPr="0028118A">
        <w:t>at least 0.2 m</w:t>
      </w:r>
      <w:r w:rsidRPr="0028118A">
        <w:rPr>
          <w:vertAlign w:val="superscript"/>
        </w:rPr>
        <w:t>2</w:t>
      </w:r>
      <w:r>
        <w:t>;</w:t>
      </w:r>
    </w:p>
    <w:p w14:paraId="4583C18D" w14:textId="77777777" w:rsidR="005F2994" w:rsidRPr="0028118A" w:rsidRDefault="005F2994" w:rsidP="005F2994">
      <w:pPr>
        <w:pStyle w:val="SingleTxtG"/>
        <w:ind w:left="2835" w:hanging="567"/>
      </w:pPr>
      <w:r w:rsidRPr="0028118A">
        <w:tab/>
        <w:t>(ii)</w:t>
      </w:r>
      <w:r w:rsidRPr="0028118A">
        <w:tab/>
        <w:t>Height of the lower edge above ground: approximately 20 cm.</w:t>
      </w:r>
    </w:p>
    <w:p w14:paraId="4583C18E" w14:textId="77777777" w:rsidR="005F2994" w:rsidRPr="0028118A" w:rsidRDefault="005F2994" w:rsidP="005F2994">
      <w:pPr>
        <w:pStyle w:val="SingleTxtG"/>
        <w:ind w:left="2268" w:hanging="1134"/>
      </w:pPr>
      <w:r w:rsidRPr="0028118A">
        <w:tab/>
        <w:t>As an alternative the blower linear air speed shall be at least 6 m/s (21.6 km/h). At the request of the manufacturer, for special vehicles (</w:t>
      </w:r>
      <w:proofErr w:type="gramStart"/>
      <w:r w:rsidRPr="0028118A">
        <w:t>e.g.</w:t>
      </w:r>
      <w:proofErr w:type="gramEnd"/>
      <w:r>
        <w:t> </w:t>
      </w:r>
      <w:r w:rsidRPr="0028118A">
        <w:t>vans, off-road) the height of the cooling fan may be modified.</w:t>
      </w:r>
    </w:p>
    <w:p w14:paraId="4583C18F" w14:textId="77777777" w:rsidR="005F2994" w:rsidRPr="0028118A" w:rsidRDefault="005F2994" w:rsidP="005F2994">
      <w:pPr>
        <w:pStyle w:val="SingleTxtG"/>
        <w:ind w:left="2268" w:hanging="1134"/>
      </w:pPr>
      <w:r w:rsidRPr="0028118A">
        <w:t>5.2.1.4.</w:t>
      </w:r>
      <w:r w:rsidRPr="0028118A">
        <w:tab/>
        <w:t>The vehicle speed as measured from the dynamometer roll(s) shall be used (</w:t>
      </w:r>
      <w:r>
        <w:t>paragraph 1.2.6. of Appendix 1 of Annex 4a</w:t>
      </w:r>
      <w:r w:rsidRPr="0028118A">
        <w:t>).</w:t>
      </w:r>
    </w:p>
    <w:p w14:paraId="4583C190" w14:textId="77777777" w:rsidR="005F2994" w:rsidRPr="0028118A" w:rsidRDefault="005F2994" w:rsidP="005F2994">
      <w:pPr>
        <w:pStyle w:val="SingleTxtG"/>
        <w:ind w:left="2268" w:hanging="1134"/>
      </w:pPr>
      <w:r w:rsidRPr="0028118A">
        <w:t>5.2.3.</w:t>
      </w:r>
      <w:r w:rsidRPr="0028118A">
        <w:tab/>
        <w:t xml:space="preserve">Preliminary testing cycles may be carried </w:t>
      </w:r>
      <w:proofErr w:type="gramStart"/>
      <w:r w:rsidRPr="0028118A">
        <w:t>out</w:t>
      </w:r>
      <w:proofErr w:type="gramEnd"/>
      <w:r w:rsidRPr="0028118A">
        <w:t xml:space="preserve"> if necessary, to determine how best to actuate the accelerator and brake controls so as to achieve a cycle approximating to the theoretical cycle within the prescribed limits, or to permit sampling system adjustment. Such driving shall be carried out before "START" according to Figure 8/1.</w:t>
      </w:r>
    </w:p>
    <w:p w14:paraId="4583C191" w14:textId="77777777" w:rsidR="005F2994" w:rsidRPr="0028118A" w:rsidRDefault="005F2994" w:rsidP="005F2994">
      <w:pPr>
        <w:pStyle w:val="SingleTxtG"/>
        <w:ind w:left="2268" w:hanging="1134"/>
      </w:pPr>
      <w:r w:rsidRPr="0028118A">
        <w:t>5.2.4.</w:t>
      </w:r>
      <w:r w:rsidRPr="0028118A">
        <w:tab/>
        <w:t>Humidity in the air shall be kept low enough to prevent condensation on the dynamometer roll(s).</w:t>
      </w:r>
    </w:p>
    <w:p w14:paraId="4583C192" w14:textId="77777777" w:rsidR="005F2994" w:rsidRPr="0028118A" w:rsidRDefault="005F2994" w:rsidP="005F2994">
      <w:pPr>
        <w:pStyle w:val="SingleTxtG"/>
        <w:ind w:left="2268" w:hanging="1134"/>
      </w:pPr>
      <w:r w:rsidRPr="0028118A">
        <w:t>5.2.5.</w:t>
      </w:r>
      <w:r w:rsidRPr="0028118A">
        <w:tab/>
        <w:t>The dynamometer shall be thoroughly warmed as recommended by the dynamometer manufacturer, and using procedures or control methods that assure stability of the residual frictional power.</w:t>
      </w:r>
    </w:p>
    <w:p w14:paraId="4583C193" w14:textId="77777777" w:rsidR="005F2994" w:rsidRPr="0028118A" w:rsidRDefault="005F2994" w:rsidP="005F2994">
      <w:pPr>
        <w:pStyle w:val="SingleTxtG"/>
        <w:ind w:left="2268" w:hanging="1134"/>
      </w:pPr>
      <w:r w:rsidRPr="0028118A">
        <w:t>5.2.6.</w:t>
      </w:r>
      <w:r w:rsidRPr="0028118A">
        <w:tab/>
        <w:t>The time between dynamometer warming and the start of the emission test shall be no longer than 10 minutes if the dynamometer bearings are not independently heated. If the dynamometer bearings are independently heated, the emission test shall begin no longer than 20 minutes after dynamometer warming.</w:t>
      </w:r>
    </w:p>
    <w:p w14:paraId="4583C194" w14:textId="77777777" w:rsidR="005F2994" w:rsidRPr="0028118A" w:rsidRDefault="005F2994" w:rsidP="005F2994">
      <w:pPr>
        <w:pStyle w:val="SingleTxtG"/>
        <w:ind w:left="2268" w:hanging="1134"/>
      </w:pPr>
      <w:r w:rsidRPr="0028118A">
        <w:t>5.2.7.</w:t>
      </w:r>
      <w:r w:rsidRPr="0028118A">
        <w:tab/>
        <w:t>If the dynamometer power is to be adjusted manually, it shall be set within one hour prior to the exhaust emission test phase.</w:t>
      </w:r>
      <w:r>
        <w:t xml:space="preserve"> </w:t>
      </w:r>
      <w:r w:rsidRPr="0028118A">
        <w:t>The test vehicle may not be used to make the adjustment.</w:t>
      </w:r>
      <w:r>
        <w:t xml:space="preserve"> </w:t>
      </w:r>
      <w:r w:rsidRPr="0028118A">
        <w:t>The dynamometer, using automatic control of pre-selectable power settings, may be set at any time prior to the beginning of the emission test.</w:t>
      </w:r>
    </w:p>
    <w:p w14:paraId="4583C195" w14:textId="77777777" w:rsidR="005F2994" w:rsidRPr="0028118A" w:rsidRDefault="005F2994" w:rsidP="005F2994">
      <w:pPr>
        <w:pStyle w:val="SingleTxtG"/>
        <w:ind w:left="2268" w:hanging="1134"/>
      </w:pPr>
      <w:r w:rsidRPr="0028118A">
        <w:t>5.2.8.</w:t>
      </w:r>
      <w:r w:rsidRPr="0028118A">
        <w:tab/>
        <w:t>Before the emission test driving schedule may begin, the test cell temperature shall be 266</w:t>
      </w:r>
      <w:r>
        <w:t> </w:t>
      </w:r>
      <w:r w:rsidRPr="0028118A">
        <w:t xml:space="preserve">K (-7 °C) </w:t>
      </w:r>
      <w:r>
        <w:sym w:font="Symbol" w:char="F0B1"/>
      </w:r>
      <w:r w:rsidRPr="0028118A">
        <w:t>2 K, as measured in the air stream of the cooling fan with a maximum distance of 1.5 m from the vehicle.</w:t>
      </w:r>
    </w:p>
    <w:p w14:paraId="4583C196" w14:textId="77777777" w:rsidR="005F2994" w:rsidRPr="0028118A" w:rsidRDefault="005F2994" w:rsidP="005F2994">
      <w:pPr>
        <w:pStyle w:val="SingleTxtG"/>
        <w:ind w:left="2268" w:hanging="1134"/>
      </w:pPr>
      <w:r w:rsidRPr="0028118A">
        <w:t>5.2.9.</w:t>
      </w:r>
      <w:r w:rsidRPr="0028118A">
        <w:tab/>
        <w:t>During operation of the vehicle the heating and defrosting devices shall be shut off.</w:t>
      </w:r>
    </w:p>
    <w:p w14:paraId="4583C197" w14:textId="77777777" w:rsidR="005F2994" w:rsidRPr="0028118A" w:rsidRDefault="005F2994" w:rsidP="005F2994">
      <w:pPr>
        <w:pStyle w:val="SingleTxtG"/>
        <w:ind w:left="2268" w:hanging="1134"/>
      </w:pPr>
      <w:r w:rsidRPr="0028118A">
        <w:t>5.2.10.</w:t>
      </w:r>
      <w:r w:rsidRPr="0028118A">
        <w:tab/>
        <w:t>The total driving distance or roller revolutions measured are recorded.</w:t>
      </w:r>
    </w:p>
    <w:p w14:paraId="4583C198" w14:textId="77777777" w:rsidR="005F2994" w:rsidRPr="0028118A" w:rsidRDefault="005F2994" w:rsidP="005F2994">
      <w:pPr>
        <w:pStyle w:val="SingleTxtG"/>
        <w:ind w:left="2268" w:hanging="1134"/>
      </w:pPr>
      <w:r w:rsidRPr="0028118A">
        <w:t>5.2.11.</w:t>
      </w:r>
      <w:r w:rsidRPr="0028118A">
        <w:tab/>
        <w:t>A four-wheel drive vehicle shall be tested in a two-wheel drive mode of operation. The determination of the total road force for</w:t>
      </w:r>
      <w:r>
        <w:t xml:space="preserve"> </w:t>
      </w:r>
      <w:r w:rsidRPr="0028118A">
        <w:t>dynamometer</w:t>
      </w:r>
      <w:r>
        <w:t xml:space="preserve"> </w:t>
      </w:r>
      <w:r w:rsidRPr="0028118A">
        <w:t>setting is performed while operating the vehicle in its primary designed driving mode.</w:t>
      </w:r>
    </w:p>
    <w:p w14:paraId="4583C199" w14:textId="77777777" w:rsidR="005F2994" w:rsidRPr="0028118A" w:rsidRDefault="005F2994" w:rsidP="005F2994">
      <w:pPr>
        <w:pStyle w:val="SingleTxtG"/>
        <w:ind w:left="2268" w:hanging="1134"/>
      </w:pPr>
      <w:r w:rsidRPr="0028118A">
        <w:t>5.3.</w:t>
      </w:r>
      <w:r w:rsidRPr="0028118A">
        <w:tab/>
        <w:t>Performing the test</w:t>
      </w:r>
    </w:p>
    <w:p w14:paraId="4583C19A" w14:textId="77777777" w:rsidR="005F2994" w:rsidRPr="0028118A" w:rsidRDefault="005F2994" w:rsidP="005F2994">
      <w:pPr>
        <w:pStyle w:val="SingleTxtG"/>
        <w:ind w:left="2268" w:hanging="1134"/>
      </w:pPr>
      <w:r w:rsidRPr="0028118A">
        <w:t>5.3.1.</w:t>
      </w:r>
      <w:r w:rsidRPr="0028118A">
        <w:tab/>
        <w:t>The provisions of</w:t>
      </w:r>
      <w:r w:rsidR="00591E72">
        <w:t xml:space="preserve"> </w:t>
      </w:r>
      <w:r>
        <w:t>paragraph 6.4., excluding 6.4.1.2., of Annex 4a</w:t>
      </w:r>
      <w:r w:rsidRPr="0028118A">
        <w:t xml:space="preserve"> apply in respect of starting the engine, carrying out the test and taking the emission </w:t>
      </w:r>
      <w:r w:rsidRPr="0028118A">
        <w:lastRenderedPageBreak/>
        <w:t>samples. The sampling begins before or at the initiation of the engine start-up procedure and ends on conclusion of the final idling period of the last elementary cycle of the Part One (urban driving cycle), after 780 seconds.</w:t>
      </w:r>
    </w:p>
    <w:p w14:paraId="4583C19B" w14:textId="77777777" w:rsidR="005F2994" w:rsidRPr="0028118A" w:rsidRDefault="005F2994" w:rsidP="005F2994">
      <w:pPr>
        <w:pStyle w:val="SingleTxtG"/>
        <w:ind w:left="2268" w:hanging="1134"/>
      </w:pPr>
      <w:r w:rsidRPr="0028118A">
        <w:tab/>
        <w:t>The first driving cycle starts with a period of 11 seconds idling as soon as the engine has started.</w:t>
      </w:r>
    </w:p>
    <w:p w14:paraId="4583C19C" w14:textId="77777777" w:rsidR="005F2994" w:rsidRPr="0028118A" w:rsidRDefault="005F2994" w:rsidP="005F2994">
      <w:pPr>
        <w:pStyle w:val="SingleTxtG"/>
        <w:ind w:left="2268" w:hanging="1134"/>
      </w:pPr>
      <w:r w:rsidRPr="0028118A">
        <w:t>5.3.2.</w:t>
      </w:r>
      <w:r w:rsidRPr="0028118A">
        <w:tab/>
        <w:t>For the analysis of the sampled emissions the provisions of</w:t>
      </w:r>
      <w:r w:rsidR="00591E72">
        <w:t xml:space="preserve"> </w:t>
      </w:r>
      <w:r>
        <w:t>paragraph 6.5., excluding paragraph 6.5.2., of Annex 4a</w:t>
      </w:r>
      <w:r w:rsidRPr="0028118A">
        <w:t xml:space="preserve"> apply.</w:t>
      </w:r>
      <w:r>
        <w:t xml:space="preserve"> </w:t>
      </w:r>
      <w:r w:rsidRPr="0028118A">
        <w:t xml:space="preserve">In performing the exhaust sample </w:t>
      </w:r>
      <w:proofErr w:type="gramStart"/>
      <w:r w:rsidRPr="0028118A">
        <w:t>analysis</w:t>
      </w:r>
      <w:proofErr w:type="gramEnd"/>
      <w:r w:rsidRPr="0028118A">
        <w:t xml:space="preserve"> the technical service shall exercise care to prevent condensation of water vapour in the exhaust gas sampling bags.</w:t>
      </w:r>
    </w:p>
    <w:p w14:paraId="4583C19D" w14:textId="77777777" w:rsidR="005F2994" w:rsidRPr="0028118A" w:rsidRDefault="005F2994" w:rsidP="005F2994">
      <w:pPr>
        <w:pStyle w:val="SingleTxtG"/>
        <w:ind w:left="2268" w:hanging="1134"/>
      </w:pPr>
      <w:r w:rsidRPr="0028118A">
        <w:t>5.3.3.</w:t>
      </w:r>
      <w:r w:rsidRPr="0028118A">
        <w:tab/>
        <w:t>For the calculations of the mass emissions the provisions of</w:t>
      </w:r>
      <w:r w:rsidR="00591E72">
        <w:t xml:space="preserve"> </w:t>
      </w:r>
      <w:r>
        <w:t>paragraph 6.6. of Annex 4a</w:t>
      </w:r>
      <w:r w:rsidRPr="0028118A">
        <w:t xml:space="preserve"> apply.</w:t>
      </w:r>
    </w:p>
    <w:p w14:paraId="4583C19E" w14:textId="77777777" w:rsidR="005F2994" w:rsidRPr="0028118A" w:rsidRDefault="005F2994" w:rsidP="005F2994">
      <w:pPr>
        <w:pStyle w:val="SingleTxtG"/>
        <w:ind w:left="2268" w:hanging="1134"/>
      </w:pPr>
      <w:r w:rsidRPr="0028118A">
        <w:t>6.</w:t>
      </w:r>
      <w:r w:rsidRPr="0028118A">
        <w:tab/>
        <w:t>Other requirements</w:t>
      </w:r>
    </w:p>
    <w:p w14:paraId="4583C19F" w14:textId="77777777" w:rsidR="005F2994" w:rsidRPr="0028118A" w:rsidRDefault="005F2994" w:rsidP="005F2994">
      <w:pPr>
        <w:pStyle w:val="SingleTxtG"/>
        <w:ind w:left="2268" w:hanging="1134"/>
      </w:pPr>
      <w:r w:rsidRPr="0028118A">
        <w:t>6.1.</w:t>
      </w:r>
      <w:r w:rsidRPr="0028118A">
        <w:tab/>
        <w:t>Irrational emission control strategy</w:t>
      </w:r>
    </w:p>
    <w:p w14:paraId="4583C1A0" w14:textId="77777777" w:rsidR="005F2994" w:rsidRPr="0028118A" w:rsidRDefault="005F2994" w:rsidP="005F2994">
      <w:pPr>
        <w:pStyle w:val="SingleTxtG"/>
        <w:ind w:left="2268" w:hanging="1134"/>
      </w:pPr>
      <w:r w:rsidRPr="0028118A">
        <w:t>6.1.1.</w:t>
      </w:r>
      <w:r w:rsidRPr="0028118A">
        <w:tab/>
        <w:t>Any irrational emission control strategy which results in a reduction in effectiveness of the emission control system under normal operating conditions at low temperature driving, so far as not covered by the standardised emission tests, may be considered a defeat device.</w:t>
      </w:r>
    </w:p>
    <w:p w14:paraId="4583C1A1" w14:textId="77777777" w:rsidR="005F2994" w:rsidRDefault="005F2994" w:rsidP="005F2994">
      <w:pPr>
        <w:pBdr>
          <w:top w:val="single" w:sz="6" w:space="0" w:color="FFFFFF"/>
          <w:left w:val="single" w:sz="6" w:space="0" w:color="FFFFFF"/>
          <w:bottom w:val="single" w:sz="6" w:space="0" w:color="FFFFFF"/>
          <w:right w:val="single" w:sz="6" w:space="0" w:color="FFFFFF"/>
        </w:pBdr>
        <w:jc w:val="center"/>
        <w:rPr>
          <w:szCs w:val="22"/>
        </w:rPr>
      </w:pPr>
    </w:p>
    <w:p w14:paraId="4583C1A2" w14:textId="77777777" w:rsidR="005F2994" w:rsidRDefault="005F2994" w:rsidP="005F2994">
      <w:pPr>
        <w:pBdr>
          <w:top w:val="single" w:sz="6" w:space="0" w:color="FFFFFF"/>
          <w:left w:val="single" w:sz="6" w:space="0" w:color="FFFFFF"/>
          <w:bottom w:val="single" w:sz="6" w:space="0" w:color="FFFFFF"/>
          <w:right w:val="single" w:sz="6" w:space="0" w:color="FFFFFF"/>
        </w:pBdr>
        <w:ind w:left="-1"/>
        <w:jc w:val="center"/>
        <w:rPr>
          <w:szCs w:val="22"/>
          <w:u w:val="single"/>
        </w:rPr>
        <w:sectPr w:rsidR="005F2994" w:rsidSect="00B74793">
          <w:headerReference w:type="even" r:id="rId337"/>
          <w:headerReference w:type="default" r:id="rId338"/>
          <w:footerReference w:type="even" r:id="rId339"/>
          <w:footerReference w:type="default" r:id="rId340"/>
          <w:headerReference w:type="first" r:id="rId341"/>
          <w:pgSz w:w="11911" w:h="16832" w:code="9"/>
          <w:pgMar w:top="1701" w:right="1134" w:bottom="2268" w:left="1134" w:header="964" w:footer="1701" w:gutter="0"/>
          <w:cols w:space="720"/>
          <w:noEndnote/>
        </w:sectPr>
      </w:pPr>
    </w:p>
    <w:p w14:paraId="4583C1A3" w14:textId="77777777" w:rsidR="005F2994" w:rsidRDefault="005F2994" w:rsidP="005F2994">
      <w:pPr>
        <w:pStyle w:val="HChG"/>
      </w:pPr>
      <w:r>
        <w:lastRenderedPageBreak/>
        <w:t>Annex 9</w:t>
      </w:r>
    </w:p>
    <w:p w14:paraId="4583C1A4" w14:textId="77777777" w:rsidR="005F2994" w:rsidRDefault="005F2994" w:rsidP="005F2994">
      <w:pPr>
        <w:pStyle w:val="HChG"/>
        <w:spacing w:after="120"/>
      </w:pPr>
      <w:r>
        <w:tab/>
      </w:r>
      <w:r>
        <w:tab/>
        <w:t>Type V Test</w:t>
      </w:r>
    </w:p>
    <w:p w14:paraId="4583C1A5" w14:textId="77777777" w:rsidR="005F2994" w:rsidRPr="00B408A1" w:rsidRDefault="005F2994" w:rsidP="005F2994">
      <w:pPr>
        <w:pStyle w:val="SingleTxtG"/>
      </w:pPr>
      <w:r w:rsidRPr="00B408A1">
        <w:t>(Description of the endurance test for verifying the durability of pollution control devices)</w:t>
      </w:r>
    </w:p>
    <w:p w14:paraId="4583C1A6" w14:textId="77777777" w:rsidR="005F2994" w:rsidRPr="0028118A" w:rsidRDefault="005F2994" w:rsidP="005F2994">
      <w:pPr>
        <w:pStyle w:val="SingleTxtG"/>
        <w:ind w:left="2268" w:hanging="1134"/>
      </w:pPr>
      <w:r w:rsidRPr="0028118A">
        <w:t>1.</w:t>
      </w:r>
      <w:r w:rsidRPr="0028118A">
        <w:tab/>
        <w:t>I</w:t>
      </w:r>
      <w:r>
        <w:t>ntroduction</w:t>
      </w:r>
    </w:p>
    <w:p w14:paraId="4583C1A7" w14:textId="77777777" w:rsidR="005F2994" w:rsidRPr="000D000D" w:rsidRDefault="005F2994" w:rsidP="005F2994">
      <w:pPr>
        <w:pStyle w:val="SingleTxtG"/>
        <w:ind w:left="2268" w:hanging="1134"/>
        <w:rPr>
          <w:lang w:val="en-US"/>
        </w:rPr>
      </w:pPr>
      <w:r w:rsidRPr="000D000D">
        <w:t>1.1.</w:t>
      </w:r>
      <w:r>
        <w:tab/>
      </w:r>
      <w:r w:rsidRPr="000D000D">
        <w:t>This annex described the test for verifying the durability of anti-pollution devices equipping vehicles with positive-ignition or compression-ignition engines.</w:t>
      </w:r>
      <w:r w:rsidR="00591E72">
        <w:t xml:space="preserve"> </w:t>
      </w:r>
      <w:r w:rsidRPr="000D000D">
        <w:rPr>
          <w:lang w:val="en-US"/>
        </w:rPr>
        <w:t>The durability requirements shall be demonstrated using one of the three options set out in paragraphs 1.2, 1.3. and 1.4.</w:t>
      </w:r>
    </w:p>
    <w:p w14:paraId="4583C1A8" w14:textId="77777777" w:rsidR="005F2994" w:rsidRPr="000D000D" w:rsidRDefault="005F2994" w:rsidP="005F2994">
      <w:pPr>
        <w:pStyle w:val="SingleTxtG"/>
        <w:ind w:left="2268" w:hanging="1134"/>
        <w:rPr>
          <w:lang w:val="en-US"/>
        </w:rPr>
      </w:pPr>
      <w:r w:rsidRPr="000D000D">
        <w:rPr>
          <w:lang w:val="en-US"/>
        </w:rPr>
        <w:t>1.2.</w:t>
      </w:r>
      <w:r w:rsidRPr="000D000D">
        <w:rPr>
          <w:lang w:val="en-US"/>
        </w:rPr>
        <w:tab/>
        <w:t>The whole vehicle durability test represents an ageing test of 160,000 km.</w:t>
      </w:r>
      <w:r>
        <w:rPr>
          <w:lang w:val="en-US"/>
        </w:rPr>
        <w:t xml:space="preserve"> </w:t>
      </w:r>
      <w:r w:rsidRPr="000D000D">
        <w:rPr>
          <w:lang w:val="en-US"/>
        </w:rPr>
        <w:t>This test is to be performed driven on a test track, on the road, or on a chassis dynamometer.</w:t>
      </w:r>
    </w:p>
    <w:p w14:paraId="4583C1A9" w14:textId="77777777" w:rsidR="005F2994" w:rsidRPr="000D000D" w:rsidRDefault="005F2994" w:rsidP="005F2994">
      <w:pPr>
        <w:pStyle w:val="SingleTxtG"/>
        <w:ind w:left="2268" w:hanging="1134"/>
        <w:rPr>
          <w:lang w:val="en-US"/>
        </w:rPr>
      </w:pPr>
      <w:r w:rsidRPr="000D000D">
        <w:rPr>
          <w:lang w:val="en-US"/>
        </w:rPr>
        <w:t>1.3.</w:t>
      </w:r>
      <w:r w:rsidRPr="000D000D">
        <w:rPr>
          <w:lang w:val="en-US"/>
        </w:rPr>
        <w:tab/>
        <w:t>The manufacturer may choose to use a bench ageing durability test.</w:t>
      </w:r>
    </w:p>
    <w:p w14:paraId="4583C1AA" w14:textId="77777777" w:rsidR="005F2994" w:rsidRPr="000D000D" w:rsidRDefault="005F2994" w:rsidP="005F2994">
      <w:pPr>
        <w:pStyle w:val="SingleTxtG"/>
        <w:ind w:left="2268" w:hanging="1134"/>
        <w:rPr>
          <w:lang w:val="en-US"/>
        </w:rPr>
      </w:pPr>
      <w:r w:rsidRPr="000D000D">
        <w:rPr>
          <w:lang w:val="en-US"/>
        </w:rPr>
        <w:t>1.4.</w:t>
      </w:r>
      <w:r w:rsidRPr="000D000D">
        <w:rPr>
          <w:lang w:val="en-US"/>
        </w:rPr>
        <w:tab/>
        <w:t>As an alternative to durability testing, a manufacturer may choose to apply the assigned deterioration factors from the table in paragraph 5.3.6.2. of this Regulation.</w:t>
      </w:r>
    </w:p>
    <w:p w14:paraId="4583C1AB" w14:textId="77777777" w:rsidR="005F2994" w:rsidRPr="000D000D" w:rsidRDefault="005F2994" w:rsidP="005F2994">
      <w:pPr>
        <w:pStyle w:val="SingleTxtG"/>
        <w:ind w:left="2268" w:hanging="1134"/>
        <w:rPr>
          <w:lang w:val="en-US"/>
        </w:rPr>
      </w:pPr>
      <w:r w:rsidRPr="000D000D">
        <w:rPr>
          <w:lang w:val="en-US"/>
        </w:rPr>
        <w:t>1.5.</w:t>
      </w:r>
      <w:r w:rsidRPr="000D000D">
        <w:rPr>
          <w:lang w:val="en-US"/>
        </w:rPr>
        <w:tab/>
        <w:t xml:space="preserve">At the request of the manufacturer, the technical service may carry out the Type I </w:t>
      </w:r>
      <w:r w:rsidR="00485640">
        <w:rPr>
          <w:lang w:val="en-US"/>
        </w:rPr>
        <w:t>Test</w:t>
      </w:r>
      <w:r w:rsidRPr="000D000D">
        <w:rPr>
          <w:lang w:val="en-US"/>
        </w:rPr>
        <w:t xml:space="preserve"> before the whole vehicle or bench ageing durability test has been completed using the assigned deterioration factors in the table in paragraph 5.3.6.2. of this Regulation.</w:t>
      </w:r>
      <w:r>
        <w:rPr>
          <w:lang w:val="en-US"/>
        </w:rPr>
        <w:t xml:space="preserve"> </w:t>
      </w:r>
      <w:r w:rsidRPr="000D000D">
        <w:rPr>
          <w:lang w:val="en-US"/>
        </w:rPr>
        <w:t>On completion of the whole vehicle or bench ageing durability test, the technical service may then amend the type approval results recorded in Annex 2 of this Regulation by replacing the assigned deterioration factors in the above table with those measured in the whole vehicle or bench ageing durability test.</w:t>
      </w:r>
    </w:p>
    <w:p w14:paraId="4583C1AC" w14:textId="77777777" w:rsidR="005F2994" w:rsidRPr="000D000D" w:rsidRDefault="005F2994" w:rsidP="005F2994">
      <w:pPr>
        <w:pStyle w:val="SingleTxtG"/>
        <w:ind w:left="2268" w:hanging="1134"/>
      </w:pPr>
      <w:r w:rsidRPr="000D000D">
        <w:t>1.6.</w:t>
      </w:r>
      <w:r w:rsidRPr="000D000D">
        <w:tab/>
        <w:t xml:space="preserve">Deterioration factors are determined using either the procedures set out in paragraphs 1.2. and 1.3. or using the assigned values in the table referred in </w:t>
      </w:r>
      <w:proofErr w:type="spellStart"/>
      <w:r w:rsidRPr="000D000D">
        <w:t>paragaph</w:t>
      </w:r>
      <w:proofErr w:type="spellEnd"/>
      <w:r w:rsidRPr="000D000D">
        <w:t> 1.4.</w:t>
      </w:r>
      <w:r>
        <w:t xml:space="preserve"> </w:t>
      </w:r>
      <w:r w:rsidRPr="000D000D">
        <w:t>The deterioration factors are used to establish compliance with the requirements of the appropriate emissions limits set out in Table 1 in paragraph 5.3.1.4. of this Regulation during the useful life of the vehicle.</w:t>
      </w:r>
    </w:p>
    <w:p w14:paraId="4583C1AD" w14:textId="77777777" w:rsidR="005F2994" w:rsidRPr="000D000D" w:rsidRDefault="005F2994" w:rsidP="005F2994">
      <w:pPr>
        <w:pStyle w:val="SingleTxtG"/>
        <w:ind w:left="2268" w:hanging="1134"/>
        <w:rPr>
          <w:lang w:val="en-US"/>
        </w:rPr>
      </w:pPr>
      <w:r w:rsidRPr="000D000D">
        <w:rPr>
          <w:lang w:val="en-US"/>
        </w:rPr>
        <w:t>2</w:t>
      </w:r>
      <w:r w:rsidR="00EF512C">
        <w:rPr>
          <w:lang w:val="en-US"/>
        </w:rPr>
        <w:t>.</w:t>
      </w:r>
      <w:r w:rsidRPr="000D000D">
        <w:rPr>
          <w:lang w:val="en-US"/>
        </w:rPr>
        <w:tab/>
        <w:t>T</w:t>
      </w:r>
      <w:r>
        <w:rPr>
          <w:lang w:val="en-US"/>
        </w:rPr>
        <w:t>echnical requirements</w:t>
      </w:r>
    </w:p>
    <w:p w14:paraId="4583C1AE" w14:textId="77777777" w:rsidR="005F2994" w:rsidRPr="000D000D" w:rsidRDefault="005F2994" w:rsidP="005F2994">
      <w:pPr>
        <w:pStyle w:val="SingleTxtG"/>
        <w:ind w:left="2268" w:hanging="1134"/>
      </w:pPr>
      <w:r w:rsidRPr="000D000D">
        <w:t>2.1.</w:t>
      </w:r>
      <w:r w:rsidRPr="000D000D">
        <w:tab/>
        <w:t>As an alternative to the operating cycle described in paragraph</w:t>
      </w:r>
      <w:r>
        <w:t> </w:t>
      </w:r>
      <w:r w:rsidRPr="000D000D">
        <w:t>6.1. for the whole vehicle durability test, the vehicle manufacturer may use Standard Road Cycle (SRC) describe</w:t>
      </w:r>
      <w:r>
        <w:t xml:space="preserve">d in Appendix 3 of this annex. </w:t>
      </w:r>
      <w:r w:rsidRPr="000D000D">
        <w:t>This test cycle shall be conducted until the vehicle has covered a minimum of 160,000 km.</w:t>
      </w:r>
    </w:p>
    <w:p w14:paraId="4583C1AF" w14:textId="77777777" w:rsidR="005F2994" w:rsidRPr="000D000D" w:rsidRDefault="005F2994" w:rsidP="005F2994">
      <w:pPr>
        <w:pStyle w:val="SingleTxtG"/>
        <w:ind w:left="2268" w:hanging="1134"/>
      </w:pPr>
      <w:r w:rsidRPr="000D000D">
        <w:t>2.2.</w:t>
      </w:r>
      <w:r w:rsidRPr="000D000D">
        <w:tab/>
        <w:t>Bench Ageing Durability Test</w:t>
      </w:r>
    </w:p>
    <w:p w14:paraId="4583C1B0" w14:textId="77777777" w:rsidR="005F2994" w:rsidRPr="000D000D" w:rsidRDefault="005F2994" w:rsidP="005F2994">
      <w:pPr>
        <w:pStyle w:val="SingleTxtG"/>
        <w:ind w:left="2268" w:hanging="1134"/>
      </w:pPr>
      <w:r w:rsidRPr="000D000D">
        <w:t>2.2.1.</w:t>
      </w:r>
      <w:r w:rsidRPr="000D000D">
        <w:tab/>
        <w:t>In addition to the technical requirements for the bench ageing test set out in paragraph 1.3., the technical requirements set out in this section shall apply.</w:t>
      </w:r>
    </w:p>
    <w:p w14:paraId="4583C1B1" w14:textId="77777777" w:rsidR="005F2994" w:rsidRPr="000D000D" w:rsidRDefault="005F2994" w:rsidP="005F2994">
      <w:pPr>
        <w:pStyle w:val="SingleTxtG"/>
        <w:ind w:left="2268" w:hanging="1134"/>
      </w:pPr>
      <w:r w:rsidRPr="000D000D">
        <w:t>2.3.</w:t>
      </w:r>
      <w:r w:rsidRPr="000D000D">
        <w:tab/>
        <w:t>The fuel to be used during the test shall be the one specified in paragraph 4.</w:t>
      </w:r>
    </w:p>
    <w:p w14:paraId="4583C1B2" w14:textId="77777777" w:rsidR="005F2994" w:rsidRPr="000D000D" w:rsidRDefault="005F2994" w:rsidP="005F2994">
      <w:pPr>
        <w:pStyle w:val="SingleTxtG"/>
        <w:ind w:left="2268" w:hanging="1134"/>
      </w:pPr>
      <w:r w:rsidRPr="000D000D">
        <w:t>2.3.1.</w:t>
      </w:r>
      <w:r w:rsidRPr="000D000D">
        <w:tab/>
        <w:t>Vehicles with Positive Ignition Engines</w:t>
      </w:r>
    </w:p>
    <w:p w14:paraId="4583C1B3" w14:textId="77777777" w:rsidR="005F2994" w:rsidRPr="000D000D" w:rsidRDefault="005F2994" w:rsidP="005F2994">
      <w:pPr>
        <w:pStyle w:val="SingleTxtG"/>
        <w:ind w:left="2268" w:hanging="1134"/>
        <w:rPr>
          <w:b/>
        </w:rPr>
      </w:pPr>
      <w:r w:rsidRPr="000D000D">
        <w:t>2.3.1.1.</w:t>
      </w:r>
      <w:r w:rsidRPr="000D000D">
        <w:tab/>
        <w:t>The following bench ageing procedure shall be applicable for positive-ignition vehicles including hybrid vehicles which use a catalyst as the principle after-treatment emission control device.</w:t>
      </w:r>
    </w:p>
    <w:p w14:paraId="4583C1B4" w14:textId="77777777" w:rsidR="005F2994" w:rsidRPr="000D000D" w:rsidRDefault="005F2994" w:rsidP="005F2994">
      <w:pPr>
        <w:pStyle w:val="SingleTxtG"/>
        <w:ind w:left="2268" w:hanging="1134"/>
      </w:pPr>
      <w:r w:rsidRPr="000D000D">
        <w:tab/>
        <w:t>The bench ageing procedure requires the installation of the catalyst-plus-oxygen sensor system on a catalyst ageing bench.</w:t>
      </w:r>
    </w:p>
    <w:p w14:paraId="4583C1B5" w14:textId="77777777" w:rsidR="005F2994" w:rsidRPr="00F679E1" w:rsidRDefault="005F2994" w:rsidP="005F2994">
      <w:pPr>
        <w:pStyle w:val="Text1"/>
        <w:tabs>
          <w:tab w:val="left" w:pos="1134"/>
          <w:tab w:val="left" w:pos="1701"/>
          <w:tab w:val="left" w:pos="2268"/>
        </w:tabs>
        <w:spacing w:before="0"/>
        <w:ind w:left="2268" w:right="1134" w:hanging="1134"/>
        <w:rPr>
          <w:sz w:val="20"/>
        </w:rPr>
      </w:pPr>
      <w:r>
        <w:rPr>
          <w:sz w:val="20"/>
        </w:rPr>
        <w:lastRenderedPageBreak/>
        <w:tab/>
      </w:r>
      <w:r w:rsidRPr="00F679E1">
        <w:rPr>
          <w:sz w:val="20"/>
        </w:rPr>
        <w:tab/>
        <w:t>Ageing on the bench shall be conducted by following the standard bench cycle (SBC) for the period of time calculated from the ben</w:t>
      </w:r>
      <w:r>
        <w:rPr>
          <w:sz w:val="20"/>
        </w:rPr>
        <w:t xml:space="preserve">ch ageing time (BAT) equation. </w:t>
      </w:r>
      <w:r w:rsidRPr="00F679E1">
        <w:rPr>
          <w:sz w:val="20"/>
        </w:rPr>
        <w:t>The BAT equation requires, as input, catalyst time-at-temperature data measured on the Standard Road Cycle (SRC), described in Appendix 3 of this annex.</w:t>
      </w:r>
    </w:p>
    <w:p w14:paraId="4583C1B6" w14:textId="77777777" w:rsidR="005F2994" w:rsidRPr="00F679E1" w:rsidRDefault="005F2994" w:rsidP="005F2994">
      <w:pPr>
        <w:pStyle w:val="Point0"/>
        <w:tabs>
          <w:tab w:val="left" w:pos="1134"/>
          <w:tab w:val="left" w:pos="1701"/>
          <w:tab w:val="left" w:pos="2268"/>
        </w:tabs>
        <w:spacing w:before="0"/>
        <w:ind w:left="2268" w:right="1134" w:hanging="1134"/>
        <w:rPr>
          <w:sz w:val="20"/>
        </w:rPr>
      </w:pPr>
      <w:r w:rsidRPr="00F679E1">
        <w:rPr>
          <w:sz w:val="20"/>
        </w:rPr>
        <w:t>2.3.1</w:t>
      </w:r>
      <w:r>
        <w:rPr>
          <w:sz w:val="20"/>
        </w:rPr>
        <w:t>.2.</w:t>
      </w:r>
      <w:r>
        <w:rPr>
          <w:sz w:val="20"/>
        </w:rPr>
        <w:tab/>
        <w:t>Standard bench cycle (SBC).</w:t>
      </w:r>
      <w:r w:rsidRPr="00F679E1">
        <w:rPr>
          <w:sz w:val="20"/>
        </w:rPr>
        <w:t xml:space="preserve"> Standard catalyst bench ageing shall b</w:t>
      </w:r>
      <w:r>
        <w:rPr>
          <w:sz w:val="20"/>
        </w:rPr>
        <w:t xml:space="preserve">e conducted following the SBC. </w:t>
      </w:r>
      <w:r w:rsidRPr="00F679E1">
        <w:rPr>
          <w:sz w:val="20"/>
        </w:rPr>
        <w:t>The SBC shall be run for the period of time cal</w:t>
      </w:r>
      <w:r>
        <w:rPr>
          <w:sz w:val="20"/>
        </w:rPr>
        <w:t xml:space="preserve">culated from the BAT equation. </w:t>
      </w:r>
      <w:r w:rsidRPr="00F679E1">
        <w:rPr>
          <w:sz w:val="20"/>
        </w:rPr>
        <w:t>The SBC is described in Appendix 1 of this annex.</w:t>
      </w:r>
    </w:p>
    <w:p w14:paraId="4583C1B7" w14:textId="77777777" w:rsidR="005F2994" w:rsidRPr="00F679E1" w:rsidRDefault="005F2994" w:rsidP="005F2994">
      <w:pPr>
        <w:pStyle w:val="Point0"/>
        <w:tabs>
          <w:tab w:val="left" w:pos="1134"/>
          <w:tab w:val="left" w:pos="1701"/>
          <w:tab w:val="left" w:pos="2268"/>
        </w:tabs>
        <w:spacing w:before="0"/>
        <w:ind w:left="2268" w:right="1134" w:hanging="1134"/>
        <w:rPr>
          <w:sz w:val="20"/>
        </w:rPr>
      </w:pPr>
      <w:r w:rsidRPr="00F679E1">
        <w:rPr>
          <w:sz w:val="20"/>
        </w:rPr>
        <w:t>2.3.1.3.</w:t>
      </w:r>
      <w:r w:rsidRPr="00F679E1">
        <w:rPr>
          <w:sz w:val="20"/>
        </w:rPr>
        <w:tab/>
        <w:t>Cata</w:t>
      </w:r>
      <w:r>
        <w:rPr>
          <w:sz w:val="20"/>
        </w:rPr>
        <w:t xml:space="preserve">lyst time-at-temperature data. </w:t>
      </w:r>
      <w:r w:rsidRPr="00F679E1">
        <w:rPr>
          <w:sz w:val="20"/>
        </w:rPr>
        <w:t>Catalyst temperature shall be measured during at least two full cycles of the SRC cycle as described in Appendix 3 of this annex.</w:t>
      </w:r>
    </w:p>
    <w:p w14:paraId="4583C1B8" w14:textId="77777777" w:rsidR="005F2994" w:rsidRPr="00F679E1" w:rsidRDefault="005F2994" w:rsidP="005F2994">
      <w:pPr>
        <w:pStyle w:val="Text1"/>
        <w:tabs>
          <w:tab w:val="left" w:pos="1134"/>
          <w:tab w:val="left" w:pos="1701"/>
          <w:tab w:val="left" w:pos="2268"/>
        </w:tabs>
        <w:spacing w:before="0"/>
        <w:ind w:left="2268" w:right="1134" w:hanging="1134"/>
        <w:rPr>
          <w:sz w:val="20"/>
        </w:rPr>
      </w:pPr>
      <w:r>
        <w:rPr>
          <w:sz w:val="20"/>
        </w:rPr>
        <w:tab/>
      </w:r>
      <w:r w:rsidRPr="00F679E1">
        <w:rPr>
          <w:sz w:val="20"/>
        </w:rPr>
        <w:tab/>
        <w:t>Catalyst temperature shall be measured at the highest temperature location in the hottest catalyst on the test vehicle.</w:t>
      </w:r>
      <w:r>
        <w:rPr>
          <w:sz w:val="20"/>
        </w:rPr>
        <w:t xml:space="preserve"> </w:t>
      </w:r>
      <w:r w:rsidRPr="00F679E1">
        <w:rPr>
          <w:sz w:val="20"/>
        </w:rPr>
        <w:t>Alternatively, the temperature may be measured at another location providing that it is adjusted to represent the temperature measured at the hottest location using good engineering judgement.</w:t>
      </w:r>
    </w:p>
    <w:p w14:paraId="4583C1B9" w14:textId="77777777" w:rsidR="005F2994" w:rsidRPr="00F679E1" w:rsidRDefault="005F2994" w:rsidP="005F2994">
      <w:pPr>
        <w:pStyle w:val="Text1"/>
        <w:tabs>
          <w:tab w:val="left" w:pos="1134"/>
          <w:tab w:val="left" w:pos="1701"/>
          <w:tab w:val="left" w:pos="2268"/>
        </w:tabs>
        <w:spacing w:before="0"/>
        <w:ind w:left="2268" w:right="1134" w:hanging="1134"/>
        <w:rPr>
          <w:sz w:val="20"/>
        </w:rPr>
      </w:pPr>
      <w:r>
        <w:rPr>
          <w:sz w:val="20"/>
        </w:rPr>
        <w:tab/>
      </w:r>
      <w:r w:rsidRPr="00F679E1">
        <w:rPr>
          <w:sz w:val="20"/>
        </w:rPr>
        <w:tab/>
        <w:t>Catalyst temperature shall be measured at a minimum rate of one hertz (one measurement per second).</w:t>
      </w:r>
    </w:p>
    <w:p w14:paraId="4583C1BA" w14:textId="77777777" w:rsidR="005F2994" w:rsidRPr="00F679E1" w:rsidRDefault="005F2994" w:rsidP="005F2994">
      <w:pPr>
        <w:pStyle w:val="Text1"/>
        <w:tabs>
          <w:tab w:val="left" w:pos="1134"/>
          <w:tab w:val="left" w:pos="1701"/>
          <w:tab w:val="left" w:pos="2268"/>
        </w:tabs>
        <w:spacing w:before="0"/>
        <w:ind w:left="2268" w:right="1134" w:hanging="1134"/>
        <w:rPr>
          <w:sz w:val="20"/>
        </w:rPr>
      </w:pPr>
      <w:r>
        <w:rPr>
          <w:sz w:val="20"/>
        </w:rPr>
        <w:tab/>
      </w:r>
      <w:r w:rsidRPr="00F679E1">
        <w:rPr>
          <w:sz w:val="20"/>
        </w:rPr>
        <w:tab/>
        <w:t>The measured catalyst temperature results shall be tabulated into a histogram with temperature groups of no larger than 25 °C.</w:t>
      </w:r>
    </w:p>
    <w:p w14:paraId="4583C1BB" w14:textId="77777777" w:rsidR="005F2994" w:rsidRPr="00F679E1" w:rsidRDefault="005F2994" w:rsidP="005F2994">
      <w:pPr>
        <w:pStyle w:val="Point0"/>
        <w:tabs>
          <w:tab w:val="left" w:pos="1134"/>
          <w:tab w:val="left" w:pos="1701"/>
          <w:tab w:val="left" w:pos="2268"/>
        </w:tabs>
        <w:spacing w:before="0"/>
        <w:ind w:left="2268" w:right="1134" w:hanging="1134"/>
        <w:rPr>
          <w:sz w:val="20"/>
        </w:rPr>
      </w:pPr>
      <w:r w:rsidRPr="00F679E1">
        <w:rPr>
          <w:sz w:val="20"/>
        </w:rPr>
        <w:t>2.3.1.4.</w:t>
      </w:r>
      <w:r w:rsidRPr="00F679E1">
        <w:rPr>
          <w:sz w:val="20"/>
        </w:rPr>
        <w:tab/>
        <w:t>Bench-ageing time.</w:t>
      </w:r>
      <w:r>
        <w:rPr>
          <w:sz w:val="20"/>
        </w:rPr>
        <w:t xml:space="preserve"> </w:t>
      </w:r>
      <w:r w:rsidRPr="00F679E1">
        <w:rPr>
          <w:sz w:val="20"/>
        </w:rPr>
        <w:t>Bench ageing time shall be calculated using the bench ageing time (BAT) equation as follows:</w:t>
      </w:r>
    </w:p>
    <w:p w14:paraId="4583C1BC" w14:textId="77777777" w:rsidR="005F2994" w:rsidRPr="00F679E1" w:rsidRDefault="005F2994" w:rsidP="005F2994">
      <w:pPr>
        <w:pStyle w:val="Text1"/>
        <w:tabs>
          <w:tab w:val="left" w:pos="1134"/>
          <w:tab w:val="left" w:pos="1701"/>
          <w:tab w:val="left" w:pos="2268"/>
        </w:tabs>
        <w:spacing w:before="0"/>
        <w:ind w:left="2268" w:right="1134" w:hanging="1134"/>
        <w:rPr>
          <w:sz w:val="20"/>
        </w:rPr>
      </w:pPr>
      <w:r>
        <w:rPr>
          <w:sz w:val="20"/>
        </w:rPr>
        <w:tab/>
      </w:r>
      <w:r w:rsidRPr="00F679E1">
        <w:rPr>
          <w:sz w:val="20"/>
        </w:rPr>
        <w:tab/>
      </w:r>
      <w:proofErr w:type="spellStart"/>
      <w:r w:rsidRPr="00F679E1">
        <w:rPr>
          <w:sz w:val="20"/>
        </w:rPr>
        <w:t>te</w:t>
      </w:r>
      <w:proofErr w:type="spellEnd"/>
      <w:r w:rsidRPr="00F679E1">
        <w:rPr>
          <w:sz w:val="20"/>
        </w:rPr>
        <w:t xml:space="preserve"> for a temperature bin = </w:t>
      </w:r>
      <w:proofErr w:type="spellStart"/>
      <w:r w:rsidRPr="00F679E1">
        <w:rPr>
          <w:sz w:val="20"/>
        </w:rPr>
        <w:t>th</w:t>
      </w:r>
      <w:proofErr w:type="spellEnd"/>
      <w:r w:rsidRPr="00F679E1">
        <w:rPr>
          <w:sz w:val="20"/>
        </w:rPr>
        <w:t xml:space="preserve"> e((R/Tr)-(R/Tv))</w:t>
      </w:r>
    </w:p>
    <w:p w14:paraId="4583C1BD" w14:textId="77777777" w:rsidR="005F2994" w:rsidRPr="00F679E1" w:rsidRDefault="005F2994" w:rsidP="005F2994">
      <w:pPr>
        <w:pStyle w:val="Text1"/>
        <w:tabs>
          <w:tab w:val="left" w:pos="1134"/>
          <w:tab w:val="left" w:pos="1701"/>
          <w:tab w:val="left" w:pos="2268"/>
        </w:tabs>
        <w:spacing w:before="0"/>
        <w:ind w:left="2268" w:right="1134" w:hanging="1134"/>
        <w:rPr>
          <w:sz w:val="20"/>
        </w:rPr>
      </w:pPr>
      <w:r w:rsidRPr="00F679E1">
        <w:rPr>
          <w:sz w:val="20"/>
        </w:rPr>
        <w:tab/>
      </w:r>
      <w:r>
        <w:rPr>
          <w:sz w:val="20"/>
        </w:rPr>
        <w:tab/>
      </w:r>
      <w:r w:rsidRPr="00F679E1">
        <w:rPr>
          <w:sz w:val="20"/>
        </w:rPr>
        <w:t xml:space="preserve">Total </w:t>
      </w:r>
      <w:proofErr w:type="spellStart"/>
      <w:r w:rsidRPr="00F679E1">
        <w:rPr>
          <w:sz w:val="20"/>
        </w:rPr>
        <w:t>te</w:t>
      </w:r>
      <w:proofErr w:type="spellEnd"/>
      <w:r w:rsidRPr="00F679E1">
        <w:rPr>
          <w:sz w:val="20"/>
        </w:rPr>
        <w:t xml:space="preserve"> = Sum of </w:t>
      </w:r>
      <w:proofErr w:type="spellStart"/>
      <w:r w:rsidRPr="00F679E1">
        <w:rPr>
          <w:sz w:val="20"/>
        </w:rPr>
        <w:t>te</w:t>
      </w:r>
      <w:proofErr w:type="spellEnd"/>
      <w:r w:rsidRPr="00F679E1">
        <w:rPr>
          <w:sz w:val="20"/>
        </w:rPr>
        <w:t xml:space="preserve"> over all the temperature groups</w:t>
      </w:r>
    </w:p>
    <w:p w14:paraId="4583C1BE" w14:textId="77777777" w:rsidR="005F2994" w:rsidRPr="00F679E1" w:rsidRDefault="005F2994" w:rsidP="005F2994">
      <w:pPr>
        <w:pStyle w:val="Text1"/>
        <w:tabs>
          <w:tab w:val="left" w:pos="1134"/>
          <w:tab w:val="left" w:pos="1701"/>
          <w:tab w:val="left" w:pos="2268"/>
        </w:tabs>
        <w:spacing w:before="0"/>
        <w:ind w:left="2268" w:right="1134" w:hanging="1134"/>
        <w:rPr>
          <w:sz w:val="20"/>
        </w:rPr>
      </w:pPr>
      <w:r>
        <w:rPr>
          <w:sz w:val="20"/>
        </w:rPr>
        <w:tab/>
      </w:r>
      <w:r w:rsidRPr="00F679E1">
        <w:rPr>
          <w:sz w:val="20"/>
        </w:rPr>
        <w:tab/>
        <w:t xml:space="preserve">Bench-Ageing Time = A (Total </w:t>
      </w:r>
      <w:proofErr w:type="spellStart"/>
      <w:r w:rsidRPr="00F679E1">
        <w:rPr>
          <w:sz w:val="20"/>
        </w:rPr>
        <w:t>te</w:t>
      </w:r>
      <w:proofErr w:type="spellEnd"/>
      <w:r w:rsidRPr="00F679E1">
        <w:rPr>
          <w:sz w:val="20"/>
        </w:rPr>
        <w:t>)</w:t>
      </w:r>
    </w:p>
    <w:tbl>
      <w:tblPr>
        <w:tblW w:w="6407" w:type="dxa"/>
        <w:tblInd w:w="2098" w:type="dxa"/>
        <w:tblLayout w:type="fixed"/>
        <w:tblCellMar>
          <w:left w:w="0" w:type="dxa"/>
          <w:right w:w="0" w:type="dxa"/>
        </w:tblCellMar>
        <w:tblLook w:val="01E0" w:firstRow="1" w:lastRow="1" w:firstColumn="1" w:lastColumn="1" w:noHBand="0" w:noVBand="0"/>
      </w:tblPr>
      <w:tblGrid>
        <w:gridCol w:w="879"/>
        <w:gridCol w:w="567"/>
        <w:gridCol w:w="4961"/>
      </w:tblGrid>
      <w:tr w:rsidR="005F2994" w14:paraId="4583C1C0" w14:textId="77777777" w:rsidTr="00A035C1">
        <w:tc>
          <w:tcPr>
            <w:tcW w:w="6407" w:type="dxa"/>
            <w:gridSpan w:val="3"/>
          </w:tcPr>
          <w:p w14:paraId="4583C1BF" w14:textId="77777777" w:rsidR="005F2994" w:rsidRDefault="005F2994" w:rsidP="00A035C1">
            <w:pPr>
              <w:pStyle w:val="SingleTxtG"/>
              <w:suppressAutoHyphens/>
              <w:spacing w:line="240" w:lineRule="atLeast"/>
              <w:ind w:left="170" w:right="0"/>
            </w:pPr>
            <w:r w:rsidRPr="0046579E">
              <w:t>Where:</w:t>
            </w:r>
          </w:p>
        </w:tc>
      </w:tr>
      <w:tr w:rsidR="005F2994" w:rsidRPr="00A035C1" w14:paraId="4583C1C4" w14:textId="77777777" w:rsidTr="00A035C1">
        <w:tc>
          <w:tcPr>
            <w:tcW w:w="879" w:type="dxa"/>
          </w:tcPr>
          <w:p w14:paraId="4583C1C1" w14:textId="77777777" w:rsidR="005F2994" w:rsidRPr="00C24433" w:rsidRDefault="005F2994" w:rsidP="00A035C1">
            <w:pPr>
              <w:pStyle w:val="SingleTxtG"/>
              <w:suppressAutoHyphens/>
              <w:spacing w:line="240" w:lineRule="atLeast"/>
              <w:ind w:left="170" w:right="0"/>
            </w:pPr>
            <w:r w:rsidRPr="00F679E1">
              <w:t>A</w:t>
            </w:r>
          </w:p>
        </w:tc>
        <w:tc>
          <w:tcPr>
            <w:tcW w:w="567" w:type="dxa"/>
          </w:tcPr>
          <w:p w14:paraId="4583C1C2" w14:textId="77777777" w:rsidR="005F2994" w:rsidRPr="00C24433" w:rsidRDefault="005F2994" w:rsidP="00A035C1">
            <w:pPr>
              <w:pStyle w:val="SingleTxtG"/>
              <w:suppressAutoHyphens/>
              <w:spacing w:line="240" w:lineRule="atLeast"/>
              <w:ind w:left="0" w:right="0"/>
              <w:jc w:val="left"/>
            </w:pPr>
            <w:proofErr w:type="gramStart"/>
            <w:r w:rsidRPr="00F679E1">
              <w:t>=</w:t>
            </w:r>
            <w:r>
              <w:t xml:space="preserve">  </w:t>
            </w:r>
            <w:r w:rsidRPr="00F679E1">
              <w:t>1</w:t>
            </w:r>
            <w:proofErr w:type="gramEnd"/>
            <w:r w:rsidRPr="00F679E1">
              <w:t>.1</w:t>
            </w:r>
          </w:p>
        </w:tc>
        <w:tc>
          <w:tcPr>
            <w:tcW w:w="4961" w:type="dxa"/>
          </w:tcPr>
          <w:p w14:paraId="4583C1C3" w14:textId="77777777" w:rsidR="005F2994" w:rsidRPr="00C24433" w:rsidRDefault="005F2994" w:rsidP="00A035C1">
            <w:pPr>
              <w:pStyle w:val="SingleTxtG"/>
              <w:suppressAutoHyphens/>
              <w:spacing w:line="240" w:lineRule="atLeast"/>
              <w:ind w:left="0" w:right="0"/>
            </w:pPr>
            <w:r w:rsidRPr="00F679E1">
              <w:t>This value adjusts the catalyst ageing time to account for deterioration from sources other than thermal ageing of the catalyst.</w:t>
            </w:r>
          </w:p>
        </w:tc>
      </w:tr>
      <w:tr w:rsidR="005F2994" w:rsidRPr="00A035C1" w14:paraId="4583C1C8" w14:textId="77777777" w:rsidTr="00A035C1">
        <w:tc>
          <w:tcPr>
            <w:tcW w:w="879" w:type="dxa"/>
          </w:tcPr>
          <w:p w14:paraId="4583C1C5" w14:textId="77777777" w:rsidR="005F2994" w:rsidRPr="00C24433" w:rsidRDefault="005F2994" w:rsidP="00A035C1">
            <w:pPr>
              <w:pStyle w:val="SingleTxtG"/>
              <w:suppressAutoHyphens/>
              <w:spacing w:line="240" w:lineRule="atLeast"/>
              <w:ind w:left="170" w:right="0"/>
            </w:pPr>
            <w:r w:rsidRPr="00F679E1">
              <w:t>R</w:t>
            </w:r>
          </w:p>
        </w:tc>
        <w:tc>
          <w:tcPr>
            <w:tcW w:w="567" w:type="dxa"/>
          </w:tcPr>
          <w:p w14:paraId="4583C1C6" w14:textId="77777777" w:rsidR="005F2994" w:rsidRPr="00C24433" w:rsidRDefault="005F2994" w:rsidP="00A035C1">
            <w:pPr>
              <w:pStyle w:val="SingleTxtG"/>
              <w:suppressAutoHyphens/>
              <w:spacing w:line="240" w:lineRule="atLeast"/>
              <w:ind w:left="0" w:right="0"/>
              <w:jc w:val="left"/>
            </w:pPr>
            <w:r w:rsidRPr="00F679E1">
              <w:t>=</w:t>
            </w:r>
          </w:p>
        </w:tc>
        <w:tc>
          <w:tcPr>
            <w:tcW w:w="4961" w:type="dxa"/>
          </w:tcPr>
          <w:p w14:paraId="4583C1C7" w14:textId="77777777" w:rsidR="005F2994" w:rsidRPr="00C24433" w:rsidRDefault="005F2994" w:rsidP="00A035C1">
            <w:pPr>
              <w:pStyle w:val="SingleTxtG"/>
              <w:suppressAutoHyphens/>
              <w:spacing w:line="240" w:lineRule="atLeast"/>
              <w:ind w:left="0" w:right="0"/>
            </w:pPr>
            <w:r w:rsidRPr="00F679E1">
              <w:t>Catalyst thermal reactivity =17,500</w:t>
            </w:r>
          </w:p>
        </w:tc>
      </w:tr>
      <w:tr w:rsidR="005F2994" w:rsidRPr="00A035C1" w14:paraId="4583C1CC" w14:textId="77777777" w:rsidTr="00A035C1">
        <w:tc>
          <w:tcPr>
            <w:tcW w:w="879" w:type="dxa"/>
          </w:tcPr>
          <w:p w14:paraId="4583C1C9" w14:textId="77777777" w:rsidR="005F2994" w:rsidRPr="008A1BE4" w:rsidRDefault="005F2994" w:rsidP="00A035C1">
            <w:pPr>
              <w:pStyle w:val="SingleTxtG"/>
              <w:suppressAutoHyphens/>
              <w:spacing w:line="240" w:lineRule="atLeast"/>
              <w:ind w:left="170" w:right="0"/>
            </w:pPr>
            <w:proofErr w:type="spellStart"/>
            <w:r w:rsidRPr="00F679E1">
              <w:t>th</w:t>
            </w:r>
            <w:proofErr w:type="spellEnd"/>
          </w:p>
        </w:tc>
        <w:tc>
          <w:tcPr>
            <w:tcW w:w="567" w:type="dxa"/>
          </w:tcPr>
          <w:p w14:paraId="4583C1CA" w14:textId="77777777" w:rsidR="005F2994" w:rsidRPr="00D0516F" w:rsidRDefault="005F2994" w:rsidP="00A035C1">
            <w:pPr>
              <w:pStyle w:val="SingleTxtG"/>
              <w:suppressAutoHyphens/>
              <w:spacing w:line="240" w:lineRule="atLeast"/>
              <w:ind w:left="0"/>
              <w:jc w:val="right"/>
            </w:pPr>
            <w:r w:rsidRPr="00F679E1">
              <w:t>=</w:t>
            </w:r>
          </w:p>
        </w:tc>
        <w:tc>
          <w:tcPr>
            <w:tcW w:w="4961" w:type="dxa"/>
          </w:tcPr>
          <w:p w14:paraId="4583C1CB" w14:textId="77777777" w:rsidR="005F2994" w:rsidRPr="008A1BE4" w:rsidRDefault="005F2994" w:rsidP="00A035C1">
            <w:pPr>
              <w:pStyle w:val="SingleTxtG"/>
              <w:suppressAutoHyphens/>
              <w:spacing w:line="240" w:lineRule="atLeast"/>
              <w:ind w:left="0" w:right="0"/>
            </w:pPr>
            <w:r w:rsidRPr="00F679E1">
              <w:t>The time (in hours) measured within the prescribed temperature bin of the vehicle's catalyst temperature histogram adjusted to a full useful life basis e.g., if the histogram represented 400 km, and useful life is 160,000 km; all histogram time entries would be multiplied by 400 (160,000/400).</w:t>
            </w:r>
          </w:p>
        </w:tc>
      </w:tr>
      <w:tr w:rsidR="005F2994" w:rsidRPr="00A035C1" w14:paraId="4583C1D0" w14:textId="77777777" w:rsidTr="00A035C1">
        <w:tc>
          <w:tcPr>
            <w:tcW w:w="879" w:type="dxa"/>
          </w:tcPr>
          <w:p w14:paraId="4583C1CD" w14:textId="77777777" w:rsidR="005F2994" w:rsidRPr="008A1BE4" w:rsidRDefault="005F2994" w:rsidP="00A035C1">
            <w:pPr>
              <w:pStyle w:val="SingleTxtG"/>
              <w:suppressAutoHyphens/>
              <w:spacing w:line="240" w:lineRule="atLeast"/>
              <w:ind w:left="170" w:right="0"/>
            </w:pPr>
            <w:r w:rsidRPr="00F679E1">
              <w:t xml:space="preserve">Total </w:t>
            </w:r>
            <w:proofErr w:type="spellStart"/>
            <w:r w:rsidRPr="00F679E1">
              <w:t>te</w:t>
            </w:r>
            <w:proofErr w:type="spellEnd"/>
          </w:p>
        </w:tc>
        <w:tc>
          <w:tcPr>
            <w:tcW w:w="567" w:type="dxa"/>
          </w:tcPr>
          <w:p w14:paraId="4583C1CE" w14:textId="77777777" w:rsidR="005F2994" w:rsidRPr="008A1BE4" w:rsidRDefault="005F2994" w:rsidP="00A035C1">
            <w:pPr>
              <w:pStyle w:val="SingleTxtG"/>
              <w:suppressAutoHyphens/>
              <w:spacing w:line="240" w:lineRule="atLeast"/>
              <w:ind w:left="0"/>
              <w:jc w:val="right"/>
            </w:pPr>
            <w:r w:rsidRPr="00F679E1">
              <w:t>=</w:t>
            </w:r>
          </w:p>
        </w:tc>
        <w:tc>
          <w:tcPr>
            <w:tcW w:w="4961" w:type="dxa"/>
          </w:tcPr>
          <w:p w14:paraId="4583C1CF" w14:textId="77777777" w:rsidR="005F2994" w:rsidRPr="008A1BE4" w:rsidRDefault="005F2994" w:rsidP="00A035C1">
            <w:pPr>
              <w:pStyle w:val="SingleTxtG"/>
              <w:suppressAutoHyphens/>
              <w:spacing w:line="240" w:lineRule="atLeast"/>
              <w:ind w:left="0" w:right="0"/>
            </w:pPr>
            <w:r w:rsidRPr="00F679E1">
              <w:t>The equivalent time (in hours) to age the catalyst at the temperature of Tr on the catalyst ageing bench using the catalyst ageing cycle to produce the same amount of deterioration experienced by the catalyst due to thermal deactivation over the 160,000 km.</w:t>
            </w:r>
          </w:p>
        </w:tc>
      </w:tr>
    </w:tbl>
    <w:p w14:paraId="4583C1D1" w14:textId="77777777" w:rsidR="005F2994" w:rsidRDefault="005F2994" w:rsidP="005F2994"/>
    <w:tbl>
      <w:tblPr>
        <w:tblW w:w="6407" w:type="dxa"/>
        <w:tblInd w:w="2098" w:type="dxa"/>
        <w:tblLayout w:type="fixed"/>
        <w:tblCellMar>
          <w:left w:w="0" w:type="dxa"/>
          <w:right w:w="0" w:type="dxa"/>
        </w:tblCellMar>
        <w:tblLook w:val="01E0" w:firstRow="1" w:lastRow="1" w:firstColumn="1" w:lastColumn="1" w:noHBand="0" w:noVBand="0"/>
      </w:tblPr>
      <w:tblGrid>
        <w:gridCol w:w="879"/>
        <w:gridCol w:w="567"/>
        <w:gridCol w:w="4961"/>
      </w:tblGrid>
      <w:tr w:rsidR="005F2994" w:rsidRPr="00A035C1" w14:paraId="4583C1D5" w14:textId="77777777" w:rsidTr="00A035C1">
        <w:tc>
          <w:tcPr>
            <w:tcW w:w="879" w:type="dxa"/>
          </w:tcPr>
          <w:p w14:paraId="4583C1D2" w14:textId="77777777" w:rsidR="005F2994" w:rsidRPr="008A1BE4" w:rsidRDefault="005F2994" w:rsidP="00A035C1">
            <w:pPr>
              <w:pStyle w:val="SingleTxtG"/>
              <w:suppressAutoHyphens/>
              <w:spacing w:line="240" w:lineRule="atLeast"/>
              <w:ind w:left="170" w:right="0"/>
              <w:jc w:val="left"/>
            </w:pPr>
            <w:proofErr w:type="spellStart"/>
            <w:r w:rsidRPr="00F679E1">
              <w:t>te</w:t>
            </w:r>
            <w:proofErr w:type="spellEnd"/>
            <w:r w:rsidRPr="00F679E1">
              <w:t xml:space="preserve"> for a bin</w:t>
            </w:r>
          </w:p>
        </w:tc>
        <w:tc>
          <w:tcPr>
            <w:tcW w:w="567" w:type="dxa"/>
          </w:tcPr>
          <w:p w14:paraId="4583C1D3" w14:textId="77777777" w:rsidR="005F2994" w:rsidRPr="008A1BE4" w:rsidRDefault="005F2994" w:rsidP="00A035C1">
            <w:pPr>
              <w:pStyle w:val="SingleTxtG"/>
              <w:suppressAutoHyphens/>
              <w:spacing w:line="240" w:lineRule="atLeast"/>
              <w:ind w:left="0"/>
              <w:jc w:val="right"/>
            </w:pPr>
            <w:r w:rsidRPr="00F679E1">
              <w:t>=</w:t>
            </w:r>
          </w:p>
        </w:tc>
        <w:tc>
          <w:tcPr>
            <w:tcW w:w="4961" w:type="dxa"/>
          </w:tcPr>
          <w:p w14:paraId="4583C1D4" w14:textId="77777777" w:rsidR="005F2994" w:rsidRPr="008A1BE4" w:rsidRDefault="005F2994" w:rsidP="00A035C1">
            <w:pPr>
              <w:pStyle w:val="SingleTxtG"/>
              <w:suppressAutoHyphens/>
              <w:spacing w:line="240" w:lineRule="atLeast"/>
              <w:ind w:left="0" w:right="0"/>
            </w:pPr>
            <w:r w:rsidRPr="00F679E1">
              <w:t xml:space="preserve">The equivalent time (in hours) to age the catalyst at the temperature of Tr on the catalyst ageing bench using the catalyst ageing cycle to produce the same amount of </w:t>
            </w:r>
            <w:r w:rsidRPr="00F679E1">
              <w:lastRenderedPageBreak/>
              <w:t>deterioration experienced by the catalyst due to thermal deactivation at the temperature bin of Tv over 160,000 km.</w:t>
            </w:r>
          </w:p>
        </w:tc>
      </w:tr>
      <w:tr w:rsidR="005F2994" w:rsidRPr="00A035C1" w14:paraId="4583C1D9" w14:textId="77777777" w:rsidTr="00A035C1">
        <w:tc>
          <w:tcPr>
            <w:tcW w:w="879" w:type="dxa"/>
          </w:tcPr>
          <w:p w14:paraId="4583C1D6" w14:textId="77777777" w:rsidR="005F2994" w:rsidRPr="00F679E1" w:rsidRDefault="005F2994" w:rsidP="00A035C1">
            <w:pPr>
              <w:pStyle w:val="SingleTxtG"/>
              <w:suppressAutoHyphens/>
              <w:spacing w:line="240" w:lineRule="atLeast"/>
              <w:ind w:left="170" w:right="0"/>
            </w:pPr>
            <w:r w:rsidRPr="00F679E1">
              <w:lastRenderedPageBreak/>
              <w:t>Tr</w:t>
            </w:r>
          </w:p>
        </w:tc>
        <w:tc>
          <w:tcPr>
            <w:tcW w:w="567" w:type="dxa"/>
          </w:tcPr>
          <w:p w14:paraId="4583C1D7" w14:textId="77777777" w:rsidR="005F2994" w:rsidRPr="008A1BE4" w:rsidRDefault="005F2994" w:rsidP="00A035C1">
            <w:pPr>
              <w:pStyle w:val="SingleTxtG"/>
              <w:suppressAutoHyphens/>
              <w:spacing w:line="240" w:lineRule="atLeast"/>
              <w:ind w:left="0"/>
              <w:jc w:val="right"/>
            </w:pPr>
            <w:r w:rsidRPr="00F679E1">
              <w:t>=</w:t>
            </w:r>
          </w:p>
        </w:tc>
        <w:tc>
          <w:tcPr>
            <w:tcW w:w="4961" w:type="dxa"/>
          </w:tcPr>
          <w:p w14:paraId="4583C1D8" w14:textId="77777777" w:rsidR="005F2994" w:rsidRPr="008A1BE4" w:rsidRDefault="005F2994" w:rsidP="00A035C1">
            <w:pPr>
              <w:pStyle w:val="SingleTxtG"/>
              <w:suppressAutoHyphens/>
              <w:spacing w:line="240" w:lineRule="atLeast"/>
              <w:ind w:left="0" w:right="0"/>
            </w:pPr>
            <w:r w:rsidRPr="00F679E1">
              <w:t>The effective reference temperature (in K) of the catalyst on the catalyst bench run on the bench ageing cycle.</w:t>
            </w:r>
            <w:r>
              <w:t xml:space="preserve"> </w:t>
            </w:r>
            <w:r w:rsidRPr="00F679E1">
              <w:t>The effective temperature is the constant temperature that would result in the same amount of ageing as the various temperatures experienced during the bench ageing cycle.</w:t>
            </w:r>
          </w:p>
        </w:tc>
      </w:tr>
      <w:tr w:rsidR="005F2994" w:rsidRPr="00A035C1" w14:paraId="4583C1DD" w14:textId="77777777" w:rsidTr="00A035C1">
        <w:tc>
          <w:tcPr>
            <w:tcW w:w="879" w:type="dxa"/>
          </w:tcPr>
          <w:p w14:paraId="4583C1DA" w14:textId="77777777" w:rsidR="005F2994" w:rsidRPr="00F679E1" w:rsidRDefault="005F2994" w:rsidP="00A035C1">
            <w:pPr>
              <w:pStyle w:val="SingleTxtG"/>
              <w:suppressAutoHyphens/>
              <w:spacing w:line="240" w:lineRule="atLeast"/>
              <w:ind w:left="170" w:right="0"/>
            </w:pPr>
            <w:r w:rsidRPr="00F679E1">
              <w:t>Tv</w:t>
            </w:r>
          </w:p>
        </w:tc>
        <w:tc>
          <w:tcPr>
            <w:tcW w:w="567" w:type="dxa"/>
          </w:tcPr>
          <w:p w14:paraId="4583C1DB" w14:textId="77777777" w:rsidR="005F2994" w:rsidRPr="00F679E1" w:rsidRDefault="005F2994" w:rsidP="00A035C1">
            <w:pPr>
              <w:pStyle w:val="SingleTxtG"/>
              <w:suppressAutoHyphens/>
              <w:spacing w:line="240" w:lineRule="atLeast"/>
              <w:ind w:left="0"/>
              <w:jc w:val="right"/>
            </w:pPr>
            <w:r w:rsidRPr="00F679E1">
              <w:t>=</w:t>
            </w:r>
          </w:p>
        </w:tc>
        <w:tc>
          <w:tcPr>
            <w:tcW w:w="4961" w:type="dxa"/>
          </w:tcPr>
          <w:p w14:paraId="4583C1DC" w14:textId="77777777" w:rsidR="005F2994" w:rsidRPr="00F679E1" w:rsidRDefault="005F2994" w:rsidP="00A035C1">
            <w:pPr>
              <w:pStyle w:val="SingleTxtG"/>
              <w:suppressAutoHyphens/>
              <w:spacing w:line="240" w:lineRule="atLeast"/>
              <w:ind w:left="0" w:right="0"/>
            </w:pPr>
            <w:r w:rsidRPr="00F679E1">
              <w:t>The mid-point temperature (in K) of the temperature bin of the vehicle on-road catalyst temperature histogram.</w:t>
            </w:r>
          </w:p>
        </w:tc>
      </w:tr>
    </w:tbl>
    <w:p w14:paraId="4583C1DE" w14:textId="77777777" w:rsidR="005F2994" w:rsidRPr="00EE1C95" w:rsidRDefault="005F2994" w:rsidP="005F2994">
      <w:pPr>
        <w:pStyle w:val="SingleTxtG"/>
        <w:spacing w:before="120"/>
        <w:ind w:left="2268" w:hanging="1134"/>
      </w:pPr>
      <w:r w:rsidRPr="00EE1C95">
        <w:t>2.3.1.5.</w:t>
      </w:r>
      <w:r w:rsidRPr="00EE1C95">
        <w:tab/>
        <w:t>Effective reference temperature on the SBC. The effective reference temperature of the standard bench cycle (SBC) shall be determined for the actual catalyst system design and actual ageing bench which will be used using the following procedures:</w:t>
      </w:r>
    </w:p>
    <w:p w14:paraId="4583C1DF" w14:textId="77777777" w:rsidR="005F2994" w:rsidRPr="00EE1C95" w:rsidRDefault="005F2994" w:rsidP="005F2994">
      <w:pPr>
        <w:pStyle w:val="SingleTxtG"/>
        <w:tabs>
          <w:tab w:val="left" w:pos="2835"/>
        </w:tabs>
        <w:ind w:left="2268" w:hanging="567"/>
      </w:pPr>
      <w:r w:rsidRPr="00EE1C95">
        <w:tab/>
        <w:t>(a)</w:t>
      </w:r>
      <w:r w:rsidRPr="00EE1C95">
        <w:tab/>
        <w:t xml:space="preserve">Measure time-at-temperature data in the catalyst system on the </w:t>
      </w:r>
      <w:r>
        <w:tab/>
      </w:r>
      <w:r w:rsidRPr="00EE1C95">
        <w:t>catalyst ageing bench following the SBC.</w:t>
      </w:r>
      <w:r>
        <w:t xml:space="preserve"> </w:t>
      </w:r>
      <w:r w:rsidRPr="00EE1C95">
        <w:t xml:space="preserve">Catalyst temperature shall </w:t>
      </w:r>
      <w:r>
        <w:tab/>
      </w:r>
      <w:r w:rsidRPr="00EE1C95">
        <w:t xml:space="preserve">be measured at the highest temperature location of the hottest catalyst </w:t>
      </w:r>
      <w:r>
        <w:tab/>
      </w:r>
      <w:r w:rsidRPr="00EE1C95">
        <w:t>in the system.</w:t>
      </w:r>
      <w:r>
        <w:t xml:space="preserve"> </w:t>
      </w:r>
      <w:r w:rsidRPr="00EE1C95">
        <w:t xml:space="preserve">Alternatively, the temperature may be measured at </w:t>
      </w:r>
      <w:r>
        <w:tab/>
      </w:r>
      <w:r w:rsidRPr="00EE1C95">
        <w:t xml:space="preserve">another location providing that it is adjusted to represent the </w:t>
      </w:r>
      <w:r>
        <w:tab/>
      </w:r>
      <w:r w:rsidRPr="00EE1C95">
        <w:t>temperature measured at the hottest location.</w:t>
      </w:r>
    </w:p>
    <w:p w14:paraId="4583C1E0" w14:textId="77777777" w:rsidR="005F2994" w:rsidRPr="00EE1C95" w:rsidRDefault="005F2994" w:rsidP="005F2994">
      <w:pPr>
        <w:pStyle w:val="SingleTxtG"/>
        <w:ind w:left="2835" w:hanging="1134"/>
      </w:pPr>
      <w:r w:rsidRPr="00EE1C95">
        <w:tab/>
      </w:r>
      <w:r w:rsidRPr="00EE1C95">
        <w:tab/>
        <w:t>Catalyst temperature shall be measured at a minimum rate of one hertz (one measurement per second) during at least 20 minutes of bench ageing. The measured catalyst temperature results shall be tabulated into a histogram with temperature groups of no larger than 10 °C.</w:t>
      </w:r>
    </w:p>
    <w:p w14:paraId="4583C1E1" w14:textId="77777777" w:rsidR="005F2994" w:rsidRPr="00EE1C95" w:rsidRDefault="005F2994" w:rsidP="005F2994">
      <w:pPr>
        <w:pStyle w:val="SingleTxtG"/>
        <w:tabs>
          <w:tab w:val="left" w:pos="2835"/>
        </w:tabs>
        <w:ind w:left="2268" w:hanging="1134"/>
      </w:pPr>
      <w:r w:rsidRPr="00EE1C95">
        <w:tab/>
        <w:t>(b)</w:t>
      </w:r>
      <w:r w:rsidRPr="00EE1C95">
        <w:tab/>
        <w:t xml:space="preserve">The BAT equation shall be used to calculate the effective reference </w:t>
      </w:r>
      <w:r>
        <w:tab/>
      </w:r>
      <w:r w:rsidRPr="00EE1C95">
        <w:t xml:space="preserve">temperature by iterative changes to the reference temperature (Tr) </w:t>
      </w:r>
      <w:r>
        <w:tab/>
      </w:r>
      <w:r w:rsidRPr="00EE1C95">
        <w:t xml:space="preserve">until the calculated ageing time equals or exceeds the actual time </w:t>
      </w:r>
      <w:r>
        <w:tab/>
      </w:r>
      <w:r w:rsidRPr="00EE1C95">
        <w:t xml:space="preserve">represented in the catalyst temperature histogram. The resulting </w:t>
      </w:r>
      <w:r>
        <w:tab/>
      </w:r>
      <w:r w:rsidRPr="00EE1C95">
        <w:t xml:space="preserve">temperature is the effective reference temperature on the SBC for that </w:t>
      </w:r>
      <w:r>
        <w:tab/>
      </w:r>
      <w:r w:rsidRPr="00EE1C95">
        <w:t>catalyst system and ageing bench.</w:t>
      </w:r>
    </w:p>
    <w:p w14:paraId="4583C1E2" w14:textId="77777777" w:rsidR="005F2994" w:rsidRPr="00EE1C95" w:rsidRDefault="005F2994" w:rsidP="005F2994">
      <w:pPr>
        <w:pStyle w:val="SingleTxtG"/>
        <w:ind w:left="2268" w:hanging="1134"/>
      </w:pPr>
      <w:r w:rsidRPr="00EE1C95">
        <w:t>2.3.1.6.</w:t>
      </w:r>
      <w:r w:rsidRPr="00EE1C95">
        <w:tab/>
        <w:t>Catalyst Ageing Bench.</w:t>
      </w:r>
      <w:r>
        <w:t xml:space="preserve"> </w:t>
      </w:r>
      <w:r w:rsidRPr="00EE1C95">
        <w:t>The catalyst ageing bench shall follow the SBC and deliver the appropriate exhaust flow, exhaust constituents, and exhaust temperature at the face of the catalyst.</w:t>
      </w:r>
    </w:p>
    <w:p w14:paraId="4583C1E3" w14:textId="77777777" w:rsidR="005F2994" w:rsidRPr="00EE1C95" w:rsidRDefault="005F2994" w:rsidP="005F2994">
      <w:pPr>
        <w:pStyle w:val="SingleTxtG"/>
        <w:ind w:left="2268" w:hanging="1134"/>
      </w:pPr>
      <w:r w:rsidRPr="00EE1C95">
        <w:tab/>
        <w:t>All bench ageing equipment and procedures shall record appropriate information (such as measured A/F ratios and time-at-temperature in the catalyst) to assure that sufficient ageing has actually occurred.</w:t>
      </w:r>
    </w:p>
    <w:p w14:paraId="4583C1E4" w14:textId="77777777" w:rsidR="005F2994" w:rsidRPr="00EE1C95" w:rsidRDefault="005F2994" w:rsidP="005F2994">
      <w:pPr>
        <w:pStyle w:val="SingleTxtG"/>
        <w:ind w:left="2268" w:hanging="1134"/>
      </w:pPr>
      <w:r w:rsidRPr="00EE1C95">
        <w:t>2.3.1.7.</w:t>
      </w:r>
      <w:r w:rsidRPr="00EE1C95">
        <w:tab/>
        <w:t>Required Testing.</w:t>
      </w:r>
      <w:r>
        <w:t xml:space="preserve"> </w:t>
      </w:r>
      <w:r w:rsidRPr="00EE1C95">
        <w:t xml:space="preserve">For calculating deterioration factors at least two Type I </w:t>
      </w:r>
      <w:r w:rsidR="00485640">
        <w:t>Test</w:t>
      </w:r>
      <w:r w:rsidRPr="00EE1C95">
        <w:t xml:space="preserve">s before bench ageing of the emission control hardware and at least two Type I </w:t>
      </w:r>
      <w:r w:rsidR="00485640">
        <w:t>Test</w:t>
      </w:r>
      <w:r w:rsidRPr="00EE1C95">
        <w:t>s after the bench-aged emission hardware is reinstalled have to be performed on the test vehicle.</w:t>
      </w:r>
    </w:p>
    <w:p w14:paraId="4583C1E5" w14:textId="77777777" w:rsidR="005F2994" w:rsidRPr="00EE1C95" w:rsidRDefault="005F2994" w:rsidP="005F2994">
      <w:pPr>
        <w:pStyle w:val="SingleTxtG"/>
        <w:ind w:left="2268" w:hanging="1134"/>
      </w:pPr>
      <w:r w:rsidRPr="00EE1C95">
        <w:tab/>
        <w:t>Additional testing may be conducted by the manufacturer.</w:t>
      </w:r>
      <w:r>
        <w:t xml:space="preserve"> </w:t>
      </w:r>
      <w:r w:rsidRPr="00EE1C95">
        <w:t>Calculation of the deterioration factors has to be done according to the calculation method as specified in paragraph 7 of this annex.</w:t>
      </w:r>
    </w:p>
    <w:p w14:paraId="4583C1E6" w14:textId="77777777" w:rsidR="005F2994" w:rsidRPr="00EE1C95" w:rsidRDefault="005F2994" w:rsidP="005F2994">
      <w:pPr>
        <w:pStyle w:val="SingleTxtG"/>
        <w:ind w:left="2268" w:hanging="1134"/>
      </w:pPr>
      <w:r w:rsidRPr="00EE1C95">
        <w:t>2.3.2.</w:t>
      </w:r>
      <w:r w:rsidRPr="00EE1C95">
        <w:tab/>
        <w:t>Vehicles with Compression Ignition Engines</w:t>
      </w:r>
    </w:p>
    <w:p w14:paraId="4583C1E7" w14:textId="77777777" w:rsidR="005F2994" w:rsidRPr="00EE1C95" w:rsidRDefault="005F2994" w:rsidP="005F2994">
      <w:pPr>
        <w:pStyle w:val="SingleTxtG"/>
      </w:pPr>
    </w:p>
    <w:p w14:paraId="4583C1E8" w14:textId="77777777" w:rsidR="005F2994" w:rsidRPr="00EE1C95" w:rsidRDefault="005F2994" w:rsidP="005F2994">
      <w:pPr>
        <w:pStyle w:val="SingleTxtG"/>
        <w:ind w:left="2268" w:hanging="1134"/>
      </w:pPr>
      <w:r w:rsidRPr="00EE1C95">
        <w:t>2.3.2.1.</w:t>
      </w:r>
      <w:r w:rsidRPr="00EE1C95">
        <w:tab/>
        <w:t>The following bench ageing procedure is applicable for compression-ignition vehicles including hybrid vehicles.</w:t>
      </w:r>
    </w:p>
    <w:p w14:paraId="4583C1E9" w14:textId="77777777" w:rsidR="005F2994" w:rsidRPr="00EE1C95" w:rsidRDefault="005F2994" w:rsidP="005F2994">
      <w:pPr>
        <w:pStyle w:val="SingleTxtG"/>
        <w:ind w:left="2268" w:hanging="1134"/>
      </w:pPr>
      <w:r w:rsidRPr="00EE1C95">
        <w:lastRenderedPageBreak/>
        <w:tab/>
        <w:t>The bench ageing procedure requires the installation of the after</w:t>
      </w:r>
      <w:r>
        <w:t>-</w:t>
      </w:r>
      <w:r w:rsidRPr="00EE1C95">
        <w:t xml:space="preserve">treatment system on </w:t>
      </w:r>
      <w:proofErr w:type="spellStart"/>
      <w:r w:rsidRPr="00EE1C95">
        <w:t>a</w:t>
      </w:r>
      <w:proofErr w:type="spellEnd"/>
      <w:r w:rsidRPr="00EE1C95">
        <w:t xml:space="preserve"> after</w:t>
      </w:r>
      <w:r>
        <w:t>-</w:t>
      </w:r>
      <w:r w:rsidRPr="00EE1C95">
        <w:t>treatment system ageing bench.</w:t>
      </w:r>
    </w:p>
    <w:p w14:paraId="4583C1EA" w14:textId="77777777" w:rsidR="005F2994" w:rsidRPr="00EE1C95" w:rsidRDefault="005F2994" w:rsidP="005F2994">
      <w:pPr>
        <w:pStyle w:val="SingleTxtG"/>
        <w:ind w:left="2268" w:hanging="1134"/>
      </w:pPr>
      <w:r w:rsidRPr="00EE1C95">
        <w:tab/>
        <w:t>Ageing on the bench is conducted by following the standard diesel bench cycle (SDBC) for the number of regenerations/desulphurisation’s calculated from the bench ageing duration (BAD) equation.</w:t>
      </w:r>
    </w:p>
    <w:p w14:paraId="4583C1EB" w14:textId="77777777" w:rsidR="005F2994" w:rsidRPr="00F679E1" w:rsidRDefault="005F2994" w:rsidP="005F2994">
      <w:pPr>
        <w:pStyle w:val="Point0"/>
        <w:tabs>
          <w:tab w:val="left" w:pos="1134"/>
          <w:tab w:val="left" w:pos="1701"/>
          <w:tab w:val="left" w:pos="2268"/>
        </w:tabs>
        <w:spacing w:before="0"/>
        <w:ind w:left="2268" w:right="1134" w:hanging="1134"/>
        <w:rPr>
          <w:sz w:val="20"/>
        </w:rPr>
      </w:pPr>
      <w:r w:rsidRPr="00F679E1">
        <w:rPr>
          <w:sz w:val="20"/>
          <w:lang w:val="de-DE"/>
        </w:rPr>
        <w:t>2.3.2.2.</w:t>
      </w:r>
      <w:r w:rsidRPr="00F679E1">
        <w:rPr>
          <w:sz w:val="20"/>
          <w:lang w:val="de-DE"/>
        </w:rPr>
        <w:tab/>
        <w:t xml:space="preserve">Standard Diesel </w:t>
      </w:r>
      <w:proofErr w:type="spellStart"/>
      <w:r w:rsidRPr="00F679E1">
        <w:rPr>
          <w:sz w:val="20"/>
          <w:lang w:val="de-DE"/>
        </w:rPr>
        <w:t>Bench</w:t>
      </w:r>
      <w:proofErr w:type="spellEnd"/>
      <w:r w:rsidRPr="00F679E1">
        <w:rPr>
          <w:sz w:val="20"/>
          <w:lang w:val="de-DE"/>
        </w:rPr>
        <w:t xml:space="preserve"> Cycle (SDBC).</w:t>
      </w:r>
      <w:r>
        <w:rPr>
          <w:sz w:val="20"/>
          <w:lang w:val="de-DE"/>
        </w:rPr>
        <w:t xml:space="preserve"> </w:t>
      </w:r>
      <w:r w:rsidRPr="00F679E1">
        <w:rPr>
          <w:sz w:val="20"/>
        </w:rPr>
        <w:t>Standard bench ageing is conducted following the SDBC.</w:t>
      </w:r>
      <w:r>
        <w:rPr>
          <w:sz w:val="20"/>
        </w:rPr>
        <w:t xml:space="preserve"> </w:t>
      </w:r>
      <w:r w:rsidRPr="00F679E1">
        <w:rPr>
          <w:sz w:val="20"/>
        </w:rPr>
        <w:t>The SDBC shall be run for the period of time calculated from the bench ageing duration (BAD) equation.</w:t>
      </w:r>
      <w:r>
        <w:rPr>
          <w:sz w:val="20"/>
        </w:rPr>
        <w:t xml:space="preserve"> </w:t>
      </w:r>
      <w:r w:rsidRPr="00F679E1">
        <w:rPr>
          <w:sz w:val="20"/>
        </w:rPr>
        <w:t>The SDBC is described in Appendix 2 of this annex.</w:t>
      </w:r>
    </w:p>
    <w:p w14:paraId="4583C1EC" w14:textId="77777777" w:rsidR="005F2994" w:rsidRPr="00F679E1" w:rsidRDefault="005F2994" w:rsidP="005F2994">
      <w:pPr>
        <w:pStyle w:val="Point0"/>
        <w:tabs>
          <w:tab w:val="left" w:pos="1134"/>
          <w:tab w:val="left" w:pos="1701"/>
          <w:tab w:val="left" w:pos="2268"/>
        </w:tabs>
        <w:spacing w:before="0"/>
        <w:ind w:left="2268" w:right="1134" w:hanging="1134"/>
        <w:rPr>
          <w:sz w:val="20"/>
        </w:rPr>
      </w:pPr>
      <w:r w:rsidRPr="00F679E1">
        <w:rPr>
          <w:sz w:val="20"/>
        </w:rPr>
        <w:t>2.3.2.3.</w:t>
      </w:r>
      <w:r w:rsidRPr="00F679E1">
        <w:rPr>
          <w:sz w:val="20"/>
        </w:rPr>
        <w:tab/>
        <w:t>Regeneration data. Regeneration intervals shall be measured during at least 10 full cycles of the SRC cycle as described in Appendix 3.</w:t>
      </w:r>
      <w:r>
        <w:rPr>
          <w:sz w:val="20"/>
        </w:rPr>
        <w:t xml:space="preserve"> </w:t>
      </w:r>
      <w:r w:rsidRPr="00F679E1">
        <w:rPr>
          <w:sz w:val="20"/>
        </w:rPr>
        <w:t>As an alternative the intervals from the K</w:t>
      </w:r>
      <w:r w:rsidRPr="00F679E1">
        <w:rPr>
          <w:sz w:val="20"/>
          <w:vertAlign w:val="subscript"/>
        </w:rPr>
        <w:t>i</w:t>
      </w:r>
      <w:r w:rsidRPr="00F679E1">
        <w:rPr>
          <w:sz w:val="20"/>
        </w:rPr>
        <w:t xml:space="preserve"> determination may be used.</w:t>
      </w:r>
    </w:p>
    <w:p w14:paraId="4583C1ED" w14:textId="77777777" w:rsidR="005F2994" w:rsidRPr="00F679E1" w:rsidRDefault="005F2994" w:rsidP="005F2994">
      <w:pPr>
        <w:pStyle w:val="Text1"/>
        <w:tabs>
          <w:tab w:val="left" w:pos="1134"/>
          <w:tab w:val="left" w:pos="1701"/>
          <w:tab w:val="left" w:pos="2268"/>
        </w:tabs>
        <w:spacing w:before="0"/>
        <w:ind w:left="2268" w:right="1134" w:hanging="1134"/>
        <w:rPr>
          <w:sz w:val="20"/>
        </w:rPr>
      </w:pPr>
      <w:r w:rsidRPr="00F679E1">
        <w:rPr>
          <w:sz w:val="20"/>
        </w:rPr>
        <w:tab/>
      </w:r>
      <w:r>
        <w:rPr>
          <w:sz w:val="20"/>
        </w:rPr>
        <w:tab/>
      </w:r>
      <w:r w:rsidRPr="00F679E1">
        <w:rPr>
          <w:sz w:val="20"/>
        </w:rPr>
        <w:t>If applicable, desulphurisation intervals shall also be considered based on manufacturer's data</w:t>
      </w:r>
      <w:r>
        <w:rPr>
          <w:sz w:val="20"/>
        </w:rPr>
        <w:t>.</w:t>
      </w:r>
    </w:p>
    <w:p w14:paraId="4583C1EE" w14:textId="77777777" w:rsidR="005F2994" w:rsidRPr="00F679E1" w:rsidRDefault="005F2994" w:rsidP="005F2994">
      <w:pPr>
        <w:pStyle w:val="Point0"/>
        <w:tabs>
          <w:tab w:val="left" w:pos="1134"/>
          <w:tab w:val="left" w:pos="1701"/>
          <w:tab w:val="left" w:pos="2268"/>
        </w:tabs>
        <w:spacing w:before="0"/>
        <w:ind w:left="2268" w:right="1134" w:hanging="1134"/>
        <w:rPr>
          <w:sz w:val="20"/>
        </w:rPr>
      </w:pPr>
      <w:r w:rsidRPr="00F679E1">
        <w:rPr>
          <w:sz w:val="20"/>
        </w:rPr>
        <w:t>2.3.2.4.</w:t>
      </w:r>
      <w:r w:rsidRPr="00F679E1">
        <w:rPr>
          <w:sz w:val="20"/>
        </w:rPr>
        <w:tab/>
        <w:t>Diesel bench-ageing duration. Bench ageing duration is calculated using the BAD equation as follows:</w:t>
      </w:r>
    </w:p>
    <w:p w14:paraId="4583C1EF" w14:textId="77777777" w:rsidR="005F2994" w:rsidRPr="00F679E1" w:rsidRDefault="005F2994" w:rsidP="005F2994">
      <w:pPr>
        <w:pStyle w:val="Text1"/>
        <w:tabs>
          <w:tab w:val="left" w:pos="1134"/>
          <w:tab w:val="left" w:pos="1701"/>
          <w:tab w:val="left" w:pos="2268"/>
        </w:tabs>
        <w:spacing w:before="0"/>
        <w:ind w:left="2268" w:right="1134" w:hanging="1134"/>
        <w:rPr>
          <w:sz w:val="20"/>
        </w:rPr>
      </w:pPr>
      <w:r>
        <w:rPr>
          <w:sz w:val="20"/>
        </w:rPr>
        <w:tab/>
      </w:r>
      <w:r w:rsidRPr="00F679E1">
        <w:rPr>
          <w:sz w:val="20"/>
        </w:rPr>
        <w:tab/>
        <w:t>Bench-Ageing Duration = number of regeneration and/or desulphurisation cycles (whichever is the longer) equivalent to 160,000 km of driving.</w:t>
      </w:r>
    </w:p>
    <w:p w14:paraId="4583C1F0" w14:textId="77777777" w:rsidR="005F2994" w:rsidRPr="00F679E1" w:rsidRDefault="005F2994" w:rsidP="005F2994">
      <w:pPr>
        <w:pStyle w:val="Point0"/>
        <w:tabs>
          <w:tab w:val="left" w:pos="1134"/>
          <w:tab w:val="left" w:pos="1701"/>
          <w:tab w:val="left" w:pos="2268"/>
        </w:tabs>
        <w:spacing w:before="0"/>
        <w:ind w:left="2268" w:right="1134" w:hanging="1134"/>
        <w:rPr>
          <w:sz w:val="20"/>
        </w:rPr>
      </w:pPr>
      <w:r w:rsidRPr="00F679E1">
        <w:rPr>
          <w:sz w:val="20"/>
        </w:rPr>
        <w:t>2.3.2.5.</w:t>
      </w:r>
      <w:r w:rsidRPr="00F679E1">
        <w:rPr>
          <w:sz w:val="20"/>
        </w:rPr>
        <w:tab/>
        <w:t>Ageing Bench.</w:t>
      </w:r>
      <w:r>
        <w:rPr>
          <w:sz w:val="20"/>
        </w:rPr>
        <w:t xml:space="preserve"> </w:t>
      </w:r>
      <w:r w:rsidRPr="00F679E1">
        <w:rPr>
          <w:sz w:val="20"/>
        </w:rPr>
        <w:t>The ageing bench shall follow the SDBC and deliver appropriate exhaust flow, exhaust constituents, and exhaust temperature to the after</w:t>
      </w:r>
      <w:r>
        <w:rPr>
          <w:sz w:val="20"/>
        </w:rPr>
        <w:t>-</w:t>
      </w:r>
      <w:r w:rsidRPr="00F679E1">
        <w:rPr>
          <w:sz w:val="20"/>
        </w:rPr>
        <w:t>treatment system inlet.</w:t>
      </w:r>
    </w:p>
    <w:p w14:paraId="4583C1F1" w14:textId="77777777" w:rsidR="005F2994" w:rsidRPr="00F679E1" w:rsidRDefault="005F2994" w:rsidP="005F2994">
      <w:pPr>
        <w:pStyle w:val="Text1"/>
        <w:tabs>
          <w:tab w:val="left" w:pos="1134"/>
          <w:tab w:val="left" w:pos="1701"/>
          <w:tab w:val="left" w:pos="2268"/>
        </w:tabs>
        <w:spacing w:before="0"/>
        <w:ind w:left="2268" w:right="1134" w:hanging="1134"/>
        <w:rPr>
          <w:sz w:val="20"/>
        </w:rPr>
      </w:pPr>
      <w:r w:rsidRPr="00F679E1">
        <w:rPr>
          <w:sz w:val="20"/>
        </w:rPr>
        <w:tab/>
      </w:r>
      <w:r>
        <w:rPr>
          <w:sz w:val="20"/>
        </w:rPr>
        <w:tab/>
      </w:r>
      <w:r w:rsidRPr="00F679E1">
        <w:rPr>
          <w:sz w:val="20"/>
        </w:rPr>
        <w:t>The manufacturer shall record the number of regenerations/</w:t>
      </w:r>
      <w:proofErr w:type="spellStart"/>
      <w:r w:rsidRPr="00F679E1">
        <w:rPr>
          <w:sz w:val="20"/>
        </w:rPr>
        <w:t>desulphurisations</w:t>
      </w:r>
      <w:proofErr w:type="spellEnd"/>
      <w:r w:rsidRPr="00F679E1">
        <w:rPr>
          <w:sz w:val="20"/>
        </w:rPr>
        <w:t xml:space="preserve"> (if applicable) to assure that sufficient ageing has actually occurred.</w:t>
      </w:r>
    </w:p>
    <w:p w14:paraId="4583C1F2" w14:textId="77777777" w:rsidR="005F2994" w:rsidRPr="00F679E1" w:rsidRDefault="005F2994" w:rsidP="005F2994">
      <w:pPr>
        <w:pStyle w:val="Point0"/>
        <w:tabs>
          <w:tab w:val="left" w:pos="1134"/>
          <w:tab w:val="left" w:pos="1701"/>
          <w:tab w:val="left" w:pos="2268"/>
        </w:tabs>
        <w:spacing w:before="0"/>
        <w:ind w:left="2268" w:right="1134" w:hanging="1134"/>
        <w:rPr>
          <w:sz w:val="20"/>
        </w:rPr>
      </w:pPr>
      <w:r w:rsidRPr="00F679E1">
        <w:rPr>
          <w:sz w:val="20"/>
        </w:rPr>
        <w:t>2.3.2.6.</w:t>
      </w:r>
      <w:r w:rsidRPr="00F679E1">
        <w:rPr>
          <w:sz w:val="20"/>
        </w:rPr>
        <w:tab/>
        <w:t>Required Testing.</w:t>
      </w:r>
      <w:r>
        <w:rPr>
          <w:sz w:val="20"/>
        </w:rPr>
        <w:t xml:space="preserve"> </w:t>
      </w:r>
      <w:r w:rsidRPr="00F679E1">
        <w:rPr>
          <w:sz w:val="20"/>
        </w:rPr>
        <w:t xml:space="preserve">For calculating deterioration factors at least two Type I </w:t>
      </w:r>
      <w:r w:rsidR="00485640">
        <w:rPr>
          <w:sz w:val="20"/>
        </w:rPr>
        <w:t>Test</w:t>
      </w:r>
      <w:r w:rsidRPr="00F679E1">
        <w:rPr>
          <w:sz w:val="20"/>
        </w:rPr>
        <w:t xml:space="preserve">s before bench ageing of the emission control hardware and at least two Type I </w:t>
      </w:r>
      <w:r w:rsidR="00485640">
        <w:rPr>
          <w:sz w:val="20"/>
        </w:rPr>
        <w:t>Test</w:t>
      </w:r>
      <w:r w:rsidRPr="00F679E1">
        <w:rPr>
          <w:sz w:val="20"/>
        </w:rPr>
        <w:t>s after the bench-aged emission hardware is reinstalled have to be performed.</w:t>
      </w:r>
      <w:r>
        <w:rPr>
          <w:sz w:val="20"/>
        </w:rPr>
        <w:t xml:space="preserve"> </w:t>
      </w:r>
      <w:r w:rsidRPr="00F679E1">
        <w:rPr>
          <w:sz w:val="20"/>
        </w:rPr>
        <w:t xml:space="preserve">Additional testing may be </w:t>
      </w:r>
      <w:r>
        <w:rPr>
          <w:sz w:val="20"/>
        </w:rPr>
        <w:t xml:space="preserve">conducted by the manufacturer. </w:t>
      </w:r>
      <w:r w:rsidRPr="00F679E1">
        <w:rPr>
          <w:sz w:val="20"/>
        </w:rPr>
        <w:t>Calculation of the deterioration factors shall be done according to the calculation method set out in paragraph 7. of this Annex and with the additional requirements contained in this Regulation.</w:t>
      </w:r>
    </w:p>
    <w:p w14:paraId="4583C1F3" w14:textId="77777777" w:rsidR="005F2994" w:rsidRPr="0028118A" w:rsidRDefault="005F2994" w:rsidP="005F2994">
      <w:pPr>
        <w:pStyle w:val="SingleTxtG"/>
        <w:ind w:left="2268" w:hanging="1134"/>
      </w:pPr>
      <w:r>
        <w:t>3.</w:t>
      </w:r>
      <w:r w:rsidRPr="0028118A">
        <w:tab/>
        <w:t>T</w:t>
      </w:r>
      <w:r>
        <w:t>est vehicle</w:t>
      </w:r>
    </w:p>
    <w:p w14:paraId="4583C1F4" w14:textId="77777777" w:rsidR="005F2994" w:rsidRPr="0028118A" w:rsidRDefault="005F2994" w:rsidP="005F2994">
      <w:pPr>
        <w:pStyle w:val="SingleTxtG"/>
        <w:ind w:left="2268" w:hanging="1134"/>
      </w:pPr>
      <w:r>
        <w:t>3</w:t>
      </w:r>
      <w:r w:rsidRPr="0028118A">
        <w:t>.1.</w:t>
      </w:r>
      <w:r w:rsidRPr="0028118A">
        <w:tab/>
        <w:t>The vehicle shall be in good mechanical order; the engine and the anti-pollution devices shall be new.</w:t>
      </w:r>
      <w:r>
        <w:t xml:space="preserve"> </w:t>
      </w:r>
      <w:r w:rsidRPr="0028118A">
        <w:t xml:space="preserve">The vehicle may be the same as that presented for the Type I </w:t>
      </w:r>
      <w:r w:rsidR="00485640">
        <w:t>Test</w:t>
      </w:r>
      <w:r w:rsidRPr="0028118A">
        <w:t xml:space="preserve">; this Type I </w:t>
      </w:r>
      <w:r w:rsidR="00485640">
        <w:t>Test</w:t>
      </w:r>
      <w:r w:rsidRPr="0028118A">
        <w:t xml:space="preserve"> has to be done after the vehicle has run at least 3,000 km of the ageing cycle of paragraph</w:t>
      </w:r>
      <w:r>
        <w:t> 6</w:t>
      </w:r>
      <w:r w:rsidRPr="0028118A">
        <w:t>.1. below.</w:t>
      </w:r>
    </w:p>
    <w:p w14:paraId="4583C1F5" w14:textId="77777777" w:rsidR="005F2994" w:rsidRPr="0028118A" w:rsidRDefault="005F2994" w:rsidP="005F2994">
      <w:pPr>
        <w:pStyle w:val="SingleTxtG"/>
        <w:ind w:left="2268" w:hanging="1134"/>
      </w:pPr>
      <w:r>
        <w:t>4.</w:t>
      </w:r>
      <w:r w:rsidRPr="0028118A">
        <w:tab/>
        <w:t>F</w:t>
      </w:r>
      <w:r>
        <w:t>uel</w:t>
      </w:r>
    </w:p>
    <w:p w14:paraId="4583C1F6" w14:textId="77777777" w:rsidR="005F2994" w:rsidRPr="0028118A" w:rsidRDefault="005F2994" w:rsidP="005F2994">
      <w:pPr>
        <w:pStyle w:val="SingleTxtG"/>
        <w:ind w:left="2268" w:hanging="1134"/>
      </w:pPr>
      <w:r>
        <w:tab/>
      </w:r>
      <w:r w:rsidRPr="0028118A">
        <w:t>The durability test is conducted with a suitable commercially available fuel.</w:t>
      </w:r>
    </w:p>
    <w:p w14:paraId="4583C1F7" w14:textId="77777777" w:rsidR="005F2994" w:rsidRPr="0028118A" w:rsidRDefault="005F2994" w:rsidP="005F2994">
      <w:pPr>
        <w:pStyle w:val="SingleTxtG"/>
        <w:ind w:left="2268" w:hanging="1134"/>
      </w:pPr>
      <w:r>
        <w:t>5.</w:t>
      </w:r>
      <w:r w:rsidRPr="0028118A">
        <w:tab/>
        <w:t>V</w:t>
      </w:r>
      <w:r>
        <w:t>ehicle maintenance and adjustments</w:t>
      </w:r>
    </w:p>
    <w:p w14:paraId="4583C1F8" w14:textId="77777777" w:rsidR="005F2994" w:rsidRPr="0028118A" w:rsidRDefault="005F2994" w:rsidP="005F2994">
      <w:pPr>
        <w:pStyle w:val="SingleTxtG"/>
        <w:ind w:left="2268" w:hanging="1134"/>
      </w:pPr>
      <w:r>
        <w:tab/>
      </w:r>
      <w:r w:rsidRPr="0028118A">
        <w:t>Maintenance, adjustments as well as the use of the test vehicle's controls shall be those recommended by the manufacturer.</w:t>
      </w:r>
    </w:p>
    <w:p w14:paraId="4583C1F9" w14:textId="77777777" w:rsidR="005F2994" w:rsidRPr="0028118A" w:rsidRDefault="005F2994" w:rsidP="005F2994">
      <w:pPr>
        <w:pStyle w:val="SingleTxtG"/>
        <w:ind w:left="2268" w:hanging="1134"/>
      </w:pPr>
      <w:r>
        <w:t>6.</w:t>
      </w:r>
      <w:r w:rsidRPr="0028118A">
        <w:tab/>
        <w:t>V</w:t>
      </w:r>
      <w:r>
        <w:t>ehicle operation on track, road or on chassis dynamometer</w:t>
      </w:r>
    </w:p>
    <w:p w14:paraId="4583C1FA" w14:textId="77777777" w:rsidR="005F2994" w:rsidRPr="0028118A" w:rsidRDefault="005F2994" w:rsidP="005F2994">
      <w:pPr>
        <w:pStyle w:val="SingleTxtG"/>
        <w:ind w:left="2268" w:hanging="1134"/>
      </w:pPr>
      <w:r>
        <w:t>6</w:t>
      </w:r>
      <w:r w:rsidRPr="0028118A">
        <w:t>.1.</w:t>
      </w:r>
      <w:r w:rsidRPr="0028118A">
        <w:tab/>
        <w:t>Operating cycle</w:t>
      </w:r>
    </w:p>
    <w:p w14:paraId="4583C1FB" w14:textId="77777777" w:rsidR="005F2994" w:rsidRPr="0028118A" w:rsidRDefault="005F2994" w:rsidP="005F2994">
      <w:pPr>
        <w:pStyle w:val="SingleTxtG"/>
        <w:ind w:left="2268" w:hanging="1134"/>
      </w:pPr>
      <w:r>
        <w:tab/>
      </w:r>
      <w:r w:rsidRPr="0028118A">
        <w:t>During operation on track, road or on roller test bench, the distance shall be covered according to the driving schedule (Figure 9/1) described below:</w:t>
      </w:r>
    </w:p>
    <w:p w14:paraId="4583C1FC" w14:textId="77777777" w:rsidR="005F2994" w:rsidRPr="0028118A" w:rsidRDefault="005F2994" w:rsidP="005F2994">
      <w:pPr>
        <w:pStyle w:val="SingleTxtG"/>
        <w:ind w:left="2268" w:hanging="1134"/>
      </w:pPr>
      <w:r>
        <w:t>6.1.1.</w:t>
      </w:r>
      <w:r>
        <w:tab/>
        <w:t>T</w:t>
      </w:r>
      <w:r w:rsidRPr="0028118A">
        <w:t>he durability test schedule is composed of 11 cycles covering 6 kilometres each,</w:t>
      </w:r>
    </w:p>
    <w:p w14:paraId="4583C1FD" w14:textId="77777777" w:rsidR="005F2994" w:rsidRPr="0028118A" w:rsidRDefault="005F2994" w:rsidP="005F2994">
      <w:pPr>
        <w:pStyle w:val="SingleTxtG"/>
        <w:ind w:left="2268" w:hanging="1134"/>
      </w:pPr>
      <w:r>
        <w:lastRenderedPageBreak/>
        <w:t>6.1.2.</w:t>
      </w:r>
      <w:r>
        <w:tab/>
        <w:t>D</w:t>
      </w:r>
      <w:r w:rsidRPr="0028118A">
        <w:t>uring the first nine cycles, the vehicle is stopped four times in the middle of the cycle, with the engine idling each time for 15 seconds,</w:t>
      </w:r>
    </w:p>
    <w:p w14:paraId="4583C1FE" w14:textId="77777777" w:rsidR="005F2994" w:rsidRPr="0028118A" w:rsidRDefault="005F2994" w:rsidP="005F2994">
      <w:pPr>
        <w:pStyle w:val="SingleTxtG"/>
        <w:ind w:left="2268" w:hanging="1134"/>
      </w:pPr>
      <w:r>
        <w:t>6.1.3.</w:t>
      </w:r>
      <w:r>
        <w:tab/>
        <w:t>N</w:t>
      </w:r>
      <w:r w:rsidRPr="0028118A">
        <w:t>ormal acceleration and deceleration,</w:t>
      </w:r>
    </w:p>
    <w:p w14:paraId="4583C1FF" w14:textId="77777777" w:rsidR="005F2994" w:rsidRPr="0028118A" w:rsidRDefault="00EF512C" w:rsidP="005F2994">
      <w:pPr>
        <w:pStyle w:val="SingleTxtG"/>
        <w:ind w:left="2268" w:hanging="1134"/>
      </w:pPr>
      <w:r>
        <w:t>6.</w:t>
      </w:r>
      <w:r w:rsidR="005F2994">
        <w:t>1.4.</w:t>
      </w:r>
      <w:r w:rsidR="005F2994">
        <w:tab/>
        <w:t>F</w:t>
      </w:r>
      <w:r w:rsidR="005F2994" w:rsidRPr="0028118A">
        <w:t>ive decelerations in the middle of each cycle, dropping from cycle speed to 32 km/h, and the vehicle is gradually accelerated again until cycle speed is attained,</w:t>
      </w:r>
    </w:p>
    <w:p w14:paraId="4583C200" w14:textId="77777777" w:rsidR="005F2994" w:rsidRPr="0028118A" w:rsidRDefault="005F2994" w:rsidP="005F2994">
      <w:pPr>
        <w:pStyle w:val="SingleTxtG"/>
        <w:ind w:left="2268" w:hanging="1134"/>
      </w:pPr>
      <w:r>
        <w:t>6.1.5.</w:t>
      </w:r>
      <w:r>
        <w:tab/>
        <w:t>T</w:t>
      </w:r>
      <w:r w:rsidRPr="0028118A">
        <w:t>he 10th cycle is carried out at a steady speed of 89 km/h,</w:t>
      </w:r>
    </w:p>
    <w:p w14:paraId="4583C201" w14:textId="77777777" w:rsidR="005F2994" w:rsidRPr="0028118A" w:rsidRDefault="005F2994" w:rsidP="005F2994">
      <w:pPr>
        <w:pStyle w:val="SingleTxtG"/>
        <w:ind w:left="2268" w:hanging="1134"/>
      </w:pPr>
      <w:r>
        <w:t>6.1.6.</w:t>
      </w:r>
      <w:r>
        <w:tab/>
        <w:t>T</w:t>
      </w:r>
      <w:r w:rsidRPr="0028118A">
        <w:t>he 11th cycle begins with maximum acceleration from stop point up to 113</w:t>
      </w:r>
      <w:r>
        <w:t> </w:t>
      </w:r>
      <w:r w:rsidRPr="0028118A">
        <w:t>km/h. At half-way, braking is employed normally until the vehicle comes to a stop. This is followed by an idle period of 15 seconds and a second maximum acceleration.</w:t>
      </w:r>
    </w:p>
    <w:p w14:paraId="4583C202" w14:textId="77777777" w:rsidR="005F2994" w:rsidRPr="0028118A" w:rsidRDefault="005F2994" w:rsidP="005F2994">
      <w:pPr>
        <w:pStyle w:val="SingleTxtG"/>
        <w:ind w:left="2268" w:hanging="1134"/>
      </w:pPr>
      <w:r>
        <w:tab/>
      </w:r>
      <w:r w:rsidRPr="0028118A">
        <w:t>The schedule is then restarted from the beginning.</w:t>
      </w:r>
    </w:p>
    <w:p w14:paraId="4583C203" w14:textId="77777777" w:rsidR="005F2994" w:rsidRPr="0028118A" w:rsidRDefault="005F2994" w:rsidP="005F2994">
      <w:pPr>
        <w:pStyle w:val="SingleTxtG"/>
        <w:ind w:left="2268" w:hanging="1134"/>
      </w:pPr>
      <w:r>
        <w:tab/>
      </w:r>
      <w:r w:rsidRPr="0028118A">
        <w:t>The maximum speed of each cycle is given in the following table.</w:t>
      </w:r>
    </w:p>
    <w:p w14:paraId="4583C204" w14:textId="77777777" w:rsidR="005F2994" w:rsidRPr="00B408A1" w:rsidRDefault="00EF512C" w:rsidP="005F2994">
      <w:pPr>
        <w:pStyle w:val="Heading1"/>
        <w:keepNext/>
        <w:keepLines/>
      </w:pPr>
      <w:r>
        <w:t>Table 9/1</w:t>
      </w:r>
    </w:p>
    <w:p w14:paraId="4583C205" w14:textId="77777777" w:rsidR="005F2994" w:rsidRPr="00B408A1" w:rsidRDefault="005F2994" w:rsidP="005F2994">
      <w:pPr>
        <w:pStyle w:val="SingleTxtG"/>
        <w:keepNext/>
        <w:keepLines/>
        <w:rPr>
          <w:b/>
        </w:rPr>
      </w:pPr>
      <w:r w:rsidRPr="00B408A1">
        <w:rPr>
          <w:b/>
        </w:rPr>
        <w:t>Maximum speed of each cycle</w:t>
      </w:r>
    </w:p>
    <w:tbl>
      <w:tblPr>
        <w:tblW w:w="7371" w:type="dxa"/>
        <w:tblInd w:w="1134" w:type="dxa"/>
        <w:tblLayout w:type="fixed"/>
        <w:tblCellMar>
          <w:left w:w="120" w:type="dxa"/>
          <w:right w:w="120" w:type="dxa"/>
        </w:tblCellMar>
        <w:tblLook w:val="0000" w:firstRow="0" w:lastRow="0" w:firstColumn="0" w:lastColumn="0" w:noHBand="0" w:noVBand="0"/>
      </w:tblPr>
      <w:tblGrid>
        <w:gridCol w:w="3476"/>
        <w:gridCol w:w="3895"/>
      </w:tblGrid>
      <w:tr w:rsidR="005F2994" w:rsidRPr="0028118A" w14:paraId="4583C208" w14:textId="77777777" w:rsidTr="00CC50AF">
        <w:tc>
          <w:tcPr>
            <w:tcW w:w="3476" w:type="dxa"/>
            <w:tcBorders>
              <w:top w:val="single" w:sz="4" w:space="0" w:color="auto"/>
              <w:left w:val="single" w:sz="4" w:space="0" w:color="auto"/>
              <w:bottom w:val="single" w:sz="4" w:space="0" w:color="auto"/>
              <w:right w:val="single" w:sz="4" w:space="0" w:color="auto"/>
            </w:tcBorders>
          </w:tcPr>
          <w:p w14:paraId="4583C206" w14:textId="77777777" w:rsidR="005F2994" w:rsidRPr="0028118A" w:rsidRDefault="005F2994" w:rsidP="00511461">
            <w:pPr>
              <w:pBdr>
                <w:top w:val="single" w:sz="6" w:space="0" w:color="FFFFFF"/>
                <w:left w:val="single" w:sz="6" w:space="0" w:color="FFFFFF"/>
                <w:bottom w:val="single" w:sz="6" w:space="0" w:color="FFFFFF"/>
                <w:right w:val="single" w:sz="6" w:space="0" w:color="FFFFFF"/>
              </w:pBdr>
              <w:spacing w:before="80" w:after="80" w:line="200" w:lineRule="exact"/>
              <w:ind w:right="113"/>
              <w:jc w:val="center"/>
              <w:rPr>
                <w:i/>
                <w:sz w:val="16"/>
                <w:szCs w:val="16"/>
              </w:rPr>
            </w:pPr>
            <w:r w:rsidRPr="0028118A">
              <w:rPr>
                <w:i/>
                <w:sz w:val="16"/>
                <w:szCs w:val="16"/>
              </w:rPr>
              <w:t>Cycle</w:t>
            </w:r>
          </w:p>
        </w:tc>
        <w:tc>
          <w:tcPr>
            <w:tcW w:w="3895" w:type="dxa"/>
            <w:tcBorders>
              <w:top w:val="single" w:sz="4" w:space="0" w:color="auto"/>
              <w:left w:val="single" w:sz="4" w:space="0" w:color="auto"/>
              <w:bottom w:val="single" w:sz="4" w:space="0" w:color="auto"/>
              <w:right w:val="single" w:sz="4" w:space="0" w:color="auto"/>
            </w:tcBorders>
          </w:tcPr>
          <w:p w14:paraId="4583C207" w14:textId="77777777" w:rsidR="005F2994" w:rsidRPr="0028118A" w:rsidRDefault="005F2994" w:rsidP="00511461">
            <w:pPr>
              <w:pBdr>
                <w:top w:val="single" w:sz="6" w:space="0" w:color="FFFFFF"/>
                <w:left w:val="single" w:sz="6" w:space="0" w:color="FFFFFF"/>
                <w:bottom w:val="single" w:sz="6" w:space="0" w:color="FFFFFF"/>
                <w:right w:val="single" w:sz="6" w:space="0" w:color="FFFFFF"/>
              </w:pBdr>
              <w:spacing w:before="80" w:after="80" w:line="200" w:lineRule="exact"/>
              <w:ind w:right="113"/>
              <w:jc w:val="center"/>
              <w:rPr>
                <w:i/>
                <w:sz w:val="16"/>
                <w:szCs w:val="16"/>
              </w:rPr>
            </w:pPr>
            <w:r w:rsidRPr="0028118A">
              <w:rPr>
                <w:i/>
                <w:sz w:val="16"/>
                <w:szCs w:val="16"/>
              </w:rPr>
              <w:t>Cycle speed</w:t>
            </w:r>
            <w:r w:rsidR="00EF512C">
              <w:rPr>
                <w:i/>
                <w:sz w:val="16"/>
                <w:szCs w:val="16"/>
              </w:rPr>
              <w:t xml:space="preserve"> </w:t>
            </w:r>
            <w:r w:rsidRPr="0028118A">
              <w:rPr>
                <w:i/>
                <w:sz w:val="16"/>
                <w:szCs w:val="16"/>
              </w:rPr>
              <w:t>in km/h</w:t>
            </w:r>
          </w:p>
        </w:tc>
      </w:tr>
      <w:tr w:rsidR="005F2994" w14:paraId="4583C20B" w14:textId="77777777" w:rsidTr="00CC50AF">
        <w:tc>
          <w:tcPr>
            <w:tcW w:w="3476" w:type="dxa"/>
            <w:tcBorders>
              <w:top w:val="single" w:sz="4" w:space="0" w:color="auto"/>
              <w:left w:val="single" w:sz="4" w:space="0" w:color="auto"/>
              <w:right w:val="single" w:sz="4" w:space="0" w:color="auto"/>
            </w:tcBorders>
          </w:tcPr>
          <w:p w14:paraId="4583C209" w14:textId="77777777" w:rsidR="005F2994" w:rsidRDefault="005F2994" w:rsidP="00511461">
            <w:pPr>
              <w:spacing w:before="40" w:after="40" w:line="220" w:lineRule="exact"/>
              <w:ind w:right="113"/>
              <w:jc w:val="center"/>
              <w:rPr>
                <w:sz w:val="20"/>
              </w:rPr>
            </w:pPr>
            <w:r>
              <w:rPr>
                <w:sz w:val="20"/>
              </w:rPr>
              <w:t>1</w:t>
            </w:r>
          </w:p>
        </w:tc>
        <w:tc>
          <w:tcPr>
            <w:tcW w:w="3895" w:type="dxa"/>
            <w:tcBorders>
              <w:top w:val="single" w:sz="4" w:space="0" w:color="auto"/>
              <w:left w:val="single" w:sz="4" w:space="0" w:color="auto"/>
              <w:right w:val="single" w:sz="4" w:space="0" w:color="auto"/>
            </w:tcBorders>
          </w:tcPr>
          <w:p w14:paraId="4583C20A" w14:textId="77777777" w:rsidR="005F2994" w:rsidRDefault="005F2994" w:rsidP="00511461">
            <w:pPr>
              <w:spacing w:before="40" w:after="40" w:line="220" w:lineRule="exact"/>
              <w:ind w:right="113"/>
              <w:jc w:val="center"/>
              <w:rPr>
                <w:sz w:val="20"/>
              </w:rPr>
            </w:pPr>
            <w:r>
              <w:rPr>
                <w:sz w:val="20"/>
              </w:rPr>
              <w:t>64</w:t>
            </w:r>
          </w:p>
        </w:tc>
      </w:tr>
      <w:tr w:rsidR="005F2994" w14:paraId="4583C20E" w14:textId="77777777" w:rsidTr="00CC50AF">
        <w:tc>
          <w:tcPr>
            <w:tcW w:w="3476" w:type="dxa"/>
            <w:tcBorders>
              <w:left w:val="single" w:sz="4" w:space="0" w:color="auto"/>
              <w:right w:val="single" w:sz="4" w:space="0" w:color="auto"/>
            </w:tcBorders>
          </w:tcPr>
          <w:p w14:paraId="4583C20C" w14:textId="77777777" w:rsidR="005F2994" w:rsidRDefault="005F2994" w:rsidP="00511461">
            <w:pPr>
              <w:spacing w:before="40" w:after="40" w:line="220" w:lineRule="exact"/>
              <w:ind w:right="113"/>
              <w:jc w:val="center"/>
              <w:rPr>
                <w:sz w:val="20"/>
              </w:rPr>
            </w:pPr>
            <w:r>
              <w:rPr>
                <w:sz w:val="20"/>
              </w:rPr>
              <w:t>2</w:t>
            </w:r>
          </w:p>
        </w:tc>
        <w:tc>
          <w:tcPr>
            <w:tcW w:w="3895" w:type="dxa"/>
            <w:tcBorders>
              <w:left w:val="single" w:sz="4" w:space="0" w:color="auto"/>
              <w:right w:val="single" w:sz="4" w:space="0" w:color="auto"/>
            </w:tcBorders>
          </w:tcPr>
          <w:p w14:paraId="4583C20D" w14:textId="77777777" w:rsidR="005F2994" w:rsidRDefault="005F2994" w:rsidP="00511461">
            <w:pPr>
              <w:spacing w:before="40" w:after="40" w:line="220" w:lineRule="exact"/>
              <w:ind w:right="113"/>
              <w:jc w:val="center"/>
              <w:rPr>
                <w:sz w:val="20"/>
              </w:rPr>
            </w:pPr>
            <w:r>
              <w:rPr>
                <w:sz w:val="20"/>
              </w:rPr>
              <w:t>48</w:t>
            </w:r>
          </w:p>
        </w:tc>
      </w:tr>
      <w:tr w:rsidR="005F2994" w14:paraId="4583C211" w14:textId="77777777" w:rsidTr="00CC50AF">
        <w:tc>
          <w:tcPr>
            <w:tcW w:w="3476" w:type="dxa"/>
            <w:tcBorders>
              <w:left w:val="single" w:sz="4" w:space="0" w:color="auto"/>
              <w:right w:val="single" w:sz="4" w:space="0" w:color="auto"/>
            </w:tcBorders>
          </w:tcPr>
          <w:p w14:paraId="4583C20F" w14:textId="77777777" w:rsidR="005F2994" w:rsidRDefault="005F2994" w:rsidP="00511461">
            <w:pPr>
              <w:spacing w:before="40" w:after="40" w:line="220" w:lineRule="exact"/>
              <w:ind w:right="113"/>
              <w:jc w:val="center"/>
              <w:rPr>
                <w:sz w:val="20"/>
              </w:rPr>
            </w:pPr>
            <w:r>
              <w:rPr>
                <w:sz w:val="20"/>
              </w:rPr>
              <w:t>3</w:t>
            </w:r>
          </w:p>
        </w:tc>
        <w:tc>
          <w:tcPr>
            <w:tcW w:w="3895" w:type="dxa"/>
            <w:tcBorders>
              <w:left w:val="single" w:sz="4" w:space="0" w:color="auto"/>
              <w:right w:val="single" w:sz="4" w:space="0" w:color="auto"/>
            </w:tcBorders>
          </w:tcPr>
          <w:p w14:paraId="4583C210" w14:textId="77777777" w:rsidR="005F2994" w:rsidRDefault="005F2994" w:rsidP="00511461">
            <w:pPr>
              <w:spacing w:before="40" w:after="40" w:line="220" w:lineRule="exact"/>
              <w:ind w:right="113"/>
              <w:jc w:val="center"/>
              <w:rPr>
                <w:sz w:val="20"/>
              </w:rPr>
            </w:pPr>
            <w:r>
              <w:rPr>
                <w:sz w:val="20"/>
              </w:rPr>
              <w:t>64</w:t>
            </w:r>
          </w:p>
        </w:tc>
      </w:tr>
      <w:tr w:rsidR="005F2994" w14:paraId="4583C214" w14:textId="77777777" w:rsidTr="00CC50AF">
        <w:tc>
          <w:tcPr>
            <w:tcW w:w="3476" w:type="dxa"/>
            <w:tcBorders>
              <w:left w:val="single" w:sz="4" w:space="0" w:color="auto"/>
              <w:right w:val="single" w:sz="4" w:space="0" w:color="auto"/>
            </w:tcBorders>
          </w:tcPr>
          <w:p w14:paraId="4583C212" w14:textId="77777777" w:rsidR="005F2994" w:rsidRDefault="005F2994" w:rsidP="00511461">
            <w:pPr>
              <w:spacing w:before="40" w:after="40" w:line="220" w:lineRule="exact"/>
              <w:ind w:right="113"/>
              <w:jc w:val="center"/>
              <w:rPr>
                <w:sz w:val="20"/>
              </w:rPr>
            </w:pPr>
            <w:r>
              <w:rPr>
                <w:sz w:val="20"/>
              </w:rPr>
              <w:t>4</w:t>
            </w:r>
          </w:p>
        </w:tc>
        <w:tc>
          <w:tcPr>
            <w:tcW w:w="3895" w:type="dxa"/>
            <w:tcBorders>
              <w:left w:val="single" w:sz="4" w:space="0" w:color="auto"/>
              <w:right w:val="single" w:sz="4" w:space="0" w:color="auto"/>
            </w:tcBorders>
          </w:tcPr>
          <w:p w14:paraId="4583C213" w14:textId="77777777" w:rsidR="005F2994" w:rsidRDefault="005F2994" w:rsidP="00511461">
            <w:pPr>
              <w:spacing w:before="40" w:after="40" w:line="220" w:lineRule="exact"/>
              <w:ind w:right="113"/>
              <w:jc w:val="center"/>
              <w:rPr>
                <w:sz w:val="20"/>
              </w:rPr>
            </w:pPr>
            <w:r>
              <w:rPr>
                <w:sz w:val="20"/>
              </w:rPr>
              <w:t>64</w:t>
            </w:r>
          </w:p>
        </w:tc>
      </w:tr>
      <w:tr w:rsidR="005F2994" w14:paraId="4583C217" w14:textId="77777777" w:rsidTr="00CC50AF">
        <w:tc>
          <w:tcPr>
            <w:tcW w:w="3476" w:type="dxa"/>
            <w:tcBorders>
              <w:left w:val="single" w:sz="4" w:space="0" w:color="auto"/>
              <w:right w:val="single" w:sz="4" w:space="0" w:color="auto"/>
            </w:tcBorders>
          </w:tcPr>
          <w:p w14:paraId="4583C215" w14:textId="77777777" w:rsidR="005F2994" w:rsidRDefault="005F2994" w:rsidP="00511461">
            <w:pPr>
              <w:spacing w:before="40" w:after="40" w:line="220" w:lineRule="exact"/>
              <w:ind w:right="113"/>
              <w:jc w:val="center"/>
              <w:rPr>
                <w:sz w:val="20"/>
              </w:rPr>
            </w:pPr>
            <w:r>
              <w:rPr>
                <w:sz w:val="20"/>
              </w:rPr>
              <w:t>5</w:t>
            </w:r>
          </w:p>
        </w:tc>
        <w:tc>
          <w:tcPr>
            <w:tcW w:w="3895" w:type="dxa"/>
            <w:tcBorders>
              <w:left w:val="single" w:sz="4" w:space="0" w:color="auto"/>
              <w:right w:val="single" w:sz="4" w:space="0" w:color="auto"/>
            </w:tcBorders>
          </w:tcPr>
          <w:p w14:paraId="4583C216" w14:textId="77777777" w:rsidR="005F2994" w:rsidRDefault="005F2994" w:rsidP="00511461">
            <w:pPr>
              <w:spacing w:before="40" w:after="40" w:line="220" w:lineRule="exact"/>
              <w:ind w:right="113"/>
              <w:jc w:val="center"/>
              <w:rPr>
                <w:sz w:val="20"/>
              </w:rPr>
            </w:pPr>
            <w:r>
              <w:rPr>
                <w:sz w:val="20"/>
              </w:rPr>
              <w:t>56</w:t>
            </w:r>
          </w:p>
        </w:tc>
      </w:tr>
      <w:tr w:rsidR="005F2994" w14:paraId="4583C21A" w14:textId="77777777" w:rsidTr="00CC50AF">
        <w:tc>
          <w:tcPr>
            <w:tcW w:w="3476" w:type="dxa"/>
            <w:tcBorders>
              <w:left w:val="single" w:sz="4" w:space="0" w:color="auto"/>
              <w:right w:val="single" w:sz="4" w:space="0" w:color="auto"/>
            </w:tcBorders>
          </w:tcPr>
          <w:p w14:paraId="4583C218" w14:textId="77777777" w:rsidR="005F2994" w:rsidRDefault="005F2994" w:rsidP="00511461">
            <w:pPr>
              <w:spacing w:before="40" w:after="40" w:line="220" w:lineRule="exact"/>
              <w:ind w:right="113"/>
              <w:jc w:val="center"/>
              <w:rPr>
                <w:sz w:val="20"/>
              </w:rPr>
            </w:pPr>
            <w:r>
              <w:rPr>
                <w:sz w:val="20"/>
              </w:rPr>
              <w:t>6</w:t>
            </w:r>
          </w:p>
        </w:tc>
        <w:tc>
          <w:tcPr>
            <w:tcW w:w="3895" w:type="dxa"/>
            <w:tcBorders>
              <w:left w:val="single" w:sz="4" w:space="0" w:color="auto"/>
              <w:right w:val="single" w:sz="4" w:space="0" w:color="auto"/>
            </w:tcBorders>
          </w:tcPr>
          <w:p w14:paraId="4583C219" w14:textId="77777777" w:rsidR="005F2994" w:rsidRDefault="005F2994" w:rsidP="00511461">
            <w:pPr>
              <w:spacing w:before="40" w:after="40" w:line="220" w:lineRule="exact"/>
              <w:ind w:right="113"/>
              <w:jc w:val="center"/>
              <w:rPr>
                <w:sz w:val="20"/>
              </w:rPr>
            </w:pPr>
            <w:r>
              <w:rPr>
                <w:sz w:val="20"/>
              </w:rPr>
              <w:t>48</w:t>
            </w:r>
          </w:p>
        </w:tc>
      </w:tr>
      <w:tr w:rsidR="005F2994" w14:paraId="4583C21D" w14:textId="77777777" w:rsidTr="00CC50AF">
        <w:tc>
          <w:tcPr>
            <w:tcW w:w="3476" w:type="dxa"/>
            <w:tcBorders>
              <w:left w:val="single" w:sz="4" w:space="0" w:color="auto"/>
              <w:right w:val="single" w:sz="4" w:space="0" w:color="auto"/>
            </w:tcBorders>
          </w:tcPr>
          <w:p w14:paraId="4583C21B" w14:textId="77777777" w:rsidR="005F2994" w:rsidRDefault="005F2994" w:rsidP="00511461">
            <w:pPr>
              <w:spacing w:before="40" w:after="40" w:line="220" w:lineRule="exact"/>
              <w:ind w:right="113"/>
              <w:jc w:val="center"/>
              <w:rPr>
                <w:sz w:val="20"/>
              </w:rPr>
            </w:pPr>
            <w:r>
              <w:rPr>
                <w:sz w:val="20"/>
              </w:rPr>
              <w:t>7</w:t>
            </w:r>
          </w:p>
        </w:tc>
        <w:tc>
          <w:tcPr>
            <w:tcW w:w="3895" w:type="dxa"/>
            <w:tcBorders>
              <w:left w:val="single" w:sz="4" w:space="0" w:color="auto"/>
              <w:right w:val="single" w:sz="4" w:space="0" w:color="auto"/>
            </w:tcBorders>
          </w:tcPr>
          <w:p w14:paraId="4583C21C" w14:textId="77777777" w:rsidR="005F2994" w:rsidRDefault="005F2994" w:rsidP="00511461">
            <w:pPr>
              <w:spacing w:before="40" w:after="40" w:line="220" w:lineRule="exact"/>
              <w:ind w:right="113"/>
              <w:jc w:val="center"/>
              <w:rPr>
                <w:sz w:val="20"/>
              </w:rPr>
            </w:pPr>
            <w:r>
              <w:rPr>
                <w:sz w:val="20"/>
              </w:rPr>
              <w:t>56</w:t>
            </w:r>
          </w:p>
        </w:tc>
      </w:tr>
      <w:tr w:rsidR="005F2994" w14:paraId="4583C220" w14:textId="77777777" w:rsidTr="00CC50AF">
        <w:tc>
          <w:tcPr>
            <w:tcW w:w="3476" w:type="dxa"/>
            <w:tcBorders>
              <w:left w:val="single" w:sz="4" w:space="0" w:color="auto"/>
              <w:right w:val="single" w:sz="4" w:space="0" w:color="auto"/>
            </w:tcBorders>
          </w:tcPr>
          <w:p w14:paraId="4583C21E" w14:textId="77777777" w:rsidR="005F2994" w:rsidRDefault="005F2994" w:rsidP="00511461">
            <w:pPr>
              <w:spacing w:before="40" w:after="40" w:line="220" w:lineRule="exact"/>
              <w:ind w:right="113"/>
              <w:jc w:val="center"/>
              <w:rPr>
                <w:sz w:val="20"/>
              </w:rPr>
            </w:pPr>
            <w:r>
              <w:rPr>
                <w:sz w:val="20"/>
              </w:rPr>
              <w:t>8</w:t>
            </w:r>
          </w:p>
        </w:tc>
        <w:tc>
          <w:tcPr>
            <w:tcW w:w="3895" w:type="dxa"/>
            <w:tcBorders>
              <w:left w:val="single" w:sz="4" w:space="0" w:color="auto"/>
              <w:right w:val="single" w:sz="4" w:space="0" w:color="auto"/>
            </w:tcBorders>
          </w:tcPr>
          <w:p w14:paraId="4583C21F" w14:textId="77777777" w:rsidR="005F2994" w:rsidRDefault="005F2994" w:rsidP="00511461">
            <w:pPr>
              <w:spacing w:before="40" w:after="40" w:line="220" w:lineRule="exact"/>
              <w:ind w:right="113"/>
              <w:jc w:val="center"/>
              <w:rPr>
                <w:sz w:val="20"/>
              </w:rPr>
            </w:pPr>
            <w:r>
              <w:rPr>
                <w:sz w:val="20"/>
              </w:rPr>
              <w:t>72</w:t>
            </w:r>
          </w:p>
        </w:tc>
      </w:tr>
      <w:tr w:rsidR="005F2994" w14:paraId="4583C223" w14:textId="77777777" w:rsidTr="00CC50AF">
        <w:tc>
          <w:tcPr>
            <w:tcW w:w="3476" w:type="dxa"/>
            <w:tcBorders>
              <w:left w:val="single" w:sz="4" w:space="0" w:color="auto"/>
              <w:right w:val="single" w:sz="4" w:space="0" w:color="auto"/>
            </w:tcBorders>
          </w:tcPr>
          <w:p w14:paraId="4583C221" w14:textId="77777777" w:rsidR="005F2994" w:rsidRDefault="005F2994" w:rsidP="00511461">
            <w:pPr>
              <w:spacing w:before="40" w:after="40" w:line="220" w:lineRule="exact"/>
              <w:ind w:right="113"/>
              <w:jc w:val="center"/>
              <w:rPr>
                <w:sz w:val="20"/>
              </w:rPr>
            </w:pPr>
            <w:r>
              <w:rPr>
                <w:sz w:val="20"/>
              </w:rPr>
              <w:t>9</w:t>
            </w:r>
          </w:p>
        </w:tc>
        <w:tc>
          <w:tcPr>
            <w:tcW w:w="3895" w:type="dxa"/>
            <w:tcBorders>
              <w:left w:val="single" w:sz="4" w:space="0" w:color="auto"/>
              <w:right w:val="single" w:sz="4" w:space="0" w:color="auto"/>
            </w:tcBorders>
          </w:tcPr>
          <w:p w14:paraId="4583C222" w14:textId="77777777" w:rsidR="005F2994" w:rsidRDefault="005F2994" w:rsidP="00511461">
            <w:pPr>
              <w:spacing w:before="40" w:after="40" w:line="220" w:lineRule="exact"/>
              <w:ind w:right="113"/>
              <w:jc w:val="center"/>
              <w:rPr>
                <w:sz w:val="20"/>
              </w:rPr>
            </w:pPr>
            <w:r>
              <w:rPr>
                <w:sz w:val="20"/>
              </w:rPr>
              <w:t>56</w:t>
            </w:r>
          </w:p>
        </w:tc>
      </w:tr>
      <w:tr w:rsidR="005F2994" w14:paraId="4583C226" w14:textId="77777777" w:rsidTr="00CC50AF">
        <w:tc>
          <w:tcPr>
            <w:tcW w:w="3476" w:type="dxa"/>
            <w:tcBorders>
              <w:left w:val="single" w:sz="4" w:space="0" w:color="auto"/>
              <w:right w:val="single" w:sz="4" w:space="0" w:color="auto"/>
            </w:tcBorders>
          </w:tcPr>
          <w:p w14:paraId="4583C224" w14:textId="77777777" w:rsidR="005F2994" w:rsidRDefault="005F2994" w:rsidP="00511461">
            <w:pPr>
              <w:spacing w:before="40" w:after="40" w:line="220" w:lineRule="exact"/>
              <w:ind w:right="113"/>
              <w:jc w:val="center"/>
              <w:rPr>
                <w:sz w:val="20"/>
              </w:rPr>
            </w:pPr>
            <w:r>
              <w:rPr>
                <w:sz w:val="20"/>
              </w:rPr>
              <w:t>10</w:t>
            </w:r>
          </w:p>
        </w:tc>
        <w:tc>
          <w:tcPr>
            <w:tcW w:w="3895" w:type="dxa"/>
            <w:tcBorders>
              <w:left w:val="single" w:sz="4" w:space="0" w:color="auto"/>
              <w:right w:val="single" w:sz="4" w:space="0" w:color="auto"/>
            </w:tcBorders>
          </w:tcPr>
          <w:p w14:paraId="4583C225" w14:textId="77777777" w:rsidR="005F2994" w:rsidRDefault="005F2994" w:rsidP="00511461">
            <w:pPr>
              <w:spacing w:before="40" w:after="40" w:line="220" w:lineRule="exact"/>
              <w:ind w:right="113"/>
              <w:jc w:val="center"/>
              <w:rPr>
                <w:sz w:val="20"/>
              </w:rPr>
            </w:pPr>
            <w:r>
              <w:rPr>
                <w:sz w:val="20"/>
              </w:rPr>
              <w:t>89</w:t>
            </w:r>
          </w:p>
        </w:tc>
      </w:tr>
      <w:tr w:rsidR="005F2994" w14:paraId="4583C229" w14:textId="77777777" w:rsidTr="00CC50AF">
        <w:tc>
          <w:tcPr>
            <w:tcW w:w="3476" w:type="dxa"/>
            <w:tcBorders>
              <w:left w:val="single" w:sz="4" w:space="0" w:color="auto"/>
              <w:bottom w:val="single" w:sz="4" w:space="0" w:color="auto"/>
              <w:right w:val="single" w:sz="4" w:space="0" w:color="auto"/>
            </w:tcBorders>
          </w:tcPr>
          <w:p w14:paraId="4583C227" w14:textId="77777777" w:rsidR="005F2994" w:rsidRDefault="005F2994" w:rsidP="00511461">
            <w:pPr>
              <w:spacing w:before="40" w:after="40" w:line="220" w:lineRule="exact"/>
              <w:ind w:right="113"/>
              <w:jc w:val="center"/>
              <w:rPr>
                <w:sz w:val="20"/>
              </w:rPr>
            </w:pPr>
            <w:r>
              <w:rPr>
                <w:sz w:val="20"/>
              </w:rPr>
              <w:t>11</w:t>
            </w:r>
          </w:p>
        </w:tc>
        <w:tc>
          <w:tcPr>
            <w:tcW w:w="3895" w:type="dxa"/>
            <w:tcBorders>
              <w:left w:val="single" w:sz="4" w:space="0" w:color="auto"/>
              <w:bottom w:val="single" w:sz="4" w:space="0" w:color="auto"/>
              <w:right w:val="single" w:sz="4" w:space="0" w:color="auto"/>
            </w:tcBorders>
          </w:tcPr>
          <w:p w14:paraId="4583C228" w14:textId="77777777" w:rsidR="005F2994" w:rsidRDefault="005F2994" w:rsidP="00511461">
            <w:pPr>
              <w:spacing w:before="40" w:after="40" w:line="220" w:lineRule="exact"/>
              <w:ind w:right="113"/>
              <w:jc w:val="center"/>
              <w:rPr>
                <w:sz w:val="20"/>
              </w:rPr>
            </w:pPr>
            <w:r>
              <w:rPr>
                <w:sz w:val="20"/>
              </w:rPr>
              <w:t>113</w:t>
            </w:r>
          </w:p>
        </w:tc>
      </w:tr>
    </w:tbl>
    <w:p w14:paraId="4583C22A" w14:textId="77777777" w:rsidR="005F2994" w:rsidRDefault="005F2994" w:rsidP="005F2994">
      <w:pPr>
        <w:pBdr>
          <w:top w:val="single" w:sz="6" w:space="0" w:color="FFFFFF"/>
          <w:left w:val="single" w:sz="6" w:space="0" w:color="FFFFFF"/>
          <w:bottom w:val="single" w:sz="6" w:space="0" w:color="FFFFFF"/>
          <w:right w:val="single" w:sz="6" w:space="0" w:color="FFFFFF"/>
        </w:pBdr>
        <w:jc w:val="both"/>
        <w:rPr>
          <w:u w:val="single"/>
        </w:rPr>
      </w:pPr>
    </w:p>
    <w:p w14:paraId="4583C22B" w14:textId="77777777" w:rsidR="005F2994" w:rsidRPr="00763E93" w:rsidRDefault="005F2994" w:rsidP="005F2994">
      <w:pPr>
        <w:pStyle w:val="SingleTxtG"/>
        <w:jc w:val="left"/>
        <w:rPr>
          <w:b/>
        </w:rPr>
      </w:pPr>
      <w:r>
        <w:br w:type="page"/>
      </w:r>
      <w:r w:rsidRPr="00763E93">
        <w:lastRenderedPageBreak/>
        <w:t>Figure 9/1</w:t>
      </w:r>
      <w:r>
        <w:br/>
      </w:r>
      <w:r w:rsidRPr="00763E93">
        <w:rPr>
          <w:b/>
        </w:rPr>
        <w:t>Driving schedule</w:t>
      </w:r>
    </w:p>
    <w:p w14:paraId="4583C22C" w14:textId="77777777" w:rsidR="005F2994" w:rsidRDefault="005F2994" w:rsidP="005F2994">
      <w:pPr>
        <w:pBdr>
          <w:top w:val="single" w:sz="6" w:space="0" w:color="FFFFFF"/>
          <w:left w:val="single" w:sz="6" w:space="0" w:color="FFFFFF"/>
          <w:bottom w:val="single" w:sz="6" w:space="0" w:color="FFFFFF"/>
          <w:right w:val="single" w:sz="6" w:space="0" w:color="FFFFFF"/>
        </w:pBdr>
        <w:jc w:val="both"/>
      </w:pPr>
    </w:p>
    <w:p w14:paraId="4583C22D" w14:textId="77777777" w:rsidR="005F2994" w:rsidRDefault="008D29E9" w:rsidP="005F2994">
      <w:pPr>
        <w:pBdr>
          <w:top w:val="single" w:sz="6" w:space="0" w:color="FFFFFF"/>
          <w:left w:val="single" w:sz="6" w:space="0" w:color="FFFFFF"/>
          <w:bottom w:val="single" w:sz="6" w:space="0" w:color="FFFFFF"/>
          <w:right w:val="single" w:sz="6" w:space="0" w:color="FFFFFF"/>
        </w:pBdr>
        <w:jc w:val="both"/>
      </w:pPr>
      <w:r>
        <w:rPr>
          <w:noProof/>
          <w:lang w:val="en-AU" w:eastAsia="en-AU"/>
        </w:rPr>
        <w:drawing>
          <wp:inline distT="0" distB="0" distL="0" distR="0" wp14:anchorId="4583CBB2" wp14:editId="4583CBB3">
            <wp:extent cx="5943600" cy="52387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5943600" cy="5238750"/>
                    </a:xfrm>
                    <a:prstGeom prst="rect">
                      <a:avLst/>
                    </a:prstGeom>
                    <a:noFill/>
                    <a:ln>
                      <a:noFill/>
                    </a:ln>
                  </pic:spPr>
                </pic:pic>
              </a:graphicData>
            </a:graphic>
          </wp:inline>
        </w:drawing>
      </w:r>
    </w:p>
    <w:p w14:paraId="4583C22E" w14:textId="77777777" w:rsidR="005F2994" w:rsidRPr="00763E93" w:rsidRDefault="005F2994" w:rsidP="005F2994">
      <w:pPr>
        <w:pStyle w:val="SingleTxtG"/>
        <w:ind w:left="2268" w:hanging="1134"/>
      </w:pPr>
      <w:r>
        <w:t>6.2.</w:t>
      </w:r>
      <w:r w:rsidRPr="00763E93">
        <w:tab/>
        <w:t xml:space="preserve">The durability test, or if the manufacturer has chosen, the modified durability test shall be conducted until the vehicle has covered a minimum of </w:t>
      </w:r>
      <w:r>
        <w:t>160,000 </w:t>
      </w:r>
      <w:r w:rsidRPr="00763E93">
        <w:t>km.</w:t>
      </w:r>
    </w:p>
    <w:p w14:paraId="4583C22F" w14:textId="77777777" w:rsidR="005F2994" w:rsidRPr="00763E93" w:rsidRDefault="005F2994" w:rsidP="005F2994">
      <w:pPr>
        <w:pStyle w:val="SingleTxtG"/>
        <w:keepNext/>
        <w:keepLines/>
        <w:ind w:left="2268" w:hanging="1134"/>
      </w:pPr>
      <w:r>
        <w:t>6.3</w:t>
      </w:r>
      <w:r w:rsidRPr="00763E93">
        <w:t>.</w:t>
      </w:r>
      <w:r w:rsidRPr="00763E93">
        <w:tab/>
        <w:t>Test equipment</w:t>
      </w:r>
    </w:p>
    <w:p w14:paraId="4583C230" w14:textId="77777777" w:rsidR="005F2994" w:rsidRPr="00763E93" w:rsidRDefault="005F2994" w:rsidP="005F2994">
      <w:pPr>
        <w:pStyle w:val="SingleTxtG"/>
        <w:keepNext/>
        <w:keepLines/>
        <w:ind w:left="2268" w:hanging="1134"/>
        <w:rPr>
          <w:i/>
          <w:iCs/>
        </w:rPr>
      </w:pPr>
      <w:r>
        <w:t>6.3.1</w:t>
      </w:r>
      <w:r w:rsidRPr="00763E93">
        <w:t>.</w:t>
      </w:r>
      <w:r w:rsidRPr="00763E93">
        <w:tab/>
        <w:t>Chassis dynamometer</w:t>
      </w:r>
    </w:p>
    <w:p w14:paraId="4583C231" w14:textId="77777777" w:rsidR="005F2994" w:rsidRPr="00763E93" w:rsidRDefault="005F2994" w:rsidP="005F2994">
      <w:pPr>
        <w:pStyle w:val="SingleTxtG"/>
        <w:ind w:left="2268" w:hanging="1134"/>
      </w:pPr>
      <w:r>
        <w:t>6.3</w:t>
      </w:r>
      <w:r w:rsidRPr="00763E93">
        <w:t>.1.1.</w:t>
      </w:r>
      <w:r w:rsidRPr="00763E93">
        <w:tab/>
        <w:t>When the durability test is performed on a chassis dynamometer, the dynamometer shall enable the cycle described in pa</w:t>
      </w:r>
      <w:r>
        <w:t>ragraph 6.1. to be carried out.</w:t>
      </w:r>
      <w:r w:rsidRPr="00763E93">
        <w:t xml:space="preserve"> In particular, it shall be equipped with systems simulating inertia and resistance to progress.</w:t>
      </w:r>
    </w:p>
    <w:p w14:paraId="4583C232" w14:textId="77777777" w:rsidR="005F2994" w:rsidRPr="00763E93" w:rsidRDefault="005F2994" w:rsidP="005F2994">
      <w:pPr>
        <w:pStyle w:val="SingleTxtG"/>
        <w:ind w:left="2268" w:hanging="1134"/>
      </w:pPr>
      <w:r>
        <w:t>6.3</w:t>
      </w:r>
      <w:r w:rsidRPr="00763E93">
        <w:t>.1.2.</w:t>
      </w:r>
      <w:r w:rsidRPr="00763E93">
        <w:tab/>
        <w:t>The brake shall be adjusted in order to absorb the power exerted on the driving wheels at a steady speed of 80 km/h.</w:t>
      </w:r>
      <w:r>
        <w:t xml:space="preserve"> </w:t>
      </w:r>
      <w:r w:rsidRPr="00763E93">
        <w:t xml:space="preserve">Methods to be applied to determine this power and to adjust the brake are the same as those described in </w:t>
      </w:r>
      <w:r>
        <w:t>Appendix 7 of Annex 4a</w:t>
      </w:r>
      <w:r w:rsidRPr="00763E93">
        <w:t>.</w:t>
      </w:r>
    </w:p>
    <w:p w14:paraId="4583C233" w14:textId="77777777" w:rsidR="005F2994" w:rsidRPr="00763E93" w:rsidRDefault="005F2994" w:rsidP="005F2994">
      <w:pPr>
        <w:pStyle w:val="SingleTxtG"/>
        <w:ind w:left="2268" w:hanging="1134"/>
      </w:pPr>
      <w:r>
        <w:lastRenderedPageBreak/>
        <w:t>6.3</w:t>
      </w:r>
      <w:r w:rsidRPr="00763E93">
        <w:t>.1.3.</w:t>
      </w:r>
      <w:r w:rsidRPr="00763E93">
        <w:tab/>
        <w:t>The vehicle cooling system should enable the vehicle to operate at temperatures similar to those obtained on road (oil, water, exhaust system, etc.).</w:t>
      </w:r>
    </w:p>
    <w:p w14:paraId="4583C234" w14:textId="77777777" w:rsidR="005F2994" w:rsidRPr="00763E93" w:rsidRDefault="005F2994" w:rsidP="005F2994">
      <w:pPr>
        <w:pStyle w:val="SingleTxtG"/>
        <w:ind w:left="2268" w:hanging="1134"/>
      </w:pPr>
      <w:r>
        <w:t>6.3</w:t>
      </w:r>
      <w:r w:rsidRPr="00763E93">
        <w:t>.1.4.</w:t>
      </w:r>
      <w:r w:rsidRPr="00763E93">
        <w:tab/>
        <w:t>Certain other test bench adjustments and features are deemed to be identical, where necessary, to those described in</w:t>
      </w:r>
      <w:r w:rsidR="00591E72">
        <w:t xml:space="preserve"> </w:t>
      </w:r>
      <w:r>
        <w:t>Annex 4a</w:t>
      </w:r>
      <w:r w:rsidRPr="00763E93">
        <w:t xml:space="preserve"> of this Regulation (inertia, for example, which may be mechanical or electronic).</w:t>
      </w:r>
    </w:p>
    <w:p w14:paraId="4583C235" w14:textId="77777777" w:rsidR="005F2994" w:rsidRPr="00763E93" w:rsidRDefault="005F2994" w:rsidP="005F2994">
      <w:pPr>
        <w:pStyle w:val="SingleTxtG"/>
        <w:ind w:left="2268" w:hanging="1134"/>
      </w:pPr>
      <w:r>
        <w:t>6.3</w:t>
      </w:r>
      <w:r w:rsidRPr="00763E93">
        <w:t>.1.5.</w:t>
      </w:r>
      <w:r w:rsidRPr="00763E93">
        <w:tab/>
        <w:t>The vehicle may be moved, where necessary, to a different bench in order to conduct emission measurement tests.</w:t>
      </w:r>
    </w:p>
    <w:p w14:paraId="4583C236" w14:textId="77777777" w:rsidR="005F2994" w:rsidRPr="00763E93" w:rsidRDefault="005F2994" w:rsidP="005F2994">
      <w:pPr>
        <w:pStyle w:val="SingleTxtG"/>
        <w:ind w:left="2268" w:hanging="1134"/>
      </w:pPr>
      <w:r>
        <w:t>6.3</w:t>
      </w:r>
      <w:r w:rsidRPr="00763E93">
        <w:t>.2.</w:t>
      </w:r>
      <w:r w:rsidRPr="00763E93">
        <w:tab/>
        <w:t>Operation on track or road</w:t>
      </w:r>
    </w:p>
    <w:p w14:paraId="4583C237" w14:textId="77777777" w:rsidR="005F2994" w:rsidRPr="00763E93" w:rsidRDefault="005F2994" w:rsidP="005F2994">
      <w:pPr>
        <w:pStyle w:val="SingleTxtG"/>
        <w:ind w:left="2268" w:hanging="1134"/>
      </w:pPr>
      <w:r>
        <w:tab/>
      </w:r>
      <w:r w:rsidRPr="00763E93">
        <w:t>When the durability test is completed on track or road, the vehicle's reference mass will be at least equal to that retained for tests conducted on a chassis dynamometer.</w:t>
      </w:r>
    </w:p>
    <w:p w14:paraId="4583C238" w14:textId="77777777" w:rsidR="005F2994" w:rsidRPr="00763E93" w:rsidRDefault="005F2994" w:rsidP="005F2994">
      <w:pPr>
        <w:pStyle w:val="SingleTxtG"/>
        <w:ind w:left="2268" w:hanging="1134"/>
      </w:pPr>
      <w:r>
        <w:t>7</w:t>
      </w:r>
      <w:r w:rsidRPr="00763E93">
        <w:t>.</w:t>
      </w:r>
      <w:r w:rsidRPr="00763E93">
        <w:tab/>
        <w:t>M</w:t>
      </w:r>
      <w:r>
        <w:t>easuring emissions of pollutants</w:t>
      </w:r>
    </w:p>
    <w:p w14:paraId="4583C239" w14:textId="77777777" w:rsidR="005F2994" w:rsidRPr="00763E93" w:rsidRDefault="005F2994" w:rsidP="005F2994">
      <w:pPr>
        <w:pStyle w:val="SingleTxtG"/>
        <w:ind w:left="2268" w:hanging="1134"/>
      </w:pPr>
      <w:r>
        <w:tab/>
      </w:r>
      <w:r w:rsidRPr="00763E93">
        <w:t>At the start of the test</w:t>
      </w:r>
      <w:r>
        <w:t xml:space="preserve"> (0 km), and every 10,000 km (±</w:t>
      </w:r>
      <w:r w:rsidRPr="00763E93">
        <w:t xml:space="preserve">400 km) or more frequently, at regular intervals until having covered </w:t>
      </w:r>
      <w:r>
        <w:t xml:space="preserve">160,000 </w:t>
      </w:r>
      <w:r w:rsidRPr="00763E93">
        <w:t xml:space="preserve">km, exhaust emissions are measured in accordance with the Type I </w:t>
      </w:r>
      <w:r w:rsidR="00485640">
        <w:t>Test</w:t>
      </w:r>
      <w:r w:rsidRPr="00763E93">
        <w:t xml:space="preserve"> as defined in paragraph 5.3.1. of this Regulation.</w:t>
      </w:r>
      <w:r>
        <w:t xml:space="preserve"> </w:t>
      </w:r>
      <w:r w:rsidRPr="00763E93">
        <w:t>The limit values to be complied with are those laid down in paragraph 5.3.1.4. of this Regulation.</w:t>
      </w:r>
    </w:p>
    <w:p w14:paraId="4583C23A" w14:textId="77777777" w:rsidR="005F2994" w:rsidRPr="00763E93" w:rsidRDefault="005F2994" w:rsidP="005F2994">
      <w:pPr>
        <w:pStyle w:val="SingleTxtG"/>
        <w:ind w:left="2268" w:hanging="1134"/>
      </w:pPr>
      <w:r>
        <w:tab/>
      </w:r>
      <w:r w:rsidRPr="00763E93">
        <w:t>In the case of vehicles equipped with periodically regenerating systems as defined in paragraph 2.20. of this Regulation, it shall be checked that the vehicle is not approaching a regeneration period.</w:t>
      </w:r>
      <w:r>
        <w:t xml:space="preserve"> </w:t>
      </w:r>
      <w:r w:rsidRPr="00763E93">
        <w:t>If this is the case, the vehicle must be driven until the end of the regeneration.</w:t>
      </w:r>
      <w:r>
        <w:t xml:space="preserve"> </w:t>
      </w:r>
      <w:r w:rsidRPr="00763E93">
        <w:t>If a regeneration occurs during the emissions measurement, a new test (including preconditioning) shall be performed, and the first result not taken into account.</w:t>
      </w:r>
    </w:p>
    <w:p w14:paraId="4583C23B" w14:textId="77777777" w:rsidR="005F2994" w:rsidRPr="00763E93" w:rsidRDefault="005F2994" w:rsidP="005F2994">
      <w:pPr>
        <w:pStyle w:val="SingleTxtG"/>
        <w:ind w:left="2268" w:hanging="1134"/>
      </w:pPr>
      <w:r>
        <w:tab/>
      </w:r>
      <w:r w:rsidRPr="00763E93">
        <w:t>All exhaust emissions results shall be plotted as a function of the running distance on the system rounded to the nearest kilometre and the best fit straight line fitted by the method of least squares shall be drawn through all these data points. This calculation shall not take into account the test results at 0 km.</w:t>
      </w:r>
    </w:p>
    <w:p w14:paraId="4583C23C" w14:textId="77777777" w:rsidR="005F2994" w:rsidRPr="00763E93" w:rsidRDefault="005F2994" w:rsidP="005F2994">
      <w:pPr>
        <w:pStyle w:val="SingleTxtG"/>
        <w:ind w:left="2268" w:hanging="1134"/>
      </w:pPr>
      <w:r>
        <w:tab/>
      </w:r>
      <w:r w:rsidRPr="00763E93">
        <w:t xml:space="preserve">The data will be acceptable for use in the calculation of the deterioration factor only if the interpolated 6,400 km and </w:t>
      </w:r>
      <w:r>
        <w:t xml:space="preserve">160,000 </w:t>
      </w:r>
      <w:r w:rsidRPr="00763E93">
        <w:t xml:space="preserve">km points on this line are within the </w:t>
      </w:r>
      <w:proofErr w:type="gramStart"/>
      <w:r w:rsidRPr="00763E93">
        <w:t>above mentioned</w:t>
      </w:r>
      <w:proofErr w:type="gramEnd"/>
      <w:r w:rsidRPr="00763E93">
        <w:t xml:space="preserve"> limits.</w:t>
      </w:r>
    </w:p>
    <w:p w14:paraId="4583C23D" w14:textId="77777777" w:rsidR="005F2994" w:rsidRPr="00763E93" w:rsidRDefault="005F2994" w:rsidP="005F2994">
      <w:pPr>
        <w:pStyle w:val="SingleTxtG"/>
        <w:ind w:left="2268" w:hanging="1134"/>
      </w:pPr>
      <w:r>
        <w:tab/>
      </w:r>
      <w:r w:rsidRPr="00763E93">
        <w:t xml:space="preserve">The data are still acceptable when a best fit straight line crosses an applicable limit with a negative slope (the 6,400 km interpolated point is higher than the </w:t>
      </w:r>
      <w:r>
        <w:t xml:space="preserve">160,000 </w:t>
      </w:r>
      <w:r w:rsidRPr="00763E93">
        <w:t xml:space="preserve">km interpolated point) but the </w:t>
      </w:r>
      <w:r>
        <w:t>16</w:t>
      </w:r>
      <w:r w:rsidRPr="00763E93">
        <w:t>0,000 km actual data point is below the limit.</w:t>
      </w:r>
    </w:p>
    <w:p w14:paraId="4583C23E" w14:textId="77777777" w:rsidR="005F2994" w:rsidRPr="00763E93" w:rsidRDefault="005F2994" w:rsidP="005F2994">
      <w:pPr>
        <w:pStyle w:val="SingleTxtG"/>
        <w:ind w:left="2268" w:hanging="1134"/>
      </w:pPr>
      <w:r>
        <w:tab/>
      </w:r>
      <w:r w:rsidRPr="00763E93">
        <w:t>A multiplicative exhaust emission deterioration factor shall be calculated for each pollutant as follows:</w:t>
      </w:r>
    </w:p>
    <w:p w14:paraId="4583C243" w14:textId="42BE0454" w:rsidR="00CE7EF3" w:rsidRDefault="008D29E9">
      <w:pPr>
        <w:pBdr>
          <w:top w:val="single" w:sz="6" w:space="0" w:color="FFFFFF"/>
          <w:left w:val="single" w:sz="6" w:space="0" w:color="FFFFFF"/>
          <w:bottom w:val="single" w:sz="6" w:space="0" w:color="FFFFFF"/>
          <w:right w:val="single" w:sz="6" w:space="0" w:color="FFFFFF"/>
        </w:pBdr>
        <w:jc w:val="center"/>
      </w:pPr>
      <w:r>
        <w:rPr>
          <w:noProof/>
          <w:lang w:val="en-AU" w:eastAsia="en-AU"/>
        </w:rPr>
        <w:drawing>
          <wp:inline distT="0" distB="0" distL="0" distR="0" wp14:anchorId="4583CBB4" wp14:editId="4583CBB5">
            <wp:extent cx="1428750" cy="6381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428750" cy="638175"/>
                    </a:xfrm>
                    <a:prstGeom prst="rect">
                      <a:avLst/>
                    </a:prstGeom>
                    <a:noFill/>
                    <a:ln>
                      <a:noFill/>
                    </a:ln>
                  </pic:spPr>
                </pic:pic>
              </a:graphicData>
            </a:graphic>
          </wp:inline>
        </w:drawing>
      </w:r>
    </w:p>
    <w:tbl>
      <w:tblPr>
        <w:tblW w:w="6237" w:type="dxa"/>
        <w:tblInd w:w="2268" w:type="dxa"/>
        <w:tblCellMar>
          <w:left w:w="0" w:type="dxa"/>
          <w:right w:w="0" w:type="dxa"/>
        </w:tblCellMar>
        <w:tblLook w:val="01E0" w:firstRow="1" w:lastRow="1" w:firstColumn="1" w:lastColumn="1" w:noHBand="0" w:noVBand="0"/>
      </w:tblPr>
      <w:tblGrid>
        <w:gridCol w:w="851"/>
        <w:gridCol w:w="425"/>
        <w:gridCol w:w="4961"/>
      </w:tblGrid>
      <w:tr w:rsidR="005F2994" w:rsidRPr="00A035C1" w14:paraId="4583C247" w14:textId="77777777" w:rsidTr="00A035C1">
        <w:tc>
          <w:tcPr>
            <w:tcW w:w="851" w:type="dxa"/>
          </w:tcPr>
          <w:p w14:paraId="4583C244" w14:textId="77777777" w:rsidR="005F2994" w:rsidRPr="00A035C1" w:rsidRDefault="005F2994" w:rsidP="00A035C1">
            <w:pPr>
              <w:suppressAutoHyphens/>
              <w:spacing w:after="120" w:line="240" w:lineRule="atLeast"/>
              <w:jc w:val="both"/>
              <w:rPr>
                <w:sz w:val="20"/>
              </w:rPr>
            </w:pPr>
            <w:r w:rsidRPr="00A035C1">
              <w:rPr>
                <w:sz w:val="20"/>
              </w:rPr>
              <w:t>Where:</w:t>
            </w:r>
          </w:p>
        </w:tc>
        <w:tc>
          <w:tcPr>
            <w:tcW w:w="425" w:type="dxa"/>
          </w:tcPr>
          <w:p w14:paraId="4583C245" w14:textId="77777777" w:rsidR="005F2994" w:rsidRPr="00A035C1" w:rsidRDefault="005F2994" w:rsidP="00A035C1">
            <w:pPr>
              <w:suppressAutoHyphens/>
              <w:spacing w:after="120" w:line="240" w:lineRule="atLeast"/>
              <w:jc w:val="both"/>
              <w:rPr>
                <w:sz w:val="20"/>
              </w:rPr>
            </w:pPr>
          </w:p>
        </w:tc>
        <w:tc>
          <w:tcPr>
            <w:tcW w:w="4961" w:type="dxa"/>
          </w:tcPr>
          <w:p w14:paraId="4583C246" w14:textId="77777777" w:rsidR="005F2994" w:rsidRPr="00A035C1" w:rsidRDefault="005F2994" w:rsidP="00A035C1">
            <w:pPr>
              <w:suppressAutoHyphens/>
              <w:spacing w:after="120" w:line="240" w:lineRule="atLeast"/>
              <w:jc w:val="both"/>
              <w:rPr>
                <w:sz w:val="20"/>
              </w:rPr>
            </w:pPr>
          </w:p>
        </w:tc>
      </w:tr>
      <w:tr w:rsidR="005F2994" w:rsidRPr="00A035C1" w14:paraId="4583C24B" w14:textId="77777777" w:rsidTr="00A035C1">
        <w:tc>
          <w:tcPr>
            <w:tcW w:w="851" w:type="dxa"/>
          </w:tcPr>
          <w:p w14:paraId="4583C248" w14:textId="77777777" w:rsidR="005F2994" w:rsidRPr="00A035C1" w:rsidRDefault="005F2994" w:rsidP="00A035C1">
            <w:pPr>
              <w:suppressAutoHyphens/>
              <w:spacing w:line="240" w:lineRule="atLeast"/>
              <w:jc w:val="both"/>
              <w:rPr>
                <w:sz w:val="20"/>
              </w:rPr>
            </w:pPr>
            <w:r w:rsidRPr="00A035C1">
              <w:rPr>
                <w:sz w:val="20"/>
              </w:rPr>
              <w:t>Mi</w:t>
            </w:r>
            <w:r w:rsidRPr="00A035C1">
              <w:rPr>
                <w:sz w:val="20"/>
                <w:vertAlign w:val="subscript"/>
              </w:rPr>
              <w:t>1</w:t>
            </w:r>
          </w:p>
        </w:tc>
        <w:tc>
          <w:tcPr>
            <w:tcW w:w="425" w:type="dxa"/>
          </w:tcPr>
          <w:p w14:paraId="4583C249" w14:textId="77777777" w:rsidR="005F2994" w:rsidRPr="00A035C1" w:rsidRDefault="005F2994" w:rsidP="00A035C1">
            <w:pPr>
              <w:suppressAutoHyphens/>
              <w:spacing w:line="240" w:lineRule="atLeast"/>
              <w:jc w:val="both"/>
              <w:rPr>
                <w:sz w:val="20"/>
              </w:rPr>
            </w:pPr>
            <w:r w:rsidRPr="00A035C1">
              <w:rPr>
                <w:sz w:val="20"/>
              </w:rPr>
              <w:t>=</w:t>
            </w:r>
          </w:p>
        </w:tc>
        <w:tc>
          <w:tcPr>
            <w:tcW w:w="4961" w:type="dxa"/>
          </w:tcPr>
          <w:p w14:paraId="4583C24A" w14:textId="77777777" w:rsidR="005F2994" w:rsidRPr="00A035C1" w:rsidRDefault="005F2994" w:rsidP="00A035C1">
            <w:pPr>
              <w:suppressAutoHyphens/>
              <w:spacing w:after="120" w:line="240" w:lineRule="atLeast"/>
              <w:jc w:val="both"/>
              <w:rPr>
                <w:sz w:val="20"/>
              </w:rPr>
            </w:pPr>
            <w:r w:rsidRPr="00A035C1">
              <w:rPr>
                <w:sz w:val="20"/>
              </w:rPr>
              <w:t xml:space="preserve">mass emission of the pollutant </w:t>
            </w:r>
            <w:proofErr w:type="spellStart"/>
            <w:r w:rsidRPr="00A035C1">
              <w:rPr>
                <w:sz w:val="20"/>
              </w:rPr>
              <w:t>i</w:t>
            </w:r>
            <w:proofErr w:type="spellEnd"/>
            <w:r w:rsidRPr="00A035C1">
              <w:rPr>
                <w:sz w:val="20"/>
              </w:rPr>
              <w:t xml:space="preserve"> in g/km interpolated to 6,400 km,</w:t>
            </w:r>
          </w:p>
        </w:tc>
      </w:tr>
      <w:tr w:rsidR="005F2994" w:rsidRPr="00A035C1" w14:paraId="4583C24F" w14:textId="77777777" w:rsidTr="00A035C1">
        <w:tc>
          <w:tcPr>
            <w:tcW w:w="851" w:type="dxa"/>
          </w:tcPr>
          <w:p w14:paraId="4583C24C" w14:textId="77777777" w:rsidR="005F2994" w:rsidRPr="00A035C1" w:rsidRDefault="005F2994" w:rsidP="00A035C1">
            <w:pPr>
              <w:suppressAutoHyphens/>
              <w:spacing w:line="240" w:lineRule="atLeast"/>
              <w:jc w:val="both"/>
              <w:rPr>
                <w:sz w:val="20"/>
              </w:rPr>
            </w:pPr>
            <w:r w:rsidRPr="00A035C1">
              <w:rPr>
                <w:sz w:val="20"/>
              </w:rPr>
              <w:t>Mi</w:t>
            </w:r>
            <w:r w:rsidRPr="00A035C1">
              <w:rPr>
                <w:sz w:val="20"/>
                <w:vertAlign w:val="subscript"/>
              </w:rPr>
              <w:t>2</w:t>
            </w:r>
          </w:p>
        </w:tc>
        <w:tc>
          <w:tcPr>
            <w:tcW w:w="425" w:type="dxa"/>
          </w:tcPr>
          <w:p w14:paraId="4583C24D" w14:textId="77777777" w:rsidR="005F2994" w:rsidRPr="00A035C1" w:rsidRDefault="005F2994" w:rsidP="00A035C1">
            <w:pPr>
              <w:suppressAutoHyphens/>
              <w:spacing w:line="240" w:lineRule="atLeast"/>
              <w:jc w:val="both"/>
              <w:rPr>
                <w:sz w:val="20"/>
              </w:rPr>
            </w:pPr>
            <w:r w:rsidRPr="00A035C1">
              <w:rPr>
                <w:sz w:val="20"/>
              </w:rPr>
              <w:t>=</w:t>
            </w:r>
          </w:p>
        </w:tc>
        <w:tc>
          <w:tcPr>
            <w:tcW w:w="4961" w:type="dxa"/>
          </w:tcPr>
          <w:p w14:paraId="4583C24E" w14:textId="77777777" w:rsidR="005F2994" w:rsidRPr="00A035C1" w:rsidRDefault="005F2994" w:rsidP="00A035C1">
            <w:pPr>
              <w:suppressAutoHyphens/>
              <w:spacing w:line="240" w:lineRule="atLeast"/>
              <w:jc w:val="both"/>
              <w:rPr>
                <w:sz w:val="20"/>
              </w:rPr>
            </w:pPr>
            <w:r w:rsidRPr="00A035C1">
              <w:rPr>
                <w:sz w:val="20"/>
              </w:rPr>
              <w:t xml:space="preserve">mass emission of the pollutant </w:t>
            </w:r>
            <w:proofErr w:type="spellStart"/>
            <w:r w:rsidRPr="00A035C1">
              <w:rPr>
                <w:sz w:val="20"/>
              </w:rPr>
              <w:t>i</w:t>
            </w:r>
            <w:proofErr w:type="spellEnd"/>
            <w:r w:rsidRPr="00A035C1">
              <w:rPr>
                <w:sz w:val="20"/>
              </w:rPr>
              <w:t xml:space="preserve"> in g/km interpolated to 160,000 km.</w:t>
            </w:r>
          </w:p>
        </w:tc>
      </w:tr>
    </w:tbl>
    <w:p w14:paraId="4583C250" w14:textId="77777777" w:rsidR="005F2994" w:rsidRPr="00A32316" w:rsidRDefault="005F2994" w:rsidP="005F2994">
      <w:pPr>
        <w:pStyle w:val="SingleTxtG"/>
        <w:spacing w:before="120"/>
        <w:ind w:left="2268" w:hanging="1134"/>
      </w:pPr>
      <w:r>
        <w:lastRenderedPageBreak/>
        <w:tab/>
      </w:r>
      <w:r w:rsidRPr="00A32316">
        <w:t>These interpolated values shall be carried out to a minimum of four places to the right of the decimal point before dividing one by the other to determine the deterioration f</w:t>
      </w:r>
      <w:r>
        <w:t xml:space="preserve">actor. </w:t>
      </w:r>
      <w:r w:rsidRPr="00A32316">
        <w:t>The result shall be rounded to three places to the right of the decimal point.</w:t>
      </w:r>
    </w:p>
    <w:p w14:paraId="4583C251" w14:textId="77777777" w:rsidR="005F2994" w:rsidRDefault="005F2994" w:rsidP="005F2994">
      <w:pPr>
        <w:pStyle w:val="SingleTxtG"/>
        <w:ind w:left="2268" w:hanging="1134"/>
      </w:pPr>
      <w:r>
        <w:tab/>
      </w:r>
      <w:r w:rsidRPr="00A32316">
        <w:t>If a deterioration factor is less than one, it is deemed to be equal to one.</w:t>
      </w:r>
    </w:p>
    <w:p w14:paraId="4583C252" w14:textId="77777777" w:rsidR="005F2994" w:rsidRPr="00537B27" w:rsidRDefault="005F2994" w:rsidP="005F2994">
      <w:pPr>
        <w:pBdr>
          <w:top w:val="single" w:sz="6" w:space="0" w:color="FFFFFF"/>
          <w:left w:val="single" w:sz="6" w:space="0" w:color="FFFFFF"/>
          <w:bottom w:val="single" w:sz="6" w:space="0" w:color="FFFFFF"/>
          <w:right w:val="single" w:sz="6" w:space="0" w:color="FFFFFF"/>
        </w:pBdr>
        <w:tabs>
          <w:tab w:val="left" w:pos="1134"/>
          <w:tab w:val="left" w:pos="1701"/>
          <w:tab w:val="left" w:pos="2268"/>
        </w:tabs>
        <w:spacing w:after="120"/>
        <w:ind w:left="2268" w:right="1134" w:hanging="1134"/>
        <w:jc w:val="both"/>
        <w:rPr>
          <w:sz w:val="20"/>
        </w:rPr>
      </w:pPr>
      <w:r>
        <w:rPr>
          <w:b/>
        </w:rPr>
        <w:tab/>
      </w:r>
      <w:r>
        <w:rPr>
          <w:b/>
        </w:rPr>
        <w:tab/>
      </w:r>
      <w:r w:rsidRPr="00537B27">
        <w:rPr>
          <w:sz w:val="20"/>
        </w:rPr>
        <w:t>At the request of a manufacturer, an additive exhaust emission deterioration factor shall be calculated for each pollutant as follows:</w:t>
      </w:r>
    </w:p>
    <w:p w14:paraId="4583C253" w14:textId="77777777" w:rsidR="005F2994" w:rsidRPr="00537B27" w:rsidRDefault="005F2994" w:rsidP="005F2994">
      <w:pPr>
        <w:pBdr>
          <w:top w:val="single" w:sz="6" w:space="0" w:color="FFFFFF"/>
          <w:left w:val="single" w:sz="6" w:space="0" w:color="FFFFFF"/>
          <w:bottom w:val="single" w:sz="6" w:space="0" w:color="FFFFFF"/>
          <w:right w:val="single" w:sz="6" w:space="0" w:color="FFFFFF"/>
        </w:pBdr>
        <w:tabs>
          <w:tab w:val="left" w:pos="1134"/>
          <w:tab w:val="left" w:pos="1701"/>
          <w:tab w:val="left" w:pos="2268"/>
        </w:tabs>
        <w:ind w:left="1134" w:hanging="1134"/>
        <w:jc w:val="both"/>
        <w:rPr>
          <w:sz w:val="20"/>
        </w:rPr>
      </w:pPr>
      <w:r>
        <w:rPr>
          <w:sz w:val="20"/>
        </w:rPr>
        <w:tab/>
      </w:r>
      <w:r>
        <w:rPr>
          <w:sz w:val="20"/>
        </w:rPr>
        <w:tab/>
      </w:r>
      <w:r w:rsidRPr="00537B27">
        <w:rPr>
          <w:sz w:val="20"/>
        </w:rPr>
        <w:tab/>
      </w:r>
      <w:proofErr w:type="gramStart"/>
      <w:r w:rsidRPr="00537B27">
        <w:rPr>
          <w:sz w:val="20"/>
        </w:rPr>
        <w:t>D .</w:t>
      </w:r>
      <w:proofErr w:type="gramEnd"/>
      <w:r w:rsidRPr="00537B27">
        <w:rPr>
          <w:sz w:val="20"/>
        </w:rPr>
        <w:t xml:space="preserve"> </w:t>
      </w:r>
      <w:proofErr w:type="gramStart"/>
      <w:r w:rsidRPr="00537B27">
        <w:rPr>
          <w:sz w:val="20"/>
        </w:rPr>
        <w:t>E .</w:t>
      </w:r>
      <w:proofErr w:type="gramEnd"/>
      <w:r w:rsidRPr="00537B27">
        <w:rPr>
          <w:sz w:val="20"/>
        </w:rPr>
        <w:t xml:space="preserve"> </w:t>
      </w:r>
      <w:proofErr w:type="gramStart"/>
      <w:r w:rsidRPr="00537B27">
        <w:rPr>
          <w:sz w:val="20"/>
        </w:rPr>
        <w:t>F .</w:t>
      </w:r>
      <w:proofErr w:type="gramEnd"/>
      <w:r w:rsidRPr="00537B27">
        <w:rPr>
          <w:sz w:val="20"/>
        </w:rPr>
        <w:t xml:space="preserve"> = Mi</w:t>
      </w:r>
      <w:r w:rsidRPr="00537B27">
        <w:rPr>
          <w:sz w:val="20"/>
          <w:vertAlign w:val="subscript"/>
        </w:rPr>
        <w:t>2</w:t>
      </w:r>
      <w:r w:rsidRPr="00537B27">
        <w:rPr>
          <w:sz w:val="20"/>
        </w:rPr>
        <w:t xml:space="preserve"> – Mi</w:t>
      </w:r>
      <w:r w:rsidRPr="00537B27">
        <w:rPr>
          <w:sz w:val="20"/>
          <w:vertAlign w:val="subscript"/>
        </w:rPr>
        <w:t>1</w:t>
      </w:r>
    </w:p>
    <w:p w14:paraId="4583C254" w14:textId="77777777" w:rsidR="005F2994" w:rsidRDefault="005F2994" w:rsidP="005F2994">
      <w:pPr>
        <w:pStyle w:val="HChG"/>
        <w:rPr>
          <w:sz w:val="20"/>
        </w:rPr>
      </w:pPr>
    </w:p>
    <w:p w14:paraId="4583C255" w14:textId="77777777" w:rsidR="005F2994" w:rsidRPr="005204B0" w:rsidRDefault="005F2994" w:rsidP="005F2994">
      <w:pPr>
        <w:sectPr w:rsidR="005F2994" w:rsidRPr="005204B0" w:rsidSect="00511461">
          <w:headerReference w:type="even" r:id="rId344"/>
          <w:headerReference w:type="default" r:id="rId345"/>
          <w:footerReference w:type="even" r:id="rId346"/>
          <w:footerReference w:type="default" r:id="rId347"/>
          <w:headerReference w:type="first" r:id="rId348"/>
          <w:endnotePr>
            <w:numFmt w:val="decimal"/>
          </w:endnotePr>
          <w:pgSz w:w="11907" w:h="16840" w:code="9"/>
          <w:pgMar w:top="1701" w:right="1134" w:bottom="2268" w:left="1134" w:header="964" w:footer="1701" w:gutter="0"/>
          <w:cols w:space="720"/>
        </w:sectPr>
      </w:pPr>
    </w:p>
    <w:p w14:paraId="4583C256" w14:textId="77777777" w:rsidR="005F2994" w:rsidRPr="00537B27" w:rsidRDefault="005F2994" w:rsidP="005F2994">
      <w:pPr>
        <w:pStyle w:val="HChG"/>
      </w:pPr>
      <w:r>
        <w:lastRenderedPageBreak/>
        <w:t xml:space="preserve">Annex 9 - </w:t>
      </w:r>
      <w:r w:rsidRPr="00537B27">
        <w:t>Appendix 1</w:t>
      </w:r>
    </w:p>
    <w:p w14:paraId="4583C257" w14:textId="77777777" w:rsidR="005F2994" w:rsidRPr="00537B27" w:rsidRDefault="005F2994" w:rsidP="005F2994">
      <w:pPr>
        <w:pStyle w:val="HChG"/>
      </w:pPr>
      <w:r>
        <w:tab/>
      </w:r>
      <w:r>
        <w:tab/>
      </w:r>
      <w:r w:rsidRPr="00537B27">
        <w:t>Standard Bench Cycle (SBC)</w:t>
      </w:r>
    </w:p>
    <w:p w14:paraId="4583C258" w14:textId="77777777" w:rsidR="005F2994" w:rsidRPr="001B526A" w:rsidRDefault="005F2994" w:rsidP="005F2994">
      <w:pPr>
        <w:pStyle w:val="Point0"/>
        <w:tabs>
          <w:tab w:val="left" w:pos="567"/>
        </w:tabs>
        <w:ind w:left="2268" w:right="1134" w:hanging="1134"/>
        <w:rPr>
          <w:sz w:val="20"/>
        </w:rPr>
      </w:pPr>
      <w:r w:rsidRPr="001B526A">
        <w:rPr>
          <w:sz w:val="20"/>
        </w:rPr>
        <w:t>1.</w:t>
      </w:r>
      <w:r w:rsidRPr="001B526A">
        <w:rPr>
          <w:sz w:val="20"/>
        </w:rPr>
        <w:tab/>
        <w:t>Introduction</w:t>
      </w:r>
    </w:p>
    <w:p w14:paraId="4583C259" w14:textId="77777777" w:rsidR="005F2994" w:rsidRPr="001B526A" w:rsidRDefault="005F2994" w:rsidP="005F2994">
      <w:pPr>
        <w:pStyle w:val="Text1"/>
        <w:ind w:left="2268" w:right="1134" w:hanging="1134"/>
        <w:rPr>
          <w:sz w:val="20"/>
        </w:rPr>
      </w:pPr>
      <w:r>
        <w:rPr>
          <w:sz w:val="20"/>
        </w:rPr>
        <w:tab/>
      </w:r>
      <w:r w:rsidRPr="001B526A">
        <w:rPr>
          <w:sz w:val="20"/>
        </w:rPr>
        <w:t>The standard ageing durability procedure consists of ageing a catalyst/oxygen sensor system on an ageing bench which follows the standard bench cycle (SBC) described in this Appendix. The SBC requires the use of an ageing bench with an engine as the source of feed gas for the catalyst. The SBC is a 60-second cycle which is repeated as necessary on the ageing bench to conduct ageing for the required period of time. The SBC is defined based on the catalyst temperature, engine air/fuel (A/F) ratio, and the amount of secondary air injection which is added in front of the first catalyst.</w:t>
      </w:r>
    </w:p>
    <w:p w14:paraId="4583C25A" w14:textId="77777777" w:rsidR="005F2994" w:rsidRPr="001B526A" w:rsidRDefault="005F2994" w:rsidP="005F2994">
      <w:pPr>
        <w:pStyle w:val="Point0"/>
        <w:ind w:left="2268" w:right="1134" w:hanging="1134"/>
        <w:rPr>
          <w:sz w:val="20"/>
        </w:rPr>
      </w:pPr>
      <w:r w:rsidRPr="001B526A">
        <w:rPr>
          <w:sz w:val="20"/>
        </w:rPr>
        <w:t>2.</w:t>
      </w:r>
      <w:r w:rsidRPr="001B526A">
        <w:rPr>
          <w:sz w:val="20"/>
        </w:rPr>
        <w:tab/>
        <w:t>Catalyst Temperature Control</w:t>
      </w:r>
    </w:p>
    <w:p w14:paraId="4583C25B" w14:textId="77777777" w:rsidR="005F2994" w:rsidRPr="001B526A" w:rsidRDefault="005F2994" w:rsidP="005F2994">
      <w:pPr>
        <w:pStyle w:val="Point0"/>
        <w:tabs>
          <w:tab w:val="left" w:pos="567"/>
        </w:tabs>
        <w:ind w:left="2268" w:right="1134" w:hanging="1134"/>
        <w:rPr>
          <w:sz w:val="20"/>
        </w:rPr>
      </w:pPr>
      <w:r w:rsidRPr="001B526A">
        <w:rPr>
          <w:sz w:val="20"/>
        </w:rPr>
        <w:t>2.1.</w:t>
      </w:r>
      <w:r w:rsidRPr="001B526A">
        <w:rPr>
          <w:sz w:val="20"/>
        </w:rPr>
        <w:tab/>
        <w:t>Catalyst temperature shall be measured in the catalyst bed at the location where the highest temperature occurs in the hottest catalyst. Alternatively, the feed gas temperature may be measured and converted to catalyst bed temperature using a linear transform calculated from correlation data collected on the catalyst design and ageing bench to be used in the ageing process.</w:t>
      </w:r>
    </w:p>
    <w:p w14:paraId="4583C25C" w14:textId="77777777" w:rsidR="005F2994" w:rsidRPr="001B526A" w:rsidRDefault="005F2994" w:rsidP="005F2994">
      <w:pPr>
        <w:pStyle w:val="Point0"/>
        <w:tabs>
          <w:tab w:val="left" w:pos="567"/>
        </w:tabs>
        <w:ind w:left="2268" w:right="1134" w:hanging="1134"/>
        <w:rPr>
          <w:sz w:val="20"/>
        </w:rPr>
      </w:pPr>
      <w:r w:rsidRPr="001B526A">
        <w:rPr>
          <w:sz w:val="20"/>
        </w:rPr>
        <w:t>2.2.</w:t>
      </w:r>
      <w:r w:rsidRPr="001B526A">
        <w:rPr>
          <w:sz w:val="20"/>
        </w:rPr>
        <w:tab/>
        <w:t>Control the catalyst temperature at stoichiometric operation (01 to 40 seconds on the cycle) to a minimum of 800</w:t>
      </w:r>
      <w:r>
        <w:rPr>
          <w:sz w:val="20"/>
        </w:rPr>
        <w:t> </w:t>
      </w:r>
      <w:r w:rsidRPr="001B526A">
        <w:rPr>
          <w:sz w:val="20"/>
        </w:rPr>
        <w:t>°</w:t>
      </w:r>
      <w:r>
        <w:rPr>
          <w:sz w:val="20"/>
        </w:rPr>
        <w:t>C (±</w:t>
      </w:r>
      <w:r w:rsidRPr="001B526A">
        <w:rPr>
          <w:sz w:val="20"/>
        </w:rPr>
        <w:t>10° C) by selecting the appropriate engine speed, load, and spark timing for the engine. Control the maximum catalyst temperature that occurs d</w:t>
      </w:r>
      <w:r>
        <w:rPr>
          <w:sz w:val="20"/>
        </w:rPr>
        <w:t>uring the cycle to 890 °C (±</w:t>
      </w:r>
      <w:r w:rsidRPr="001B526A">
        <w:rPr>
          <w:sz w:val="20"/>
        </w:rPr>
        <w:t>10</w:t>
      </w:r>
      <w:r>
        <w:rPr>
          <w:sz w:val="20"/>
        </w:rPr>
        <w:t> </w:t>
      </w:r>
      <w:r w:rsidRPr="001B526A">
        <w:rPr>
          <w:sz w:val="20"/>
        </w:rPr>
        <w:t>°C) by selecting the appropriate A/F r</w:t>
      </w:r>
      <w:r>
        <w:rPr>
          <w:sz w:val="20"/>
        </w:rPr>
        <w:t>atio of the engine during the "rich"</w:t>
      </w:r>
      <w:r w:rsidRPr="001B526A">
        <w:rPr>
          <w:sz w:val="20"/>
        </w:rPr>
        <w:t xml:space="preserve"> phase described in the table below.</w:t>
      </w:r>
    </w:p>
    <w:p w14:paraId="4583C25D" w14:textId="77777777" w:rsidR="005F2994" w:rsidRPr="001B526A" w:rsidRDefault="005F2994" w:rsidP="005F2994">
      <w:pPr>
        <w:pStyle w:val="Point0"/>
        <w:tabs>
          <w:tab w:val="left" w:pos="567"/>
        </w:tabs>
        <w:ind w:left="2268" w:right="1134" w:hanging="1134"/>
        <w:rPr>
          <w:sz w:val="20"/>
        </w:rPr>
      </w:pPr>
      <w:r w:rsidRPr="001B526A">
        <w:rPr>
          <w:sz w:val="20"/>
        </w:rPr>
        <w:t>2.3.</w:t>
      </w:r>
      <w:r w:rsidRPr="001B526A">
        <w:rPr>
          <w:sz w:val="20"/>
        </w:rPr>
        <w:tab/>
        <w:t>If a low control temperature other than 800</w:t>
      </w:r>
      <w:r>
        <w:rPr>
          <w:sz w:val="20"/>
        </w:rPr>
        <w:t> </w:t>
      </w:r>
      <w:r w:rsidRPr="001B526A">
        <w:rPr>
          <w:sz w:val="20"/>
        </w:rPr>
        <w:t>°C is utilized, the high control temperature shall be 90</w:t>
      </w:r>
      <w:r>
        <w:rPr>
          <w:sz w:val="20"/>
        </w:rPr>
        <w:t> </w:t>
      </w:r>
      <w:r w:rsidRPr="001B526A">
        <w:rPr>
          <w:sz w:val="20"/>
        </w:rPr>
        <w:t>°C higher than the low control temperature.</w:t>
      </w:r>
    </w:p>
    <w:p w14:paraId="4583C25E" w14:textId="77777777" w:rsidR="005F2994" w:rsidRPr="00B22A2C" w:rsidRDefault="005F2994" w:rsidP="005F2994">
      <w:pPr>
        <w:pStyle w:val="SingleTxtG"/>
        <w:rPr>
          <w:b/>
        </w:rPr>
      </w:pPr>
      <w:r w:rsidRPr="00B22A2C">
        <w:rPr>
          <w:b/>
        </w:rPr>
        <w:t>Standard Bench Cycle (SBC)</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3"/>
        <w:gridCol w:w="6601"/>
        <w:gridCol w:w="1805"/>
      </w:tblGrid>
      <w:tr w:rsidR="005F2994" w:rsidRPr="001B526A" w14:paraId="4583C262" w14:textId="77777777" w:rsidTr="00CC50AF">
        <w:tc>
          <w:tcPr>
            <w:tcW w:w="1188" w:type="dxa"/>
          </w:tcPr>
          <w:p w14:paraId="4583C25F" w14:textId="77777777" w:rsidR="005F2994" w:rsidRPr="001B526A" w:rsidRDefault="005F2994" w:rsidP="00511461">
            <w:pPr>
              <w:pStyle w:val="Point0"/>
              <w:adjustRightInd w:val="0"/>
              <w:spacing w:before="80" w:after="80"/>
              <w:ind w:left="0" w:firstLine="0"/>
              <w:jc w:val="center"/>
              <w:rPr>
                <w:i/>
                <w:sz w:val="16"/>
                <w:szCs w:val="16"/>
              </w:rPr>
            </w:pPr>
            <w:r w:rsidRPr="001B526A">
              <w:rPr>
                <w:i/>
                <w:sz w:val="16"/>
                <w:szCs w:val="16"/>
              </w:rPr>
              <w:t>Time</w:t>
            </w:r>
            <w:r w:rsidRPr="001B526A">
              <w:rPr>
                <w:i/>
                <w:sz w:val="16"/>
                <w:szCs w:val="16"/>
              </w:rPr>
              <w:br/>
              <w:t>(seconds)</w:t>
            </w:r>
          </w:p>
        </w:tc>
        <w:tc>
          <w:tcPr>
            <w:tcW w:w="6360" w:type="dxa"/>
          </w:tcPr>
          <w:p w14:paraId="4583C260" w14:textId="77777777" w:rsidR="005F2994" w:rsidRPr="001B526A" w:rsidRDefault="005F2994" w:rsidP="00EF512C">
            <w:pPr>
              <w:pStyle w:val="Point0"/>
              <w:adjustRightInd w:val="0"/>
              <w:spacing w:before="80" w:after="80"/>
              <w:ind w:left="0" w:firstLine="0"/>
              <w:jc w:val="left"/>
              <w:rPr>
                <w:i/>
                <w:sz w:val="16"/>
                <w:szCs w:val="16"/>
              </w:rPr>
            </w:pPr>
            <w:r w:rsidRPr="001B526A">
              <w:rPr>
                <w:i/>
                <w:sz w:val="16"/>
                <w:szCs w:val="16"/>
              </w:rPr>
              <w:t>Engine Air/Fuel Ratio</w:t>
            </w:r>
          </w:p>
        </w:tc>
        <w:tc>
          <w:tcPr>
            <w:tcW w:w="1739" w:type="dxa"/>
          </w:tcPr>
          <w:p w14:paraId="4583C261" w14:textId="77777777" w:rsidR="005F2994" w:rsidRPr="001B526A" w:rsidRDefault="005F2994" w:rsidP="00511461">
            <w:pPr>
              <w:pStyle w:val="Point0"/>
              <w:adjustRightInd w:val="0"/>
              <w:spacing w:before="80" w:after="80"/>
              <w:ind w:left="0" w:firstLine="0"/>
              <w:jc w:val="center"/>
              <w:rPr>
                <w:i/>
                <w:sz w:val="16"/>
                <w:szCs w:val="16"/>
              </w:rPr>
            </w:pPr>
            <w:r w:rsidRPr="001B526A">
              <w:rPr>
                <w:i/>
                <w:sz w:val="16"/>
                <w:szCs w:val="16"/>
              </w:rPr>
              <w:t>Secondary Air Injection</w:t>
            </w:r>
          </w:p>
        </w:tc>
      </w:tr>
      <w:tr w:rsidR="005F2994" w:rsidRPr="001B526A" w14:paraId="4583C266" w14:textId="77777777" w:rsidTr="00CC50AF">
        <w:tc>
          <w:tcPr>
            <w:tcW w:w="1188" w:type="dxa"/>
          </w:tcPr>
          <w:p w14:paraId="4583C263" w14:textId="77777777" w:rsidR="005F2994" w:rsidRPr="001B526A" w:rsidRDefault="005F2994" w:rsidP="00511461">
            <w:pPr>
              <w:pStyle w:val="Point0"/>
              <w:adjustRightInd w:val="0"/>
              <w:ind w:left="0" w:firstLine="0"/>
              <w:jc w:val="center"/>
              <w:rPr>
                <w:sz w:val="20"/>
              </w:rPr>
            </w:pPr>
            <w:r w:rsidRPr="001B526A">
              <w:rPr>
                <w:sz w:val="20"/>
              </w:rPr>
              <w:t>1-40</w:t>
            </w:r>
          </w:p>
        </w:tc>
        <w:tc>
          <w:tcPr>
            <w:tcW w:w="6360" w:type="dxa"/>
          </w:tcPr>
          <w:p w14:paraId="4583C264" w14:textId="77777777" w:rsidR="005F2994" w:rsidRPr="001B526A" w:rsidRDefault="005F2994" w:rsidP="00511461">
            <w:pPr>
              <w:pStyle w:val="Point0"/>
              <w:adjustRightInd w:val="0"/>
              <w:ind w:left="0" w:firstLine="0"/>
              <w:jc w:val="left"/>
              <w:rPr>
                <w:sz w:val="20"/>
              </w:rPr>
            </w:pPr>
            <w:r w:rsidRPr="001B526A">
              <w:rPr>
                <w:sz w:val="20"/>
              </w:rPr>
              <w:t>Stoichiometric with load, spark timing and engine speed controlled to achieve a minimum catalyst temperature of 800</w:t>
            </w:r>
            <w:r>
              <w:rPr>
                <w:sz w:val="20"/>
              </w:rPr>
              <w:t> </w:t>
            </w:r>
            <w:r w:rsidRPr="001B526A">
              <w:rPr>
                <w:sz w:val="20"/>
              </w:rPr>
              <w:t>°C</w:t>
            </w:r>
          </w:p>
        </w:tc>
        <w:tc>
          <w:tcPr>
            <w:tcW w:w="1739" w:type="dxa"/>
          </w:tcPr>
          <w:p w14:paraId="4583C265" w14:textId="77777777" w:rsidR="005F2994" w:rsidRPr="001B526A" w:rsidRDefault="005F2994" w:rsidP="00511461">
            <w:pPr>
              <w:pStyle w:val="Point0"/>
              <w:adjustRightInd w:val="0"/>
              <w:ind w:left="0" w:firstLine="0"/>
              <w:jc w:val="center"/>
              <w:rPr>
                <w:sz w:val="20"/>
              </w:rPr>
            </w:pPr>
            <w:r w:rsidRPr="001B526A">
              <w:rPr>
                <w:sz w:val="20"/>
              </w:rPr>
              <w:t>None</w:t>
            </w:r>
          </w:p>
        </w:tc>
      </w:tr>
      <w:tr w:rsidR="005F2994" w:rsidRPr="001B526A" w14:paraId="4583C26A" w14:textId="77777777" w:rsidTr="00CC50AF">
        <w:tc>
          <w:tcPr>
            <w:tcW w:w="1188" w:type="dxa"/>
          </w:tcPr>
          <w:p w14:paraId="4583C267" w14:textId="77777777" w:rsidR="005F2994" w:rsidRPr="001B526A" w:rsidRDefault="005F2994" w:rsidP="00511461">
            <w:pPr>
              <w:pStyle w:val="Point0"/>
              <w:adjustRightInd w:val="0"/>
              <w:ind w:left="0" w:firstLine="0"/>
              <w:jc w:val="center"/>
              <w:rPr>
                <w:sz w:val="20"/>
              </w:rPr>
            </w:pPr>
            <w:r w:rsidRPr="001B526A">
              <w:rPr>
                <w:sz w:val="20"/>
              </w:rPr>
              <w:t>41-45</w:t>
            </w:r>
          </w:p>
        </w:tc>
        <w:tc>
          <w:tcPr>
            <w:tcW w:w="6360" w:type="dxa"/>
          </w:tcPr>
          <w:p w14:paraId="4583C268" w14:textId="77777777" w:rsidR="005F2994" w:rsidRPr="001B526A" w:rsidRDefault="005F2994" w:rsidP="00511461">
            <w:pPr>
              <w:pStyle w:val="Point0"/>
              <w:adjustRightInd w:val="0"/>
              <w:ind w:left="0" w:firstLine="0"/>
              <w:jc w:val="left"/>
              <w:rPr>
                <w:sz w:val="20"/>
              </w:rPr>
            </w:pPr>
            <w:r>
              <w:rPr>
                <w:sz w:val="20"/>
              </w:rPr>
              <w:t>"Rich"</w:t>
            </w:r>
            <w:r w:rsidRPr="001B526A">
              <w:rPr>
                <w:sz w:val="20"/>
              </w:rPr>
              <w:t xml:space="preserve"> (A/F ratio selected to achieve a maximum catalyst temperature over the entire cycle of 890</w:t>
            </w:r>
            <w:r>
              <w:rPr>
                <w:sz w:val="20"/>
              </w:rPr>
              <w:t> </w:t>
            </w:r>
            <w:r w:rsidRPr="001B526A">
              <w:rPr>
                <w:sz w:val="20"/>
              </w:rPr>
              <w:t>°C or 90</w:t>
            </w:r>
            <w:r>
              <w:rPr>
                <w:sz w:val="20"/>
              </w:rPr>
              <w:t> </w:t>
            </w:r>
            <w:r w:rsidRPr="001B526A">
              <w:rPr>
                <w:sz w:val="20"/>
              </w:rPr>
              <w:t>°C higher than lower control temperature)</w:t>
            </w:r>
          </w:p>
        </w:tc>
        <w:tc>
          <w:tcPr>
            <w:tcW w:w="1739" w:type="dxa"/>
          </w:tcPr>
          <w:p w14:paraId="4583C269" w14:textId="77777777" w:rsidR="005F2994" w:rsidRPr="001B526A" w:rsidRDefault="005F2994" w:rsidP="00511461">
            <w:pPr>
              <w:pStyle w:val="Point0"/>
              <w:adjustRightInd w:val="0"/>
              <w:ind w:left="0" w:firstLine="0"/>
              <w:jc w:val="center"/>
              <w:rPr>
                <w:sz w:val="20"/>
              </w:rPr>
            </w:pPr>
            <w:r w:rsidRPr="001B526A">
              <w:rPr>
                <w:sz w:val="20"/>
              </w:rPr>
              <w:t>None</w:t>
            </w:r>
          </w:p>
        </w:tc>
      </w:tr>
      <w:tr w:rsidR="005F2994" w:rsidRPr="001B526A" w14:paraId="4583C26E" w14:textId="77777777" w:rsidTr="00CC50AF">
        <w:tc>
          <w:tcPr>
            <w:tcW w:w="1188" w:type="dxa"/>
          </w:tcPr>
          <w:p w14:paraId="4583C26B" w14:textId="77777777" w:rsidR="005F2994" w:rsidRPr="001B526A" w:rsidRDefault="005F2994" w:rsidP="00511461">
            <w:pPr>
              <w:pStyle w:val="Point0"/>
              <w:adjustRightInd w:val="0"/>
              <w:ind w:left="0" w:firstLine="0"/>
              <w:jc w:val="center"/>
              <w:rPr>
                <w:sz w:val="20"/>
              </w:rPr>
            </w:pPr>
            <w:r w:rsidRPr="001B526A">
              <w:rPr>
                <w:sz w:val="20"/>
              </w:rPr>
              <w:t>46-55</w:t>
            </w:r>
          </w:p>
        </w:tc>
        <w:tc>
          <w:tcPr>
            <w:tcW w:w="6360" w:type="dxa"/>
          </w:tcPr>
          <w:p w14:paraId="4583C26C" w14:textId="77777777" w:rsidR="005F2994" w:rsidRPr="001B526A" w:rsidRDefault="005F2994" w:rsidP="00511461">
            <w:pPr>
              <w:pStyle w:val="Point0"/>
              <w:ind w:left="0" w:firstLine="0"/>
              <w:jc w:val="left"/>
              <w:rPr>
                <w:sz w:val="20"/>
              </w:rPr>
            </w:pPr>
            <w:r>
              <w:rPr>
                <w:sz w:val="20"/>
              </w:rPr>
              <w:t>"Rich"</w:t>
            </w:r>
            <w:r w:rsidRPr="001B526A">
              <w:rPr>
                <w:sz w:val="20"/>
              </w:rPr>
              <w:t xml:space="preserve"> (A/F ratio selected to achieve a maximum catalyst temperature over the entire cycle of 890</w:t>
            </w:r>
            <w:r>
              <w:rPr>
                <w:sz w:val="20"/>
              </w:rPr>
              <w:t> </w:t>
            </w:r>
            <w:r w:rsidRPr="001B526A">
              <w:rPr>
                <w:sz w:val="20"/>
              </w:rPr>
              <w:t>°C or 90</w:t>
            </w:r>
            <w:r>
              <w:rPr>
                <w:sz w:val="20"/>
              </w:rPr>
              <w:t> </w:t>
            </w:r>
            <w:r w:rsidRPr="001B526A">
              <w:rPr>
                <w:sz w:val="20"/>
              </w:rPr>
              <w:t>°C higher than lower control temperature)</w:t>
            </w:r>
          </w:p>
        </w:tc>
        <w:tc>
          <w:tcPr>
            <w:tcW w:w="1739" w:type="dxa"/>
          </w:tcPr>
          <w:p w14:paraId="4583C26D" w14:textId="77777777" w:rsidR="005F2994" w:rsidRPr="001B526A" w:rsidRDefault="005F2994" w:rsidP="00511461">
            <w:pPr>
              <w:pStyle w:val="Point0"/>
              <w:adjustRightInd w:val="0"/>
              <w:ind w:left="0" w:firstLine="0"/>
              <w:jc w:val="center"/>
              <w:rPr>
                <w:sz w:val="20"/>
              </w:rPr>
            </w:pPr>
            <w:r>
              <w:rPr>
                <w:sz w:val="20"/>
              </w:rPr>
              <w:t>3 % (±</w:t>
            </w:r>
            <w:r w:rsidRPr="001B526A">
              <w:rPr>
                <w:sz w:val="20"/>
              </w:rPr>
              <w:t>1%)</w:t>
            </w:r>
          </w:p>
        </w:tc>
      </w:tr>
      <w:tr w:rsidR="005F2994" w:rsidRPr="001B526A" w14:paraId="4583C272" w14:textId="77777777" w:rsidTr="00CC50AF">
        <w:tc>
          <w:tcPr>
            <w:tcW w:w="1188" w:type="dxa"/>
          </w:tcPr>
          <w:p w14:paraId="4583C26F" w14:textId="77777777" w:rsidR="005F2994" w:rsidRPr="001B526A" w:rsidRDefault="005F2994" w:rsidP="00511461">
            <w:pPr>
              <w:pStyle w:val="Point0"/>
              <w:adjustRightInd w:val="0"/>
              <w:ind w:left="0" w:firstLine="0"/>
              <w:jc w:val="center"/>
              <w:rPr>
                <w:sz w:val="20"/>
              </w:rPr>
            </w:pPr>
            <w:r w:rsidRPr="001B526A">
              <w:rPr>
                <w:sz w:val="20"/>
              </w:rPr>
              <w:t>56-60</w:t>
            </w:r>
          </w:p>
        </w:tc>
        <w:tc>
          <w:tcPr>
            <w:tcW w:w="6360" w:type="dxa"/>
          </w:tcPr>
          <w:p w14:paraId="4583C270" w14:textId="77777777" w:rsidR="005F2994" w:rsidRPr="001B526A" w:rsidRDefault="005F2994" w:rsidP="00511461">
            <w:pPr>
              <w:pStyle w:val="Point0"/>
              <w:ind w:left="0" w:firstLine="0"/>
              <w:jc w:val="left"/>
              <w:rPr>
                <w:sz w:val="20"/>
              </w:rPr>
            </w:pPr>
            <w:r w:rsidRPr="001B526A">
              <w:rPr>
                <w:sz w:val="20"/>
              </w:rPr>
              <w:t>Stoichiometric with load, spark timing and engine speed controlled to achieve a minimum catalyst temperature of 800</w:t>
            </w:r>
            <w:r>
              <w:rPr>
                <w:sz w:val="20"/>
              </w:rPr>
              <w:t> </w:t>
            </w:r>
            <w:r w:rsidRPr="001B526A">
              <w:rPr>
                <w:sz w:val="20"/>
              </w:rPr>
              <w:t>°C</w:t>
            </w:r>
          </w:p>
        </w:tc>
        <w:tc>
          <w:tcPr>
            <w:tcW w:w="1739" w:type="dxa"/>
          </w:tcPr>
          <w:p w14:paraId="4583C271" w14:textId="77777777" w:rsidR="005F2994" w:rsidRPr="001B526A" w:rsidRDefault="005F2994" w:rsidP="00511461">
            <w:pPr>
              <w:pStyle w:val="Point0"/>
              <w:adjustRightInd w:val="0"/>
              <w:ind w:left="0" w:firstLine="0"/>
              <w:jc w:val="center"/>
              <w:rPr>
                <w:sz w:val="20"/>
              </w:rPr>
            </w:pPr>
            <w:r w:rsidRPr="001B526A">
              <w:rPr>
                <w:sz w:val="20"/>
              </w:rPr>
              <w:t>3</w:t>
            </w:r>
            <w:r>
              <w:rPr>
                <w:sz w:val="20"/>
              </w:rPr>
              <w:t> % (±</w:t>
            </w:r>
            <w:r w:rsidRPr="001B526A">
              <w:rPr>
                <w:sz w:val="20"/>
              </w:rPr>
              <w:t>1%)</w:t>
            </w:r>
          </w:p>
        </w:tc>
      </w:tr>
    </w:tbl>
    <w:p w14:paraId="4583C273" w14:textId="77777777" w:rsidR="005F2994" w:rsidRPr="00537B27" w:rsidRDefault="005F2994" w:rsidP="005F2994">
      <w:pPr>
        <w:pStyle w:val="Point0"/>
        <w:rPr>
          <w:b/>
        </w:rPr>
      </w:pPr>
    </w:p>
    <w:p w14:paraId="4583C274" w14:textId="77777777" w:rsidR="005F2994" w:rsidRPr="002410BE" w:rsidRDefault="008D29E9" w:rsidP="005F2994">
      <w:pPr>
        <w:pStyle w:val="Point0"/>
        <w:jc w:val="center"/>
        <w:rPr>
          <w:b/>
          <w:highlight w:val="lightGray"/>
        </w:rPr>
      </w:pPr>
      <w:r>
        <w:rPr>
          <w:noProof/>
          <w:highlight w:val="lightGray"/>
          <w:lang w:val="en-AU" w:eastAsia="en-AU"/>
        </w:rPr>
        <w:lastRenderedPageBreak/>
        <w:drawing>
          <wp:inline distT="0" distB="0" distL="0" distR="0" wp14:anchorId="4583CBB6" wp14:editId="4583CBB7">
            <wp:extent cx="5734050" cy="35623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5734050" cy="3562350"/>
                    </a:xfrm>
                    <a:prstGeom prst="rect">
                      <a:avLst/>
                    </a:prstGeom>
                    <a:noFill/>
                    <a:ln>
                      <a:noFill/>
                    </a:ln>
                  </pic:spPr>
                </pic:pic>
              </a:graphicData>
            </a:graphic>
          </wp:inline>
        </w:drawing>
      </w:r>
      <w:r w:rsidR="005F2994" w:rsidRPr="002410BE">
        <w:rPr>
          <w:b/>
          <w:highlight w:val="lightGray"/>
        </w:rPr>
        <w:br/>
      </w:r>
    </w:p>
    <w:p w14:paraId="4583C275" w14:textId="77777777" w:rsidR="005F2994" w:rsidRPr="00B22A2C" w:rsidRDefault="005F2994" w:rsidP="005F2994">
      <w:pPr>
        <w:pStyle w:val="SingleTxtG"/>
        <w:ind w:left="2268" w:hanging="1134"/>
      </w:pPr>
      <w:r w:rsidRPr="00B22A2C">
        <w:t>3.</w:t>
      </w:r>
      <w:r w:rsidRPr="00B22A2C">
        <w:tab/>
        <w:t>Ageing Bench Equipment and Procedures</w:t>
      </w:r>
    </w:p>
    <w:p w14:paraId="4583C276" w14:textId="77777777" w:rsidR="005F2994" w:rsidRPr="00B22A2C" w:rsidRDefault="005F2994" w:rsidP="005F2994">
      <w:pPr>
        <w:pStyle w:val="SingleTxtG"/>
        <w:ind w:left="2268" w:hanging="1134"/>
      </w:pPr>
      <w:r w:rsidRPr="00B22A2C">
        <w:t>3.1.</w:t>
      </w:r>
      <w:r w:rsidRPr="00B22A2C">
        <w:tab/>
        <w:t>Ageing Bench Configuration. The ageing bench shall provide the appropriate exhaust flow rate, temperature, air-fuel ratio, exhaust constituents and secondary air injection at the inlet face of the catalyst.</w:t>
      </w:r>
    </w:p>
    <w:p w14:paraId="4583C277" w14:textId="77777777" w:rsidR="005F2994" w:rsidRPr="00B22A2C" w:rsidRDefault="005F2994" w:rsidP="005F2994">
      <w:pPr>
        <w:pStyle w:val="SingleTxtG"/>
        <w:ind w:left="2268" w:hanging="1134"/>
      </w:pPr>
      <w:r>
        <w:tab/>
      </w:r>
      <w:r w:rsidRPr="00B22A2C">
        <w:t>The standard ageing bench consists of an engine, engine controller, and engine dynamometer. Other configurations may be acceptable (</w:t>
      </w:r>
      <w:proofErr w:type="gramStart"/>
      <w:r w:rsidRPr="00B22A2C">
        <w:t>e.g.</w:t>
      </w:r>
      <w:proofErr w:type="gramEnd"/>
      <w:r w:rsidRPr="00B22A2C">
        <w:t xml:space="preserve"> whole vehicle on a dynamometer, or a burner that provides the correct exhaust conditions), as long as the catalyst inlet conditions and control features specified in this </w:t>
      </w:r>
      <w:r>
        <w:t>a</w:t>
      </w:r>
      <w:r w:rsidRPr="00B22A2C">
        <w:t>ppendix are met.</w:t>
      </w:r>
    </w:p>
    <w:p w14:paraId="4583C278" w14:textId="77777777" w:rsidR="005F2994" w:rsidRPr="00B22A2C" w:rsidRDefault="005F2994" w:rsidP="005F2994">
      <w:pPr>
        <w:pStyle w:val="SingleTxtG"/>
        <w:ind w:left="2268" w:hanging="1134"/>
      </w:pPr>
      <w:r>
        <w:tab/>
      </w:r>
      <w:r w:rsidRPr="00B22A2C">
        <w:t>A single ageing bench may have the exhaust flow split into several streams providing that each exhaust stream meets the requirements of this appendix. If the bench has more than one exhaust stream, multiple catalyst systems may be aged simultaneously.</w:t>
      </w:r>
    </w:p>
    <w:p w14:paraId="4583C279" w14:textId="77777777" w:rsidR="005F2994" w:rsidRPr="00B22A2C" w:rsidRDefault="005F2994" w:rsidP="005F2994">
      <w:pPr>
        <w:pStyle w:val="SingleTxtG"/>
        <w:ind w:left="2268" w:hanging="1134"/>
      </w:pPr>
      <w:r w:rsidRPr="00B22A2C">
        <w:t>3.2.</w:t>
      </w:r>
      <w:r w:rsidRPr="00B22A2C">
        <w:tab/>
        <w:t>Exhaust System Installation. The entire catalyst(s)-plus-oxygen sensor(s) system, together with all exhaust piping which connects these components, will be installed on the bench. For engines with multiple exhaust streams (such as some V6 and V8 engines), each bank of the exhaust system will be installed separately on the bench in parallel.</w:t>
      </w:r>
    </w:p>
    <w:p w14:paraId="4583C27A" w14:textId="77777777" w:rsidR="005F2994" w:rsidRPr="00B22A2C" w:rsidRDefault="005F2994" w:rsidP="005F2994">
      <w:pPr>
        <w:pStyle w:val="SingleTxtG"/>
        <w:ind w:left="2268" w:hanging="1134"/>
      </w:pPr>
      <w:r>
        <w:tab/>
      </w:r>
      <w:r w:rsidRPr="00B22A2C">
        <w:t>For exhaust systems that contain multiple in-line catalysts, the entire catalyst system including all catalysts, all oxygen sensors and the associated exhaust piping will be installed as a unit for ageing. Alternatively, each individual catalyst may be separately aged for the appropriate period of time.</w:t>
      </w:r>
    </w:p>
    <w:p w14:paraId="4583C27B" w14:textId="77777777" w:rsidR="005F2994" w:rsidRPr="004477C4" w:rsidRDefault="005F2994" w:rsidP="005F2994">
      <w:pPr>
        <w:pStyle w:val="SingleTxtG"/>
        <w:ind w:left="2268" w:hanging="1134"/>
      </w:pPr>
      <w:r w:rsidRPr="004477C4">
        <w:rPr>
          <w:rStyle w:val="SingleTxtGChar"/>
        </w:rPr>
        <w:t>3.3.</w:t>
      </w:r>
      <w:r w:rsidRPr="004477C4">
        <w:rPr>
          <w:rStyle w:val="SingleTxtGChar"/>
        </w:rPr>
        <w:tab/>
        <w:t>Temperature Measurement. Catalyst temperature shall be measured using a thermocouple placed in the catalyst bed at the location where the highest temperature occurs in the hottest catalyst. Alternatively, the feed gas temperature just before the</w:t>
      </w:r>
      <w:r w:rsidRPr="00537B27">
        <w:t xml:space="preserve"> </w:t>
      </w:r>
      <w:r w:rsidRPr="004477C4">
        <w:t xml:space="preserve">catalyst inlet face may be measured and converted </w:t>
      </w:r>
      <w:r w:rsidRPr="004477C4">
        <w:lastRenderedPageBreak/>
        <w:t>to catalyst bed temperature using a linear transform calculated from correlation data collected on the catalyst design and ageing bench to be used in the ageing process. The catalyst temperature shall be stored digitally at the speed of 1 hertz (one measurement per second).</w:t>
      </w:r>
    </w:p>
    <w:p w14:paraId="4583C27C" w14:textId="77777777" w:rsidR="005F2994" w:rsidRPr="004477C4" w:rsidRDefault="005F2994" w:rsidP="005F2994">
      <w:pPr>
        <w:pStyle w:val="SingleTxtG"/>
        <w:ind w:left="2268" w:hanging="1134"/>
      </w:pPr>
      <w:r w:rsidRPr="004477C4">
        <w:t>3.4.</w:t>
      </w:r>
      <w:r w:rsidRPr="004477C4">
        <w:tab/>
        <w:t xml:space="preserve">Air/Fuel Measurement. Provisions shall be made for the measurement of the air/fuel (A/F) ratio (such as a wide-range oxygen sensor) as close as possible to the catalyst inlet and outlet flanges. The information from these sensors shall be stored digitally at the speed of 1 hertz (one measurement per second). </w:t>
      </w:r>
    </w:p>
    <w:p w14:paraId="4583C27D" w14:textId="77777777" w:rsidR="005F2994" w:rsidRPr="004477C4" w:rsidRDefault="005F2994" w:rsidP="005F2994">
      <w:pPr>
        <w:pStyle w:val="SingleTxtG"/>
        <w:ind w:left="2268" w:hanging="1134"/>
      </w:pPr>
      <w:r w:rsidRPr="004477C4">
        <w:t>3.5.</w:t>
      </w:r>
      <w:r w:rsidRPr="004477C4">
        <w:tab/>
        <w:t>Exhaust Flow Balance. Provisions shall be made to assure that the proper amount of exhaust (measured in grams/second at stoichiometry, with a tolerance of ±5 grams/second) flows through each catalyst system that is being aged on the bench.</w:t>
      </w:r>
    </w:p>
    <w:p w14:paraId="4583C27E" w14:textId="77777777" w:rsidR="005F2994" w:rsidRPr="004477C4" w:rsidRDefault="005F2994" w:rsidP="005F2994">
      <w:pPr>
        <w:pStyle w:val="SingleTxtG"/>
        <w:ind w:left="2268" w:hanging="1134"/>
      </w:pPr>
      <w:r>
        <w:tab/>
      </w:r>
      <w:r w:rsidRPr="004477C4">
        <w:t>The proper flow rate is determined based upon the exhaust flow that would occur in the original vehicle’s engine at the steady state engine speed and load selected for the bench ageing in Paragraph 3.6. of this Appendix.</w:t>
      </w:r>
    </w:p>
    <w:p w14:paraId="4583C27F" w14:textId="77777777" w:rsidR="005F2994" w:rsidRPr="004477C4" w:rsidRDefault="005F2994" w:rsidP="005F2994">
      <w:pPr>
        <w:pStyle w:val="SingleTxtG"/>
        <w:ind w:left="2268" w:hanging="1134"/>
      </w:pPr>
      <w:r w:rsidRPr="004477C4">
        <w:t>3.6.</w:t>
      </w:r>
      <w:r w:rsidRPr="004477C4">
        <w:tab/>
        <w:t>Setup. The engine speed, load, and spark timing are selected to achieve a catalyst bed temperature of 800</w:t>
      </w:r>
      <w:r>
        <w:t> </w:t>
      </w:r>
      <w:r w:rsidRPr="004477C4">
        <w:t>°</w:t>
      </w:r>
      <w:r>
        <w:t>C (±</w:t>
      </w:r>
      <w:r w:rsidRPr="004477C4">
        <w:t>10</w:t>
      </w:r>
      <w:r>
        <w:t> </w:t>
      </w:r>
      <w:r w:rsidRPr="004477C4">
        <w:t>°C) at steady-state stoichiometric operation.</w:t>
      </w:r>
    </w:p>
    <w:p w14:paraId="4583C280" w14:textId="77777777" w:rsidR="005F2994" w:rsidRPr="004477C4" w:rsidRDefault="005F2994" w:rsidP="005F2994">
      <w:pPr>
        <w:pStyle w:val="SingleTxtG"/>
        <w:ind w:left="2268" w:hanging="1134"/>
      </w:pPr>
      <w:r>
        <w:tab/>
      </w:r>
      <w:r w:rsidRPr="004477C4">
        <w:t>The air injection system is set to provide the necessary air flow to</w:t>
      </w:r>
      <w:r>
        <w:t xml:space="preserve"> produce 3.0 per cent oxygen (±</w:t>
      </w:r>
      <w:r w:rsidRPr="004477C4">
        <w:t>0.1</w:t>
      </w:r>
      <w:r>
        <w:t> </w:t>
      </w:r>
      <w:r w:rsidRPr="004477C4">
        <w:t>%) in the steady-state stoichiometric exhaust stream just in front of the first catalyst. A typical reading at the upstream A/F measurement point (required in paragraph</w:t>
      </w:r>
      <w:r>
        <w:t> </w:t>
      </w:r>
      <w:r w:rsidRPr="004477C4">
        <w:t>5) is lambda 1.16 (which is approximately 3 per cent oxygen).</w:t>
      </w:r>
    </w:p>
    <w:p w14:paraId="4583C281" w14:textId="77777777" w:rsidR="005F2994" w:rsidRPr="004477C4" w:rsidRDefault="005F2994" w:rsidP="005F2994">
      <w:pPr>
        <w:pStyle w:val="SingleTxtG"/>
        <w:ind w:left="2268" w:hanging="1134"/>
      </w:pPr>
      <w:r>
        <w:tab/>
      </w:r>
      <w:r w:rsidRPr="004477C4">
        <w:t>With the air injection on, se</w:t>
      </w:r>
      <w:r>
        <w:t>t the "Rich"</w:t>
      </w:r>
      <w:r w:rsidRPr="004477C4">
        <w:t xml:space="preserve"> A/F ratio to produce a catalyst bed temperature of 890</w:t>
      </w:r>
      <w:r>
        <w:t> </w:t>
      </w:r>
      <w:r w:rsidRPr="004477C4">
        <w:t>°C (±10</w:t>
      </w:r>
      <w:r>
        <w:t> </w:t>
      </w:r>
      <w:r w:rsidRPr="004477C4">
        <w:t>°</w:t>
      </w:r>
      <w:r>
        <w:t>C). A typical A/</w:t>
      </w:r>
      <w:r w:rsidRPr="004477C4">
        <w:t>F value for this step is lambda 0.94 (approximately 2 per cent CO).</w:t>
      </w:r>
    </w:p>
    <w:p w14:paraId="4583C282" w14:textId="77777777" w:rsidR="005F2994" w:rsidRPr="004477C4" w:rsidRDefault="005F2994" w:rsidP="005F2994">
      <w:pPr>
        <w:pStyle w:val="SingleTxtG"/>
        <w:ind w:left="2268" w:hanging="1134"/>
      </w:pPr>
      <w:r w:rsidRPr="004477C4">
        <w:t>3.7.</w:t>
      </w:r>
      <w:r w:rsidRPr="004477C4">
        <w:tab/>
        <w:t>Ageing Cycle. The standard bench ageing procedures use the standard bench cycle (SBC). The SBC is repeated until the amount of ageing calculated from the bench ageing time equation (BAT) is achieved.</w:t>
      </w:r>
    </w:p>
    <w:p w14:paraId="4583C283" w14:textId="77777777" w:rsidR="005F2994" w:rsidRPr="004477C4" w:rsidRDefault="005F2994" w:rsidP="005F2994">
      <w:pPr>
        <w:pStyle w:val="SingleTxtG"/>
        <w:ind w:left="2268" w:hanging="1134"/>
      </w:pPr>
      <w:r w:rsidRPr="004477C4">
        <w:t>3.8.</w:t>
      </w:r>
      <w:r w:rsidRPr="004477C4">
        <w:tab/>
        <w:t>Quality Assurance. The temperatures and A/F ratio in paragraphs</w:t>
      </w:r>
      <w:r>
        <w:t> </w:t>
      </w:r>
      <w:r w:rsidRPr="004477C4">
        <w:t>3.3. and</w:t>
      </w:r>
      <w:r>
        <w:t> </w:t>
      </w:r>
      <w:r w:rsidRPr="004477C4">
        <w:t>3.4. of this appendix shall be reviewed periodically (at least every 50</w:t>
      </w:r>
      <w:r>
        <w:t> </w:t>
      </w:r>
      <w:r w:rsidRPr="004477C4">
        <w:t>hours) during ageing. Necessary adjustments shall be made to assure that the SBC is being appropriately followed throughout the ageing process.</w:t>
      </w:r>
    </w:p>
    <w:p w14:paraId="4583C284" w14:textId="77777777" w:rsidR="005F2994" w:rsidRPr="004477C4" w:rsidRDefault="005F2994" w:rsidP="005F2994">
      <w:pPr>
        <w:pStyle w:val="SingleTxtG"/>
        <w:ind w:left="2268" w:hanging="1134"/>
      </w:pPr>
      <w:r>
        <w:tab/>
      </w:r>
      <w:r w:rsidRPr="004477C4">
        <w:t>After the ageing has been completed, the catalyst time-at-temperature collected during the ageing process shall be tabulated into a histogram with temperature groups of no larger than 10</w:t>
      </w:r>
      <w:r>
        <w:t> </w:t>
      </w:r>
      <w:r w:rsidRPr="004477C4">
        <w:t xml:space="preserve">°C. The BAT equation and the calculated effective reference temperature for the ageing cycle according to </w:t>
      </w:r>
      <w:r>
        <w:t>p</w:t>
      </w:r>
      <w:r w:rsidRPr="004477C4">
        <w:t>aragraph</w:t>
      </w:r>
      <w:r>
        <w:t> </w:t>
      </w:r>
      <w:r w:rsidRPr="004477C4">
        <w:t>2.3.1.4. of Annex</w:t>
      </w:r>
      <w:r>
        <w:t> </w:t>
      </w:r>
      <w:r w:rsidRPr="004477C4">
        <w:t>9 will be used to determine if the appropriate amount of thermal ageing of the catalyst has in fact occurred. Bench ageing will be extended if the thermal effect of the calculated ageing time is not at least 95 per cent of the target thermal ageing.</w:t>
      </w:r>
    </w:p>
    <w:p w14:paraId="4583C285" w14:textId="77777777" w:rsidR="005F2994" w:rsidRDefault="005F2994" w:rsidP="005F2994">
      <w:pPr>
        <w:pStyle w:val="SingleTxtG"/>
        <w:ind w:left="2268" w:hanging="1134"/>
      </w:pPr>
      <w:r w:rsidRPr="004477C4">
        <w:t>3.9.</w:t>
      </w:r>
      <w:r w:rsidRPr="004477C4">
        <w:tab/>
      </w:r>
      <w:proofErr w:type="spellStart"/>
      <w:r w:rsidRPr="004477C4">
        <w:t>Startup</w:t>
      </w:r>
      <w:proofErr w:type="spellEnd"/>
      <w:r w:rsidRPr="004477C4">
        <w:t xml:space="preserve"> and Shutdown. Care should be taken to assure that the maximum catalyst temperature for rapid deterioration (e.g., 1</w:t>
      </w:r>
      <w:r>
        <w:t> </w:t>
      </w:r>
      <w:r w:rsidRPr="004477C4">
        <w:t>050</w:t>
      </w:r>
      <w:r>
        <w:t> </w:t>
      </w:r>
      <w:r w:rsidRPr="004477C4">
        <w:t>°</w:t>
      </w:r>
      <w:r>
        <w:t> </w:t>
      </w:r>
      <w:r w:rsidRPr="004477C4">
        <w:t xml:space="preserve">C) does not occur during </w:t>
      </w:r>
      <w:proofErr w:type="spellStart"/>
      <w:r w:rsidRPr="004477C4">
        <w:t>startup</w:t>
      </w:r>
      <w:proofErr w:type="spellEnd"/>
      <w:r w:rsidRPr="004477C4">
        <w:t xml:space="preserve"> or shutdown. Special low temperature </w:t>
      </w:r>
      <w:proofErr w:type="spellStart"/>
      <w:r w:rsidRPr="004477C4">
        <w:t>startup</w:t>
      </w:r>
      <w:proofErr w:type="spellEnd"/>
      <w:r w:rsidRPr="004477C4">
        <w:t xml:space="preserve"> and shutdown procedures may be used to alleviate this concern.</w:t>
      </w:r>
    </w:p>
    <w:p w14:paraId="4583C286" w14:textId="77777777" w:rsidR="005F2994" w:rsidRPr="004477C4" w:rsidRDefault="005F2994" w:rsidP="005F2994">
      <w:pPr>
        <w:pStyle w:val="SingleTxtG"/>
        <w:ind w:left="2268" w:hanging="1134"/>
      </w:pPr>
      <w:r>
        <w:br w:type="page"/>
      </w:r>
      <w:r w:rsidRPr="004477C4">
        <w:lastRenderedPageBreak/>
        <w:t>4.</w:t>
      </w:r>
      <w:r w:rsidRPr="004477C4">
        <w:tab/>
        <w:t>Experimentally Determining the R-Factor for Bench Ageing Durability Procedures</w:t>
      </w:r>
    </w:p>
    <w:p w14:paraId="4583C287" w14:textId="77777777" w:rsidR="005F2994" w:rsidRPr="004477C4" w:rsidRDefault="005F2994" w:rsidP="005F2994">
      <w:pPr>
        <w:pStyle w:val="SingleTxtG"/>
        <w:ind w:left="2268" w:hanging="1134"/>
      </w:pPr>
      <w:r w:rsidRPr="004477C4">
        <w:t>4.1.</w:t>
      </w:r>
      <w:r w:rsidRPr="004477C4">
        <w:tab/>
        <w:t>The R-Factor is the catalyst thermal reactivity coefficient used in the bench ageing time (BAT) equation. Manufacturers may determine the value of R experimentally using the following procedures.</w:t>
      </w:r>
    </w:p>
    <w:p w14:paraId="4583C288" w14:textId="77777777" w:rsidR="005F2994" w:rsidRPr="004477C4" w:rsidRDefault="005F2994" w:rsidP="005F2994">
      <w:pPr>
        <w:pStyle w:val="SingleTxtG"/>
        <w:ind w:left="2268" w:hanging="1134"/>
      </w:pPr>
      <w:r w:rsidRPr="004477C4">
        <w:t>4.1.1.</w:t>
      </w:r>
      <w:r w:rsidRPr="004477C4">
        <w:tab/>
        <w:t>Using the applicable bench cycle and ageing bench hardware, age several catalysts (minimum of 3 of the same catalyst design) at different control temperatures between the normal operating temperature and the damage limit temperature. Measure emissions (or catalyst inefficiency (1-catalyst efficiency)) for each exhaust constituent. Assure that the final testing yields data between one- and two-times the emission standard.</w:t>
      </w:r>
    </w:p>
    <w:p w14:paraId="4583C289" w14:textId="77777777" w:rsidR="005F2994" w:rsidRPr="004477C4" w:rsidRDefault="005F2994" w:rsidP="005F2994">
      <w:pPr>
        <w:pStyle w:val="SingleTxtG"/>
        <w:ind w:left="2268" w:hanging="1134"/>
      </w:pPr>
      <w:r w:rsidRPr="004477C4">
        <w:t>4.1.2.</w:t>
      </w:r>
      <w:r w:rsidRPr="004477C4">
        <w:tab/>
        <w:t xml:space="preserve">Estimate the value of R and calculate the effective reference temperature (Tr) for the bench ageing cycle for each control temperature according to </w:t>
      </w:r>
      <w:r>
        <w:t>p</w:t>
      </w:r>
      <w:r w:rsidRPr="004477C4">
        <w:t>aragraph</w:t>
      </w:r>
      <w:r>
        <w:t> </w:t>
      </w:r>
      <w:r w:rsidRPr="004477C4">
        <w:t>2.3.1.4. of Annex 9.</w:t>
      </w:r>
    </w:p>
    <w:p w14:paraId="4583C28A" w14:textId="77777777" w:rsidR="005F2994" w:rsidRPr="004477C4" w:rsidRDefault="005F2994" w:rsidP="005F2994">
      <w:pPr>
        <w:pStyle w:val="SingleTxtG"/>
        <w:ind w:left="2268" w:hanging="1134"/>
      </w:pPr>
      <w:r w:rsidRPr="004477C4">
        <w:t>4.1.3.</w:t>
      </w:r>
      <w:r w:rsidRPr="004477C4">
        <w:tab/>
        <w:t>Plot emissions (or catalyst inefficiency) versus ageing time for each catalyst. Calculate the least-squared best-fit line through the data. For the data set to be useful for this purpose the data should have an approximately common intercept between 0 and 6400 km. See the following graph for an example.</w:t>
      </w:r>
    </w:p>
    <w:p w14:paraId="4583C28B" w14:textId="77777777" w:rsidR="005F2994" w:rsidRPr="004477C4" w:rsidRDefault="005F2994" w:rsidP="005F2994">
      <w:pPr>
        <w:pStyle w:val="SingleTxtG"/>
        <w:ind w:left="2268" w:hanging="1134"/>
      </w:pPr>
      <w:r w:rsidRPr="004477C4">
        <w:t>4.1.4.</w:t>
      </w:r>
      <w:r w:rsidRPr="004477C4">
        <w:tab/>
        <w:t>Calculate the slope of the best-fit line for each ageing temperature.</w:t>
      </w:r>
    </w:p>
    <w:p w14:paraId="4583C28C" w14:textId="77777777" w:rsidR="005F2994" w:rsidRPr="004477C4" w:rsidRDefault="005F2994" w:rsidP="00CE7EF3">
      <w:pPr>
        <w:pStyle w:val="SingleTxtG"/>
        <w:spacing w:after="0"/>
        <w:ind w:left="2268" w:hanging="1134"/>
      </w:pPr>
      <w:r w:rsidRPr="004477C4">
        <w:t>4.1.5.</w:t>
      </w:r>
      <w:r w:rsidRPr="004477C4">
        <w:tab/>
        <w:t>Plot the natural log (ln) of the slope of each best-fit line (determined in step</w:t>
      </w:r>
      <w:r>
        <w:t> </w:t>
      </w:r>
      <w:r w:rsidRPr="004477C4">
        <w:t>4.1.4.) along the vertical axis, versus the inverse of ageing temperature (1</w:t>
      </w:r>
      <w:proofErr w:type="gramStart"/>
      <w:r w:rsidRPr="004477C4">
        <w:t>/(</w:t>
      </w:r>
      <w:proofErr w:type="gramEnd"/>
      <w:r w:rsidRPr="004477C4">
        <w:t xml:space="preserve">ageing temperature, </w:t>
      </w:r>
      <w:proofErr w:type="spellStart"/>
      <w:r w:rsidRPr="004477C4">
        <w:t>deg</w:t>
      </w:r>
      <w:proofErr w:type="spellEnd"/>
      <w:r w:rsidRPr="004477C4">
        <w:t xml:space="preserve"> K)) along the horizontal axis, Calculate the least squared best-fit lines through the data. The slope of the line is the R-factor. See the following graph for an example.</w:t>
      </w:r>
    </w:p>
    <w:p w14:paraId="4583C28D" w14:textId="77777777" w:rsidR="005F2994" w:rsidRPr="002410BE" w:rsidRDefault="00937349" w:rsidP="00CE7EF3">
      <w:pPr>
        <w:pStyle w:val="Point0"/>
        <w:spacing w:before="0" w:after="0"/>
        <w:jc w:val="center"/>
        <w:rPr>
          <w:b/>
          <w:highlight w:val="lightGray"/>
        </w:rPr>
      </w:pPr>
      <w:r>
        <w:rPr>
          <w:b/>
        </w:rPr>
        <w:t xml:space="preserve">                  </w:t>
      </w:r>
      <w:r w:rsidR="008D29E9">
        <w:rPr>
          <w:b/>
          <w:noProof/>
          <w:lang w:val="en-AU" w:eastAsia="en-AU"/>
        </w:rPr>
        <w:drawing>
          <wp:inline distT="0" distB="0" distL="0" distR="0" wp14:anchorId="4583CBB8" wp14:editId="4583CBB9">
            <wp:extent cx="4410075" cy="27527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4410075" cy="2752725"/>
                    </a:xfrm>
                    <a:prstGeom prst="rect">
                      <a:avLst/>
                    </a:prstGeom>
                    <a:noFill/>
                    <a:ln>
                      <a:noFill/>
                    </a:ln>
                  </pic:spPr>
                </pic:pic>
              </a:graphicData>
            </a:graphic>
          </wp:inline>
        </w:drawing>
      </w:r>
      <w:r w:rsidR="005F2994" w:rsidRPr="002410BE">
        <w:rPr>
          <w:b/>
          <w:highlight w:val="lightGray"/>
        </w:rPr>
        <w:br/>
      </w:r>
    </w:p>
    <w:p w14:paraId="4583C28E" w14:textId="77777777" w:rsidR="005F2994" w:rsidRDefault="005F2994" w:rsidP="005F2994">
      <w:pPr>
        <w:pStyle w:val="SingleTxtG"/>
        <w:ind w:left="2268" w:hanging="1134"/>
      </w:pPr>
      <w:r w:rsidRPr="004477C4">
        <w:t>4.1.6.</w:t>
      </w:r>
      <w:r w:rsidRPr="004477C4">
        <w:tab/>
      </w:r>
      <w:r>
        <w:tab/>
      </w:r>
      <w:r w:rsidRPr="004477C4">
        <w:t>Compare the R-factor to the initial value that was used in Step 4.1.2. If the calculated R-factor differs from the initial value by more than 5 per cent, choose a new R-factor that is between the initial and calculated values, and then repeat Steps 2–6 to derive a new R-factor. Repeat this process until the calculated R-factor is within 5 per cent of the initially assumed R-factor.</w:t>
      </w:r>
    </w:p>
    <w:p w14:paraId="4583C28F" w14:textId="77777777" w:rsidR="005F2994" w:rsidRDefault="005F2994" w:rsidP="00CE7EF3">
      <w:pPr>
        <w:pStyle w:val="SingleTxtG"/>
        <w:ind w:left="2268" w:hanging="1134"/>
        <w:jc w:val="left"/>
      </w:pPr>
      <w:r>
        <w:t>4</w:t>
      </w:r>
      <w:r w:rsidRPr="004477C4">
        <w:t>.1.7.</w:t>
      </w:r>
      <w:r w:rsidRPr="004477C4">
        <w:tab/>
        <w:t>Compare the R-factor determined separately for each exhaust constituent. Use the lowest R-factor (worst case) for the BAT equation.</w:t>
      </w:r>
    </w:p>
    <w:p w14:paraId="4583C290" w14:textId="77777777" w:rsidR="00BE692E" w:rsidRDefault="008D29E9" w:rsidP="00CE7EF3">
      <w:pPr>
        <w:pStyle w:val="SingleTxtG"/>
        <w:ind w:left="2268" w:hanging="1134"/>
        <w:jc w:val="left"/>
        <w:rPr>
          <w:b/>
        </w:rPr>
      </w:pPr>
      <w:r>
        <w:rPr>
          <w:b/>
          <w:noProof/>
          <w:lang w:val="en-AU" w:eastAsia="en-AU"/>
        </w:rPr>
        <w:lastRenderedPageBreak/>
        <w:drawing>
          <wp:inline distT="0" distB="0" distL="0" distR="0" wp14:anchorId="4583CBBA" wp14:editId="4583CBBB">
            <wp:extent cx="5734050" cy="35623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5734050" cy="3562350"/>
                    </a:xfrm>
                    <a:prstGeom prst="rect">
                      <a:avLst/>
                    </a:prstGeom>
                    <a:noFill/>
                    <a:ln>
                      <a:noFill/>
                    </a:ln>
                  </pic:spPr>
                </pic:pic>
              </a:graphicData>
            </a:graphic>
          </wp:inline>
        </w:drawing>
      </w:r>
    </w:p>
    <w:p w14:paraId="4583C291" w14:textId="77777777" w:rsidR="00BE692E" w:rsidRDefault="00BE692E" w:rsidP="00CE7EF3">
      <w:pPr>
        <w:pStyle w:val="SingleTxtG"/>
        <w:ind w:left="2268" w:hanging="1134"/>
        <w:jc w:val="left"/>
        <w:rPr>
          <w:b/>
        </w:rPr>
      </w:pPr>
    </w:p>
    <w:p w14:paraId="4583C292" w14:textId="77777777" w:rsidR="00DF1F26" w:rsidRDefault="00DF1F26" w:rsidP="00CE7EF3">
      <w:pPr>
        <w:pStyle w:val="SingleTxtG"/>
        <w:ind w:left="2268" w:hanging="1134"/>
        <w:jc w:val="left"/>
        <w:rPr>
          <w:b/>
        </w:rPr>
        <w:sectPr w:rsidR="00DF1F26" w:rsidSect="00511461">
          <w:headerReference w:type="even" r:id="rId352"/>
          <w:headerReference w:type="default" r:id="rId353"/>
          <w:footerReference w:type="even" r:id="rId354"/>
          <w:footerReference w:type="default" r:id="rId355"/>
          <w:headerReference w:type="first" r:id="rId356"/>
          <w:endnotePr>
            <w:numFmt w:val="decimal"/>
          </w:endnotePr>
          <w:pgSz w:w="11907" w:h="16840" w:code="9"/>
          <w:pgMar w:top="1701" w:right="1134" w:bottom="2268" w:left="1134" w:header="964" w:footer="1701" w:gutter="0"/>
          <w:cols w:space="720"/>
        </w:sectPr>
      </w:pPr>
    </w:p>
    <w:p w14:paraId="4583C293" w14:textId="77777777" w:rsidR="005F2994" w:rsidRPr="00537B27" w:rsidRDefault="005F2994" w:rsidP="005F2994">
      <w:pPr>
        <w:pStyle w:val="HChG"/>
        <w:ind w:left="0" w:right="0" w:firstLine="0"/>
      </w:pPr>
      <w:r>
        <w:lastRenderedPageBreak/>
        <w:t xml:space="preserve">Annex 9 - </w:t>
      </w:r>
      <w:r w:rsidRPr="00537B27">
        <w:t>Appendix 2</w:t>
      </w:r>
    </w:p>
    <w:p w14:paraId="4583C294" w14:textId="77777777" w:rsidR="005F2994" w:rsidRPr="00537B27" w:rsidRDefault="005F2994" w:rsidP="005F2994">
      <w:pPr>
        <w:pStyle w:val="HChG"/>
      </w:pPr>
      <w:r>
        <w:tab/>
      </w:r>
      <w:r>
        <w:tab/>
      </w:r>
      <w:r w:rsidRPr="00537B27">
        <w:t>Standard Diesel Bench Cycle (SDBC)</w:t>
      </w:r>
    </w:p>
    <w:p w14:paraId="4583C295" w14:textId="77777777" w:rsidR="005F2994" w:rsidRPr="004477C4" w:rsidRDefault="005F2994" w:rsidP="005F2994">
      <w:pPr>
        <w:pStyle w:val="SingleTxtG"/>
        <w:ind w:left="2268" w:hanging="1134"/>
      </w:pPr>
      <w:r w:rsidRPr="004477C4">
        <w:t>1.</w:t>
      </w:r>
      <w:r w:rsidRPr="004477C4">
        <w:tab/>
        <w:t>Introduction</w:t>
      </w:r>
    </w:p>
    <w:p w14:paraId="4583C296" w14:textId="77777777" w:rsidR="005F2994" w:rsidRPr="004477C4" w:rsidRDefault="005F2994" w:rsidP="005F2994">
      <w:pPr>
        <w:pStyle w:val="SingleTxtG"/>
        <w:ind w:left="2268" w:hanging="1134"/>
      </w:pPr>
      <w:r>
        <w:tab/>
      </w:r>
      <w:r w:rsidRPr="004477C4">
        <w:t>For particulate filters, the number of regenerations is critical to the ageing process. For systems that require desulphurisation cycles (</w:t>
      </w:r>
      <w:proofErr w:type="gramStart"/>
      <w:r w:rsidRPr="004477C4">
        <w:t>e.g.</w:t>
      </w:r>
      <w:proofErr w:type="gramEnd"/>
      <w:r w:rsidRPr="004477C4">
        <w:t xml:space="preserve"> NO</w:t>
      </w:r>
      <w:r w:rsidRPr="00591E72">
        <w:rPr>
          <w:vertAlign w:val="subscript"/>
        </w:rPr>
        <w:t>x</w:t>
      </w:r>
      <w:r w:rsidRPr="004477C4">
        <w:t xml:space="preserve"> storage catalysts), this process is also significant.</w:t>
      </w:r>
    </w:p>
    <w:p w14:paraId="4583C297" w14:textId="77777777" w:rsidR="005F2994" w:rsidRPr="004477C4" w:rsidRDefault="005F2994" w:rsidP="005F2994">
      <w:pPr>
        <w:pStyle w:val="SingleTxtG"/>
        <w:ind w:left="2268" w:hanging="1134"/>
      </w:pPr>
      <w:r>
        <w:tab/>
      </w:r>
      <w:r w:rsidRPr="004477C4">
        <w:t>The standard diesel bench ageing durability procedure consists of ageing an after</w:t>
      </w:r>
      <w:r>
        <w:t>-</w:t>
      </w:r>
      <w:r w:rsidRPr="004477C4">
        <w:t xml:space="preserve">treatment system on an ageing bench which follows the standard bench cycle (SDBC) described in this </w:t>
      </w:r>
      <w:r>
        <w:t>a</w:t>
      </w:r>
      <w:r w:rsidRPr="004477C4">
        <w:t>ppendix. The SDBC requires use of an ageing bench with an engine as the source of feed gas for the system.</w:t>
      </w:r>
    </w:p>
    <w:p w14:paraId="4583C298" w14:textId="77777777" w:rsidR="005F2994" w:rsidRPr="004477C4" w:rsidRDefault="005F2994" w:rsidP="005F2994">
      <w:pPr>
        <w:pStyle w:val="SingleTxtG"/>
        <w:ind w:left="2268" w:hanging="1134"/>
      </w:pPr>
      <w:r>
        <w:tab/>
      </w:r>
      <w:r w:rsidRPr="004477C4">
        <w:t>During the SDBC, the regeneration/desulphurisation strategies of the system shall remain in normal operating condition.</w:t>
      </w:r>
    </w:p>
    <w:p w14:paraId="4583C299" w14:textId="77777777" w:rsidR="005F2994" w:rsidRPr="004477C4" w:rsidRDefault="005F2994" w:rsidP="005F2994">
      <w:pPr>
        <w:pStyle w:val="SingleTxtG"/>
        <w:ind w:left="2268" w:hanging="1134"/>
      </w:pPr>
      <w:r w:rsidRPr="004477C4">
        <w:t>2.</w:t>
      </w:r>
      <w:r w:rsidRPr="004477C4">
        <w:tab/>
        <w:t xml:space="preserve">The Standard Diesel Bench Cycle reproduces the engine speed and load conditions that are encountered in the SRC cycle as appropriate to the period for which durability is to be determined. In order to accelerate the process of ageing, the engine settings on the test bench may be modified to reduce the system loading times. For </w:t>
      </w:r>
      <w:proofErr w:type="gramStart"/>
      <w:r w:rsidRPr="004477C4">
        <w:t>example</w:t>
      </w:r>
      <w:proofErr w:type="gramEnd"/>
      <w:r w:rsidRPr="004477C4">
        <w:t xml:space="preserve"> the fuel injection timing or EGR strategy may be modified.</w:t>
      </w:r>
    </w:p>
    <w:p w14:paraId="4583C29A" w14:textId="77777777" w:rsidR="005F2994" w:rsidRPr="004477C4" w:rsidRDefault="005F2994" w:rsidP="005F2994">
      <w:pPr>
        <w:pStyle w:val="SingleTxtG"/>
        <w:ind w:left="2268" w:hanging="1134"/>
      </w:pPr>
      <w:r w:rsidRPr="004477C4">
        <w:t>3.</w:t>
      </w:r>
      <w:r w:rsidRPr="004477C4">
        <w:tab/>
        <w:t>Ageing Bench Equipment and Procedures</w:t>
      </w:r>
    </w:p>
    <w:p w14:paraId="4583C29B" w14:textId="77777777" w:rsidR="005F2994" w:rsidRPr="004477C4" w:rsidRDefault="005F2994" w:rsidP="005F2994">
      <w:pPr>
        <w:pStyle w:val="SingleTxtG"/>
        <w:ind w:left="2268" w:hanging="1134"/>
      </w:pPr>
      <w:r w:rsidRPr="004477C4">
        <w:t>3.1.</w:t>
      </w:r>
      <w:r w:rsidRPr="004477C4">
        <w:tab/>
        <w:t>The standard ageing bench consists of an engine, engine controller, and engine dynamometer. Other configurations may be acceptable (</w:t>
      </w:r>
      <w:proofErr w:type="gramStart"/>
      <w:r w:rsidRPr="004477C4">
        <w:t>e.g.</w:t>
      </w:r>
      <w:proofErr w:type="gramEnd"/>
      <w:r w:rsidRPr="004477C4">
        <w:t xml:space="preserve"> whole vehicle on a dynamometer, or a burner that provides the correct exhaust conditions), as long as the after</w:t>
      </w:r>
      <w:r>
        <w:t>-</w:t>
      </w:r>
      <w:r w:rsidRPr="004477C4">
        <w:t xml:space="preserve">treatment system inlet conditions and control features specified in this </w:t>
      </w:r>
      <w:r>
        <w:t>a</w:t>
      </w:r>
      <w:r w:rsidRPr="004477C4">
        <w:t>ppendix are met.</w:t>
      </w:r>
    </w:p>
    <w:p w14:paraId="4583C29C" w14:textId="77777777" w:rsidR="005F2994" w:rsidRPr="004477C4" w:rsidRDefault="005F2994" w:rsidP="005F2994">
      <w:pPr>
        <w:pStyle w:val="SingleTxtG"/>
        <w:ind w:left="2268" w:hanging="1134"/>
      </w:pPr>
      <w:r>
        <w:tab/>
      </w:r>
      <w:r w:rsidRPr="004477C4">
        <w:t>A single ageing bench may have the exhaust flow split into several streams provided that each exhaust stream meets the requirements of this appendix. If the bench has more than one exhaust stream, multiple after</w:t>
      </w:r>
      <w:r>
        <w:t>-</w:t>
      </w:r>
      <w:r w:rsidRPr="004477C4">
        <w:t>treatment systems may be aged simultaneously.</w:t>
      </w:r>
    </w:p>
    <w:p w14:paraId="4583C29D" w14:textId="77777777" w:rsidR="005F2994" w:rsidRPr="004477C4" w:rsidRDefault="005F2994" w:rsidP="005F2994">
      <w:pPr>
        <w:pStyle w:val="SingleTxtG"/>
        <w:ind w:left="2268" w:hanging="1134"/>
      </w:pPr>
      <w:r w:rsidRPr="004477C4">
        <w:t>3.2.</w:t>
      </w:r>
      <w:r w:rsidRPr="004477C4">
        <w:tab/>
        <w:t>Exhaust System Installation. The entire after</w:t>
      </w:r>
      <w:r>
        <w:t>-</w:t>
      </w:r>
      <w:r w:rsidRPr="004477C4">
        <w:t>treatment system, together with all exhaust piping which connects these components, will be installed on the bench. For engines with multiple exhaust streams (such as some V6 and V8 engines), each bank of the exhaust system will be installed separately on the bench.</w:t>
      </w:r>
    </w:p>
    <w:p w14:paraId="4583C29E" w14:textId="77777777" w:rsidR="005F2994" w:rsidRPr="004477C4" w:rsidRDefault="005F2994" w:rsidP="005F2994">
      <w:pPr>
        <w:pStyle w:val="SingleTxtG"/>
        <w:ind w:left="2268" w:hanging="1134"/>
      </w:pPr>
      <w:r>
        <w:tab/>
      </w:r>
      <w:r w:rsidRPr="004477C4">
        <w:t>The entire after</w:t>
      </w:r>
      <w:r>
        <w:t>-</w:t>
      </w:r>
      <w:r w:rsidRPr="004477C4">
        <w:t>treatment system will be installed as a unit for ageing. Alternatively, each individual component may be separately aged for the appropriate period of time.</w:t>
      </w:r>
    </w:p>
    <w:p w14:paraId="4583C29F" w14:textId="77777777" w:rsidR="005B3B10" w:rsidRDefault="005B3B10" w:rsidP="00A54DBD">
      <w:pPr>
        <w:pStyle w:val="HChG"/>
        <w:rPr>
          <w:sz w:val="20"/>
        </w:rPr>
        <w:sectPr w:rsidR="005B3B10" w:rsidSect="00DF1F26">
          <w:headerReference w:type="even" r:id="rId357"/>
          <w:headerReference w:type="default" r:id="rId358"/>
          <w:footerReference w:type="even" r:id="rId359"/>
          <w:footerReference w:type="default" r:id="rId360"/>
          <w:headerReference w:type="first" r:id="rId361"/>
          <w:endnotePr>
            <w:numFmt w:val="decimal"/>
          </w:endnotePr>
          <w:pgSz w:w="11907" w:h="16840" w:code="9"/>
          <w:pgMar w:top="1701" w:right="1134" w:bottom="2268" w:left="1134" w:header="964" w:footer="1701" w:gutter="0"/>
          <w:cols w:space="720"/>
        </w:sectPr>
      </w:pPr>
    </w:p>
    <w:p w14:paraId="4583C2A0" w14:textId="77777777" w:rsidR="005F2994" w:rsidRPr="00A54DBD" w:rsidRDefault="00A54DBD" w:rsidP="00A54DBD">
      <w:pPr>
        <w:pStyle w:val="HChG"/>
      </w:pPr>
      <w:r>
        <w:lastRenderedPageBreak/>
        <w:t xml:space="preserve">Annex 9 - </w:t>
      </w:r>
      <w:r w:rsidR="005F2994" w:rsidRPr="00537B27">
        <w:t>Appendix 3</w:t>
      </w:r>
    </w:p>
    <w:p w14:paraId="4583C2A1" w14:textId="77777777" w:rsidR="005F2994" w:rsidRPr="00537B27" w:rsidRDefault="005F2994" w:rsidP="005F2994">
      <w:pPr>
        <w:pStyle w:val="HChG"/>
      </w:pPr>
      <w:r>
        <w:tab/>
      </w:r>
      <w:r>
        <w:tab/>
      </w:r>
      <w:r w:rsidRPr="00537B27">
        <w:t>Standard Road Cycle (SRC)</w:t>
      </w:r>
    </w:p>
    <w:p w14:paraId="4583C2A2" w14:textId="77777777" w:rsidR="005F2994" w:rsidRPr="003E1071" w:rsidRDefault="005F2994" w:rsidP="005F2994">
      <w:pPr>
        <w:pStyle w:val="SingleTxtG"/>
        <w:ind w:left="2268" w:hanging="1134"/>
      </w:pPr>
      <w:r>
        <w:t>1.</w:t>
      </w:r>
      <w:r>
        <w:tab/>
      </w:r>
      <w:r w:rsidRPr="003E1071">
        <w:t>Introduction</w:t>
      </w:r>
    </w:p>
    <w:p w14:paraId="4583C2A3" w14:textId="77777777" w:rsidR="005F2994" w:rsidRPr="003E1071" w:rsidRDefault="005F2994" w:rsidP="005F2994">
      <w:pPr>
        <w:pStyle w:val="SingleTxtG"/>
        <w:ind w:left="2268" w:hanging="1134"/>
      </w:pPr>
      <w:r w:rsidRPr="003E1071">
        <w:tab/>
        <w:t xml:space="preserve">The standard road cycle (SRC) is a kilometre accumulation cycle. The vehicle may </w:t>
      </w:r>
      <w:r>
        <w:tab/>
      </w:r>
      <w:r w:rsidRPr="003E1071">
        <w:t>be run on a test track or on a kilometre accumulation dynamometer.</w:t>
      </w:r>
    </w:p>
    <w:p w14:paraId="4583C2A4" w14:textId="77777777" w:rsidR="005F2994" w:rsidRPr="003E1071" w:rsidRDefault="005F2994" w:rsidP="005F2994">
      <w:pPr>
        <w:pStyle w:val="SingleTxtG"/>
        <w:ind w:left="2268" w:hanging="1134"/>
      </w:pPr>
      <w:r w:rsidRPr="003E1071">
        <w:tab/>
        <w:t>The cycle consists of 7 laps of a 6 km course. The length of the lap may be changed to accommodate the length of the mileage accumulation test track.</w:t>
      </w:r>
    </w:p>
    <w:p w14:paraId="4583C2A5" w14:textId="77777777" w:rsidR="005F2994" w:rsidRPr="00D56688" w:rsidRDefault="005F2994" w:rsidP="005F2994">
      <w:pPr>
        <w:pStyle w:val="SingleTxtG"/>
        <w:rPr>
          <w:b/>
        </w:rPr>
      </w:pPr>
      <w:r w:rsidRPr="00D56688">
        <w:rPr>
          <w:b/>
        </w:rPr>
        <w:t>Standard Road cycle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
        <w:gridCol w:w="10"/>
        <w:gridCol w:w="3406"/>
        <w:gridCol w:w="3262"/>
      </w:tblGrid>
      <w:tr w:rsidR="005F2994" w:rsidRPr="003E1071" w14:paraId="4583C2A9" w14:textId="77777777" w:rsidTr="00511461">
        <w:trPr>
          <w:tblHeader/>
        </w:trPr>
        <w:tc>
          <w:tcPr>
            <w:tcW w:w="693" w:type="dxa"/>
          </w:tcPr>
          <w:p w14:paraId="4583C2A6" w14:textId="77777777" w:rsidR="005F2994" w:rsidRPr="003E1071" w:rsidRDefault="005F2994" w:rsidP="00511461">
            <w:pPr>
              <w:pStyle w:val="Point0"/>
              <w:spacing w:before="80" w:after="80"/>
              <w:rPr>
                <w:i/>
                <w:sz w:val="16"/>
                <w:szCs w:val="16"/>
              </w:rPr>
            </w:pPr>
            <w:r w:rsidRPr="003E1071">
              <w:rPr>
                <w:i/>
                <w:sz w:val="16"/>
                <w:szCs w:val="16"/>
              </w:rPr>
              <w:t>Lap</w:t>
            </w:r>
          </w:p>
        </w:tc>
        <w:tc>
          <w:tcPr>
            <w:tcW w:w="3416" w:type="dxa"/>
            <w:gridSpan w:val="2"/>
          </w:tcPr>
          <w:p w14:paraId="4583C2A7" w14:textId="77777777" w:rsidR="005F2994" w:rsidRPr="003E1071" w:rsidRDefault="005F2994" w:rsidP="00511461">
            <w:pPr>
              <w:pStyle w:val="Point0"/>
              <w:spacing w:before="80" w:after="80"/>
              <w:rPr>
                <w:i/>
                <w:sz w:val="16"/>
                <w:szCs w:val="16"/>
              </w:rPr>
            </w:pPr>
            <w:r w:rsidRPr="003E1071">
              <w:rPr>
                <w:i/>
                <w:sz w:val="16"/>
                <w:szCs w:val="16"/>
              </w:rPr>
              <w:t>Description</w:t>
            </w:r>
          </w:p>
        </w:tc>
        <w:tc>
          <w:tcPr>
            <w:tcW w:w="3262" w:type="dxa"/>
          </w:tcPr>
          <w:p w14:paraId="4583C2A8" w14:textId="77777777" w:rsidR="005F2994" w:rsidRPr="003E1071" w:rsidRDefault="005F2994" w:rsidP="00511461">
            <w:pPr>
              <w:pStyle w:val="Point0"/>
              <w:spacing w:before="80" w:after="80"/>
              <w:ind w:right="57"/>
              <w:jc w:val="right"/>
              <w:rPr>
                <w:i/>
                <w:sz w:val="16"/>
                <w:szCs w:val="16"/>
              </w:rPr>
            </w:pPr>
            <w:r w:rsidRPr="003E1071">
              <w:rPr>
                <w:i/>
                <w:sz w:val="16"/>
                <w:szCs w:val="16"/>
              </w:rPr>
              <w:t>Typical acceleration rate m/s²</w:t>
            </w:r>
          </w:p>
        </w:tc>
      </w:tr>
      <w:tr w:rsidR="005F2994" w:rsidRPr="003E1071" w14:paraId="4583C2AD" w14:textId="77777777" w:rsidTr="00511461">
        <w:trPr>
          <w:trHeight w:val="282"/>
        </w:trPr>
        <w:tc>
          <w:tcPr>
            <w:tcW w:w="693" w:type="dxa"/>
          </w:tcPr>
          <w:p w14:paraId="4583C2AA" w14:textId="77777777" w:rsidR="005F2994" w:rsidRPr="003E1071" w:rsidRDefault="005F2994" w:rsidP="00511461">
            <w:pPr>
              <w:pStyle w:val="Point0"/>
              <w:spacing w:before="0" w:after="0"/>
              <w:rPr>
                <w:sz w:val="20"/>
              </w:rPr>
            </w:pPr>
            <w:r w:rsidRPr="003E1071">
              <w:rPr>
                <w:sz w:val="20"/>
              </w:rPr>
              <w:t>1</w:t>
            </w:r>
          </w:p>
        </w:tc>
        <w:tc>
          <w:tcPr>
            <w:tcW w:w="3416" w:type="dxa"/>
            <w:gridSpan w:val="2"/>
          </w:tcPr>
          <w:p w14:paraId="4583C2AB" w14:textId="77777777" w:rsidR="005F2994" w:rsidRPr="003E1071" w:rsidRDefault="005F2994" w:rsidP="00511461">
            <w:pPr>
              <w:pStyle w:val="Point0"/>
              <w:spacing w:before="0" w:after="0"/>
              <w:rPr>
                <w:sz w:val="20"/>
              </w:rPr>
            </w:pPr>
            <w:r w:rsidRPr="003E1071">
              <w:rPr>
                <w:sz w:val="20"/>
              </w:rPr>
              <w:t>(</w:t>
            </w:r>
            <w:proofErr w:type="gramStart"/>
            <w:r w:rsidRPr="003E1071">
              <w:rPr>
                <w:sz w:val="20"/>
              </w:rPr>
              <w:t>start</w:t>
            </w:r>
            <w:proofErr w:type="gramEnd"/>
            <w:r w:rsidRPr="003E1071">
              <w:rPr>
                <w:sz w:val="20"/>
              </w:rPr>
              <w:t xml:space="preserve"> engine) idle 10 seconds</w:t>
            </w:r>
          </w:p>
        </w:tc>
        <w:tc>
          <w:tcPr>
            <w:tcW w:w="3262" w:type="dxa"/>
          </w:tcPr>
          <w:p w14:paraId="4583C2AC" w14:textId="77777777" w:rsidR="005F2994" w:rsidRPr="003E1071" w:rsidRDefault="005F2994" w:rsidP="00511461">
            <w:pPr>
              <w:pStyle w:val="Point0"/>
              <w:spacing w:before="0" w:after="0"/>
              <w:ind w:right="57"/>
              <w:jc w:val="right"/>
              <w:rPr>
                <w:sz w:val="20"/>
              </w:rPr>
            </w:pPr>
            <w:r w:rsidRPr="003E1071">
              <w:rPr>
                <w:sz w:val="20"/>
              </w:rPr>
              <w:t>0</w:t>
            </w:r>
          </w:p>
        </w:tc>
      </w:tr>
      <w:tr w:rsidR="005F2994" w:rsidRPr="003E1071" w14:paraId="4583C2B1" w14:textId="77777777" w:rsidTr="00511461">
        <w:tc>
          <w:tcPr>
            <w:tcW w:w="693" w:type="dxa"/>
          </w:tcPr>
          <w:p w14:paraId="4583C2AE" w14:textId="77777777" w:rsidR="005F2994" w:rsidRPr="003E1071" w:rsidRDefault="005F2994" w:rsidP="00511461">
            <w:pPr>
              <w:pStyle w:val="Point0"/>
              <w:spacing w:before="0" w:after="0"/>
              <w:rPr>
                <w:sz w:val="20"/>
              </w:rPr>
            </w:pPr>
            <w:r w:rsidRPr="003E1071">
              <w:rPr>
                <w:sz w:val="20"/>
              </w:rPr>
              <w:t>1</w:t>
            </w:r>
          </w:p>
        </w:tc>
        <w:tc>
          <w:tcPr>
            <w:tcW w:w="3416" w:type="dxa"/>
            <w:gridSpan w:val="2"/>
          </w:tcPr>
          <w:p w14:paraId="4583C2AF" w14:textId="77777777" w:rsidR="005F2994" w:rsidRPr="003E1071" w:rsidRDefault="005F2994" w:rsidP="00511461">
            <w:pPr>
              <w:pStyle w:val="Point0"/>
              <w:spacing w:before="0" w:after="0"/>
              <w:rPr>
                <w:sz w:val="20"/>
              </w:rPr>
            </w:pPr>
            <w:r w:rsidRPr="003E1071">
              <w:rPr>
                <w:sz w:val="20"/>
              </w:rPr>
              <w:t>Moderate acceleration to 48 km/h</w:t>
            </w:r>
          </w:p>
        </w:tc>
        <w:tc>
          <w:tcPr>
            <w:tcW w:w="3262" w:type="dxa"/>
          </w:tcPr>
          <w:p w14:paraId="4583C2B0" w14:textId="77777777" w:rsidR="005F2994" w:rsidRPr="003E1071" w:rsidRDefault="005F2994" w:rsidP="00511461">
            <w:pPr>
              <w:pStyle w:val="Point0"/>
              <w:spacing w:before="0" w:after="0"/>
              <w:ind w:right="57"/>
              <w:jc w:val="right"/>
              <w:rPr>
                <w:sz w:val="20"/>
              </w:rPr>
            </w:pPr>
            <w:r w:rsidRPr="003E1071">
              <w:rPr>
                <w:sz w:val="20"/>
              </w:rPr>
              <w:t>1.79</w:t>
            </w:r>
          </w:p>
        </w:tc>
      </w:tr>
      <w:tr w:rsidR="005F2994" w:rsidRPr="003E1071" w14:paraId="4583C2B5" w14:textId="77777777" w:rsidTr="00511461">
        <w:tc>
          <w:tcPr>
            <w:tcW w:w="693" w:type="dxa"/>
          </w:tcPr>
          <w:p w14:paraId="4583C2B2" w14:textId="77777777" w:rsidR="005F2994" w:rsidRPr="003E1071" w:rsidRDefault="005F2994" w:rsidP="00511461">
            <w:pPr>
              <w:pStyle w:val="Point0"/>
              <w:spacing w:before="0" w:after="0"/>
              <w:rPr>
                <w:sz w:val="20"/>
              </w:rPr>
            </w:pPr>
            <w:r w:rsidRPr="003E1071">
              <w:rPr>
                <w:sz w:val="20"/>
              </w:rPr>
              <w:t>1</w:t>
            </w:r>
          </w:p>
        </w:tc>
        <w:tc>
          <w:tcPr>
            <w:tcW w:w="3416" w:type="dxa"/>
            <w:gridSpan w:val="2"/>
          </w:tcPr>
          <w:p w14:paraId="4583C2B3" w14:textId="77777777" w:rsidR="005F2994" w:rsidRPr="003E1071" w:rsidRDefault="005F2994" w:rsidP="00511461">
            <w:pPr>
              <w:pStyle w:val="Point0"/>
              <w:spacing w:before="0" w:after="0"/>
              <w:rPr>
                <w:sz w:val="20"/>
              </w:rPr>
            </w:pPr>
            <w:r w:rsidRPr="003E1071">
              <w:rPr>
                <w:sz w:val="20"/>
              </w:rPr>
              <w:t>Cruise at 48 km/h for ¼ lap</w:t>
            </w:r>
          </w:p>
        </w:tc>
        <w:tc>
          <w:tcPr>
            <w:tcW w:w="3262" w:type="dxa"/>
          </w:tcPr>
          <w:p w14:paraId="4583C2B4" w14:textId="77777777" w:rsidR="005F2994" w:rsidRPr="003E1071" w:rsidRDefault="005F2994" w:rsidP="00511461">
            <w:pPr>
              <w:pStyle w:val="Point0"/>
              <w:spacing w:before="0" w:after="0"/>
              <w:ind w:right="57"/>
              <w:jc w:val="right"/>
              <w:rPr>
                <w:sz w:val="20"/>
              </w:rPr>
            </w:pPr>
            <w:r w:rsidRPr="003E1071">
              <w:rPr>
                <w:sz w:val="20"/>
              </w:rPr>
              <w:t>0</w:t>
            </w:r>
          </w:p>
        </w:tc>
      </w:tr>
      <w:tr w:rsidR="005F2994" w:rsidRPr="003E1071" w14:paraId="4583C2B9" w14:textId="77777777" w:rsidTr="00511461">
        <w:tc>
          <w:tcPr>
            <w:tcW w:w="693" w:type="dxa"/>
          </w:tcPr>
          <w:p w14:paraId="4583C2B6" w14:textId="77777777" w:rsidR="005F2994" w:rsidRPr="003E1071" w:rsidRDefault="005F2994" w:rsidP="00511461">
            <w:pPr>
              <w:pStyle w:val="Point0"/>
              <w:spacing w:before="0" w:after="0"/>
              <w:rPr>
                <w:sz w:val="20"/>
              </w:rPr>
            </w:pPr>
            <w:r w:rsidRPr="003E1071">
              <w:rPr>
                <w:sz w:val="20"/>
              </w:rPr>
              <w:t>1</w:t>
            </w:r>
          </w:p>
        </w:tc>
        <w:tc>
          <w:tcPr>
            <w:tcW w:w="3416" w:type="dxa"/>
            <w:gridSpan w:val="2"/>
          </w:tcPr>
          <w:p w14:paraId="4583C2B7" w14:textId="77777777" w:rsidR="005F2994" w:rsidRPr="003E1071" w:rsidRDefault="005F2994" w:rsidP="00511461">
            <w:pPr>
              <w:pStyle w:val="Point0"/>
              <w:spacing w:before="0" w:after="0"/>
              <w:rPr>
                <w:sz w:val="20"/>
              </w:rPr>
            </w:pPr>
            <w:r w:rsidRPr="003E1071">
              <w:rPr>
                <w:sz w:val="20"/>
              </w:rPr>
              <w:t>Moderate deceleration to 32 km/h</w:t>
            </w:r>
          </w:p>
        </w:tc>
        <w:tc>
          <w:tcPr>
            <w:tcW w:w="3262" w:type="dxa"/>
          </w:tcPr>
          <w:p w14:paraId="4583C2B8" w14:textId="77777777" w:rsidR="005F2994" w:rsidRPr="003E1071" w:rsidRDefault="005F2994" w:rsidP="00511461">
            <w:pPr>
              <w:pStyle w:val="Point0"/>
              <w:spacing w:before="0" w:after="0"/>
              <w:ind w:right="57"/>
              <w:jc w:val="right"/>
              <w:rPr>
                <w:sz w:val="20"/>
              </w:rPr>
            </w:pPr>
            <w:r w:rsidRPr="003E1071">
              <w:rPr>
                <w:sz w:val="20"/>
              </w:rPr>
              <w:t>-2.23</w:t>
            </w:r>
          </w:p>
        </w:tc>
      </w:tr>
      <w:tr w:rsidR="005F2994" w:rsidRPr="003E1071" w14:paraId="4583C2BD" w14:textId="77777777" w:rsidTr="00511461">
        <w:tc>
          <w:tcPr>
            <w:tcW w:w="693" w:type="dxa"/>
          </w:tcPr>
          <w:p w14:paraId="4583C2BA" w14:textId="77777777" w:rsidR="005F2994" w:rsidRPr="003E1071" w:rsidRDefault="005F2994" w:rsidP="00511461">
            <w:pPr>
              <w:pStyle w:val="Point0"/>
              <w:spacing w:before="0" w:after="0"/>
              <w:rPr>
                <w:sz w:val="20"/>
              </w:rPr>
            </w:pPr>
            <w:r w:rsidRPr="003E1071">
              <w:rPr>
                <w:sz w:val="20"/>
              </w:rPr>
              <w:t>1</w:t>
            </w:r>
          </w:p>
        </w:tc>
        <w:tc>
          <w:tcPr>
            <w:tcW w:w="3416" w:type="dxa"/>
            <w:gridSpan w:val="2"/>
          </w:tcPr>
          <w:p w14:paraId="4583C2BB" w14:textId="77777777" w:rsidR="005F2994" w:rsidRPr="003E1071" w:rsidRDefault="005F2994" w:rsidP="00511461">
            <w:pPr>
              <w:pStyle w:val="Point0"/>
              <w:spacing w:before="0" w:after="0"/>
              <w:rPr>
                <w:sz w:val="20"/>
              </w:rPr>
            </w:pPr>
            <w:r w:rsidRPr="003E1071">
              <w:rPr>
                <w:sz w:val="20"/>
              </w:rPr>
              <w:t>Moderate acceleration to 48 km/h</w:t>
            </w:r>
          </w:p>
        </w:tc>
        <w:tc>
          <w:tcPr>
            <w:tcW w:w="3262" w:type="dxa"/>
          </w:tcPr>
          <w:p w14:paraId="4583C2BC" w14:textId="77777777" w:rsidR="005F2994" w:rsidRPr="003E1071" w:rsidRDefault="005F2994" w:rsidP="00511461">
            <w:pPr>
              <w:pStyle w:val="Point0"/>
              <w:spacing w:before="0" w:after="0"/>
              <w:ind w:right="57"/>
              <w:jc w:val="right"/>
              <w:rPr>
                <w:sz w:val="20"/>
              </w:rPr>
            </w:pPr>
            <w:r w:rsidRPr="003E1071">
              <w:rPr>
                <w:sz w:val="20"/>
              </w:rPr>
              <w:t>1.79</w:t>
            </w:r>
          </w:p>
        </w:tc>
      </w:tr>
      <w:tr w:rsidR="005F2994" w:rsidRPr="003E1071" w14:paraId="4583C2C1" w14:textId="77777777" w:rsidTr="00511461">
        <w:tc>
          <w:tcPr>
            <w:tcW w:w="693" w:type="dxa"/>
          </w:tcPr>
          <w:p w14:paraId="4583C2BE" w14:textId="77777777" w:rsidR="005F2994" w:rsidRPr="003E1071" w:rsidRDefault="005F2994" w:rsidP="00511461">
            <w:pPr>
              <w:pStyle w:val="Point0"/>
              <w:spacing w:before="0" w:after="0"/>
              <w:rPr>
                <w:sz w:val="20"/>
              </w:rPr>
            </w:pPr>
            <w:r w:rsidRPr="003E1071">
              <w:rPr>
                <w:sz w:val="20"/>
              </w:rPr>
              <w:t>1</w:t>
            </w:r>
          </w:p>
        </w:tc>
        <w:tc>
          <w:tcPr>
            <w:tcW w:w="3416" w:type="dxa"/>
            <w:gridSpan w:val="2"/>
          </w:tcPr>
          <w:p w14:paraId="4583C2BF" w14:textId="77777777" w:rsidR="005F2994" w:rsidRPr="003E1071" w:rsidRDefault="005F2994" w:rsidP="00511461">
            <w:pPr>
              <w:pStyle w:val="Point0"/>
              <w:spacing w:before="0" w:after="0"/>
              <w:rPr>
                <w:sz w:val="20"/>
              </w:rPr>
            </w:pPr>
            <w:r w:rsidRPr="003E1071">
              <w:rPr>
                <w:sz w:val="20"/>
              </w:rPr>
              <w:t>Cruise at 48 km/h for ¼ lap</w:t>
            </w:r>
          </w:p>
        </w:tc>
        <w:tc>
          <w:tcPr>
            <w:tcW w:w="3262" w:type="dxa"/>
          </w:tcPr>
          <w:p w14:paraId="4583C2C0" w14:textId="77777777" w:rsidR="005F2994" w:rsidRPr="003E1071" w:rsidRDefault="005F2994" w:rsidP="00511461">
            <w:pPr>
              <w:pStyle w:val="Point0"/>
              <w:spacing w:before="0" w:after="0"/>
              <w:ind w:right="57"/>
              <w:jc w:val="right"/>
              <w:rPr>
                <w:sz w:val="20"/>
              </w:rPr>
            </w:pPr>
            <w:r w:rsidRPr="003E1071">
              <w:rPr>
                <w:sz w:val="20"/>
              </w:rPr>
              <w:t>0</w:t>
            </w:r>
          </w:p>
        </w:tc>
      </w:tr>
      <w:tr w:rsidR="005F2994" w:rsidRPr="003E1071" w14:paraId="4583C2C5" w14:textId="77777777" w:rsidTr="00511461">
        <w:tc>
          <w:tcPr>
            <w:tcW w:w="693" w:type="dxa"/>
          </w:tcPr>
          <w:p w14:paraId="4583C2C2" w14:textId="77777777" w:rsidR="005F2994" w:rsidRPr="003E1071" w:rsidRDefault="005F2994" w:rsidP="00511461">
            <w:pPr>
              <w:pStyle w:val="Point0"/>
              <w:spacing w:before="0" w:after="0"/>
              <w:rPr>
                <w:sz w:val="20"/>
              </w:rPr>
            </w:pPr>
            <w:r w:rsidRPr="003E1071">
              <w:rPr>
                <w:sz w:val="20"/>
              </w:rPr>
              <w:t>1</w:t>
            </w:r>
          </w:p>
        </w:tc>
        <w:tc>
          <w:tcPr>
            <w:tcW w:w="3416" w:type="dxa"/>
            <w:gridSpan w:val="2"/>
          </w:tcPr>
          <w:p w14:paraId="4583C2C3" w14:textId="77777777" w:rsidR="005F2994" w:rsidRPr="003E1071" w:rsidRDefault="005F2994" w:rsidP="00511461">
            <w:pPr>
              <w:pStyle w:val="Point0"/>
              <w:spacing w:before="0" w:after="0"/>
              <w:rPr>
                <w:sz w:val="20"/>
              </w:rPr>
            </w:pPr>
            <w:r w:rsidRPr="003E1071">
              <w:rPr>
                <w:sz w:val="20"/>
              </w:rPr>
              <w:t>Moderate deceleration to stop</w:t>
            </w:r>
          </w:p>
        </w:tc>
        <w:tc>
          <w:tcPr>
            <w:tcW w:w="3262" w:type="dxa"/>
          </w:tcPr>
          <w:p w14:paraId="4583C2C4" w14:textId="77777777" w:rsidR="005F2994" w:rsidRPr="003E1071" w:rsidRDefault="005F2994" w:rsidP="00511461">
            <w:pPr>
              <w:pStyle w:val="Point0"/>
              <w:spacing w:before="0" w:after="0"/>
              <w:ind w:right="57"/>
              <w:jc w:val="right"/>
              <w:rPr>
                <w:sz w:val="20"/>
              </w:rPr>
            </w:pPr>
            <w:r w:rsidRPr="003E1071">
              <w:rPr>
                <w:sz w:val="20"/>
              </w:rPr>
              <w:t>-2.23</w:t>
            </w:r>
          </w:p>
        </w:tc>
      </w:tr>
      <w:tr w:rsidR="005F2994" w:rsidRPr="003E1071" w14:paraId="4583C2C9" w14:textId="77777777" w:rsidTr="00511461">
        <w:tc>
          <w:tcPr>
            <w:tcW w:w="693" w:type="dxa"/>
          </w:tcPr>
          <w:p w14:paraId="4583C2C6" w14:textId="77777777" w:rsidR="005F2994" w:rsidRPr="003E1071" w:rsidRDefault="005F2994" w:rsidP="00511461">
            <w:pPr>
              <w:pStyle w:val="Point0"/>
              <w:spacing w:before="0" w:after="0"/>
              <w:rPr>
                <w:sz w:val="20"/>
              </w:rPr>
            </w:pPr>
            <w:r w:rsidRPr="003E1071">
              <w:rPr>
                <w:sz w:val="20"/>
              </w:rPr>
              <w:t>1</w:t>
            </w:r>
          </w:p>
        </w:tc>
        <w:tc>
          <w:tcPr>
            <w:tcW w:w="3416" w:type="dxa"/>
            <w:gridSpan w:val="2"/>
          </w:tcPr>
          <w:p w14:paraId="4583C2C7" w14:textId="77777777" w:rsidR="005F2994" w:rsidRPr="003E1071" w:rsidRDefault="005F2994" w:rsidP="00511461">
            <w:pPr>
              <w:pStyle w:val="Point0"/>
              <w:spacing w:before="0" w:after="0"/>
              <w:rPr>
                <w:sz w:val="20"/>
              </w:rPr>
            </w:pPr>
            <w:r w:rsidRPr="003E1071">
              <w:rPr>
                <w:sz w:val="20"/>
              </w:rPr>
              <w:t>Idle 5 seconds</w:t>
            </w:r>
          </w:p>
        </w:tc>
        <w:tc>
          <w:tcPr>
            <w:tcW w:w="3262" w:type="dxa"/>
          </w:tcPr>
          <w:p w14:paraId="4583C2C8" w14:textId="77777777" w:rsidR="005F2994" w:rsidRPr="003E1071" w:rsidRDefault="005F2994" w:rsidP="00511461">
            <w:pPr>
              <w:pStyle w:val="Point0"/>
              <w:spacing w:before="0" w:after="0"/>
              <w:ind w:right="57"/>
              <w:jc w:val="right"/>
              <w:rPr>
                <w:sz w:val="20"/>
              </w:rPr>
            </w:pPr>
            <w:r w:rsidRPr="003E1071">
              <w:rPr>
                <w:sz w:val="20"/>
              </w:rPr>
              <w:t>0</w:t>
            </w:r>
          </w:p>
        </w:tc>
      </w:tr>
      <w:tr w:rsidR="005F2994" w:rsidRPr="003E1071" w14:paraId="4583C2CD" w14:textId="77777777" w:rsidTr="00511461">
        <w:tc>
          <w:tcPr>
            <w:tcW w:w="693" w:type="dxa"/>
          </w:tcPr>
          <w:p w14:paraId="4583C2CA" w14:textId="77777777" w:rsidR="005F2994" w:rsidRPr="003E1071" w:rsidRDefault="005F2994" w:rsidP="00511461">
            <w:pPr>
              <w:pStyle w:val="Point0"/>
              <w:spacing w:before="0" w:after="0"/>
              <w:rPr>
                <w:sz w:val="20"/>
              </w:rPr>
            </w:pPr>
            <w:r w:rsidRPr="003E1071">
              <w:rPr>
                <w:sz w:val="20"/>
              </w:rPr>
              <w:t>1</w:t>
            </w:r>
          </w:p>
        </w:tc>
        <w:tc>
          <w:tcPr>
            <w:tcW w:w="3416" w:type="dxa"/>
            <w:gridSpan w:val="2"/>
          </w:tcPr>
          <w:p w14:paraId="4583C2CB" w14:textId="77777777" w:rsidR="005F2994" w:rsidRPr="003E1071" w:rsidRDefault="005F2994" w:rsidP="00511461">
            <w:pPr>
              <w:pStyle w:val="Point0"/>
              <w:spacing w:before="0" w:after="0"/>
              <w:rPr>
                <w:sz w:val="20"/>
              </w:rPr>
            </w:pPr>
            <w:r w:rsidRPr="003E1071">
              <w:rPr>
                <w:sz w:val="20"/>
              </w:rPr>
              <w:t>Moderate acceleration to 56 km/h</w:t>
            </w:r>
          </w:p>
        </w:tc>
        <w:tc>
          <w:tcPr>
            <w:tcW w:w="3262" w:type="dxa"/>
          </w:tcPr>
          <w:p w14:paraId="4583C2CC" w14:textId="77777777" w:rsidR="005F2994" w:rsidRPr="003E1071" w:rsidRDefault="005F2994" w:rsidP="00511461">
            <w:pPr>
              <w:pStyle w:val="Point0"/>
              <w:spacing w:before="0" w:after="0"/>
              <w:ind w:right="57"/>
              <w:jc w:val="right"/>
              <w:rPr>
                <w:sz w:val="20"/>
              </w:rPr>
            </w:pPr>
            <w:r w:rsidRPr="003E1071">
              <w:rPr>
                <w:sz w:val="20"/>
              </w:rPr>
              <w:t>1.79</w:t>
            </w:r>
          </w:p>
        </w:tc>
      </w:tr>
      <w:tr w:rsidR="005F2994" w:rsidRPr="003E1071" w14:paraId="4583C2D1" w14:textId="77777777" w:rsidTr="00511461">
        <w:tc>
          <w:tcPr>
            <w:tcW w:w="693" w:type="dxa"/>
          </w:tcPr>
          <w:p w14:paraId="4583C2CE" w14:textId="77777777" w:rsidR="005F2994" w:rsidRPr="003E1071" w:rsidRDefault="005F2994" w:rsidP="00511461">
            <w:pPr>
              <w:pStyle w:val="Point0"/>
              <w:spacing w:before="0" w:after="0"/>
              <w:rPr>
                <w:sz w:val="20"/>
              </w:rPr>
            </w:pPr>
            <w:r w:rsidRPr="003E1071">
              <w:rPr>
                <w:sz w:val="20"/>
              </w:rPr>
              <w:t>1</w:t>
            </w:r>
          </w:p>
        </w:tc>
        <w:tc>
          <w:tcPr>
            <w:tcW w:w="3416" w:type="dxa"/>
            <w:gridSpan w:val="2"/>
          </w:tcPr>
          <w:p w14:paraId="4583C2CF" w14:textId="77777777" w:rsidR="005F2994" w:rsidRPr="003E1071" w:rsidRDefault="005F2994" w:rsidP="00511461">
            <w:pPr>
              <w:pStyle w:val="Point0"/>
              <w:spacing w:before="0" w:after="0"/>
              <w:rPr>
                <w:sz w:val="20"/>
              </w:rPr>
            </w:pPr>
            <w:r w:rsidRPr="003E1071">
              <w:rPr>
                <w:sz w:val="20"/>
              </w:rPr>
              <w:t>Cruise at 56 km/h for ¼ lap</w:t>
            </w:r>
          </w:p>
        </w:tc>
        <w:tc>
          <w:tcPr>
            <w:tcW w:w="3262" w:type="dxa"/>
          </w:tcPr>
          <w:p w14:paraId="4583C2D0" w14:textId="77777777" w:rsidR="005F2994" w:rsidRPr="003E1071" w:rsidRDefault="005F2994" w:rsidP="00511461">
            <w:pPr>
              <w:pStyle w:val="Point0"/>
              <w:spacing w:before="0" w:after="0"/>
              <w:ind w:right="57"/>
              <w:jc w:val="right"/>
              <w:rPr>
                <w:sz w:val="20"/>
              </w:rPr>
            </w:pPr>
            <w:r w:rsidRPr="003E1071">
              <w:rPr>
                <w:sz w:val="20"/>
              </w:rPr>
              <w:t>0</w:t>
            </w:r>
          </w:p>
        </w:tc>
      </w:tr>
      <w:tr w:rsidR="005F2994" w:rsidRPr="003E1071" w14:paraId="4583C2D5" w14:textId="77777777" w:rsidTr="00511461">
        <w:tc>
          <w:tcPr>
            <w:tcW w:w="693" w:type="dxa"/>
          </w:tcPr>
          <w:p w14:paraId="4583C2D2" w14:textId="77777777" w:rsidR="005F2994" w:rsidRPr="003E1071" w:rsidRDefault="005F2994" w:rsidP="00511461">
            <w:pPr>
              <w:pStyle w:val="Point0"/>
              <w:spacing w:before="0" w:after="0"/>
              <w:rPr>
                <w:sz w:val="20"/>
              </w:rPr>
            </w:pPr>
            <w:r w:rsidRPr="003E1071">
              <w:rPr>
                <w:sz w:val="20"/>
              </w:rPr>
              <w:t>1</w:t>
            </w:r>
          </w:p>
        </w:tc>
        <w:tc>
          <w:tcPr>
            <w:tcW w:w="3416" w:type="dxa"/>
            <w:gridSpan w:val="2"/>
          </w:tcPr>
          <w:p w14:paraId="4583C2D3" w14:textId="77777777" w:rsidR="005F2994" w:rsidRPr="003E1071" w:rsidRDefault="005F2994" w:rsidP="00511461">
            <w:pPr>
              <w:pStyle w:val="Point0"/>
              <w:spacing w:before="0" w:after="0"/>
              <w:rPr>
                <w:sz w:val="20"/>
              </w:rPr>
            </w:pPr>
            <w:r w:rsidRPr="003E1071">
              <w:rPr>
                <w:sz w:val="20"/>
              </w:rPr>
              <w:t>Moderate deceleration to 40 km/h</w:t>
            </w:r>
          </w:p>
        </w:tc>
        <w:tc>
          <w:tcPr>
            <w:tcW w:w="3262" w:type="dxa"/>
          </w:tcPr>
          <w:p w14:paraId="4583C2D4" w14:textId="77777777" w:rsidR="005F2994" w:rsidRPr="003E1071" w:rsidRDefault="005F2994" w:rsidP="00511461">
            <w:pPr>
              <w:pStyle w:val="Point0"/>
              <w:spacing w:before="0" w:after="0"/>
              <w:ind w:right="57"/>
              <w:jc w:val="right"/>
              <w:rPr>
                <w:sz w:val="20"/>
              </w:rPr>
            </w:pPr>
            <w:r w:rsidRPr="003E1071">
              <w:rPr>
                <w:sz w:val="20"/>
              </w:rPr>
              <w:t>-2.23</w:t>
            </w:r>
          </w:p>
        </w:tc>
      </w:tr>
      <w:tr w:rsidR="005F2994" w:rsidRPr="003E1071" w14:paraId="4583C2D9" w14:textId="77777777" w:rsidTr="00511461">
        <w:tc>
          <w:tcPr>
            <w:tcW w:w="693" w:type="dxa"/>
            <w:tcBorders>
              <w:bottom w:val="single" w:sz="4" w:space="0" w:color="auto"/>
            </w:tcBorders>
          </w:tcPr>
          <w:p w14:paraId="4583C2D6" w14:textId="77777777" w:rsidR="005F2994" w:rsidRPr="003E1071" w:rsidRDefault="005F2994" w:rsidP="00511461">
            <w:pPr>
              <w:pStyle w:val="Point0"/>
              <w:spacing w:before="0" w:after="0"/>
              <w:rPr>
                <w:sz w:val="20"/>
              </w:rPr>
            </w:pPr>
            <w:r w:rsidRPr="003E1071">
              <w:rPr>
                <w:sz w:val="20"/>
              </w:rPr>
              <w:t>1</w:t>
            </w:r>
          </w:p>
        </w:tc>
        <w:tc>
          <w:tcPr>
            <w:tcW w:w="3416" w:type="dxa"/>
            <w:gridSpan w:val="2"/>
            <w:tcBorders>
              <w:bottom w:val="single" w:sz="4" w:space="0" w:color="auto"/>
            </w:tcBorders>
          </w:tcPr>
          <w:p w14:paraId="4583C2D7" w14:textId="77777777" w:rsidR="005F2994" w:rsidRPr="003E1071" w:rsidRDefault="005F2994" w:rsidP="00511461">
            <w:pPr>
              <w:pStyle w:val="Point0"/>
              <w:spacing w:before="0" w:after="0"/>
              <w:rPr>
                <w:sz w:val="20"/>
              </w:rPr>
            </w:pPr>
            <w:r w:rsidRPr="003E1071">
              <w:rPr>
                <w:sz w:val="20"/>
              </w:rPr>
              <w:t>Moderate acceleration to 56 km/h</w:t>
            </w:r>
          </w:p>
        </w:tc>
        <w:tc>
          <w:tcPr>
            <w:tcW w:w="3262" w:type="dxa"/>
            <w:tcBorders>
              <w:bottom w:val="single" w:sz="4" w:space="0" w:color="auto"/>
            </w:tcBorders>
          </w:tcPr>
          <w:p w14:paraId="4583C2D8" w14:textId="77777777" w:rsidR="005F2994" w:rsidRPr="003E1071" w:rsidRDefault="005F2994" w:rsidP="00511461">
            <w:pPr>
              <w:pStyle w:val="Point0"/>
              <w:spacing w:before="0" w:after="0"/>
              <w:ind w:right="57"/>
              <w:jc w:val="right"/>
              <w:rPr>
                <w:sz w:val="20"/>
              </w:rPr>
            </w:pPr>
            <w:r w:rsidRPr="003E1071">
              <w:rPr>
                <w:sz w:val="20"/>
              </w:rPr>
              <w:t>1.79</w:t>
            </w:r>
          </w:p>
        </w:tc>
      </w:tr>
      <w:tr w:rsidR="005F2994" w:rsidRPr="003E1071" w14:paraId="4583C2DD" w14:textId="77777777" w:rsidTr="00511461">
        <w:tc>
          <w:tcPr>
            <w:tcW w:w="693" w:type="dxa"/>
          </w:tcPr>
          <w:p w14:paraId="4583C2DA" w14:textId="77777777" w:rsidR="005F2994" w:rsidRPr="003E1071" w:rsidRDefault="005F2994" w:rsidP="00511461">
            <w:pPr>
              <w:pStyle w:val="Point0"/>
              <w:spacing w:before="0" w:after="0"/>
              <w:rPr>
                <w:sz w:val="20"/>
              </w:rPr>
            </w:pPr>
            <w:r w:rsidRPr="003E1071">
              <w:rPr>
                <w:sz w:val="20"/>
              </w:rPr>
              <w:t>1</w:t>
            </w:r>
          </w:p>
        </w:tc>
        <w:tc>
          <w:tcPr>
            <w:tcW w:w="3416" w:type="dxa"/>
            <w:gridSpan w:val="2"/>
          </w:tcPr>
          <w:p w14:paraId="4583C2DB" w14:textId="77777777" w:rsidR="005F2994" w:rsidRPr="003E1071" w:rsidRDefault="005F2994" w:rsidP="00511461">
            <w:pPr>
              <w:pStyle w:val="Point0"/>
              <w:spacing w:before="0" w:after="0"/>
              <w:rPr>
                <w:sz w:val="20"/>
              </w:rPr>
            </w:pPr>
            <w:r w:rsidRPr="003E1071">
              <w:rPr>
                <w:sz w:val="20"/>
              </w:rPr>
              <w:t>Cruise at 56 km/h for ¼ lap</w:t>
            </w:r>
          </w:p>
        </w:tc>
        <w:tc>
          <w:tcPr>
            <w:tcW w:w="3262" w:type="dxa"/>
          </w:tcPr>
          <w:p w14:paraId="4583C2DC" w14:textId="77777777" w:rsidR="005F2994" w:rsidRPr="003E1071" w:rsidRDefault="005F2994" w:rsidP="00511461">
            <w:pPr>
              <w:pStyle w:val="Point0"/>
              <w:spacing w:before="0" w:after="0"/>
              <w:ind w:right="57"/>
              <w:jc w:val="right"/>
              <w:rPr>
                <w:sz w:val="20"/>
              </w:rPr>
            </w:pPr>
            <w:r w:rsidRPr="003E1071">
              <w:rPr>
                <w:sz w:val="20"/>
              </w:rPr>
              <w:t>0</w:t>
            </w:r>
          </w:p>
        </w:tc>
      </w:tr>
      <w:tr w:rsidR="005F2994" w:rsidRPr="003E1071" w14:paraId="4583C2E1" w14:textId="77777777" w:rsidTr="00511461">
        <w:tc>
          <w:tcPr>
            <w:tcW w:w="693" w:type="dxa"/>
          </w:tcPr>
          <w:p w14:paraId="4583C2DE" w14:textId="77777777" w:rsidR="005F2994" w:rsidRPr="003E1071" w:rsidRDefault="005F2994" w:rsidP="00511461">
            <w:pPr>
              <w:pStyle w:val="Point0"/>
              <w:spacing w:before="0" w:after="0"/>
              <w:rPr>
                <w:sz w:val="20"/>
              </w:rPr>
            </w:pPr>
            <w:r w:rsidRPr="003E1071">
              <w:rPr>
                <w:sz w:val="20"/>
              </w:rPr>
              <w:t>1</w:t>
            </w:r>
          </w:p>
        </w:tc>
        <w:tc>
          <w:tcPr>
            <w:tcW w:w="3416" w:type="dxa"/>
            <w:gridSpan w:val="2"/>
          </w:tcPr>
          <w:p w14:paraId="4583C2DF" w14:textId="77777777" w:rsidR="005F2994" w:rsidRPr="003E1071" w:rsidRDefault="005F2994" w:rsidP="00511461">
            <w:pPr>
              <w:pStyle w:val="Point0"/>
              <w:spacing w:before="0" w:after="0"/>
              <w:rPr>
                <w:sz w:val="20"/>
              </w:rPr>
            </w:pPr>
            <w:r w:rsidRPr="003E1071">
              <w:rPr>
                <w:sz w:val="20"/>
              </w:rPr>
              <w:t>Moderate deceleration to stop</w:t>
            </w:r>
          </w:p>
        </w:tc>
        <w:tc>
          <w:tcPr>
            <w:tcW w:w="3262" w:type="dxa"/>
          </w:tcPr>
          <w:p w14:paraId="4583C2E0" w14:textId="77777777" w:rsidR="005F2994" w:rsidRPr="003E1071" w:rsidRDefault="005F2994" w:rsidP="00511461">
            <w:pPr>
              <w:pStyle w:val="Point0"/>
              <w:spacing w:before="0" w:after="0"/>
              <w:ind w:right="57"/>
              <w:jc w:val="right"/>
              <w:rPr>
                <w:sz w:val="20"/>
              </w:rPr>
            </w:pPr>
            <w:r w:rsidRPr="003E1071">
              <w:rPr>
                <w:sz w:val="20"/>
              </w:rPr>
              <w:t>-2.23</w:t>
            </w:r>
          </w:p>
        </w:tc>
      </w:tr>
      <w:tr w:rsidR="005F2994" w:rsidRPr="003E1071" w14:paraId="4583C2E5" w14:textId="77777777" w:rsidTr="00511461">
        <w:trPr>
          <w:trHeight w:val="282"/>
        </w:trPr>
        <w:tc>
          <w:tcPr>
            <w:tcW w:w="693" w:type="dxa"/>
          </w:tcPr>
          <w:p w14:paraId="4583C2E2" w14:textId="77777777" w:rsidR="005F2994" w:rsidRPr="003E1071" w:rsidRDefault="005F2994" w:rsidP="00511461">
            <w:pPr>
              <w:pStyle w:val="Point0"/>
              <w:spacing w:before="0" w:after="0"/>
              <w:ind w:left="0" w:firstLine="0"/>
              <w:rPr>
                <w:sz w:val="20"/>
              </w:rPr>
            </w:pPr>
            <w:r w:rsidRPr="003E1071">
              <w:rPr>
                <w:sz w:val="20"/>
              </w:rPr>
              <w:t>2</w:t>
            </w:r>
          </w:p>
        </w:tc>
        <w:tc>
          <w:tcPr>
            <w:tcW w:w="3416" w:type="dxa"/>
            <w:gridSpan w:val="2"/>
          </w:tcPr>
          <w:p w14:paraId="4583C2E3" w14:textId="77777777" w:rsidR="005F2994" w:rsidRPr="003E1071" w:rsidRDefault="005F2994" w:rsidP="00511461">
            <w:pPr>
              <w:pStyle w:val="Point0"/>
              <w:spacing w:before="0" w:after="0"/>
              <w:ind w:left="0" w:firstLine="0"/>
              <w:rPr>
                <w:sz w:val="20"/>
              </w:rPr>
            </w:pPr>
            <w:r w:rsidRPr="003E1071">
              <w:rPr>
                <w:sz w:val="20"/>
              </w:rPr>
              <w:t>idle 10 seconds</w:t>
            </w:r>
          </w:p>
        </w:tc>
        <w:tc>
          <w:tcPr>
            <w:tcW w:w="3262" w:type="dxa"/>
          </w:tcPr>
          <w:p w14:paraId="4583C2E4" w14:textId="77777777" w:rsidR="005F2994" w:rsidRPr="003E1071" w:rsidRDefault="005F2994" w:rsidP="00511461">
            <w:pPr>
              <w:pStyle w:val="Point0"/>
              <w:spacing w:before="0" w:after="0"/>
              <w:ind w:left="0" w:right="57"/>
              <w:jc w:val="right"/>
              <w:rPr>
                <w:sz w:val="20"/>
              </w:rPr>
            </w:pPr>
            <w:r w:rsidRPr="003E1071">
              <w:rPr>
                <w:sz w:val="20"/>
              </w:rPr>
              <w:t>0</w:t>
            </w:r>
          </w:p>
        </w:tc>
      </w:tr>
      <w:tr w:rsidR="005F2994" w:rsidRPr="003E1071" w14:paraId="4583C2E9" w14:textId="77777777" w:rsidTr="00511461">
        <w:tc>
          <w:tcPr>
            <w:tcW w:w="693" w:type="dxa"/>
          </w:tcPr>
          <w:p w14:paraId="4583C2E6" w14:textId="77777777" w:rsidR="005F2994" w:rsidRPr="003E1071" w:rsidRDefault="005F2994" w:rsidP="00511461">
            <w:pPr>
              <w:pStyle w:val="Point0"/>
              <w:spacing w:before="0" w:after="0"/>
              <w:ind w:left="0" w:firstLine="0"/>
              <w:rPr>
                <w:sz w:val="20"/>
              </w:rPr>
            </w:pPr>
            <w:r w:rsidRPr="003E1071">
              <w:rPr>
                <w:sz w:val="20"/>
              </w:rPr>
              <w:t>2</w:t>
            </w:r>
          </w:p>
        </w:tc>
        <w:tc>
          <w:tcPr>
            <w:tcW w:w="3416" w:type="dxa"/>
            <w:gridSpan w:val="2"/>
          </w:tcPr>
          <w:p w14:paraId="4583C2E7" w14:textId="77777777" w:rsidR="005F2994" w:rsidRPr="003E1071" w:rsidRDefault="005F2994" w:rsidP="00511461">
            <w:pPr>
              <w:pStyle w:val="Point0"/>
              <w:spacing w:before="0" w:after="0"/>
              <w:ind w:left="0" w:firstLine="0"/>
              <w:rPr>
                <w:sz w:val="20"/>
              </w:rPr>
            </w:pPr>
            <w:r w:rsidRPr="003E1071">
              <w:rPr>
                <w:sz w:val="20"/>
              </w:rPr>
              <w:t>Moderate acceleration to 64 km/h</w:t>
            </w:r>
          </w:p>
        </w:tc>
        <w:tc>
          <w:tcPr>
            <w:tcW w:w="3262" w:type="dxa"/>
          </w:tcPr>
          <w:p w14:paraId="4583C2E8" w14:textId="77777777" w:rsidR="005F2994" w:rsidRPr="003E1071" w:rsidRDefault="005F2994" w:rsidP="00511461">
            <w:pPr>
              <w:pStyle w:val="Point0"/>
              <w:spacing w:before="0" w:after="0"/>
              <w:ind w:left="0" w:right="57"/>
              <w:jc w:val="right"/>
              <w:rPr>
                <w:sz w:val="20"/>
              </w:rPr>
            </w:pPr>
            <w:r w:rsidRPr="003E1071">
              <w:rPr>
                <w:sz w:val="20"/>
              </w:rPr>
              <w:t>1.34</w:t>
            </w:r>
          </w:p>
        </w:tc>
      </w:tr>
      <w:tr w:rsidR="005F2994" w:rsidRPr="003E1071" w14:paraId="4583C2ED" w14:textId="77777777" w:rsidTr="00511461">
        <w:tc>
          <w:tcPr>
            <w:tcW w:w="693" w:type="dxa"/>
          </w:tcPr>
          <w:p w14:paraId="4583C2EA" w14:textId="77777777" w:rsidR="005F2994" w:rsidRPr="003E1071" w:rsidRDefault="005F2994" w:rsidP="00511461">
            <w:pPr>
              <w:pStyle w:val="Point0"/>
              <w:spacing w:before="0" w:after="0"/>
              <w:ind w:left="0" w:firstLine="0"/>
              <w:rPr>
                <w:sz w:val="20"/>
              </w:rPr>
            </w:pPr>
            <w:r w:rsidRPr="003E1071">
              <w:rPr>
                <w:sz w:val="20"/>
              </w:rPr>
              <w:t>2</w:t>
            </w:r>
          </w:p>
        </w:tc>
        <w:tc>
          <w:tcPr>
            <w:tcW w:w="3416" w:type="dxa"/>
            <w:gridSpan w:val="2"/>
          </w:tcPr>
          <w:p w14:paraId="4583C2EB" w14:textId="77777777" w:rsidR="005F2994" w:rsidRPr="003E1071" w:rsidRDefault="005F2994" w:rsidP="00511461">
            <w:pPr>
              <w:pStyle w:val="Point0"/>
              <w:spacing w:before="0" w:after="0"/>
              <w:ind w:left="0" w:firstLine="0"/>
              <w:rPr>
                <w:sz w:val="20"/>
              </w:rPr>
            </w:pPr>
            <w:r w:rsidRPr="003E1071">
              <w:rPr>
                <w:sz w:val="20"/>
              </w:rPr>
              <w:t>Cruise at 64 km/h for ¼ lap</w:t>
            </w:r>
          </w:p>
        </w:tc>
        <w:tc>
          <w:tcPr>
            <w:tcW w:w="3262" w:type="dxa"/>
          </w:tcPr>
          <w:p w14:paraId="4583C2EC" w14:textId="77777777" w:rsidR="005F2994" w:rsidRPr="003E1071" w:rsidRDefault="005F2994" w:rsidP="00511461">
            <w:pPr>
              <w:pStyle w:val="Point0"/>
              <w:spacing w:before="0" w:after="0"/>
              <w:ind w:left="0" w:right="57"/>
              <w:jc w:val="right"/>
              <w:rPr>
                <w:sz w:val="20"/>
              </w:rPr>
            </w:pPr>
            <w:r w:rsidRPr="003E1071">
              <w:rPr>
                <w:sz w:val="20"/>
              </w:rPr>
              <w:t>0</w:t>
            </w:r>
          </w:p>
        </w:tc>
      </w:tr>
      <w:tr w:rsidR="005F2994" w:rsidRPr="003E1071" w14:paraId="4583C2F1" w14:textId="77777777" w:rsidTr="00511461">
        <w:tc>
          <w:tcPr>
            <w:tcW w:w="693" w:type="dxa"/>
          </w:tcPr>
          <w:p w14:paraId="4583C2EE" w14:textId="77777777" w:rsidR="005F2994" w:rsidRPr="003E1071" w:rsidRDefault="005F2994" w:rsidP="00511461">
            <w:pPr>
              <w:pStyle w:val="Point0"/>
              <w:spacing w:before="0" w:after="0"/>
              <w:ind w:left="0" w:firstLine="0"/>
              <w:rPr>
                <w:sz w:val="20"/>
              </w:rPr>
            </w:pPr>
            <w:r w:rsidRPr="003E1071">
              <w:rPr>
                <w:sz w:val="20"/>
              </w:rPr>
              <w:t>2</w:t>
            </w:r>
          </w:p>
        </w:tc>
        <w:tc>
          <w:tcPr>
            <w:tcW w:w="3416" w:type="dxa"/>
            <w:gridSpan w:val="2"/>
          </w:tcPr>
          <w:p w14:paraId="4583C2EF" w14:textId="77777777" w:rsidR="005F2994" w:rsidRPr="003E1071" w:rsidRDefault="005F2994" w:rsidP="00511461">
            <w:pPr>
              <w:pStyle w:val="Point0"/>
              <w:spacing w:before="0" w:after="0"/>
              <w:ind w:left="0" w:firstLine="0"/>
              <w:rPr>
                <w:sz w:val="20"/>
              </w:rPr>
            </w:pPr>
            <w:r w:rsidRPr="003E1071">
              <w:rPr>
                <w:sz w:val="20"/>
              </w:rPr>
              <w:t>Moderate deceleration to 48 km/h</w:t>
            </w:r>
          </w:p>
        </w:tc>
        <w:tc>
          <w:tcPr>
            <w:tcW w:w="3262" w:type="dxa"/>
          </w:tcPr>
          <w:p w14:paraId="4583C2F0" w14:textId="77777777" w:rsidR="005F2994" w:rsidRPr="003E1071" w:rsidRDefault="005F2994" w:rsidP="00511461">
            <w:pPr>
              <w:pStyle w:val="Point0"/>
              <w:spacing w:before="0" w:after="0"/>
              <w:ind w:left="0" w:right="57"/>
              <w:jc w:val="right"/>
              <w:rPr>
                <w:sz w:val="20"/>
              </w:rPr>
            </w:pPr>
            <w:r w:rsidRPr="003E1071">
              <w:rPr>
                <w:sz w:val="20"/>
              </w:rPr>
              <w:t>-2.23</w:t>
            </w:r>
          </w:p>
        </w:tc>
      </w:tr>
      <w:tr w:rsidR="005F2994" w:rsidRPr="003E1071" w14:paraId="4583C2F5" w14:textId="77777777" w:rsidTr="00511461">
        <w:tc>
          <w:tcPr>
            <w:tcW w:w="693" w:type="dxa"/>
          </w:tcPr>
          <w:p w14:paraId="4583C2F2" w14:textId="77777777" w:rsidR="005F2994" w:rsidRPr="003E1071" w:rsidRDefault="005F2994" w:rsidP="00511461">
            <w:pPr>
              <w:pStyle w:val="Point0"/>
              <w:spacing w:before="0" w:after="0"/>
              <w:ind w:left="0" w:firstLine="0"/>
              <w:rPr>
                <w:sz w:val="20"/>
              </w:rPr>
            </w:pPr>
            <w:r w:rsidRPr="003E1071">
              <w:rPr>
                <w:sz w:val="20"/>
              </w:rPr>
              <w:t>2</w:t>
            </w:r>
          </w:p>
        </w:tc>
        <w:tc>
          <w:tcPr>
            <w:tcW w:w="3416" w:type="dxa"/>
            <w:gridSpan w:val="2"/>
          </w:tcPr>
          <w:p w14:paraId="4583C2F3" w14:textId="77777777" w:rsidR="005F2994" w:rsidRPr="003E1071" w:rsidRDefault="005F2994" w:rsidP="00511461">
            <w:pPr>
              <w:pStyle w:val="Point0"/>
              <w:spacing w:before="0" w:after="0"/>
              <w:ind w:left="0" w:firstLine="0"/>
              <w:rPr>
                <w:sz w:val="20"/>
              </w:rPr>
            </w:pPr>
            <w:r w:rsidRPr="003E1071">
              <w:rPr>
                <w:sz w:val="20"/>
              </w:rPr>
              <w:t>Moderate acceleration to 64 km/h</w:t>
            </w:r>
          </w:p>
        </w:tc>
        <w:tc>
          <w:tcPr>
            <w:tcW w:w="3262" w:type="dxa"/>
          </w:tcPr>
          <w:p w14:paraId="4583C2F4" w14:textId="77777777" w:rsidR="005F2994" w:rsidRPr="003E1071" w:rsidRDefault="005F2994" w:rsidP="00511461">
            <w:pPr>
              <w:pStyle w:val="Point0"/>
              <w:spacing w:before="0" w:after="0"/>
              <w:ind w:left="0" w:right="57"/>
              <w:jc w:val="right"/>
              <w:rPr>
                <w:sz w:val="20"/>
              </w:rPr>
            </w:pPr>
            <w:r w:rsidRPr="003E1071">
              <w:rPr>
                <w:sz w:val="20"/>
              </w:rPr>
              <w:t>1.34</w:t>
            </w:r>
          </w:p>
        </w:tc>
      </w:tr>
      <w:tr w:rsidR="005F2994" w:rsidRPr="003E1071" w14:paraId="4583C2F9" w14:textId="77777777" w:rsidTr="00511461">
        <w:tc>
          <w:tcPr>
            <w:tcW w:w="693" w:type="dxa"/>
          </w:tcPr>
          <w:p w14:paraId="4583C2F6" w14:textId="77777777" w:rsidR="005F2994" w:rsidRPr="003E1071" w:rsidRDefault="005F2994" w:rsidP="00511461">
            <w:pPr>
              <w:pStyle w:val="Point0"/>
              <w:spacing w:before="0" w:after="0"/>
              <w:ind w:left="0" w:firstLine="0"/>
              <w:rPr>
                <w:sz w:val="20"/>
              </w:rPr>
            </w:pPr>
            <w:r w:rsidRPr="003E1071">
              <w:rPr>
                <w:sz w:val="20"/>
              </w:rPr>
              <w:t>2</w:t>
            </w:r>
          </w:p>
        </w:tc>
        <w:tc>
          <w:tcPr>
            <w:tcW w:w="3416" w:type="dxa"/>
            <w:gridSpan w:val="2"/>
          </w:tcPr>
          <w:p w14:paraId="4583C2F7" w14:textId="77777777" w:rsidR="005F2994" w:rsidRPr="003E1071" w:rsidRDefault="005F2994" w:rsidP="00511461">
            <w:pPr>
              <w:pStyle w:val="Point0"/>
              <w:spacing w:before="0" w:after="0"/>
              <w:ind w:left="0" w:firstLine="0"/>
              <w:rPr>
                <w:sz w:val="20"/>
              </w:rPr>
            </w:pPr>
            <w:r w:rsidRPr="003E1071">
              <w:rPr>
                <w:sz w:val="20"/>
              </w:rPr>
              <w:t>Cruise at 64 km/h for ¼ lap</w:t>
            </w:r>
          </w:p>
        </w:tc>
        <w:tc>
          <w:tcPr>
            <w:tcW w:w="3262" w:type="dxa"/>
          </w:tcPr>
          <w:p w14:paraId="4583C2F8" w14:textId="77777777" w:rsidR="005F2994" w:rsidRPr="003E1071" w:rsidRDefault="005F2994" w:rsidP="00511461">
            <w:pPr>
              <w:pStyle w:val="Point0"/>
              <w:spacing w:before="0" w:after="0"/>
              <w:ind w:left="0" w:right="57"/>
              <w:jc w:val="right"/>
              <w:rPr>
                <w:sz w:val="20"/>
              </w:rPr>
            </w:pPr>
            <w:r w:rsidRPr="003E1071">
              <w:rPr>
                <w:sz w:val="20"/>
              </w:rPr>
              <w:t>0</w:t>
            </w:r>
          </w:p>
        </w:tc>
      </w:tr>
      <w:tr w:rsidR="005F2994" w:rsidRPr="003E1071" w14:paraId="4583C2FD" w14:textId="77777777" w:rsidTr="00511461">
        <w:tc>
          <w:tcPr>
            <w:tcW w:w="693" w:type="dxa"/>
          </w:tcPr>
          <w:p w14:paraId="4583C2FA" w14:textId="77777777" w:rsidR="005F2994" w:rsidRPr="003E1071" w:rsidRDefault="005F2994" w:rsidP="00511461">
            <w:pPr>
              <w:pStyle w:val="Point0"/>
              <w:spacing w:before="0" w:after="0"/>
              <w:ind w:left="0" w:firstLine="0"/>
              <w:rPr>
                <w:sz w:val="20"/>
              </w:rPr>
            </w:pPr>
            <w:r w:rsidRPr="003E1071">
              <w:rPr>
                <w:sz w:val="20"/>
              </w:rPr>
              <w:t>2</w:t>
            </w:r>
          </w:p>
        </w:tc>
        <w:tc>
          <w:tcPr>
            <w:tcW w:w="3416" w:type="dxa"/>
            <w:gridSpan w:val="2"/>
          </w:tcPr>
          <w:p w14:paraId="4583C2FB" w14:textId="77777777" w:rsidR="005F2994" w:rsidRPr="003E1071" w:rsidRDefault="005F2994" w:rsidP="00511461">
            <w:pPr>
              <w:pStyle w:val="Point0"/>
              <w:spacing w:before="0" w:after="0"/>
              <w:ind w:left="0" w:firstLine="0"/>
              <w:rPr>
                <w:sz w:val="20"/>
              </w:rPr>
            </w:pPr>
            <w:r w:rsidRPr="003E1071">
              <w:rPr>
                <w:sz w:val="20"/>
              </w:rPr>
              <w:t>Moderate deceleration to stop</w:t>
            </w:r>
          </w:p>
        </w:tc>
        <w:tc>
          <w:tcPr>
            <w:tcW w:w="3262" w:type="dxa"/>
          </w:tcPr>
          <w:p w14:paraId="4583C2FC" w14:textId="77777777" w:rsidR="005F2994" w:rsidRPr="003E1071" w:rsidRDefault="005F2994" w:rsidP="00511461">
            <w:pPr>
              <w:pStyle w:val="Point0"/>
              <w:spacing w:before="0" w:after="0"/>
              <w:ind w:left="0" w:right="57"/>
              <w:jc w:val="right"/>
              <w:rPr>
                <w:sz w:val="20"/>
              </w:rPr>
            </w:pPr>
            <w:r w:rsidRPr="003E1071">
              <w:rPr>
                <w:sz w:val="20"/>
              </w:rPr>
              <w:t>-2.23</w:t>
            </w:r>
          </w:p>
        </w:tc>
      </w:tr>
      <w:tr w:rsidR="005F2994" w:rsidRPr="003E1071" w14:paraId="4583C301" w14:textId="77777777" w:rsidTr="00511461">
        <w:tc>
          <w:tcPr>
            <w:tcW w:w="693" w:type="dxa"/>
          </w:tcPr>
          <w:p w14:paraId="4583C2FE" w14:textId="77777777" w:rsidR="005F2994" w:rsidRPr="003E1071" w:rsidRDefault="005F2994" w:rsidP="00511461">
            <w:pPr>
              <w:pStyle w:val="Point0"/>
              <w:spacing w:before="0" w:after="0"/>
              <w:ind w:left="0" w:firstLine="0"/>
              <w:rPr>
                <w:sz w:val="20"/>
              </w:rPr>
            </w:pPr>
            <w:r w:rsidRPr="003E1071">
              <w:rPr>
                <w:sz w:val="20"/>
              </w:rPr>
              <w:t>2</w:t>
            </w:r>
          </w:p>
        </w:tc>
        <w:tc>
          <w:tcPr>
            <w:tcW w:w="3416" w:type="dxa"/>
            <w:gridSpan w:val="2"/>
          </w:tcPr>
          <w:p w14:paraId="4583C2FF" w14:textId="77777777" w:rsidR="005F2994" w:rsidRPr="003E1071" w:rsidRDefault="005F2994" w:rsidP="00511461">
            <w:pPr>
              <w:pStyle w:val="Point0"/>
              <w:spacing w:before="0" w:after="0"/>
              <w:ind w:left="0" w:firstLine="0"/>
              <w:rPr>
                <w:sz w:val="20"/>
              </w:rPr>
            </w:pPr>
            <w:r w:rsidRPr="003E1071">
              <w:rPr>
                <w:sz w:val="20"/>
              </w:rPr>
              <w:t>Idle 5 seconds</w:t>
            </w:r>
          </w:p>
        </w:tc>
        <w:tc>
          <w:tcPr>
            <w:tcW w:w="3262" w:type="dxa"/>
          </w:tcPr>
          <w:p w14:paraId="4583C300" w14:textId="77777777" w:rsidR="005F2994" w:rsidRPr="003E1071" w:rsidRDefault="005F2994" w:rsidP="00511461">
            <w:pPr>
              <w:pStyle w:val="Point0"/>
              <w:spacing w:before="0" w:after="0"/>
              <w:ind w:left="0" w:right="57"/>
              <w:jc w:val="right"/>
              <w:rPr>
                <w:sz w:val="20"/>
              </w:rPr>
            </w:pPr>
            <w:r w:rsidRPr="003E1071">
              <w:rPr>
                <w:sz w:val="20"/>
              </w:rPr>
              <w:t>0</w:t>
            </w:r>
          </w:p>
        </w:tc>
      </w:tr>
      <w:tr w:rsidR="005F2994" w:rsidRPr="003E1071" w14:paraId="4583C305" w14:textId="77777777" w:rsidTr="00511461">
        <w:tc>
          <w:tcPr>
            <w:tcW w:w="693" w:type="dxa"/>
          </w:tcPr>
          <w:p w14:paraId="4583C302" w14:textId="77777777" w:rsidR="005F2994" w:rsidRPr="003E1071" w:rsidRDefault="005F2994" w:rsidP="00511461">
            <w:pPr>
              <w:pStyle w:val="Point0"/>
              <w:spacing w:before="0" w:after="0"/>
              <w:ind w:left="0" w:firstLine="0"/>
              <w:rPr>
                <w:sz w:val="20"/>
              </w:rPr>
            </w:pPr>
            <w:r w:rsidRPr="003E1071">
              <w:rPr>
                <w:sz w:val="20"/>
              </w:rPr>
              <w:t>2</w:t>
            </w:r>
          </w:p>
        </w:tc>
        <w:tc>
          <w:tcPr>
            <w:tcW w:w="3416" w:type="dxa"/>
            <w:gridSpan w:val="2"/>
          </w:tcPr>
          <w:p w14:paraId="4583C303" w14:textId="77777777" w:rsidR="005F2994" w:rsidRPr="003E1071" w:rsidRDefault="005F2994" w:rsidP="00511461">
            <w:pPr>
              <w:pStyle w:val="Point0"/>
              <w:spacing w:before="0" w:after="0"/>
              <w:ind w:left="0" w:firstLine="0"/>
              <w:rPr>
                <w:sz w:val="20"/>
              </w:rPr>
            </w:pPr>
            <w:r w:rsidRPr="003E1071">
              <w:rPr>
                <w:sz w:val="20"/>
              </w:rPr>
              <w:t>Moderate acceleration to 72 km/h</w:t>
            </w:r>
          </w:p>
        </w:tc>
        <w:tc>
          <w:tcPr>
            <w:tcW w:w="3262" w:type="dxa"/>
          </w:tcPr>
          <w:p w14:paraId="4583C304" w14:textId="77777777" w:rsidR="005F2994" w:rsidRPr="003E1071" w:rsidRDefault="005F2994" w:rsidP="00511461">
            <w:pPr>
              <w:pStyle w:val="Point0"/>
              <w:spacing w:before="0" w:after="0"/>
              <w:ind w:left="0" w:right="57"/>
              <w:jc w:val="right"/>
              <w:rPr>
                <w:sz w:val="20"/>
              </w:rPr>
            </w:pPr>
            <w:r w:rsidRPr="003E1071">
              <w:rPr>
                <w:sz w:val="20"/>
              </w:rPr>
              <w:t>1.34</w:t>
            </w:r>
          </w:p>
        </w:tc>
      </w:tr>
      <w:tr w:rsidR="005F2994" w:rsidRPr="003E1071" w14:paraId="4583C309" w14:textId="77777777" w:rsidTr="00511461">
        <w:tc>
          <w:tcPr>
            <w:tcW w:w="693" w:type="dxa"/>
          </w:tcPr>
          <w:p w14:paraId="4583C306" w14:textId="77777777" w:rsidR="005F2994" w:rsidRPr="003E1071" w:rsidRDefault="005F2994" w:rsidP="00511461">
            <w:pPr>
              <w:pStyle w:val="Point0"/>
              <w:spacing w:before="0" w:after="0"/>
              <w:ind w:left="0" w:firstLine="0"/>
              <w:rPr>
                <w:sz w:val="20"/>
              </w:rPr>
            </w:pPr>
            <w:r w:rsidRPr="003E1071">
              <w:rPr>
                <w:sz w:val="20"/>
              </w:rPr>
              <w:t>2</w:t>
            </w:r>
          </w:p>
        </w:tc>
        <w:tc>
          <w:tcPr>
            <w:tcW w:w="3416" w:type="dxa"/>
            <w:gridSpan w:val="2"/>
          </w:tcPr>
          <w:p w14:paraId="4583C307" w14:textId="77777777" w:rsidR="005F2994" w:rsidRPr="003E1071" w:rsidRDefault="005F2994" w:rsidP="00511461">
            <w:pPr>
              <w:pStyle w:val="Point0"/>
              <w:spacing w:before="0" w:after="0"/>
              <w:ind w:left="0" w:firstLine="0"/>
              <w:rPr>
                <w:sz w:val="20"/>
              </w:rPr>
            </w:pPr>
            <w:r w:rsidRPr="003E1071">
              <w:rPr>
                <w:sz w:val="20"/>
              </w:rPr>
              <w:t>Cruise at 72 km/h for ¼ lap</w:t>
            </w:r>
          </w:p>
        </w:tc>
        <w:tc>
          <w:tcPr>
            <w:tcW w:w="3262" w:type="dxa"/>
          </w:tcPr>
          <w:p w14:paraId="4583C308" w14:textId="77777777" w:rsidR="005F2994" w:rsidRPr="003E1071" w:rsidRDefault="005F2994" w:rsidP="00511461">
            <w:pPr>
              <w:pStyle w:val="Point0"/>
              <w:spacing w:before="0" w:after="0"/>
              <w:ind w:left="0" w:right="57"/>
              <w:jc w:val="right"/>
              <w:rPr>
                <w:sz w:val="20"/>
              </w:rPr>
            </w:pPr>
            <w:r w:rsidRPr="003E1071">
              <w:rPr>
                <w:sz w:val="20"/>
              </w:rPr>
              <w:t>0</w:t>
            </w:r>
          </w:p>
        </w:tc>
      </w:tr>
      <w:tr w:rsidR="005F2994" w:rsidRPr="003E1071" w14:paraId="4583C30D" w14:textId="77777777" w:rsidTr="00511461">
        <w:tc>
          <w:tcPr>
            <w:tcW w:w="693" w:type="dxa"/>
          </w:tcPr>
          <w:p w14:paraId="4583C30A" w14:textId="77777777" w:rsidR="005F2994" w:rsidRPr="003E1071" w:rsidRDefault="005F2994" w:rsidP="00511461">
            <w:pPr>
              <w:pStyle w:val="Point0"/>
              <w:spacing w:before="0" w:after="0"/>
              <w:ind w:left="0" w:firstLine="0"/>
              <w:rPr>
                <w:sz w:val="20"/>
              </w:rPr>
            </w:pPr>
            <w:r w:rsidRPr="003E1071">
              <w:rPr>
                <w:sz w:val="20"/>
              </w:rPr>
              <w:t>2</w:t>
            </w:r>
          </w:p>
        </w:tc>
        <w:tc>
          <w:tcPr>
            <w:tcW w:w="3416" w:type="dxa"/>
            <w:gridSpan w:val="2"/>
          </w:tcPr>
          <w:p w14:paraId="4583C30B" w14:textId="77777777" w:rsidR="005F2994" w:rsidRPr="003E1071" w:rsidRDefault="005F2994" w:rsidP="00511461">
            <w:pPr>
              <w:pStyle w:val="Point0"/>
              <w:spacing w:before="0" w:after="0"/>
              <w:ind w:left="0" w:firstLine="0"/>
              <w:rPr>
                <w:sz w:val="20"/>
              </w:rPr>
            </w:pPr>
            <w:r w:rsidRPr="003E1071">
              <w:rPr>
                <w:sz w:val="20"/>
              </w:rPr>
              <w:t>Moderate deceleration to 56 km/h</w:t>
            </w:r>
          </w:p>
        </w:tc>
        <w:tc>
          <w:tcPr>
            <w:tcW w:w="3262" w:type="dxa"/>
          </w:tcPr>
          <w:p w14:paraId="4583C30C" w14:textId="77777777" w:rsidR="005F2994" w:rsidRPr="003E1071" w:rsidRDefault="005F2994" w:rsidP="00511461">
            <w:pPr>
              <w:pStyle w:val="Point0"/>
              <w:spacing w:before="0" w:after="0"/>
              <w:ind w:left="0" w:right="57"/>
              <w:jc w:val="right"/>
              <w:rPr>
                <w:sz w:val="20"/>
              </w:rPr>
            </w:pPr>
            <w:r w:rsidRPr="003E1071">
              <w:rPr>
                <w:sz w:val="20"/>
              </w:rPr>
              <w:t>-2.23</w:t>
            </w:r>
          </w:p>
        </w:tc>
      </w:tr>
      <w:tr w:rsidR="005F2994" w:rsidRPr="003E1071" w14:paraId="4583C311" w14:textId="77777777" w:rsidTr="00511461">
        <w:tc>
          <w:tcPr>
            <w:tcW w:w="693" w:type="dxa"/>
          </w:tcPr>
          <w:p w14:paraId="4583C30E" w14:textId="77777777" w:rsidR="005F2994" w:rsidRPr="003E1071" w:rsidRDefault="005F2994" w:rsidP="00511461">
            <w:pPr>
              <w:pStyle w:val="Point0"/>
              <w:spacing w:before="0" w:after="0"/>
              <w:ind w:left="0" w:firstLine="0"/>
              <w:rPr>
                <w:sz w:val="20"/>
              </w:rPr>
            </w:pPr>
            <w:r w:rsidRPr="003E1071">
              <w:rPr>
                <w:sz w:val="20"/>
              </w:rPr>
              <w:t>2</w:t>
            </w:r>
          </w:p>
        </w:tc>
        <w:tc>
          <w:tcPr>
            <w:tcW w:w="3416" w:type="dxa"/>
            <w:gridSpan w:val="2"/>
          </w:tcPr>
          <w:p w14:paraId="4583C30F" w14:textId="77777777" w:rsidR="005F2994" w:rsidRPr="003E1071" w:rsidRDefault="005F2994" w:rsidP="00511461">
            <w:pPr>
              <w:pStyle w:val="Point0"/>
              <w:spacing w:before="0" w:after="0"/>
              <w:ind w:left="0" w:firstLine="0"/>
              <w:rPr>
                <w:sz w:val="20"/>
              </w:rPr>
            </w:pPr>
            <w:r w:rsidRPr="003E1071">
              <w:rPr>
                <w:sz w:val="20"/>
              </w:rPr>
              <w:t>Moderate acceleration to 72 km/h</w:t>
            </w:r>
          </w:p>
        </w:tc>
        <w:tc>
          <w:tcPr>
            <w:tcW w:w="3262" w:type="dxa"/>
          </w:tcPr>
          <w:p w14:paraId="4583C310" w14:textId="77777777" w:rsidR="005F2994" w:rsidRPr="003E1071" w:rsidRDefault="005F2994" w:rsidP="00511461">
            <w:pPr>
              <w:pStyle w:val="Point0"/>
              <w:spacing w:before="0" w:after="0"/>
              <w:ind w:left="0" w:right="57"/>
              <w:jc w:val="right"/>
              <w:rPr>
                <w:sz w:val="20"/>
              </w:rPr>
            </w:pPr>
            <w:r w:rsidRPr="003E1071">
              <w:rPr>
                <w:sz w:val="20"/>
              </w:rPr>
              <w:t>1.34</w:t>
            </w:r>
          </w:p>
        </w:tc>
      </w:tr>
      <w:tr w:rsidR="005F2994" w:rsidRPr="003E1071" w14:paraId="4583C315" w14:textId="77777777" w:rsidTr="00511461">
        <w:tc>
          <w:tcPr>
            <w:tcW w:w="693" w:type="dxa"/>
          </w:tcPr>
          <w:p w14:paraId="4583C312" w14:textId="77777777" w:rsidR="005F2994" w:rsidRPr="003E1071" w:rsidRDefault="005F2994" w:rsidP="00511461">
            <w:pPr>
              <w:pStyle w:val="Point0"/>
              <w:spacing w:before="0" w:after="0"/>
              <w:ind w:left="0" w:firstLine="0"/>
              <w:rPr>
                <w:sz w:val="20"/>
              </w:rPr>
            </w:pPr>
            <w:r w:rsidRPr="003E1071">
              <w:rPr>
                <w:sz w:val="20"/>
              </w:rPr>
              <w:t>2</w:t>
            </w:r>
          </w:p>
        </w:tc>
        <w:tc>
          <w:tcPr>
            <w:tcW w:w="3416" w:type="dxa"/>
            <w:gridSpan w:val="2"/>
          </w:tcPr>
          <w:p w14:paraId="4583C313" w14:textId="77777777" w:rsidR="005F2994" w:rsidRPr="003E1071" w:rsidRDefault="005F2994" w:rsidP="00511461">
            <w:pPr>
              <w:pStyle w:val="Point0"/>
              <w:spacing w:before="0" w:after="0"/>
              <w:ind w:left="0" w:firstLine="0"/>
              <w:rPr>
                <w:sz w:val="20"/>
              </w:rPr>
            </w:pPr>
            <w:r w:rsidRPr="003E1071">
              <w:rPr>
                <w:sz w:val="20"/>
              </w:rPr>
              <w:t>Cruise at 72 km/h for ¼ lap</w:t>
            </w:r>
          </w:p>
        </w:tc>
        <w:tc>
          <w:tcPr>
            <w:tcW w:w="3262" w:type="dxa"/>
          </w:tcPr>
          <w:p w14:paraId="4583C314" w14:textId="77777777" w:rsidR="005F2994" w:rsidRPr="003E1071" w:rsidRDefault="005F2994" w:rsidP="00511461">
            <w:pPr>
              <w:pStyle w:val="Point0"/>
              <w:spacing w:before="0" w:after="0"/>
              <w:ind w:left="0" w:right="57"/>
              <w:jc w:val="right"/>
              <w:rPr>
                <w:sz w:val="20"/>
              </w:rPr>
            </w:pPr>
            <w:r w:rsidRPr="003E1071">
              <w:rPr>
                <w:sz w:val="20"/>
              </w:rPr>
              <w:t>0</w:t>
            </w:r>
          </w:p>
        </w:tc>
      </w:tr>
      <w:tr w:rsidR="005F2994" w:rsidRPr="003E1071" w14:paraId="4583C319" w14:textId="77777777" w:rsidTr="00511461">
        <w:tc>
          <w:tcPr>
            <w:tcW w:w="693" w:type="dxa"/>
          </w:tcPr>
          <w:p w14:paraId="4583C316" w14:textId="77777777" w:rsidR="005F2994" w:rsidRPr="003E1071" w:rsidRDefault="005F2994" w:rsidP="00511461">
            <w:pPr>
              <w:pStyle w:val="Point0"/>
              <w:spacing w:before="0" w:after="0"/>
              <w:ind w:left="0" w:firstLine="0"/>
              <w:rPr>
                <w:sz w:val="20"/>
              </w:rPr>
            </w:pPr>
            <w:r w:rsidRPr="003E1071">
              <w:rPr>
                <w:sz w:val="20"/>
              </w:rPr>
              <w:t>2</w:t>
            </w:r>
          </w:p>
        </w:tc>
        <w:tc>
          <w:tcPr>
            <w:tcW w:w="3416" w:type="dxa"/>
            <w:gridSpan w:val="2"/>
          </w:tcPr>
          <w:p w14:paraId="4583C317" w14:textId="77777777" w:rsidR="005F2994" w:rsidRPr="003E1071" w:rsidRDefault="005F2994" w:rsidP="00511461">
            <w:pPr>
              <w:pStyle w:val="Point0"/>
              <w:spacing w:before="0" w:after="0"/>
              <w:ind w:left="0" w:firstLine="0"/>
              <w:rPr>
                <w:sz w:val="20"/>
              </w:rPr>
            </w:pPr>
            <w:r w:rsidRPr="003E1071">
              <w:rPr>
                <w:sz w:val="20"/>
              </w:rPr>
              <w:t>Moderate deceleration to stop</w:t>
            </w:r>
          </w:p>
        </w:tc>
        <w:tc>
          <w:tcPr>
            <w:tcW w:w="3262" w:type="dxa"/>
          </w:tcPr>
          <w:p w14:paraId="4583C318" w14:textId="77777777" w:rsidR="005F2994" w:rsidRPr="003E1071" w:rsidRDefault="005F2994" w:rsidP="00511461">
            <w:pPr>
              <w:pStyle w:val="Point0"/>
              <w:spacing w:before="0" w:after="0"/>
              <w:ind w:left="0" w:right="57"/>
              <w:jc w:val="right"/>
              <w:rPr>
                <w:sz w:val="20"/>
              </w:rPr>
            </w:pPr>
            <w:r w:rsidRPr="003E1071">
              <w:rPr>
                <w:sz w:val="20"/>
              </w:rPr>
              <w:t>-2.23</w:t>
            </w:r>
          </w:p>
        </w:tc>
      </w:tr>
      <w:tr w:rsidR="005F2994" w:rsidRPr="003E1071" w14:paraId="4583C31D" w14:textId="77777777" w:rsidTr="00511461">
        <w:trPr>
          <w:trHeight w:val="282"/>
        </w:trPr>
        <w:tc>
          <w:tcPr>
            <w:tcW w:w="703" w:type="dxa"/>
            <w:gridSpan w:val="2"/>
          </w:tcPr>
          <w:p w14:paraId="4583C31A" w14:textId="77777777" w:rsidR="005F2994" w:rsidRPr="003E1071" w:rsidRDefault="005F2994" w:rsidP="00511461">
            <w:pPr>
              <w:pStyle w:val="Point0"/>
              <w:spacing w:before="0" w:after="0"/>
              <w:ind w:left="0" w:firstLine="0"/>
              <w:rPr>
                <w:sz w:val="20"/>
              </w:rPr>
            </w:pPr>
            <w:r w:rsidRPr="003E1071">
              <w:rPr>
                <w:sz w:val="20"/>
              </w:rPr>
              <w:t>3</w:t>
            </w:r>
          </w:p>
        </w:tc>
        <w:tc>
          <w:tcPr>
            <w:tcW w:w="3406" w:type="dxa"/>
          </w:tcPr>
          <w:p w14:paraId="4583C31B" w14:textId="77777777" w:rsidR="005F2994" w:rsidRPr="003E1071" w:rsidRDefault="005F2994" w:rsidP="00511461">
            <w:pPr>
              <w:pStyle w:val="Point0"/>
              <w:spacing w:before="0" w:after="0"/>
              <w:ind w:left="0" w:firstLine="0"/>
              <w:rPr>
                <w:sz w:val="20"/>
              </w:rPr>
            </w:pPr>
            <w:r w:rsidRPr="003E1071">
              <w:rPr>
                <w:sz w:val="20"/>
              </w:rPr>
              <w:t>idle 10 seconds</w:t>
            </w:r>
          </w:p>
        </w:tc>
        <w:tc>
          <w:tcPr>
            <w:tcW w:w="3262" w:type="dxa"/>
          </w:tcPr>
          <w:p w14:paraId="4583C31C" w14:textId="77777777" w:rsidR="005F2994" w:rsidRPr="003E1071" w:rsidRDefault="005F2994" w:rsidP="00511461">
            <w:pPr>
              <w:pStyle w:val="Point0"/>
              <w:spacing w:before="0" w:after="0"/>
              <w:ind w:left="0" w:right="57"/>
              <w:jc w:val="right"/>
              <w:rPr>
                <w:sz w:val="20"/>
              </w:rPr>
            </w:pPr>
            <w:r w:rsidRPr="003E1071">
              <w:rPr>
                <w:sz w:val="20"/>
              </w:rPr>
              <w:t>0</w:t>
            </w:r>
          </w:p>
        </w:tc>
      </w:tr>
      <w:tr w:rsidR="005F2994" w:rsidRPr="003E1071" w14:paraId="4583C321" w14:textId="77777777" w:rsidTr="00511461">
        <w:tc>
          <w:tcPr>
            <w:tcW w:w="703" w:type="dxa"/>
            <w:gridSpan w:val="2"/>
          </w:tcPr>
          <w:p w14:paraId="4583C31E" w14:textId="77777777" w:rsidR="005F2994" w:rsidRPr="003E1071" w:rsidRDefault="005F2994" w:rsidP="00511461">
            <w:pPr>
              <w:pStyle w:val="Point0"/>
              <w:spacing w:before="0" w:after="0"/>
              <w:ind w:left="0" w:firstLine="0"/>
              <w:rPr>
                <w:sz w:val="20"/>
              </w:rPr>
            </w:pPr>
            <w:r w:rsidRPr="003E1071">
              <w:rPr>
                <w:sz w:val="20"/>
              </w:rPr>
              <w:t>3</w:t>
            </w:r>
          </w:p>
        </w:tc>
        <w:tc>
          <w:tcPr>
            <w:tcW w:w="3406" w:type="dxa"/>
          </w:tcPr>
          <w:p w14:paraId="4583C31F" w14:textId="77777777" w:rsidR="005F2994" w:rsidRPr="003E1071" w:rsidRDefault="005F2994" w:rsidP="00511461">
            <w:pPr>
              <w:pStyle w:val="Point0"/>
              <w:spacing w:before="0" w:after="0"/>
              <w:ind w:left="0" w:firstLine="0"/>
              <w:rPr>
                <w:sz w:val="20"/>
              </w:rPr>
            </w:pPr>
            <w:r w:rsidRPr="003E1071">
              <w:rPr>
                <w:sz w:val="20"/>
              </w:rPr>
              <w:t>Hard acceleration to 88 km/h</w:t>
            </w:r>
          </w:p>
        </w:tc>
        <w:tc>
          <w:tcPr>
            <w:tcW w:w="3262" w:type="dxa"/>
          </w:tcPr>
          <w:p w14:paraId="4583C320" w14:textId="77777777" w:rsidR="005F2994" w:rsidRPr="003E1071" w:rsidRDefault="005F2994" w:rsidP="00511461">
            <w:pPr>
              <w:pStyle w:val="Point0"/>
              <w:spacing w:before="0" w:after="0"/>
              <w:ind w:left="0" w:right="57"/>
              <w:jc w:val="right"/>
              <w:rPr>
                <w:sz w:val="20"/>
              </w:rPr>
            </w:pPr>
            <w:r w:rsidRPr="003E1071">
              <w:rPr>
                <w:sz w:val="20"/>
              </w:rPr>
              <w:t>1.79</w:t>
            </w:r>
          </w:p>
        </w:tc>
      </w:tr>
      <w:tr w:rsidR="005F2994" w:rsidRPr="003E1071" w14:paraId="4583C325" w14:textId="77777777" w:rsidTr="00511461">
        <w:tc>
          <w:tcPr>
            <w:tcW w:w="703" w:type="dxa"/>
            <w:gridSpan w:val="2"/>
          </w:tcPr>
          <w:p w14:paraId="4583C322" w14:textId="77777777" w:rsidR="005F2994" w:rsidRPr="003E1071" w:rsidRDefault="005F2994" w:rsidP="00511461">
            <w:pPr>
              <w:pStyle w:val="Point0"/>
              <w:spacing w:before="0" w:after="0"/>
              <w:ind w:left="0" w:firstLine="0"/>
              <w:rPr>
                <w:sz w:val="20"/>
              </w:rPr>
            </w:pPr>
            <w:r w:rsidRPr="003E1071">
              <w:rPr>
                <w:sz w:val="20"/>
              </w:rPr>
              <w:t>3</w:t>
            </w:r>
          </w:p>
        </w:tc>
        <w:tc>
          <w:tcPr>
            <w:tcW w:w="3406" w:type="dxa"/>
          </w:tcPr>
          <w:p w14:paraId="4583C323" w14:textId="77777777" w:rsidR="005F2994" w:rsidRPr="003E1071" w:rsidRDefault="005F2994" w:rsidP="00511461">
            <w:pPr>
              <w:pStyle w:val="Point0"/>
              <w:spacing w:before="0" w:after="0"/>
              <w:ind w:left="0" w:firstLine="0"/>
              <w:rPr>
                <w:sz w:val="20"/>
              </w:rPr>
            </w:pPr>
            <w:r w:rsidRPr="003E1071">
              <w:rPr>
                <w:sz w:val="20"/>
              </w:rPr>
              <w:t>Cruise at 88 km/h for ¼ lap</w:t>
            </w:r>
          </w:p>
        </w:tc>
        <w:tc>
          <w:tcPr>
            <w:tcW w:w="3262" w:type="dxa"/>
          </w:tcPr>
          <w:p w14:paraId="4583C324" w14:textId="77777777" w:rsidR="005F2994" w:rsidRPr="003E1071" w:rsidRDefault="005F2994" w:rsidP="00511461">
            <w:pPr>
              <w:pStyle w:val="Point0"/>
              <w:spacing w:before="0" w:after="0"/>
              <w:ind w:left="0" w:right="57"/>
              <w:jc w:val="right"/>
              <w:rPr>
                <w:sz w:val="20"/>
              </w:rPr>
            </w:pPr>
            <w:r w:rsidRPr="003E1071">
              <w:rPr>
                <w:sz w:val="20"/>
              </w:rPr>
              <w:t>0</w:t>
            </w:r>
          </w:p>
        </w:tc>
      </w:tr>
      <w:tr w:rsidR="005F2994" w:rsidRPr="003E1071" w14:paraId="4583C329" w14:textId="77777777" w:rsidTr="00511461">
        <w:tc>
          <w:tcPr>
            <w:tcW w:w="703" w:type="dxa"/>
            <w:gridSpan w:val="2"/>
          </w:tcPr>
          <w:p w14:paraId="4583C326" w14:textId="77777777" w:rsidR="005F2994" w:rsidRPr="003E1071" w:rsidRDefault="005F2994" w:rsidP="00511461">
            <w:pPr>
              <w:pStyle w:val="Point0"/>
              <w:spacing w:before="0" w:after="0"/>
              <w:ind w:left="0" w:firstLine="0"/>
              <w:rPr>
                <w:sz w:val="20"/>
              </w:rPr>
            </w:pPr>
            <w:r w:rsidRPr="003E1071">
              <w:rPr>
                <w:sz w:val="20"/>
              </w:rPr>
              <w:t>3</w:t>
            </w:r>
          </w:p>
        </w:tc>
        <w:tc>
          <w:tcPr>
            <w:tcW w:w="3406" w:type="dxa"/>
          </w:tcPr>
          <w:p w14:paraId="4583C327" w14:textId="77777777" w:rsidR="005F2994" w:rsidRPr="003E1071" w:rsidRDefault="005F2994" w:rsidP="00511461">
            <w:pPr>
              <w:pStyle w:val="Point0"/>
              <w:spacing w:before="0" w:after="0"/>
              <w:ind w:left="0" w:firstLine="0"/>
              <w:rPr>
                <w:sz w:val="20"/>
              </w:rPr>
            </w:pPr>
            <w:r w:rsidRPr="003E1071">
              <w:rPr>
                <w:sz w:val="20"/>
              </w:rPr>
              <w:t>Moderate deceleration to 72 km/h</w:t>
            </w:r>
          </w:p>
        </w:tc>
        <w:tc>
          <w:tcPr>
            <w:tcW w:w="3262" w:type="dxa"/>
          </w:tcPr>
          <w:p w14:paraId="4583C328" w14:textId="77777777" w:rsidR="005F2994" w:rsidRPr="003E1071" w:rsidRDefault="005F2994" w:rsidP="00511461">
            <w:pPr>
              <w:pStyle w:val="Point0"/>
              <w:spacing w:before="0" w:after="0"/>
              <w:ind w:left="0" w:right="57"/>
              <w:jc w:val="right"/>
              <w:rPr>
                <w:sz w:val="20"/>
              </w:rPr>
            </w:pPr>
            <w:r w:rsidRPr="003E1071">
              <w:rPr>
                <w:sz w:val="20"/>
              </w:rPr>
              <w:t>-2.23</w:t>
            </w:r>
          </w:p>
        </w:tc>
      </w:tr>
      <w:tr w:rsidR="005F2994" w:rsidRPr="003E1071" w14:paraId="4583C32D" w14:textId="77777777" w:rsidTr="00511461">
        <w:tc>
          <w:tcPr>
            <w:tcW w:w="703" w:type="dxa"/>
            <w:gridSpan w:val="2"/>
          </w:tcPr>
          <w:p w14:paraId="4583C32A" w14:textId="77777777" w:rsidR="005F2994" w:rsidRPr="003E1071" w:rsidRDefault="005F2994" w:rsidP="00511461">
            <w:pPr>
              <w:pStyle w:val="Point0"/>
              <w:spacing w:before="0" w:after="0"/>
              <w:ind w:left="0" w:firstLine="0"/>
              <w:rPr>
                <w:sz w:val="20"/>
              </w:rPr>
            </w:pPr>
            <w:r w:rsidRPr="003E1071">
              <w:rPr>
                <w:sz w:val="20"/>
              </w:rPr>
              <w:t>3</w:t>
            </w:r>
          </w:p>
        </w:tc>
        <w:tc>
          <w:tcPr>
            <w:tcW w:w="3406" w:type="dxa"/>
          </w:tcPr>
          <w:p w14:paraId="4583C32B" w14:textId="77777777" w:rsidR="005F2994" w:rsidRPr="003E1071" w:rsidRDefault="005F2994" w:rsidP="00511461">
            <w:pPr>
              <w:pStyle w:val="Point0"/>
              <w:spacing w:before="0" w:after="0"/>
              <w:ind w:left="0" w:firstLine="0"/>
              <w:rPr>
                <w:sz w:val="20"/>
              </w:rPr>
            </w:pPr>
            <w:r w:rsidRPr="003E1071">
              <w:rPr>
                <w:sz w:val="20"/>
              </w:rPr>
              <w:t>Moderate acceleration to 88 km/h</w:t>
            </w:r>
          </w:p>
        </w:tc>
        <w:tc>
          <w:tcPr>
            <w:tcW w:w="3262" w:type="dxa"/>
          </w:tcPr>
          <w:p w14:paraId="4583C32C" w14:textId="77777777" w:rsidR="005F2994" w:rsidRPr="003E1071" w:rsidRDefault="005F2994" w:rsidP="00511461">
            <w:pPr>
              <w:pStyle w:val="Point0"/>
              <w:spacing w:before="0" w:after="0"/>
              <w:ind w:left="0" w:right="57"/>
              <w:jc w:val="right"/>
              <w:rPr>
                <w:sz w:val="20"/>
              </w:rPr>
            </w:pPr>
            <w:r w:rsidRPr="003E1071">
              <w:rPr>
                <w:sz w:val="20"/>
              </w:rPr>
              <w:t>0.89</w:t>
            </w:r>
          </w:p>
        </w:tc>
      </w:tr>
      <w:tr w:rsidR="005F2994" w:rsidRPr="003E1071" w14:paraId="4583C331" w14:textId="77777777" w:rsidTr="00511461">
        <w:tc>
          <w:tcPr>
            <w:tcW w:w="703" w:type="dxa"/>
            <w:gridSpan w:val="2"/>
          </w:tcPr>
          <w:p w14:paraId="4583C32E" w14:textId="77777777" w:rsidR="005F2994" w:rsidRPr="003E1071" w:rsidRDefault="005F2994" w:rsidP="00511461">
            <w:pPr>
              <w:pStyle w:val="Point0"/>
              <w:spacing w:before="0" w:after="0"/>
              <w:ind w:left="0" w:firstLine="0"/>
              <w:rPr>
                <w:sz w:val="20"/>
              </w:rPr>
            </w:pPr>
            <w:r w:rsidRPr="003E1071">
              <w:rPr>
                <w:sz w:val="20"/>
              </w:rPr>
              <w:t>3</w:t>
            </w:r>
          </w:p>
        </w:tc>
        <w:tc>
          <w:tcPr>
            <w:tcW w:w="3406" w:type="dxa"/>
          </w:tcPr>
          <w:p w14:paraId="4583C32F" w14:textId="77777777" w:rsidR="005F2994" w:rsidRPr="003E1071" w:rsidRDefault="005F2994" w:rsidP="00511461">
            <w:pPr>
              <w:pStyle w:val="Point0"/>
              <w:spacing w:before="0" w:after="0"/>
              <w:ind w:left="0" w:firstLine="0"/>
              <w:rPr>
                <w:sz w:val="20"/>
              </w:rPr>
            </w:pPr>
            <w:r w:rsidRPr="003E1071">
              <w:rPr>
                <w:sz w:val="20"/>
              </w:rPr>
              <w:t>Cruise at 88 km/h for ¼ lap</w:t>
            </w:r>
          </w:p>
        </w:tc>
        <w:tc>
          <w:tcPr>
            <w:tcW w:w="3262" w:type="dxa"/>
          </w:tcPr>
          <w:p w14:paraId="4583C330" w14:textId="77777777" w:rsidR="005F2994" w:rsidRPr="003E1071" w:rsidRDefault="005F2994" w:rsidP="00511461">
            <w:pPr>
              <w:pStyle w:val="Point0"/>
              <w:spacing w:before="0" w:after="0"/>
              <w:ind w:left="0" w:right="57"/>
              <w:jc w:val="right"/>
              <w:rPr>
                <w:sz w:val="20"/>
              </w:rPr>
            </w:pPr>
            <w:r w:rsidRPr="003E1071">
              <w:rPr>
                <w:sz w:val="20"/>
              </w:rPr>
              <w:t>0</w:t>
            </w:r>
          </w:p>
        </w:tc>
      </w:tr>
      <w:tr w:rsidR="005F2994" w:rsidRPr="003E1071" w14:paraId="4583C335" w14:textId="77777777" w:rsidTr="00511461">
        <w:tc>
          <w:tcPr>
            <w:tcW w:w="703" w:type="dxa"/>
            <w:gridSpan w:val="2"/>
          </w:tcPr>
          <w:p w14:paraId="4583C332" w14:textId="77777777" w:rsidR="005F2994" w:rsidRPr="003E1071" w:rsidRDefault="005F2994" w:rsidP="00511461">
            <w:pPr>
              <w:pStyle w:val="Point0"/>
              <w:spacing w:before="0" w:after="0"/>
              <w:ind w:left="0" w:firstLine="0"/>
              <w:rPr>
                <w:sz w:val="20"/>
              </w:rPr>
            </w:pPr>
            <w:r w:rsidRPr="003E1071">
              <w:rPr>
                <w:sz w:val="20"/>
              </w:rPr>
              <w:t>3</w:t>
            </w:r>
          </w:p>
        </w:tc>
        <w:tc>
          <w:tcPr>
            <w:tcW w:w="3406" w:type="dxa"/>
          </w:tcPr>
          <w:p w14:paraId="4583C333" w14:textId="77777777" w:rsidR="005F2994" w:rsidRPr="003E1071" w:rsidRDefault="005F2994" w:rsidP="00511461">
            <w:pPr>
              <w:pStyle w:val="Point0"/>
              <w:spacing w:before="0" w:after="0"/>
              <w:ind w:left="0" w:firstLine="0"/>
              <w:rPr>
                <w:sz w:val="20"/>
              </w:rPr>
            </w:pPr>
            <w:r w:rsidRPr="003E1071">
              <w:rPr>
                <w:sz w:val="20"/>
              </w:rPr>
              <w:t>Moderate deceleration to 72 km/h</w:t>
            </w:r>
          </w:p>
        </w:tc>
        <w:tc>
          <w:tcPr>
            <w:tcW w:w="3262" w:type="dxa"/>
          </w:tcPr>
          <w:p w14:paraId="4583C334" w14:textId="77777777" w:rsidR="005F2994" w:rsidRPr="003E1071" w:rsidRDefault="005F2994" w:rsidP="00511461">
            <w:pPr>
              <w:pStyle w:val="Point0"/>
              <w:spacing w:before="0" w:after="0"/>
              <w:ind w:left="0" w:right="57"/>
              <w:jc w:val="right"/>
              <w:rPr>
                <w:sz w:val="20"/>
              </w:rPr>
            </w:pPr>
            <w:r w:rsidRPr="003E1071">
              <w:rPr>
                <w:sz w:val="20"/>
              </w:rPr>
              <w:t>-2.23</w:t>
            </w:r>
          </w:p>
        </w:tc>
      </w:tr>
      <w:tr w:rsidR="005F2994" w:rsidRPr="003E1071" w14:paraId="4583C339" w14:textId="77777777" w:rsidTr="00511461">
        <w:tc>
          <w:tcPr>
            <w:tcW w:w="703" w:type="dxa"/>
            <w:gridSpan w:val="2"/>
          </w:tcPr>
          <w:p w14:paraId="4583C336" w14:textId="77777777" w:rsidR="005F2994" w:rsidRPr="003E1071" w:rsidRDefault="005F2994" w:rsidP="00511461">
            <w:pPr>
              <w:pStyle w:val="Point0"/>
              <w:spacing w:before="0" w:after="0"/>
              <w:ind w:left="0" w:firstLine="0"/>
              <w:rPr>
                <w:sz w:val="20"/>
              </w:rPr>
            </w:pPr>
            <w:r w:rsidRPr="003E1071">
              <w:rPr>
                <w:sz w:val="20"/>
              </w:rPr>
              <w:t>3</w:t>
            </w:r>
          </w:p>
        </w:tc>
        <w:tc>
          <w:tcPr>
            <w:tcW w:w="3406" w:type="dxa"/>
          </w:tcPr>
          <w:p w14:paraId="4583C337" w14:textId="77777777" w:rsidR="005F2994" w:rsidRPr="003E1071" w:rsidRDefault="005F2994" w:rsidP="00511461">
            <w:pPr>
              <w:pStyle w:val="Point0"/>
              <w:spacing w:before="0" w:after="0"/>
              <w:ind w:left="0" w:firstLine="0"/>
              <w:rPr>
                <w:sz w:val="20"/>
              </w:rPr>
            </w:pPr>
            <w:r w:rsidRPr="003E1071">
              <w:rPr>
                <w:sz w:val="20"/>
              </w:rPr>
              <w:t>Moderate acceleration to 97 km/h</w:t>
            </w:r>
          </w:p>
        </w:tc>
        <w:tc>
          <w:tcPr>
            <w:tcW w:w="3262" w:type="dxa"/>
          </w:tcPr>
          <w:p w14:paraId="4583C338" w14:textId="77777777" w:rsidR="005F2994" w:rsidRPr="003E1071" w:rsidRDefault="005F2994" w:rsidP="00511461">
            <w:pPr>
              <w:pStyle w:val="Point0"/>
              <w:spacing w:before="0" w:after="0"/>
              <w:ind w:left="0" w:right="57"/>
              <w:jc w:val="right"/>
              <w:rPr>
                <w:sz w:val="20"/>
              </w:rPr>
            </w:pPr>
            <w:r w:rsidRPr="003E1071">
              <w:rPr>
                <w:sz w:val="20"/>
              </w:rPr>
              <w:t>0.89</w:t>
            </w:r>
          </w:p>
        </w:tc>
      </w:tr>
      <w:tr w:rsidR="005F2994" w:rsidRPr="003E1071" w14:paraId="4583C33D" w14:textId="77777777" w:rsidTr="00511461">
        <w:tc>
          <w:tcPr>
            <w:tcW w:w="703" w:type="dxa"/>
            <w:gridSpan w:val="2"/>
          </w:tcPr>
          <w:p w14:paraId="4583C33A" w14:textId="77777777" w:rsidR="005F2994" w:rsidRPr="003E1071" w:rsidRDefault="005F2994" w:rsidP="00511461">
            <w:pPr>
              <w:pStyle w:val="Point0"/>
              <w:spacing w:before="0" w:after="0"/>
              <w:ind w:left="0" w:firstLine="0"/>
              <w:rPr>
                <w:sz w:val="20"/>
              </w:rPr>
            </w:pPr>
            <w:r w:rsidRPr="003E1071">
              <w:rPr>
                <w:sz w:val="20"/>
              </w:rPr>
              <w:t>3</w:t>
            </w:r>
          </w:p>
        </w:tc>
        <w:tc>
          <w:tcPr>
            <w:tcW w:w="3406" w:type="dxa"/>
          </w:tcPr>
          <w:p w14:paraId="4583C33B" w14:textId="77777777" w:rsidR="005F2994" w:rsidRPr="003E1071" w:rsidRDefault="005F2994" w:rsidP="00511461">
            <w:pPr>
              <w:pStyle w:val="Point0"/>
              <w:spacing w:before="0" w:after="0"/>
              <w:ind w:left="0" w:firstLine="0"/>
              <w:rPr>
                <w:sz w:val="20"/>
              </w:rPr>
            </w:pPr>
            <w:r w:rsidRPr="003E1071">
              <w:rPr>
                <w:sz w:val="20"/>
              </w:rPr>
              <w:t>Cruise at 97 km/h for ¼ lap</w:t>
            </w:r>
          </w:p>
        </w:tc>
        <w:tc>
          <w:tcPr>
            <w:tcW w:w="3262" w:type="dxa"/>
          </w:tcPr>
          <w:p w14:paraId="4583C33C" w14:textId="77777777" w:rsidR="005F2994" w:rsidRPr="003E1071" w:rsidRDefault="005F2994" w:rsidP="00511461">
            <w:pPr>
              <w:pStyle w:val="Point0"/>
              <w:spacing w:before="0" w:after="0"/>
              <w:ind w:left="0" w:right="57"/>
              <w:jc w:val="right"/>
              <w:rPr>
                <w:sz w:val="20"/>
              </w:rPr>
            </w:pPr>
            <w:r w:rsidRPr="003E1071">
              <w:rPr>
                <w:sz w:val="20"/>
              </w:rPr>
              <w:t>0</w:t>
            </w:r>
          </w:p>
        </w:tc>
      </w:tr>
      <w:tr w:rsidR="005F2994" w:rsidRPr="003E1071" w14:paraId="4583C341" w14:textId="77777777" w:rsidTr="00511461">
        <w:tc>
          <w:tcPr>
            <w:tcW w:w="703" w:type="dxa"/>
            <w:gridSpan w:val="2"/>
          </w:tcPr>
          <w:p w14:paraId="4583C33E" w14:textId="77777777" w:rsidR="005F2994" w:rsidRPr="003E1071" w:rsidRDefault="005F2994" w:rsidP="00511461">
            <w:pPr>
              <w:pStyle w:val="Point0"/>
              <w:spacing w:before="0" w:after="0"/>
              <w:ind w:left="0" w:firstLine="0"/>
              <w:rPr>
                <w:sz w:val="20"/>
              </w:rPr>
            </w:pPr>
            <w:r w:rsidRPr="003E1071">
              <w:rPr>
                <w:sz w:val="20"/>
              </w:rPr>
              <w:t>3</w:t>
            </w:r>
          </w:p>
        </w:tc>
        <w:tc>
          <w:tcPr>
            <w:tcW w:w="3406" w:type="dxa"/>
          </w:tcPr>
          <w:p w14:paraId="4583C33F" w14:textId="77777777" w:rsidR="005F2994" w:rsidRPr="003E1071" w:rsidRDefault="005F2994" w:rsidP="00511461">
            <w:pPr>
              <w:pStyle w:val="Point0"/>
              <w:spacing w:before="0" w:after="0"/>
              <w:ind w:left="0" w:firstLine="0"/>
              <w:rPr>
                <w:sz w:val="20"/>
              </w:rPr>
            </w:pPr>
            <w:r w:rsidRPr="003E1071">
              <w:rPr>
                <w:sz w:val="20"/>
              </w:rPr>
              <w:t>Moderate deceleration to 80 km/h</w:t>
            </w:r>
          </w:p>
        </w:tc>
        <w:tc>
          <w:tcPr>
            <w:tcW w:w="3262" w:type="dxa"/>
          </w:tcPr>
          <w:p w14:paraId="4583C340" w14:textId="77777777" w:rsidR="005F2994" w:rsidRPr="003E1071" w:rsidRDefault="005F2994" w:rsidP="00511461">
            <w:pPr>
              <w:pStyle w:val="Point0"/>
              <w:spacing w:before="0" w:after="0"/>
              <w:ind w:left="0" w:right="57"/>
              <w:jc w:val="right"/>
              <w:rPr>
                <w:sz w:val="20"/>
              </w:rPr>
            </w:pPr>
            <w:r w:rsidRPr="003E1071">
              <w:rPr>
                <w:sz w:val="20"/>
              </w:rPr>
              <w:t>-2.23</w:t>
            </w:r>
          </w:p>
        </w:tc>
      </w:tr>
      <w:tr w:rsidR="005F2994" w:rsidRPr="003E1071" w14:paraId="4583C345" w14:textId="77777777" w:rsidTr="00511461">
        <w:tc>
          <w:tcPr>
            <w:tcW w:w="703" w:type="dxa"/>
            <w:gridSpan w:val="2"/>
          </w:tcPr>
          <w:p w14:paraId="4583C342" w14:textId="77777777" w:rsidR="005F2994" w:rsidRPr="003E1071" w:rsidRDefault="005F2994" w:rsidP="00511461">
            <w:pPr>
              <w:pStyle w:val="Point0"/>
              <w:spacing w:before="0" w:after="0"/>
              <w:ind w:left="0" w:firstLine="0"/>
              <w:rPr>
                <w:sz w:val="20"/>
              </w:rPr>
            </w:pPr>
            <w:r w:rsidRPr="003E1071">
              <w:rPr>
                <w:sz w:val="20"/>
              </w:rPr>
              <w:lastRenderedPageBreak/>
              <w:t>3</w:t>
            </w:r>
          </w:p>
        </w:tc>
        <w:tc>
          <w:tcPr>
            <w:tcW w:w="3406" w:type="dxa"/>
          </w:tcPr>
          <w:p w14:paraId="4583C343" w14:textId="77777777" w:rsidR="005F2994" w:rsidRPr="003E1071" w:rsidRDefault="005F2994" w:rsidP="00511461">
            <w:pPr>
              <w:pStyle w:val="Point0"/>
              <w:spacing w:before="0" w:after="0"/>
              <w:ind w:left="0" w:firstLine="0"/>
              <w:rPr>
                <w:sz w:val="20"/>
              </w:rPr>
            </w:pPr>
            <w:r w:rsidRPr="003E1071">
              <w:rPr>
                <w:sz w:val="20"/>
              </w:rPr>
              <w:t>Moderate acceleration to 97 km/h</w:t>
            </w:r>
          </w:p>
        </w:tc>
        <w:tc>
          <w:tcPr>
            <w:tcW w:w="3262" w:type="dxa"/>
          </w:tcPr>
          <w:p w14:paraId="4583C344" w14:textId="77777777" w:rsidR="005F2994" w:rsidRPr="003E1071" w:rsidRDefault="005F2994" w:rsidP="00511461">
            <w:pPr>
              <w:pStyle w:val="Point0"/>
              <w:spacing w:before="0" w:after="0"/>
              <w:ind w:left="0" w:right="57"/>
              <w:jc w:val="right"/>
              <w:rPr>
                <w:sz w:val="20"/>
              </w:rPr>
            </w:pPr>
            <w:r w:rsidRPr="003E1071">
              <w:rPr>
                <w:sz w:val="20"/>
              </w:rPr>
              <w:t>0.89</w:t>
            </w:r>
          </w:p>
        </w:tc>
      </w:tr>
      <w:tr w:rsidR="005F2994" w:rsidRPr="003E1071" w14:paraId="4583C349" w14:textId="77777777" w:rsidTr="00511461">
        <w:tc>
          <w:tcPr>
            <w:tcW w:w="703" w:type="dxa"/>
            <w:gridSpan w:val="2"/>
          </w:tcPr>
          <w:p w14:paraId="4583C346" w14:textId="77777777" w:rsidR="005F2994" w:rsidRPr="003E1071" w:rsidRDefault="005F2994" w:rsidP="00511461">
            <w:pPr>
              <w:pStyle w:val="Point0"/>
              <w:spacing w:before="0" w:after="0"/>
              <w:ind w:left="0" w:firstLine="0"/>
              <w:rPr>
                <w:sz w:val="20"/>
              </w:rPr>
            </w:pPr>
            <w:r w:rsidRPr="003E1071">
              <w:rPr>
                <w:sz w:val="20"/>
              </w:rPr>
              <w:t>3</w:t>
            </w:r>
          </w:p>
        </w:tc>
        <w:tc>
          <w:tcPr>
            <w:tcW w:w="3406" w:type="dxa"/>
          </w:tcPr>
          <w:p w14:paraId="4583C347" w14:textId="77777777" w:rsidR="005F2994" w:rsidRPr="003E1071" w:rsidRDefault="005F2994" w:rsidP="00511461">
            <w:pPr>
              <w:pStyle w:val="Point0"/>
              <w:spacing w:before="0" w:after="0"/>
              <w:ind w:left="0" w:firstLine="0"/>
              <w:rPr>
                <w:sz w:val="20"/>
              </w:rPr>
            </w:pPr>
            <w:r w:rsidRPr="003E1071">
              <w:rPr>
                <w:sz w:val="20"/>
              </w:rPr>
              <w:t>Cruise at 97 km/h for ¼ lap</w:t>
            </w:r>
          </w:p>
        </w:tc>
        <w:tc>
          <w:tcPr>
            <w:tcW w:w="3262" w:type="dxa"/>
          </w:tcPr>
          <w:p w14:paraId="4583C348" w14:textId="77777777" w:rsidR="005F2994" w:rsidRPr="003E1071" w:rsidRDefault="005F2994" w:rsidP="00511461">
            <w:pPr>
              <w:pStyle w:val="Point0"/>
              <w:spacing w:before="0" w:after="0"/>
              <w:ind w:left="0" w:right="57"/>
              <w:jc w:val="right"/>
              <w:rPr>
                <w:sz w:val="20"/>
              </w:rPr>
            </w:pPr>
            <w:r w:rsidRPr="003E1071">
              <w:rPr>
                <w:sz w:val="20"/>
              </w:rPr>
              <w:t>0</w:t>
            </w:r>
          </w:p>
        </w:tc>
      </w:tr>
      <w:tr w:rsidR="005F2994" w:rsidRPr="003E1071" w14:paraId="4583C34D" w14:textId="77777777" w:rsidTr="00511461">
        <w:tc>
          <w:tcPr>
            <w:tcW w:w="703" w:type="dxa"/>
            <w:gridSpan w:val="2"/>
          </w:tcPr>
          <w:p w14:paraId="4583C34A" w14:textId="77777777" w:rsidR="005F2994" w:rsidRPr="003E1071" w:rsidRDefault="005F2994" w:rsidP="00511461">
            <w:pPr>
              <w:pStyle w:val="Point0"/>
              <w:spacing w:before="0" w:after="0"/>
              <w:ind w:left="0" w:firstLine="0"/>
              <w:rPr>
                <w:sz w:val="20"/>
              </w:rPr>
            </w:pPr>
            <w:r w:rsidRPr="003E1071">
              <w:rPr>
                <w:sz w:val="20"/>
              </w:rPr>
              <w:t>3</w:t>
            </w:r>
          </w:p>
        </w:tc>
        <w:tc>
          <w:tcPr>
            <w:tcW w:w="3406" w:type="dxa"/>
          </w:tcPr>
          <w:p w14:paraId="4583C34B" w14:textId="77777777" w:rsidR="005F2994" w:rsidRPr="003E1071" w:rsidRDefault="005F2994" w:rsidP="00511461">
            <w:pPr>
              <w:pStyle w:val="Point0"/>
              <w:spacing w:before="0" w:after="0"/>
              <w:ind w:left="0" w:firstLine="0"/>
              <w:rPr>
                <w:sz w:val="20"/>
              </w:rPr>
            </w:pPr>
            <w:r w:rsidRPr="003E1071">
              <w:rPr>
                <w:sz w:val="20"/>
              </w:rPr>
              <w:t>Moderate deceleration to stop</w:t>
            </w:r>
          </w:p>
        </w:tc>
        <w:tc>
          <w:tcPr>
            <w:tcW w:w="3262" w:type="dxa"/>
          </w:tcPr>
          <w:p w14:paraId="4583C34C" w14:textId="77777777" w:rsidR="005F2994" w:rsidRPr="003E1071" w:rsidRDefault="005F2994" w:rsidP="00511461">
            <w:pPr>
              <w:pStyle w:val="Point0"/>
              <w:spacing w:before="0" w:after="0"/>
              <w:ind w:left="0" w:right="57"/>
              <w:jc w:val="right"/>
              <w:rPr>
                <w:sz w:val="20"/>
              </w:rPr>
            </w:pPr>
            <w:r w:rsidRPr="003E1071">
              <w:rPr>
                <w:sz w:val="20"/>
              </w:rPr>
              <w:t>-1.79</w:t>
            </w:r>
          </w:p>
        </w:tc>
      </w:tr>
      <w:tr w:rsidR="005F2994" w:rsidRPr="003E1071" w14:paraId="4583C351" w14:textId="77777777" w:rsidTr="00511461">
        <w:trPr>
          <w:trHeight w:val="282"/>
        </w:trPr>
        <w:tc>
          <w:tcPr>
            <w:tcW w:w="703" w:type="dxa"/>
            <w:gridSpan w:val="2"/>
          </w:tcPr>
          <w:p w14:paraId="4583C34E" w14:textId="77777777" w:rsidR="005F2994" w:rsidRPr="003E1071" w:rsidRDefault="005F2994" w:rsidP="00511461">
            <w:pPr>
              <w:pStyle w:val="Point0"/>
              <w:spacing w:before="0" w:after="0"/>
              <w:ind w:left="0" w:firstLine="0"/>
              <w:rPr>
                <w:sz w:val="20"/>
              </w:rPr>
            </w:pPr>
            <w:r w:rsidRPr="003E1071">
              <w:rPr>
                <w:sz w:val="20"/>
              </w:rPr>
              <w:t>4</w:t>
            </w:r>
          </w:p>
        </w:tc>
        <w:tc>
          <w:tcPr>
            <w:tcW w:w="3406" w:type="dxa"/>
          </w:tcPr>
          <w:p w14:paraId="4583C34F" w14:textId="77777777" w:rsidR="005F2994" w:rsidRPr="003E1071" w:rsidRDefault="005F2994" w:rsidP="00511461">
            <w:pPr>
              <w:pStyle w:val="Point0"/>
              <w:spacing w:before="0" w:after="0"/>
              <w:ind w:left="0" w:firstLine="0"/>
              <w:rPr>
                <w:sz w:val="20"/>
              </w:rPr>
            </w:pPr>
            <w:r w:rsidRPr="003E1071">
              <w:rPr>
                <w:sz w:val="20"/>
              </w:rPr>
              <w:t>idle 10 seconds</w:t>
            </w:r>
          </w:p>
        </w:tc>
        <w:tc>
          <w:tcPr>
            <w:tcW w:w="3262" w:type="dxa"/>
          </w:tcPr>
          <w:p w14:paraId="4583C350" w14:textId="77777777" w:rsidR="005F2994" w:rsidRPr="003E1071" w:rsidRDefault="005F2994" w:rsidP="00511461">
            <w:pPr>
              <w:pStyle w:val="Point0"/>
              <w:spacing w:before="0" w:after="0"/>
              <w:ind w:left="0" w:right="57"/>
              <w:jc w:val="right"/>
              <w:rPr>
                <w:sz w:val="20"/>
              </w:rPr>
            </w:pPr>
            <w:r w:rsidRPr="003E1071">
              <w:rPr>
                <w:sz w:val="20"/>
              </w:rPr>
              <w:t>0</w:t>
            </w:r>
          </w:p>
        </w:tc>
      </w:tr>
      <w:tr w:rsidR="005F2994" w:rsidRPr="003E1071" w14:paraId="4583C355" w14:textId="77777777" w:rsidTr="00511461">
        <w:tc>
          <w:tcPr>
            <w:tcW w:w="703" w:type="dxa"/>
            <w:gridSpan w:val="2"/>
          </w:tcPr>
          <w:p w14:paraId="4583C352" w14:textId="77777777" w:rsidR="005F2994" w:rsidRPr="003E1071" w:rsidRDefault="005F2994" w:rsidP="00511461">
            <w:pPr>
              <w:pStyle w:val="Point0"/>
              <w:spacing w:before="0" w:after="0"/>
              <w:ind w:left="0" w:firstLine="0"/>
              <w:rPr>
                <w:sz w:val="20"/>
              </w:rPr>
            </w:pPr>
            <w:r w:rsidRPr="003E1071">
              <w:rPr>
                <w:sz w:val="20"/>
              </w:rPr>
              <w:t>4</w:t>
            </w:r>
          </w:p>
        </w:tc>
        <w:tc>
          <w:tcPr>
            <w:tcW w:w="3406" w:type="dxa"/>
          </w:tcPr>
          <w:p w14:paraId="4583C353" w14:textId="77777777" w:rsidR="005F2994" w:rsidRPr="003E1071" w:rsidRDefault="005F2994" w:rsidP="00511461">
            <w:pPr>
              <w:pStyle w:val="Point0"/>
              <w:spacing w:before="0" w:after="0"/>
              <w:ind w:left="0" w:firstLine="0"/>
              <w:rPr>
                <w:sz w:val="20"/>
              </w:rPr>
            </w:pPr>
            <w:r w:rsidRPr="003E1071">
              <w:rPr>
                <w:sz w:val="20"/>
              </w:rPr>
              <w:t>Hard acceleration to 129 km/h</w:t>
            </w:r>
          </w:p>
        </w:tc>
        <w:tc>
          <w:tcPr>
            <w:tcW w:w="3262" w:type="dxa"/>
          </w:tcPr>
          <w:p w14:paraId="4583C354" w14:textId="77777777" w:rsidR="005F2994" w:rsidRPr="003E1071" w:rsidRDefault="005F2994" w:rsidP="00511461">
            <w:pPr>
              <w:pStyle w:val="Point0"/>
              <w:spacing w:before="0" w:after="0"/>
              <w:ind w:left="0" w:right="57"/>
              <w:jc w:val="right"/>
              <w:rPr>
                <w:sz w:val="20"/>
              </w:rPr>
            </w:pPr>
            <w:r w:rsidRPr="003E1071">
              <w:rPr>
                <w:sz w:val="20"/>
              </w:rPr>
              <w:t>1.34</w:t>
            </w:r>
          </w:p>
        </w:tc>
      </w:tr>
      <w:tr w:rsidR="005F2994" w:rsidRPr="003E1071" w14:paraId="4583C359" w14:textId="77777777" w:rsidTr="00511461">
        <w:tc>
          <w:tcPr>
            <w:tcW w:w="703" w:type="dxa"/>
            <w:gridSpan w:val="2"/>
          </w:tcPr>
          <w:p w14:paraId="4583C356" w14:textId="77777777" w:rsidR="005F2994" w:rsidRPr="003E1071" w:rsidRDefault="005F2994" w:rsidP="00511461">
            <w:pPr>
              <w:pStyle w:val="Point0"/>
              <w:spacing w:before="0" w:after="0"/>
              <w:ind w:left="0" w:firstLine="0"/>
              <w:rPr>
                <w:sz w:val="20"/>
              </w:rPr>
            </w:pPr>
            <w:r w:rsidRPr="003E1071">
              <w:rPr>
                <w:sz w:val="20"/>
              </w:rPr>
              <w:t>4</w:t>
            </w:r>
          </w:p>
        </w:tc>
        <w:tc>
          <w:tcPr>
            <w:tcW w:w="3406" w:type="dxa"/>
          </w:tcPr>
          <w:p w14:paraId="4583C357" w14:textId="77777777" w:rsidR="005F2994" w:rsidRPr="003E1071" w:rsidRDefault="005F2994" w:rsidP="00511461">
            <w:pPr>
              <w:pStyle w:val="Point0"/>
              <w:spacing w:before="0" w:after="0"/>
              <w:ind w:left="0" w:firstLine="0"/>
              <w:rPr>
                <w:sz w:val="20"/>
              </w:rPr>
            </w:pPr>
            <w:proofErr w:type="spellStart"/>
            <w:r w:rsidRPr="003E1071">
              <w:rPr>
                <w:sz w:val="20"/>
              </w:rPr>
              <w:t>Coastdown</w:t>
            </w:r>
            <w:proofErr w:type="spellEnd"/>
            <w:r w:rsidRPr="003E1071">
              <w:rPr>
                <w:sz w:val="20"/>
              </w:rPr>
              <w:t xml:space="preserve"> to 113 km/h</w:t>
            </w:r>
          </w:p>
        </w:tc>
        <w:tc>
          <w:tcPr>
            <w:tcW w:w="3262" w:type="dxa"/>
          </w:tcPr>
          <w:p w14:paraId="4583C358" w14:textId="77777777" w:rsidR="005F2994" w:rsidRPr="003E1071" w:rsidRDefault="005F2994" w:rsidP="00511461">
            <w:pPr>
              <w:pStyle w:val="Point0"/>
              <w:spacing w:before="0" w:after="0"/>
              <w:ind w:left="0" w:right="57"/>
              <w:jc w:val="right"/>
              <w:rPr>
                <w:sz w:val="20"/>
              </w:rPr>
            </w:pPr>
            <w:r w:rsidRPr="003E1071">
              <w:rPr>
                <w:sz w:val="20"/>
              </w:rPr>
              <w:t>-0.45</w:t>
            </w:r>
          </w:p>
        </w:tc>
      </w:tr>
      <w:tr w:rsidR="005F2994" w:rsidRPr="003E1071" w14:paraId="4583C35D" w14:textId="77777777" w:rsidTr="00511461">
        <w:tc>
          <w:tcPr>
            <w:tcW w:w="703" w:type="dxa"/>
            <w:gridSpan w:val="2"/>
          </w:tcPr>
          <w:p w14:paraId="4583C35A" w14:textId="77777777" w:rsidR="005F2994" w:rsidRPr="003E1071" w:rsidRDefault="005F2994" w:rsidP="00511461">
            <w:pPr>
              <w:pStyle w:val="Point0"/>
              <w:spacing w:before="0" w:after="0"/>
              <w:ind w:left="0" w:firstLine="0"/>
              <w:rPr>
                <w:sz w:val="20"/>
              </w:rPr>
            </w:pPr>
            <w:r w:rsidRPr="003E1071">
              <w:rPr>
                <w:sz w:val="20"/>
              </w:rPr>
              <w:t>4</w:t>
            </w:r>
          </w:p>
        </w:tc>
        <w:tc>
          <w:tcPr>
            <w:tcW w:w="3406" w:type="dxa"/>
          </w:tcPr>
          <w:p w14:paraId="4583C35B" w14:textId="77777777" w:rsidR="005F2994" w:rsidRPr="003E1071" w:rsidRDefault="005F2994" w:rsidP="00511461">
            <w:pPr>
              <w:pStyle w:val="Point0"/>
              <w:spacing w:before="0" w:after="0"/>
              <w:ind w:left="0" w:firstLine="0"/>
              <w:rPr>
                <w:sz w:val="20"/>
              </w:rPr>
            </w:pPr>
            <w:r w:rsidRPr="003E1071">
              <w:rPr>
                <w:sz w:val="20"/>
              </w:rPr>
              <w:t>Cruise at 113 km/h for ½ lap</w:t>
            </w:r>
          </w:p>
        </w:tc>
        <w:tc>
          <w:tcPr>
            <w:tcW w:w="3262" w:type="dxa"/>
          </w:tcPr>
          <w:p w14:paraId="4583C35C" w14:textId="77777777" w:rsidR="005F2994" w:rsidRPr="003E1071" w:rsidRDefault="005F2994" w:rsidP="00511461">
            <w:pPr>
              <w:pStyle w:val="Point0"/>
              <w:spacing w:before="0" w:after="0"/>
              <w:ind w:left="0" w:right="57"/>
              <w:jc w:val="right"/>
              <w:rPr>
                <w:sz w:val="20"/>
              </w:rPr>
            </w:pPr>
            <w:r w:rsidRPr="003E1071">
              <w:rPr>
                <w:sz w:val="20"/>
              </w:rPr>
              <w:t>0</w:t>
            </w:r>
          </w:p>
        </w:tc>
      </w:tr>
      <w:tr w:rsidR="005F2994" w:rsidRPr="003E1071" w14:paraId="4583C361" w14:textId="77777777" w:rsidTr="00511461">
        <w:tc>
          <w:tcPr>
            <w:tcW w:w="703" w:type="dxa"/>
            <w:gridSpan w:val="2"/>
          </w:tcPr>
          <w:p w14:paraId="4583C35E" w14:textId="77777777" w:rsidR="005F2994" w:rsidRPr="003E1071" w:rsidRDefault="005F2994" w:rsidP="00511461">
            <w:pPr>
              <w:pStyle w:val="Point0"/>
              <w:spacing w:before="0" w:after="0"/>
              <w:ind w:left="0" w:firstLine="0"/>
              <w:rPr>
                <w:sz w:val="20"/>
              </w:rPr>
            </w:pPr>
            <w:r w:rsidRPr="003E1071">
              <w:rPr>
                <w:sz w:val="20"/>
              </w:rPr>
              <w:t>4</w:t>
            </w:r>
          </w:p>
        </w:tc>
        <w:tc>
          <w:tcPr>
            <w:tcW w:w="3406" w:type="dxa"/>
          </w:tcPr>
          <w:p w14:paraId="4583C35F" w14:textId="77777777" w:rsidR="005F2994" w:rsidRPr="003E1071" w:rsidRDefault="005F2994" w:rsidP="00511461">
            <w:pPr>
              <w:pStyle w:val="Point0"/>
              <w:spacing w:before="0" w:after="0"/>
              <w:ind w:left="0" w:firstLine="0"/>
              <w:rPr>
                <w:sz w:val="20"/>
              </w:rPr>
            </w:pPr>
            <w:r w:rsidRPr="003E1071">
              <w:rPr>
                <w:sz w:val="20"/>
              </w:rPr>
              <w:t>Moderate deceleration to 80 km/h</w:t>
            </w:r>
          </w:p>
        </w:tc>
        <w:tc>
          <w:tcPr>
            <w:tcW w:w="3262" w:type="dxa"/>
          </w:tcPr>
          <w:p w14:paraId="4583C360" w14:textId="77777777" w:rsidR="005F2994" w:rsidRPr="003E1071" w:rsidRDefault="005F2994" w:rsidP="00511461">
            <w:pPr>
              <w:pStyle w:val="Point0"/>
              <w:spacing w:before="0" w:after="0"/>
              <w:ind w:left="0" w:right="57"/>
              <w:jc w:val="right"/>
              <w:rPr>
                <w:sz w:val="20"/>
              </w:rPr>
            </w:pPr>
            <w:r w:rsidRPr="003E1071">
              <w:rPr>
                <w:sz w:val="20"/>
              </w:rPr>
              <w:t>-1.34</w:t>
            </w:r>
          </w:p>
        </w:tc>
      </w:tr>
      <w:tr w:rsidR="005F2994" w:rsidRPr="003E1071" w14:paraId="4583C365" w14:textId="77777777" w:rsidTr="00511461">
        <w:tc>
          <w:tcPr>
            <w:tcW w:w="703" w:type="dxa"/>
            <w:gridSpan w:val="2"/>
          </w:tcPr>
          <w:p w14:paraId="4583C362" w14:textId="77777777" w:rsidR="005F2994" w:rsidRPr="003E1071" w:rsidRDefault="005F2994" w:rsidP="00511461">
            <w:pPr>
              <w:pStyle w:val="Point0"/>
              <w:spacing w:before="0" w:after="0"/>
              <w:ind w:left="0" w:firstLine="0"/>
              <w:rPr>
                <w:sz w:val="20"/>
              </w:rPr>
            </w:pPr>
            <w:r w:rsidRPr="003E1071">
              <w:rPr>
                <w:sz w:val="20"/>
              </w:rPr>
              <w:t>4</w:t>
            </w:r>
          </w:p>
        </w:tc>
        <w:tc>
          <w:tcPr>
            <w:tcW w:w="3406" w:type="dxa"/>
          </w:tcPr>
          <w:p w14:paraId="4583C363" w14:textId="77777777" w:rsidR="005F2994" w:rsidRPr="003E1071" w:rsidRDefault="005F2994" w:rsidP="00511461">
            <w:pPr>
              <w:pStyle w:val="Point0"/>
              <w:spacing w:before="0" w:after="0"/>
              <w:ind w:left="0" w:firstLine="0"/>
              <w:rPr>
                <w:sz w:val="20"/>
              </w:rPr>
            </w:pPr>
            <w:r w:rsidRPr="003E1071">
              <w:rPr>
                <w:sz w:val="20"/>
              </w:rPr>
              <w:t>Moderate acceleration to 105 km/h</w:t>
            </w:r>
          </w:p>
        </w:tc>
        <w:tc>
          <w:tcPr>
            <w:tcW w:w="3262" w:type="dxa"/>
          </w:tcPr>
          <w:p w14:paraId="4583C364" w14:textId="77777777" w:rsidR="005F2994" w:rsidRPr="003E1071" w:rsidRDefault="005F2994" w:rsidP="00511461">
            <w:pPr>
              <w:pStyle w:val="Point0"/>
              <w:spacing w:before="0" w:after="0"/>
              <w:ind w:left="0" w:right="57"/>
              <w:jc w:val="right"/>
              <w:rPr>
                <w:sz w:val="20"/>
              </w:rPr>
            </w:pPr>
            <w:r w:rsidRPr="003E1071">
              <w:rPr>
                <w:sz w:val="20"/>
              </w:rPr>
              <w:t>0.89</w:t>
            </w:r>
          </w:p>
        </w:tc>
      </w:tr>
      <w:tr w:rsidR="005F2994" w:rsidRPr="003E1071" w14:paraId="4583C369" w14:textId="77777777" w:rsidTr="00511461">
        <w:tc>
          <w:tcPr>
            <w:tcW w:w="703" w:type="dxa"/>
            <w:gridSpan w:val="2"/>
          </w:tcPr>
          <w:p w14:paraId="4583C366" w14:textId="77777777" w:rsidR="005F2994" w:rsidRPr="003E1071" w:rsidRDefault="005F2994" w:rsidP="00511461">
            <w:pPr>
              <w:pStyle w:val="Point0"/>
              <w:spacing w:before="0" w:after="0"/>
              <w:ind w:left="0" w:firstLine="0"/>
              <w:rPr>
                <w:sz w:val="20"/>
              </w:rPr>
            </w:pPr>
            <w:r w:rsidRPr="003E1071">
              <w:rPr>
                <w:sz w:val="20"/>
              </w:rPr>
              <w:t>4</w:t>
            </w:r>
          </w:p>
        </w:tc>
        <w:tc>
          <w:tcPr>
            <w:tcW w:w="3406" w:type="dxa"/>
          </w:tcPr>
          <w:p w14:paraId="4583C367" w14:textId="77777777" w:rsidR="005F2994" w:rsidRPr="003E1071" w:rsidRDefault="005F2994" w:rsidP="00511461">
            <w:pPr>
              <w:pStyle w:val="Point0"/>
              <w:spacing w:before="0" w:after="0"/>
              <w:ind w:left="0" w:firstLine="0"/>
              <w:rPr>
                <w:sz w:val="20"/>
              </w:rPr>
            </w:pPr>
            <w:r w:rsidRPr="003E1071">
              <w:rPr>
                <w:sz w:val="20"/>
              </w:rPr>
              <w:t>Cruise at 105 km/h for ½ lap</w:t>
            </w:r>
          </w:p>
        </w:tc>
        <w:tc>
          <w:tcPr>
            <w:tcW w:w="3262" w:type="dxa"/>
          </w:tcPr>
          <w:p w14:paraId="4583C368" w14:textId="77777777" w:rsidR="005F2994" w:rsidRPr="003E1071" w:rsidRDefault="005F2994" w:rsidP="00511461">
            <w:pPr>
              <w:pStyle w:val="Point0"/>
              <w:spacing w:before="0" w:after="0"/>
              <w:ind w:left="0" w:right="57"/>
              <w:jc w:val="right"/>
              <w:rPr>
                <w:sz w:val="20"/>
              </w:rPr>
            </w:pPr>
            <w:r w:rsidRPr="003E1071">
              <w:rPr>
                <w:sz w:val="20"/>
              </w:rPr>
              <w:t>0</w:t>
            </w:r>
          </w:p>
        </w:tc>
      </w:tr>
      <w:tr w:rsidR="005F2994" w:rsidRPr="003E1071" w14:paraId="4583C36D" w14:textId="77777777" w:rsidTr="00511461">
        <w:tc>
          <w:tcPr>
            <w:tcW w:w="703" w:type="dxa"/>
            <w:gridSpan w:val="2"/>
          </w:tcPr>
          <w:p w14:paraId="4583C36A" w14:textId="77777777" w:rsidR="005F2994" w:rsidRPr="003E1071" w:rsidRDefault="005F2994" w:rsidP="00511461">
            <w:pPr>
              <w:pStyle w:val="Point0"/>
              <w:spacing w:before="0" w:after="0"/>
              <w:ind w:left="0" w:firstLine="0"/>
              <w:rPr>
                <w:sz w:val="20"/>
              </w:rPr>
            </w:pPr>
            <w:r w:rsidRPr="003E1071">
              <w:rPr>
                <w:sz w:val="20"/>
              </w:rPr>
              <w:t>4</w:t>
            </w:r>
          </w:p>
        </w:tc>
        <w:tc>
          <w:tcPr>
            <w:tcW w:w="3406" w:type="dxa"/>
          </w:tcPr>
          <w:p w14:paraId="4583C36B" w14:textId="77777777" w:rsidR="005F2994" w:rsidRPr="003E1071" w:rsidRDefault="005F2994" w:rsidP="00511461">
            <w:pPr>
              <w:pStyle w:val="Point0"/>
              <w:spacing w:before="0" w:after="0"/>
              <w:ind w:left="0" w:firstLine="0"/>
              <w:rPr>
                <w:sz w:val="20"/>
              </w:rPr>
            </w:pPr>
            <w:r w:rsidRPr="003E1071">
              <w:rPr>
                <w:sz w:val="20"/>
              </w:rPr>
              <w:t>Moderate deceleration to 80 km/h</w:t>
            </w:r>
          </w:p>
        </w:tc>
        <w:tc>
          <w:tcPr>
            <w:tcW w:w="3262" w:type="dxa"/>
          </w:tcPr>
          <w:p w14:paraId="4583C36C" w14:textId="77777777" w:rsidR="005F2994" w:rsidRPr="003E1071" w:rsidRDefault="005F2994" w:rsidP="00511461">
            <w:pPr>
              <w:pStyle w:val="Point0"/>
              <w:spacing w:before="0" w:after="0"/>
              <w:ind w:left="0" w:right="57"/>
              <w:jc w:val="right"/>
              <w:rPr>
                <w:sz w:val="20"/>
              </w:rPr>
            </w:pPr>
            <w:r w:rsidRPr="003E1071">
              <w:rPr>
                <w:sz w:val="20"/>
              </w:rPr>
              <w:t>-1.34</w:t>
            </w:r>
          </w:p>
        </w:tc>
      </w:tr>
      <w:tr w:rsidR="005F2994" w:rsidRPr="003E1071" w14:paraId="4583C371" w14:textId="77777777" w:rsidTr="00511461">
        <w:trPr>
          <w:trHeight w:val="282"/>
        </w:trPr>
        <w:tc>
          <w:tcPr>
            <w:tcW w:w="703" w:type="dxa"/>
            <w:gridSpan w:val="2"/>
          </w:tcPr>
          <w:p w14:paraId="4583C36E" w14:textId="77777777" w:rsidR="005F2994" w:rsidRPr="003E1071" w:rsidRDefault="005F2994" w:rsidP="00511461">
            <w:pPr>
              <w:pStyle w:val="Point0"/>
              <w:spacing w:before="0" w:after="0"/>
              <w:ind w:left="0" w:firstLine="0"/>
              <w:rPr>
                <w:sz w:val="20"/>
              </w:rPr>
            </w:pPr>
            <w:r w:rsidRPr="003E1071">
              <w:rPr>
                <w:sz w:val="20"/>
              </w:rPr>
              <w:t>5</w:t>
            </w:r>
          </w:p>
        </w:tc>
        <w:tc>
          <w:tcPr>
            <w:tcW w:w="3406" w:type="dxa"/>
          </w:tcPr>
          <w:p w14:paraId="4583C36F" w14:textId="77777777" w:rsidR="005F2994" w:rsidRPr="003E1071" w:rsidRDefault="005F2994" w:rsidP="00511461">
            <w:pPr>
              <w:pStyle w:val="Point0"/>
              <w:spacing w:before="0" w:after="0"/>
              <w:ind w:left="0" w:firstLine="0"/>
              <w:rPr>
                <w:sz w:val="20"/>
              </w:rPr>
            </w:pPr>
            <w:r w:rsidRPr="003E1071">
              <w:rPr>
                <w:sz w:val="20"/>
              </w:rPr>
              <w:t>Moderate acceleration to 121 km/h</w:t>
            </w:r>
          </w:p>
        </w:tc>
        <w:tc>
          <w:tcPr>
            <w:tcW w:w="3262" w:type="dxa"/>
          </w:tcPr>
          <w:p w14:paraId="4583C370" w14:textId="77777777" w:rsidR="005F2994" w:rsidRPr="003E1071" w:rsidRDefault="005F2994" w:rsidP="00511461">
            <w:pPr>
              <w:pStyle w:val="Point0"/>
              <w:spacing w:before="0" w:after="0"/>
              <w:ind w:left="0" w:right="57"/>
              <w:jc w:val="right"/>
              <w:rPr>
                <w:sz w:val="20"/>
              </w:rPr>
            </w:pPr>
            <w:r w:rsidRPr="003E1071">
              <w:rPr>
                <w:sz w:val="20"/>
              </w:rPr>
              <w:t>0.45</w:t>
            </w:r>
          </w:p>
        </w:tc>
      </w:tr>
      <w:tr w:rsidR="005F2994" w:rsidRPr="003E1071" w14:paraId="4583C375" w14:textId="77777777" w:rsidTr="00511461">
        <w:tc>
          <w:tcPr>
            <w:tcW w:w="703" w:type="dxa"/>
            <w:gridSpan w:val="2"/>
          </w:tcPr>
          <w:p w14:paraId="4583C372" w14:textId="77777777" w:rsidR="005F2994" w:rsidRPr="003E1071" w:rsidRDefault="005F2994" w:rsidP="00511461">
            <w:pPr>
              <w:pStyle w:val="Point0"/>
              <w:spacing w:before="0" w:after="0"/>
              <w:ind w:left="0" w:firstLine="0"/>
              <w:rPr>
                <w:sz w:val="20"/>
              </w:rPr>
            </w:pPr>
            <w:r w:rsidRPr="003E1071">
              <w:rPr>
                <w:sz w:val="20"/>
              </w:rPr>
              <w:t>5</w:t>
            </w:r>
          </w:p>
        </w:tc>
        <w:tc>
          <w:tcPr>
            <w:tcW w:w="3406" w:type="dxa"/>
          </w:tcPr>
          <w:p w14:paraId="4583C373" w14:textId="77777777" w:rsidR="005F2994" w:rsidRPr="003E1071" w:rsidRDefault="005F2994" w:rsidP="00511461">
            <w:pPr>
              <w:pStyle w:val="Point0"/>
              <w:spacing w:before="0" w:after="0"/>
              <w:ind w:left="0" w:firstLine="0"/>
              <w:rPr>
                <w:sz w:val="20"/>
              </w:rPr>
            </w:pPr>
            <w:r w:rsidRPr="003E1071">
              <w:rPr>
                <w:sz w:val="20"/>
              </w:rPr>
              <w:t>Cruise at 121 km/h for ½ lap</w:t>
            </w:r>
          </w:p>
        </w:tc>
        <w:tc>
          <w:tcPr>
            <w:tcW w:w="3262" w:type="dxa"/>
          </w:tcPr>
          <w:p w14:paraId="4583C374" w14:textId="77777777" w:rsidR="005F2994" w:rsidRPr="003E1071" w:rsidRDefault="005F2994" w:rsidP="00511461">
            <w:pPr>
              <w:pStyle w:val="Point0"/>
              <w:spacing w:before="0" w:after="0"/>
              <w:ind w:left="0" w:right="57"/>
              <w:jc w:val="right"/>
              <w:rPr>
                <w:sz w:val="20"/>
              </w:rPr>
            </w:pPr>
            <w:r w:rsidRPr="003E1071">
              <w:rPr>
                <w:sz w:val="20"/>
              </w:rPr>
              <w:t>0</w:t>
            </w:r>
          </w:p>
        </w:tc>
      </w:tr>
      <w:tr w:rsidR="005F2994" w:rsidRPr="003E1071" w14:paraId="4583C379" w14:textId="77777777" w:rsidTr="00511461">
        <w:tc>
          <w:tcPr>
            <w:tcW w:w="703" w:type="dxa"/>
            <w:gridSpan w:val="2"/>
          </w:tcPr>
          <w:p w14:paraId="4583C376" w14:textId="77777777" w:rsidR="005F2994" w:rsidRPr="003E1071" w:rsidRDefault="005F2994" w:rsidP="00511461">
            <w:pPr>
              <w:pStyle w:val="Point0"/>
              <w:spacing w:before="0" w:after="0"/>
              <w:ind w:left="0" w:firstLine="0"/>
              <w:rPr>
                <w:sz w:val="20"/>
              </w:rPr>
            </w:pPr>
            <w:r w:rsidRPr="003E1071">
              <w:rPr>
                <w:sz w:val="20"/>
              </w:rPr>
              <w:t>5</w:t>
            </w:r>
          </w:p>
        </w:tc>
        <w:tc>
          <w:tcPr>
            <w:tcW w:w="3406" w:type="dxa"/>
          </w:tcPr>
          <w:p w14:paraId="4583C377" w14:textId="77777777" w:rsidR="005F2994" w:rsidRPr="003E1071" w:rsidRDefault="005F2994" w:rsidP="00511461">
            <w:pPr>
              <w:pStyle w:val="Point0"/>
              <w:spacing w:before="0" w:after="0"/>
              <w:ind w:left="0" w:firstLine="0"/>
              <w:rPr>
                <w:sz w:val="20"/>
              </w:rPr>
            </w:pPr>
            <w:r w:rsidRPr="003E1071">
              <w:rPr>
                <w:sz w:val="20"/>
              </w:rPr>
              <w:t>Moderate deceleration to 80 km/h</w:t>
            </w:r>
          </w:p>
        </w:tc>
        <w:tc>
          <w:tcPr>
            <w:tcW w:w="3262" w:type="dxa"/>
          </w:tcPr>
          <w:p w14:paraId="4583C378" w14:textId="77777777" w:rsidR="005F2994" w:rsidRPr="003E1071" w:rsidRDefault="005F2994" w:rsidP="00511461">
            <w:pPr>
              <w:pStyle w:val="Point0"/>
              <w:spacing w:before="0" w:after="0"/>
              <w:ind w:left="0" w:right="57"/>
              <w:jc w:val="right"/>
              <w:rPr>
                <w:sz w:val="20"/>
              </w:rPr>
            </w:pPr>
            <w:r w:rsidRPr="003E1071">
              <w:rPr>
                <w:sz w:val="20"/>
              </w:rPr>
              <w:t>-1.34</w:t>
            </w:r>
          </w:p>
        </w:tc>
      </w:tr>
      <w:tr w:rsidR="005F2994" w:rsidRPr="003E1071" w14:paraId="4583C37D" w14:textId="77777777" w:rsidTr="00511461">
        <w:tc>
          <w:tcPr>
            <w:tcW w:w="703" w:type="dxa"/>
            <w:gridSpan w:val="2"/>
          </w:tcPr>
          <w:p w14:paraId="4583C37A" w14:textId="77777777" w:rsidR="005F2994" w:rsidRPr="003E1071" w:rsidRDefault="005F2994" w:rsidP="00511461">
            <w:pPr>
              <w:pStyle w:val="Point0"/>
              <w:spacing w:before="0" w:after="0"/>
              <w:ind w:left="0" w:firstLine="0"/>
              <w:rPr>
                <w:sz w:val="20"/>
              </w:rPr>
            </w:pPr>
            <w:r w:rsidRPr="003E1071">
              <w:rPr>
                <w:sz w:val="20"/>
              </w:rPr>
              <w:t>5</w:t>
            </w:r>
          </w:p>
        </w:tc>
        <w:tc>
          <w:tcPr>
            <w:tcW w:w="3406" w:type="dxa"/>
          </w:tcPr>
          <w:p w14:paraId="4583C37B" w14:textId="77777777" w:rsidR="005F2994" w:rsidRPr="003E1071" w:rsidRDefault="005F2994" w:rsidP="00511461">
            <w:pPr>
              <w:pStyle w:val="Point0"/>
              <w:spacing w:before="0" w:after="0"/>
              <w:ind w:left="0" w:firstLine="0"/>
              <w:rPr>
                <w:sz w:val="20"/>
              </w:rPr>
            </w:pPr>
            <w:r w:rsidRPr="003E1071">
              <w:rPr>
                <w:sz w:val="20"/>
              </w:rPr>
              <w:t>Light acceleration to 113 km/h</w:t>
            </w:r>
          </w:p>
        </w:tc>
        <w:tc>
          <w:tcPr>
            <w:tcW w:w="3262" w:type="dxa"/>
          </w:tcPr>
          <w:p w14:paraId="4583C37C" w14:textId="77777777" w:rsidR="005F2994" w:rsidRPr="003E1071" w:rsidRDefault="005F2994" w:rsidP="00511461">
            <w:pPr>
              <w:pStyle w:val="Point0"/>
              <w:spacing w:before="0" w:after="0"/>
              <w:ind w:left="0" w:right="57"/>
              <w:jc w:val="right"/>
              <w:rPr>
                <w:sz w:val="20"/>
              </w:rPr>
            </w:pPr>
            <w:r w:rsidRPr="003E1071">
              <w:rPr>
                <w:sz w:val="20"/>
              </w:rPr>
              <w:t>0.45</w:t>
            </w:r>
          </w:p>
        </w:tc>
      </w:tr>
      <w:tr w:rsidR="005F2994" w:rsidRPr="003E1071" w14:paraId="4583C381" w14:textId="77777777" w:rsidTr="00511461">
        <w:tc>
          <w:tcPr>
            <w:tcW w:w="703" w:type="dxa"/>
            <w:gridSpan w:val="2"/>
          </w:tcPr>
          <w:p w14:paraId="4583C37E" w14:textId="77777777" w:rsidR="005F2994" w:rsidRPr="003E1071" w:rsidRDefault="005F2994" w:rsidP="00511461">
            <w:pPr>
              <w:pStyle w:val="Point0"/>
              <w:spacing w:before="0" w:after="0"/>
              <w:ind w:left="0" w:firstLine="0"/>
              <w:rPr>
                <w:sz w:val="20"/>
              </w:rPr>
            </w:pPr>
            <w:r w:rsidRPr="003E1071">
              <w:rPr>
                <w:sz w:val="20"/>
              </w:rPr>
              <w:t>5</w:t>
            </w:r>
          </w:p>
        </w:tc>
        <w:tc>
          <w:tcPr>
            <w:tcW w:w="3406" w:type="dxa"/>
          </w:tcPr>
          <w:p w14:paraId="4583C37F" w14:textId="77777777" w:rsidR="005F2994" w:rsidRPr="003E1071" w:rsidRDefault="005F2994" w:rsidP="00511461">
            <w:pPr>
              <w:pStyle w:val="Point0"/>
              <w:spacing w:before="0" w:after="0"/>
              <w:ind w:left="0" w:firstLine="0"/>
              <w:rPr>
                <w:sz w:val="20"/>
              </w:rPr>
            </w:pPr>
            <w:r w:rsidRPr="003E1071">
              <w:rPr>
                <w:sz w:val="20"/>
              </w:rPr>
              <w:t>Cruise at 113 km/h for ½ lap</w:t>
            </w:r>
          </w:p>
        </w:tc>
        <w:tc>
          <w:tcPr>
            <w:tcW w:w="3262" w:type="dxa"/>
          </w:tcPr>
          <w:p w14:paraId="4583C380" w14:textId="77777777" w:rsidR="005F2994" w:rsidRPr="003E1071" w:rsidRDefault="005F2994" w:rsidP="00511461">
            <w:pPr>
              <w:pStyle w:val="Point0"/>
              <w:spacing w:before="0" w:after="0"/>
              <w:ind w:left="0" w:right="57"/>
              <w:jc w:val="right"/>
              <w:rPr>
                <w:sz w:val="20"/>
              </w:rPr>
            </w:pPr>
            <w:r w:rsidRPr="003E1071">
              <w:rPr>
                <w:sz w:val="20"/>
              </w:rPr>
              <w:t>0</w:t>
            </w:r>
          </w:p>
        </w:tc>
      </w:tr>
      <w:tr w:rsidR="005F2994" w:rsidRPr="003E1071" w14:paraId="4583C385" w14:textId="77777777" w:rsidTr="00511461">
        <w:tc>
          <w:tcPr>
            <w:tcW w:w="703" w:type="dxa"/>
            <w:gridSpan w:val="2"/>
          </w:tcPr>
          <w:p w14:paraId="4583C382" w14:textId="77777777" w:rsidR="005F2994" w:rsidRPr="003E1071" w:rsidRDefault="005F2994" w:rsidP="00511461">
            <w:pPr>
              <w:pStyle w:val="Point0"/>
              <w:spacing w:before="0" w:after="0"/>
              <w:ind w:left="0" w:firstLine="0"/>
              <w:rPr>
                <w:sz w:val="20"/>
              </w:rPr>
            </w:pPr>
            <w:r w:rsidRPr="003E1071">
              <w:rPr>
                <w:sz w:val="20"/>
              </w:rPr>
              <w:t>5</w:t>
            </w:r>
          </w:p>
        </w:tc>
        <w:tc>
          <w:tcPr>
            <w:tcW w:w="3406" w:type="dxa"/>
          </w:tcPr>
          <w:p w14:paraId="4583C383" w14:textId="77777777" w:rsidR="005F2994" w:rsidRPr="003E1071" w:rsidRDefault="005F2994" w:rsidP="00511461">
            <w:pPr>
              <w:pStyle w:val="Point0"/>
              <w:spacing w:before="0" w:after="0"/>
              <w:ind w:left="0" w:firstLine="0"/>
              <w:rPr>
                <w:sz w:val="20"/>
              </w:rPr>
            </w:pPr>
            <w:r w:rsidRPr="003E1071">
              <w:rPr>
                <w:sz w:val="20"/>
              </w:rPr>
              <w:t>Moderate deceleration to 80 km/h</w:t>
            </w:r>
          </w:p>
        </w:tc>
        <w:tc>
          <w:tcPr>
            <w:tcW w:w="3262" w:type="dxa"/>
          </w:tcPr>
          <w:p w14:paraId="4583C384" w14:textId="77777777" w:rsidR="005F2994" w:rsidRPr="003E1071" w:rsidRDefault="005F2994" w:rsidP="00511461">
            <w:pPr>
              <w:pStyle w:val="Point0"/>
              <w:spacing w:before="0" w:after="0"/>
              <w:ind w:left="0" w:right="57"/>
              <w:jc w:val="right"/>
              <w:rPr>
                <w:sz w:val="20"/>
              </w:rPr>
            </w:pPr>
            <w:r w:rsidRPr="003E1071">
              <w:rPr>
                <w:sz w:val="20"/>
              </w:rPr>
              <w:t>-1.34</w:t>
            </w:r>
          </w:p>
        </w:tc>
      </w:tr>
      <w:tr w:rsidR="005F2994" w:rsidRPr="003E1071" w14:paraId="4583C389" w14:textId="77777777" w:rsidTr="00511461">
        <w:trPr>
          <w:trHeight w:val="282"/>
        </w:trPr>
        <w:tc>
          <w:tcPr>
            <w:tcW w:w="703" w:type="dxa"/>
            <w:gridSpan w:val="2"/>
          </w:tcPr>
          <w:p w14:paraId="4583C386" w14:textId="77777777" w:rsidR="005F2994" w:rsidRPr="003E1071" w:rsidRDefault="005F2994" w:rsidP="00511461">
            <w:pPr>
              <w:pStyle w:val="Point0"/>
              <w:spacing w:before="0" w:after="0"/>
              <w:ind w:left="0" w:firstLine="0"/>
              <w:rPr>
                <w:sz w:val="20"/>
              </w:rPr>
            </w:pPr>
            <w:r w:rsidRPr="003E1071">
              <w:rPr>
                <w:sz w:val="20"/>
              </w:rPr>
              <w:t>6</w:t>
            </w:r>
          </w:p>
        </w:tc>
        <w:tc>
          <w:tcPr>
            <w:tcW w:w="3406" w:type="dxa"/>
          </w:tcPr>
          <w:p w14:paraId="4583C387" w14:textId="77777777" w:rsidR="005F2994" w:rsidRPr="003E1071" w:rsidRDefault="005F2994" w:rsidP="00511461">
            <w:pPr>
              <w:pStyle w:val="Point0"/>
              <w:spacing w:before="0" w:after="0"/>
              <w:ind w:left="0" w:firstLine="0"/>
              <w:rPr>
                <w:sz w:val="20"/>
              </w:rPr>
            </w:pPr>
            <w:r w:rsidRPr="003E1071">
              <w:rPr>
                <w:sz w:val="20"/>
              </w:rPr>
              <w:t>Moderate acceleration to 113 km/h</w:t>
            </w:r>
          </w:p>
        </w:tc>
        <w:tc>
          <w:tcPr>
            <w:tcW w:w="3262" w:type="dxa"/>
          </w:tcPr>
          <w:p w14:paraId="4583C388" w14:textId="77777777" w:rsidR="005F2994" w:rsidRPr="003E1071" w:rsidRDefault="005F2994" w:rsidP="00511461">
            <w:pPr>
              <w:pStyle w:val="Point0"/>
              <w:spacing w:before="0" w:after="0"/>
              <w:ind w:left="0" w:right="57"/>
              <w:jc w:val="right"/>
              <w:rPr>
                <w:sz w:val="20"/>
              </w:rPr>
            </w:pPr>
            <w:r w:rsidRPr="003E1071">
              <w:rPr>
                <w:sz w:val="20"/>
              </w:rPr>
              <w:t>0.89</w:t>
            </w:r>
          </w:p>
        </w:tc>
      </w:tr>
      <w:tr w:rsidR="005F2994" w:rsidRPr="003E1071" w14:paraId="4583C38D" w14:textId="77777777" w:rsidTr="00511461">
        <w:tc>
          <w:tcPr>
            <w:tcW w:w="703" w:type="dxa"/>
            <w:gridSpan w:val="2"/>
          </w:tcPr>
          <w:p w14:paraId="4583C38A" w14:textId="77777777" w:rsidR="005F2994" w:rsidRPr="003E1071" w:rsidRDefault="005F2994" w:rsidP="00511461">
            <w:pPr>
              <w:pStyle w:val="Point0"/>
              <w:spacing w:before="0" w:after="0"/>
              <w:ind w:left="0" w:firstLine="0"/>
              <w:rPr>
                <w:sz w:val="20"/>
              </w:rPr>
            </w:pPr>
            <w:r w:rsidRPr="003E1071">
              <w:rPr>
                <w:sz w:val="20"/>
              </w:rPr>
              <w:t>6</w:t>
            </w:r>
          </w:p>
        </w:tc>
        <w:tc>
          <w:tcPr>
            <w:tcW w:w="3406" w:type="dxa"/>
          </w:tcPr>
          <w:p w14:paraId="4583C38B" w14:textId="77777777" w:rsidR="005F2994" w:rsidRPr="003E1071" w:rsidRDefault="005F2994" w:rsidP="00511461">
            <w:pPr>
              <w:pStyle w:val="Point0"/>
              <w:spacing w:before="0" w:after="0"/>
              <w:ind w:left="0" w:firstLine="0"/>
              <w:rPr>
                <w:sz w:val="20"/>
              </w:rPr>
            </w:pPr>
            <w:proofErr w:type="spellStart"/>
            <w:r w:rsidRPr="003E1071">
              <w:rPr>
                <w:sz w:val="20"/>
              </w:rPr>
              <w:t>Coastdown</w:t>
            </w:r>
            <w:proofErr w:type="spellEnd"/>
            <w:r w:rsidRPr="003E1071">
              <w:rPr>
                <w:sz w:val="20"/>
              </w:rPr>
              <w:t xml:space="preserve"> to 97 km/h</w:t>
            </w:r>
          </w:p>
        </w:tc>
        <w:tc>
          <w:tcPr>
            <w:tcW w:w="3262" w:type="dxa"/>
          </w:tcPr>
          <w:p w14:paraId="4583C38C" w14:textId="77777777" w:rsidR="005F2994" w:rsidRPr="003E1071" w:rsidRDefault="005F2994" w:rsidP="00511461">
            <w:pPr>
              <w:pStyle w:val="Point0"/>
              <w:spacing w:before="0" w:after="0"/>
              <w:ind w:left="0" w:right="57"/>
              <w:jc w:val="right"/>
              <w:rPr>
                <w:sz w:val="20"/>
              </w:rPr>
            </w:pPr>
            <w:r w:rsidRPr="003E1071">
              <w:rPr>
                <w:sz w:val="20"/>
              </w:rPr>
              <w:t>-0.45</w:t>
            </w:r>
          </w:p>
        </w:tc>
      </w:tr>
      <w:tr w:rsidR="005F2994" w:rsidRPr="003E1071" w14:paraId="4583C391" w14:textId="77777777" w:rsidTr="00511461">
        <w:tc>
          <w:tcPr>
            <w:tcW w:w="703" w:type="dxa"/>
            <w:gridSpan w:val="2"/>
          </w:tcPr>
          <w:p w14:paraId="4583C38E" w14:textId="77777777" w:rsidR="005F2994" w:rsidRPr="003E1071" w:rsidRDefault="005F2994" w:rsidP="00511461">
            <w:pPr>
              <w:pStyle w:val="Point0"/>
              <w:spacing w:before="0" w:after="0"/>
              <w:ind w:left="0" w:firstLine="0"/>
              <w:rPr>
                <w:sz w:val="20"/>
              </w:rPr>
            </w:pPr>
            <w:r w:rsidRPr="003E1071">
              <w:rPr>
                <w:sz w:val="20"/>
              </w:rPr>
              <w:t>6</w:t>
            </w:r>
          </w:p>
        </w:tc>
        <w:tc>
          <w:tcPr>
            <w:tcW w:w="3406" w:type="dxa"/>
          </w:tcPr>
          <w:p w14:paraId="4583C38F" w14:textId="77777777" w:rsidR="005F2994" w:rsidRPr="003E1071" w:rsidRDefault="005F2994" w:rsidP="00511461">
            <w:pPr>
              <w:pStyle w:val="Point0"/>
              <w:spacing w:before="0" w:after="0"/>
              <w:ind w:left="0" w:firstLine="0"/>
              <w:rPr>
                <w:sz w:val="20"/>
              </w:rPr>
            </w:pPr>
            <w:r w:rsidRPr="003E1071">
              <w:rPr>
                <w:sz w:val="20"/>
              </w:rPr>
              <w:t>Cruise at 97 km/h for ½ lap</w:t>
            </w:r>
          </w:p>
        </w:tc>
        <w:tc>
          <w:tcPr>
            <w:tcW w:w="3262" w:type="dxa"/>
          </w:tcPr>
          <w:p w14:paraId="4583C390" w14:textId="77777777" w:rsidR="005F2994" w:rsidRPr="003E1071" w:rsidRDefault="005F2994" w:rsidP="00511461">
            <w:pPr>
              <w:pStyle w:val="Point0"/>
              <w:spacing w:before="0" w:after="0"/>
              <w:ind w:left="0" w:right="57"/>
              <w:jc w:val="right"/>
              <w:rPr>
                <w:sz w:val="20"/>
              </w:rPr>
            </w:pPr>
            <w:r w:rsidRPr="003E1071">
              <w:rPr>
                <w:sz w:val="20"/>
              </w:rPr>
              <w:t>0</w:t>
            </w:r>
          </w:p>
        </w:tc>
      </w:tr>
      <w:tr w:rsidR="005F2994" w:rsidRPr="003E1071" w14:paraId="4583C395" w14:textId="77777777" w:rsidTr="00511461">
        <w:tc>
          <w:tcPr>
            <w:tcW w:w="703" w:type="dxa"/>
            <w:gridSpan w:val="2"/>
          </w:tcPr>
          <w:p w14:paraId="4583C392" w14:textId="77777777" w:rsidR="005F2994" w:rsidRPr="003E1071" w:rsidRDefault="005F2994" w:rsidP="00511461">
            <w:pPr>
              <w:pStyle w:val="Point0"/>
              <w:spacing w:before="0" w:after="0"/>
              <w:ind w:left="0" w:firstLine="0"/>
              <w:rPr>
                <w:sz w:val="20"/>
              </w:rPr>
            </w:pPr>
            <w:r w:rsidRPr="003E1071">
              <w:rPr>
                <w:sz w:val="20"/>
              </w:rPr>
              <w:t>6</w:t>
            </w:r>
          </w:p>
        </w:tc>
        <w:tc>
          <w:tcPr>
            <w:tcW w:w="3406" w:type="dxa"/>
          </w:tcPr>
          <w:p w14:paraId="4583C393" w14:textId="77777777" w:rsidR="005F2994" w:rsidRPr="003E1071" w:rsidRDefault="005F2994" w:rsidP="00511461">
            <w:pPr>
              <w:pStyle w:val="Point0"/>
              <w:spacing w:before="0" w:after="0"/>
              <w:ind w:left="0" w:firstLine="0"/>
              <w:rPr>
                <w:sz w:val="20"/>
              </w:rPr>
            </w:pPr>
            <w:r w:rsidRPr="003E1071">
              <w:rPr>
                <w:sz w:val="20"/>
              </w:rPr>
              <w:t>Moderate deceleration to 80 km/h</w:t>
            </w:r>
          </w:p>
        </w:tc>
        <w:tc>
          <w:tcPr>
            <w:tcW w:w="3262" w:type="dxa"/>
          </w:tcPr>
          <w:p w14:paraId="4583C394" w14:textId="77777777" w:rsidR="005F2994" w:rsidRPr="003E1071" w:rsidRDefault="005F2994" w:rsidP="00511461">
            <w:pPr>
              <w:pStyle w:val="Point0"/>
              <w:spacing w:before="0" w:after="0"/>
              <w:ind w:left="0" w:right="57"/>
              <w:jc w:val="right"/>
              <w:rPr>
                <w:sz w:val="20"/>
              </w:rPr>
            </w:pPr>
            <w:r w:rsidRPr="003E1071">
              <w:rPr>
                <w:sz w:val="20"/>
              </w:rPr>
              <w:t>-1.79</w:t>
            </w:r>
          </w:p>
        </w:tc>
      </w:tr>
      <w:tr w:rsidR="005F2994" w:rsidRPr="003E1071" w14:paraId="4583C399" w14:textId="77777777" w:rsidTr="00511461">
        <w:tc>
          <w:tcPr>
            <w:tcW w:w="703" w:type="dxa"/>
            <w:gridSpan w:val="2"/>
          </w:tcPr>
          <w:p w14:paraId="4583C396" w14:textId="77777777" w:rsidR="005F2994" w:rsidRPr="003E1071" w:rsidRDefault="005F2994" w:rsidP="00511461">
            <w:pPr>
              <w:pStyle w:val="Point0"/>
              <w:spacing w:before="0" w:after="0"/>
              <w:ind w:left="0" w:firstLine="0"/>
              <w:rPr>
                <w:sz w:val="20"/>
              </w:rPr>
            </w:pPr>
            <w:r w:rsidRPr="003E1071">
              <w:rPr>
                <w:sz w:val="20"/>
              </w:rPr>
              <w:t>6</w:t>
            </w:r>
          </w:p>
        </w:tc>
        <w:tc>
          <w:tcPr>
            <w:tcW w:w="3406" w:type="dxa"/>
          </w:tcPr>
          <w:p w14:paraId="4583C397" w14:textId="77777777" w:rsidR="005F2994" w:rsidRPr="003E1071" w:rsidRDefault="005F2994" w:rsidP="00511461">
            <w:pPr>
              <w:pStyle w:val="Point0"/>
              <w:spacing w:before="0" w:after="0"/>
              <w:ind w:left="0" w:firstLine="0"/>
              <w:rPr>
                <w:sz w:val="20"/>
              </w:rPr>
            </w:pPr>
            <w:r w:rsidRPr="003E1071">
              <w:rPr>
                <w:sz w:val="20"/>
              </w:rPr>
              <w:t>Moderate acceleration to 104 km/h</w:t>
            </w:r>
          </w:p>
        </w:tc>
        <w:tc>
          <w:tcPr>
            <w:tcW w:w="3262" w:type="dxa"/>
          </w:tcPr>
          <w:p w14:paraId="4583C398" w14:textId="77777777" w:rsidR="005F2994" w:rsidRPr="003E1071" w:rsidRDefault="005F2994" w:rsidP="00511461">
            <w:pPr>
              <w:pStyle w:val="Point0"/>
              <w:spacing w:before="0" w:after="0"/>
              <w:ind w:left="0" w:right="57"/>
              <w:jc w:val="right"/>
              <w:rPr>
                <w:sz w:val="20"/>
              </w:rPr>
            </w:pPr>
            <w:r w:rsidRPr="003E1071">
              <w:rPr>
                <w:sz w:val="20"/>
              </w:rPr>
              <w:t>0.45</w:t>
            </w:r>
          </w:p>
        </w:tc>
      </w:tr>
      <w:tr w:rsidR="005F2994" w:rsidRPr="003E1071" w14:paraId="4583C39D" w14:textId="77777777" w:rsidTr="00511461">
        <w:tc>
          <w:tcPr>
            <w:tcW w:w="703" w:type="dxa"/>
            <w:gridSpan w:val="2"/>
          </w:tcPr>
          <w:p w14:paraId="4583C39A" w14:textId="77777777" w:rsidR="005F2994" w:rsidRPr="003E1071" w:rsidRDefault="005F2994" w:rsidP="00511461">
            <w:pPr>
              <w:pStyle w:val="Point0"/>
              <w:spacing w:before="0" w:after="0"/>
              <w:ind w:left="0" w:firstLine="0"/>
              <w:rPr>
                <w:sz w:val="20"/>
              </w:rPr>
            </w:pPr>
            <w:r w:rsidRPr="003E1071">
              <w:rPr>
                <w:sz w:val="20"/>
              </w:rPr>
              <w:t>6</w:t>
            </w:r>
          </w:p>
        </w:tc>
        <w:tc>
          <w:tcPr>
            <w:tcW w:w="3406" w:type="dxa"/>
          </w:tcPr>
          <w:p w14:paraId="4583C39B" w14:textId="77777777" w:rsidR="005F2994" w:rsidRPr="003E1071" w:rsidRDefault="005F2994" w:rsidP="00511461">
            <w:pPr>
              <w:pStyle w:val="Point0"/>
              <w:spacing w:before="0" w:after="0"/>
              <w:ind w:left="0" w:firstLine="0"/>
              <w:rPr>
                <w:sz w:val="20"/>
              </w:rPr>
            </w:pPr>
            <w:r w:rsidRPr="003E1071">
              <w:rPr>
                <w:sz w:val="20"/>
              </w:rPr>
              <w:t>Cruise at 104 km/h for ½ lap</w:t>
            </w:r>
          </w:p>
        </w:tc>
        <w:tc>
          <w:tcPr>
            <w:tcW w:w="3262" w:type="dxa"/>
          </w:tcPr>
          <w:p w14:paraId="4583C39C" w14:textId="77777777" w:rsidR="005F2994" w:rsidRPr="003E1071" w:rsidRDefault="005F2994" w:rsidP="00511461">
            <w:pPr>
              <w:pStyle w:val="Point0"/>
              <w:spacing w:before="0" w:after="0"/>
              <w:ind w:left="0" w:right="57"/>
              <w:jc w:val="right"/>
              <w:rPr>
                <w:sz w:val="20"/>
              </w:rPr>
            </w:pPr>
            <w:r w:rsidRPr="003E1071">
              <w:rPr>
                <w:sz w:val="20"/>
              </w:rPr>
              <w:t>0</w:t>
            </w:r>
          </w:p>
        </w:tc>
      </w:tr>
      <w:tr w:rsidR="005F2994" w:rsidRPr="003E1071" w14:paraId="4583C3A1" w14:textId="77777777" w:rsidTr="00511461">
        <w:tc>
          <w:tcPr>
            <w:tcW w:w="703" w:type="dxa"/>
            <w:gridSpan w:val="2"/>
          </w:tcPr>
          <w:p w14:paraId="4583C39E" w14:textId="77777777" w:rsidR="005F2994" w:rsidRPr="003E1071" w:rsidRDefault="005F2994" w:rsidP="00511461">
            <w:pPr>
              <w:pStyle w:val="Point0"/>
              <w:spacing w:before="0" w:after="0"/>
              <w:ind w:left="0" w:firstLine="0"/>
              <w:rPr>
                <w:sz w:val="20"/>
              </w:rPr>
            </w:pPr>
            <w:r w:rsidRPr="003E1071">
              <w:rPr>
                <w:sz w:val="20"/>
              </w:rPr>
              <w:t>6</w:t>
            </w:r>
          </w:p>
        </w:tc>
        <w:tc>
          <w:tcPr>
            <w:tcW w:w="3406" w:type="dxa"/>
          </w:tcPr>
          <w:p w14:paraId="4583C39F" w14:textId="77777777" w:rsidR="005F2994" w:rsidRPr="003E1071" w:rsidRDefault="005F2994" w:rsidP="00511461">
            <w:pPr>
              <w:pStyle w:val="Point0"/>
              <w:spacing w:before="0" w:after="0"/>
              <w:ind w:left="0" w:firstLine="0"/>
              <w:rPr>
                <w:sz w:val="20"/>
              </w:rPr>
            </w:pPr>
            <w:r w:rsidRPr="003E1071">
              <w:rPr>
                <w:sz w:val="20"/>
              </w:rPr>
              <w:t>Moderate deceleration to stop</w:t>
            </w:r>
          </w:p>
        </w:tc>
        <w:tc>
          <w:tcPr>
            <w:tcW w:w="3262" w:type="dxa"/>
          </w:tcPr>
          <w:p w14:paraId="4583C3A0" w14:textId="77777777" w:rsidR="005F2994" w:rsidRPr="003E1071" w:rsidRDefault="005F2994" w:rsidP="00511461">
            <w:pPr>
              <w:pStyle w:val="Point0"/>
              <w:spacing w:before="0" w:after="0"/>
              <w:ind w:left="0" w:right="57"/>
              <w:jc w:val="right"/>
              <w:rPr>
                <w:sz w:val="20"/>
              </w:rPr>
            </w:pPr>
            <w:r w:rsidRPr="003E1071">
              <w:rPr>
                <w:sz w:val="20"/>
              </w:rPr>
              <w:t>-1.79</w:t>
            </w:r>
          </w:p>
        </w:tc>
      </w:tr>
      <w:tr w:rsidR="005F2994" w:rsidRPr="003E1071" w14:paraId="4583C3A5" w14:textId="77777777" w:rsidTr="00511461">
        <w:trPr>
          <w:trHeight w:val="282"/>
        </w:trPr>
        <w:tc>
          <w:tcPr>
            <w:tcW w:w="703" w:type="dxa"/>
            <w:gridSpan w:val="2"/>
          </w:tcPr>
          <w:p w14:paraId="4583C3A2" w14:textId="77777777" w:rsidR="005F2994" w:rsidRPr="003E1071" w:rsidRDefault="005F2994" w:rsidP="00511461">
            <w:pPr>
              <w:pStyle w:val="Point0"/>
              <w:spacing w:before="0" w:after="0"/>
              <w:ind w:left="0" w:firstLine="0"/>
              <w:rPr>
                <w:sz w:val="20"/>
              </w:rPr>
            </w:pPr>
            <w:r w:rsidRPr="003E1071">
              <w:rPr>
                <w:sz w:val="20"/>
              </w:rPr>
              <w:t>7</w:t>
            </w:r>
          </w:p>
        </w:tc>
        <w:tc>
          <w:tcPr>
            <w:tcW w:w="3406" w:type="dxa"/>
          </w:tcPr>
          <w:p w14:paraId="4583C3A3" w14:textId="77777777" w:rsidR="005F2994" w:rsidRPr="003E1071" w:rsidRDefault="005F2994" w:rsidP="00511461">
            <w:pPr>
              <w:pStyle w:val="Point0"/>
              <w:spacing w:before="0" w:after="0"/>
              <w:ind w:left="0" w:firstLine="0"/>
              <w:rPr>
                <w:sz w:val="20"/>
              </w:rPr>
            </w:pPr>
            <w:r w:rsidRPr="003E1071">
              <w:rPr>
                <w:sz w:val="20"/>
              </w:rPr>
              <w:t>idle 45 seconds</w:t>
            </w:r>
          </w:p>
        </w:tc>
        <w:tc>
          <w:tcPr>
            <w:tcW w:w="3262" w:type="dxa"/>
          </w:tcPr>
          <w:p w14:paraId="4583C3A4" w14:textId="77777777" w:rsidR="005F2994" w:rsidRPr="003E1071" w:rsidRDefault="005F2994" w:rsidP="00511461">
            <w:pPr>
              <w:pStyle w:val="Point0"/>
              <w:spacing w:before="0" w:after="0"/>
              <w:ind w:left="0" w:right="57"/>
              <w:jc w:val="right"/>
              <w:rPr>
                <w:sz w:val="20"/>
              </w:rPr>
            </w:pPr>
            <w:r w:rsidRPr="003E1071">
              <w:rPr>
                <w:sz w:val="20"/>
              </w:rPr>
              <w:t>0</w:t>
            </w:r>
          </w:p>
        </w:tc>
      </w:tr>
      <w:tr w:rsidR="005F2994" w:rsidRPr="003E1071" w14:paraId="4583C3A9" w14:textId="77777777" w:rsidTr="00511461">
        <w:tc>
          <w:tcPr>
            <w:tcW w:w="703" w:type="dxa"/>
            <w:gridSpan w:val="2"/>
          </w:tcPr>
          <w:p w14:paraId="4583C3A6" w14:textId="77777777" w:rsidR="005F2994" w:rsidRPr="003E1071" w:rsidRDefault="005F2994" w:rsidP="00511461">
            <w:pPr>
              <w:pStyle w:val="Point0"/>
              <w:spacing w:before="0" w:after="0"/>
              <w:ind w:left="0" w:firstLine="0"/>
              <w:rPr>
                <w:sz w:val="20"/>
              </w:rPr>
            </w:pPr>
            <w:r w:rsidRPr="003E1071">
              <w:rPr>
                <w:sz w:val="20"/>
              </w:rPr>
              <w:t>7</w:t>
            </w:r>
          </w:p>
        </w:tc>
        <w:tc>
          <w:tcPr>
            <w:tcW w:w="3406" w:type="dxa"/>
          </w:tcPr>
          <w:p w14:paraId="4583C3A7" w14:textId="77777777" w:rsidR="005F2994" w:rsidRPr="003E1071" w:rsidRDefault="005F2994" w:rsidP="00511461">
            <w:pPr>
              <w:pStyle w:val="Point0"/>
              <w:spacing w:before="0" w:after="0"/>
              <w:ind w:left="0" w:firstLine="0"/>
              <w:rPr>
                <w:sz w:val="20"/>
              </w:rPr>
            </w:pPr>
            <w:r w:rsidRPr="003E1071">
              <w:rPr>
                <w:sz w:val="20"/>
              </w:rPr>
              <w:t>Hard acceleration to 88 km/h</w:t>
            </w:r>
          </w:p>
        </w:tc>
        <w:tc>
          <w:tcPr>
            <w:tcW w:w="3262" w:type="dxa"/>
          </w:tcPr>
          <w:p w14:paraId="4583C3A8" w14:textId="77777777" w:rsidR="005F2994" w:rsidRPr="003E1071" w:rsidRDefault="005F2994" w:rsidP="00511461">
            <w:pPr>
              <w:pStyle w:val="Point0"/>
              <w:spacing w:before="0" w:after="0"/>
              <w:ind w:left="0" w:right="57"/>
              <w:jc w:val="right"/>
              <w:rPr>
                <w:sz w:val="20"/>
              </w:rPr>
            </w:pPr>
            <w:r w:rsidRPr="003E1071">
              <w:rPr>
                <w:sz w:val="20"/>
              </w:rPr>
              <w:t>1.79</w:t>
            </w:r>
          </w:p>
        </w:tc>
      </w:tr>
      <w:tr w:rsidR="005F2994" w:rsidRPr="003E1071" w14:paraId="4583C3AD" w14:textId="77777777" w:rsidTr="00511461">
        <w:tc>
          <w:tcPr>
            <w:tcW w:w="703" w:type="dxa"/>
            <w:gridSpan w:val="2"/>
          </w:tcPr>
          <w:p w14:paraId="4583C3AA" w14:textId="77777777" w:rsidR="005F2994" w:rsidRPr="003E1071" w:rsidRDefault="005F2994" w:rsidP="00511461">
            <w:pPr>
              <w:pStyle w:val="Point0"/>
              <w:spacing w:before="0" w:after="0"/>
              <w:ind w:left="0" w:firstLine="0"/>
              <w:rPr>
                <w:sz w:val="20"/>
              </w:rPr>
            </w:pPr>
            <w:r w:rsidRPr="003E1071">
              <w:rPr>
                <w:sz w:val="20"/>
              </w:rPr>
              <w:t>7</w:t>
            </w:r>
          </w:p>
        </w:tc>
        <w:tc>
          <w:tcPr>
            <w:tcW w:w="3406" w:type="dxa"/>
          </w:tcPr>
          <w:p w14:paraId="4583C3AB" w14:textId="77777777" w:rsidR="005F2994" w:rsidRPr="003E1071" w:rsidRDefault="005F2994" w:rsidP="00511461">
            <w:pPr>
              <w:pStyle w:val="Point0"/>
              <w:spacing w:before="0" w:after="0"/>
              <w:ind w:left="0" w:firstLine="0"/>
              <w:rPr>
                <w:sz w:val="20"/>
              </w:rPr>
            </w:pPr>
            <w:r w:rsidRPr="003E1071">
              <w:rPr>
                <w:sz w:val="20"/>
              </w:rPr>
              <w:t>Cruise at 88 km/h for ¼ lap</w:t>
            </w:r>
          </w:p>
        </w:tc>
        <w:tc>
          <w:tcPr>
            <w:tcW w:w="3262" w:type="dxa"/>
          </w:tcPr>
          <w:p w14:paraId="4583C3AC" w14:textId="77777777" w:rsidR="005F2994" w:rsidRPr="003E1071" w:rsidRDefault="005F2994" w:rsidP="00511461">
            <w:pPr>
              <w:pStyle w:val="Point0"/>
              <w:spacing w:before="0" w:after="0"/>
              <w:ind w:left="0" w:right="57"/>
              <w:jc w:val="right"/>
              <w:rPr>
                <w:sz w:val="20"/>
              </w:rPr>
            </w:pPr>
            <w:r w:rsidRPr="003E1071">
              <w:rPr>
                <w:sz w:val="20"/>
              </w:rPr>
              <w:t>0</w:t>
            </w:r>
          </w:p>
        </w:tc>
      </w:tr>
      <w:tr w:rsidR="005F2994" w:rsidRPr="003E1071" w14:paraId="4583C3B1" w14:textId="77777777" w:rsidTr="00511461">
        <w:tc>
          <w:tcPr>
            <w:tcW w:w="703" w:type="dxa"/>
            <w:gridSpan w:val="2"/>
          </w:tcPr>
          <w:p w14:paraId="4583C3AE" w14:textId="77777777" w:rsidR="005F2994" w:rsidRPr="003E1071" w:rsidRDefault="005F2994" w:rsidP="00511461">
            <w:pPr>
              <w:pStyle w:val="Point0"/>
              <w:spacing w:before="0" w:after="0"/>
              <w:ind w:left="0" w:firstLine="0"/>
              <w:rPr>
                <w:sz w:val="20"/>
              </w:rPr>
            </w:pPr>
            <w:r w:rsidRPr="003E1071">
              <w:rPr>
                <w:sz w:val="20"/>
              </w:rPr>
              <w:t>7</w:t>
            </w:r>
          </w:p>
        </w:tc>
        <w:tc>
          <w:tcPr>
            <w:tcW w:w="3406" w:type="dxa"/>
          </w:tcPr>
          <w:p w14:paraId="4583C3AF" w14:textId="77777777" w:rsidR="005F2994" w:rsidRPr="003E1071" w:rsidRDefault="005F2994" w:rsidP="00511461">
            <w:pPr>
              <w:pStyle w:val="Point0"/>
              <w:spacing w:before="0" w:after="0"/>
              <w:ind w:left="0" w:firstLine="0"/>
              <w:rPr>
                <w:sz w:val="20"/>
              </w:rPr>
            </w:pPr>
            <w:r w:rsidRPr="003E1071">
              <w:rPr>
                <w:sz w:val="20"/>
              </w:rPr>
              <w:t>Moderate deceleration to 64 km/h</w:t>
            </w:r>
          </w:p>
        </w:tc>
        <w:tc>
          <w:tcPr>
            <w:tcW w:w="3262" w:type="dxa"/>
          </w:tcPr>
          <w:p w14:paraId="4583C3B0" w14:textId="77777777" w:rsidR="005F2994" w:rsidRPr="003E1071" w:rsidRDefault="005F2994" w:rsidP="00511461">
            <w:pPr>
              <w:pStyle w:val="Point0"/>
              <w:spacing w:before="0" w:after="0"/>
              <w:ind w:left="0" w:right="57"/>
              <w:jc w:val="right"/>
              <w:rPr>
                <w:sz w:val="20"/>
              </w:rPr>
            </w:pPr>
            <w:r w:rsidRPr="003E1071">
              <w:rPr>
                <w:sz w:val="20"/>
              </w:rPr>
              <w:t>-2.23</w:t>
            </w:r>
          </w:p>
        </w:tc>
      </w:tr>
      <w:tr w:rsidR="005F2994" w:rsidRPr="003E1071" w14:paraId="4583C3B5" w14:textId="77777777" w:rsidTr="00511461">
        <w:tc>
          <w:tcPr>
            <w:tcW w:w="703" w:type="dxa"/>
            <w:gridSpan w:val="2"/>
          </w:tcPr>
          <w:p w14:paraId="4583C3B2" w14:textId="77777777" w:rsidR="005F2994" w:rsidRPr="003E1071" w:rsidRDefault="005F2994" w:rsidP="00511461">
            <w:pPr>
              <w:pStyle w:val="Point0"/>
              <w:spacing w:before="0" w:after="0"/>
              <w:ind w:left="0" w:firstLine="0"/>
              <w:rPr>
                <w:sz w:val="20"/>
              </w:rPr>
            </w:pPr>
            <w:r w:rsidRPr="003E1071">
              <w:rPr>
                <w:sz w:val="20"/>
              </w:rPr>
              <w:t>7</w:t>
            </w:r>
          </w:p>
        </w:tc>
        <w:tc>
          <w:tcPr>
            <w:tcW w:w="3406" w:type="dxa"/>
          </w:tcPr>
          <w:p w14:paraId="4583C3B3" w14:textId="77777777" w:rsidR="005F2994" w:rsidRPr="003E1071" w:rsidRDefault="005F2994" w:rsidP="00511461">
            <w:pPr>
              <w:pStyle w:val="Point0"/>
              <w:spacing w:before="0" w:after="0"/>
              <w:ind w:left="0" w:firstLine="0"/>
              <w:rPr>
                <w:sz w:val="20"/>
              </w:rPr>
            </w:pPr>
            <w:r w:rsidRPr="003E1071">
              <w:rPr>
                <w:sz w:val="20"/>
              </w:rPr>
              <w:t>Moderate acceleration to 88 km/h</w:t>
            </w:r>
          </w:p>
        </w:tc>
        <w:tc>
          <w:tcPr>
            <w:tcW w:w="3262" w:type="dxa"/>
          </w:tcPr>
          <w:p w14:paraId="4583C3B4" w14:textId="77777777" w:rsidR="005F2994" w:rsidRPr="003E1071" w:rsidRDefault="005F2994" w:rsidP="00511461">
            <w:pPr>
              <w:pStyle w:val="Point0"/>
              <w:spacing w:before="0" w:after="0"/>
              <w:ind w:left="0" w:right="57"/>
              <w:jc w:val="right"/>
              <w:rPr>
                <w:sz w:val="20"/>
              </w:rPr>
            </w:pPr>
            <w:r w:rsidRPr="003E1071">
              <w:rPr>
                <w:sz w:val="20"/>
              </w:rPr>
              <w:t>0.89</w:t>
            </w:r>
          </w:p>
        </w:tc>
      </w:tr>
      <w:tr w:rsidR="005F2994" w:rsidRPr="003E1071" w14:paraId="4583C3B9" w14:textId="77777777" w:rsidTr="00511461">
        <w:tc>
          <w:tcPr>
            <w:tcW w:w="703" w:type="dxa"/>
            <w:gridSpan w:val="2"/>
          </w:tcPr>
          <w:p w14:paraId="4583C3B6" w14:textId="77777777" w:rsidR="005F2994" w:rsidRPr="003E1071" w:rsidRDefault="005F2994" w:rsidP="00511461">
            <w:pPr>
              <w:pStyle w:val="Point0"/>
              <w:spacing w:before="0" w:after="0"/>
              <w:ind w:left="0" w:firstLine="0"/>
              <w:rPr>
                <w:sz w:val="20"/>
              </w:rPr>
            </w:pPr>
            <w:r w:rsidRPr="003E1071">
              <w:rPr>
                <w:sz w:val="20"/>
              </w:rPr>
              <w:t>7</w:t>
            </w:r>
          </w:p>
        </w:tc>
        <w:tc>
          <w:tcPr>
            <w:tcW w:w="3406" w:type="dxa"/>
          </w:tcPr>
          <w:p w14:paraId="4583C3B7" w14:textId="77777777" w:rsidR="005F2994" w:rsidRPr="003E1071" w:rsidRDefault="005F2994" w:rsidP="00511461">
            <w:pPr>
              <w:pStyle w:val="Point0"/>
              <w:spacing w:before="0" w:after="0"/>
              <w:ind w:left="0" w:firstLine="0"/>
              <w:rPr>
                <w:sz w:val="20"/>
              </w:rPr>
            </w:pPr>
            <w:r w:rsidRPr="003E1071">
              <w:rPr>
                <w:sz w:val="20"/>
              </w:rPr>
              <w:t>Cruise at 88 km/h for ¼ lap</w:t>
            </w:r>
          </w:p>
        </w:tc>
        <w:tc>
          <w:tcPr>
            <w:tcW w:w="3262" w:type="dxa"/>
          </w:tcPr>
          <w:p w14:paraId="4583C3B8" w14:textId="77777777" w:rsidR="005F2994" w:rsidRPr="003E1071" w:rsidRDefault="005F2994" w:rsidP="00511461">
            <w:pPr>
              <w:pStyle w:val="Point0"/>
              <w:spacing w:before="0" w:after="0"/>
              <w:ind w:left="0" w:right="57"/>
              <w:jc w:val="right"/>
              <w:rPr>
                <w:sz w:val="20"/>
              </w:rPr>
            </w:pPr>
            <w:r w:rsidRPr="003E1071">
              <w:rPr>
                <w:sz w:val="20"/>
              </w:rPr>
              <w:t>0</w:t>
            </w:r>
          </w:p>
        </w:tc>
      </w:tr>
      <w:tr w:rsidR="005F2994" w:rsidRPr="003E1071" w14:paraId="4583C3BD" w14:textId="77777777" w:rsidTr="00511461">
        <w:tc>
          <w:tcPr>
            <w:tcW w:w="703" w:type="dxa"/>
            <w:gridSpan w:val="2"/>
          </w:tcPr>
          <w:p w14:paraId="4583C3BA" w14:textId="77777777" w:rsidR="005F2994" w:rsidRPr="003E1071" w:rsidRDefault="005F2994" w:rsidP="00511461">
            <w:pPr>
              <w:pStyle w:val="Point0"/>
              <w:spacing w:before="0" w:after="0"/>
              <w:ind w:left="0" w:firstLine="0"/>
              <w:rPr>
                <w:sz w:val="20"/>
              </w:rPr>
            </w:pPr>
            <w:r w:rsidRPr="003E1071">
              <w:rPr>
                <w:sz w:val="20"/>
              </w:rPr>
              <w:t>7</w:t>
            </w:r>
          </w:p>
        </w:tc>
        <w:tc>
          <w:tcPr>
            <w:tcW w:w="3406" w:type="dxa"/>
          </w:tcPr>
          <w:p w14:paraId="4583C3BB" w14:textId="77777777" w:rsidR="005F2994" w:rsidRPr="003E1071" w:rsidRDefault="005F2994" w:rsidP="00511461">
            <w:pPr>
              <w:pStyle w:val="Point0"/>
              <w:spacing w:before="0" w:after="0"/>
              <w:ind w:left="0" w:firstLine="0"/>
              <w:rPr>
                <w:sz w:val="20"/>
              </w:rPr>
            </w:pPr>
            <w:r w:rsidRPr="003E1071">
              <w:rPr>
                <w:sz w:val="20"/>
              </w:rPr>
              <w:t>Moderate deceleration to 64 km/h</w:t>
            </w:r>
          </w:p>
        </w:tc>
        <w:tc>
          <w:tcPr>
            <w:tcW w:w="3262" w:type="dxa"/>
          </w:tcPr>
          <w:p w14:paraId="4583C3BC" w14:textId="77777777" w:rsidR="005F2994" w:rsidRPr="003E1071" w:rsidRDefault="005F2994" w:rsidP="00511461">
            <w:pPr>
              <w:pStyle w:val="Point0"/>
              <w:spacing w:before="0" w:after="0"/>
              <w:ind w:left="0" w:right="57"/>
              <w:jc w:val="right"/>
              <w:rPr>
                <w:sz w:val="20"/>
              </w:rPr>
            </w:pPr>
            <w:r w:rsidRPr="003E1071">
              <w:rPr>
                <w:sz w:val="20"/>
              </w:rPr>
              <w:t>-2.23</w:t>
            </w:r>
          </w:p>
        </w:tc>
      </w:tr>
      <w:tr w:rsidR="005F2994" w:rsidRPr="003E1071" w14:paraId="4583C3C1" w14:textId="77777777" w:rsidTr="00511461">
        <w:tc>
          <w:tcPr>
            <w:tcW w:w="703" w:type="dxa"/>
            <w:gridSpan w:val="2"/>
          </w:tcPr>
          <w:p w14:paraId="4583C3BE" w14:textId="77777777" w:rsidR="005F2994" w:rsidRPr="003E1071" w:rsidRDefault="005F2994" w:rsidP="00511461">
            <w:pPr>
              <w:pStyle w:val="Point0"/>
              <w:spacing w:before="0" w:after="0"/>
              <w:ind w:left="0" w:firstLine="0"/>
              <w:rPr>
                <w:sz w:val="20"/>
              </w:rPr>
            </w:pPr>
            <w:r w:rsidRPr="003E1071">
              <w:rPr>
                <w:sz w:val="20"/>
              </w:rPr>
              <w:t>7</w:t>
            </w:r>
          </w:p>
        </w:tc>
        <w:tc>
          <w:tcPr>
            <w:tcW w:w="3406" w:type="dxa"/>
          </w:tcPr>
          <w:p w14:paraId="4583C3BF" w14:textId="77777777" w:rsidR="005F2994" w:rsidRPr="003E1071" w:rsidRDefault="005F2994" w:rsidP="00511461">
            <w:pPr>
              <w:pStyle w:val="Point0"/>
              <w:spacing w:before="0" w:after="0"/>
              <w:ind w:left="0" w:firstLine="0"/>
              <w:rPr>
                <w:sz w:val="20"/>
              </w:rPr>
            </w:pPr>
            <w:r w:rsidRPr="003E1071">
              <w:rPr>
                <w:sz w:val="20"/>
              </w:rPr>
              <w:t>Moderate acceleration to 80 km/h</w:t>
            </w:r>
          </w:p>
        </w:tc>
        <w:tc>
          <w:tcPr>
            <w:tcW w:w="3262" w:type="dxa"/>
          </w:tcPr>
          <w:p w14:paraId="4583C3C0" w14:textId="77777777" w:rsidR="005F2994" w:rsidRPr="003E1071" w:rsidRDefault="005F2994" w:rsidP="00511461">
            <w:pPr>
              <w:pStyle w:val="Point0"/>
              <w:spacing w:before="0" w:after="0"/>
              <w:ind w:left="0" w:right="57"/>
              <w:jc w:val="right"/>
              <w:rPr>
                <w:sz w:val="20"/>
              </w:rPr>
            </w:pPr>
            <w:r w:rsidRPr="003E1071">
              <w:rPr>
                <w:sz w:val="20"/>
              </w:rPr>
              <w:t>0.89</w:t>
            </w:r>
          </w:p>
        </w:tc>
      </w:tr>
      <w:tr w:rsidR="005F2994" w:rsidRPr="003E1071" w14:paraId="4583C3C5" w14:textId="77777777" w:rsidTr="00511461">
        <w:tc>
          <w:tcPr>
            <w:tcW w:w="703" w:type="dxa"/>
            <w:gridSpan w:val="2"/>
          </w:tcPr>
          <w:p w14:paraId="4583C3C2" w14:textId="77777777" w:rsidR="005F2994" w:rsidRPr="003E1071" w:rsidRDefault="005F2994" w:rsidP="00511461">
            <w:pPr>
              <w:pStyle w:val="Point0"/>
              <w:spacing w:before="0" w:after="0"/>
              <w:ind w:left="0" w:firstLine="0"/>
              <w:rPr>
                <w:sz w:val="20"/>
              </w:rPr>
            </w:pPr>
            <w:r w:rsidRPr="003E1071">
              <w:rPr>
                <w:sz w:val="20"/>
              </w:rPr>
              <w:t>7</w:t>
            </w:r>
          </w:p>
        </w:tc>
        <w:tc>
          <w:tcPr>
            <w:tcW w:w="3406" w:type="dxa"/>
          </w:tcPr>
          <w:p w14:paraId="4583C3C3" w14:textId="77777777" w:rsidR="005F2994" w:rsidRPr="003E1071" w:rsidRDefault="005F2994" w:rsidP="00511461">
            <w:pPr>
              <w:pStyle w:val="Point0"/>
              <w:spacing w:before="0" w:after="0"/>
              <w:ind w:left="0" w:firstLine="0"/>
              <w:rPr>
                <w:sz w:val="20"/>
              </w:rPr>
            </w:pPr>
            <w:r w:rsidRPr="003E1071">
              <w:rPr>
                <w:sz w:val="20"/>
              </w:rPr>
              <w:t>Cruise at 80 km/h for ¼ lap</w:t>
            </w:r>
          </w:p>
        </w:tc>
        <w:tc>
          <w:tcPr>
            <w:tcW w:w="3262" w:type="dxa"/>
          </w:tcPr>
          <w:p w14:paraId="4583C3C4" w14:textId="77777777" w:rsidR="005F2994" w:rsidRPr="003E1071" w:rsidRDefault="005F2994" w:rsidP="00511461">
            <w:pPr>
              <w:pStyle w:val="Point0"/>
              <w:spacing w:before="0" w:after="0"/>
              <w:ind w:left="0" w:right="57"/>
              <w:jc w:val="right"/>
              <w:rPr>
                <w:sz w:val="20"/>
              </w:rPr>
            </w:pPr>
            <w:r w:rsidRPr="003E1071">
              <w:rPr>
                <w:sz w:val="20"/>
              </w:rPr>
              <w:t>0</w:t>
            </w:r>
          </w:p>
        </w:tc>
      </w:tr>
      <w:tr w:rsidR="005F2994" w:rsidRPr="003E1071" w14:paraId="4583C3C9" w14:textId="77777777" w:rsidTr="00511461">
        <w:tc>
          <w:tcPr>
            <w:tcW w:w="703" w:type="dxa"/>
            <w:gridSpan w:val="2"/>
          </w:tcPr>
          <w:p w14:paraId="4583C3C6" w14:textId="77777777" w:rsidR="005F2994" w:rsidRPr="003E1071" w:rsidRDefault="005F2994" w:rsidP="00511461">
            <w:pPr>
              <w:pStyle w:val="Point0"/>
              <w:spacing w:before="0" w:after="0"/>
              <w:ind w:left="0" w:firstLine="0"/>
              <w:rPr>
                <w:sz w:val="20"/>
              </w:rPr>
            </w:pPr>
            <w:r w:rsidRPr="003E1071">
              <w:rPr>
                <w:sz w:val="20"/>
              </w:rPr>
              <w:t>7</w:t>
            </w:r>
          </w:p>
        </w:tc>
        <w:tc>
          <w:tcPr>
            <w:tcW w:w="3406" w:type="dxa"/>
          </w:tcPr>
          <w:p w14:paraId="4583C3C7" w14:textId="77777777" w:rsidR="005F2994" w:rsidRPr="003E1071" w:rsidRDefault="005F2994" w:rsidP="00511461">
            <w:pPr>
              <w:pStyle w:val="Point0"/>
              <w:spacing w:before="0" w:after="0"/>
              <w:ind w:left="0" w:firstLine="0"/>
              <w:rPr>
                <w:sz w:val="20"/>
              </w:rPr>
            </w:pPr>
            <w:r w:rsidRPr="003E1071">
              <w:rPr>
                <w:sz w:val="20"/>
              </w:rPr>
              <w:t>Moderate deceleration to 64 km/h</w:t>
            </w:r>
          </w:p>
        </w:tc>
        <w:tc>
          <w:tcPr>
            <w:tcW w:w="3262" w:type="dxa"/>
          </w:tcPr>
          <w:p w14:paraId="4583C3C8" w14:textId="77777777" w:rsidR="005F2994" w:rsidRPr="003E1071" w:rsidRDefault="005F2994" w:rsidP="00511461">
            <w:pPr>
              <w:pStyle w:val="Point0"/>
              <w:spacing w:before="0" w:after="0"/>
              <w:ind w:left="0" w:right="57"/>
              <w:jc w:val="right"/>
              <w:rPr>
                <w:sz w:val="20"/>
              </w:rPr>
            </w:pPr>
            <w:r w:rsidRPr="003E1071">
              <w:rPr>
                <w:sz w:val="20"/>
              </w:rPr>
              <w:t>-2.23</w:t>
            </w:r>
          </w:p>
        </w:tc>
      </w:tr>
      <w:tr w:rsidR="005F2994" w:rsidRPr="003E1071" w14:paraId="4583C3CD" w14:textId="77777777" w:rsidTr="00511461">
        <w:tc>
          <w:tcPr>
            <w:tcW w:w="703" w:type="dxa"/>
            <w:gridSpan w:val="2"/>
          </w:tcPr>
          <w:p w14:paraId="4583C3CA" w14:textId="77777777" w:rsidR="005F2994" w:rsidRPr="003E1071" w:rsidRDefault="005F2994" w:rsidP="00511461">
            <w:pPr>
              <w:pStyle w:val="Point0"/>
              <w:spacing w:before="0" w:after="0"/>
              <w:ind w:left="0" w:firstLine="0"/>
              <w:rPr>
                <w:sz w:val="20"/>
              </w:rPr>
            </w:pPr>
            <w:r w:rsidRPr="003E1071">
              <w:rPr>
                <w:sz w:val="20"/>
              </w:rPr>
              <w:t>7</w:t>
            </w:r>
          </w:p>
        </w:tc>
        <w:tc>
          <w:tcPr>
            <w:tcW w:w="3406" w:type="dxa"/>
          </w:tcPr>
          <w:p w14:paraId="4583C3CB" w14:textId="77777777" w:rsidR="005F2994" w:rsidRPr="003E1071" w:rsidRDefault="005F2994" w:rsidP="00511461">
            <w:pPr>
              <w:pStyle w:val="Point0"/>
              <w:spacing w:before="0" w:after="0"/>
              <w:ind w:left="0" w:firstLine="0"/>
              <w:rPr>
                <w:sz w:val="20"/>
              </w:rPr>
            </w:pPr>
            <w:r w:rsidRPr="003E1071">
              <w:rPr>
                <w:sz w:val="20"/>
              </w:rPr>
              <w:t>Moderate acceleration to 80 km/h</w:t>
            </w:r>
          </w:p>
        </w:tc>
        <w:tc>
          <w:tcPr>
            <w:tcW w:w="3262" w:type="dxa"/>
          </w:tcPr>
          <w:p w14:paraId="4583C3CC" w14:textId="77777777" w:rsidR="005F2994" w:rsidRPr="003E1071" w:rsidRDefault="005F2994" w:rsidP="00511461">
            <w:pPr>
              <w:pStyle w:val="Point0"/>
              <w:spacing w:before="0" w:after="0"/>
              <w:ind w:left="0" w:right="57"/>
              <w:jc w:val="right"/>
              <w:rPr>
                <w:sz w:val="20"/>
              </w:rPr>
            </w:pPr>
            <w:r w:rsidRPr="003E1071">
              <w:rPr>
                <w:sz w:val="20"/>
              </w:rPr>
              <w:t>0.89</w:t>
            </w:r>
          </w:p>
        </w:tc>
      </w:tr>
      <w:tr w:rsidR="005F2994" w:rsidRPr="003E1071" w14:paraId="4583C3D1" w14:textId="77777777" w:rsidTr="00511461">
        <w:tc>
          <w:tcPr>
            <w:tcW w:w="703" w:type="dxa"/>
            <w:gridSpan w:val="2"/>
          </w:tcPr>
          <w:p w14:paraId="4583C3CE" w14:textId="77777777" w:rsidR="005F2994" w:rsidRPr="003E1071" w:rsidRDefault="005F2994" w:rsidP="00511461">
            <w:pPr>
              <w:pStyle w:val="Point0"/>
              <w:spacing w:before="0" w:after="0"/>
              <w:ind w:left="0" w:firstLine="0"/>
              <w:rPr>
                <w:sz w:val="20"/>
              </w:rPr>
            </w:pPr>
            <w:r w:rsidRPr="003E1071">
              <w:rPr>
                <w:sz w:val="20"/>
              </w:rPr>
              <w:t>7</w:t>
            </w:r>
          </w:p>
        </w:tc>
        <w:tc>
          <w:tcPr>
            <w:tcW w:w="3406" w:type="dxa"/>
          </w:tcPr>
          <w:p w14:paraId="4583C3CF" w14:textId="77777777" w:rsidR="005F2994" w:rsidRPr="003E1071" w:rsidRDefault="005F2994" w:rsidP="00511461">
            <w:pPr>
              <w:pStyle w:val="Point0"/>
              <w:spacing w:before="0" w:after="0"/>
              <w:ind w:left="0" w:firstLine="0"/>
              <w:rPr>
                <w:sz w:val="20"/>
              </w:rPr>
            </w:pPr>
            <w:r w:rsidRPr="003E1071">
              <w:rPr>
                <w:sz w:val="20"/>
              </w:rPr>
              <w:t>Cruise at 80 km/h for ¼ lap</w:t>
            </w:r>
          </w:p>
        </w:tc>
        <w:tc>
          <w:tcPr>
            <w:tcW w:w="3262" w:type="dxa"/>
          </w:tcPr>
          <w:p w14:paraId="4583C3D0" w14:textId="77777777" w:rsidR="005F2994" w:rsidRPr="003E1071" w:rsidRDefault="005F2994" w:rsidP="00511461">
            <w:pPr>
              <w:pStyle w:val="Point0"/>
              <w:spacing w:before="0" w:after="0"/>
              <w:ind w:left="0" w:right="57"/>
              <w:jc w:val="right"/>
              <w:rPr>
                <w:sz w:val="20"/>
              </w:rPr>
            </w:pPr>
            <w:r w:rsidRPr="003E1071">
              <w:rPr>
                <w:sz w:val="20"/>
              </w:rPr>
              <w:t>0</w:t>
            </w:r>
          </w:p>
        </w:tc>
      </w:tr>
      <w:tr w:rsidR="005F2994" w:rsidRPr="003E1071" w14:paraId="4583C3D5" w14:textId="77777777" w:rsidTr="00511461">
        <w:tc>
          <w:tcPr>
            <w:tcW w:w="703" w:type="dxa"/>
            <w:gridSpan w:val="2"/>
          </w:tcPr>
          <w:p w14:paraId="4583C3D2" w14:textId="77777777" w:rsidR="005F2994" w:rsidRPr="003E1071" w:rsidRDefault="005F2994" w:rsidP="00511461">
            <w:pPr>
              <w:pStyle w:val="Point0"/>
              <w:spacing w:before="0" w:after="0"/>
              <w:ind w:left="0" w:firstLine="0"/>
              <w:rPr>
                <w:sz w:val="20"/>
              </w:rPr>
            </w:pPr>
            <w:r w:rsidRPr="003E1071">
              <w:rPr>
                <w:sz w:val="20"/>
              </w:rPr>
              <w:t>7</w:t>
            </w:r>
          </w:p>
        </w:tc>
        <w:tc>
          <w:tcPr>
            <w:tcW w:w="3406" w:type="dxa"/>
          </w:tcPr>
          <w:p w14:paraId="4583C3D3" w14:textId="77777777" w:rsidR="005F2994" w:rsidRPr="003E1071" w:rsidRDefault="005F2994" w:rsidP="00511461">
            <w:pPr>
              <w:pStyle w:val="Point0"/>
              <w:spacing w:before="0" w:after="0"/>
              <w:ind w:left="0" w:firstLine="0"/>
              <w:rPr>
                <w:sz w:val="20"/>
              </w:rPr>
            </w:pPr>
            <w:r w:rsidRPr="003E1071">
              <w:rPr>
                <w:sz w:val="20"/>
              </w:rPr>
              <w:t>Moderate deceleration to stop</w:t>
            </w:r>
          </w:p>
        </w:tc>
        <w:tc>
          <w:tcPr>
            <w:tcW w:w="3262" w:type="dxa"/>
          </w:tcPr>
          <w:p w14:paraId="4583C3D4" w14:textId="77777777" w:rsidR="005F2994" w:rsidRPr="003E1071" w:rsidRDefault="005F2994" w:rsidP="00511461">
            <w:pPr>
              <w:pStyle w:val="Point0"/>
              <w:spacing w:before="0" w:after="0"/>
              <w:ind w:left="0" w:right="57"/>
              <w:jc w:val="right"/>
              <w:rPr>
                <w:sz w:val="20"/>
              </w:rPr>
            </w:pPr>
            <w:r w:rsidRPr="003E1071">
              <w:rPr>
                <w:sz w:val="20"/>
              </w:rPr>
              <w:t>-2.23</w:t>
            </w:r>
          </w:p>
        </w:tc>
      </w:tr>
    </w:tbl>
    <w:p w14:paraId="4583C3D6" w14:textId="77777777" w:rsidR="005F2994" w:rsidRDefault="005F2994" w:rsidP="005F2994">
      <w:pPr>
        <w:pStyle w:val="Point0"/>
        <w:rPr>
          <w:b/>
        </w:rPr>
      </w:pPr>
    </w:p>
    <w:p w14:paraId="4583C3D7" w14:textId="77777777" w:rsidR="005F2994" w:rsidRPr="002410BE" w:rsidRDefault="005F2994" w:rsidP="005F2994">
      <w:pPr>
        <w:pStyle w:val="SingleTxtG"/>
        <w:jc w:val="left"/>
      </w:pPr>
      <w:r>
        <w:br w:type="page"/>
      </w:r>
      <w:r w:rsidRPr="000870AD">
        <w:lastRenderedPageBreak/>
        <w:t>The standard road cycle is represented graphically in the following figure:</w:t>
      </w:r>
      <w:r w:rsidRPr="00537B27">
        <w:br/>
      </w:r>
      <w:r w:rsidR="008D29E9">
        <w:rPr>
          <w:noProof/>
          <w:lang w:val="en-AU" w:eastAsia="en-AU"/>
        </w:rPr>
        <w:drawing>
          <wp:inline distT="0" distB="0" distL="0" distR="0" wp14:anchorId="4583CBBC" wp14:editId="4583CBBD">
            <wp:extent cx="5581650" cy="347662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5581650" cy="3476625"/>
                    </a:xfrm>
                    <a:prstGeom prst="rect">
                      <a:avLst/>
                    </a:prstGeom>
                    <a:noFill/>
                    <a:ln>
                      <a:noFill/>
                    </a:ln>
                  </pic:spPr>
                </pic:pic>
              </a:graphicData>
            </a:graphic>
          </wp:inline>
        </w:drawing>
      </w:r>
    </w:p>
    <w:p w14:paraId="4583C3D8" w14:textId="77777777" w:rsidR="005F2994" w:rsidRPr="00A32316" w:rsidRDefault="005F2994" w:rsidP="005F2994">
      <w:pPr>
        <w:pStyle w:val="SingleTxtG"/>
        <w:ind w:left="2268" w:hanging="1134"/>
      </w:pPr>
    </w:p>
    <w:p w14:paraId="4583C3D9" w14:textId="77777777" w:rsidR="005F2994" w:rsidRDefault="005F2994" w:rsidP="00A54226">
      <w:pPr>
        <w:spacing w:after="120"/>
        <w:ind w:left="2268" w:right="1134" w:hanging="1134"/>
        <w:jc w:val="both"/>
        <w:sectPr w:rsidR="005F2994" w:rsidSect="00DF1F26">
          <w:headerReference w:type="even" r:id="rId363"/>
          <w:headerReference w:type="default" r:id="rId364"/>
          <w:footerReference w:type="even" r:id="rId365"/>
          <w:headerReference w:type="first" r:id="rId366"/>
          <w:endnotePr>
            <w:numFmt w:val="decimal"/>
          </w:endnotePr>
          <w:pgSz w:w="11907" w:h="16840" w:code="9"/>
          <w:pgMar w:top="1701" w:right="1134" w:bottom="2268" w:left="1134" w:header="964" w:footer="1701" w:gutter="0"/>
          <w:cols w:space="720"/>
        </w:sectPr>
      </w:pPr>
    </w:p>
    <w:p w14:paraId="4583C3DA" w14:textId="77777777" w:rsidR="005F2994" w:rsidRDefault="005F2994" w:rsidP="005F2994">
      <w:pPr>
        <w:pStyle w:val="HChG"/>
        <w:rPr>
          <w:rFonts w:eastAsia="MS Mincho"/>
          <w:lang w:eastAsia="ja-JP"/>
        </w:rPr>
      </w:pPr>
      <w:r w:rsidRPr="00FE2373">
        <w:rPr>
          <w:rFonts w:eastAsia="MS Mincho"/>
          <w:lang w:eastAsia="ja-JP"/>
        </w:rPr>
        <w:lastRenderedPageBreak/>
        <w:t>Annex 10</w:t>
      </w:r>
    </w:p>
    <w:p w14:paraId="4583C3DB" w14:textId="77777777" w:rsidR="005F2994" w:rsidRDefault="005F2994" w:rsidP="005F2994">
      <w:pPr>
        <w:pStyle w:val="HChG"/>
        <w:rPr>
          <w:rFonts w:eastAsia="MS Mincho"/>
          <w:lang w:eastAsia="ja-JP"/>
        </w:rPr>
      </w:pPr>
      <w:r>
        <w:rPr>
          <w:rFonts w:eastAsia="MS Mincho"/>
          <w:lang w:eastAsia="ja-JP"/>
        </w:rPr>
        <w:tab/>
      </w:r>
      <w:r>
        <w:rPr>
          <w:rFonts w:eastAsia="MS Mincho"/>
          <w:lang w:eastAsia="ja-JP"/>
        </w:rPr>
        <w:tab/>
        <w:t>Specifications of reference fuels</w:t>
      </w:r>
    </w:p>
    <w:p w14:paraId="4583C3DC" w14:textId="77777777" w:rsidR="005F2994" w:rsidRPr="00405AB2" w:rsidRDefault="005F2994" w:rsidP="005F2994">
      <w:pPr>
        <w:pStyle w:val="SingleTxtG"/>
        <w:ind w:left="2268" w:hanging="1134"/>
      </w:pPr>
      <w:r w:rsidRPr="00405AB2">
        <w:t>1.</w:t>
      </w:r>
      <w:r w:rsidRPr="00405AB2">
        <w:tab/>
        <w:t>Specifications of reference fuels for testing vehicles to the emission limits</w:t>
      </w:r>
    </w:p>
    <w:p w14:paraId="4583C3DD" w14:textId="77777777" w:rsidR="005F2994" w:rsidRPr="00405AB2" w:rsidRDefault="005F2994" w:rsidP="005F2994">
      <w:pPr>
        <w:pStyle w:val="SingleTxtG"/>
        <w:ind w:left="2268" w:hanging="1134"/>
      </w:pPr>
      <w:r w:rsidRPr="00405AB2">
        <w:t>1.1.</w:t>
      </w:r>
      <w:r w:rsidRPr="00405AB2">
        <w:tab/>
        <w:t>Technical data on the reference fuel to be used for testing vehicles equipped with positive-ignition engines</w:t>
      </w:r>
    </w:p>
    <w:p w14:paraId="4583C3DE" w14:textId="77777777" w:rsidR="005F2994" w:rsidRDefault="005F2994" w:rsidP="005F2994">
      <w:pPr>
        <w:pStyle w:val="SingleTxtG"/>
        <w:rPr>
          <w:b/>
        </w:rPr>
      </w:pPr>
      <w:r w:rsidRPr="00FF4C25">
        <w:rPr>
          <w:b/>
        </w:rPr>
        <w:t>Type: Petrol (E5)</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1275"/>
        <w:gridCol w:w="1598"/>
        <w:gridCol w:w="85"/>
        <w:gridCol w:w="1474"/>
        <w:gridCol w:w="2043"/>
      </w:tblGrid>
      <w:tr w:rsidR="005F2994" w:rsidRPr="00A035C1" w14:paraId="4583C3E3" w14:textId="77777777" w:rsidTr="00D174B5">
        <w:tc>
          <w:tcPr>
            <w:tcW w:w="2552" w:type="dxa"/>
            <w:vMerge w:val="restart"/>
          </w:tcPr>
          <w:p w14:paraId="4583C3DF" w14:textId="77777777" w:rsidR="005F2994" w:rsidRPr="00A035C1" w:rsidRDefault="005F2994" w:rsidP="00A035C1">
            <w:pPr>
              <w:autoSpaceDE w:val="0"/>
              <w:autoSpaceDN w:val="0"/>
              <w:adjustRightInd w:val="0"/>
              <w:spacing w:before="80" w:after="80"/>
              <w:ind w:firstLine="12"/>
              <w:rPr>
                <w:i/>
                <w:sz w:val="16"/>
                <w:szCs w:val="16"/>
              </w:rPr>
            </w:pPr>
            <w:r w:rsidRPr="00A035C1">
              <w:rPr>
                <w:i/>
                <w:sz w:val="16"/>
                <w:szCs w:val="16"/>
              </w:rPr>
              <w:t>Parameter</w:t>
            </w:r>
          </w:p>
        </w:tc>
        <w:tc>
          <w:tcPr>
            <w:tcW w:w="1275" w:type="dxa"/>
            <w:vMerge w:val="restart"/>
          </w:tcPr>
          <w:p w14:paraId="4583C3E0" w14:textId="77777777" w:rsidR="005F2994" w:rsidRPr="00A035C1" w:rsidRDefault="005F2994" w:rsidP="00A035C1">
            <w:pPr>
              <w:autoSpaceDE w:val="0"/>
              <w:autoSpaceDN w:val="0"/>
              <w:adjustRightInd w:val="0"/>
              <w:spacing w:before="80" w:after="80"/>
              <w:jc w:val="center"/>
              <w:rPr>
                <w:i/>
                <w:sz w:val="16"/>
                <w:szCs w:val="16"/>
              </w:rPr>
            </w:pPr>
            <w:r w:rsidRPr="00A035C1">
              <w:rPr>
                <w:i/>
                <w:sz w:val="16"/>
                <w:szCs w:val="16"/>
              </w:rPr>
              <w:t>Unit</w:t>
            </w:r>
          </w:p>
        </w:tc>
        <w:tc>
          <w:tcPr>
            <w:tcW w:w="3157" w:type="dxa"/>
            <w:gridSpan w:val="3"/>
          </w:tcPr>
          <w:p w14:paraId="4583C3E1" w14:textId="77777777" w:rsidR="005F2994" w:rsidRPr="00A035C1" w:rsidRDefault="005F2994" w:rsidP="00A035C1">
            <w:pPr>
              <w:autoSpaceDE w:val="0"/>
              <w:autoSpaceDN w:val="0"/>
              <w:adjustRightInd w:val="0"/>
              <w:spacing w:before="80" w:after="80"/>
              <w:jc w:val="center"/>
              <w:rPr>
                <w:i/>
                <w:sz w:val="16"/>
                <w:szCs w:val="16"/>
              </w:rPr>
            </w:pPr>
            <w:r w:rsidRPr="00A035C1">
              <w:rPr>
                <w:i/>
                <w:sz w:val="16"/>
                <w:szCs w:val="16"/>
              </w:rPr>
              <w:t>Limits</w:t>
            </w:r>
            <w:r w:rsidRPr="00A035C1">
              <w:rPr>
                <w:sz w:val="16"/>
                <w:szCs w:val="16"/>
                <w:vertAlign w:val="superscript"/>
              </w:rPr>
              <w:t>1</w:t>
            </w:r>
          </w:p>
        </w:tc>
        <w:tc>
          <w:tcPr>
            <w:tcW w:w="2043" w:type="dxa"/>
            <w:vMerge w:val="restart"/>
          </w:tcPr>
          <w:p w14:paraId="4583C3E2" w14:textId="77777777" w:rsidR="005F2994" w:rsidRPr="00A035C1" w:rsidRDefault="005F2994" w:rsidP="00A035C1">
            <w:pPr>
              <w:autoSpaceDE w:val="0"/>
              <w:autoSpaceDN w:val="0"/>
              <w:adjustRightInd w:val="0"/>
              <w:spacing w:before="80" w:after="80"/>
              <w:rPr>
                <w:i/>
                <w:sz w:val="16"/>
                <w:szCs w:val="16"/>
              </w:rPr>
            </w:pPr>
            <w:r w:rsidRPr="00A035C1">
              <w:rPr>
                <w:i/>
                <w:sz w:val="16"/>
                <w:szCs w:val="16"/>
              </w:rPr>
              <w:t>Test method</w:t>
            </w:r>
          </w:p>
        </w:tc>
      </w:tr>
      <w:tr w:rsidR="005F2994" w:rsidRPr="00A035C1" w14:paraId="4583C3E9" w14:textId="77777777" w:rsidTr="00D174B5">
        <w:tc>
          <w:tcPr>
            <w:tcW w:w="2552" w:type="dxa"/>
            <w:vMerge/>
          </w:tcPr>
          <w:p w14:paraId="4583C3E4" w14:textId="77777777" w:rsidR="005F2994" w:rsidRPr="00A035C1" w:rsidRDefault="005F2994" w:rsidP="00A035C1">
            <w:pPr>
              <w:autoSpaceDE w:val="0"/>
              <w:autoSpaceDN w:val="0"/>
              <w:adjustRightInd w:val="0"/>
              <w:spacing w:before="80" w:after="80"/>
              <w:ind w:firstLine="12"/>
              <w:rPr>
                <w:i/>
                <w:sz w:val="16"/>
                <w:szCs w:val="16"/>
              </w:rPr>
            </w:pPr>
          </w:p>
        </w:tc>
        <w:tc>
          <w:tcPr>
            <w:tcW w:w="1275" w:type="dxa"/>
            <w:vMerge/>
          </w:tcPr>
          <w:p w14:paraId="4583C3E5" w14:textId="77777777" w:rsidR="005F2994" w:rsidRPr="00A035C1" w:rsidRDefault="005F2994" w:rsidP="00A035C1">
            <w:pPr>
              <w:autoSpaceDE w:val="0"/>
              <w:autoSpaceDN w:val="0"/>
              <w:adjustRightInd w:val="0"/>
              <w:spacing w:before="80" w:after="80"/>
              <w:rPr>
                <w:i/>
                <w:sz w:val="16"/>
                <w:szCs w:val="16"/>
              </w:rPr>
            </w:pPr>
          </w:p>
        </w:tc>
        <w:tc>
          <w:tcPr>
            <w:tcW w:w="1598" w:type="dxa"/>
          </w:tcPr>
          <w:p w14:paraId="4583C3E6" w14:textId="77777777" w:rsidR="005F2994" w:rsidRPr="00A035C1" w:rsidRDefault="005F2994" w:rsidP="00A035C1">
            <w:pPr>
              <w:autoSpaceDE w:val="0"/>
              <w:autoSpaceDN w:val="0"/>
              <w:adjustRightInd w:val="0"/>
              <w:spacing w:before="80" w:after="80"/>
              <w:jc w:val="right"/>
              <w:rPr>
                <w:i/>
                <w:sz w:val="16"/>
                <w:szCs w:val="16"/>
              </w:rPr>
            </w:pPr>
            <w:r w:rsidRPr="00A035C1">
              <w:rPr>
                <w:i/>
                <w:sz w:val="16"/>
                <w:szCs w:val="16"/>
              </w:rPr>
              <w:t>Minimum</w:t>
            </w:r>
          </w:p>
        </w:tc>
        <w:tc>
          <w:tcPr>
            <w:tcW w:w="1559" w:type="dxa"/>
            <w:gridSpan w:val="2"/>
          </w:tcPr>
          <w:p w14:paraId="4583C3E7" w14:textId="77777777" w:rsidR="005F2994" w:rsidRPr="00A035C1" w:rsidRDefault="005F2994" w:rsidP="00A035C1">
            <w:pPr>
              <w:autoSpaceDE w:val="0"/>
              <w:autoSpaceDN w:val="0"/>
              <w:adjustRightInd w:val="0"/>
              <w:spacing w:before="80" w:after="80"/>
              <w:jc w:val="right"/>
              <w:rPr>
                <w:i/>
                <w:sz w:val="16"/>
                <w:szCs w:val="16"/>
              </w:rPr>
            </w:pPr>
            <w:r w:rsidRPr="00A035C1">
              <w:rPr>
                <w:i/>
                <w:sz w:val="16"/>
                <w:szCs w:val="16"/>
              </w:rPr>
              <w:t>Maximum</w:t>
            </w:r>
          </w:p>
        </w:tc>
        <w:tc>
          <w:tcPr>
            <w:tcW w:w="2043" w:type="dxa"/>
            <w:vMerge/>
          </w:tcPr>
          <w:p w14:paraId="4583C3E8" w14:textId="77777777" w:rsidR="005F2994" w:rsidRPr="00A035C1" w:rsidRDefault="005F2994" w:rsidP="00A035C1">
            <w:pPr>
              <w:autoSpaceDE w:val="0"/>
              <w:autoSpaceDN w:val="0"/>
              <w:adjustRightInd w:val="0"/>
              <w:spacing w:before="80" w:after="80"/>
              <w:rPr>
                <w:i/>
                <w:sz w:val="16"/>
                <w:szCs w:val="16"/>
              </w:rPr>
            </w:pPr>
          </w:p>
        </w:tc>
      </w:tr>
      <w:tr w:rsidR="005F2994" w:rsidRPr="00A035C1" w14:paraId="4583C3F0" w14:textId="77777777" w:rsidTr="00D174B5">
        <w:tc>
          <w:tcPr>
            <w:tcW w:w="2552" w:type="dxa"/>
          </w:tcPr>
          <w:p w14:paraId="4583C3EA" w14:textId="77777777"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Research octane number, RON</w:t>
            </w:r>
          </w:p>
        </w:tc>
        <w:tc>
          <w:tcPr>
            <w:tcW w:w="1275" w:type="dxa"/>
          </w:tcPr>
          <w:p w14:paraId="4583C3EB" w14:textId="77777777" w:rsidR="005F2994" w:rsidRPr="00A035C1" w:rsidRDefault="005F2994" w:rsidP="00A035C1">
            <w:pPr>
              <w:autoSpaceDE w:val="0"/>
              <w:autoSpaceDN w:val="0"/>
              <w:adjustRightInd w:val="0"/>
              <w:spacing w:before="40" w:after="40"/>
              <w:jc w:val="center"/>
              <w:rPr>
                <w:sz w:val="18"/>
                <w:szCs w:val="18"/>
              </w:rPr>
            </w:pPr>
          </w:p>
        </w:tc>
        <w:tc>
          <w:tcPr>
            <w:tcW w:w="1598" w:type="dxa"/>
          </w:tcPr>
          <w:p w14:paraId="4583C3EC" w14:textId="77777777" w:rsidR="005F2994" w:rsidRPr="00A035C1" w:rsidRDefault="005F2994" w:rsidP="00A035C1">
            <w:pPr>
              <w:autoSpaceDE w:val="0"/>
              <w:autoSpaceDN w:val="0"/>
              <w:adjustRightInd w:val="0"/>
              <w:spacing w:before="40" w:after="40"/>
              <w:jc w:val="right"/>
              <w:rPr>
                <w:sz w:val="18"/>
                <w:szCs w:val="18"/>
              </w:rPr>
            </w:pPr>
            <w:r w:rsidRPr="00A035C1">
              <w:rPr>
                <w:sz w:val="18"/>
                <w:szCs w:val="18"/>
              </w:rPr>
              <w:t>95.0</w:t>
            </w:r>
          </w:p>
        </w:tc>
        <w:tc>
          <w:tcPr>
            <w:tcW w:w="1559" w:type="dxa"/>
            <w:gridSpan w:val="2"/>
          </w:tcPr>
          <w:p w14:paraId="4583C3ED" w14:textId="77777777" w:rsidR="005F2994" w:rsidRPr="00A035C1" w:rsidRDefault="005F2994" w:rsidP="00A035C1">
            <w:pPr>
              <w:autoSpaceDE w:val="0"/>
              <w:autoSpaceDN w:val="0"/>
              <w:adjustRightInd w:val="0"/>
              <w:spacing w:before="40" w:after="40"/>
              <w:jc w:val="right"/>
              <w:rPr>
                <w:sz w:val="18"/>
                <w:szCs w:val="18"/>
              </w:rPr>
            </w:pPr>
            <w:r w:rsidRPr="00A035C1">
              <w:rPr>
                <w:sz w:val="18"/>
                <w:szCs w:val="18"/>
              </w:rPr>
              <w:t>-</w:t>
            </w:r>
          </w:p>
        </w:tc>
        <w:tc>
          <w:tcPr>
            <w:tcW w:w="2043" w:type="dxa"/>
          </w:tcPr>
          <w:p w14:paraId="4583C3EE" w14:textId="77777777" w:rsidR="005F2994" w:rsidRPr="00A035C1" w:rsidRDefault="005F2994" w:rsidP="00A035C1">
            <w:pPr>
              <w:autoSpaceDE w:val="0"/>
              <w:autoSpaceDN w:val="0"/>
              <w:adjustRightInd w:val="0"/>
              <w:spacing w:before="40" w:after="40"/>
              <w:rPr>
                <w:sz w:val="18"/>
                <w:szCs w:val="18"/>
              </w:rPr>
            </w:pPr>
            <w:r w:rsidRPr="00A035C1">
              <w:rPr>
                <w:sz w:val="18"/>
                <w:szCs w:val="18"/>
              </w:rPr>
              <w:t xml:space="preserve">EN 25164 </w:t>
            </w:r>
          </w:p>
          <w:p w14:paraId="4583C3EF" w14:textId="77777777" w:rsidR="005F2994" w:rsidRPr="00A035C1" w:rsidRDefault="005F2994" w:rsidP="00A035C1">
            <w:pPr>
              <w:autoSpaceDE w:val="0"/>
              <w:autoSpaceDN w:val="0"/>
              <w:adjustRightInd w:val="0"/>
              <w:spacing w:before="40" w:after="40"/>
              <w:rPr>
                <w:sz w:val="18"/>
                <w:szCs w:val="18"/>
              </w:rPr>
            </w:pPr>
            <w:proofErr w:type="spellStart"/>
            <w:r w:rsidRPr="00A035C1">
              <w:rPr>
                <w:sz w:val="18"/>
                <w:szCs w:val="18"/>
              </w:rPr>
              <w:t>prEN</w:t>
            </w:r>
            <w:proofErr w:type="spellEnd"/>
            <w:r w:rsidRPr="00A035C1">
              <w:rPr>
                <w:sz w:val="18"/>
                <w:szCs w:val="18"/>
              </w:rPr>
              <w:t xml:space="preserve"> ISO 5164</w:t>
            </w:r>
          </w:p>
        </w:tc>
      </w:tr>
      <w:tr w:rsidR="005F2994" w:rsidRPr="00A035C1" w14:paraId="4583C3F7" w14:textId="77777777" w:rsidTr="00D174B5">
        <w:tc>
          <w:tcPr>
            <w:tcW w:w="2552" w:type="dxa"/>
          </w:tcPr>
          <w:p w14:paraId="4583C3F1" w14:textId="77777777"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Motor octane number, MON</w:t>
            </w:r>
          </w:p>
        </w:tc>
        <w:tc>
          <w:tcPr>
            <w:tcW w:w="1275" w:type="dxa"/>
          </w:tcPr>
          <w:p w14:paraId="4583C3F2" w14:textId="77777777" w:rsidR="005F2994" w:rsidRPr="00A035C1" w:rsidRDefault="005F2994" w:rsidP="00A035C1">
            <w:pPr>
              <w:autoSpaceDE w:val="0"/>
              <w:autoSpaceDN w:val="0"/>
              <w:adjustRightInd w:val="0"/>
              <w:spacing w:before="40" w:after="40"/>
              <w:jc w:val="center"/>
              <w:rPr>
                <w:sz w:val="18"/>
                <w:szCs w:val="18"/>
              </w:rPr>
            </w:pPr>
          </w:p>
        </w:tc>
        <w:tc>
          <w:tcPr>
            <w:tcW w:w="1598" w:type="dxa"/>
          </w:tcPr>
          <w:p w14:paraId="4583C3F3" w14:textId="77777777" w:rsidR="005F2994" w:rsidRPr="00A035C1" w:rsidRDefault="005F2994" w:rsidP="00A035C1">
            <w:pPr>
              <w:autoSpaceDE w:val="0"/>
              <w:autoSpaceDN w:val="0"/>
              <w:adjustRightInd w:val="0"/>
              <w:spacing w:before="40" w:after="40"/>
              <w:jc w:val="right"/>
              <w:rPr>
                <w:sz w:val="18"/>
                <w:szCs w:val="18"/>
              </w:rPr>
            </w:pPr>
            <w:r w:rsidRPr="00A035C1">
              <w:rPr>
                <w:sz w:val="18"/>
                <w:szCs w:val="18"/>
              </w:rPr>
              <w:t>85.0</w:t>
            </w:r>
          </w:p>
        </w:tc>
        <w:tc>
          <w:tcPr>
            <w:tcW w:w="1559" w:type="dxa"/>
            <w:gridSpan w:val="2"/>
          </w:tcPr>
          <w:p w14:paraId="4583C3F4" w14:textId="77777777" w:rsidR="005F2994" w:rsidRPr="00A035C1" w:rsidRDefault="005F2994" w:rsidP="00A035C1">
            <w:pPr>
              <w:autoSpaceDE w:val="0"/>
              <w:autoSpaceDN w:val="0"/>
              <w:adjustRightInd w:val="0"/>
              <w:spacing w:before="40" w:after="40"/>
              <w:jc w:val="right"/>
              <w:rPr>
                <w:sz w:val="18"/>
                <w:szCs w:val="18"/>
              </w:rPr>
            </w:pPr>
            <w:r w:rsidRPr="00A035C1">
              <w:rPr>
                <w:sz w:val="18"/>
                <w:szCs w:val="18"/>
              </w:rPr>
              <w:t>-</w:t>
            </w:r>
          </w:p>
        </w:tc>
        <w:tc>
          <w:tcPr>
            <w:tcW w:w="2043" w:type="dxa"/>
          </w:tcPr>
          <w:p w14:paraId="4583C3F5" w14:textId="77777777" w:rsidR="005F2994" w:rsidRPr="00A035C1" w:rsidRDefault="005F2994" w:rsidP="00A035C1">
            <w:pPr>
              <w:autoSpaceDE w:val="0"/>
              <w:autoSpaceDN w:val="0"/>
              <w:adjustRightInd w:val="0"/>
              <w:spacing w:before="40" w:after="40"/>
              <w:rPr>
                <w:sz w:val="18"/>
                <w:szCs w:val="18"/>
              </w:rPr>
            </w:pPr>
            <w:r w:rsidRPr="00A035C1">
              <w:rPr>
                <w:sz w:val="18"/>
                <w:szCs w:val="18"/>
              </w:rPr>
              <w:t>EN 25163</w:t>
            </w:r>
          </w:p>
          <w:p w14:paraId="4583C3F6" w14:textId="77777777" w:rsidR="005F2994" w:rsidRPr="00A035C1" w:rsidRDefault="005F2994" w:rsidP="00A035C1">
            <w:pPr>
              <w:autoSpaceDE w:val="0"/>
              <w:autoSpaceDN w:val="0"/>
              <w:adjustRightInd w:val="0"/>
              <w:spacing w:before="40" w:after="40"/>
              <w:rPr>
                <w:sz w:val="18"/>
                <w:szCs w:val="18"/>
              </w:rPr>
            </w:pPr>
            <w:proofErr w:type="spellStart"/>
            <w:r w:rsidRPr="00A035C1">
              <w:rPr>
                <w:sz w:val="18"/>
                <w:szCs w:val="18"/>
              </w:rPr>
              <w:t>prEN</w:t>
            </w:r>
            <w:proofErr w:type="spellEnd"/>
            <w:r w:rsidRPr="00A035C1">
              <w:rPr>
                <w:sz w:val="18"/>
                <w:szCs w:val="18"/>
              </w:rPr>
              <w:t xml:space="preserve"> ISO 5163</w:t>
            </w:r>
          </w:p>
        </w:tc>
      </w:tr>
      <w:tr w:rsidR="005F2994" w:rsidRPr="00A035C1" w14:paraId="4583C3FE" w14:textId="77777777" w:rsidTr="00D174B5">
        <w:tc>
          <w:tcPr>
            <w:tcW w:w="2552" w:type="dxa"/>
          </w:tcPr>
          <w:p w14:paraId="4583C3F8" w14:textId="77777777"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Density at 15 °C</w:t>
            </w:r>
          </w:p>
        </w:tc>
        <w:tc>
          <w:tcPr>
            <w:tcW w:w="1275" w:type="dxa"/>
          </w:tcPr>
          <w:p w14:paraId="4583C3F9" w14:textId="77777777" w:rsidR="005F2994" w:rsidRPr="00A035C1" w:rsidRDefault="005F2994" w:rsidP="00A035C1">
            <w:pPr>
              <w:autoSpaceDE w:val="0"/>
              <w:autoSpaceDN w:val="0"/>
              <w:adjustRightInd w:val="0"/>
              <w:spacing w:before="40" w:after="40"/>
              <w:jc w:val="center"/>
              <w:rPr>
                <w:sz w:val="18"/>
                <w:szCs w:val="18"/>
              </w:rPr>
            </w:pPr>
            <w:r w:rsidRPr="00A035C1">
              <w:rPr>
                <w:sz w:val="18"/>
                <w:szCs w:val="18"/>
              </w:rPr>
              <w:t>kg/m3</w:t>
            </w:r>
          </w:p>
        </w:tc>
        <w:tc>
          <w:tcPr>
            <w:tcW w:w="1598" w:type="dxa"/>
          </w:tcPr>
          <w:p w14:paraId="4583C3FA" w14:textId="77777777" w:rsidR="005F2994" w:rsidRPr="00A035C1" w:rsidRDefault="005F2994" w:rsidP="00A035C1">
            <w:pPr>
              <w:autoSpaceDE w:val="0"/>
              <w:autoSpaceDN w:val="0"/>
              <w:adjustRightInd w:val="0"/>
              <w:spacing w:before="40" w:after="40"/>
              <w:jc w:val="right"/>
              <w:rPr>
                <w:sz w:val="18"/>
                <w:szCs w:val="18"/>
              </w:rPr>
            </w:pPr>
            <w:r w:rsidRPr="00A035C1">
              <w:rPr>
                <w:sz w:val="18"/>
                <w:szCs w:val="18"/>
              </w:rPr>
              <w:t>743</w:t>
            </w:r>
          </w:p>
        </w:tc>
        <w:tc>
          <w:tcPr>
            <w:tcW w:w="1559" w:type="dxa"/>
            <w:gridSpan w:val="2"/>
          </w:tcPr>
          <w:p w14:paraId="4583C3FB" w14:textId="77777777" w:rsidR="005F2994" w:rsidRPr="00A035C1" w:rsidRDefault="005F2994" w:rsidP="00A035C1">
            <w:pPr>
              <w:autoSpaceDE w:val="0"/>
              <w:autoSpaceDN w:val="0"/>
              <w:adjustRightInd w:val="0"/>
              <w:spacing w:before="40" w:after="40"/>
              <w:jc w:val="right"/>
              <w:rPr>
                <w:sz w:val="18"/>
                <w:szCs w:val="18"/>
              </w:rPr>
            </w:pPr>
            <w:r w:rsidRPr="00A035C1">
              <w:rPr>
                <w:sz w:val="18"/>
                <w:szCs w:val="18"/>
              </w:rPr>
              <w:t>756</w:t>
            </w:r>
          </w:p>
        </w:tc>
        <w:tc>
          <w:tcPr>
            <w:tcW w:w="2043" w:type="dxa"/>
          </w:tcPr>
          <w:p w14:paraId="4583C3FC" w14:textId="77777777" w:rsidR="005F2994" w:rsidRPr="00A035C1" w:rsidRDefault="005F2994" w:rsidP="00A035C1">
            <w:pPr>
              <w:autoSpaceDE w:val="0"/>
              <w:autoSpaceDN w:val="0"/>
              <w:adjustRightInd w:val="0"/>
              <w:spacing w:before="40" w:after="40"/>
              <w:rPr>
                <w:sz w:val="18"/>
                <w:szCs w:val="18"/>
              </w:rPr>
            </w:pPr>
            <w:r w:rsidRPr="00A035C1">
              <w:rPr>
                <w:sz w:val="18"/>
                <w:szCs w:val="18"/>
              </w:rPr>
              <w:t>EN ISO 3675</w:t>
            </w:r>
          </w:p>
          <w:p w14:paraId="4583C3FD" w14:textId="77777777" w:rsidR="005F2994" w:rsidRPr="00A035C1" w:rsidRDefault="005F2994" w:rsidP="00A035C1">
            <w:pPr>
              <w:autoSpaceDE w:val="0"/>
              <w:autoSpaceDN w:val="0"/>
              <w:adjustRightInd w:val="0"/>
              <w:spacing w:before="40" w:after="40"/>
              <w:rPr>
                <w:sz w:val="18"/>
                <w:szCs w:val="18"/>
              </w:rPr>
            </w:pPr>
            <w:r w:rsidRPr="00A035C1">
              <w:rPr>
                <w:sz w:val="18"/>
                <w:szCs w:val="18"/>
              </w:rPr>
              <w:t>EN ISO 12185</w:t>
            </w:r>
          </w:p>
        </w:tc>
      </w:tr>
      <w:tr w:rsidR="005F2994" w:rsidRPr="00A035C1" w14:paraId="4583C404" w14:textId="77777777" w:rsidTr="00D174B5">
        <w:tc>
          <w:tcPr>
            <w:tcW w:w="2552" w:type="dxa"/>
          </w:tcPr>
          <w:p w14:paraId="4583C3FF" w14:textId="77777777"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Vapour pressure</w:t>
            </w:r>
          </w:p>
        </w:tc>
        <w:tc>
          <w:tcPr>
            <w:tcW w:w="1275" w:type="dxa"/>
          </w:tcPr>
          <w:p w14:paraId="4583C400" w14:textId="77777777" w:rsidR="005F2994" w:rsidRPr="00A035C1" w:rsidRDefault="005F2994" w:rsidP="00A035C1">
            <w:pPr>
              <w:autoSpaceDE w:val="0"/>
              <w:autoSpaceDN w:val="0"/>
              <w:adjustRightInd w:val="0"/>
              <w:spacing w:before="40" w:after="40"/>
              <w:jc w:val="center"/>
              <w:rPr>
                <w:sz w:val="18"/>
                <w:szCs w:val="18"/>
              </w:rPr>
            </w:pPr>
            <w:r w:rsidRPr="00A035C1">
              <w:rPr>
                <w:sz w:val="18"/>
                <w:szCs w:val="18"/>
              </w:rPr>
              <w:t>kPa</w:t>
            </w:r>
          </w:p>
        </w:tc>
        <w:tc>
          <w:tcPr>
            <w:tcW w:w="1598" w:type="dxa"/>
          </w:tcPr>
          <w:p w14:paraId="4583C401" w14:textId="77777777" w:rsidR="005F2994" w:rsidRPr="00A035C1" w:rsidRDefault="005F2994" w:rsidP="00A035C1">
            <w:pPr>
              <w:autoSpaceDE w:val="0"/>
              <w:autoSpaceDN w:val="0"/>
              <w:adjustRightInd w:val="0"/>
              <w:spacing w:before="40" w:after="40"/>
              <w:jc w:val="right"/>
              <w:rPr>
                <w:sz w:val="18"/>
                <w:szCs w:val="18"/>
              </w:rPr>
            </w:pPr>
            <w:r w:rsidRPr="00A035C1">
              <w:rPr>
                <w:sz w:val="18"/>
                <w:szCs w:val="18"/>
              </w:rPr>
              <w:t>56.0</w:t>
            </w:r>
          </w:p>
        </w:tc>
        <w:tc>
          <w:tcPr>
            <w:tcW w:w="1559" w:type="dxa"/>
            <w:gridSpan w:val="2"/>
          </w:tcPr>
          <w:p w14:paraId="4583C402" w14:textId="77777777" w:rsidR="005F2994" w:rsidRPr="00A035C1" w:rsidRDefault="005F2994" w:rsidP="00A035C1">
            <w:pPr>
              <w:autoSpaceDE w:val="0"/>
              <w:autoSpaceDN w:val="0"/>
              <w:adjustRightInd w:val="0"/>
              <w:spacing w:before="40" w:after="40"/>
              <w:jc w:val="right"/>
              <w:rPr>
                <w:sz w:val="18"/>
                <w:szCs w:val="18"/>
              </w:rPr>
            </w:pPr>
            <w:r w:rsidRPr="00A035C1">
              <w:rPr>
                <w:sz w:val="18"/>
                <w:szCs w:val="18"/>
              </w:rPr>
              <w:t>60.0</w:t>
            </w:r>
          </w:p>
        </w:tc>
        <w:tc>
          <w:tcPr>
            <w:tcW w:w="2043" w:type="dxa"/>
          </w:tcPr>
          <w:p w14:paraId="4583C403" w14:textId="77777777" w:rsidR="005F2994" w:rsidRPr="00A035C1" w:rsidRDefault="005F2994" w:rsidP="00A035C1">
            <w:pPr>
              <w:autoSpaceDE w:val="0"/>
              <w:autoSpaceDN w:val="0"/>
              <w:adjustRightInd w:val="0"/>
              <w:spacing w:before="40" w:after="40"/>
              <w:rPr>
                <w:sz w:val="18"/>
                <w:szCs w:val="18"/>
              </w:rPr>
            </w:pPr>
            <w:r w:rsidRPr="00A035C1">
              <w:rPr>
                <w:sz w:val="18"/>
                <w:szCs w:val="18"/>
              </w:rPr>
              <w:t>EN ISO 13016-1 (DVPE)</w:t>
            </w:r>
          </w:p>
        </w:tc>
      </w:tr>
      <w:tr w:rsidR="005F2994" w:rsidRPr="00A035C1" w14:paraId="4583C40A" w14:textId="77777777" w:rsidTr="00D174B5">
        <w:tc>
          <w:tcPr>
            <w:tcW w:w="2552" w:type="dxa"/>
          </w:tcPr>
          <w:p w14:paraId="4583C405" w14:textId="77777777"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Water content</w:t>
            </w:r>
          </w:p>
        </w:tc>
        <w:tc>
          <w:tcPr>
            <w:tcW w:w="1275" w:type="dxa"/>
          </w:tcPr>
          <w:p w14:paraId="4583C406" w14:textId="77777777" w:rsidR="005F2994" w:rsidRPr="00A035C1" w:rsidRDefault="005F2994" w:rsidP="00A035C1">
            <w:pPr>
              <w:autoSpaceDE w:val="0"/>
              <w:autoSpaceDN w:val="0"/>
              <w:adjustRightInd w:val="0"/>
              <w:spacing w:before="40" w:after="40"/>
              <w:jc w:val="center"/>
              <w:rPr>
                <w:sz w:val="18"/>
                <w:szCs w:val="18"/>
              </w:rPr>
            </w:pPr>
            <w:r w:rsidRPr="00A035C1">
              <w:rPr>
                <w:sz w:val="18"/>
                <w:szCs w:val="18"/>
              </w:rPr>
              <w:t>% v/v</w:t>
            </w:r>
          </w:p>
        </w:tc>
        <w:tc>
          <w:tcPr>
            <w:tcW w:w="1598" w:type="dxa"/>
          </w:tcPr>
          <w:p w14:paraId="4583C407" w14:textId="77777777" w:rsidR="005F2994" w:rsidRPr="00A035C1" w:rsidRDefault="005F2994" w:rsidP="00A035C1">
            <w:pPr>
              <w:autoSpaceDE w:val="0"/>
              <w:autoSpaceDN w:val="0"/>
              <w:adjustRightInd w:val="0"/>
              <w:spacing w:before="40" w:after="40"/>
              <w:jc w:val="right"/>
              <w:rPr>
                <w:sz w:val="18"/>
                <w:szCs w:val="18"/>
              </w:rPr>
            </w:pPr>
          </w:p>
        </w:tc>
        <w:tc>
          <w:tcPr>
            <w:tcW w:w="1559" w:type="dxa"/>
            <w:gridSpan w:val="2"/>
          </w:tcPr>
          <w:p w14:paraId="4583C408" w14:textId="77777777" w:rsidR="005F2994" w:rsidRPr="00A035C1" w:rsidRDefault="005F2994" w:rsidP="00A035C1">
            <w:pPr>
              <w:autoSpaceDE w:val="0"/>
              <w:autoSpaceDN w:val="0"/>
              <w:adjustRightInd w:val="0"/>
              <w:spacing w:before="40" w:after="40"/>
              <w:jc w:val="right"/>
              <w:rPr>
                <w:sz w:val="18"/>
                <w:szCs w:val="18"/>
              </w:rPr>
            </w:pPr>
            <w:r w:rsidRPr="00A035C1">
              <w:rPr>
                <w:sz w:val="18"/>
                <w:szCs w:val="18"/>
              </w:rPr>
              <w:t>0.015</w:t>
            </w:r>
          </w:p>
        </w:tc>
        <w:tc>
          <w:tcPr>
            <w:tcW w:w="2043" w:type="dxa"/>
          </w:tcPr>
          <w:p w14:paraId="4583C409" w14:textId="77777777" w:rsidR="005F2994" w:rsidRPr="00A035C1" w:rsidRDefault="005F2994" w:rsidP="00A035C1">
            <w:pPr>
              <w:autoSpaceDE w:val="0"/>
              <w:autoSpaceDN w:val="0"/>
              <w:adjustRightInd w:val="0"/>
              <w:spacing w:before="40" w:after="40"/>
              <w:rPr>
                <w:sz w:val="18"/>
                <w:szCs w:val="18"/>
              </w:rPr>
            </w:pPr>
            <w:r w:rsidRPr="00A035C1">
              <w:rPr>
                <w:sz w:val="18"/>
                <w:szCs w:val="18"/>
              </w:rPr>
              <w:t>ASTM E 1064</w:t>
            </w:r>
          </w:p>
        </w:tc>
      </w:tr>
      <w:tr w:rsidR="005F2994" w:rsidRPr="00A035C1" w14:paraId="4583C410" w14:textId="77777777" w:rsidTr="00D174B5">
        <w:tc>
          <w:tcPr>
            <w:tcW w:w="2552" w:type="dxa"/>
          </w:tcPr>
          <w:p w14:paraId="4583C40B" w14:textId="77777777"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Distillation:</w:t>
            </w:r>
          </w:p>
        </w:tc>
        <w:tc>
          <w:tcPr>
            <w:tcW w:w="1275" w:type="dxa"/>
          </w:tcPr>
          <w:p w14:paraId="4583C40C" w14:textId="77777777" w:rsidR="005F2994" w:rsidRPr="00A035C1" w:rsidRDefault="005F2994" w:rsidP="00A035C1">
            <w:pPr>
              <w:autoSpaceDE w:val="0"/>
              <w:autoSpaceDN w:val="0"/>
              <w:adjustRightInd w:val="0"/>
              <w:spacing w:before="40" w:after="40"/>
              <w:jc w:val="center"/>
              <w:rPr>
                <w:sz w:val="18"/>
                <w:szCs w:val="18"/>
              </w:rPr>
            </w:pPr>
          </w:p>
        </w:tc>
        <w:tc>
          <w:tcPr>
            <w:tcW w:w="1598" w:type="dxa"/>
          </w:tcPr>
          <w:p w14:paraId="4583C40D" w14:textId="77777777" w:rsidR="005F2994" w:rsidRPr="00A035C1" w:rsidRDefault="005F2994" w:rsidP="00A035C1">
            <w:pPr>
              <w:autoSpaceDE w:val="0"/>
              <w:autoSpaceDN w:val="0"/>
              <w:adjustRightInd w:val="0"/>
              <w:spacing w:before="40" w:after="40"/>
              <w:jc w:val="right"/>
              <w:rPr>
                <w:sz w:val="18"/>
                <w:szCs w:val="18"/>
              </w:rPr>
            </w:pPr>
          </w:p>
        </w:tc>
        <w:tc>
          <w:tcPr>
            <w:tcW w:w="1559" w:type="dxa"/>
            <w:gridSpan w:val="2"/>
          </w:tcPr>
          <w:p w14:paraId="4583C40E" w14:textId="77777777" w:rsidR="005F2994" w:rsidRPr="00A035C1" w:rsidRDefault="005F2994" w:rsidP="00A035C1">
            <w:pPr>
              <w:autoSpaceDE w:val="0"/>
              <w:autoSpaceDN w:val="0"/>
              <w:adjustRightInd w:val="0"/>
              <w:spacing w:before="40" w:after="40"/>
              <w:jc w:val="right"/>
              <w:rPr>
                <w:sz w:val="18"/>
                <w:szCs w:val="18"/>
              </w:rPr>
            </w:pPr>
          </w:p>
        </w:tc>
        <w:tc>
          <w:tcPr>
            <w:tcW w:w="2043" w:type="dxa"/>
          </w:tcPr>
          <w:p w14:paraId="4583C40F" w14:textId="77777777" w:rsidR="005F2994" w:rsidRPr="00A035C1" w:rsidRDefault="005F2994" w:rsidP="00A035C1">
            <w:pPr>
              <w:autoSpaceDE w:val="0"/>
              <w:autoSpaceDN w:val="0"/>
              <w:adjustRightInd w:val="0"/>
              <w:spacing w:before="40" w:after="40"/>
              <w:rPr>
                <w:sz w:val="18"/>
                <w:szCs w:val="18"/>
              </w:rPr>
            </w:pPr>
          </w:p>
        </w:tc>
      </w:tr>
      <w:tr w:rsidR="005F2994" w:rsidRPr="00A035C1" w14:paraId="4583C416" w14:textId="77777777" w:rsidTr="00D174B5">
        <w:tc>
          <w:tcPr>
            <w:tcW w:w="2552" w:type="dxa"/>
          </w:tcPr>
          <w:p w14:paraId="4583C411" w14:textId="77777777"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 Evaporated at 70 °C</w:t>
            </w:r>
          </w:p>
        </w:tc>
        <w:tc>
          <w:tcPr>
            <w:tcW w:w="1275" w:type="dxa"/>
          </w:tcPr>
          <w:p w14:paraId="4583C412" w14:textId="77777777" w:rsidR="005F2994" w:rsidRPr="00A035C1" w:rsidRDefault="005F2994" w:rsidP="00A035C1">
            <w:pPr>
              <w:autoSpaceDE w:val="0"/>
              <w:autoSpaceDN w:val="0"/>
              <w:adjustRightInd w:val="0"/>
              <w:spacing w:before="40" w:after="40"/>
              <w:jc w:val="center"/>
              <w:rPr>
                <w:sz w:val="18"/>
                <w:szCs w:val="18"/>
              </w:rPr>
            </w:pPr>
            <w:r w:rsidRPr="00A035C1">
              <w:rPr>
                <w:sz w:val="18"/>
                <w:szCs w:val="18"/>
              </w:rPr>
              <w:t>% v/v</w:t>
            </w:r>
          </w:p>
        </w:tc>
        <w:tc>
          <w:tcPr>
            <w:tcW w:w="1598" w:type="dxa"/>
          </w:tcPr>
          <w:p w14:paraId="4583C413" w14:textId="77777777" w:rsidR="005F2994" w:rsidRPr="00A035C1" w:rsidRDefault="005F2994" w:rsidP="00A035C1">
            <w:pPr>
              <w:autoSpaceDE w:val="0"/>
              <w:autoSpaceDN w:val="0"/>
              <w:adjustRightInd w:val="0"/>
              <w:spacing w:before="40" w:after="40"/>
              <w:jc w:val="right"/>
              <w:rPr>
                <w:sz w:val="18"/>
                <w:szCs w:val="18"/>
              </w:rPr>
            </w:pPr>
            <w:r w:rsidRPr="00A035C1">
              <w:rPr>
                <w:sz w:val="18"/>
                <w:szCs w:val="18"/>
              </w:rPr>
              <w:t>24.0</w:t>
            </w:r>
          </w:p>
        </w:tc>
        <w:tc>
          <w:tcPr>
            <w:tcW w:w="1559" w:type="dxa"/>
            <w:gridSpan w:val="2"/>
          </w:tcPr>
          <w:p w14:paraId="4583C414" w14:textId="77777777" w:rsidR="005F2994" w:rsidRPr="00A035C1" w:rsidRDefault="005F2994" w:rsidP="00A035C1">
            <w:pPr>
              <w:autoSpaceDE w:val="0"/>
              <w:autoSpaceDN w:val="0"/>
              <w:adjustRightInd w:val="0"/>
              <w:spacing w:before="40" w:after="40"/>
              <w:jc w:val="right"/>
              <w:rPr>
                <w:sz w:val="18"/>
                <w:szCs w:val="18"/>
              </w:rPr>
            </w:pPr>
            <w:r w:rsidRPr="00A035C1">
              <w:rPr>
                <w:sz w:val="18"/>
                <w:szCs w:val="18"/>
              </w:rPr>
              <w:t>44.0</w:t>
            </w:r>
          </w:p>
        </w:tc>
        <w:tc>
          <w:tcPr>
            <w:tcW w:w="2043" w:type="dxa"/>
          </w:tcPr>
          <w:p w14:paraId="4583C415" w14:textId="77777777" w:rsidR="005F2994" w:rsidRPr="00A035C1" w:rsidRDefault="005F2994" w:rsidP="00A035C1">
            <w:pPr>
              <w:autoSpaceDE w:val="0"/>
              <w:autoSpaceDN w:val="0"/>
              <w:adjustRightInd w:val="0"/>
              <w:spacing w:before="40" w:after="40"/>
              <w:rPr>
                <w:sz w:val="18"/>
                <w:szCs w:val="18"/>
              </w:rPr>
            </w:pPr>
            <w:r w:rsidRPr="00A035C1">
              <w:rPr>
                <w:sz w:val="18"/>
                <w:szCs w:val="18"/>
              </w:rPr>
              <w:t>EN-ISO 3405</w:t>
            </w:r>
          </w:p>
        </w:tc>
      </w:tr>
      <w:tr w:rsidR="005F2994" w:rsidRPr="00A035C1" w14:paraId="4583C41C" w14:textId="77777777" w:rsidTr="00D174B5">
        <w:tc>
          <w:tcPr>
            <w:tcW w:w="2552" w:type="dxa"/>
          </w:tcPr>
          <w:p w14:paraId="4583C417" w14:textId="77777777"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 Evaporated at 100 °C</w:t>
            </w:r>
          </w:p>
        </w:tc>
        <w:tc>
          <w:tcPr>
            <w:tcW w:w="1275" w:type="dxa"/>
          </w:tcPr>
          <w:p w14:paraId="4583C418" w14:textId="77777777" w:rsidR="005F2994" w:rsidRPr="00A035C1" w:rsidRDefault="005F2994" w:rsidP="00A035C1">
            <w:pPr>
              <w:autoSpaceDE w:val="0"/>
              <w:autoSpaceDN w:val="0"/>
              <w:adjustRightInd w:val="0"/>
              <w:spacing w:before="40" w:after="40"/>
              <w:jc w:val="center"/>
              <w:rPr>
                <w:sz w:val="18"/>
                <w:szCs w:val="18"/>
              </w:rPr>
            </w:pPr>
            <w:r w:rsidRPr="00A035C1">
              <w:rPr>
                <w:sz w:val="18"/>
                <w:szCs w:val="18"/>
              </w:rPr>
              <w:t>% v/v</w:t>
            </w:r>
          </w:p>
        </w:tc>
        <w:tc>
          <w:tcPr>
            <w:tcW w:w="1598" w:type="dxa"/>
          </w:tcPr>
          <w:p w14:paraId="4583C419" w14:textId="77777777" w:rsidR="005F2994" w:rsidRPr="00A035C1" w:rsidRDefault="005F2994" w:rsidP="00A035C1">
            <w:pPr>
              <w:autoSpaceDE w:val="0"/>
              <w:autoSpaceDN w:val="0"/>
              <w:adjustRightInd w:val="0"/>
              <w:spacing w:before="40" w:after="40"/>
              <w:jc w:val="right"/>
              <w:rPr>
                <w:sz w:val="18"/>
                <w:szCs w:val="18"/>
              </w:rPr>
            </w:pPr>
            <w:r w:rsidRPr="00A035C1">
              <w:rPr>
                <w:sz w:val="18"/>
                <w:szCs w:val="18"/>
              </w:rPr>
              <w:t>48.0</w:t>
            </w:r>
          </w:p>
        </w:tc>
        <w:tc>
          <w:tcPr>
            <w:tcW w:w="1559" w:type="dxa"/>
            <w:gridSpan w:val="2"/>
          </w:tcPr>
          <w:p w14:paraId="4583C41A" w14:textId="77777777" w:rsidR="005F2994" w:rsidRPr="00A035C1" w:rsidRDefault="005F2994" w:rsidP="00A035C1">
            <w:pPr>
              <w:autoSpaceDE w:val="0"/>
              <w:autoSpaceDN w:val="0"/>
              <w:adjustRightInd w:val="0"/>
              <w:spacing w:before="40" w:after="40"/>
              <w:jc w:val="right"/>
              <w:rPr>
                <w:sz w:val="18"/>
                <w:szCs w:val="18"/>
              </w:rPr>
            </w:pPr>
            <w:r w:rsidRPr="00A035C1">
              <w:rPr>
                <w:sz w:val="18"/>
                <w:szCs w:val="18"/>
              </w:rPr>
              <w:t>60.0</w:t>
            </w:r>
          </w:p>
        </w:tc>
        <w:tc>
          <w:tcPr>
            <w:tcW w:w="2043" w:type="dxa"/>
          </w:tcPr>
          <w:p w14:paraId="4583C41B" w14:textId="77777777" w:rsidR="005F2994" w:rsidRPr="00A035C1" w:rsidRDefault="005F2994" w:rsidP="00A035C1">
            <w:pPr>
              <w:autoSpaceDE w:val="0"/>
              <w:autoSpaceDN w:val="0"/>
              <w:adjustRightInd w:val="0"/>
              <w:spacing w:before="40" w:after="40"/>
              <w:rPr>
                <w:sz w:val="18"/>
                <w:szCs w:val="18"/>
              </w:rPr>
            </w:pPr>
            <w:r w:rsidRPr="00A035C1">
              <w:rPr>
                <w:sz w:val="18"/>
                <w:szCs w:val="18"/>
              </w:rPr>
              <w:t>EN-ISO 3405</w:t>
            </w:r>
          </w:p>
        </w:tc>
      </w:tr>
      <w:tr w:rsidR="005F2994" w:rsidRPr="00A035C1" w14:paraId="4583C422" w14:textId="77777777" w:rsidTr="00D174B5">
        <w:tc>
          <w:tcPr>
            <w:tcW w:w="2552" w:type="dxa"/>
          </w:tcPr>
          <w:p w14:paraId="4583C41D" w14:textId="77777777"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 Evaporated at 150 °C</w:t>
            </w:r>
          </w:p>
        </w:tc>
        <w:tc>
          <w:tcPr>
            <w:tcW w:w="1275" w:type="dxa"/>
          </w:tcPr>
          <w:p w14:paraId="4583C41E" w14:textId="77777777" w:rsidR="005F2994" w:rsidRPr="00A035C1" w:rsidRDefault="005F2994" w:rsidP="00A035C1">
            <w:pPr>
              <w:autoSpaceDE w:val="0"/>
              <w:autoSpaceDN w:val="0"/>
              <w:adjustRightInd w:val="0"/>
              <w:spacing w:before="40" w:after="40"/>
              <w:jc w:val="center"/>
              <w:rPr>
                <w:sz w:val="18"/>
                <w:szCs w:val="18"/>
              </w:rPr>
            </w:pPr>
            <w:r w:rsidRPr="00A035C1">
              <w:rPr>
                <w:sz w:val="18"/>
                <w:szCs w:val="18"/>
              </w:rPr>
              <w:t>% v/v</w:t>
            </w:r>
          </w:p>
        </w:tc>
        <w:tc>
          <w:tcPr>
            <w:tcW w:w="1598" w:type="dxa"/>
          </w:tcPr>
          <w:p w14:paraId="4583C41F" w14:textId="77777777" w:rsidR="005F2994" w:rsidRPr="00A035C1" w:rsidRDefault="005F2994" w:rsidP="00A035C1">
            <w:pPr>
              <w:autoSpaceDE w:val="0"/>
              <w:autoSpaceDN w:val="0"/>
              <w:adjustRightInd w:val="0"/>
              <w:spacing w:before="40" w:after="40"/>
              <w:jc w:val="right"/>
              <w:rPr>
                <w:sz w:val="18"/>
                <w:szCs w:val="18"/>
              </w:rPr>
            </w:pPr>
            <w:r w:rsidRPr="00A035C1">
              <w:rPr>
                <w:sz w:val="18"/>
                <w:szCs w:val="18"/>
              </w:rPr>
              <w:t>82.0</w:t>
            </w:r>
          </w:p>
        </w:tc>
        <w:tc>
          <w:tcPr>
            <w:tcW w:w="1559" w:type="dxa"/>
            <w:gridSpan w:val="2"/>
          </w:tcPr>
          <w:p w14:paraId="4583C420" w14:textId="77777777" w:rsidR="005F2994" w:rsidRPr="00A035C1" w:rsidRDefault="005F2994" w:rsidP="00A035C1">
            <w:pPr>
              <w:autoSpaceDE w:val="0"/>
              <w:autoSpaceDN w:val="0"/>
              <w:adjustRightInd w:val="0"/>
              <w:spacing w:before="40" w:after="40"/>
              <w:jc w:val="right"/>
              <w:rPr>
                <w:sz w:val="18"/>
                <w:szCs w:val="18"/>
              </w:rPr>
            </w:pPr>
            <w:r w:rsidRPr="00A035C1">
              <w:rPr>
                <w:sz w:val="18"/>
                <w:szCs w:val="18"/>
              </w:rPr>
              <w:t>90.0</w:t>
            </w:r>
          </w:p>
        </w:tc>
        <w:tc>
          <w:tcPr>
            <w:tcW w:w="2043" w:type="dxa"/>
          </w:tcPr>
          <w:p w14:paraId="4583C421" w14:textId="77777777" w:rsidR="005F2994" w:rsidRPr="00A035C1" w:rsidRDefault="005F2994" w:rsidP="00A035C1">
            <w:pPr>
              <w:autoSpaceDE w:val="0"/>
              <w:autoSpaceDN w:val="0"/>
              <w:adjustRightInd w:val="0"/>
              <w:spacing w:before="40" w:after="40"/>
              <w:rPr>
                <w:sz w:val="18"/>
                <w:szCs w:val="18"/>
              </w:rPr>
            </w:pPr>
            <w:r w:rsidRPr="00A035C1">
              <w:rPr>
                <w:sz w:val="18"/>
                <w:szCs w:val="18"/>
              </w:rPr>
              <w:t>EN-ISO 3405</w:t>
            </w:r>
          </w:p>
        </w:tc>
      </w:tr>
      <w:tr w:rsidR="005F2994" w:rsidRPr="00A035C1" w14:paraId="4583C428" w14:textId="77777777" w:rsidTr="00D174B5">
        <w:tc>
          <w:tcPr>
            <w:tcW w:w="2552" w:type="dxa"/>
          </w:tcPr>
          <w:p w14:paraId="4583C423" w14:textId="77777777"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 Final boiling point</w:t>
            </w:r>
          </w:p>
        </w:tc>
        <w:tc>
          <w:tcPr>
            <w:tcW w:w="1275" w:type="dxa"/>
          </w:tcPr>
          <w:p w14:paraId="4583C424" w14:textId="77777777" w:rsidR="005F2994" w:rsidRPr="00A035C1" w:rsidRDefault="005F2994" w:rsidP="00A035C1">
            <w:pPr>
              <w:autoSpaceDE w:val="0"/>
              <w:autoSpaceDN w:val="0"/>
              <w:adjustRightInd w:val="0"/>
              <w:spacing w:before="40" w:after="40"/>
              <w:jc w:val="center"/>
              <w:rPr>
                <w:sz w:val="18"/>
                <w:szCs w:val="18"/>
              </w:rPr>
            </w:pPr>
            <w:r w:rsidRPr="00A035C1">
              <w:rPr>
                <w:sz w:val="18"/>
                <w:szCs w:val="18"/>
              </w:rPr>
              <w:t>°C</w:t>
            </w:r>
          </w:p>
        </w:tc>
        <w:tc>
          <w:tcPr>
            <w:tcW w:w="1598" w:type="dxa"/>
          </w:tcPr>
          <w:p w14:paraId="4583C425" w14:textId="77777777" w:rsidR="005F2994" w:rsidRPr="00A035C1" w:rsidRDefault="005F2994" w:rsidP="00A035C1">
            <w:pPr>
              <w:autoSpaceDE w:val="0"/>
              <w:autoSpaceDN w:val="0"/>
              <w:adjustRightInd w:val="0"/>
              <w:spacing w:before="40" w:after="40"/>
              <w:jc w:val="right"/>
              <w:rPr>
                <w:sz w:val="18"/>
                <w:szCs w:val="18"/>
              </w:rPr>
            </w:pPr>
            <w:r w:rsidRPr="00A035C1">
              <w:rPr>
                <w:sz w:val="18"/>
                <w:szCs w:val="18"/>
              </w:rPr>
              <w:t>190</w:t>
            </w:r>
          </w:p>
        </w:tc>
        <w:tc>
          <w:tcPr>
            <w:tcW w:w="1559" w:type="dxa"/>
            <w:gridSpan w:val="2"/>
          </w:tcPr>
          <w:p w14:paraId="4583C426" w14:textId="77777777" w:rsidR="005F2994" w:rsidRPr="00A035C1" w:rsidRDefault="005F2994" w:rsidP="00A035C1">
            <w:pPr>
              <w:autoSpaceDE w:val="0"/>
              <w:autoSpaceDN w:val="0"/>
              <w:adjustRightInd w:val="0"/>
              <w:spacing w:before="40" w:after="40"/>
              <w:jc w:val="right"/>
              <w:rPr>
                <w:sz w:val="18"/>
                <w:szCs w:val="18"/>
              </w:rPr>
            </w:pPr>
            <w:r w:rsidRPr="00A035C1">
              <w:rPr>
                <w:sz w:val="18"/>
                <w:szCs w:val="18"/>
              </w:rPr>
              <w:t>210</w:t>
            </w:r>
          </w:p>
        </w:tc>
        <w:tc>
          <w:tcPr>
            <w:tcW w:w="2043" w:type="dxa"/>
          </w:tcPr>
          <w:p w14:paraId="4583C427" w14:textId="77777777" w:rsidR="005F2994" w:rsidRPr="00A035C1" w:rsidRDefault="005F2994" w:rsidP="00A035C1">
            <w:pPr>
              <w:autoSpaceDE w:val="0"/>
              <w:autoSpaceDN w:val="0"/>
              <w:adjustRightInd w:val="0"/>
              <w:spacing w:before="40" w:after="40"/>
              <w:rPr>
                <w:sz w:val="18"/>
                <w:szCs w:val="18"/>
              </w:rPr>
            </w:pPr>
            <w:r w:rsidRPr="00A035C1">
              <w:rPr>
                <w:sz w:val="18"/>
                <w:szCs w:val="18"/>
              </w:rPr>
              <w:t>EN-ISO 3405</w:t>
            </w:r>
          </w:p>
        </w:tc>
      </w:tr>
      <w:tr w:rsidR="005F2994" w:rsidRPr="00A035C1" w14:paraId="4583C42E" w14:textId="77777777" w:rsidTr="00D174B5">
        <w:tc>
          <w:tcPr>
            <w:tcW w:w="2552" w:type="dxa"/>
          </w:tcPr>
          <w:p w14:paraId="4583C429" w14:textId="77777777"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Residue</w:t>
            </w:r>
          </w:p>
        </w:tc>
        <w:tc>
          <w:tcPr>
            <w:tcW w:w="1275" w:type="dxa"/>
          </w:tcPr>
          <w:p w14:paraId="4583C42A" w14:textId="77777777" w:rsidR="005F2994" w:rsidRPr="00A035C1" w:rsidRDefault="005F2994" w:rsidP="00A035C1">
            <w:pPr>
              <w:autoSpaceDE w:val="0"/>
              <w:autoSpaceDN w:val="0"/>
              <w:adjustRightInd w:val="0"/>
              <w:spacing w:before="40" w:after="40"/>
              <w:jc w:val="center"/>
              <w:rPr>
                <w:sz w:val="18"/>
                <w:szCs w:val="18"/>
              </w:rPr>
            </w:pPr>
            <w:r w:rsidRPr="00A035C1">
              <w:rPr>
                <w:sz w:val="18"/>
                <w:szCs w:val="18"/>
              </w:rPr>
              <w:t>% v/v</w:t>
            </w:r>
          </w:p>
        </w:tc>
        <w:tc>
          <w:tcPr>
            <w:tcW w:w="1598" w:type="dxa"/>
          </w:tcPr>
          <w:p w14:paraId="4583C42B" w14:textId="77777777" w:rsidR="005F2994" w:rsidRPr="00A035C1" w:rsidRDefault="005F2994" w:rsidP="00A035C1">
            <w:pPr>
              <w:autoSpaceDE w:val="0"/>
              <w:autoSpaceDN w:val="0"/>
              <w:adjustRightInd w:val="0"/>
              <w:spacing w:before="40" w:after="40"/>
              <w:jc w:val="right"/>
              <w:rPr>
                <w:sz w:val="18"/>
                <w:szCs w:val="18"/>
              </w:rPr>
            </w:pPr>
            <w:r w:rsidRPr="00A035C1">
              <w:rPr>
                <w:sz w:val="18"/>
                <w:szCs w:val="18"/>
              </w:rPr>
              <w:t>—</w:t>
            </w:r>
          </w:p>
        </w:tc>
        <w:tc>
          <w:tcPr>
            <w:tcW w:w="1559" w:type="dxa"/>
            <w:gridSpan w:val="2"/>
          </w:tcPr>
          <w:p w14:paraId="4583C42C" w14:textId="77777777" w:rsidR="005F2994" w:rsidRPr="00A035C1" w:rsidRDefault="005F2994" w:rsidP="00A035C1">
            <w:pPr>
              <w:autoSpaceDE w:val="0"/>
              <w:autoSpaceDN w:val="0"/>
              <w:adjustRightInd w:val="0"/>
              <w:spacing w:before="40" w:after="40"/>
              <w:jc w:val="right"/>
              <w:rPr>
                <w:sz w:val="18"/>
                <w:szCs w:val="18"/>
              </w:rPr>
            </w:pPr>
            <w:r w:rsidRPr="00A035C1">
              <w:rPr>
                <w:sz w:val="18"/>
                <w:szCs w:val="18"/>
              </w:rPr>
              <w:t>2.0</w:t>
            </w:r>
          </w:p>
        </w:tc>
        <w:tc>
          <w:tcPr>
            <w:tcW w:w="2043" w:type="dxa"/>
          </w:tcPr>
          <w:p w14:paraId="4583C42D" w14:textId="77777777" w:rsidR="005F2994" w:rsidRPr="00A035C1" w:rsidRDefault="005F2994" w:rsidP="00A035C1">
            <w:pPr>
              <w:autoSpaceDE w:val="0"/>
              <w:autoSpaceDN w:val="0"/>
              <w:adjustRightInd w:val="0"/>
              <w:spacing w:before="40" w:after="40"/>
              <w:rPr>
                <w:sz w:val="18"/>
                <w:szCs w:val="18"/>
              </w:rPr>
            </w:pPr>
            <w:r w:rsidRPr="00A035C1">
              <w:rPr>
                <w:sz w:val="18"/>
                <w:szCs w:val="18"/>
              </w:rPr>
              <w:t>EN-ISO 3405</w:t>
            </w:r>
          </w:p>
        </w:tc>
      </w:tr>
      <w:tr w:rsidR="005F2994" w:rsidRPr="00A035C1" w14:paraId="4583C434" w14:textId="77777777" w:rsidTr="00D174B5">
        <w:tc>
          <w:tcPr>
            <w:tcW w:w="2552" w:type="dxa"/>
          </w:tcPr>
          <w:p w14:paraId="4583C42F" w14:textId="77777777"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Hydrocarbon analysis:</w:t>
            </w:r>
          </w:p>
        </w:tc>
        <w:tc>
          <w:tcPr>
            <w:tcW w:w="1275" w:type="dxa"/>
          </w:tcPr>
          <w:p w14:paraId="4583C430" w14:textId="77777777" w:rsidR="005F2994" w:rsidRPr="00A035C1" w:rsidRDefault="005F2994" w:rsidP="00A035C1">
            <w:pPr>
              <w:autoSpaceDE w:val="0"/>
              <w:autoSpaceDN w:val="0"/>
              <w:adjustRightInd w:val="0"/>
              <w:spacing w:before="40" w:after="40"/>
              <w:jc w:val="center"/>
              <w:rPr>
                <w:sz w:val="18"/>
                <w:szCs w:val="18"/>
              </w:rPr>
            </w:pPr>
          </w:p>
        </w:tc>
        <w:tc>
          <w:tcPr>
            <w:tcW w:w="1598" w:type="dxa"/>
          </w:tcPr>
          <w:p w14:paraId="4583C431" w14:textId="77777777" w:rsidR="005F2994" w:rsidRPr="00A035C1" w:rsidRDefault="005F2994" w:rsidP="00A035C1">
            <w:pPr>
              <w:autoSpaceDE w:val="0"/>
              <w:autoSpaceDN w:val="0"/>
              <w:adjustRightInd w:val="0"/>
              <w:spacing w:before="40" w:after="40"/>
              <w:jc w:val="right"/>
              <w:rPr>
                <w:sz w:val="18"/>
                <w:szCs w:val="18"/>
              </w:rPr>
            </w:pPr>
          </w:p>
        </w:tc>
        <w:tc>
          <w:tcPr>
            <w:tcW w:w="1559" w:type="dxa"/>
            <w:gridSpan w:val="2"/>
          </w:tcPr>
          <w:p w14:paraId="4583C432" w14:textId="77777777" w:rsidR="005F2994" w:rsidRPr="00A035C1" w:rsidRDefault="005F2994" w:rsidP="00A035C1">
            <w:pPr>
              <w:autoSpaceDE w:val="0"/>
              <w:autoSpaceDN w:val="0"/>
              <w:adjustRightInd w:val="0"/>
              <w:spacing w:before="40" w:after="40"/>
              <w:jc w:val="right"/>
              <w:rPr>
                <w:sz w:val="18"/>
                <w:szCs w:val="18"/>
              </w:rPr>
            </w:pPr>
          </w:p>
        </w:tc>
        <w:tc>
          <w:tcPr>
            <w:tcW w:w="2043" w:type="dxa"/>
          </w:tcPr>
          <w:p w14:paraId="4583C433" w14:textId="77777777" w:rsidR="005F2994" w:rsidRPr="00A035C1" w:rsidRDefault="005F2994" w:rsidP="00A035C1">
            <w:pPr>
              <w:autoSpaceDE w:val="0"/>
              <w:autoSpaceDN w:val="0"/>
              <w:adjustRightInd w:val="0"/>
              <w:spacing w:before="40" w:after="40"/>
              <w:rPr>
                <w:sz w:val="18"/>
                <w:szCs w:val="18"/>
              </w:rPr>
            </w:pPr>
          </w:p>
        </w:tc>
      </w:tr>
      <w:tr w:rsidR="005F2994" w:rsidRPr="00A035C1" w14:paraId="4583C43A" w14:textId="77777777" w:rsidTr="00D174B5">
        <w:tc>
          <w:tcPr>
            <w:tcW w:w="2552" w:type="dxa"/>
          </w:tcPr>
          <w:p w14:paraId="4583C435" w14:textId="77777777"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 Olefins</w:t>
            </w:r>
          </w:p>
        </w:tc>
        <w:tc>
          <w:tcPr>
            <w:tcW w:w="1275" w:type="dxa"/>
          </w:tcPr>
          <w:p w14:paraId="4583C436" w14:textId="77777777" w:rsidR="005F2994" w:rsidRPr="00A035C1" w:rsidRDefault="005F2994" w:rsidP="00A035C1">
            <w:pPr>
              <w:autoSpaceDE w:val="0"/>
              <w:autoSpaceDN w:val="0"/>
              <w:adjustRightInd w:val="0"/>
              <w:spacing w:before="40" w:after="40"/>
              <w:jc w:val="center"/>
              <w:rPr>
                <w:sz w:val="18"/>
                <w:szCs w:val="18"/>
              </w:rPr>
            </w:pPr>
            <w:r w:rsidRPr="00A035C1">
              <w:rPr>
                <w:sz w:val="18"/>
                <w:szCs w:val="18"/>
              </w:rPr>
              <w:t>% v/v</w:t>
            </w:r>
          </w:p>
        </w:tc>
        <w:tc>
          <w:tcPr>
            <w:tcW w:w="1598" w:type="dxa"/>
          </w:tcPr>
          <w:p w14:paraId="4583C437" w14:textId="77777777" w:rsidR="005F2994" w:rsidRPr="00A035C1" w:rsidRDefault="005F2994" w:rsidP="00A035C1">
            <w:pPr>
              <w:autoSpaceDE w:val="0"/>
              <w:autoSpaceDN w:val="0"/>
              <w:adjustRightInd w:val="0"/>
              <w:spacing w:before="40" w:after="40"/>
              <w:jc w:val="right"/>
              <w:rPr>
                <w:sz w:val="18"/>
                <w:szCs w:val="18"/>
              </w:rPr>
            </w:pPr>
            <w:r w:rsidRPr="00A035C1">
              <w:rPr>
                <w:sz w:val="18"/>
                <w:szCs w:val="18"/>
              </w:rPr>
              <w:t>3.0</w:t>
            </w:r>
          </w:p>
        </w:tc>
        <w:tc>
          <w:tcPr>
            <w:tcW w:w="1559" w:type="dxa"/>
            <w:gridSpan w:val="2"/>
          </w:tcPr>
          <w:p w14:paraId="4583C438" w14:textId="77777777" w:rsidR="005F2994" w:rsidRPr="00A035C1" w:rsidRDefault="005F2994" w:rsidP="00A035C1">
            <w:pPr>
              <w:autoSpaceDE w:val="0"/>
              <w:autoSpaceDN w:val="0"/>
              <w:adjustRightInd w:val="0"/>
              <w:spacing w:before="40" w:after="40"/>
              <w:jc w:val="right"/>
              <w:rPr>
                <w:sz w:val="18"/>
                <w:szCs w:val="18"/>
              </w:rPr>
            </w:pPr>
            <w:r w:rsidRPr="00A035C1">
              <w:rPr>
                <w:sz w:val="18"/>
                <w:szCs w:val="18"/>
              </w:rPr>
              <w:t>13.0</w:t>
            </w:r>
          </w:p>
        </w:tc>
        <w:tc>
          <w:tcPr>
            <w:tcW w:w="2043" w:type="dxa"/>
          </w:tcPr>
          <w:p w14:paraId="4583C439" w14:textId="77777777" w:rsidR="005F2994" w:rsidRPr="00A035C1" w:rsidRDefault="005F2994" w:rsidP="00A035C1">
            <w:pPr>
              <w:autoSpaceDE w:val="0"/>
              <w:autoSpaceDN w:val="0"/>
              <w:adjustRightInd w:val="0"/>
              <w:spacing w:before="40" w:after="40"/>
              <w:rPr>
                <w:sz w:val="18"/>
                <w:szCs w:val="18"/>
              </w:rPr>
            </w:pPr>
            <w:r w:rsidRPr="00A035C1">
              <w:rPr>
                <w:sz w:val="18"/>
                <w:szCs w:val="18"/>
              </w:rPr>
              <w:t>ASTM D 1319</w:t>
            </w:r>
          </w:p>
        </w:tc>
      </w:tr>
      <w:tr w:rsidR="005F2994" w:rsidRPr="00A035C1" w14:paraId="4583C440" w14:textId="77777777" w:rsidTr="00D174B5">
        <w:tc>
          <w:tcPr>
            <w:tcW w:w="2552" w:type="dxa"/>
          </w:tcPr>
          <w:p w14:paraId="4583C43B" w14:textId="77777777"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 Aromatics</w:t>
            </w:r>
          </w:p>
        </w:tc>
        <w:tc>
          <w:tcPr>
            <w:tcW w:w="1275" w:type="dxa"/>
          </w:tcPr>
          <w:p w14:paraId="4583C43C" w14:textId="77777777" w:rsidR="005F2994" w:rsidRPr="00A035C1" w:rsidRDefault="005F2994" w:rsidP="00A035C1">
            <w:pPr>
              <w:autoSpaceDE w:val="0"/>
              <w:autoSpaceDN w:val="0"/>
              <w:adjustRightInd w:val="0"/>
              <w:spacing w:before="40" w:after="40"/>
              <w:jc w:val="center"/>
              <w:rPr>
                <w:sz w:val="18"/>
                <w:szCs w:val="18"/>
              </w:rPr>
            </w:pPr>
            <w:r w:rsidRPr="00A035C1">
              <w:rPr>
                <w:sz w:val="18"/>
                <w:szCs w:val="18"/>
              </w:rPr>
              <w:t>% v/v</w:t>
            </w:r>
          </w:p>
        </w:tc>
        <w:tc>
          <w:tcPr>
            <w:tcW w:w="1598" w:type="dxa"/>
          </w:tcPr>
          <w:p w14:paraId="4583C43D" w14:textId="77777777" w:rsidR="005F2994" w:rsidRPr="00A035C1" w:rsidRDefault="005F2994" w:rsidP="00A035C1">
            <w:pPr>
              <w:autoSpaceDE w:val="0"/>
              <w:autoSpaceDN w:val="0"/>
              <w:adjustRightInd w:val="0"/>
              <w:spacing w:before="40" w:after="40"/>
              <w:jc w:val="right"/>
              <w:rPr>
                <w:sz w:val="18"/>
                <w:szCs w:val="18"/>
              </w:rPr>
            </w:pPr>
            <w:r w:rsidRPr="00A035C1">
              <w:rPr>
                <w:sz w:val="18"/>
                <w:szCs w:val="18"/>
              </w:rPr>
              <w:t>29.0</w:t>
            </w:r>
          </w:p>
        </w:tc>
        <w:tc>
          <w:tcPr>
            <w:tcW w:w="1559" w:type="dxa"/>
            <w:gridSpan w:val="2"/>
          </w:tcPr>
          <w:p w14:paraId="4583C43E" w14:textId="77777777" w:rsidR="005F2994" w:rsidRPr="00A035C1" w:rsidRDefault="005F2994" w:rsidP="00A035C1">
            <w:pPr>
              <w:autoSpaceDE w:val="0"/>
              <w:autoSpaceDN w:val="0"/>
              <w:adjustRightInd w:val="0"/>
              <w:spacing w:before="40" w:after="40"/>
              <w:jc w:val="right"/>
              <w:rPr>
                <w:sz w:val="18"/>
                <w:szCs w:val="18"/>
              </w:rPr>
            </w:pPr>
            <w:r w:rsidRPr="00A035C1">
              <w:rPr>
                <w:sz w:val="18"/>
                <w:szCs w:val="18"/>
              </w:rPr>
              <w:t>35.0</w:t>
            </w:r>
          </w:p>
        </w:tc>
        <w:tc>
          <w:tcPr>
            <w:tcW w:w="2043" w:type="dxa"/>
          </w:tcPr>
          <w:p w14:paraId="4583C43F" w14:textId="77777777" w:rsidR="005F2994" w:rsidRPr="00A035C1" w:rsidRDefault="005F2994" w:rsidP="00A035C1">
            <w:pPr>
              <w:autoSpaceDE w:val="0"/>
              <w:autoSpaceDN w:val="0"/>
              <w:adjustRightInd w:val="0"/>
              <w:spacing w:before="40" w:after="40"/>
              <w:rPr>
                <w:sz w:val="18"/>
                <w:szCs w:val="18"/>
              </w:rPr>
            </w:pPr>
            <w:r w:rsidRPr="00A035C1">
              <w:rPr>
                <w:sz w:val="18"/>
                <w:szCs w:val="18"/>
              </w:rPr>
              <w:t>ASTM D 1319</w:t>
            </w:r>
          </w:p>
        </w:tc>
      </w:tr>
      <w:tr w:rsidR="005F2994" w:rsidRPr="00A035C1" w14:paraId="4583C446" w14:textId="77777777" w:rsidTr="00D174B5">
        <w:tc>
          <w:tcPr>
            <w:tcW w:w="2552" w:type="dxa"/>
          </w:tcPr>
          <w:p w14:paraId="4583C441" w14:textId="77777777"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 Benzene</w:t>
            </w:r>
          </w:p>
        </w:tc>
        <w:tc>
          <w:tcPr>
            <w:tcW w:w="1275" w:type="dxa"/>
          </w:tcPr>
          <w:p w14:paraId="4583C442" w14:textId="77777777" w:rsidR="005F2994" w:rsidRPr="00A035C1" w:rsidRDefault="005F2994" w:rsidP="00A035C1">
            <w:pPr>
              <w:autoSpaceDE w:val="0"/>
              <w:autoSpaceDN w:val="0"/>
              <w:adjustRightInd w:val="0"/>
              <w:spacing w:before="40" w:after="40"/>
              <w:jc w:val="center"/>
              <w:rPr>
                <w:sz w:val="18"/>
                <w:szCs w:val="18"/>
              </w:rPr>
            </w:pPr>
            <w:r w:rsidRPr="00A035C1">
              <w:rPr>
                <w:sz w:val="18"/>
                <w:szCs w:val="18"/>
              </w:rPr>
              <w:t>% v/v</w:t>
            </w:r>
          </w:p>
        </w:tc>
        <w:tc>
          <w:tcPr>
            <w:tcW w:w="1598" w:type="dxa"/>
          </w:tcPr>
          <w:p w14:paraId="4583C443" w14:textId="77777777" w:rsidR="005F2994" w:rsidRPr="00A035C1" w:rsidRDefault="005F2994" w:rsidP="00A035C1">
            <w:pPr>
              <w:autoSpaceDE w:val="0"/>
              <w:autoSpaceDN w:val="0"/>
              <w:adjustRightInd w:val="0"/>
              <w:spacing w:before="40" w:after="40"/>
              <w:jc w:val="right"/>
              <w:rPr>
                <w:sz w:val="18"/>
                <w:szCs w:val="18"/>
              </w:rPr>
            </w:pPr>
            <w:r w:rsidRPr="00A035C1">
              <w:rPr>
                <w:sz w:val="18"/>
                <w:szCs w:val="18"/>
              </w:rPr>
              <w:t>-</w:t>
            </w:r>
          </w:p>
        </w:tc>
        <w:tc>
          <w:tcPr>
            <w:tcW w:w="1559" w:type="dxa"/>
            <w:gridSpan w:val="2"/>
          </w:tcPr>
          <w:p w14:paraId="4583C444" w14:textId="77777777" w:rsidR="005F2994" w:rsidRPr="00A035C1" w:rsidRDefault="005F2994" w:rsidP="00A035C1">
            <w:pPr>
              <w:autoSpaceDE w:val="0"/>
              <w:autoSpaceDN w:val="0"/>
              <w:adjustRightInd w:val="0"/>
              <w:spacing w:before="40" w:after="40"/>
              <w:jc w:val="right"/>
              <w:rPr>
                <w:sz w:val="18"/>
                <w:szCs w:val="18"/>
              </w:rPr>
            </w:pPr>
            <w:r w:rsidRPr="00A035C1">
              <w:rPr>
                <w:sz w:val="18"/>
                <w:szCs w:val="18"/>
              </w:rPr>
              <w:t>1.0</w:t>
            </w:r>
          </w:p>
        </w:tc>
        <w:tc>
          <w:tcPr>
            <w:tcW w:w="2043" w:type="dxa"/>
          </w:tcPr>
          <w:p w14:paraId="4583C445" w14:textId="77777777" w:rsidR="005F2994" w:rsidRPr="00A035C1" w:rsidRDefault="005F2994" w:rsidP="00A035C1">
            <w:pPr>
              <w:autoSpaceDE w:val="0"/>
              <w:autoSpaceDN w:val="0"/>
              <w:adjustRightInd w:val="0"/>
              <w:spacing w:before="40" w:after="40"/>
              <w:rPr>
                <w:sz w:val="18"/>
                <w:szCs w:val="18"/>
              </w:rPr>
            </w:pPr>
            <w:r w:rsidRPr="00A035C1">
              <w:rPr>
                <w:sz w:val="18"/>
                <w:szCs w:val="18"/>
              </w:rPr>
              <w:t>EN 12177</w:t>
            </w:r>
          </w:p>
        </w:tc>
      </w:tr>
      <w:tr w:rsidR="005F2994" w:rsidRPr="00A035C1" w14:paraId="4583C44B" w14:textId="77777777" w:rsidTr="00D174B5">
        <w:tc>
          <w:tcPr>
            <w:tcW w:w="2552" w:type="dxa"/>
          </w:tcPr>
          <w:p w14:paraId="4583C447" w14:textId="77777777"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 Saturates</w:t>
            </w:r>
          </w:p>
        </w:tc>
        <w:tc>
          <w:tcPr>
            <w:tcW w:w="1275" w:type="dxa"/>
          </w:tcPr>
          <w:p w14:paraId="4583C448" w14:textId="77777777" w:rsidR="005F2994" w:rsidRPr="00A035C1" w:rsidRDefault="005F2994" w:rsidP="00A035C1">
            <w:pPr>
              <w:autoSpaceDE w:val="0"/>
              <w:autoSpaceDN w:val="0"/>
              <w:adjustRightInd w:val="0"/>
              <w:spacing w:before="40" w:after="40"/>
              <w:jc w:val="center"/>
              <w:rPr>
                <w:sz w:val="18"/>
                <w:szCs w:val="18"/>
              </w:rPr>
            </w:pPr>
            <w:r w:rsidRPr="00A035C1">
              <w:rPr>
                <w:sz w:val="18"/>
                <w:szCs w:val="18"/>
              </w:rPr>
              <w:t>% v/v</w:t>
            </w:r>
          </w:p>
        </w:tc>
        <w:tc>
          <w:tcPr>
            <w:tcW w:w="3157" w:type="dxa"/>
            <w:gridSpan w:val="3"/>
          </w:tcPr>
          <w:p w14:paraId="4583C449" w14:textId="77777777" w:rsidR="005F2994" w:rsidRPr="00A035C1" w:rsidRDefault="005F2994" w:rsidP="00A035C1">
            <w:pPr>
              <w:autoSpaceDE w:val="0"/>
              <w:autoSpaceDN w:val="0"/>
              <w:adjustRightInd w:val="0"/>
              <w:spacing w:before="40" w:after="40"/>
              <w:jc w:val="center"/>
              <w:rPr>
                <w:sz w:val="18"/>
                <w:szCs w:val="18"/>
              </w:rPr>
            </w:pPr>
            <w:r w:rsidRPr="00A035C1">
              <w:rPr>
                <w:sz w:val="18"/>
                <w:szCs w:val="18"/>
              </w:rPr>
              <w:t>Report</w:t>
            </w:r>
          </w:p>
        </w:tc>
        <w:tc>
          <w:tcPr>
            <w:tcW w:w="2043" w:type="dxa"/>
          </w:tcPr>
          <w:p w14:paraId="4583C44A" w14:textId="77777777" w:rsidR="005F2994" w:rsidRPr="00A035C1" w:rsidRDefault="005F2994" w:rsidP="00A035C1">
            <w:pPr>
              <w:autoSpaceDE w:val="0"/>
              <w:autoSpaceDN w:val="0"/>
              <w:adjustRightInd w:val="0"/>
              <w:spacing w:before="40" w:after="40"/>
              <w:rPr>
                <w:sz w:val="18"/>
                <w:szCs w:val="18"/>
              </w:rPr>
            </w:pPr>
            <w:r w:rsidRPr="00A035C1">
              <w:rPr>
                <w:sz w:val="18"/>
                <w:szCs w:val="18"/>
              </w:rPr>
              <w:t>ASTM 1319</w:t>
            </w:r>
          </w:p>
        </w:tc>
      </w:tr>
      <w:tr w:rsidR="005F2994" w:rsidRPr="00A035C1" w14:paraId="4583C450" w14:textId="77777777" w:rsidTr="00D174B5">
        <w:tc>
          <w:tcPr>
            <w:tcW w:w="2552" w:type="dxa"/>
          </w:tcPr>
          <w:p w14:paraId="4583C44C" w14:textId="77777777"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Carbon/hydrogen ratio</w:t>
            </w:r>
          </w:p>
        </w:tc>
        <w:tc>
          <w:tcPr>
            <w:tcW w:w="1275" w:type="dxa"/>
          </w:tcPr>
          <w:p w14:paraId="4583C44D" w14:textId="77777777" w:rsidR="005F2994" w:rsidRPr="00A035C1" w:rsidRDefault="005F2994" w:rsidP="00A035C1">
            <w:pPr>
              <w:autoSpaceDE w:val="0"/>
              <w:autoSpaceDN w:val="0"/>
              <w:adjustRightInd w:val="0"/>
              <w:spacing w:before="40" w:after="40"/>
              <w:jc w:val="center"/>
              <w:rPr>
                <w:sz w:val="18"/>
                <w:szCs w:val="18"/>
              </w:rPr>
            </w:pPr>
          </w:p>
        </w:tc>
        <w:tc>
          <w:tcPr>
            <w:tcW w:w="3157" w:type="dxa"/>
            <w:gridSpan w:val="3"/>
          </w:tcPr>
          <w:p w14:paraId="4583C44E" w14:textId="77777777" w:rsidR="005F2994" w:rsidRPr="00A035C1" w:rsidRDefault="005F2994" w:rsidP="00A035C1">
            <w:pPr>
              <w:autoSpaceDE w:val="0"/>
              <w:autoSpaceDN w:val="0"/>
              <w:adjustRightInd w:val="0"/>
              <w:spacing w:before="40" w:after="40"/>
              <w:jc w:val="center"/>
              <w:rPr>
                <w:sz w:val="18"/>
                <w:szCs w:val="18"/>
              </w:rPr>
            </w:pPr>
            <w:r w:rsidRPr="00A035C1">
              <w:rPr>
                <w:sz w:val="18"/>
                <w:szCs w:val="18"/>
              </w:rPr>
              <w:t>Report</w:t>
            </w:r>
          </w:p>
        </w:tc>
        <w:tc>
          <w:tcPr>
            <w:tcW w:w="2043" w:type="dxa"/>
          </w:tcPr>
          <w:p w14:paraId="4583C44F" w14:textId="77777777" w:rsidR="005F2994" w:rsidRPr="00A035C1" w:rsidRDefault="005F2994" w:rsidP="00A035C1">
            <w:pPr>
              <w:autoSpaceDE w:val="0"/>
              <w:autoSpaceDN w:val="0"/>
              <w:adjustRightInd w:val="0"/>
              <w:spacing w:before="40" w:after="40"/>
              <w:rPr>
                <w:sz w:val="18"/>
                <w:szCs w:val="18"/>
              </w:rPr>
            </w:pPr>
          </w:p>
        </w:tc>
      </w:tr>
      <w:tr w:rsidR="005F2994" w:rsidRPr="00A035C1" w14:paraId="4583C455" w14:textId="77777777" w:rsidTr="00D174B5">
        <w:tc>
          <w:tcPr>
            <w:tcW w:w="2552" w:type="dxa"/>
          </w:tcPr>
          <w:p w14:paraId="4583C451" w14:textId="77777777"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 xml:space="preserve">Carbon/oxygen ratio </w:t>
            </w:r>
          </w:p>
        </w:tc>
        <w:tc>
          <w:tcPr>
            <w:tcW w:w="1275" w:type="dxa"/>
          </w:tcPr>
          <w:p w14:paraId="4583C452" w14:textId="77777777" w:rsidR="005F2994" w:rsidRPr="00A035C1" w:rsidRDefault="005F2994" w:rsidP="00A035C1">
            <w:pPr>
              <w:autoSpaceDE w:val="0"/>
              <w:autoSpaceDN w:val="0"/>
              <w:adjustRightInd w:val="0"/>
              <w:spacing w:before="40" w:after="40"/>
              <w:jc w:val="center"/>
              <w:rPr>
                <w:sz w:val="18"/>
                <w:szCs w:val="18"/>
              </w:rPr>
            </w:pPr>
          </w:p>
        </w:tc>
        <w:tc>
          <w:tcPr>
            <w:tcW w:w="3157" w:type="dxa"/>
            <w:gridSpan w:val="3"/>
          </w:tcPr>
          <w:p w14:paraId="4583C453" w14:textId="77777777" w:rsidR="005F2994" w:rsidRPr="00A035C1" w:rsidRDefault="005F2994" w:rsidP="00A035C1">
            <w:pPr>
              <w:autoSpaceDE w:val="0"/>
              <w:autoSpaceDN w:val="0"/>
              <w:adjustRightInd w:val="0"/>
              <w:spacing w:before="40" w:after="40"/>
              <w:jc w:val="center"/>
              <w:rPr>
                <w:sz w:val="18"/>
                <w:szCs w:val="18"/>
              </w:rPr>
            </w:pPr>
            <w:r w:rsidRPr="00A035C1">
              <w:rPr>
                <w:sz w:val="18"/>
                <w:szCs w:val="18"/>
              </w:rPr>
              <w:t>Report</w:t>
            </w:r>
          </w:p>
        </w:tc>
        <w:tc>
          <w:tcPr>
            <w:tcW w:w="2043" w:type="dxa"/>
          </w:tcPr>
          <w:p w14:paraId="4583C454" w14:textId="77777777" w:rsidR="005F2994" w:rsidRPr="00A035C1" w:rsidRDefault="005F2994" w:rsidP="00A035C1">
            <w:pPr>
              <w:autoSpaceDE w:val="0"/>
              <w:autoSpaceDN w:val="0"/>
              <w:adjustRightInd w:val="0"/>
              <w:spacing w:before="40" w:after="40"/>
              <w:rPr>
                <w:sz w:val="18"/>
                <w:szCs w:val="18"/>
              </w:rPr>
            </w:pPr>
          </w:p>
        </w:tc>
      </w:tr>
      <w:tr w:rsidR="005F2994" w:rsidRPr="00A035C1" w14:paraId="4583C45B" w14:textId="77777777" w:rsidTr="00D174B5">
        <w:tc>
          <w:tcPr>
            <w:tcW w:w="2552" w:type="dxa"/>
          </w:tcPr>
          <w:p w14:paraId="4583C456" w14:textId="77777777"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Induction period</w:t>
            </w:r>
            <w:r w:rsidRPr="00A035C1">
              <w:rPr>
                <w:sz w:val="18"/>
                <w:szCs w:val="18"/>
                <w:vertAlign w:val="superscript"/>
              </w:rPr>
              <w:t>2</w:t>
            </w:r>
          </w:p>
        </w:tc>
        <w:tc>
          <w:tcPr>
            <w:tcW w:w="1275" w:type="dxa"/>
          </w:tcPr>
          <w:p w14:paraId="4583C457" w14:textId="77777777" w:rsidR="005F2994" w:rsidRPr="00A035C1" w:rsidRDefault="005F2994" w:rsidP="00A035C1">
            <w:pPr>
              <w:autoSpaceDE w:val="0"/>
              <w:autoSpaceDN w:val="0"/>
              <w:adjustRightInd w:val="0"/>
              <w:spacing w:before="40" w:after="40"/>
              <w:jc w:val="center"/>
              <w:rPr>
                <w:sz w:val="18"/>
                <w:szCs w:val="18"/>
              </w:rPr>
            </w:pPr>
            <w:r w:rsidRPr="00A035C1">
              <w:rPr>
                <w:sz w:val="18"/>
                <w:szCs w:val="18"/>
              </w:rPr>
              <w:t>minutes</w:t>
            </w:r>
          </w:p>
        </w:tc>
        <w:tc>
          <w:tcPr>
            <w:tcW w:w="1683" w:type="dxa"/>
            <w:gridSpan w:val="2"/>
          </w:tcPr>
          <w:p w14:paraId="4583C458" w14:textId="77777777" w:rsidR="005F2994" w:rsidRPr="00A035C1" w:rsidRDefault="005F2994" w:rsidP="00A035C1">
            <w:pPr>
              <w:autoSpaceDE w:val="0"/>
              <w:autoSpaceDN w:val="0"/>
              <w:adjustRightInd w:val="0"/>
              <w:spacing w:before="40" w:after="40"/>
              <w:jc w:val="right"/>
              <w:rPr>
                <w:sz w:val="18"/>
                <w:szCs w:val="18"/>
              </w:rPr>
            </w:pPr>
            <w:r w:rsidRPr="00A035C1">
              <w:rPr>
                <w:sz w:val="18"/>
                <w:szCs w:val="18"/>
              </w:rPr>
              <w:t>480</w:t>
            </w:r>
          </w:p>
        </w:tc>
        <w:tc>
          <w:tcPr>
            <w:tcW w:w="1474" w:type="dxa"/>
          </w:tcPr>
          <w:p w14:paraId="4583C459" w14:textId="77777777" w:rsidR="005F2994" w:rsidRPr="00A035C1" w:rsidRDefault="005F2994" w:rsidP="00A035C1">
            <w:pPr>
              <w:autoSpaceDE w:val="0"/>
              <w:autoSpaceDN w:val="0"/>
              <w:adjustRightInd w:val="0"/>
              <w:spacing w:before="40" w:after="40"/>
              <w:jc w:val="right"/>
              <w:rPr>
                <w:sz w:val="18"/>
                <w:szCs w:val="18"/>
              </w:rPr>
            </w:pPr>
            <w:r w:rsidRPr="00A035C1">
              <w:rPr>
                <w:sz w:val="18"/>
                <w:szCs w:val="18"/>
              </w:rPr>
              <w:t>-</w:t>
            </w:r>
          </w:p>
        </w:tc>
        <w:tc>
          <w:tcPr>
            <w:tcW w:w="2043" w:type="dxa"/>
          </w:tcPr>
          <w:p w14:paraId="4583C45A" w14:textId="77777777" w:rsidR="005F2994" w:rsidRPr="00A035C1" w:rsidRDefault="005F2994" w:rsidP="00A035C1">
            <w:pPr>
              <w:autoSpaceDE w:val="0"/>
              <w:autoSpaceDN w:val="0"/>
              <w:adjustRightInd w:val="0"/>
              <w:spacing w:before="40" w:after="40"/>
              <w:rPr>
                <w:sz w:val="18"/>
                <w:szCs w:val="18"/>
              </w:rPr>
            </w:pPr>
            <w:r w:rsidRPr="00A035C1">
              <w:rPr>
                <w:sz w:val="18"/>
                <w:szCs w:val="18"/>
              </w:rPr>
              <w:t>EN-ISO 7536</w:t>
            </w:r>
          </w:p>
        </w:tc>
      </w:tr>
      <w:tr w:rsidR="005F2994" w:rsidRPr="00A035C1" w14:paraId="4583C460" w14:textId="77777777" w:rsidTr="00D174B5">
        <w:tc>
          <w:tcPr>
            <w:tcW w:w="2552" w:type="dxa"/>
          </w:tcPr>
          <w:p w14:paraId="4583C45C" w14:textId="77777777"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Oxygen content</w:t>
            </w:r>
            <w:r w:rsidRPr="00A035C1">
              <w:rPr>
                <w:sz w:val="18"/>
                <w:szCs w:val="18"/>
                <w:vertAlign w:val="superscript"/>
              </w:rPr>
              <w:t>4</w:t>
            </w:r>
          </w:p>
        </w:tc>
        <w:tc>
          <w:tcPr>
            <w:tcW w:w="1275" w:type="dxa"/>
          </w:tcPr>
          <w:p w14:paraId="4583C45D" w14:textId="77777777" w:rsidR="005F2994" w:rsidRPr="00A035C1" w:rsidRDefault="005F2994" w:rsidP="00A035C1">
            <w:pPr>
              <w:autoSpaceDE w:val="0"/>
              <w:autoSpaceDN w:val="0"/>
              <w:adjustRightInd w:val="0"/>
              <w:spacing w:before="40" w:after="40"/>
              <w:jc w:val="center"/>
              <w:rPr>
                <w:sz w:val="18"/>
                <w:szCs w:val="18"/>
              </w:rPr>
            </w:pPr>
            <w:r w:rsidRPr="00A035C1">
              <w:rPr>
                <w:sz w:val="18"/>
                <w:szCs w:val="18"/>
              </w:rPr>
              <w:t>% m/m</w:t>
            </w:r>
          </w:p>
        </w:tc>
        <w:tc>
          <w:tcPr>
            <w:tcW w:w="3157" w:type="dxa"/>
            <w:gridSpan w:val="3"/>
          </w:tcPr>
          <w:p w14:paraId="4583C45E" w14:textId="77777777" w:rsidR="005F2994" w:rsidRPr="00A035C1" w:rsidRDefault="005F2994" w:rsidP="00A035C1">
            <w:pPr>
              <w:autoSpaceDE w:val="0"/>
              <w:autoSpaceDN w:val="0"/>
              <w:adjustRightInd w:val="0"/>
              <w:spacing w:before="40" w:after="40"/>
              <w:jc w:val="center"/>
              <w:rPr>
                <w:sz w:val="18"/>
                <w:szCs w:val="18"/>
              </w:rPr>
            </w:pPr>
            <w:r w:rsidRPr="00A035C1">
              <w:rPr>
                <w:sz w:val="18"/>
                <w:szCs w:val="18"/>
              </w:rPr>
              <w:t>Report</w:t>
            </w:r>
          </w:p>
        </w:tc>
        <w:tc>
          <w:tcPr>
            <w:tcW w:w="2043" w:type="dxa"/>
          </w:tcPr>
          <w:p w14:paraId="4583C45F" w14:textId="77777777" w:rsidR="005F2994" w:rsidRPr="00A035C1" w:rsidRDefault="005F2994" w:rsidP="00A035C1">
            <w:pPr>
              <w:autoSpaceDE w:val="0"/>
              <w:autoSpaceDN w:val="0"/>
              <w:adjustRightInd w:val="0"/>
              <w:spacing w:before="40" w:after="40"/>
              <w:rPr>
                <w:sz w:val="18"/>
                <w:szCs w:val="18"/>
              </w:rPr>
            </w:pPr>
            <w:r w:rsidRPr="00A035C1">
              <w:rPr>
                <w:sz w:val="18"/>
                <w:szCs w:val="18"/>
              </w:rPr>
              <w:t>EN 1601</w:t>
            </w:r>
          </w:p>
        </w:tc>
      </w:tr>
      <w:tr w:rsidR="005F2994" w:rsidRPr="00A035C1" w14:paraId="4583C466" w14:textId="77777777" w:rsidTr="00D174B5">
        <w:tc>
          <w:tcPr>
            <w:tcW w:w="2552" w:type="dxa"/>
          </w:tcPr>
          <w:p w14:paraId="4583C461" w14:textId="77777777"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Existent gum</w:t>
            </w:r>
          </w:p>
        </w:tc>
        <w:tc>
          <w:tcPr>
            <w:tcW w:w="1275" w:type="dxa"/>
          </w:tcPr>
          <w:p w14:paraId="4583C462" w14:textId="77777777" w:rsidR="005F2994" w:rsidRPr="00A035C1" w:rsidRDefault="005F2994" w:rsidP="00A035C1">
            <w:pPr>
              <w:autoSpaceDE w:val="0"/>
              <w:autoSpaceDN w:val="0"/>
              <w:adjustRightInd w:val="0"/>
              <w:spacing w:before="40" w:after="40"/>
              <w:jc w:val="center"/>
              <w:rPr>
                <w:sz w:val="18"/>
                <w:szCs w:val="18"/>
              </w:rPr>
            </w:pPr>
            <w:r w:rsidRPr="00A035C1">
              <w:rPr>
                <w:sz w:val="18"/>
                <w:szCs w:val="18"/>
              </w:rPr>
              <w:t>mg/ml</w:t>
            </w:r>
          </w:p>
        </w:tc>
        <w:tc>
          <w:tcPr>
            <w:tcW w:w="1683" w:type="dxa"/>
            <w:gridSpan w:val="2"/>
          </w:tcPr>
          <w:p w14:paraId="4583C463" w14:textId="77777777" w:rsidR="005F2994" w:rsidRPr="00A035C1" w:rsidRDefault="005F2994" w:rsidP="00A035C1">
            <w:pPr>
              <w:autoSpaceDE w:val="0"/>
              <w:autoSpaceDN w:val="0"/>
              <w:adjustRightInd w:val="0"/>
              <w:spacing w:before="40" w:after="40"/>
              <w:jc w:val="right"/>
              <w:rPr>
                <w:sz w:val="18"/>
                <w:szCs w:val="18"/>
              </w:rPr>
            </w:pPr>
            <w:r w:rsidRPr="00A035C1">
              <w:rPr>
                <w:sz w:val="18"/>
                <w:szCs w:val="18"/>
              </w:rPr>
              <w:t>-</w:t>
            </w:r>
          </w:p>
        </w:tc>
        <w:tc>
          <w:tcPr>
            <w:tcW w:w="1474" w:type="dxa"/>
          </w:tcPr>
          <w:p w14:paraId="4583C464" w14:textId="77777777" w:rsidR="005F2994" w:rsidRPr="00A035C1" w:rsidRDefault="005F2994" w:rsidP="00A035C1">
            <w:pPr>
              <w:autoSpaceDE w:val="0"/>
              <w:autoSpaceDN w:val="0"/>
              <w:adjustRightInd w:val="0"/>
              <w:spacing w:before="40" w:after="40"/>
              <w:jc w:val="right"/>
              <w:rPr>
                <w:sz w:val="18"/>
                <w:szCs w:val="18"/>
              </w:rPr>
            </w:pPr>
            <w:r w:rsidRPr="00A035C1">
              <w:rPr>
                <w:sz w:val="18"/>
                <w:szCs w:val="18"/>
              </w:rPr>
              <w:t>0.04</w:t>
            </w:r>
          </w:p>
        </w:tc>
        <w:tc>
          <w:tcPr>
            <w:tcW w:w="2043" w:type="dxa"/>
          </w:tcPr>
          <w:p w14:paraId="4583C465" w14:textId="77777777" w:rsidR="005F2994" w:rsidRPr="00A035C1" w:rsidRDefault="005F2994" w:rsidP="00A035C1">
            <w:pPr>
              <w:autoSpaceDE w:val="0"/>
              <w:autoSpaceDN w:val="0"/>
              <w:adjustRightInd w:val="0"/>
              <w:spacing w:before="40" w:after="40"/>
              <w:rPr>
                <w:sz w:val="18"/>
                <w:szCs w:val="18"/>
              </w:rPr>
            </w:pPr>
            <w:r w:rsidRPr="00A035C1">
              <w:rPr>
                <w:sz w:val="18"/>
                <w:szCs w:val="18"/>
              </w:rPr>
              <w:t>EN-ISO 6246</w:t>
            </w:r>
          </w:p>
        </w:tc>
      </w:tr>
      <w:tr w:rsidR="005F2994" w:rsidRPr="00A035C1" w14:paraId="4583C46D" w14:textId="77777777" w:rsidTr="00D174B5">
        <w:tc>
          <w:tcPr>
            <w:tcW w:w="2552" w:type="dxa"/>
          </w:tcPr>
          <w:p w14:paraId="4583C467" w14:textId="77777777" w:rsidR="005F2994" w:rsidRPr="00A035C1" w:rsidRDefault="005F2994" w:rsidP="00A035C1">
            <w:pPr>
              <w:autoSpaceDE w:val="0"/>
              <w:autoSpaceDN w:val="0"/>
              <w:adjustRightInd w:val="0"/>
              <w:spacing w:before="40" w:after="40"/>
              <w:ind w:left="57" w:firstLine="12"/>
              <w:rPr>
                <w:sz w:val="18"/>
                <w:szCs w:val="18"/>
              </w:rPr>
            </w:pPr>
            <w:r w:rsidRPr="00A035C1">
              <w:rPr>
                <w:sz w:val="18"/>
                <w:szCs w:val="18"/>
              </w:rPr>
              <w:t>Sulphur content</w:t>
            </w:r>
            <w:r w:rsidRPr="00A035C1">
              <w:rPr>
                <w:sz w:val="18"/>
                <w:szCs w:val="18"/>
                <w:vertAlign w:val="superscript"/>
              </w:rPr>
              <w:t>3</w:t>
            </w:r>
          </w:p>
        </w:tc>
        <w:tc>
          <w:tcPr>
            <w:tcW w:w="1275" w:type="dxa"/>
          </w:tcPr>
          <w:p w14:paraId="4583C468" w14:textId="77777777" w:rsidR="005F2994" w:rsidRPr="00A035C1" w:rsidRDefault="005F2994" w:rsidP="00A035C1">
            <w:pPr>
              <w:autoSpaceDE w:val="0"/>
              <w:autoSpaceDN w:val="0"/>
              <w:adjustRightInd w:val="0"/>
              <w:spacing w:before="40" w:after="40"/>
              <w:jc w:val="center"/>
              <w:rPr>
                <w:sz w:val="18"/>
                <w:szCs w:val="18"/>
              </w:rPr>
            </w:pPr>
            <w:r w:rsidRPr="00A035C1">
              <w:rPr>
                <w:sz w:val="18"/>
                <w:szCs w:val="18"/>
              </w:rPr>
              <w:t>mg/kg</w:t>
            </w:r>
          </w:p>
        </w:tc>
        <w:tc>
          <w:tcPr>
            <w:tcW w:w="1683" w:type="dxa"/>
            <w:gridSpan w:val="2"/>
          </w:tcPr>
          <w:p w14:paraId="4583C469" w14:textId="77777777" w:rsidR="005F2994" w:rsidRPr="00A035C1" w:rsidRDefault="005F2994" w:rsidP="00A035C1">
            <w:pPr>
              <w:autoSpaceDE w:val="0"/>
              <w:autoSpaceDN w:val="0"/>
              <w:adjustRightInd w:val="0"/>
              <w:spacing w:before="40" w:after="40"/>
              <w:jc w:val="right"/>
              <w:rPr>
                <w:sz w:val="18"/>
                <w:szCs w:val="18"/>
              </w:rPr>
            </w:pPr>
            <w:r w:rsidRPr="00A035C1">
              <w:rPr>
                <w:sz w:val="18"/>
                <w:szCs w:val="18"/>
              </w:rPr>
              <w:t>-</w:t>
            </w:r>
          </w:p>
        </w:tc>
        <w:tc>
          <w:tcPr>
            <w:tcW w:w="1474" w:type="dxa"/>
          </w:tcPr>
          <w:p w14:paraId="4583C46A" w14:textId="77777777" w:rsidR="005F2994" w:rsidRPr="00A035C1" w:rsidRDefault="005F2994" w:rsidP="00A035C1">
            <w:pPr>
              <w:autoSpaceDE w:val="0"/>
              <w:autoSpaceDN w:val="0"/>
              <w:adjustRightInd w:val="0"/>
              <w:spacing w:before="40" w:after="40"/>
              <w:jc w:val="right"/>
              <w:rPr>
                <w:sz w:val="18"/>
                <w:szCs w:val="18"/>
              </w:rPr>
            </w:pPr>
            <w:r w:rsidRPr="00A035C1">
              <w:rPr>
                <w:sz w:val="18"/>
                <w:szCs w:val="18"/>
              </w:rPr>
              <w:t>10</w:t>
            </w:r>
          </w:p>
        </w:tc>
        <w:tc>
          <w:tcPr>
            <w:tcW w:w="2043" w:type="dxa"/>
          </w:tcPr>
          <w:p w14:paraId="4583C46B" w14:textId="77777777" w:rsidR="005F2994" w:rsidRPr="00A035C1" w:rsidRDefault="005F2994" w:rsidP="00A035C1">
            <w:pPr>
              <w:autoSpaceDE w:val="0"/>
              <w:autoSpaceDN w:val="0"/>
              <w:adjustRightInd w:val="0"/>
              <w:spacing w:before="40" w:after="40"/>
              <w:rPr>
                <w:sz w:val="18"/>
                <w:szCs w:val="18"/>
              </w:rPr>
            </w:pPr>
            <w:r w:rsidRPr="00A035C1">
              <w:rPr>
                <w:sz w:val="18"/>
                <w:szCs w:val="18"/>
              </w:rPr>
              <w:t>EN ISO 20846</w:t>
            </w:r>
          </w:p>
          <w:p w14:paraId="4583C46C" w14:textId="77777777" w:rsidR="005F2994" w:rsidRPr="00A035C1" w:rsidRDefault="005F2994" w:rsidP="00A035C1">
            <w:pPr>
              <w:autoSpaceDE w:val="0"/>
              <w:autoSpaceDN w:val="0"/>
              <w:adjustRightInd w:val="0"/>
              <w:spacing w:before="40" w:after="40"/>
              <w:rPr>
                <w:sz w:val="18"/>
                <w:szCs w:val="18"/>
              </w:rPr>
            </w:pPr>
            <w:r w:rsidRPr="00A035C1">
              <w:rPr>
                <w:sz w:val="18"/>
                <w:szCs w:val="18"/>
              </w:rPr>
              <w:t>EN ISO 20884</w:t>
            </w:r>
          </w:p>
        </w:tc>
      </w:tr>
      <w:tr w:rsidR="005F2994" w:rsidRPr="00A035C1" w14:paraId="4583C473" w14:textId="77777777" w:rsidTr="00D174B5">
        <w:tc>
          <w:tcPr>
            <w:tcW w:w="2552" w:type="dxa"/>
          </w:tcPr>
          <w:p w14:paraId="4583C46E" w14:textId="77777777" w:rsidR="005F2994" w:rsidRPr="00A035C1" w:rsidRDefault="005F2994" w:rsidP="00A035C1">
            <w:pPr>
              <w:autoSpaceDE w:val="0"/>
              <w:autoSpaceDN w:val="0"/>
              <w:adjustRightInd w:val="0"/>
              <w:spacing w:before="40" w:after="40"/>
              <w:ind w:left="57"/>
              <w:rPr>
                <w:sz w:val="18"/>
                <w:szCs w:val="18"/>
              </w:rPr>
            </w:pPr>
            <w:r w:rsidRPr="00A035C1">
              <w:rPr>
                <w:sz w:val="18"/>
                <w:szCs w:val="18"/>
              </w:rPr>
              <w:t>Copper corrosion</w:t>
            </w:r>
          </w:p>
        </w:tc>
        <w:tc>
          <w:tcPr>
            <w:tcW w:w="1275" w:type="dxa"/>
          </w:tcPr>
          <w:p w14:paraId="4583C46F" w14:textId="77777777" w:rsidR="005F2994" w:rsidRPr="00A035C1" w:rsidRDefault="005F2994" w:rsidP="00A035C1">
            <w:pPr>
              <w:autoSpaceDE w:val="0"/>
              <w:autoSpaceDN w:val="0"/>
              <w:adjustRightInd w:val="0"/>
              <w:spacing w:before="40" w:after="40"/>
              <w:jc w:val="center"/>
              <w:rPr>
                <w:sz w:val="18"/>
                <w:szCs w:val="18"/>
              </w:rPr>
            </w:pPr>
          </w:p>
        </w:tc>
        <w:tc>
          <w:tcPr>
            <w:tcW w:w="1683" w:type="dxa"/>
            <w:gridSpan w:val="2"/>
          </w:tcPr>
          <w:p w14:paraId="4583C470" w14:textId="77777777" w:rsidR="005F2994" w:rsidRPr="00A035C1" w:rsidRDefault="005F2994" w:rsidP="00A035C1">
            <w:pPr>
              <w:autoSpaceDE w:val="0"/>
              <w:autoSpaceDN w:val="0"/>
              <w:adjustRightInd w:val="0"/>
              <w:spacing w:before="40" w:after="40"/>
              <w:jc w:val="right"/>
              <w:rPr>
                <w:sz w:val="18"/>
                <w:szCs w:val="18"/>
              </w:rPr>
            </w:pPr>
            <w:r w:rsidRPr="00A035C1">
              <w:rPr>
                <w:sz w:val="18"/>
                <w:szCs w:val="18"/>
              </w:rPr>
              <w:t>-</w:t>
            </w:r>
          </w:p>
        </w:tc>
        <w:tc>
          <w:tcPr>
            <w:tcW w:w="1474" w:type="dxa"/>
          </w:tcPr>
          <w:p w14:paraId="4583C471" w14:textId="77777777" w:rsidR="005F2994" w:rsidRPr="00A035C1" w:rsidRDefault="005F2994" w:rsidP="00A035C1">
            <w:pPr>
              <w:autoSpaceDE w:val="0"/>
              <w:autoSpaceDN w:val="0"/>
              <w:adjustRightInd w:val="0"/>
              <w:spacing w:before="40" w:after="40"/>
              <w:jc w:val="right"/>
              <w:rPr>
                <w:sz w:val="18"/>
                <w:szCs w:val="18"/>
              </w:rPr>
            </w:pPr>
            <w:r w:rsidRPr="00A035C1">
              <w:rPr>
                <w:sz w:val="18"/>
                <w:szCs w:val="18"/>
              </w:rPr>
              <w:t>Class 1</w:t>
            </w:r>
          </w:p>
        </w:tc>
        <w:tc>
          <w:tcPr>
            <w:tcW w:w="2043" w:type="dxa"/>
          </w:tcPr>
          <w:p w14:paraId="4583C472" w14:textId="77777777" w:rsidR="005F2994" w:rsidRPr="00A035C1" w:rsidRDefault="005F2994" w:rsidP="00A035C1">
            <w:pPr>
              <w:autoSpaceDE w:val="0"/>
              <w:autoSpaceDN w:val="0"/>
              <w:adjustRightInd w:val="0"/>
              <w:spacing w:before="40" w:after="40"/>
              <w:rPr>
                <w:sz w:val="18"/>
                <w:szCs w:val="18"/>
              </w:rPr>
            </w:pPr>
            <w:r w:rsidRPr="00A035C1">
              <w:rPr>
                <w:sz w:val="18"/>
                <w:szCs w:val="18"/>
              </w:rPr>
              <w:t>EN-ISO 2160</w:t>
            </w:r>
          </w:p>
        </w:tc>
      </w:tr>
      <w:tr w:rsidR="005F2994" w:rsidRPr="00A035C1" w14:paraId="4583C479" w14:textId="77777777" w:rsidTr="00D174B5">
        <w:tblPrEx>
          <w:tblCellMar>
            <w:left w:w="70" w:type="dxa"/>
            <w:right w:w="70" w:type="dxa"/>
          </w:tblCellMar>
          <w:tblLook w:val="0000" w:firstRow="0" w:lastRow="0" w:firstColumn="0" w:lastColumn="0" w:noHBand="0" w:noVBand="0"/>
        </w:tblPrEx>
        <w:tc>
          <w:tcPr>
            <w:tcW w:w="2552" w:type="dxa"/>
          </w:tcPr>
          <w:p w14:paraId="4583C474" w14:textId="77777777" w:rsidR="005F2994" w:rsidRPr="00A035C1" w:rsidRDefault="005F2994" w:rsidP="00A035C1">
            <w:pPr>
              <w:autoSpaceDE w:val="0"/>
              <w:autoSpaceDN w:val="0"/>
              <w:adjustRightInd w:val="0"/>
              <w:spacing w:before="40" w:after="40"/>
              <w:ind w:left="57" w:firstLine="11"/>
              <w:rPr>
                <w:sz w:val="18"/>
                <w:szCs w:val="18"/>
              </w:rPr>
            </w:pPr>
            <w:r w:rsidRPr="00A035C1">
              <w:rPr>
                <w:sz w:val="18"/>
                <w:szCs w:val="18"/>
              </w:rPr>
              <w:t>Lead content</w:t>
            </w:r>
          </w:p>
        </w:tc>
        <w:tc>
          <w:tcPr>
            <w:tcW w:w="1275" w:type="dxa"/>
          </w:tcPr>
          <w:p w14:paraId="4583C475" w14:textId="77777777" w:rsidR="005F2994" w:rsidRPr="00A035C1" w:rsidRDefault="005F2994" w:rsidP="00A035C1">
            <w:pPr>
              <w:autoSpaceDE w:val="0"/>
              <w:autoSpaceDN w:val="0"/>
              <w:adjustRightInd w:val="0"/>
              <w:spacing w:before="40" w:after="40"/>
              <w:jc w:val="center"/>
              <w:rPr>
                <w:sz w:val="18"/>
                <w:szCs w:val="18"/>
              </w:rPr>
            </w:pPr>
            <w:r w:rsidRPr="00A035C1">
              <w:rPr>
                <w:sz w:val="18"/>
                <w:szCs w:val="18"/>
              </w:rPr>
              <w:t>mg/l</w:t>
            </w:r>
          </w:p>
        </w:tc>
        <w:tc>
          <w:tcPr>
            <w:tcW w:w="1683" w:type="dxa"/>
            <w:gridSpan w:val="2"/>
          </w:tcPr>
          <w:p w14:paraId="4583C476" w14:textId="77777777" w:rsidR="005F2994" w:rsidRPr="00A035C1" w:rsidRDefault="005F2994" w:rsidP="00A035C1">
            <w:pPr>
              <w:autoSpaceDE w:val="0"/>
              <w:autoSpaceDN w:val="0"/>
              <w:adjustRightInd w:val="0"/>
              <w:spacing w:before="40" w:after="40"/>
              <w:jc w:val="right"/>
              <w:rPr>
                <w:sz w:val="18"/>
                <w:szCs w:val="18"/>
              </w:rPr>
            </w:pPr>
            <w:r w:rsidRPr="00A035C1">
              <w:rPr>
                <w:sz w:val="18"/>
                <w:szCs w:val="18"/>
              </w:rPr>
              <w:t>-</w:t>
            </w:r>
          </w:p>
        </w:tc>
        <w:tc>
          <w:tcPr>
            <w:tcW w:w="1474" w:type="dxa"/>
          </w:tcPr>
          <w:p w14:paraId="4583C477" w14:textId="77777777" w:rsidR="005F2994" w:rsidRPr="00A035C1" w:rsidRDefault="005F2994" w:rsidP="00A035C1">
            <w:pPr>
              <w:autoSpaceDE w:val="0"/>
              <w:autoSpaceDN w:val="0"/>
              <w:adjustRightInd w:val="0"/>
              <w:spacing w:before="40" w:after="40"/>
              <w:jc w:val="right"/>
              <w:rPr>
                <w:sz w:val="18"/>
                <w:szCs w:val="18"/>
              </w:rPr>
            </w:pPr>
            <w:r w:rsidRPr="00A035C1">
              <w:rPr>
                <w:sz w:val="18"/>
                <w:szCs w:val="18"/>
              </w:rPr>
              <w:t>5</w:t>
            </w:r>
          </w:p>
        </w:tc>
        <w:tc>
          <w:tcPr>
            <w:tcW w:w="2043" w:type="dxa"/>
          </w:tcPr>
          <w:p w14:paraId="4583C478" w14:textId="77777777" w:rsidR="005F2994" w:rsidRPr="00A035C1" w:rsidRDefault="005F2994" w:rsidP="00A035C1">
            <w:pPr>
              <w:autoSpaceDE w:val="0"/>
              <w:autoSpaceDN w:val="0"/>
              <w:adjustRightInd w:val="0"/>
              <w:spacing w:before="40" w:after="40"/>
              <w:rPr>
                <w:sz w:val="18"/>
                <w:szCs w:val="18"/>
              </w:rPr>
            </w:pPr>
            <w:r w:rsidRPr="00A035C1">
              <w:rPr>
                <w:sz w:val="18"/>
                <w:szCs w:val="18"/>
              </w:rPr>
              <w:t>EN 237</w:t>
            </w:r>
          </w:p>
        </w:tc>
      </w:tr>
      <w:tr w:rsidR="005F2994" w:rsidRPr="00A035C1" w14:paraId="4583C47F" w14:textId="77777777" w:rsidTr="00D174B5">
        <w:tblPrEx>
          <w:tblCellMar>
            <w:left w:w="70" w:type="dxa"/>
            <w:right w:w="70" w:type="dxa"/>
          </w:tblCellMar>
          <w:tblLook w:val="0000" w:firstRow="0" w:lastRow="0" w:firstColumn="0" w:lastColumn="0" w:noHBand="0" w:noVBand="0"/>
        </w:tblPrEx>
        <w:tc>
          <w:tcPr>
            <w:tcW w:w="2552" w:type="dxa"/>
            <w:tcBorders>
              <w:bottom w:val="single" w:sz="4" w:space="0" w:color="auto"/>
            </w:tcBorders>
          </w:tcPr>
          <w:p w14:paraId="4583C47A" w14:textId="77777777" w:rsidR="005F2994" w:rsidRPr="00A035C1" w:rsidRDefault="005F2994" w:rsidP="00A035C1">
            <w:pPr>
              <w:autoSpaceDE w:val="0"/>
              <w:autoSpaceDN w:val="0"/>
              <w:adjustRightInd w:val="0"/>
              <w:spacing w:before="40" w:after="40"/>
              <w:ind w:left="57" w:firstLine="11"/>
              <w:rPr>
                <w:sz w:val="18"/>
                <w:szCs w:val="18"/>
              </w:rPr>
            </w:pPr>
            <w:r w:rsidRPr="00A035C1">
              <w:rPr>
                <w:sz w:val="18"/>
                <w:szCs w:val="18"/>
              </w:rPr>
              <w:t>Phosphorus content</w:t>
            </w:r>
          </w:p>
        </w:tc>
        <w:tc>
          <w:tcPr>
            <w:tcW w:w="1275" w:type="dxa"/>
            <w:tcBorders>
              <w:bottom w:val="single" w:sz="4" w:space="0" w:color="auto"/>
            </w:tcBorders>
          </w:tcPr>
          <w:p w14:paraId="4583C47B" w14:textId="77777777" w:rsidR="005F2994" w:rsidRPr="00A035C1" w:rsidRDefault="005F2994" w:rsidP="00A035C1">
            <w:pPr>
              <w:autoSpaceDE w:val="0"/>
              <w:autoSpaceDN w:val="0"/>
              <w:adjustRightInd w:val="0"/>
              <w:spacing w:before="40" w:after="40"/>
              <w:jc w:val="center"/>
              <w:rPr>
                <w:sz w:val="18"/>
                <w:szCs w:val="18"/>
              </w:rPr>
            </w:pPr>
            <w:r w:rsidRPr="00A035C1">
              <w:rPr>
                <w:sz w:val="18"/>
                <w:szCs w:val="18"/>
              </w:rPr>
              <w:t>mg/l</w:t>
            </w:r>
          </w:p>
        </w:tc>
        <w:tc>
          <w:tcPr>
            <w:tcW w:w="1683" w:type="dxa"/>
            <w:gridSpan w:val="2"/>
            <w:tcBorders>
              <w:bottom w:val="single" w:sz="4" w:space="0" w:color="auto"/>
            </w:tcBorders>
          </w:tcPr>
          <w:p w14:paraId="4583C47C" w14:textId="77777777" w:rsidR="005F2994" w:rsidRPr="00A035C1" w:rsidRDefault="005F2994" w:rsidP="00A035C1">
            <w:pPr>
              <w:autoSpaceDE w:val="0"/>
              <w:autoSpaceDN w:val="0"/>
              <w:adjustRightInd w:val="0"/>
              <w:spacing w:before="40" w:after="40"/>
              <w:jc w:val="right"/>
              <w:rPr>
                <w:sz w:val="18"/>
                <w:szCs w:val="18"/>
              </w:rPr>
            </w:pPr>
            <w:r w:rsidRPr="00A035C1">
              <w:rPr>
                <w:sz w:val="18"/>
                <w:szCs w:val="18"/>
              </w:rPr>
              <w:t>-</w:t>
            </w:r>
          </w:p>
        </w:tc>
        <w:tc>
          <w:tcPr>
            <w:tcW w:w="1474" w:type="dxa"/>
            <w:tcBorders>
              <w:bottom w:val="single" w:sz="4" w:space="0" w:color="auto"/>
            </w:tcBorders>
          </w:tcPr>
          <w:p w14:paraId="4583C47D" w14:textId="77777777" w:rsidR="005F2994" w:rsidRPr="00A035C1" w:rsidRDefault="005F2994" w:rsidP="00A035C1">
            <w:pPr>
              <w:autoSpaceDE w:val="0"/>
              <w:autoSpaceDN w:val="0"/>
              <w:adjustRightInd w:val="0"/>
              <w:spacing w:before="40" w:after="40"/>
              <w:jc w:val="right"/>
              <w:rPr>
                <w:sz w:val="18"/>
                <w:szCs w:val="18"/>
              </w:rPr>
            </w:pPr>
            <w:r w:rsidRPr="00A035C1">
              <w:rPr>
                <w:sz w:val="18"/>
                <w:szCs w:val="18"/>
              </w:rPr>
              <w:t>1.3</w:t>
            </w:r>
          </w:p>
        </w:tc>
        <w:tc>
          <w:tcPr>
            <w:tcW w:w="2043" w:type="dxa"/>
            <w:tcBorders>
              <w:bottom w:val="single" w:sz="4" w:space="0" w:color="auto"/>
            </w:tcBorders>
          </w:tcPr>
          <w:p w14:paraId="4583C47E" w14:textId="77777777" w:rsidR="005F2994" w:rsidRPr="00A035C1" w:rsidRDefault="005F2994" w:rsidP="00A035C1">
            <w:pPr>
              <w:autoSpaceDE w:val="0"/>
              <w:autoSpaceDN w:val="0"/>
              <w:adjustRightInd w:val="0"/>
              <w:spacing w:before="40" w:after="40"/>
              <w:rPr>
                <w:sz w:val="18"/>
                <w:szCs w:val="18"/>
              </w:rPr>
            </w:pPr>
            <w:r w:rsidRPr="00A035C1">
              <w:rPr>
                <w:sz w:val="18"/>
                <w:szCs w:val="18"/>
              </w:rPr>
              <w:t>ASTM D 3231</w:t>
            </w:r>
          </w:p>
        </w:tc>
      </w:tr>
      <w:tr w:rsidR="005F2994" w:rsidRPr="00A035C1" w14:paraId="4583C486" w14:textId="77777777" w:rsidTr="00D174B5">
        <w:tblPrEx>
          <w:tblCellMar>
            <w:left w:w="70" w:type="dxa"/>
            <w:right w:w="70" w:type="dxa"/>
          </w:tblCellMar>
          <w:tblLook w:val="0000" w:firstRow="0" w:lastRow="0" w:firstColumn="0" w:lastColumn="0" w:noHBand="0" w:noVBand="0"/>
        </w:tblPrEx>
        <w:tc>
          <w:tcPr>
            <w:tcW w:w="2552" w:type="dxa"/>
            <w:tcBorders>
              <w:bottom w:val="single" w:sz="4" w:space="0" w:color="auto"/>
            </w:tcBorders>
          </w:tcPr>
          <w:p w14:paraId="4583C480" w14:textId="77777777" w:rsidR="005F2994" w:rsidRPr="00A035C1" w:rsidRDefault="005F2994" w:rsidP="00A035C1">
            <w:pPr>
              <w:autoSpaceDE w:val="0"/>
              <w:autoSpaceDN w:val="0"/>
              <w:adjustRightInd w:val="0"/>
              <w:spacing w:before="40" w:after="40"/>
              <w:ind w:left="57" w:firstLine="11"/>
              <w:rPr>
                <w:sz w:val="18"/>
                <w:szCs w:val="18"/>
              </w:rPr>
            </w:pPr>
            <w:r w:rsidRPr="00A035C1">
              <w:rPr>
                <w:sz w:val="18"/>
                <w:szCs w:val="18"/>
              </w:rPr>
              <w:t>Ethanol</w:t>
            </w:r>
            <w:r w:rsidRPr="00A035C1">
              <w:rPr>
                <w:sz w:val="18"/>
                <w:szCs w:val="18"/>
                <w:vertAlign w:val="superscript"/>
              </w:rPr>
              <w:t>5</w:t>
            </w:r>
          </w:p>
        </w:tc>
        <w:tc>
          <w:tcPr>
            <w:tcW w:w="1275" w:type="dxa"/>
            <w:tcBorders>
              <w:bottom w:val="single" w:sz="4" w:space="0" w:color="auto"/>
            </w:tcBorders>
          </w:tcPr>
          <w:p w14:paraId="4583C481" w14:textId="77777777" w:rsidR="005F2994" w:rsidRPr="00A035C1" w:rsidRDefault="005F2994" w:rsidP="00A035C1">
            <w:pPr>
              <w:autoSpaceDE w:val="0"/>
              <w:autoSpaceDN w:val="0"/>
              <w:adjustRightInd w:val="0"/>
              <w:spacing w:before="40" w:after="40"/>
              <w:jc w:val="center"/>
              <w:rPr>
                <w:sz w:val="18"/>
                <w:szCs w:val="18"/>
              </w:rPr>
            </w:pPr>
            <w:r w:rsidRPr="00A035C1">
              <w:rPr>
                <w:sz w:val="18"/>
                <w:szCs w:val="18"/>
              </w:rPr>
              <w:t>% v/v</w:t>
            </w:r>
          </w:p>
        </w:tc>
        <w:tc>
          <w:tcPr>
            <w:tcW w:w="1683" w:type="dxa"/>
            <w:gridSpan w:val="2"/>
            <w:tcBorders>
              <w:bottom w:val="single" w:sz="4" w:space="0" w:color="auto"/>
            </w:tcBorders>
          </w:tcPr>
          <w:p w14:paraId="4583C482" w14:textId="77777777" w:rsidR="005F2994" w:rsidRPr="00A035C1" w:rsidRDefault="005F2994" w:rsidP="00A035C1">
            <w:pPr>
              <w:autoSpaceDE w:val="0"/>
              <w:autoSpaceDN w:val="0"/>
              <w:adjustRightInd w:val="0"/>
              <w:spacing w:before="40" w:after="40"/>
              <w:jc w:val="right"/>
              <w:rPr>
                <w:sz w:val="18"/>
                <w:szCs w:val="18"/>
              </w:rPr>
            </w:pPr>
            <w:r w:rsidRPr="00A035C1">
              <w:rPr>
                <w:sz w:val="18"/>
                <w:szCs w:val="18"/>
              </w:rPr>
              <w:t>4.7</w:t>
            </w:r>
          </w:p>
        </w:tc>
        <w:tc>
          <w:tcPr>
            <w:tcW w:w="1474" w:type="dxa"/>
            <w:tcBorders>
              <w:bottom w:val="single" w:sz="4" w:space="0" w:color="auto"/>
            </w:tcBorders>
          </w:tcPr>
          <w:p w14:paraId="4583C483" w14:textId="77777777" w:rsidR="005F2994" w:rsidRPr="00A035C1" w:rsidRDefault="005F2994" w:rsidP="00A035C1">
            <w:pPr>
              <w:autoSpaceDE w:val="0"/>
              <w:autoSpaceDN w:val="0"/>
              <w:adjustRightInd w:val="0"/>
              <w:spacing w:before="40" w:after="40"/>
              <w:jc w:val="right"/>
              <w:rPr>
                <w:sz w:val="18"/>
                <w:szCs w:val="18"/>
              </w:rPr>
            </w:pPr>
            <w:r w:rsidRPr="00A035C1">
              <w:rPr>
                <w:sz w:val="18"/>
                <w:szCs w:val="18"/>
              </w:rPr>
              <w:t>5.3</w:t>
            </w:r>
          </w:p>
        </w:tc>
        <w:tc>
          <w:tcPr>
            <w:tcW w:w="2043" w:type="dxa"/>
            <w:tcBorders>
              <w:bottom w:val="single" w:sz="4" w:space="0" w:color="auto"/>
            </w:tcBorders>
          </w:tcPr>
          <w:p w14:paraId="4583C484" w14:textId="77777777" w:rsidR="005F2994" w:rsidRPr="00A035C1" w:rsidRDefault="005F2994" w:rsidP="00A035C1">
            <w:pPr>
              <w:autoSpaceDE w:val="0"/>
              <w:autoSpaceDN w:val="0"/>
              <w:adjustRightInd w:val="0"/>
              <w:spacing w:before="40" w:after="40"/>
              <w:rPr>
                <w:sz w:val="18"/>
                <w:szCs w:val="18"/>
              </w:rPr>
            </w:pPr>
            <w:r w:rsidRPr="00A035C1">
              <w:rPr>
                <w:sz w:val="18"/>
                <w:szCs w:val="18"/>
              </w:rPr>
              <w:t>EN 1601</w:t>
            </w:r>
          </w:p>
          <w:p w14:paraId="4583C485" w14:textId="77777777" w:rsidR="005F2994" w:rsidRPr="00A035C1" w:rsidRDefault="005F2994" w:rsidP="00A035C1">
            <w:pPr>
              <w:autoSpaceDE w:val="0"/>
              <w:autoSpaceDN w:val="0"/>
              <w:adjustRightInd w:val="0"/>
              <w:spacing w:before="40" w:after="40"/>
              <w:rPr>
                <w:sz w:val="18"/>
                <w:szCs w:val="18"/>
              </w:rPr>
            </w:pPr>
            <w:r w:rsidRPr="00A035C1">
              <w:rPr>
                <w:sz w:val="18"/>
                <w:szCs w:val="18"/>
              </w:rPr>
              <w:t>EN 13132</w:t>
            </w:r>
          </w:p>
        </w:tc>
      </w:tr>
    </w:tbl>
    <w:p w14:paraId="4583C487" w14:textId="77777777" w:rsidR="00A54DBD" w:rsidRPr="004745F2" w:rsidRDefault="00A54DBD" w:rsidP="004D761E">
      <w:pPr>
        <w:tabs>
          <w:tab w:val="left" w:pos="278"/>
        </w:tabs>
        <w:autoSpaceDE w:val="0"/>
        <w:autoSpaceDN w:val="0"/>
        <w:adjustRightInd w:val="0"/>
        <w:spacing w:before="60" w:after="60"/>
        <w:ind w:left="567" w:hanging="329"/>
        <w:rPr>
          <w:sz w:val="17"/>
          <w:szCs w:val="17"/>
          <w:lang w:val="en-US"/>
        </w:rPr>
      </w:pPr>
      <w:r w:rsidRPr="00A53A4A">
        <w:rPr>
          <w:sz w:val="18"/>
          <w:szCs w:val="18"/>
          <w:vertAlign w:val="superscript"/>
          <w:lang w:val="en-US"/>
        </w:rPr>
        <w:lastRenderedPageBreak/>
        <w:t>1</w:t>
      </w:r>
      <w:r w:rsidRPr="004745F2">
        <w:rPr>
          <w:sz w:val="17"/>
          <w:szCs w:val="17"/>
          <w:lang w:val="en-US"/>
        </w:rPr>
        <w:tab/>
      </w:r>
      <w:r w:rsidRPr="00A53A4A">
        <w:rPr>
          <w:sz w:val="18"/>
          <w:szCs w:val="18"/>
          <w:lang w:val="en-US"/>
        </w:rPr>
        <w:t xml:space="preserve">The values quoted in the specifications are </w:t>
      </w:r>
      <w:r w:rsidRPr="00A53A4A">
        <w:rPr>
          <w:bCs/>
          <w:sz w:val="18"/>
          <w:szCs w:val="18"/>
          <w:lang w:val="en-US"/>
        </w:rPr>
        <w:t>"</w:t>
      </w:r>
      <w:r w:rsidRPr="00A53A4A">
        <w:rPr>
          <w:sz w:val="18"/>
          <w:szCs w:val="18"/>
          <w:lang w:val="en-US"/>
        </w:rPr>
        <w:t>true values</w:t>
      </w:r>
      <w:r w:rsidRPr="00A53A4A">
        <w:rPr>
          <w:bCs/>
          <w:sz w:val="18"/>
          <w:szCs w:val="18"/>
          <w:lang w:val="en-US"/>
        </w:rPr>
        <w:t>"</w:t>
      </w:r>
      <w:r w:rsidRPr="00A53A4A">
        <w:rPr>
          <w:sz w:val="18"/>
          <w:szCs w:val="18"/>
          <w:lang w:val="en-US"/>
        </w:rPr>
        <w:t>. In establishment of their limi</w:t>
      </w:r>
      <w:r>
        <w:rPr>
          <w:sz w:val="18"/>
          <w:szCs w:val="18"/>
          <w:lang w:val="en-US"/>
        </w:rPr>
        <w:t xml:space="preserve">t values the terms of ISO 4259 </w:t>
      </w:r>
      <w:r w:rsidRPr="00A53A4A">
        <w:rPr>
          <w:sz w:val="18"/>
          <w:szCs w:val="18"/>
          <w:lang w:val="en-US"/>
        </w:rPr>
        <w:t xml:space="preserve">Petroleum products - Determination and application of precision data in relation to methods of test have been applied </w:t>
      </w:r>
      <w:r>
        <w:rPr>
          <w:sz w:val="18"/>
          <w:szCs w:val="18"/>
          <w:lang w:val="en-US"/>
        </w:rPr>
        <w:tab/>
      </w:r>
      <w:r w:rsidRPr="00A53A4A">
        <w:rPr>
          <w:sz w:val="18"/>
          <w:szCs w:val="18"/>
          <w:lang w:val="en-US"/>
        </w:rPr>
        <w:t>and in fixing a minimum value, a minimum difference of 2R above zero has been taken into account; in fixing a maximum and minimum value, the minimum difference is 4R (R = reproducibility).</w:t>
      </w:r>
    </w:p>
    <w:p w14:paraId="4583C488" w14:textId="77777777" w:rsidR="00A54DBD" w:rsidRDefault="00A54DBD" w:rsidP="00A54DBD">
      <w:pPr>
        <w:tabs>
          <w:tab w:val="left" w:pos="278"/>
        </w:tabs>
        <w:autoSpaceDE w:val="0"/>
        <w:autoSpaceDN w:val="0"/>
        <w:adjustRightInd w:val="0"/>
        <w:ind w:left="567" w:hanging="329"/>
        <w:rPr>
          <w:sz w:val="18"/>
          <w:szCs w:val="18"/>
          <w:lang w:val="en-US"/>
        </w:rPr>
      </w:pPr>
      <w:r>
        <w:rPr>
          <w:sz w:val="18"/>
          <w:szCs w:val="18"/>
          <w:lang w:val="en-US"/>
        </w:rPr>
        <w:tab/>
      </w:r>
      <w:r>
        <w:rPr>
          <w:sz w:val="18"/>
          <w:szCs w:val="18"/>
          <w:lang w:val="en-US"/>
        </w:rPr>
        <w:tab/>
      </w:r>
      <w:r w:rsidRPr="00A53A4A">
        <w:rPr>
          <w:sz w:val="18"/>
          <w:szCs w:val="18"/>
          <w:lang w:val="en-US"/>
        </w:rPr>
        <w:t xml:space="preserve">Notwithstanding this measure, which is necessary for technical reasons, the manufacturer of fuels shall nevertheless </w:t>
      </w:r>
      <w:r>
        <w:rPr>
          <w:sz w:val="18"/>
          <w:szCs w:val="18"/>
          <w:lang w:val="en-US"/>
        </w:rPr>
        <w:tab/>
      </w:r>
      <w:r w:rsidRPr="00A53A4A">
        <w:rPr>
          <w:sz w:val="18"/>
          <w:szCs w:val="18"/>
          <w:lang w:val="en-US"/>
        </w:rPr>
        <w:t>aim at a zero value where the stipulated maximum value is 2R and at the mean value in the case of quotations of maximum and minimum limits.</w:t>
      </w:r>
      <w:r>
        <w:rPr>
          <w:sz w:val="18"/>
          <w:szCs w:val="18"/>
          <w:lang w:val="en-US"/>
        </w:rPr>
        <w:t xml:space="preserve"> </w:t>
      </w:r>
      <w:r w:rsidRPr="00A53A4A">
        <w:rPr>
          <w:sz w:val="18"/>
          <w:szCs w:val="18"/>
          <w:lang w:val="en-US"/>
        </w:rPr>
        <w:t>Should it be necessary to clarify whether a fuel meets the requirements of the specifications, the terms of ISO 4259 shall be applied.</w:t>
      </w:r>
    </w:p>
    <w:p w14:paraId="4583C489" w14:textId="77777777" w:rsidR="00A54DBD" w:rsidRPr="00A53A4A" w:rsidRDefault="00A54DBD" w:rsidP="00A54DBD">
      <w:pPr>
        <w:tabs>
          <w:tab w:val="left" w:pos="278"/>
        </w:tabs>
        <w:autoSpaceDE w:val="0"/>
        <w:autoSpaceDN w:val="0"/>
        <w:adjustRightInd w:val="0"/>
        <w:ind w:left="567" w:hanging="329"/>
        <w:rPr>
          <w:sz w:val="18"/>
          <w:szCs w:val="18"/>
          <w:lang w:val="en-US"/>
        </w:rPr>
      </w:pPr>
      <w:r w:rsidRPr="00A53A4A">
        <w:rPr>
          <w:sz w:val="18"/>
          <w:szCs w:val="18"/>
          <w:vertAlign w:val="superscript"/>
          <w:lang w:val="en-US"/>
        </w:rPr>
        <w:t>2</w:t>
      </w:r>
      <w:r w:rsidRPr="004745F2">
        <w:rPr>
          <w:sz w:val="17"/>
          <w:szCs w:val="17"/>
          <w:lang w:val="en-US"/>
        </w:rPr>
        <w:tab/>
      </w:r>
      <w:r w:rsidRPr="00A53A4A">
        <w:rPr>
          <w:sz w:val="18"/>
          <w:szCs w:val="18"/>
          <w:lang w:val="en-US"/>
        </w:rPr>
        <w:t xml:space="preserve">The fuel may contain oxidation inhibitors and metal deactivators normally used to stabilize refinery gasoline streams, </w:t>
      </w:r>
      <w:r>
        <w:rPr>
          <w:sz w:val="18"/>
          <w:szCs w:val="18"/>
          <w:lang w:val="en-US"/>
        </w:rPr>
        <w:tab/>
      </w:r>
      <w:r w:rsidRPr="00A53A4A">
        <w:rPr>
          <w:sz w:val="18"/>
          <w:szCs w:val="18"/>
          <w:lang w:val="en-US"/>
        </w:rPr>
        <w:t>but detergent/dispersive additives and solvent oils shall not be added.</w:t>
      </w:r>
    </w:p>
    <w:p w14:paraId="4583C48A" w14:textId="77777777" w:rsidR="00A54DBD" w:rsidRPr="00A53A4A" w:rsidRDefault="00A54DBD" w:rsidP="00A54DBD">
      <w:pPr>
        <w:tabs>
          <w:tab w:val="left" w:pos="278"/>
        </w:tabs>
        <w:autoSpaceDE w:val="0"/>
        <w:autoSpaceDN w:val="0"/>
        <w:adjustRightInd w:val="0"/>
        <w:ind w:left="567" w:hanging="329"/>
        <w:rPr>
          <w:sz w:val="18"/>
          <w:szCs w:val="18"/>
          <w:lang w:val="en-US"/>
        </w:rPr>
      </w:pPr>
      <w:r w:rsidRPr="00A53A4A">
        <w:rPr>
          <w:sz w:val="18"/>
          <w:szCs w:val="18"/>
          <w:vertAlign w:val="superscript"/>
          <w:lang w:val="en-US"/>
        </w:rPr>
        <w:t>3</w:t>
      </w:r>
      <w:r w:rsidRPr="00A53A4A">
        <w:rPr>
          <w:sz w:val="18"/>
          <w:szCs w:val="18"/>
          <w:lang w:val="en-US"/>
        </w:rPr>
        <w:tab/>
        <w:t xml:space="preserve">The actual </w:t>
      </w:r>
      <w:proofErr w:type="spellStart"/>
      <w:r w:rsidRPr="00A53A4A">
        <w:rPr>
          <w:sz w:val="18"/>
          <w:szCs w:val="18"/>
          <w:lang w:val="en-US"/>
        </w:rPr>
        <w:t>sulphur</w:t>
      </w:r>
      <w:proofErr w:type="spellEnd"/>
      <w:r w:rsidRPr="00A53A4A">
        <w:rPr>
          <w:sz w:val="18"/>
          <w:szCs w:val="18"/>
          <w:lang w:val="en-US"/>
        </w:rPr>
        <w:t xml:space="preserve"> content of the fuel used for the Type I </w:t>
      </w:r>
      <w:r>
        <w:rPr>
          <w:sz w:val="18"/>
          <w:szCs w:val="18"/>
          <w:lang w:val="en-US"/>
        </w:rPr>
        <w:t>Test</w:t>
      </w:r>
      <w:r w:rsidRPr="00A53A4A">
        <w:rPr>
          <w:sz w:val="18"/>
          <w:szCs w:val="18"/>
          <w:lang w:val="en-US"/>
        </w:rPr>
        <w:t xml:space="preserve"> shall be reported.</w:t>
      </w:r>
    </w:p>
    <w:p w14:paraId="4583C48B" w14:textId="77777777" w:rsidR="00A54DBD" w:rsidRPr="00A53A4A" w:rsidRDefault="00A54DBD" w:rsidP="004D761E">
      <w:pPr>
        <w:tabs>
          <w:tab w:val="left" w:pos="278"/>
        </w:tabs>
        <w:autoSpaceDE w:val="0"/>
        <w:autoSpaceDN w:val="0"/>
        <w:adjustRightInd w:val="0"/>
        <w:ind w:left="567" w:hanging="329"/>
        <w:rPr>
          <w:sz w:val="18"/>
          <w:szCs w:val="18"/>
          <w:lang w:val="en-US"/>
        </w:rPr>
      </w:pPr>
      <w:r w:rsidRPr="00A53A4A">
        <w:rPr>
          <w:sz w:val="18"/>
          <w:szCs w:val="18"/>
          <w:vertAlign w:val="superscript"/>
          <w:lang w:val="en-US"/>
        </w:rPr>
        <w:t>4</w:t>
      </w:r>
      <w:r w:rsidRPr="00A53A4A">
        <w:rPr>
          <w:sz w:val="18"/>
          <w:szCs w:val="18"/>
          <w:lang w:val="en-US"/>
        </w:rPr>
        <w:tab/>
        <w:t>Ethanol meeting the specification of pr</w:t>
      </w:r>
      <w:r>
        <w:rPr>
          <w:sz w:val="18"/>
          <w:szCs w:val="18"/>
          <w:lang w:val="en-US"/>
        </w:rPr>
        <w:t xml:space="preserve">. </w:t>
      </w:r>
      <w:r w:rsidRPr="00A53A4A">
        <w:rPr>
          <w:sz w:val="18"/>
          <w:szCs w:val="18"/>
          <w:lang w:val="en-US"/>
        </w:rPr>
        <w:t>EN 15376 is the only oxygenate that shall be intentionally added to the reference fuel.</w:t>
      </w:r>
    </w:p>
    <w:p w14:paraId="4583C48C" w14:textId="77777777" w:rsidR="00A54DBD" w:rsidRDefault="00A54DBD" w:rsidP="004D761E">
      <w:pPr>
        <w:tabs>
          <w:tab w:val="left" w:pos="278"/>
        </w:tabs>
        <w:autoSpaceDE w:val="0"/>
        <w:autoSpaceDN w:val="0"/>
        <w:adjustRightInd w:val="0"/>
        <w:ind w:left="567" w:hanging="329"/>
        <w:rPr>
          <w:b/>
          <w:lang w:val="en-US"/>
        </w:rPr>
      </w:pPr>
      <w:r w:rsidRPr="00A53A4A">
        <w:rPr>
          <w:sz w:val="18"/>
          <w:szCs w:val="18"/>
          <w:vertAlign w:val="superscript"/>
          <w:lang w:val="en-US"/>
        </w:rPr>
        <w:t>5</w:t>
      </w:r>
      <w:r w:rsidRPr="00A53A4A">
        <w:rPr>
          <w:sz w:val="18"/>
          <w:szCs w:val="18"/>
          <w:lang w:val="en-US"/>
        </w:rPr>
        <w:tab/>
        <w:t>There shall be no intentional addition of compounds containing phosphorus, iron, manganese, or lead to this reference fuel.</w:t>
      </w:r>
    </w:p>
    <w:p w14:paraId="4583C48D" w14:textId="77777777" w:rsidR="00A54DBD" w:rsidRDefault="00A54DBD" w:rsidP="005F2994">
      <w:pPr>
        <w:pStyle w:val="SingleTxtG"/>
        <w:rPr>
          <w:b/>
          <w:lang w:val="en-US"/>
        </w:rPr>
        <w:sectPr w:rsidR="00A54DBD" w:rsidSect="00B74793">
          <w:headerReference w:type="even" r:id="rId367"/>
          <w:headerReference w:type="default" r:id="rId368"/>
          <w:footerReference w:type="even" r:id="rId369"/>
          <w:footerReference w:type="default" r:id="rId370"/>
          <w:headerReference w:type="first" r:id="rId371"/>
          <w:endnotePr>
            <w:numFmt w:val="decimal"/>
          </w:endnotePr>
          <w:pgSz w:w="11907" w:h="16840" w:code="9"/>
          <w:pgMar w:top="1701" w:right="1134" w:bottom="2268" w:left="1134" w:header="964" w:footer="1701" w:gutter="0"/>
          <w:cols w:space="720"/>
        </w:sectPr>
      </w:pPr>
    </w:p>
    <w:p w14:paraId="4583C48E" w14:textId="77777777" w:rsidR="005F2994" w:rsidRPr="00B20B6A" w:rsidRDefault="005F2994" w:rsidP="005F2994">
      <w:pPr>
        <w:pStyle w:val="SingleTxtG"/>
        <w:rPr>
          <w:b/>
        </w:rPr>
      </w:pPr>
      <w:r w:rsidRPr="00B20B6A">
        <w:rPr>
          <w:b/>
        </w:rPr>
        <w:lastRenderedPageBreak/>
        <w:t>Type: Ethanol (E85)</w:t>
      </w:r>
    </w:p>
    <w:tbl>
      <w:tblPr>
        <w:tblW w:w="8505" w:type="dxa"/>
        <w:tblInd w:w="1134" w:type="dxa"/>
        <w:tblLayout w:type="fixed"/>
        <w:tblLook w:val="0000" w:firstRow="0" w:lastRow="0" w:firstColumn="0" w:lastColumn="0" w:noHBand="0" w:noVBand="0"/>
      </w:tblPr>
      <w:tblGrid>
        <w:gridCol w:w="12"/>
        <w:gridCol w:w="2755"/>
        <w:gridCol w:w="1310"/>
        <w:gridCol w:w="1138"/>
        <w:gridCol w:w="1031"/>
        <w:gridCol w:w="2259"/>
      </w:tblGrid>
      <w:tr w:rsidR="005F2994" w:rsidRPr="0056578D" w14:paraId="4583C493" w14:textId="77777777" w:rsidTr="00511461">
        <w:trPr>
          <w:gridBefore w:val="1"/>
          <w:wBefore w:w="12" w:type="dxa"/>
        </w:trPr>
        <w:tc>
          <w:tcPr>
            <w:tcW w:w="2755" w:type="dxa"/>
            <w:vMerge w:val="restart"/>
            <w:tcBorders>
              <w:top w:val="single" w:sz="4" w:space="0" w:color="auto"/>
              <w:left w:val="single" w:sz="4" w:space="0" w:color="auto"/>
              <w:bottom w:val="single" w:sz="4" w:space="0" w:color="auto"/>
              <w:right w:val="single" w:sz="4" w:space="0" w:color="auto"/>
            </w:tcBorders>
          </w:tcPr>
          <w:p w14:paraId="4583C48F" w14:textId="77777777" w:rsidR="005F2994" w:rsidRPr="0056578D" w:rsidRDefault="005F2994" w:rsidP="00511461">
            <w:pPr>
              <w:pStyle w:val="NormalCentered"/>
              <w:keepNext/>
              <w:keepLines/>
              <w:spacing w:before="80" w:after="80"/>
              <w:jc w:val="left"/>
              <w:rPr>
                <w:i/>
                <w:sz w:val="16"/>
                <w:szCs w:val="16"/>
              </w:rPr>
            </w:pPr>
            <w:r w:rsidRPr="0056578D">
              <w:rPr>
                <w:i/>
                <w:sz w:val="16"/>
                <w:szCs w:val="16"/>
              </w:rPr>
              <w:t>Parameter</w:t>
            </w:r>
          </w:p>
        </w:tc>
        <w:tc>
          <w:tcPr>
            <w:tcW w:w="1310" w:type="dxa"/>
            <w:vMerge w:val="restart"/>
            <w:tcBorders>
              <w:top w:val="single" w:sz="4" w:space="0" w:color="auto"/>
              <w:left w:val="single" w:sz="4" w:space="0" w:color="auto"/>
              <w:bottom w:val="single" w:sz="4" w:space="0" w:color="auto"/>
              <w:right w:val="single" w:sz="4" w:space="0" w:color="auto"/>
            </w:tcBorders>
          </w:tcPr>
          <w:p w14:paraId="4583C490" w14:textId="77777777" w:rsidR="005F2994" w:rsidRPr="0056578D" w:rsidRDefault="005F2994" w:rsidP="00511461">
            <w:pPr>
              <w:pStyle w:val="NormalCentered"/>
              <w:keepNext/>
              <w:keepLines/>
              <w:spacing w:before="80" w:after="80"/>
              <w:jc w:val="left"/>
              <w:rPr>
                <w:i/>
                <w:sz w:val="16"/>
                <w:szCs w:val="16"/>
              </w:rPr>
            </w:pPr>
            <w:r w:rsidRPr="0056578D">
              <w:rPr>
                <w:i/>
                <w:sz w:val="16"/>
                <w:szCs w:val="16"/>
              </w:rPr>
              <w:t>Unit</w:t>
            </w:r>
          </w:p>
        </w:tc>
        <w:tc>
          <w:tcPr>
            <w:tcW w:w="2169" w:type="dxa"/>
            <w:gridSpan w:val="2"/>
            <w:tcBorders>
              <w:top w:val="single" w:sz="4" w:space="0" w:color="auto"/>
              <w:left w:val="single" w:sz="4" w:space="0" w:color="auto"/>
              <w:bottom w:val="single" w:sz="4" w:space="0" w:color="auto"/>
              <w:right w:val="single" w:sz="4" w:space="0" w:color="auto"/>
            </w:tcBorders>
          </w:tcPr>
          <w:p w14:paraId="4583C491" w14:textId="77777777" w:rsidR="005F2994" w:rsidRPr="0056578D" w:rsidRDefault="005F2994" w:rsidP="00511461">
            <w:pPr>
              <w:pStyle w:val="NormalCentered"/>
              <w:keepNext/>
              <w:keepLines/>
              <w:spacing w:before="80" w:after="80"/>
              <w:ind w:left="-135"/>
              <w:rPr>
                <w:i/>
                <w:sz w:val="16"/>
                <w:szCs w:val="16"/>
              </w:rPr>
            </w:pPr>
            <w:r w:rsidRPr="0056578D">
              <w:rPr>
                <w:i/>
                <w:sz w:val="16"/>
                <w:szCs w:val="16"/>
              </w:rPr>
              <w:t>Limits</w:t>
            </w:r>
            <w:r w:rsidRPr="00360711">
              <w:rPr>
                <w:sz w:val="16"/>
                <w:szCs w:val="16"/>
                <w:vertAlign w:val="superscript"/>
              </w:rPr>
              <w:t>1</w:t>
            </w:r>
          </w:p>
        </w:tc>
        <w:tc>
          <w:tcPr>
            <w:tcW w:w="2259" w:type="dxa"/>
            <w:vMerge w:val="restart"/>
            <w:tcBorders>
              <w:top w:val="single" w:sz="4" w:space="0" w:color="auto"/>
              <w:left w:val="single" w:sz="4" w:space="0" w:color="auto"/>
              <w:bottom w:val="single" w:sz="4" w:space="0" w:color="auto"/>
              <w:right w:val="single" w:sz="4" w:space="0" w:color="auto"/>
            </w:tcBorders>
          </w:tcPr>
          <w:p w14:paraId="4583C492" w14:textId="77777777" w:rsidR="005F2994" w:rsidRPr="0056578D" w:rsidRDefault="005F2994" w:rsidP="00511461">
            <w:pPr>
              <w:pStyle w:val="NormalCentered"/>
              <w:keepNext/>
              <w:keepLines/>
              <w:spacing w:before="80" w:after="80"/>
              <w:ind w:right="-96"/>
              <w:jc w:val="left"/>
              <w:rPr>
                <w:i/>
                <w:sz w:val="16"/>
                <w:szCs w:val="16"/>
              </w:rPr>
            </w:pPr>
            <w:r w:rsidRPr="0056578D">
              <w:rPr>
                <w:i/>
                <w:sz w:val="16"/>
                <w:szCs w:val="16"/>
              </w:rPr>
              <w:t>Test method</w:t>
            </w:r>
            <w:r w:rsidRPr="00360711">
              <w:rPr>
                <w:sz w:val="16"/>
                <w:szCs w:val="16"/>
                <w:vertAlign w:val="superscript"/>
              </w:rPr>
              <w:t>2</w:t>
            </w:r>
          </w:p>
        </w:tc>
      </w:tr>
      <w:tr w:rsidR="005F2994" w:rsidRPr="0056578D" w14:paraId="4583C499" w14:textId="77777777" w:rsidTr="00511461">
        <w:trPr>
          <w:gridBefore w:val="1"/>
          <w:wBefore w:w="12" w:type="dxa"/>
        </w:trPr>
        <w:tc>
          <w:tcPr>
            <w:tcW w:w="2755" w:type="dxa"/>
            <w:vMerge/>
            <w:tcBorders>
              <w:top w:val="single" w:sz="4" w:space="0" w:color="auto"/>
              <w:left w:val="single" w:sz="4" w:space="0" w:color="auto"/>
              <w:bottom w:val="single" w:sz="4" w:space="0" w:color="auto"/>
              <w:right w:val="single" w:sz="4" w:space="0" w:color="auto"/>
            </w:tcBorders>
          </w:tcPr>
          <w:p w14:paraId="4583C494" w14:textId="77777777" w:rsidR="005F2994" w:rsidRPr="0056578D" w:rsidRDefault="005F2994" w:rsidP="00511461">
            <w:pPr>
              <w:keepNext/>
              <w:keepLines/>
              <w:spacing w:before="80" w:after="80"/>
              <w:jc w:val="center"/>
              <w:rPr>
                <w:i/>
                <w:sz w:val="16"/>
                <w:szCs w:val="16"/>
              </w:rPr>
            </w:pPr>
          </w:p>
        </w:tc>
        <w:tc>
          <w:tcPr>
            <w:tcW w:w="1310" w:type="dxa"/>
            <w:vMerge/>
            <w:tcBorders>
              <w:top w:val="single" w:sz="4" w:space="0" w:color="auto"/>
              <w:left w:val="single" w:sz="4" w:space="0" w:color="auto"/>
              <w:bottom w:val="single" w:sz="4" w:space="0" w:color="auto"/>
              <w:right w:val="single" w:sz="4" w:space="0" w:color="auto"/>
            </w:tcBorders>
          </w:tcPr>
          <w:p w14:paraId="4583C495" w14:textId="77777777" w:rsidR="005F2994" w:rsidRPr="0056578D" w:rsidRDefault="005F2994" w:rsidP="00511461">
            <w:pPr>
              <w:keepNext/>
              <w:keepLines/>
              <w:spacing w:before="80" w:after="80"/>
              <w:ind w:left="-468"/>
              <w:jc w:val="center"/>
              <w:rPr>
                <w:i/>
                <w:sz w:val="16"/>
                <w:szCs w:val="16"/>
              </w:rPr>
            </w:pPr>
          </w:p>
        </w:tc>
        <w:tc>
          <w:tcPr>
            <w:tcW w:w="1138" w:type="dxa"/>
            <w:tcBorders>
              <w:top w:val="single" w:sz="4" w:space="0" w:color="auto"/>
              <w:left w:val="single" w:sz="4" w:space="0" w:color="auto"/>
              <w:bottom w:val="single" w:sz="4" w:space="0" w:color="auto"/>
              <w:right w:val="single" w:sz="4" w:space="0" w:color="auto"/>
            </w:tcBorders>
          </w:tcPr>
          <w:p w14:paraId="4583C496" w14:textId="77777777" w:rsidR="005F2994" w:rsidRPr="0056578D" w:rsidRDefault="005F2994" w:rsidP="00511461">
            <w:pPr>
              <w:pStyle w:val="NormalCentered"/>
              <w:keepNext/>
              <w:keepLines/>
              <w:spacing w:before="80" w:after="80"/>
              <w:ind w:left="-135"/>
              <w:jc w:val="right"/>
              <w:rPr>
                <w:i/>
                <w:sz w:val="16"/>
                <w:szCs w:val="16"/>
              </w:rPr>
            </w:pPr>
            <w:r w:rsidRPr="0056578D">
              <w:rPr>
                <w:i/>
                <w:sz w:val="16"/>
                <w:szCs w:val="16"/>
              </w:rPr>
              <w:t>Minimum</w:t>
            </w:r>
          </w:p>
        </w:tc>
        <w:tc>
          <w:tcPr>
            <w:tcW w:w="1031" w:type="dxa"/>
            <w:tcBorders>
              <w:top w:val="single" w:sz="4" w:space="0" w:color="auto"/>
              <w:left w:val="single" w:sz="4" w:space="0" w:color="auto"/>
              <w:bottom w:val="single" w:sz="4" w:space="0" w:color="auto"/>
              <w:right w:val="single" w:sz="4" w:space="0" w:color="auto"/>
            </w:tcBorders>
          </w:tcPr>
          <w:p w14:paraId="4583C497" w14:textId="77777777" w:rsidR="005F2994" w:rsidRPr="0056578D" w:rsidRDefault="005F2994" w:rsidP="00511461">
            <w:pPr>
              <w:pStyle w:val="NormalCentered"/>
              <w:keepNext/>
              <w:keepLines/>
              <w:spacing w:before="80" w:after="80"/>
              <w:ind w:left="-135"/>
              <w:jc w:val="right"/>
              <w:rPr>
                <w:i/>
                <w:sz w:val="16"/>
                <w:szCs w:val="16"/>
              </w:rPr>
            </w:pPr>
            <w:r w:rsidRPr="0056578D">
              <w:rPr>
                <w:i/>
                <w:sz w:val="16"/>
                <w:szCs w:val="16"/>
              </w:rPr>
              <w:t>Maximum</w:t>
            </w:r>
          </w:p>
        </w:tc>
        <w:tc>
          <w:tcPr>
            <w:tcW w:w="2259" w:type="dxa"/>
            <w:vMerge/>
            <w:tcBorders>
              <w:top w:val="single" w:sz="4" w:space="0" w:color="auto"/>
              <w:left w:val="single" w:sz="4" w:space="0" w:color="auto"/>
              <w:bottom w:val="single" w:sz="4" w:space="0" w:color="auto"/>
              <w:right w:val="single" w:sz="4" w:space="0" w:color="auto"/>
            </w:tcBorders>
          </w:tcPr>
          <w:p w14:paraId="4583C498" w14:textId="77777777" w:rsidR="005F2994" w:rsidRPr="0056578D" w:rsidRDefault="005F2994" w:rsidP="00511461">
            <w:pPr>
              <w:pStyle w:val="NormalCentered"/>
              <w:keepNext/>
              <w:keepLines/>
              <w:spacing w:before="80" w:after="80"/>
              <w:ind w:left="-468" w:right="-96"/>
              <w:rPr>
                <w:i/>
                <w:sz w:val="16"/>
                <w:szCs w:val="16"/>
              </w:rPr>
            </w:pPr>
          </w:p>
        </w:tc>
      </w:tr>
      <w:tr w:rsidR="005F2994" w:rsidRPr="00B20B6A" w14:paraId="4583C49F" w14:textId="77777777" w:rsidTr="00511461">
        <w:trPr>
          <w:gridBefore w:val="1"/>
          <w:wBefore w:w="12" w:type="dxa"/>
        </w:trPr>
        <w:tc>
          <w:tcPr>
            <w:tcW w:w="2755" w:type="dxa"/>
            <w:tcBorders>
              <w:top w:val="single" w:sz="4" w:space="0" w:color="auto"/>
              <w:left w:val="single" w:sz="4" w:space="0" w:color="auto"/>
              <w:bottom w:val="single" w:sz="4" w:space="0" w:color="auto"/>
              <w:right w:val="single" w:sz="4" w:space="0" w:color="auto"/>
            </w:tcBorders>
          </w:tcPr>
          <w:p w14:paraId="4583C49A" w14:textId="77777777" w:rsidR="005F2994" w:rsidRPr="00B20B6A" w:rsidRDefault="005F2994" w:rsidP="00511461">
            <w:pPr>
              <w:pStyle w:val="NormalLeft"/>
              <w:keepNext/>
              <w:keepLines/>
              <w:spacing w:before="0" w:after="0"/>
              <w:rPr>
                <w:sz w:val="20"/>
              </w:rPr>
            </w:pPr>
            <w:r w:rsidRPr="00B20B6A">
              <w:rPr>
                <w:sz w:val="20"/>
              </w:rPr>
              <w:t>Research octane number, RON</w:t>
            </w:r>
          </w:p>
        </w:tc>
        <w:tc>
          <w:tcPr>
            <w:tcW w:w="1310" w:type="dxa"/>
            <w:tcBorders>
              <w:top w:val="single" w:sz="4" w:space="0" w:color="auto"/>
              <w:left w:val="single" w:sz="4" w:space="0" w:color="auto"/>
              <w:bottom w:val="single" w:sz="4" w:space="0" w:color="auto"/>
              <w:right w:val="single" w:sz="4" w:space="0" w:color="auto"/>
            </w:tcBorders>
          </w:tcPr>
          <w:p w14:paraId="4583C49B" w14:textId="77777777" w:rsidR="005F2994" w:rsidRPr="00B20B6A" w:rsidRDefault="005F2994" w:rsidP="00511461">
            <w:pPr>
              <w:pStyle w:val="NormalCentered"/>
              <w:keepNext/>
              <w:keepLines/>
              <w:spacing w:before="0" w:after="0"/>
              <w:rPr>
                <w:sz w:val="20"/>
              </w:rPr>
            </w:pPr>
          </w:p>
        </w:tc>
        <w:tc>
          <w:tcPr>
            <w:tcW w:w="1138" w:type="dxa"/>
            <w:tcBorders>
              <w:top w:val="single" w:sz="4" w:space="0" w:color="auto"/>
              <w:left w:val="single" w:sz="4" w:space="0" w:color="auto"/>
              <w:bottom w:val="single" w:sz="4" w:space="0" w:color="auto"/>
              <w:right w:val="single" w:sz="4" w:space="0" w:color="auto"/>
            </w:tcBorders>
          </w:tcPr>
          <w:p w14:paraId="4583C49C" w14:textId="77777777" w:rsidR="005F2994" w:rsidRPr="00B20B6A" w:rsidRDefault="005F2994" w:rsidP="00511461">
            <w:pPr>
              <w:pStyle w:val="NormalCentered"/>
              <w:keepNext/>
              <w:keepLines/>
              <w:spacing w:before="0" w:after="0"/>
              <w:ind w:left="-135"/>
              <w:jc w:val="right"/>
              <w:rPr>
                <w:sz w:val="20"/>
              </w:rPr>
            </w:pPr>
            <w:r w:rsidRPr="00B20B6A">
              <w:rPr>
                <w:sz w:val="20"/>
              </w:rPr>
              <w:t>95.0</w:t>
            </w:r>
          </w:p>
        </w:tc>
        <w:tc>
          <w:tcPr>
            <w:tcW w:w="1031" w:type="dxa"/>
            <w:tcBorders>
              <w:top w:val="single" w:sz="4" w:space="0" w:color="auto"/>
              <w:left w:val="single" w:sz="4" w:space="0" w:color="auto"/>
              <w:bottom w:val="single" w:sz="4" w:space="0" w:color="auto"/>
              <w:right w:val="single" w:sz="4" w:space="0" w:color="auto"/>
            </w:tcBorders>
          </w:tcPr>
          <w:p w14:paraId="4583C49D" w14:textId="77777777" w:rsidR="005F2994" w:rsidRPr="00B20B6A" w:rsidRDefault="005F2994" w:rsidP="00511461">
            <w:pPr>
              <w:pStyle w:val="NormalCentered"/>
              <w:keepNext/>
              <w:keepLines/>
              <w:spacing w:before="0" w:after="0"/>
              <w:ind w:left="-135"/>
              <w:jc w:val="right"/>
              <w:rPr>
                <w:sz w:val="20"/>
              </w:rPr>
            </w:pPr>
            <w:r>
              <w:rPr>
                <w:sz w:val="20"/>
              </w:rPr>
              <w:t>-</w:t>
            </w:r>
          </w:p>
        </w:tc>
        <w:tc>
          <w:tcPr>
            <w:tcW w:w="2259" w:type="dxa"/>
            <w:tcBorders>
              <w:top w:val="single" w:sz="4" w:space="0" w:color="auto"/>
              <w:left w:val="single" w:sz="4" w:space="0" w:color="auto"/>
              <w:bottom w:val="single" w:sz="4" w:space="0" w:color="auto"/>
              <w:right w:val="single" w:sz="4" w:space="0" w:color="auto"/>
            </w:tcBorders>
          </w:tcPr>
          <w:p w14:paraId="4583C49E" w14:textId="77777777" w:rsidR="005F2994" w:rsidRPr="00B20B6A" w:rsidRDefault="005F2994" w:rsidP="00511461">
            <w:pPr>
              <w:keepNext/>
              <w:keepLines/>
              <w:ind w:right="-96"/>
              <w:rPr>
                <w:sz w:val="20"/>
              </w:rPr>
            </w:pPr>
            <w:r w:rsidRPr="00B20B6A">
              <w:rPr>
                <w:sz w:val="20"/>
              </w:rPr>
              <w:t>EN ISO 5164</w:t>
            </w:r>
          </w:p>
        </w:tc>
      </w:tr>
      <w:tr w:rsidR="005F2994" w:rsidRPr="00B20B6A" w14:paraId="4583C4A5" w14:textId="77777777" w:rsidTr="00511461">
        <w:trPr>
          <w:gridBefore w:val="1"/>
          <w:wBefore w:w="12" w:type="dxa"/>
        </w:trPr>
        <w:tc>
          <w:tcPr>
            <w:tcW w:w="2755" w:type="dxa"/>
            <w:tcBorders>
              <w:top w:val="single" w:sz="4" w:space="0" w:color="auto"/>
              <w:left w:val="single" w:sz="4" w:space="0" w:color="auto"/>
              <w:bottom w:val="single" w:sz="4" w:space="0" w:color="auto"/>
              <w:right w:val="single" w:sz="4" w:space="0" w:color="auto"/>
            </w:tcBorders>
          </w:tcPr>
          <w:p w14:paraId="4583C4A0" w14:textId="77777777" w:rsidR="005F2994" w:rsidRPr="00B20B6A" w:rsidRDefault="005F2994" w:rsidP="00511461">
            <w:pPr>
              <w:pStyle w:val="NormalLeft"/>
              <w:keepNext/>
              <w:keepLines/>
              <w:spacing w:before="0" w:after="0"/>
              <w:rPr>
                <w:sz w:val="20"/>
              </w:rPr>
            </w:pPr>
            <w:r w:rsidRPr="00B20B6A">
              <w:rPr>
                <w:sz w:val="20"/>
              </w:rPr>
              <w:t>Motor octane number, MON</w:t>
            </w:r>
          </w:p>
        </w:tc>
        <w:tc>
          <w:tcPr>
            <w:tcW w:w="1310" w:type="dxa"/>
            <w:tcBorders>
              <w:top w:val="single" w:sz="4" w:space="0" w:color="auto"/>
              <w:left w:val="single" w:sz="4" w:space="0" w:color="auto"/>
              <w:bottom w:val="single" w:sz="4" w:space="0" w:color="auto"/>
              <w:right w:val="single" w:sz="4" w:space="0" w:color="auto"/>
            </w:tcBorders>
          </w:tcPr>
          <w:p w14:paraId="4583C4A1" w14:textId="77777777" w:rsidR="005F2994" w:rsidRPr="00B20B6A" w:rsidRDefault="005F2994" w:rsidP="00511461">
            <w:pPr>
              <w:pStyle w:val="NormalCentered"/>
              <w:keepNext/>
              <w:keepLines/>
              <w:spacing w:before="0" w:after="0"/>
              <w:rPr>
                <w:sz w:val="20"/>
              </w:rPr>
            </w:pPr>
          </w:p>
        </w:tc>
        <w:tc>
          <w:tcPr>
            <w:tcW w:w="1138" w:type="dxa"/>
            <w:tcBorders>
              <w:top w:val="single" w:sz="4" w:space="0" w:color="auto"/>
              <w:left w:val="single" w:sz="4" w:space="0" w:color="auto"/>
              <w:bottom w:val="single" w:sz="4" w:space="0" w:color="auto"/>
              <w:right w:val="single" w:sz="4" w:space="0" w:color="auto"/>
            </w:tcBorders>
          </w:tcPr>
          <w:p w14:paraId="4583C4A2" w14:textId="77777777" w:rsidR="005F2994" w:rsidRPr="00B20B6A" w:rsidRDefault="005F2994" w:rsidP="00511461">
            <w:pPr>
              <w:pStyle w:val="NormalCentered"/>
              <w:keepNext/>
              <w:keepLines/>
              <w:spacing w:before="0" w:after="0"/>
              <w:ind w:left="-135"/>
              <w:jc w:val="right"/>
              <w:rPr>
                <w:sz w:val="20"/>
              </w:rPr>
            </w:pPr>
            <w:r w:rsidRPr="00B20B6A">
              <w:rPr>
                <w:sz w:val="20"/>
              </w:rPr>
              <w:t>85.0</w:t>
            </w:r>
          </w:p>
        </w:tc>
        <w:tc>
          <w:tcPr>
            <w:tcW w:w="1031" w:type="dxa"/>
            <w:tcBorders>
              <w:top w:val="single" w:sz="4" w:space="0" w:color="auto"/>
              <w:left w:val="single" w:sz="4" w:space="0" w:color="auto"/>
              <w:bottom w:val="single" w:sz="4" w:space="0" w:color="auto"/>
              <w:right w:val="single" w:sz="4" w:space="0" w:color="auto"/>
            </w:tcBorders>
          </w:tcPr>
          <w:p w14:paraId="4583C4A3" w14:textId="77777777" w:rsidR="005F2994" w:rsidRPr="00B20B6A" w:rsidRDefault="005F2994" w:rsidP="00511461">
            <w:pPr>
              <w:pStyle w:val="NormalCentered"/>
              <w:keepNext/>
              <w:keepLines/>
              <w:spacing w:before="0" w:after="0"/>
              <w:ind w:left="-135"/>
              <w:jc w:val="right"/>
              <w:rPr>
                <w:sz w:val="20"/>
              </w:rPr>
            </w:pPr>
            <w:r>
              <w:rPr>
                <w:sz w:val="20"/>
              </w:rPr>
              <w:t>-</w:t>
            </w:r>
          </w:p>
        </w:tc>
        <w:tc>
          <w:tcPr>
            <w:tcW w:w="2259" w:type="dxa"/>
            <w:tcBorders>
              <w:top w:val="single" w:sz="4" w:space="0" w:color="auto"/>
              <w:left w:val="single" w:sz="4" w:space="0" w:color="auto"/>
              <w:bottom w:val="single" w:sz="4" w:space="0" w:color="auto"/>
              <w:right w:val="single" w:sz="4" w:space="0" w:color="auto"/>
            </w:tcBorders>
          </w:tcPr>
          <w:p w14:paraId="4583C4A4" w14:textId="77777777" w:rsidR="005F2994" w:rsidRPr="00B20B6A" w:rsidRDefault="005F2994" w:rsidP="00511461">
            <w:pPr>
              <w:keepNext/>
              <w:keepLines/>
              <w:ind w:right="-96"/>
              <w:rPr>
                <w:sz w:val="20"/>
              </w:rPr>
            </w:pPr>
            <w:r w:rsidRPr="00B20B6A">
              <w:rPr>
                <w:sz w:val="20"/>
              </w:rPr>
              <w:t>EN ISO 5163</w:t>
            </w:r>
          </w:p>
        </w:tc>
      </w:tr>
      <w:tr w:rsidR="005F2994" w:rsidRPr="00B20B6A" w14:paraId="4583C4AA" w14:textId="77777777" w:rsidTr="00511461">
        <w:trPr>
          <w:gridBefore w:val="1"/>
          <w:wBefore w:w="12" w:type="dxa"/>
        </w:trPr>
        <w:tc>
          <w:tcPr>
            <w:tcW w:w="2755" w:type="dxa"/>
            <w:tcBorders>
              <w:top w:val="single" w:sz="4" w:space="0" w:color="auto"/>
              <w:left w:val="single" w:sz="4" w:space="0" w:color="auto"/>
              <w:bottom w:val="single" w:sz="4" w:space="0" w:color="auto"/>
              <w:right w:val="single" w:sz="4" w:space="0" w:color="auto"/>
            </w:tcBorders>
          </w:tcPr>
          <w:p w14:paraId="4583C4A6" w14:textId="77777777" w:rsidR="005F2994" w:rsidRPr="00B20B6A" w:rsidRDefault="005F2994" w:rsidP="00511461">
            <w:pPr>
              <w:pStyle w:val="NormalLeft"/>
              <w:keepNext/>
              <w:keepLines/>
              <w:spacing w:before="0" w:after="0"/>
              <w:rPr>
                <w:sz w:val="20"/>
              </w:rPr>
            </w:pPr>
            <w:r>
              <w:rPr>
                <w:sz w:val="20"/>
              </w:rPr>
              <w:t>Density at 15 °</w:t>
            </w:r>
            <w:r w:rsidRPr="00B20B6A">
              <w:rPr>
                <w:sz w:val="20"/>
              </w:rPr>
              <w:t>C</w:t>
            </w:r>
          </w:p>
        </w:tc>
        <w:tc>
          <w:tcPr>
            <w:tcW w:w="1310" w:type="dxa"/>
            <w:tcBorders>
              <w:top w:val="single" w:sz="4" w:space="0" w:color="auto"/>
              <w:left w:val="single" w:sz="4" w:space="0" w:color="auto"/>
              <w:bottom w:val="single" w:sz="4" w:space="0" w:color="auto"/>
              <w:right w:val="single" w:sz="4" w:space="0" w:color="auto"/>
            </w:tcBorders>
          </w:tcPr>
          <w:p w14:paraId="4583C4A7" w14:textId="77777777" w:rsidR="005F2994" w:rsidRPr="00B20B6A" w:rsidRDefault="005F2994" w:rsidP="00511461">
            <w:pPr>
              <w:pStyle w:val="NormalCentered"/>
              <w:keepNext/>
              <w:keepLines/>
              <w:spacing w:before="0" w:after="0"/>
              <w:jc w:val="left"/>
              <w:rPr>
                <w:sz w:val="20"/>
              </w:rPr>
            </w:pPr>
            <w:r w:rsidRPr="00B20B6A">
              <w:rPr>
                <w:sz w:val="20"/>
              </w:rPr>
              <w:t>kg/m</w:t>
            </w:r>
            <w:r w:rsidRPr="00B20B6A">
              <w:rPr>
                <w:sz w:val="20"/>
                <w:vertAlign w:val="superscript"/>
              </w:rPr>
              <w:t>3</w:t>
            </w:r>
          </w:p>
        </w:tc>
        <w:tc>
          <w:tcPr>
            <w:tcW w:w="2169" w:type="dxa"/>
            <w:gridSpan w:val="2"/>
            <w:tcBorders>
              <w:top w:val="single" w:sz="4" w:space="0" w:color="auto"/>
              <w:left w:val="single" w:sz="4" w:space="0" w:color="auto"/>
              <w:bottom w:val="single" w:sz="4" w:space="0" w:color="auto"/>
              <w:right w:val="single" w:sz="4" w:space="0" w:color="auto"/>
            </w:tcBorders>
          </w:tcPr>
          <w:p w14:paraId="4583C4A8" w14:textId="77777777" w:rsidR="005F2994" w:rsidRPr="00B20B6A" w:rsidRDefault="005F2994" w:rsidP="00511461">
            <w:pPr>
              <w:pStyle w:val="NormalCentered"/>
              <w:keepNext/>
              <w:keepLines/>
              <w:spacing w:before="0" w:after="0"/>
              <w:ind w:left="-135"/>
              <w:rPr>
                <w:sz w:val="20"/>
              </w:rPr>
            </w:pPr>
            <w:r w:rsidRPr="00B20B6A">
              <w:rPr>
                <w:sz w:val="20"/>
              </w:rPr>
              <w:t>Report</w:t>
            </w:r>
          </w:p>
        </w:tc>
        <w:tc>
          <w:tcPr>
            <w:tcW w:w="2259" w:type="dxa"/>
            <w:tcBorders>
              <w:top w:val="single" w:sz="4" w:space="0" w:color="auto"/>
              <w:left w:val="single" w:sz="4" w:space="0" w:color="auto"/>
              <w:bottom w:val="single" w:sz="4" w:space="0" w:color="auto"/>
              <w:right w:val="single" w:sz="4" w:space="0" w:color="auto"/>
            </w:tcBorders>
          </w:tcPr>
          <w:p w14:paraId="4583C4A9" w14:textId="77777777" w:rsidR="005F2994" w:rsidRPr="00B20B6A" w:rsidRDefault="005F2994" w:rsidP="00511461">
            <w:pPr>
              <w:keepNext/>
              <w:keepLines/>
              <w:ind w:right="-96"/>
              <w:rPr>
                <w:sz w:val="20"/>
              </w:rPr>
            </w:pPr>
            <w:r w:rsidRPr="00B20B6A">
              <w:rPr>
                <w:sz w:val="20"/>
              </w:rPr>
              <w:t>ISO 3675</w:t>
            </w:r>
          </w:p>
        </w:tc>
      </w:tr>
      <w:tr w:rsidR="005F2994" w:rsidRPr="00B20B6A" w14:paraId="4583C4B0" w14:textId="77777777" w:rsidTr="00511461">
        <w:trPr>
          <w:gridBefore w:val="1"/>
          <w:wBefore w:w="12" w:type="dxa"/>
        </w:trPr>
        <w:tc>
          <w:tcPr>
            <w:tcW w:w="2755" w:type="dxa"/>
            <w:tcBorders>
              <w:top w:val="single" w:sz="4" w:space="0" w:color="auto"/>
              <w:left w:val="single" w:sz="4" w:space="0" w:color="auto"/>
              <w:bottom w:val="single" w:sz="4" w:space="0" w:color="auto"/>
              <w:right w:val="single" w:sz="4" w:space="0" w:color="auto"/>
            </w:tcBorders>
          </w:tcPr>
          <w:p w14:paraId="4583C4AB" w14:textId="77777777" w:rsidR="005F2994" w:rsidRPr="00B20B6A" w:rsidRDefault="005F2994" w:rsidP="00511461">
            <w:pPr>
              <w:pStyle w:val="NormalLeft"/>
              <w:keepNext/>
              <w:keepLines/>
              <w:spacing w:before="0" w:after="0"/>
              <w:rPr>
                <w:sz w:val="20"/>
              </w:rPr>
            </w:pPr>
            <w:r w:rsidRPr="00B20B6A">
              <w:rPr>
                <w:sz w:val="20"/>
              </w:rPr>
              <w:t>Vapour pressure</w:t>
            </w:r>
          </w:p>
        </w:tc>
        <w:tc>
          <w:tcPr>
            <w:tcW w:w="1310" w:type="dxa"/>
            <w:tcBorders>
              <w:top w:val="single" w:sz="4" w:space="0" w:color="auto"/>
              <w:left w:val="single" w:sz="4" w:space="0" w:color="auto"/>
              <w:bottom w:val="single" w:sz="4" w:space="0" w:color="auto"/>
              <w:right w:val="single" w:sz="4" w:space="0" w:color="auto"/>
            </w:tcBorders>
          </w:tcPr>
          <w:p w14:paraId="4583C4AC" w14:textId="77777777" w:rsidR="005F2994" w:rsidRPr="00B20B6A" w:rsidRDefault="005F2994" w:rsidP="00511461">
            <w:pPr>
              <w:pStyle w:val="NormalCentered"/>
              <w:keepNext/>
              <w:keepLines/>
              <w:spacing w:before="0" w:after="0"/>
              <w:jc w:val="left"/>
              <w:rPr>
                <w:sz w:val="20"/>
              </w:rPr>
            </w:pPr>
            <w:r w:rsidRPr="00B20B6A">
              <w:rPr>
                <w:sz w:val="20"/>
              </w:rPr>
              <w:t>kPa</w:t>
            </w:r>
          </w:p>
        </w:tc>
        <w:tc>
          <w:tcPr>
            <w:tcW w:w="1138" w:type="dxa"/>
            <w:tcBorders>
              <w:top w:val="single" w:sz="4" w:space="0" w:color="auto"/>
              <w:left w:val="single" w:sz="4" w:space="0" w:color="auto"/>
              <w:bottom w:val="single" w:sz="4" w:space="0" w:color="auto"/>
              <w:right w:val="single" w:sz="4" w:space="0" w:color="auto"/>
            </w:tcBorders>
          </w:tcPr>
          <w:p w14:paraId="4583C4AD" w14:textId="77777777" w:rsidR="005F2994" w:rsidRPr="00B20B6A" w:rsidRDefault="005F2994" w:rsidP="00511461">
            <w:pPr>
              <w:pStyle w:val="NormalCentered"/>
              <w:keepNext/>
              <w:keepLines/>
              <w:spacing w:before="0" w:after="0"/>
              <w:ind w:left="-135"/>
              <w:jc w:val="right"/>
              <w:rPr>
                <w:sz w:val="20"/>
              </w:rPr>
            </w:pPr>
            <w:r w:rsidRPr="00B20B6A">
              <w:rPr>
                <w:sz w:val="20"/>
              </w:rPr>
              <w:t>40.0</w:t>
            </w:r>
          </w:p>
        </w:tc>
        <w:tc>
          <w:tcPr>
            <w:tcW w:w="1031" w:type="dxa"/>
            <w:tcBorders>
              <w:top w:val="single" w:sz="4" w:space="0" w:color="auto"/>
              <w:left w:val="single" w:sz="4" w:space="0" w:color="auto"/>
              <w:bottom w:val="single" w:sz="4" w:space="0" w:color="auto"/>
              <w:right w:val="single" w:sz="4" w:space="0" w:color="auto"/>
            </w:tcBorders>
          </w:tcPr>
          <w:p w14:paraId="4583C4AE" w14:textId="77777777" w:rsidR="005F2994" w:rsidRPr="00B20B6A" w:rsidRDefault="005F2994" w:rsidP="00511461">
            <w:pPr>
              <w:pStyle w:val="NormalCentered"/>
              <w:keepNext/>
              <w:keepLines/>
              <w:spacing w:before="0" w:after="0"/>
              <w:ind w:left="-135"/>
              <w:jc w:val="right"/>
              <w:rPr>
                <w:sz w:val="20"/>
              </w:rPr>
            </w:pPr>
            <w:r w:rsidRPr="00B20B6A">
              <w:rPr>
                <w:sz w:val="20"/>
              </w:rPr>
              <w:t>60.0</w:t>
            </w:r>
          </w:p>
        </w:tc>
        <w:tc>
          <w:tcPr>
            <w:tcW w:w="2259" w:type="dxa"/>
            <w:tcBorders>
              <w:top w:val="single" w:sz="4" w:space="0" w:color="auto"/>
              <w:left w:val="single" w:sz="4" w:space="0" w:color="auto"/>
              <w:bottom w:val="single" w:sz="4" w:space="0" w:color="auto"/>
              <w:right w:val="single" w:sz="4" w:space="0" w:color="auto"/>
            </w:tcBorders>
          </w:tcPr>
          <w:p w14:paraId="4583C4AF" w14:textId="77777777" w:rsidR="005F2994" w:rsidRPr="00B20B6A" w:rsidRDefault="005F2994" w:rsidP="00511461">
            <w:pPr>
              <w:keepNext/>
              <w:keepLines/>
              <w:ind w:right="-96"/>
              <w:rPr>
                <w:sz w:val="20"/>
              </w:rPr>
            </w:pPr>
            <w:r w:rsidRPr="00B20B6A">
              <w:rPr>
                <w:sz w:val="20"/>
              </w:rPr>
              <w:t>EN ISO 13016-1 (DVPE)</w:t>
            </w:r>
          </w:p>
        </w:tc>
      </w:tr>
      <w:tr w:rsidR="005F2994" w:rsidRPr="00B20B6A" w14:paraId="4583C4B7" w14:textId="77777777" w:rsidTr="00511461">
        <w:trPr>
          <w:gridBefore w:val="1"/>
          <w:wBefore w:w="12" w:type="dxa"/>
        </w:trPr>
        <w:tc>
          <w:tcPr>
            <w:tcW w:w="2755" w:type="dxa"/>
            <w:tcBorders>
              <w:top w:val="single" w:sz="4" w:space="0" w:color="auto"/>
              <w:left w:val="single" w:sz="4" w:space="0" w:color="auto"/>
              <w:bottom w:val="single" w:sz="4" w:space="0" w:color="auto"/>
              <w:right w:val="single" w:sz="4" w:space="0" w:color="auto"/>
            </w:tcBorders>
          </w:tcPr>
          <w:p w14:paraId="4583C4B1" w14:textId="77777777" w:rsidR="005F2994" w:rsidRPr="00B20B6A" w:rsidRDefault="005F2994" w:rsidP="00511461">
            <w:pPr>
              <w:pStyle w:val="NormalLeft"/>
              <w:keepNext/>
              <w:keepLines/>
              <w:spacing w:before="0" w:after="0"/>
              <w:rPr>
                <w:sz w:val="20"/>
              </w:rPr>
            </w:pPr>
            <w:r w:rsidRPr="00B20B6A">
              <w:rPr>
                <w:sz w:val="20"/>
              </w:rPr>
              <w:t>Sulphur content</w:t>
            </w:r>
            <w:r w:rsidRPr="00EF3422">
              <w:rPr>
                <w:sz w:val="20"/>
                <w:vertAlign w:val="superscript"/>
              </w:rPr>
              <w:t>3</w:t>
            </w:r>
            <w:r>
              <w:rPr>
                <w:sz w:val="20"/>
                <w:vertAlign w:val="superscript"/>
              </w:rPr>
              <w:t>,</w:t>
            </w:r>
            <w:r w:rsidRPr="00B20B6A">
              <w:rPr>
                <w:sz w:val="20"/>
              </w:rPr>
              <w:t xml:space="preserve"> </w:t>
            </w:r>
            <w:r w:rsidRPr="00EF3422">
              <w:rPr>
                <w:sz w:val="20"/>
                <w:vertAlign w:val="superscript"/>
              </w:rPr>
              <w:t>4</w:t>
            </w:r>
          </w:p>
        </w:tc>
        <w:tc>
          <w:tcPr>
            <w:tcW w:w="1310" w:type="dxa"/>
            <w:tcBorders>
              <w:top w:val="single" w:sz="4" w:space="0" w:color="auto"/>
              <w:left w:val="single" w:sz="4" w:space="0" w:color="auto"/>
              <w:bottom w:val="single" w:sz="4" w:space="0" w:color="auto"/>
              <w:right w:val="single" w:sz="4" w:space="0" w:color="auto"/>
            </w:tcBorders>
          </w:tcPr>
          <w:p w14:paraId="4583C4B2" w14:textId="77777777" w:rsidR="005F2994" w:rsidRPr="00B20B6A" w:rsidRDefault="005F2994" w:rsidP="00511461">
            <w:pPr>
              <w:pStyle w:val="NormalCentered"/>
              <w:keepNext/>
              <w:keepLines/>
              <w:spacing w:before="0" w:after="0"/>
              <w:jc w:val="left"/>
              <w:rPr>
                <w:sz w:val="20"/>
              </w:rPr>
            </w:pPr>
            <w:r w:rsidRPr="00B20B6A">
              <w:rPr>
                <w:sz w:val="20"/>
              </w:rPr>
              <w:t>mg/kg</w:t>
            </w:r>
          </w:p>
        </w:tc>
        <w:tc>
          <w:tcPr>
            <w:tcW w:w="1138" w:type="dxa"/>
            <w:tcBorders>
              <w:top w:val="single" w:sz="4" w:space="0" w:color="auto"/>
              <w:left w:val="single" w:sz="4" w:space="0" w:color="auto"/>
              <w:bottom w:val="single" w:sz="4" w:space="0" w:color="auto"/>
              <w:right w:val="single" w:sz="4" w:space="0" w:color="auto"/>
            </w:tcBorders>
          </w:tcPr>
          <w:p w14:paraId="4583C4B3" w14:textId="77777777" w:rsidR="005F2994" w:rsidRPr="00B20B6A" w:rsidRDefault="005F2994" w:rsidP="00511461">
            <w:pPr>
              <w:pStyle w:val="NormalCentered"/>
              <w:keepNext/>
              <w:keepLines/>
              <w:spacing w:before="0" w:after="0"/>
              <w:ind w:left="-135"/>
              <w:jc w:val="right"/>
              <w:rPr>
                <w:sz w:val="20"/>
              </w:rPr>
            </w:pPr>
            <w:r>
              <w:rPr>
                <w:sz w:val="20"/>
              </w:rPr>
              <w:t>-</w:t>
            </w:r>
          </w:p>
        </w:tc>
        <w:tc>
          <w:tcPr>
            <w:tcW w:w="1031" w:type="dxa"/>
            <w:tcBorders>
              <w:top w:val="single" w:sz="4" w:space="0" w:color="auto"/>
              <w:left w:val="single" w:sz="4" w:space="0" w:color="auto"/>
              <w:bottom w:val="single" w:sz="4" w:space="0" w:color="auto"/>
              <w:right w:val="single" w:sz="4" w:space="0" w:color="auto"/>
            </w:tcBorders>
          </w:tcPr>
          <w:p w14:paraId="4583C4B4" w14:textId="77777777" w:rsidR="005F2994" w:rsidRPr="00B20B6A" w:rsidRDefault="005F2994" w:rsidP="00511461">
            <w:pPr>
              <w:pStyle w:val="NormalCentered"/>
              <w:keepNext/>
              <w:keepLines/>
              <w:spacing w:before="0" w:after="0"/>
              <w:ind w:left="-135"/>
              <w:jc w:val="right"/>
              <w:rPr>
                <w:sz w:val="20"/>
              </w:rPr>
            </w:pPr>
            <w:r w:rsidRPr="00B20B6A">
              <w:rPr>
                <w:sz w:val="20"/>
              </w:rPr>
              <w:t>10</w:t>
            </w:r>
          </w:p>
        </w:tc>
        <w:tc>
          <w:tcPr>
            <w:tcW w:w="2259" w:type="dxa"/>
            <w:tcBorders>
              <w:top w:val="single" w:sz="4" w:space="0" w:color="auto"/>
              <w:left w:val="single" w:sz="4" w:space="0" w:color="auto"/>
              <w:bottom w:val="single" w:sz="4" w:space="0" w:color="auto"/>
              <w:right w:val="single" w:sz="4" w:space="0" w:color="auto"/>
            </w:tcBorders>
          </w:tcPr>
          <w:p w14:paraId="4583C4B5" w14:textId="77777777" w:rsidR="005F2994" w:rsidRPr="00B20B6A" w:rsidRDefault="005F2994" w:rsidP="00511461">
            <w:pPr>
              <w:keepNext/>
              <w:keepLines/>
              <w:ind w:right="-96"/>
              <w:rPr>
                <w:sz w:val="20"/>
              </w:rPr>
            </w:pPr>
            <w:r w:rsidRPr="00B20B6A">
              <w:rPr>
                <w:sz w:val="20"/>
              </w:rPr>
              <w:t>EN ISO 20846</w:t>
            </w:r>
          </w:p>
          <w:p w14:paraId="4583C4B6" w14:textId="77777777" w:rsidR="005F2994" w:rsidRPr="00B20B6A" w:rsidRDefault="005F2994" w:rsidP="00511461">
            <w:pPr>
              <w:keepNext/>
              <w:keepLines/>
              <w:ind w:right="-96"/>
              <w:rPr>
                <w:sz w:val="20"/>
              </w:rPr>
            </w:pPr>
            <w:r w:rsidRPr="00B20B6A">
              <w:rPr>
                <w:sz w:val="20"/>
              </w:rPr>
              <w:t>EN ISO 20884</w:t>
            </w:r>
          </w:p>
        </w:tc>
      </w:tr>
      <w:tr w:rsidR="005F2994" w:rsidRPr="00B20B6A" w14:paraId="4583C4BD" w14:textId="77777777" w:rsidTr="00511461">
        <w:trPr>
          <w:gridBefore w:val="1"/>
          <w:wBefore w:w="12" w:type="dxa"/>
        </w:trPr>
        <w:tc>
          <w:tcPr>
            <w:tcW w:w="2755" w:type="dxa"/>
            <w:tcBorders>
              <w:top w:val="single" w:sz="4" w:space="0" w:color="auto"/>
              <w:left w:val="single" w:sz="4" w:space="0" w:color="auto"/>
              <w:bottom w:val="single" w:sz="4" w:space="0" w:color="auto"/>
              <w:right w:val="single" w:sz="4" w:space="0" w:color="auto"/>
            </w:tcBorders>
          </w:tcPr>
          <w:p w14:paraId="4583C4B8" w14:textId="77777777" w:rsidR="005F2994" w:rsidRPr="00B20B6A" w:rsidRDefault="005F2994" w:rsidP="00511461">
            <w:pPr>
              <w:pStyle w:val="NormalLeft"/>
              <w:keepNext/>
              <w:keepLines/>
              <w:spacing w:before="0" w:after="0"/>
              <w:rPr>
                <w:sz w:val="20"/>
              </w:rPr>
            </w:pPr>
            <w:r w:rsidRPr="00B20B6A">
              <w:rPr>
                <w:sz w:val="20"/>
              </w:rPr>
              <w:t>Oxidation stability</w:t>
            </w:r>
          </w:p>
        </w:tc>
        <w:tc>
          <w:tcPr>
            <w:tcW w:w="1310" w:type="dxa"/>
            <w:tcBorders>
              <w:top w:val="single" w:sz="4" w:space="0" w:color="auto"/>
              <w:left w:val="single" w:sz="4" w:space="0" w:color="auto"/>
              <w:bottom w:val="single" w:sz="4" w:space="0" w:color="auto"/>
              <w:right w:val="single" w:sz="4" w:space="0" w:color="auto"/>
            </w:tcBorders>
          </w:tcPr>
          <w:p w14:paraId="4583C4B9" w14:textId="77777777" w:rsidR="005F2994" w:rsidRPr="00B20B6A" w:rsidRDefault="005F2994" w:rsidP="00511461">
            <w:pPr>
              <w:pStyle w:val="NormalCentered"/>
              <w:keepNext/>
              <w:keepLines/>
              <w:spacing w:before="0" w:after="0"/>
              <w:jc w:val="left"/>
              <w:rPr>
                <w:sz w:val="20"/>
              </w:rPr>
            </w:pPr>
            <w:r w:rsidRPr="00B20B6A">
              <w:rPr>
                <w:sz w:val="20"/>
              </w:rPr>
              <w:t>minutes</w:t>
            </w:r>
          </w:p>
        </w:tc>
        <w:tc>
          <w:tcPr>
            <w:tcW w:w="1138" w:type="dxa"/>
            <w:tcBorders>
              <w:top w:val="single" w:sz="4" w:space="0" w:color="auto"/>
              <w:left w:val="single" w:sz="4" w:space="0" w:color="auto"/>
              <w:bottom w:val="single" w:sz="4" w:space="0" w:color="auto"/>
              <w:right w:val="single" w:sz="4" w:space="0" w:color="auto"/>
            </w:tcBorders>
          </w:tcPr>
          <w:p w14:paraId="4583C4BA" w14:textId="77777777" w:rsidR="005F2994" w:rsidRPr="00B20B6A" w:rsidRDefault="005F2994" w:rsidP="00511461">
            <w:pPr>
              <w:pStyle w:val="NormalCentered"/>
              <w:keepNext/>
              <w:keepLines/>
              <w:spacing w:before="0" w:after="0"/>
              <w:ind w:left="-135"/>
              <w:jc w:val="right"/>
              <w:rPr>
                <w:sz w:val="20"/>
              </w:rPr>
            </w:pPr>
            <w:r w:rsidRPr="00B20B6A">
              <w:rPr>
                <w:sz w:val="20"/>
              </w:rPr>
              <w:t>360</w:t>
            </w:r>
          </w:p>
        </w:tc>
        <w:tc>
          <w:tcPr>
            <w:tcW w:w="1031" w:type="dxa"/>
            <w:tcBorders>
              <w:top w:val="single" w:sz="4" w:space="0" w:color="auto"/>
              <w:left w:val="single" w:sz="4" w:space="0" w:color="auto"/>
              <w:bottom w:val="single" w:sz="4" w:space="0" w:color="auto"/>
              <w:right w:val="single" w:sz="4" w:space="0" w:color="auto"/>
            </w:tcBorders>
          </w:tcPr>
          <w:p w14:paraId="4583C4BB" w14:textId="77777777" w:rsidR="005F2994" w:rsidRPr="00B20B6A" w:rsidRDefault="005F2994" w:rsidP="00511461">
            <w:pPr>
              <w:pStyle w:val="NormalCentered"/>
              <w:keepNext/>
              <w:keepLines/>
              <w:spacing w:before="0" w:after="0"/>
              <w:ind w:left="-135"/>
              <w:jc w:val="right"/>
              <w:rPr>
                <w:sz w:val="20"/>
              </w:rPr>
            </w:pPr>
          </w:p>
        </w:tc>
        <w:tc>
          <w:tcPr>
            <w:tcW w:w="2259" w:type="dxa"/>
            <w:tcBorders>
              <w:top w:val="single" w:sz="4" w:space="0" w:color="auto"/>
              <w:left w:val="single" w:sz="4" w:space="0" w:color="auto"/>
              <w:bottom w:val="single" w:sz="4" w:space="0" w:color="auto"/>
              <w:right w:val="single" w:sz="4" w:space="0" w:color="auto"/>
            </w:tcBorders>
          </w:tcPr>
          <w:p w14:paraId="4583C4BC" w14:textId="77777777" w:rsidR="005F2994" w:rsidRPr="00B20B6A" w:rsidRDefault="005F2994" w:rsidP="00511461">
            <w:pPr>
              <w:keepNext/>
              <w:keepLines/>
              <w:ind w:right="-96"/>
              <w:rPr>
                <w:sz w:val="20"/>
              </w:rPr>
            </w:pPr>
            <w:r w:rsidRPr="00B20B6A">
              <w:rPr>
                <w:sz w:val="20"/>
              </w:rPr>
              <w:t>EN ISO 7536</w:t>
            </w:r>
          </w:p>
        </w:tc>
      </w:tr>
      <w:tr w:rsidR="005F2994" w:rsidRPr="00B20B6A" w14:paraId="4583C4C3" w14:textId="77777777" w:rsidTr="00511461">
        <w:trPr>
          <w:gridBefore w:val="1"/>
          <w:wBefore w:w="12" w:type="dxa"/>
        </w:trPr>
        <w:tc>
          <w:tcPr>
            <w:tcW w:w="2755" w:type="dxa"/>
            <w:tcBorders>
              <w:top w:val="single" w:sz="4" w:space="0" w:color="auto"/>
              <w:left w:val="single" w:sz="4" w:space="0" w:color="auto"/>
              <w:bottom w:val="single" w:sz="4" w:space="0" w:color="auto"/>
              <w:right w:val="single" w:sz="4" w:space="0" w:color="auto"/>
            </w:tcBorders>
          </w:tcPr>
          <w:p w14:paraId="4583C4BE" w14:textId="77777777" w:rsidR="005F2994" w:rsidRPr="00B20B6A" w:rsidRDefault="005F2994" w:rsidP="00511461">
            <w:pPr>
              <w:pStyle w:val="NormalLeft"/>
              <w:keepNext/>
              <w:keepLines/>
              <w:spacing w:before="0" w:after="0"/>
              <w:rPr>
                <w:sz w:val="20"/>
              </w:rPr>
            </w:pPr>
            <w:r w:rsidRPr="00B20B6A">
              <w:rPr>
                <w:sz w:val="20"/>
              </w:rPr>
              <w:t>Existent gum content (solvent washed)</w:t>
            </w:r>
          </w:p>
        </w:tc>
        <w:tc>
          <w:tcPr>
            <w:tcW w:w="1310" w:type="dxa"/>
            <w:tcBorders>
              <w:top w:val="single" w:sz="4" w:space="0" w:color="auto"/>
              <w:left w:val="single" w:sz="4" w:space="0" w:color="auto"/>
              <w:bottom w:val="single" w:sz="4" w:space="0" w:color="auto"/>
              <w:right w:val="single" w:sz="4" w:space="0" w:color="auto"/>
            </w:tcBorders>
          </w:tcPr>
          <w:p w14:paraId="4583C4BF" w14:textId="77777777" w:rsidR="005F2994" w:rsidRPr="00B20B6A" w:rsidRDefault="005F2994" w:rsidP="00511461">
            <w:pPr>
              <w:pStyle w:val="NormalCentered"/>
              <w:keepNext/>
              <w:keepLines/>
              <w:spacing w:before="0" w:after="0"/>
              <w:jc w:val="left"/>
              <w:rPr>
                <w:sz w:val="20"/>
              </w:rPr>
            </w:pPr>
            <w:r w:rsidRPr="00B20B6A">
              <w:rPr>
                <w:sz w:val="20"/>
              </w:rPr>
              <w:t>mg</w:t>
            </w:r>
            <w:proofErr w:type="gramStart"/>
            <w:r w:rsidRPr="00B20B6A">
              <w:rPr>
                <w:sz w:val="20"/>
              </w:rPr>
              <w:t>/(</w:t>
            </w:r>
            <w:proofErr w:type="gramEnd"/>
            <w:r w:rsidRPr="00B20B6A">
              <w:rPr>
                <w:sz w:val="20"/>
              </w:rPr>
              <w:t>100 ml)</w:t>
            </w:r>
          </w:p>
        </w:tc>
        <w:tc>
          <w:tcPr>
            <w:tcW w:w="1138" w:type="dxa"/>
            <w:tcBorders>
              <w:top w:val="single" w:sz="4" w:space="0" w:color="auto"/>
              <w:left w:val="single" w:sz="4" w:space="0" w:color="auto"/>
              <w:bottom w:val="single" w:sz="4" w:space="0" w:color="auto"/>
              <w:right w:val="single" w:sz="4" w:space="0" w:color="auto"/>
            </w:tcBorders>
          </w:tcPr>
          <w:p w14:paraId="4583C4C0" w14:textId="77777777" w:rsidR="005F2994" w:rsidRPr="00B20B6A" w:rsidRDefault="005F2994" w:rsidP="00511461">
            <w:pPr>
              <w:pStyle w:val="NormalCentered"/>
              <w:keepNext/>
              <w:keepLines/>
              <w:spacing w:before="0" w:after="0"/>
              <w:ind w:left="-135"/>
              <w:jc w:val="right"/>
              <w:rPr>
                <w:sz w:val="20"/>
              </w:rPr>
            </w:pPr>
            <w:r>
              <w:rPr>
                <w:sz w:val="20"/>
              </w:rPr>
              <w:t>-</w:t>
            </w:r>
          </w:p>
        </w:tc>
        <w:tc>
          <w:tcPr>
            <w:tcW w:w="1031" w:type="dxa"/>
            <w:tcBorders>
              <w:top w:val="single" w:sz="4" w:space="0" w:color="auto"/>
              <w:left w:val="single" w:sz="4" w:space="0" w:color="auto"/>
              <w:bottom w:val="single" w:sz="4" w:space="0" w:color="auto"/>
              <w:right w:val="single" w:sz="4" w:space="0" w:color="auto"/>
            </w:tcBorders>
          </w:tcPr>
          <w:p w14:paraId="4583C4C1" w14:textId="77777777" w:rsidR="005F2994" w:rsidRPr="00B20B6A" w:rsidRDefault="005F2994" w:rsidP="00511461">
            <w:pPr>
              <w:pStyle w:val="NormalCentered"/>
              <w:keepNext/>
              <w:keepLines/>
              <w:spacing w:before="0" w:after="0"/>
              <w:ind w:left="-135"/>
              <w:jc w:val="right"/>
              <w:rPr>
                <w:sz w:val="20"/>
              </w:rPr>
            </w:pPr>
            <w:r w:rsidRPr="00B20B6A">
              <w:rPr>
                <w:sz w:val="20"/>
              </w:rPr>
              <w:t>5</w:t>
            </w:r>
          </w:p>
        </w:tc>
        <w:tc>
          <w:tcPr>
            <w:tcW w:w="2259" w:type="dxa"/>
            <w:tcBorders>
              <w:top w:val="single" w:sz="4" w:space="0" w:color="auto"/>
              <w:left w:val="single" w:sz="4" w:space="0" w:color="auto"/>
              <w:bottom w:val="single" w:sz="4" w:space="0" w:color="auto"/>
              <w:right w:val="single" w:sz="4" w:space="0" w:color="auto"/>
            </w:tcBorders>
          </w:tcPr>
          <w:p w14:paraId="4583C4C2" w14:textId="77777777" w:rsidR="005F2994" w:rsidRPr="00B20B6A" w:rsidRDefault="005F2994" w:rsidP="00511461">
            <w:pPr>
              <w:keepNext/>
              <w:keepLines/>
              <w:ind w:right="-96"/>
              <w:rPr>
                <w:sz w:val="20"/>
              </w:rPr>
            </w:pPr>
            <w:r w:rsidRPr="00B20B6A">
              <w:rPr>
                <w:sz w:val="20"/>
              </w:rPr>
              <w:t>EN-ISO 6246</w:t>
            </w:r>
          </w:p>
        </w:tc>
      </w:tr>
      <w:tr w:rsidR="005F2994" w:rsidRPr="00B20B6A" w14:paraId="4583C4C9" w14:textId="77777777" w:rsidTr="00511461">
        <w:trPr>
          <w:gridBefore w:val="1"/>
          <w:wBefore w:w="12" w:type="dxa"/>
        </w:trPr>
        <w:tc>
          <w:tcPr>
            <w:tcW w:w="2755" w:type="dxa"/>
            <w:tcBorders>
              <w:top w:val="single" w:sz="4" w:space="0" w:color="auto"/>
              <w:left w:val="single" w:sz="4" w:space="0" w:color="auto"/>
              <w:bottom w:val="single" w:sz="4" w:space="0" w:color="auto"/>
              <w:right w:val="single" w:sz="4" w:space="0" w:color="auto"/>
            </w:tcBorders>
          </w:tcPr>
          <w:p w14:paraId="4583C4C4" w14:textId="77777777" w:rsidR="005F2994" w:rsidRPr="00B20B6A" w:rsidRDefault="005F2994" w:rsidP="00511461">
            <w:pPr>
              <w:pStyle w:val="NormalLeft"/>
              <w:keepNext/>
              <w:keepLines/>
              <w:spacing w:before="0" w:after="0"/>
              <w:rPr>
                <w:sz w:val="20"/>
              </w:rPr>
            </w:pPr>
            <w:r w:rsidRPr="00B20B6A">
              <w:rPr>
                <w:sz w:val="20"/>
              </w:rPr>
              <w:t>Appearance</w:t>
            </w:r>
          </w:p>
          <w:p w14:paraId="4583C4C5" w14:textId="77777777" w:rsidR="005F2994" w:rsidRPr="00B20B6A" w:rsidRDefault="005F2994" w:rsidP="00511461">
            <w:pPr>
              <w:pStyle w:val="NormalLeft"/>
              <w:keepNext/>
              <w:keepLines/>
              <w:spacing w:before="0" w:after="0"/>
              <w:rPr>
                <w:sz w:val="20"/>
              </w:rPr>
            </w:pPr>
            <w:r w:rsidRPr="00B20B6A">
              <w:rPr>
                <w:sz w:val="20"/>
              </w:rPr>
              <w:t>This shall be determine</w:t>
            </w:r>
            <w:r>
              <w:rPr>
                <w:sz w:val="20"/>
              </w:rPr>
              <w:t>d at ambient temperature or 15 °</w:t>
            </w:r>
            <w:r w:rsidRPr="00B20B6A">
              <w:rPr>
                <w:sz w:val="20"/>
              </w:rPr>
              <w:t>C whichever is higher.</w:t>
            </w:r>
          </w:p>
        </w:tc>
        <w:tc>
          <w:tcPr>
            <w:tcW w:w="1310" w:type="dxa"/>
            <w:tcBorders>
              <w:top w:val="single" w:sz="4" w:space="0" w:color="auto"/>
              <w:left w:val="single" w:sz="4" w:space="0" w:color="auto"/>
              <w:bottom w:val="single" w:sz="4" w:space="0" w:color="auto"/>
              <w:right w:val="single" w:sz="4" w:space="0" w:color="auto"/>
            </w:tcBorders>
          </w:tcPr>
          <w:p w14:paraId="4583C4C6" w14:textId="77777777" w:rsidR="005F2994" w:rsidRPr="00B20B6A" w:rsidRDefault="005F2994" w:rsidP="00511461">
            <w:pPr>
              <w:pStyle w:val="NormalCentered"/>
              <w:keepNext/>
              <w:keepLines/>
              <w:spacing w:before="0" w:after="0"/>
              <w:ind w:left="-77"/>
              <w:jc w:val="left"/>
              <w:rPr>
                <w:sz w:val="20"/>
              </w:rPr>
            </w:pPr>
          </w:p>
        </w:tc>
        <w:tc>
          <w:tcPr>
            <w:tcW w:w="2169" w:type="dxa"/>
            <w:gridSpan w:val="2"/>
            <w:tcBorders>
              <w:top w:val="single" w:sz="4" w:space="0" w:color="auto"/>
              <w:left w:val="single" w:sz="4" w:space="0" w:color="auto"/>
              <w:bottom w:val="single" w:sz="4" w:space="0" w:color="auto"/>
              <w:right w:val="single" w:sz="4" w:space="0" w:color="auto"/>
            </w:tcBorders>
          </w:tcPr>
          <w:p w14:paraId="4583C4C7" w14:textId="77777777" w:rsidR="005F2994" w:rsidRPr="00B20B6A" w:rsidRDefault="005F2994" w:rsidP="00511461">
            <w:pPr>
              <w:pStyle w:val="NormalCentered"/>
              <w:keepNext/>
              <w:keepLines/>
              <w:spacing w:before="0" w:after="0"/>
              <w:rPr>
                <w:sz w:val="20"/>
              </w:rPr>
            </w:pPr>
            <w:r w:rsidRPr="00B20B6A">
              <w:rPr>
                <w:sz w:val="20"/>
              </w:rPr>
              <w:t>Clear and bright, visibly free of suspended or precipitated contaminants</w:t>
            </w:r>
          </w:p>
        </w:tc>
        <w:tc>
          <w:tcPr>
            <w:tcW w:w="2259" w:type="dxa"/>
            <w:tcBorders>
              <w:top w:val="single" w:sz="4" w:space="0" w:color="auto"/>
              <w:left w:val="single" w:sz="4" w:space="0" w:color="auto"/>
              <w:bottom w:val="single" w:sz="4" w:space="0" w:color="auto"/>
              <w:right w:val="single" w:sz="4" w:space="0" w:color="auto"/>
            </w:tcBorders>
          </w:tcPr>
          <w:p w14:paraId="4583C4C8" w14:textId="77777777" w:rsidR="005F2994" w:rsidRPr="00B20B6A" w:rsidRDefault="005F2994" w:rsidP="00511461">
            <w:pPr>
              <w:keepNext/>
              <w:keepLines/>
              <w:ind w:right="-96"/>
              <w:rPr>
                <w:sz w:val="20"/>
              </w:rPr>
            </w:pPr>
            <w:r w:rsidRPr="00B20B6A">
              <w:rPr>
                <w:sz w:val="20"/>
              </w:rPr>
              <w:t>Visual inspection</w:t>
            </w:r>
          </w:p>
        </w:tc>
      </w:tr>
      <w:tr w:rsidR="005F2994" w:rsidRPr="00B20B6A" w14:paraId="4583C4D1" w14:textId="77777777" w:rsidTr="00511461">
        <w:trPr>
          <w:gridBefore w:val="1"/>
          <w:wBefore w:w="12" w:type="dxa"/>
        </w:trPr>
        <w:tc>
          <w:tcPr>
            <w:tcW w:w="2755" w:type="dxa"/>
            <w:tcBorders>
              <w:top w:val="single" w:sz="4" w:space="0" w:color="auto"/>
              <w:left w:val="single" w:sz="4" w:space="0" w:color="auto"/>
              <w:bottom w:val="single" w:sz="4" w:space="0" w:color="auto"/>
              <w:right w:val="single" w:sz="4" w:space="0" w:color="auto"/>
            </w:tcBorders>
          </w:tcPr>
          <w:p w14:paraId="4583C4CA" w14:textId="77777777" w:rsidR="005F2994" w:rsidRPr="00B20B6A" w:rsidRDefault="005F2994" w:rsidP="00511461">
            <w:pPr>
              <w:pStyle w:val="NormalLeft"/>
              <w:keepNext/>
              <w:keepLines/>
              <w:spacing w:before="0" w:after="0"/>
              <w:rPr>
                <w:sz w:val="20"/>
              </w:rPr>
            </w:pPr>
            <w:r w:rsidRPr="00B20B6A">
              <w:rPr>
                <w:sz w:val="20"/>
              </w:rPr>
              <w:t>Ethanol and higher alcohols</w:t>
            </w:r>
            <w:r w:rsidRPr="00EF3422">
              <w:rPr>
                <w:sz w:val="20"/>
                <w:vertAlign w:val="superscript"/>
              </w:rPr>
              <w:t>7</w:t>
            </w:r>
          </w:p>
        </w:tc>
        <w:tc>
          <w:tcPr>
            <w:tcW w:w="1310" w:type="dxa"/>
            <w:tcBorders>
              <w:top w:val="single" w:sz="4" w:space="0" w:color="auto"/>
              <w:left w:val="single" w:sz="4" w:space="0" w:color="auto"/>
              <w:bottom w:val="single" w:sz="4" w:space="0" w:color="auto"/>
              <w:right w:val="single" w:sz="4" w:space="0" w:color="auto"/>
            </w:tcBorders>
          </w:tcPr>
          <w:p w14:paraId="4583C4CB" w14:textId="77777777" w:rsidR="005F2994" w:rsidRPr="00B20B6A" w:rsidRDefault="005F2994" w:rsidP="00511461">
            <w:pPr>
              <w:pStyle w:val="NormalCentered"/>
              <w:keepNext/>
              <w:keepLines/>
              <w:spacing w:before="0" w:after="0"/>
              <w:jc w:val="left"/>
              <w:rPr>
                <w:sz w:val="20"/>
              </w:rPr>
            </w:pPr>
            <w:r w:rsidRPr="00B20B6A">
              <w:rPr>
                <w:sz w:val="20"/>
              </w:rPr>
              <w:t>%</w:t>
            </w:r>
            <w:r>
              <w:rPr>
                <w:sz w:val="20"/>
              </w:rPr>
              <w:t> </w:t>
            </w:r>
            <w:r w:rsidRPr="00B20B6A">
              <w:rPr>
                <w:sz w:val="20"/>
              </w:rPr>
              <w:t>V/V</w:t>
            </w:r>
          </w:p>
        </w:tc>
        <w:tc>
          <w:tcPr>
            <w:tcW w:w="1138" w:type="dxa"/>
            <w:tcBorders>
              <w:top w:val="single" w:sz="4" w:space="0" w:color="auto"/>
              <w:left w:val="single" w:sz="4" w:space="0" w:color="auto"/>
              <w:bottom w:val="single" w:sz="4" w:space="0" w:color="auto"/>
              <w:right w:val="single" w:sz="4" w:space="0" w:color="auto"/>
            </w:tcBorders>
          </w:tcPr>
          <w:p w14:paraId="4583C4CC" w14:textId="77777777" w:rsidR="005F2994" w:rsidRPr="00B20B6A" w:rsidRDefault="005F2994" w:rsidP="00511461">
            <w:pPr>
              <w:pStyle w:val="NormalCentered"/>
              <w:keepNext/>
              <w:keepLines/>
              <w:spacing w:before="0" w:after="0"/>
              <w:ind w:left="-135"/>
              <w:jc w:val="right"/>
              <w:rPr>
                <w:sz w:val="20"/>
              </w:rPr>
            </w:pPr>
            <w:r w:rsidRPr="00B20B6A">
              <w:rPr>
                <w:sz w:val="20"/>
              </w:rPr>
              <w:t>83</w:t>
            </w:r>
          </w:p>
        </w:tc>
        <w:tc>
          <w:tcPr>
            <w:tcW w:w="1031" w:type="dxa"/>
            <w:tcBorders>
              <w:top w:val="single" w:sz="4" w:space="0" w:color="auto"/>
              <w:left w:val="single" w:sz="4" w:space="0" w:color="auto"/>
              <w:bottom w:val="single" w:sz="4" w:space="0" w:color="auto"/>
              <w:right w:val="single" w:sz="4" w:space="0" w:color="auto"/>
            </w:tcBorders>
          </w:tcPr>
          <w:p w14:paraId="4583C4CD" w14:textId="77777777" w:rsidR="005F2994" w:rsidRPr="00B20B6A" w:rsidRDefault="005F2994" w:rsidP="00511461">
            <w:pPr>
              <w:pStyle w:val="NormalCentered"/>
              <w:keepNext/>
              <w:keepLines/>
              <w:spacing w:before="0" w:after="0"/>
              <w:ind w:left="-135"/>
              <w:jc w:val="right"/>
              <w:rPr>
                <w:sz w:val="20"/>
              </w:rPr>
            </w:pPr>
            <w:r w:rsidRPr="00B20B6A">
              <w:rPr>
                <w:sz w:val="20"/>
              </w:rPr>
              <w:t>85</w:t>
            </w:r>
          </w:p>
        </w:tc>
        <w:tc>
          <w:tcPr>
            <w:tcW w:w="2259" w:type="dxa"/>
            <w:tcBorders>
              <w:top w:val="single" w:sz="4" w:space="0" w:color="auto"/>
              <w:left w:val="single" w:sz="4" w:space="0" w:color="auto"/>
              <w:bottom w:val="single" w:sz="4" w:space="0" w:color="auto"/>
              <w:right w:val="single" w:sz="4" w:space="0" w:color="auto"/>
            </w:tcBorders>
          </w:tcPr>
          <w:p w14:paraId="4583C4CE" w14:textId="77777777" w:rsidR="005F2994" w:rsidRPr="00B20B6A" w:rsidRDefault="005F2994" w:rsidP="00511461">
            <w:pPr>
              <w:keepNext/>
              <w:keepLines/>
              <w:ind w:right="-96"/>
              <w:rPr>
                <w:sz w:val="20"/>
              </w:rPr>
            </w:pPr>
            <w:r w:rsidRPr="00B20B6A">
              <w:rPr>
                <w:sz w:val="20"/>
              </w:rPr>
              <w:t>EN 1601</w:t>
            </w:r>
          </w:p>
          <w:p w14:paraId="4583C4CF" w14:textId="77777777" w:rsidR="005F2994" w:rsidRPr="00B20B6A" w:rsidRDefault="005F2994" w:rsidP="00511461">
            <w:pPr>
              <w:keepNext/>
              <w:keepLines/>
              <w:ind w:right="-96"/>
              <w:rPr>
                <w:sz w:val="20"/>
              </w:rPr>
            </w:pPr>
            <w:r w:rsidRPr="00B20B6A">
              <w:rPr>
                <w:sz w:val="20"/>
              </w:rPr>
              <w:t>EN 13132</w:t>
            </w:r>
          </w:p>
          <w:p w14:paraId="4583C4D0" w14:textId="77777777" w:rsidR="005F2994" w:rsidRPr="00B20B6A" w:rsidRDefault="005F2994" w:rsidP="00511461">
            <w:pPr>
              <w:keepNext/>
              <w:keepLines/>
              <w:ind w:right="-96"/>
              <w:rPr>
                <w:sz w:val="20"/>
              </w:rPr>
            </w:pPr>
            <w:r w:rsidRPr="00B20B6A">
              <w:rPr>
                <w:sz w:val="20"/>
              </w:rPr>
              <w:t>EN 14517</w:t>
            </w:r>
          </w:p>
        </w:tc>
      </w:tr>
      <w:tr w:rsidR="005F2994" w:rsidRPr="00B20B6A" w14:paraId="4583C4D7" w14:textId="77777777" w:rsidTr="00511461">
        <w:tc>
          <w:tcPr>
            <w:tcW w:w="2767" w:type="dxa"/>
            <w:gridSpan w:val="2"/>
            <w:tcBorders>
              <w:top w:val="single" w:sz="4" w:space="0" w:color="auto"/>
              <w:left w:val="single" w:sz="4" w:space="0" w:color="auto"/>
              <w:bottom w:val="single" w:sz="4" w:space="0" w:color="auto"/>
              <w:right w:val="single" w:sz="4" w:space="0" w:color="auto"/>
            </w:tcBorders>
          </w:tcPr>
          <w:p w14:paraId="4583C4D2" w14:textId="77777777" w:rsidR="005F2994" w:rsidRPr="00B20B6A" w:rsidRDefault="005F2994" w:rsidP="00511461">
            <w:pPr>
              <w:pStyle w:val="NormalLeft"/>
              <w:keepNext/>
              <w:keepLines/>
              <w:spacing w:before="0" w:after="0"/>
              <w:rPr>
                <w:sz w:val="20"/>
              </w:rPr>
            </w:pPr>
            <w:r w:rsidRPr="00B20B6A">
              <w:rPr>
                <w:sz w:val="20"/>
              </w:rPr>
              <w:t>Higher alcohols (C3-C8)</w:t>
            </w:r>
          </w:p>
        </w:tc>
        <w:tc>
          <w:tcPr>
            <w:tcW w:w="1310" w:type="dxa"/>
            <w:tcBorders>
              <w:top w:val="single" w:sz="4" w:space="0" w:color="auto"/>
              <w:left w:val="single" w:sz="4" w:space="0" w:color="auto"/>
              <w:bottom w:val="single" w:sz="4" w:space="0" w:color="auto"/>
              <w:right w:val="single" w:sz="4" w:space="0" w:color="auto"/>
            </w:tcBorders>
          </w:tcPr>
          <w:p w14:paraId="4583C4D3" w14:textId="77777777" w:rsidR="005F2994" w:rsidRPr="00B20B6A" w:rsidRDefault="005F2994" w:rsidP="00511461">
            <w:pPr>
              <w:pStyle w:val="NormalCentered"/>
              <w:keepNext/>
              <w:keepLines/>
              <w:spacing w:before="0" w:after="0"/>
              <w:jc w:val="left"/>
              <w:rPr>
                <w:sz w:val="20"/>
              </w:rPr>
            </w:pPr>
            <w:r w:rsidRPr="00B20B6A">
              <w:rPr>
                <w:sz w:val="20"/>
              </w:rPr>
              <w:t>%</w:t>
            </w:r>
            <w:r>
              <w:rPr>
                <w:sz w:val="20"/>
              </w:rPr>
              <w:t> </w:t>
            </w:r>
            <w:r w:rsidRPr="00B20B6A">
              <w:rPr>
                <w:sz w:val="20"/>
              </w:rPr>
              <w:t>V/V</w:t>
            </w:r>
          </w:p>
        </w:tc>
        <w:tc>
          <w:tcPr>
            <w:tcW w:w="1138" w:type="dxa"/>
            <w:tcBorders>
              <w:top w:val="single" w:sz="4" w:space="0" w:color="auto"/>
              <w:left w:val="single" w:sz="4" w:space="0" w:color="auto"/>
              <w:bottom w:val="single" w:sz="4" w:space="0" w:color="auto"/>
              <w:right w:val="single" w:sz="4" w:space="0" w:color="auto"/>
            </w:tcBorders>
          </w:tcPr>
          <w:p w14:paraId="4583C4D4" w14:textId="77777777" w:rsidR="005F2994" w:rsidRPr="00B20B6A" w:rsidRDefault="005F2994" w:rsidP="00511461">
            <w:pPr>
              <w:pStyle w:val="NormalCentered"/>
              <w:keepNext/>
              <w:keepLines/>
              <w:spacing w:before="0" w:after="0"/>
              <w:ind w:left="134"/>
              <w:jc w:val="right"/>
              <w:rPr>
                <w:sz w:val="20"/>
              </w:rPr>
            </w:pPr>
            <w:r>
              <w:rPr>
                <w:sz w:val="20"/>
              </w:rPr>
              <w:t>-</w:t>
            </w:r>
          </w:p>
        </w:tc>
        <w:tc>
          <w:tcPr>
            <w:tcW w:w="1031" w:type="dxa"/>
            <w:tcBorders>
              <w:top w:val="single" w:sz="4" w:space="0" w:color="auto"/>
              <w:left w:val="single" w:sz="4" w:space="0" w:color="auto"/>
              <w:bottom w:val="single" w:sz="4" w:space="0" w:color="auto"/>
              <w:right w:val="single" w:sz="4" w:space="0" w:color="auto"/>
            </w:tcBorders>
          </w:tcPr>
          <w:p w14:paraId="4583C4D5" w14:textId="77777777" w:rsidR="005F2994" w:rsidRPr="00B20B6A" w:rsidRDefault="005F2994" w:rsidP="00511461">
            <w:pPr>
              <w:pStyle w:val="NormalCentered"/>
              <w:keepNext/>
              <w:keepLines/>
              <w:spacing w:before="0" w:after="0"/>
              <w:ind w:left="134"/>
              <w:jc w:val="right"/>
              <w:rPr>
                <w:sz w:val="20"/>
              </w:rPr>
            </w:pPr>
            <w:r w:rsidRPr="00B20B6A">
              <w:rPr>
                <w:sz w:val="20"/>
              </w:rPr>
              <w:t>2.0</w:t>
            </w:r>
          </w:p>
        </w:tc>
        <w:tc>
          <w:tcPr>
            <w:tcW w:w="2259" w:type="dxa"/>
            <w:tcBorders>
              <w:top w:val="single" w:sz="4" w:space="0" w:color="auto"/>
              <w:left w:val="single" w:sz="4" w:space="0" w:color="auto"/>
              <w:bottom w:val="single" w:sz="4" w:space="0" w:color="auto"/>
              <w:right w:val="single" w:sz="4" w:space="0" w:color="auto"/>
            </w:tcBorders>
          </w:tcPr>
          <w:p w14:paraId="4583C4D6" w14:textId="77777777" w:rsidR="005F2994" w:rsidRPr="00B20B6A" w:rsidRDefault="005F2994" w:rsidP="00511461">
            <w:pPr>
              <w:keepNext/>
              <w:keepLines/>
              <w:ind w:left="134" w:right="-96"/>
              <w:jc w:val="center"/>
              <w:rPr>
                <w:sz w:val="20"/>
              </w:rPr>
            </w:pPr>
          </w:p>
        </w:tc>
      </w:tr>
      <w:tr w:rsidR="005F2994" w:rsidRPr="00B20B6A" w14:paraId="4583C4DD" w14:textId="77777777" w:rsidTr="00511461">
        <w:tc>
          <w:tcPr>
            <w:tcW w:w="2767" w:type="dxa"/>
            <w:gridSpan w:val="2"/>
            <w:tcBorders>
              <w:top w:val="single" w:sz="4" w:space="0" w:color="auto"/>
              <w:left w:val="single" w:sz="4" w:space="0" w:color="auto"/>
              <w:bottom w:val="single" w:sz="4" w:space="0" w:color="auto"/>
              <w:right w:val="single" w:sz="4" w:space="0" w:color="auto"/>
            </w:tcBorders>
          </w:tcPr>
          <w:p w14:paraId="4583C4D8" w14:textId="77777777" w:rsidR="005F2994" w:rsidRPr="00B20B6A" w:rsidRDefault="005F2994" w:rsidP="00511461">
            <w:pPr>
              <w:pStyle w:val="NormalLeft"/>
              <w:keepNext/>
              <w:keepLines/>
              <w:spacing w:before="0" w:after="0"/>
              <w:rPr>
                <w:sz w:val="20"/>
              </w:rPr>
            </w:pPr>
            <w:r w:rsidRPr="00B20B6A">
              <w:rPr>
                <w:sz w:val="20"/>
              </w:rPr>
              <w:t>Methanol</w:t>
            </w:r>
          </w:p>
        </w:tc>
        <w:tc>
          <w:tcPr>
            <w:tcW w:w="1310" w:type="dxa"/>
            <w:tcBorders>
              <w:top w:val="single" w:sz="4" w:space="0" w:color="auto"/>
              <w:left w:val="single" w:sz="4" w:space="0" w:color="auto"/>
              <w:bottom w:val="single" w:sz="4" w:space="0" w:color="auto"/>
              <w:right w:val="single" w:sz="4" w:space="0" w:color="auto"/>
            </w:tcBorders>
          </w:tcPr>
          <w:p w14:paraId="4583C4D9" w14:textId="77777777" w:rsidR="005F2994" w:rsidRPr="00B20B6A" w:rsidRDefault="005F2994" w:rsidP="00511461">
            <w:pPr>
              <w:pStyle w:val="NormalCentered"/>
              <w:keepNext/>
              <w:keepLines/>
              <w:spacing w:before="0" w:after="0"/>
              <w:jc w:val="left"/>
              <w:rPr>
                <w:sz w:val="20"/>
              </w:rPr>
            </w:pPr>
            <w:r w:rsidRPr="00B20B6A">
              <w:rPr>
                <w:sz w:val="20"/>
              </w:rPr>
              <w:t>%</w:t>
            </w:r>
            <w:r>
              <w:rPr>
                <w:sz w:val="20"/>
              </w:rPr>
              <w:t> </w:t>
            </w:r>
            <w:r w:rsidRPr="00B20B6A">
              <w:rPr>
                <w:sz w:val="20"/>
              </w:rPr>
              <w:t>V/V</w:t>
            </w:r>
          </w:p>
        </w:tc>
        <w:tc>
          <w:tcPr>
            <w:tcW w:w="1138" w:type="dxa"/>
            <w:tcBorders>
              <w:top w:val="single" w:sz="4" w:space="0" w:color="auto"/>
              <w:left w:val="single" w:sz="4" w:space="0" w:color="auto"/>
              <w:bottom w:val="single" w:sz="4" w:space="0" w:color="auto"/>
              <w:right w:val="single" w:sz="4" w:space="0" w:color="auto"/>
            </w:tcBorders>
          </w:tcPr>
          <w:p w14:paraId="4583C4DA" w14:textId="77777777" w:rsidR="005F2994" w:rsidRPr="00B20B6A" w:rsidRDefault="005F2994" w:rsidP="00511461">
            <w:pPr>
              <w:pStyle w:val="NormalCentered"/>
              <w:keepNext/>
              <w:keepLines/>
              <w:spacing w:before="0" w:after="0"/>
              <w:ind w:left="134"/>
              <w:rPr>
                <w:sz w:val="20"/>
              </w:rPr>
            </w:pPr>
          </w:p>
        </w:tc>
        <w:tc>
          <w:tcPr>
            <w:tcW w:w="1031" w:type="dxa"/>
            <w:tcBorders>
              <w:top w:val="single" w:sz="4" w:space="0" w:color="auto"/>
              <w:left w:val="single" w:sz="4" w:space="0" w:color="auto"/>
              <w:bottom w:val="single" w:sz="4" w:space="0" w:color="auto"/>
              <w:right w:val="single" w:sz="4" w:space="0" w:color="auto"/>
            </w:tcBorders>
          </w:tcPr>
          <w:p w14:paraId="4583C4DB" w14:textId="77777777" w:rsidR="005F2994" w:rsidRPr="00B20B6A" w:rsidRDefault="005F2994" w:rsidP="00511461">
            <w:pPr>
              <w:pStyle w:val="NormalCentered"/>
              <w:keepNext/>
              <w:keepLines/>
              <w:spacing w:before="0" w:after="0"/>
              <w:ind w:left="134"/>
              <w:jc w:val="right"/>
              <w:rPr>
                <w:sz w:val="20"/>
              </w:rPr>
            </w:pPr>
            <w:r w:rsidRPr="00B20B6A">
              <w:rPr>
                <w:sz w:val="20"/>
              </w:rPr>
              <w:t>0.5</w:t>
            </w:r>
          </w:p>
        </w:tc>
        <w:tc>
          <w:tcPr>
            <w:tcW w:w="2259" w:type="dxa"/>
            <w:tcBorders>
              <w:top w:val="single" w:sz="4" w:space="0" w:color="auto"/>
              <w:left w:val="single" w:sz="4" w:space="0" w:color="auto"/>
              <w:bottom w:val="single" w:sz="4" w:space="0" w:color="auto"/>
              <w:right w:val="single" w:sz="4" w:space="0" w:color="auto"/>
            </w:tcBorders>
          </w:tcPr>
          <w:p w14:paraId="4583C4DC" w14:textId="77777777" w:rsidR="005F2994" w:rsidRPr="00B20B6A" w:rsidRDefault="005F2994" w:rsidP="00511461">
            <w:pPr>
              <w:keepNext/>
              <w:keepLines/>
              <w:ind w:left="134" w:right="-96"/>
              <w:jc w:val="center"/>
              <w:rPr>
                <w:sz w:val="20"/>
              </w:rPr>
            </w:pPr>
          </w:p>
        </w:tc>
      </w:tr>
      <w:tr w:rsidR="005F2994" w:rsidRPr="00B20B6A" w14:paraId="4583C4E2" w14:textId="77777777" w:rsidTr="00511461">
        <w:tc>
          <w:tcPr>
            <w:tcW w:w="2767" w:type="dxa"/>
            <w:gridSpan w:val="2"/>
            <w:tcBorders>
              <w:top w:val="single" w:sz="4" w:space="0" w:color="auto"/>
              <w:left w:val="single" w:sz="4" w:space="0" w:color="auto"/>
              <w:bottom w:val="single" w:sz="4" w:space="0" w:color="auto"/>
              <w:right w:val="single" w:sz="4" w:space="0" w:color="auto"/>
            </w:tcBorders>
          </w:tcPr>
          <w:p w14:paraId="4583C4DE" w14:textId="77777777" w:rsidR="005F2994" w:rsidRPr="00B20B6A" w:rsidRDefault="005F2994" w:rsidP="00511461">
            <w:pPr>
              <w:pStyle w:val="NormalLeft"/>
              <w:keepNext/>
              <w:keepLines/>
              <w:spacing w:before="0" w:after="0"/>
              <w:rPr>
                <w:sz w:val="20"/>
              </w:rPr>
            </w:pPr>
            <w:r w:rsidRPr="00B20B6A">
              <w:rPr>
                <w:sz w:val="20"/>
              </w:rPr>
              <w:t>Petrol</w:t>
            </w:r>
            <w:r w:rsidRPr="0056578D">
              <w:rPr>
                <w:sz w:val="20"/>
                <w:vertAlign w:val="superscript"/>
              </w:rPr>
              <w:t>5</w:t>
            </w:r>
          </w:p>
        </w:tc>
        <w:tc>
          <w:tcPr>
            <w:tcW w:w="1310" w:type="dxa"/>
            <w:tcBorders>
              <w:top w:val="single" w:sz="4" w:space="0" w:color="auto"/>
              <w:left w:val="single" w:sz="4" w:space="0" w:color="auto"/>
              <w:bottom w:val="single" w:sz="4" w:space="0" w:color="auto"/>
              <w:right w:val="single" w:sz="4" w:space="0" w:color="auto"/>
            </w:tcBorders>
          </w:tcPr>
          <w:p w14:paraId="4583C4DF" w14:textId="77777777" w:rsidR="005F2994" w:rsidRPr="00B20B6A" w:rsidRDefault="005F2994" w:rsidP="00511461">
            <w:pPr>
              <w:pStyle w:val="NormalCentered"/>
              <w:keepNext/>
              <w:keepLines/>
              <w:spacing w:before="0" w:after="0"/>
              <w:jc w:val="left"/>
              <w:rPr>
                <w:sz w:val="20"/>
              </w:rPr>
            </w:pPr>
            <w:r w:rsidRPr="00B20B6A">
              <w:rPr>
                <w:sz w:val="20"/>
              </w:rPr>
              <w:t>%</w:t>
            </w:r>
            <w:r>
              <w:rPr>
                <w:sz w:val="20"/>
              </w:rPr>
              <w:t> </w:t>
            </w:r>
            <w:r w:rsidRPr="00B20B6A">
              <w:rPr>
                <w:sz w:val="20"/>
              </w:rPr>
              <w:t>V/V</w:t>
            </w:r>
          </w:p>
        </w:tc>
        <w:tc>
          <w:tcPr>
            <w:tcW w:w="2169" w:type="dxa"/>
            <w:gridSpan w:val="2"/>
            <w:tcBorders>
              <w:top w:val="single" w:sz="4" w:space="0" w:color="auto"/>
              <w:left w:val="single" w:sz="4" w:space="0" w:color="auto"/>
              <w:bottom w:val="single" w:sz="4" w:space="0" w:color="auto"/>
              <w:right w:val="single" w:sz="4" w:space="0" w:color="auto"/>
            </w:tcBorders>
          </w:tcPr>
          <w:p w14:paraId="4583C4E0" w14:textId="77777777" w:rsidR="005F2994" w:rsidRPr="00B20B6A" w:rsidRDefault="005F2994" w:rsidP="00511461">
            <w:pPr>
              <w:pStyle w:val="NormalCentered"/>
              <w:keepNext/>
              <w:keepLines/>
              <w:spacing w:before="0" w:after="0"/>
              <w:ind w:left="134"/>
              <w:rPr>
                <w:sz w:val="20"/>
              </w:rPr>
            </w:pPr>
            <w:r w:rsidRPr="00B20B6A">
              <w:rPr>
                <w:sz w:val="20"/>
              </w:rPr>
              <w:t>Balance</w:t>
            </w:r>
          </w:p>
        </w:tc>
        <w:tc>
          <w:tcPr>
            <w:tcW w:w="2259" w:type="dxa"/>
            <w:tcBorders>
              <w:top w:val="single" w:sz="4" w:space="0" w:color="auto"/>
              <w:left w:val="single" w:sz="4" w:space="0" w:color="auto"/>
              <w:bottom w:val="single" w:sz="4" w:space="0" w:color="auto"/>
              <w:right w:val="single" w:sz="4" w:space="0" w:color="auto"/>
            </w:tcBorders>
          </w:tcPr>
          <w:p w14:paraId="4583C4E1" w14:textId="77777777" w:rsidR="005F2994" w:rsidRPr="00B20B6A" w:rsidRDefault="005F2994" w:rsidP="00511461">
            <w:pPr>
              <w:keepNext/>
              <w:keepLines/>
              <w:ind w:right="-96"/>
              <w:rPr>
                <w:sz w:val="20"/>
              </w:rPr>
            </w:pPr>
            <w:r w:rsidRPr="00B20B6A">
              <w:rPr>
                <w:sz w:val="20"/>
              </w:rPr>
              <w:t>EN 228</w:t>
            </w:r>
          </w:p>
        </w:tc>
      </w:tr>
      <w:tr w:rsidR="005F2994" w:rsidRPr="00B20B6A" w14:paraId="4583C4E7" w14:textId="77777777" w:rsidTr="00511461">
        <w:tc>
          <w:tcPr>
            <w:tcW w:w="2767" w:type="dxa"/>
            <w:gridSpan w:val="2"/>
            <w:tcBorders>
              <w:top w:val="single" w:sz="4" w:space="0" w:color="auto"/>
              <w:left w:val="single" w:sz="4" w:space="0" w:color="auto"/>
              <w:bottom w:val="single" w:sz="4" w:space="0" w:color="auto"/>
              <w:right w:val="single" w:sz="4" w:space="0" w:color="auto"/>
            </w:tcBorders>
          </w:tcPr>
          <w:p w14:paraId="4583C4E3" w14:textId="77777777" w:rsidR="005F2994" w:rsidRPr="00B20B6A" w:rsidRDefault="005F2994" w:rsidP="00511461">
            <w:pPr>
              <w:pStyle w:val="NormalLeft"/>
              <w:keepNext/>
              <w:keepLines/>
              <w:spacing w:before="0" w:after="0"/>
              <w:rPr>
                <w:sz w:val="20"/>
              </w:rPr>
            </w:pPr>
            <w:r w:rsidRPr="00B20B6A">
              <w:rPr>
                <w:sz w:val="20"/>
              </w:rPr>
              <w:t>Phosphorus</w:t>
            </w:r>
          </w:p>
        </w:tc>
        <w:tc>
          <w:tcPr>
            <w:tcW w:w="1310" w:type="dxa"/>
            <w:tcBorders>
              <w:top w:val="single" w:sz="4" w:space="0" w:color="auto"/>
              <w:left w:val="single" w:sz="4" w:space="0" w:color="auto"/>
              <w:bottom w:val="single" w:sz="4" w:space="0" w:color="auto"/>
              <w:right w:val="single" w:sz="4" w:space="0" w:color="auto"/>
            </w:tcBorders>
          </w:tcPr>
          <w:p w14:paraId="4583C4E4" w14:textId="77777777" w:rsidR="005F2994" w:rsidRPr="00B20B6A" w:rsidRDefault="005F2994" w:rsidP="00511461">
            <w:pPr>
              <w:pStyle w:val="NormalCentered"/>
              <w:keepNext/>
              <w:keepLines/>
              <w:spacing w:before="0" w:after="0"/>
              <w:jc w:val="left"/>
              <w:rPr>
                <w:sz w:val="20"/>
              </w:rPr>
            </w:pPr>
            <w:r w:rsidRPr="00B20B6A">
              <w:rPr>
                <w:sz w:val="20"/>
              </w:rPr>
              <w:t>mg/l</w:t>
            </w:r>
          </w:p>
        </w:tc>
        <w:tc>
          <w:tcPr>
            <w:tcW w:w="2169" w:type="dxa"/>
            <w:gridSpan w:val="2"/>
            <w:tcBorders>
              <w:top w:val="single" w:sz="4" w:space="0" w:color="auto"/>
              <w:left w:val="single" w:sz="4" w:space="0" w:color="auto"/>
              <w:bottom w:val="single" w:sz="4" w:space="0" w:color="auto"/>
              <w:right w:val="single" w:sz="4" w:space="0" w:color="auto"/>
            </w:tcBorders>
          </w:tcPr>
          <w:p w14:paraId="4583C4E5" w14:textId="77777777" w:rsidR="005F2994" w:rsidRPr="00B20B6A" w:rsidRDefault="005F2994" w:rsidP="00511461">
            <w:pPr>
              <w:pStyle w:val="NormalCentered"/>
              <w:keepNext/>
              <w:keepLines/>
              <w:spacing w:before="0" w:after="0"/>
              <w:ind w:left="134"/>
              <w:jc w:val="right"/>
              <w:rPr>
                <w:sz w:val="20"/>
              </w:rPr>
            </w:pPr>
            <w:r>
              <w:rPr>
                <w:sz w:val="20"/>
              </w:rPr>
              <w:t>0.3</w:t>
            </w:r>
            <w:r w:rsidRPr="00EF3422">
              <w:rPr>
                <w:sz w:val="20"/>
                <w:vertAlign w:val="superscript"/>
              </w:rPr>
              <w:t>6</w:t>
            </w:r>
          </w:p>
        </w:tc>
        <w:tc>
          <w:tcPr>
            <w:tcW w:w="2259" w:type="dxa"/>
            <w:tcBorders>
              <w:top w:val="single" w:sz="4" w:space="0" w:color="auto"/>
              <w:left w:val="single" w:sz="4" w:space="0" w:color="auto"/>
              <w:bottom w:val="single" w:sz="4" w:space="0" w:color="auto"/>
              <w:right w:val="single" w:sz="4" w:space="0" w:color="auto"/>
            </w:tcBorders>
          </w:tcPr>
          <w:p w14:paraId="4583C4E6" w14:textId="77777777" w:rsidR="005F2994" w:rsidRPr="00B20B6A" w:rsidRDefault="005F2994" w:rsidP="00511461">
            <w:pPr>
              <w:keepNext/>
              <w:keepLines/>
              <w:ind w:right="-96"/>
              <w:rPr>
                <w:sz w:val="20"/>
              </w:rPr>
            </w:pPr>
            <w:r w:rsidRPr="00B20B6A">
              <w:rPr>
                <w:sz w:val="20"/>
              </w:rPr>
              <w:t>ASTM D 3231</w:t>
            </w:r>
          </w:p>
        </w:tc>
      </w:tr>
      <w:tr w:rsidR="005F2994" w:rsidRPr="00B20B6A" w14:paraId="4583C4ED" w14:textId="77777777" w:rsidTr="00511461">
        <w:tc>
          <w:tcPr>
            <w:tcW w:w="2767" w:type="dxa"/>
            <w:gridSpan w:val="2"/>
            <w:tcBorders>
              <w:top w:val="single" w:sz="4" w:space="0" w:color="auto"/>
              <w:left w:val="single" w:sz="4" w:space="0" w:color="auto"/>
              <w:bottom w:val="single" w:sz="4" w:space="0" w:color="auto"/>
              <w:right w:val="single" w:sz="4" w:space="0" w:color="auto"/>
            </w:tcBorders>
          </w:tcPr>
          <w:p w14:paraId="4583C4E8" w14:textId="77777777" w:rsidR="005F2994" w:rsidRPr="00B20B6A" w:rsidRDefault="005F2994" w:rsidP="00511461">
            <w:pPr>
              <w:pStyle w:val="NormalLeft"/>
              <w:keepNext/>
              <w:keepLines/>
              <w:spacing w:before="0" w:after="0"/>
              <w:rPr>
                <w:sz w:val="20"/>
              </w:rPr>
            </w:pPr>
            <w:r w:rsidRPr="00B20B6A">
              <w:rPr>
                <w:sz w:val="20"/>
              </w:rPr>
              <w:t>Water content</w:t>
            </w:r>
          </w:p>
        </w:tc>
        <w:tc>
          <w:tcPr>
            <w:tcW w:w="1310" w:type="dxa"/>
            <w:tcBorders>
              <w:top w:val="single" w:sz="4" w:space="0" w:color="auto"/>
              <w:left w:val="single" w:sz="4" w:space="0" w:color="auto"/>
              <w:bottom w:val="single" w:sz="4" w:space="0" w:color="auto"/>
              <w:right w:val="single" w:sz="4" w:space="0" w:color="auto"/>
            </w:tcBorders>
          </w:tcPr>
          <w:p w14:paraId="4583C4E9" w14:textId="77777777" w:rsidR="005F2994" w:rsidRPr="00B20B6A" w:rsidRDefault="005F2994" w:rsidP="00511461">
            <w:pPr>
              <w:pStyle w:val="NormalCentered"/>
              <w:keepNext/>
              <w:keepLines/>
              <w:spacing w:before="0" w:after="0"/>
              <w:jc w:val="left"/>
              <w:rPr>
                <w:sz w:val="20"/>
              </w:rPr>
            </w:pPr>
            <w:r w:rsidRPr="00B20B6A">
              <w:rPr>
                <w:sz w:val="20"/>
              </w:rPr>
              <w:t>%</w:t>
            </w:r>
            <w:r>
              <w:rPr>
                <w:sz w:val="20"/>
              </w:rPr>
              <w:t> </w:t>
            </w:r>
            <w:r w:rsidRPr="00B20B6A">
              <w:rPr>
                <w:sz w:val="20"/>
              </w:rPr>
              <w:t>V/V</w:t>
            </w:r>
          </w:p>
        </w:tc>
        <w:tc>
          <w:tcPr>
            <w:tcW w:w="1138" w:type="dxa"/>
            <w:tcBorders>
              <w:top w:val="single" w:sz="4" w:space="0" w:color="auto"/>
              <w:left w:val="single" w:sz="4" w:space="0" w:color="auto"/>
              <w:bottom w:val="single" w:sz="4" w:space="0" w:color="auto"/>
              <w:right w:val="single" w:sz="4" w:space="0" w:color="auto"/>
            </w:tcBorders>
          </w:tcPr>
          <w:p w14:paraId="4583C4EA" w14:textId="77777777" w:rsidR="005F2994" w:rsidRPr="00B20B6A" w:rsidRDefault="005F2994" w:rsidP="00511461">
            <w:pPr>
              <w:pStyle w:val="NormalCentered"/>
              <w:keepNext/>
              <w:keepLines/>
              <w:spacing w:before="0" w:after="0"/>
              <w:ind w:left="134"/>
              <w:rPr>
                <w:sz w:val="20"/>
              </w:rPr>
            </w:pPr>
          </w:p>
        </w:tc>
        <w:tc>
          <w:tcPr>
            <w:tcW w:w="1031" w:type="dxa"/>
            <w:tcBorders>
              <w:top w:val="single" w:sz="4" w:space="0" w:color="auto"/>
              <w:left w:val="single" w:sz="4" w:space="0" w:color="auto"/>
              <w:bottom w:val="single" w:sz="4" w:space="0" w:color="auto"/>
              <w:right w:val="single" w:sz="4" w:space="0" w:color="auto"/>
            </w:tcBorders>
          </w:tcPr>
          <w:p w14:paraId="4583C4EB" w14:textId="77777777" w:rsidR="005F2994" w:rsidRPr="00B20B6A" w:rsidRDefault="005F2994" w:rsidP="00511461">
            <w:pPr>
              <w:pStyle w:val="NormalCentered"/>
              <w:keepNext/>
              <w:keepLines/>
              <w:spacing w:before="0" w:after="0"/>
              <w:ind w:left="134"/>
              <w:jc w:val="right"/>
              <w:rPr>
                <w:sz w:val="20"/>
              </w:rPr>
            </w:pPr>
            <w:r w:rsidRPr="00B20B6A">
              <w:rPr>
                <w:sz w:val="20"/>
              </w:rPr>
              <w:t>0.3</w:t>
            </w:r>
          </w:p>
        </w:tc>
        <w:tc>
          <w:tcPr>
            <w:tcW w:w="2259" w:type="dxa"/>
            <w:tcBorders>
              <w:top w:val="single" w:sz="4" w:space="0" w:color="auto"/>
              <w:left w:val="single" w:sz="4" w:space="0" w:color="auto"/>
              <w:bottom w:val="single" w:sz="4" w:space="0" w:color="auto"/>
              <w:right w:val="single" w:sz="4" w:space="0" w:color="auto"/>
            </w:tcBorders>
          </w:tcPr>
          <w:p w14:paraId="4583C4EC" w14:textId="77777777" w:rsidR="005F2994" w:rsidRPr="00B20B6A" w:rsidRDefault="005F2994" w:rsidP="00511461">
            <w:pPr>
              <w:keepNext/>
              <w:keepLines/>
              <w:ind w:right="-96"/>
              <w:rPr>
                <w:sz w:val="20"/>
              </w:rPr>
            </w:pPr>
            <w:r w:rsidRPr="00B20B6A">
              <w:rPr>
                <w:sz w:val="20"/>
              </w:rPr>
              <w:t>ASTM E 1064</w:t>
            </w:r>
          </w:p>
        </w:tc>
      </w:tr>
      <w:tr w:rsidR="005F2994" w:rsidRPr="00B20B6A" w14:paraId="4583C4F3" w14:textId="77777777" w:rsidTr="00511461">
        <w:tc>
          <w:tcPr>
            <w:tcW w:w="2767" w:type="dxa"/>
            <w:gridSpan w:val="2"/>
            <w:tcBorders>
              <w:top w:val="single" w:sz="4" w:space="0" w:color="auto"/>
              <w:left w:val="single" w:sz="4" w:space="0" w:color="auto"/>
              <w:bottom w:val="single" w:sz="4" w:space="0" w:color="auto"/>
              <w:right w:val="single" w:sz="4" w:space="0" w:color="auto"/>
            </w:tcBorders>
          </w:tcPr>
          <w:p w14:paraId="4583C4EE" w14:textId="77777777" w:rsidR="005F2994" w:rsidRPr="00B20B6A" w:rsidRDefault="005F2994" w:rsidP="00511461">
            <w:pPr>
              <w:pStyle w:val="NormalLeft"/>
              <w:keepNext/>
              <w:keepLines/>
              <w:spacing w:before="0" w:after="0"/>
              <w:rPr>
                <w:sz w:val="20"/>
              </w:rPr>
            </w:pPr>
            <w:r w:rsidRPr="00B20B6A">
              <w:rPr>
                <w:sz w:val="20"/>
              </w:rPr>
              <w:t>Inorganic chloride content</w:t>
            </w:r>
          </w:p>
        </w:tc>
        <w:tc>
          <w:tcPr>
            <w:tcW w:w="1310" w:type="dxa"/>
            <w:tcBorders>
              <w:top w:val="single" w:sz="4" w:space="0" w:color="auto"/>
              <w:left w:val="single" w:sz="4" w:space="0" w:color="auto"/>
              <w:bottom w:val="single" w:sz="4" w:space="0" w:color="auto"/>
              <w:right w:val="single" w:sz="4" w:space="0" w:color="auto"/>
            </w:tcBorders>
          </w:tcPr>
          <w:p w14:paraId="4583C4EF" w14:textId="77777777" w:rsidR="005F2994" w:rsidRPr="00B20B6A" w:rsidRDefault="005F2994" w:rsidP="00511461">
            <w:pPr>
              <w:pStyle w:val="NormalCentered"/>
              <w:keepNext/>
              <w:keepLines/>
              <w:spacing w:before="0" w:after="0"/>
              <w:jc w:val="left"/>
              <w:rPr>
                <w:sz w:val="20"/>
              </w:rPr>
            </w:pPr>
            <w:r w:rsidRPr="00B20B6A">
              <w:rPr>
                <w:sz w:val="20"/>
              </w:rPr>
              <w:t>mg/l</w:t>
            </w:r>
          </w:p>
        </w:tc>
        <w:tc>
          <w:tcPr>
            <w:tcW w:w="1138" w:type="dxa"/>
            <w:tcBorders>
              <w:top w:val="single" w:sz="4" w:space="0" w:color="auto"/>
              <w:left w:val="single" w:sz="4" w:space="0" w:color="auto"/>
              <w:bottom w:val="single" w:sz="4" w:space="0" w:color="auto"/>
              <w:right w:val="single" w:sz="4" w:space="0" w:color="auto"/>
            </w:tcBorders>
          </w:tcPr>
          <w:p w14:paraId="4583C4F0" w14:textId="77777777" w:rsidR="005F2994" w:rsidRPr="00B20B6A" w:rsidRDefault="005F2994" w:rsidP="00511461">
            <w:pPr>
              <w:pStyle w:val="NormalCentered"/>
              <w:keepNext/>
              <w:keepLines/>
              <w:spacing w:before="0" w:after="0"/>
              <w:ind w:left="134"/>
              <w:rPr>
                <w:sz w:val="20"/>
              </w:rPr>
            </w:pPr>
          </w:p>
        </w:tc>
        <w:tc>
          <w:tcPr>
            <w:tcW w:w="1031" w:type="dxa"/>
            <w:tcBorders>
              <w:top w:val="single" w:sz="4" w:space="0" w:color="auto"/>
              <w:left w:val="single" w:sz="4" w:space="0" w:color="auto"/>
              <w:bottom w:val="single" w:sz="4" w:space="0" w:color="auto"/>
              <w:right w:val="single" w:sz="4" w:space="0" w:color="auto"/>
            </w:tcBorders>
          </w:tcPr>
          <w:p w14:paraId="4583C4F1" w14:textId="77777777" w:rsidR="005F2994" w:rsidRPr="00B20B6A" w:rsidRDefault="005F2994" w:rsidP="00511461">
            <w:pPr>
              <w:pStyle w:val="NormalCentered"/>
              <w:keepNext/>
              <w:keepLines/>
              <w:spacing w:before="0" w:after="0"/>
              <w:ind w:left="134"/>
              <w:jc w:val="right"/>
              <w:rPr>
                <w:sz w:val="20"/>
              </w:rPr>
            </w:pPr>
            <w:r w:rsidRPr="00B20B6A">
              <w:rPr>
                <w:sz w:val="20"/>
              </w:rPr>
              <w:t>1</w:t>
            </w:r>
          </w:p>
        </w:tc>
        <w:tc>
          <w:tcPr>
            <w:tcW w:w="2259" w:type="dxa"/>
            <w:tcBorders>
              <w:top w:val="single" w:sz="4" w:space="0" w:color="auto"/>
              <w:left w:val="single" w:sz="4" w:space="0" w:color="auto"/>
              <w:bottom w:val="single" w:sz="4" w:space="0" w:color="auto"/>
              <w:right w:val="single" w:sz="4" w:space="0" w:color="auto"/>
            </w:tcBorders>
          </w:tcPr>
          <w:p w14:paraId="4583C4F2" w14:textId="77777777" w:rsidR="005F2994" w:rsidRPr="00B20B6A" w:rsidRDefault="005F2994" w:rsidP="00511461">
            <w:pPr>
              <w:keepNext/>
              <w:keepLines/>
              <w:ind w:right="-96"/>
              <w:rPr>
                <w:sz w:val="20"/>
              </w:rPr>
            </w:pPr>
            <w:r w:rsidRPr="00B20B6A">
              <w:rPr>
                <w:sz w:val="20"/>
              </w:rPr>
              <w:t>ISO 6227</w:t>
            </w:r>
          </w:p>
        </w:tc>
      </w:tr>
      <w:tr w:rsidR="005F2994" w:rsidRPr="00B20B6A" w14:paraId="4583C4F9" w14:textId="77777777" w:rsidTr="00511461">
        <w:tc>
          <w:tcPr>
            <w:tcW w:w="2767" w:type="dxa"/>
            <w:gridSpan w:val="2"/>
            <w:tcBorders>
              <w:top w:val="single" w:sz="4" w:space="0" w:color="auto"/>
              <w:left w:val="single" w:sz="4" w:space="0" w:color="auto"/>
              <w:bottom w:val="single" w:sz="4" w:space="0" w:color="auto"/>
              <w:right w:val="single" w:sz="4" w:space="0" w:color="auto"/>
            </w:tcBorders>
          </w:tcPr>
          <w:p w14:paraId="4583C4F4" w14:textId="77777777" w:rsidR="005F2994" w:rsidRPr="00B20B6A" w:rsidRDefault="005F2994" w:rsidP="00511461">
            <w:pPr>
              <w:pStyle w:val="NormalLeft"/>
              <w:keepNext/>
              <w:keepLines/>
              <w:spacing w:before="0" w:after="0"/>
              <w:rPr>
                <w:sz w:val="20"/>
              </w:rPr>
            </w:pPr>
            <w:proofErr w:type="spellStart"/>
            <w:r w:rsidRPr="00B20B6A">
              <w:rPr>
                <w:sz w:val="20"/>
              </w:rPr>
              <w:t>pHe</w:t>
            </w:r>
            <w:proofErr w:type="spellEnd"/>
          </w:p>
        </w:tc>
        <w:tc>
          <w:tcPr>
            <w:tcW w:w="1310" w:type="dxa"/>
            <w:tcBorders>
              <w:top w:val="single" w:sz="4" w:space="0" w:color="auto"/>
              <w:left w:val="single" w:sz="4" w:space="0" w:color="auto"/>
              <w:bottom w:val="single" w:sz="4" w:space="0" w:color="auto"/>
              <w:right w:val="single" w:sz="4" w:space="0" w:color="auto"/>
            </w:tcBorders>
          </w:tcPr>
          <w:p w14:paraId="4583C4F5" w14:textId="77777777" w:rsidR="005F2994" w:rsidRPr="00B20B6A" w:rsidRDefault="005F2994" w:rsidP="00511461">
            <w:pPr>
              <w:pStyle w:val="NormalCentered"/>
              <w:keepNext/>
              <w:keepLines/>
              <w:spacing w:before="0" w:after="0"/>
              <w:ind w:left="-77"/>
              <w:jc w:val="left"/>
              <w:rPr>
                <w:sz w:val="20"/>
              </w:rPr>
            </w:pPr>
          </w:p>
        </w:tc>
        <w:tc>
          <w:tcPr>
            <w:tcW w:w="1138" w:type="dxa"/>
            <w:tcBorders>
              <w:top w:val="single" w:sz="4" w:space="0" w:color="auto"/>
              <w:left w:val="single" w:sz="4" w:space="0" w:color="auto"/>
              <w:bottom w:val="single" w:sz="4" w:space="0" w:color="auto"/>
              <w:right w:val="single" w:sz="4" w:space="0" w:color="auto"/>
            </w:tcBorders>
          </w:tcPr>
          <w:p w14:paraId="4583C4F6" w14:textId="77777777" w:rsidR="005F2994" w:rsidRPr="00B20B6A" w:rsidRDefault="005F2994" w:rsidP="00511461">
            <w:pPr>
              <w:pStyle w:val="NormalCentered"/>
              <w:keepNext/>
              <w:keepLines/>
              <w:spacing w:before="0" w:after="0"/>
              <w:ind w:left="134"/>
              <w:jc w:val="right"/>
              <w:rPr>
                <w:sz w:val="20"/>
              </w:rPr>
            </w:pPr>
            <w:r w:rsidRPr="00B20B6A">
              <w:rPr>
                <w:sz w:val="20"/>
              </w:rPr>
              <w:t>6.5</w:t>
            </w:r>
          </w:p>
        </w:tc>
        <w:tc>
          <w:tcPr>
            <w:tcW w:w="1031" w:type="dxa"/>
            <w:tcBorders>
              <w:top w:val="single" w:sz="4" w:space="0" w:color="auto"/>
              <w:left w:val="single" w:sz="4" w:space="0" w:color="auto"/>
              <w:bottom w:val="single" w:sz="4" w:space="0" w:color="auto"/>
              <w:right w:val="single" w:sz="4" w:space="0" w:color="auto"/>
            </w:tcBorders>
          </w:tcPr>
          <w:p w14:paraId="4583C4F7" w14:textId="77777777" w:rsidR="005F2994" w:rsidRPr="00B20B6A" w:rsidRDefault="005F2994" w:rsidP="00511461">
            <w:pPr>
              <w:pStyle w:val="NormalCentered"/>
              <w:keepNext/>
              <w:keepLines/>
              <w:spacing w:before="0" w:after="0"/>
              <w:ind w:left="134"/>
              <w:jc w:val="right"/>
              <w:rPr>
                <w:sz w:val="20"/>
              </w:rPr>
            </w:pPr>
            <w:r w:rsidRPr="00B20B6A">
              <w:rPr>
                <w:sz w:val="20"/>
              </w:rPr>
              <w:t>9.0</w:t>
            </w:r>
          </w:p>
        </w:tc>
        <w:tc>
          <w:tcPr>
            <w:tcW w:w="2259" w:type="dxa"/>
            <w:tcBorders>
              <w:top w:val="single" w:sz="4" w:space="0" w:color="auto"/>
              <w:left w:val="single" w:sz="4" w:space="0" w:color="auto"/>
              <w:bottom w:val="single" w:sz="4" w:space="0" w:color="auto"/>
              <w:right w:val="single" w:sz="4" w:space="0" w:color="auto"/>
            </w:tcBorders>
          </w:tcPr>
          <w:p w14:paraId="4583C4F8" w14:textId="77777777" w:rsidR="005F2994" w:rsidRPr="00B20B6A" w:rsidRDefault="005F2994" w:rsidP="00511461">
            <w:pPr>
              <w:keepNext/>
              <w:keepLines/>
              <w:ind w:right="-96"/>
              <w:rPr>
                <w:sz w:val="20"/>
              </w:rPr>
            </w:pPr>
            <w:r w:rsidRPr="00B20B6A">
              <w:rPr>
                <w:sz w:val="20"/>
              </w:rPr>
              <w:t>ASTM D 6423</w:t>
            </w:r>
          </w:p>
        </w:tc>
      </w:tr>
      <w:tr w:rsidR="005F2994" w:rsidRPr="00B20B6A" w14:paraId="4583C4FF" w14:textId="77777777" w:rsidTr="00511461">
        <w:tc>
          <w:tcPr>
            <w:tcW w:w="2767" w:type="dxa"/>
            <w:gridSpan w:val="2"/>
            <w:tcBorders>
              <w:top w:val="single" w:sz="4" w:space="0" w:color="auto"/>
              <w:left w:val="single" w:sz="4" w:space="0" w:color="auto"/>
              <w:bottom w:val="single" w:sz="4" w:space="0" w:color="auto"/>
              <w:right w:val="single" w:sz="4" w:space="0" w:color="auto"/>
            </w:tcBorders>
          </w:tcPr>
          <w:p w14:paraId="4583C4FA" w14:textId="77777777" w:rsidR="005F2994" w:rsidRPr="00B20B6A" w:rsidRDefault="005F2994" w:rsidP="00511461">
            <w:pPr>
              <w:pStyle w:val="NormalLeft"/>
              <w:keepNext/>
              <w:keepLines/>
              <w:spacing w:before="0" w:after="0"/>
              <w:rPr>
                <w:sz w:val="20"/>
                <w:lang w:val="en-US"/>
              </w:rPr>
            </w:pPr>
            <w:r w:rsidRPr="00B20B6A">
              <w:rPr>
                <w:sz w:val="20"/>
                <w:lang w:val="en-US"/>
              </w:rPr>
              <w:t>Copper strip corrosion</w:t>
            </w:r>
            <w:r w:rsidRPr="00B20B6A">
              <w:rPr>
                <w:sz w:val="20"/>
                <w:lang w:val="en-US"/>
              </w:rPr>
              <w:br/>
              <w:t>(3h at 50</w:t>
            </w:r>
            <w:r>
              <w:rPr>
                <w:sz w:val="20"/>
                <w:lang w:val="en-US"/>
              </w:rPr>
              <w:t> </w:t>
            </w:r>
            <w:r w:rsidRPr="00B20B6A">
              <w:rPr>
                <w:sz w:val="20"/>
                <w:lang w:val="en-US"/>
              </w:rPr>
              <w:t>°C)</w:t>
            </w:r>
          </w:p>
        </w:tc>
        <w:tc>
          <w:tcPr>
            <w:tcW w:w="1310" w:type="dxa"/>
            <w:tcBorders>
              <w:top w:val="single" w:sz="4" w:space="0" w:color="auto"/>
              <w:left w:val="single" w:sz="4" w:space="0" w:color="auto"/>
              <w:bottom w:val="single" w:sz="4" w:space="0" w:color="auto"/>
              <w:right w:val="single" w:sz="4" w:space="0" w:color="auto"/>
            </w:tcBorders>
          </w:tcPr>
          <w:p w14:paraId="4583C4FB" w14:textId="77777777" w:rsidR="005F2994" w:rsidRPr="00B20B6A" w:rsidRDefault="005F2994" w:rsidP="00511461">
            <w:pPr>
              <w:pStyle w:val="NormalCentered"/>
              <w:keepNext/>
              <w:keepLines/>
              <w:spacing w:before="0" w:after="0"/>
              <w:jc w:val="left"/>
              <w:rPr>
                <w:sz w:val="20"/>
              </w:rPr>
            </w:pPr>
            <w:r w:rsidRPr="00B20B6A">
              <w:rPr>
                <w:sz w:val="20"/>
              </w:rPr>
              <w:t>Rating</w:t>
            </w:r>
          </w:p>
        </w:tc>
        <w:tc>
          <w:tcPr>
            <w:tcW w:w="1138" w:type="dxa"/>
            <w:tcBorders>
              <w:top w:val="single" w:sz="4" w:space="0" w:color="auto"/>
              <w:left w:val="single" w:sz="4" w:space="0" w:color="auto"/>
              <w:bottom w:val="single" w:sz="4" w:space="0" w:color="auto"/>
              <w:right w:val="single" w:sz="4" w:space="0" w:color="auto"/>
            </w:tcBorders>
          </w:tcPr>
          <w:p w14:paraId="4583C4FC" w14:textId="77777777" w:rsidR="005F2994" w:rsidRPr="00B20B6A" w:rsidRDefault="005F2994" w:rsidP="00511461">
            <w:pPr>
              <w:pStyle w:val="NormalCentered"/>
              <w:keepNext/>
              <w:keepLines/>
              <w:spacing w:before="0" w:after="0"/>
              <w:ind w:left="134"/>
              <w:jc w:val="right"/>
              <w:rPr>
                <w:sz w:val="20"/>
              </w:rPr>
            </w:pPr>
            <w:r w:rsidRPr="00B20B6A">
              <w:rPr>
                <w:sz w:val="20"/>
              </w:rPr>
              <w:t>Class 1</w:t>
            </w:r>
          </w:p>
        </w:tc>
        <w:tc>
          <w:tcPr>
            <w:tcW w:w="1031" w:type="dxa"/>
            <w:tcBorders>
              <w:top w:val="single" w:sz="4" w:space="0" w:color="auto"/>
              <w:left w:val="single" w:sz="4" w:space="0" w:color="auto"/>
              <w:bottom w:val="single" w:sz="4" w:space="0" w:color="auto"/>
              <w:right w:val="single" w:sz="4" w:space="0" w:color="auto"/>
            </w:tcBorders>
          </w:tcPr>
          <w:p w14:paraId="4583C4FD" w14:textId="77777777" w:rsidR="005F2994" w:rsidRPr="00B20B6A" w:rsidRDefault="005F2994" w:rsidP="00511461">
            <w:pPr>
              <w:pStyle w:val="NormalCentered"/>
              <w:keepNext/>
              <w:keepLines/>
              <w:spacing w:before="0" w:after="0"/>
              <w:ind w:left="134"/>
              <w:jc w:val="right"/>
              <w:rPr>
                <w:sz w:val="20"/>
              </w:rPr>
            </w:pPr>
          </w:p>
        </w:tc>
        <w:tc>
          <w:tcPr>
            <w:tcW w:w="2259" w:type="dxa"/>
            <w:tcBorders>
              <w:top w:val="single" w:sz="4" w:space="0" w:color="auto"/>
              <w:left w:val="single" w:sz="4" w:space="0" w:color="auto"/>
              <w:bottom w:val="single" w:sz="4" w:space="0" w:color="auto"/>
              <w:right w:val="single" w:sz="4" w:space="0" w:color="auto"/>
            </w:tcBorders>
          </w:tcPr>
          <w:p w14:paraId="4583C4FE" w14:textId="77777777" w:rsidR="005F2994" w:rsidRPr="00B20B6A" w:rsidRDefault="005F2994" w:rsidP="00511461">
            <w:pPr>
              <w:keepNext/>
              <w:keepLines/>
              <w:ind w:right="-96"/>
              <w:rPr>
                <w:sz w:val="20"/>
              </w:rPr>
            </w:pPr>
            <w:r w:rsidRPr="00B20B6A">
              <w:rPr>
                <w:sz w:val="20"/>
              </w:rPr>
              <w:t>EN ISO 2160</w:t>
            </w:r>
          </w:p>
        </w:tc>
      </w:tr>
      <w:tr w:rsidR="005F2994" w:rsidRPr="00B20B6A" w14:paraId="4583C506" w14:textId="77777777" w:rsidTr="00511461">
        <w:tc>
          <w:tcPr>
            <w:tcW w:w="2767" w:type="dxa"/>
            <w:gridSpan w:val="2"/>
            <w:tcBorders>
              <w:top w:val="single" w:sz="4" w:space="0" w:color="auto"/>
              <w:left w:val="single" w:sz="4" w:space="0" w:color="auto"/>
              <w:bottom w:val="single" w:sz="4" w:space="0" w:color="auto"/>
              <w:right w:val="single" w:sz="4" w:space="0" w:color="auto"/>
            </w:tcBorders>
          </w:tcPr>
          <w:p w14:paraId="4583C500" w14:textId="77777777" w:rsidR="005F2994" w:rsidRPr="00B20B6A" w:rsidRDefault="005F2994" w:rsidP="00511461">
            <w:pPr>
              <w:pStyle w:val="NormalLeft"/>
              <w:keepNext/>
              <w:keepLines/>
              <w:spacing w:before="0" w:after="0"/>
              <w:rPr>
                <w:sz w:val="20"/>
                <w:lang w:val="en-US"/>
              </w:rPr>
            </w:pPr>
            <w:r w:rsidRPr="00B20B6A">
              <w:rPr>
                <w:sz w:val="20"/>
                <w:lang w:val="en-US"/>
              </w:rPr>
              <w:t>Acidity, (as acetic acid CH</w:t>
            </w:r>
            <w:r w:rsidRPr="00B20B6A">
              <w:rPr>
                <w:sz w:val="20"/>
                <w:vertAlign w:val="subscript"/>
                <w:lang w:val="en-US"/>
              </w:rPr>
              <w:t>3</w:t>
            </w:r>
            <w:r w:rsidRPr="00B20B6A">
              <w:rPr>
                <w:sz w:val="20"/>
                <w:lang w:val="en-US"/>
              </w:rPr>
              <w:t>COOH)</w:t>
            </w:r>
          </w:p>
        </w:tc>
        <w:tc>
          <w:tcPr>
            <w:tcW w:w="1310" w:type="dxa"/>
            <w:tcBorders>
              <w:top w:val="single" w:sz="4" w:space="0" w:color="auto"/>
              <w:left w:val="single" w:sz="4" w:space="0" w:color="auto"/>
              <w:bottom w:val="single" w:sz="4" w:space="0" w:color="auto"/>
              <w:right w:val="single" w:sz="4" w:space="0" w:color="auto"/>
            </w:tcBorders>
          </w:tcPr>
          <w:p w14:paraId="4583C501" w14:textId="77777777" w:rsidR="005F2994" w:rsidRPr="00B20B6A" w:rsidRDefault="005F2994" w:rsidP="00511461">
            <w:pPr>
              <w:pStyle w:val="NormalCentered"/>
              <w:keepNext/>
              <w:keepLines/>
              <w:spacing w:before="0" w:after="0"/>
              <w:jc w:val="left"/>
              <w:rPr>
                <w:sz w:val="20"/>
              </w:rPr>
            </w:pPr>
            <w:r w:rsidRPr="00B20B6A">
              <w:rPr>
                <w:sz w:val="20"/>
              </w:rPr>
              <w:t>%</w:t>
            </w:r>
            <w:r>
              <w:rPr>
                <w:sz w:val="20"/>
              </w:rPr>
              <w:t> </w:t>
            </w:r>
            <w:r w:rsidRPr="00B20B6A">
              <w:rPr>
                <w:sz w:val="20"/>
              </w:rPr>
              <w:t>m/m</w:t>
            </w:r>
            <w:r w:rsidRPr="00B20B6A">
              <w:rPr>
                <w:sz w:val="20"/>
              </w:rPr>
              <w:br/>
              <w:t>(mg/l)</w:t>
            </w:r>
          </w:p>
        </w:tc>
        <w:tc>
          <w:tcPr>
            <w:tcW w:w="1138" w:type="dxa"/>
            <w:tcBorders>
              <w:top w:val="single" w:sz="4" w:space="0" w:color="auto"/>
              <w:left w:val="single" w:sz="4" w:space="0" w:color="auto"/>
              <w:bottom w:val="single" w:sz="4" w:space="0" w:color="auto"/>
              <w:right w:val="single" w:sz="4" w:space="0" w:color="auto"/>
            </w:tcBorders>
          </w:tcPr>
          <w:p w14:paraId="4583C502" w14:textId="77777777" w:rsidR="005F2994" w:rsidRPr="00B20B6A" w:rsidRDefault="005F2994" w:rsidP="00511461">
            <w:pPr>
              <w:pStyle w:val="NormalCentered"/>
              <w:keepNext/>
              <w:keepLines/>
              <w:spacing w:before="0" w:after="0"/>
              <w:ind w:left="134"/>
              <w:rPr>
                <w:sz w:val="20"/>
              </w:rPr>
            </w:pPr>
            <w:r>
              <w:rPr>
                <w:sz w:val="20"/>
              </w:rPr>
              <w:t>-</w:t>
            </w:r>
          </w:p>
        </w:tc>
        <w:tc>
          <w:tcPr>
            <w:tcW w:w="1031" w:type="dxa"/>
            <w:tcBorders>
              <w:top w:val="single" w:sz="4" w:space="0" w:color="auto"/>
              <w:left w:val="single" w:sz="4" w:space="0" w:color="auto"/>
              <w:bottom w:val="single" w:sz="4" w:space="0" w:color="auto"/>
              <w:right w:val="single" w:sz="4" w:space="0" w:color="auto"/>
            </w:tcBorders>
          </w:tcPr>
          <w:p w14:paraId="4583C503" w14:textId="77777777" w:rsidR="005F2994" w:rsidRPr="00B20B6A" w:rsidRDefault="005F2994" w:rsidP="00511461">
            <w:pPr>
              <w:pStyle w:val="NormalCentered"/>
              <w:keepNext/>
              <w:keepLines/>
              <w:spacing w:before="0" w:after="0"/>
              <w:ind w:left="134"/>
              <w:jc w:val="right"/>
              <w:rPr>
                <w:sz w:val="20"/>
              </w:rPr>
            </w:pPr>
            <w:r w:rsidRPr="00B20B6A">
              <w:rPr>
                <w:sz w:val="20"/>
              </w:rPr>
              <w:t>0.005</w:t>
            </w:r>
          </w:p>
          <w:p w14:paraId="4583C504" w14:textId="77777777" w:rsidR="005F2994" w:rsidRPr="00B20B6A" w:rsidRDefault="005F2994" w:rsidP="00511461">
            <w:pPr>
              <w:pStyle w:val="NormalCentered"/>
              <w:keepNext/>
              <w:keepLines/>
              <w:spacing w:before="0" w:after="0"/>
              <w:ind w:left="134"/>
              <w:jc w:val="right"/>
              <w:rPr>
                <w:sz w:val="20"/>
              </w:rPr>
            </w:pPr>
            <w:r w:rsidRPr="00B20B6A">
              <w:rPr>
                <w:sz w:val="20"/>
              </w:rPr>
              <w:t>(40)</w:t>
            </w:r>
          </w:p>
        </w:tc>
        <w:tc>
          <w:tcPr>
            <w:tcW w:w="2259" w:type="dxa"/>
            <w:tcBorders>
              <w:top w:val="single" w:sz="4" w:space="0" w:color="auto"/>
              <w:left w:val="single" w:sz="4" w:space="0" w:color="auto"/>
              <w:bottom w:val="single" w:sz="4" w:space="0" w:color="auto"/>
              <w:right w:val="single" w:sz="4" w:space="0" w:color="auto"/>
            </w:tcBorders>
          </w:tcPr>
          <w:p w14:paraId="4583C505" w14:textId="77777777" w:rsidR="005F2994" w:rsidRPr="00B20B6A" w:rsidRDefault="005F2994" w:rsidP="00511461">
            <w:pPr>
              <w:keepNext/>
              <w:keepLines/>
              <w:ind w:right="-96"/>
              <w:rPr>
                <w:sz w:val="20"/>
              </w:rPr>
            </w:pPr>
            <w:r w:rsidRPr="00B20B6A">
              <w:rPr>
                <w:sz w:val="20"/>
              </w:rPr>
              <w:t>ASTM D 1613</w:t>
            </w:r>
          </w:p>
        </w:tc>
      </w:tr>
      <w:tr w:rsidR="005F2994" w:rsidRPr="00B20B6A" w14:paraId="4583C50B" w14:textId="77777777" w:rsidTr="00511461">
        <w:trPr>
          <w:gridBefore w:val="1"/>
          <w:wBefore w:w="12" w:type="dxa"/>
        </w:trPr>
        <w:tc>
          <w:tcPr>
            <w:tcW w:w="2755" w:type="dxa"/>
            <w:tcBorders>
              <w:top w:val="single" w:sz="4" w:space="0" w:color="auto"/>
              <w:left w:val="single" w:sz="4" w:space="0" w:color="auto"/>
              <w:bottom w:val="single" w:sz="4" w:space="0" w:color="auto"/>
              <w:right w:val="single" w:sz="4" w:space="0" w:color="auto"/>
            </w:tcBorders>
          </w:tcPr>
          <w:p w14:paraId="4583C507" w14:textId="77777777" w:rsidR="005F2994" w:rsidRPr="00B20B6A" w:rsidRDefault="005F2994" w:rsidP="00511461">
            <w:pPr>
              <w:keepNext/>
              <w:keepLines/>
              <w:rPr>
                <w:sz w:val="20"/>
              </w:rPr>
            </w:pPr>
            <w:r w:rsidRPr="00B20B6A">
              <w:rPr>
                <w:sz w:val="20"/>
              </w:rPr>
              <w:t>Carbon/hydrogen ratio</w:t>
            </w:r>
          </w:p>
        </w:tc>
        <w:tc>
          <w:tcPr>
            <w:tcW w:w="1310" w:type="dxa"/>
            <w:tcBorders>
              <w:top w:val="single" w:sz="4" w:space="0" w:color="auto"/>
              <w:left w:val="single" w:sz="4" w:space="0" w:color="auto"/>
              <w:bottom w:val="single" w:sz="4" w:space="0" w:color="auto"/>
              <w:right w:val="single" w:sz="4" w:space="0" w:color="auto"/>
            </w:tcBorders>
          </w:tcPr>
          <w:p w14:paraId="4583C508" w14:textId="77777777" w:rsidR="005F2994" w:rsidRPr="00B20B6A" w:rsidRDefault="005F2994" w:rsidP="00511461">
            <w:pPr>
              <w:pStyle w:val="NormalCentered"/>
              <w:keepNext/>
              <w:keepLines/>
              <w:spacing w:before="0" w:after="0"/>
              <w:jc w:val="left"/>
              <w:rPr>
                <w:sz w:val="20"/>
              </w:rPr>
            </w:pPr>
          </w:p>
        </w:tc>
        <w:tc>
          <w:tcPr>
            <w:tcW w:w="2169" w:type="dxa"/>
            <w:gridSpan w:val="2"/>
            <w:tcBorders>
              <w:top w:val="single" w:sz="4" w:space="0" w:color="auto"/>
              <w:left w:val="single" w:sz="4" w:space="0" w:color="auto"/>
              <w:bottom w:val="single" w:sz="4" w:space="0" w:color="auto"/>
              <w:right w:val="single" w:sz="4" w:space="0" w:color="auto"/>
            </w:tcBorders>
          </w:tcPr>
          <w:p w14:paraId="4583C509" w14:textId="77777777" w:rsidR="005F2994" w:rsidRPr="00B20B6A" w:rsidRDefault="005F2994" w:rsidP="00511461">
            <w:pPr>
              <w:pStyle w:val="NormalCentered"/>
              <w:keepNext/>
              <w:keepLines/>
              <w:spacing w:before="0" w:after="0"/>
              <w:rPr>
                <w:sz w:val="20"/>
              </w:rPr>
            </w:pPr>
            <w:r w:rsidRPr="00B20B6A">
              <w:rPr>
                <w:sz w:val="20"/>
              </w:rPr>
              <w:t>report</w:t>
            </w:r>
          </w:p>
        </w:tc>
        <w:tc>
          <w:tcPr>
            <w:tcW w:w="2259" w:type="dxa"/>
            <w:tcBorders>
              <w:top w:val="single" w:sz="4" w:space="0" w:color="auto"/>
              <w:left w:val="single" w:sz="4" w:space="0" w:color="auto"/>
              <w:bottom w:val="single" w:sz="4" w:space="0" w:color="auto"/>
              <w:right w:val="single" w:sz="4" w:space="0" w:color="auto"/>
            </w:tcBorders>
          </w:tcPr>
          <w:p w14:paraId="4583C50A" w14:textId="77777777" w:rsidR="005F2994" w:rsidRPr="00B20B6A" w:rsidRDefault="005F2994" w:rsidP="00511461">
            <w:pPr>
              <w:keepNext/>
              <w:keepLines/>
              <w:ind w:right="-96"/>
              <w:jc w:val="center"/>
              <w:rPr>
                <w:sz w:val="20"/>
              </w:rPr>
            </w:pPr>
          </w:p>
        </w:tc>
      </w:tr>
      <w:tr w:rsidR="005F2994" w:rsidRPr="00B20B6A" w14:paraId="4583C510" w14:textId="77777777" w:rsidTr="00511461">
        <w:trPr>
          <w:gridBefore w:val="1"/>
          <w:wBefore w:w="12" w:type="dxa"/>
        </w:trPr>
        <w:tc>
          <w:tcPr>
            <w:tcW w:w="2755" w:type="dxa"/>
            <w:tcBorders>
              <w:top w:val="single" w:sz="4" w:space="0" w:color="auto"/>
              <w:left w:val="single" w:sz="4" w:space="0" w:color="auto"/>
              <w:bottom w:val="single" w:sz="4" w:space="0" w:color="auto"/>
              <w:right w:val="single" w:sz="4" w:space="0" w:color="auto"/>
            </w:tcBorders>
          </w:tcPr>
          <w:p w14:paraId="4583C50C" w14:textId="77777777" w:rsidR="005F2994" w:rsidRPr="00B20B6A" w:rsidRDefault="005F2994" w:rsidP="00511461">
            <w:pPr>
              <w:keepNext/>
              <w:keepLines/>
              <w:rPr>
                <w:sz w:val="20"/>
              </w:rPr>
            </w:pPr>
            <w:r w:rsidRPr="00B20B6A">
              <w:rPr>
                <w:sz w:val="20"/>
              </w:rPr>
              <w:t>Carbon/oxygen ration</w:t>
            </w:r>
          </w:p>
        </w:tc>
        <w:tc>
          <w:tcPr>
            <w:tcW w:w="1310" w:type="dxa"/>
            <w:tcBorders>
              <w:top w:val="single" w:sz="4" w:space="0" w:color="auto"/>
              <w:left w:val="single" w:sz="4" w:space="0" w:color="auto"/>
              <w:bottom w:val="single" w:sz="4" w:space="0" w:color="auto"/>
              <w:right w:val="single" w:sz="4" w:space="0" w:color="auto"/>
            </w:tcBorders>
          </w:tcPr>
          <w:p w14:paraId="4583C50D" w14:textId="77777777" w:rsidR="005F2994" w:rsidRPr="00B20B6A" w:rsidRDefault="005F2994" w:rsidP="00511461">
            <w:pPr>
              <w:pStyle w:val="NormalCentered"/>
              <w:keepNext/>
              <w:keepLines/>
              <w:spacing w:before="0" w:after="0"/>
              <w:jc w:val="left"/>
              <w:rPr>
                <w:sz w:val="20"/>
              </w:rPr>
            </w:pPr>
          </w:p>
        </w:tc>
        <w:tc>
          <w:tcPr>
            <w:tcW w:w="2169" w:type="dxa"/>
            <w:gridSpan w:val="2"/>
            <w:tcBorders>
              <w:top w:val="single" w:sz="4" w:space="0" w:color="auto"/>
              <w:left w:val="single" w:sz="4" w:space="0" w:color="auto"/>
              <w:bottom w:val="single" w:sz="4" w:space="0" w:color="auto"/>
              <w:right w:val="single" w:sz="4" w:space="0" w:color="auto"/>
            </w:tcBorders>
          </w:tcPr>
          <w:p w14:paraId="4583C50E" w14:textId="77777777" w:rsidR="005F2994" w:rsidRPr="00B20B6A" w:rsidRDefault="005F2994" w:rsidP="00511461">
            <w:pPr>
              <w:pStyle w:val="NormalCentered"/>
              <w:keepNext/>
              <w:keepLines/>
              <w:spacing w:before="0" w:after="0"/>
              <w:rPr>
                <w:sz w:val="20"/>
              </w:rPr>
            </w:pPr>
            <w:r w:rsidRPr="00B20B6A">
              <w:rPr>
                <w:sz w:val="20"/>
              </w:rPr>
              <w:t>report</w:t>
            </w:r>
          </w:p>
        </w:tc>
        <w:tc>
          <w:tcPr>
            <w:tcW w:w="2259" w:type="dxa"/>
            <w:tcBorders>
              <w:top w:val="single" w:sz="4" w:space="0" w:color="auto"/>
              <w:left w:val="single" w:sz="4" w:space="0" w:color="auto"/>
              <w:bottom w:val="single" w:sz="4" w:space="0" w:color="auto"/>
              <w:right w:val="single" w:sz="4" w:space="0" w:color="auto"/>
            </w:tcBorders>
          </w:tcPr>
          <w:p w14:paraId="4583C50F" w14:textId="77777777" w:rsidR="005F2994" w:rsidRPr="00B20B6A" w:rsidRDefault="005F2994" w:rsidP="00511461">
            <w:pPr>
              <w:keepNext/>
              <w:keepLines/>
              <w:ind w:right="-96"/>
              <w:jc w:val="center"/>
              <w:rPr>
                <w:sz w:val="20"/>
              </w:rPr>
            </w:pPr>
          </w:p>
        </w:tc>
      </w:tr>
      <w:tr w:rsidR="005F2994" w:rsidRPr="00B20B6A" w14:paraId="4583C519" w14:textId="77777777" w:rsidTr="00511461">
        <w:trPr>
          <w:gridBefore w:val="1"/>
          <w:wBefore w:w="12" w:type="dxa"/>
        </w:trPr>
        <w:tc>
          <w:tcPr>
            <w:tcW w:w="8493" w:type="dxa"/>
            <w:gridSpan w:val="5"/>
          </w:tcPr>
          <w:p w14:paraId="4583C511" w14:textId="77777777" w:rsidR="005F2994" w:rsidRPr="00EF3422" w:rsidRDefault="005F2994" w:rsidP="004D761E">
            <w:pPr>
              <w:pStyle w:val="NormalLeft"/>
              <w:keepNext/>
              <w:keepLines/>
              <w:spacing w:after="0"/>
              <w:ind w:left="284" w:right="-96" w:hanging="284"/>
              <w:jc w:val="both"/>
              <w:rPr>
                <w:sz w:val="18"/>
                <w:szCs w:val="18"/>
              </w:rPr>
            </w:pPr>
            <w:r w:rsidRPr="00EF3422">
              <w:rPr>
                <w:sz w:val="18"/>
                <w:szCs w:val="18"/>
                <w:vertAlign w:val="superscript"/>
              </w:rPr>
              <w:t>1</w:t>
            </w:r>
            <w:r w:rsidRPr="00EF3422">
              <w:rPr>
                <w:sz w:val="18"/>
                <w:szCs w:val="18"/>
              </w:rPr>
              <w:tab/>
              <w:t>The values quoted in the specifications are "true values". In establishment of their limit values the terms of ISO 4259 Petroleum products - Determination and application of precision data in relation to methods of test have been applied and in fixing a minimum value, a minimum difference of 2R above zero has been taken into account; in fixing a maximum and minimum value, the minimum difference is 4R (R = reproducibility).</w:t>
            </w:r>
          </w:p>
          <w:p w14:paraId="4583C512" w14:textId="77777777" w:rsidR="005F2994" w:rsidRPr="00EF3422" w:rsidRDefault="005F2994" w:rsidP="00511461">
            <w:pPr>
              <w:pStyle w:val="NormalLeft"/>
              <w:keepNext/>
              <w:keepLines/>
              <w:tabs>
                <w:tab w:val="left" w:pos="426"/>
              </w:tabs>
              <w:spacing w:before="0" w:after="0"/>
              <w:ind w:left="284" w:right="-96" w:hanging="284"/>
              <w:jc w:val="both"/>
              <w:rPr>
                <w:sz w:val="18"/>
                <w:szCs w:val="18"/>
              </w:rPr>
            </w:pPr>
            <w:r>
              <w:rPr>
                <w:sz w:val="18"/>
                <w:szCs w:val="18"/>
              </w:rPr>
              <w:tab/>
            </w:r>
            <w:r w:rsidRPr="00EF3422">
              <w:rPr>
                <w:sz w:val="18"/>
                <w:szCs w:val="18"/>
              </w:rPr>
              <w:t>Notwithstanding this measure, which is necessary for technical reasons, the manufacturer of fuels shall nevertheless aim at a zero value where the stipulated maximum value is 2R and at the mean value in the case of quotations of maximum and minimum limits. Should it be necessary to clarify whether a fuel meets the requirements of the specifications, the terms of ISO 4259 shall be applied.</w:t>
            </w:r>
          </w:p>
          <w:p w14:paraId="4583C513" w14:textId="77777777" w:rsidR="005F2994" w:rsidRPr="00EF3422" w:rsidRDefault="005F2994" w:rsidP="00511461">
            <w:pPr>
              <w:pStyle w:val="NormalLeft"/>
              <w:keepNext/>
              <w:keepLines/>
              <w:tabs>
                <w:tab w:val="left" w:pos="426"/>
              </w:tabs>
              <w:spacing w:before="0" w:after="0"/>
              <w:ind w:left="284" w:right="-96" w:hanging="284"/>
              <w:jc w:val="both"/>
              <w:rPr>
                <w:sz w:val="18"/>
                <w:szCs w:val="18"/>
              </w:rPr>
            </w:pPr>
            <w:r w:rsidRPr="00EF3422">
              <w:rPr>
                <w:sz w:val="18"/>
                <w:szCs w:val="18"/>
                <w:vertAlign w:val="superscript"/>
              </w:rPr>
              <w:t>2</w:t>
            </w:r>
            <w:r w:rsidRPr="00EF3422">
              <w:rPr>
                <w:sz w:val="18"/>
                <w:szCs w:val="18"/>
              </w:rPr>
              <w:tab/>
              <w:t>In cases of dispute, the procedures for resolving the dispute and interpretation of the results based on test method precision, described in EN</w:t>
            </w:r>
            <w:r>
              <w:rPr>
                <w:sz w:val="18"/>
                <w:szCs w:val="18"/>
              </w:rPr>
              <w:t> </w:t>
            </w:r>
            <w:r w:rsidRPr="00EF3422">
              <w:rPr>
                <w:sz w:val="18"/>
                <w:szCs w:val="18"/>
              </w:rPr>
              <w:t>ISO</w:t>
            </w:r>
            <w:r>
              <w:rPr>
                <w:sz w:val="18"/>
                <w:szCs w:val="18"/>
              </w:rPr>
              <w:t> </w:t>
            </w:r>
            <w:r w:rsidRPr="00EF3422">
              <w:rPr>
                <w:sz w:val="18"/>
                <w:szCs w:val="18"/>
              </w:rPr>
              <w:t>4259 shall be used.</w:t>
            </w:r>
          </w:p>
          <w:p w14:paraId="4583C514" w14:textId="77777777" w:rsidR="005F2994" w:rsidRPr="00EF3422" w:rsidRDefault="005F2994" w:rsidP="00511461">
            <w:pPr>
              <w:pStyle w:val="NormalLeft"/>
              <w:keepNext/>
              <w:keepLines/>
              <w:tabs>
                <w:tab w:val="left" w:pos="426"/>
              </w:tabs>
              <w:spacing w:before="0" w:after="0"/>
              <w:ind w:left="284" w:right="-96" w:hanging="284"/>
              <w:jc w:val="both"/>
              <w:rPr>
                <w:sz w:val="18"/>
                <w:szCs w:val="18"/>
              </w:rPr>
            </w:pPr>
            <w:r w:rsidRPr="00EF3422">
              <w:rPr>
                <w:sz w:val="18"/>
                <w:szCs w:val="18"/>
                <w:vertAlign w:val="superscript"/>
              </w:rPr>
              <w:t>3</w:t>
            </w:r>
            <w:r w:rsidRPr="00EF3422">
              <w:rPr>
                <w:sz w:val="18"/>
                <w:szCs w:val="18"/>
              </w:rPr>
              <w:tab/>
              <w:t>In cases of national dispute concerning sulphur content, either EN ISO 20846 or EN ISO 20884 shall be called up similar to the reference in the national annex of EN 228.</w:t>
            </w:r>
          </w:p>
          <w:p w14:paraId="4583C515" w14:textId="77777777" w:rsidR="005F2994" w:rsidRPr="00EF3422" w:rsidRDefault="005F2994" w:rsidP="00511461">
            <w:pPr>
              <w:pStyle w:val="NormalLeft"/>
              <w:keepNext/>
              <w:keepLines/>
              <w:tabs>
                <w:tab w:val="left" w:pos="426"/>
              </w:tabs>
              <w:spacing w:before="0" w:after="0"/>
              <w:ind w:left="284" w:right="-96" w:hanging="284"/>
              <w:jc w:val="both"/>
              <w:rPr>
                <w:sz w:val="18"/>
                <w:szCs w:val="18"/>
              </w:rPr>
            </w:pPr>
            <w:r w:rsidRPr="00EF3422">
              <w:rPr>
                <w:sz w:val="18"/>
                <w:szCs w:val="18"/>
                <w:vertAlign w:val="superscript"/>
              </w:rPr>
              <w:t>4</w:t>
            </w:r>
            <w:r w:rsidRPr="00EF3422">
              <w:rPr>
                <w:sz w:val="18"/>
                <w:szCs w:val="18"/>
              </w:rPr>
              <w:tab/>
              <w:t xml:space="preserve">The actual sulphur content of the fuel used for the Type I </w:t>
            </w:r>
            <w:r w:rsidR="00485640">
              <w:rPr>
                <w:sz w:val="18"/>
                <w:szCs w:val="18"/>
              </w:rPr>
              <w:t>Test</w:t>
            </w:r>
            <w:r w:rsidRPr="00EF3422">
              <w:rPr>
                <w:sz w:val="18"/>
                <w:szCs w:val="18"/>
              </w:rPr>
              <w:t xml:space="preserve"> shall be reported.</w:t>
            </w:r>
          </w:p>
          <w:p w14:paraId="4583C516" w14:textId="77777777" w:rsidR="005F2994" w:rsidRPr="00EF3422" w:rsidRDefault="005F2994" w:rsidP="00511461">
            <w:pPr>
              <w:pStyle w:val="NormalLeft"/>
              <w:keepNext/>
              <w:keepLines/>
              <w:tabs>
                <w:tab w:val="left" w:pos="426"/>
              </w:tabs>
              <w:spacing w:before="0" w:after="0"/>
              <w:ind w:left="284" w:right="-96" w:hanging="284"/>
              <w:jc w:val="both"/>
              <w:rPr>
                <w:sz w:val="18"/>
                <w:szCs w:val="18"/>
              </w:rPr>
            </w:pPr>
            <w:r w:rsidRPr="00EF3422">
              <w:rPr>
                <w:sz w:val="18"/>
                <w:szCs w:val="18"/>
                <w:vertAlign w:val="superscript"/>
              </w:rPr>
              <w:t>5</w:t>
            </w:r>
            <w:r w:rsidRPr="00EF3422">
              <w:rPr>
                <w:sz w:val="18"/>
                <w:szCs w:val="18"/>
              </w:rPr>
              <w:tab/>
              <w:t>The unleaded petrol content can be determined as 100 minus the sum of the percentage content of water and alcohols</w:t>
            </w:r>
            <w:r>
              <w:rPr>
                <w:sz w:val="18"/>
                <w:szCs w:val="18"/>
              </w:rPr>
              <w:t>.</w:t>
            </w:r>
          </w:p>
          <w:p w14:paraId="4583C517" w14:textId="77777777" w:rsidR="005F2994" w:rsidRPr="00EF3422" w:rsidRDefault="005F2994" w:rsidP="00511461">
            <w:pPr>
              <w:pStyle w:val="NormalLeft"/>
              <w:keepNext/>
              <w:keepLines/>
              <w:tabs>
                <w:tab w:val="left" w:pos="426"/>
              </w:tabs>
              <w:spacing w:before="0" w:after="0"/>
              <w:ind w:left="284" w:right="-96" w:hanging="284"/>
              <w:jc w:val="both"/>
              <w:rPr>
                <w:sz w:val="18"/>
                <w:szCs w:val="18"/>
              </w:rPr>
            </w:pPr>
            <w:r w:rsidRPr="00EF3422">
              <w:rPr>
                <w:sz w:val="18"/>
                <w:szCs w:val="18"/>
                <w:vertAlign w:val="superscript"/>
              </w:rPr>
              <w:t>6</w:t>
            </w:r>
            <w:r w:rsidRPr="00EF3422">
              <w:rPr>
                <w:sz w:val="18"/>
                <w:szCs w:val="18"/>
              </w:rPr>
              <w:tab/>
              <w:t>There shall be no intentional addition of compounds containing phosphorus, iron, manganese, or lead to this reference fuel.</w:t>
            </w:r>
          </w:p>
          <w:p w14:paraId="4583C518" w14:textId="77777777" w:rsidR="005F2994" w:rsidRPr="00EF3422" w:rsidRDefault="005F2994" w:rsidP="00511461">
            <w:pPr>
              <w:pStyle w:val="NormalLeft"/>
              <w:keepNext/>
              <w:keepLines/>
              <w:tabs>
                <w:tab w:val="left" w:pos="426"/>
              </w:tabs>
              <w:spacing w:before="0" w:after="0"/>
              <w:ind w:left="284" w:right="-96" w:hanging="284"/>
              <w:jc w:val="both"/>
              <w:rPr>
                <w:sz w:val="18"/>
                <w:szCs w:val="18"/>
              </w:rPr>
            </w:pPr>
            <w:r w:rsidRPr="00EF3422">
              <w:rPr>
                <w:sz w:val="18"/>
                <w:szCs w:val="18"/>
                <w:vertAlign w:val="superscript"/>
              </w:rPr>
              <w:t>7</w:t>
            </w:r>
            <w:r w:rsidRPr="00EF3422">
              <w:rPr>
                <w:sz w:val="18"/>
                <w:szCs w:val="18"/>
              </w:rPr>
              <w:tab/>
              <w:t>Ethanol to meet specification of EN</w:t>
            </w:r>
            <w:r>
              <w:rPr>
                <w:sz w:val="18"/>
                <w:szCs w:val="18"/>
              </w:rPr>
              <w:t> </w:t>
            </w:r>
            <w:r w:rsidRPr="00EF3422">
              <w:rPr>
                <w:sz w:val="18"/>
                <w:szCs w:val="18"/>
              </w:rPr>
              <w:t>15376 is the only oxygenate that shall be intentionally added to this reference fuel.</w:t>
            </w:r>
          </w:p>
        </w:tc>
      </w:tr>
    </w:tbl>
    <w:p w14:paraId="4583C51A" w14:textId="77777777" w:rsidR="005F2994" w:rsidRPr="00620AC9" w:rsidRDefault="005F2994" w:rsidP="005F2994">
      <w:pPr>
        <w:pStyle w:val="SingleTxtG"/>
        <w:ind w:left="2268" w:hanging="1134"/>
      </w:pPr>
      <w:r>
        <w:rPr>
          <w:bCs/>
        </w:rPr>
        <w:br w:type="page"/>
      </w:r>
      <w:r w:rsidRPr="00620AC9">
        <w:lastRenderedPageBreak/>
        <w:t>1.2.</w:t>
      </w:r>
      <w:r w:rsidRPr="00620AC9">
        <w:tab/>
        <w:t>Technical data on the reference fuel to be used for testing vehicles equipped with diesel engine</w:t>
      </w:r>
    </w:p>
    <w:p w14:paraId="4583C51B" w14:textId="77777777" w:rsidR="005F2994" w:rsidRDefault="005F2994" w:rsidP="005F2994">
      <w:pPr>
        <w:pStyle w:val="SingleTxtG"/>
        <w:rPr>
          <w:sz w:val="18"/>
          <w:szCs w:val="18"/>
          <w:vertAlign w:val="superscript"/>
        </w:rPr>
      </w:pPr>
      <w:r w:rsidRPr="00BD2B86">
        <w:rPr>
          <w:b/>
          <w:iCs/>
        </w:rPr>
        <w:t>Type</w:t>
      </w:r>
      <w:r w:rsidRPr="00BD2B86">
        <w:rPr>
          <w:b/>
          <w:i/>
        </w:rPr>
        <w:t xml:space="preserve">: </w:t>
      </w:r>
      <w:r w:rsidRPr="00BD2B86">
        <w:rPr>
          <w:b/>
        </w:rPr>
        <w:t>Diesel fuel (B5)</w:t>
      </w:r>
    </w:p>
    <w:tbl>
      <w:tblPr>
        <w:tblW w:w="8505" w:type="dxa"/>
        <w:tblInd w:w="1134" w:type="dxa"/>
        <w:tblLook w:val="01E0" w:firstRow="1" w:lastRow="1" w:firstColumn="1" w:lastColumn="1" w:noHBand="0" w:noVBand="0"/>
      </w:tblPr>
      <w:tblGrid>
        <w:gridCol w:w="2128"/>
        <w:gridCol w:w="1322"/>
        <w:gridCol w:w="1686"/>
        <w:gridCol w:w="1691"/>
        <w:gridCol w:w="1678"/>
      </w:tblGrid>
      <w:tr w:rsidR="005F2994" w:rsidRPr="00A035C1" w14:paraId="4583C520" w14:textId="77777777" w:rsidTr="00A035C1">
        <w:tc>
          <w:tcPr>
            <w:tcW w:w="2268" w:type="dxa"/>
            <w:vMerge w:val="restart"/>
            <w:tcBorders>
              <w:top w:val="single" w:sz="4" w:space="0" w:color="auto"/>
              <w:left w:val="single" w:sz="4" w:space="0" w:color="auto"/>
              <w:bottom w:val="single" w:sz="4" w:space="0" w:color="auto"/>
              <w:right w:val="single" w:sz="4" w:space="0" w:color="auto"/>
            </w:tcBorders>
          </w:tcPr>
          <w:p w14:paraId="4583C51C" w14:textId="77777777" w:rsidR="005F2994" w:rsidRPr="00A035C1" w:rsidRDefault="005F2994" w:rsidP="00A035C1">
            <w:pPr>
              <w:autoSpaceDE w:val="0"/>
              <w:autoSpaceDN w:val="0"/>
              <w:adjustRightInd w:val="0"/>
              <w:spacing w:before="80" w:after="80"/>
              <w:rPr>
                <w:i/>
                <w:sz w:val="16"/>
                <w:szCs w:val="16"/>
              </w:rPr>
            </w:pPr>
            <w:r w:rsidRPr="00A035C1">
              <w:rPr>
                <w:i/>
                <w:sz w:val="16"/>
                <w:szCs w:val="16"/>
              </w:rPr>
              <w:t>Parameter</w:t>
            </w:r>
          </w:p>
        </w:tc>
        <w:tc>
          <w:tcPr>
            <w:tcW w:w="1416" w:type="dxa"/>
            <w:vMerge w:val="restart"/>
            <w:tcBorders>
              <w:top w:val="single" w:sz="4" w:space="0" w:color="auto"/>
              <w:left w:val="single" w:sz="4" w:space="0" w:color="auto"/>
              <w:bottom w:val="single" w:sz="4" w:space="0" w:color="auto"/>
              <w:right w:val="single" w:sz="4" w:space="0" w:color="auto"/>
            </w:tcBorders>
          </w:tcPr>
          <w:p w14:paraId="4583C51D" w14:textId="77777777" w:rsidR="005F2994" w:rsidRPr="00A035C1" w:rsidRDefault="005F2994" w:rsidP="00A035C1">
            <w:pPr>
              <w:autoSpaceDE w:val="0"/>
              <w:autoSpaceDN w:val="0"/>
              <w:adjustRightInd w:val="0"/>
              <w:spacing w:before="80" w:after="80"/>
              <w:rPr>
                <w:i/>
                <w:sz w:val="16"/>
                <w:szCs w:val="16"/>
              </w:rPr>
            </w:pPr>
            <w:r w:rsidRPr="00A035C1">
              <w:rPr>
                <w:i/>
                <w:sz w:val="16"/>
                <w:szCs w:val="16"/>
              </w:rPr>
              <w:t>Unit</w:t>
            </w:r>
          </w:p>
        </w:tc>
        <w:tc>
          <w:tcPr>
            <w:tcW w:w="3685" w:type="dxa"/>
            <w:gridSpan w:val="2"/>
            <w:tcBorders>
              <w:top w:val="single" w:sz="4" w:space="0" w:color="auto"/>
              <w:left w:val="single" w:sz="4" w:space="0" w:color="auto"/>
              <w:bottom w:val="single" w:sz="4" w:space="0" w:color="auto"/>
              <w:right w:val="single" w:sz="4" w:space="0" w:color="auto"/>
            </w:tcBorders>
          </w:tcPr>
          <w:p w14:paraId="4583C51E" w14:textId="77777777" w:rsidR="005F2994" w:rsidRPr="00A035C1" w:rsidRDefault="005F2994" w:rsidP="00A035C1">
            <w:pPr>
              <w:autoSpaceDE w:val="0"/>
              <w:autoSpaceDN w:val="0"/>
              <w:adjustRightInd w:val="0"/>
              <w:spacing w:before="80" w:after="80"/>
              <w:jc w:val="center"/>
              <w:rPr>
                <w:i/>
                <w:sz w:val="16"/>
                <w:szCs w:val="16"/>
              </w:rPr>
            </w:pPr>
            <w:r w:rsidRPr="00A035C1">
              <w:rPr>
                <w:i/>
                <w:sz w:val="16"/>
                <w:szCs w:val="16"/>
              </w:rPr>
              <w:t>Limits</w:t>
            </w:r>
            <w:r w:rsidRPr="00A035C1">
              <w:rPr>
                <w:i/>
                <w:sz w:val="16"/>
                <w:szCs w:val="16"/>
                <w:vertAlign w:val="superscript"/>
              </w:rPr>
              <w:t>1</w:t>
            </w:r>
          </w:p>
        </w:tc>
        <w:tc>
          <w:tcPr>
            <w:tcW w:w="1843" w:type="dxa"/>
            <w:vMerge w:val="restart"/>
            <w:tcBorders>
              <w:top w:val="single" w:sz="4" w:space="0" w:color="auto"/>
              <w:left w:val="single" w:sz="4" w:space="0" w:color="auto"/>
              <w:bottom w:val="single" w:sz="4" w:space="0" w:color="auto"/>
              <w:right w:val="single" w:sz="4" w:space="0" w:color="auto"/>
            </w:tcBorders>
          </w:tcPr>
          <w:p w14:paraId="4583C51F" w14:textId="77777777" w:rsidR="005F2994" w:rsidRPr="00A035C1" w:rsidRDefault="005F2994" w:rsidP="00A035C1">
            <w:pPr>
              <w:autoSpaceDE w:val="0"/>
              <w:autoSpaceDN w:val="0"/>
              <w:adjustRightInd w:val="0"/>
              <w:spacing w:before="80" w:after="80"/>
              <w:rPr>
                <w:i/>
                <w:sz w:val="16"/>
                <w:szCs w:val="16"/>
              </w:rPr>
            </w:pPr>
            <w:r w:rsidRPr="00A035C1">
              <w:rPr>
                <w:i/>
                <w:sz w:val="16"/>
                <w:szCs w:val="16"/>
              </w:rPr>
              <w:t>Test method</w:t>
            </w:r>
          </w:p>
        </w:tc>
      </w:tr>
      <w:tr w:rsidR="005F2994" w:rsidRPr="00A035C1" w14:paraId="4583C526" w14:textId="77777777" w:rsidTr="00A035C1">
        <w:tc>
          <w:tcPr>
            <w:tcW w:w="2268" w:type="dxa"/>
            <w:vMerge/>
            <w:tcBorders>
              <w:top w:val="single" w:sz="4" w:space="0" w:color="auto"/>
              <w:left w:val="single" w:sz="4" w:space="0" w:color="auto"/>
              <w:bottom w:val="single" w:sz="4" w:space="0" w:color="auto"/>
              <w:right w:val="single" w:sz="4" w:space="0" w:color="auto"/>
            </w:tcBorders>
          </w:tcPr>
          <w:p w14:paraId="4583C521" w14:textId="77777777" w:rsidR="005F2994" w:rsidRPr="00A035C1" w:rsidRDefault="005F2994" w:rsidP="00A035C1">
            <w:pPr>
              <w:autoSpaceDE w:val="0"/>
              <w:autoSpaceDN w:val="0"/>
              <w:adjustRightInd w:val="0"/>
              <w:spacing w:before="80" w:after="80"/>
              <w:jc w:val="both"/>
              <w:rPr>
                <w:sz w:val="16"/>
                <w:szCs w:val="16"/>
              </w:rPr>
            </w:pPr>
          </w:p>
        </w:tc>
        <w:tc>
          <w:tcPr>
            <w:tcW w:w="1416" w:type="dxa"/>
            <w:vMerge/>
            <w:tcBorders>
              <w:top w:val="single" w:sz="4" w:space="0" w:color="auto"/>
              <w:left w:val="single" w:sz="4" w:space="0" w:color="auto"/>
              <w:bottom w:val="single" w:sz="4" w:space="0" w:color="auto"/>
              <w:right w:val="single" w:sz="4" w:space="0" w:color="auto"/>
            </w:tcBorders>
          </w:tcPr>
          <w:p w14:paraId="4583C522" w14:textId="77777777" w:rsidR="005F2994" w:rsidRPr="00A035C1" w:rsidRDefault="005F2994" w:rsidP="00A035C1">
            <w:pPr>
              <w:autoSpaceDE w:val="0"/>
              <w:autoSpaceDN w:val="0"/>
              <w:adjustRightInd w:val="0"/>
              <w:spacing w:before="80" w:after="80"/>
              <w:jc w:val="center"/>
              <w:rPr>
                <w:sz w:val="16"/>
                <w:szCs w:val="16"/>
              </w:rPr>
            </w:pPr>
          </w:p>
        </w:tc>
        <w:tc>
          <w:tcPr>
            <w:tcW w:w="1842" w:type="dxa"/>
            <w:tcBorders>
              <w:top w:val="single" w:sz="4" w:space="0" w:color="auto"/>
              <w:left w:val="single" w:sz="4" w:space="0" w:color="auto"/>
              <w:bottom w:val="single" w:sz="4" w:space="0" w:color="auto"/>
              <w:right w:val="single" w:sz="4" w:space="0" w:color="auto"/>
            </w:tcBorders>
          </w:tcPr>
          <w:p w14:paraId="4583C523" w14:textId="77777777" w:rsidR="005F2994" w:rsidRPr="00A035C1" w:rsidRDefault="005F2994" w:rsidP="00A035C1">
            <w:pPr>
              <w:autoSpaceDE w:val="0"/>
              <w:autoSpaceDN w:val="0"/>
              <w:adjustRightInd w:val="0"/>
              <w:spacing w:before="80" w:after="80"/>
              <w:jc w:val="right"/>
              <w:rPr>
                <w:i/>
                <w:sz w:val="16"/>
                <w:szCs w:val="16"/>
              </w:rPr>
            </w:pPr>
            <w:r w:rsidRPr="00A035C1">
              <w:rPr>
                <w:i/>
                <w:sz w:val="16"/>
                <w:szCs w:val="16"/>
              </w:rPr>
              <w:t>Minimum</w:t>
            </w:r>
          </w:p>
        </w:tc>
        <w:tc>
          <w:tcPr>
            <w:tcW w:w="1843" w:type="dxa"/>
            <w:tcBorders>
              <w:top w:val="single" w:sz="4" w:space="0" w:color="auto"/>
              <w:left w:val="single" w:sz="4" w:space="0" w:color="auto"/>
              <w:bottom w:val="single" w:sz="4" w:space="0" w:color="auto"/>
              <w:right w:val="single" w:sz="4" w:space="0" w:color="auto"/>
            </w:tcBorders>
          </w:tcPr>
          <w:p w14:paraId="4583C524" w14:textId="77777777" w:rsidR="005F2994" w:rsidRPr="00A035C1" w:rsidRDefault="005F2994" w:rsidP="00A035C1">
            <w:pPr>
              <w:autoSpaceDE w:val="0"/>
              <w:autoSpaceDN w:val="0"/>
              <w:adjustRightInd w:val="0"/>
              <w:spacing w:before="80" w:after="80"/>
              <w:jc w:val="right"/>
              <w:rPr>
                <w:i/>
                <w:sz w:val="16"/>
                <w:szCs w:val="16"/>
              </w:rPr>
            </w:pPr>
            <w:r w:rsidRPr="00A035C1">
              <w:rPr>
                <w:i/>
                <w:sz w:val="16"/>
                <w:szCs w:val="16"/>
              </w:rPr>
              <w:t>Maximum</w:t>
            </w:r>
          </w:p>
        </w:tc>
        <w:tc>
          <w:tcPr>
            <w:tcW w:w="1843" w:type="dxa"/>
            <w:vMerge/>
            <w:tcBorders>
              <w:top w:val="single" w:sz="4" w:space="0" w:color="auto"/>
              <w:left w:val="single" w:sz="4" w:space="0" w:color="auto"/>
              <w:bottom w:val="single" w:sz="4" w:space="0" w:color="auto"/>
              <w:right w:val="single" w:sz="4" w:space="0" w:color="auto"/>
            </w:tcBorders>
          </w:tcPr>
          <w:p w14:paraId="4583C525" w14:textId="77777777" w:rsidR="005F2994" w:rsidRPr="00A035C1" w:rsidRDefault="005F2994" w:rsidP="00A035C1">
            <w:pPr>
              <w:autoSpaceDE w:val="0"/>
              <w:autoSpaceDN w:val="0"/>
              <w:adjustRightInd w:val="0"/>
              <w:spacing w:before="80" w:after="80"/>
              <w:jc w:val="both"/>
              <w:rPr>
                <w:sz w:val="16"/>
                <w:szCs w:val="16"/>
              </w:rPr>
            </w:pPr>
          </w:p>
        </w:tc>
      </w:tr>
      <w:tr w:rsidR="005F2994" w:rsidRPr="00A035C1" w14:paraId="4583C52C" w14:textId="77777777" w:rsidTr="00A035C1">
        <w:tc>
          <w:tcPr>
            <w:tcW w:w="2268" w:type="dxa"/>
            <w:tcBorders>
              <w:top w:val="single" w:sz="4" w:space="0" w:color="auto"/>
              <w:left w:val="single" w:sz="4" w:space="0" w:color="auto"/>
              <w:bottom w:val="single" w:sz="4" w:space="0" w:color="auto"/>
              <w:right w:val="single" w:sz="4" w:space="0" w:color="auto"/>
            </w:tcBorders>
          </w:tcPr>
          <w:p w14:paraId="4583C527" w14:textId="77777777" w:rsidR="005F2994" w:rsidRPr="00A035C1" w:rsidRDefault="005F2994" w:rsidP="00A035C1">
            <w:pPr>
              <w:autoSpaceDE w:val="0"/>
              <w:autoSpaceDN w:val="0"/>
              <w:adjustRightInd w:val="0"/>
              <w:rPr>
                <w:sz w:val="20"/>
              </w:rPr>
            </w:pPr>
            <w:r w:rsidRPr="00A035C1">
              <w:rPr>
                <w:sz w:val="20"/>
              </w:rPr>
              <w:t>Cetane number</w:t>
            </w:r>
            <w:r w:rsidRPr="00A035C1">
              <w:rPr>
                <w:sz w:val="20"/>
                <w:vertAlign w:val="superscript"/>
              </w:rPr>
              <w:t>2</w:t>
            </w:r>
          </w:p>
        </w:tc>
        <w:tc>
          <w:tcPr>
            <w:tcW w:w="1416" w:type="dxa"/>
            <w:tcBorders>
              <w:top w:val="single" w:sz="4" w:space="0" w:color="auto"/>
              <w:left w:val="single" w:sz="4" w:space="0" w:color="auto"/>
              <w:bottom w:val="single" w:sz="4" w:space="0" w:color="auto"/>
              <w:right w:val="single" w:sz="4" w:space="0" w:color="auto"/>
            </w:tcBorders>
          </w:tcPr>
          <w:p w14:paraId="4583C528" w14:textId="77777777" w:rsidR="005F2994" w:rsidRPr="00A035C1" w:rsidRDefault="005F2994" w:rsidP="00A035C1">
            <w:pPr>
              <w:autoSpaceDE w:val="0"/>
              <w:autoSpaceDN w:val="0"/>
              <w:adjustRightInd w:val="0"/>
              <w:jc w:val="center"/>
              <w:rPr>
                <w:sz w:val="20"/>
              </w:rPr>
            </w:pPr>
          </w:p>
        </w:tc>
        <w:tc>
          <w:tcPr>
            <w:tcW w:w="1842" w:type="dxa"/>
            <w:tcBorders>
              <w:top w:val="single" w:sz="4" w:space="0" w:color="auto"/>
              <w:left w:val="single" w:sz="4" w:space="0" w:color="auto"/>
              <w:bottom w:val="single" w:sz="4" w:space="0" w:color="auto"/>
              <w:right w:val="single" w:sz="4" w:space="0" w:color="auto"/>
            </w:tcBorders>
          </w:tcPr>
          <w:p w14:paraId="4583C529" w14:textId="77777777" w:rsidR="005F2994" w:rsidRPr="00A035C1" w:rsidRDefault="005F2994" w:rsidP="00A035C1">
            <w:pPr>
              <w:autoSpaceDE w:val="0"/>
              <w:autoSpaceDN w:val="0"/>
              <w:adjustRightInd w:val="0"/>
              <w:jc w:val="right"/>
              <w:rPr>
                <w:sz w:val="20"/>
              </w:rPr>
            </w:pPr>
            <w:r w:rsidRPr="00A035C1">
              <w:rPr>
                <w:sz w:val="20"/>
              </w:rPr>
              <w:t>52.0</w:t>
            </w:r>
          </w:p>
        </w:tc>
        <w:tc>
          <w:tcPr>
            <w:tcW w:w="1843" w:type="dxa"/>
            <w:tcBorders>
              <w:top w:val="single" w:sz="4" w:space="0" w:color="auto"/>
              <w:left w:val="single" w:sz="4" w:space="0" w:color="auto"/>
              <w:bottom w:val="single" w:sz="4" w:space="0" w:color="auto"/>
              <w:right w:val="single" w:sz="4" w:space="0" w:color="auto"/>
            </w:tcBorders>
          </w:tcPr>
          <w:p w14:paraId="4583C52A" w14:textId="77777777" w:rsidR="005F2994" w:rsidRPr="00A035C1" w:rsidRDefault="005F2994" w:rsidP="00A035C1">
            <w:pPr>
              <w:autoSpaceDE w:val="0"/>
              <w:autoSpaceDN w:val="0"/>
              <w:adjustRightInd w:val="0"/>
              <w:jc w:val="right"/>
              <w:rPr>
                <w:sz w:val="20"/>
              </w:rPr>
            </w:pPr>
            <w:r w:rsidRPr="00A035C1">
              <w:rPr>
                <w:sz w:val="20"/>
              </w:rPr>
              <w:t>54.0</w:t>
            </w:r>
          </w:p>
        </w:tc>
        <w:tc>
          <w:tcPr>
            <w:tcW w:w="1843" w:type="dxa"/>
            <w:tcBorders>
              <w:top w:val="single" w:sz="4" w:space="0" w:color="auto"/>
              <w:left w:val="single" w:sz="4" w:space="0" w:color="auto"/>
              <w:bottom w:val="single" w:sz="4" w:space="0" w:color="auto"/>
              <w:right w:val="single" w:sz="4" w:space="0" w:color="auto"/>
            </w:tcBorders>
          </w:tcPr>
          <w:p w14:paraId="4583C52B" w14:textId="77777777" w:rsidR="005F2994" w:rsidRPr="00A035C1" w:rsidRDefault="005F2994" w:rsidP="00A035C1">
            <w:pPr>
              <w:autoSpaceDE w:val="0"/>
              <w:autoSpaceDN w:val="0"/>
              <w:adjustRightInd w:val="0"/>
              <w:jc w:val="both"/>
              <w:rPr>
                <w:sz w:val="20"/>
              </w:rPr>
            </w:pPr>
            <w:r w:rsidRPr="00A035C1">
              <w:rPr>
                <w:sz w:val="20"/>
              </w:rPr>
              <w:t>EN-ISO 5165</w:t>
            </w:r>
          </w:p>
        </w:tc>
      </w:tr>
      <w:tr w:rsidR="005F2994" w:rsidRPr="00A035C1" w14:paraId="4583C532" w14:textId="77777777" w:rsidTr="00A035C1">
        <w:tc>
          <w:tcPr>
            <w:tcW w:w="2268" w:type="dxa"/>
            <w:tcBorders>
              <w:top w:val="single" w:sz="4" w:space="0" w:color="auto"/>
              <w:left w:val="single" w:sz="4" w:space="0" w:color="auto"/>
              <w:bottom w:val="single" w:sz="4" w:space="0" w:color="auto"/>
              <w:right w:val="single" w:sz="4" w:space="0" w:color="auto"/>
            </w:tcBorders>
          </w:tcPr>
          <w:p w14:paraId="4583C52D" w14:textId="77777777" w:rsidR="005F2994" w:rsidRPr="00A035C1" w:rsidRDefault="005F2994" w:rsidP="00A035C1">
            <w:pPr>
              <w:autoSpaceDE w:val="0"/>
              <w:autoSpaceDN w:val="0"/>
              <w:adjustRightInd w:val="0"/>
              <w:rPr>
                <w:sz w:val="20"/>
              </w:rPr>
            </w:pPr>
            <w:r w:rsidRPr="00A035C1">
              <w:rPr>
                <w:sz w:val="20"/>
              </w:rPr>
              <w:t>Density at 15 °C</w:t>
            </w:r>
          </w:p>
        </w:tc>
        <w:tc>
          <w:tcPr>
            <w:tcW w:w="1416" w:type="dxa"/>
            <w:tcBorders>
              <w:top w:val="single" w:sz="4" w:space="0" w:color="auto"/>
              <w:left w:val="single" w:sz="4" w:space="0" w:color="auto"/>
              <w:bottom w:val="single" w:sz="4" w:space="0" w:color="auto"/>
              <w:right w:val="single" w:sz="4" w:space="0" w:color="auto"/>
            </w:tcBorders>
          </w:tcPr>
          <w:p w14:paraId="4583C52E" w14:textId="77777777" w:rsidR="005F2994" w:rsidRPr="00A035C1" w:rsidRDefault="005F2994" w:rsidP="00A035C1">
            <w:pPr>
              <w:autoSpaceDE w:val="0"/>
              <w:autoSpaceDN w:val="0"/>
              <w:adjustRightInd w:val="0"/>
              <w:rPr>
                <w:sz w:val="20"/>
              </w:rPr>
            </w:pPr>
            <w:r w:rsidRPr="00A035C1">
              <w:rPr>
                <w:sz w:val="20"/>
              </w:rPr>
              <w:t>kg/m</w:t>
            </w:r>
            <w:r w:rsidRPr="00A035C1">
              <w:rPr>
                <w:sz w:val="20"/>
                <w:vertAlign w:val="superscript"/>
              </w:rPr>
              <w:t>3</w:t>
            </w:r>
          </w:p>
        </w:tc>
        <w:tc>
          <w:tcPr>
            <w:tcW w:w="1842" w:type="dxa"/>
            <w:tcBorders>
              <w:top w:val="single" w:sz="4" w:space="0" w:color="auto"/>
              <w:left w:val="single" w:sz="4" w:space="0" w:color="auto"/>
              <w:bottom w:val="single" w:sz="4" w:space="0" w:color="auto"/>
              <w:right w:val="single" w:sz="4" w:space="0" w:color="auto"/>
            </w:tcBorders>
          </w:tcPr>
          <w:p w14:paraId="4583C52F" w14:textId="77777777" w:rsidR="005F2994" w:rsidRPr="00A035C1" w:rsidRDefault="005F2994" w:rsidP="00A035C1">
            <w:pPr>
              <w:autoSpaceDE w:val="0"/>
              <w:autoSpaceDN w:val="0"/>
              <w:adjustRightInd w:val="0"/>
              <w:jc w:val="right"/>
              <w:rPr>
                <w:sz w:val="20"/>
              </w:rPr>
            </w:pPr>
            <w:r w:rsidRPr="00A035C1">
              <w:rPr>
                <w:sz w:val="20"/>
              </w:rPr>
              <w:t>833</w:t>
            </w:r>
          </w:p>
        </w:tc>
        <w:tc>
          <w:tcPr>
            <w:tcW w:w="1843" w:type="dxa"/>
            <w:tcBorders>
              <w:top w:val="single" w:sz="4" w:space="0" w:color="auto"/>
              <w:left w:val="single" w:sz="4" w:space="0" w:color="auto"/>
              <w:bottom w:val="single" w:sz="4" w:space="0" w:color="auto"/>
              <w:right w:val="single" w:sz="4" w:space="0" w:color="auto"/>
            </w:tcBorders>
          </w:tcPr>
          <w:p w14:paraId="4583C530" w14:textId="77777777" w:rsidR="005F2994" w:rsidRPr="00A035C1" w:rsidRDefault="005F2994" w:rsidP="00A035C1">
            <w:pPr>
              <w:autoSpaceDE w:val="0"/>
              <w:autoSpaceDN w:val="0"/>
              <w:adjustRightInd w:val="0"/>
              <w:jc w:val="right"/>
              <w:rPr>
                <w:sz w:val="20"/>
              </w:rPr>
            </w:pPr>
            <w:r w:rsidRPr="00A035C1">
              <w:rPr>
                <w:sz w:val="20"/>
              </w:rPr>
              <w:t>837</w:t>
            </w:r>
          </w:p>
        </w:tc>
        <w:tc>
          <w:tcPr>
            <w:tcW w:w="1843" w:type="dxa"/>
            <w:tcBorders>
              <w:top w:val="single" w:sz="4" w:space="0" w:color="auto"/>
              <w:left w:val="single" w:sz="4" w:space="0" w:color="auto"/>
              <w:bottom w:val="single" w:sz="4" w:space="0" w:color="auto"/>
              <w:right w:val="single" w:sz="4" w:space="0" w:color="auto"/>
            </w:tcBorders>
          </w:tcPr>
          <w:p w14:paraId="4583C531" w14:textId="77777777" w:rsidR="005F2994" w:rsidRPr="00A035C1" w:rsidRDefault="005F2994" w:rsidP="00A035C1">
            <w:pPr>
              <w:autoSpaceDE w:val="0"/>
              <w:autoSpaceDN w:val="0"/>
              <w:adjustRightInd w:val="0"/>
              <w:jc w:val="both"/>
              <w:rPr>
                <w:sz w:val="20"/>
              </w:rPr>
            </w:pPr>
            <w:r w:rsidRPr="00A035C1">
              <w:rPr>
                <w:sz w:val="20"/>
              </w:rPr>
              <w:t>EN-ISO 3675</w:t>
            </w:r>
          </w:p>
        </w:tc>
      </w:tr>
      <w:tr w:rsidR="005F2994" w:rsidRPr="00A035C1" w14:paraId="4583C538" w14:textId="77777777" w:rsidTr="00A035C1">
        <w:tc>
          <w:tcPr>
            <w:tcW w:w="2268" w:type="dxa"/>
            <w:tcBorders>
              <w:top w:val="single" w:sz="4" w:space="0" w:color="auto"/>
              <w:left w:val="single" w:sz="4" w:space="0" w:color="auto"/>
              <w:bottom w:val="single" w:sz="4" w:space="0" w:color="auto"/>
              <w:right w:val="single" w:sz="4" w:space="0" w:color="auto"/>
            </w:tcBorders>
          </w:tcPr>
          <w:p w14:paraId="4583C533" w14:textId="77777777" w:rsidR="005F2994" w:rsidRPr="00A035C1" w:rsidRDefault="005F2994" w:rsidP="00A035C1">
            <w:pPr>
              <w:autoSpaceDE w:val="0"/>
              <w:autoSpaceDN w:val="0"/>
              <w:adjustRightInd w:val="0"/>
              <w:rPr>
                <w:sz w:val="20"/>
              </w:rPr>
            </w:pPr>
            <w:r w:rsidRPr="00A035C1">
              <w:rPr>
                <w:sz w:val="20"/>
              </w:rPr>
              <w:t>Distillation:</w:t>
            </w:r>
          </w:p>
        </w:tc>
        <w:tc>
          <w:tcPr>
            <w:tcW w:w="1416" w:type="dxa"/>
            <w:tcBorders>
              <w:top w:val="single" w:sz="4" w:space="0" w:color="auto"/>
              <w:left w:val="single" w:sz="4" w:space="0" w:color="auto"/>
              <w:bottom w:val="single" w:sz="4" w:space="0" w:color="auto"/>
              <w:right w:val="single" w:sz="4" w:space="0" w:color="auto"/>
            </w:tcBorders>
          </w:tcPr>
          <w:p w14:paraId="4583C534" w14:textId="77777777" w:rsidR="005F2994" w:rsidRPr="00A035C1" w:rsidRDefault="005F2994" w:rsidP="00A035C1">
            <w:pPr>
              <w:autoSpaceDE w:val="0"/>
              <w:autoSpaceDN w:val="0"/>
              <w:adjustRightInd w:val="0"/>
              <w:rPr>
                <w:sz w:val="20"/>
              </w:rPr>
            </w:pPr>
          </w:p>
        </w:tc>
        <w:tc>
          <w:tcPr>
            <w:tcW w:w="1842" w:type="dxa"/>
            <w:tcBorders>
              <w:top w:val="single" w:sz="4" w:space="0" w:color="auto"/>
              <w:left w:val="single" w:sz="4" w:space="0" w:color="auto"/>
              <w:bottom w:val="single" w:sz="4" w:space="0" w:color="auto"/>
              <w:right w:val="single" w:sz="4" w:space="0" w:color="auto"/>
            </w:tcBorders>
          </w:tcPr>
          <w:p w14:paraId="4583C535" w14:textId="77777777" w:rsidR="005F2994" w:rsidRPr="00A035C1" w:rsidRDefault="005F2994" w:rsidP="00A035C1">
            <w:pPr>
              <w:autoSpaceDE w:val="0"/>
              <w:autoSpaceDN w:val="0"/>
              <w:adjustRightInd w:val="0"/>
              <w:jc w:val="right"/>
              <w:rPr>
                <w:sz w:val="20"/>
              </w:rPr>
            </w:pPr>
          </w:p>
        </w:tc>
        <w:tc>
          <w:tcPr>
            <w:tcW w:w="1843" w:type="dxa"/>
            <w:tcBorders>
              <w:top w:val="single" w:sz="4" w:space="0" w:color="auto"/>
              <w:left w:val="single" w:sz="4" w:space="0" w:color="auto"/>
              <w:bottom w:val="single" w:sz="4" w:space="0" w:color="auto"/>
              <w:right w:val="single" w:sz="4" w:space="0" w:color="auto"/>
            </w:tcBorders>
          </w:tcPr>
          <w:p w14:paraId="4583C536" w14:textId="77777777" w:rsidR="005F2994" w:rsidRPr="00A035C1" w:rsidRDefault="005F2994" w:rsidP="00A035C1">
            <w:pPr>
              <w:autoSpaceDE w:val="0"/>
              <w:autoSpaceDN w:val="0"/>
              <w:adjustRightInd w:val="0"/>
              <w:jc w:val="right"/>
              <w:rPr>
                <w:sz w:val="20"/>
              </w:rPr>
            </w:pPr>
          </w:p>
        </w:tc>
        <w:tc>
          <w:tcPr>
            <w:tcW w:w="1843" w:type="dxa"/>
            <w:tcBorders>
              <w:top w:val="single" w:sz="4" w:space="0" w:color="auto"/>
              <w:left w:val="single" w:sz="4" w:space="0" w:color="auto"/>
              <w:bottom w:val="single" w:sz="4" w:space="0" w:color="auto"/>
              <w:right w:val="single" w:sz="4" w:space="0" w:color="auto"/>
            </w:tcBorders>
          </w:tcPr>
          <w:p w14:paraId="4583C537" w14:textId="77777777" w:rsidR="005F2994" w:rsidRPr="00A035C1" w:rsidRDefault="005F2994" w:rsidP="00A035C1">
            <w:pPr>
              <w:autoSpaceDE w:val="0"/>
              <w:autoSpaceDN w:val="0"/>
              <w:adjustRightInd w:val="0"/>
              <w:jc w:val="both"/>
              <w:rPr>
                <w:sz w:val="20"/>
              </w:rPr>
            </w:pPr>
          </w:p>
        </w:tc>
      </w:tr>
      <w:tr w:rsidR="005F2994" w:rsidRPr="00A035C1" w14:paraId="4583C53E" w14:textId="77777777" w:rsidTr="00A035C1">
        <w:tc>
          <w:tcPr>
            <w:tcW w:w="2268" w:type="dxa"/>
            <w:tcBorders>
              <w:top w:val="single" w:sz="4" w:space="0" w:color="auto"/>
              <w:left w:val="single" w:sz="4" w:space="0" w:color="auto"/>
              <w:bottom w:val="single" w:sz="4" w:space="0" w:color="auto"/>
              <w:right w:val="single" w:sz="4" w:space="0" w:color="auto"/>
            </w:tcBorders>
          </w:tcPr>
          <w:p w14:paraId="4583C539" w14:textId="77777777" w:rsidR="005F2994" w:rsidRPr="00A035C1" w:rsidRDefault="005F2994" w:rsidP="00A035C1">
            <w:pPr>
              <w:autoSpaceDE w:val="0"/>
              <w:autoSpaceDN w:val="0"/>
              <w:adjustRightInd w:val="0"/>
              <w:rPr>
                <w:sz w:val="20"/>
              </w:rPr>
            </w:pPr>
            <w:r w:rsidRPr="00A035C1">
              <w:rPr>
                <w:sz w:val="20"/>
              </w:rPr>
              <w:t>- 50 % point</w:t>
            </w:r>
          </w:p>
        </w:tc>
        <w:tc>
          <w:tcPr>
            <w:tcW w:w="1416" w:type="dxa"/>
            <w:tcBorders>
              <w:top w:val="single" w:sz="4" w:space="0" w:color="auto"/>
              <w:left w:val="single" w:sz="4" w:space="0" w:color="auto"/>
              <w:bottom w:val="single" w:sz="4" w:space="0" w:color="auto"/>
              <w:right w:val="single" w:sz="4" w:space="0" w:color="auto"/>
            </w:tcBorders>
          </w:tcPr>
          <w:p w14:paraId="4583C53A" w14:textId="77777777" w:rsidR="005F2994" w:rsidRPr="00A035C1" w:rsidRDefault="005F2994" w:rsidP="00A035C1">
            <w:pPr>
              <w:autoSpaceDE w:val="0"/>
              <w:autoSpaceDN w:val="0"/>
              <w:adjustRightInd w:val="0"/>
              <w:rPr>
                <w:sz w:val="20"/>
              </w:rPr>
            </w:pPr>
            <w:r w:rsidRPr="00A035C1">
              <w:rPr>
                <w:sz w:val="20"/>
              </w:rPr>
              <w:t>°C</w:t>
            </w:r>
          </w:p>
        </w:tc>
        <w:tc>
          <w:tcPr>
            <w:tcW w:w="1842" w:type="dxa"/>
            <w:tcBorders>
              <w:top w:val="single" w:sz="4" w:space="0" w:color="auto"/>
              <w:left w:val="single" w:sz="4" w:space="0" w:color="auto"/>
              <w:bottom w:val="single" w:sz="4" w:space="0" w:color="auto"/>
              <w:right w:val="single" w:sz="4" w:space="0" w:color="auto"/>
            </w:tcBorders>
          </w:tcPr>
          <w:p w14:paraId="4583C53B" w14:textId="77777777" w:rsidR="005F2994" w:rsidRPr="00A035C1" w:rsidRDefault="005F2994" w:rsidP="00A035C1">
            <w:pPr>
              <w:autoSpaceDE w:val="0"/>
              <w:autoSpaceDN w:val="0"/>
              <w:adjustRightInd w:val="0"/>
              <w:jc w:val="right"/>
              <w:rPr>
                <w:sz w:val="20"/>
              </w:rPr>
            </w:pPr>
            <w:r w:rsidRPr="00A035C1">
              <w:rPr>
                <w:sz w:val="20"/>
              </w:rPr>
              <w:t>245</w:t>
            </w:r>
          </w:p>
        </w:tc>
        <w:tc>
          <w:tcPr>
            <w:tcW w:w="1843" w:type="dxa"/>
            <w:tcBorders>
              <w:top w:val="single" w:sz="4" w:space="0" w:color="auto"/>
              <w:left w:val="single" w:sz="4" w:space="0" w:color="auto"/>
              <w:bottom w:val="single" w:sz="4" w:space="0" w:color="auto"/>
              <w:right w:val="single" w:sz="4" w:space="0" w:color="auto"/>
            </w:tcBorders>
          </w:tcPr>
          <w:p w14:paraId="4583C53C" w14:textId="77777777" w:rsidR="005F2994" w:rsidRPr="00A035C1" w:rsidRDefault="005F2994" w:rsidP="00A035C1">
            <w:pPr>
              <w:autoSpaceDE w:val="0"/>
              <w:autoSpaceDN w:val="0"/>
              <w:adjustRightInd w:val="0"/>
              <w:jc w:val="right"/>
              <w:rPr>
                <w:sz w:val="20"/>
              </w:rPr>
            </w:pPr>
            <w:r w:rsidRPr="00A035C1">
              <w:rPr>
                <w:sz w:val="20"/>
              </w:rPr>
              <w:t>-</w:t>
            </w:r>
          </w:p>
        </w:tc>
        <w:tc>
          <w:tcPr>
            <w:tcW w:w="1843" w:type="dxa"/>
            <w:tcBorders>
              <w:top w:val="single" w:sz="4" w:space="0" w:color="auto"/>
              <w:left w:val="single" w:sz="4" w:space="0" w:color="auto"/>
              <w:bottom w:val="single" w:sz="4" w:space="0" w:color="auto"/>
              <w:right w:val="single" w:sz="4" w:space="0" w:color="auto"/>
            </w:tcBorders>
          </w:tcPr>
          <w:p w14:paraId="4583C53D" w14:textId="77777777" w:rsidR="005F2994" w:rsidRPr="00A035C1" w:rsidRDefault="005F2994" w:rsidP="00A035C1">
            <w:pPr>
              <w:autoSpaceDE w:val="0"/>
              <w:autoSpaceDN w:val="0"/>
              <w:adjustRightInd w:val="0"/>
              <w:jc w:val="both"/>
              <w:rPr>
                <w:sz w:val="20"/>
              </w:rPr>
            </w:pPr>
            <w:r w:rsidRPr="00A035C1">
              <w:rPr>
                <w:sz w:val="20"/>
              </w:rPr>
              <w:t>EN-ISO 3405</w:t>
            </w:r>
          </w:p>
        </w:tc>
      </w:tr>
      <w:tr w:rsidR="005F2994" w:rsidRPr="00A035C1" w14:paraId="4583C544" w14:textId="77777777" w:rsidTr="00A035C1">
        <w:tc>
          <w:tcPr>
            <w:tcW w:w="2268" w:type="dxa"/>
            <w:tcBorders>
              <w:top w:val="single" w:sz="4" w:space="0" w:color="auto"/>
              <w:left w:val="single" w:sz="4" w:space="0" w:color="auto"/>
              <w:bottom w:val="single" w:sz="4" w:space="0" w:color="auto"/>
              <w:right w:val="single" w:sz="4" w:space="0" w:color="auto"/>
            </w:tcBorders>
          </w:tcPr>
          <w:p w14:paraId="4583C53F" w14:textId="77777777" w:rsidR="005F2994" w:rsidRPr="00A035C1" w:rsidRDefault="005F2994" w:rsidP="00A035C1">
            <w:pPr>
              <w:autoSpaceDE w:val="0"/>
              <w:autoSpaceDN w:val="0"/>
              <w:adjustRightInd w:val="0"/>
              <w:rPr>
                <w:sz w:val="20"/>
              </w:rPr>
            </w:pPr>
            <w:r w:rsidRPr="00A035C1">
              <w:rPr>
                <w:sz w:val="20"/>
              </w:rPr>
              <w:t>- 95 % point</w:t>
            </w:r>
          </w:p>
        </w:tc>
        <w:tc>
          <w:tcPr>
            <w:tcW w:w="1416" w:type="dxa"/>
            <w:tcBorders>
              <w:top w:val="single" w:sz="4" w:space="0" w:color="auto"/>
              <w:left w:val="single" w:sz="4" w:space="0" w:color="auto"/>
              <w:bottom w:val="single" w:sz="4" w:space="0" w:color="auto"/>
              <w:right w:val="single" w:sz="4" w:space="0" w:color="auto"/>
            </w:tcBorders>
          </w:tcPr>
          <w:p w14:paraId="4583C540" w14:textId="77777777" w:rsidR="005F2994" w:rsidRPr="00A035C1" w:rsidRDefault="005F2994" w:rsidP="00A035C1">
            <w:pPr>
              <w:autoSpaceDE w:val="0"/>
              <w:autoSpaceDN w:val="0"/>
              <w:adjustRightInd w:val="0"/>
              <w:rPr>
                <w:sz w:val="20"/>
              </w:rPr>
            </w:pPr>
            <w:r w:rsidRPr="00A035C1">
              <w:rPr>
                <w:sz w:val="20"/>
              </w:rPr>
              <w:t>°C</w:t>
            </w:r>
          </w:p>
        </w:tc>
        <w:tc>
          <w:tcPr>
            <w:tcW w:w="1842" w:type="dxa"/>
            <w:tcBorders>
              <w:top w:val="single" w:sz="4" w:space="0" w:color="auto"/>
              <w:left w:val="single" w:sz="4" w:space="0" w:color="auto"/>
              <w:bottom w:val="single" w:sz="4" w:space="0" w:color="auto"/>
              <w:right w:val="single" w:sz="4" w:space="0" w:color="auto"/>
            </w:tcBorders>
          </w:tcPr>
          <w:p w14:paraId="4583C541" w14:textId="77777777" w:rsidR="005F2994" w:rsidRPr="00A035C1" w:rsidRDefault="005F2994" w:rsidP="00A035C1">
            <w:pPr>
              <w:autoSpaceDE w:val="0"/>
              <w:autoSpaceDN w:val="0"/>
              <w:adjustRightInd w:val="0"/>
              <w:jc w:val="right"/>
              <w:rPr>
                <w:sz w:val="20"/>
              </w:rPr>
            </w:pPr>
            <w:r w:rsidRPr="00A035C1">
              <w:rPr>
                <w:sz w:val="20"/>
              </w:rPr>
              <w:t>345</w:t>
            </w:r>
          </w:p>
        </w:tc>
        <w:tc>
          <w:tcPr>
            <w:tcW w:w="1843" w:type="dxa"/>
            <w:tcBorders>
              <w:top w:val="single" w:sz="4" w:space="0" w:color="auto"/>
              <w:left w:val="single" w:sz="4" w:space="0" w:color="auto"/>
              <w:bottom w:val="single" w:sz="4" w:space="0" w:color="auto"/>
              <w:right w:val="single" w:sz="4" w:space="0" w:color="auto"/>
            </w:tcBorders>
          </w:tcPr>
          <w:p w14:paraId="4583C542" w14:textId="77777777" w:rsidR="005F2994" w:rsidRPr="00A035C1" w:rsidRDefault="005F2994" w:rsidP="00A035C1">
            <w:pPr>
              <w:autoSpaceDE w:val="0"/>
              <w:autoSpaceDN w:val="0"/>
              <w:adjustRightInd w:val="0"/>
              <w:jc w:val="right"/>
              <w:rPr>
                <w:sz w:val="20"/>
              </w:rPr>
            </w:pPr>
            <w:r w:rsidRPr="00A035C1">
              <w:rPr>
                <w:sz w:val="20"/>
              </w:rPr>
              <w:t>350</w:t>
            </w:r>
          </w:p>
        </w:tc>
        <w:tc>
          <w:tcPr>
            <w:tcW w:w="1843" w:type="dxa"/>
            <w:tcBorders>
              <w:top w:val="single" w:sz="4" w:space="0" w:color="auto"/>
              <w:left w:val="single" w:sz="4" w:space="0" w:color="auto"/>
              <w:bottom w:val="single" w:sz="4" w:space="0" w:color="auto"/>
              <w:right w:val="single" w:sz="4" w:space="0" w:color="auto"/>
            </w:tcBorders>
          </w:tcPr>
          <w:p w14:paraId="4583C543" w14:textId="77777777" w:rsidR="005F2994" w:rsidRPr="00A035C1" w:rsidRDefault="005F2994" w:rsidP="00A035C1">
            <w:pPr>
              <w:autoSpaceDE w:val="0"/>
              <w:autoSpaceDN w:val="0"/>
              <w:adjustRightInd w:val="0"/>
              <w:jc w:val="both"/>
              <w:rPr>
                <w:sz w:val="20"/>
              </w:rPr>
            </w:pPr>
            <w:r w:rsidRPr="00A035C1">
              <w:rPr>
                <w:sz w:val="20"/>
              </w:rPr>
              <w:t>EN-ISO 3405</w:t>
            </w:r>
          </w:p>
        </w:tc>
      </w:tr>
      <w:tr w:rsidR="005F2994" w:rsidRPr="00A035C1" w14:paraId="4583C54A" w14:textId="77777777" w:rsidTr="00A035C1">
        <w:tc>
          <w:tcPr>
            <w:tcW w:w="2268" w:type="dxa"/>
            <w:tcBorders>
              <w:top w:val="single" w:sz="4" w:space="0" w:color="auto"/>
              <w:left w:val="single" w:sz="4" w:space="0" w:color="auto"/>
              <w:bottom w:val="single" w:sz="4" w:space="0" w:color="auto"/>
              <w:right w:val="single" w:sz="4" w:space="0" w:color="auto"/>
            </w:tcBorders>
          </w:tcPr>
          <w:p w14:paraId="4583C545" w14:textId="77777777" w:rsidR="005F2994" w:rsidRPr="00A035C1" w:rsidRDefault="005F2994" w:rsidP="00A035C1">
            <w:pPr>
              <w:autoSpaceDE w:val="0"/>
              <w:autoSpaceDN w:val="0"/>
              <w:adjustRightInd w:val="0"/>
              <w:rPr>
                <w:sz w:val="20"/>
              </w:rPr>
            </w:pPr>
            <w:r w:rsidRPr="00A035C1">
              <w:rPr>
                <w:sz w:val="20"/>
              </w:rPr>
              <w:t>- Final boiling point</w:t>
            </w:r>
          </w:p>
        </w:tc>
        <w:tc>
          <w:tcPr>
            <w:tcW w:w="1416" w:type="dxa"/>
            <w:tcBorders>
              <w:top w:val="single" w:sz="4" w:space="0" w:color="auto"/>
              <w:left w:val="single" w:sz="4" w:space="0" w:color="auto"/>
              <w:bottom w:val="single" w:sz="4" w:space="0" w:color="auto"/>
              <w:right w:val="single" w:sz="4" w:space="0" w:color="auto"/>
            </w:tcBorders>
          </w:tcPr>
          <w:p w14:paraId="4583C546" w14:textId="77777777" w:rsidR="005F2994" w:rsidRPr="00A035C1" w:rsidRDefault="005F2994" w:rsidP="00A035C1">
            <w:pPr>
              <w:autoSpaceDE w:val="0"/>
              <w:autoSpaceDN w:val="0"/>
              <w:adjustRightInd w:val="0"/>
              <w:rPr>
                <w:sz w:val="20"/>
              </w:rPr>
            </w:pPr>
            <w:r w:rsidRPr="00A035C1">
              <w:rPr>
                <w:sz w:val="20"/>
              </w:rPr>
              <w:t>°C</w:t>
            </w:r>
          </w:p>
        </w:tc>
        <w:tc>
          <w:tcPr>
            <w:tcW w:w="1842" w:type="dxa"/>
            <w:tcBorders>
              <w:top w:val="single" w:sz="4" w:space="0" w:color="auto"/>
              <w:left w:val="single" w:sz="4" w:space="0" w:color="auto"/>
              <w:bottom w:val="single" w:sz="4" w:space="0" w:color="auto"/>
              <w:right w:val="single" w:sz="4" w:space="0" w:color="auto"/>
            </w:tcBorders>
          </w:tcPr>
          <w:p w14:paraId="4583C547" w14:textId="77777777" w:rsidR="005F2994" w:rsidRPr="00A035C1" w:rsidRDefault="005F2994" w:rsidP="00A035C1">
            <w:pPr>
              <w:autoSpaceDE w:val="0"/>
              <w:autoSpaceDN w:val="0"/>
              <w:adjustRightInd w:val="0"/>
              <w:jc w:val="right"/>
              <w:rPr>
                <w:sz w:val="20"/>
              </w:rPr>
            </w:pPr>
            <w:r w:rsidRPr="00A035C1">
              <w:rPr>
                <w:sz w:val="20"/>
              </w:rPr>
              <w:t>-</w:t>
            </w:r>
          </w:p>
        </w:tc>
        <w:tc>
          <w:tcPr>
            <w:tcW w:w="1843" w:type="dxa"/>
            <w:tcBorders>
              <w:top w:val="single" w:sz="4" w:space="0" w:color="auto"/>
              <w:left w:val="single" w:sz="4" w:space="0" w:color="auto"/>
              <w:bottom w:val="single" w:sz="4" w:space="0" w:color="auto"/>
              <w:right w:val="single" w:sz="4" w:space="0" w:color="auto"/>
            </w:tcBorders>
          </w:tcPr>
          <w:p w14:paraId="4583C548" w14:textId="77777777" w:rsidR="005F2994" w:rsidRPr="00A035C1" w:rsidRDefault="005F2994" w:rsidP="00A035C1">
            <w:pPr>
              <w:autoSpaceDE w:val="0"/>
              <w:autoSpaceDN w:val="0"/>
              <w:adjustRightInd w:val="0"/>
              <w:jc w:val="right"/>
              <w:rPr>
                <w:sz w:val="20"/>
              </w:rPr>
            </w:pPr>
            <w:r w:rsidRPr="00A035C1">
              <w:rPr>
                <w:sz w:val="20"/>
              </w:rPr>
              <w:t>370</w:t>
            </w:r>
          </w:p>
        </w:tc>
        <w:tc>
          <w:tcPr>
            <w:tcW w:w="1843" w:type="dxa"/>
            <w:tcBorders>
              <w:top w:val="single" w:sz="4" w:space="0" w:color="auto"/>
              <w:left w:val="single" w:sz="4" w:space="0" w:color="auto"/>
              <w:bottom w:val="single" w:sz="4" w:space="0" w:color="auto"/>
              <w:right w:val="single" w:sz="4" w:space="0" w:color="auto"/>
            </w:tcBorders>
          </w:tcPr>
          <w:p w14:paraId="4583C549" w14:textId="77777777" w:rsidR="005F2994" w:rsidRPr="00A035C1" w:rsidRDefault="005F2994" w:rsidP="00A035C1">
            <w:pPr>
              <w:autoSpaceDE w:val="0"/>
              <w:autoSpaceDN w:val="0"/>
              <w:adjustRightInd w:val="0"/>
              <w:jc w:val="both"/>
              <w:rPr>
                <w:sz w:val="20"/>
              </w:rPr>
            </w:pPr>
            <w:r w:rsidRPr="00A035C1">
              <w:rPr>
                <w:sz w:val="20"/>
              </w:rPr>
              <w:t>EN-ISO 3405</w:t>
            </w:r>
          </w:p>
        </w:tc>
      </w:tr>
      <w:tr w:rsidR="005F2994" w:rsidRPr="00A035C1" w14:paraId="4583C550" w14:textId="77777777" w:rsidTr="00A035C1">
        <w:tc>
          <w:tcPr>
            <w:tcW w:w="2268" w:type="dxa"/>
            <w:tcBorders>
              <w:top w:val="single" w:sz="4" w:space="0" w:color="auto"/>
              <w:left w:val="single" w:sz="4" w:space="0" w:color="auto"/>
              <w:bottom w:val="single" w:sz="4" w:space="0" w:color="auto"/>
              <w:right w:val="single" w:sz="4" w:space="0" w:color="auto"/>
            </w:tcBorders>
          </w:tcPr>
          <w:p w14:paraId="4583C54B" w14:textId="77777777" w:rsidR="005F2994" w:rsidRPr="00A035C1" w:rsidRDefault="005F2994" w:rsidP="00A035C1">
            <w:pPr>
              <w:autoSpaceDE w:val="0"/>
              <w:autoSpaceDN w:val="0"/>
              <w:adjustRightInd w:val="0"/>
              <w:rPr>
                <w:sz w:val="20"/>
              </w:rPr>
            </w:pPr>
            <w:r w:rsidRPr="00A035C1">
              <w:rPr>
                <w:sz w:val="20"/>
              </w:rPr>
              <w:t>Flash point</w:t>
            </w:r>
          </w:p>
        </w:tc>
        <w:tc>
          <w:tcPr>
            <w:tcW w:w="1416" w:type="dxa"/>
            <w:tcBorders>
              <w:top w:val="single" w:sz="4" w:space="0" w:color="auto"/>
              <w:left w:val="single" w:sz="4" w:space="0" w:color="auto"/>
              <w:bottom w:val="single" w:sz="4" w:space="0" w:color="auto"/>
              <w:right w:val="single" w:sz="4" w:space="0" w:color="auto"/>
            </w:tcBorders>
          </w:tcPr>
          <w:p w14:paraId="4583C54C" w14:textId="77777777" w:rsidR="005F2994" w:rsidRPr="00A035C1" w:rsidRDefault="005F2994" w:rsidP="00A035C1">
            <w:pPr>
              <w:autoSpaceDE w:val="0"/>
              <w:autoSpaceDN w:val="0"/>
              <w:adjustRightInd w:val="0"/>
              <w:rPr>
                <w:sz w:val="20"/>
              </w:rPr>
            </w:pPr>
            <w:r w:rsidRPr="00A035C1">
              <w:rPr>
                <w:sz w:val="20"/>
              </w:rPr>
              <w:t>°C</w:t>
            </w:r>
          </w:p>
        </w:tc>
        <w:tc>
          <w:tcPr>
            <w:tcW w:w="1842" w:type="dxa"/>
            <w:tcBorders>
              <w:top w:val="single" w:sz="4" w:space="0" w:color="auto"/>
              <w:left w:val="single" w:sz="4" w:space="0" w:color="auto"/>
              <w:bottom w:val="single" w:sz="4" w:space="0" w:color="auto"/>
              <w:right w:val="single" w:sz="4" w:space="0" w:color="auto"/>
            </w:tcBorders>
          </w:tcPr>
          <w:p w14:paraId="4583C54D" w14:textId="77777777" w:rsidR="005F2994" w:rsidRPr="00A035C1" w:rsidRDefault="005F2994" w:rsidP="00A035C1">
            <w:pPr>
              <w:autoSpaceDE w:val="0"/>
              <w:autoSpaceDN w:val="0"/>
              <w:adjustRightInd w:val="0"/>
              <w:jc w:val="right"/>
              <w:rPr>
                <w:sz w:val="20"/>
              </w:rPr>
            </w:pPr>
            <w:r w:rsidRPr="00A035C1">
              <w:rPr>
                <w:sz w:val="20"/>
              </w:rPr>
              <w:t>55</w:t>
            </w:r>
          </w:p>
        </w:tc>
        <w:tc>
          <w:tcPr>
            <w:tcW w:w="1843" w:type="dxa"/>
            <w:tcBorders>
              <w:top w:val="single" w:sz="4" w:space="0" w:color="auto"/>
              <w:left w:val="single" w:sz="4" w:space="0" w:color="auto"/>
              <w:bottom w:val="single" w:sz="4" w:space="0" w:color="auto"/>
              <w:right w:val="single" w:sz="4" w:space="0" w:color="auto"/>
            </w:tcBorders>
          </w:tcPr>
          <w:p w14:paraId="4583C54E" w14:textId="77777777" w:rsidR="005F2994" w:rsidRPr="00A035C1" w:rsidRDefault="005F2994" w:rsidP="00A035C1">
            <w:pPr>
              <w:autoSpaceDE w:val="0"/>
              <w:autoSpaceDN w:val="0"/>
              <w:adjustRightInd w:val="0"/>
              <w:jc w:val="right"/>
              <w:rPr>
                <w:sz w:val="20"/>
              </w:rPr>
            </w:pPr>
            <w:r w:rsidRPr="00A035C1">
              <w:rPr>
                <w:sz w:val="20"/>
              </w:rPr>
              <w:t>-</w:t>
            </w:r>
          </w:p>
        </w:tc>
        <w:tc>
          <w:tcPr>
            <w:tcW w:w="1843" w:type="dxa"/>
            <w:tcBorders>
              <w:top w:val="single" w:sz="4" w:space="0" w:color="auto"/>
              <w:left w:val="single" w:sz="4" w:space="0" w:color="auto"/>
              <w:bottom w:val="single" w:sz="4" w:space="0" w:color="auto"/>
              <w:right w:val="single" w:sz="4" w:space="0" w:color="auto"/>
            </w:tcBorders>
          </w:tcPr>
          <w:p w14:paraId="4583C54F" w14:textId="77777777" w:rsidR="005F2994" w:rsidRPr="00A035C1" w:rsidRDefault="005F2994" w:rsidP="00A035C1">
            <w:pPr>
              <w:autoSpaceDE w:val="0"/>
              <w:autoSpaceDN w:val="0"/>
              <w:adjustRightInd w:val="0"/>
              <w:jc w:val="both"/>
              <w:rPr>
                <w:sz w:val="20"/>
              </w:rPr>
            </w:pPr>
            <w:r w:rsidRPr="00A035C1">
              <w:rPr>
                <w:sz w:val="20"/>
              </w:rPr>
              <w:t>EN 22719</w:t>
            </w:r>
          </w:p>
        </w:tc>
      </w:tr>
      <w:tr w:rsidR="005F2994" w:rsidRPr="00A035C1" w14:paraId="4583C556" w14:textId="77777777" w:rsidTr="00A035C1">
        <w:tc>
          <w:tcPr>
            <w:tcW w:w="2268" w:type="dxa"/>
            <w:tcBorders>
              <w:top w:val="single" w:sz="4" w:space="0" w:color="auto"/>
              <w:left w:val="single" w:sz="4" w:space="0" w:color="auto"/>
              <w:bottom w:val="single" w:sz="4" w:space="0" w:color="auto"/>
              <w:right w:val="single" w:sz="4" w:space="0" w:color="auto"/>
            </w:tcBorders>
          </w:tcPr>
          <w:p w14:paraId="4583C551" w14:textId="77777777" w:rsidR="005F2994" w:rsidRPr="00A035C1" w:rsidRDefault="005F2994" w:rsidP="00A035C1">
            <w:pPr>
              <w:autoSpaceDE w:val="0"/>
              <w:autoSpaceDN w:val="0"/>
              <w:adjustRightInd w:val="0"/>
              <w:rPr>
                <w:sz w:val="20"/>
              </w:rPr>
            </w:pPr>
            <w:r w:rsidRPr="00A035C1">
              <w:rPr>
                <w:sz w:val="20"/>
              </w:rPr>
              <w:t>CFPP</w:t>
            </w:r>
          </w:p>
        </w:tc>
        <w:tc>
          <w:tcPr>
            <w:tcW w:w="1416" w:type="dxa"/>
            <w:tcBorders>
              <w:top w:val="single" w:sz="4" w:space="0" w:color="auto"/>
              <w:left w:val="single" w:sz="4" w:space="0" w:color="auto"/>
              <w:bottom w:val="single" w:sz="4" w:space="0" w:color="auto"/>
              <w:right w:val="single" w:sz="4" w:space="0" w:color="auto"/>
            </w:tcBorders>
          </w:tcPr>
          <w:p w14:paraId="4583C552" w14:textId="77777777" w:rsidR="005F2994" w:rsidRPr="00A035C1" w:rsidRDefault="005F2994" w:rsidP="00A035C1">
            <w:pPr>
              <w:autoSpaceDE w:val="0"/>
              <w:autoSpaceDN w:val="0"/>
              <w:adjustRightInd w:val="0"/>
              <w:rPr>
                <w:sz w:val="20"/>
              </w:rPr>
            </w:pPr>
            <w:r w:rsidRPr="00A035C1">
              <w:rPr>
                <w:sz w:val="20"/>
              </w:rPr>
              <w:t>°C</w:t>
            </w:r>
          </w:p>
        </w:tc>
        <w:tc>
          <w:tcPr>
            <w:tcW w:w="1842" w:type="dxa"/>
            <w:tcBorders>
              <w:top w:val="single" w:sz="4" w:space="0" w:color="auto"/>
              <w:left w:val="single" w:sz="4" w:space="0" w:color="auto"/>
              <w:bottom w:val="single" w:sz="4" w:space="0" w:color="auto"/>
              <w:right w:val="single" w:sz="4" w:space="0" w:color="auto"/>
            </w:tcBorders>
          </w:tcPr>
          <w:p w14:paraId="4583C553" w14:textId="77777777" w:rsidR="005F2994" w:rsidRPr="00A035C1" w:rsidRDefault="005F2994" w:rsidP="00A035C1">
            <w:pPr>
              <w:autoSpaceDE w:val="0"/>
              <w:autoSpaceDN w:val="0"/>
              <w:adjustRightInd w:val="0"/>
              <w:jc w:val="right"/>
              <w:rPr>
                <w:sz w:val="20"/>
              </w:rPr>
            </w:pPr>
            <w:r w:rsidRPr="00A035C1">
              <w:rPr>
                <w:sz w:val="20"/>
              </w:rPr>
              <w:t>-</w:t>
            </w:r>
          </w:p>
        </w:tc>
        <w:tc>
          <w:tcPr>
            <w:tcW w:w="1843" w:type="dxa"/>
            <w:tcBorders>
              <w:top w:val="single" w:sz="4" w:space="0" w:color="auto"/>
              <w:left w:val="single" w:sz="4" w:space="0" w:color="auto"/>
              <w:bottom w:val="single" w:sz="4" w:space="0" w:color="auto"/>
              <w:right w:val="single" w:sz="4" w:space="0" w:color="auto"/>
            </w:tcBorders>
          </w:tcPr>
          <w:p w14:paraId="4583C554" w14:textId="77777777" w:rsidR="005F2994" w:rsidRPr="00A035C1" w:rsidRDefault="005F2994" w:rsidP="00A035C1">
            <w:pPr>
              <w:autoSpaceDE w:val="0"/>
              <w:autoSpaceDN w:val="0"/>
              <w:adjustRightInd w:val="0"/>
              <w:jc w:val="right"/>
              <w:rPr>
                <w:sz w:val="20"/>
              </w:rPr>
            </w:pPr>
            <w:r w:rsidRPr="00A035C1">
              <w:rPr>
                <w:sz w:val="20"/>
              </w:rPr>
              <w:t>- 5</w:t>
            </w:r>
          </w:p>
        </w:tc>
        <w:tc>
          <w:tcPr>
            <w:tcW w:w="1843" w:type="dxa"/>
            <w:tcBorders>
              <w:top w:val="single" w:sz="4" w:space="0" w:color="auto"/>
              <w:left w:val="single" w:sz="4" w:space="0" w:color="auto"/>
              <w:bottom w:val="single" w:sz="4" w:space="0" w:color="auto"/>
              <w:right w:val="single" w:sz="4" w:space="0" w:color="auto"/>
            </w:tcBorders>
          </w:tcPr>
          <w:p w14:paraId="4583C555" w14:textId="77777777" w:rsidR="005F2994" w:rsidRPr="00A035C1" w:rsidRDefault="005F2994" w:rsidP="00A035C1">
            <w:pPr>
              <w:autoSpaceDE w:val="0"/>
              <w:autoSpaceDN w:val="0"/>
              <w:adjustRightInd w:val="0"/>
              <w:jc w:val="both"/>
              <w:rPr>
                <w:sz w:val="20"/>
              </w:rPr>
            </w:pPr>
            <w:r w:rsidRPr="00A035C1">
              <w:rPr>
                <w:sz w:val="20"/>
              </w:rPr>
              <w:t>EN 116</w:t>
            </w:r>
          </w:p>
        </w:tc>
      </w:tr>
      <w:tr w:rsidR="005F2994" w:rsidRPr="00A035C1" w14:paraId="4583C55C" w14:textId="77777777" w:rsidTr="00A035C1">
        <w:tc>
          <w:tcPr>
            <w:tcW w:w="2268" w:type="dxa"/>
            <w:tcBorders>
              <w:top w:val="single" w:sz="4" w:space="0" w:color="auto"/>
              <w:left w:val="single" w:sz="4" w:space="0" w:color="auto"/>
              <w:bottom w:val="single" w:sz="4" w:space="0" w:color="auto"/>
              <w:right w:val="single" w:sz="4" w:space="0" w:color="auto"/>
            </w:tcBorders>
          </w:tcPr>
          <w:p w14:paraId="4583C557" w14:textId="77777777" w:rsidR="005F2994" w:rsidRPr="00A035C1" w:rsidRDefault="005F2994" w:rsidP="00A035C1">
            <w:pPr>
              <w:autoSpaceDE w:val="0"/>
              <w:autoSpaceDN w:val="0"/>
              <w:adjustRightInd w:val="0"/>
              <w:rPr>
                <w:sz w:val="20"/>
              </w:rPr>
            </w:pPr>
            <w:r w:rsidRPr="00A035C1">
              <w:rPr>
                <w:sz w:val="20"/>
              </w:rPr>
              <w:t>Viscosity at 40 °C</w:t>
            </w:r>
          </w:p>
        </w:tc>
        <w:tc>
          <w:tcPr>
            <w:tcW w:w="1416" w:type="dxa"/>
            <w:tcBorders>
              <w:top w:val="single" w:sz="4" w:space="0" w:color="auto"/>
              <w:left w:val="single" w:sz="4" w:space="0" w:color="auto"/>
              <w:bottom w:val="single" w:sz="4" w:space="0" w:color="auto"/>
              <w:right w:val="single" w:sz="4" w:space="0" w:color="auto"/>
            </w:tcBorders>
          </w:tcPr>
          <w:p w14:paraId="4583C558" w14:textId="77777777" w:rsidR="005F2994" w:rsidRPr="00A035C1" w:rsidRDefault="005F2994" w:rsidP="00A035C1">
            <w:pPr>
              <w:autoSpaceDE w:val="0"/>
              <w:autoSpaceDN w:val="0"/>
              <w:adjustRightInd w:val="0"/>
              <w:rPr>
                <w:sz w:val="20"/>
              </w:rPr>
            </w:pPr>
            <w:r w:rsidRPr="00A035C1">
              <w:rPr>
                <w:sz w:val="20"/>
              </w:rPr>
              <w:t>mm</w:t>
            </w:r>
            <w:r w:rsidRPr="00A035C1">
              <w:rPr>
                <w:sz w:val="20"/>
                <w:vertAlign w:val="superscript"/>
              </w:rPr>
              <w:t>2</w:t>
            </w:r>
            <w:r w:rsidRPr="00A035C1">
              <w:rPr>
                <w:sz w:val="20"/>
              </w:rPr>
              <w:t>/s</w:t>
            </w:r>
          </w:p>
        </w:tc>
        <w:tc>
          <w:tcPr>
            <w:tcW w:w="1842" w:type="dxa"/>
            <w:tcBorders>
              <w:top w:val="single" w:sz="4" w:space="0" w:color="auto"/>
              <w:left w:val="single" w:sz="4" w:space="0" w:color="auto"/>
              <w:bottom w:val="single" w:sz="4" w:space="0" w:color="auto"/>
              <w:right w:val="single" w:sz="4" w:space="0" w:color="auto"/>
            </w:tcBorders>
          </w:tcPr>
          <w:p w14:paraId="4583C559" w14:textId="77777777" w:rsidR="005F2994" w:rsidRPr="00A035C1" w:rsidRDefault="005F2994" w:rsidP="00A035C1">
            <w:pPr>
              <w:autoSpaceDE w:val="0"/>
              <w:autoSpaceDN w:val="0"/>
              <w:adjustRightInd w:val="0"/>
              <w:jc w:val="right"/>
              <w:rPr>
                <w:sz w:val="20"/>
              </w:rPr>
            </w:pPr>
            <w:r w:rsidRPr="00A035C1">
              <w:rPr>
                <w:sz w:val="20"/>
              </w:rPr>
              <w:t>2.3</w:t>
            </w:r>
          </w:p>
        </w:tc>
        <w:tc>
          <w:tcPr>
            <w:tcW w:w="1843" w:type="dxa"/>
            <w:tcBorders>
              <w:top w:val="single" w:sz="4" w:space="0" w:color="auto"/>
              <w:left w:val="single" w:sz="4" w:space="0" w:color="auto"/>
              <w:bottom w:val="single" w:sz="4" w:space="0" w:color="auto"/>
              <w:right w:val="single" w:sz="4" w:space="0" w:color="auto"/>
            </w:tcBorders>
          </w:tcPr>
          <w:p w14:paraId="4583C55A" w14:textId="77777777" w:rsidR="005F2994" w:rsidRPr="00A035C1" w:rsidRDefault="005F2994" w:rsidP="00A035C1">
            <w:pPr>
              <w:autoSpaceDE w:val="0"/>
              <w:autoSpaceDN w:val="0"/>
              <w:adjustRightInd w:val="0"/>
              <w:jc w:val="right"/>
              <w:rPr>
                <w:sz w:val="20"/>
              </w:rPr>
            </w:pPr>
            <w:r w:rsidRPr="00A035C1">
              <w:rPr>
                <w:sz w:val="20"/>
              </w:rPr>
              <w:t>3.3</w:t>
            </w:r>
          </w:p>
        </w:tc>
        <w:tc>
          <w:tcPr>
            <w:tcW w:w="1843" w:type="dxa"/>
            <w:tcBorders>
              <w:top w:val="single" w:sz="4" w:space="0" w:color="auto"/>
              <w:left w:val="single" w:sz="4" w:space="0" w:color="auto"/>
              <w:bottom w:val="single" w:sz="4" w:space="0" w:color="auto"/>
              <w:right w:val="single" w:sz="4" w:space="0" w:color="auto"/>
            </w:tcBorders>
          </w:tcPr>
          <w:p w14:paraId="4583C55B" w14:textId="77777777" w:rsidR="005F2994" w:rsidRPr="00A035C1" w:rsidRDefault="005F2994" w:rsidP="00A035C1">
            <w:pPr>
              <w:autoSpaceDE w:val="0"/>
              <w:autoSpaceDN w:val="0"/>
              <w:adjustRightInd w:val="0"/>
              <w:jc w:val="both"/>
              <w:rPr>
                <w:sz w:val="20"/>
              </w:rPr>
            </w:pPr>
            <w:r w:rsidRPr="00A035C1">
              <w:rPr>
                <w:sz w:val="20"/>
              </w:rPr>
              <w:t>EN-ISO 3104</w:t>
            </w:r>
          </w:p>
        </w:tc>
      </w:tr>
      <w:tr w:rsidR="005F2994" w:rsidRPr="00A035C1" w14:paraId="4583C562" w14:textId="77777777" w:rsidTr="00A035C1">
        <w:tc>
          <w:tcPr>
            <w:tcW w:w="2268" w:type="dxa"/>
            <w:tcBorders>
              <w:top w:val="single" w:sz="4" w:space="0" w:color="auto"/>
              <w:left w:val="single" w:sz="4" w:space="0" w:color="auto"/>
              <w:bottom w:val="single" w:sz="4" w:space="0" w:color="auto"/>
              <w:right w:val="single" w:sz="4" w:space="0" w:color="auto"/>
            </w:tcBorders>
          </w:tcPr>
          <w:p w14:paraId="4583C55D" w14:textId="77777777" w:rsidR="005F2994" w:rsidRPr="00A035C1" w:rsidRDefault="005F2994" w:rsidP="00A035C1">
            <w:pPr>
              <w:autoSpaceDE w:val="0"/>
              <w:autoSpaceDN w:val="0"/>
              <w:adjustRightInd w:val="0"/>
              <w:rPr>
                <w:sz w:val="20"/>
              </w:rPr>
            </w:pPr>
            <w:r w:rsidRPr="00A035C1">
              <w:rPr>
                <w:sz w:val="20"/>
              </w:rPr>
              <w:t>Polycyclic aromatic hydrocarbons</w:t>
            </w:r>
          </w:p>
        </w:tc>
        <w:tc>
          <w:tcPr>
            <w:tcW w:w="1416" w:type="dxa"/>
            <w:tcBorders>
              <w:top w:val="single" w:sz="4" w:space="0" w:color="auto"/>
              <w:left w:val="single" w:sz="4" w:space="0" w:color="auto"/>
              <w:bottom w:val="single" w:sz="4" w:space="0" w:color="auto"/>
              <w:right w:val="single" w:sz="4" w:space="0" w:color="auto"/>
            </w:tcBorders>
          </w:tcPr>
          <w:p w14:paraId="4583C55E" w14:textId="77777777" w:rsidR="005F2994" w:rsidRPr="00A035C1" w:rsidRDefault="005F2994" w:rsidP="00A035C1">
            <w:pPr>
              <w:autoSpaceDE w:val="0"/>
              <w:autoSpaceDN w:val="0"/>
              <w:adjustRightInd w:val="0"/>
              <w:rPr>
                <w:sz w:val="20"/>
              </w:rPr>
            </w:pPr>
            <w:r w:rsidRPr="00A035C1">
              <w:rPr>
                <w:sz w:val="20"/>
              </w:rPr>
              <w:t>% m/m</w:t>
            </w:r>
          </w:p>
        </w:tc>
        <w:tc>
          <w:tcPr>
            <w:tcW w:w="1842" w:type="dxa"/>
            <w:tcBorders>
              <w:top w:val="single" w:sz="4" w:space="0" w:color="auto"/>
              <w:left w:val="single" w:sz="4" w:space="0" w:color="auto"/>
              <w:bottom w:val="single" w:sz="4" w:space="0" w:color="auto"/>
              <w:right w:val="single" w:sz="4" w:space="0" w:color="auto"/>
            </w:tcBorders>
          </w:tcPr>
          <w:p w14:paraId="4583C55F" w14:textId="77777777" w:rsidR="005F2994" w:rsidRPr="00A035C1" w:rsidRDefault="005F2994" w:rsidP="00A035C1">
            <w:pPr>
              <w:autoSpaceDE w:val="0"/>
              <w:autoSpaceDN w:val="0"/>
              <w:adjustRightInd w:val="0"/>
              <w:jc w:val="right"/>
              <w:rPr>
                <w:sz w:val="20"/>
              </w:rPr>
            </w:pPr>
            <w:r w:rsidRPr="00A035C1">
              <w:rPr>
                <w:sz w:val="20"/>
              </w:rPr>
              <w:t>2.0</w:t>
            </w:r>
          </w:p>
        </w:tc>
        <w:tc>
          <w:tcPr>
            <w:tcW w:w="1843" w:type="dxa"/>
            <w:tcBorders>
              <w:top w:val="single" w:sz="4" w:space="0" w:color="auto"/>
              <w:left w:val="single" w:sz="4" w:space="0" w:color="auto"/>
              <w:bottom w:val="single" w:sz="4" w:space="0" w:color="auto"/>
              <w:right w:val="single" w:sz="4" w:space="0" w:color="auto"/>
            </w:tcBorders>
          </w:tcPr>
          <w:p w14:paraId="4583C560" w14:textId="77777777" w:rsidR="005F2994" w:rsidRPr="00A035C1" w:rsidRDefault="005F2994" w:rsidP="00A035C1">
            <w:pPr>
              <w:autoSpaceDE w:val="0"/>
              <w:autoSpaceDN w:val="0"/>
              <w:adjustRightInd w:val="0"/>
              <w:jc w:val="right"/>
              <w:rPr>
                <w:sz w:val="20"/>
              </w:rPr>
            </w:pPr>
            <w:r w:rsidRPr="00A035C1">
              <w:rPr>
                <w:sz w:val="20"/>
              </w:rPr>
              <w:t>6.0</w:t>
            </w:r>
          </w:p>
        </w:tc>
        <w:tc>
          <w:tcPr>
            <w:tcW w:w="1843" w:type="dxa"/>
            <w:tcBorders>
              <w:top w:val="single" w:sz="4" w:space="0" w:color="auto"/>
              <w:left w:val="single" w:sz="4" w:space="0" w:color="auto"/>
              <w:bottom w:val="single" w:sz="4" w:space="0" w:color="auto"/>
              <w:right w:val="single" w:sz="4" w:space="0" w:color="auto"/>
            </w:tcBorders>
          </w:tcPr>
          <w:p w14:paraId="4583C561" w14:textId="77777777" w:rsidR="005F2994" w:rsidRPr="00A035C1" w:rsidRDefault="005F2994" w:rsidP="00A035C1">
            <w:pPr>
              <w:autoSpaceDE w:val="0"/>
              <w:autoSpaceDN w:val="0"/>
              <w:adjustRightInd w:val="0"/>
              <w:jc w:val="both"/>
              <w:rPr>
                <w:sz w:val="20"/>
              </w:rPr>
            </w:pPr>
            <w:r w:rsidRPr="00A035C1">
              <w:rPr>
                <w:sz w:val="20"/>
              </w:rPr>
              <w:t>EN 12916</w:t>
            </w:r>
          </w:p>
        </w:tc>
      </w:tr>
      <w:tr w:rsidR="005F2994" w:rsidRPr="00A035C1" w14:paraId="4583C569" w14:textId="77777777" w:rsidTr="00A035C1">
        <w:tc>
          <w:tcPr>
            <w:tcW w:w="2268" w:type="dxa"/>
            <w:tcBorders>
              <w:top w:val="single" w:sz="4" w:space="0" w:color="auto"/>
              <w:left w:val="single" w:sz="4" w:space="0" w:color="auto"/>
              <w:bottom w:val="single" w:sz="4" w:space="0" w:color="auto"/>
              <w:right w:val="single" w:sz="4" w:space="0" w:color="auto"/>
            </w:tcBorders>
          </w:tcPr>
          <w:p w14:paraId="4583C563" w14:textId="77777777" w:rsidR="005F2994" w:rsidRPr="00A035C1" w:rsidRDefault="005F2994" w:rsidP="00A035C1">
            <w:pPr>
              <w:autoSpaceDE w:val="0"/>
              <w:autoSpaceDN w:val="0"/>
              <w:adjustRightInd w:val="0"/>
              <w:rPr>
                <w:sz w:val="20"/>
              </w:rPr>
            </w:pPr>
            <w:r w:rsidRPr="00A035C1">
              <w:rPr>
                <w:sz w:val="20"/>
              </w:rPr>
              <w:t>Sulphur content</w:t>
            </w:r>
            <w:r w:rsidRPr="00A035C1">
              <w:rPr>
                <w:sz w:val="20"/>
                <w:vertAlign w:val="superscript"/>
              </w:rPr>
              <w:t>3</w:t>
            </w:r>
          </w:p>
        </w:tc>
        <w:tc>
          <w:tcPr>
            <w:tcW w:w="1416" w:type="dxa"/>
            <w:tcBorders>
              <w:top w:val="single" w:sz="4" w:space="0" w:color="auto"/>
              <w:left w:val="single" w:sz="4" w:space="0" w:color="auto"/>
              <w:bottom w:val="single" w:sz="4" w:space="0" w:color="auto"/>
              <w:right w:val="single" w:sz="4" w:space="0" w:color="auto"/>
            </w:tcBorders>
          </w:tcPr>
          <w:p w14:paraId="4583C564" w14:textId="77777777" w:rsidR="005F2994" w:rsidRPr="00A035C1" w:rsidRDefault="005F2994" w:rsidP="00A035C1">
            <w:pPr>
              <w:autoSpaceDE w:val="0"/>
              <w:autoSpaceDN w:val="0"/>
              <w:adjustRightInd w:val="0"/>
              <w:rPr>
                <w:sz w:val="20"/>
              </w:rPr>
            </w:pPr>
            <w:r w:rsidRPr="00A035C1">
              <w:rPr>
                <w:sz w:val="20"/>
              </w:rPr>
              <w:t>mg/kg</w:t>
            </w:r>
          </w:p>
        </w:tc>
        <w:tc>
          <w:tcPr>
            <w:tcW w:w="1842" w:type="dxa"/>
            <w:tcBorders>
              <w:top w:val="single" w:sz="4" w:space="0" w:color="auto"/>
              <w:left w:val="single" w:sz="4" w:space="0" w:color="auto"/>
              <w:bottom w:val="single" w:sz="4" w:space="0" w:color="auto"/>
              <w:right w:val="single" w:sz="4" w:space="0" w:color="auto"/>
            </w:tcBorders>
          </w:tcPr>
          <w:p w14:paraId="4583C565" w14:textId="77777777" w:rsidR="005F2994" w:rsidRPr="00A035C1" w:rsidRDefault="005F2994" w:rsidP="00A035C1">
            <w:pPr>
              <w:autoSpaceDE w:val="0"/>
              <w:autoSpaceDN w:val="0"/>
              <w:adjustRightInd w:val="0"/>
              <w:jc w:val="right"/>
              <w:rPr>
                <w:sz w:val="20"/>
              </w:rPr>
            </w:pPr>
            <w:r w:rsidRPr="00A035C1">
              <w:rPr>
                <w:sz w:val="20"/>
              </w:rPr>
              <w:t>-</w:t>
            </w:r>
          </w:p>
        </w:tc>
        <w:tc>
          <w:tcPr>
            <w:tcW w:w="1843" w:type="dxa"/>
            <w:tcBorders>
              <w:top w:val="single" w:sz="4" w:space="0" w:color="auto"/>
              <w:left w:val="single" w:sz="4" w:space="0" w:color="auto"/>
              <w:bottom w:val="single" w:sz="4" w:space="0" w:color="auto"/>
              <w:right w:val="single" w:sz="4" w:space="0" w:color="auto"/>
            </w:tcBorders>
          </w:tcPr>
          <w:p w14:paraId="4583C566" w14:textId="77777777" w:rsidR="005F2994" w:rsidRPr="00A035C1" w:rsidRDefault="005F2994" w:rsidP="00A035C1">
            <w:pPr>
              <w:autoSpaceDE w:val="0"/>
              <w:autoSpaceDN w:val="0"/>
              <w:adjustRightInd w:val="0"/>
              <w:jc w:val="right"/>
              <w:rPr>
                <w:sz w:val="20"/>
              </w:rPr>
            </w:pPr>
            <w:r w:rsidRPr="00A035C1">
              <w:rPr>
                <w:sz w:val="20"/>
              </w:rPr>
              <w:t>10</w:t>
            </w:r>
          </w:p>
        </w:tc>
        <w:tc>
          <w:tcPr>
            <w:tcW w:w="1843" w:type="dxa"/>
            <w:tcBorders>
              <w:top w:val="single" w:sz="4" w:space="0" w:color="auto"/>
              <w:left w:val="single" w:sz="4" w:space="0" w:color="auto"/>
              <w:bottom w:val="single" w:sz="4" w:space="0" w:color="auto"/>
              <w:right w:val="single" w:sz="4" w:space="0" w:color="auto"/>
            </w:tcBorders>
          </w:tcPr>
          <w:p w14:paraId="4583C567" w14:textId="77777777" w:rsidR="005F2994" w:rsidRPr="00A035C1" w:rsidRDefault="005F2994" w:rsidP="00A035C1">
            <w:pPr>
              <w:autoSpaceDE w:val="0"/>
              <w:autoSpaceDN w:val="0"/>
              <w:adjustRightInd w:val="0"/>
              <w:jc w:val="both"/>
              <w:rPr>
                <w:sz w:val="20"/>
              </w:rPr>
            </w:pPr>
            <w:r w:rsidRPr="00A035C1">
              <w:rPr>
                <w:sz w:val="20"/>
              </w:rPr>
              <w:t>EN ISO 20846</w:t>
            </w:r>
          </w:p>
          <w:p w14:paraId="4583C568" w14:textId="77777777" w:rsidR="005F2994" w:rsidRPr="00A035C1" w:rsidRDefault="005F2994" w:rsidP="00A035C1">
            <w:pPr>
              <w:autoSpaceDE w:val="0"/>
              <w:autoSpaceDN w:val="0"/>
              <w:adjustRightInd w:val="0"/>
              <w:jc w:val="both"/>
              <w:rPr>
                <w:sz w:val="20"/>
              </w:rPr>
            </w:pPr>
            <w:r w:rsidRPr="00A035C1">
              <w:rPr>
                <w:sz w:val="20"/>
              </w:rPr>
              <w:t>/EN ISO 20884</w:t>
            </w:r>
          </w:p>
        </w:tc>
      </w:tr>
      <w:tr w:rsidR="005F2994" w:rsidRPr="00A035C1" w14:paraId="4583C56F" w14:textId="77777777" w:rsidTr="00A035C1">
        <w:tc>
          <w:tcPr>
            <w:tcW w:w="2268" w:type="dxa"/>
            <w:tcBorders>
              <w:top w:val="single" w:sz="4" w:space="0" w:color="auto"/>
              <w:left w:val="single" w:sz="4" w:space="0" w:color="auto"/>
              <w:bottom w:val="single" w:sz="4" w:space="0" w:color="auto"/>
              <w:right w:val="single" w:sz="4" w:space="0" w:color="auto"/>
            </w:tcBorders>
          </w:tcPr>
          <w:p w14:paraId="4583C56A" w14:textId="77777777" w:rsidR="005F2994" w:rsidRPr="00A035C1" w:rsidRDefault="005F2994" w:rsidP="00A035C1">
            <w:pPr>
              <w:autoSpaceDE w:val="0"/>
              <w:autoSpaceDN w:val="0"/>
              <w:adjustRightInd w:val="0"/>
              <w:rPr>
                <w:sz w:val="20"/>
              </w:rPr>
            </w:pPr>
            <w:r w:rsidRPr="00A035C1">
              <w:rPr>
                <w:sz w:val="20"/>
              </w:rPr>
              <w:t>Copper corrosion</w:t>
            </w:r>
          </w:p>
        </w:tc>
        <w:tc>
          <w:tcPr>
            <w:tcW w:w="1416" w:type="dxa"/>
            <w:tcBorders>
              <w:top w:val="single" w:sz="4" w:space="0" w:color="auto"/>
              <w:left w:val="single" w:sz="4" w:space="0" w:color="auto"/>
              <w:bottom w:val="single" w:sz="4" w:space="0" w:color="auto"/>
              <w:right w:val="single" w:sz="4" w:space="0" w:color="auto"/>
            </w:tcBorders>
          </w:tcPr>
          <w:p w14:paraId="4583C56B" w14:textId="77777777" w:rsidR="005F2994" w:rsidRPr="00A035C1" w:rsidRDefault="005F2994" w:rsidP="00A035C1">
            <w:pPr>
              <w:autoSpaceDE w:val="0"/>
              <w:autoSpaceDN w:val="0"/>
              <w:adjustRightInd w:val="0"/>
              <w:rPr>
                <w:sz w:val="20"/>
              </w:rPr>
            </w:pPr>
          </w:p>
        </w:tc>
        <w:tc>
          <w:tcPr>
            <w:tcW w:w="1842" w:type="dxa"/>
            <w:tcBorders>
              <w:top w:val="single" w:sz="4" w:space="0" w:color="auto"/>
              <w:left w:val="single" w:sz="4" w:space="0" w:color="auto"/>
              <w:bottom w:val="single" w:sz="4" w:space="0" w:color="auto"/>
              <w:right w:val="single" w:sz="4" w:space="0" w:color="auto"/>
            </w:tcBorders>
          </w:tcPr>
          <w:p w14:paraId="4583C56C" w14:textId="77777777" w:rsidR="005F2994" w:rsidRPr="00A035C1" w:rsidRDefault="005F2994" w:rsidP="00A035C1">
            <w:pPr>
              <w:autoSpaceDE w:val="0"/>
              <w:autoSpaceDN w:val="0"/>
              <w:adjustRightInd w:val="0"/>
              <w:jc w:val="right"/>
              <w:rPr>
                <w:sz w:val="20"/>
              </w:rPr>
            </w:pPr>
            <w:r w:rsidRPr="00A035C1">
              <w:rPr>
                <w:sz w:val="20"/>
              </w:rPr>
              <w:t>-</w:t>
            </w:r>
          </w:p>
        </w:tc>
        <w:tc>
          <w:tcPr>
            <w:tcW w:w="1843" w:type="dxa"/>
            <w:tcBorders>
              <w:top w:val="single" w:sz="4" w:space="0" w:color="auto"/>
              <w:left w:val="single" w:sz="4" w:space="0" w:color="auto"/>
              <w:bottom w:val="single" w:sz="4" w:space="0" w:color="auto"/>
              <w:right w:val="single" w:sz="4" w:space="0" w:color="auto"/>
            </w:tcBorders>
          </w:tcPr>
          <w:p w14:paraId="4583C56D" w14:textId="77777777" w:rsidR="005F2994" w:rsidRPr="00A035C1" w:rsidRDefault="005F2994" w:rsidP="00A035C1">
            <w:pPr>
              <w:autoSpaceDE w:val="0"/>
              <w:autoSpaceDN w:val="0"/>
              <w:adjustRightInd w:val="0"/>
              <w:jc w:val="right"/>
              <w:rPr>
                <w:sz w:val="20"/>
              </w:rPr>
            </w:pPr>
            <w:r w:rsidRPr="00A035C1">
              <w:rPr>
                <w:sz w:val="20"/>
              </w:rPr>
              <w:t>Class 1</w:t>
            </w:r>
          </w:p>
        </w:tc>
        <w:tc>
          <w:tcPr>
            <w:tcW w:w="1843" w:type="dxa"/>
            <w:tcBorders>
              <w:top w:val="single" w:sz="4" w:space="0" w:color="auto"/>
              <w:left w:val="single" w:sz="4" w:space="0" w:color="auto"/>
              <w:bottom w:val="single" w:sz="4" w:space="0" w:color="auto"/>
              <w:right w:val="single" w:sz="4" w:space="0" w:color="auto"/>
            </w:tcBorders>
          </w:tcPr>
          <w:p w14:paraId="4583C56E" w14:textId="77777777" w:rsidR="005F2994" w:rsidRPr="00A035C1" w:rsidRDefault="005F2994" w:rsidP="00A035C1">
            <w:pPr>
              <w:autoSpaceDE w:val="0"/>
              <w:autoSpaceDN w:val="0"/>
              <w:adjustRightInd w:val="0"/>
              <w:jc w:val="both"/>
              <w:rPr>
                <w:sz w:val="20"/>
              </w:rPr>
            </w:pPr>
            <w:r w:rsidRPr="00A035C1">
              <w:rPr>
                <w:sz w:val="20"/>
              </w:rPr>
              <w:t>EN-ISO 2160</w:t>
            </w:r>
          </w:p>
        </w:tc>
      </w:tr>
      <w:tr w:rsidR="005F2994" w:rsidRPr="00A035C1" w14:paraId="4583C575" w14:textId="77777777" w:rsidTr="00A035C1">
        <w:tc>
          <w:tcPr>
            <w:tcW w:w="2268" w:type="dxa"/>
            <w:tcBorders>
              <w:top w:val="single" w:sz="4" w:space="0" w:color="auto"/>
              <w:left w:val="single" w:sz="4" w:space="0" w:color="auto"/>
              <w:bottom w:val="single" w:sz="4" w:space="0" w:color="auto"/>
              <w:right w:val="single" w:sz="4" w:space="0" w:color="auto"/>
            </w:tcBorders>
          </w:tcPr>
          <w:p w14:paraId="4583C570" w14:textId="77777777" w:rsidR="005F2994" w:rsidRPr="00A035C1" w:rsidRDefault="005F2994" w:rsidP="00A035C1">
            <w:pPr>
              <w:autoSpaceDE w:val="0"/>
              <w:autoSpaceDN w:val="0"/>
              <w:adjustRightInd w:val="0"/>
              <w:rPr>
                <w:sz w:val="20"/>
              </w:rPr>
            </w:pPr>
            <w:r w:rsidRPr="00A035C1">
              <w:rPr>
                <w:sz w:val="20"/>
              </w:rPr>
              <w:t>Conradson carbon residue (10 % DR)</w:t>
            </w:r>
          </w:p>
        </w:tc>
        <w:tc>
          <w:tcPr>
            <w:tcW w:w="1416" w:type="dxa"/>
            <w:tcBorders>
              <w:top w:val="single" w:sz="4" w:space="0" w:color="auto"/>
              <w:left w:val="single" w:sz="4" w:space="0" w:color="auto"/>
              <w:bottom w:val="single" w:sz="4" w:space="0" w:color="auto"/>
              <w:right w:val="single" w:sz="4" w:space="0" w:color="auto"/>
            </w:tcBorders>
          </w:tcPr>
          <w:p w14:paraId="4583C571" w14:textId="77777777" w:rsidR="005F2994" w:rsidRPr="00A035C1" w:rsidRDefault="005F2994" w:rsidP="00A035C1">
            <w:pPr>
              <w:autoSpaceDE w:val="0"/>
              <w:autoSpaceDN w:val="0"/>
              <w:adjustRightInd w:val="0"/>
              <w:rPr>
                <w:sz w:val="20"/>
              </w:rPr>
            </w:pPr>
            <w:r w:rsidRPr="00A035C1">
              <w:rPr>
                <w:sz w:val="20"/>
              </w:rPr>
              <w:t>% m/m</w:t>
            </w:r>
          </w:p>
        </w:tc>
        <w:tc>
          <w:tcPr>
            <w:tcW w:w="1842" w:type="dxa"/>
            <w:tcBorders>
              <w:top w:val="single" w:sz="4" w:space="0" w:color="auto"/>
              <w:left w:val="single" w:sz="4" w:space="0" w:color="auto"/>
              <w:bottom w:val="single" w:sz="4" w:space="0" w:color="auto"/>
              <w:right w:val="single" w:sz="4" w:space="0" w:color="auto"/>
            </w:tcBorders>
          </w:tcPr>
          <w:p w14:paraId="4583C572" w14:textId="77777777" w:rsidR="005F2994" w:rsidRPr="00A035C1" w:rsidRDefault="005F2994" w:rsidP="00A035C1">
            <w:pPr>
              <w:autoSpaceDE w:val="0"/>
              <w:autoSpaceDN w:val="0"/>
              <w:adjustRightInd w:val="0"/>
              <w:jc w:val="right"/>
              <w:rPr>
                <w:sz w:val="20"/>
              </w:rPr>
            </w:pPr>
            <w:r w:rsidRPr="00A035C1">
              <w:rPr>
                <w:sz w:val="20"/>
              </w:rPr>
              <w:t>-</w:t>
            </w:r>
          </w:p>
        </w:tc>
        <w:tc>
          <w:tcPr>
            <w:tcW w:w="1843" w:type="dxa"/>
            <w:tcBorders>
              <w:top w:val="single" w:sz="4" w:space="0" w:color="auto"/>
              <w:left w:val="single" w:sz="4" w:space="0" w:color="auto"/>
              <w:bottom w:val="single" w:sz="4" w:space="0" w:color="auto"/>
              <w:right w:val="single" w:sz="4" w:space="0" w:color="auto"/>
            </w:tcBorders>
          </w:tcPr>
          <w:p w14:paraId="4583C573" w14:textId="77777777" w:rsidR="005F2994" w:rsidRPr="00A035C1" w:rsidRDefault="005F2994" w:rsidP="00A035C1">
            <w:pPr>
              <w:autoSpaceDE w:val="0"/>
              <w:autoSpaceDN w:val="0"/>
              <w:adjustRightInd w:val="0"/>
              <w:jc w:val="right"/>
              <w:rPr>
                <w:sz w:val="20"/>
              </w:rPr>
            </w:pPr>
            <w:r w:rsidRPr="00A035C1">
              <w:rPr>
                <w:sz w:val="20"/>
              </w:rPr>
              <w:t>0.2</w:t>
            </w:r>
          </w:p>
        </w:tc>
        <w:tc>
          <w:tcPr>
            <w:tcW w:w="1843" w:type="dxa"/>
            <w:tcBorders>
              <w:top w:val="single" w:sz="4" w:space="0" w:color="auto"/>
              <w:left w:val="single" w:sz="4" w:space="0" w:color="auto"/>
              <w:bottom w:val="single" w:sz="4" w:space="0" w:color="auto"/>
              <w:right w:val="single" w:sz="4" w:space="0" w:color="auto"/>
            </w:tcBorders>
          </w:tcPr>
          <w:p w14:paraId="4583C574" w14:textId="77777777" w:rsidR="005F2994" w:rsidRPr="00A035C1" w:rsidRDefault="005F2994" w:rsidP="00A035C1">
            <w:pPr>
              <w:autoSpaceDE w:val="0"/>
              <w:autoSpaceDN w:val="0"/>
              <w:adjustRightInd w:val="0"/>
              <w:jc w:val="both"/>
              <w:rPr>
                <w:sz w:val="20"/>
              </w:rPr>
            </w:pPr>
            <w:r w:rsidRPr="00A035C1">
              <w:rPr>
                <w:sz w:val="20"/>
              </w:rPr>
              <w:t>EN-ISO 10370</w:t>
            </w:r>
          </w:p>
        </w:tc>
      </w:tr>
      <w:tr w:rsidR="005F2994" w:rsidRPr="00A035C1" w14:paraId="4583C57B" w14:textId="77777777" w:rsidTr="00A035C1">
        <w:tc>
          <w:tcPr>
            <w:tcW w:w="2268" w:type="dxa"/>
            <w:tcBorders>
              <w:top w:val="single" w:sz="4" w:space="0" w:color="auto"/>
              <w:left w:val="single" w:sz="4" w:space="0" w:color="auto"/>
              <w:bottom w:val="single" w:sz="4" w:space="0" w:color="auto"/>
              <w:right w:val="single" w:sz="4" w:space="0" w:color="auto"/>
            </w:tcBorders>
          </w:tcPr>
          <w:p w14:paraId="4583C576" w14:textId="77777777" w:rsidR="005F2994" w:rsidRPr="00A035C1" w:rsidRDefault="005F2994" w:rsidP="00A035C1">
            <w:pPr>
              <w:autoSpaceDE w:val="0"/>
              <w:autoSpaceDN w:val="0"/>
              <w:adjustRightInd w:val="0"/>
              <w:rPr>
                <w:sz w:val="20"/>
              </w:rPr>
            </w:pPr>
            <w:r w:rsidRPr="00A035C1">
              <w:rPr>
                <w:sz w:val="20"/>
              </w:rPr>
              <w:t>Ash content</w:t>
            </w:r>
          </w:p>
        </w:tc>
        <w:tc>
          <w:tcPr>
            <w:tcW w:w="1416" w:type="dxa"/>
            <w:tcBorders>
              <w:top w:val="single" w:sz="4" w:space="0" w:color="auto"/>
              <w:left w:val="single" w:sz="4" w:space="0" w:color="auto"/>
              <w:bottom w:val="single" w:sz="4" w:space="0" w:color="auto"/>
              <w:right w:val="single" w:sz="4" w:space="0" w:color="auto"/>
            </w:tcBorders>
          </w:tcPr>
          <w:p w14:paraId="4583C577" w14:textId="77777777" w:rsidR="005F2994" w:rsidRPr="00A035C1" w:rsidRDefault="005F2994" w:rsidP="00A035C1">
            <w:pPr>
              <w:autoSpaceDE w:val="0"/>
              <w:autoSpaceDN w:val="0"/>
              <w:adjustRightInd w:val="0"/>
              <w:rPr>
                <w:sz w:val="20"/>
              </w:rPr>
            </w:pPr>
            <w:r w:rsidRPr="00A035C1">
              <w:rPr>
                <w:sz w:val="20"/>
              </w:rPr>
              <w:t>% m/m</w:t>
            </w:r>
          </w:p>
        </w:tc>
        <w:tc>
          <w:tcPr>
            <w:tcW w:w="1842" w:type="dxa"/>
            <w:tcBorders>
              <w:top w:val="single" w:sz="4" w:space="0" w:color="auto"/>
              <w:left w:val="single" w:sz="4" w:space="0" w:color="auto"/>
              <w:bottom w:val="single" w:sz="4" w:space="0" w:color="auto"/>
              <w:right w:val="single" w:sz="4" w:space="0" w:color="auto"/>
            </w:tcBorders>
          </w:tcPr>
          <w:p w14:paraId="4583C578" w14:textId="77777777" w:rsidR="005F2994" w:rsidRPr="00A035C1" w:rsidRDefault="005F2994" w:rsidP="00A035C1">
            <w:pPr>
              <w:autoSpaceDE w:val="0"/>
              <w:autoSpaceDN w:val="0"/>
              <w:adjustRightInd w:val="0"/>
              <w:jc w:val="right"/>
              <w:rPr>
                <w:sz w:val="20"/>
              </w:rPr>
            </w:pPr>
            <w:r w:rsidRPr="00A035C1">
              <w:rPr>
                <w:sz w:val="20"/>
              </w:rPr>
              <w:t>-</w:t>
            </w:r>
          </w:p>
        </w:tc>
        <w:tc>
          <w:tcPr>
            <w:tcW w:w="1843" w:type="dxa"/>
            <w:tcBorders>
              <w:top w:val="single" w:sz="4" w:space="0" w:color="auto"/>
              <w:left w:val="single" w:sz="4" w:space="0" w:color="auto"/>
              <w:bottom w:val="single" w:sz="4" w:space="0" w:color="auto"/>
              <w:right w:val="single" w:sz="4" w:space="0" w:color="auto"/>
            </w:tcBorders>
          </w:tcPr>
          <w:p w14:paraId="4583C579" w14:textId="77777777" w:rsidR="005F2994" w:rsidRPr="00A035C1" w:rsidRDefault="005F2994" w:rsidP="00A035C1">
            <w:pPr>
              <w:autoSpaceDE w:val="0"/>
              <w:autoSpaceDN w:val="0"/>
              <w:adjustRightInd w:val="0"/>
              <w:jc w:val="right"/>
              <w:rPr>
                <w:sz w:val="20"/>
              </w:rPr>
            </w:pPr>
            <w:r w:rsidRPr="00A035C1">
              <w:rPr>
                <w:sz w:val="20"/>
              </w:rPr>
              <w:t>0.01</w:t>
            </w:r>
          </w:p>
        </w:tc>
        <w:tc>
          <w:tcPr>
            <w:tcW w:w="1843" w:type="dxa"/>
            <w:tcBorders>
              <w:top w:val="single" w:sz="4" w:space="0" w:color="auto"/>
              <w:left w:val="single" w:sz="4" w:space="0" w:color="auto"/>
              <w:bottom w:val="single" w:sz="4" w:space="0" w:color="auto"/>
              <w:right w:val="single" w:sz="4" w:space="0" w:color="auto"/>
            </w:tcBorders>
          </w:tcPr>
          <w:p w14:paraId="4583C57A" w14:textId="77777777" w:rsidR="005F2994" w:rsidRPr="00A035C1" w:rsidRDefault="005F2994" w:rsidP="00A035C1">
            <w:pPr>
              <w:autoSpaceDE w:val="0"/>
              <w:autoSpaceDN w:val="0"/>
              <w:adjustRightInd w:val="0"/>
              <w:jc w:val="both"/>
              <w:rPr>
                <w:sz w:val="20"/>
              </w:rPr>
            </w:pPr>
            <w:r w:rsidRPr="00A035C1">
              <w:rPr>
                <w:sz w:val="20"/>
              </w:rPr>
              <w:t>EN-ISO 6245</w:t>
            </w:r>
          </w:p>
        </w:tc>
      </w:tr>
      <w:tr w:rsidR="005F2994" w:rsidRPr="00A035C1" w14:paraId="4583C581" w14:textId="77777777" w:rsidTr="00A035C1">
        <w:tc>
          <w:tcPr>
            <w:tcW w:w="2268" w:type="dxa"/>
            <w:tcBorders>
              <w:top w:val="single" w:sz="4" w:space="0" w:color="auto"/>
              <w:left w:val="single" w:sz="4" w:space="0" w:color="auto"/>
              <w:bottom w:val="single" w:sz="4" w:space="0" w:color="auto"/>
              <w:right w:val="single" w:sz="4" w:space="0" w:color="auto"/>
            </w:tcBorders>
          </w:tcPr>
          <w:p w14:paraId="4583C57C" w14:textId="77777777" w:rsidR="005F2994" w:rsidRPr="00A035C1" w:rsidRDefault="005F2994" w:rsidP="00A035C1">
            <w:pPr>
              <w:autoSpaceDE w:val="0"/>
              <w:autoSpaceDN w:val="0"/>
              <w:adjustRightInd w:val="0"/>
              <w:rPr>
                <w:sz w:val="20"/>
              </w:rPr>
            </w:pPr>
            <w:r w:rsidRPr="00A035C1">
              <w:rPr>
                <w:sz w:val="20"/>
              </w:rPr>
              <w:t>Water content</w:t>
            </w:r>
          </w:p>
        </w:tc>
        <w:tc>
          <w:tcPr>
            <w:tcW w:w="1416" w:type="dxa"/>
            <w:tcBorders>
              <w:top w:val="single" w:sz="4" w:space="0" w:color="auto"/>
              <w:left w:val="single" w:sz="4" w:space="0" w:color="auto"/>
              <w:bottom w:val="single" w:sz="4" w:space="0" w:color="auto"/>
              <w:right w:val="single" w:sz="4" w:space="0" w:color="auto"/>
            </w:tcBorders>
          </w:tcPr>
          <w:p w14:paraId="4583C57D" w14:textId="77777777" w:rsidR="005F2994" w:rsidRPr="00A035C1" w:rsidRDefault="005F2994" w:rsidP="00A035C1">
            <w:pPr>
              <w:autoSpaceDE w:val="0"/>
              <w:autoSpaceDN w:val="0"/>
              <w:adjustRightInd w:val="0"/>
              <w:rPr>
                <w:sz w:val="20"/>
              </w:rPr>
            </w:pPr>
            <w:r w:rsidRPr="00A035C1">
              <w:rPr>
                <w:sz w:val="20"/>
              </w:rPr>
              <w:t>% m/m</w:t>
            </w:r>
          </w:p>
        </w:tc>
        <w:tc>
          <w:tcPr>
            <w:tcW w:w="1842" w:type="dxa"/>
            <w:tcBorders>
              <w:top w:val="single" w:sz="4" w:space="0" w:color="auto"/>
              <w:left w:val="single" w:sz="4" w:space="0" w:color="auto"/>
              <w:bottom w:val="single" w:sz="4" w:space="0" w:color="auto"/>
              <w:right w:val="single" w:sz="4" w:space="0" w:color="auto"/>
            </w:tcBorders>
          </w:tcPr>
          <w:p w14:paraId="4583C57E" w14:textId="77777777" w:rsidR="005F2994" w:rsidRPr="00A035C1" w:rsidRDefault="005F2994" w:rsidP="00A035C1">
            <w:pPr>
              <w:autoSpaceDE w:val="0"/>
              <w:autoSpaceDN w:val="0"/>
              <w:adjustRightInd w:val="0"/>
              <w:jc w:val="right"/>
              <w:rPr>
                <w:sz w:val="20"/>
              </w:rPr>
            </w:pPr>
            <w:r w:rsidRPr="00A035C1">
              <w:rPr>
                <w:sz w:val="20"/>
              </w:rPr>
              <w:t>-</w:t>
            </w:r>
          </w:p>
        </w:tc>
        <w:tc>
          <w:tcPr>
            <w:tcW w:w="1843" w:type="dxa"/>
            <w:tcBorders>
              <w:top w:val="single" w:sz="4" w:space="0" w:color="auto"/>
              <w:left w:val="single" w:sz="4" w:space="0" w:color="auto"/>
              <w:bottom w:val="single" w:sz="4" w:space="0" w:color="auto"/>
              <w:right w:val="single" w:sz="4" w:space="0" w:color="auto"/>
            </w:tcBorders>
          </w:tcPr>
          <w:p w14:paraId="4583C57F" w14:textId="77777777" w:rsidR="005F2994" w:rsidRPr="00A035C1" w:rsidRDefault="005F2994" w:rsidP="00A035C1">
            <w:pPr>
              <w:autoSpaceDE w:val="0"/>
              <w:autoSpaceDN w:val="0"/>
              <w:adjustRightInd w:val="0"/>
              <w:jc w:val="right"/>
              <w:rPr>
                <w:sz w:val="20"/>
              </w:rPr>
            </w:pPr>
            <w:r w:rsidRPr="00A035C1">
              <w:rPr>
                <w:sz w:val="20"/>
              </w:rPr>
              <w:t>0.02</w:t>
            </w:r>
          </w:p>
        </w:tc>
        <w:tc>
          <w:tcPr>
            <w:tcW w:w="1843" w:type="dxa"/>
            <w:tcBorders>
              <w:top w:val="single" w:sz="4" w:space="0" w:color="auto"/>
              <w:left w:val="single" w:sz="4" w:space="0" w:color="auto"/>
              <w:bottom w:val="single" w:sz="4" w:space="0" w:color="auto"/>
              <w:right w:val="single" w:sz="4" w:space="0" w:color="auto"/>
            </w:tcBorders>
          </w:tcPr>
          <w:p w14:paraId="4583C580" w14:textId="77777777" w:rsidR="005F2994" w:rsidRPr="00A035C1" w:rsidRDefault="005F2994" w:rsidP="00A035C1">
            <w:pPr>
              <w:autoSpaceDE w:val="0"/>
              <w:autoSpaceDN w:val="0"/>
              <w:adjustRightInd w:val="0"/>
              <w:jc w:val="both"/>
              <w:rPr>
                <w:sz w:val="20"/>
              </w:rPr>
            </w:pPr>
            <w:r w:rsidRPr="00A035C1">
              <w:rPr>
                <w:sz w:val="20"/>
              </w:rPr>
              <w:t>EN-ISO 12937</w:t>
            </w:r>
          </w:p>
        </w:tc>
      </w:tr>
      <w:tr w:rsidR="005F2994" w:rsidRPr="00A035C1" w14:paraId="4583C587" w14:textId="77777777" w:rsidTr="00A035C1">
        <w:tc>
          <w:tcPr>
            <w:tcW w:w="2268" w:type="dxa"/>
            <w:tcBorders>
              <w:top w:val="single" w:sz="4" w:space="0" w:color="auto"/>
              <w:left w:val="single" w:sz="4" w:space="0" w:color="auto"/>
              <w:bottom w:val="single" w:sz="4" w:space="0" w:color="auto"/>
              <w:right w:val="single" w:sz="4" w:space="0" w:color="auto"/>
            </w:tcBorders>
          </w:tcPr>
          <w:p w14:paraId="4583C582" w14:textId="77777777" w:rsidR="005F2994" w:rsidRPr="00A035C1" w:rsidRDefault="005F2994" w:rsidP="00A035C1">
            <w:pPr>
              <w:autoSpaceDE w:val="0"/>
              <w:autoSpaceDN w:val="0"/>
              <w:adjustRightInd w:val="0"/>
              <w:rPr>
                <w:sz w:val="20"/>
              </w:rPr>
            </w:pPr>
            <w:r w:rsidRPr="00A035C1">
              <w:rPr>
                <w:sz w:val="20"/>
              </w:rPr>
              <w:t>Neutralisation (strong acid) number</w:t>
            </w:r>
          </w:p>
        </w:tc>
        <w:tc>
          <w:tcPr>
            <w:tcW w:w="1416" w:type="dxa"/>
            <w:tcBorders>
              <w:top w:val="single" w:sz="4" w:space="0" w:color="auto"/>
              <w:left w:val="single" w:sz="4" w:space="0" w:color="auto"/>
              <w:bottom w:val="single" w:sz="4" w:space="0" w:color="auto"/>
              <w:right w:val="single" w:sz="4" w:space="0" w:color="auto"/>
            </w:tcBorders>
          </w:tcPr>
          <w:p w14:paraId="4583C583" w14:textId="77777777" w:rsidR="005F2994" w:rsidRPr="00A035C1" w:rsidRDefault="005F2994" w:rsidP="00A035C1">
            <w:pPr>
              <w:autoSpaceDE w:val="0"/>
              <w:autoSpaceDN w:val="0"/>
              <w:adjustRightInd w:val="0"/>
              <w:rPr>
                <w:sz w:val="20"/>
              </w:rPr>
            </w:pPr>
            <w:r w:rsidRPr="00A035C1">
              <w:rPr>
                <w:sz w:val="20"/>
              </w:rPr>
              <w:t>mg KOH/g</w:t>
            </w:r>
          </w:p>
        </w:tc>
        <w:tc>
          <w:tcPr>
            <w:tcW w:w="1842" w:type="dxa"/>
            <w:tcBorders>
              <w:top w:val="single" w:sz="4" w:space="0" w:color="auto"/>
              <w:left w:val="single" w:sz="4" w:space="0" w:color="auto"/>
              <w:bottom w:val="single" w:sz="4" w:space="0" w:color="auto"/>
              <w:right w:val="single" w:sz="4" w:space="0" w:color="auto"/>
            </w:tcBorders>
          </w:tcPr>
          <w:p w14:paraId="4583C584" w14:textId="77777777" w:rsidR="005F2994" w:rsidRPr="00A035C1" w:rsidRDefault="005F2994" w:rsidP="00A035C1">
            <w:pPr>
              <w:autoSpaceDE w:val="0"/>
              <w:autoSpaceDN w:val="0"/>
              <w:adjustRightInd w:val="0"/>
              <w:jc w:val="right"/>
              <w:rPr>
                <w:sz w:val="20"/>
              </w:rPr>
            </w:pPr>
            <w:r w:rsidRPr="00A035C1">
              <w:rPr>
                <w:sz w:val="20"/>
              </w:rPr>
              <w:t>-</w:t>
            </w:r>
          </w:p>
        </w:tc>
        <w:tc>
          <w:tcPr>
            <w:tcW w:w="1843" w:type="dxa"/>
            <w:tcBorders>
              <w:top w:val="single" w:sz="4" w:space="0" w:color="auto"/>
              <w:left w:val="single" w:sz="4" w:space="0" w:color="auto"/>
              <w:bottom w:val="single" w:sz="4" w:space="0" w:color="auto"/>
              <w:right w:val="single" w:sz="4" w:space="0" w:color="auto"/>
            </w:tcBorders>
          </w:tcPr>
          <w:p w14:paraId="4583C585" w14:textId="77777777" w:rsidR="005F2994" w:rsidRPr="00A035C1" w:rsidRDefault="005F2994" w:rsidP="00A035C1">
            <w:pPr>
              <w:autoSpaceDE w:val="0"/>
              <w:autoSpaceDN w:val="0"/>
              <w:adjustRightInd w:val="0"/>
              <w:jc w:val="right"/>
              <w:rPr>
                <w:sz w:val="20"/>
              </w:rPr>
            </w:pPr>
            <w:r w:rsidRPr="00A035C1">
              <w:rPr>
                <w:sz w:val="20"/>
              </w:rPr>
              <w:t>0.02</w:t>
            </w:r>
          </w:p>
        </w:tc>
        <w:tc>
          <w:tcPr>
            <w:tcW w:w="1843" w:type="dxa"/>
            <w:tcBorders>
              <w:top w:val="single" w:sz="4" w:space="0" w:color="auto"/>
              <w:left w:val="single" w:sz="4" w:space="0" w:color="auto"/>
              <w:bottom w:val="single" w:sz="4" w:space="0" w:color="auto"/>
              <w:right w:val="single" w:sz="4" w:space="0" w:color="auto"/>
            </w:tcBorders>
          </w:tcPr>
          <w:p w14:paraId="4583C586" w14:textId="77777777" w:rsidR="005F2994" w:rsidRPr="00A035C1" w:rsidRDefault="005F2994" w:rsidP="00A035C1">
            <w:pPr>
              <w:autoSpaceDE w:val="0"/>
              <w:autoSpaceDN w:val="0"/>
              <w:adjustRightInd w:val="0"/>
              <w:jc w:val="both"/>
              <w:rPr>
                <w:sz w:val="20"/>
              </w:rPr>
            </w:pPr>
            <w:r w:rsidRPr="00A035C1">
              <w:rPr>
                <w:sz w:val="20"/>
              </w:rPr>
              <w:t>ASTM D 974</w:t>
            </w:r>
          </w:p>
        </w:tc>
      </w:tr>
      <w:tr w:rsidR="005F2994" w:rsidRPr="00A035C1" w14:paraId="4583C58D" w14:textId="77777777" w:rsidTr="00A035C1">
        <w:tc>
          <w:tcPr>
            <w:tcW w:w="2268" w:type="dxa"/>
            <w:tcBorders>
              <w:top w:val="single" w:sz="4" w:space="0" w:color="auto"/>
              <w:left w:val="single" w:sz="4" w:space="0" w:color="auto"/>
              <w:bottom w:val="single" w:sz="4" w:space="0" w:color="auto"/>
              <w:right w:val="single" w:sz="4" w:space="0" w:color="auto"/>
            </w:tcBorders>
          </w:tcPr>
          <w:p w14:paraId="4583C588" w14:textId="77777777" w:rsidR="005F2994" w:rsidRPr="00A035C1" w:rsidRDefault="005F2994" w:rsidP="00A035C1">
            <w:pPr>
              <w:autoSpaceDE w:val="0"/>
              <w:autoSpaceDN w:val="0"/>
              <w:adjustRightInd w:val="0"/>
              <w:rPr>
                <w:sz w:val="20"/>
              </w:rPr>
            </w:pPr>
            <w:r w:rsidRPr="00A035C1">
              <w:rPr>
                <w:sz w:val="20"/>
              </w:rPr>
              <w:t>Oxidation stability</w:t>
            </w:r>
            <w:r w:rsidRPr="00A035C1">
              <w:rPr>
                <w:sz w:val="20"/>
                <w:vertAlign w:val="superscript"/>
              </w:rPr>
              <w:t>4</w:t>
            </w:r>
          </w:p>
        </w:tc>
        <w:tc>
          <w:tcPr>
            <w:tcW w:w="1416" w:type="dxa"/>
            <w:tcBorders>
              <w:top w:val="single" w:sz="4" w:space="0" w:color="auto"/>
              <w:left w:val="single" w:sz="4" w:space="0" w:color="auto"/>
              <w:bottom w:val="single" w:sz="4" w:space="0" w:color="auto"/>
              <w:right w:val="single" w:sz="4" w:space="0" w:color="auto"/>
            </w:tcBorders>
          </w:tcPr>
          <w:p w14:paraId="4583C589" w14:textId="77777777" w:rsidR="005F2994" w:rsidRPr="00A035C1" w:rsidRDefault="005F2994" w:rsidP="00A035C1">
            <w:pPr>
              <w:autoSpaceDE w:val="0"/>
              <w:autoSpaceDN w:val="0"/>
              <w:adjustRightInd w:val="0"/>
              <w:rPr>
                <w:sz w:val="20"/>
              </w:rPr>
            </w:pPr>
            <w:r w:rsidRPr="00A035C1">
              <w:rPr>
                <w:sz w:val="20"/>
              </w:rPr>
              <w:t>mg/ml</w:t>
            </w:r>
          </w:p>
        </w:tc>
        <w:tc>
          <w:tcPr>
            <w:tcW w:w="1842" w:type="dxa"/>
            <w:tcBorders>
              <w:top w:val="single" w:sz="4" w:space="0" w:color="auto"/>
              <w:left w:val="single" w:sz="4" w:space="0" w:color="auto"/>
              <w:bottom w:val="single" w:sz="4" w:space="0" w:color="auto"/>
              <w:right w:val="single" w:sz="4" w:space="0" w:color="auto"/>
            </w:tcBorders>
          </w:tcPr>
          <w:p w14:paraId="4583C58A" w14:textId="77777777" w:rsidR="005F2994" w:rsidRPr="00A035C1" w:rsidRDefault="005F2994" w:rsidP="00A035C1">
            <w:pPr>
              <w:autoSpaceDE w:val="0"/>
              <w:autoSpaceDN w:val="0"/>
              <w:adjustRightInd w:val="0"/>
              <w:jc w:val="right"/>
              <w:rPr>
                <w:sz w:val="20"/>
              </w:rPr>
            </w:pPr>
            <w:r w:rsidRPr="00A035C1">
              <w:rPr>
                <w:sz w:val="20"/>
              </w:rPr>
              <w:t>-</w:t>
            </w:r>
          </w:p>
        </w:tc>
        <w:tc>
          <w:tcPr>
            <w:tcW w:w="1843" w:type="dxa"/>
            <w:tcBorders>
              <w:top w:val="single" w:sz="4" w:space="0" w:color="auto"/>
              <w:left w:val="single" w:sz="4" w:space="0" w:color="auto"/>
              <w:bottom w:val="single" w:sz="4" w:space="0" w:color="auto"/>
              <w:right w:val="single" w:sz="4" w:space="0" w:color="auto"/>
            </w:tcBorders>
          </w:tcPr>
          <w:p w14:paraId="4583C58B" w14:textId="77777777" w:rsidR="005F2994" w:rsidRPr="00A035C1" w:rsidRDefault="005F2994" w:rsidP="00A035C1">
            <w:pPr>
              <w:autoSpaceDE w:val="0"/>
              <w:autoSpaceDN w:val="0"/>
              <w:adjustRightInd w:val="0"/>
              <w:jc w:val="right"/>
              <w:rPr>
                <w:sz w:val="20"/>
              </w:rPr>
            </w:pPr>
            <w:r w:rsidRPr="00A035C1">
              <w:rPr>
                <w:sz w:val="20"/>
              </w:rPr>
              <w:t>0.025</w:t>
            </w:r>
          </w:p>
        </w:tc>
        <w:tc>
          <w:tcPr>
            <w:tcW w:w="1843" w:type="dxa"/>
            <w:tcBorders>
              <w:top w:val="single" w:sz="4" w:space="0" w:color="auto"/>
              <w:left w:val="single" w:sz="4" w:space="0" w:color="auto"/>
              <w:bottom w:val="single" w:sz="4" w:space="0" w:color="auto"/>
              <w:right w:val="single" w:sz="4" w:space="0" w:color="auto"/>
            </w:tcBorders>
          </w:tcPr>
          <w:p w14:paraId="4583C58C" w14:textId="77777777" w:rsidR="005F2994" w:rsidRPr="00A035C1" w:rsidRDefault="005F2994" w:rsidP="00A035C1">
            <w:pPr>
              <w:autoSpaceDE w:val="0"/>
              <w:autoSpaceDN w:val="0"/>
              <w:adjustRightInd w:val="0"/>
              <w:jc w:val="both"/>
              <w:rPr>
                <w:sz w:val="20"/>
              </w:rPr>
            </w:pPr>
            <w:r w:rsidRPr="00A035C1">
              <w:rPr>
                <w:sz w:val="20"/>
              </w:rPr>
              <w:t>EN-ISO 12205</w:t>
            </w:r>
          </w:p>
        </w:tc>
      </w:tr>
      <w:tr w:rsidR="005F2994" w:rsidRPr="00A035C1" w14:paraId="4583C593" w14:textId="77777777" w:rsidTr="00A035C1">
        <w:tc>
          <w:tcPr>
            <w:tcW w:w="2268" w:type="dxa"/>
            <w:tcBorders>
              <w:top w:val="single" w:sz="4" w:space="0" w:color="auto"/>
              <w:left w:val="single" w:sz="4" w:space="0" w:color="auto"/>
              <w:bottom w:val="single" w:sz="4" w:space="0" w:color="auto"/>
              <w:right w:val="single" w:sz="4" w:space="0" w:color="auto"/>
            </w:tcBorders>
          </w:tcPr>
          <w:p w14:paraId="4583C58E" w14:textId="77777777" w:rsidR="005F2994" w:rsidRPr="00A035C1" w:rsidRDefault="005F2994" w:rsidP="00A035C1">
            <w:pPr>
              <w:autoSpaceDE w:val="0"/>
              <w:autoSpaceDN w:val="0"/>
              <w:adjustRightInd w:val="0"/>
              <w:rPr>
                <w:sz w:val="20"/>
                <w:lang w:val="en-US"/>
              </w:rPr>
            </w:pPr>
            <w:r w:rsidRPr="00A035C1">
              <w:rPr>
                <w:sz w:val="20"/>
                <w:lang w:val="en-US"/>
              </w:rPr>
              <w:t>Lubricity (HFRR wear scan diameter at 60 °C)</w:t>
            </w:r>
          </w:p>
        </w:tc>
        <w:tc>
          <w:tcPr>
            <w:tcW w:w="1416" w:type="dxa"/>
            <w:tcBorders>
              <w:top w:val="single" w:sz="4" w:space="0" w:color="auto"/>
              <w:left w:val="single" w:sz="4" w:space="0" w:color="auto"/>
              <w:bottom w:val="single" w:sz="4" w:space="0" w:color="auto"/>
              <w:right w:val="single" w:sz="4" w:space="0" w:color="auto"/>
            </w:tcBorders>
          </w:tcPr>
          <w:p w14:paraId="4583C58F" w14:textId="77777777" w:rsidR="005F2994" w:rsidRPr="00A035C1" w:rsidRDefault="005F2994" w:rsidP="00A035C1">
            <w:pPr>
              <w:autoSpaceDE w:val="0"/>
              <w:autoSpaceDN w:val="0"/>
              <w:adjustRightInd w:val="0"/>
              <w:rPr>
                <w:sz w:val="20"/>
              </w:rPr>
            </w:pPr>
            <w:proofErr w:type="spellStart"/>
            <w:r w:rsidRPr="00A035C1">
              <w:rPr>
                <w:sz w:val="20"/>
              </w:rPr>
              <w:t>μm</w:t>
            </w:r>
            <w:proofErr w:type="spellEnd"/>
          </w:p>
        </w:tc>
        <w:tc>
          <w:tcPr>
            <w:tcW w:w="1842" w:type="dxa"/>
            <w:tcBorders>
              <w:top w:val="single" w:sz="4" w:space="0" w:color="auto"/>
              <w:left w:val="single" w:sz="4" w:space="0" w:color="auto"/>
              <w:bottom w:val="single" w:sz="4" w:space="0" w:color="auto"/>
              <w:right w:val="single" w:sz="4" w:space="0" w:color="auto"/>
            </w:tcBorders>
          </w:tcPr>
          <w:p w14:paraId="4583C590" w14:textId="77777777" w:rsidR="005F2994" w:rsidRPr="00A035C1" w:rsidRDefault="005F2994" w:rsidP="00A035C1">
            <w:pPr>
              <w:autoSpaceDE w:val="0"/>
              <w:autoSpaceDN w:val="0"/>
              <w:adjustRightInd w:val="0"/>
              <w:jc w:val="right"/>
              <w:rPr>
                <w:sz w:val="20"/>
              </w:rPr>
            </w:pPr>
            <w:r w:rsidRPr="00A035C1">
              <w:rPr>
                <w:sz w:val="20"/>
              </w:rPr>
              <w:t>-</w:t>
            </w:r>
          </w:p>
        </w:tc>
        <w:tc>
          <w:tcPr>
            <w:tcW w:w="1843" w:type="dxa"/>
            <w:tcBorders>
              <w:top w:val="single" w:sz="4" w:space="0" w:color="auto"/>
              <w:left w:val="single" w:sz="4" w:space="0" w:color="auto"/>
              <w:bottom w:val="single" w:sz="4" w:space="0" w:color="auto"/>
              <w:right w:val="single" w:sz="4" w:space="0" w:color="auto"/>
            </w:tcBorders>
          </w:tcPr>
          <w:p w14:paraId="4583C591" w14:textId="77777777" w:rsidR="005F2994" w:rsidRPr="00A035C1" w:rsidRDefault="005F2994" w:rsidP="00A035C1">
            <w:pPr>
              <w:autoSpaceDE w:val="0"/>
              <w:autoSpaceDN w:val="0"/>
              <w:adjustRightInd w:val="0"/>
              <w:jc w:val="right"/>
              <w:rPr>
                <w:sz w:val="20"/>
              </w:rPr>
            </w:pPr>
            <w:r w:rsidRPr="00A035C1">
              <w:rPr>
                <w:sz w:val="20"/>
              </w:rPr>
              <w:t>400</w:t>
            </w:r>
          </w:p>
        </w:tc>
        <w:tc>
          <w:tcPr>
            <w:tcW w:w="1843" w:type="dxa"/>
            <w:tcBorders>
              <w:top w:val="single" w:sz="4" w:space="0" w:color="auto"/>
              <w:left w:val="single" w:sz="4" w:space="0" w:color="auto"/>
              <w:bottom w:val="single" w:sz="4" w:space="0" w:color="auto"/>
              <w:right w:val="single" w:sz="4" w:space="0" w:color="auto"/>
            </w:tcBorders>
          </w:tcPr>
          <w:p w14:paraId="4583C592" w14:textId="77777777" w:rsidR="005F2994" w:rsidRPr="00A035C1" w:rsidRDefault="005F2994" w:rsidP="00A035C1">
            <w:pPr>
              <w:autoSpaceDE w:val="0"/>
              <w:autoSpaceDN w:val="0"/>
              <w:adjustRightInd w:val="0"/>
              <w:jc w:val="both"/>
              <w:rPr>
                <w:sz w:val="20"/>
              </w:rPr>
            </w:pPr>
            <w:r w:rsidRPr="00A035C1">
              <w:rPr>
                <w:sz w:val="20"/>
              </w:rPr>
              <w:t>EN ISO 12156</w:t>
            </w:r>
          </w:p>
        </w:tc>
      </w:tr>
      <w:tr w:rsidR="005F2994" w:rsidRPr="00A035C1" w14:paraId="4583C599" w14:textId="77777777" w:rsidTr="00A035C1">
        <w:tc>
          <w:tcPr>
            <w:tcW w:w="2268" w:type="dxa"/>
            <w:tcBorders>
              <w:top w:val="single" w:sz="4" w:space="0" w:color="auto"/>
              <w:left w:val="single" w:sz="4" w:space="0" w:color="auto"/>
              <w:bottom w:val="single" w:sz="4" w:space="0" w:color="auto"/>
              <w:right w:val="single" w:sz="4" w:space="0" w:color="auto"/>
            </w:tcBorders>
          </w:tcPr>
          <w:p w14:paraId="4583C594" w14:textId="77777777" w:rsidR="005F2994" w:rsidRPr="00A035C1" w:rsidRDefault="005F2994" w:rsidP="00A035C1">
            <w:pPr>
              <w:autoSpaceDE w:val="0"/>
              <w:autoSpaceDN w:val="0"/>
              <w:adjustRightInd w:val="0"/>
              <w:rPr>
                <w:sz w:val="20"/>
              </w:rPr>
            </w:pPr>
            <w:r w:rsidRPr="00A035C1">
              <w:rPr>
                <w:sz w:val="20"/>
              </w:rPr>
              <w:t>Oxidation stability at 110 °C</w:t>
            </w:r>
            <w:r w:rsidRPr="00A035C1">
              <w:rPr>
                <w:sz w:val="20"/>
                <w:vertAlign w:val="superscript"/>
              </w:rPr>
              <w:t>4,</w:t>
            </w:r>
            <w:r w:rsidRPr="00A035C1">
              <w:rPr>
                <w:sz w:val="20"/>
              </w:rPr>
              <w:t xml:space="preserve"> </w:t>
            </w:r>
            <w:r w:rsidRPr="00A035C1">
              <w:rPr>
                <w:sz w:val="20"/>
                <w:vertAlign w:val="superscript"/>
              </w:rPr>
              <w:t>6</w:t>
            </w:r>
          </w:p>
        </w:tc>
        <w:tc>
          <w:tcPr>
            <w:tcW w:w="1416" w:type="dxa"/>
            <w:tcBorders>
              <w:top w:val="single" w:sz="4" w:space="0" w:color="auto"/>
              <w:left w:val="single" w:sz="4" w:space="0" w:color="auto"/>
              <w:bottom w:val="single" w:sz="4" w:space="0" w:color="auto"/>
              <w:right w:val="single" w:sz="4" w:space="0" w:color="auto"/>
            </w:tcBorders>
          </w:tcPr>
          <w:p w14:paraId="4583C595" w14:textId="77777777" w:rsidR="005F2994" w:rsidRPr="00A035C1" w:rsidRDefault="005F2994" w:rsidP="00A035C1">
            <w:pPr>
              <w:autoSpaceDE w:val="0"/>
              <w:autoSpaceDN w:val="0"/>
              <w:adjustRightInd w:val="0"/>
              <w:rPr>
                <w:sz w:val="20"/>
              </w:rPr>
            </w:pPr>
            <w:r w:rsidRPr="00A035C1">
              <w:rPr>
                <w:sz w:val="20"/>
              </w:rPr>
              <w:t>h</w:t>
            </w:r>
          </w:p>
        </w:tc>
        <w:tc>
          <w:tcPr>
            <w:tcW w:w="1842" w:type="dxa"/>
            <w:tcBorders>
              <w:top w:val="single" w:sz="4" w:space="0" w:color="auto"/>
              <w:left w:val="single" w:sz="4" w:space="0" w:color="auto"/>
              <w:bottom w:val="single" w:sz="4" w:space="0" w:color="auto"/>
              <w:right w:val="single" w:sz="4" w:space="0" w:color="auto"/>
            </w:tcBorders>
          </w:tcPr>
          <w:p w14:paraId="4583C596" w14:textId="77777777" w:rsidR="005F2994" w:rsidRPr="00A035C1" w:rsidRDefault="005F2994" w:rsidP="00A035C1">
            <w:pPr>
              <w:autoSpaceDE w:val="0"/>
              <w:autoSpaceDN w:val="0"/>
              <w:adjustRightInd w:val="0"/>
              <w:jc w:val="right"/>
              <w:rPr>
                <w:sz w:val="20"/>
              </w:rPr>
            </w:pPr>
            <w:r w:rsidRPr="00A035C1">
              <w:rPr>
                <w:sz w:val="20"/>
              </w:rPr>
              <w:t>20.0</w:t>
            </w:r>
          </w:p>
        </w:tc>
        <w:tc>
          <w:tcPr>
            <w:tcW w:w="1843" w:type="dxa"/>
            <w:tcBorders>
              <w:top w:val="single" w:sz="4" w:space="0" w:color="auto"/>
              <w:left w:val="single" w:sz="4" w:space="0" w:color="auto"/>
              <w:bottom w:val="single" w:sz="4" w:space="0" w:color="auto"/>
              <w:right w:val="single" w:sz="4" w:space="0" w:color="auto"/>
            </w:tcBorders>
          </w:tcPr>
          <w:p w14:paraId="4583C597" w14:textId="77777777" w:rsidR="005F2994" w:rsidRPr="00A035C1" w:rsidRDefault="005F2994" w:rsidP="00A035C1">
            <w:pPr>
              <w:autoSpaceDE w:val="0"/>
              <w:autoSpaceDN w:val="0"/>
              <w:adjustRightInd w:val="0"/>
              <w:jc w:val="right"/>
              <w:rPr>
                <w:sz w:val="20"/>
              </w:rPr>
            </w:pPr>
          </w:p>
        </w:tc>
        <w:tc>
          <w:tcPr>
            <w:tcW w:w="1843" w:type="dxa"/>
            <w:tcBorders>
              <w:top w:val="single" w:sz="4" w:space="0" w:color="auto"/>
              <w:left w:val="single" w:sz="4" w:space="0" w:color="auto"/>
              <w:bottom w:val="single" w:sz="4" w:space="0" w:color="auto"/>
              <w:right w:val="single" w:sz="4" w:space="0" w:color="auto"/>
            </w:tcBorders>
          </w:tcPr>
          <w:p w14:paraId="4583C598" w14:textId="77777777" w:rsidR="005F2994" w:rsidRPr="00A035C1" w:rsidRDefault="005F2994" w:rsidP="00A035C1">
            <w:pPr>
              <w:autoSpaceDE w:val="0"/>
              <w:autoSpaceDN w:val="0"/>
              <w:adjustRightInd w:val="0"/>
              <w:jc w:val="both"/>
              <w:rPr>
                <w:sz w:val="20"/>
              </w:rPr>
            </w:pPr>
            <w:r w:rsidRPr="00A035C1">
              <w:rPr>
                <w:sz w:val="20"/>
              </w:rPr>
              <w:t>EN 14112</w:t>
            </w:r>
          </w:p>
        </w:tc>
      </w:tr>
      <w:tr w:rsidR="005F2994" w:rsidRPr="00A035C1" w14:paraId="4583C59F" w14:textId="77777777" w:rsidTr="00A035C1">
        <w:tc>
          <w:tcPr>
            <w:tcW w:w="2268" w:type="dxa"/>
            <w:tcBorders>
              <w:top w:val="single" w:sz="4" w:space="0" w:color="auto"/>
              <w:left w:val="single" w:sz="4" w:space="0" w:color="auto"/>
              <w:bottom w:val="single" w:sz="4" w:space="0" w:color="auto"/>
              <w:right w:val="single" w:sz="4" w:space="0" w:color="auto"/>
            </w:tcBorders>
          </w:tcPr>
          <w:p w14:paraId="4583C59A" w14:textId="77777777" w:rsidR="005F2994" w:rsidRPr="00A035C1" w:rsidRDefault="005F2994" w:rsidP="00A035C1">
            <w:pPr>
              <w:autoSpaceDE w:val="0"/>
              <w:autoSpaceDN w:val="0"/>
              <w:adjustRightInd w:val="0"/>
              <w:rPr>
                <w:sz w:val="20"/>
              </w:rPr>
            </w:pPr>
            <w:r w:rsidRPr="00A035C1">
              <w:rPr>
                <w:sz w:val="20"/>
              </w:rPr>
              <w:t>FAME</w:t>
            </w:r>
            <w:r w:rsidRPr="00A035C1">
              <w:rPr>
                <w:sz w:val="20"/>
                <w:vertAlign w:val="superscript"/>
              </w:rPr>
              <w:t>5</w:t>
            </w:r>
          </w:p>
        </w:tc>
        <w:tc>
          <w:tcPr>
            <w:tcW w:w="1416" w:type="dxa"/>
            <w:tcBorders>
              <w:top w:val="single" w:sz="4" w:space="0" w:color="auto"/>
              <w:left w:val="single" w:sz="4" w:space="0" w:color="auto"/>
              <w:bottom w:val="single" w:sz="4" w:space="0" w:color="auto"/>
              <w:right w:val="single" w:sz="4" w:space="0" w:color="auto"/>
            </w:tcBorders>
          </w:tcPr>
          <w:p w14:paraId="4583C59B" w14:textId="77777777" w:rsidR="005F2994" w:rsidRPr="00A035C1" w:rsidRDefault="005F2994" w:rsidP="00A035C1">
            <w:pPr>
              <w:autoSpaceDE w:val="0"/>
              <w:autoSpaceDN w:val="0"/>
              <w:adjustRightInd w:val="0"/>
              <w:rPr>
                <w:sz w:val="20"/>
              </w:rPr>
            </w:pPr>
            <w:r w:rsidRPr="00A035C1">
              <w:rPr>
                <w:sz w:val="20"/>
              </w:rPr>
              <w:t>% v/v</w:t>
            </w:r>
          </w:p>
        </w:tc>
        <w:tc>
          <w:tcPr>
            <w:tcW w:w="1842" w:type="dxa"/>
            <w:tcBorders>
              <w:top w:val="single" w:sz="4" w:space="0" w:color="auto"/>
              <w:left w:val="single" w:sz="4" w:space="0" w:color="auto"/>
              <w:bottom w:val="single" w:sz="4" w:space="0" w:color="auto"/>
              <w:right w:val="single" w:sz="4" w:space="0" w:color="auto"/>
            </w:tcBorders>
          </w:tcPr>
          <w:p w14:paraId="4583C59C" w14:textId="77777777" w:rsidR="005F2994" w:rsidRPr="00A035C1" w:rsidRDefault="005F2994" w:rsidP="00A035C1">
            <w:pPr>
              <w:autoSpaceDE w:val="0"/>
              <w:autoSpaceDN w:val="0"/>
              <w:adjustRightInd w:val="0"/>
              <w:jc w:val="right"/>
              <w:rPr>
                <w:sz w:val="20"/>
              </w:rPr>
            </w:pPr>
            <w:r w:rsidRPr="00A035C1">
              <w:rPr>
                <w:sz w:val="20"/>
              </w:rPr>
              <w:t>4.5</w:t>
            </w:r>
          </w:p>
        </w:tc>
        <w:tc>
          <w:tcPr>
            <w:tcW w:w="1843" w:type="dxa"/>
            <w:tcBorders>
              <w:top w:val="single" w:sz="4" w:space="0" w:color="auto"/>
              <w:left w:val="single" w:sz="4" w:space="0" w:color="auto"/>
              <w:bottom w:val="single" w:sz="4" w:space="0" w:color="auto"/>
              <w:right w:val="single" w:sz="4" w:space="0" w:color="auto"/>
            </w:tcBorders>
          </w:tcPr>
          <w:p w14:paraId="4583C59D" w14:textId="77777777" w:rsidR="005F2994" w:rsidRPr="00A035C1" w:rsidRDefault="005F2994" w:rsidP="00A035C1">
            <w:pPr>
              <w:autoSpaceDE w:val="0"/>
              <w:autoSpaceDN w:val="0"/>
              <w:adjustRightInd w:val="0"/>
              <w:jc w:val="right"/>
              <w:rPr>
                <w:sz w:val="20"/>
              </w:rPr>
            </w:pPr>
            <w:r w:rsidRPr="00A035C1">
              <w:rPr>
                <w:sz w:val="20"/>
              </w:rPr>
              <w:t>5.5</w:t>
            </w:r>
          </w:p>
        </w:tc>
        <w:tc>
          <w:tcPr>
            <w:tcW w:w="1843" w:type="dxa"/>
            <w:tcBorders>
              <w:top w:val="single" w:sz="4" w:space="0" w:color="auto"/>
              <w:left w:val="single" w:sz="4" w:space="0" w:color="auto"/>
              <w:bottom w:val="single" w:sz="4" w:space="0" w:color="auto"/>
              <w:right w:val="single" w:sz="4" w:space="0" w:color="auto"/>
            </w:tcBorders>
          </w:tcPr>
          <w:p w14:paraId="4583C59E" w14:textId="77777777" w:rsidR="005F2994" w:rsidRPr="00A035C1" w:rsidRDefault="005F2994" w:rsidP="00A035C1">
            <w:pPr>
              <w:autoSpaceDE w:val="0"/>
              <w:autoSpaceDN w:val="0"/>
              <w:adjustRightInd w:val="0"/>
              <w:jc w:val="both"/>
              <w:rPr>
                <w:sz w:val="20"/>
              </w:rPr>
            </w:pPr>
            <w:r w:rsidRPr="00A035C1">
              <w:rPr>
                <w:sz w:val="20"/>
              </w:rPr>
              <w:t>EN 14078</w:t>
            </w:r>
          </w:p>
        </w:tc>
      </w:tr>
      <w:tr w:rsidR="005F2994" w:rsidRPr="00A035C1" w14:paraId="4583C5A7" w14:textId="77777777" w:rsidTr="00A035C1">
        <w:trPr>
          <w:trHeight w:val="490"/>
        </w:trPr>
        <w:tc>
          <w:tcPr>
            <w:tcW w:w="9212" w:type="dxa"/>
            <w:gridSpan w:val="5"/>
            <w:tcBorders>
              <w:top w:val="single" w:sz="4" w:space="0" w:color="auto"/>
            </w:tcBorders>
          </w:tcPr>
          <w:p w14:paraId="4583C5A0" w14:textId="77777777" w:rsidR="005F2994" w:rsidRPr="00A035C1" w:rsidRDefault="005F2994" w:rsidP="00A035C1">
            <w:pPr>
              <w:tabs>
                <w:tab w:val="left" w:pos="410"/>
              </w:tabs>
              <w:autoSpaceDE w:val="0"/>
              <w:autoSpaceDN w:val="0"/>
              <w:adjustRightInd w:val="0"/>
              <w:spacing w:before="120"/>
              <w:ind w:left="284" w:hanging="284"/>
              <w:jc w:val="both"/>
              <w:rPr>
                <w:sz w:val="18"/>
                <w:szCs w:val="18"/>
                <w:lang w:val="en-US"/>
              </w:rPr>
            </w:pPr>
            <w:r w:rsidRPr="00A035C1">
              <w:rPr>
                <w:sz w:val="18"/>
                <w:szCs w:val="18"/>
                <w:vertAlign w:val="superscript"/>
                <w:lang w:val="en-US"/>
              </w:rPr>
              <w:t>1</w:t>
            </w:r>
            <w:r w:rsidRPr="00A035C1">
              <w:rPr>
                <w:sz w:val="18"/>
                <w:szCs w:val="18"/>
                <w:lang w:val="en-US"/>
              </w:rPr>
              <w:tab/>
              <w:t xml:space="preserve">The values quoted in the specifications are </w:t>
            </w:r>
            <w:r w:rsidRPr="00A035C1">
              <w:rPr>
                <w:bCs/>
                <w:sz w:val="18"/>
                <w:szCs w:val="18"/>
                <w:lang w:val="en-US"/>
              </w:rPr>
              <w:t>"</w:t>
            </w:r>
            <w:r w:rsidRPr="00A035C1">
              <w:rPr>
                <w:sz w:val="18"/>
                <w:szCs w:val="18"/>
                <w:lang w:val="en-US"/>
              </w:rPr>
              <w:t>true values</w:t>
            </w:r>
            <w:r w:rsidRPr="00A035C1">
              <w:rPr>
                <w:bCs/>
                <w:sz w:val="18"/>
                <w:szCs w:val="18"/>
                <w:lang w:val="en-US"/>
              </w:rPr>
              <w:t>"</w:t>
            </w:r>
            <w:r w:rsidRPr="00A035C1">
              <w:rPr>
                <w:sz w:val="18"/>
                <w:szCs w:val="18"/>
                <w:lang w:val="en-US"/>
              </w:rPr>
              <w:t>. In establishment of their limit values the terms of ISO 4259 Petroleum products – Determination and application of precision data in relation to methods of test have been applied and in fixing a minimum value, a minimum difference of 2R above zero has been taken into account; in fixing a maximum and minimum value, the minimum difference is 4R (R = reproducibility).</w:t>
            </w:r>
          </w:p>
          <w:p w14:paraId="4583C5A1" w14:textId="77777777" w:rsidR="005F2994" w:rsidRPr="00A035C1" w:rsidRDefault="005F2994" w:rsidP="00A035C1">
            <w:pPr>
              <w:tabs>
                <w:tab w:val="left" w:pos="410"/>
              </w:tabs>
              <w:autoSpaceDE w:val="0"/>
              <w:autoSpaceDN w:val="0"/>
              <w:adjustRightInd w:val="0"/>
              <w:ind w:left="284" w:hanging="284"/>
              <w:jc w:val="both"/>
              <w:rPr>
                <w:sz w:val="18"/>
                <w:szCs w:val="18"/>
                <w:lang w:val="en-US"/>
              </w:rPr>
            </w:pPr>
            <w:r w:rsidRPr="00A035C1">
              <w:rPr>
                <w:sz w:val="18"/>
                <w:szCs w:val="18"/>
                <w:lang w:val="en-US"/>
              </w:rPr>
              <w:tab/>
              <w:t>Notwithstanding this measure, which is necessary for technical reasons, the manufacturer of fuels shall nevertheless aim at a zero value where the stipulated maximum value is 2R and at the mean value in the case of quotations of maximum and minimum limits. Should it be necessary to clarify whether a fuel meets the requirements of the specifications, the terms of ISO 4259 shall be applied.</w:t>
            </w:r>
          </w:p>
          <w:p w14:paraId="4583C5A2" w14:textId="77777777" w:rsidR="005F2994" w:rsidRPr="00A035C1" w:rsidRDefault="005F2994" w:rsidP="00A035C1">
            <w:pPr>
              <w:tabs>
                <w:tab w:val="left" w:pos="410"/>
              </w:tabs>
              <w:autoSpaceDE w:val="0"/>
              <w:autoSpaceDN w:val="0"/>
              <w:adjustRightInd w:val="0"/>
              <w:ind w:left="284" w:hanging="284"/>
              <w:jc w:val="both"/>
              <w:rPr>
                <w:sz w:val="18"/>
                <w:szCs w:val="18"/>
                <w:lang w:val="en-US"/>
              </w:rPr>
            </w:pPr>
            <w:r w:rsidRPr="00A035C1">
              <w:rPr>
                <w:sz w:val="18"/>
                <w:szCs w:val="18"/>
                <w:vertAlign w:val="superscript"/>
                <w:lang w:val="en-US"/>
              </w:rPr>
              <w:t>2</w:t>
            </w:r>
            <w:r w:rsidRPr="00A035C1">
              <w:rPr>
                <w:sz w:val="18"/>
                <w:szCs w:val="18"/>
                <w:lang w:val="en-US"/>
              </w:rPr>
              <w:tab/>
              <w:t>The range for cetane number is not in accordance with the requirements of a minimum range of 4R. However, in the case of a dispute between fuel supplier and fuel user, the terms of ISO 4259 may be used to resolve such disputes provided replicate measurements, of sufficient number to archive the necessary precision, are made in preference to single determinations.</w:t>
            </w:r>
          </w:p>
          <w:p w14:paraId="4583C5A3" w14:textId="77777777" w:rsidR="005F2994" w:rsidRPr="00A035C1" w:rsidRDefault="005F2994" w:rsidP="00A035C1">
            <w:pPr>
              <w:tabs>
                <w:tab w:val="left" w:pos="410"/>
              </w:tabs>
              <w:autoSpaceDE w:val="0"/>
              <w:autoSpaceDN w:val="0"/>
              <w:adjustRightInd w:val="0"/>
              <w:ind w:left="284" w:hanging="284"/>
              <w:jc w:val="both"/>
              <w:rPr>
                <w:sz w:val="18"/>
                <w:szCs w:val="18"/>
                <w:lang w:val="en-US"/>
              </w:rPr>
            </w:pPr>
            <w:r w:rsidRPr="00A035C1">
              <w:rPr>
                <w:sz w:val="18"/>
                <w:szCs w:val="18"/>
                <w:vertAlign w:val="superscript"/>
                <w:lang w:val="en-US"/>
              </w:rPr>
              <w:t>3</w:t>
            </w:r>
            <w:r w:rsidRPr="00A035C1">
              <w:rPr>
                <w:sz w:val="18"/>
                <w:szCs w:val="18"/>
                <w:lang w:val="en-US"/>
              </w:rPr>
              <w:tab/>
              <w:t xml:space="preserve">The actual </w:t>
            </w:r>
            <w:proofErr w:type="spellStart"/>
            <w:r w:rsidRPr="00A035C1">
              <w:rPr>
                <w:sz w:val="18"/>
                <w:szCs w:val="18"/>
                <w:lang w:val="en-US"/>
              </w:rPr>
              <w:t>sulphur</w:t>
            </w:r>
            <w:proofErr w:type="spellEnd"/>
            <w:r w:rsidRPr="00A035C1">
              <w:rPr>
                <w:sz w:val="18"/>
                <w:szCs w:val="18"/>
                <w:lang w:val="en-US"/>
              </w:rPr>
              <w:t xml:space="preserve"> content of the fuel used for the Type I </w:t>
            </w:r>
            <w:r w:rsidR="00485640" w:rsidRPr="00A035C1">
              <w:rPr>
                <w:sz w:val="18"/>
                <w:szCs w:val="18"/>
                <w:lang w:val="en-US"/>
              </w:rPr>
              <w:t>Test</w:t>
            </w:r>
            <w:r w:rsidRPr="00A035C1">
              <w:rPr>
                <w:sz w:val="18"/>
                <w:szCs w:val="18"/>
                <w:lang w:val="en-US"/>
              </w:rPr>
              <w:t xml:space="preserve"> shall be reported.</w:t>
            </w:r>
          </w:p>
          <w:p w14:paraId="4583C5A4" w14:textId="77777777" w:rsidR="005F2994" w:rsidRPr="00A035C1" w:rsidRDefault="005F2994" w:rsidP="00A035C1">
            <w:pPr>
              <w:tabs>
                <w:tab w:val="left" w:pos="410"/>
              </w:tabs>
              <w:autoSpaceDE w:val="0"/>
              <w:autoSpaceDN w:val="0"/>
              <w:adjustRightInd w:val="0"/>
              <w:ind w:left="284" w:hanging="284"/>
              <w:jc w:val="both"/>
              <w:rPr>
                <w:sz w:val="18"/>
                <w:szCs w:val="18"/>
                <w:lang w:val="en-US"/>
              </w:rPr>
            </w:pPr>
            <w:r w:rsidRPr="00A035C1">
              <w:rPr>
                <w:sz w:val="18"/>
                <w:szCs w:val="18"/>
                <w:vertAlign w:val="superscript"/>
                <w:lang w:val="en-US"/>
              </w:rPr>
              <w:t>4</w:t>
            </w:r>
            <w:r w:rsidRPr="00A035C1">
              <w:rPr>
                <w:sz w:val="18"/>
                <w:szCs w:val="18"/>
                <w:lang w:val="en-US"/>
              </w:rPr>
              <w:tab/>
              <w:t>Even though oxidation stability is controlled, it is likely that shelf life will be limited. Advice shall be sought from the supplier as to storage conditions and life.</w:t>
            </w:r>
          </w:p>
          <w:p w14:paraId="4583C5A5" w14:textId="77777777" w:rsidR="005F2994" w:rsidRPr="00A035C1" w:rsidRDefault="005F2994" w:rsidP="00A035C1">
            <w:pPr>
              <w:tabs>
                <w:tab w:val="left" w:pos="410"/>
              </w:tabs>
              <w:autoSpaceDE w:val="0"/>
              <w:autoSpaceDN w:val="0"/>
              <w:adjustRightInd w:val="0"/>
              <w:ind w:left="284" w:hanging="284"/>
              <w:jc w:val="both"/>
              <w:rPr>
                <w:sz w:val="18"/>
                <w:szCs w:val="18"/>
                <w:lang w:val="en-US"/>
              </w:rPr>
            </w:pPr>
            <w:r w:rsidRPr="00A035C1">
              <w:rPr>
                <w:sz w:val="18"/>
                <w:szCs w:val="18"/>
                <w:vertAlign w:val="superscript"/>
                <w:lang w:val="en-US"/>
              </w:rPr>
              <w:t>5</w:t>
            </w:r>
            <w:r w:rsidRPr="00A035C1">
              <w:rPr>
                <w:sz w:val="18"/>
                <w:szCs w:val="18"/>
                <w:lang w:val="en-US"/>
              </w:rPr>
              <w:tab/>
              <w:t>FAME content to meet the specification of EN 14214.</w:t>
            </w:r>
          </w:p>
          <w:p w14:paraId="4583C5A6" w14:textId="77777777" w:rsidR="005F2994" w:rsidRPr="00A035C1" w:rsidRDefault="005F2994" w:rsidP="00A035C1">
            <w:pPr>
              <w:tabs>
                <w:tab w:val="left" w:pos="410"/>
              </w:tabs>
              <w:autoSpaceDE w:val="0"/>
              <w:autoSpaceDN w:val="0"/>
              <w:adjustRightInd w:val="0"/>
              <w:ind w:left="284" w:hanging="284"/>
              <w:jc w:val="both"/>
              <w:rPr>
                <w:sz w:val="20"/>
                <w:lang w:val="en-US"/>
              </w:rPr>
            </w:pPr>
            <w:r w:rsidRPr="00A035C1">
              <w:rPr>
                <w:sz w:val="18"/>
                <w:szCs w:val="18"/>
                <w:vertAlign w:val="superscript"/>
                <w:lang w:val="en-US"/>
              </w:rPr>
              <w:t>6</w:t>
            </w:r>
            <w:r w:rsidRPr="00A035C1">
              <w:rPr>
                <w:sz w:val="18"/>
                <w:szCs w:val="18"/>
                <w:lang w:val="en-US"/>
              </w:rPr>
              <w:tab/>
              <w:t>Oxidation stability can be demonstrated by EN-ISO 12205 or by EN 14112. This requirement shall be reviewed based on CEN/TC19 evaluations of oxidative stability performance and test limits.</w:t>
            </w:r>
          </w:p>
        </w:tc>
      </w:tr>
    </w:tbl>
    <w:p w14:paraId="4583C5A8" w14:textId="77777777" w:rsidR="005F2994" w:rsidRPr="00415A47" w:rsidRDefault="005F2994" w:rsidP="005F2994">
      <w:pPr>
        <w:pStyle w:val="SingleTxtG"/>
        <w:spacing w:before="120"/>
        <w:ind w:left="170" w:hanging="170"/>
        <w:rPr>
          <w:sz w:val="18"/>
          <w:szCs w:val="18"/>
          <w:vertAlign w:val="superscript"/>
          <w:lang w:val="en-US"/>
        </w:rPr>
      </w:pPr>
    </w:p>
    <w:p w14:paraId="4583C5A9" w14:textId="77777777" w:rsidR="005F2994" w:rsidRPr="002A3294" w:rsidRDefault="005F2994" w:rsidP="005F2994">
      <w:pPr>
        <w:pStyle w:val="SingleTxtG"/>
        <w:ind w:left="2268" w:hanging="1134"/>
      </w:pPr>
      <w:r w:rsidRPr="000C14BB">
        <w:rPr>
          <w:sz w:val="18"/>
          <w:szCs w:val="18"/>
        </w:rPr>
        <w:br w:type="page"/>
      </w:r>
      <w:r w:rsidRPr="002A3294">
        <w:lastRenderedPageBreak/>
        <w:t>2.</w:t>
      </w:r>
      <w:r w:rsidRPr="002A3294">
        <w:tab/>
      </w:r>
      <w:r>
        <w:tab/>
      </w:r>
      <w:r w:rsidRPr="002A3294">
        <w:t xml:space="preserve">Specifications of reference fuel to be used for testing vehicles equipped with positive-ignition engines at low ambient temperature – Type </w:t>
      </w:r>
      <w:r>
        <w:t>VI T</w:t>
      </w:r>
      <w:r w:rsidRPr="002A3294">
        <w:t>est</w:t>
      </w:r>
    </w:p>
    <w:p w14:paraId="4583C5AA" w14:textId="77777777" w:rsidR="005F2994" w:rsidRPr="00142AD9" w:rsidRDefault="005F2994" w:rsidP="005F2994">
      <w:pPr>
        <w:pStyle w:val="SingleTxtG"/>
        <w:rPr>
          <w:b/>
        </w:rPr>
      </w:pPr>
      <w:r w:rsidRPr="00142AD9">
        <w:rPr>
          <w:b/>
        </w:rPr>
        <w:t>Type: Petrol (E5)</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3"/>
        <w:gridCol w:w="1268"/>
        <w:gridCol w:w="1537"/>
        <w:gridCol w:w="1439"/>
        <w:gridCol w:w="2188"/>
      </w:tblGrid>
      <w:tr w:rsidR="005F2994" w:rsidRPr="00A035C1" w14:paraId="4583C5AF" w14:textId="77777777" w:rsidTr="00D174B5">
        <w:tc>
          <w:tcPr>
            <w:tcW w:w="2087" w:type="dxa"/>
            <w:vMerge w:val="restart"/>
          </w:tcPr>
          <w:p w14:paraId="4583C5AB" w14:textId="77777777" w:rsidR="005F2994" w:rsidRPr="00A035C1" w:rsidRDefault="005F2994" w:rsidP="00A035C1">
            <w:pPr>
              <w:autoSpaceDE w:val="0"/>
              <w:autoSpaceDN w:val="0"/>
              <w:adjustRightInd w:val="0"/>
              <w:spacing w:before="80" w:after="80"/>
              <w:rPr>
                <w:i/>
                <w:sz w:val="16"/>
                <w:szCs w:val="16"/>
              </w:rPr>
            </w:pPr>
            <w:r w:rsidRPr="00A035C1">
              <w:rPr>
                <w:i/>
                <w:sz w:val="16"/>
                <w:szCs w:val="16"/>
              </w:rPr>
              <w:t>Parameter</w:t>
            </w:r>
          </w:p>
        </w:tc>
        <w:tc>
          <w:tcPr>
            <w:tcW w:w="1281" w:type="dxa"/>
            <w:vMerge w:val="restart"/>
          </w:tcPr>
          <w:p w14:paraId="4583C5AC" w14:textId="77777777" w:rsidR="005F2994" w:rsidRPr="00A035C1" w:rsidRDefault="005F2994" w:rsidP="00A035C1">
            <w:pPr>
              <w:autoSpaceDE w:val="0"/>
              <w:autoSpaceDN w:val="0"/>
              <w:adjustRightInd w:val="0"/>
              <w:spacing w:before="80" w:after="80"/>
              <w:jc w:val="center"/>
              <w:rPr>
                <w:i/>
                <w:sz w:val="16"/>
                <w:szCs w:val="16"/>
              </w:rPr>
            </w:pPr>
            <w:r w:rsidRPr="00A035C1">
              <w:rPr>
                <w:i/>
                <w:sz w:val="16"/>
                <w:szCs w:val="16"/>
              </w:rPr>
              <w:t>Unit</w:t>
            </w:r>
          </w:p>
        </w:tc>
        <w:tc>
          <w:tcPr>
            <w:tcW w:w="3016" w:type="dxa"/>
            <w:gridSpan w:val="2"/>
          </w:tcPr>
          <w:p w14:paraId="4583C5AD" w14:textId="77777777" w:rsidR="005F2994" w:rsidRPr="00A035C1" w:rsidRDefault="005F2994" w:rsidP="00A035C1">
            <w:pPr>
              <w:autoSpaceDE w:val="0"/>
              <w:autoSpaceDN w:val="0"/>
              <w:adjustRightInd w:val="0"/>
              <w:spacing w:before="80" w:after="80"/>
              <w:jc w:val="center"/>
              <w:rPr>
                <w:i/>
                <w:sz w:val="16"/>
                <w:szCs w:val="16"/>
              </w:rPr>
            </w:pPr>
            <w:r w:rsidRPr="00A035C1">
              <w:rPr>
                <w:i/>
                <w:sz w:val="16"/>
                <w:szCs w:val="16"/>
              </w:rPr>
              <w:t>Limits</w:t>
            </w:r>
            <w:r w:rsidRPr="00A035C1">
              <w:rPr>
                <w:sz w:val="16"/>
                <w:szCs w:val="16"/>
                <w:vertAlign w:val="superscript"/>
              </w:rPr>
              <w:t>1</w:t>
            </w:r>
          </w:p>
        </w:tc>
        <w:tc>
          <w:tcPr>
            <w:tcW w:w="2229" w:type="dxa"/>
            <w:vMerge w:val="restart"/>
          </w:tcPr>
          <w:p w14:paraId="4583C5AE" w14:textId="77777777" w:rsidR="005F2994" w:rsidRPr="00A035C1" w:rsidRDefault="005F2994" w:rsidP="00A035C1">
            <w:pPr>
              <w:autoSpaceDE w:val="0"/>
              <w:autoSpaceDN w:val="0"/>
              <w:adjustRightInd w:val="0"/>
              <w:spacing w:before="80" w:after="80"/>
              <w:rPr>
                <w:i/>
                <w:sz w:val="16"/>
                <w:szCs w:val="16"/>
              </w:rPr>
            </w:pPr>
            <w:r w:rsidRPr="00A035C1">
              <w:rPr>
                <w:i/>
                <w:sz w:val="16"/>
                <w:szCs w:val="16"/>
              </w:rPr>
              <w:t>Test method</w:t>
            </w:r>
          </w:p>
        </w:tc>
      </w:tr>
      <w:tr w:rsidR="005F2994" w:rsidRPr="00A035C1" w14:paraId="4583C5B5" w14:textId="77777777" w:rsidTr="00D174B5">
        <w:tc>
          <w:tcPr>
            <w:tcW w:w="2087" w:type="dxa"/>
            <w:vMerge/>
          </w:tcPr>
          <w:p w14:paraId="4583C5B0" w14:textId="77777777" w:rsidR="005F2994" w:rsidRPr="00A035C1" w:rsidRDefault="005F2994" w:rsidP="00A035C1">
            <w:pPr>
              <w:autoSpaceDE w:val="0"/>
              <w:autoSpaceDN w:val="0"/>
              <w:adjustRightInd w:val="0"/>
              <w:spacing w:before="80" w:after="80"/>
              <w:jc w:val="both"/>
              <w:rPr>
                <w:i/>
                <w:sz w:val="16"/>
                <w:szCs w:val="16"/>
              </w:rPr>
            </w:pPr>
          </w:p>
        </w:tc>
        <w:tc>
          <w:tcPr>
            <w:tcW w:w="1281" w:type="dxa"/>
            <w:vMerge/>
          </w:tcPr>
          <w:p w14:paraId="4583C5B1" w14:textId="77777777" w:rsidR="005F2994" w:rsidRPr="00A035C1" w:rsidRDefault="005F2994" w:rsidP="00A035C1">
            <w:pPr>
              <w:autoSpaceDE w:val="0"/>
              <w:autoSpaceDN w:val="0"/>
              <w:adjustRightInd w:val="0"/>
              <w:spacing w:before="80" w:after="80"/>
              <w:jc w:val="center"/>
              <w:rPr>
                <w:i/>
                <w:sz w:val="16"/>
                <w:szCs w:val="16"/>
              </w:rPr>
            </w:pPr>
          </w:p>
        </w:tc>
        <w:tc>
          <w:tcPr>
            <w:tcW w:w="1559" w:type="dxa"/>
          </w:tcPr>
          <w:p w14:paraId="4583C5B2" w14:textId="77777777" w:rsidR="005F2994" w:rsidRPr="00A035C1" w:rsidRDefault="005F2994" w:rsidP="00A035C1">
            <w:pPr>
              <w:autoSpaceDE w:val="0"/>
              <w:autoSpaceDN w:val="0"/>
              <w:adjustRightInd w:val="0"/>
              <w:spacing w:before="80" w:after="80"/>
              <w:jc w:val="center"/>
              <w:rPr>
                <w:i/>
                <w:sz w:val="16"/>
                <w:szCs w:val="16"/>
              </w:rPr>
            </w:pPr>
            <w:r w:rsidRPr="00A035C1">
              <w:rPr>
                <w:i/>
                <w:sz w:val="16"/>
                <w:szCs w:val="16"/>
              </w:rPr>
              <w:t>Minimum</w:t>
            </w:r>
          </w:p>
        </w:tc>
        <w:tc>
          <w:tcPr>
            <w:tcW w:w="1457" w:type="dxa"/>
          </w:tcPr>
          <w:p w14:paraId="4583C5B3" w14:textId="77777777" w:rsidR="005F2994" w:rsidRPr="00A035C1" w:rsidRDefault="005F2994" w:rsidP="00A035C1">
            <w:pPr>
              <w:autoSpaceDE w:val="0"/>
              <w:autoSpaceDN w:val="0"/>
              <w:adjustRightInd w:val="0"/>
              <w:spacing w:before="80" w:after="80"/>
              <w:jc w:val="center"/>
              <w:rPr>
                <w:i/>
                <w:sz w:val="16"/>
                <w:szCs w:val="16"/>
              </w:rPr>
            </w:pPr>
            <w:r w:rsidRPr="00A035C1">
              <w:rPr>
                <w:i/>
                <w:sz w:val="16"/>
                <w:szCs w:val="16"/>
              </w:rPr>
              <w:t>Maximum</w:t>
            </w:r>
          </w:p>
        </w:tc>
        <w:tc>
          <w:tcPr>
            <w:tcW w:w="2229" w:type="dxa"/>
            <w:vMerge/>
          </w:tcPr>
          <w:p w14:paraId="4583C5B4" w14:textId="77777777" w:rsidR="005F2994" w:rsidRPr="00A035C1" w:rsidRDefault="005F2994" w:rsidP="00A035C1">
            <w:pPr>
              <w:autoSpaceDE w:val="0"/>
              <w:autoSpaceDN w:val="0"/>
              <w:adjustRightInd w:val="0"/>
              <w:spacing w:before="80" w:after="80"/>
              <w:jc w:val="both"/>
              <w:rPr>
                <w:i/>
                <w:sz w:val="16"/>
                <w:szCs w:val="16"/>
              </w:rPr>
            </w:pPr>
          </w:p>
        </w:tc>
      </w:tr>
      <w:tr w:rsidR="005F2994" w:rsidRPr="00A035C1" w14:paraId="4583C5BC" w14:textId="77777777" w:rsidTr="00D174B5">
        <w:tc>
          <w:tcPr>
            <w:tcW w:w="2087" w:type="dxa"/>
          </w:tcPr>
          <w:p w14:paraId="4583C5B6" w14:textId="77777777" w:rsidR="005F2994" w:rsidRPr="00A035C1" w:rsidRDefault="005F2994" w:rsidP="00A035C1">
            <w:pPr>
              <w:autoSpaceDE w:val="0"/>
              <w:autoSpaceDN w:val="0"/>
              <w:adjustRightInd w:val="0"/>
              <w:rPr>
                <w:sz w:val="20"/>
              </w:rPr>
            </w:pPr>
            <w:r w:rsidRPr="00A035C1">
              <w:rPr>
                <w:sz w:val="20"/>
              </w:rPr>
              <w:t>Research octane number, RON</w:t>
            </w:r>
          </w:p>
        </w:tc>
        <w:tc>
          <w:tcPr>
            <w:tcW w:w="1281" w:type="dxa"/>
          </w:tcPr>
          <w:p w14:paraId="4583C5B7" w14:textId="77777777" w:rsidR="005F2994" w:rsidRPr="00A035C1" w:rsidRDefault="005F2994" w:rsidP="00A035C1">
            <w:pPr>
              <w:autoSpaceDE w:val="0"/>
              <w:autoSpaceDN w:val="0"/>
              <w:adjustRightInd w:val="0"/>
              <w:jc w:val="center"/>
              <w:rPr>
                <w:sz w:val="20"/>
              </w:rPr>
            </w:pPr>
          </w:p>
        </w:tc>
        <w:tc>
          <w:tcPr>
            <w:tcW w:w="1559" w:type="dxa"/>
          </w:tcPr>
          <w:p w14:paraId="4583C5B8" w14:textId="77777777" w:rsidR="005F2994" w:rsidRPr="00A035C1" w:rsidRDefault="005F2994" w:rsidP="00A035C1">
            <w:pPr>
              <w:autoSpaceDE w:val="0"/>
              <w:autoSpaceDN w:val="0"/>
              <w:adjustRightInd w:val="0"/>
              <w:jc w:val="center"/>
              <w:rPr>
                <w:sz w:val="20"/>
              </w:rPr>
            </w:pPr>
            <w:r w:rsidRPr="00A035C1">
              <w:rPr>
                <w:sz w:val="20"/>
              </w:rPr>
              <w:t>95.0</w:t>
            </w:r>
          </w:p>
        </w:tc>
        <w:tc>
          <w:tcPr>
            <w:tcW w:w="1457" w:type="dxa"/>
          </w:tcPr>
          <w:p w14:paraId="4583C5B9" w14:textId="77777777" w:rsidR="005F2994" w:rsidRPr="00A035C1" w:rsidRDefault="005F2994" w:rsidP="00A035C1">
            <w:pPr>
              <w:autoSpaceDE w:val="0"/>
              <w:autoSpaceDN w:val="0"/>
              <w:adjustRightInd w:val="0"/>
              <w:jc w:val="center"/>
              <w:rPr>
                <w:sz w:val="20"/>
              </w:rPr>
            </w:pPr>
            <w:r w:rsidRPr="00A035C1">
              <w:rPr>
                <w:sz w:val="20"/>
              </w:rPr>
              <w:t>-</w:t>
            </w:r>
          </w:p>
        </w:tc>
        <w:tc>
          <w:tcPr>
            <w:tcW w:w="2229" w:type="dxa"/>
          </w:tcPr>
          <w:p w14:paraId="4583C5BA" w14:textId="77777777" w:rsidR="005F2994" w:rsidRPr="00A035C1" w:rsidRDefault="005F2994" w:rsidP="00A035C1">
            <w:pPr>
              <w:autoSpaceDE w:val="0"/>
              <w:autoSpaceDN w:val="0"/>
              <w:adjustRightInd w:val="0"/>
              <w:jc w:val="both"/>
              <w:rPr>
                <w:sz w:val="20"/>
              </w:rPr>
            </w:pPr>
            <w:r w:rsidRPr="00A035C1">
              <w:rPr>
                <w:sz w:val="20"/>
              </w:rPr>
              <w:t>EN 25164</w:t>
            </w:r>
          </w:p>
          <w:p w14:paraId="4583C5BB" w14:textId="77777777" w:rsidR="005F2994" w:rsidRPr="00A035C1" w:rsidRDefault="005F2994" w:rsidP="00A035C1">
            <w:pPr>
              <w:autoSpaceDE w:val="0"/>
              <w:autoSpaceDN w:val="0"/>
              <w:adjustRightInd w:val="0"/>
              <w:jc w:val="both"/>
              <w:rPr>
                <w:sz w:val="20"/>
              </w:rPr>
            </w:pPr>
            <w:r w:rsidRPr="00A035C1">
              <w:rPr>
                <w:sz w:val="20"/>
              </w:rPr>
              <w:t>Pr. EN ISO 5164</w:t>
            </w:r>
          </w:p>
        </w:tc>
      </w:tr>
      <w:tr w:rsidR="005F2994" w:rsidRPr="00A035C1" w14:paraId="4583C5C3" w14:textId="77777777" w:rsidTr="00D174B5">
        <w:tc>
          <w:tcPr>
            <w:tcW w:w="2087" w:type="dxa"/>
          </w:tcPr>
          <w:p w14:paraId="4583C5BD" w14:textId="77777777" w:rsidR="005F2994" w:rsidRPr="00A035C1" w:rsidRDefault="005F2994" w:rsidP="00A035C1">
            <w:pPr>
              <w:autoSpaceDE w:val="0"/>
              <w:autoSpaceDN w:val="0"/>
              <w:adjustRightInd w:val="0"/>
              <w:rPr>
                <w:sz w:val="20"/>
              </w:rPr>
            </w:pPr>
            <w:r w:rsidRPr="00A035C1">
              <w:rPr>
                <w:sz w:val="20"/>
              </w:rPr>
              <w:t>Motor octane number, MON</w:t>
            </w:r>
          </w:p>
        </w:tc>
        <w:tc>
          <w:tcPr>
            <w:tcW w:w="1281" w:type="dxa"/>
          </w:tcPr>
          <w:p w14:paraId="4583C5BE" w14:textId="77777777" w:rsidR="005F2994" w:rsidRPr="00A035C1" w:rsidRDefault="005F2994" w:rsidP="00A035C1">
            <w:pPr>
              <w:autoSpaceDE w:val="0"/>
              <w:autoSpaceDN w:val="0"/>
              <w:adjustRightInd w:val="0"/>
              <w:jc w:val="center"/>
              <w:rPr>
                <w:sz w:val="20"/>
              </w:rPr>
            </w:pPr>
          </w:p>
        </w:tc>
        <w:tc>
          <w:tcPr>
            <w:tcW w:w="1559" w:type="dxa"/>
          </w:tcPr>
          <w:p w14:paraId="4583C5BF" w14:textId="77777777" w:rsidR="005F2994" w:rsidRPr="00A035C1" w:rsidRDefault="005F2994" w:rsidP="00A035C1">
            <w:pPr>
              <w:autoSpaceDE w:val="0"/>
              <w:autoSpaceDN w:val="0"/>
              <w:adjustRightInd w:val="0"/>
              <w:jc w:val="center"/>
              <w:rPr>
                <w:sz w:val="20"/>
              </w:rPr>
            </w:pPr>
            <w:r w:rsidRPr="00A035C1">
              <w:rPr>
                <w:sz w:val="20"/>
              </w:rPr>
              <w:t>85.0</w:t>
            </w:r>
          </w:p>
        </w:tc>
        <w:tc>
          <w:tcPr>
            <w:tcW w:w="1457" w:type="dxa"/>
          </w:tcPr>
          <w:p w14:paraId="4583C5C0" w14:textId="77777777" w:rsidR="005F2994" w:rsidRPr="00A035C1" w:rsidRDefault="005F2994" w:rsidP="00A035C1">
            <w:pPr>
              <w:autoSpaceDE w:val="0"/>
              <w:autoSpaceDN w:val="0"/>
              <w:adjustRightInd w:val="0"/>
              <w:jc w:val="center"/>
              <w:rPr>
                <w:sz w:val="20"/>
              </w:rPr>
            </w:pPr>
            <w:r w:rsidRPr="00A035C1">
              <w:rPr>
                <w:sz w:val="20"/>
              </w:rPr>
              <w:t>-</w:t>
            </w:r>
          </w:p>
        </w:tc>
        <w:tc>
          <w:tcPr>
            <w:tcW w:w="2229" w:type="dxa"/>
          </w:tcPr>
          <w:p w14:paraId="4583C5C1" w14:textId="77777777" w:rsidR="005F2994" w:rsidRPr="00A035C1" w:rsidRDefault="005F2994" w:rsidP="00A035C1">
            <w:pPr>
              <w:autoSpaceDE w:val="0"/>
              <w:autoSpaceDN w:val="0"/>
              <w:adjustRightInd w:val="0"/>
              <w:jc w:val="both"/>
              <w:rPr>
                <w:sz w:val="20"/>
              </w:rPr>
            </w:pPr>
            <w:r w:rsidRPr="00A035C1">
              <w:rPr>
                <w:sz w:val="20"/>
              </w:rPr>
              <w:t>EN 25163</w:t>
            </w:r>
          </w:p>
          <w:p w14:paraId="4583C5C2" w14:textId="77777777" w:rsidR="005F2994" w:rsidRPr="00A035C1" w:rsidRDefault="005F2994" w:rsidP="00A035C1">
            <w:pPr>
              <w:autoSpaceDE w:val="0"/>
              <w:autoSpaceDN w:val="0"/>
              <w:adjustRightInd w:val="0"/>
              <w:jc w:val="both"/>
              <w:rPr>
                <w:sz w:val="20"/>
              </w:rPr>
            </w:pPr>
            <w:r w:rsidRPr="00A035C1">
              <w:rPr>
                <w:sz w:val="20"/>
              </w:rPr>
              <w:t>Pr. EN ISO 5163</w:t>
            </w:r>
          </w:p>
        </w:tc>
      </w:tr>
      <w:tr w:rsidR="005F2994" w:rsidRPr="00A035C1" w14:paraId="4583C5CA" w14:textId="77777777" w:rsidTr="00D174B5">
        <w:tc>
          <w:tcPr>
            <w:tcW w:w="2087" w:type="dxa"/>
          </w:tcPr>
          <w:p w14:paraId="4583C5C4" w14:textId="77777777" w:rsidR="005F2994" w:rsidRPr="00A035C1" w:rsidRDefault="005F2994" w:rsidP="00A035C1">
            <w:pPr>
              <w:autoSpaceDE w:val="0"/>
              <w:autoSpaceDN w:val="0"/>
              <w:adjustRightInd w:val="0"/>
              <w:rPr>
                <w:sz w:val="20"/>
              </w:rPr>
            </w:pPr>
            <w:r w:rsidRPr="00A035C1">
              <w:rPr>
                <w:sz w:val="20"/>
              </w:rPr>
              <w:t>Density at 15 °C</w:t>
            </w:r>
          </w:p>
        </w:tc>
        <w:tc>
          <w:tcPr>
            <w:tcW w:w="1281" w:type="dxa"/>
          </w:tcPr>
          <w:p w14:paraId="4583C5C5" w14:textId="77777777" w:rsidR="005F2994" w:rsidRPr="00A035C1" w:rsidRDefault="005F2994" w:rsidP="00A035C1">
            <w:pPr>
              <w:autoSpaceDE w:val="0"/>
              <w:autoSpaceDN w:val="0"/>
              <w:adjustRightInd w:val="0"/>
              <w:jc w:val="center"/>
              <w:rPr>
                <w:sz w:val="20"/>
              </w:rPr>
            </w:pPr>
            <w:r w:rsidRPr="00A035C1">
              <w:rPr>
                <w:sz w:val="20"/>
              </w:rPr>
              <w:t>kg/m</w:t>
            </w:r>
            <w:r w:rsidRPr="00A035C1">
              <w:rPr>
                <w:sz w:val="20"/>
                <w:vertAlign w:val="superscript"/>
              </w:rPr>
              <w:t>3</w:t>
            </w:r>
          </w:p>
        </w:tc>
        <w:tc>
          <w:tcPr>
            <w:tcW w:w="1559" w:type="dxa"/>
          </w:tcPr>
          <w:p w14:paraId="4583C5C6" w14:textId="77777777" w:rsidR="005F2994" w:rsidRPr="00A035C1" w:rsidRDefault="005F2994" w:rsidP="00A035C1">
            <w:pPr>
              <w:autoSpaceDE w:val="0"/>
              <w:autoSpaceDN w:val="0"/>
              <w:adjustRightInd w:val="0"/>
              <w:jc w:val="center"/>
              <w:rPr>
                <w:sz w:val="20"/>
              </w:rPr>
            </w:pPr>
            <w:r w:rsidRPr="00A035C1">
              <w:rPr>
                <w:sz w:val="20"/>
              </w:rPr>
              <w:t>743</w:t>
            </w:r>
          </w:p>
        </w:tc>
        <w:tc>
          <w:tcPr>
            <w:tcW w:w="1457" w:type="dxa"/>
          </w:tcPr>
          <w:p w14:paraId="4583C5C7" w14:textId="77777777" w:rsidR="005F2994" w:rsidRPr="00A035C1" w:rsidRDefault="005F2994" w:rsidP="00A035C1">
            <w:pPr>
              <w:autoSpaceDE w:val="0"/>
              <w:autoSpaceDN w:val="0"/>
              <w:adjustRightInd w:val="0"/>
              <w:jc w:val="center"/>
              <w:rPr>
                <w:sz w:val="20"/>
              </w:rPr>
            </w:pPr>
            <w:r w:rsidRPr="00A035C1">
              <w:rPr>
                <w:sz w:val="20"/>
              </w:rPr>
              <w:t>756</w:t>
            </w:r>
          </w:p>
        </w:tc>
        <w:tc>
          <w:tcPr>
            <w:tcW w:w="2229" w:type="dxa"/>
          </w:tcPr>
          <w:p w14:paraId="4583C5C8" w14:textId="77777777" w:rsidR="005F2994" w:rsidRPr="00A035C1" w:rsidRDefault="005F2994" w:rsidP="00A035C1">
            <w:pPr>
              <w:autoSpaceDE w:val="0"/>
              <w:autoSpaceDN w:val="0"/>
              <w:adjustRightInd w:val="0"/>
              <w:jc w:val="both"/>
              <w:rPr>
                <w:sz w:val="20"/>
              </w:rPr>
            </w:pPr>
            <w:r w:rsidRPr="00A035C1">
              <w:rPr>
                <w:sz w:val="20"/>
              </w:rPr>
              <w:t>EN ISO 3675</w:t>
            </w:r>
          </w:p>
          <w:p w14:paraId="4583C5C9" w14:textId="77777777" w:rsidR="005F2994" w:rsidRPr="00A035C1" w:rsidRDefault="005F2994" w:rsidP="00A035C1">
            <w:pPr>
              <w:autoSpaceDE w:val="0"/>
              <w:autoSpaceDN w:val="0"/>
              <w:adjustRightInd w:val="0"/>
              <w:jc w:val="both"/>
              <w:rPr>
                <w:sz w:val="20"/>
              </w:rPr>
            </w:pPr>
            <w:r w:rsidRPr="00A035C1">
              <w:rPr>
                <w:sz w:val="20"/>
              </w:rPr>
              <w:t>EN ISO 12185</w:t>
            </w:r>
          </w:p>
        </w:tc>
      </w:tr>
      <w:tr w:rsidR="005F2994" w:rsidRPr="00A035C1" w14:paraId="4583C5D0" w14:textId="77777777" w:rsidTr="00D174B5">
        <w:tc>
          <w:tcPr>
            <w:tcW w:w="2087" w:type="dxa"/>
          </w:tcPr>
          <w:p w14:paraId="4583C5CB" w14:textId="77777777" w:rsidR="005F2994" w:rsidRPr="00A035C1" w:rsidRDefault="005F2994" w:rsidP="00A035C1">
            <w:pPr>
              <w:autoSpaceDE w:val="0"/>
              <w:autoSpaceDN w:val="0"/>
              <w:adjustRightInd w:val="0"/>
              <w:rPr>
                <w:sz w:val="20"/>
              </w:rPr>
            </w:pPr>
            <w:r w:rsidRPr="00A035C1">
              <w:rPr>
                <w:sz w:val="20"/>
              </w:rPr>
              <w:t>Vapour pressure</w:t>
            </w:r>
          </w:p>
        </w:tc>
        <w:tc>
          <w:tcPr>
            <w:tcW w:w="1281" w:type="dxa"/>
          </w:tcPr>
          <w:p w14:paraId="4583C5CC" w14:textId="77777777" w:rsidR="005F2994" w:rsidRPr="00A035C1" w:rsidRDefault="005F2994" w:rsidP="00A035C1">
            <w:pPr>
              <w:autoSpaceDE w:val="0"/>
              <w:autoSpaceDN w:val="0"/>
              <w:adjustRightInd w:val="0"/>
              <w:jc w:val="center"/>
              <w:rPr>
                <w:sz w:val="20"/>
              </w:rPr>
            </w:pPr>
            <w:r w:rsidRPr="00A035C1">
              <w:rPr>
                <w:sz w:val="20"/>
              </w:rPr>
              <w:t>kPa</w:t>
            </w:r>
          </w:p>
        </w:tc>
        <w:tc>
          <w:tcPr>
            <w:tcW w:w="1559" w:type="dxa"/>
          </w:tcPr>
          <w:p w14:paraId="4583C5CD" w14:textId="77777777" w:rsidR="005F2994" w:rsidRPr="00A035C1" w:rsidRDefault="005F2994" w:rsidP="00A035C1">
            <w:pPr>
              <w:autoSpaceDE w:val="0"/>
              <w:autoSpaceDN w:val="0"/>
              <w:adjustRightInd w:val="0"/>
              <w:jc w:val="center"/>
              <w:rPr>
                <w:sz w:val="20"/>
              </w:rPr>
            </w:pPr>
            <w:r w:rsidRPr="00A035C1">
              <w:rPr>
                <w:sz w:val="20"/>
              </w:rPr>
              <w:t>56.0</w:t>
            </w:r>
          </w:p>
        </w:tc>
        <w:tc>
          <w:tcPr>
            <w:tcW w:w="1457" w:type="dxa"/>
          </w:tcPr>
          <w:p w14:paraId="4583C5CE" w14:textId="77777777" w:rsidR="005F2994" w:rsidRPr="00A035C1" w:rsidRDefault="005F2994" w:rsidP="00A035C1">
            <w:pPr>
              <w:autoSpaceDE w:val="0"/>
              <w:autoSpaceDN w:val="0"/>
              <w:adjustRightInd w:val="0"/>
              <w:jc w:val="center"/>
              <w:rPr>
                <w:sz w:val="20"/>
              </w:rPr>
            </w:pPr>
            <w:r w:rsidRPr="00A035C1">
              <w:rPr>
                <w:sz w:val="20"/>
              </w:rPr>
              <w:t>95.0</w:t>
            </w:r>
          </w:p>
        </w:tc>
        <w:tc>
          <w:tcPr>
            <w:tcW w:w="2229" w:type="dxa"/>
          </w:tcPr>
          <w:p w14:paraId="4583C5CF" w14:textId="77777777" w:rsidR="005F2994" w:rsidRPr="00A035C1" w:rsidRDefault="005F2994" w:rsidP="00A035C1">
            <w:pPr>
              <w:autoSpaceDE w:val="0"/>
              <w:autoSpaceDN w:val="0"/>
              <w:adjustRightInd w:val="0"/>
              <w:rPr>
                <w:sz w:val="20"/>
              </w:rPr>
            </w:pPr>
            <w:r w:rsidRPr="00A035C1">
              <w:rPr>
                <w:sz w:val="20"/>
              </w:rPr>
              <w:t>EN ISO 13016-1 (DVPE)</w:t>
            </w:r>
          </w:p>
        </w:tc>
      </w:tr>
      <w:tr w:rsidR="005F2994" w:rsidRPr="00A035C1" w14:paraId="4583C5D6" w14:textId="77777777" w:rsidTr="00D174B5">
        <w:tc>
          <w:tcPr>
            <w:tcW w:w="2087" w:type="dxa"/>
          </w:tcPr>
          <w:p w14:paraId="4583C5D1" w14:textId="77777777" w:rsidR="005F2994" w:rsidRPr="00A035C1" w:rsidRDefault="005F2994" w:rsidP="00A035C1">
            <w:pPr>
              <w:autoSpaceDE w:val="0"/>
              <w:autoSpaceDN w:val="0"/>
              <w:adjustRightInd w:val="0"/>
              <w:rPr>
                <w:sz w:val="20"/>
              </w:rPr>
            </w:pPr>
            <w:r w:rsidRPr="00A035C1">
              <w:rPr>
                <w:sz w:val="20"/>
              </w:rPr>
              <w:t>Water content</w:t>
            </w:r>
          </w:p>
        </w:tc>
        <w:tc>
          <w:tcPr>
            <w:tcW w:w="1281" w:type="dxa"/>
          </w:tcPr>
          <w:p w14:paraId="4583C5D2" w14:textId="77777777" w:rsidR="005F2994" w:rsidRPr="00A035C1" w:rsidRDefault="005F2994" w:rsidP="00A035C1">
            <w:pPr>
              <w:autoSpaceDE w:val="0"/>
              <w:autoSpaceDN w:val="0"/>
              <w:adjustRightInd w:val="0"/>
              <w:jc w:val="center"/>
              <w:rPr>
                <w:sz w:val="20"/>
              </w:rPr>
            </w:pPr>
            <w:r w:rsidRPr="00A035C1">
              <w:rPr>
                <w:sz w:val="20"/>
              </w:rPr>
              <w:t>% v/v</w:t>
            </w:r>
          </w:p>
        </w:tc>
        <w:tc>
          <w:tcPr>
            <w:tcW w:w="1559" w:type="dxa"/>
          </w:tcPr>
          <w:p w14:paraId="4583C5D3" w14:textId="77777777" w:rsidR="005F2994" w:rsidRPr="00A035C1" w:rsidRDefault="005F2994" w:rsidP="00A035C1">
            <w:pPr>
              <w:autoSpaceDE w:val="0"/>
              <w:autoSpaceDN w:val="0"/>
              <w:adjustRightInd w:val="0"/>
              <w:jc w:val="center"/>
              <w:rPr>
                <w:sz w:val="20"/>
              </w:rPr>
            </w:pPr>
          </w:p>
        </w:tc>
        <w:tc>
          <w:tcPr>
            <w:tcW w:w="1457" w:type="dxa"/>
          </w:tcPr>
          <w:p w14:paraId="4583C5D4" w14:textId="77777777" w:rsidR="005F2994" w:rsidRPr="00A035C1" w:rsidRDefault="005F2994" w:rsidP="00A035C1">
            <w:pPr>
              <w:autoSpaceDE w:val="0"/>
              <w:autoSpaceDN w:val="0"/>
              <w:adjustRightInd w:val="0"/>
              <w:jc w:val="center"/>
              <w:rPr>
                <w:sz w:val="20"/>
              </w:rPr>
            </w:pPr>
            <w:r w:rsidRPr="00A035C1">
              <w:rPr>
                <w:sz w:val="20"/>
              </w:rPr>
              <w:t>0.015</w:t>
            </w:r>
          </w:p>
        </w:tc>
        <w:tc>
          <w:tcPr>
            <w:tcW w:w="2229" w:type="dxa"/>
          </w:tcPr>
          <w:p w14:paraId="4583C5D5" w14:textId="77777777" w:rsidR="005F2994" w:rsidRPr="00A035C1" w:rsidRDefault="005F2994" w:rsidP="00A035C1">
            <w:pPr>
              <w:autoSpaceDE w:val="0"/>
              <w:autoSpaceDN w:val="0"/>
              <w:adjustRightInd w:val="0"/>
              <w:jc w:val="both"/>
              <w:rPr>
                <w:sz w:val="20"/>
              </w:rPr>
            </w:pPr>
            <w:r w:rsidRPr="00A035C1">
              <w:rPr>
                <w:sz w:val="20"/>
              </w:rPr>
              <w:t>ASTM E 1064</w:t>
            </w:r>
          </w:p>
        </w:tc>
      </w:tr>
      <w:tr w:rsidR="005F2994" w:rsidRPr="00A035C1" w14:paraId="4583C5DC" w14:textId="77777777" w:rsidTr="00D174B5">
        <w:tc>
          <w:tcPr>
            <w:tcW w:w="2087" w:type="dxa"/>
          </w:tcPr>
          <w:p w14:paraId="4583C5D7" w14:textId="77777777" w:rsidR="005F2994" w:rsidRPr="00A035C1" w:rsidRDefault="005F2994" w:rsidP="00A035C1">
            <w:pPr>
              <w:autoSpaceDE w:val="0"/>
              <w:autoSpaceDN w:val="0"/>
              <w:adjustRightInd w:val="0"/>
              <w:rPr>
                <w:sz w:val="20"/>
              </w:rPr>
            </w:pPr>
            <w:r w:rsidRPr="00A035C1">
              <w:rPr>
                <w:sz w:val="20"/>
              </w:rPr>
              <w:t>Distillation:</w:t>
            </w:r>
          </w:p>
        </w:tc>
        <w:tc>
          <w:tcPr>
            <w:tcW w:w="1281" w:type="dxa"/>
          </w:tcPr>
          <w:p w14:paraId="4583C5D8" w14:textId="77777777" w:rsidR="005F2994" w:rsidRPr="00A035C1" w:rsidRDefault="005F2994" w:rsidP="00A035C1">
            <w:pPr>
              <w:autoSpaceDE w:val="0"/>
              <w:autoSpaceDN w:val="0"/>
              <w:adjustRightInd w:val="0"/>
              <w:jc w:val="center"/>
              <w:rPr>
                <w:sz w:val="20"/>
              </w:rPr>
            </w:pPr>
          </w:p>
        </w:tc>
        <w:tc>
          <w:tcPr>
            <w:tcW w:w="1559" w:type="dxa"/>
          </w:tcPr>
          <w:p w14:paraId="4583C5D9" w14:textId="77777777" w:rsidR="005F2994" w:rsidRPr="00A035C1" w:rsidRDefault="005F2994" w:rsidP="00A035C1">
            <w:pPr>
              <w:autoSpaceDE w:val="0"/>
              <w:autoSpaceDN w:val="0"/>
              <w:adjustRightInd w:val="0"/>
              <w:jc w:val="center"/>
              <w:rPr>
                <w:sz w:val="20"/>
              </w:rPr>
            </w:pPr>
          </w:p>
        </w:tc>
        <w:tc>
          <w:tcPr>
            <w:tcW w:w="1457" w:type="dxa"/>
          </w:tcPr>
          <w:p w14:paraId="4583C5DA" w14:textId="77777777" w:rsidR="005F2994" w:rsidRPr="00A035C1" w:rsidRDefault="005F2994" w:rsidP="00A035C1">
            <w:pPr>
              <w:autoSpaceDE w:val="0"/>
              <w:autoSpaceDN w:val="0"/>
              <w:adjustRightInd w:val="0"/>
              <w:jc w:val="center"/>
              <w:rPr>
                <w:sz w:val="20"/>
              </w:rPr>
            </w:pPr>
          </w:p>
        </w:tc>
        <w:tc>
          <w:tcPr>
            <w:tcW w:w="2229" w:type="dxa"/>
          </w:tcPr>
          <w:p w14:paraId="4583C5DB" w14:textId="77777777" w:rsidR="005F2994" w:rsidRPr="00A035C1" w:rsidRDefault="005F2994" w:rsidP="00A035C1">
            <w:pPr>
              <w:autoSpaceDE w:val="0"/>
              <w:autoSpaceDN w:val="0"/>
              <w:adjustRightInd w:val="0"/>
              <w:jc w:val="both"/>
              <w:rPr>
                <w:sz w:val="20"/>
              </w:rPr>
            </w:pPr>
          </w:p>
        </w:tc>
      </w:tr>
      <w:tr w:rsidR="005F2994" w:rsidRPr="00A035C1" w14:paraId="4583C5E2" w14:textId="77777777" w:rsidTr="00D174B5">
        <w:tc>
          <w:tcPr>
            <w:tcW w:w="2087" w:type="dxa"/>
          </w:tcPr>
          <w:p w14:paraId="4583C5DD" w14:textId="77777777" w:rsidR="005F2994" w:rsidRPr="00A035C1" w:rsidRDefault="005F2994" w:rsidP="00A035C1">
            <w:pPr>
              <w:autoSpaceDE w:val="0"/>
              <w:autoSpaceDN w:val="0"/>
              <w:adjustRightInd w:val="0"/>
              <w:rPr>
                <w:sz w:val="20"/>
              </w:rPr>
            </w:pPr>
            <w:r w:rsidRPr="00A035C1">
              <w:rPr>
                <w:sz w:val="20"/>
              </w:rPr>
              <w:t>- Evaporated at 70 °C</w:t>
            </w:r>
          </w:p>
        </w:tc>
        <w:tc>
          <w:tcPr>
            <w:tcW w:w="1281" w:type="dxa"/>
          </w:tcPr>
          <w:p w14:paraId="4583C5DE" w14:textId="77777777" w:rsidR="005F2994" w:rsidRPr="00A035C1" w:rsidRDefault="005F2994" w:rsidP="00A035C1">
            <w:pPr>
              <w:autoSpaceDE w:val="0"/>
              <w:autoSpaceDN w:val="0"/>
              <w:adjustRightInd w:val="0"/>
              <w:jc w:val="center"/>
              <w:rPr>
                <w:sz w:val="20"/>
              </w:rPr>
            </w:pPr>
            <w:r w:rsidRPr="00A035C1">
              <w:rPr>
                <w:sz w:val="20"/>
              </w:rPr>
              <w:t>% v/v</w:t>
            </w:r>
          </w:p>
        </w:tc>
        <w:tc>
          <w:tcPr>
            <w:tcW w:w="1559" w:type="dxa"/>
          </w:tcPr>
          <w:p w14:paraId="4583C5DF" w14:textId="77777777" w:rsidR="005F2994" w:rsidRPr="00A035C1" w:rsidRDefault="005F2994" w:rsidP="00A035C1">
            <w:pPr>
              <w:autoSpaceDE w:val="0"/>
              <w:autoSpaceDN w:val="0"/>
              <w:adjustRightInd w:val="0"/>
              <w:jc w:val="center"/>
              <w:rPr>
                <w:sz w:val="20"/>
              </w:rPr>
            </w:pPr>
            <w:r w:rsidRPr="00A035C1">
              <w:rPr>
                <w:sz w:val="20"/>
              </w:rPr>
              <w:t>24.0</w:t>
            </w:r>
          </w:p>
        </w:tc>
        <w:tc>
          <w:tcPr>
            <w:tcW w:w="1457" w:type="dxa"/>
          </w:tcPr>
          <w:p w14:paraId="4583C5E0" w14:textId="77777777" w:rsidR="005F2994" w:rsidRPr="00A035C1" w:rsidRDefault="005F2994" w:rsidP="00A035C1">
            <w:pPr>
              <w:autoSpaceDE w:val="0"/>
              <w:autoSpaceDN w:val="0"/>
              <w:adjustRightInd w:val="0"/>
              <w:jc w:val="center"/>
              <w:rPr>
                <w:sz w:val="20"/>
              </w:rPr>
            </w:pPr>
            <w:r w:rsidRPr="00A035C1">
              <w:rPr>
                <w:sz w:val="20"/>
              </w:rPr>
              <w:t>44.0</w:t>
            </w:r>
          </w:p>
        </w:tc>
        <w:tc>
          <w:tcPr>
            <w:tcW w:w="2229" w:type="dxa"/>
          </w:tcPr>
          <w:p w14:paraId="4583C5E1" w14:textId="77777777" w:rsidR="005F2994" w:rsidRPr="00A035C1" w:rsidRDefault="005F2994" w:rsidP="00A035C1">
            <w:pPr>
              <w:autoSpaceDE w:val="0"/>
              <w:autoSpaceDN w:val="0"/>
              <w:adjustRightInd w:val="0"/>
              <w:jc w:val="both"/>
              <w:rPr>
                <w:sz w:val="20"/>
              </w:rPr>
            </w:pPr>
            <w:r w:rsidRPr="00A035C1">
              <w:rPr>
                <w:sz w:val="20"/>
              </w:rPr>
              <w:t>EN-ISO 3405</w:t>
            </w:r>
          </w:p>
        </w:tc>
      </w:tr>
      <w:tr w:rsidR="005F2994" w:rsidRPr="00A035C1" w14:paraId="4583C5E8" w14:textId="77777777" w:rsidTr="00D174B5">
        <w:tc>
          <w:tcPr>
            <w:tcW w:w="2087" w:type="dxa"/>
          </w:tcPr>
          <w:p w14:paraId="4583C5E3" w14:textId="77777777" w:rsidR="005F2994" w:rsidRPr="00A035C1" w:rsidRDefault="005F2994" w:rsidP="00A035C1">
            <w:pPr>
              <w:autoSpaceDE w:val="0"/>
              <w:autoSpaceDN w:val="0"/>
              <w:adjustRightInd w:val="0"/>
              <w:rPr>
                <w:sz w:val="20"/>
              </w:rPr>
            </w:pPr>
            <w:r w:rsidRPr="00A035C1">
              <w:rPr>
                <w:sz w:val="20"/>
              </w:rPr>
              <w:t>- Evaporated at 100 °C</w:t>
            </w:r>
          </w:p>
        </w:tc>
        <w:tc>
          <w:tcPr>
            <w:tcW w:w="1281" w:type="dxa"/>
          </w:tcPr>
          <w:p w14:paraId="4583C5E4" w14:textId="77777777" w:rsidR="005F2994" w:rsidRPr="00A035C1" w:rsidRDefault="005F2994" w:rsidP="00A035C1">
            <w:pPr>
              <w:autoSpaceDE w:val="0"/>
              <w:autoSpaceDN w:val="0"/>
              <w:adjustRightInd w:val="0"/>
              <w:jc w:val="center"/>
              <w:rPr>
                <w:sz w:val="20"/>
              </w:rPr>
            </w:pPr>
            <w:r w:rsidRPr="00A035C1">
              <w:rPr>
                <w:sz w:val="20"/>
              </w:rPr>
              <w:t>% v/v</w:t>
            </w:r>
          </w:p>
        </w:tc>
        <w:tc>
          <w:tcPr>
            <w:tcW w:w="1559" w:type="dxa"/>
          </w:tcPr>
          <w:p w14:paraId="4583C5E5" w14:textId="77777777" w:rsidR="005F2994" w:rsidRPr="00A035C1" w:rsidRDefault="005F2994" w:rsidP="00A035C1">
            <w:pPr>
              <w:autoSpaceDE w:val="0"/>
              <w:autoSpaceDN w:val="0"/>
              <w:adjustRightInd w:val="0"/>
              <w:jc w:val="center"/>
              <w:rPr>
                <w:sz w:val="20"/>
              </w:rPr>
            </w:pPr>
            <w:r w:rsidRPr="00A035C1">
              <w:rPr>
                <w:sz w:val="20"/>
              </w:rPr>
              <w:t>50.0</w:t>
            </w:r>
          </w:p>
        </w:tc>
        <w:tc>
          <w:tcPr>
            <w:tcW w:w="1457" w:type="dxa"/>
          </w:tcPr>
          <w:p w14:paraId="4583C5E6" w14:textId="77777777" w:rsidR="005F2994" w:rsidRPr="00A035C1" w:rsidRDefault="005F2994" w:rsidP="00A035C1">
            <w:pPr>
              <w:autoSpaceDE w:val="0"/>
              <w:autoSpaceDN w:val="0"/>
              <w:adjustRightInd w:val="0"/>
              <w:jc w:val="center"/>
              <w:rPr>
                <w:sz w:val="20"/>
              </w:rPr>
            </w:pPr>
            <w:r w:rsidRPr="00A035C1">
              <w:rPr>
                <w:sz w:val="20"/>
              </w:rPr>
              <w:t>60.0</w:t>
            </w:r>
          </w:p>
        </w:tc>
        <w:tc>
          <w:tcPr>
            <w:tcW w:w="2229" w:type="dxa"/>
          </w:tcPr>
          <w:p w14:paraId="4583C5E7" w14:textId="77777777" w:rsidR="005F2994" w:rsidRPr="00A035C1" w:rsidRDefault="005F2994" w:rsidP="00A035C1">
            <w:pPr>
              <w:autoSpaceDE w:val="0"/>
              <w:autoSpaceDN w:val="0"/>
              <w:adjustRightInd w:val="0"/>
              <w:jc w:val="both"/>
              <w:rPr>
                <w:sz w:val="20"/>
              </w:rPr>
            </w:pPr>
            <w:r w:rsidRPr="00A035C1">
              <w:rPr>
                <w:sz w:val="20"/>
              </w:rPr>
              <w:t>EN-ISO 3405</w:t>
            </w:r>
          </w:p>
        </w:tc>
      </w:tr>
      <w:tr w:rsidR="005F2994" w:rsidRPr="00A035C1" w14:paraId="4583C5EE" w14:textId="77777777" w:rsidTr="00D174B5">
        <w:tc>
          <w:tcPr>
            <w:tcW w:w="2087" w:type="dxa"/>
          </w:tcPr>
          <w:p w14:paraId="4583C5E9" w14:textId="77777777" w:rsidR="005F2994" w:rsidRPr="00A035C1" w:rsidRDefault="005F2994" w:rsidP="00A035C1">
            <w:pPr>
              <w:autoSpaceDE w:val="0"/>
              <w:autoSpaceDN w:val="0"/>
              <w:adjustRightInd w:val="0"/>
              <w:rPr>
                <w:sz w:val="20"/>
              </w:rPr>
            </w:pPr>
            <w:r w:rsidRPr="00A035C1">
              <w:rPr>
                <w:sz w:val="20"/>
              </w:rPr>
              <w:t>- Evaporated at 150 °C</w:t>
            </w:r>
          </w:p>
        </w:tc>
        <w:tc>
          <w:tcPr>
            <w:tcW w:w="1281" w:type="dxa"/>
          </w:tcPr>
          <w:p w14:paraId="4583C5EA" w14:textId="77777777" w:rsidR="005F2994" w:rsidRPr="00A035C1" w:rsidRDefault="005F2994" w:rsidP="00A035C1">
            <w:pPr>
              <w:autoSpaceDE w:val="0"/>
              <w:autoSpaceDN w:val="0"/>
              <w:adjustRightInd w:val="0"/>
              <w:jc w:val="center"/>
              <w:rPr>
                <w:sz w:val="20"/>
              </w:rPr>
            </w:pPr>
            <w:r w:rsidRPr="00A035C1">
              <w:rPr>
                <w:sz w:val="20"/>
              </w:rPr>
              <w:t>% v/v</w:t>
            </w:r>
          </w:p>
        </w:tc>
        <w:tc>
          <w:tcPr>
            <w:tcW w:w="1559" w:type="dxa"/>
          </w:tcPr>
          <w:p w14:paraId="4583C5EB" w14:textId="77777777" w:rsidR="005F2994" w:rsidRPr="00A035C1" w:rsidRDefault="005F2994" w:rsidP="00A035C1">
            <w:pPr>
              <w:autoSpaceDE w:val="0"/>
              <w:autoSpaceDN w:val="0"/>
              <w:adjustRightInd w:val="0"/>
              <w:jc w:val="center"/>
              <w:rPr>
                <w:sz w:val="20"/>
              </w:rPr>
            </w:pPr>
            <w:r w:rsidRPr="00A035C1">
              <w:rPr>
                <w:sz w:val="20"/>
              </w:rPr>
              <w:t>82.0</w:t>
            </w:r>
          </w:p>
        </w:tc>
        <w:tc>
          <w:tcPr>
            <w:tcW w:w="1457" w:type="dxa"/>
          </w:tcPr>
          <w:p w14:paraId="4583C5EC" w14:textId="77777777" w:rsidR="005F2994" w:rsidRPr="00A035C1" w:rsidRDefault="005F2994" w:rsidP="00A035C1">
            <w:pPr>
              <w:autoSpaceDE w:val="0"/>
              <w:autoSpaceDN w:val="0"/>
              <w:adjustRightInd w:val="0"/>
              <w:jc w:val="center"/>
              <w:rPr>
                <w:sz w:val="20"/>
              </w:rPr>
            </w:pPr>
            <w:r w:rsidRPr="00A035C1">
              <w:rPr>
                <w:sz w:val="20"/>
              </w:rPr>
              <w:t>90.0</w:t>
            </w:r>
          </w:p>
        </w:tc>
        <w:tc>
          <w:tcPr>
            <w:tcW w:w="2229" w:type="dxa"/>
          </w:tcPr>
          <w:p w14:paraId="4583C5ED" w14:textId="77777777" w:rsidR="005F2994" w:rsidRPr="00A035C1" w:rsidRDefault="005F2994" w:rsidP="00A035C1">
            <w:pPr>
              <w:autoSpaceDE w:val="0"/>
              <w:autoSpaceDN w:val="0"/>
              <w:adjustRightInd w:val="0"/>
              <w:jc w:val="both"/>
              <w:rPr>
                <w:sz w:val="20"/>
              </w:rPr>
            </w:pPr>
            <w:r w:rsidRPr="00A035C1">
              <w:rPr>
                <w:sz w:val="20"/>
              </w:rPr>
              <w:t>EN-ISO 3405</w:t>
            </w:r>
          </w:p>
        </w:tc>
      </w:tr>
      <w:tr w:rsidR="005F2994" w:rsidRPr="00A035C1" w14:paraId="4583C5F4" w14:textId="77777777" w:rsidTr="00D174B5">
        <w:tc>
          <w:tcPr>
            <w:tcW w:w="2087" w:type="dxa"/>
          </w:tcPr>
          <w:p w14:paraId="4583C5EF" w14:textId="77777777" w:rsidR="005F2994" w:rsidRPr="00A035C1" w:rsidRDefault="005F2994" w:rsidP="00A035C1">
            <w:pPr>
              <w:autoSpaceDE w:val="0"/>
              <w:autoSpaceDN w:val="0"/>
              <w:adjustRightInd w:val="0"/>
              <w:rPr>
                <w:sz w:val="20"/>
              </w:rPr>
            </w:pPr>
            <w:r w:rsidRPr="00A035C1">
              <w:rPr>
                <w:sz w:val="20"/>
              </w:rPr>
              <w:t>- Final boiling point</w:t>
            </w:r>
          </w:p>
        </w:tc>
        <w:tc>
          <w:tcPr>
            <w:tcW w:w="1281" w:type="dxa"/>
          </w:tcPr>
          <w:p w14:paraId="4583C5F0" w14:textId="77777777" w:rsidR="005F2994" w:rsidRPr="00A035C1" w:rsidRDefault="005F2994" w:rsidP="00A035C1">
            <w:pPr>
              <w:autoSpaceDE w:val="0"/>
              <w:autoSpaceDN w:val="0"/>
              <w:adjustRightInd w:val="0"/>
              <w:jc w:val="center"/>
              <w:rPr>
                <w:sz w:val="20"/>
              </w:rPr>
            </w:pPr>
            <w:r w:rsidRPr="00A035C1">
              <w:rPr>
                <w:sz w:val="20"/>
              </w:rPr>
              <w:t>°C</w:t>
            </w:r>
          </w:p>
        </w:tc>
        <w:tc>
          <w:tcPr>
            <w:tcW w:w="1559" w:type="dxa"/>
          </w:tcPr>
          <w:p w14:paraId="4583C5F1" w14:textId="77777777" w:rsidR="005F2994" w:rsidRPr="00A035C1" w:rsidRDefault="005F2994" w:rsidP="00A035C1">
            <w:pPr>
              <w:autoSpaceDE w:val="0"/>
              <w:autoSpaceDN w:val="0"/>
              <w:adjustRightInd w:val="0"/>
              <w:jc w:val="center"/>
              <w:rPr>
                <w:sz w:val="20"/>
              </w:rPr>
            </w:pPr>
            <w:r w:rsidRPr="00A035C1">
              <w:rPr>
                <w:sz w:val="20"/>
              </w:rPr>
              <w:t>190</w:t>
            </w:r>
          </w:p>
        </w:tc>
        <w:tc>
          <w:tcPr>
            <w:tcW w:w="1457" w:type="dxa"/>
          </w:tcPr>
          <w:p w14:paraId="4583C5F2" w14:textId="77777777" w:rsidR="005F2994" w:rsidRPr="00A035C1" w:rsidRDefault="005F2994" w:rsidP="00A035C1">
            <w:pPr>
              <w:autoSpaceDE w:val="0"/>
              <w:autoSpaceDN w:val="0"/>
              <w:adjustRightInd w:val="0"/>
              <w:jc w:val="center"/>
              <w:rPr>
                <w:sz w:val="20"/>
              </w:rPr>
            </w:pPr>
            <w:r w:rsidRPr="00A035C1">
              <w:rPr>
                <w:sz w:val="20"/>
              </w:rPr>
              <w:t>210</w:t>
            </w:r>
          </w:p>
        </w:tc>
        <w:tc>
          <w:tcPr>
            <w:tcW w:w="2229" w:type="dxa"/>
          </w:tcPr>
          <w:p w14:paraId="4583C5F3" w14:textId="77777777" w:rsidR="005F2994" w:rsidRPr="00A035C1" w:rsidRDefault="005F2994" w:rsidP="00A035C1">
            <w:pPr>
              <w:autoSpaceDE w:val="0"/>
              <w:autoSpaceDN w:val="0"/>
              <w:adjustRightInd w:val="0"/>
              <w:jc w:val="both"/>
              <w:rPr>
                <w:sz w:val="20"/>
              </w:rPr>
            </w:pPr>
            <w:r w:rsidRPr="00A035C1">
              <w:rPr>
                <w:sz w:val="20"/>
              </w:rPr>
              <w:t>EN-ISO 3405</w:t>
            </w:r>
          </w:p>
        </w:tc>
      </w:tr>
      <w:tr w:rsidR="005F2994" w:rsidRPr="00A035C1" w14:paraId="4583C5FA" w14:textId="77777777" w:rsidTr="00D174B5">
        <w:tc>
          <w:tcPr>
            <w:tcW w:w="2087" w:type="dxa"/>
          </w:tcPr>
          <w:p w14:paraId="4583C5F5" w14:textId="77777777" w:rsidR="005F2994" w:rsidRPr="00A035C1" w:rsidRDefault="005F2994" w:rsidP="00A035C1">
            <w:pPr>
              <w:autoSpaceDE w:val="0"/>
              <w:autoSpaceDN w:val="0"/>
              <w:adjustRightInd w:val="0"/>
              <w:rPr>
                <w:sz w:val="20"/>
              </w:rPr>
            </w:pPr>
            <w:r w:rsidRPr="00A035C1">
              <w:rPr>
                <w:sz w:val="20"/>
              </w:rPr>
              <w:t>Residue</w:t>
            </w:r>
          </w:p>
        </w:tc>
        <w:tc>
          <w:tcPr>
            <w:tcW w:w="1281" w:type="dxa"/>
          </w:tcPr>
          <w:p w14:paraId="4583C5F6" w14:textId="77777777" w:rsidR="005F2994" w:rsidRPr="00A035C1" w:rsidRDefault="005F2994" w:rsidP="00A035C1">
            <w:pPr>
              <w:autoSpaceDE w:val="0"/>
              <w:autoSpaceDN w:val="0"/>
              <w:adjustRightInd w:val="0"/>
              <w:jc w:val="center"/>
              <w:rPr>
                <w:sz w:val="20"/>
              </w:rPr>
            </w:pPr>
            <w:r w:rsidRPr="00A035C1">
              <w:rPr>
                <w:sz w:val="20"/>
              </w:rPr>
              <w:t>% v/v</w:t>
            </w:r>
          </w:p>
        </w:tc>
        <w:tc>
          <w:tcPr>
            <w:tcW w:w="1559" w:type="dxa"/>
          </w:tcPr>
          <w:p w14:paraId="4583C5F7" w14:textId="77777777" w:rsidR="005F2994" w:rsidRPr="00A035C1" w:rsidRDefault="005F2994" w:rsidP="00A035C1">
            <w:pPr>
              <w:autoSpaceDE w:val="0"/>
              <w:autoSpaceDN w:val="0"/>
              <w:adjustRightInd w:val="0"/>
              <w:jc w:val="center"/>
              <w:rPr>
                <w:sz w:val="20"/>
              </w:rPr>
            </w:pPr>
            <w:r w:rsidRPr="00A035C1">
              <w:rPr>
                <w:sz w:val="20"/>
              </w:rPr>
              <w:t>-</w:t>
            </w:r>
          </w:p>
        </w:tc>
        <w:tc>
          <w:tcPr>
            <w:tcW w:w="1457" w:type="dxa"/>
          </w:tcPr>
          <w:p w14:paraId="4583C5F8" w14:textId="77777777" w:rsidR="005F2994" w:rsidRPr="00A035C1" w:rsidRDefault="005F2994" w:rsidP="00A035C1">
            <w:pPr>
              <w:autoSpaceDE w:val="0"/>
              <w:autoSpaceDN w:val="0"/>
              <w:adjustRightInd w:val="0"/>
              <w:jc w:val="center"/>
              <w:rPr>
                <w:sz w:val="20"/>
              </w:rPr>
            </w:pPr>
            <w:r w:rsidRPr="00A035C1">
              <w:rPr>
                <w:sz w:val="20"/>
              </w:rPr>
              <w:t>2.0</w:t>
            </w:r>
          </w:p>
        </w:tc>
        <w:tc>
          <w:tcPr>
            <w:tcW w:w="2229" w:type="dxa"/>
          </w:tcPr>
          <w:p w14:paraId="4583C5F9" w14:textId="77777777" w:rsidR="005F2994" w:rsidRPr="00A035C1" w:rsidRDefault="005F2994" w:rsidP="00A035C1">
            <w:pPr>
              <w:autoSpaceDE w:val="0"/>
              <w:autoSpaceDN w:val="0"/>
              <w:adjustRightInd w:val="0"/>
              <w:jc w:val="both"/>
              <w:rPr>
                <w:sz w:val="20"/>
              </w:rPr>
            </w:pPr>
            <w:r w:rsidRPr="00A035C1">
              <w:rPr>
                <w:sz w:val="20"/>
              </w:rPr>
              <w:t>EN-ISO 3405</w:t>
            </w:r>
          </w:p>
        </w:tc>
      </w:tr>
      <w:tr w:rsidR="005F2994" w:rsidRPr="00A035C1" w14:paraId="4583C600" w14:textId="77777777" w:rsidTr="00D174B5">
        <w:tc>
          <w:tcPr>
            <w:tcW w:w="2087" w:type="dxa"/>
          </w:tcPr>
          <w:p w14:paraId="4583C5FB" w14:textId="77777777" w:rsidR="005F2994" w:rsidRPr="00A035C1" w:rsidRDefault="005F2994" w:rsidP="00A035C1">
            <w:pPr>
              <w:autoSpaceDE w:val="0"/>
              <w:autoSpaceDN w:val="0"/>
              <w:adjustRightInd w:val="0"/>
              <w:rPr>
                <w:sz w:val="20"/>
              </w:rPr>
            </w:pPr>
            <w:r w:rsidRPr="00A035C1">
              <w:rPr>
                <w:sz w:val="20"/>
              </w:rPr>
              <w:t>Hydrocarbon analysis:</w:t>
            </w:r>
          </w:p>
        </w:tc>
        <w:tc>
          <w:tcPr>
            <w:tcW w:w="1281" w:type="dxa"/>
          </w:tcPr>
          <w:p w14:paraId="4583C5FC" w14:textId="77777777" w:rsidR="005F2994" w:rsidRPr="00A035C1" w:rsidRDefault="005F2994" w:rsidP="00A035C1">
            <w:pPr>
              <w:autoSpaceDE w:val="0"/>
              <w:autoSpaceDN w:val="0"/>
              <w:adjustRightInd w:val="0"/>
              <w:jc w:val="center"/>
              <w:rPr>
                <w:sz w:val="20"/>
              </w:rPr>
            </w:pPr>
          </w:p>
        </w:tc>
        <w:tc>
          <w:tcPr>
            <w:tcW w:w="1559" w:type="dxa"/>
          </w:tcPr>
          <w:p w14:paraId="4583C5FD" w14:textId="77777777" w:rsidR="005F2994" w:rsidRPr="00A035C1" w:rsidRDefault="005F2994" w:rsidP="00A035C1">
            <w:pPr>
              <w:autoSpaceDE w:val="0"/>
              <w:autoSpaceDN w:val="0"/>
              <w:adjustRightInd w:val="0"/>
              <w:jc w:val="center"/>
              <w:rPr>
                <w:sz w:val="20"/>
              </w:rPr>
            </w:pPr>
          </w:p>
        </w:tc>
        <w:tc>
          <w:tcPr>
            <w:tcW w:w="1457" w:type="dxa"/>
          </w:tcPr>
          <w:p w14:paraId="4583C5FE" w14:textId="77777777" w:rsidR="005F2994" w:rsidRPr="00A035C1" w:rsidRDefault="005F2994" w:rsidP="00A035C1">
            <w:pPr>
              <w:autoSpaceDE w:val="0"/>
              <w:autoSpaceDN w:val="0"/>
              <w:adjustRightInd w:val="0"/>
              <w:jc w:val="center"/>
              <w:rPr>
                <w:sz w:val="20"/>
              </w:rPr>
            </w:pPr>
          </w:p>
        </w:tc>
        <w:tc>
          <w:tcPr>
            <w:tcW w:w="2229" w:type="dxa"/>
          </w:tcPr>
          <w:p w14:paraId="4583C5FF" w14:textId="77777777" w:rsidR="005F2994" w:rsidRPr="00A035C1" w:rsidRDefault="005F2994" w:rsidP="00A035C1">
            <w:pPr>
              <w:autoSpaceDE w:val="0"/>
              <w:autoSpaceDN w:val="0"/>
              <w:adjustRightInd w:val="0"/>
              <w:jc w:val="both"/>
              <w:rPr>
                <w:sz w:val="20"/>
              </w:rPr>
            </w:pPr>
          </w:p>
        </w:tc>
      </w:tr>
      <w:tr w:rsidR="005F2994" w:rsidRPr="00A035C1" w14:paraId="4583C606" w14:textId="77777777" w:rsidTr="00D174B5">
        <w:tc>
          <w:tcPr>
            <w:tcW w:w="2087" w:type="dxa"/>
          </w:tcPr>
          <w:p w14:paraId="4583C601" w14:textId="77777777" w:rsidR="005F2994" w:rsidRPr="00A035C1" w:rsidRDefault="005F2994" w:rsidP="00A035C1">
            <w:pPr>
              <w:autoSpaceDE w:val="0"/>
              <w:autoSpaceDN w:val="0"/>
              <w:adjustRightInd w:val="0"/>
              <w:rPr>
                <w:sz w:val="20"/>
              </w:rPr>
            </w:pPr>
            <w:r w:rsidRPr="00A035C1">
              <w:rPr>
                <w:sz w:val="20"/>
              </w:rPr>
              <w:t>- Olefins</w:t>
            </w:r>
          </w:p>
        </w:tc>
        <w:tc>
          <w:tcPr>
            <w:tcW w:w="1281" w:type="dxa"/>
          </w:tcPr>
          <w:p w14:paraId="4583C602" w14:textId="77777777" w:rsidR="005F2994" w:rsidRPr="00A035C1" w:rsidRDefault="005F2994" w:rsidP="00A035C1">
            <w:pPr>
              <w:autoSpaceDE w:val="0"/>
              <w:autoSpaceDN w:val="0"/>
              <w:adjustRightInd w:val="0"/>
              <w:jc w:val="center"/>
              <w:rPr>
                <w:sz w:val="20"/>
              </w:rPr>
            </w:pPr>
            <w:r w:rsidRPr="00A035C1">
              <w:rPr>
                <w:sz w:val="20"/>
              </w:rPr>
              <w:t>% v/v</w:t>
            </w:r>
          </w:p>
        </w:tc>
        <w:tc>
          <w:tcPr>
            <w:tcW w:w="1559" w:type="dxa"/>
          </w:tcPr>
          <w:p w14:paraId="4583C603" w14:textId="77777777" w:rsidR="005F2994" w:rsidRPr="00A035C1" w:rsidRDefault="005F2994" w:rsidP="00A035C1">
            <w:pPr>
              <w:autoSpaceDE w:val="0"/>
              <w:autoSpaceDN w:val="0"/>
              <w:adjustRightInd w:val="0"/>
              <w:jc w:val="center"/>
              <w:rPr>
                <w:sz w:val="20"/>
              </w:rPr>
            </w:pPr>
            <w:r w:rsidRPr="00A035C1">
              <w:rPr>
                <w:sz w:val="20"/>
              </w:rPr>
              <w:t>3.0</w:t>
            </w:r>
          </w:p>
        </w:tc>
        <w:tc>
          <w:tcPr>
            <w:tcW w:w="1457" w:type="dxa"/>
          </w:tcPr>
          <w:p w14:paraId="4583C604" w14:textId="77777777" w:rsidR="005F2994" w:rsidRPr="00A035C1" w:rsidRDefault="005F2994" w:rsidP="00A035C1">
            <w:pPr>
              <w:autoSpaceDE w:val="0"/>
              <w:autoSpaceDN w:val="0"/>
              <w:adjustRightInd w:val="0"/>
              <w:jc w:val="center"/>
              <w:rPr>
                <w:sz w:val="20"/>
              </w:rPr>
            </w:pPr>
            <w:r w:rsidRPr="00A035C1">
              <w:rPr>
                <w:sz w:val="20"/>
              </w:rPr>
              <w:t>13.0</w:t>
            </w:r>
          </w:p>
        </w:tc>
        <w:tc>
          <w:tcPr>
            <w:tcW w:w="2229" w:type="dxa"/>
          </w:tcPr>
          <w:p w14:paraId="4583C605" w14:textId="77777777" w:rsidR="005F2994" w:rsidRPr="00A035C1" w:rsidRDefault="005F2994" w:rsidP="00A035C1">
            <w:pPr>
              <w:autoSpaceDE w:val="0"/>
              <w:autoSpaceDN w:val="0"/>
              <w:adjustRightInd w:val="0"/>
              <w:jc w:val="both"/>
              <w:rPr>
                <w:sz w:val="20"/>
              </w:rPr>
            </w:pPr>
            <w:r w:rsidRPr="00A035C1">
              <w:rPr>
                <w:sz w:val="20"/>
              </w:rPr>
              <w:t>ASTM D 1319</w:t>
            </w:r>
          </w:p>
        </w:tc>
      </w:tr>
      <w:tr w:rsidR="005F2994" w:rsidRPr="00A035C1" w14:paraId="4583C60C" w14:textId="77777777" w:rsidTr="00D174B5">
        <w:tc>
          <w:tcPr>
            <w:tcW w:w="2087" w:type="dxa"/>
          </w:tcPr>
          <w:p w14:paraId="4583C607" w14:textId="77777777" w:rsidR="005F2994" w:rsidRPr="00A035C1" w:rsidRDefault="005F2994" w:rsidP="00A035C1">
            <w:pPr>
              <w:autoSpaceDE w:val="0"/>
              <w:autoSpaceDN w:val="0"/>
              <w:adjustRightInd w:val="0"/>
              <w:rPr>
                <w:sz w:val="20"/>
              </w:rPr>
            </w:pPr>
            <w:r w:rsidRPr="00A035C1">
              <w:rPr>
                <w:sz w:val="20"/>
              </w:rPr>
              <w:t>- Aromatics</w:t>
            </w:r>
          </w:p>
        </w:tc>
        <w:tc>
          <w:tcPr>
            <w:tcW w:w="1281" w:type="dxa"/>
          </w:tcPr>
          <w:p w14:paraId="4583C608" w14:textId="77777777" w:rsidR="005F2994" w:rsidRPr="00A035C1" w:rsidRDefault="005F2994" w:rsidP="00A035C1">
            <w:pPr>
              <w:autoSpaceDE w:val="0"/>
              <w:autoSpaceDN w:val="0"/>
              <w:adjustRightInd w:val="0"/>
              <w:jc w:val="center"/>
              <w:rPr>
                <w:sz w:val="20"/>
              </w:rPr>
            </w:pPr>
            <w:r w:rsidRPr="00A035C1">
              <w:rPr>
                <w:sz w:val="20"/>
              </w:rPr>
              <w:t>% v/v</w:t>
            </w:r>
          </w:p>
        </w:tc>
        <w:tc>
          <w:tcPr>
            <w:tcW w:w="1559" w:type="dxa"/>
          </w:tcPr>
          <w:p w14:paraId="4583C609" w14:textId="77777777" w:rsidR="005F2994" w:rsidRPr="00A035C1" w:rsidRDefault="005F2994" w:rsidP="00A035C1">
            <w:pPr>
              <w:autoSpaceDE w:val="0"/>
              <w:autoSpaceDN w:val="0"/>
              <w:adjustRightInd w:val="0"/>
              <w:jc w:val="center"/>
              <w:rPr>
                <w:sz w:val="20"/>
              </w:rPr>
            </w:pPr>
            <w:r w:rsidRPr="00A035C1">
              <w:rPr>
                <w:sz w:val="20"/>
              </w:rPr>
              <w:t>29.0</w:t>
            </w:r>
          </w:p>
        </w:tc>
        <w:tc>
          <w:tcPr>
            <w:tcW w:w="1457" w:type="dxa"/>
          </w:tcPr>
          <w:p w14:paraId="4583C60A" w14:textId="77777777" w:rsidR="005F2994" w:rsidRPr="00A035C1" w:rsidRDefault="005F2994" w:rsidP="00A035C1">
            <w:pPr>
              <w:autoSpaceDE w:val="0"/>
              <w:autoSpaceDN w:val="0"/>
              <w:adjustRightInd w:val="0"/>
              <w:jc w:val="center"/>
              <w:rPr>
                <w:sz w:val="20"/>
              </w:rPr>
            </w:pPr>
            <w:r w:rsidRPr="00A035C1">
              <w:rPr>
                <w:sz w:val="20"/>
              </w:rPr>
              <w:t>35.0</w:t>
            </w:r>
          </w:p>
        </w:tc>
        <w:tc>
          <w:tcPr>
            <w:tcW w:w="2229" w:type="dxa"/>
          </w:tcPr>
          <w:p w14:paraId="4583C60B" w14:textId="77777777" w:rsidR="005F2994" w:rsidRPr="00A035C1" w:rsidRDefault="005F2994" w:rsidP="00A035C1">
            <w:pPr>
              <w:autoSpaceDE w:val="0"/>
              <w:autoSpaceDN w:val="0"/>
              <w:adjustRightInd w:val="0"/>
              <w:jc w:val="both"/>
              <w:rPr>
                <w:sz w:val="20"/>
              </w:rPr>
            </w:pPr>
            <w:r w:rsidRPr="00A035C1">
              <w:rPr>
                <w:sz w:val="20"/>
              </w:rPr>
              <w:t>ASTM D 1319</w:t>
            </w:r>
          </w:p>
        </w:tc>
      </w:tr>
      <w:tr w:rsidR="005F2994" w:rsidRPr="00A035C1" w14:paraId="4583C612" w14:textId="77777777" w:rsidTr="00D174B5">
        <w:tc>
          <w:tcPr>
            <w:tcW w:w="2087" w:type="dxa"/>
          </w:tcPr>
          <w:p w14:paraId="4583C60D" w14:textId="77777777" w:rsidR="005F2994" w:rsidRPr="00A035C1" w:rsidRDefault="005F2994" w:rsidP="00A035C1">
            <w:pPr>
              <w:autoSpaceDE w:val="0"/>
              <w:autoSpaceDN w:val="0"/>
              <w:adjustRightInd w:val="0"/>
              <w:rPr>
                <w:sz w:val="20"/>
              </w:rPr>
            </w:pPr>
            <w:r w:rsidRPr="00A035C1">
              <w:rPr>
                <w:sz w:val="20"/>
              </w:rPr>
              <w:t>- Benzene</w:t>
            </w:r>
          </w:p>
        </w:tc>
        <w:tc>
          <w:tcPr>
            <w:tcW w:w="1281" w:type="dxa"/>
          </w:tcPr>
          <w:p w14:paraId="4583C60E" w14:textId="77777777" w:rsidR="005F2994" w:rsidRPr="00A035C1" w:rsidRDefault="005F2994" w:rsidP="00A035C1">
            <w:pPr>
              <w:autoSpaceDE w:val="0"/>
              <w:autoSpaceDN w:val="0"/>
              <w:adjustRightInd w:val="0"/>
              <w:jc w:val="center"/>
              <w:rPr>
                <w:sz w:val="20"/>
              </w:rPr>
            </w:pPr>
            <w:r w:rsidRPr="00A035C1">
              <w:rPr>
                <w:sz w:val="20"/>
              </w:rPr>
              <w:t>% v/v</w:t>
            </w:r>
          </w:p>
        </w:tc>
        <w:tc>
          <w:tcPr>
            <w:tcW w:w="1559" w:type="dxa"/>
          </w:tcPr>
          <w:p w14:paraId="4583C60F" w14:textId="77777777" w:rsidR="005F2994" w:rsidRPr="00A035C1" w:rsidRDefault="005F2994" w:rsidP="00A035C1">
            <w:pPr>
              <w:autoSpaceDE w:val="0"/>
              <w:autoSpaceDN w:val="0"/>
              <w:adjustRightInd w:val="0"/>
              <w:jc w:val="center"/>
              <w:rPr>
                <w:sz w:val="20"/>
              </w:rPr>
            </w:pPr>
            <w:r w:rsidRPr="00A035C1">
              <w:rPr>
                <w:sz w:val="20"/>
              </w:rPr>
              <w:t>-</w:t>
            </w:r>
          </w:p>
        </w:tc>
        <w:tc>
          <w:tcPr>
            <w:tcW w:w="1457" w:type="dxa"/>
          </w:tcPr>
          <w:p w14:paraId="4583C610" w14:textId="77777777" w:rsidR="005F2994" w:rsidRPr="00A035C1" w:rsidRDefault="005F2994" w:rsidP="00A035C1">
            <w:pPr>
              <w:autoSpaceDE w:val="0"/>
              <w:autoSpaceDN w:val="0"/>
              <w:adjustRightInd w:val="0"/>
              <w:jc w:val="center"/>
              <w:rPr>
                <w:sz w:val="20"/>
              </w:rPr>
            </w:pPr>
            <w:r w:rsidRPr="00A035C1">
              <w:rPr>
                <w:sz w:val="20"/>
              </w:rPr>
              <w:t>1.0</w:t>
            </w:r>
          </w:p>
        </w:tc>
        <w:tc>
          <w:tcPr>
            <w:tcW w:w="2229" w:type="dxa"/>
          </w:tcPr>
          <w:p w14:paraId="4583C611" w14:textId="77777777" w:rsidR="005F2994" w:rsidRPr="00A035C1" w:rsidRDefault="005F2994" w:rsidP="00A035C1">
            <w:pPr>
              <w:autoSpaceDE w:val="0"/>
              <w:autoSpaceDN w:val="0"/>
              <w:adjustRightInd w:val="0"/>
              <w:jc w:val="both"/>
              <w:rPr>
                <w:sz w:val="20"/>
              </w:rPr>
            </w:pPr>
            <w:r w:rsidRPr="00A035C1">
              <w:rPr>
                <w:sz w:val="20"/>
              </w:rPr>
              <w:t>EN 12177</w:t>
            </w:r>
          </w:p>
        </w:tc>
      </w:tr>
      <w:tr w:rsidR="005F2994" w:rsidRPr="00A035C1" w14:paraId="4583C617" w14:textId="77777777" w:rsidTr="00D174B5">
        <w:tc>
          <w:tcPr>
            <w:tcW w:w="2087" w:type="dxa"/>
          </w:tcPr>
          <w:p w14:paraId="4583C613" w14:textId="77777777" w:rsidR="005F2994" w:rsidRPr="00A035C1" w:rsidRDefault="005F2994" w:rsidP="00A035C1">
            <w:pPr>
              <w:autoSpaceDE w:val="0"/>
              <w:autoSpaceDN w:val="0"/>
              <w:adjustRightInd w:val="0"/>
              <w:rPr>
                <w:sz w:val="20"/>
              </w:rPr>
            </w:pPr>
            <w:r w:rsidRPr="00A035C1">
              <w:rPr>
                <w:sz w:val="20"/>
              </w:rPr>
              <w:t>- Saturates</w:t>
            </w:r>
          </w:p>
        </w:tc>
        <w:tc>
          <w:tcPr>
            <w:tcW w:w="1281" w:type="dxa"/>
          </w:tcPr>
          <w:p w14:paraId="4583C614" w14:textId="77777777" w:rsidR="005F2994" w:rsidRPr="00A035C1" w:rsidRDefault="005F2994" w:rsidP="00A035C1">
            <w:pPr>
              <w:autoSpaceDE w:val="0"/>
              <w:autoSpaceDN w:val="0"/>
              <w:adjustRightInd w:val="0"/>
              <w:jc w:val="center"/>
              <w:rPr>
                <w:sz w:val="20"/>
              </w:rPr>
            </w:pPr>
            <w:r w:rsidRPr="00A035C1">
              <w:rPr>
                <w:sz w:val="20"/>
              </w:rPr>
              <w:t>% v/v</w:t>
            </w:r>
          </w:p>
        </w:tc>
        <w:tc>
          <w:tcPr>
            <w:tcW w:w="3016" w:type="dxa"/>
            <w:gridSpan w:val="2"/>
          </w:tcPr>
          <w:p w14:paraId="4583C615" w14:textId="77777777" w:rsidR="005F2994" w:rsidRPr="00A035C1" w:rsidRDefault="005F2994" w:rsidP="00A035C1">
            <w:pPr>
              <w:autoSpaceDE w:val="0"/>
              <w:autoSpaceDN w:val="0"/>
              <w:adjustRightInd w:val="0"/>
              <w:jc w:val="center"/>
              <w:rPr>
                <w:sz w:val="20"/>
              </w:rPr>
            </w:pPr>
            <w:r w:rsidRPr="00A035C1">
              <w:rPr>
                <w:sz w:val="20"/>
              </w:rPr>
              <w:t>Report</w:t>
            </w:r>
          </w:p>
        </w:tc>
        <w:tc>
          <w:tcPr>
            <w:tcW w:w="2229" w:type="dxa"/>
          </w:tcPr>
          <w:p w14:paraId="4583C616" w14:textId="77777777" w:rsidR="005F2994" w:rsidRPr="00A035C1" w:rsidRDefault="005F2994" w:rsidP="00A035C1">
            <w:pPr>
              <w:autoSpaceDE w:val="0"/>
              <w:autoSpaceDN w:val="0"/>
              <w:adjustRightInd w:val="0"/>
              <w:jc w:val="both"/>
              <w:rPr>
                <w:sz w:val="20"/>
              </w:rPr>
            </w:pPr>
            <w:r w:rsidRPr="00A035C1">
              <w:rPr>
                <w:sz w:val="20"/>
              </w:rPr>
              <w:t>ASTM 1319</w:t>
            </w:r>
          </w:p>
        </w:tc>
      </w:tr>
      <w:tr w:rsidR="005F2994" w:rsidRPr="00A035C1" w14:paraId="4583C61C" w14:textId="77777777" w:rsidTr="00D174B5">
        <w:tc>
          <w:tcPr>
            <w:tcW w:w="2087" w:type="dxa"/>
          </w:tcPr>
          <w:p w14:paraId="4583C618" w14:textId="77777777" w:rsidR="005F2994" w:rsidRPr="00A035C1" w:rsidRDefault="005F2994" w:rsidP="00A035C1">
            <w:pPr>
              <w:autoSpaceDE w:val="0"/>
              <w:autoSpaceDN w:val="0"/>
              <w:adjustRightInd w:val="0"/>
              <w:rPr>
                <w:sz w:val="20"/>
              </w:rPr>
            </w:pPr>
            <w:r w:rsidRPr="00A035C1">
              <w:rPr>
                <w:sz w:val="20"/>
              </w:rPr>
              <w:t>Carbon/hydrogen ratio</w:t>
            </w:r>
          </w:p>
        </w:tc>
        <w:tc>
          <w:tcPr>
            <w:tcW w:w="1281" w:type="dxa"/>
          </w:tcPr>
          <w:p w14:paraId="4583C619" w14:textId="77777777" w:rsidR="005F2994" w:rsidRPr="00A035C1" w:rsidRDefault="005F2994" w:rsidP="00A035C1">
            <w:pPr>
              <w:autoSpaceDE w:val="0"/>
              <w:autoSpaceDN w:val="0"/>
              <w:adjustRightInd w:val="0"/>
              <w:jc w:val="center"/>
              <w:rPr>
                <w:sz w:val="20"/>
              </w:rPr>
            </w:pPr>
          </w:p>
        </w:tc>
        <w:tc>
          <w:tcPr>
            <w:tcW w:w="3016" w:type="dxa"/>
            <w:gridSpan w:val="2"/>
          </w:tcPr>
          <w:p w14:paraId="4583C61A" w14:textId="77777777" w:rsidR="005F2994" w:rsidRPr="00A035C1" w:rsidRDefault="005F2994" w:rsidP="00A035C1">
            <w:pPr>
              <w:autoSpaceDE w:val="0"/>
              <w:autoSpaceDN w:val="0"/>
              <w:adjustRightInd w:val="0"/>
              <w:jc w:val="center"/>
              <w:rPr>
                <w:sz w:val="20"/>
              </w:rPr>
            </w:pPr>
            <w:r w:rsidRPr="00A035C1">
              <w:rPr>
                <w:sz w:val="20"/>
              </w:rPr>
              <w:t>Report</w:t>
            </w:r>
          </w:p>
        </w:tc>
        <w:tc>
          <w:tcPr>
            <w:tcW w:w="2229" w:type="dxa"/>
          </w:tcPr>
          <w:p w14:paraId="4583C61B" w14:textId="77777777" w:rsidR="005F2994" w:rsidRPr="00A035C1" w:rsidRDefault="005F2994" w:rsidP="00A035C1">
            <w:pPr>
              <w:autoSpaceDE w:val="0"/>
              <w:autoSpaceDN w:val="0"/>
              <w:adjustRightInd w:val="0"/>
              <w:jc w:val="both"/>
              <w:rPr>
                <w:sz w:val="20"/>
              </w:rPr>
            </w:pPr>
          </w:p>
        </w:tc>
      </w:tr>
      <w:tr w:rsidR="005F2994" w:rsidRPr="00A035C1" w14:paraId="4583C621" w14:textId="77777777" w:rsidTr="00D174B5">
        <w:tc>
          <w:tcPr>
            <w:tcW w:w="2087" w:type="dxa"/>
          </w:tcPr>
          <w:p w14:paraId="4583C61D" w14:textId="77777777" w:rsidR="005F2994" w:rsidRPr="00A035C1" w:rsidRDefault="005F2994" w:rsidP="00A035C1">
            <w:pPr>
              <w:autoSpaceDE w:val="0"/>
              <w:autoSpaceDN w:val="0"/>
              <w:adjustRightInd w:val="0"/>
              <w:rPr>
                <w:sz w:val="20"/>
              </w:rPr>
            </w:pPr>
            <w:r w:rsidRPr="00A035C1">
              <w:rPr>
                <w:sz w:val="20"/>
              </w:rPr>
              <w:t xml:space="preserve">Carbon/oxygen ratio </w:t>
            </w:r>
          </w:p>
        </w:tc>
        <w:tc>
          <w:tcPr>
            <w:tcW w:w="1281" w:type="dxa"/>
          </w:tcPr>
          <w:p w14:paraId="4583C61E" w14:textId="77777777" w:rsidR="005F2994" w:rsidRPr="00A035C1" w:rsidRDefault="005F2994" w:rsidP="00A035C1">
            <w:pPr>
              <w:autoSpaceDE w:val="0"/>
              <w:autoSpaceDN w:val="0"/>
              <w:adjustRightInd w:val="0"/>
              <w:jc w:val="center"/>
              <w:rPr>
                <w:sz w:val="20"/>
              </w:rPr>
            </w:pPr>
          </w:p>
        </w:tc>
        <w:tc>
          <w:tcPr>
            <w:tcW w:w="3016" w:type="dxa"/>
            <w:gridSpan w:val="2"/>
          </w:tcPr>
          <w:p w14:paraId="4583C61F" w14:textId="77777777" w:rsidR="005F2994" w:rsidRPr="00A035C1" w:rsidRDefault="005F2994" w:rsidP="00A035C1">
            <w:pPr>
              <w:autoSpaceDE w:val="0"/>
              <w:autoSpaceDN w:val="0"/>
              <w:adjustRightInd w:val="0"/>
              <w:jc w:val="center"/>
              <w:rPr>
                <w:sz w:val="20"/>
              </w:rPr>
            </w:pPr>
            <w:r w:rsidRPr="00A035C1">
              <w:rPr>
                <w:sz w:val="20"/>
              </w:rPr>
              <w:t>Report</w:t>
            </w:r>
          </w:p>
        </w:tc>
        <w:tc>
          <w:tcPr>
            <w:tcW w:w="2229" w:type="dxa"/>
          </w:tcPr>
          <w:p w14:paraId="4583C620" w14:textId="77777777" w:rsidR="005F2994" w:rsidRPr="00A035C1" w:rsidRDefault="005F2994" w:rsidP="00A035C1">
            <w:pPr>
              <w:autoSpaceDE w:val="0"/>
              <w:autoSpaceDN w:val="0"/>
              <w:adjustRightInd w:val="0"/>
              <w:jc w:val="both"/>
              <w:rPr>
                <w:sz w:val="20"/>
              </w:rPr>
            </w:pPr>
          </w:p>
        </w:tc>
      </w:tr>
      <w:tr w:rsidR="005F2994" w:rsidRPr="00A035C1" w14:paraId="4583C627" w14:textId="77777777" w:rsidTr="00D174B5">
        <w:tc>
          <w:tcPr>
            <w:tcW w:w="2087" w:type="dxa"/>
          </w:tcPr>
          <w:p w14:paraId="4583C622" w14:textId="77777777" w:rsidR="005F2994" w:rsidRPr="00A035C1" w:rsidRDefault="005F2994" w:rsidP="00A035C1">
            <w:pPr>
              <w:autoSpaceDE w:val="0"/>
              <w:autoSpaceDN w:val="0"/>
              <w:adjustRightInd w:val="0"/>
              <w:rPr>
                <w:sz w:val="20"/>
              </w:rPr>
            </w:pPr>
            <w:r w:rsidRPr="00A035C1">
              <w:rPr>
                <w:sz w:val="20"/>
              </w:rPr>
              <w:t>Induction period</w:t>
            </w:r>
            <w:r w:rsidRPr="00A035C1">
              <w:rPr>
                <w:sz w:val="20"/>
                <w:vertAlign w:val="superscript"/>
              </w:rPr>
              <w:t>2</w:t>
            </w:r>
          </w:p>
        </w:tc>
        <w:tc>
          <w:tcPr>
            <w:tcW w:w="1281" w:type="dxa"/>
          </w:tcPr>
          <w:p w14:paraId="4583C623" w14:textId="77777777" w:rsidR="005F2994" w:rsidRPr="00A035C1" w:rsidRDefault="005F2994" w:rsidP="00A035C1">
            <w:pPr>
              <w:autoSpaceDE w:val="0"/>
              <w:autoSpaceDN w:val="0"/>
              <w:adjustRightInd w:val="0"/>
              <w:jc w:val="center"/>
              <w:rPr>
                <w:sz w:val="20"/>
              </w:rPr>
            </w:pPr>
            <w:r w:rsidRPr="00A035C1">
              <w:rPr>
                <w:sz w:val="20"/>
              </w:rPr>
              <w:t>minutes</w:t>
            </w:r>
          </w:p>
        </w:tc>
        <w:tc>
          <w:tcPr>
            <w:tcW w:w="1559" w:type="dxa"/>
          </w:tcPr>
          <w:p w14:paraId="4583C624" w14:textId="77777777" w:rsidR="005F2994" w:rsidRPr="00A035C1" w:rsidRDefault="005F2994" w:rsidP="00A035C1">
            <w:pPr>
              <w:autoSpaceDE w:val="0"/>
              <w:autoSpaceDN w:val="0"/>
              <w:adjustRightInd w:val="0"/>
              <w:jc w:val="center"/>
              <w:rPr>
                <w:sz w:val="20"/>
              </w:rPr>
            </w:pPr>
            <w:r w:rsidRPr="00A035C1">
              <w:rPr>
                <w:sz w:val="20"/>
              </w:rPr>
              <w:t>480</w:t>
            </w:r>
          </w:p>
        </w:tc>
        <w:tc>
          <w:tcPr>
            <w:tcW w:w="1457" w:type="dxa"/>
          </w:tcPr>
          <w:p w14:paraId="4583C625" w14:textId="77777777" w:rsidR="005F2994" w:rsidRPr="00A035C1" w:rsidRDefault="005F2994" w:rsidP="00A035C1">
            <w:pPr>
              <w:autoSpaceDE w:val="0"/>
              <w:autoSpaceDN w:val="0"/>
              <w:adjustRightInd w:val="0"/>
              <w:jc w:val="center"/>
              <w:rPr>
                <w:sz w:val="20"/>
              </w:rPr>
            </w:pPr>
            <w:r w:rsidRPr="00A035C1">
              <w:rPr>
                <w:sz w:val="20"/>
              </w:rPr>
              <w:t>-</w:t>
            </w:r>
          </w:p>
        </w:tc>
        <w:tc>
          <w:tcPr>
            <w:tcW w:w="2229" w:type="dxa"/>
          </w:tcPr>
          <w:p w14:paraId="4583C626" w14:textId="77777777" w:rsidR="005F2994" w:rsidRPr="00A035C1" w:rsidRDefault="005F2994" w:rsidP="00A035C1">
            <w:pPr>
              <w:autoSpaceDE w:val="0"/>
              <w:autoSpaceDN w:val="0"/>
              <w:adjustRightInd w:val="0"/>
              <w:jc w:val="both"/>
              <w:rPr>
                <w:sz w:val="20"/>
              </w:rPr>
            </w:pPr>
            <w:r w:rsidRPr="00A035C1">
              <w:rPr>
                <w:sz w:val="20"/>
              </w:rPr>
              <w:t>EN-ISO 7536</w:t>
            </w:r>
          </w:p>
        </w:tc>
      </w:tr>
      <w:tr w:rsidR="005F2994" w:rsidRPr="00A035C1" w14:paraId="4583C62C" w14:textId="77777777" w:rsidTr="00D174B5">
        <w:tc>
          <w:tcPr>
            <w:tcW w:w="2087" w:type="dxa"/>
          </w:tcPr>
          <w:p w14:paraId="4583C628" w14:textId="77777777" w:rsidR="005F2994" w:rsidRPr="00A035C1" w:rsidRDefault="005F2994" w:rsidP="00A035C1">
            <w:pPr>
              <w:autoSpaceDE w:val="0"/>
              <w:autoSpaceDN w:val="0"/>
              <w:adjustRightInd w:val="0"/>
              <w:rPr>
                <w:sz w:val="20"/>
              </w:rPr>
            </w:pPr>
            <w:r w:rsidRPr="00A035C1">
              <w:rPr>
                <w:sz w:val="20"/>
              </w:rPr>
              <w:t>Oxygen content</w:t>
            </w:r>
            <w:r w:rsidRPr="00A035C1">
              <w:rPr>
                <w:sz w:val="20"/>
                <w:vertAlign w:val="superscript"/>
              </w:rPr>
              <w:t>4</w:t>
            </w:r>
          </w:p>
        </w:tc>
        <w:tc>
          <w:tcPr>
            <w:tcW w:w="1281" w:type="dxa"/>
          </w:tcPr>
          <w:p w14:paraId="4583C629" w14:textId="77777777" w:rsidR="005F2994" w:rsidRPr="00A035C1" w:rsidRDefault="005F2994" w:rsidP="00A035C1">
            <w:pPr>
              <w:autoSpaceDE w:val="0"/>
              <w:autoSpaceDN w:val="0"/>
              <w:adjustRightInd w:val="0"/>
              <w:jc w:val="center"/>
              <w:rPr>
                <w:sz w:val="20"/>
              </w:rPr>
            </w:pPr>
            <w:r w:rsidRPr="00A035C1">
              <w:rPr>
                <w:sz w:val="20"/>
              </w:rPr>
              <w:t>% m/m</w:t>
            </w:r>
          </w:p>
        </w:tc>
        <w:tc>
          <w:tcPr>
            <w:tcW w:w="3016" w:type="dxa"/>
            <w:gridSpan w:val="2"/>
          </w:tcPr>
          <w:p w14:paraId="4583C62A" w14:textId="77777777" w:rsidR="005F2994" w:rsidRPr="00A035C1" w:rsidRDefault="005F2994" w:rsidP="00A035C1">
            <w:pPr>
              <w:autoSpaceDE w:val="0"/>
              <w:autoSpaceDN w:val="0"/>
              <w:adjustRightInd w:val="0"/>
              <w:jc w:val="center"/>
              <w:rPr>
                <w:sz w:val="20"/>
              </w:rPr>
            </w:pPr>
            <w:r w:rsidRPr="00A035C1">
              <w:rPr>
                <w:sz w:val="20"/>
              </w:rPr>
              <w:t>Report</w:t>
            </w:r>
          </w:p>
        </w:tc>
        <w:tc>
          <w:tcPr>
            <w:tcW w:w="2229" w:type="dxa"/>
          </w:tcPr>
          <w:p w14:paraId="4583C62B" w14:textId="77777777" w:rsidR="005F2994" w:rsidRPr="00A035C1" w:rsidRDefault="005F2994" w:rsidP="00A035C1">
            <w:pPr>
              <w:autoSpaceDE w:val="0"/>
              <w:autoSpaceDN w:val="0"/>
              <w:adjustRightInd w:val="0"/>
              <w:jc w:val="both"/>
              <w:rPr>
                <w:sz w:val="20"/>
              </w:rPr>
            </w:pPr>
            <w:r w:rsidRPr="00A035C1">
              <w:rPr>
                <w:sz w:val="20"/>
              </w:rPr>
              <w:t>EN 1601</w:t>
            </w:r>
          </w:p>
        </w:tc>
      </w:tr>
      <w:tr w:rsidR="005F2994" w:rsidRPr="00A035C1" w14:paraId="4583C632" w14:textId="77777777" w:rsidTr="00D174B5">
        <w:tc>
          <w:tcPr>
            <w:tcW w:w="2087" w:type="dxa"/>
          </w:tcPr>
          <w:p w14:paraId="4583C62D" w14:textId="77777777" w:rsidR="005F2994" w:rsidRPr="00A035C1" w:rsidRDefault="005F2994" w:rsidP="00A035C1">
            <w:pPr>
              <w:autoSpaceDE w:val="0"/>
              <w:autoSpaceDN w:val="0"/>
              <w:adjustRightInd w:val="0"/>
              <w:rPr>
                <w:sz w:val="20"/>
              </w:rPr>
            </w:pPr>
            <w:r w:rsidRPr="00A035C1">
              <w:rPr>
                <w:sz w:val="20"/>
              </w:rPr>
              <w:t>Existent gum</w:t>
            </w:r>
          </w:p>
        </w:tc>
        <w:tc>
          <w:tcPr>
            <w:tcW w:w="1281" w:type="dxa"/>
          </w:tcPr>
          <w:p w14:paraId="4583C62E" w14:textId="77777777" w:rsidR="005F2994" w:rsidRPr="00A035C1" w:rsidRDefault="005F2994" w:rsidP="00A035C1">
            <w:pPr>
              <w:autoSpaceDE w:val="0"/>
              <w:autoSpaceDN w:val="0"/>
              <w:adjustRightInd w:val="0"/>
              <w:jc w:val="center"/>
              <w:rPr>
                <w:sz w:val="20"/>
              </w:rPr>
            </w:pPr>
            <w:r w:rsidRPr="00A035C1">
              <w:rPr>
                <w:sz w:val="20"/>
              </w:rPr>
              <w:t>mg/ml</w:t>
            </w:r>
          </w:p>
        </w:tc>
        <w:tc>
          <w:tcPr>
            <w:tcW w:w="1559" w:type="dxa"/>
          </w:tcPr>
          <w:p w14:paraId="4583C62F" w14:textId="77777777" w:rsidR="005F2994" w:rsidRPr="00A035C1" w:rsidRDefault="005F2994" w:rsidP="00A035C1">
            <w:pPr>
              <w:autoSpaceDE w:val="0"/>
              <w:autoSpaceDN w:val="0"/>
              <w:adjustRightInd w:val="0"/>
              <w:jc w:val="center"/>
              <w:rPr>
                <w:sz w:val="20"/>
              </w:rPr>
            </w:pPr>
            <w:r w:rsidRPr="00A035C1">
              <w:rPr>
                <w:sz w:val="20"/>
              </w:rPr>
              <w:t>-</w:t>
            </w:r>
          </w:p>
        </w:tc>
        <w:tc>
          <w:tcPr>
            <w:tcW w:w="1457" w:type="dxa"/>
          </w:tcPr>
          <w:p w14:paraId="4583C630" w14:textId="77777777" w:rsidR="005F2994" w:rsidRPr="00A035C1" w:rsidRDefault="005F2994" w:rsidP="00A035C1">
            <w:pPr>
              <w:autoSpaceDE w:val="0"/>
              <w:autoSpaceDN w:val="0"/>
              <w:adjustRightInd w:val="0"/>
              <w:jc w:val="center"/>
              <w:rPr>
                <w:sz w:val="20"/>
              </w:rPr>
            </w:pPr>
            <w:r w:rsidRPr="00A035C1">
              <w:rPr>
                <w:sz w:val="20"/>
              </w:rPr>
              <w:t>0.04</w:t>
            </w:r>
          </w:p>
        </w:tc>
        <w:tc>
          <w:tcPr>
            <w:tcW w:w="2229" w:type="dxa"/>
          </w:tcPr>
          <w:p w14:paraId="4583C631" w14:textId="77777777" w:rsidR="005F2994" w:rsidRPr="00A035C1" w:rsidRDefault="005F2994" w:rsidP="00A035C1">
            <w:pPr>
              <w:jc w:val="both"/>
              <w:rPr>
                <w:sz w:val="20"/>
              </w:rPr>
            </w:pPr>
            <w:r w:rsidRPr="00A035C1">
              <w:rPr>
                <w:sz w:val="20"/>
              </w:rPr>
              <w:t>EN-ISO 6246</w:t>
            </w:r>
          </w:p>
        </w:tc>
      </w:tr>
      <w:tr w:rsidR="005F2994" w:rsidRPr="00A035C1" w14:paraId="4583C639" w14:textId="77777777" w:rsidTr="00D174B5">
        <w:tc>
          <w:tcPr>
            <w:tcW w:w="2087" w:type="dxa"/>
          </w:tcPr>
          <w:p w14:paraId="4583C633" w14:textId="77777777" w:rsidR="005F2994" w:rsidRPr="00A035C1" w:rsidRDefault="005F2994" w:rsidP="00A035C1">
            <w:pPr>
              <w:autoSpaceDE w:val="0"/>
              <w:autoSpaceDN w:val="0"/>
              <w:adjustRightInd w:val="0"/>
              <w:rPr>
                <w:sz w:val="20"/>
              </w:rPr>
            </w:pPr>
            <w:r w:rsidRPr="00A035C1">
              <w:rPr>
                <w:sz w:val="20"/>
              </w:rPr>
              <w:t>Sulphur content</w:t>
            </w:r>
            <w:r w:rsidRPr="00A035C1">
              <w:rPr>
                <w:sz w:val="20"/>
                <w:vertAlign w:val="superscript"/>
              </w:rPr>
              <w:t>3</w:t>
            </w:r>
          </w:p>
        </w:tc>
        <w:tc>
          <w:tcPr>
            <w:tcW w:w="1281" w:type="dxa"/>
          </w:tcPr>
          <w:p w14:paraId="4583C634" w14:textId="77777777" w:rsidR="005F2994" w:rsidRPr="00A035C1" w:rsidRDefault="005F2994" w:rsidP="00A035C1">
            <w:pPr>
              <w:autoSpaceDE w:val="0"/>
              <w:autoSpaceDN w:val="0"/>
              <w:adjustRightInd w:val="0"/>
              <w:jc w:val="center"/>
              <w:rPr>
                <w:sz w:val="20"/>
              </w:rPr>
            </w:pPr>
            <w:r w:rsidRPr="00A035C1">
              <w:rPr>
                <w:sz w:val="20"/>
              </w:rPr>
              <w:t>mg/kg</w:t>
            </w:r>
          </w:p>
        </w:tc>
        <w:tc>
          <w:tcPr>
            <w:tcW w:w="1559" w:type="dxa"/>
          </w:tcPr>
          <w:p w14:paraId="4583C635" w14:textId="77777777" w:rsidR="005F2994" w:rsidRPr="00A035C1" w:rsidRDefault="005F2994" w:rsidP="00A035C1">
            <w:pPr>
              <w:autoSpaceDE w:val="0"/>
              <w:autoSpaceDN w:val="0"/>
              <w:adjustRightInd w:val="0"/>
              <w:jc w:val="center"/>
              <w:rPr>
                <w:sz w:val="20"/>
              </w:rPr>
            </w:pPr>
            <w:r w:rsidRPr="00A035C1">
              <w:rPr>
                <w:sz w:val="20"/>
              </w:rPr>
              <w:t>-</w:t>
            </w:r>
          </w:p>
        </w:tc>
        <w:tc>
          <w:tcPr>
            <w:tcW w:w="1457" w:type="dxa"/>
          </w:tcPr>
          <w:p w14:paraId="4583C636" w14:textId="77777777" w:rsidR="005F2994" w:rsidRPr="00A035C1" w:rsidRDefault="005F2994" w:rsidP="00A035C1">
            <w:pPr>
              <w:autoSpaceDE w:val="0"/>
              <w:autoSpaceDN w:val="0"/>
              <w:adjustRightInd w:val="0"/>
              <w:jc w:val="center"/>
              <w:rPr>
                <w:sz w:val="20"/>
              </w:rPr>
            </w:pPr>
            <w:r w:rsidRPr="00A035C1">
              <w:rPr>
                <w:sz w:val="20"/>
              </w:rPr>
              <w:t>10</w:t>
            </w:r>
          </w:p>
        </w:tc>
        <w:tc>
          <w:tcPr>
            <w:tcW w:w="2229" w:type="dxa"/>
          </w:tcPr>
          <w:p w14:paraId="4583C637" w14:textId="77777777" w:rsidR="005F2994" w:rsidRPr="00A035C1" w:rsidRDefault="005F2994" w:rsidP="00A035C1">
            <w:pPr>
              <w:autoSpaceDE w:val="0"/>
              <w:autoSpaceDN w:val="0"/>
              <w:adjustRightInd w:val="0"/>
              <w:jc w:val="both"/>
              <w:rPr>
                <w:sz w:val="20"/>
              </w:rPr>
            </w:pPr>
            <w:r w:rsidRPr="00A035C1">
              <w:rPr>
                <w:sz w:val="20"/>
              </w:rPr>
              <w:t xml:space="preserve">EN ISO 20846 </w:t>
            </w:r>
          </w:p>
          <w:p w14:paraId="4583C638" w14:textId="77777777" w:rsidR="005F2994" w:rsidRPr="00A035C1" w:rsidRDefault="005F2994" w:rsidP="00A035C1">
            <w:pPr>
              <w:autoSpaceDE w:val="0"/>
              <w:autoSpaceDN w:val="0"/>
              <w:adjustRightInd w:val="0"/>
              <w:jc w:val="both"/>
              <w:rPr>
                <w:sz w:val="20"/>
              </w:rPr>
            </w:pPr>
            <w:r w:rsidRPr="00A035C1">
              <w:rPr>
                <w:sz w:val="20"/>
              </w:rPr>
              <w:t>EN ISO 20884</w:t>
            </w:r>
          </w:p>
        </w:tc>
      </w:tr>
      <w:tr w:rsidR="005F2994" w:rsidRPr="00A035C1" w14:paraId="4583C63F" w14:textId="77777777" w:rsidTr="00D174B5">
        <w:tc>
          <w:tcPr>
            <w:tcW w:w="2087" w:type="dxa"/>
          </w:tcPr>
          <w:p w14:paraId="4583C63A" w14:textId="77777777" w:rsidR="005F2994" w:rsidRPr="00A035C1" w:rsidRDefault="005F2994" w:rsidP="00A035C1">
            <w:pPr>
              <w:autoSpaceDE w:val="0"/>
              <w:autoSpaceDN w:val="0"/>
              <w:adjustRightInd w:val="0"/>
              <w:rPr>
                <w:sz w:val="20"/>
              </w:rPr>
            </w:pPr>
            <w:r w:rsidRPr="00A035C1">
              <w:rPr>
                <w:sz w:val="20"/>
              </w:rPr>
              <w:t>Copper corrosion</w:t>
            </w:r>
          </w:p>
        </w:tc>
        <w:tc>
          <w:tcPr>
            <w:tcW w:w="1281" w:type="dxa"/>
          </w:tcPr>
          <w:p w14:paraId="4583C63B" w14:textId="77777777" w:rsidR="005F2994" w:rsidRPr="00A035C1" w:rsidRDefault="005F2994" w:rsidP="00A035C1">
            <w:pPr>
              <w:autoSpaceDE w:val="0"/>
              <w:autoSpaceDN w:val="0"/>
              <w:adjustRightInd w:val="0"/>
              <w:jc w:val="center"/>
              <w:rPr>
                <w:sz w:val="20"/>
              </w:rPr>
            </w:pPr>
          </w:p>
        </w:tc>
        <w:tc>
          <w:tcPr>
            <w:tcW w:w="1559" w:type="dxa"/>
          </w:tcPr>
          <w:p w14:paraId="4583C63C" w14:textId="77777777" w:rsidR="005F2994" w:rsidRPr="00A035C1" w:rsidRDefault="005F2994" w:rsidP="00A035C1">
            <w:pPr>
              <w:autoSpaceDE w:val="0"/>
              <w:autoSpaceDN w:val="0"/>
              <w:adjustRightInd w:val="0"/>
              <w:jc w:val="center"/>
              <w:rPr>
                <w:sz w:val="20"/>
              </w:rPr>
            </w:pPr>
            <w:r w:rsidRPr="00A035C1">
              <w:rPr>
                <w:sz w:val="20"/>
              </w:rPr>
              <w:t>-</w:t>
            </w:r>
          </w:p>
        </w:tc>
        <w:tc>
          <w:tcPr>
            <w:tcW w:w="1457" w:type="dxa"/>
          </w:tcPr>
          <w:p w14:paraId="4583C63D" w14:textId="77777777" w:rsidR="005F2994" w:rsidRPr="00A035C1" w:rsidRDefault="005F2994" w:rsidP="00A035C1">
            <w:pPr>
              <w:autoSpaceDE w:val="0"/>
              <w:autoSpaceDN w:val="0"/>
              <w:adjustRightInd w:val="0"/>
              <w:jc w:val="center"/>
              <w:rPr>
                <w:sz w:val="20"/>
              </w:rPr>
            </w:pPr>
            <w:r w:rsidRPr="00A035C1">
              <w:rPr>
                <w:sz w:val="20"/>
              </w:rPr>
              <w:t>Class 1</w:t>
            </w:r>
          </w:p>
        </w:tc>
        <w:tc>
          <w:tcPr>
            <w:tcW w:w="2229" w:type="dxa"/>
          </w:tcPr>
          <w:p w14:paraId="4583C63E" w14:textId="77777777" w:rsidR="005F2994" w:rsidRPr="00A035C1" w:rsidRDefault="005F2994" w:rsidP="00A035C1">
            <w:pPr>
              <w:autoSpaceDE w:val="0"/>
              <w:autoSpaceDN w:val="0"/>
              <w:adjustRightInd w:val="0"/>
              <w:jc w:val="both"/>
              <w:rPr>
                <w:sz w:val="20"/>
              </w:rPr>
            </w:pPr>
            <w:r w:rsidRPr="00A035C1">
              <w:rPr>
                <w:sz w:val="20"/>
              </w:rPr>
              <w:t>EN-ISO 2160</w:t>
            </w:r>
          </w:p>
        </w:tc>
      </w:tr>
      <w:tr w:rsidR="005F2994" w:rsidRPr="00A035C1" w14:paraId="4583C645" w14:textId="77777777" w:rsidTr="00D174B5">
        <w:tblPrEx>
          <w:tblCellMar>
            <w:left w:w="70" w:type="dxa"/>
            <w:right w:w="70" w:type="dxa"/>
          </w:tblCellMar>
          <w:tblLook w:val="0000" w:firstRow="0" w:lastRow="0" w:firstColumn="0" w:lastColumn="0" w:noHBand="0" w:noVBand="0"/>
        </w:tblPrEx>
        <w:tc>
          <w:tcPr>
            <w:tcW w:w="2087" w:type="dxa"/>
          </w:tcPr>
          <w:p w14:paraId="4583C640" w14:textId="77777777" w:rsidR="005F2994" w:rsidRPr="00A035C1" w:rsidRDefault="005F2994" w:rsidP="00A035C1">
            <w:pPr>
              <w:autoSpaceDE w:val="0"/>
              <w:autoSpaceDN w:val="0"/>
              <w:adjustRightInd w:val="0"/>
              <w:ind w:left="38"/>
              <w:rPr>
                <w:sz w:val="20"/>
              </w:rPr>
            </w:pPr>
            <w:r w:rsidRPr="00A035C1">
              <w:rPr>
                <w:sz w:val="20"/>
              </w:rPr>
              <w:t>Lead content</w:t>
            </w:r>
          </w:p>
        </w:tc>
        <w:tc>
          <w:tcPr>
            <w:tcW w:w="1281" w:type="dxa"/>
          </w:tcPr>
          <w:p w14:paraId="4583C641" w14:textId="77777777" w:rsidR="005F2994" w:rsidRPr="00A035C1" w:rsidRDefault="005F2994" w:rsidP="00A035C1">
            <w:pPr>
              <w:autoSpaceDE w:val="0"/>
              <w:autoSpaceDN w:val="0"/>
              <w:adjustRightInd w:val="0"/>
              <w:jc w:val="center"/>
              <w:rPr>
                <w:sz w:val="20"/>
              </w:rPr>
            </w:pPr>
            <w:r w:rsidRPr="00A035C1">
              <w:rPr>
                <w:sz w:val="20"/>
              </w:rPr>
              <w:t>mg/l</w:t>
            </w:r>
          </w:p>
        </w:tc>
        <w:tc>
          <w:tcPr>
            <w:tcW w:w="1559" w:type="dxa"/>
          </w:tcPr>
          <w:p w14:paraId="4583C642" w14:textId="77777777" w:rsidR="005F2994" w:rsidRPr="00A035C1" w:rsidRDefault="005F2994" w:rsidP="00A035C1">
            <w:pPr>
              <w:autoSpaceDE w:val="0"/>
              <w:autoSpaceDN w:val="0"/>
              <w:adjustRightInd w:val="0"/>
              <w:jc w:val="center"/>
              <w:rPr>
                <w:sz w:val="20"/>
              </w:rPr>
            </w:pPr>
            <w:r w:rsidRPr="00A035C1">
              <w:rPr>
                <w:sz w:val="20"/>
              </w:rPr>
              <w:t>-</w:t>
            </w:r>
          </w:p>
        </w:tc>
        <w:tc>
          <w:tcPr>
            <w:tcW w:w="1457" w:type="dxa"/>
          </w:tcPr>
          <w:p w14:paraId="4583C643" w14:textId="77777777" w:rsidR="005F2994" w:rsidRPr="00A035C1" w:rsidRDefault="005F2994" w:rsidP="00A035C1">
            <w:pPr>
              <w:autoSpaceDE w:val="0"/>
              <w:autoSpaceDN w:val="0"/>
              <w:adjustRightInd w:val="0"/>
              <w:jc w:val="center"/>
              <w:rPr>
                <w:sz w:val="20"/>
              </w:rPr>
            </w:pPr>
            <w:r w:rsidRPr="00A035C1">
              <w:rPr>
                <w:sz w:val="20"/>
              </w:rPr>
              <w:t>5</w:t>
            </w:r>
          </w:p>
        </w:tc>
        <w:tc>
          <w:tcPr>
            <w:tcW w:w="2229" w:type="dxa"/>
          </w:tcPr>
          <w:p w14:paraId="4583C644" w14:textId="77777777" w:rsidR="005F2994" w:rsidRPr="00A035C1" w:rsidRDefault="005F2994" w:rsidP="00A035C1">
            <w:pPr>
              <w:autoSpaceDE w:val="0"/>
              <w:autoSpaceDN w:val="0"/>
              <w:adjustRightInd w:val="0"/>
              <w:ind w:left="33"/>
              <w:jc w:val="both"/>
              <w:rPr>
                <w:sz w:val="20"/>
              </w:rPr>
            </w:pPr>
            <w:r w:rsidRPr="00A035C1">
              <w:rPr>
                <w:sz w:val="20"/>
              </w:rPr>
              <w:t>EN 237</w:t>
            </w:r>
          </w:p>
        </w:tc>
      </w:tr>
      <w:tr w:rsidR="005F2994" w:rsidRPr="00A035C1" w14:paraId="4583C64B" w14:textId="77777777" w:rsidTr="00D174B5">
        <w:tblPrEx>
          <w:tblCellMar>
            <w:left w:w="70" w:type="dxa"/>
            <w:right w:w="70" w:type="dxa"/>
          </w:tblCellMar>
          <w:tblLook w:val="0000" w:firstRow="0" w:lastRow="0" w:firstColumn="0" w:lastColumn="0" w:noHBand="0" w:noVBand="0"/>
        </w:tblPrEx>
        <w:tc>
          <w:tcPr>
            <w:tcW w:w="2087" w:type="dxa"/>
          </w:tcPr>
          <w:p w14:paraId="4583C646" w14:textId="77777777" w:rsidR="005F2994" w:rsidRPr="00A035C1" w:rsidRDefault="005F2994" w:rsidP="00A035C1">
            <w:pPr>
              <w:autoSpaceDE w:val="0"/>
              <w:autoSpaceDN w:val="0"/>
              <w:adjustRightInd w:val="0"/>
              <w:ind w:left="38"/>
              <w:rPr>
                <w:sz w:val="20"/>
              </w:rPr>
            </w:pPr>
            <w:r w:rsidRPr="00A035C1">
              <w:rPr>
                <w:sz w:val="20"/>
              </w:rPr>
              <w:t>Phosphorus content</w:t>
            </w:r>
          </w:p>
        </w:tc>
        <w:tc>
          <w:tcPr>
            <w:tcW w:w="1281" w:type="dxa"/>
          </w:tcPr>
          <w:p w14:paraId="4583C647" w14:textId="77777777" w:rsidR="005F2994" w:rsidRPr="00A035C1" w:rsidRDefault="005F2994" w:rsidP="00A035C1">
            <w:pPr>
              <w:autoSpaceDE w:val="0"/>
              <w:autoSpaceDN w:val="0"/>
              <w:adjustRightInd w:val="0"/>
              <w:jc w:val="center"/>
              <w:rPr>
                <w:sz w:val="20"/>
              </w:rPr>
            </w:pPr>
            <w:r w:rsidRPr="00A035C1">
              <w:rPr>
                <w:sz w:val="20"/>
              </w:rPr>
              <w:t>mg/l</w:t>
            </w:r>
          </w:p>
        </w:tc>
        <w:tc>
          <w:tcPr>
            <w:tcW w:w="1559" w:type="dxa"/>
          </w:tcPr>
          <w:p w14:paraId="4583C648" w14:textId="77777777" w:rsidR="005F2994" w:rsidRPr="00A035C1" w:rsidRDefault="005F2994" w:rsidP="00A035C1">
            <w:pPr>
              <w:autoSpaceDE w:val="0"/>
              <w:autoSpaceDN w:val="0"/>
              <w:adjustRightInd w:val="0"/>
              <w:jc w:val="center"/>
              <w:rPr>
                <w:sz w:val="20"/>
              </w:rPr>
            </w:pPr>
            <w:r w:rsidRPr="00A035C1">
              <w:rPr>
                <w:sz w:val="20"/>
              </w:rPr>
              <w:t>-</w:t>
            </w:r>
          </w:p>
        </w:tc>
        <w:tc>
          <w:tcPr>
            <w:tcW w:w="1457" w:type="dxa"/>
          </w:tcPr>
          <w:p w14:paraId="4583C649" w14:textId="77777777" w:rsidR="005F2994" w:rsidRPr="00A035C1" w:rsidRDefault="005F2994" w:rsidP="00A035C1">
            <w:pPr>
              <w:autoSpaceDE w:val="0"/>
              <w:autoSpaceDN w:val="0"/>
              <w:adjustRightInd w:val="0"/>
              <w:jc w:val="center"/>
              <w:rPr>
                <w:sz w:val="20"/>
              </w:rPr>
            </w:pPr>
            <w:r w:rsidRPr="00A035C1">
              <w:rPr>
                <w:sz w:val="20"/>
              </w:rPr>
              <w:t>1.3</w:t>
            </w:r>
          </w:p>
        </w:tc>
        <w:tc>
          <w:tcPr>
            <w:tcW w:w="2229" w:type="dxa"/>
          </w:tcPr>
          <w:p w14:paraId="4583C64A" w14:textId="77777777" w:rsidR="005F2994" w:rsidRPr="00A035C1" w:rsidRDefault="005F2994" w:rsidP="00A035C1">
            <w:pPr>
              <w:autoSpaceDE w:val="0"/>
              <w:autoSpaceDN w:val="0"/>
              <w:adjustRightInd w:val="0"/>
              <w:jc w:val="both"/>
              <w:rPr>
                <w:sz w:val="20"/>
              </w:rPr>
            </w:pPr>
            <w:r w:rsidRPr="00A035C1">
              <w:rPr>
                <w:sz w:val="20"/>
              </w:rPr>
              <w:t>ASTM D 3231</w:t>
            </w:r>
          </w:p>
        </w:tc>
      </w:tr>
      <w:tr w:rsidR="005F2994" w:rsidRPr="00A035C1" w14:paraId="4583C652" w14:textId="77777777" w:rsidTr="00D174B5">
        <w:tblPrEx>
          <w:tblCellMar>
            <w:left w:w="70" w:type="dxa"/>
            <w:right w:w="70" w:type="dxa"/>
          </w:tblCellMar>
          <w:tblLook w:val="0000" w:firstRow="0" w:lastRow="0" w:firstColumn="0" w:lastColumn="0" w:noHBand="0" w:noVBand="0"/>
        </w:tblPrEx>
        <w:tc>
          <w:tcPr>
            <w:tcW w:w="2087" w:type="dxa"/>
            <w:tcBorders>
              <w:bottom w:val="single" w:sz="4" w:space="0" w:color="auto"/>
            </w:tcBorders>
          </w:tcPr>
          <w:p w14:paraId="4583C64C" w14:textId="77777777" w:rsidR="005F2994" w:rsidRPr="00A035C1" w:rsidRDefault="005F2994" w:rsidP="00A035C1">
            <w:pPr>
              <w:autoSpaceDE w:val="0"/>
              <w:autoSpaceDN w:val="0"/>
              <w:adjustRightInd w:val="0"/>
              <w:ind w:left="38"/>
              <w:rPr>
                <w:sz w:val="20"/>
              </w:rPr>
            </w:pPr>
            <w:r w:rsidRPr="00A035C1">
              <w:rPr>
                <w:sz w:val="20"/>
              </w:rPr>
              <w:t>Ethanol</w:t>
            </w:r>
            <w:r w:rsidRPr="00A035C1">
              <w:rPr>
                <w:sz w:val="20"/>
                <w:vertAlign w:val="superscript"/>
              </w:rPr>
              <w:t>5</w:t>
            </w:r>
          </w:p>
        </w:tc>
        <w:tc>
          <w:tcPr>
            <w:tcW w:w="1281" w:type="dxa"/>
            <w:tcBorders>
              <w:bottom w:val="single" w:sz="4" w:space="0" w:color="auto"/>
            </w:tcBorders>
          </w:tcPr>
          <w:p w14:paraId="4583C64D" w14:textId="77777777" w:rsidR="005F2994" w:rsidRPr="00A035C1" w:rsidRDefault="005F2994" w:rsidP="00A035C1">
            <w:pPr>
              <w:autoSpaceDE w:val="0"/>
              <w:autoSpaceDN w:val="0"/>
              <w:adjustRightInd w:val="0"/>
              <w:jc w:val="center"/>
              <w:rPr>
                <w:sz w:val="20"/>
              </w:rPr>
            </w:pPr>
            <w:r w:rsidRPr="00A035C1">
              <w:rPr>
                <w:sz w:val="20"/>
              </w:rPr>
              <w:t>% v/v</w:t>
            </w:r>
          </w:p>
        </w:tc>
        <w:tc>
          <w:tcPr>
            <w:tcW w:w="1559" w:type="dxa"/>
            <w:tcBorders>
              <w:bottom w:val="single" w:sz="4" w:space="0" w:color="auto"/>
            </w:tcBorders>
          </w:tcPr>
          <w:p w14:paraId="4583C64E" w14:textId="77777777" w:rsidR="005F2994" w:rsidRPr="00A035C1" w:rsidRDefault="005F2994" w:rsidP="00A035C1">
            <w:pPr>
              <w:autoSpaceDE w:val="0"/>
              <w:autoSpaceDN w:val="0"/>
              <w:adjustRightInd w:val="0"/>
              <w:jc w:val="center"/>
              <w:rPr>
                <w:sz w:val="20"/>
              </w:rPr>
            </w:pPr>
            <w:r w:rsidRPr="00A035C1">
              <w:rPr>
                <w:sz w:val="20"/>
              </w:rPr>
              <w:t>4.7</w:t>
            </w:r>
          </w:p>
        </w:tc>
        <w:tc>
          <w:tcPr>
            <w:tcW w:w="1457" w:type="dxa"/>
            <w:tcBorders>
              <w:bottom w:val="single" w:sz="4" w:space="0" w:color="auto"/>
            </w:tcBorders>
          </w:tcPr>
          <w:p w14:paraId="4583C64F" w14:textId="77777777" w:rsidR="005F2994" w:rsidRPr="00A035C1" w:rsidRDefault="005F2994" w:rsidP="00A035C1">
            <w:pPr>
              <w:autoSpaceDE w:val="0"/>
              <w:autoSpaceDN w:val="0"/>
              <w:adjustRightInd w:val="0"/>
              <w:jc w:val="center"/>
              <w:rPr>
                <w:sz w:val="20"/>
              </w:rPr>
            </w:pPr>
            <w:r w:rsidRPr="00A035C1">
              <w:rPr>
                <w:sz w:val="20"/>
              </w:rPr>
              <w:t>5.3</w:t>
            </w:r>
          </w:p>
        </w:tc>
        <w:tc>
          <w:tcPr>
            <w:tcW w:w="2229" w:type="dxa"/>
            <w:tcBorders>
              <w:bottom w:val="single" w:sz="4" w:space="0" w:color="auto"/>
            </w:tcBorders>
          </w:tcPr>
          <w:p w14:paraId="4583C650" w14:textId="77777777" w:rsidR="005F2994" w:rsidRPr="00A035C1" w:rsidRDefault="005F2994" w:rsidP="00A035C1">
            <w:pPr>
              <w:autoSpaceDE w:val="0"/>
              <w:autoSpaceDN w:val="0"/>
              <w:adjustRightInd w:val="0"/>
              <w:ind w:left="33"/>
              <w:jc w:val="both"/>
              <w:rPr>
                <w:sz w:val="20"/>
              </w:rPr>
            </w:pPr>
            <w:r w:rsidRPr="00A035C1">
              <w:rPr>
                <w:sz w:val="20"/>
              </w:rPr>
              <w:t>EN 1601</w:t>
            </w:r>
          </w:p>
          <w:p w14:paraId="4583C651" w14:textId="77777777" w:rsidR="005F2994" w:rsidRPr="00A035C1" w:rsidRDefault="005F2994" w:rsidP="00A035C1">
            <w:pPr>
              <w:autoSpaceDE w:val="0"/>
              <w:autoSpaceDN w:val="0"/>
              <w:adjustRightInd w:val="0"/>
              <w:ind w:left="33"/>
              <w:jc w:val="both"/>
              <w:rPr>
                <w:sz w:val="20"/>
              </w:rPr>
            </w:pPr>
            <w:r w:rsidRPr="00A035C1">
              <w:rPr>
                <w:sz w:val="20"/>
              </w:rPr>
              <w:t>EN 13132</w:t>
            </w:r>
          </w:p>
        </w:tc>
      </w:tr>
      <w:tr w:rsidR="005F2994" w:rsidRPr="00A035C1" w14:paraId="4583C659" w14:textId="77777777" w:rsidTr="00D174B5">
        <w:tblPrEx>
          <w:tblCellMar>
            <w:left w:w="70" w:type="dxa"/>
            <w:right w:w="70" w:type="dxa"/>
          </w:tblCellMar>
          <w:tblLook w:val="0000" w:firstRow="0" w:lastRow="0" w:firstColumn="0" w:lastColumn="0" w:noHBand="0" w:noVBand="0"/>
        </w:tblPrEx>
        <w:tc>
          <w:tcPr>
            <w:tcW w:w="8613" w:type="dxa"/>
            <w:gridSpan w:val="5"/>
            <w:tcBorders>
              <w:left w:val="nil"/>
              <w:bottom w:val="nil"/>
              <w:right w:val="nil"/>
            </w:tcBorders>
          </w:tcPr>
          <w:p w14:paraId="4583C653" w14:textId="77777777" w:rsidR="005F2994" w:rsidRPr="00A035C1" w:rsidRDefault="005F2994" w:rsidP="00A035C1">
            <w:pPr>
              <w:tabs>
                <w:tab w:val="left" w:pos="414"/>
              </w:tabs>
              <w:autoSpaceDE w:val="0"/>
              <w:autoSpaceDN w:val="0"/>
              <w:spacing w:before="120"/>
              <w:ind w:left="324" w:hanging="284"/>
              <w:jc w:val="both"/>
              <w:rPr>
                <w:sz w:val="18"/>
                <w:szCs w:val="18"/>
                <w:lang w:val="en-US"/>
              </w:rPr>
            </w:pPr>
            <w:r w:rsidRPr="00A035C1">
              <w:rPr>
                <w:sz w:val="18"/>
                <w:szCs w:val="18"/>
                <w:vertAlign w:val="superscript"/>
                <w:lang w:val="en-US"/>
              </w:rPr>
              <w:t>1</w:t>
            </w:r>
            <w:r w:rsidRPr="00A035C1">
              <w:rPr>
                <w:sz w:val="18"/>
                <w:szCs w:val="18"/>
                <w:lang w:val="en-US"/>
              </w:rPr>
              <w:tab/>
              <w:t xml:space="preserve">The values quoted in the specifications are </w:t>
            </w:r>
            <w:r w:rsidRPr="00A035C1">
              <w:rPr>
                <w:bCs/>
                <w:sz w:val="18"/>
                <w:szCs w:val="18"/>
                <w:lang w:val="en-US"/>
              </w:rPr>
              <w:t>"</w:t>
            </w:r>
            <w:r w:rsidRPr="00A035C1">
              <w:rPr>
                <w:sz w:val="18"/>
                <w:szCs w:val="18"/>
                <w:lang w:val="en-US"/>
              </w:rPr>
              <w:t>true values</w:t>
            </w:r>
            <w:r w:rsidRPr="00A035C1">
              <w:rPr>
                <w:bCs/>
                <w:sz w:val="18"/>
                <w:szCs w:val="18"/>
                <w:lang w:val="en-US"/>
              </w:rPr>
              <w:t>"</w:t>
            </w:r>
            <w:r w:rsidRPr="00A035C1">
              <w:rPr>
                <w:sz w:val="18"/>
                <w:szCs w:val="18"/>
                <w:lang w:val="en-US"/>
              </w:rPr>
              <w:t>. In establishment of their limit values the terms of ISO 4259 Petroleum products - Determination and application of precision data in relation to methods of test have been applied and in fixing a minimum value, a minimum difference of 2R above zero has been taken into account; in fixing a maximum and minimum value, the minimum difference is 4R (R = reproducibility).</w:t>
            </w:r>
          </w:p>
          <w:p w14:paraId="4583C654" w14:textId="77777777" w:rsidR="005F2994" w:rsidRPr="00A035C1" w:rsidRDefault="005F2994" w:rsidP="00A035C1">
            <w:pPr>
              <w:tabs>
                <w:tab w:val="left" w:pos="414"/>
              </w:tabs>
              <w:autoSpaceDE w:val="0"/>
              <w:autoSpaceDN w:val="0"/>
              <w:ind w:left="324" w:hanging="284"/>
              <w:jc w:val="both"/>
              <w:rPr>
                <w:sz w:val="18"/>
                <w:szCs w:val="18"/>
                <w:lang w:val="en-US"/>
              </w:rPr>
            </w:pPr>
            <w:r w:rsidRPr="00A035C1">
              <w:rPr>
                <w:sz w:val="18"/>
                <w:szCs w:val="18"/>
                <w:lang w:val="en-US"/>
              </w:rPr>
              <w:tab/>
              <w:t>Notwithstanding this measure, which is necessary for technical reasons, the manufacturer of fuels shall nevertheless aim at a zero value where the stipulated maximum value is 2R and at the mean value in the case of quotations of maximum and minimum limits. Should it be necessary to clarify whether a fuel meets the requirements of the specifications, the terms of ISO 4259 shall be applied.</w:t>
            </w:r>
          </w:p>
          <w:p w14:paraId="4583C655" w14:textId="77777777" w:rsidR="005F2994" w:rsidRPr="00A035C1" w:rsidRDefault="005F2994" w:rsidP="00A035C1">
            <w:pPr>
              <w:tabs>
                <w:tab w:val="left" w:pos="414"/>
              </w:tabs>
              <w:autoSpaceDE w:val="0"/>
              <w:autoSpaceDN w:val="0"/>
              <w:ind w:left="324" w:hanging="284"/>
              <w:jc w:val="both"/>
              <w:rPr>
                <w:sz w:val="18"/>
                <w:szCs w:val="18"/>
                <w:lang w:val="en-US"/>
              </w:rPr>
            </w:pPr>
            <w:r w:rsidRPr="00A035C1">
              <w:rPr>
                <w:sz w:val="18"/>
                <w:szCs w:val="18"/>
                <w:vertAlign w:val="superscript"/>
                <w:lang w:val="en-US"/>
              </w:rPr>
              <w:t>2</w:t>
            </w:r>
            <w:r w:rsidRPr="00A035C1">
              <w:rPr>
                <w:sz w:val="18"/>
                <w:szCs w:val="18"/>
                <w:lang w:val="en-US"/>
              </w:rPr>
              <w:tab/>
              <w:t>The fuel may contain oxidation inhibitors and metal deactivators normally used to stabilize refinery gasoline streams, but detergent/dispersive additives and solvent oils shall not be added.</w:t>
            </w:r>
          </w:p>
          <w:p w14:paraId="4583C656" w14:textId="77777777" w:rsidR="005F2994" w:rsidRPr="00A035C1" w:rsidRDefault="005F2994" w:rsidP="00A035C1">
            <w:pPr>
              <w:tabs>
                <w:tab w:val="left" w:pos="414"/>
              </w:tabs>
              <w:autoSpaceDE w:val="0"/>
              <w:autoSpaceDN w:val="0"/>
              <w:ind w:left="324" w:hanging="284"/>
              <w:jc w:val="both"/>
              <w:rPr>
                <w:sz w:val="18"/>
                <w:szCs w:val="18"/>
                <w:lang w:val="en-US"/>
              </w:rPr>
            </w:pPr>
            <w:r w:rsidRPr="00A035C1">
              <w:rPr>
                <w:sz w:val="18"/>
                <w:szCs w:val="18"/>
                <w:vertAlign w:val="superscript"/>
                <w:lang w:val="en-US"/>
              </w:rPr>
              <w:t>3</w:t>
            </w:r>
            <w:r w:rsidRPr="00A035C1">
              <w:rPr>
                <w:sz w:val="18"/>
                <w:szCs w:val="18"/>
                <w:lang w:val="en-US"/>
              </w:rPr>
              <w:tab/>
              <w:t xml:space="preserve">The actual </w:t>
            </w:r>
            <w:proofErr w:type="spellStart"/>
            <w:r w:rsidRPr="00A035C1">
              <w:rPr>
                <w:sz w:val="18"/>
                <w:szCs w:val="18"/>
                <w:lang w:val="en-US"/>
              </w:rPr>
              <w:t>sulphur</w:t>
            </w:r>
            <w:proofErr w:type="spellEnd"/>
            <w:r w:rsidRPr="00A035C1">
              <w:rPr>
                <w:sz w:val="18"/>
                <w:szCs w:val="18"/>
                <w:lang w:val="en-US"/>
              </w:rPr>
              <w:t xml:space="preserve"> content of the fuel used for the Type I </w:t>
            </w:r>
            <w:r w:rsidR="00485640" w:rsidRPr="00A035C1">
              <w:rPr>
                <w:sz w:val="18"/>
                <w:szCs w:val="18"/>
                <w:lang w:val="en-US"/>
              </w:rPr>
              <w:t>Test</w:t>
            </w:r>
            <w:r w:rsidRPr="00A035C1">
              <w:rPr>
                <w:sz w:val="18"/>
                <w:szCs w:val="18"/>
                <w:lang w:val="en-US"/>
              </w:rPr>
              <w:t xml:space="preserve"> shall be reported.</w:t>
            </w:r>
          </w:p>
          <w:p w14:paraId="4583C657" w14:textId="77777777" w:rsidR="005F2994" w:rsidRPr="00A035C1" w:rsidRDefault="005F2994" w:rsidP="00A035C1">
            <w:pPr>
              <w:tabs>
                <w:tab w:val="left" w:pos="414"/>
              </w:tabs>
              <w:autoSpaceDE w:val="0"/>
              <w:autoSpaceDN w:val="0"/>
              <w:ind w:left="324" w:hanging="284"/>
              <w:jc w:val="both"/>
              <w:rPr>
                <w:sz w:val="18"/>
                <w:szCs w:val="18"/>
                <w:lang w:val="en-US"/>
              </w:rPr>
            </w:pPr>
            <w:r w:rsidRPr="00A035C1">
              <w:rPr>
                <w:sz w:val="18"/>
                <w:szCs w:val="18"/>
                <w:vertAlign w:val="superscript"/>
                <w:lang w:val="en-US"/>
              </w:rPr>
              <w:t>4</w:t>
            </w:r>
            <w:r w:rsidRPr="00A035C1">
              <w:rPr>
                <w:sz w:val="18"/>
                <w:szCs w:val="18"/>
                <w:lang w:val="en-US"/>
              </w:rPr>
              <w:tab/>
              <w:t>Ethanol meeting the specification of pr. EN 15376 is the only oxygenate that shall be intentionally added to the reference fuel.</w:t>
            </w:r>
          </w:p>
          <w:p w14:paraId="4583C658" w14:textId="77777777" w:rsidR="005F2994" w:rsidRPr="00A035C1" w:rsidRDefault="005F2994" w:rsidP="00A035C1">
            <w:pPr>
              <w:tabs>
                <w:tab w:val="left" w:pos="414"/>
              </w:tabs>
              <w:autoSpaceDE w:val="0"/>
              <w:autoSpaceDN w:val="0"/>
              <w:ind w:left="324" w:hanging="284"/>
              <w:jc w:val="both"/>
              <w:rPr>
                <w:sz w:val="18"/>
                <w:szCs w:val="18"/>
                <w:lang w:val="en-US"/>
              </w:rPr>
            </w:pPr>
            <w:r w:rsidRPr="00A035C1">
              <w:rPr>
                <w:sz w:val="18"/>
                <w:szCs w:val="18"/>
                <w:vertAlign w:val="superscript"/>
                <w:lang w:val="en-US"/>
              </w:rPr>
              <w:t>5</w:t>
            </w:r>
            <w:r w:rsidRPr="00A035C1">
              <w:rPr>
                <w:sz w:val="18"/>
                <w:szCs w:val="18"/>
                <w:lang w:val="en-US"/>
              </w:rPr>
              <w:tab/>
              <w:t>There shall be no intentional addition of compounds containing phosphorus, iron, manganese, or lead to this reference fuel.</w:t>
            </w:r>
          </w:p>
        </w:tc>
      </w:tr>
    </w:tbl>
    <w:p w14:paraId="4583C65A" w14:textId="77777777" w:rsidR="005F2994" w:rsidRPr="0056578D" w:rsidRDefault="005F2994" w:rsidP="005F2994">
      <w:pPr>
        <w:pStyle w:val="SingleTxtG"/>
        <w:rPr>
          <w:b/>
          <w:lang w:val="en-US"/>
        </w:rPr>
      </w:pPr>
      <w:r w:rsidRPr="0056578D">
        <w:rPr>
          <w:b/>
          <w:lang w:val="en-US"/>
        </w:rPr>
        <w:t>Type: Ethanol (E75)</w:t>
      </w:r>
    </w:p>
    <w:p w14:paraId="4583C65B" w14:textId="77777777" w:rsidR="005F2994" w:rsidRPr="00EC5AEA" w:rsidRDefault="005F2994" w:rsidP="005F2994">
      <w:pPr>
        <w:pStyle w:val="SingleTxtG"/>
        <w:rPr>
          <w:sz w:val="16"/>
          <w:szCs w:val="16"/>
        </w:rPr>
      </w:pPr>
      <w:r w:rsidRPr="00690311">
        <w:lastRenderedPageBreak/>
        <w:t xml:space="preserve">Reference fuel specification to be developed in advance of the dates for setting Type VI </w:t>
      </w:r>
      <w:r w:rsidR="00485640">
        <w:t>Test</w:t>
      </w:r>
      <w:r w:rsidRPr="00690311">
        <w:t xml:space="preserve"> mandatory to ethanol-fuelled vehicles.</w:t>
      </w:r>
    </w:p>
    <w:p w14:paraId="4583C65C" w14:textId="77777777" w:rsidR="005F2994" w:rsidRDefault="005F2994" w:rsidP="005F2994">
      <w:pPr>
        <w:pStyle w:val="SingleTxtG"/>
        <w:rPr>
          <w:i/>
          <w:sz w:val="16"/>
          <w:szCs w:val="16"/>
        </w:rPr>
      </w:pPr>
    </w:p>
    <w:p w14:paraId="4583C65D" w14:textId="77777777" w:rsidR="005F2994" w:rsidRDefault="005F2994" w:rsidP="005F2994">
      <w:pPr>
        <w:pStyle w:val="SingleTxtG"/>
        <w:rPr>
          <w:i/>
          <w:sz w:val="16"/>
          <w:szCs w:val="16"/>
        </w:rPr>
      </w:pPr>
    </w:p>
    <w:p w14:paraId="4583C65E" w14:textId="77777777" w:rsidR="005F2994" w:rsidRPr="00BD2F74" w:rsidRDefault="005F2994" w:rsidP="005F2994">
      <w:pPr>
        <w:pStyle w:val="SingleTxtG"/>
      </w:pPr>
    </w:p>
    <w:p w14:paraId="4583C65F" w14:textId="77777777" w:rsidR="005F2994" w:rsidRDefault="005F2994" w:rsidP="00A54226">
      <w:pPr>
        <w:spacing w:after="120"/>
        <w:ind w:left="2268" w:right="1134" w:hanging="1134"/>
        <w:jc w:val="both"/>
        <w:sectPr w:rsidR="005F2994" w:rsidSect="00B74793">
          <w:headerReference w:type="even" r:id="rId372"/>
          <w:headerReference w:type="default" r:id="rId373"/>
          <w:footerReference w:type="even" r:id="rId374"/>
          <w:footerReference w:type="default" r:id="rId375"/>
          <w:headerReference w:type="first" r:id="rId376"/>
          <w:endnotePr>
            <w:numFmt w:val="decimal"/>
          </w:endnotePr>
          <w:pgSz w:w="11907" w:h="16840" w:code="9"/>
          <w:pgMar w:top="1701" w:right="1134" w:bottom="2268" w:left="1134" w:header="964" w:footer="1701" w:gutter="0"/>
          <w:cols w:space="720"/>
        </w:sectPr>
      </w:pPr>
    </w:p>
    <w:p w14:paraId="4583C660" w14:textId="77777777" w:rsidR="00E81D9F" w:rsidRDefault="00E81D9F" w:rsidP="00E81D9F">
      <w:pPr>
        <w:pStyle w:val="HChG"/>
      </w:pPr>
      <w:r>
        <w:lastRenderedPageBreak/>
        <w:t>Annex 10a</w:t>
      </w:r>
    </w:p>
    <w:p w14:paraId="4583C661" w14:textId="77777777" w:rsidR="00E81D9F" w:rsidRPr="005152E0" w:rsidRDefault="00E81D9F" w:rsidP="00E81D9F">
      <w:pPr>
        <w:pStyle w:val="SingleTxtG"/>
        <w:ind w:left="2268" w:hanging="1134"/>
      </w:pPr>
      <w:r w:rsidRPr="005152E0">
        <w:t>1.</w:t>
      </w:r>
      <w:r w:rsidRPr="005152E0">
        <w:tab/>
      </w:r>
      <w:r w:rsidRPr="005152E0">
        <w:tab/>
        <w:t>Specifications of gaseous reference fuels</w:t>
      </w:r>
    </w:p>
    <w:p w14:paraId="4583C662" w14:textId="77777777" w:rsidR="00E81D9F" w:rsidRPr="005152E0" w:rsidRDefault="00E81D9F" w:rsidP="00E81D9F">
      <w:pPr>
        <w:pStyle w:val="SingleTxtG"/>
        <w:ind w:left="2268" w:hanging="1134"/>
      </w:pPr>
      <w:r w:rsidRPr="005152E0">
        <w:t>1.1.</w:t>
      </w:r>
      <w:r w:rsidRPr="005152E0">
        <w:tab/>
        <w:t>Technical data of the LPG reference fuels used for testing vehicles to the emission limits</w:t>
      </w:r>
      <w:r>
        <w:t xml:space="preserve"> given in Table 1 in paragraph 5.3.1.4. – Type I Test</w:t>
      </w:r>
      <w:r w:rsidRPr="005152E0">
        <w:t xml:space="preserve"> </w:t>
      </w:r>
    </w:p>
    <w:tbl>
      <w:tblPr>
        <w:tblW w:w="7425" w:type="dxa"/>
        <w:jc w:val="center"/>
        <w:tblBorders>
          <w:top w:val="single" w:sz="4" w:space="0" w:color="auto"/>
          <w:left w:val="single" w:sz="4" w:space="0" w:color="auto"/>
          <w:bottom w:val="single" w:sz="6"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84"/>
        <w:gridCol w:w="1106"/>
        <w:gridCol w:w="1252"/>
        <w:gridCol w:w="1250"/>
        <w:gridCol w:w="1733"/>
      </w:tblGrid>
      <w:tr w:rsidR="00E81D9F" w:rsidRPr="005152E0" w14:paraId="4583C668" w14:textId="77777777" w:rsidTr="00952C45">
        <w:trPr>
          <w:tblHeader/>
          <w:jc w:val="center"/>
        </w:trPr>
        <w:tc>
          <w:tcPr>
            <w:tcW w:w="2084" w:type="dxa"/>
            <w:tcBorders>
              <w:top w:val="single" w:sz="4" w:space="0" w:color="auto"/>
              <w:bottom w:val="single" w:sz="4" w:space="0" w:color="auto"/>
              <w:right w:val="single" w:sz="4" w:space="0" w:color="auto"/>
            </w:tcBorders>
          </w:tcPr>
          <w:p w14:paraId="4583C663" w14:textId="77777777" w:rsidR="00E81D9F" w:rsidRPr="005152E0" w:rsidRDefault="00E81D9F" w:rsidP="00E81D9F">
            <w:pPr>
              <w:pStyle w:val="NormalCentered"/>
              <w:keepNext/>
              <w:keepLines/>
              <w:spacing w:before="80" w:after="80" w:line="200" w:lineRule="exact"/>
              <w:jc w:val="both"/>
              <w:rPr>
                <w:i/>
                <w:sz w:val="16"/>
                <w:szCs w:val="16"/>
              </w:rPr>
            </w:pPr>
            <w:r w:rsidRPr="005152E0">
              <w:rPr>
                <w:i/>
                <w:sz w:val="16"/>
                <w:szCs w:val="16"/>
              </w:rPr>
              <w:t>Parameter</w:t>
            </w:r>
          </w:p>
        </w:tc>
        <w:tc>
          <w:tcPr>
            <w:tcW w:w="1106" w:type="dxa"/>
            <w:tcBorders>
              <w:top w:val="single" w:sz="4" w:space="0" w:color="auto"/>
              <w:left w:val="single" w:sz="4" w:space="0" w:color="auto"/>
              <w:bottom w:val="single" w:sz="4" w:space="0" w:color="auto"/>
              <w:right w:val="single" w:sz="4" w:space="0" w:color="auto"/>
            </w:tcBorders>
          </w:tcPr>
          <w:p w14:paraId="4583C664" w14:textId="77777777" w:rsidR="00E81D9F" w:rsidRPr="005152E0" w:rsidRDefault="00E81D9F" w:rsidP="00E81D9F">
            <w:pPr>
              <w:pStyle w:val="NormalCentered"/>
              <w:keepNext/>
              <w:keepLines/>
              <w:spacing w:before="80" w:after="80" w:line="200" w:lineRule="exact"/>
              <w:jc w:val="both"/>
              <w:rPr>
                <w:i/>
                <w:sz w:val="16"/>
                <w:szCs w:val="16"/>
              </w:rPr>
            </w:pPr>
            <w:r w:rsidRPr="005152E0">
              <w:rPr>
                <w:i/>
                <w:sz w:val="16"/>
                <w:szCs w:val="16"/>
              </w:rPr>
              <w:t>Unit</w:t>
            </w:r>
          </w:p>
        </w:tc>
        <w:tc>
          <w:tcPr>
            <w:tcW w:w="1252" w:type="dxa"/>
            <w:tcBorders>
              <w:top w:val="single" w:sz="4" w:space="0" w:color="auto"/>
              <w:left w:val="single" w:sz="4" w:space="0" w:color="auto"/>
              <w:bottom w:val="single" w:sz="4" w:space="0" w:color="auto"/>
              <w:right w:val="single" w:sz="4" w:space="0" w:color="auto"/>
            </w:tcBorders>
          </w:tcPr>
          <w:p w14:paraId="4583C665" w14:textId="77777777" w:rsidR="00E81D9F" w:rsidRPr="005152E0" w:rsidRDefault="00E81D9F" w:rsidP="00E81D9F">
            <w:pPr>
              <w:pStyle w:val="NormalCentered"/>
              <w:keepNext/>
              <w:keepLines/>
              <w:spacing w:before="80" w:after="80" w:line="200" w:lineRule="exact"/>
              <w:jc w:val="both"/>
              <w:rPr>
                <w:i/>
                <w:sz w:val="16"/>
                <w:szCs w:val="16"/>
              </w:rPr>
            </w:pPr>
            <w:r w:rsidRPr="005152E0">
              <w:rPr>
                <w:i/>
                <w:sz w:val="16"/>
                <w:szCs w:val="16"/>
              </w:rPr>
              <w:t>Fuel A</w:t>
            </w:r>
          </w:p>
        </w:tc>
        <w:tc>
          <w:tcPr>
            <w:tcW w:w="1250" w:type="dxa"/>
            <w:tcBorders>
              <w:top w:val="single" w:sz="4" w:space="0" w:color="auto"/>
              <w:left w:val="single" w:sz="4" w:space="0" w:color="auto"/>
              <w:bottom w:val="single" w:sz="4" w:space="0" w:color="auto"/>
              <w:right w:val="single" w:sz="4" w:space="0" w:color="auto"/>
            </w:tcBorders>
          </w:tcPr>
          <w:p w14:paraId="4583C666" w14:textId="77777777" w:rsidR="00E81D9F" w:rsidRPr="005152E0" w:rsidRDefault="00E81D9F" w:rsidP="00E81D9F">
            <w:pPr>
              <w:pStyle w:val="NormalCentered"/>
              <w:keepNext/>
              <w:keepLines/>
              <w:spacing w:before="80" w:after="80" w:line="200" w:lineRule="exact"/>
              <w:jc w:val="both"/>
              <w:rPr>
                <w:i/>
                <w:sz w:val="16"/>
                <w:szCs w:val="16"/>
              </w:rPr>
            </w:pPr>
            <w:r w:rsidRPr="005152E0">
              <w:rPr>
                <w:i/>
                <w:sz w:val="16"/>
                <w:szCs w:val="16"/>
              </w:rPr>
              <w:t>Fuel B</w:t>
            </w:r>
          </w:p>
        </w:tc>
        <w:tc>
          <w:tcPr>
            <w:tcW w:w="1733" w:type="dxa"/>
            <w:tcBorders>
              <w:top w:val="single" w:sz="4" w:space="0" w:color="auto"/>
              <w:left w:val="single" w:sz="4" w:space="0" w:color="auto"/>
              <w:bottom w:val="single" w:sz="4" w:space="0" w:color="auto"/>
            </w:tcBorders>
          </w:tcPr>
          <w:p w14:paraId="4583C667" w14:textId="77777777" w:rsidR="00E81D9F" w:rsidRPr="005152E0" w:rsidRDefault="00E81D9F" w:rsidP="00E81D9F">
            <w:pPr>
              <w:pStyle w:val="NormalCentered"/>
              <w:keepNext/>
              <w:keepLines/>
              <w:spacing w:before="80" w:after="80" w:line="200" w:lineRule="exact"/>
              <w:jc w:val="both"/>
              <w:rPr>
                <w:i/>
                <w:sz w:val="16"/>
                <w:szCs w:val="16"/>
              </w:rPr>
            </w:pPr>
            <w:r w:rsidRPr="005152E0">
              <w:rPr>
                <w:i/>
                <w:sz w:val="16"/>
                <w:szCs w:val="16"/>
              </w:rPr>
              <w:t>Test method</w:t>
            </w:r>
          </w:p>
        </w:tc>
      </w:tr>
      <w:tr w:rsidR="00E81D9F" w:rsidRPr="005152E0" w14:paraId="4583C66E" w14:textId="77777777" w:rsidTr="00952C45">
        <w:trPr>
          <w:jc w:val="center"/>
        </w:trPr>
        <w:tc>
          <w:tcPr>
            <w:tcW w:w="2084" w:type="dxa"/>
            <w:tcBorders>
              <w:top w:val="single" w:sz="4" w:space="0" w:color="auto"/>
              <w:bottom w:val="single" w:sz="4" w:space="0" w:color="auto"/>
              <w:right w:val="single" w:sz="4" w:space="0" w:color="auto"/>
            </w:tcBorders>
          </w:tcPr>
          <w:p w14:paraId="4583C669" w14:textId="77777777" w:rsidR="00E81D9F" w:rsidRPr="005152E0" w:rsidRDefault="00E81D9F" w:rsidP="00E81D9F">
            <w:pPr>
              <w:pStyle w:val="NormalLeft"/>
              <w:keepNext/>
              <w:keepLines/>
              <w:spacing w:before="0" w:after="0"/>
              <w:jc w:val="both"/>
              <w:rPr>
                <w:i/>
                <w:sz w:val="20"/>
              </w:rPr>
            </w:pPr>
            <w:r w:rsidRPr="005152E0">
              <w:rPr>
                <w:i/>
                <w:sz w:val="20"/>
              </w:rPr>
              <w:t>Composition:</w:t>
            </w:r>
          </w:p>
        </w:tc>
        <w:tc>
          <w:tcPr>
            <w:tcW w:w="1106" w:type="dxa"/>
            <w:tcBorders>
              <w:top w:val="single" w:sz="4" w:space="0" w:color="auto"/>
              <w:left w:val="single" w:sz="4" w:space="0" w:color="auto"/>
              <w:bottom w:val="single" w:sz="4" w:space="0" w:color="auto"/>
              <w:right w:val="single" w:sz="4" w:space="0" w:color="auto"/>
            </w:tcBorders>
          </w:tcPr>
          <w:p w14:paraId="4583C66A" w14:textId="77777777" w:rsidR="00E81D9F" w:rsidRPr="005152E0" w:rsidRDefault="00E81D9F" w:rsidP="00E81D9F">
            <w:pPr>
              <w:pStyle w:val="NormalCentered"/>
              <w:keepNext/>
              <w:keepLines/>
              <w:spacing w:before="0" w:after="0"/>
              <w:jc w:val="both"/>
              <w:rPr>
                <w:sz w:val="20"/>
              </w:rPr>
            </w:pPr>
          </w:p>
        </w:tc>
        <w:tc>
          <w:tcPr>
            <w:tcW w:w="1252" w:type="dxa"/>
            <w:tcBorders>
              <w:top w:val="single" w:sz="4" w:space="0" w:color="auto"/>
              <w:left w:val="single" w:sz="4" w:space="0" w:color="auto"/>
              <w:bottom w:val="single" w:sz="4" w:space="0" w:color="auto"/>
              <w:right w:val="single" w:sz="4" w:space="0" w:color="auto"/>
            </w:tcBorders>
          </w:tcPr>
          <w:p w14:paraId="4583C66B" w14:textId="77777777" w:rsidR="00E81D9F" w:rsidRPr="005152E0" w:rsidRDefault="00E81D9F" w:rsidP="00E81D9F">
            <w:pPr>
              <w:pStyle w:val="NormalCentered"/>
              <w:keepNext/>
              <w:keepLines/>
              <w:spacing w:before="0" w:after="0"/>
              <w:jc w:val="both"/>
              <w:rPr>
                <w:sz w:val="20"/>
              </w:rPr>
            </w:pPr>
          </w:p>
        </w:tc>
        <w:tc>
          <w:tcPr>
            <w:tcW w:w="1250" w:type="dxa"/>
            <w:tcBorders>
              <w:top w:val="single" w:sz="4" w:space="0" w:color="auto"/>
              <w:left w:val="single" w:sz="4" w:space="0" w:color="auto"/>
              <w:bottom w:val="single" w:sz="4" w:space="0" w:color="auto"/>
              <w:right w:val="single" w:sz="4" w:space="0" w:color="auto"/>
            </w:tcBorders>
          </w:tcPr>
          <w:p w14:paraId="4583C66C" w14:textId="77777777" w:rsidR="00E81D9F" w:rsidRPr="005152E0" w:rsidRDefault="00E81D9F" w:rsidP="00E81D9F">
            <w:pPr>
              <w:pStyle w:val="NormalCentered"/>
              <w:keepNext/>
              <w:keepLines/>
              <w:spacing w:before="0" w:after="0"/>
              <w:jc w:val="both"/>
              <w:rPr>
                <w:sz w:val="20"/>
              </w:rPr>
            </w:pPr>
          </w:p>
        </w:tc>
        <w:tc>
          <w:tcPr>
            <w:tcW w:w="1733" w:type="dxa"/>
            <w:tcBorders>
              <w:top w:val="single" w:sz="4" w:space="0" w:color="auto"/>
              <w:left w:val="single" w:sz="4" w:space="0" w:color="auto"/>
              <w:bottom w:val="single" w:sz="4" w:space="0" w:color="auto"/>
            </w:tcBorders>
          </w:tcPr>
          <w:p w14:paraId="4583C66D" w14:textId="77777777" w:rsidR="00E81D9F" w:rsidRPr="005152E0" w:rsidRDefault="00E81D9F" w:rsidP="00E81D9F">
            <w:pPr>
              <w:pStyle w:val="NormalLeft"/>
              <w:keepNext/>
              <w:keepLines/>
              <w:spacing w:before="0" w:after="0"/>
              <w:jc w:val="both"/>
              <w:rPr>
                <w:sz w:val="20"/>
              </w:rPr>
            </w:pPr>
            <w:r w:rsidRPr="005152E0">
              <w:rPr>
                <w:sz w:val="20"/>
              </w:rPr>
              <w:t>ISO 7941</w:t>
            </w:r>
          </w:p>
        </w:tc>
      </w:tr>
      <w:tr w:rsidR="00E81D9F" w:rsidRPr="005152E0" w14:paraId="4583C674" w14:textId="77777777" w:rsidTr="00952C45">
        <w:trPr>
          <w:jc w:val="center"/>
        </w:trPr>
        <w:tc>
          <w:tcPr>
            <w:tcW w:w="2084" w:type="dxa"/>
            <w:tcBorders>
              <w:top w:val="single" w:sz="4" w:space="0" w:color="auto"/>
              <w:bottom w:val="single" w:sz="4" w:space="0" w:color="auto"/>
              <w:right w:val="single" w:sz="4" w:space="0" w:color="auto"/>
            </w:tcBorders>
          </w:tcPr>
          <w:p w14:paraId="4583C66F" w14:textId="77777777" w:rsidR="00E81D9F" w:rsidRPr="005152E0" w:rsidRDefault="00E81D9F" w:rsidP="00E81D9F">
            <w:pPr>
              <w:pStyle w:val="NormalLeft"/>
              <w:keepNext/>
              <w:keepLines/>
              <w:spacing w:before="0" w:after="0"/>
              <w:jc w:val="both"/>
              <w:rPr>
                <w:sz w:val="20"/>
              </w:rPr>
            </w:pPr>
            <w:r w:rsidRPr="005152E0">
              <w:rPr>
                <w:sz w:val="20"/>
              </w:rPr>
              <w:t>C</w:t>
            </w:r>
            <w:r w:rsidRPr="005152E0">
              <w:rPr>
                <w:sz w:val="20"/>
                <w:vertAlign w:val="subscript"/>
              </w:rPr>
              <w:t>3</w:t>
            </w:r>
            <w:r w:rsidRPr="005152E0">
              <w:rPr>
                <w:sz w:val="20"/>
              </w:rPr>
              <w:t>-content</w:t>
            </w:r>
          </w:p>
        </w:tc>
        <w:tc>
          <w:tcPr>
            <w:tcW w:w="1106" w:type="dxa"/>
            <w:tcBorders>
              <w:top w:val="single" w:sz="4" w:space="0" w:color="auto"/>
              <w:left w:val="single" w:sz="4" w:space="0" w:color="auto"/>
              <w:bottom w:val="single" w:sz="4" w:space="0" w:color="auto"/>
              <w:right w:val="single" w:sz="4" w:space="0" w:color="auto"/>
            </w:tcBorders>
          </w:tcPr>
          <w:p w14:paraId="4583C670" w14:textId="77777777" w:rsidR="00E81D9F" w:rsidRPr="005152E0" w:rsidRDefault="00E81D9F" w:rsidP="00E81D9F">
            <w:pPr>
              <w:pStyle w:val="NormalCentered"/>
              <w:keepNext/>
              <w:keepLines/>
              <w:spacing w:before="0" w:after="0"/>
              <w:jc w:val="both"/>
              <w:rPr>
                <w:sz w:val="20"/>
              </w:rPr>
            </w:pPr>
            <w:r w:rsidRPr="005152E0">
              <w:rPr>
                <w:sz w:val="20"/>
              </w:rPr>
              <w:t>per cent vol</w:t>
            </w:r>
          </w:p>
        </w:tc>
        <w:tc>
          <w:tcPr>
            <w:tcW w:w="1252" w:type="dxa"/>
            <w:tcBorders>
              <w:top w:val="single" w:sz="4" w:space="0" w:color="auto"/>
              <w:left w:val="single" w:sz="4" w:space="0" w:color="auto"/>
              <w:bottom w:val="single" w:sz="4" w:space="0" w:color="auto"/>
              <w:right w:val="single" w:sz="4" w:space="0" w:color="auto"/>
            </w:tcBorders>
          </w:tcPr>
          <w:p w14:paraId="4583C671" w14:textId="77777777" w:rsidR="00E81D9F" w:rsidRPr="005152E0" w:rsidRDefault="00E81D9F" w:rsidP="00E81D9F">
            <w:pPr>
              <w:pStyle w:val="NormalCentered"/>
              <w:keepNext/>
              <w:keepLines/>
              <w:spacing w:before="0" w:after="0"/>
              <w:jc w:val="both"/>
              <w:rPr>
                <w:sz w:val="20"/>
              </w:rPr>
            </w:pPr>
            <w:r w:rsidRPr="005152E0">
              <w:rPr>
                <w:sz w:val="20"/>
              </w:rPr>
              <w:t>30 ± 2</w:t>
            </w:r>
          </w:p>
        </w:tc>
        <w:tc>
          <w:tcPr>
            <w:tcW w:w="1250" w:type="dxa"/>
            <w:tcBorders>
              <w:top w:val="single" w:sz="4" w:space="0" w:color="auto"/>
              <w:left w:val="single" w:sz="4" w:space="0" w:color="auto"/>
              <w:bottom w:val="single" w:sz="4" w:space="0" w:color="auto"/>
              <w:right w:val="single" w:sz="4" w:space="0" w:color="auto"/>
            </w:tcBorders>
          </w:tcPr>
          <w:p w14:paraId="4583C672" w14:textId="77777777" w:rsidR="00E81D9F" w:rsidRPr="005152E0" w:rsidRDefault="00E81D9F" w:rsidP="00E81D9F">
            <w:pPr>
              <w:pStyle w:val="NormalCentered"/>
              <w:keepNext/>
              <w:keepLines/>
              <w:spacing w:before="0" w:after="0"/>
              <w:jc w:val="both"/>
              <w:rPr>
                <w:sz w:val="20"/>
              </w:rPr>
            </w:pPr>
            <w:r w:rsidRPr="005152E0">
              <w:rPr>
                <w:sz w:val="20"/>
              </w:rPr>
              <w:t>85 ± 2</w:t>
            </w:r>
          </w:p>
        </w:tc>
        <w:tc>
          <w:tcPr>
            <w:tcW w:w="1733" w:type="dxa"/>
            <w:tcBorders>
              <w:top w:val="single" w:sz="4" w:space="0" w:color="auto"/>
              <w:left w:val="single" w:sz="4" w:space="0" w:color="auto"/>
              <w:bottom w:val="single" w:sz="4" w:space="0" w:color="auto"/>
            </w:tcBorders>
          </w:tcPr>
          <w:p w14:paraId="4583C673" w14:textId="77777777" w:rsidR="00E81D9F" w:rsidRPr="005152E0" w:rsidRDefault="00E81D9F" w:rsidP="00E81D9F">
            <w:pPr>
              <w:pStyle w:val="NormalLeft"/>
              <w:keepNext/>
              <w:keepLines/>
              <w:spacing w:before="0" w:after="0"/>
              <w:jc w:val="both"/>
              <w:rPr>
                <w:sz w:val="20"/>
              </w:rPr>
            </w:pPr>
          </w:p>
        </w:tc>
      </w:tr>
      <w:tr w:rsidR="00E81D9F" w:rsidRPr="005152E0" w14:paraId="4583C67A" w14:textId="77777777" w:rsidTr="00952C45">
        <w:trPr>
          <w:jc w:val="center"/>
        </w:trPr>
        <w:tc>
          <w:tcPr>
            <w:tcW w:w="2084" w:type="dxa"/>
            <w:tcBorders>
              <w:top w:val="single" w:sz="4" w:space="0" w:color="auto"/>
              <w:bottom w:val="single" w:sz="4" w:space="0" w:color="auto"/>
              <w:right w:val="single" w:sz="4" w:space="0" w:color="auto"/>
            </w:tcBorders>
          </w:tcPr>
          <w:p w14:paraId="4583C675" w14:textId="77777777" w:rsidR="00E81D9F" w:rsidRPr="005152E0" w:rsidRDefault="00E81D9F" w:rsidP="00E81D9F">
            <w:pPr>
              <w:pStyle w:val="NormalLeft"/>
              <w:keepNext/>
              <w:keepLines/>
              <w:spacing w:before="0" w:after="0"/>
              <w:jc w:val="both"/>
              <w:rPr>
                <w:sz w:val="20"/>
              </w:rPr>
            </w:pPr>
            <w:r w:rsidRPr="005152E0">
              <w:rPr>
                <w:sz w:val="20"/>
              </w:rPr>
              <w:t>C</w:t>
            </w:r>
            <w:r w:rsidRPr="005152E0">
              <w:rPr>
                <w:sz w:val="20"/>
                <w:vertAlign w:val="subscript"/>
              </w:rPr>
              <w:t>4</w:t>
            </w:r>
            <w:r w:rsidRPr="005152E0">
              <w:rPr>
                <w:sz w:val="20"/>
              </w:rPr>
              <w:t>-content</w:t>
            </w:r>
          </w:p>
        </w:tc>
        <w:tc>
          <w:tcPr>
            <w:tcW w:w="1106" w:type="dxa"/>
            <w:tcBorders>
              <w:top w:val="single" w:sz="4" w:space="0" w:color="auto"/>
              <w:left w:val="single" w:sz="4" w:space="0" w:color="auto"/>
              <w:bottom w:val="single" w:sz="4" w:space="0" w:color="auto"/>
              <w:right w:val="single" w:sz="4" w:space="0" w:color="auto"/>
            </w:tcBorders>
          </w:tcPr>
          <w:p w14:paraId="4583C676" w14:textId="77777777" w:rsidR="00E81D9F" w:rsidRPr="005152E0" w:rsidRDefault="00E81D9F" w:rsidP="00E81D9F">
            <w:pPr>
              <w:pStyle w:val="NormalCentered"/>
              <w:keepNext/>
              <w:keepLines/>
              <w:spacing w:before="0" w:after="0"/>
              <w:jc w:val="both"/>
              <w:rPr>
                <w:sz w:val="20"/>
              </w:rPr>
            </w:pPr>
            <w:r w:rsidRPr="005152E0">
              <w:rPr>
                <w:sz w:val="20"/>
              </w:rPr>
              <w:t>per cent vol</w:t>
            </w:r>
          </w:p>
        </w:tc>
        <w:tc>
          <w:tcPr>
            <w:tcW w:w="1252" w:type="dxa"/>
            <w:tcBorders>
              <w:top w:val="single" w:sz="4" w:space="0" w:color="auto"/>
              <w:left w:val="single" w:sz="4" w:space="0" w:color="auto"/>
              <w:bottom w:val="single" w:sz="4" w:space="0" w:color="auto"/>
              <w:right w:val="single" w:sz="4" w:space="0" w:color="auto"/>
            </w:tcBorders>
          </w:tcPr>
          <w:p w14:paraId="4583C677" w14:textId="77777777" w:rsidR="00E81D9F" w:rsidRPr="005152E0" w:rsidRDefault="00E81D9F" w:rsidP="00E81D9F">
            <w:pPr>
              <w:pStyle w:val="NormalCentered"/>
              <w:keepNext/>
              <w:keepLines/>
              <w:spacing w:before="0" w:after="0"/>
              <w:jc w:val="both"/>
              <w:rPr>
                <w:sz w:val="20"/>
              </w:rPr>
            </w:pPr>
            <w:r w:rsidRPr="005152E0">
              <w:rPr>
                <w:sz w:val="20"/>
              </w:rPr>
              <w:t>Balance</w:t>
            </w:r>
            <w:r w:rsidRPr="00542F67">
              <w:rPr>
                <w:sz w:val="20"/>
                <w:vertAlign w:val="superscript"/>
              </w:rPr>
              <w:t>1</w:t>
            </w:r>
          </w:p>
        </w:tc>
        <w:tc>
          <w:tcPr>
            <w:tcW w:w="1250" w:type="dxa"/>
            <w:tcBorders>
              <w:top w:val="single" w:sz="4" w:space="0" w:color="auto"/>
              <w:left w:val="single" w:sz="4" w:space="0" w:color="auto"/>
              <w:bottom w:val="single" w:sz="4" w:space="0" w:color="auto"/>
              <w:right w:val="single" w:sz="4" w:space="0" w:color="auto"/>
            </w:tcBorders>
          </w:tcPr>
          <w:p w14:paraId="4583C678" w14:textId="77777777" w:rsidR="00E81D9F" w:rsidRPr="005152E0" w:rsidRDefault="00E81D9F" w:rsidP="00E81D9F">
            <w:pPr>
              <w:pStyle w:val="NormalCentered"/>
              <w:keepNext/>
              <w:keepLines/>
              <w:spacing w:before="0" w:after="0"/>
              <w:jc w:val="both"/>
              <w:rPr>
                <w:sz w:val="20"/>
              </w:rPr>
            </w:pPr>
            <w:r w:rsidRPr="005152E0">
              <w:rPr>
                <w:sz w:val="20"/>
              </w:rPr>
              <w:t>Balance</w:t>
            </w:r>
            <w:r w:rsidRPr="00542F67">
              <w:rPr>
                <w:sz w:val="20"/>
                <w:vertAlign w:val="superscript"/>
              </w:rPr>
              <w:t>1</w:t>
            </w:r>
          </w:p>
        </w:tc>
        <w:tc>
          <w:tcPr>
            <w:tcW w:w="1733" w:type="dxa"/>
            <w:tcBorders>
              <w:top w:val="single" w:sz="4" w:space="0" w:color="auto"/>
              <w:left w:val="single" w:sz="4" w:space="0" w:color="auto"/>
              <w:bottom w:val="single" w:sz="4" w:space="0" w:color="auto"/>
            </w:tcBorders>
          </w:tcPr>
          <w:p w14:paraId="4583C679" w14:textId="77777777" w:rsidR="00E81D9F" w:rsidRPr="005152E0" w:rsidRDefault="00E81D9F" w:rsidP="00E81D9F">
            <w:pPr>
              <w:pStyle w:val="NormalLeft"/>
              <w:keepNext/>
              <w:keepLines/>
              <w:spacing w:before="0" w:after="0"/>
              <w:jc w:val="both"/>
              <w:rPr>
                <w:sz w:val="20"/>
              </w:rPr>
            </w:pPr>
          </w:p>
        </w:tc>
      </w:tr>
      <w:tr w:rsidR="00E81D9F" w:rsidRPr="005152E0" w14:paraId="4583C680" w14:textId="77777777" w:rsidTr="00952C45">
        <w:trPr>
          <w:jc w:val="center"/>
        </w:trPr>
        <w:tc>
          <w:tcPr>
            <w:tcW w:w="2084" w:type="dxa"/>
            <w:tcBorders>
              <w:top w:val="single" w:sz="4" w:space="0" w:color="auto"/>
              <w:bottom w:val="single" w:sz="4" w:space="0" w:color="auto"/>
              <w:right w:val="single" w:sz="4" w:space="0" w:color="auto"/>
            </w:tcBorders>
          </w:tcPr>
          <w:p w14:paraId="4583C67B" w14:textId="77777777" w:rsidR="00E81D9F" w:rsidRPr="005152E0" w:rsidRDefault="00E81D9F" w:rsidP="00E81D9F">
            <w:pPr>
              <w:pStyle w:val="NormalLeft"/>
              <w:keepNext/>
              <w:keepLines/>
              <w:spacing w:before="0" w:after="0"/>
              <w:jc w:val="both"/>
              <w:rPr>
                <w:sz w:val="20"/>
              </w:rPr>
            </w:pPr>
            <w:r w:rsidRPr="005152E0">
              <w:rPr>
                <w:sz w:val="20"/>
              </w:rPr>
              <w:t>&lt; C</w:t>
            </w:r>
            <w:proofErr w:type="gramStart"/>
            <w:r w:rsidRPr="005152E0">
              <w:rPr>
                <w:sz w:val="20"/>
                <w:vertAlign w:val="subscript"/>
              </w:rPr>
              <w:t>3</w:t>
            </w:r>
            <w:r w:rsidRPr="005152E0">
              <w:rPr>
                <w:sz w:val="20"/>
              </w:rPr>
              <w:t xml:space="preserve"> ,</w:t>
            </w:r>
            <w:proofErr w:type="gramEnd"/>
            <w:r w:rsidRPr="005152E0">
              <w:rPr>
                <w:sz w:val="20"/>
              </w:rPr>
              <w:t xml:space="preserve"> &gt;C</w:t>
            </w:r>
            <w:r w:rsidRPr="005152E0">
              <w:rPr>
                <w:sz w:val="20"/>
                <w:vertAlign w:val="subscript"/>
              </w:rPr>
              <w:t>4</w:t>
            </w:r>
            <w:r w:rsidRPr="005152E0">
              <w:rPr>
                <w:sz w:val="20"/>
              </w:rPr>
              <w:t xml:space="preserve"> </w:t>
            </w:r>
          </w:p>
        </w:tc>
        <w:tc>
          <w:tcPr>
            <w:tcW w:w="1106" w:type="dxa"/>
            <w:tcBorders>
              <w:top w:val="single" w:sz="4" w:space="0" w:color="auto"/>
              <w:left w:val="single" w:sz="4" w:space="0" w:color="auto"/>
              <w:bottom w:val="single" w:sz="4" w:space="0" w:color="auto"/>
              <w:right w:val="single" w:sz="4" w:space="0" w:color="auto"/>
            </w:tcBorders>
          </w:tcPr>
          <w:p w14:paraId="4583C67C" w14:textId="77777777" w:rsidR="00E81D9F" w:rsidRPr="005152E0" w:rsidRDefault="00E81D9F" w:rsidP="00E81D9F">
            <w:pPr>
              <w:pStyle w:val="NormalCentered"/>
              <w:keepNext/>
              <w:keepLines/>
              <w:spacing w:before="0" w:after="0"/>
              <w:jc w:val="both"/>
              <w:rPr>
                <w:sz w:val="20"/>
              </w:rPr>
            </w:pPr>
            <w:r w:rsidRPr="005152E0">
              <w:rPr>
                <w:sz w:val="20"/>
              </w:rPr>
              <w:t>per cent vol</w:t>
            </w:r>
          </w:p>
        </w:tc>
        <w:tc>
          <w:tcPr>
            <w:tcW w:w="1252" w:type="dxa"/>
            <w:tcBorders>
              <w:top w:val="single" w:sz="4" w:space="0" w:color="auto"/>
              <w:left w:val="single" w:sz="4" w:space="0" w:color="auto"/>
              <w:bottom w:val="single" w:sz="4" w:space="0" w:color="auto"/>
              <w:right w:val="single" w:sz="4" w:space="0" w:color="auto"/>
            </w:tcBorders>
          </w:tcPr>
          <w:p w14:paraId="4583C67D" w14:textId="77777777" w:rsidR="00E81D9F" w:rsidRPr="005152E0" w:rsidRDefault="00E81D9F" w:rsidP="00E81D9F">
            <w:pPr>
              <w:pStyle w:val="NormalCentered"/>
              <w:keepNext/>
              <w:keepLines/>
              <w:spacing w:before="0" w:after="0"/>
              <w:jc w:val="both"/>
              <w:rPr>
                <w:sz w:val="20"/>
              </w:rPr>
            </w:pPr>
            <w:r w:rsidRPr="005152E0">
              <w:rPr>
                <w:sz w:val="20"/>
              </w:rPr>
              <w:t>max. 2</w:t>
            </w:r>
          </w:p>
        </w:tc>
        <w:tc>
          <w:tcPr>
            <w:tcW w:w="1250" w:type="dxa"/>
            <w:tcBorders>
              <w:top w:val="single" w:sz="4" w:space="0" w:color="auto"/>
              <w:left w:val="single" w:sz="4" w:space="0" w:color="auto"/>
              <w:bottom w:val="single" w:sz="4" w:space="0" w:color="auto"/>
              <w:right w:val="single" w:sz="4" w:space="0" w:color="auto"/>
            </w:tcBorders>
          </w:tcPr>
          <w:p w14:paraId="4583C67E" w14:textId="77777777" w:rsidR="00E81D9F" w:rsidRPr="005152E0" w:rsidRDefault="00E81D9F" w:rsidP="00E81D9F">
            <w:pPr>
              <w:pStyle w:val="NormalCentered"/>
              <w:keepNext/>
              <w:keepLines/>
              <w:spacing w:before="0" w:after="0"/>
              <w:jc w:val="both"/>
              <w:rPr>
                <w:sz w:val="20"/>
              </w:rPr>
            </w:pPr>
            <w:r w:rsidRPr="005152E0">
              <w:rPr>
                <w:sz w:val="20"/>
              </w:rPr>
              <w:t>max. 2</w:t>
            </w:r>
          </w:p>
        </w:tc>
        <w:tc>
          <w:tcPr>
            <w:tcW w:w="1733" w:type="dxa"/>
            <w:tcBorders>
              <w:top w:val="single" w:sz="4" w:space="0" w:color="auto"/>
              <w:left w:val="single" w:sz="4" w:space="0" w:color="auto"/>
              <w:bottom w:val="single" w:sz="4" w:space="0" w:color="auto"/>
            </w:tcBorders>
          </w:tcPr>
          <w:p w14:paraId="4583C67F" w14:textId="77777777" w:rsidR="00E81D9F" w:rsidRPr="005152E0" w:rsidRDefault="00E81D9F" w:rsidP="00E81D9F">
            <w:pPr>
              <w:pStyle w:val="NormalLeft"/>
              <w:keepNext/>
              <w:keepLines/>
              <w:spacing w:before="0" w:after="0"/>
              <w:jc w:val="both"/>
              <w:rPr>
                <w:sz w:val="20"/>
              </w:rPr>
            </w:pPr>
          </w:p>
        </w:tc>
      </w:tr>
      <w:tr w:rsidR="00E81D9F" w:rsidRPr="005152E0" w14:paraId="4583C686" w14:textId="77777777" w:rsidTr="00952C45">
        <w:trPr>
          <w:jc w:val="center"/>
        </w:trPr>
        <w:tc>
          <w:tcPr>
            <w:tcW w:w="2084" w:type="dxa"/>
            <w:tcBorders>
              <w:top w:val="single" w:sz="4" w:space="0" w:color="auto"/>
              <w:bottom w:val="single" w:sz="4" w:space="0" w:color="auto"/>
              <w:right w:val="single" w:sz="4" w:space="0" w:color="auto"/>
            </w:tcBorders>
          </w:tcPr>
          <w:p w14:paraId="4583C681" w14:textId="77777777" w:rsidR="00E81D9F" w:rsidRPr="005152E0" w:rsidRDefault="00E81D9F" w:rsidP="00E81D9F">
            <w:pPr>
              <w:pStyle w:val="NormalLeft"/>
              <w:keepNext/>
              <w:keepLines/>
              <w:spacing w:before="0" w:after="0"/>
              <w:jc w:val="both"/>
              <w:rPr>
                <w:sz w:val="20"/>
              </w:rPr>
            </w:pPr>
            <w:r w:rsidRPr="005152E0">
              <w:rPr>
                <w:sz w:val="20"/>
              </w:rPr>
              <w:t>Olefins</w:t>
            </w:r>
          </w:p>
        </w:tc>
        <w:tc>
          <w:tcPr>
            <w:tcW w:w="1106" w:type="dxa"/>
            <w:tcBorders>
              <w:top w:val="single" w:sz="4" w:space="0" w:color="auto"/>
              <w:left w:val="single" w:sz="4" w:space="0" w:color="auto"/>
              <w:bottom w:val="single" w:sz="4" w:space="0" w:color="auto"/>
              <w:right w:val="single" w:sz="4" w:space="0" w:color="auto"/>
            </w:tcBorders>
          </w:tcPr>
          <w:p w14:paraId="4583C682" w14:textId="77777777" w:rsidR="00E81D9F" w:rsidRPr="005152E0" w:rsidRDefault="00E81D9F" w:rsidP="00E81D9F">
            <w:pPr>
              <w:pStyle w:val="NormalCentered"/>
              <w:keepNext/>
              <w:keepLines/>
              <w:spacing w:before="0" w:after="0"/>
              <w:jc w:val="both"/>
              <w:rPr>
                <w:sz w:val="20"/>
              </w:rPr>
            </w:pPr>
            <w:r w:rsidRPr="005152E0">
              <w:rPr>
                <w:sz w:val="20"/>
              </w:rPr>
              <w:t>per cent vol</w:t>
            </w:r>
          </w:p>
        </w:tc>
        <w:tc>
          <w:tcPr>
            <w:tcW w:w="1252" w:type="dxa"/>
            <w:tcBorders>
              <w:top w:val="single" w:sz="4" w:space="0" w:color="auto"/>
              <w:left w:val="single" w:sz="4" w:space="0" w:color="auto"/>
              <w:bottom w:val="single" w:sz="4" w:space="0" w:color="auto"/>
              <w:right w:val="single" w:sz="4" w:space="0" w:color="auto"/>
            </w:tcBorders>
          </w:tcPr>
          <w:p w14:paraId="4583C683" w14:textId="77777777" w:rsidR="00E81D9F" w:rsidRPr="005152E0" w:rsidRDefault="00E81D9F" w:rsidP="00E81D9F">
            <w:pPr>
              <w:pStyle w:val="NormalCentered"/>
              <w:keepNext/>
              <w:keepLines/>
              <w:spacing w:before="0" w:after="0"/>
              <w:jc w:val="both"/>
              <w:rPr>
                <w:sz w:val="20"/>
                <w:lang w:val="fr-CH"/>
              </w:rPr>
            </w:pPr>
            <w:r w:rsidRPr="005152E0">
              <w:rPr>
                <w:sz w:val="20"/>
                <w:lang w:val="fr-CH"/>
              </w:rPr>
              <w:t>max. 12</w:t>
            </w:r>
          </w:p>
        </w:tc>
        <w:tc>
          <w:tcPr>
            <w:tcW w:w="1250" w:type="dxa"/>
            <w:tcBorders>
              <w:top w:val="single" w:sz="4" w:space="0" w:color="auto"/>
              <w:left w:val="single" w:sz="4" w:space="0" w:color="auto"/>
              <w:bottom w:val="single" w:sz="4" w:space="0" w:color="auto"/>
              <w:right w:val="single" w:sz="4" w:space="0" w:color="auto"/>
            </w:tcBorders>
          </w:tcPr>
          <w:p w14:paraId="4583C684" w14:textId="77777777" w:rsidR="00E81D9F" w:rsidRPr="005152E0" w:rsidRDefault="00E81D9F" w:rsidP="00E81D9F">
            <w:pPr>
              <w:pStyle w:val="NormalCentered"/>
              <w:keepNext/>
              <w:keepLines/>
              <w:spacing w:before="0" w:after="0"/>
              <w:jc w:val="both"/>
              <w:rPr>
                <w:sz w:val="20"/>
                <w:lang w:val="fr-CH"/>
              </w:rPr>
            </w:pPr>
            <w:r w:rsidRPr="005152E0">
              <w:rPr>
                <w:sz w:val="20"/>
                <w:lang w:val="fr-CH"/>
              </w:rPr>
              <w:t>max. 15</w:t>
            </w:r>
          </w:p>
        </w:tc>
        <w:tc>
          <w:tcPr>
            <w:tcW w:w="1733" w:type="dxa"/>
            <w:tcBorders>
              <w:top w:val="single" w:sz="4" w:space="0" w:color="auto"/>
              <w:left w:val="single" w:sz="4" w:space="0" w:color="auto"/>
              <w:bottom w:val="single" w:sz="4" w:space="0" w:color="auto"/>
            </w:tcBorders>
          </w:tcPr>
          <w:p w14:paraId="4583C685" w14:textId="77777777" w:rsidR="00E81D9F" w:rsidRPr="005152E0" w:rsidRDefault="00E81D9F" w:rsidP="00E81D9F">
            <w:pPr>
              <w:pStyle w:val="NormalLeft"/>
              <w:keepNext/>
              <w:keepLines/>
              <w:spacing w:before="0" w:after="0"/>
              <w:jc w:val="both"/>
              <w:rPr>
                <w:sz w:val="20"/>
                <w:lang w:val="fr-CH"/>
              </w:rPr>
            </w:pPr>
          </w:p>
        </w:tc>
      </w:tr>
      <w:tr w:rsidR="00E81D9F" w:rsidRPr="00542F67" w14:paraId="4583C68C" w14:textId="77777777" w:rsidTr="00952C45">
        <w:trPr>
          <w:jc w:val="center"/>
        </w:trPr>
        <w:tc>
          <w:tcPr>
            <w:tcW w:w="2084" w:type="dxa"/>
            <w:tcBorders>
              <w:top w:val="single" w:sz="4" w:space="0" w:color="auto"/>
              <w:bottom w:val="single" w:sz="4" w:space="0" w:color="auto"/>
              <w:right w:val="single" w:sz="4" w:space="0" w:color="auto"/>
            </w:tcBorders>
          </w:tcPr>
          <w:p w14:paraId="4583C687" w14:textId="77777777" w:rsidR="00E81D9F" w:rsidRPr="005152E0" w:rsidRDefault="00E81D9F" w:rsidP="00E81D9F">
            <w:pPr>
              <w:pStyle w:val="NormalLeft"/>
              <w:keepNext/>
              <w:keepLines/>
              <w:spacing w:before="0" w:after="0"/>
              <w:jc w:val="both"/>
              <w:rPr>
                <w:sz w:val="20"/>
                <w:lang w:val="fr-CH"/>
              </w:rPr>
            </w:pPr>
            <w:proofErr w:type="spellStart"/>
            <w:r w:rsidRPr="005152E0">
              <w:rPr>
                <w:sz w:val="20"/>
                <w:lang w:val="fr-CH"/>
              </w:rPr>
              <w:t>Evaporation</w:t>
            </w:r>
            <w:proofErr w:type="spellEnd"/>
            <w:r w:rsidRPr="005152E0">
              <w:rPr>
                <w:sz w:val="20"/>
                <w:lang w:val="fr-CH"/>
              </w:rPr>
              <w:t xml:space="preserve"> </w:t>
            </w:r>
            <w:proofErr w:type="spellStart"/>
            <w:r w:rsidRPr="005152E0">
              <w:rPr>
                <w:sz w:val="20"/>
                <w:lang w:val="fr-CH"/>
              </w:rPr>
              <w:t>residue</w:t>
            </w:r>
            <w:proofErr w:type="spellEnd"/>
          </w:p>
        </w:tc>
        <w:tc>
          <w:tcPr>
            <w:tcW w:w="1106" w:type="dxa"/>
            <w:tcBorders>
              <w:top w:val="single" w:sz="4" w:space="0" w:color="auto"/>
              <w:left w:val="single" w:sz="4" w:space="0" w:color="auto"/>
              <w:bottom w:val="single" w:sz="4" w:space="0" w:color="auto"/>
              <w:right w:val="single" w:sz="4" w:space="0" w:color="auto"/>
            </w:tcBorders>
          </w:tcPr>
          <w:p w14:paraId="4583C688" w14:textId="77777777" w:rsidR="00E81D9F" w:rsidRPr="005152E0" w:rsidRDefault="00E81D9F" w:rsidP="00E81D9F">
            <w:pPr>
              <w:pStyle w:val="NormalCentered"/>
              <w:keepNext/>
              <w:keepLines/>
              <w:spacing w:before="0" w:after="0"/>
              <w:jc w:val="both"/>
              <w:rPr>
                <w:sz w:val="20"/>
                <w:lang w:val="fr-CH"/>
              </w:rPr>
            </w:pPr>
            <w:proofErr w:type="gramStart"/>
            <w:r w:rsidRPr="005152E0">
              <w:rPr>
                <w:sz w:val="20"/>
                <w:lang w:val="fr-CH"/>
              </w:rPr>
              <w:t>mg</w:t>
            </w:r>
            <w:proofErr w:type="gramEnd"/>
            <w:r w:rsidRPr="005152E0">
              <w:rPr>
                <w:sz w:val="20"/>
                <w:lang w:val="fr-CH"/>
              </w:rPr>
              <w:t>/kg</w:t>
            </w:r>
          </w:p>
        </w:tc>
        <w:tc>
          <w:tcPr>
            <w:tcW w:w="1252" w:type="dxa"/>
            <w:tcBorders>
              <w:top w:val="single" w:sz="4" w:space="0" w:color="auto"/>
              <w:left w:val="single" w:sz="4" w:space="0" w:color="auto"/>
              <w:bottom w:val="single" w:sz="4" w:space="0" w:color="auto"/>
              <w:right w:val="single" w:sz="4" w:space="0" w:color="auto"/>
            </w:tcBorders>
          </w:tcPr>
          <w:p w14:paraId="4583C689" w14:textId="77777777" w:rsidR="00E81D9F" w:rsidRPr="005152E0" w:rsidRDefault="00E81D9F" w:rsidP="00E81D9F">
            <w:pPr>
              <w:pStyle w:val="NormalCentered"/>
              <w:keepNext/>
              <w:keepLines/>
              <w:spacing w:before="0" w:after="0"/>
              <w:jc w:val="both"/>
              <w:rPr>
                <w:sz w:val="20"/>
                <w:lang w:val="fr-CH"/>
              </w:rPr>
            </w:pPr>
            <w:r w:rsidRPr="005152E0">
              <w:rPr>
                <w:sz w:val="20"/>
                <w:lang w:val="fr-CH"/>
              </w:rPr>
              <w:t>max. 50</w:t>
            </w:r>
          </w:p>
        </w:tc>
        <w:tc>
          <w:tcPr>
            <w:tcW w:w="1250" w:type="dxa"/>
            <w:tcBorders>
              <w:top w:val="single" w:sz="4" w:space="0" w:color="auto"/>
              <w:left w:val="single" w:sz="4" w:space="0" w:color="auto"/>
              <w:bottom w:val="single" w:sz="4" w:space="0" w:color="auto"/>
              <w:right w:val="single" w:sz="4" w:space="0" w:color="auto"/>
            </w:tcBorders>
          </w:tcPr>
          <w:p w14:paraId="4583C68A" w14:textId="77777777" w:rsidR="00E81D9F" w:rsidRPr="005152E0" w:rsidRDefault="00E81D9F" w:rsidP="00E81D9F">
            <w:pPr>
              <w:pStyle w:val="NormalCentered"/>
              <w:keepNext/>
              <w:keepLines/>
              <w:spacing w:before="0" w:after="0"/>
              <w:jc w:val="both"/>
              <w:rPr>
                <w:sz w:val="20"/>
                <w:lang w:val="fr-CH"/>
              </w:rPr>
            </w:pPr>
            <w:r w:rsidRPr="005152E0">
              <w:rPr>
                <w:sz w:val="20"/>
                <w:lang w:val="fr-CH"/>
              </w:rPr>
              <w:t>max. 50</w:t>
            </w:r>
          </w:p>
        </w:tc>
        <w:tc>
          <w:tcPr>
            <w:tcW w:w="1733" w:type="dxa"/>
            <w:tcBorders>
              <w:top w:val="single" w:sz="4" w:space="0" w:color="auto"/>
              <w:left w:val="single" w:sz="4" w:space="0" w:color="auto"/>
              <w:bottom w:val="single" w:sz="4" w:space="0" w:color="auto"/>
            </w:tcBorders>
          </w:tcPr>
          <w:p w14:paraId="4583C68B" w14:textId="77777777" w:rsidR="00E81D9F" w:rsidRPr="00542F67" w:rsidRDefault="00E81D9F" w:rsidP="00E81D9F">
            <w:pPr>
              <w:pStyle w:val="NormalLeft"/>
              <w:keepNext/>
              <w:keepLines/>
              <w:spacing w:before="0" w:after="0"/>
              <w:rPr>
                <w:sz w:val="20"/>
                <w:lang w:val="en-US"/>
              </w:rPr>
            </w:pPr>
            <w:r w:rsidRPr="00542F67">
              <w:rPr>
                <w:sz w:val="20"/>
                <w:lang w:val="en-US"/>
              </w:rPr>
              <w:t>ISO 13757 or</w:t>
            </w:r>
            <w:r w:rsidRPr="00542F67">
              <w:rPr>
                <w:sz w:val="20"/>
                <w:lang w:val="en-US"/>
              </w:rPr>
              <w:br/>
            </w:r>
            <w:r>
              <w:rPr>
                <w:sz w:val="20"/>
                <w:lang w:val="en-US"/>
              </w:rPr>
              <w:t>EN 15470</w:t>
            </w:r>
          </w:p>
        </w:tc>
      </w:tr>
      <w:tr w:rsidR="00E81D9F" w:rsidRPr="005152E0" w14:paraId="4583C692" w14:textId="77777777" w:rsidTr="00952C45">
        <w:trPr>
          <w:jc w:val="center"/>
        </w:trPr>
        <w:tc>
          <w:tcPr>
            <w:tcW w:w="2084" w:type="dxa"/>
            <w:tcBorders>
              <w:top w:val="single" w:sz="4" w:space="0" w:color="auto"/>
              <w:bottom w:val="single" w:sz="4" w:space="0" w:color="auto"/>
              <w:right w:val="single" w:sz="4" w:space="0" w:color="auto"/>
            </w:tcBorders>
          </w:tcPr>
          <w:p w14:paraId="4583C68D" w14:textId="77777777" w:rsidR="00E81D9F" w:rsidRPr="005152E0" w:rsidRDefault="00E81D9F" w:rsidP="00E81D9F">
            <w:pPr>
              <w:pStyle w:val="NormalLeft"/>
              <w:keepNext/>
              <w:keepLines/>
              <w:spacing w:before="0" w:after="0"/>
              <w:jc w:val="both"/>
              <w:rPr>
                <w:sz w:val="20"/>
              </w:rPr>
            </w:pPr>
            <w:r w:rsidRPr="005152E0">
              <w:rPr>
                <w:sz w:val="20"/>
              </w:rPr>
              <w:t>Water at 0</w:t>
            </w:r>
            <w:r w:rsidRPr="005152E0">
              <w:rPr>
                <w:sz w:val="20"/>
              </w:rPr>
              <w:sym w:font="Symbol" w:char="F0B0"/>
            </w:r>
            <w:r w:rsidRPr="005152E0">
              <w:rPr>
                <w:sz w:val="20"/>
              </w:rPr>
              <w:t>C</w:t>
            </w:r>
          </w:p>
        </w:tc>
        <w:tc>
          <w:tcPr>
            <w:tcW w:w="1106" w:type="dxa"/>
            <w:tcBorders>
              <w:top w:val="single" w:sz="4" w:space="0" w:color="auto"/>
              <w:left w:val="single" w:sz="4" w:space="0" w:color="auto"/>
              <w:bottom w:val="single" w:sz="4" w:space="0" w:color="auto"/>
              <w:right w:val="single" w:sz="4" w:space="0" w:color="auto"/>
            </w:tcBorders>
          </w:tcPr>
          <w:p w14:paraId="4583C68E" w14:textId="77777777" w:rsidR="00E81D9F" w:rsidRPr="005152E0" w:rsidRDefault="00E81D9F" w:rsidP="00E81D9F">
            <w:pPr>
              <w:pStyle w:val="NormalCentered"/>
              <w:keepNext/>
              <w:keepLines/>
              <w:spacing w:before="0" w:after="0"/>
              <w:jc w:val="both"/>
              <w:rPr>
                <w:sz w:val="20"/>
              </w:rPr>
            </w:pPr>
          </w:p>
        </w:tc>
        <w:tc>
          <w:tcPr>
            <w:tcW w:w="1252" w:type="dxa"/>
            <w:tcBorders>
              <w:top w:val="single" w:sz="4" w:space="0" w:color="auto"/>
              <w:left w:val="single" w:sz="4" w:space="0" w:color="auto"/>
              <w:bottom w:val="single" w:sz="4" w:space="0" w:color="auto"/>
              <w:right w:val="single" w:sz="4" w:space="0" w:color="auto"/>
            </w:tcBorders>
          </w:tcPr>
          <w:p w14:paraId="4583C68F" w14:textId="77777777" w:rsidR="00E81D9F" w:rsidRPr="005152E0" w:rsidRDefault="00E81D9F" w:rsidP="00E81D9F">
            <w:pPr>
              <w:pStyle w:val="NormalCentered"/>
              <w:keepNext/>
              <w:keepLines/>
              <w:spacing w:before="0" w:after="0"/>
              <w:jc w:val="both"/>
              <w:rPr>
                <w:sz w:val="20"/>
              </w:rPr>
            </w:pPr>
            <w:r w:rsidRPr="005152E0">
              <w:rPr>
                <w:sz w:val="20"/>
              </w:rPr>
              <w:t>free</w:t>
            </w:r>
          </w:p>
        </w:tc>
        <w:tc>
          <w:tcPr>
            <w:tcW w:w="1250" w:type="dxa"/>
            <w:tcBorders>
              <w:top w:val="single" w:sz="4" w:space="0" w:color="auto"/>
              <w:left w:val="single" w:sz="4" w:space="0" w:color="auto"/>
              <w:bottom w:val="single" w:sz="4" w:space="0" w:color="auto"/>
              <w:right w:val="single" w:sz="4" w:space="0" w:color="auto"/>
            </w:tcBorders>
          </w:tcPr>
          <w:p w14:paraId="4583C690" w14:textId="77777777" w:rsidR="00E81D9F" w:rsidRPr="005152E0" w:rsidRDefault="00E81D9F" w:rsidP="00E81D9F">
            <w:pPr>
              <w:pStyle w:val="NormalCentered"/>
              <w:keepNext/>
              <w:keepLines/>
              <w:spacing w:before="0" w:after="0"/>
              <w:jc w:val="both"/>
              <w:rPr>
                <w:sz w:val="20"/>
              </w:rPr>
            </w:pPr>
            <w:r w:rsidRPr="005152E0">
              <w:rPr>
                <w:sz w:val="20"/>
              </w:rPr>
              <w:t>free</w:t>
            </w:r>
          </w:p>
        </w:tc>
        <w:tc>
          <w:tcPr>
            <w:tcW w:w="1733" w:type="dxa"/>
            <w:tcBorders>
              <w:top w:val="single" w:sz="4" w:space="0" w:color="auto"/>
              <w:left w:val="single" w:sz="4" w:space="0" w:color="auto"/>
              <w:bottom w:val="single" w:sz="4" w:space="0" w:color="auto"/>
            </w:tcBorders>
          </w:tcPr>
          <w:p w14:paraId="4583C691" w14:textId="77777777" w:rsidR="00E81D9F" w:rsidRPr="005152E0" w:rsidRDefault="00E81D9F" w:rsidP="00E81D9F">
            <w:pPr>
              <w:pStyle w:val="NormalLeft"/>
              <w:keepNext/>
              <w:keepLines/>
              <w:spacing w:before="0" w:after="0"/>
              <w:jc w:val="both"/>
              <w:rPr>
                <w:sz w:val="20"/>
              </w:rPr>
            </w:pPr>
            <w:r>
              <w:rPr>
                <w:sz w:val="20"/>
              </w:rPr>
              <w:br/>
              <w:t>EN 15469</w:t>
            </w:r>
          </w:p>
        </w:tc>
      </w:tr>
      <w:tr w:rsidR="00E81D9F" w:rsidRPr="00542F67" w14:paraId="4583C699" w14:textId="77777777" w:rsidTr="00952C45">
        <w:trPr>
          <w:jc w:val="center"/>
        </w:trPr>
        <w:tc>
          <w:tcPr>
            <w:tcW w:w="2084" w:type="dxa"/>
            <w:tcBorders>
              <w:top w:val="single" w:sz="4" w:space="0" w:color="auto"/>
              <w:bottom w:val="single" w:sz="4" w:space="0" w:color="auto"/>
              <w:right w:val="single" w:sz="4" w:space="0" w:color="auto"/>
            </w:tcBorders>
          </w:tcPr>
          <w:p w14:paraId="4583C693" w14:textId="77777777" w:rsidR="00E81D9F" w:rsidRPr="00542F67" w:rsidRDefault="00E81D9F" w:rsidP="00E81D9F">
            <w:pPr>
              <w:pStyle w:val="NormalLeft"/>
              <w:keepNext/>
              <w:keepLines/>
              <w:spacing w:before="0" w:after="0"/>
              <w:jc w:val="both"/>
              <w:rPr>
                <w:sz w:val="20"/>
                <w:lang w:val="en-US"/>
              </w:rPr>
            </w:pPr>
            <w:r w:rsidRPr="00542F67">
              <w:rPr>
                <w:sz w:val="20"/>
                <w:lang w:val="en-US"/>
              </w:rPr>
              <w:t xml:space="preserve">Total </w:t>
            </w:r>
            <w:proofErr w:type="spellStart"/>
            <w:r w:rsidRPr="00542F67">
              <w:rPr>
                <w:sz w:val="20"/>
                <w:lang w:val="en-US"/>
              </w:rPr>
              <w:t>sulphur</w:t>
            </w:r>
            <w:proofErr w:type="spellEnd"/>
            <w:r w:rsidRPr="00542F67">
              <w:rPr>
                <w:sz w:val="20"/>
                <w:lang w:val="en-US"/>
              </w:rPr>
              <w:t xml:space="preserve"> content</w:t>
            </w:r>
          </w:p>
        </w:tc>
        <w:tc>
          <w:tcPr>
            <w:tcW w:w="1106" w:type="dxa"/>
            <w:tcBorders>
              <w:top w:val="single" w:sz="4" w:space="0" w:color="auto"/>
              <w:left w:val="single" w:sz="4" w:space="0" w:color="auto"/>
              <w:bottom w:val="single" w:sz="4" w:space="0" w:color="auto"/>
              <w:right w:val="single" w:sz="4" w:space="0" w:color="auto"/>
            </w:tcBorders>
          </w:tcPr>
          <w:p w14:paraId="4583C694" w14:textId="77777777" w:rsidR="00E81D9F" w:rsidRPr="00542F67" w:rsidRDefault="00E81D9F" w:rsidP="00E81D9F">
            <w:pPr>
              <w:pStyle w:val="NormalCentered"/>
              <w:keepNext/>
              <w:keepLines/>
              <w:spacing w:before="0" w:after="0"/>
              <w:jc w:val="both"/>
              <w:rPr>
                <w:sz w:val="20"/>
                <w:lang w:val="en-US"/>
              </w:rPr>
            </w:pPr>
            <w:r w:rsidRPr="00542F67">
              <w:rPr>
                <w:sz w:val="20"/>
                <w:lang w:val="en-US"/>
              </w:rPr>
              <w:t>mg/kg</w:t>
            </w:r>
          </w:p>
        </w:tc>
        <w:tc>
          <w:tcPr>
            <w:tcW w:w="1252" w:type="dxa"/>
            <w:tcBorders>
              <w:top w:val="single" w:sz="4" w:space="0" w:color="auto"/>
              <w:left w:val="single" w:sz="4" w:space="0" w:color="auto"/>
              <w:bottom w:val="single" w:sz="4" w:space="0" w:color="auto"/>
              <w:right w:val="single" w:sz="4" w:space="0" w:color="auto"/>
            </w:tcBorders>
          </w:tcPr>
          <w:p w14:paraId="4583C695" w14:textId="77777777" w:rsidR="00E81D9F" w:rsidRPr="00542F67" w:rsidRDefault="00E81D9F" w:rsidP="00E81D9F">
            <w:pPr>
              <w:pStyle w:val="NormalCentered"/>
              <w:keepNext/>
              <w:keepLines/>
              <w:spacing w:before="0" w:after="0"/>
              <w:jc w:val="both"/>
              <w:rPr>
                <w:sz w:val="20"/>
                <w:lang w:val="en-US"/>
              </w:rPr>
            </w:pPr>
            <w:r w:rsidRPr="00542F67">
              <w:rPr>
                <w:sz w:val="20"/>
                <w:lang w:val="en-US"/>
              </w:rPr>
              <w:t>max. 50</w:t>
            </w:r>
          </w:p>
        </w:tc>
        <w:tc>
          <w:tcPr>
            <w:tcW w:w="1250" w:type="dxa"/>
            <w:tcBorders>
              <w:top w:val="single" w:sz="4" w:space="0" w:color="auto"/>
              <w:left w:val="single" w:sz="4" w:space="0" w:color="auto"/>
              <w:bottom w:val="single" w:sz="4" w:space="0" w:color="auto"/>
              <w:right w:val="single" w:sz="4" w:space="0" w:color="auto"/>
            </w:tcBorders>
          </w:tcPr>
          <w:p w14:paraId="4583C696" w14:textId="77777777" w:rsidR="00E81D9F" w:rsidRPr="00542F67" w:rsidRDefault="00E81D9F" w:rsidP="00E81D9F">
            <w:pPr>
              <w:pStyle w:val="NormalCentered"/>
              <w:keepNext/>
              <w:keepLines/>
              <w:spacing w:before="0" w:after="0"/>
              <w:jc w:val="both"/>
              <w:rPr>
                <w:sz w:val="20"/>
                <w:lang w:val="en-US"/>
              </w:rPr>
            </w:pPr>
            <w:r w:rsidRPr="00542F67">
              <w:rPr>
                <w:sz w:val="20"/>
                <w:lang w:val="en-US"/>
              </w:rPr>
              <w:t>max. 50</w:t>
            </w:r>
          </w:p>
        </w:tc>
        <w:tc>
          <w:tcPr>
            <w:tcW w:w="1733" w:type="dxa"/>
            <w:tcBorders>
              <w:top w:val="single" w:sz="4" w:space="0" w:color="auto"/>
              <w:left w:val="single" w:sz="4" w:space="0" w:color="auto"/>
              <w:bottom w:val="single" w:sz="4" w:space="0" w:color="auto"/>
            </w:tcBorders>
          </w:tcPr>
          <w:p w14:paraId="4583C697" w14:textId="77777777" w:rsidR="00E81D9F" w:rsidRDefault="00E81D9F" w:rsidP="00E81D9F">
            <w:pPr>
              <w:pStyle w:val="NormalLeft"/>
              <w:keepNext/>
              <w:keepLines/>
              <w:spacing w:before="0" w:after="0"/>
              <w:jc w:val="both"/>
              <w:rPr>
                <w:sz w:val="20"/>
                <w:lang w:val="en-US"/>
              </w:rPr>
            </w:pPr>
            <w:r w:rsidRPr="00542F67">
              <w:rPr>
                <w:sz w:val="20"/>
                <w:lang w:val="en-US"/>
              </w:rPr>
              <w:t>EN 24260</w:t>
            </w:r>
            <w:r>
              <w:rPr>
                <w:sz w:val="20"/>
                <w:lang w:val="en-US"/>
              </w:rPr>
              <w:t xml:space="preserve"> or</w:t>
            </w:r>
          </w:p>
          <w:p w14:paraId="4583C698" w14:textId="77777777" w:rsidR="00E81D9F" w:rsidRPr="00542F67" w:rsidRDefault="00E81D9F" w:rsidP="00E81D9F">
            <w:pPr>
              <w:pStyle w:val="NormalLeft"/>
              <w:keepNext/>
              <w:keepLines/>
              <w:spacing w:before="0" w:after="0"/>
              <w:jc w:val="both"/>
              <w:rPr>
                <w:sz w:val="20"/>
                <w:lang w:val="en-US"/>
              </w:rPr>
            </w:pPr>
            <w:r>
              <w:rPr>
                <w:sz w:val="20"/>
                <w:lang w:val="en-US"/>
              </w:rPr>
              <w:t>ASTM 6667</w:t>
            </w:r>
          </w:p>
        </w:tc>
      </w:tr>
      <w:tr w:rsidR="00E81D9F" w:rsidRPr="005152E0" w14:paraId="4583C69F" w14:textId="77777777" w:rsidTr="00952C45">
        <w:trPr>
          <w:jc w:val="center"/>
        </w:trPr>
        <w:tc>
          <w:tcPr>
            <w:tcW w:w="2084" w:type="dxa"/>
            <w:tcBorders>
              <w:top w:val="single" w:sz="4" w:space="0" w:color="auto"/>
              <w:bottom w:val="single" w:sz="4" w:space="0" w:color="auto"/>
              <w:right w:val="single" w:sz="4" w:space="0" w:color="auto"/>
            </w:tcBorders>
          </w:tcPr>
          <w:p w14:paraId="4583C69A" w14:textId="77777777" w:rsidR="00E81D9F" w:rsidRPr="005152E0" w:rsidRDefault="00E81D9F" w:rsidP="00E81D9F">
            <w:pPr>
              <w:pStyle w:val="NormalLeft"/>
              <w:keepNext/>
              <w:keepLines/>
              <w:spacing w:before="0" w:after="0"/>
              <w:jc w:val="both"/>
              <w:rPr>
                <w:sz w:val="20"/>
              </w:rPr>
            </w:pPr>
            <w:r w:rsidRPr="005152E0">
              <w:rPr>
                <w:sz w:val="20"/>
              </w:rPr>
              <w:t>Hydrogen sulphide</w:t>
            </w:r>
          </w:p>
        </w:tc>
        <w:tc>
          <w:tcPr>
            <w:tcW w:w="1106" w:type="dxa"/>
            <w:tcBorders>
              <w:top w:val="single" w:sz="4" w:space="0" w:color="auto"/>
              <w:left w:val="single" w:sz="4" w:space="0" w:color="auto"/>
              <w:bottom w:val="single" w:sz="4" w:space="0" w:color="auto"/>
              <w:right w:val="single" w:sz="4" w:space="0" w:color="auto"/>
            </w:tcBorders>
          </w:tcPr>
          <w:p w14:paraId="4583C69B" w14:textId="77777777" w:rsidR="00E81D9F" w:rsidRPr="005152E0" w:rsidRDefault="00E81D9F" w:rsidP="00E81D9F">
            <w:pPr>
              <w:pStyle w:val="NormalCentered"/>
              <w:keepNext/>
              <w:keepLines/>
              <w:spacing w:before="0" w:after="0"/>
              <w:jc w:val="both"/>
              <w:rPr>
                <w:sz w:val="20"/>
              </w:rPr>
            </w:pPr>
          </w:p>
        </w:tc>
        <w:tc>
          <w:tcPr>
            <w:tcW w:w="1252" w:type="dxa"/>
            <w:tcBorders>
              <w:top w:val="single" w:sz="4" w:space="0" w:color="auto"/>
              <w:left w:val="single" w:sz="4" w:space="0" w:color="auto"/>
              <w:bottom w:val="single" w:sz="4" w:space="0" w:color="auto"/>
              <w:right w:val="single" w:sz="4" w:space="0" w:color="auto"/>
            </w:tcBorders>
          </w:tcPr>
          <w:p w14:paraId="4583C69C" w14:textId="77777777" w:rsidR="00E81D9F" w:rsidRPr="005152E0" w:rsidRDefault="00E81D9F" w:rsidP="00E81D9F">
            <w:pPr>
              <w:pStyle w:val="NormalCentered"/>
              <w:keepNext/>
              <w:keepLines/>
              <w:spacing w:before="0" w:after="0"/>
              <w:jc w:val="both"/>
              <w:rPr>
                <w:sz w:val="20"/>
              </w:rPr>
            </w:pPr>
            <w:r w:rsidRPr="005152E0">
              <w:rPr>
                <w:sz w:val="20"/>
              </w:rPr>
              <w:t>none</w:t>
            </w:r>
          </w:p>
        </w:tc>
        <w:tc>
          <w:tcPr>
            <w:tcW w:w="1250" w:type="dxa"/>
            <w:tcBorders>
              <w:top w:val="single" w:sz="4" w:space="0" w:color="auto"/>
              <w:left w:val="single" w:sz="4" w:space="0" w:color="auto"/>
              <w:bottom w:val="single" w:sz="4" w:space="0" w:color="auto"/>
              <w:right w:val="single" w:sz="4" w:space="0" w:color="auto"/>
            </w:tcBorders>
          </w:tcPr>
          <w:p w14:paraId="4583C69D" w14:textId="77777777" w:rsidR="00E81D9F" w:rsidRPr="005152E0" w:rsidRDefault="00E81D9F" w:rsidP="00E81D9F">
            <w:pPr>
              <w:pStyle w:val="NormalCentered"/>
              <w:keepNext/>
              <w:keepLines/>
              <w:spacing w:before="0" w:after="0"/>
              <w:jc w:val="both"/>
              <w:rPr>
                <w:sz w:val="20"/>
              </w:rPr>
            </w:pPr>
            <w:r w:rsidRPr="005152E0">
              <w:rPr>
                <w:sz w:val="20"/>
              </w:rPr>
              <w:t>none</w:t>
            </w:r>
          </w:p>
        </w:tc>
        <w:tc>
          <w:tcPr>
            <w:tcW w:w="1733" w:type="dxa"/>
            <w:tcBorders>
              <w:top w:val="single" w:sz="4" w:space="0" w:color="auto"/>
              <w:left w:val="single" w:sz="4" w:space="0" w:color="auto"/>
              <w:bottom w:val="single" w:sz="4" w:space="0" w:color="auto"/>
            </w:tcBorders>
          </w:tcPr>
          <w:p w14:paraId="4583C69E" w14:textId="77777777" w:rsidR="00E81D9F" w:rsidRPr="005152E0" w:rsidRDefault="00E81D9F" w:rsidP="00E81D9F">
            <w:pPr>
              <w:pStyle w:val="NormalLeft"/>
              <w:keepNext/>
              <w:keepLines/>
              <w:spacing w:before="0" w:after="0"/>
              <w:jc w:val="both"/>
              <w:rPr>
                <w:sz w:val="20"/>
              </w:rPr>
            </w:pPr>
            <w:r w:rsidRPr="005152E0">
              <w:rPr>
                <w:sz w:val="20"/>
              </w:rPr>
              <w:t>ISO 8819</w:t>
            </w:r>
          </w:p>
        </w:tc>
      </w:tr>
      <w:tr w:rsidR="00E81D9F" w:rsidRPr="005152E0" w14:paraId="4583C6A5" w14:textId="77777777" w:rsidTr="00952C45">
        <w:trPr>
          <w:jc w:val="center"/>
        </w:trPr>
        <w:tc>
          <w:tcPr>
            <w:tcW w:w="2084" w:type="dxa"/>
            <w:tcBorders>
              <w:top w:val="single" w:sz="4" w:space="0" w:color="auto"/>
              <w:bottom w:val="single" w:sz="4" w:space="0" w:color="auto"/>
              <w:right w:val="single" w:sz="4" w:space="0" w:color="auto"/>
            </w:tcBorders>
          </w:tcPr>
          <w:p w14:paraId="4583C6A0" w14:textId="77777777" w:rsidR="00E81D9F" w:rsidRPr="005152E0" w:rsidRDefault="00E81D9F" w:rsidP="00E81D9F">
            <w:pPr>
              <w:pStyle w:val="NormalLeft"/>
              <w:keepNext/>
              <w:keepLines/>
              <w:spacing w:before="0" w:after="0"/>
              <w:jc w:val="both"/>
              <w:rPr>
                <w:sz w:val="20"/>
              </w:rPr>
            </w:pPr>
            <w:r w:rsidRPr="005152E0">
              <w:rPr>
                <w:sz w:val="20"/>
              </w:rPr>
              <w:t>Copper strip corrosion</w:t>
            </w:r>
          </w:p>
        </w:tc>
        <w:tc>
          <w:tcPr>
            <w:tcW w:w="1106" w:type="dxa"/>
            <w:tcBorders>
              <w:top w:val="single" w:sz="4" w:space="0" w:color="auto"/>
              <w:left w:val="single" w:sz="4" w:space="0" w:color="auto"/>
              <w:bottom w:val="single" w:sz="4" w:space="0" w:color="auto"/>
              <w:right w:val="single" w:sz="4" w:space="0" w:color="auto"/>
            </w:tcBorders>
          </w:tcPr>
          <w:p w14:paraId="4583C6A1" w14:textId="77777777" w:rsidR="00E81D9F" w:rsidRPr="005152E0" w:rsidRDefault="00E81D9F" w:rsidP="00E81D9F">
            <w:pPr>
              <w:pStyle w:val="NormalCentered"/>
              <w:keepNext/>
              <w:keepLines/>
              <w:spacing w:before="0" w:after="0"/>
              <w:jc w:val="both"/>
              <w:rPr>
                <w:sz w:val="20"/>
              </w:rPr>
            </w:pPr>
            <w:r w:rsidRPr="005152E0">
              <w:rPr>
                <w:sz w:val="20"/>
              </w:rPr>
              <w:t>rating</w:t>
            </w:r>
          </w:p>
        </w:tc>
        <w:tc>
          <w:tcPr>
            <w:tcW w:w="1252" w:type="dxa"/>
            <w:tcBorders>
              <w:top w:val="single" w:sz="4" w:space="0" w:color="auto"/>
              <w:left w:val="single" w:sz="4" w:space="0" w:color="auto"/>
              <w:bottom w:val="single" w:sz="4" w:space="0" w:color="auto"/>
              <w:right w:val="single" w:sz="4" w:space="0" w:color="auto"/>
            </w:tcBorders>
          </w:tcPr>
          <w:p w14:paraId="4583C6A2" w14:textId="77777777" w:rsidR="00E81D9F" w:rsidRPr="005152E0" w:rsidRDefault="00E81D9F" w:rsidP="00E81D9F">
            <w:pPr>
              <w:pStyle w:val="NormalCentered"/>
              <w:keepNext/>
              <w:keepLines/>
              <w:spacing w:before="0" w:after="0"/>
              <w:jc w:val="both"/>
              <w:rPr>
                <w:sz w:val="20"/>
              </w:rPr>
            </w:pPr>
            <w:r w:rsidRPr="005152E0">
              <w:rPr>
                <w:sz w:val="20"/>
              </w:rPr>
              <w:t>Class 1</w:t>
            </w:r>
          </w:p>
        </w:tc>
        <w:tc>
          <w:tcPr>
            <w:tcW w:w="1250" w:type="dxa"/>
            <w:tcBorders>
              <w:top w:val="single" w:sz="4" w:space="0" w:color="auto"/>
              <w:left w:val="single" w:sz="4" w:space="0" w:color="auto"/>
              <w:bottom w:val="single" w:sz="4" w:space="0" w:color="auto"/>
              <w:right w:val="single" w:sz="4" w:space="0" w:color="auto"/>
            </w:tcBorders>
          </w:tcPr>
          <w:p w14:paraId="4583C6A3" w14:textId="77777777" w:rsidR="00E81D9F" w:rsidRPr="005152E0" w:rsidRDefault="00E81D9F" w:rsidP="00E81D9F">
            <w:pPr>
              <w:pStyle w:val="NormalCentered"/>
              <w:keepNext/>
              <w:keepLines/>
              <w:spacing w:before="0" w:after="0"/>
              <w:jc w:val="both"/>
              <w:rPr>
                <w:sz w:val="20"/>
              </w:rPr>
            </w:pPr>
            <w:r w:rsidRPr="005152E0">
              <w:rPr>
                <w:sz w:val="20"/>
              </w:rPr>
              <w:t>class 1</w:t>
            </w:r>
          </w:p>
        </w:tc>
        <w:tc>
          <w:tcPr>
            <w:tcW w:w="1733" w:type="dxa"/>
            <w:tcBorders>
              <w:top w:val="single" w:sz="4" w:space="0" w:color="auto"/>
              <w:left w:val="single" w:sz="4" w:space="0" w:color="auto"/>
              <w:bottom w:val="single" w:sz="4" w:space="0" w:color="auto"/>
            </w:tcBorders>
          </w:tcPr>
          <w:p w14:paraId="4583C6A4" w14:textId="77777777" w:rsidR="00E81D9F" w:rsidRPr="005152E0" w:rsidRDefault="00E81D9F" w:rsidP="00E81D9F">
            <w:pPr>
              <w:pStyle w:val="NormalLeft"/>
              <w:keepNext/>
              <w:keepLines/>
              <w:spacing w:before="0" w:after="0"/>
              <w:jc w:val="both"/>
              <w:rPr>
                <w:sz w:val="20"/>
              </w:rPr>
            </w:pPr>
            <w:r>
              <w:rPr>
                <w:sz w:val="20"/>
              </w:rPr>
              <w:t>ISO 6251</w:t>
            </w:r>
            <w:r w:rsidRPr="00542F67">
              <w:rPr>
                <w:sz w:val="20"/>
                <w:vertAlign w:val="superscript"/>
              </w:rPr>
              <w:t>2</w:t>
            </w:r>
          </w:p>
        </w:tc>
      </w:tr>
      <w:tr w:rsidR="00E81D9F" w:rsidRPr="005152E0" w14:paraId="4583C6AB" w14:textId="77777777" w:rsidTr="00952C45">
        <w:trPr>
          <w:jc w:val="center"/>
        </w:trPr>
        <w:tc>
          <w:tcPr>
            <w:tcW w:w="2084" w:type="dxa"/>
            <w:tcBorders>
              <w:top w:val="single" w:sz="4" w:space="0" w:color="auto"/>
              <w:right w:val="single" w:sz="4" w:space="0" w:color="auto"/>
            </w:tcBorders>
          </w:tcPr>
          <w:p w14:paraId="4583C6A6" w14:textId="77777777" w:rsidR="00E81D9F" w:rsidRPr="005152E0" w:rsidRDefault="00E81D9F" w:rsidP="00E81D9F">
            <w:pPr>
              <w:pStyle w:val="NormalLeft"/>
              <w:keepNext/>
              <w:keepLines/>
              <w:spacing w:before="0" w:after="0"/>
              <w:jc w:val="both"/>
              <w:rPr>
                <w:sz w:val="20"/>
              </w:rPr>
            </w:pPr>
            <w:r w:rsidRPr="005152E0">
              <w:rPr>
                <w:sz w:val="20"/>
              </w:rPr>
              <w:t>Odour</w:t>
            </w:r>
          </w:p>
        </w:tc>
        <w:tc>
          <w:tcPr>
            <w:tcW w:w="1106" w:type="dxa"/>
            <w:tcBorders>
              <w:top w:val="single" w:sz="4" w:space="0" w:color="auto"/>
              <w:left w:val="single" w:sz="4" w:space="0" w:color="auto"/>
              <w:right w:val="single" w:sz="4" w:space="0" w:color="auto"/>
            </w:tcBorders>
          </w:tcPr>
          <w:p w14:paraId="4583C6A7" w14:textId="77777777" w:rsidR="00E81D9F" w:rsidRPr="005152E0" w:rsidRDefault="00E81D9F" w:rsidP="00E81D9F">
            <w:pPr>
              <w:pStyle w:val="NormalCentered"/>
              <w:keepNext/>
              <w:keepLines/>
              <w:spacing w:before="0" w:after="0"/>
              <w:jc w:val="both"/>
              <w:rPr>
                <w:sz w:val="20"/>
              </w:rPr>
            </w:pPr>
          </w:p>
        </w:tc>
        <w:tc>
          <w:tcPr>
            <w:tcW w:w="1252" w:type="dxa"/>
            <w:tcBorders>
              <w:top w:val="single" w:sz="4" w:space="0" w:color="auto"/>
              <w:left w:val="single" w:sz="4" w:space="0" w:color="auto"/>
              <w:right w:val="single" w:sz="4" w:space="0" w:color="auto"/>
            </w:tcBorders>
          </w:tcPr>
          <w:p w14:paraId="4583C6A8" w14:textId="77777777" w:rsidR="00E81D9F" w:rsidRPr="005152E0" w:rsidRDefault="00E81D9F" w:rsidP="00E81D9F">
            <w:pPr>
              <w:pStyle w:val="NormalCentered"/>
              <w:keepNext/>
              <w:keepLines/>
              <w:spacing w:before="0" w:after="0"/>
              <w:jc w:val="both"/>
              <w:rPr>
                <w:sz w:val="20"/>
              </w:rPr>
            </w:pPr>
            <w:r w:rsidRPr="005152E0">
              <w:rPr>
                <w:sz w:val="20"/>
              </w:rPr>
              <w:t>characteristic</w:t>
            </w:r>
          </w:p>
        </w:tc>
        <w:tc>
          <w:tcPr>
            <w:tcW w:w="1250" w:type="dxa"/>
            <w:tcBorders>
              <w:top w:val="single" w:sz="4" w:space="0" w:color="auto"/>
              <w:left w:val="single" w:sz="4" w:space="0" w:color="auto"/>
              <w:right w:val="single" w:sz="4" w:space="0" w:color="auto"/>
            </w:tcBorders>
          </w:tcPr>
          <w:p w14:paraId="4583C6A9" w14:textId="77777777" w:rsidR="00E81D9F" w:rsidRPr="005152E0" w:rsidRDefault="00E81D9F" w:rsidP="00E81D9F">
            <w:pPr>
              <w:pStyle w:val="NormalCentered"/>
              <w:keepNext/>
              <w:keepLines/>
              <w:spacing w:before="0" w:after="0"/>
              <w:jc w:val="both"/>
              <w:rPr>
                <w:sz w:val="20"/>
              </w:rPr>
            </w:pPr>
            <w:r w:rsidRPr="005152E0">
              <w:rPr>
                <w:sz w:val="20"/>
              </w:rPr>
              <w:t>characteristic</w:t>
            </w:r>
          </w:p>
        </w:tc>
        <w:tc>
          <w:tcPr>
            <w:tcW w:w="1733" w:type="dxa"/>
            <w:tcBorders>
              <w:top w:val="single" w:sz="4" w:space="0" w:color="auto"/>
              <w:left w:val="single" w:sz="4" w:space="0" w:color="auto"/>
            </w:tcBorders>
          </w:tcPr>
          <w:p w14:paraId="4583C6AA" w14:textId="77777777" w:rsidR="00E81D9F" w:rsidRPr="005152E0" w:rsidRDefault="00E81D9F" w:rsidP="00E81D9F">
            <w:pPr>
              <w:pStyle w:val="NormalLeft"/>
              <w:keepNext/>
              <w:keepLines/>
              <w:spacing w:before="0" w:after="0"/>
              <w:jc w:val="both"/>
              <w:rPr>
                <w:sz w:val="20"/>
              </w:rPr>
            </w:pPr>
          </w:p>
        </w:tc>
      </w:tr>
      <w:tr w:rsidR="00E81D9F" w:rsidRPr="005152E0" w14:paraId="4583C6B1" w14:textId="77777777" w:rsidTr="00952C45">
        <w:trPr>
          <w:jc w:val="center"/>
        </w:trPr>
        <w:tc>
          <w:tcPr>
            <w:tcW w:w="2084" w:type="dxa"/>
          </w:tcPr>
          <w:p w14:paraId="4583C6AC" w14:textId="77777777" w:rsidR="00E81D9F" w:rsidRPr="005152E0" w:rsidRDefault="00E81D9F" w:rsidP="00E81D9F">
            <w:pPr>
              <w:pStyle w:val="NormalLeft"/>
              <w:keepNext/>
              <w:keepLines/>
              <w:spacing w:before="0" w:after="0"/>
              <w:jc w:val="both"/>
              <w:rPr>
                <w:sz w:val="20"/>
              </w:rPr>
            </w:pPr>
            <w:r w:rsidRPr="005152E0">
              <w:rPr>
                <w:sz w:val="20"/>
              </w:rPr>
              <w:t>Motor octane number</w:t>
            </w:r>
          </w:p>
        </w:tc>
        <w:tc>
          <w:tcPr>
            <w:tcW w:w="1106" w:type="dxa"/>
          </w:tcPr>
          <w:p w14:paraId="4583C6AD" w14:textId="77777777" w:rsidR="00E81D9F" w:rsidRPr="005152E0" w:rsidRDefault="00E81D9F" w:rsidP="00E81D9F">
            <w:pPr>
              <w:pStyle w:val="NormalCentered"/>
              <w:keepNext/>
              <w:keepLines/>
              <w:spacing w:before="0" w:after="0"/>
              <w:jc w:val="both"/>
              <w:rPr>
                <w:sz w:val="20"/>
              </w:rPr>
            </w:pPr>
          </w:p>
        </w:tc>
        <w:tc>
          <w:tcPr>
            <w:tcW w:w="1252" w:type="dxa"/>
          </w:tcPr>
          <w:p w14:paraId="4583C6AE" w14:textId="77777777" w:rsidR="00E81D9F" w:rsidRPr="005152E0" w:rsidRDefault="00E81D9F" w:rsidP="00E81D9F">
            <w:pPr>
              <w:pStyle w:val="NormalCentered"/>
              <w:keepNext/>
              <w:keepLines/>
              <w:spacing w:before="0" w:after="0"/>
              <w:jc w:val="both"/>
              <w:rPr>
                <w:sz w:val="20"/>
                <w:lang w:val="fr-CH"/>
              </w:rPr>
            </w:pPr>
            <w:r w:rsidRPr="005152E0">
              <w:rPr>
                <w:sz w:val="20"/>
                <w:lang w:val="fr-CH"/>
              </w:rPr>
              <w:t>min. 89</w:t>
            </w:r>
          </w:p>
        </w:tc>
        <w:tc>
          <w:tcPr>
            <w:tcW w:w="1250" w:type="dxa"/>
          </w:tcPr>
          <w:p w14:paraId="4583C6AF" w14:textId="77777777" w:rsidR="00E81D9F" w:rsidRPr="005152E0" w:rsidRDefault="00E81D9F" w:rsidP="00E81D9F">
            <w:pPr>
              <w:pStyle w:val="NormalCentered"/>
              <w:keepNext/>
              <w:keepLines/>
              <w:spacing w:before="0" w:after="0"/>
              <w:jc w:val="both"/>
              <w:rPr>
                <w:sz w:val="20"/>
                <w:lang w:val="fr-CH"/>
              </w:rPr>
            </w:pPr>
            <w:r w:rsidRPr="005152E0">
              <w:rPr>
                <w:sz w:val="20"/>
                <w:lang w:val="fr-CH"/>
              </w:rPr>
              <w:t>min. 89</w:t>
            </w:r>
          </w:p>
        </w:tc>
        <w:tc>
          <w:tcPr>
            <w:tcW w:w="1733" w:type="dxa"/>
          </w:tcPr>
          <w:p w14:paraId="4583C6B0" w14:textId="77777777" w:rsidR="00E81D9F" w:rsidRPr="005152E0" w:rsidRDefault="00E81D9F" w:rsidP="00E81D9F">
            <w:pPr>
              <w:pStyle w:val="NormalLeft"/>
              <w:keepNext/>
              <w:keepLines/>
              <w:spacing w:before="0" w:after="0"/>
              <w:jc w:val="both"/>
              <w:rPr>
                <w:sz w:val="20"/>
                <w:lang w:val="fr-CH"/>
              </w:rPr>
            </w:pPr>
            <w:r w:rsidRPr="005152E0">
              <w:rPr>
                <w:sz w:val="20"/>
                <w:lang w:val="fr-CH"/>
              </w:rPr>
              <w:t xml:space="preserve">EN 589 </w:t>
            </w:r>
            <w:proofErr w:type="spellStart"/>
            <w:r w:rsidRPr="005152E0">
              <w:rPr>
                <w:sz w:val="20"/>
                <w:lang w:val="fr-CH"/>
              </w:rPr>
              <w:t>Annex</w:t>
            </w:r>
            <w:proofErr w:type="spellEnd"/>
            <w:r w:rsidRPr="005152E0">
              <w:rPr>
                <w:sz w:val="20"/>
                <w:lang w:val="fr-CH"/>
              </w:rPr>
              <w:t xml:space="preserve"> B</w:t>
            </w:r>
          </w:p>
        </w:tc>
      </w:tr>
    </w:tbl>
    <w:p w14:paraId="4583C6B2" w14:textId="77777777" w:rsidR="00E81D9F" w:rsidRPr="00784245" w:rsidRDefault="00E81D9F" w:rsidP="00952C45">
      <w:pPr>
        <w:pStyle w:val="PointDouble1"/>
        <w:tabs>
          <w:tab w:val="clear" w:pos="1418"/>
          <w:tab w:val="left" w:pos="0"/>
          <w:tab w:val="left" w:pos="540"/>
        </w:tabs>
        <w:spacing w:after="0"/>
        <w:ind w:left="1418" w:right="1134" w:hanging="284"/>
        <w:rPr>
          <w:sz w:val="18"/>
          <w:szCs w:val="18"/>
        </w:rPr>
      </w:pPr>
      <w:r w:rsidRPr="00784245">
        <w:rPr>
          <w:rStyle w:val="SingleTxtGChar"/>
          <w:sz w:val="18"/>
          <w:szCs w:val="18"/>
          <w:vertAlign w:val="superscript"/>
        </w:rPr>
        <w:t>1</w:t>
      </w:r>
      <w:r w:rsidRPr="00784245">
        <w:rPr>
          <w:rStyle w:val="SingleTxtGChar"/>
          <w:sz w:val="18"/>
          <w:szCs w:val="18"/>
        </w:rPr>
        <w:tab/>
        <w:t>Balance</w:t>
      </w:r>
      <w:r w:rsidRPr="00784245">
        <w:rPr>
          <w:sz w:val="18"/>
          <w:szCs w:val="18"/>
        </w:rPr>
        <w:t xml:space="preserve"> has to be read as follows: balance = 100 – C3 ≤ C3 ≥ C4.</w:t>
      </w:r>
    </w:p>
    <w:p w14:paraId="4583C6B3" w14:textId="77777777" w:rsidR="00E81D9F" w:rsidRDefault="00E81D9F" w:rsidP="00952C45">
      <w:pPr>
        <w:pStyle w:val="PointDouble1"/>
        <w:tabs>
          <w:tab w:val="clear" w:pos="1418"/>
          <w:tab w:val="left" w:pos="540"/>
        </w:tabs>
        <w:spacing w:before="0"/>
        <w:ind w:left="1418" w:right="1134" w:hanging="284"/>
        <w:rPr>
          <w:rStyle w:val="SingleTxtGChar"/>
          <w:sz w:val="18"/>
          <w:szCs w:val="18"/>
        </w:rPr>
      </w:pPr>
      <w:r w:rsidRPr="00784245">
        <w:rPr>
          <w:sz w:val="18"/>
          <w:szCs w:val="18"/>
          <w:vertAlign w:val="superscript"/>
        </w:rPr>
        <w:t>2</w:t>
      </w:r>
      <w:r>
        <w:rPr>
          <w:vertAlign w:val="superscript"/>
        </w:rPr>
        <w:tab/>
      </w:r>
      <w:r w:rsidRPr="005152E0">
        <w:rPr>
          <w:rStyle w:val="SingleTxtGChar"/>
          <w:sz w:val="18"/>
          <w:szCs w:val="18"/>
        </w:rPr>
        <w:t>This method may not accurately determine the presence of corrosive materials if the sample contains corrosion inhibitors or other chemicals which diminish the corrosivity of t</w:t>
      </w:r>
      <w:r>
        <w:rPr>
          <w:rStyle w:val="SingleTxtGChar"/>
          <w:sz w:val="18"/>
          <w:szCs w:val="18"/>
        </w:rPr>
        <w:t xml:space="preserve">he sample to the copper strip. </w:t>
      </w:r>
      <w:r w:rsidRPr="005152E0">
        <w:rPr>
          <w:rStyle w:val="SingleTxtGChar"/>
          <w:sz w:val="18"/>
          <w:szCs w:val="18"/>
        </w:rPr>
        <w:t>Therefore, the addition of such compounds for the sole purpose of biasing the test method is prohibited</w:t>
      </w:r>
      <w:r>
        <w:rPr>
          <w:rStyle w:val="SingleTxtGChar"/>
          <w:sz w:val="18"/>
          <w:szCs w:val="18"/>
        </w:rPr>
        <w:t>.</w:t>
      </w:r>
      <w:r w:rsidRPr="005152E0" w:rsidDel="00784245">
        <w:rPr>
          <w:rStyle w:val="SingleTxtGChar"/>
          <w:sz w:val="18"/>
          <w:szCs w:val="18"/>
        </w:rPr>
        <w:t xml:space="preserve"> </w:t>
      </w:r>
    </w:p>
    <w:p w14:paraId="4583C6B4" w14:textId="77777777" w:rsidR="00E81D9F" w:rsidRPr="00784245" w:rsidRDefault="00E81D9F" w:rsidP="00E81D9F">
      <w:pPr>
        <w:pStyle w:val="SingleTxtG"/>
        <w:keepNext/>
        <w:keepLines/>
      </w:pPr>
      <w:r w:rsidRPr="00784245">
        <w:t>1.2.</w:t>
      </w:r>
      <w:r w:rsidRPr="00784245">
        <w:tab/>
      </w:r>
      <w:r w:rsidR="00E72FA9">
        <w:tab/>
      </w:r>
      <w:r w:rsidRPr="00784245">
        <w:t>Technical data of the NG or biomethane</w:t>
      </w:r>
      <w:r>
        <w:t xml:space="preserve"> </w:t>
      </w:r>
      <w:r w:rsidRPr="00784245">
        <w:t>reference fuels</w:t>
      </w:r>
    </w:p>
    <w:tbl>
      <w:tblPr>
        <w:tblW w:w="744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55"/>
        <w:gridCol w:w="1418"/>
        <w:gridCol w:w="850"/>
        <w:gridCol w:w="993"/>
        <w:gridCol w:w="992"/>
        <w:gridCol w:w="1432"/>
      </w:tblGrid>
      <w:tr w:rsidR="00E81D9F" w:rsidRPr="00D93B59" w14:paraId="4583C6BA" w14:textId="77777777" w:rsidTr="00D174B5">
        <w:trPr>
          <w:tblHeader/>
        </w:trPr>
        <w:tc>
          <w:tcPr>
            <w:tcW w:w="1755" w:type="dxa"/>
            <w:vMerge w:val="restart"/>
          </w:tcPr>
          <w:p w14:paraId="4583C6B5" w14:textId="77777777" w:rsidR="00E81D9F" w:rsidRPr="00D93B59" w:rsidRDefault="00E81D9F" w:rsidP="00E81D9F">
            <w:pPr>
              <w:pStyle w:val="NormalCentered"/>
              <w:keepNext/>
              <w:keepLines/>
              <w:spacing w:before="80" w:after="80"/>
              <w:jc w:val="left"/>
              <w:rPr>
                <w:i/>
                <w:sz w:val="16"/>
                <w:szCs w:val="16"/>
              </w:rPr>
            </w:pPr>
            <w:r w:rsidRPr="00D93B59">
              <w:rPr>
                <w:i/>
                <w:sz w:val="16"/>
                <w:szCs w:val="16"/>
              </w:rPr>
              <w:t>Characteristics</w:t>
            </w:r>
          </w:p>
        </w:tc>
        <w:tc>
          <w:tcPr>
            <w:tcW w:w="1418" w:type="dxa"/>
            <w:vMerge w:val="restart"/>
          </w:tcPr>
          <w:p w14:paraId="4583C6B6" w14:textId="77777777" w:rsidR="00E81D9F" w:rsidRPr="00D93B59" w:rsidRDefault="00E81D9F" w:rsidP="00E81D9F">
            <w:pPr>
              <w:pStyle w:val="NormalCentered"/>
              <w:keepNext/>
              <w:keepLines/>
              <w:spacing w:before="80" w:after="80"/>
              <w:jc w:val="left"/>
              <w:rPr>
                <w:i/>
                <w:sz w:val="16"/>
                <w:szCs w:val="16"/>
              </w:rPr>
            </w:pPr>
            <w:r w:rsidRPr="00D93B59">
              <w:rPr>
                <w:i/>
                <w:sz w:val="16"/>
                <w:szCs w:val="16"/>
              </w:rPr>
              <w:t>Units</w:t>
            </w:r>
          </w:p>
        </w:tc>
        <w:tc>
          <w:tcPr>
            <w:tcW w:w="850" w:type="dxa"/>
            <w:vMerge w:val="restart"/>
          </w:tcPr>
          <w:p w14:paraId="4583C6B7" w14:textId="77777777" w:rsidR="00E81D9F" w:rsidRPr="00D93B59" w:rsidRDefault="00E81D9F" w:rsidP="00E81D9F">
            <w:pPr>
              <w:pStyle w:val="NormalCentered"/>
              <w:keepNext/>
              <w:keepLines/>
              <w:spacing w:before="80" w:after="80"/>
              <w:jc w:val="left"/>
              <w:rPr>
                <w:i/>
                <w:sz w:val="16"/>
                <w:szCs w:val="16"/>
              </w:rPr>
            </w:pPr>
            <w:r w:rsidRPr="00D93B59">
              <w:rPr>
                <w:i/>
                <w:sz w:val="16"/>
                <w:szCs w:val="16"/>
              </w:rPr>
              <w:t>Basis</w:t>
            </w:r>
          </w:p>
        </w:tc>
        <w:tc>
          <w:tcPr>
            <w:tcW w:w="1985" w:type="dxa"/>
            <w:gridSpan w:val="2"/>
          </w:tcPr>
          <w:p w14:paraId="4583C6B8" w14:textId="77777777" w:rsidR="00E81D9F" w:rsidRPr="00D93B59" w:rsidRDefault="00E81D9F" w:rsidP="00E81D9F">
            <w:pPr>
              <w:pStyle w:val="NormalCentered"/>
              <w:keepNext/>
              <w:keepLines/>
              <w:spacing w:before="80" w:after="80"/>
              <w:rPr>
                <w:i/>
                <w:sz w:val="16"/>
                <w:szCs w:val="16"/>
              </w:rPr>
            </w:pPr>
            <w:r w:rsidRPr="00D93B59">
              <w:rPr>
                <w:i/>
                <w:sz w:val="16"/>
                <w:szCs w:val="16"/>
              </w:rPr>
              <w:t>Limits</w:t>
            </w:r>
          </w:p>
        </w:tc>
        <w:tc>
          <w:tcPr>
            <w:tcW w:w="1432" w:type="dxa"/>
            <w:vMerge w:val="restart"/>
          </w:tcPr>
          <w:p w14:paraId="4583C6B9" w14:textId="77777777" w:rsidR="00E81D9F" w:rsidRPr="00D93B59" w:rsidRDefault="00E81D9F" w:rsidP="00E81D9F">
            <w:pPr>
              <w:pStyle w:val="NormalCentered"/>
              <w:keepNext/>
              <w:keepLines/>
              <w:spacing w:before="80" w:after="80"/>
              <w:jc w:val="left"/>
              <w:rPr>
                <w:i/>
                <w:sz w:val="16"/>
                <w:szCs w:val="16"/>
              </w:rPr>
            </w:pPr>
            <w:r w:rsidRPr="00D93B59">
              <w:rPr>
                <w:i/>
                <w:sz w:val="16"/>
                <w:szCs w:val="16"/>
              </w:rPr>
              <w:t>Test Method</w:t>
            </w:r>
          </w:p>
        </w:tc>
      </w:tr>
      <w:tr w:rsidR="00E81D9F" w:rsidRPr="00D93B59" w14:paraId="4583C6C1" w14:textId="77777777" w:rsidTr="00D174B5">
        <w:trPr>
          <w:tblHeader/>
        </w:trPr>
        <w:tc>
          <w:tcPr>
            <w:tcW w:w="1755" w:type="dxa"/>
            <w:vMerge/>
          </w:tcPr>
          <w:p w14:paraId="4583C6BB" w14:textId="77777777" w:rsidR="00E81D9F" w:rsidRPr="00D93B59" w:rsidRDefault="00E81D9F" w:rsidP="00E81D9F">
            <w:pPr>
              <w:pStyle w:val="NormalCentered"/>
              <w:keepNext/>
              <w:keepLines/>
              <w:spacing w:before="0" w:after="0"/>
              <w:jc w:val="both"/>
              <w:rPr>
                <w:i/>
                <w:sz w:val="16"/>
                <w:szCs w:val="16"/>
              </w:rPr>
            </w:pPr>
          </w:p>
        </w:tc>
        <w:tc>
          <w:tcPr>
            <w:tcW w:w="1418" w:type="dxa"/>
            <w:vMerge/>
          </w:tcPr>
          <w:p w14:paraId="4583C6BC" w14:textId="77777777" w:rsidR="00E81D9F" w:rsidRPr="00D93B59" w:rsidRDefault="00E81D9F" w:rsidP="00E81D9F">
            <w:pPr>
              <w:pStyle w:val="NormalCentered"/>
              <w:keepNext/>
              <w:keepLines/>
              <w:spacing w:before="0" w:after="0"/>
              <w:jc w:val="both"/>
              <w:rPr>
                <w:i/>
                <w:sz w:val="16"/>
                <w:szCs w:val="16"/>
              </w:rPr>
            </w:pPr>
          </w:p>
        </w:tc>
        <w:tc>
          <w:tcPr>
            <w:tcW w:w="850" w:type="dxa"/>
            <w:vMerge/>
          </w:tcPr>
          <w:p w14:paraId="4583C6BD" w14:textId="77777777" w:rsidR="00E81D9F" w:rsidRPr="00D93B59" w:rsidRDefault="00E81D9F" w:rsidP="00E81D9F">
            <w:pPr>
              <w:pStyle w:val="NormalCentered"/>
              <w:keepNext/>
              <w:keepLines/>
              <w:spacing w:before="0" w:after="0"/>
              <w:jc w:val="both"/>
              <w:rPr>
                <w:i/>
                <w:sz w:val="16"/>
                <w:szCs w:val="16"/>
              </w:rPr>
            </w:pPr>
          </w:p>
        </w:tc>
        <w:tc>
          <w:tcPr>
            <w:tcW w:w="993" w:type="dxa"/>
          </w:tcPr>
          <w:p w14:paraId="4583C6BE" w14:textId="77777777" w:rsidR="00E81D9F" w:rsidRPr="00D93B59" w:rsidRDefault="00E81D9F" w:rsidP="00E81D9F">
            <w:pPr>
              <w:pStyle w:val="NormalCentered"/>
              <w:keepNext/>
              <w:keepLines/>
              <w:spacing w:before="80" w:after="80"/>
              <w:jc w:val="right"/>
              <w:rPr>
                <w:i/>
                <w:sz w:val="16"/>
                <w:szCs w:val="16"/>
              </w:rPr>
            </w:pPr>
            <w:r w:rsidRPr="00D93B59">
              <w:rPr>
                <w:i/>
                <w:sz w:val="16"/>
                <w:szCs w:val="16"/>
              </w:rPr>
              <w:t>min.</w:t>
            </w:r>
          </w:p>
        </w:tc>
        <w:tc>
          <w:tcPr>
            <w:tcW w:w="992" w:type="dxa"/>
          </w:tcPr>
          <w:p w14:paraId="4583C6BF" w14:textId="77777777" w:rsidR="00E81D9F" w:rsidRPr="00D93B59" w:rsidRDefault="00E81D9F" w:rsidP="00E81D9F">
            <w:pPr>
              <w:pStyle w:val="NormalCentered"/>
              <w:keepNext/>
              <w:keepLines/>
              <w:spacing w:before="80" w:after="80"/>
              <w:jc w:val="right"/>
              <w:rPr>
                <w:i/>
                <w:sz w:val="16"/>
                <w:szCs w:val="16"/>
              </w:rPr>
            </w:pPr>
            <w:r w:rsidRPr="00D93B59">
              <w:rPr>
                <w:i/>
                <w:sz w:val="16"/>
                <w:szCs w:val="16"/>
              </w:rPr>
              <w:t>max.</w:t>
            </w:r>
          </w:p>
        </w:tc>
        <w:tc>
          <w:tcPr>
            <w:tcW w:w="1432" w:type="dxa"/>
            <w:vMerge/>
          </w:tcPr>
          <w:p w14:paraId="4583C6C0" w14:textId="77777777" w:rsidR="00E81D9F" w:rsidRPr="00D93B59" w:rsidRDefault="00E81D9F" w:rsidP="00E81D9F">
            <w:pPr>
              <w:pStyle w:val="NormalCentered"/>
              <w:keepNext/>
              <w:keepLines/>
              <w:spacing w:before="0" w:after="0"/>
              <w:jc w:val="both"/>
              <w:rPr>
                <w:i/>
                <w:sz w:val="16"/>
                <w:szCs w:val="16"/>
              </w:rPr>
            </w:pPr>
          </w:p>
        </w:tc>
      </w:tr>
      <w:tr w:rsidR="00E81D9F" w:rsidRPr="00576A15" w14:paraId="4583C6C3" w14:textId="77777777" w:rsidTr="00D174B5">
        <w:tc>
          <w:tcPr>
            <w:tcW w:w="7440" w:type="dxa"/>
            <w:gridSpan w:val="6"/>
          </w:tcPr>
          <w:p w14:paraId="4583C6C2" w14:textId="77777777" w:rsidR="00E81D9F" w:rsidRPr="00576A15" w:rsidRDefault="00E81D9F" w:rsidP="00E81D9F">
            <w:pPr>
              <w:pStyle w:val="NormalCentered"/>
              <w:keepNext/>
              <w:keepLines/>
              <w:spacing w:before="0" w:after="0"/>
              <w:jc w:val="both"/>
              <w:rPr>
                <w:bCs/>
                <w:sz w:val="20"/>
              </w:rPr>
            </w:pPr>
            <w:r w:rsidRPr="00576A15">
              <w:rPr>
                <w:bCs/>
                <w:sz w:val="20"/>
              </w:rPr>
              <w:t>Reference fuel G</w:t>
            </w:r>
            <w:r w:rsidRPr="00576A15">
              <w:rPr>
                <w:bCs/>
                <w:sz w:val="20"/>
                <w:vertAlign w:val="subscript"/>
              </w:rPr>
              <w:t>20</w:t>
            </w:r>
          </w:p>
        </w:tc>
      </w:tr>
      <w:tr w:rsidR="00E81D9F" w:rsidRPr="00576A15" w14:paraId="4583C6CA" w14:textId="77777777" w:rsidTr="00D174B5">
        <w:tc>
          <w:tcPr>
            <w:tcW w:w="1755" w:type="dxa"/>
          </w:tcPr>
          <w:p w14:paraId="4583C6C4" w14:textId="77777777" w:rsidR="00E81D9F" w:rsidRPr="00576A15" w:rsidRDefault="00E81D9F" w:rsidP="00E81D9F">
            <w:pPr>
              <w:pStyle w:val="NormalLeft"/>
              <w:keepNext/>
              <w:keepLines/>
              <w:spacing w:before="0" w:after="0"/>
              <w:jc w:val="both"/>
              <w:rPr>
                <w:i/>
                <w:sz w:val="20"/>
              </w:rPr>
            </w:pPr>
            <w:r w:rsidRPr="00576A15">
              <w:rPr>
                <w:i/>
                <w:sz w:val="20"/>
              </w:rPr>
              <w:t>Composition:</w:t>
            </w:r>
          </w:p>
        </w:tc>
        <w:tc>
          <w:tcPr>
            <w:tcW w:w="1418" w:type="dxa"/>
          </w:tcPr>
          <w:p w14:paraId="4583C6C5" w14:textId="77777777" w:rsidR="00E81D9F" w:rsidRPr="00576A15" w:rsidRDefault="00E81D9F" w:rsidP="00E81D9F">
            <w:pPr>
              <w:keepNext/>
              <w:keepLines/>
              <w:jc w:val="both"/>
              <w:rPr>
                <w:sz w:val="20"/>
              </w:rPr>
            </w:pPr>
          </w:p>
        </w:tc>
        <w:tc>
          <w:tcPr>
            <w:tcW w:w="850" w:type="dxa"/>
          </w:tcPr>
          <w:p w14:paraId="4583C6C6" w14:textId="77777777" w:rsidR="00E81D9F" w:rsidRPr="00576A15" w:rsidRDefault="00E81D9F" w:rsidP="00E81D9F">
            <w:pPr>
              <w:keepNext/>
              <w:keepLines/>
              <w:jc w:val="both"/>
              <w:rPr>
                <w:sz w:val="20"/>
              </w:rPr>
            </w:pPr>
          </w:p>
        </w:tc>
        <w:tc>
          <w:tcPr>
            <w:tcW w:w="993" w:type="dxa"/>
          </w:tcPr>
          <w:p w14:paraId="4583C6C7" w14:textId="77777777" w:rsidR="00E81D9F" w:rsidRPr="00576A15" w:rsidRDefault="00E81D9F" w:rsidP="00E81D9F">
            <w:pPr>
              <w:keepNext/>
              <w:keepLines/>
              <w:jc w:val="both"/>
              <w:rPr>
                <w:sz w:val="20"/>
              </w:rPr>
            </w:pPr>
          </w:p>
        </w:tc>
        <w:tc>
          <w:tcPr>
            <w:tcW w:w="992" w:type="dxa"/>
          </w:tcPr>
          <w:p w14:paraId="4583C6C8" w14:textId="77777777" w:rsidR="00E81D9F" w:rsidRPr="00576A15" w:rsidRDefault="00E81D9F" w:rsidP="00E81D9F">
            <w:pPr>
              <w:keepNext/>
              <w:keepLines/>
              <w:jc w:val="both"/>
              <w:rPr>
                <w:sz w:val="20"/>
              </w:rPr>
            </w:pPr>
          </w:p>
        </w:tc>
        <w:tc>
          <w:tcPr>
            <w:tcW w:w="1432" w:type="dxa"/>
          </w:tcPr>
          <w:p w14:paraId="4583C6C9" w14:textId="77777777" w:rsidR="00E81D9F" w:rsidRPr="00576A15" w:rsidRDefault="00E81D9F" w:rsidP="00E81D9F">
            <w:pPr>
              <w:pStyle w:val="NormalLeft"/>
              <w:keepNext/>
              <w:keepLines/>
              <w:spacing w:before="0" w:after="0"/>
              <w:jc w:val="both"/>
              <w:rPr>
                <w:sz w:val="20"/>
              </w:rPr>
            </w:pPr>
          </w:p>
        </w:tc>
      </w:tr>
      <w:tr w:rsidR="00E81D9F" w:rsidRPr="00576A15" w14:paraId="4583C6D1" w14:textId="77777777" w:rsidTr="00D174B5">
        <w:tc>
          <w:tcPr>
            <w:tcW w:w="1755" w:type="dxa"/>
          </w:tcPr>
          <w:p w14:paraId="4583C6CB" w14:textId="77777777" w:rsidR="00E81D9F" w:rsidRPr="00576A15" w:rsidRDefault="00E81D9F" w:rsidP="00E81D9F">
            <w:pPr>
              <w:pStyle w:val="NormalLeft"/>
              <w:keepNext/>
              <w:keepLines/>
              <w:spacing w:before="0" w:after="0"/>
              <w:jc w:val="both"/>
              <w:rPr>
                <w:sz w:val="20"/>
              </w:rPr>
            </w:pPr>
            <w:r w:rsidRPr="00576A15">
              <w:rPr>
                <w:sz w:val="20"/>
              </w:rPr>
              <w:t>Methane</w:t>
            </w:r>
          </w:p>
        </w:tc>
        <w:tc>
          <w:tcPr>
            <w:tcW w:w="1418" w:type="dxa"/>
          </w:tcPr>
          <w:p w14:paraId="4583C6CC" w14:textId="77777777" w:rsidR="00E81D9F" w:rsidRPr="00576A15" w:rsidRDefault="00E81D9F" w:rsidP="00E81D9F">
            <w:pPr>
              <w:keepNext/>
              <w:keepLines/>
              <w:rPr>
                <w:sz w:val="20"/>
              </w:rPr>
            </w:pPr>
            <w:r w:rsidRPr="00576A15">
              <w:rPr>
                <w:sz w:val="20"/>
              </w:rPr>
              <w:t>per cent mole</w:t>
            </w:r>
          </w:p>
        </w:tc>
        <w:tc>
          <w:tcPr>
            <w:tcW w:w="850" w:type="dxa"/>
          </w:tcPr>
          <w:p w14:paraId="4583C6CD" w14:textId="77777777" w:rsidR="00E81D9F" w:rsidRPr="00576A15" w:rsidRDefault="00E81D9F" w:rsidP="00E81D9F">
            <w:pPr>
              <w:keepNext/>
              <w:keepLines/>
              <w:jc w:val="right"/>
              <w:rPr>
                <w:sz w:val="20"/>
              </w:rPr>
            </w:pPr>
            <w:r w:rsidRPr="00576A15">
              <w:rPr>
                <w:sz w:val="20"/>
              </w:rPr>
              <w:t>100</w:t>
            </w:r>
          </w:p>
        </w:tc>
        <w:tc>
          <w:tcPr>
            <w:tcW w:w="993" w:type="dxa"/>
          </w:tcPr>
          <w:p w14:paraId="4583C6CE" w14:textId="77777777" w:rsidR="00E81D9F" w:rsidRPr="00576A15" w:rsidRDefault="00E81D9F" w:rsidP="00E81D9F">
            <w:pPr>
              <w:keepNext/>
              <w:keepLines/>
              <w:jc w:val="right"/>
              <w:rPr>
                <w:sz w:val="20"/>
              </w:rPr>
            </w:pPr>
            <w:r w:rsidRPr="00576A15">
              <w:rPr>
                <w:sz w:val="20"/>
              </w:rPr>
              <w:t>99</w:t>
            </w:r>
          </w:p>
        </w:tc>
        <w:tc>
          <w:tcPr>
            <w:tcW w:w="992" w:type="dxa"/>
          </w:tcPr>
          <w:p w14:paraId="4583C6CF" w14:textId="77777777" w:rsidR="00E81D9F" w:rsidRPr="00576A15" w:rsidRDefault="00E81D9F" w:rsidP="00E81D9F">
            <w:pPr>
              <w:keepNext/>
              <w:keepLines/>
              <w:jc w:val="right"/>
              <w:rPr>
                <w:sz w:val="20"/>
              </w:rPr>
            </w:pPr>
            <w:r w:rsidRPr="00576A15">
              <w:rPr>
                <w:sz w:val="20"/>
              </w:rPr>
              <w:t>100</w:t>
            </w:r>
          </w:p>
        </w:tc>
        <w:tc>
          <w:tcPr>
            <w:tcW w:w="1432" w:type="dxa"/>
          </w:tcPr>
          <w:p w14:paraId="4583C6D0" w14:textId="77777777" w:rsidR="00E81D9F" w:rsidRPr="00576A15" w:rsidRDefault="00E81D9F" w:rsidP="00E81D9F">
            <w:pPr>
              <w:pStyle w:val="NormalLeft"/>
              <w:keepNext/>
              <w:keepLines/>
              <w:spacing w:before="0" w:after="0"/>
              <w:jc w:val="both"/>
              <w:rPr>
                <w:sz w:val="20"/>
              </w:rPr>
            </w:pPr>
            <w:r w:rsidRPr="00576A15">
              <w:rPr>
                <w:sz w:val="20"/>
              </w:rPr>
              <w:t>ISO 6974</w:t>
            </w:r>
          </w:p>
        </w:tc>
      </w:tr>
      <w:tr w:rsidR="00E81D9F" w:rsidRPr="00576A15" w14:paraId="4583C6D8" w14:textId="77777777" w:rsidTr="00D174B5">
        <w:tc>
          <w:tcPr>
            <w:tcW w:w="1755" w:type="dxa"/>
          </w:tcPr>
          <w:p w14:paraId="4583C6D2" w14:textId="77777777" w:rsidR="00E81D9F" w:rsidRPr="00576A15" w:rsidRDefault="00E81D9F" w:rsidP="00E81D9F">
            <w:pPr>
              <w:pStyle w:val="NormalLeft"/>
              <w:keepNext/>
              <w:keepLines/>
              <w:spacing w:before="0" w:after="0"/>
              <w:jc w:val="both"/>
              <w:rPr>
                <w:sz w:val="20"/>
              </w:rPr>
            </w:pPr>
            <w:r>
              <w:rPr>
                <w:sz w:val="20"/>
              </w:rPr>
              <w:t>Balance</w:t>
            </w:r>
            <w:r w:rsidRPr="00576A15">
              <w:rPr>
                <w:sz w:val="20"/>
                <w:vertAlign w:val="superscript"/>
              </w:rPr>
              <w:t>1</w:t>
            </w:r>
          </w:p>
        </w:tc>
        <w:tc>
          <w:tcPr>
            <w:tcW w:w="1418" w:type="dxa"/>
          </w:tcPr>
          <w:p w14:paraId="4583C6D3" w14:textId="77777777" w:rsidR="00E81D9F" w:rsidRPr="00576A15" w:rsidRDefault="00E81D9F" w:rsidP="00E81D9F">
            <w:pPr>
              <w:keepNext/>
              <w:keepLines/>
              <w:rPr>
                <w:sz w:val="20"/>
              </w:rPr>
            </w:pPr>
            <w:r w:rsidRPr="00576A15">
              <w:rPr>
                <w:sz w:val="20"/>
              </w:rPr>
              <w:t>per cent mole</w:t>
            </w:r>
          </w:p>
        </w:tc>
        <w:tc>
          <w:tcPr>
            <w:tcW w:w="850" w:type="dxa"/>
          </w:tcPr>
          <w:p w14:paraId="4583C6D4" w14:textId="77777777" w:rsidR="00E81D9F" w:rsidRPr="00576A15" w:rsidRDefault="00E81D9F" w:rsidP="00E81D9F">
            <w:pPr>
              <w:keepNext/>
              <w:keepLines/>
              <w:jc w:val="right"/>
              <w:rPr>
                <w:sz w:val="20"/>
              </w:rPr>
            </w:pPr>
            <w:r w:rsidRPr="00576A15">
              <w:rPr>
                <w:sz w:val="20"/>
              </w:rPr>
              <w:t>-</w:t>
            </w:r>
          </w:p>
        </w:tc>
        <w:tc>
          <w:tcPr>
            <w:tcW w:w="993" w:type="dxa"/>
          </w:tcPr>
          <w:p w14:paraId="4583C6D5" w14:textId="77777777" w:rsidR="00E81D9F" w:rsidRPr="00576A15" w:rsidRDefault="00E81D9F" w:rsidP="00E81D9F">
            <w:pPr>
              <w:keepNext/>
              <w:keepLines/>
              <w:jc w:val="right"/>
              <w:rPr>
                <w:sz w:val="20"/>
              </w:rPr>
            </w:pPr>
            <w:r w:rsidRPr="00576A15">
              <w:rPr>
                <w:sz w:val="20"/>
              </w:rPr>
              <w:t>-</w:t>
            </w:r>
          </w:p>
        </w:tc>
        <w:tc>
          <w:tcPr>
            <w:tcW w:w="992" w:type="dxa"/>
          </w:tcPr>
          <w:p w14:paraId="4583C6D6" w14:textId="77777777" w:rsidR="00E81D9F" w:rsidRPr="00576A15" w:rsidRDefault="00E81D9F" w:rsidP="00E81D9F">
            <w:pPr>
              <w:keepNext/>
              <w:keepLines/>
              <w:jc w:val="right"/>
              <w:rPr>
                <w:sz w:val="20"/>
              </w:rPr>
            </w:pPr>
            <w:r w:rsidRPr="00576A15">
              <w:rPr>
                <w:sz w:val="20"/>
              </w:rPr>
              <w:t>1</w:t>
            </w:r>
          </w:p>
        </w:tc>
        <w:tc>
          <w:tcPr>
            <w:tcW w:w="1432" w:type="dxa"/>
          </w:tcPr>
          <w:p w14:paraId="4583C6D7" w14:textId="77777777" w:rsidR="00E81D9F" w:rsidRPr="00576A15" w:rsidRDefault="00E81D9F" w:rsidP="00E81D9F">
            <w:pPr>
              <w:pStyle w:val="NormalLeft"/>
              <w:keepNext/>
              <w:keepLines/>
              <w:spacing w:before="0" w:after="0"/>
              <w:jc w:val="both"/>
              <w:rPr>
                <w:sz w:val="20"/>
              </w:rPr>
            </w:pPr>
            <w:r w:rsidRPr="00576A15">
              <w:rPr>
                <w:sz w:val="20"/>
              </w:rPr>
              <w:t>ISO 6974</w:t>
            </w:r>
          </w:p>
        </w:tc>
      </w:tr>
      <w:tr w:rsidR="00E81D9F" w:rsidRPr="00576A15" w14:paraId="4583C6DF" w14:textId="77777777" w:rsidTr="00D174B5">
        <w:tc>
          <w:tcPr>
            <w:tcW w:w="1755" w:type="dxa"/>
          </w:tcPr>
          <w:p w14:paraId="4583C6D9" w14:textId="77777777" w:rsidR="00E81D9F" w:rsidRPr="00576A15" w:rsidRDefault="00E81D9F" w:rsidP="00E81D9F">
            <w:pPr>
              <w:pStyle w:val="NormalLeft"/>
              <w:keepNext/>
              <w:keepLines/>
              <w:spacing w:before="0" w:after="0"/>
              <w:jc w:val="both"/>
              <w:rPr>
                <w:sz w:val="20"/>
              </w:rPr>
            </w:pPr>
            <w:r w:rsidRPr="00576A15">
              <w:rPr>
                <w:sz w:val="20"/>
              </w:rPr>
              <w:t>N</w:t>
            </w:r>
            <w:r w:rsidRPr="00576A15">
              <w:rPr>
                <w:sz w:val="20"/>
                <w:vertAlign w:val="subscript"/>
              </w:rPr>
              <w:t>2</w:t>
            </w:r>
          </w:p>
        </w:tc>
        <w:tc>
          <w:tcPr>
            <w:tcW w:w="1418" w:type="dxa"/>
          </w:tcPr>
          <w:p w14:paraId="4583C6DA" w14:textId="77777777" w:rsidR="00E81D9F" w:rsidRPr="00576A15" w:rsidRDefault="00E81D9F" w:rsidP="00E81D9F">
            <w:pPr>
              <w:keepNext/>
              <w:keepLines/>
              <w:ind w:left="-284" w:firstLine="284"/>
              <w:rPr>
                <w:sz w:val="20"/>
              </w:rPr>
            </w:pPr>
            <w:r w:rsidRPr="00576A15">
              <w:rPr>
                <w:sz w:val="20"/>
              </w:rPr>
              <w:t>per cent mole</w:t>
            </w:r>
          </w:p>
        </w:tc>
        <w:tc>
          <w:tcPr>
            <w:tcW w:w="850" w:type="dxa"/>
          </w:tcPr>
          <w:p w14:paraId="4583C6DB" w14:textId="77777777" w:rsidR="00E81D9F" w:rsidRPr="00576A15" w:rsidRDefault="00E81D9F" w:rsidP="00E81D9F">
            <w:pPr>
              <w:keepNext/>
              <w:keepLines/>
              <w:jc w:val="right"/>
              <w:rPr>
                <w:sz w:val="20"/>
              </w:rPr>
            </w:pPr>
          </w:p>
        </w:tc>
        <w:tc>
          <w:tcPr>
            <w:tcW w:w="993" w:type="dxa"/>
          </w:tcPr>
          <w:p w14:paraId="4583C6DC" w14:textId="77777777" w:rsidR="00E81D9F" w:rsidRPr="00576A15" w:rsidRDefault="00E81D9F" w:rsidP="00E81D9F">
            <w:pPr>
              <w:keepNext/>
              <w:keepLines/>
              <w:jc w:val="right"/>
              <w:rPr>
                <w:sz w:val="20"/>
              </w:rPr>
            </w:pPr>
          </w:p>
        </w:tc>
        <w:tc>
          <w:tcPr>
            <w:tcW w:w="992" w:type="dxa"/>
          </w:tcPr>
          <w:p w14:paraId="4583C6DD" w14:textId="77777777" w:rsidR="00E81D9F" w:rsidRPr="00576A15" w:rsidRDefault="00E81D9F" w:rsidP="00E81D9F">
            <w:pPr>
              <w:keepNext/>
              <w:keepLines/>
              <w:jc w:val="right"/>
              <w:rPr>
                <w:sz w:val="20"/>
              </w:rPr>
            </w:pPr>
          </w:p>
        </w:tc>
        <w:tc>
          <w:tcPr>
            <w:tcW w:w="1432" w:type="dxa"/>
          </w:tcPr>
          <w:p w14:paraId="4583C6DE" w14:textId="77777777" w:rsidR="00E81D9F" w:rsidRPr="00576A15" w:rsidRDefault="00E81D9F" w:rsidP="00E81D9F">
            <w:pPr>
              <w:pStyle w:val="NormalLeft"/>
              <w:keepNext/>
              <w:keepLines/>
              <w:spacing w:before="0" w:after="0"/>
              <w:jc w:val="both"/>
              <w:rPr>
                <w:sz w:val="20"/>
              </w:rPr>
            </w:pPr>
            <w:r w:rsidRPr="00576A15">
              <w:rPr>
                <w:sz w:val="20"/>
              </w:rPr>
              <w:t>ISO 6974</w:t>
            </w:r>
          </w:p>
        </w:tc>
      </w:tr>
      <w:tr w:rsidR="00E81D9F" w:rsidRPr="00576A15" w14:paraId="4583C6E6" w14:textId="77777777" w:rsidTr="00D174B5">
        <w:tc>
          <w:tcPr>
            <w:tcW w:w="1755" w:type="dxa"/>
          </w:tcPr>
          <w:p w14:paraId="4583C6E0" w14:textId="77777777" w:rsidR="00E81D9F" w:rsidRPr="00576A15" w:rsidRDefault="00E81D9F" w:rsidP="00E81D9F">
            <w:pPr>
              <w:pStyle w:val="NormalLeft"/>
              <w:keepNext/>
              <w:keepLines/>
              <w:spacing w:before="0" w:after="0"/>
              <w:jc w:val="both"/>
              <w:rPr>
                <w:sz w:val="20"/>
              </w:rPr>
            </w:pPr>
            <w:r w:rsidRPr="00576A15">
              <w:rPr>
                <w:sz w:val="20"/>
              </w:rPr>
              <w:t>Sulphur content</w:t>
            </w:r>
          </w:p>
        </w:tc>
        <w:tc>
          <w:tcPr>
            <w:tcW w:w="1418" w:type="dxa"/>
          </w:tcPr>
          <w:p w14:paraId="4583C6E1" w14:textId="77777777" w:rsidR="00E81D9F" w:rsidRPr="00576A15" w:rsidRDefault="00E81D9F" w:rsidP="00E81D9F">
            <w:pPr>
              <w:keepNext/>
              <w:keepLines/>
              <w:jc w:val="both"/>
              <w:rPr>
                <w:sz w:val="20"/>
              </w:rPr>
            </w:pPr>
            <w:r w:rsidRPr="00576A15">
              <w:rPr>
                <w:sz w:val="20"/>
              </w:rPr>
              <w:t>mg/m</w:t>
            </w:r>
            <w:r w:rsidRPr="00576A15">
              <w:rPr>
                <w:sz w:val="20"/>
                <w:vertAlign w:val="superscript"/>
              </w:rPr>
              <w:t>3</w:t>
            </w:r>
            <w:r w:rsidRPr="00576A15">
              <w:rPr>
                <w:sz w:val="20"/>
              </w:rPr>
              <w:t xml:space="preserve"> </w:t>
            </w:r>
            <w:r w:rsidRPr="00576A15">
              <w:rPr>
                <w:sz w:val="20"/>
                <w:vertAlign w:val="superscript"/>
              </w:rPr>
              <w:t>2</w:t>
            </w:r>
          </w:p>
        </w:tc>
        <w:tc>
          <w:tcPr>
            <w:tcW w:w="850" w:type="dxa"/>
          </w:tcPr>
          <w:p w14:paraId="4583C6E2" w14:textId="77777777" w:rsidR="00E81D9F" w:rsidRPr="00576A15" w:rsidRDefault="00E81D9F" w:rsidP="00E81D9F">
            <w:pPr>
              <w:keepNext/>
              <w:keepLines/>
              <w:jc w:val="right"/>
              <w:rPr>
                <w:sz w:val="20"/>
              </w:rPr>
            </w:pPr>
            <w:r w:rsidRPr="00576A15">
              <w:rPr>
                <w:sz w:val="20"/>
              </w:rPr>
              <w:t>-</w:t>
            </w:r>
          </w:p>
        </w:tc>
        <w:tc>
          <w:tcPr>
            <w:tcW w:w="993" w:type="dxa"/>
          </w:tcPr>
          <w:p w14:paraId="4583C6E3" w14:textId="77777777" w:rsidR="00E81D9F" w:rsidRPr="00576A15" w:rsidRDefault="00E81D9F" w:rsidP="00E81D9F">
            <w:pPr>
              <w:keepNext/>
              <w:keepLines/>
              <w:jc w:val="right"/>
              <w:rPr>
                <w:sz w:val="20"/>
              </w:rPr>
            </w:pPr>
            <w:r w:rsidRPr="00576A15">
              <w:rPr>
                <w:sz w:val="20"/>
              </w:rPr>
              <w:t>-</w:t>
            </w:r>
          </w:p>
        </w:tc>
        <w:tc>
          <w:tcPr>
            <w:tcW w:w="992" w:type="dxa"/>
          </w:tcPr>
          <w:p w14:paraId="4583C6E4" w14:textId="77777777" w:rsidR="00E81D9F" w:rsidRPr="00576A15" w:rsidRDefault="00E81D9F" w:rsidP="00E81D9F">
            <w:pPr>
              <w:keepNext/>
              <w:keepLines/>
              <w:jc w:val="right"/>
              <w:rPr>
                <w:sz w:val="20"/>
              </w:rPr>
            </w:pPr>
            <w:r w:rsidRPr="00576A15">
              <w:rPr>
                <w:sz w:val="20"/>
              </w:rPr>
              <w:t>10</w:t>
            </w:r>
          </w:p>
        </w:tc>
        <w:tc>
          <w:tcPr>
            <w:tcW w:w="1432" w:type="dxa"/>
          </w:tcPr>
          <w:p w14:paraId="4583C6E5" w14:textId="77777777" w:rsidR="00E81D9F" w:rsidRPr="00576A15" w:rsidRDefault="00E81D9F" w:rsidP="00E81D9F">
            <w:pPr>
              <w:pStyle w:val="NormalLeft"/>
              <w:keepNext/>
              <w:keepLines/>
              <w:spacing w:before="0" w:after="0"/>
              <w:jc w:val="both"/>
              <w:rPr>
                <w:sz w:val="20"/>
              </w:rPr>
            </w:pPr>
            <w:r w:rsidRPr="00576A15">
              <w:rPr>
                <w:sz w:val="20"/>
              </w:rPr>
              <w:t>ISO 6326-5</w:t>
            </w:r>
          </w:p>
        </w:tc>
      </w:tr>
      <w:tr w:rsidR="00E81D9F" w:rsidRPr="00576A15" w14:paraId="4583C6ED" w14:textId="77777777" w:rsidTr="00D174B5">
        <w:tc>
          <w:tcPr>
            <w:tcW w:w="1755" w:type="dxa"/>
          </w:tcPr>
          <w:p w14:paraId="4583C6E7" w14:textId="77777777" w:rsidR="00E81D9F" w:rsidRPr="00576A15" w:rsidRDefault="00E81D9F" w:rsidP="00E81D9F">
            <w:pPr>
              <w:pStyle w:val="NormalLeft"/>
              <w:keepNext/>
              <w:keepLines/>
              <w:spacing w:before="0" w:after="0"/>
              <w:jc w:val="both"/>
              <w:rPr>
                <w:sz w:val="20"/>
              </w:rPr>
            </w:pPr>
            <w:proofErr w:type="spellStart"/>
            <w:r w:rsidRPr="00576A15">
              <w:rPr>
                <w:sz w:val="20"/>
              </w:rPr>
              <w:t>Wobbe</w:t>
            </w:r>
            <w:proofErr w:type="spellEnd"/>
            <w:r w:rsidRPr="00576A15">
              <w:rPr>
                <w:sz w:val="20"/>
              </w:rPr>
              <w:t xml:space="preserve"> Index (net)</w:t>
            </w:r>
          </w:p>
        </w:tc>
        <w:tc>
          <w:tcPr>
            <w:tcW w:w="1418" w:type="dxa"/>
          </w:tcPr>
          <w:p w14:paraId="4583C6E8" w14:textId="77777777" w:rsidR="00E81D9F" w:rsidRPr="00576A15" w:rsidRDefault="00E81D9F" w:rsidP="00E81D9F">
            <w:pPr>
              <w:keepNext/>
              <w:keepLines/>
              <w:jc w:val="both"/>
              <w:rPr>
                <w:sz w:val="20"/>
              </w:rPr>
            </w:pPr>
            <w:r w:rsidRPr="00576A15">
              <w:rPr>
                <w:sz w:val="20"/>
              </w:rPr>
              <w:t>MJ/m</w:t>
            </w:r>
            <w:r w:rsidRPr="00576A15">
              <w:rPr>
                <w:sz w:val="20"/>
                <w:vertAlign w:val="superscript"/>
              </w:rPr>
              <w:t>3</w:t>
            </w:r>
            <w:r w:rsidR="00591E72">
              <w:rPr>
                <w:sz w:val="20"/>
                <w:vertAlign w:val="superscript"/>
              </w:rPr>
              <w:t xml:space="preserve"> </w:t>
            </w:r>
            <w:r w:rsidRPr="00576A15">
              <w:rPr>
                <w:sz w:val="20"/>
                <w:vertAlign w:val="superscript"/>
              </w:rPr>
              <w:t>3</w:t>
            </w:r>
          </w:p>
        </w:tc>
        <w:tc>
          <w:tcPr>
            <w:tcW w:w="850" w:type="dxa"/>
          </w:tcPr>
          <w:p w14:paraId="4583C6E9" w14:textId="77777777" w:rsidR="00E81D9F" w:rsidRPr="00576A15" w:rsidRDefault="00E81D9F" w:rsidP="00E81D9F">
            <w:pPr>
              <w:keepNext/>
              <w:keepLines/>
              <w:jc w:val="right"/>
              <w:rPr>
                <w:sz w:val="20"/>
              </w:rPr>
            </w:pPr>
            <w:r w:rsidRPr="00576A15">
              <w:rPr>
                <w:sz w:val="20"/>
              </w:rPr>
              <w:t>48.2</w:t>
            </w:r>
          </w:p>
        </w:tc>
        <w:tc>
          <w:tcPr>
            <w:tcW w:w="993" w:type="dxa"/>
          </w:tcPr>
          <w:p w14:paraId="4583C6EA" w14:textId="77777777" w:rsidR="00E81D9F" w:rsidRPr="00576A15" w:rsidRDefault="00E81D9F" w:rsidP="00E81D9F">
            <w:pPr>
              <w:keepNext/>
              <w:keepLines/>
              <w:jc w:val="right"/>
              <w:rPr>
                <w:sz w:val="20"/>
              </w:rPr>
            </w:pPr>
            <w:r w:rsidRPr="00576A15">
              <w:rPr>
                <w:sz w:val="20"/>
              </w:rPr>
              <w:t>47.2</w:t>
            </w:r>
          </w:p>
        </w:tc>
        <w:tc>
          <w:tcPr>
            <w:tcW w:w="992" w:type="dxa"/>
          </w:tcPr>
          <w:p w14:paraId="4583C6EB" w14:textId="77777777" w:rsidR="00E81D9F" w:rsidRPr="00576A15" w:rsidRDefault="00E81D9F" w:rsidP="00E81D9F">
            <w:pPr>
              <w:keepNext/>
              <w:keepLines/>
              <w:jc w:val="right"/>
              <w:rPr>
                <w:sz w:val="20"/>
              </w:rPr>
            </w:pPr>
            <w:r w:rsidRPr="00576A15">
              <w:rPr>
                <w:sz w:val="20"/>
              </w:rPr>
              <w:t>49.2</w:t>
            </w:r>
          </w:p>
        </w:tc>
        <w:tc>
          <w:tcPr>
            <w:tcW w:w="1432" w:type="dxa"/>
          </w:tcPr>
          <w:p w14:paraId="4583C6EC" w14:textId="77777777" w:rsidR="00E81D9F" w:rsidRPr="00576A15" w:rsidRDefault="00E81D9F" w:rsidP="00E81D9F">
            <w:pPr>
              <w:pStyle w:val="NormalLeft"/>
              <w:keepNext/>
              <w:keepLines/>
              <w:spacing w:before="0" w:after="0"/>
              <w:jc w:val="both"/>
              <w:rPr>
                <w:sz w:val="20"/>
              </w:rPr>
            </w:pPr>
          </w:p>
        </w:tc>
      </w:tr>
      <w:tr w:rsidR="00E81D9F" w:rsidRPr="00576A15" w14:paraId="4583C6EF" w14:textId="77777777" w:rsidTr="00D174B5">
        <w:tc>
          <w:tcPr>
            <w:tcW w:w="7440" w:type="dxa"/>
            <w:gridSpan w:val="6"/>
          </w:tcPr>
          <w:p w14:paraId="4583C6EE" w14:textId="77777777" w:rsidR="00E81D9F" w:rsidRPr="00576A15" w:rsidRDefault="00E81D9F" w:rsidP="00E81D9F">
            <w:pPr>
              <w:pStyle w:val="NormalCentered"/>
              <w:keepNext/>
              <w:keepLines/>
              <w:spacing w:before="0" w:after="0"/>
              <w:jc w:val="both"/>
              <w:rPr>
                <w:bCs/>
                <w:sz w:val="20"/>
              </w:rPr>
            </w:pPr>
            <w:r w:rsidRPr="00576A15">
              <w:rPr>
                <w:bCs/>
                <w:sz w:val="20"/>
              </w:rPr>
              <w:t>Reference fuel G</w:t>
            </w:r>
            <w:r w:rsidRPr="00576A15">
              <w:rPr>
                <w:bCs/>
                <w:sz w:val="20"/>
                <w:vertAlign w:val="subscript"/>
              </w:rPr>
              <w:t>25</w:t>
            </w:r>
          </w:p>
        </w:tc>
      </w:tr>
      <w:tr w:rsidR="00E81D9F" w:rsidRPr="00576A15" w14:paraId="4583C6F6" w14:textId="77777777" w:rsidTr="00D174B5">
        <w:tc>
          <w:tcPr>
            <w:tcW w:w="1755" w:type="dxa"/>
          </w:tcPr>
          <w:p w14:paraId="4583C6F0" w14:textId="77777777" w:rsidR="00E81D9F" w:rsidRPr="00576A15" w:rsidRDefault="00E81D9F" w:rsidP="00E81D9F">
            <w:pPr>
              <w:keepNext/>
              <w:keepLines/>
              <w:jc w:val="both"/>
              <w:rPr>
                <w:i/>
                <w:sz w:val="20"/>
              </w:rPr>
            </w:pPr>
            <w:r w:rsidRPr="00576A15">
              <w:rPr>
                <w:i/>
                <w:sz w:val="20"/>
              </w:rPr>
              <w:t>Composition:</w:t>
            </w:r>
          </w:p>
        </w:tc>
        <w:tc>
          <w:tcPr>
            <w:tcW w:w="1418" w:type="dxa"/>
          </w:tcPr>
          <w:p w14:paraId="4583C6F1" w14:textId="77777777" w:rsidR="00E81D9F" w:rsidRPr="00576A15" w:rsidRDefault="00E81D9F" w:rsidP="00E81D9F">
            <w:pPr>
              <w:keepNext/>
              <w:keepLines/>
              <w:jc w:val="both"/>
              <w:rPr>
                <w:sz w:val="20"/>
              </w:rPr>
            </w:pPr>
          </w:p>
        </w:tc>
        <w:tc>
          <w:tcPr>
            <w:tcW w:w="850" w:type="dxa"/>
          </w:tcPr>
          <w:p w14:paraId="4583C6F2" w14:textId="77777777" w:rsidR="00E81D9F" w:rsidRPr="00576A15" w:rsidRDefault="00E81D9F" w:rsidP="00E81D9F">
            <w:pPr>
              <w:keepNext/>
              <w:keepLines/>
              <w:jc w:val="both"/>
              <w:rPr>
                <w:sz w:val="20"/>
              </w:rPr>
            </w:pPr>
          </w:p>
        </w:tc>
        <w:tc>
          <w:tcPr>
            <w:tcW w:w="993" w:type="dxa"/>
          </w:tcPr>
          <w:p w14:paraId="4583C6F3" w14:textId="77777777" w:rsidR="00E81D9F" w:rsidRPr="00576A15" w:rsidRDefault="00E81D9F" w:rsidP="00E81D9F">
            <w:pPr>
              <w:keepNext/>
              <w:keepLines/>
              <w:jc w:val="both"/>
              <w:rPr>
                <w:sz w:val="20"/>
              </w:rPr>
            </w:pPr>
          </w:p>
        </w:tc>
        <w:tc>
          <w:tcPr>
            <w:tcW w:w="992" w:type="dxa"/>
          </w:tcPr>
          <w:p w14:paraId="4583C6F4" w14:textId="77777777" w:rsidR="00E81D9F" w:rsidRPr="00576A15" w:rsidRDefault="00E81D9F" w:rsidP="00E81D9F">
            <w:pPr>
              <w:keepNext/>
              <w:keepLines/>
              <w:jc w:val="both"/>
              <w:rPr>
                <w:sz w:val="20"/>
              </w:rPr>
            </w:pPr>
          </w:p>
        </w:tc>
        <w:tc>
          <w:tcPr>
            <w:tcW w:w="1432" w:type="dxa"/>
          </w:tcPr>
          <w:p w14:paraId="4583C6F5" w14:textId="77777777" w:rsidR="00E81D9F" w:rsidRPr="00576A15" w:rsidRDefault="00E81D9F" w:rsidP="00E81D9F">
            <w:pPr>
              <w:pStyle w:val="NormalLeft"/>
              <w:keepNext/>
              <w:keepLines/>
              <w:spacing w:before="0" w:after="0"/>
              <w:jc w:val="both"/>
              <w:rPr>
                <w:sz w:val="20"/>
              </w:rPr>
            </w:pPr>
          </w:p>
        </w:tc>
      </w:tr>
      <w:tr w:rsidR="00E81D9F" w:rsidRPr="00576A15" w14:paraId="4583C6FD" w14:textId="77777777" w:rsidTr="00D174B5">
        <w:tc>
          <w:tcPr>
            <w:tcW w:w="1755" w:type="dxa"/>
          </w:tcPr>
          <w:p w14:paraId="4583C6F7" w14:textId="77777777" w:rsidR="00E81D9F" w:rsidRPr="00576A15" w:rsidRDefault="00E81D9F" w:rsidP="00E81D9F">
            <w:pPr>
              <w:keepNext/>
              <w:keepLines/>
              <w:jc w:val="both"/>
              <w:rPr>
                <w:sz w:val="20"/>
              </w:rPr>
            </w:pPr>
            <w:r w:rsidRPr="00576A15">
              <w:rPr>
                <w:sz w:val="20"/>
              </w:rPr>
              <w:t>Methane</w:t>
            </w:r>
          </w:p>
        </w:tc>
        <w:tc>
          <w:tcPr>
            <w:tcW w:w="1418" w:type="dxa"/>
          </w:tcPr>
          <w:p w14:paraId="4583C6F8" w14:textId="77777777" w:rsidR="00E81D9F" w:rsidRPr="00576A15" w:rsidRDefault="00E81D9F" w:rsidP="00E81D9F">
            <w:pPr>
              <w:keepNext/>
              <w:keepLines/>
              <w:rPr>
                <w:sz w:val="20"/>
              </w:rPr>
            </w:pPr>
            <w:r w:rsidRPr="00576A15">
              <w:rPr>
                <w:sz w:val="20"/>
              </w:rPr>
              <w:t>per cent mole</w:t>
            </w:r>
          </w:p>
        </w:tc>
        <w:tc>
          <w:tcPr>
            <w:tcW w:w="850" w:type="dxa"/>
          </w:tcPr>
          <w:p w14:paraId="4583C6F9" w14:textId="77777777" w:rsidR="00E81D9F" w:rsidRPr="00576A15" w:rsidRDefault="00E81D9F" w:rsidP="00E81D9F">
            <w:pPr>
              <w:keepNext/>
              <w:keepLines/>
              <w:jc w:val="right"/>
              <w:rPr>
                <w:sz w:val="20"/>
              </w:rPr>
            </w:pPr>
            <w:r w:rsidRPr="00576A15">
              <w:rPr>
                <w:sz w:val="20"/>
              </w:rPr>
              <w:t>86</w:t>
            </w:r>
          </w:p>
        </w:tc>
        <w:tc>
          <w:tcPr>
            <w:tcW w:w="993" w:type="dxa"/>
          </w:tcPr>
          <w:p w14:paraId="4583C6FA" w14:textId="77777777" w:rsidR="00E81D9F" w:rsidRPr="00576A15" w:rsidRDefault="00E81D9F" w:rsidP="00E81D9F">
            <w:pPr>
              <w:keepNext/>
              <w:keepLines/>
              <w:jc w:val="right"/>
              <w:rPr>
                <w:sz w:val="20"/>
              </w:rPr>
            </w:pPr>
            <w:r w:rsidRPr="00576A15">
              <w:rPr>
                <w:sz w:val="20"/>
              </w:rPr>
              <w:t>84</w:t>
            </w:r>
          </w:p>
        </w:tc>
        <w:tc>
          <w:tcPr>
            <w:tcW w:w="992" w:type="dxa"/>
          </w:tcPr>
          <w:p w14:paraId="4583C6FB" w14:textId="77777777" w:rsidR="00E81D9F" w:rsidRPr="00576A15" w:rsidRDefault="00E81D9F" w:rsidP="00E81D9F">
            <w:pPr>
              <w:keepNext/>
              <w:keepLines/>
              <w:jc w:val="right"/>
              <w:rPr>
                <w:sz w:val="20"/>
              </w:rPr>
            </w:pPr>
            <w:r w:rsidRPr="00576A15">
              <w:rPr>
                <w:sz w:val="20"/>
              </w:rPr>
              <w:t>88</w:t>
            </w:r>
          </w:p>
        </w:tc>
        <w:tc>
          <w:tcPr>
            <w:tcW w:w="1432" w:type="dxa"/>
          </w:tcPr>
          <w:p w14:paraId="4583C6FC" w14:textId="77777777" w:rsidR="00E81D9F" w:rsidRPr="00576A15" w:rsidRDefault="00E81D9F" w:rsidP="00E81D9F">
            <w:pPr>
              <w:pStyle w:val="NormalLeft"/>
              <w:keepNext/>
              <w:keepLines/>
              <w:spacing w:before="0" w:after="0"/>
              <w:jc w:val="both"/>
              <w:rPr>
                <w:sz w:val="20"/>
              </w:rPr>
            </w:pPr>
            <w:r w:rsidRPr="00576A15">
              <w:rPr>
                <w:sz w:val="20"/>
              </w:rPr>
              <w:t>ISO 6974</w:t>
            </w:r>
          </w:p>
        </w:tc>
      </w:tr>
      <w:tr w:rsidR="00E81D9F" w:rsidRPr="00576A15" w14:paraId="4583C704" w14:textId="77777777" w:rsidTr="00D174B5">
        <w:tc>
          <w:tcPr>
            <w:tcW w:w="1755" w:type="dxa"/>
          </w:tcPr>
          <w:p w14:paraId="4583C6FE" w14:textId="77777777" w:rsidR="00E81D9F" w:rsidRPr="00576A15" w:rsidRDefault="00E81D9F" w:rsidP="00E81D9F">
            <w:pPr>
              <w:keepNext/>
              <w:keepLines/>
              <w:jc w:val="both"/>
              <w:rPr>
                <w:sz w:val="20"/>
              </w:rPr>
            </w:pPr>
            <w:r>
              <w:rPr>
                <w:sz w:val="20"/>
              </w:rPr>
              <w:t>Balance</w:t>
            </w:r>
            <w:r w:rsidRPr="00576A15">
              <w:rPr>
                <w:sz w:val="20"/>
                <w:vertAlign w:val="superscript"/>
              </w:rPr>
              <w:t>1</w:t>
            </w:r>
          </w:p>
        </w:tc>
        <w:tc>
          <w:tcPr>
            <w:tcW w:w="1418" w:type="dxa"/>
          </w:tcPr>
          <w:p w14:paraId="4583C6FF" w14:textId="77777777" w:rsidR="00E81D9F" w:rsidRPr="00576A15" w:rsidRDefault="00E81D9F" w:rsidP="00E81D9F">
            <w:pPr>
              <w:keepNext/>
              <w:keepLines/>
              <w:rPr>
                <w:sz w:val="20"/>
              </w:rPr>
            </w:pPr>
            <w:r w:rsidRPr="00576A15">
              <w:rPr>
                <w:sz w:val="20"/>
              </w:rPr>
              <w:t>per cent mole</w:t>
            </w:r>
          </w:p>
        </w:tc>
        <w:tc>
          <w:tcPr>
            <w:tcW w:w="850" w:type="dxa"/>
          </w:tcPr>
          <w:p w14:paraId="4583C700" w14:textId="77777777" w:rsidR="00E81D9F" w:rsidRPr="00576A15" w:rsidRDefault="00E81D9F" w:rsidP="00E81D9F">
            <w:pPr>
              <w:keepNext/>
              <w:keepLines/>
              <w:jc w:val="right"/>
              <w:rPr>
                <w:sz w:val="20"/>
              </w:rPr>
            </w:pPr>
            <w:r w:rsidRPr="00576A15">
              <w:rPr>
                <w:sz w:val="20"/>
              </w:rPr>
              <w:t>-</w:t>
            </w:r>
          </w:p>
        </w:tc>
        <w:tc>
          <w:tcPr>
            <w:tcW w:w="993" w:type="dxa"/>
          </w:tcPr>
          <w:p w14:paraId="4583C701" w14:textId="77777777" w:rsidR="00E81D9F" w:rsidRPr="00576A15" w:rsidRDefault="00E81D9F" w:rsidP="00E81D9F">
            <w:pPr>
              <w:keepNext/>
              <w:keepLines/>
              <w:jc w:val="right"/>
              <w:rPr>
                <w:sz w:val="20"/>
              </w:rPr>
            </w:pPr>
            <w:r w:rsidRPr="00576A15">
              <w:rPr>
                <w:sz w:val="20"/>
              </w:rPr>
              <w:t>-</w:t>
            </w:r>
          </w:p>
        </w:tc>
        <w:tc>
          <w:tcPr>
            <w:tcW w:w="992" w:type="dxa"/>
          </w:tcPr>
          <w:p w14:paraId="4583C702" w14:textId="77777777" w:rsidR="00E81D9F" w:rsidRPr="00576A15" w:rsidRDefault="00E81D9F" w:rsidP="00E81D9F">
            <w:pPr>
              <w:keepNext/>
              <w:keepLines/>
              <w:jc w:val="right"/>
              <w:rPr>
                <w:sz w:val="20"/>
              </w:rPr>
            </w:pPr>
            <w:r w:rsidRPr="00576A15">
              <w:rPr>
                <w:sz w:val="20"/>
              </w:rPr>
              <w:t>1</w:t>
            </w:r>
          </w:p>
        </w:tc>
        <w:tc>
          <w:tcPr>
            <w:tcW w:w="1432" w:type="dxa"/>
          </w:tcPr>
          <w:p w14:paraId="4583C703" w14:textId="77777777" w:rsidR="00E81D9F" w:rsidRPr="00576A15" w:rsidRDefault="00E81D9F" w:rsidP="00E81D9F">
            <w:pPr>
              <w:pStyle w:val="NormalLeft"/>
              <w:keepNext/>
              <w:keepLines/>
              <w:spacing w:before="0" w:after="0"/>
              <w:jc w:val="both"/>
              <w:rPr>
                <w:sz w:val="20"/>
              </w:rPr>
            </w:pPr>
            <w:r w:rsidRPr="00576A15">
              <w:rPr>
                <w:sz w:val="20"/>
              </w:rPr>
              <w:t>ISO 6974</w:t>
            </w:r>
          </w:p>
        </w:tc>
      </w:tr>
      <w:tr w:rsidR="00E81D9F" w:rsidRPr="00576A15" w14:paraId="4583C70B" w14:textId="77777777" w:rsidTr="00D174B5">
        <w:tc>
          <w:tcPr>
            <w:tcW w:w="1755" w:type="dxa"/>
          </w:tcPr>
          <w:p w14:paraId="4583C705" w14:textId="77777777" w:rsidR="00E81D9F" w:rsidRPr="00576A15" w:rsidRDefault="00E81D9F" w:rsidP="00E81D9F">
            <w:pPr>
              <w:keepNext/>
              <w:keepLines/>
              <w:jc w:val="both"/>
              <w:rPr>
                <w:sz w:val="20"/>
              </w:rPr>
            </w:pPr>
            <w:r w:rsidRPr="00576A15">
              <w:rPr>
                <w:sz w:val="20"/>
              </w:rPr>
              <w:t>N</w:t>
            </w:r>
            <w:r w:rsidRPr="00576A15">
              <w:rPr>
                <w:sz w:val="20"/>
                <w:vertAlign w:val="subscript"/>
              </w:rPr>
              <w:t>2</w:t>
            </w:r>
          </w:p>
        </w:tc>
        <w:tc>
          <w:tcPr>
            <w:tcW w:w="1418" w:type="dxa"/>
          </w:tcPr>
          <w:p w14:paraId="4583C706" w14:textId="77777777" w:rsidR="00E81D9F" w:rsidRPr="00576A15" w:rsidRDefault="00E81D9F" w:rsidP="00E81D9F">
            <w:pPr>
              <w:keepNext/>
              <w:keepLines/>
              <w:rPr>
                <w:sz w:val="20"/>
              </w:rPr>
            </w:pPr>
            <w:r w:rsidRPr="00576A15">
              <w:rPr>
                <w:sz w:val="20"/>
              </w:rPr>
              <w:t>per cent mole</w:t>
            </w:r>
          </w:p>
        </w:tc>
        <w:tc>
          <w:tcPr>
            <w:tcW w:w="850" w:type="dxa"/>
          </w:tcPr>
          <w:p w14:paraId="4583C707" w14:textId="77777777" w:rsidR="00E81D9F" w:rsidRPr="00576A15" w:rsidRDefault="00E81D9F" w:rsidP="00E81D9F">
            <w:pPr>
              <w:keepNext/>
              <w:keepLines/>
              <w:jc w:val="right"/>
              <w:rPr>
                <w:sz w:val="20"/>
              </w:rPr>
            </w:pPr>
            <w:r w:rsidRPr="00576A15">
              <w:rPr>
                <w:sz w:val="20"/>
              </w:rPr>
              <w:t>14</w:t>
            </w:r>
          </w:p>
        </w:tc>
        <w:tc>
          <w:tcPr>
            <w:tcW w:w="993" w:type="dxa"/>
          </w:tcPr>
          <w:p w14:paraId="4583C708" w14:textId="77777777" w:rsidR="00E81D9F" w:rsidRPr="00576A15" w:rsidRDefault="00E81D9F" w:rsidP="00E81D9F">
            <w:pPr>
              <w:keepNext/>
              <w:keepLines/>
              <w:jc w:val="right"/>
              <w:rPr>
                <w:sz w:val="20"/>
              </w:rPr>
            </w:pPr>
            <w:r w:rsidRPr="00576A15">
              <w:rPr>
                <w:sz w:val="20"/>
              </w:rPr>
              <w:t>12</w:t>
            </w:r>
          </w:p>
        </w:tc>
        <w:tc>
          <w:tcPr>
            <w:tcW w:w="992" w:type="dxa"/>
          </w:tcPr>
          <w:p w14:paraId="4583C709" w14:textId="77777777" w:rsidR="00E81D9F" w:rsidRPr="00576A15" w:rsidRDefault="00E81D9F" w:rsidP="00E81D9F">
            <w:pPr>
              <w:keepNext/>
              <w:keepLines/>
              <w:jc w:val="right"/>
              <w:rPr>
                <w:sz w:val="20"/>
              </w:rPr>
            </w:pPr>
            <w:r w:rsidRPr="00576A15">
              <w:rPr>
                <w:sz w:val="20"/>
              </w:rPr>
              <w:t>16</w:t>
            </w:r>
          </w:p>
        </w:tc>
        <w:tc>
          <w:tcPr>
            <w:tcW w:w="1432" w:type="dxa"/>
          </w:tcPr>
          <w:p w14:paraId="4583C70A" w14:textId="77777777" w:rsidR="00E81D9F" w:rsidRPr="00576A15" w:rsidRDefault="00E81D9F" w:rsidP="00E81D9F">
            <w:pPr>
              <w:pStyle w:val="NormalLeft"/>
              <w:keepNext/>
              <w:keepLines/>
              <w:spacing w:before="0" w:after="0"/>
              <w:jc w:val="both"/>
              <w:rPr>
                <w:sz w:val="20"/>
              </w:rPr>
            </w:pPr>
            <w:r w:rsidRPr="00576A15">
              <w:rPr>
                <w:sz w:val="20"/>
              </w:rPr>
              <w:t>ISO 6974</w:t>
            </w:r>
          </w:p>
        </w:tc>
      </w:tr>
      <w:tr w:rsidR="00E81D9F" w:rsidRPr="00576A15" w14:paraId="4583C712" w14:textId="77777777" w:rsidTr="00D174B5">
        <w:tc>
          <w:tcPr>
            <w:tcW w:w="1755" w:type="dxa"/>
          </w:tcPr>
          <w:p w14:paraId="4583C70C" w14:textId="77777777" w:rsidR="00E81D9F" w:rsidRPr="00576A15" w:rsidRDefault="00E81D9F" w:rsidP="00E81D9F">
            <w:pPr>
              <w:keepNext/>
              <w:keepLines/>
              <w:jc w:val="both"/>
              <w:rPr>
                <w:sz w:val="20"/>
              </w:rPr>
            </w:pPr>
            <w:r w:rsidRPr="00576A15">
              <w:rPr>
                <w:sz w:val="20"/>
              </w:rPr>
              <w:t>Sulphur content</w:t>
            </w:r>
          </w:p>
        </w:tc>
        <w:tc>
          <w:tcPr>
            <w:tcW w:w="1418" w:type="dxa"/>
          </w:tcPr>
          <w:p w14:paraId="4583C70D" w14:textId="77777777" w:rsidR="00E81D9F" w:rsidRPr="00576A15" w:rsidRDefault="00E81D9F" w:rsidP="00E81D9F">
            <w:pPr>
              <w:keepNext/>
              <w:keepLines/>
              <w:jc w:val="both"/>
              <w:rPr>
                <w:sz w:val="20"/>
              </w:rPr>
            </w:pPr>
            <w:r w:rsidRPr="00576A15">
              <w:rPr>
                <w:sz w:val="20"/>
              </w:rPr>
              <w:t>mg/m</w:t>
            </w:r>
            <w:r w:rsidRPr="00576A15">
              <w:rPr>
                <w:sz w:val="20"/>
                <w:vertAlign w:val="superscript"/>
              </w:rPr>
              <w:t>3</w:t>
            </w:r>
            <w:r w:rsidRPr="00576A15">
              <w:rPr>
                <w:sz w:val="20"/>
              </w:rPr>
              <w:t xml:space="preserve"> </w:t>
            </w:r>
            <w:r w:rsidRPr="00576A15">
              <w:rPr>
                <w:sz w:val="20"/>
                <w:vertAlign w:val="superscript"/>
              </w:rPr>
              <w:t>2</w:t>
            </w:r>
          </w:p>
        </w:tc>
        <w:tc>
          <w:tcPr>
            <w:tcW w:w="850" w:type="dxa"/>
          </w:tcPr>
          <w:p w14:paraId="4583C70E" w14:textId="77777777" w:rsidR="00E81D9F" w:rsidRPr="00576A15" w:rsidRDefault="00E81D9F" w:rsidP="00E81D9F">
            <w:pPr>
              <w:keepNext/>
              <w:keepLines/>
              <w:jc w:val="right"/>
              <w:rPr>
                <w:sz w:val="20"/>
              </w:rPr>
            </w:pPr>
            <w:r w:rsidRPr="00576A15">
              <w:rPr>
                <w:sz w:val="20"/>
              </w:rPr>
              <w:t>-</w:t>
            </w:r>
          </w:p>
        </w:tc>
        <w:tc>
          <w:tcPr>
            <w:tcW w:w="993" w:type="dxa"/>
          </w:tcPr>
          <w:p w14:paraId="4583C70F" w14:textId="77777777" w:rsidR="00E81D9F" w:rsidRPr="00576A15" w:rsidRDefault="00E81D9F" w:rsidP="00E81D9F">
            <w:pPr>
              <w:keepNext/>
              <w:keepLines/>
              <w:jc w:val="right"/>
              <w:rPr>
                <w:sz w:val="20"/>
              </w:rPr>
            </w:pPr>
            <w:r w:rsidRPr="00576A15">
              <w:rPr>
                <w:sz w:val="20"/>
              </w:rPr>
              <w:t>-</w:t>
            </w:r>
          </w:p>
        </w:tc>
        <w:tc>
          <w:tcPr>
            <w:tcW w:w="992" w:type="dxa"/>
          </w:tcPr>
          <w:p w14:paraId="4583C710" w14:textId="77777777" w:rsidR="00E81D9F" w:rsidRPr="00576A15" w:rsidRDefault="00E81D9F" w:rsidP="00E81D9F">
            <w:pPr>
              <w:keepNext/>
              <w:keepLines/>
              <w:jc w:val="right"/>
              <w:rPr>
                <w:sz w:val="20"/>
              </w:rPr>
            </w:pPr>
            <w:r w:rsidRPr="00576A15">
              <w:rPr>
                <w:sz w:val="20"/>
              </w:rPr>
              <w:t>10</w:t>
            </w:r>
          </w:p>
        </w:tc>
        <w:tc>
          <w:tcPr>
            <w:tcW w:w="1432" w:type="dxa"/>
          </w:tcPr>
          <w:p w14:paraId="4583C711" w14:textId="77777777" w:rsidR="00E81D9F" w:rsidRPr="00576A15" w:rsidRDefault="00E81D9F" w:rsidP="00E81D9F">
            <w:pPr>
              <w:pStyle w:val="NormalLeft"/>
              <w:keepNext/>
              <w:keepLines/>
              <w:spacing w:before="0" w:after="0"/>
              <w:jc w:val="both"/>
              <w:rPr>
                <w:sz w:val="20"/>
              </w:rPr>
            </w:pPr>
            <w:r w:rsidRPr="00576A15">
              <w:rPr>
                <w:sz w:val="20"/>
              </w:rPr>
              <w:t>ISO 6326-5</w:t>
            </w:r>
          </w:p>
        </w:tc>
      </w:tr>
      <w:tr w:rsidR="00E81D9F" w:rsidRPr="00576A15" w14:paraId="4583C719" w14:textId="77777777" w:rsidTr="00D174B5">
        <w:tc>
          <w:tcPr>
            <w:tcW w:w="1755" w:type="dxa"/>
          </w:tcPr>
          <w:p w14:paraId="4583C713" w14:textId="77777777" w:rsidR="00E81D9F" w:rsidRPr="00576A15" w:rsidRDefault="00E81D9F" w:rsidP="00E81D9F">
            <w:pPr>
              <w:keepNext/>
              <w:keepLines/>
              <w:rPr>
                <w:sz w:val="20"/>
              </w:rPr>
            </w:pPr>
            <w:proofErr w:type="spellStart"/>
            <w:r w:rsidRPr="00576A15">
              <w:rPr>
                <w:sz w:val="20"/>
              </w:rPr>
              <w:t>Wobbe</w:t>
            </w:r>
            <w:proofErr w:type="spellEnd"/>
            <w:r w:rsidRPr="00576A15">
              <w:rPr>
                <w:sz w:val="20"/>
              </w:rPr>
              <w:t xml:space="preserve"> Index (net)</w:t>
            </w:r>
          </w:p>
        </w:tc>
        <w:tc>
          <w:tcPr>
            <w:tcW w:w="1418" w:type="dxa"/>
          </w:tcPr>
          <w:p w14:paraId="4583C714" w14:textId="77777777" w:rsidR="00E81D9F" w:rsidRPr="00576A15" w:rsidRDefault="00E81D9F" w:rsidP="00E81D9F">
            <w:pPr>
              <w:keepNext/>
              <w:keepLines/>
              <w:jc w:val="both"/>
              <w:rPr>
                <w:sz w:val="20"/>
              </w:rPr>
            </w:pPr>
            <w:r w:rsidRPr="00576A15">
              <w:rPr>
                <w:sz w:val="20"/>
              </w:rPr>
              <w:t>MJ/m</w:t>
            </w:r>
            <w:r w:rsidRPr="00576A15">
              <w:rPr>
                <w:sz w:val="20"/>
                <w:vertAlign w:val="superscript"/>
              </w:rPr>
              <w:t>3</w:t>
            </w:r>
            <w:r w:rsidRPr="00576A15">
              <w:rPr>
                <w:sz w:val="20"/>
              </w:rPr>
              <w:t xml:space="preserve"> </w:t>
            </w:r>
            <w:r w:rsidRPr="00576A15">
              <w:rPr>
                <w:sz w:val="20"/>
                <w:vertAlign w:val="superscript"/>
              </w:rPr>
              <w:t>3</w:t>
            </w:r>
          </w:p>
        </w:tc>
        <w:tc>
          <w:tcPr>
            <w:tcW w:w="850" w:type="dxa"/>
          </w:tcPr>
          <w:p w14:paraId="4583C715" w14:textId="77777777" w:rsidR="00E81D9F" w:rsidRPr="00576A15" w:rsidRDefault="00E81D9F" w:rsidP="00E81D9F">
            <w:pPr>
              <w:keepNext/>
              <w:keepLines/>
              <w:jc w:val="right"/>
              <w:rPr>
                <w:sz w:val="20"/>
              </w:rPr>
            </w:pPr>
            <w:r w:rsidRPr="00576A15">
              <w:rPr>
                <w:sz w:val="20"/>
              </w:rPr>
              <w:t>39.4</w:t>
            </w:r>
          </w:p>
        </w:tc>
        <w:tc>
          <w:tcPr>
            <w:tcW w:w="993" w:type="dxa"/>
          </w:tcPr>
          <w:p w14:paraId="4583C716" w14:textId="77777777" w:rsidR="00E81D9F" w:rsidRPr="00576A15" w:rsidRDefault="00E81D9F" w:rsidP="00E81D9F">
            <w:pPr>
              <w:keepNext/>
              <w:keepLines/>
              <w:jc w:val="right"/>
              <w:rPr>
                <w:sz w:val="20"/>
              </w:rPr>
            </w:pPr>
            <w:r w:rsidRPr="00576A15">
              <w:rPr>
                <w:sz w:val="20"/>
              </w:rPr>
              <w:t>38.2</w:t>
            </w:r>
          </w:p>
        </w:tc>
        <w:tc>
          <w:tcPr>
            <w:tcW w:w="992" w:type="dxa"/>
          </w:tcPr>
          <w:p w14:paraId="4583C717" w14:textId="77777777" w:rsidR="00E81D9F" w:rsidRPr="00576A15" w:rsidRDefault="00E81D9F" w:rsidP="00E81D9F">
            <w:pPr>
              <w:keepNext/>
              <w:keepLines/>
              <w:jc w:val="right"/>
              <w:rPr>
                <w:sz w:val="20"/>
              </w:rPr>
            </w:pPr>
            <w:r w:rsidRPr="00576A15">
              <w:rPr>
                <w:sz w:val="20"/>
              </w:rPr>
              <w:t>40.6</w:t>
            </w:r>
          </w:p>
        </w:tc>
        <w:tc>
          <w:tcPr>
            <w:tcW w:w="1432" w:type="dxa"/>
          </w:tcPr>
          <w:p w14:paraId="4583C718" w14:textId="77777777" w:rsidR="00E81D9F" w:rsidRPr="00576A15" w:rsidRDefault="00E81D9F" w:rsidP="00E81D9F">
            <w:pPr>
              <w:pStyle w:val="NormalLeft"/>
              <w:keepNext/>
              <w:keepLines/>
              <w:spacing w:before="0" w:after="0"/>
              <w:jc w:val="both"/>
              <w:rPr>
                <w:sz w:val="20"/>
              </w:rPr>
            </w:pPr>
          </w:p>
        </w:tc>
      </w:tr>
    </w:tbl>
    <w:p w14:paraId="4583C71A" w14:textId="77777777" w:rsidR="00E81D9F" w:rsidRPr="00576A15" w:rsidRDefault="00E81D9F" w:rsidP="00952C45">
      <w:pPr>
        <w:keepNext/>
        <w:keepLines/>
        <w:tabs>
          <w:tab w:val="left" w:pos="720"/>
        </w:tabs>
        <w:spacing w:before="120"/>
        <w:ind w:left="1418" w:hanging="284"/>
        <w:jc w:val="both"/>
        <w:rPr>
          <w:sz w:val="18"/>
          <w:szCs w:val="18"/>
        </w:rPr>
      </w:pPr>
      <w:r w:rsidRPr="00576A15">
        <w:rPr>
          <w:sz w:val="18"/>
          <w:szCs w:val="18"/>
          <w:vertAlign w:val="superscript"/>
        </w:rPr>
        <w:t>1</w:t>
      </w:r>
      <w:r>
        <w:rPr>
          <w:sz w:val="18"/>
          <w:szCs w:val="18"/>
        </w:rPr>
        <w:tab/>
      </w:r>
      <w:proofErr w:type="spellStart"/>
      <w:r w:rsidRPr="00576A15">
        <w:rPr>
          <w:sz w:val="18"/>
          <w:szCs w:val="18"/>
        </w:rPr>
        <w:t>Inerts</w:t>
      </w:r>
      <w:proofErr w:type="spellEnd"/>
      <w:r w:rsidRPr="00576A15">
        <w:rPr>
          <w:sz w:val="18"/>
          <w:szCs w:val="18"/>
        </w:rPr>
        <w:t xml:space="preserve"> (different from N</w:t>
      </w:r>
      <w:r w:rsidRPr="00576A15">
        <w:rPr>
          <w:sz w:val="18"/>
          <w:szCs w:val="18"/>
          <w:vertAlign w:val="subscript"/>
        </w:rPr>
        <w:t>2</w:t>
      </w:r>
      <w:r w:rsidRPr="00576A15">
        <w:rPr>
          <w:sz w:val="18"/>
          <w:szCs w:val="18"/>
        </w:rPr>
        <w:t>) + C</w:t>
      </w:r>
      <w:r w:rsidRPr="00576A15">
        <w:rPr>
          <w:sz w:val="18"/>
          <w:szCs w:val="18"/>
          <w:vertAlign w:val="subscript"/>
        </w:rPr>
        <w:t>2</w:t>
      </w:r>
      <w:r w:rsidRPr="00576A15">
        <w:rPr>
          <w:sz w:val="18"/>
          <w:szCs w:val="18"/>
        </w:rPr>
        <w:t xml:space="preserve"> +C</w:t>
      </w:r>
      <w:r w:rsidRPr="00576A15">
        <w:rPr>
          <w:sz w:val="18"/>
          <w:szCs w:val="18"/>
          <w:vertAlign w:val="subscript"/>
        </w:rPr>
        <w:t>2+</w:t>
      </w:r>
      <w:r w:rsidRPr="00B802E2">
        <w:rPr>
          <w:sz w:val="18"/>
          <w:szCs w:val="18"/>
        </w:rPr>
        <w:t>.</w:t>
      </w:r>
    </w:p>
    <w:p w14:paraId="4583C71B" w14:textId="77777777" w:rsidR="00E81D9F" w:rsidRPr="00576A15" w:rsidRDefault="00E81D9F" w:rsidP="00952C45">
      <w:pPr>
        <w:keepNext/>
        <w:keepLines/>
        <w:tabs>
          <w:tab w:val="left" w:pos="720"/>
        </w:tabs>
        <w:ind w:left="1418" w:hanging="284"/>
        <w:jc w:val="both"/>
        <w:rPr>
          <w:sz w:val="18"/>
          <w:szCs w:val="18"/>
        </w:rPr>
      </w:pPr>
      <w:r w:rsidRPr="00576A15">
        <w:rPr>
          <w:sz w:val="18"/>
          <w:szCs w:val="18"/>
          <w:vertAlign w:val="superscript"/>
        </w:rPr>
        <w:t>2</w:t>
      </w:r>
      <w:r w:rsidRPr="00576A15">
        <w:rPr>
          <w:sz w:val="18"/>
          <w:szCs w:val="18"/>
        </w:rPr>
        <w:tab/>
        <w:t>Value to be determined at 293.2 K (20 °C) and 101.3 kPa</w:t>
      </w:r>
      <w:r>
        <w:rPr>
          <w:sz w:val="18"/>
          <w:szCs w:val="18"/>
        </w:rPr>
        <w:t>.</w:t>
      </w:r>
    </w:p>
    <w:p w14:paraId="4583C71C" w14:textId="77777777" w:rsidR="00E81D9F" w:rsidRPr="00576A15" w:rsidRDefault="00E81D9F" w:rsidP="00952C45">
      <w:pPr>
        <w:keepNext/>
        <w:keepLines/>
        <w:tabs>
          <w:tab w:val="left" w:pos="720"/>
        </w:tabs>
        <w:ind w:left="1418" w:hanging="284"/>
        <w:jc w:val="both"/>
        <w:rPr>
          <w:sz w:val="18"/>
          <w:szCs w:val="18"/>
        </w:rPr>
      </w:pPr>
      <w:r w:rsidRPr="00576A15">
        <w:rPr>
          <w:sz w:val="18"/>
          <w:szCs w:val="18"/>
          <w:vertAlign w:val="superscript"/>
        </w:rPr>
        <w:t>3</w:t>
      </w:r>
      <w:r>
        <w:rPr>
          <w:sz w:val="18"/>
          <w:szCs w:val="18"/>
        </w:rPr>
        <w:tab/>
      </w:r>
      <w:r w:rsidRPr="00576A15">
        <w:rPr>
          <w:sz w:val="18"/>
          <w:szCs w:val="18"/>
        </w:rPr>
        <w:t>Value to be determined at 273.2 K (0 °C) and 101.3 kPa</w:t>
      </w:r>
      <w:r>
        <w:rPr>
          <w:sz w:val="18"/>
          <w:szCs w:val="18"/>
        </w:rPr>
        <w:t>.</w:t>
      </w:r>
    </w:p>
    <w:p w14:paraId="4583C71D" w14:textId="77777777" w:rsidR="00E81D9F" w:rsidRDefault="00E81D9F" w:rsidP="00A54226">
      <w:pPr>
        <w:spacing w:after="120"/>
        <w:ind w:left="2268" w:right="1134" w:hanging="1134"/>
        <w:jc w:val="both"/>
        <w:sectPr w:rsidR="00E81D9F" w:rsidSect="00B74793">
          <w:headerReference w:type="even" r:id="rId377"/>
          <w:headerReference w:type="default" r:id="rId378"/>
          <w:footerReference w:type="even" r:id="rId379"/>
          <w:footerReference w:type="default" r:id="rId380"/>
          <w:headerReference w:type="first" r:id="rId381"/>
          <w:endnotePr>
            <w:numFmt w:val="decimal"/>
          </w:endnotePr>
          <w:pgSz w:w="11907" w:h="16840" w:code="9"/>
          <w:pgMar w:top="1701" w:right="1134" w:bottom="2268" w:left="1134" w:header="964" w:footer="1701" w:gutter="0"/>
          <w:cols w:space="720"/>
        </w:sectPr>
      </w:pPr>
    </w:p>
    <w:p w14:paraId="4583C71E" w14:textId="77777777" w:rsidR="00E81D9F" w:rsidRDefault="00E81D9F" w:rsidP="00E81D9F">
      <w:pPr>
        <w:pStyle w:val="HChG"/>
      </w:pPr>
      <w:r>
        <w:lastRenderedPageBreak/>
        <w:t>Annex 11</w:t>
      </w:r>
    </w:p>
    <w:p w14:paraId="4583C71F" w14:textId="77777777" w:rsidR="00E81D9F" w:rsidRDefault="00E81D9F" w:rsidP="00E81D9F">
      <w:pPr>
        <w:pStyle w:val="HChG"/>
      </w:pPr>
      <w:r>
        <w:tab/>
      </w:r>
      <w:r>
        <w:tab/>
        <w:t>On-board diagnostics (OBD) for motor vehicles</w:t>
      </w:r>
    </w:p>
    <w:p w14:paraId="4583C720" w14:textId="77777777" w:rsidR="00E81D9F" w:rsidRPr="00DA21EE" w:rsidRDefault="00E81D9F" w:rsidP="00E81D9F">
      <w:pPr>
        <w:pStyle w:val="SingleTxtG"/>
        <w:ind w:left="2268" w:hanging="1134"/>
      </w:pPr>
      <w:r w:rsidRPr="00DA21EE">
        <w:t>1.</w:t>
      </w:r>
      <w:r w:rsidRPr="00DA21EE">
        <w:tab/>
        <w:t>Introduction</w:t>
      </w:r>
    </w:p>
    <w:p w14:paraId="4583C721" w14:textId="77777777" w:rsidR="00E81D9F" w:rsidRPr="00DA21EE" w:rsidRDefault="00E81D9F" w:rsidP="00E81D9F">
      <w:pPr>
        <w:pStyle w:val="SingleTxtG"/>
        <w:ind w:left="2268" w:hanging="1134"/>
      </w:pPr>
      <w:r w:rsidRPr="00DA21EE">
        <w:tab/>
        <w:t>This annex applies to the functional aspects of on-board diagnostic (OBD) system for the emission control of motor vehicles.</w:t>
      </w:r>
    </w:p>
    <w:p w14:paraId="4583C722" w14:textId="77777777" w:rsidR="00E81D9F" w:rsidRPr="00DA21EE" w:rsidRDefault="00E81D9F" w:rsidP="00E81D9F">
      <w:pPr>
        <w:pStyle w:val="SingleTxtG"/>
        <w:ind w:left="2268" w:hanging="1134"/>
      </w:pPr>
      <w:r w:rsidRPr="00DA21EE">
        <w:t>2.</w:t>
      </w:r>
      <w:r w:rsidRPr="00DA21EE">
        <w:tab/>
        <w:t>Definitions</w:t>
      </w:r>
    </w:p>
    <w:p w14:paraId="4583C723" w14:textId="77777777" w:rsidR="00E81D9F" w:rsidRPr="00DA21EE" w:rsidRDefault="00E81D9F" w:rsidP="00E81D9F">
      <w:pPr>
        <w:pStyle w:val="SingleTxtG"/>
        <w:ind w:left="2268" w:hanging="1134"/>
      </w:pPr>
      <w:r w:rsidRPr="00DA21EE">
        <w:tab/>
        <w:t>For the purposes of this annex:</w:t>
      </w:r>
    </w:p>
    <w:p w14:paraId="4583C724" w14:textId="77777777" w:rsidR="00E81D9F" w:rsidRPr="00DA21EE" w:rsidRDefault="00E81D9F" w:rsidP="00E81D9F">
      <w:pPr>
        <w:pStyle w:val="SingleTxtG"/>
        <w:ind w:left="2268" w:hanging="1134"/>
      </w:pPr>
      <w:r w:rsidRPr="00DA21EE">
        <w:t>2.1.</w:t>
      </w:r>
      <w:r w:rsidRPr="00DA21EE">
        <w:tab/>
        <w:t>"</w:t>
      </w:r>
      <w:r w:rsidRPr="00DA21EE">
        <w:rPr>
          <w:i/>
        </w:rPr>
        <w:t>OBD</w:t>
      </w:r>
      <w:r w:rsidRPr="00DA21EE">
        <w:t>" means an on-board diagnostic system for emission control which shall have the capability of identifying the likely area of malfunction by means of fault codes stored in computer memory.</w:t>
      </w:r>
    </w:p>
    <w:p w14:paraId="4583C725" w14:textId="77777777" w:rsidR="00E81D9F" w:rsidRPr="00DA21EE" w:rsidRDefault="00E81D9F" w:rsidP="00E81D9F">
      <w:pPr>
        <w:pStyle w:val="SingleTxtG"/>
        <w:ind w:left="2268" w:hanging="1134"/>
      </w:pPr>
      <w:r w:rsidRPr="00DA21EE">
        <w:t>2.2.</w:t>
      </w:r>
      <w:r w:rsidRPr="00DA21EE">
        <w:tab/>
        <w:t>"</w:t>
      </w:r>
      <w:r w:rsidRPr="00DA21EE">
        <w:rPr>
          <w:i/>
        </w:rPr>
        <w:t>Vehicle type</w:t>
      </w:r>
      <w:r w:rsidRPr="00DA21EE">
        <w:t>" means a category of power-driven vehicles which do not differ in such essential engine and OBD system characteristics.</w:t>
      </w:r>
    </w:p>
    <w:p w14:paraId="4583C726" w14:textId="77777777" w:rsidR="00E81D9F" w:rsidRPr="00DA21EE" w:rsidRDefault="00E81D9F" w:rsidP="00E81D9F">
      <w:pPr>
        <w:pStyle w:val="SingleTxtG"/>
        <w:ind w:left="2268" w:hanging="1134"/>
      </w:pPr>
      <w:r w:rsidRPr="00DA21EE">
        <w:t>2.3.</w:t>
      </w:r>
      <w:r w:rsidRPr="00DA21EE">
        <w:tab/>
        <w:t>"</w:t>
      </w:r>
      <w:r w:rsidRPr="00DA21EE">
        <w:rPr>
          <w:i/>
        </w:rPr>
        <w:t>Vehicle family</w:t>
      </w:r>
      <w:r w:rsidRPr="00DA21EE">
        <w:t>" means a manufacturer's grouping of vehicles which, through their design, are expected to have similar exhaust emission and OBD system characteristics. Each vehicle of this family shall have complied with the requirements of this Regulation as defined in Appendix</w:t>
      </w:r>
      <w:r>
        <w:t> </w:t>
      </w:r>
      <w:r w:rsidRPr="00DA21EE">
        <w:t>2 to this annex.</w:t>
      </w:r>
    </w:p>
    <w:p w14:paraId="4583C727" w14:textId="77777777" w:rsidR="00E81D9F" w:rsidRPr="00DA21EE" w:rsidRDefault="00E81D9F" w:rsidP="00E81D9F">
      <w:pPr>
        <w:pStyle w:val="SingleTxtG"/>
        <w:ind w:left="2268" w:hanging="1134"/>
      </w:pPr>
      <w:r w:rsidRPr="00DA21EE">
        <w:t>2.4.</w:t>
      </w:r>
      <w:r w:rsidRPr="00DA21EE">
        <w:tab/>
        <w:t>"</w:t>
      </w:r>
      <w:r w:rsidRPr="00DA21EE">
        <w:rPr>
          <w:i/>
        </w:rPr>
        <w:t>Emission control system</w:t>
      </w:r>
      <w:r w:rsidRPr="00DA21EE">
        <w:t>" means the electronic engine management controller and any emission-related component in the exhaust or evaporative system which supplies an input to or receives an output from this controller.</w:t>
      </w:r>
    </w:p>
    <w:p w14:paraId="4583C728" w14:textId="77777777" w:rsidR="00E81D9F" w:rsidRPr="00DA21EE" w:rsidRDefault="00E81D9F" w:rsidP="00E81D9F">
      <w:pPr>
        <w:pStyle w:val="SingleTxtG"/>
        <w:ind w:left="2268" w:hanging="1134"/>
      </w:pPr>
      <w:r w:rsidRPr="00DA21EE">
        <w:t>2.5.</w:t>
      </w:r>
      <w:r w:rsidRPr="00DA21EE">
        <w:tab/>
        <w:t>"</w:t>
      </w:r>
      <w:r w:rsidRPr="00DA21EE">
        <w:rPr>
          <w:i/>
        </w:rPr>
        <w:t>Malfunction indicator (MI)</w:t>
      </w:r>
      <w:r w:rsidRPr="00DA21EE">
        <w:t>" means a visible or audible indicator that clearly informs the driver of the vehicle in the event of a malfunction of any emission-related component connected to the OBD system, or the OBD system itself.</w:t>
      </w:r>
    </w:p>
    <w:p w14:paraId="4583C729" w14:textId="77777777" w:rsidR="00E81D9F" w:rsidRPr="00DA21EE" w:rsidRDefault="00E81D9F" w:rsidP="00E81D9F">
      <w:pPr>
        <w:pStyle w:val="SingleTxtG"/>
        <w:ind w:left="2268" w:hanging="1134"/>
      </w:pPr>
      <w:r w:rsidRPr="00DA21EE">
        <w:t>2.6.</w:t>
      </w:r>
      <w:r w:rsidRPr="00DA21EE">
        <w:tab/>
        <w:t>"</w:t>
      </w:r>
      <w:r w:rsidRPr="00DA21EE">
        <w:rPr>
          <w:i/>
        </w:rPr>
        <w:t>Malfunction</w:t>
      </w:r>
      <w:r w:rsidRPr="00DA21EE">
        <w:t>" means the failure of an emission-related component or system that would result in emissions exceeding the limits in paragraph</w:t>
      </w:r>
      <w:r>
        <w:t> </w:t>
      </w:r>
      <w:r w:rsidRPr="00DA21EE">
        <w:t>3.3.2. or if the OBD system is unable to fulfil the basic monitoring requirements of this annex.</w:t>
      </w:r>
    </w:p>
    <w:p w14:paraId="4583C72A" w14:textId="77777777" w:rsidR="00E81D9F" w:rsidRPr="00DA21EE" w:rsidRDefault="00E81D9F" w:rsidP="00E81D9F">
      <w:pPr>
        <w:pStyle w:val="SingleTxtG"/>
        <w:ind w:left="2268" w:hanging="1134"/>
      </w:pPr>
      <w:r w:rsidRPr="00DA21EE">
        <w:t>2.7.</w:t>
      </w:r>
      <w:r w:rsidRPr="00DA21EE">
        <w:tab/>
        <w:t>"</w:t>
      </w:r>
      <w:r w:rsidRPr="00DA21EE">
        <w:rPr>
          <w:i/>
        </w:rPr>
        <w:t>Secondary air</w:t>
      </w:r>
      <w:r w:rsidRPr="00DA21EE">
        <w:t>" refers to air introduced into the exhaust system by means of a pump or aspirator valve or other means that is intended to aid in the oxidation of HC and CO contained in the exhaust gas stream.</w:t>
      </w:r>
    </w:p>
    <w:p w14:paraId="4583C72B" w14:textId="77777777" w:rsidR="00E81D9F" w:rsidRPr="00DA21EE" w:rsidRDefault="00E81D9F" w:rsidP="00E81D9F">
      <w:pPr>
        <w:pStyle w:val="SingleTxtG"/>
        <w:ind w:left="2268" w:hanging="1134"/>
      </w:pPr>
      <w:r w:rsidRPr="00DA21EE">
        <w:t>2.8.</w:t>
      </w:r>
      <w:r w:rsidRPr="00DA21EE">
        <w:tab/>
        <w:t>"</w:t>
      </w:r>
      <w:r w:rsidRPr="00DA21EE">
        <w:rPr>
          <w:i/>
        </w:rPr>
        <w:t>Engine misfire</w:t>
      </w:r>
      <w:r w:rsidRPr="00DA21EE">
        <w:t>" means lack of combustion in the cylinder of a positive-ignition engine due to absence of spark, poor fuel metering, poor compression or any other cause. In terms of OBD monitoring it is that percentage of misfires out of a total number of firing events (as declared by the manufacturer) that would result in emissions exceeding the limits given in paragraph 3.3.2. or that percentage that could lead to an exhaust catalyst, or catalysts, overheating causing irreversible damage.</w:t>
      </w:r>
    </w:p>
    <w:p w14:paraId="4583C72C" w14:textId="77777777" w:rsidR="00E81D9F" w:rsidRPr="00DA21EE" w:rsidRDefault="00E81D9F" w:rsidP="00E81D9F">
      <w:pPr>
        <w:pStyle w:val="SingleTxtG"/>
        <w:ind w:left="2268" w:hanging="1134"/>
      </w:pPr>
      <w:r w:rsidRPr="00DA21EE">
        <w:t>2.9.</w:t>
      </w:r>
      <w:r w:rsidRPr="00DA21EE">
        <w:tab/>
        <w:t>"</w:t>
      </w:r>
      <w:r w:rsidRPr="00DA21EE">
        <w:rPr>
          <w:i/>
        </w:rPr>
        <w:t xml:space="preserve">Type I </w:t>
      </w:r>
      <w:r w:rsidR="00485640">
        <w:rPr>
          <w:i/>
        </w:rPr>
        <w:t>Test</w:t>
      </w:r>
      <w:r w:rsidRPr="00DA21EE">
        <w:t xml:space="preserve">" means the driving cycle (Parts One and Two) used for emission approvals, as detailed </w:t>
      </w:r>
      <w:proofErr w:type="gramStart"/>
      <w:r w:rsidRPr="00DA21EE">
        <w:t>in  Tables</w:t>
      </w:r>
      <w:proofErr w:type="gramEnd"/>
      <w:r w:rsidRPr="00DA21EE">
        <w:t xml:space="preserve"> 1 and 2 of Annex 4a.</w:t>
      </w:r>
    </w:p>
    <w:p w14:paraId="4583C72D" w14:textId="77777777" w:rsidR="00E81D9F" w:rsidRPr="00DA21EE" w:rsidRDefault="00E81D9F" w:rsidP="00E81D9F">
      <w:pPr>
        <w:pStyle w:val="SingleTxtG"/>
        <w:ind w:left="2268" w:hanging="1134"/>
      </w:pPr>
      <w:r w:rsidRPr="00DA21EE">
        <w:t>2.10.</w:t>
      </w:r>
      <w:r w:rsidRPr="00DA21EE">
        <w:tab/>
        <w:t>A "</w:t>
      </w:r>
      <w:r w:rsidRPr="00DA21EE">
        <w:rPr>
          <w:i/>
        </w:rPr>
        <w:t>driving cycle</w:t>
      </w:r>
      <w:r w:rsidRPr="00DA21EE">
        <w:t>" consists of engine start-up, driving mode where a malfunction would be detected if present, and engine shut-off.</w:t>
      </w:r>
    </w:p>
    <w:p w14:paraId="4583C72E" w14:textId="77777777" w:rsidR="00E81D9F" w:rsidRPr="00DA21EE" w:rsidRDefault="00E81D9F" w:rsidP="00E81D9F">
      <w:pPr>
        <w:pStyle w:val="SingleTxtG"/>
        <w:ind w:left="2268" w:hanging="1134"/>
      </w:pPr>
      <w:r w:rsidRPr="00DA21EE">
        <w:t>2.11.</w:t>
      </w:r>
      <w:r w:rsidRPr="00DA21EE">
        <w:tab/>
        <w:t>A "</w:t>
      </w:r>
      <w:r w:rsidRPr="00DA21EE">
        <w:rPr>
          <w:i/>
        </w:rPr>
        <w:t>warm-up cycle</w:t>
      </w:r>
      <w:r w:rsidRPr="00DA21EE">
        <w:t>" means sufficient vehicle operation such that the coolant temperature has risen by a least 22 K from engine starting and reaches a minimum temperature of 343 K (70 °C).</w:t>
      </w:r>
    </w:p>
    <w:p w14:paraId="4583C72F" w14:textId="77777777" w:rsidR="00E81D9F" w:rsidRPr="00DA21EE" w:rsidRDefault="00E81D9F" w:rsidP="00E81D9F">
      <w:pPr>
        <w:pStyle w:val="SingleTxtG"/>
        <w:ind w:left="2268" w:hanging="1134"/>
      </w:pPr>
      <w:r w:rsidRPr="00DA21EE">
        <w:lastRenderedPageBreak/>
        <w:t>2.12.</w:t>
      </w:r>
      <w:r w:rsidRPr="00DA21EE">
        <w:tab/>
        <w:t>A "</w:t>
      </w:r>
      <w:r w:rsidRPr="00DA21EE">
        <w:rPr>
          <w:i/>
        </w:rPr>
        <w:t>Fuel trim</w:t>
      </w:r>
      <w:r w:rsidRPr="00DA21EE">
        <w:t>" refers to feedback adjustments to the base fuel schedule. Short-term fuel trim refers to dynamic or instantaneous adjustments. Long-term fuel trim refers to much more gradual adjustments to the fuel calibration schedule than short-term trim adjustments. These long-term adjustments compensate for vehicle differences and gradual changes that occur over time.</w:t>
      </w:r>
    </w:p>
    <w:p w14:paraId="4583C730" w14:textId="77777777" w:rsidR="00E81D9F" w:rsidRPr="00DA21EE" w:rsidRDefault="00E81D9F" w:rsidP="00E81D9F">
      <w:pPr>
        <w:pStyle w:val="SingleTxtG"/>
        <w:ind w:left="2268" w:hanging="1134"/>
      </w:pPr>
      <w:r w:rsidRPr="00DA21EE">
        <w:t>2.13.</w:t>
      </w:r>
      <w:r w:rsidRPr="00DA21EE">
        <w:tab/>
        <w:t>A "</w:t>
      </w:r>
      <w:r w:rsidRPr="00DA21EE">
        <w:rPr>
          <w:i/>
        </w:rPr>
        <w:t>Calculated load value</w:t>
      </w:r>
      <w:r w:rsidRPr="00DA21EE">
        <w:t xml:space="preserve">" refers to an indication of the current airflow divided by peak airflow, where peak airflow is corrected for altitude, if available. This definition provides a dimensionless number that is not engine specific and provides the service technician with an indication of the proportion of engine capacity that is being used (with wide open throttle as 100 per cent); </w:t>
      </w:r>
    </w:p>
    <w:p w14:paraId="4583C731" w14:textId="2CC61430" w:rsidR="00E81D9F" w:rsidRDefault="00E81D9F" w:rsidP="00E81D9F">
      <w:pPr>
        <w:pBdr>
          <w:top w:val="single" w:sz="6" w:space="0" w:color="FFFFFF"/>
          <w:left w:val="single" w:sz="6" w:space="0" w:color="FFFFFF"/>
          <w:bottom w:val="single" w:sz="6" w:space="0" w:color="FFFFFF"/>
          <w:right w:val="single" w:sz="6" w:space="0" w:color="FFFFFF"/>
        </w:pBdr>
        <w:jc w:val="both"/>
        <w:rPr>
          <w:szCs w:val="22"/>
        </w:rPr>
      </w:pPr>
    </w:p>
    <w:p w14:paraId="4583C734" w14:textId="1CD903A0" w:rsidR="00E81D9F" w:rsidRDefault="003114E7" w:rsidP="00D174B5">
      <w:pPr>
        <w:pBdr>
          <w:top w:val="single" w:sz="6" w:space="0" w:color="FFFFFF"/>
          <w:left w:val="single" w:sz="6" w:space="0" w:color="FFFFFF"/>
          <w:bottom w:val="single" w:sz="6" w:space="0" w:color="FFFFFF"/>
          <w:right w:val="single" w:sz="6" w:space="0" w:color="FFFFFF"/>
        </w:pBdr>
        <w:jc w:val="center"/>
        <w:rPr>
          <w:szCs w:val="22"/>
        </w:rPr>
      </w:pPr>
      <w:r>
        <w:rPr>
          <w:noProof/>
          <w:lang w:val="en-AU" w:eastAsia="en-AU"/>
        </w:rPr>
        <w:drawing>
          <wp:inline distT="0" distB="0" distL="0" distR="0" wp14:anchorId="0A9EC770" wp14:editId="0855CE49">
            <wp:extent cx="4492625" cy="516890"/>
            <wp:effectExtent l="0" t="0" r="3175"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4492625" cy="516890"/>
                    </a:xfrm>
                    <a:prstGeom prst="rect">
                      <a:avLst/>
                    </a:prstGeom>
                    <a:noFill/>
                    <a:ln>
                      <a:noFill/>
                    </a:ln>
                  </pic:spPr>
                </pic:pic>
              </a:graphicData>
            </a:graphic>
          </wp:inline>
        </w:drawing>
      </w:r>
    </w:p>
    <w:p w14:paraId="4583C735" w14:textId="77777777" w:rsidR="00E81D9F" w:rsidRDefault="00E81D9F" w:rsidP="00E81D9F">
      <w:pPr>
        <w:pBdr>
          <w:top w:val="single" w:sz="6" w:space="0" w:color="FFFFFF"/>
          <w:left w:val="single" w:sz="6" w:space="0" w:color="FFFFFF"/>
          <w:bottom w:val="single" w:sz="6" w:space="0" w:color="FFFFFF"/>
          <w:right w:val="single" w:sz="6" w:space="0" w:color="FFFFFF"/>
        </w:pBdr>
        <w:jc w:val="both"/>
        <w:rPr>
          <w:szCs w:val="22"/>
        </w:rPr>
      </w:pPr>
    </w:p>
    <w:p w14:paraId="4583C736" w14:textId="77777777" w:rsidR="00E81D9F" w:rsidRPr="00DA21EE" w:rsidRDefault="00E81D9F" w:rsidP="00E81D9F">
      <w:pPr>
        <w:pStyle w:val="SingleTxtG"/>
        <w:ind w:left="2268" w:hanging="1134"/>
      </w:pPr>
      <w:r w:rsidRPr="00DA21EE">
        <w:t>2.14.</w:t>
      </w:r>
      <w:r w:rsidRPr="00DA21EE">
        <w:tab/>
        <w:t>"</w:t>
      </w:r>
      <w:r w:rsidRPr="00DA21EE">
        <w:rPr>
          <w:i/>
        </w:rPr>
        <w:t>Permanent emission default mode</w:t>
      </w:r>
      <w:r w:rsidRPr="00DA21EE">
        <w:t>" refers to a case where the engine management controller permanently switches to a setting that does not require an input from a failed component or system where such a failed component or system would result in an increase in emissions from the vehicle to a level above the limits given in paragraph 3.3.2. of this annex.</w:t>
      </w:r>
    </w:p>
    <w:p w14:paraId="4583C737" w14:textId="77777777" w:rsidR="00E81D9F" w:rsidRPr="00DA21EE" w:rsidRDefault="00E81D9F" w:rsidP="00E81D9F">
      <w:pPr>
        <w:pStyle w:val="SingleTxtG"/>
        <w:ind w:left="2268" w:hanging="1134"/>
      </w:pPr>
      <w:r w:rsidRPr="00DA21EE">
        <w:t>2.15.</w:t>
      </w:r>
      <w:r w:rsidRPr="00DA21EE">
        <w:tab/>
        <w:t>"</w:t>
      </w:r>
      <w:r w:rsidRPr="00DA21EE">
        <w:rPr>
          <w:i/>
        </w:rPr>
        <w:t>Power take-off unit</w:t>
      </w:r>
      <w:r w:rsidRPr="00DA21EE">
        <w:t>" means an engine-driven output provision for the purposes of powering auxiliary, vehicle mounted, equipment.</w:t>
      </w:r>
    </w:p>
    <w:p w14:paraId="4583C738" w14:textId="77777777" w:rsidR="00E81D9F" w:rsidRPr="00DA21EE" w:rsidRDefault="00E81D9F" w:rsidP="00E81D9F">
      <w:pPr>
        <w:pStyle w:val="SingleTxtG"/>
        <w:ind w:left="2268" w:hanging="1134"/>
      </w:pPr>
      <w:r w:rsidRPr="00DA21EE">
        <w:t>2.16.</w:t>
      </w:r>
      <w:r w:rsidRPr="00DA21EE">
        <w:tab/>
        <w:t>"</w:t>
      </w:r>
      <w:r w:rsidRPr="00DA21EE">
        <w:rPr>
          <w:i/>
        </w:rPr>
        <w:t>Access</w:t>
      </w:r>
      <w:r w:rsidRPr="00DA21EE">
        <w:t>" means the availability of all emission-related OBD data including all fault codes required for the inspection, diagnosis, servicing or repair of emissions-related parts of the vehicle, via the serial interface for the standard diagnostic connection (pursuant to Appendix 1 to this annex, paragraph</w:t>
      </w:r>
      <w:r>
        <w:t> </w:t>
      </w:r>
      <w:r w:rsidRPr="00DA21EE">
        <w:t>6.5.3.5.).</w:t>
      </w:r>
    </w:p>
    <w:p w14:paraId="4583C739" w14:textId="77777777" w:rsidR="00E81D9F" w:rsidRPr="00DA21EE" w:rsidRDefault="00E81D9F" w:rsidP="00E81D9F">
      <w:pPr>
        <w:pStyle w:val="SingleTxtG"/>
        <w:ind w:left="2268" w:hanging="1134"/>
      </w:pPr>
      <w:r w:rsidRPr="00DA21EE">
        <w:t>2.17.</w:t>
      </w:r>
      <w:r w:rsidRPr="00DA21EE">
        <w:tab/>
        <w:t>"</w:t>
      </w:r>
      <w:r w:rsidRPr="00DA21EE">
        <w:rPr>
          <w:i/>
        </w:rPr>
        <w:t>Unrestricted</w:t>
      </w:r>
      <w:r w:rsidRPr="00DA21EE">
        <w:t>" means:</w:t>
      </w:r>
    </w:p>
    <w:p w14:paraId="4583C73A" w14:textId="77777777" w:rsidR="00E81D9F" w:rsidRPr="00DA21EE" w:rsidRDefault="00E81D9F" w:rsidP="00E81D9F">
      <w:pPr>
        <w:pStyle w:val="SingleTxtG"/>
        <w:ind w:left="2268" w:hanging="1134"/>
      </w:pPr>
      <w:r w:rsidRPr="00DA21EE">
        <w:t>2.17.1.</w:t>
      </w:r>
      <w:r w:rsidRPr="00DA21EE">
        <w:tab/>
        <w:t>Access not dependent on an access code obtainable only from the manufacturer, or a similar device; or</w:t>
      </w:r>
    </w:p>
    <w:p w14:paraId="4583C73B" w14:textId="77777777" w:rsidR="00E81D9F" w:rsidRPr="00DA21EE" w:rsidRDefault="00E81D9F" w:rsidP="00E81D9F">
      <w:pPr>
        <w:pStyle w:val="SingleTxtG"/>
        <w:ind w:left="2268" w:hanging="1134"/>
      </w:pPr>
      <w:r w:rsidRPr="00DA21EE">
        <w:t>2.17.2.</w:t>
      </w:r>
      <w:r w:rsidRPr="00DA21EE">
        <w:tab/>
        <w:t>Access allowing evaluation of the data produced without the need for any unique decoding information, unless that information itself is standardised.</w:t>
      </w:r>
    </w:p>
    <w:p w14:paraId="4583C73C" w14:textId="77777777" w:rsidR="00E81D9F" w:rsidRPr="00DA21EE" w:rsidRDefault="00E81D9F" w:rsidP="00E81D9F">
      <w:pPr>
        <w:pStyle w:val="SingleTxtG"/>
        <w:ind w:left="2268" w:hanging="1134"/>
      </w:pPr>
      <w:r w:rsidRPr="00DA21EE">
        <w:t>2.18.</w:t>
      </w:r>
      <w:r w:rsidRPr="00DA21EE">
        <w:tab/>
        <w:t>"</w:t>
      </w:r>
      <w:r w:rsidRPr="00DA21EE">
        <w:rPr>
          <w:i/>
        </w:rPr>
        <w:t>Standardised</w:t>
      </w:r>
      <w:r w:rsidRPr="00DA21EE">
        <w:t>" means that all data stream information, including all fault codes used, shall be produced only in accordance with industry standards which, by virtue of the fact that their format and their permitted options are clearly defined, provide for a maximum level of harmonisation in the motor vehicle industry, and whose use is expressly permitted in this Regulation.</w:t>
      </w:r>
    </w:p>
    <w:p w14:paraId="4583C73D" w14:textId="77777777" w:rsidR="00E81D9F" w:rsidRPr="00DA21EE" w:rsidRDefault="00E81D9F" w:rsidP="00E81D9F">
      <w:pPr>
        <w:pStyle w:val="SingleTxtG"/>
        <w:ind w:left="2268" w:hanging="1134"/>
      </w:pPr>
      <w:r w:rsidRPr="00DA21EE">
        <w:t>2.19.</w:t>
      </w:r>
      <w:r w:rsidRPr="00DA21EE">
        <w:tab/>
        <w:t>"</w:t>
      </w:r>
      <w:r w:rsidRPr="00ED785C">
        <w:rPr>
          <w:i/>
        </w:rPr>
        <w:t>Repair information</w:t>
      </w:r>
      <w:r w:rsidRPr="00DA21EE">
        <w:t>" means all information required for diagnosis, servicing, inspection, periodic monitoring or repair of the vehicle and which the manufacturers provide for their authorised dealers/repair shops. Where necessary, such information shall include service handbooks, technical manuals, diagnosis information (</w:t>
      </w:r>
      <w:proofErr w:type="gramStart"/>
      <w:r w:rsidRPr="00DA21EE">
        <w:t>e.g.</w:t>
      </w:r>
      <w:proofErr w:type="gramEnd"/>
      <w:r w:rsidRPr="00DA21EE">
        <w:t xml:space="preserve"> minimum and maximum theoretical values for measurements), wiring diagrams, the software calibration identification number applicable to</w:t>
      </w:r>
      <w:r>
        <w:t xml:space="preserve"> </w:t>
      </w:r>
      <w:r w:rsidRPr="00DA21EE">
        <w:t>a vehicle type, instructions</w:t>
      </w:r>
      <w:r>
        <w:t xml:space="preserve"> </w:t>
      </w:r>
      <w:r w:rsidRPr="00DA21EE">
        <w:t>for</w:t>
      </w:r>
      <w:r>
        <w:t xml:space="preserve"> </w:t>
      </w:r>
      <w:r w:rsidRPr="00DA21EE">
        <w:t>individual and special cases, information provided concerning tools and equipment, data record information and two-directional monitoring and test data.</w:t>
      </w:r>
      <w:r>
        <w:t xml:space="preserve"> </w:t>
      </w:r>
      <w:r w:rsidRPr="00DA21EE">
        <w:t>The manufacturer shall not be obliged to make available that information which is covered by intellectual property rights or constitutes specific know-how of manufacturers and/or OEM suppliers; in this case the necessary technical information shall not be improperly withheld.</w:t>
      </w:r>
    </w:p>
    <w:p w14:paraId="4583C73E" w14:textId="77777777" w:rsidR="00E81D9F" w:rsidRPr="00DA21EE" w:rsidRDefault="00E81D9F" w:rsidP="00E81D9F">
      <w:pPr>
        <w:pStyle w:val="SingleTxtG"/>
        <w:ind w:left="2268" w:hanging="1134"/>
      </w:pPr>
      <w:r w:rsidRPr="00DA21EE">
        <w:lastRenderedPageBreak/>
        <w:t>2.20.</w:t>
      </w:r>
      <w:r w:rsidRPr="00DA21EE">
        <w:tab/>
        <w:t>"</w:t>
      </w:r>
      <w:r w:rsidRPr="00DA21EE">
        <w:rPr>
          <w:i/>
        </w:rPr>
        <w:t>Deficiency</w:t>
      </w:r>
      <w:r w:rsidRPr="00DA21EE">
        <w:t>" means, in respect of vehicle OBD systems, that up to two separate components or systems that are monitored contain temporary or permanent operating characteristics that impair the otherwise efficient OBD monitoring of those components or systems or do not meet all of the other detailed requirements for OBD.</w:t>
      </w:r>
      <w:r>
        <w:t xml:space="preserve"> </w:t>
      </w:r>
      <w:r w:rsidRPr="00DA21EE">
        <w:t>Vehicles may be type-approved, registered and sold with such deficiencies according to the requirements of paragraph 4. of this annex.</w:t>
      </w:r>
    </w:p>
    <w:p w14:paraId="4583C73F" w14:textId="77777777" w:rsidR="00E81D9F" w:rsidRPr="00DA21EE" w:rsidRDefault="00E81D9F" w:rsidP="00E81D9F">
      <w:pPr>
        <w:pStyle w:val="SingleTxtG"/>
        <w:ind w:left="2268" w:hanging="1134"/>
      </w:pPr>
      <w:r w:rsidRPr="00DA21EE">
        <w:t>3.</w:t>
      </w:r>
      <w:r w:rsidRPr="00DA21EE">
        <w:tab/>
        <w:t>Requirements and tests</w:t>
      </w:r>
    </w:p>
    <w:p w14:paraId="4583C740" w14:textId="77777777" w:rsidR="00E81D9F" w:rsidRPr="00DA21EE" w:rsidRDefault="00E81D9F" w:rsidP="00E81D9F">
      <w:pPr>
        <w:pStyle w:val="SingleTxtG"/>
        <w:ind w:left="2268" w:hanging="1134"/>
      </w:pPr>
      <w:r w:rsidRPr="00DA21EE">
        <w:t>3.1.</w:t>
      </w:r>
      <w:r w:rsidRPr="00DA21EE">
        <w:tab/>
        <w:t>All vehicles shall be equipped with an OBD system so designed, constructed and installed in a vehicle as to enable it to identify types of deterioration or malfunction over the entire life of the vehicle.</w:t>
      </w:r>
      <w:r>
        <w:t xml:space="preserve"> </w:t>
      </w:r>
      <w:r w:rsidRPr="00DA21EE">
        <w:t xml:space="preserve">In achieving this </w:t>
      </w:r>
      <w:proofErr w:type="gramStart"/>
      <w:r w:rsidRPr="00DA21EE">
        <w:t>objective</w:t>
      </w:r>
      <w:proofErr w:type="gramEnd"/>
      <w:r w:rsidRPr="00DA21EE">
        <w:t xml:space="preserve"> the approval authority shall accept that vehicles which have travelled distances in excess of the Type V durability distance</w:t>
      </w:r>
      <w:r>
        <w:t xml:space="preserve"> </w:t>
      </w:r>
      <w:r w:rsidRPr="00DA21EE">
        <w:t>(according to Annex 9 of this Regulation) referred to in paragraph 3.3.1., may show some deterioration in OBD system performance such that the emission limits given in paragraph 3.3.2. may be exceeded before the OBD system signals a failure to the driver of the vehicle.</w:t>
      </w:r>
    </w:p>
    <w:p w14:paraId="4583C741" w14:textId="77777777" w:rsidR="00E81D9F" w:rsidRPr="00DA21EE" w:rsidRDefault="00E81D9F" w:rsidP="00E81D9F">
      <w:pPr>
        <w:pStyle w:val="SingleTxtG"/>
        <w:ind w:left="2268" w:hanging="1134"/>
      </w:pPr>
      <w:r w:rsidRPr="00DA21EE">
        <w:t>3.1.1.</w:t>
      </w:r>
      <w:r w:rsidRPr="00DA21EE">
        <w:tab/>
        <w:t>Access to the OBD system required for the inspection, diagnosis, servicing or repair of the vehicle shall be unrestricted and standardised. All emission-related fault codes shall be consistent with paragraph 6.5.3.4. of Appendix</w:t>
      </w:r>
      <w:r>
        <w:t> </w:t>
      </w:r>
      <w:r w:rsidRPr="00DA21EE">
        <w:t>1 to this annex.</w:t>
      </w:r>
    </w:p>
    <w:p w14:paraId="4583C742" w14:textId="77777777" w:rsidR="00E81D9F" w:rsidRPr="00DA21EE" w:rsidRDefault="00E81D9F" w:rsidP="00E81D9F">
      <w:pPr>
        <w:pStyle w:val="SingleTxtG"/>
        <w:ind w:left="2268" w:hanging="1134"/>
      </w:pPr>
      <w:r w:rsidRPr="00DA21EE">
        <w:t>3.1.2.</w:t>
      </w:r>
      <w:r w:rsidRPr="00DA21EE">
        <w:tab/>
        <w:t>No later than three months after the manufacturer has provided any authorised dealer or repair shop with repair information, the manufacturer shall make that information (including all subsequent amendments and supplements) available upon reasonable and non-discriminatory payment and shall notify the approval authority accordingly.</w:t>
      </w:r>
    </w:p>
    <w:p w14:paraId="4583C743" w14:textId="77777777" w:rsidR="00E81D9F" w:rsidRPr="00DA21EE" w:rsidRDefault="00E81D9F" w:rsidP="00E81D9F">
      <w:pPr>
        <w:pStyle w:val="SingleTxtG"/>
        <w:ind w:left="2268" w:hanging="1134"/>
      </w:pPr>
      <w:r w:rsidRPr="00DA21EE">
        <w:tab/>
        <w:t>In the event of failure to comply with these provisions the approval authority shall act to ensure that repair information is available, in accordance with the procedures laid down for type approval and in-service surveys.</w:t>
      </w:r>
    </w:p>
    <w:p w14:paraId="4583C744" w14:textId="77777777" w:rsidR="00E81D9F" w:rsidRPr="00DA21EE" w:rsidRDefault="00E81D9F" w:rsidP="00E81D9F">
      <w:pPr>
        <w:pStyle w:val="SingleTxtG"/>
        <w:ind w:left="2268" w:hanging="1134"/>
      </w:pPr>
      <w:r w:rsidRPr="00DA21EE">
        <w:t>3.2.</w:t>
      </w:r>
      <w:r w:rsidRPr="00DA21EE">
        <w:tab/>
        <w:t>The OBD system shall be so designed, constructed and installed in a vehicle as to enable it to comply with the requirements of this annex during conditions of normal use.</w:t>
      </w:r>
    </w:p>
    <w:p w14:paraId="4583C745" w14:textId="77777777" w:rsidR="00E81D9F" w:rsidRPr="00DA21EE" w:rsidRDefault="00E81D9F" w:rsidP="00E81D9F">
      <w:pPr>
        <w:pStyle w:val="SingleTxtG"/>
        <w:ind w:left="2268" w:hanging="1134"/>
      </w:pPr>
      <w:r w:rsidRPr="00DA21EE">
        <w:t>3.2.1.</w:t>
      </w:r>
      <w:r w:rsidRPr="00DA21EE">
        <w:tab/>
        <w:t>Temporary disablement of the OBD system</w:t>
      </w:r>
    </w:p>
    <w:p w14:paraId="4583C746" w14:textId="77777777" w:rsidR="00E81D9F" w:rsidRPr="00DA21EE" w:rsidRDefault="00E81D9F" w:rsidP="00E81D9F">
      <w:pPr>
        <w:pStyle w:val="SingleTxtG"/>
        <w:ind w:left="2268" w:hanging="1134"/>
      </w:pPr>
      <w:r w:rsidRPr="00DA21EE">
        <w:t>3.2.1.1.</w:t>
      </w:r>
      <w:r w:rsidRPr="00DA21EE">
        <w:tab/>
        <w:t>A manufacturer may disable the OBD system if its ability to monitor is affected by low fuel levels. Disablement shall not occur when the fuel tank level is above 20 per cent of the nominal capacity of the fuel tank.</w:t>
      </w:r>
    </w:p>
    <w:p w14:paraId="4583C747" w14:textId="77777777" w:rsidR="00E81D9F" w:rsidRPr="00DA21EE" w:rsidRDefault="00E81D9F" w:rsidP="00E81D9F">
      <w:pPr>
        <w:pStyle w:val="SingleTxtG"/>
        <w:ind w:left="2268" w:hanging="1134"/>
      </w:pPr>
      <w:r w:rsidRPr="00DA21EE">
        <w:t>3.2.1.2.</w:t>
      </w:r>
      <w:r w:rsidRPr="00DA21EE">
        <w:tab/>
        <w:t>A manufacturer may disable the OBD system at ambient engine starting temperatures below 266 K (-7</w:t>
      </w:r>
      <w:r>
        <w:t> </w:t>
      </w:r>
      <w:r w:rsidRPr="00DA21EE">
        <w:t>°C) or at elevations over 2,500 metres above sea level provided the manufacturer submits data and/or an engineering evaluation which adequately demonstrate that monitoring would be unreliable when such conditions exist. A manufacturer may also request disablement of the OBD system at other ambient engine starting temperatures if he demonstrates to the authority with data and/or an engineering evaluation that misdiagnosis would occur under such conditions. Misdiagnosis would occur under such conditions.</w:t>
      </w:r>
      <w:r>
        <w:t xml:space="preserve"> </w:t>
      </w:r>
      <w:r w:rsidRPr="00DA21EE">
        <w:t>It is not necessary to illuminate the malfunction indicator (MI) if the OBD thresholds are exceeded during a regeneration provided no defect is present.</w:t>
      </w:r>
    </w:p>
    <w:p w14:paraId="4583C748" w14:textId="77777777" w:rsidR="00E81D9F" w:rsidRPr="00DA21EE" w:rsidRDefault="00E81D9F" w:rsidP="00E81D9F">
      <w:pPr>
        <w:pStyle w:val="SingleTxtG"/>
        <w:ind w:left="2268" w:hanging="1134"/>
      </w:pPr>
      <w:r w:rsidRPr="00DA21EE">
        <w:t>3.2.1.3.</w:t>
      </w:r>
      <w:r w:rsidRPr="00DA21EE">
        <w:tab/>
        <w:t>For vehicles designed to accommodate the installation of power take-off units, disablement of affected monitoring systems is permitted provided disablement occurs only when the power take-off unit is active.</w:t>
      </w:r>
    </w:p>
    <w:p w14:paraId="4583C749" w14:textId="77777777" w:rsidR="00E81D9F" w:rsidRPr="002E404E" w:rsidRDefault="00E81D9F" w:rsidP="00E81D9F">
      <w:pPr>
        <w:pStyle w:val="SingleTxtG"/>
        <w:ind w:left="2268" w:hanging="1134"/>
        <w:rPr>
          <w:smallCaps/>
        </w:rPr>
      </w:pPr>
      <w:r w:rsidRPr="002E404E">
        <w:lastRenderedPageBreak/>
        <w:tab/>
        <w:t>In addition to the provisions of this section the manufacturer may temporarily disable the OBD system in the following conditions:</w:t>
      </w:r>
    </w:p>
    <w:p w14:paraId="4583C74A" w14:textId="77777777" w:rsidR="00E81D9F" w:rsidRPr="002E404E" w:rsidRDefault="00E81D9F" w:rsidP="00E81D9F">
      <w:pPr>
        <w:pStyle w:val="SingleTxtG"/>
        <w:tabs>
          <w:tab w:val="left" w:pos="2835"/>
        </w:tabs>
        <w:ind w:left="2268" w:hanging="1134"/>
      </w:pPr>
      <w:r w:rsidRPr="002E404E">
        <w:tab/>
        <w:t>(a)</w:t>
      </w:r>
      <w:r w:rsidRPr="002E404E">
        <w:tab/>
        <w:t>For flex fuel or mono/bi fuel gas vehicles during 1 minute after re-</w:t>
      </w:r>
      <w:r>
        <w:tab/>
      </w:r>
      <w:r w:rsidRPr="002E404E">
        <w:t xml:space="preserve">fuelling to allow for the recognition of fuel quality and composition by </w:t>
      </w:r>
      <w:r>
        <w:tab/>
      </w:r>
      <w:r w:rsidRPr="002E404E">
        <w:t>the ECU</w:t>
      </w:r>
      <w:r>
        <w:t>;</w:t>
      </w:r>
    </w:p>
    <w:p w14:paraId="4583C74B" w14:textId="77777777" w:rsidR="00E81D9F" w:rsidRPr="002E404E" w:rsidRDefault="00E81D9F" w:rsidP="00E81D9F">
      <w:pPr>
        <w:pStyle w:val="SingleTxtG"/>
        <w:tabs>
          <w:tab w:val="left" w:pos="2835"/>
        </w:tabs>
        <w:ind w:left="2268" w:hanging="1134"/>
      </w:pPr>
      <w:r w:rsidRPr="002E404E">
        <w:tab/>
        <w:t>(b)</w:t>
      </w:r>
      <w:r w:rsidRPr="002E404E">
        <w:tab/>
        <w:t xml:space="preserve">For bi fuel vehicles during 5 seconds after fuel switching to allow for </w:t>
      </w:r>
      <w:r>
        <w:tab/>
        <w:t>readjusting engine parameters;</w:t>
      </w:r>
    </w:p>
    <w:p w14:paraId="4583C74C" w14:textId="77777777" w:rsidR="00E81D9F" w:rsidRPr="002E404E" w:rsidRDefault="00E81D9F" w:rsidP="00E81D9F">
      <w:pPr>
        <w:pStyle w:val="SingleTxtG"/>
        <w:tabs>
          <w:tab w:val="left" w:pos="2835"/>
        </w:tabs>
        <w:ind w:left="2268" w:hanging="1134"/>
      </w:pPr>
      <w:r w:rsidRPr="002E404E">
        <w:tab/>
        <w:t>(c)</w:t>
      </w:r>
      <w:r w:rsidRPr="002E404E">
        <w:tab/>
        <w:t xml:space="preserve">The manufacturer may deviate from these time limits if it can </w:t>
      </w:r>
      <w:r>
        <w:tab/>
      </w:r>
      <w:r w:rsidRPr="002E404E">
        <w:t xml:space="preserve">demonstrate that stabilisation of the fuelling system after re-fuelling or </w:t>
      </w:r>
      <w:r>
        <w:tab/>
      </w:r>
      <w:r w:rsidRPr="002E404E">
        <w:t xml:space="preserve">fuel switching takes longer for justified technical reasons. In any case, </w:t>
      </w:r>
      <w:r>
        <w:tab/>
      </w:r>
      <w:r w:rsidRPr="002E404E">
        <w:t xml:space="preserve">the OBD system shall be re-enabled as soon as either the fuel quality </w:t>
      </w:r>
      <w:r>
        <w:tab/>
      </w:r>
      <w:r w:rsidRPr="002E404E">
        <w:t xml:space="preserve">and composition </w:t>
      </w:r>
      <w:proofErr w:type="gramStart"/>
      <w:r w:rsidRPr="002E404E">
        <w:t>is</w:t>
      </w:r>
      <w:proofErr w:type="gramEnd"/>
      <w:r w:rsidRPr="002E404E">
        <w:t xml:space="preserve"> recognised or the engine parameters are readjusted.</w:t>
      </w:r>
    </w:p>
    <w:p w14:paraId="4583C74D" w14:textId="77777777" w:rsidR="00E81D9F" w:rsidRPr="00DA21EE" w:rsidRDefault="00E81D9F" w:rsidP="00E81D9F">
      <w:pPr>
        <w:pStyle w:val="SingleTxtG"/>
        <w:ind w:left="2268" w:hanging="1134"/>
      </w:pPr>
      <w:r w:rsidRPr="00DA21EE">
        <w:t>3.2.2.</w:t>
      </w:r>
      <w:r w:rsidRPr="00DA21EE">
        <w:tab/>
        <w:t>Engine misfire in vehicles equipped with positive-ignition engines</w:t>
      </w:r>
    </w:p>
    <w:p w14:paraId="4583C74E" w14:textId="77777777" w:rsidR="00E81D9F" w:rsidRPr="00DA21EE" w:rsidRDefault="00E81D9F" w:rsidP="00E81D9F">
      <w:pPr>
        <w:pStyle w:val="SingleTxtG"/>
        <w:ind w:left="2268" w:hanging="1134"/>
      </w:pPr>
      <w:r w:rsidRPr="00DA21EE">
        <w:t>3.2.2.1.</w:t>
      </w:r>
      <w:r w:rsidRPr="00DA21EE">
        <w:tab/>
        <w:t>Manufacturers may adopt higher misfire percentage malfunction criteria than those declared to the authority, under specific engine speed and load conditions where it can be demonstrated to the authority that the detection of lower levels of misfire would be unreliable.</w:t>
      </w:r>
    </w:p>
    <w:p w14:paraId="4583C74F" w14:textId="77777777" w:rsidR="00E81D9F" w:rsidRPr="00DA21EE" w:rsidRDefault="00E81D9F" w:rsidP="00E81D9F">
      <w:pPr>
        <w:pStyle w:val="SingleTxtG"/>
        <w:ind w:left="2268" w:hanging="1134"/>
      </w:pPr>
      <w:r w:rsidRPr="00DA21EE">
        <w:t>3.2.2.2.</w:t>
      </w:r>
      <w:r w:rsidRPr="00DA21EE">
        <w:tab/>
        <w:t>When a manufacturer can demonstrate to the authority that the detection of higher levels of misfire percentages is still not feasible, or that misfire cannot be distinguished from other effects (</w:t>
      </w:r>
      <w:proofErr w:type="gramStart"/>
      <w:r w:rsidRPr="00DA21EE">
        <w:t>e.g.</w:t>
      </w:r>
      <w:proofErr w:type="gramEnd"/>
      <w:r w:rsidRPr="00DA21EE">
        <w:t xml:space="preserve"> rough roads, transmission shifts, after engine starting; etc.) the misfire monitoring system may be disabled when such conditions exist.</w:t>
      </w:r>
    </w:p>
    <w:p w14:paraId="4583C750" w14:textId="77777777" w:rsidR="00E81D9F" w:rsidRPr="00DA21EE" w:rsidRDefault="00E81D9F" w:rsidP="00E81D9F">
      <w:pPr>
        <w:pStyle w:val="SingleTxtG"/>
        <w:ind w:left="2268" w:hanging="1134"/>
      </w:pPr>
      <w:r w:rsidRPr="00DA21EE">
        <w:t>3.3.</w:t>
      </w:r>
      <w:r w:rsidRPr="00DA21EE">
        <w:tab/>
        <w:t>Description of tests</w:t>
      </w:r>
    </w:p>
    <w:p w14:paraId="4583C751" w14:textId="77777777" w:rsidR="00E81D9F" w:rsidRPr="00DA21EE" w:rsidRDefault="00E81D9F" w:rsidP="00E81D9F">
      <w:pPr>
        <w:pStyle w:val="SingleTxtG"/>
        <w:ind w:left="2268" w:hanging="1134"/>
      </w:pPr>
      <w:r w:rsidRPr="00DA21EE">
        <w:t>3.3.1.</w:t>
      </w:r>
      <w:r w:rsidRPr="00DA21EE">
        <w:tab/>
        <w:t xml:space="preserve">The test </w:t>
      </w:r>
      <w:proofErr w:type="gramStart"/>
      <w:r w:rsidRPr="00DA21EE">
        <w:t>are</w:t>
      </w:r>
      <w:proofErr w:type="gramEnd"/>
      <w:r w:rsidRPr="00DA21EE">
        <w:t xml:space="preserve"> carried out on the vehicle used for the Type</w:t>
      </w:r>
      <w:r>
        <w:t> </w:t>
      </w:r>
      <w:r w:rsidRPr="00DA21EE">
        <w:t>V durability test, given in Annex 9, and using the test procedure in Appendix 1 to this annex. Tests are carried out at the conclusion of the Type</w:t>
      </w:r>
      <w:r>
        <w:t> </w:t>
      </w:r>
      <w:r w:rsidRPr="00DA21EE">
        <w:t>V durability testing.</w:t>
      </w:r>
    </w:p>
    <w:p w14:paraId="4583C752" w14:textId="77777777" w:rsidR="00E81D9F" w:rsidRPr="00DA21EE" w:rsidRDefault="00E81D9F" w:rsidP="00E81D9F">
      <w:pPr>
        <w:pStyle w:val="SingleTxtG"/>
        <w:ind w:left="2268" w:hanging="1134"/>
      </w:pPr>
      <w:r w:rsidRPr="00DA21EE">
        <w:tab/>
        <w:t>When no Type V durability testing is carried out, or at the request of the manufacturer, a suitably aged and representative vehicle may be used for these OBD demonstration tests.</w:t>
      </w:r>
    </w:p>
    <w:p w14:paraId="4583C753" w14:textId="77777777" w:rsidR="00E81D9F" w:rsidRPr="00AA0114" w:rsidRDefault="00E81D9F" w:rsidP="00E81D9F">
      <w:pPr>
        <w:pStyle w:val="SingleTxtG"/>
        <w:ind w:left="2268" w:hanging="1134"/>
      </w:pPr>
      <w:r>
        <w:t>3.3.2.</w:t>
      </w:r>
      <w:r>
        <w:tab/>
      </w:r>
      <w:r w:rsidRPr="00AA0114">
        <w:t>The OBD system shall indicate the failure of an emission-related component or system when that failure results in emissions exceeding the threshold limits given below:</w:t>
      </w:r>
    </w:p>
    <w:p w14:paraId="4583C754" w14:textId="77777777" w:rsidR="00E81D9F" w:rsidRPr="00AA0114" w:rsidRDefault="00E81D9F" w:rsidP="00E81D9F">
      <w:pPr>
        <w:pStyle w:val="SingleTxtG"/>
        <w:rPr>
          <w:b/>
        </w:rPr>
      </w:pPr>
      <w:r>
        <w:br w:type="page"/>
      </w:r>
      <w:r w:rsidRPr="00AA0114">
        <w:rPr>
          <w:b/>
        </w:rPr>
        <w:lastRenderedPageBreak/>
        <w:t>OBD threshold limits</w:t>
      </w:r>
    </w:p>
    <w:tbl>
      <w:tblPr>
        <w:tblW w:w="9627" w:type="dxa"/>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CellMar>
          <w:left w:w="57" w:type="dxa"/>
          <w:right w:w="57" w:type="dxa"/>
        </w:tblCellMar>
        <w:tblLook w:val="0000" w:firstRow="0" w:lastRow="0" w:firstColumn="0" w:lastColumn="0" w:noHBand="0" w:noVBand="0"/>
      </w:tblPr>
      <w:tblGrid>
        <w:gridCol w:w="1188"/>
        <w:gridCol w:w="900"/>
        <w:gridCol w:w="1761"/>
        <w:gridCol w:w="707"/>
        <w:gridCol w:w="720"/>
        <w:gridCol w:w="653"/>
        <w:gridCol w:w="653"/>
        <w:gridCol w:w="689"/>
        <w:gridCol w:w="917"/>
        <w:gridCol w:w="709"/>
        <w:gridCol w:w="730"/>
      </w:tblGrid>
      <w:tr w:rsidR="00E81D9F" w:rsidRPr="00DA21EE" w14:paraId="4583C75D" w14:textId="77777777" w:rsidTr="00D174B5">
        <w:tc>
          <w:tcPr>
            <w:tcW w:w="2088" w:type="dxa"/>
            <w:gridSpan w:val="2"/>
            <w:vMerge w:val="restart"/>
            <w:tcBorders>
              <w:top w:val="single" w:sz="4" w:space="0" w:color="auto"/>
            </w:tcBorders>
          </w:tcPr>
          <w:p w14:paraId="4583C755" w14:textId="77777777" w:rsidR="00E81D9F" w:rsidRPr="00DA21EE" w:rsidRDefault="00E81D9F" w:rsidP="00E81D9F">
            <w:pPr>
              <w:tabs>
                <w:tab w:val="left" w:pos="1134"/>
              </w:tabs>
              <w:jc w:val="center"/>
              <w:rPr>
                <w:i/>
                <w:sz w:val="16"/>
                <w:szCs w:val="16"/>
              </w:rPr>
            </w:pPr>
          </w:p>
        </w:tc>
        <w:tc>
          <w:tcPr>
            <w:tcW w:w="1761" w:type="dxa"/>
            <w:vMerge w:val="restart"/>
            <w:tcBorders>
              <w:top w:val="single" w:sz="4" w:space="0" w:color="auto"/>
            </w:tcBorders>
          </w:tcPr>
          <w:p w14:paraId="4583C756" w14:textId="77777777" w:rsidR="00E81D9F" w:rsidRPr="00DA21EE" w:rsidRDefault="00E81D9F" w:rsidP="00E81D9F">
            <w:pPr>
              <w:pStyle w:val="NormalCentered"/>
              <w:tabs>
                <w:tab w:val="left" w:pos="1134"/>
              </w:tabs>
              <w:spacing w:before="0" w:after="0"/>
              <w:rPr>
                <w:i/>
                <w:sz w:val="16"/>
                <w:szCs w:val="16"/>
              </w:rPr>
            </w:pPr>
            <w:r w:rsidRPr="00DA21EE">
              <w:rPr>
                <w:i/>
                <w:sz w:val="16"/>
                <w:szCs w:val="16"/>
              </w:rPr>
              <w:t>Reference mass</w:t>
            </w:r>
          </w:p>
          <w:p w14:paraId="4583C757" w14:textId="77777777" w:rsidR="00E81D9F" w:rsidRPr="00DA21EE" w:rsidRDefault="00E81D9F" w:rsidP="00E81D9F">
            <w:pPr>
              <w:pStyle w:val="NormalCentered"/>
              <w:tabs>
                <w:tab w:val="left" w:pos="1134"/>
              </w:tabs>
              <w:spacing w:before="0" w:after="0"/>
              <w:rPr>
                <w:i/>
                <w:sz w:val="16"/>
                <w:szCs w:val="16"/>
              </w:rPr>
            </w:pPr>
            <w:r w:rsidRPr="00DA21EE">
              <w:rPr>
                <w:i/>
                <w:sz w:val="16"/>
                <w:szCs w:val="16"/>
              </w:rPr>
              <w:t>(RW)</w:t>
            </w:r>
          </w:p>
          <w:p w14:paraId="4583C758" w14:textId="77777777" w:rsidR="00E81D9F" w:rsidRPr="00DA21EE" w:rsidRDefault="00E81D9F" w:rsidP="00E81D9F">
            <w:pPr>
              <w:pStyle w:val="NormalCentered"/>
              <w:tabs>
                <w:tab w:val="left" w:pos="1134"/>
              </w:tabs>
              <w:spacing w:before="0" w:after="0"/>
              <w:rPr>
                <w:i/>
                <w:sz w:val="16"/>
                <w:szCs w:val="16"/>
              </w:rPr>
            </w:pPr>
            <w:r w:rsidRPr="00DA21EE">
              <w:rPr>
                <w:i/>
                <w:sz w:val="16"/>
                <w:szCs w:val="16"/>
              </w:rPr>
              <w:t>(kg)</w:t>
            </w:r>
          </w:p>
        </w:tc>
        <w:tc>
          <w:tcPr>
            <w:tcW w:w="1427" w:type="dxa"/>
            <w:gridSpan w:val="2"/>
            <w:tcBorders>
              <w:top w:val="single" w:sz="4" w:space="0" w:color="auto"/>
            </w:tcBorders>
          </w:tcPr>
          <w:p w14:paraId="4583C759" w14:textId="77777777" w:rsidR="00E81D9F" w:rsidRPr="00DA21EE" w:rsidRDefault="00E81D9F" w:rsidP="00E81D9F">
            <w:pPr>
              <w:pStyle w:val="NormalCentered"/>
              <w:tabs>
                <w:tab w:val="left" w:pos="1134"/>
              </w:tabs>
              <w:spacing w:before="0" w:after="0"/>
              <w:ind w:hanging="27"/>
              <w:jc w:val="right"/>
              <w:rPr>
                <w:i/>
                <w:sz w:val="16"/>
                <w:szCs w:val="16"/>
              </w:rPr>
            </w:pPr>
            <w:r w:rsidRPr="00DA21EE">
              <w:rPr>
                <w:i/>
                <w:sz w:val="16"/>
                <w:szCs w:val="16"/>
              </w:rPr>
              <w:t>Mass of carbon monoxide</w:t>
            </w:r>
          </w:p>
        </w:tc>
        <w:tc>
          <w:tcPr>
            <w:tcW w:w="1306" w:type="dxa"/>
            <w:gridSpan w:val="2"/>
            <w:tcBorders>
              <w:top w:val="single" w:sz="4" w:space="0" w:color="auto"/>
            </w:tcBorders>
          </w:tcPr>
          <w:p w14:paraId="4583C75A" w14:textId="77777777" w:rsidR="00E81D9F" w:rsidRPr="00DA21EE" w:rsidRDefault="00E81D9F" w:rsidP="00E81D9F">
            <w:pPr>
              <w:pStyle w:val="NormalCentered"/>
              <w:tabs>
                <w:tab w:val="left" w:pos="1134"/>
              </w:tabs>
              <w:spacing w:before="0" w:after="0"/>
              <w:ind w:hanging="27"/>
              <w:jc w:val="right"/>
              <w:rPr>
                <w:i/>
                <w:sz w:val="16"/>
                <w:szCs w:val="16"/>
              </w:rPr>
            </w:pPr>
            <w:r w:rsidRPr="00DA21EE">
              <w:rPr>
                <w:i/>
                <w:sz w:val="16"/>
                <w:szCs w:val="16"/>
              </w:rPr>
              <w:t>Mass of non-methane hydrocarbons</w:t>
            </w:r>
          </w:p>
        </w:tc>
        <w:tc>
          <w:tcPr>
            <w:tcW w:w="1606" w:type="dxa"/>
            <w:gridSpan w:val="2"/>
            <w:tcBorders>
              <w:top w:val="single" w:sz="4" w:space="0" w:color="auto"/>
            </w:tcBorders>
          </w:tcPr>
          <w:p w14:paraId="4583C75B" w14:textId="77777777" w:rsidR="00E81D9F" w:rsidRPr="00DA21EE" w:rsidRDefault="00E81D9F" w:rsidP="00E81D9F">
            <w:pPr>
              <w:pStyle w:val="NormalCentered"/>
              <w:tabs>
                <w:tab w:val="left" w:pos="1134"/>
              </w:tabs>
              <w:spacing w:before="0" w:after="0"/>
              <w:ind w:hanging="27"/>
              <w:jc w:val="right"/>
              <w:rPr>
                <w:i/>
                <w:sz w:val="16"/>
                <w:szCs w:val="16"/>
              </w:rPr>
            </w:pPr>
            <w:r w:rsidRPr="00DA21EE">
              <w:rPr>
                <w:i/>
                <w:sz w:val="16"/>
                <w:szCs w:val="16"/>
              </w:rPr>
              <w:t>Mass of oxides of nitrogen</w:t>
            </w:r>
          </w:p>
        </w:tc>
        <w:tc>
          <w:tcPr>
            <w:tcW w:w="1439" w:type="dxa"/>
            <w:gridSpan w:val="2"/>
            <w:tcBorders>
              <w:top w:val="single" w:sz="4" w:space="0" w:color="auto"/>
            </w:tcBorders>
          </w:tcPr>
          <w:p w14:paraId="4583C75C" w14:textId="77777777" w:rsidR="00E81D9F" w:rsidRPr="00DA21EE" w:rsidRDefault="00E81D9F" w:rsidP="00E81D9F">
            <w:pPr>
              <w:pStyle w:val="NormalCentered"/>
              <w:tabs>
                <w:tab w:val="left" w:pos="1134"/>
              </w:tabs>
              <w:spacing w:before="0" w:after="0"/>
              <w:jc w:val="right"/>
              <w:rPr>
                <w:i/>
                <w:sz w:val="16"/>
                <w:szCs w:val="16"/>
              </w:rPr>
            </w:pPr>
            <w:r w:rsidRPr="00DA21EE">
              <w:rPr>
                <w:i/>
                <w:sz w:val="16"/>
                <w:szCs w:val="16"/>
              </w:rPr>
              <w:t>Mass of particulates</w:t>
            </w:r>
          </w:p>
        </w:tc>
      </w:tr>
      <w:tr w:rsidR="00E81D9F" w:rsidRPr="00D97603" w14:paraId="4583C768" w14:textId="77777777" w:rsidTr="00D174B5">
        <w:tc>
          <w:tcPr>
            <w:tcW w:w="2088" w:type="dxa"/>
            <w:gridSpan w:val="2"/>
            <w:vMerge/>
          </w:tcPr>
          <w:p w14:paraId="4583C75E" w14:textId="77777777" w:rsidR="00E81D9F" w:rsidRPr="00D97603" w:rsidRDefault="00E81D9F" w:rsidP="00E81D9F">
            <w:pPr>
              <w:pStyle w:val="NormalCentered"/>
              <w:tabs>
                <w:tab w:val="left" w:pos="1134"/>
              </w:tabs>
              <w:spacing w:before="0" w:after="0"/>
              <w:rPr>
                <w:sz w:val="20"/>
              </w:rPr>
            </w:pPr>
          </w:p>
        </w:tc>
        <w:tc>
          <w:tcPr>
            <w:tcW w:w="1761" w:type="dxa"/>
            <w:vMerge/>
          </w:tcPr>
          <w:p w14:paraId="4583C75F" w14:textId="77777777" w:rsidR="00E81D9F" w:rsidRPr="00D97603" w:rsidRDefault="00E81D9F" w:rsidP="00E81D9F">
            <w:pPr>
              <w:pStyle w:val="NormalCentered"/>
              <w:tabs>
                <w:tab w:val="left" w:pos="1134"/>
              </w:tabs>
              <w:spacing w:before="0" w:after="0"/>
              <w:rPr>
                <w:sz w:val="20"/>
              </w:rPr>
            </w:pPr>
          </w:p>
        </w:tc>
        <w:tc>
          <w:tcPr>
            <w:tcW w:w="1427" w:type="dxa"/>
            <w:gridSpan w:val="2"/>
          </w:tcPr>
          <w:p w14:paraId="4583C760" w14:textId="77777777" w:rsidR="00E81D9F" w:rsidRPr="00DA21EE" w:rsidRDefault="00E81D9F" w:rsidP="00E81D9F">
            <w:pPr>
              <w:pStyle w:val="NormalCentered"/>
              <w:tabs>
                <w:tab w:val="left" w:pos="1134"/>
              </w:tabs>
              <w:spacing w:before="80" w:after="80"/>
              <w:ind w:hanging="27"/>
              <w:rPr>
                <w:i/>
                <w:sz w:val="16"/>
                <w:szCs w:val="16"/>
              </w:rPr>
            </w:pPr>
            <w:r w:rsidRPr="00DA21EE">
              <w:rPr>
                <w:i/>
                <w:sz w:val="16"/>
                <w:szCs w:val="16"/>
              </w:rPr>
              <w:t>(CO)</w:t>
            </w:r>
          </w:p>
          <w:p w14:paraId="4583C761" w14:textId="77777777" w:rsidR="00E81D9F" w:rsidRPr="00DA21EE" w:rsidRDefault="00E81D9F" w:rsidP="00E81D9F">
            <w:pPr>
              <w:pStyle w:val="NormalCentered"/>
              <w:tabs>
                <w:tab w:val="left" w:pos="1134"/>
              </w:tabs>
              <w:spacing w:before="80" w:after="80"/>
              <w:ind w:hanging="27"/>
              <w:rPr>
                <w:i/>
                <w:sz w:val="16"/>
                <w:szCs w:val="16"/>
              </w:rPr>
            </w:pPr>
            <w:r w:rsidRPr="00DA21EE">
              <w:rPr>
                <w:i/>
                <w:sz w:val="16"/>
                <w:szCs w:val="16"/>
              </w:rPr>
              <w:t>(mg/km)</w:t>
            </w:r>
          </w:p>
        </w:tc>
        <w:tc>
          <w:tcPr>
            <w:tcW w:w="1306" w:type="dxa"/>
            <w:gridSpan w:val="2"/>
          </w:tcPr>
          <w:p w14:paraId="4583C762" w14:textId="77777777" w:rsidR="00E81D9F" w:rsidRPr="00DA21EE" w:rsidRDefault="00E81D9F" w:rsidP="00E81D9F">
            <w:pPr>
              <w:pStyle w:val="NormalCentered"/>
              <w:tabs>
                <w:tab w:val="left" w:pos="1134"/>
              </w:tabs>
              <w:spacing w:before="80" w:after="80"/>
              <w:ind w:hanging="27"/>
              <w:rPr>
                <w:i/>
                <w:sz w:val="16"/>
                <w:szCs w:val="16"/>
                <w:lang w:val="de-DE"/>
              </w:rPr>
            </w:pPr>
            <w:r w:rsidRPr="00DA21EE">
              <w:rPr>
                <w:i/>
                <w:sz w:val="16"/>
                <w:szCs w:val="16"/>
                <w:lang w:val="de-DE"/>
              </w:rPr>
              <w:t>(NMHC)</w:t>
            </w:r>
          </w:p>
          <w:p w14:paraId="4583C763" w14:textId="77777777" w:rsidR="00E81D9F" w:rsidRPr="00DA21EE" w:rsidRDefault="00E81D9F" w:rsidP="00E81D9F">
            <w:pPr>
              <w:pStyle w:val="NormalCentered"/>
              <w:tabs>
                <w:tab w:val="left" w:pos="1134"/>
              </w:tabs>
              <w:spacing w:before="80" w:after="80"/>
              <w:ind w:hanging="27"/>
              <w:rPr>
                <w:i/>
                <w:sz w:val="16"/>
                <w:szCs w:val="16"/>
                <w:lang w:val="de-DE"/>
              </w:rPr>
            </w:pPr>
            <w:r w:rsidRPr="00DA21EE">
              <w:rPr>
                <w:i/>
                <w:sz w:val="16"/>
                <w:szCs w:val="16"/>
                <w:lang w:val="de-DE"/>
              </w:rPr>
              <w:t>(mg/km)</w:t>
            </w:r>
          </w:p>
        </w:tc>
        <w:tc>
          <w:tcPr>
            <w:tcW w:w="1606" w:type="dxa"/>
            <w:gridSpan w:val="2"/>
          </w:tcPr>
          <w:p w14:paraId="4583C764" w14:textId="77777777" w:rsidR="00E81D9F" w:rsidRPr="00DA21EE" w:rsidRDefault="00E81D9F" w:rsidP="00E81D9F">
            <w:pPr>
              <w:pStyle w:val="NormalCentered"/>
              <w:tabs>
                <w:tab w:val="left" w:pos="1134"/>
              </w:tabs>
              <w:spacing w:before="80" w:after="80"/>
              <w:ind w:hanging="27"/>
              <w:rPr>
                <w:i/>
                <w:sz w:val="16"/>
                <w:szCs w:val="16"/>
              </w:rPr>
            </w:pPr>
            <w:r w:rsidRPr="00DA21EE">
              <w:rPr>
                <w:i/>
                <w:sz w:val="16"/>
                <w:szCs w:val="16"/>
              </w:rPr>
              <w:t>(NO</w:t>
            </w:r>
            <w:r w:rsidRPr="00591E72">
              <w:rPr>
                <w:i/>
                <w:sz w:val="16"/>
                <w:szCs w:val="16"/>
                <w:vertAlign w:val="subscript"/>
              </w:rPr>
              <w:t>x</w:t>
            </w:r>
            <w:r w:rsidRPr="00DA21EE">
              <w:rPr>
                <w:i/>
                <w:sz w:val="16"/>
                <w:szCs w:val="16"/>
              </w:rPr>
              <w:t>)</w:t>
            </w:r>
          </w:p>
          <w:p w14:paraId="4583C765" w14:textId="77777777" w:rsidR="00E81D9F" w:rsidRPr="00DA21EE" w:rsidRDefault="00E81D9F" w:rsidP="00E81D9F">
            <w:pPr>
              <w:pStyle w:val="NormalCentered"/>
              <w:tabs>
                <w:tab w:val="left" w:pos="1134"/>
              </w:tabs>
              <w:spacing w:before="80" w:after="80"/>
              <w:ind w:hanging="27"/>
              <w:rPr>
                <w:i/>
                <w:sz w:val="16"/>
                <w:szCs w:val="16"/>
              </w:rPr>
            </w:pPr>
            <w:r w:rsidRPr="00DA21EE">
              <w:rPr>
                <w:i/>
                <w:sz w:val="16"/>
                <w:szCs w:val="16"/>
              </w:rPr>
              <w:t>(mg/km)</w:t>
            </w:r>
          </w:p>
        </w:tc>
        <w:tc>
          <w:tcPr>
            <w:tcW w:w="1439" w:type="dxa"/>
            <w:gridSpan w:val="2"/>
          </w:tcPr>
          <w:p w14:paraId="4583C766" w14:textId="77777777" w:rsidR="00E81D9F" w:rsidRPr="00DA21EE" w:rsidRDefault="00E81D9F" w:rsidP="00E81D9F">
            <w:pPr>
              <w:pStyle w:val="NormalCentered"/>
              <w:tabs>
                <w:tab w:val="left" w:pos="1134"/>
              </w:tabs>
              <w:spacing w:before="80" w:after="80"/>
              <w:rPr>
                <w:i/>
                <w:sz w:val="16"/>
                <w:szCs w:val="16"/>
              </w:rPr>
            </w:pPr>
            <w:r w:rsidRPr="00DA21EE">
              <w:rPr>
                <w:i/>
                <w:sz w:val="16"/>
                <w:szCs w:val="16"/>
              </w:rPr>
              <w:t>(PM)</w:t>
            </w:r>
          </w:p>
          <w:p w14:paraId="4583C767" w14:textId="77777777" w:rsidR="00E81D9F" w:rsidRPr="00DA21EE" w:rsidRDefault="00E81D9F" w:rsidP="00E81D9F">
            <w:pPr>
              <w:pStyle w:val="NormalCentered"/>
              <w:tabs>
                <w:tab w:val="left" w:pos="1134"/>
              </w:tabs>
              <w:spacing w:before="80" w:after="80"/>
              <w:rPr>
                <w:i/>
                <w:sz w:val="16"/>
                <w:szCs w:val="16"/>
              </w:rPr>
            </w:pPr>
            <w:r w:rsidRPr="00DA21EE">
              <w:rPr>
                <w:i/>
                <w:sz w:val="16"/>
                <w:szCs w:val="16"/>
              </w:rPr>
              <w:t>(mg/km)</w:t>
            </w:r>
          </w:p>
        </w:tc>
      </w:tr>
      <w:tr w:rsidR="00E81D9F" w:rsidRPr="00AF3582" w14:paraId="4583C774" w14:textId="77777777" w:rsidTr="00D174B5">
        <w:tc>
          <w:tcPr>
            <w:tcW w:w="1188" w:type="dxa"/>
          </w:tcPr>
          <w:p w14:paraId="4583C769" w14:textId="77777777" w:rsidR="00E81D9F" w:rsidRPr="00AF3582" w:rsidRDefault="00E81D9F" w:rsidP="00E81D9F">
            <w:pPr>
              <w:pStyle w:val="NormalCentered"/>
              <w:tabs>
                <w:tab w:val="left" w:pos="1134"/>
              </w:tabs>
              <w:spacing w:before="40" w:after="40"/>
              <w:rPr>
                <w:i/>
                <w:sz w:val="20"/>
              </w:rPr>
            </w:pPr>
            <w:r w:rsidRPr="00AF3582">
              <w:rPr>
                <w:i/>
                <w:sz w:val="20"/>
              </w:rPr>
              <w:t>Category</w:t>
            </w:r>
          </w:p>
        </w:tc>
        <w:tc>
          <w:tcPr>
            <w:tcW w:w="900" w:type="dxa"/>
          </w:tcPr>
          <w:p w14:paraId="4583C76A" w14:textId="77777777" w:rsidR="00E81D9F" w:rsidRPr="00AF3582" w:rsidRDefault="00E81D9F" w:rsidP="00E81D9F">
            <w:pPr>
              <w:pStyle w:val="NormalCentered"/>
              <w:tabs>
                <w:tab w:val="left" w:pos="1134"/>
              </w:tabs>
              <w:spacing w:before="40" w:after="40"/>
              <w:rPr>
                <w:i/>
                <w:sz w:val="20"/>
              </w:rPr>
            </w:pPr>
            <w:r w:rsidRPr="00AF3582">
              <w:rPr>
                <w:i/>
                <w:sz w:val="20"/>
              </w:rPr>
              <w:t>Class</w:t>
            </w:r>
          </w:p>
        </w:tc>
        <w:tc>
          <w:tcPr>
            <w:tcW w:w="1761" w:type="dxa"/>
          </w:tcPr>
          <w:p w14:paraId="4583C76B" w14:textId="77777777" w:rsidR="00E81D9F" w:rsidRPr="00AF3582" w:rsidRDefault="00E81D9F" w:rsidP="00E81D9F">
            <w:pPr>
              <w:tabs>
                <w:tab w:val="left" w:pos="1134"/>
              </w:tabs>
              <w:spacing w:before="40" w:after="40"/>
              <w:jc w:val="center"/>
              <w:rPr>
                <w:i/>
                <w:sz w:val="20"/>
              </w:rPr>
            </w:pPr>
          </w:p>
        </w:tc>
        <w:tc>
          <w:tcPr>
            <w:tcW w:w="707" w:type="dxa"/>
          </w:tcPr>
          <w:p w14:paraId="4583C76C" w14:textId="77777777" w:rsidR="00E81D9F" w:rsidRPr="00AF3582" w:rsidRDefault="00E81D9F" w:rsidP="00E81D9F">
            <w:pPr>
              <w:pStyle w:val="NormalCentered"/>
              <w:tabs>
                <w:tab w:val="left" w:pos="1134"/>
              </w:tabs>
              <w:spacing w:before="40" w:after="40"/>
              <w:ind w:left="-305" w:right="57"/>
              <w:jc w:val="right"/>
              <w:rPr>
                <w:i/>
                <w:sz w:val="20"/>
              </w:rPr>
            </w:pPr>
            <w:r w:rsidRPr="00AF3582">
              <w:rPr>
                <w:i/>
                <w:sz w:val="20"/>
              </w:rPr>
              <w:t>PI</w:t>
            </w:r>
          </w:p>
        </w:tc>
        <w:tc>
          <w:tcPr>
            <w:tcW w:w="720" w:type="dxa"/>
          </w:tcPr>
          <w:p w14:paraId="4583C76D" w14:textId="77777777" w:rsidR="00E81D9F" w:rsidRPr="00AF3582" w:rsidRDefault="00E81D9F" w:rsidP="00E81D9F">
            <w:pPr>
              <w:pStyle w:val="NormalCentered"/>
              <w:tabs>
                <w:tab w:val="left" w:pos="1134"/>
              </w:tabs>
              <w:spacing w:before="40" w:after="40"/>
              <w:ind w:left="-305" w:right="57" w:hanging="24"/>
              <w:jc w:val="right"/>
              <w:rPr>
                <w:i/>
                <w:sz w:val="20"/>
              </w:rPr>
            </w:pPr>
            <w:r w:rsidRPr="00AF3582">
              <w:rPr>
                <w:i/>
                <w:sz w:val="20"/>
              </w:rPr>
              <w:t>CI</w:t>
            </w:r>
          </w:p>
        </w:tc>
        <w:tc>
          <w:tcPr>
            <w:tcW w:w="653" w:type="dxa"/>
          </w:tcPr>
          <w:p w14:paraId="4583C76E" w14:textId="77777777" w:rsidR="00E81D9F" w:rsidRPr="00AF3582" w:rsidRDefault="00E81D9F" w:rsidP="00E81D9F">
            <w:pPr>
              <w:pStyle w:val="NormalCentered"/>
              <w:tabs>
                <w:tab w:val="left" w:pos="1134"/>
              </w:tabs>
              <w:spacing w:before="40" w:after="40"/>
              <w:ind w:left="-305" w:right="57" w:hanging="24"/>
              <w:jc w:val="right"/>
              <w:rPr>
                <w:i/>
                <w:sz w:val="20"/>
              </w:rPr>
            </w:pPr>
            <w:r w:rsidRPr="00AF3582">
              <w:rPr>
                <w:i/>
                <w:sz w:val="20"/>
              </w:rPr>
              <w:t>PI</w:t>
            </w:r>
          </w:p>
        </w:tc>
        <w:tc>
          <w:tcPr>
            <w:tcW w:w="653" w:type="dxa"/>
          </w:tcPr>
          <w:p w14:paraId="4583C76F" w14:textId="77777777" w:rsidR="00E81D9F" w:rsidRPr="00AF3582" w:rsidRDefault="00E81D9F" w:rsidP="00E81D9F">
            <w:pPr>
              <w:pStyle w:val="NormalCentered"/>
              <w:tabs>
                <w:tab w:val="left" w:pos="1134"/>
              </w:tabs>
              <w:spacing w:before="40" w:after="40"/>
              <w:ind w:left="-305" w:right="57" w:hanging="24"/>
              <w:jc w:val="right"/>
              <w:rPr>
                <w:i/>
                <w:sz w:val="20"/>
              </w:rPr>
            </w:pPr>
            <w:r w:rsidRPr="00AF3582">
              <w:rPr>
                <w:i/>
                <w:sz w:val="20"/>
              </w:rPr>
              <w:t>CI</w:t>
            </w:r>
          </w:p>
        </w:tc>
        <w:tc>
          <w:tcPr>
            <w:tcW w:w="689" w:type="dxa"/>
          </w:tcPr>
          <w:p w14:paraId="4583C770" w14:textId="77777777" w:rsidR="00E81D9F" w:rsidRPr="00AF3582" w:rsidRDefault="00E81D9F" w:rsidP="00E81D9F">
            <w:pPr>
              <w:pStyle w:val="NormalCentered"/>
              <w:tabs>
                <w:tab w:val="left" w:pos="1134"/>
              </w:tabs>
              <w:spacing w:before="40" w:after="40"/>
              <w:ind w:left="-305" w:right="57" w:hanging="24"/>
              <w:jc w:val="right"/>
              <w:rPr>
                <w:i/>
                <w:sz w:val="20"/>
              </w:rPr>
            </w:pPr>
            <w:r w:rsidRPr="00AF3582">
              <w:rPr>
                <w:i/>
                <w:sz w:val="20"/>
              </w:rPr>
              <w:t>PI</w:t>
            </w:r>
          </w:p>
        </w:tc>
        <w:tc>
          <w:tcPr>
            <w:tcW w:w="917" w:type="dxa"/>
          </w:tcPr>
          <w:p w14:paraId="4583C771" w14:textId="77777777" w:rsidR="00E81D9F" w:rsidRPr="00AF3582" w:rsidRDefault="00E81D9F" w:rsidP="00E81D9F">
            <w:pPr>
              <w:pStyle w:val="NormalCentered"/>
              <w:tabs>
                <w:tab w:val="left" w:pos="1134"/>
              </w:tabs>
              <w:spacing w:before="40" w:after="40"/>
              <w:ind w:left="-183" w:right="57" w:hanging="24"/>
              <w:jc w:val="right"/>
              <w:rPr>
                <w:i/>
                <w:sz w:val="20"/>
              </w:rPr>
            </w:pPr>
            <w:r w:rsidRPr="00AF3582">
              <w:rPr>
                <w:i/>
                <w:sz w:val="20"/>
              </w:rPr>
              <w:t>CI</w:t>
            </w:r>
          </w:p>
        </w:tc>
        <w:tc>
          <w:tcPr>
            <w:tcW w:w="709" w:type="dxa"/>
          </w:tcPr>
          <w:p w14:paraId="4583C772" w14:textId="77777777" w:rsidR="00E81D9F" w:rsidRPr="00AF3582" w:rsidRDefault="00E81D9F" w:rsidP="00E81D9F">
            <w:pPr>
              <w:pStyle w:val="NormalCentered"/>
              <w:tabs>
                <w:tab w:val="left" w:pos="1134"/>
              </w:tabs>
              <w:spacing w:before="40" w:after="40"/>
              <w:ind w:left="-336" w:right="57"/>
              <w:jc w:val="right"/>
              <w:rPr>
                <w:i/>
                <w:sz w:val="20"/>
              </w:rPr>
            </w:pPr>
            <w:r w:rsidRPr="00AF3582">
              <w:rPr>
                <w:i/>
                <w:sz w:val="20"/>
              </w:rPr>
              <w:t>PI</w:t>
            </w:r>
            <w:r w:rsidRPr="00ED785C">
              <w:rPr>
                <w:sz w:val="20"/>
                <w:vertAlign w:val="superscript"/>
              </w:rPr>
              <w:t>1</w:t>
            </w:r>
          </w:p>
        </w:tc>
        <w:tc>
          <w:tcPr>
            <w:tcW w:w="730" w:type="dxa"/>
          </w:tcPr>
          <w:p w14:paraId="4583C773" w14:textId="77777777" w:rsidR="00E81D9F" w:rsidRPr="00AF3582" w:rsidRDefault="00E81D9F" w:rsidP="00E81D9F">
            <w:pPr>
              <w:pStyle w:val="NormalCentered"/>
              <w:tabs>
                <w:tab w:val="left" w:pos="1134"/>
              </w:tabs>
              <w:spacing w:before="40" w:after="40"/>
              <w:ind w:left="-223" w:right="57"/>
              <w:jc w:val="right"/>
              <w:rPr>
                <w:i/>
                <w:sz w:val="20"/>
              </w:rPr>
            </w:pPr>
            <w:r w:rsidRPr="00AF3582">
              <w:rPr>
                <w:i/>
                <w:sz w:val="20"/>
              </w:rPr>
              <w:t>CI</w:t>
            </w:r>
            <w:r w:rsidRPr="00ED785C">
              <w:rPr>
                <w:sz w:val="20"/>
                <w:vertAlign w:val="superscript"/>
              </w:rPr>
              <w:t>2</w:t>
            </w:r>
          </w:p>
        </w:tc>
      </w:tr>
      <w:tr w:rsidR="00E81D9F" w:rsidRPr="00AF3582" w14:paraId="4583C780" w14:textId="77777777" w:rsidTr="00D174B5">
        <w:tc>
          <w:tcPr>
            <w:tcW w:w="1188" w:type="dxa"/>
          </w:tcPr>
          <w:p w14:paraId="4583C775" w14:textId="77777777" w:rsidR="00E81D9F" w:rsidRPr="00AF3582" w:rsidRDefault="00E81D9F" w:rsidP="00E81D9F">
            <w:pPr>
              <w:pStyle w:val="NormalLeft"/>
              <w:tabs>
                <w:tab w:val="left" w:pos="1134"/>
              </w:tabs>
              <w:spacing w:before="40" w:after="40"/>
              <w:jc w:val="center"/>
              <w:rPr>
                <w:sz w:val="20"/>
              </w:rPr>
            </w:pPr>
            <w:r w:rsidRPr="00AF3582">
              <w:rPr>
                <w:sz w:val="20"/>
              </w:rPr>
              <w:t>M</w:t>
            </w:r>
          </w:p>
        </w:tc>
        <w:tc>
          <w:tcPr>
            <w:tcW w:w="900" w:type="dxa"/>
          </w:tcPr>
          <w:p w14:paraId="4583C776" w14:textId="77777777" w:rsidR="00E81D9F" w:rsidRPr="00AF3582" w:rsidRDefault="00E81D9F" w:rsidP="00E81D9F">
            <w:pPr>
              <w:pStyle w:val="NormalCentered"/>
              <w:tabs>
                <w:tab w:val="left" w:pos="1134"/>
              </w:tabs>
              <w:spacing w:before="40" w:after="40"/>
              <w:rPr>
                <w:sz w:val="20"/>
              </w:rPr>
            </w:pPr>
            <w:r>
              <w:rPr>
                <w:sz w:val="20"/>
              </w:rPr>
              <w:t>-</w:t>
            </w:r>
          </w:p>
        </w:tc>
        <w:tc>
          <w:tcPr>
            <w:tcW w:w="1761" w:type="dxa"/>
          </w:tcPr>
          <w:p w14:paraId="4583C777" w14:textId="77777777" w:rsidR="00E81D9F" w:rsidRPr="00AF3582" w:rsidRDefault="00E81D9F" w:rsidP="00E81D9F">
            <w:pPr>
              <w:pStyle w:val="NormalCentered"/>
              <w:tabs>
                <w:tab w:val="left" w:pos="1134"/>
              </w:tabs>
              <w:spacing w:before="40" w:after="40"/>
              <w:rPr>
                <w:sz w:val="20"/>
              </w:rPr>
            </w:pPr>
            <w:r w:rsidRPr="00AF3582">
              <w:rPr>
                <w:sz w:val="20"/>
              </w:rPr>
              <w:t>All</w:t>
            </w:r>
          </w:p>
        </w:tc>
        <w:tc>
          <w:tcPr>
            <w:tcW w:w="707" w:type="dxa"/>
          </w:tcPr>
          <w:p w14:paraId="4583C778" w14:textId="77777777" w:rsidR="00E81D9F" w:rsidRPr="00AF3582" w:rsidRDefault="00E81D9F" w:rsidP="00E81D9F">
            <w:pPr>
              <w:pStyle w:val="NormalCentered"/>
              <w:tabs>
                <w:tab w:val="left" w:pos="1134"/>
              </w:tabs>
              <w:spacing w:before="40" w:after="40"/>
              <w:ind w:left="-305" w:right="57"/>
              <w:jc w:val="right"/>
              <w:rPr>
                <w:sz w:val="20"/>
              </w:rPr>
            </w:pPr>
            <w:r w:rsidRPr="00AF3582">
              <w:rPr>
                <w:sz w:val="20"/>
              </w:rPr>
              <w:t>1900</w:t>
            </w:r>
          </w:p>
        </w:tc>
        <w:tc>
          <w:tcPr>
            <w:tcW w:w="720" w:type="dxa"/>
          </w:tcPr>
          <w:p w14:paraId="4583C779" w14:textId="77777777"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1900</w:t>
            </w:r>
          </w:p>
        </w:tc>
        <w:tc>
          <w:tcPr>
            <w:tcW w:w="653" w:type="dxa"/>
          </w:tcPr>
          <w:p w14:paraId="4583C77A" w14:textId="77777777"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250</w:t>
            </w:r>
          </w:p>
        </w:tc>
        <w:tc>
          <w:tcPr>
            <w:tcW w:w="653" w:type="dxa"/>
          </w:tcPr>
          <w:p w14:paraId="4583C77B" w14:textId="77777777"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320</w:t>
            </w:r>
          </w:p>
        </w:tc>
        <w:tc>
          <w:tcPr>
            <w:tcW w:w="689" w:type="dxa"/>
          </w:tcPr>
          <w:p w14:paraId="4583C77C" w14:textId="77777777"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300</w:t>
            </w:r>
          </w:p>
        </w:tc>
        <w:tc>
          <w:tcPr>
            <w:tcW w:w="917" w:type="dxa"/>
          </w:tcPr>
          <w:p w14:paraId="4583C77D" w14:textId="77777777" w:rsidR="00E81D9F" w:rsidRPr="00AF3582" w:rsidRDefault="00E81D9F" w:rsidP="00E81D9F">
            <w:pPr>
              <w:pStyle w:val="NormalCentered"/>
              <w:tabs>
                <w:tab w:val="left" w:pos="1134"/>
              </w:tabs>
              <w:spacing w:before="40" w:after="40"/>
              <w:ind w:left="-183" w:right="57" w:hanging="24"/>
              <w:jc w:val="right"/>
              <w:rPr>
                <w:sz w:val="20"/>
              </w:rPr>
            </w:pPr>
            <w:r w:rsidRPr="00AF3582">
              <w:rPr>
                <w:sz w:val="20"/>
              </w:rPr>
              <w:t>540</w:t>
            </w:r>
          </w:p>
        </w:tc>
        <w:tc>
          <w:tcPr>
            <w:tcW w:w="709" w:type="dxa"/>
          </w:tcPr>
          <w:p w14:paraId="4583C77E" w14:textId="77777777" w:rsidR="00E81D9F" w:rsidRPr="00AF3582" w:rsidRDefault="00E81D9F" w:rsidP="00E81D9F">
            <w:pPr>
              <w:pStyle w:val="NormalCentered"/>
              <w:tabs>
                <w:tab w:val="left" w:pos="1134"/>
              </w:tabs>
              <w:spacing w:before="40" w:after="40"/>
              <w:ind w:left="-336" w:right="57"/>
              <w:jc w:val="right"/>
              <w:rPr>
                <w:sz w:val="20"/>
              </w:rPr>
            </w:pPr>
            <w:r w:rsidRPr="00AF3582">
              <w:rPr>
                <w:sz w:val="20"/>
              </w:rPr>
              <w:t>50</w:t>
            </w:r>
          </w:p>
        </w:tc>
        <w:tc>
          <w:tcPr>
            <w:tcW w:w="730" w:type="dxa"/>
          </w:tcPr>
          <w:p w14:paraId="4583C77F" w14:textId="77777777" w:rsidR="00E81D9F" w:rsidRPr="00AF3582" w:rsidRDefault="00E81D9F" w:rsidP="00E81D9F">
            <w:pPr>
              <w:pStyle w:val="NormalCentered"/>
              <w:tabs>
                <w:tab w:val="left" w:pos="1134"/>
              </w:tabs>
              <w:spacing w:before="40" w:after="40"/>
              <w:ind w:left="-223" w:right="57"/>
              <w:jc w:val="right"/>
              <w:rPr>
                <w:sz w:val="20"/>
              </w:rPr>
            </w:pPr>
            <w:r w:rsidRPr="00AF3582">
              <w:rPr>
                <w:sz w:val="20"/>
              </w:rPr>
              <w:t>50</w:t>
            </w:r>
          </w:p>
        </w:tc>
      </w:tr>
      <w:tr w:rsidR="00E81D9F" w:rsidRPr="00AF3582" w14:paraId="4583C78C" w14:textId="77777777" w:rsidTr="00D174B5">
        <w:tc>
          <w:tcPr>
            <w:tcW w:w="1188" w:type="dxa"/>
            <w:vMerge w:val="restart"/>
          </w:tcPr>
          <w:p w14:paraId="4583C781" w14:textId="77777777" w:rsidR="00E81D9F" w:rsidRPr="00AF3582" w:rsidRDefault="00E81D9F" w:rsidP="00E81D9F">
            <w:pPr>
              <w:pStyle w:val="NormalLeft"/>
              <w:tabs>
                <w:tab w:val="left" w:pos="1134"/>
              </w:tabs>
              <w:spacing w:before="40" w:after="40"/>
              <w:jc w:val="center"/>
              <w:rPr>
                <w:sz w:val="20"/>
                <w:vertAlign w:val="superscript"/>
              </w:rPr>
            </w:pPr>
            <w:r w:rsidRPr="00AF3582">
              <w:rPr>
                <w:sz w:val="20"/>
              </w:rPr>
              <w:t>N</w:t>
            </w:r>
            <w:r w:rsidRPr="00AF3582">
              <w:rPr>
                <w:sz w:val="20"/>
                <w:vertAlign w:val="subscript"/>
              </w:rPr>
              <w:t>1</w:t>
            </w:r>
            <w:r w:rsidRPr="00AF3582">
              <w:rPr>
                <w:sz w:val="20"/>
                <w:vertAlign w:val="superscript"/>
              </w:rPr>
              <w:t>3</w:t>
            </w:r>
          </w:p>
        </w:tc>
        <w:tc>
          <w:tcPr>
            <w:tcW w:w="900" w:type="dxa"/>
          </w:tcPr>
          <w:p w14:paraId="4583C782" w14:textId="77777777" w:rsidR="00E81D9F" w:rsidRPr="00AF3582" w:rsidRDefault="00E81D9F" w:rsidP="00E81D9F">
            <w:pPr>
              <w:pStyle w:val="NormalCentered"/>
              <w:tabs>
                <w:tab w:val="left" w:pos="1134"/>
              </w:tabs>
              <w:spacing w:before="40" w:after="40"/>
              <w:rPr>
                <w:sz w:val="20"/>
              </w:rPr>
            </w:pPr>
            <w:r w:rsidRPr="00AF3582">
              <w:rPr>
                <w:sz w:val="20"/>
              </w:rPr>
              <w:t>I</w:t>
            </w:r>
          </w:p>
        </w:tc>
        <w:tc>
          <w:tcPr>
            <w:tcW w:w="1761" w:type="dxa"/>
          </w:tcPr>
          <w:p w14:paraId="4583C783" w14:textId="77777777" w:rsidR="00E81D9F" w:rsidRPr="00AF3582" w:rsidRDefault="00E81D9F" w:rsidP="00E81D9F">
            <w:pPr>
              <w:pStyle w:val="NormalCentered"/>
              <w:tabs>
                <w:tab w:val="left" w:pos="1134"/>
              </w:tabs>
              <w:spacing w:before="40" w:after="40"/>
              <w:rPr>
                <w:sz w:val="20"/>
              </w:rPr>
            </w:pPr>
            <w:r w:rsidRPr="00AF3582">
              <w:rPr>
                <w:sz w:val="20"/>
              </w:rPr>
              <w:t>RW ≤ 1305</w:t>
            </w:r>
          </w:p>
        </w:tc>
        <w:tc>
          <w:tcPr>
            <w:tcW w:w="707" w:type="dxa"/>
          </w:tcPr>
          <w:p w14:paraId="4583C784" w14:textId="77777777" w:rsidR="00E81D9F" w:rsidRPr="00AF3582" w:rsidRDefault="00E81D9F" w:rsidP="00E81D9F">
            <w:pPr>
              <w:pStyle w:val="NormalCentered"/>
              <w:tabs>
                <w:tab w:val="left" w:pos="1134"/>
              </w:tabs>
              <w:spacing w:before="40" w:after="40"/>
              <w:ind w:left="-305" w:right="57"/>
              <w:jc w:val="right"/>
              <w:rPr>
                <w:sz w:val="20"/>
              </w:rPr>
            </w:pPr>
            <w:r w:rsidRPr="00AF3582">
              <w:rPr>
                <w:sz w:val="20"/>
              </w:rPr>
              <w:t>1900</w:t>
            </w:r>
          </w:p>
        </w:tc>
        <w:tc>
          <w:tcPr>
            <w:tcW w:w="720" w:type="dxa"/>
          </w:tcPr>
          <w:p w14:paraId="4583C785" w14:textId="77777777"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1900</w:t>
            </w:r>
          </w:p>
        </w:tc>
        <w:tc>
          <w:tcPr>
            <w:tcW w:w="653" w:type="dxa"/>
          </w:tcPr>
          <w:p w14:paraId="4583C786" w14:textId="77777777"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250</w:t>
            </w:r>
          </w:p>
        </w:tc>
        <w:tc>
          <w:tcPr>
            <w:tcW w:w="653" w:type="dxa"/>
          </w:tcPr>
          <w:p w14:paraId="4583C787" w14:textId="77777777"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320</w:t>
            </w:r>
          </w:p>
        </w:tc>
        <w:tc>
          <w:tcPr>
            <w:tcW w:w="689" w:type="dxa"/>
          </w:tcPr>
          <w:p w14:paraId="4583C788" w14:textId="77777777"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300</w:t>
            </w:r>
          </w:p>
        </w:tc>
        <w:tc>
          <w:tcPr>
            <w:tcW w:w="917" w:type="dxa"/>
          </w:tcPr>
          <w:p w14:paraId="4583C789" w14:textId="77777777" w:rsidR="00E81D9F" w:rsidRPr="00AF3582" w:rsidRDefault="00E81D9F" w:rsidP="00E81D9F">
            <w:pPr>
              <w:pStyle w:val="NormalCentered"/>
              <w:tabs>
                <w:tab w:val="left" w:pos="1134"/>
              </w:tabs>
              <w:spacing w:before="40" w:after="40"/>
              <w:ind w:left="-183" w:right="57" w:hanging="24"/>
              <w:jc w:val="right"/>
              <w:rPr>
                <w:sz w:val="20"/>
              </w:rPr>
            </w:pPr>
            <w:r w:rsidRPr="00AF3582">
              <w:rPr>
                <w:sz w:val="20"/>
              </w:rPr>
              <w:t>540</w:t>
            </w:r>
          </w:p>
        </w:tc>
        <w:tc>
          <w:tcPr>
            <w:tcW w:w="709" w:type="dxa"/>
          </w:tcPr>
          <w:p w14:paraId="4583C78A" w14:textId="77777777" w:rsidR="00E81D9F" w:rsidRPr="00AF3582" w:rsidRDefault="00E81D9F" w:rsidP="00E81D9F">
            <w:pPr>
              <w:pStyle w:val="NormalCentered"/>
              <w:tabs>
                <w:tab w:val="left" w:pos="1134"/>
              </w:tabs>
              <w:spacing w:before="40" w:after="40"/>
              <w:ind w:left="-336" w:right="57"/>
              <w:jc w:val="right"/>
              <w:rPr>
                <w:sz w:val="20"/>
              </w:rPr>
            </w:pPr>
            <w:r w:rsidRPr="00AF3582">
              <w:rPr>
                <w:sz w:val="20"/>
              </w:rPr>
              <w:t>50</w:t>
            </w:r>
          </w:p>
        </w:tc>
        <w:tc>
          <w:tcPr>
            <w:tcW w:w="730" w:type="dxa"/>
          </w:tcPr>
          <w:p w14:paraId="4583C78B" w14:textId="77777777" w:rsidR="00E81D9F" w:rsidRPr="00AF3582" w:rsidRDefault="00E81D9F" w:rsidP="00E81D9F">
            <w:pPr>
              <w:pStyle w:val="NormalCentered"/>
              <w:tabs>
                <w:tab w:val="left" w:pos="1134"/>
              </w:tabs>
              <w:spacing w:before="40" w:after="40"/>
              <w:ind w:left="-223" w:right="57"/>
              <w:jc w:val="right"/>
              <w:rPr>
                <w:sz w:val="20"/>
              </w:rPr>
            </w:pPr>
            <w:r w:rsidRPr="00AF3582">
              <w:rPr>
                <w:sz w:val="20"/>
              </w:rPr>
              <w:t>50</w:t>
            </w:r>
          </w:p>
        </w:tc>
      </w:tr>
      <w:tr w:rsidR="00E81D9F" w:rsidRPr="00AF3582" w14:paraId="4583C798" w14:textId="77777777" w:rsidTr="00D174B5">
        <w:tc>
          <w:tcPr>
            <w:tcW w:w="1188" w:type="dxa"/>
            <w:vMerge/>
          </w:tcPr>
          <w:p w14:paraId="4583C78D" w14:textId="77777777" w:rsidR="00E81D9F" w:rsidRPr="00AF3582" w:rsidRDefault="00E81D9F" w:rsidP="00E81D9F">
            <w:pPr>
              <w:tabs>
                <w:tab w:val="left" w:pos="1134"/>
              </w:tabs>
              <w:spacing w:before="40" w:after="40"/>
              <w:jc w:val="center"/>
              <w:rPr>
                <w:sz w:val="20"/>
              </w:rPr>
            </w:pPr>
          </w:p>
        </w:tc>
        <w:tc>
          <w:tcPr>
            <w:tcW w:w="900" w:type="dxa"/>
          </w:tcPr>
          <w:p w14:paraId="4583C78E" w14:textId="77777777" w:rsidR="00E81D9F" w:rsidRPr="00AF3582" w:rsidRDefault="00E81D9F" w:rsidP="00E81D9F">
            <w:pPr>
              <w:pStyle w:val="NormalCentered"/>
              <w:tabs>
                <w:tab w:val="left" w:pos="1134"/>
              </w:tabs>
              <w:spacing w:before="40" w:after="40"/>
              <w:rPr>
                <w:sz w:val="20"/>
              </w:rPr>
            </w:pPr>
            <w:r w:rsidRPr="00AF3582">
              <w:rPr>
                <w:sz w:val="20"/>
              </w:rPr>
              <w:t>II</w:t>
            </w:r>
          </w:p>
        </w:tc>
        <w:tc>
          <w:tcPr>
            <w:tcW w:w="1761" w:type="dxa"/>
          </w:tcPr>
          <w:p w14:paraId="4583C78F" w14:textId="77777777" w:rsidR="00E81D9F" w:rsidRPr="00AF3582" w:rsidRDefault="00E81D9F" w:rsidP="00E81D9F">
            <w:pPr>
              <w:pStyle w:val="NormalCentered"/>
              <w:tabs>
                <w:tab w:val="left" w:pos="1134"/>
              </w:tabs>
              <w:spacing w:before="40" w:after="40"/>
              <w:rPr>
                <w:sz w:val="20"/>
              </w:rPr>
            </w:pPr>
            <w:r w:rsidRPr="00AF3582">
              <w:rPr>
                <w:sz w:val="20"/>
              </w:rPr>
              <w:t>1305 &lt; RW ≤ 1760</w:t>
            </w:r>
          </w:p>
        </w:tc>
        <w:tc>
          <w:tcPr>
            <w:tcW w:w="707" w:type="dxa"/>
          </w:tcPr>
          <w:p w14:paraId="4583C790" w14:textId="77777777" w:rsidR="00E81D9F" w:rsidRPr="00AF3582" w:rsidRDefault="00E81D9F" w:rsidP="00E81D9F">
            <w:pPr>
              <w:pStyle w:val="NormalCentered"/>
              <w:tabs>
                <w:tab w:val="left" w:pos="1134"/>
              </w:tabs>
              <w:spacing w:before="40" w:after="40"/>
              <w:ind w:left="-305" w:right="57"/>
              <w:jc w:val="right"/>
              <w:rPr>
                <w:sz w:val="20"/>
              </w:rPr>
            </w:pPr>
            <w:r w:rsidRPr="00AF3582">
              <w:rPr>
                <w:sz w:val="20"/>
              </w:rPr>
              <w:t>3400</w:t>
            </w:r>
          </w:p>
        </w:tc>
        <w:tc>
          <w:tcPr>
            <w:tcW w:w="720" w:type="dxa"/>
          </w:tcPr>
          <w:p w14:paraId="4583C791" w14:textId="77777777"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2400</w:t>
            </w:r>
          </w:p>
        </w:tc>
        <w:tc>
          <w:tcPr>
            <w:tcW w:w="653" w:type="dxa"/>
          </w:tcPr>
          <w:p w14:paraId="4583C792" w14:textId="77777777"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330</w:t>
            </w:r>
          </w:p>
        </w:tc>
        <w:tc>
          <w:tcPr>
            <w:tcW w:w="653" w:type="dxa"/>
          </w:tcPr>
          <w:p w14:paraId="4583C793" w14:textId="77777777"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360</w:t>
            </w:r>
          </w:p>
        </w:tc>
        <w:tc>
          <w:tcPr>
            <w:tcW w:w="689" w:type="dxa"/>
          </w:tcPr>
          <w:p w14:paraId="4583C794" w14:textId="77777777"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375</w:t>
            </w:r>
          </w:p>
        </w:tc>
        <w:tc>
          <w:tcPr>
            <w:tcW w:w="917" w:type="dxa"/>
          </w:tcPr>
          <w:p w14:paraId="4583C795" w14:textId="77777777" w:rsidR="00E81D9F" w:rsidRPr="00AF3582" w:rsidRDefault="00E81D9F" w:rsidP="00E81D9F">
            <w:pPr>
              <w:pStyle w:val="NormalCentered"/>
              <w:tabs>
                <w:tab w:val="left" w:pos="1134"/>
              </w:tabs>
              <w:spacing w:before="40" w:after="40"/>
              <w:ind w:left="-183" w:right="57" w:hanging="20"/>
              <w:jc w:val="right"/>
              <w:rPr>
                <w:sz w:val="20"/>
              </w:rPr>
            </w:pPr>
            <w:r w:rsidRPr="00AF3582">
              <w:rPr>
                <w:sz w:val="20"/>
              </w:rPr>
              <w:t>705</w:t>
            </w:r>
          </w:p>
        </w:tc>
        <w:tc>
          <w:tcPr>
            <w:tcW w:w="709" w:type="dxa"/>
          </w:tcPr>
          <w:p w14:paraId="4583C796" w14:textId="77777777" w:rsidR="00E81D9F" w:rsidRPr="00AF3582" w:rsidRDefault="00E81D9F" w:rsidP="00E81D9F">
            <w:pPr>
              <w:pStyle w:val="NormalCentered"/>
              <w:tabs>
                <w:tab w:val="left" w:pos="1134"/>
              </w:tabs>
              <w:spacing w:before="40" w:after="40"/>
              <w:ind w:left="-336" w:right="57"/>
              <w:jc w:val="right"/>
              <w:rPr>
                <w:sz w:val="20"/>
              </w:rPr>
            </w:pPr>
            <w:r w:rsidRPr="00AF3582">
              <w:rPr>
                <w:sz w:val="20"/>
              </w:rPr>
              <w:t>50</w:t>
            </w:r>
          </w:p>
        </w:tc>
        <w:tc>
          <w:tcPr>
            <w:tcW w:w="730" w:type="dxa"/>
          </w:tcPr>
          <w:p w14:paraId="4583C797" w14:textId="77777777" w:rsidR="00E81D9F" w:rsidRPr="00AF3582" w:rsidRDefault="00E81D9F" w:rsidP="00E81D9F">
            <w:pPr>
              <w:pStyle w:val="NormalCentered"/>
              <w:tabs>
                <w:tab w:val="left" w:pos="1134"/>
              </w:tabs>
              <w:spacing w:before="40" w:after="40"/>
              <w:ind w:left="-223" w:right="57"/>
              <w:jc w:val="right"/>
              <w:rPr>
                <w:sz w:val="20"/>
              </w:rPr>
            </w:pPr>
            <w:r w:rsidRPr="00AF3582">
              <w:rPr>
                <w:sz w:val="20"/>
              </w:rPr>
              <w:t>50</w:t>
            </w:r>
          </w:p>
        </w:tc>
      </w:tr>
      <w:tr w:rsidR="00E81D9F" w:rsidRPr="00AF3582" w14:paraId="4583C7A4" w14:textId="77777777" w:rsidTr="00D174B5">
        <w:tc>
          <w:tcPr>
            <w:tcW w:w="1188" w:type="dxa"/>
            <w:vMerge/>
          </w:tcPr>
          <w:p w14:paraId="4583C799" w14:textId="77777777" w:rsidR="00E81D9F" w:rsidRPr="00AF3582" w:rsidRDefault="00E81D9F" w:rsidP="00E81D9F">
            <w:pPr>
              <w:tabs>
                <w:tab w:val="left" w:pos="1134"/>
              </w:tabs>
              <w:spacing w:before="40" w:after="40"/>
              <w:jc w:val="center"/>
              <w:rPr>
                <w:sz w:val="20"/>
              </w:rPr>
            </w:pPr>
          </w:p>
        </w:tc>
        <w:tc>
          <w:tcPr>
            <w:tcW w:w="900" w:type="dxa"/>
          </w:tcPr>
          <w:p w14:paraId="4583C79A" w14:textId="77777777" w:rsidR="00E81D9F" w:rsidRPr="00AF3582" w:rsidRDefault="00E81D9F" w:rsidP="00E81D9F">
            <w:pPr>
              <w:pStyle w:val="NormalCentered"/>
              <w:tabs>
                <w:tab w:val="left" w:pos="1134"/>
              </w:tabs>
              <w:spacing w:before="40" w:after="40"/>
              <w:rPr>
                <w:sz w:val="20"/>
              </w:rPr>
            </w:pPr>
            <w:r w:rsidRPr="00AF3582">
              <w:rPr>
                <w:sz w:val="20"/>
              </w:rPr>
              <w:t>III</w:t>
            </w:r>
          </w:p>
        </w:tc>
        <w:tc>
          <w:tcPr>
            <w:tcW w:w="1761" w:type="dxa"/>
          </w:tcPr>
          <w:p w14:paraId="4583C79B" w14:textId="77777777" w:rsidR="00E81D9F" w:rsidRPr="00AF3582" w:rsidRDefault="00E81D9F" w:rsidP="00E81D9F">
            <w:pPr>
              <w:pStyle w:val="NormalCentered"/>
              <w:tabs>
                <w:tab w:val="left" w:pos="1134"/>
              </w:tabs>
              <w:spacing w:before="40" w:after="40"/>
              <w:rPr>
                <w:sz w:val="20"/>
              </w:rPr>
            </w:pPr>
            <w:r w:rsidRPr="00AF3582">
              <w:rPr>
                <w:sz w:val="20"/>
              </w:rPr>
              <w:t>1760 &lt; RW</w:t>
            </w:r>
          </w:p>
        </w:tc>
        <w:tc>
          <w:tcPr>
            <w:tcW w:w="707" w:type="dxa"/>
          </w:tcPr>
          <w:p w14:paraId="4583C79C" w14:textId="77777777" w:rsidR="00E81D9F" w:rsidRPr="00AF3582" w:rsidRDefault="00E81D9F" w:rsidP="00E81D9F">
            <w:pPr>
              <w:pStyle w:val="NormalCentered"/>
              <w:tabs>
                <w:tab w:val="left" w:pos="1134"/>
              </w:tabs>
              <w:spacing w:before="40" w:after="40"/>
              <w:ind w:left="-305" w:right="57"/>
              <w:jc w:val="right"/>
              <w:rPr>
                <w:sz w:val="20"/>
              </w:rPr>
            </w:pPr>
            <w:r w:rsidRPr="00AF3582">
              <w:rPr>
                <w:sz w:val="20"/>
              </w:rPr>
              <w:t>4300</w:t>
            </w:r>
          </w:p>
        </w:tc>
        <w:tc>
          <w:tcPr>
            <w:tcW w:w="720" w:type="dxa"/>
          </w:tcPr>
          <w:p w14:paraId="4583C79D" w14:textId="77777777"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2800</w:t>
            </w:r>
          </w:p>
        </w:tc>
        <w:tc>
          <w:tcPr>
            <w:tcW w:w="653" w:type="dxa"/>
          </w:tcPr>
          <w:p w14:paraId="4583C79E" w14:textId="77777777"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400</w:t>
            </w:r>
          </w:p>
        </w:tc>
        <w:tc>
          <w:tcPr>
            <w:tcW w:w="653" w:type="dxa"/>
          </w:tcPr>
          <w:p w14:paraId="4583C79F" w14:textId="77777777"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400</w:t>
            </w:r>
          </w:p>
        </w:tc>
        <w:tc>
          <w:tcPr>
            <w:tcW w:w="689" w:type="dxa"/>
          </w:tcPr>
          <w:p w14:paraId="4583C7A0" w14:textId="77777777"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410</w:t>
            </w:r>
          </w:p>
        </w:tc>
        <w:tc>
          <w:tcPr>
            <w:tcW w:w="917" w:type="dxa"/>
          </w:tcPr>
          <w:p w14:paraId="4583C7A1" w14:textId="77777777" w:rsidR="00E81D9F" w:rsidRPr="00AF3582" w:rsidRDefault="00E81D9F" w:rsidP="00E81D9F">
            <w:pPr>
              <w:pStyle w:val="NormalCentered"/>
              <w:tabs>
                <w:tab w:val="left" w:pos="1134"/>
              </w:tabs>
              <w:spacing w:before="40" w:after="40"/>
              <w:ind w:left="-183" w:right="57" w:hanging="24"/>
              <w:jc w:val="right"/>
              <w:rPr>
                <w:sz w:val="20"/>
              </w:rPr>
            </w:pPr>
            <w:r w:rsidRPr="00AF3582">
              <w:rPr>
                <w:sz w:val="20"/>
              </w:rPr>
              <w:t>840</w:t>
            </w:r>
          </w:p>
        </w:tc>
        <w:tc>
          <w:tcPr>
            <w:tcW w:w="709" w:type="dxa"/>
          </w:tcPr>
          <w:p w14:paraId="4583C7A2" w14:textId="77777777" w:rsidR="00E81D9F" w:rsidRPr="00AF3582" w:rsidRDefault="00E81D9F" w:rsidP="00E81D9F">
            <w:pPr>
              <w:pStyle w:val="NormalCentered"/>
              <w:tabs>
                <w:tab w:val="left" w:pos="1134"/>
              </w:tabs>
              <w:spacing w:before="40" w:after="40"/>
              <w:ind w:left="-336" w:right="57"/>
              <w:jc w:val="right"/>
              <w:rPr>
                <w:sz w:val="20"/>
              </w:rPr>
            </w:pPr>
            <w:r w:rsidRPr="00AF3582">
              <w:rPr>
                <w:sz w:val="20"/>
              </w:rPr>
              <w:t>50</w:t>
            </w:r>
          </w:p>
        </w:tc>
        <w:tc>
          <w:tcPr>
            <w:tcW w:w="730" w:type="dxa"/>
          </w:tcPr>
          <w:p w14:paraId="4583C7A3" w14:textId="77777777" w:rsidR="00E81D9F" w:rsidRPr="00AF3582" w:rsidRDefault="00E81D9F" w:rsidP="00E81D9F">
            <w:pPr>
              <w:pStyle w:val="NormalCentered"/>
              <w:tabs>
                <w:tab w:val="left" w:pos="1134"/>
              </w:tabs>
              <w:spacing w:before="40" w:after="40"/>
              <w:ind w:left="-223" w:right="57"/>
              <w:jc w:val="right"/>
              <w:rPr>
                <w:sz w:val="20"/>
              </w:rPr>
            </w:pPr>
            <w:r w:rsidRPr="00AF3582">
              <w:rPr>
                <w:sz w:val="20"/>
              </w:rPr>
              <w:t>50</w:t>
            </w:r>
          </w:p>
        </w:tc>
      </w:tr>
      <w:tr w:rsidR="00E81D9F" w:rsidRPr="00AF3582" w14:paraId="4583C7B0" w14:textId="77777777" w:rsidTr="00D174B5">
        <w:tc>
          <w:tcPr>
            <w:tcW w:w="1188" w:type="dxa"/>
            <w:tcBorders>
              <w:bottom w:val="single" w:sz="4" w:space="0" w:color="auto"/>
            </w:tcBorders>
          </w:tcPr>
          <w:p w14:paraId="4583C7A5" w14:textId="77777777" w:rsidR="00E81D9F" w:rsidRPr="00AF3582" w:rsidRDefault="00E81D9F" w:rsidP="00E81D9F">
            <w:pPr>
              <w:tabs>
                <w:tab w:val="left" w:pos="1134"/>
              </w:tabs>
              <w:spacing w:before="40" w:after="40"/>
              <w:jc w:val="center"/>
              <w:rPr>
                <w:sz w:val="20"/>
              </w:rPr>
            </w:pPr>
            <w:r w:rsidRPr="00AF3582">
              <w:rPr>
                <w:sz w:val="20"/>
              </w:rPr>
              <w:t>N</w:t>
            </w:r>
            <w:r w:rsidRPr="00AF3582">
              <w:rPr>
                <w:sz w:val="20"/>
                <w:vertAlign w:val="subscript"/>
              </w:rPr>
              <w:t>2</w:t>
            </w:r>
          </w:p>
        </w:tc>
        <w:tc>
          <w:tcPr>
            <w:tcW w:w="900" w:type="dxa"/>
            <w:tcBorders>
              <w:bottom w:val="single" w:sz="4" w:space="0" w:color="auto"/>
            </w:tcBorders>
          </w:tcPr>
          <w:p w14:paraId="4583C7A6" w14:textId="77777777" w:rsidR="00E81D9F" w:rsidRPr="00AF3582" w:rsidRDefault="00E81D9F" w:rsidP="00E81D9F">
            <w:pPr>
              <w:pStyle w:val="NormalCentered"/>
              <w:tabs>
                <w:tab w:val="left" w:pos="1134"/>
              </w:tabs>
              <w:spacing w:before="40" w:after="40"/>
              <w:rPr>
                <w:sz w:val="20"/>
              </w:rPr>
            </w:pPr>
            <w:r w:rsidRPr="00AF3582">
              <w:rPr>
                <w:sz w:val="20"/>
              </w:rPr>
              <w:t>-</w:t>
            </w:r>
          </w:p>
        </w:tc>
        <w:tc>
          <w:tcPr>
            <w:tcW w:w="1761" w:type="dxa"/>
            <w:tcBorders>
              <w:bottom w:val="single" w:sz="4" w:space="0" w:color="auto"/>
            </w:tcBorders>
          </w:tcPr>
          <w:p w14:paraId="4583C7A7" w14:textId="77777777" w:rsidR="00E81D9F" w:rsidRPr="00AF3582" w:rsidRDefault="00E81D9F" w:rsidP="00E81D9F">
            <w:pPr>
              <w:pStyle w:val="NormalCentered"/>
              <w:tabs>
                <w:tab w:val="left" w:pos="1134"/>
              </w:tabs>
              <w:spacing w:before="40" w:after="40"/>
              <w:rPr>
                <w:sz w:val="20"/>
              </w:rPr>
            </w:pPr>
            <w:r w:rsidRPr="00AF3582">
              <w:rPr>
                <w:sz w:val="20"/>
              </w:rPr>
              <w:t>All</w:t>
            </w:r>
          </w:p>
        </w:tc>
        <w:tc>
          <w:tcPr>
            <w:tcW w:w="707" w:type="dxa"/>
            <w:tcBorders>
              <w:bottom w:val="single" w:sz="4" w:space="0" w:color="auto"/>
            </w:tcBorders>
          </w:tcPr>
          <w:p w14:paraId="4583C7A8" w14:textId="77777777" w:rsidR="00E81D9F" w:rsidRPr="00AF3582" w:rsidRDefault="00E81D9F" w:rsidP="00E81D9F">
            <w:pPr>
              <w:pStyle w:val="NormalCentered"/>
              <w:tabs>
                <w:tab w:val="left" w:pos="1134"/>
              </w:tabs>
              <w:spacing w:before="40" w:after="40"/>
              <w:ind w:left="-305" w:right="57"/>
              <w:jc w:val="right"/>
              <w:rPr>
                <w:sz w:val="20"/>
              </w:rPr>
            </w:pPr>
            <w:r w:rsidRPr="00AF3582">
              <w:rPr>
                <w:sz w:val="20"/>
              </w:rPr>
              <w:t>4300</w:t>
            </w:r>
          </w:p>
        </w:tc>
        <w:tc>
          <w:tcPr>
            <w:tcW w:w="720" w:type="dxa"/>
            <w:tcBorders>
              <w:bottom w:val="single" w:sz="4" w:space="0" w:color="auto"/>
            </w:tcBorders>
          </w:tcPr>
          <w:p w14:paraId="4583C7A9" w14:textId="77777777"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2800</w:t>
            </w:r>
          </w:p>
        </w:tc>
        <w:tc>
          <w:tcPr>
            <w:tcW w:w="653" w:type="dxa"/>
            <w:tcBorders>
              <w:bottom w:val="single" w:sz="4" w:space="0" w:color="auto"/>
            </w:tcBorders>
          </w:tcPr>
          <w:p w14:paraId="4583C7AA" w14:textId="77777777"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400</w:t>
            </w:r>
          </w:p>
        </w:tc>
        <w:tc>
          <w:tcPr>
            <w:tcW w:w="653" w:type="dxa"/>
            <w:tcBorders>
              <w:bottom w:val="single" w:sz="4" w:space="0" w:color="auto"/>
            </w:tcBorders>
          </w:tcPr>
          <w:p w14:paraId="4583C7AB" w14:textId="77777777"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400</w:t>
            </w:r>
          </w:p>
        </w:tc>
        <w:tc>
          <w:tcPr>
            <w:tcW w:w="689" w:type="dxa"/>
            <w:tcBorders>
              <w:bottom w:val="single" w:sz="4" w:space="0" w:color="auto"/>
            </w:tcBorders>
          </w:tcPr>
          <w:p w14:paraId="4583C7AC" w14:textId="77777777" w:rsidR="00E81D9F" w:rsidRPr="00AF3582" w:rsidRDefault="00E81D9F" w:rsidP="00E81D9F">
            <w:pPr>
              <w:pStyle w:val="NormalCentered"/>
              <w:tabs>
                <w:tab w:val="left" w:pos="1134"/>
              </w:tabs>
              <w:spacing w:before="40" w:after="40"/>
              <w:ind w:left="-305" w:right="57" w:hanging="24"/>
              <w:jc w:val="right"/>
              <w:rPr>
                <w:sz w:val="20"/>
              </w:rPr>
            </w:pPr>
            <w:r w:rsidRPr="00AF3582">
              <w:rPr>
                <w:sz w:val="20"/>
              </w:rPr>
              <w:t>410</w:t>
            </w:r>
          </w:p>
        </w:tc>
        <w:tc>
          <w:tcPr>
            <w:tcW w:w="917" w:type="dxa"/>
            <w:tcBorders>
              <w:bottom w:val="single" w:sz="4" w:space="0" w:color="auto"/>
            </w:tcBorders>
          </w:tcPr>
          <w:p w14:paraId="4583C7AD" w14:textId="77777777" w:rsidR="00E81D9F" w:rsidRPr="00AF3582" w:rsidRDefault="00E81D9F" w:rsidP="00E81D9F">
            <w:pPr>
              <w:pStyle w:val="NormalCentered"/>
              <w:tabs>
                <w:tab w:val="left" w:pos="1134"/>
              </w:tabs>
              <w:spacing w:before="40" w:after="40"/>
              <w:ind w:left="-183" w:right="57" w:hanging="24"/>
              <w:jc w:val="right"/>
              <w:rPr>
                <w:sz w:val="20"/>
              </w:rPr>
            </w:pPr>
            <w:r w:rsidRPr="00AF3582">
              <w:rPr>
                <w:sz w:val="20"/>
              </w:rPr>
              <w:t>840</w:t>
            </w:r>
          </w:p>
        </w:tc>
        <w:tc>
          <w:tcPr>
            <w:tcW w:w="709" w:type="dxa"/>
            <w:tcBorders>
              <w:bottom w:val="single" w:sz="4" w:space="0" w:color="auto"/>
            </w:tcBorders>
          </w:tcPr>
          <w:p w14:paraId="4583C7AE" w14:textId="77777777" w:rsidR="00E81D9F" w:rsidRPr="00AF3582" w:rsidRDefault="00E81D9F" w:rsidP="00E81D9F">
            <w:pPr>
              <w:pStyle w:val="NormalCentered"/>
              <w:tabs>
                <w:tab w:val="left" w:pos="1134"/>
              </w:tabs>
              <w:spacing w:before="40" w:after="40"/>
              <w:ind w:left="-336" w:right="57"/>
              <w:jc w:val="right"/>
              <w:rPr>
                <w:sz w:val="20"/>
              </w:rPr>
            </w:pPr>
            <w:r w:rsidRPr="00AF3582">
              <w:rPr>
                <w:sz w:val="20"/>
              </w:rPr>
              <w:t>50</w:t>
            </w:r>
          </w:p>
        </w:tc>
        <w:tc>
          <w:tcPr>
            <w:tcW w:w="730" w:type="dxa"/>
            <w:tcBorders>
              <w:bottom w:val="single" w:sz="4" w:space="0" w:color="auto"/>
            </w:tcBorders>
          </w:tcPr>
          <w:p w14:paraId="4583C7AF" w14:textId="77777777" w:rsidR="00E81D9F" w:rsidRPr="00AF3582" w:rsidRDefault="00E81D9F" w:rsidP="00E81D9F">
            <w:pPr>
              <w:pStyle w:val="NormalCentered"/>
              <w:tabs>
                <w:tab w:val="left" w:pos="1134"/>
              </w:tabs>
              <w:spacing w:before="40" w:after="40"/>
              <w:ind w:left="-223" w:right="57"/>
              <w:jc w:val="right"/>
              <w:rPr>
                <w:sz w:val="20"/>
              </w:rPr>
            </w:pPr>
            <w:r w:rsidRPr="00AF3582">
              <w:rPr>
                <w:sz w:val="20"/>
              </w:rPr>
              <w:t>50</w:t>
            </w:r>
          </w:p>
        </w:tc>
      </w:tr>
    </w:tbl>
    <w:p w14:paraId="4583C7B1" w14:textId="77777777" w:rsidR="00E81D9F" w:rsidRPr="00AF3582" w:rsidRDefault="00E81D9F" w:rsidP="00E81D9F">
      <w:pPr>
        <w:tabs>
          <w:tab w:val="left" w:pos="1134"/>
        </w:tabs>
        <w:spacing w:before="120"/>
        <w:ind w:left="1134" w:hanging="1134"/>
        <w:rPr>
          <w:sz w:val="18"/>
          <w:szCs w:val="18"/>
        </w:rPr>
      </w:pPr>
      <w:r w:rsidRPr="00AF3582">
        <w:rPr>
          <w:sz w:val="18"/>
          <w:szCs w:val="18"/>
        </w:rPr>
        <w:t>Key: PI = Positive Ignition, CI = Compression Ignition</w:t>
      </w:r>
    </w:p>
    <w:p w14:paraId="4583C7B2" w14:textId="77777777" w:rsidR="00E81D9F" w:rsidRPr="00AF3582" w:rsidRDefault="00E81D9F" w:rsidP="00E81D9F">
      <w:pPr>
        <w:pStyle w:val="Point0"/>
        <w:tabs>
          <w:tab w:val="left" w:pos="1134"/>
          <w:tab w:val="left" w:pos="1701"/>
        </w:tabs>
        <w:spacing w:before="0" w:after="0"/>
        <w:ind w:left="284" w:hanging="284"/>
        <w:rPr>
          <w:sz w:val="18"/>
          <w:szCs w:val="18"/>
        </w:rPr>
      </w:pPr>
      <w:r w:rsidRPr="00AF3582">
        <w:rPr>
          <w:sz w:val="18"/>
          <w:szCs w:val="18"/>
          <w:vertAlign w:val="superscript"/>
        </w:rPr>
        <w:t>1</w:t>
      </w:r>
      <w:r w:rsidRPr="00AF3582">
        <w:rPr>
          <w:sz w:val="18"/>
          <w:szCs w:val="18"/>
        </w:rPr>
        <w:tab/>
        <w:t>Positive ignition particulate mass standards apply only to vehicles with direct injection engines.</w:t>
      </w:r>
    </w:p>
    <w:p w14:paraId="4583C7B3" w14:textId="77777777" w:rsidR="00E81D9F" w:rsidRPr="00AF3582" w:rsidRDefault="00E81D9F" w:rsidP="00FD1EEE">
      <w:pPr>
        <w:tabs>
          <w:tab w:val="left" w:pos="1134"/>
          <w:tab w:val="left" w:pos="1701"/>
        </w:tabs>
        <w:ind w:left="284" w:hanging="284"/>
        <w:rPr>
          <w:sz w:val="18"/>
          <w:szCs w:val="18"/>
          <w:lang w:val="en-US"/>
        </w:rPr>
      </w:pPr>
      <w:r w:rsidRPr="00AF3582">
        <w:rPr>
          <w:sz w:val="18"/>
          <w:szCs w:val="18"/>
          <w:vertAlign w:val="superscript"/>
          <w:lang w:val="en-US"/>
        </w:rPr>
        <w:t>2</w:t>
      </w:r>
      <w:r w:rsidRPr="00AF3582">
        <w:rPr>
          <w:sz w:val="18"/>
          <w:szCs w:val="18"/>
          <w:lang w:val="en-US"/>
        </w:rPr>
        <w:tab/>
        <w:t xml:space="preserve">PM threshold limit of 80 mg/km shall apply to vehicles of categories M and N with a reference mass greater than </w:t>
      </w:r>
      <w:r>
        <w:rPr>
          <w:sz w:val="18"/>
          <w:szCs w:val="18"/>
          <w:lang w:val="en-US"/>
        </w:rPr>
        <w:t>1</w:t>
      </w:r>
      <w:r w:rsidRPr="00AF3582">
        <w:rPr>
          <w:sz w:val="18"/>
          <w:szCs w:val="18"/>
          <w:lang w:val="en-US"/>
        </w:rPr>
        <w:t>,760 kg until 1 September 2011 for the type approval of new types of vehicles.</w:t>
      </w:r>
    </w:p>
    <w:p w14:paraId="4583C7B4" w14:textId="77777777" w:rsidR="00E81D9F" w:rsidRPr="00AF3582" w:rsidRDefault="00E81D9F" w:rsidP="00E81D9F">
      <w:pPr>
        <w:spacing w:after="120"/>
        <w:ind w:left="284" w:hanging="284"/>
        <w:rPr>
          <w:sz w:val="18"/>
          <w:szCs w:val="18"/>
        </w:rPr>
      </w:pPr>
      <w:r w:rsidRPr="00AF3582">
        <w:rPr>
          <w:sz w:val="18"/>
          <w:szCs w:val="18"/>
          <w:vertAlign w:val="superscript"/>
          <w:lang w:val="en-US"/>
        </w:rPr>
        <w:t>3</w:t>
      </w:r>
      <w:r>
        <w:rPr>
          <w:sz w:val="18"/>
          <w:szCs w:val="18"/>
          <w:vertAlign w:val="superscript"/>
          <w:lang w:val="en-US"/>
        </w:rPr>
        <w:tab/>
      </w:r>
      <w:r w:rsidRPr="00AF3582">
        <w:rPr>
          <w:sz w:val="18"/>
          <w:szCs w:val="18"/>
          <w:lang w:val="en-US"/>
        </w:rPr>
        <w:t>Includes M</w:t>
      </w:r>
      <w:r w:rsidRPr="00AF3582">
        <w:rPr>
          <w:sz w:val="18"/>
          <w:szCs w:val="18"/>
          <w:vertAlign w:val="subscript"/>
          <w:lang w:val="en-US"/>
        </w:rPr>
        <w:t>1</w:t>
      </w:r>
      <w:r w:rsidRPr="00AF3582">
        <w:rPr>
          <w:sz w:val="18"/>
          <w:szCs w:val="18"/>
          <w:lang w:val="en-US"/>
        </w:rPr>
        <w:t xml:space="preserve"> vehicles that meet the </w:t>
      </w:r>
      <w:r>
        <w:rPr>
          <w:sz w:val="18"/>
          <w:szCs w:val="18"/>
          <w:lang w:val="en-US"/>
        </w:rPr>
        <w:t>"</w:t>
      </w:r>
      <w:r w:rsidRPr="00AF3582">
        <w:rPr>
          <w:sz w:val="18"/>
          <w:szCs w:val="18"/>
          <w:lang w:val="en-US"/>
        </w:rPr>
        <w:t>special social needs</w:t>
      </w:r>
      <w:r>
        <w:rPr>
          <w:sz w:val="18"/>
          <w:szCs w:val="18"/>
          <w:lang w:val="en-US"/>
        </w:rPr>
        <w:t>"</w:t>
      </w:r>
      <w:r w:rsidRPr="00AF3582">
        <w:rPr>
          <w:sz w:val="18"/>
          <w:szCs w:val="18"/>
          <w:lang w:val="en-US"/>
        </w:rPr>
        <w:t xml:space="preserve"> definition.</w:t>
      </w:r>
    </w:p>
    <w:p w14:paraId="4583C7B5" w14:textId="77777777" w:rsidR="00E81D9F" w:rsidRPr="0049609B" w:rsidRDefault="00E81D9F" w:rsidP="00E81D9F">
      <w:pPr>
        <w:pStyle w:val="SingleTxtG"/>
        <w:ind w:left="2268" w:hanging="1134"/>
      </w:pPr>
      <w:r w:rsidRPr="0049609B">
        <w:t>3.3.3.</w:t>
      </w:r>
      <w:r w:rsidRPr="0049609B">
        <w:tab/>
        <w:t>Monitoring requirements for vehicles equipped with positive-ignition engines</w:t>
      </w:r>
      <w:r>
        <w:t>;</w:t>
      </w:r>
    </w:p>
    <w:p w14:paraId="4583C7B6" w14:textId="77777777" w:rsidR="00E81D9F" w:rsidRPr="0049609B" w:rsidRDefault="00E81D9F" w:rsidP="00E81D9F">
      <w:pPr>
        <w:pStyle w:val="SingleTxtG"/>
        <w:ind w:left="2268" w:hanging="1134"/>
      </w:pPr>
      <w:r>
        <w:tab/>
      </w:r>
      <w:r w:rsidRPr="0049609B">
        <w:t>In satisfying the requirements of paragraph 3.3.2. the OBD system shall, at a minimum, monitor for:</w:t>
      </w:r>
    </w:p>
    <w:p w14:paraId="4583C7B7" w14:textId="77777777" w:rsidR="00E81D9F" w:rsidRPr="005A6155" w:rsidRDefault="00E81D9F" w:rsidP="00E81D9F">
      <w:pPr>
        <w:pStyle w:val="Text1"/>
        <w:tabs>
          <w:tab w:val="left" w:pos="1134"/>
        </w:tabs>
        <w:spacing w:before="0"/>
        <w:ind w:left="2268" w:right="1134" w:hanging="1134"/>
        <w:rPr>
          <w:sz w:val="20"/>
        </w:rPr>
      </w:pPr>
      <w:r w:rsidRPr="005A6155">
        <w:rPr>
          <w:sz w:val="20"/>
        </w:rPr>
        <w:t>3.3.3.1.</w:t>
      </w:r>
      <w:r w:rsidRPr="005A6155">
        <w:rPr>
          <w:sz w:val="20"/>
        </w:rPr>
        <w:tab/>
        <w:t>The reduction in the efficiency of the catalytic converter with respect to emissions of THC and NO</w:t>
      </w:r>
      <w:r w:rsidRPr="00BC46A8">
        <w:rPr>
          <w:sz w:val="20"/>
          <w:vertAlign w:val="subscript"/>
        </w:rPr>
        <w:t>x</w:t>
      </w:r>
      <w:r w:rsidRPr="005A6155">
        <w:rPr>
          <w:sz w:val="20"/>
        </w:rPr>
        <w:t>.</w:t>
      </w:r>
      <w:r>
        <w:rPr>
          <w:sz w:val="20"/>
        </w:rPr>
        <w:t xml:space="preserve"> </w:t>
      </w:r>
      <w:r w:rsidRPr="005A6155">
        <w:rPr>
          <w:sz w:val="20"/>
        </w:rPr>
        <w:t>Manufacturers may monitor the front catalyst alone or in combination with the next catalyst(s) downstream.</w:t>
      </w:r>
      <w:r>
        <w:rPr>
          <w:sz w:val="20"/>
        </w:rPr>
        <w:t xml:space="preserve"> </w:t>
      </w:r>
      <w:r w:rsidRPr="005A6155">
        <w:rPr>
          <w:sz w:val="20"/>
        </w:rPr>
        <w:t>Each monitored catalyst or catalyst combination shall be considered malfunctioning when the emissions exceed the NMHC or NO</w:t>
      </w:r>
      <w:r w:rsidRPr="00BC46A8">
        <w:rPr>
          <w:sz w:val="20"/>
          <w:vertAlign w:val="subscript"/>
        </w:rPr>
        <w:t>x</w:t>
      </w:r>
      <w:r w:rsidRPr="005A6155">
        <w:rPr>
          <w:sz w:val="20"/>
        </w:rPr>
        <w:t xml:space="preserve"> threshold limits provided for by paragraph 3.3.2. of this annex.</w:t>
      </w:r>
    </w:p>
    <w:p w14:paraId="4583C7B8" w14:textId="77777777" w:rsidR="00E81D9F" w:rsidRPr="0049609B" w:rsidRDefault="00E81D9F" w:rsidP="00E81D9F">
      <w:pPr>
        <w:pStyle w:val="SingleTxtG"/>
        <w:ind w:left="2268" w:hanging="1134"/>
      </w:pPr>
      <w:r>
        <w:t>3.3.3.2.</w:t>
      </w:r>
      <w:r w:rsidRPr="0049609B">
        <w:tab/>
      </w:r>
      <w:r>
        <w:t>T</w:t>
      </w:r>
      <w:r w:rsidRPr="0049609B">
        <w:t>he presence of engine misfire in the engine operating region bounded by the following lines:</w:t>
      </w:r>
    </w:p>
    <w:p w14:paraId="4583C7B9" w14:textId="77777777" w:rsidR="00E81D9F" w:rsidRPr="0049609B" w:rsidRDefault="00E81D9F" w:rsidP="00E81D9F">
      <w:pPr>
        <w:pStyle w:val="SingleTxtG"/>
        <w:tabs>
          <w:tab w:val="left" w:pos="2835"/>
        </w:tabs>
        <w:ind w:left="2268" w:hanging="567"/>
      </w:pPr>
      <w:r>
        <w:tab/>
        <w:t>(a)</w:t>
      </w:r>
      <w:r>
        <w:tab/>
        <w:t>A</w:t>
      </w:r>
      <w:r w:rsidRPr="0049609B">
        <w:t xml:space="preserve"> maximum speed of 4,500 min</w:t>
      </w:r>
      <w:r w:rsidRPr="0049609B">
        <w:rPr>
          <w:vertAlign w:val="superscript"/>
        </w:rPr>
        <w:t>-1</w:t>
      </w:r>
      <w:r w:rsidRPr="0049609B">
        <w:t xml:space="preserve"> or 1,000 min</w:t>
      </w:r>
      <w:r w:rsidRPr="0049609B">
        <w:rPr>
          <w:vertAlign w:val="superscript"/>
        </w:rPr>
        <w:t>-1</w:t>
      </w:r>
      <w:r w:rsidRPr="0049609B">
        <w:t xml:space="preserve"> greater than the</w:t>
      </w:r>
      <w:r>
        <w:tab/>
      </w:r>
      <w:r w:rsidRPr="0049609B">
        <w:t>highest speed occurring during a Type</w:t>
      </w:r>
      <w:r>
        <w:t> </w:t>
      </w:r>
      <w:r w:rsidRPr="0049609B">
        <w:t xml:space="preserve">I </w:t>
      </w:r>
      <w:r w:rsidR="00485640">
        <w:t>Test</w:t>
      </w:r>
      <w:r w:rsidRPr="0049609B">
        <w:t xml:space="preserve"> cycle, whichever is the </w:t>
      </w:r>
      <w:r>
        <w:tab/>
      </w:r>
      <w:r w:rsidRPr="0049609B">
        <w:t>lower;</w:t>
      </w:r>
    </w:p>
    <w:p w14:paraId="4583C7BA" w14:textId="77777777" w:rsidR="00E81D9F" w:rsidRPr="0049609B" w:rsidRDefault="00E81D9F" w:rsidP="00E81D9F">
      <w:pPr>
        <w:pStyle w:val="SingleTxtG"/>
        <w:tabs>
          <w:tab w:val="left" w:pos="2835"/>
        </w:tabs>
        <w:ind w:left="2268" w:hanging="567"/>
      </w:pPr>
      <w:r>
        <w:tab/>
      </w:r>
      <w:r w:rsidRPr="0049609B">
        <w:t>(b)</w:t>
      </w:r>
      <w:r w:rsidRPr="0049609B">
        <w:tab/>
      </w:r>
      <w:r>
        <w:t>T</w:t>
      </w:r>
      <w:r w:rsidRPr="0049609B">
        <w:t>he positive torque line (</w:t>
      </w:r>
      <w:proofErr w:type="gramStart"/>
      <w:r w:rsidRPr="0049609B">
        <w:t>i.e.</w:t>
      </w:r>
      <w:proofErr w:type="gramEnd"/>
      <w:r w:rsidRPr="0049609B">
        <w:t xml:space="preserve"> engine load with the transmission in </w:t>
      </w:r>
      <w:r>
        <w:tab/>
      </w:r>
      <w:r w:rsidRPr="0049609B">
        <w:t>neutral);</w:t>
      </w:r>
    </w:p>
    <w:p w14:paraId="4583C7BB" w14:textId="77777777" w:rsidR="00E81D9F" w:rsidRPr="0049609B" w:rsidRDefault="00E81D9F" w:rsidP="00E81D9F">
      <w:pPr>
        <w:pStyle w:val="SingleTxtG"/>
        <w:tabs>
          <w:tab w:val="left" w:pos="2835"/>
        </w:tabs>
        <w:ind w:left="2268" w:hanging="567"/>
      </w:pPr>
      <w:r>
        <w:tab/>
        <w:t>(c)</w:t>
      </w:r>
      <w:r>
        <w:tab/>
        <w:t>A</w:t>
      </w:r>
      <w:r w:rsidRPr="0049609B">
        <w:t xml:space="preserve"> line joining the following engine operating points: the positive </w:t>
      </w:r>
      <w:r>
        <w:tab/>
      </w:r>
      <w:r w:rsidRPr="0049609B">
        <w:t>torque line at 3,000 min</w:t>
      </w:r>
      <w:r w:rsidRPr="0049609B">
        <w:rPr>
          <w:vertAlign w:val="superscript"/>
        </w:rPr>
        <w:t>-1</w:t>
      </w:r>
      <w:r w:rsidRPr="0049609B">
        <w:t xml:space="preserve"> and a point on the maximum speed line </w:t>
      </w:r>
      <w:r>
        <w:tab/>
      </w:r>
      <w:r w:rsidRPr="0049609B">
        <w:t xml:space="preserve">defined in (a) above with the engine's manifold vacuum at 13.33 kPa </w:t>
      </w:r>
      <w:r>
        <w:tab/>
      </w:r>
      <w:r w:rsidRPr="0049609B">
        <w:t>lower than that at the positive torque line.</w:t>
      </w:r>
    </w:p>
    <w:p w14:paraId="4583C7BC" w14:textId="77777777" w:rsidR="00E81D9F" w:rsidRDefault="00E81D9F" w:rsidP="00E81D9F">
      <w:pPr>
        <w:pStyle w:val="SingleTxtG"/>
        <w:ind w:left="2268" w:hanging="1134"/>
      </w:pPr>
      <w:r>
        <w:t>3.3.3.3.</w:t>
      </w:r>
      <w:r>
        <w:tab/>
        <w:t>O</w:t>
      </w:r>
      <w:r w:rsidRPr="0049609B">
        <w:t>xygen sensor deterioration</w:t>
      </w:r>
    </w:p>
    <w:p w14:paraId="4583C7BD" w14:textId="77777777" w:rsidR="00E81D9F" w:rsidRDefault="00E81D9F" w:rsidP="00E81D9F">
      <w:pPr>
        <w:pStyle w:val="SingleTxtG"/>
        <w:ind w:left="2268" w:hanging="1134"/>
        <w:rPr>
          <w:lang w:val="en-US"/>
        </w:rPr>
      </w:pPr>
      <w:r w:rsidRPr="00ED785C">
        <w:tab/>
      </w:r>
      <w:r w:rsidRPr="00ED785C">
        <w:rPr>
          <w:lang w:val="en-US"/>
        </w:rPr>
        <w:t>This section shall mean that the deterioration of all oxygen sensors fitted and used for monitoring malfunctions of the catalytic converter according to the requirements of this annex shall be monitored.</w:t>
      </w:r>
    </w:p>
    <w:p w14:paraId="4583C7C0" w14:textId="77777777" w:rsidR="00E81D9F" w:rsidRPr="0049609B" w:rsidRDefault="00E81D9F" w:rsidP="00E81D9F">
      <w:pPr>
        <w:pStyle w:val="SingleTxtG"/>
        <w:ind w:left="2268" w:hanging="1134"/>
      </w:pPr>
      <w:r>
        <w:t>3.3.3.4.</w:t>
      </w:r>
      <w:r>
        <w:tab/>
        <w:t>I</w:t>
      </w:r>
      <w:r w:rsidRPr="0049609B">
        <w:t>f active on the selected fuel, other emission control system components or systems, or emission related power</w:t>
      </w:r>
      <w:r>
        <w:t xml:space="preserve"> </w:t>
      </w:r>
      <w:r w:rsidRPr="0049609B">
        <w:t>train components or systems which are connected to a computer, the failure of which may result in tailpipe emissions exceeding the limits given in paragraph</w:t>
      </w:r>
      <w:r>
        <w:t> </w:t>
      </w:r>
      <w:r w:rsidRPr="0049609B">
        <w:t>3.3.2;</w:t>
      </w:r>
    </w:p>
    <w:p w14:paraId="4583C7C1" w14:textId="77777777" w:rsidR="00E81D9F" w:rsidRPr="0094715B" w:rsidRDefault="00E81D9F" w:rsidP="00E81D9F">
      <w:pPr>
        <w:pStyle w:val="SingleTxtG"/>
        <w:ind w:left="2268" w:hanging="1134"/>
      </w:pPr>
      <w:r>
        <w:t>3.3.3.5.</w:t>
      </w:r>
      <w:r>
        <w:tab/>
        <w:t>U</w:t>
      </w:r>
      <w:r w:rsidRPr="0094715B">
        <w:t xml:space="preserve">nless otherwise monitored, any other emission-related power-train component connected to a computer, including any relevant sensors to enable </w:t>
      </w:r>
      <w:r w:rsidRPr="0094715B">
        <w:lastRenderedPageBreak/>
        <w:t>monitoring functions to be carried out, shall be monitored for circuit continuity;</w:t>
      </w:r>
    </w:p>
    <w:p w14:paraId="4583C7C2" w14:textId="77777777" w:rsidR="00E81D9F" w:rsidRPr="0094715B" w:rsidRDefault="00E81D9F" w:rsidP="00E81D9F">
      <w:pPr>
        <w:pStyle w:val="SingleTxtG"/>
        <w:ind w:left="2268" w:hanging="1134"/>
      </w:pPr>
      <w:r>
        <w:t>3.3.3.6.</w:t>
      </w:r>
      <w:r>
        <w:tab/>
        <w:t>T</w:t>
      </w:r>
      <w:r w:rsidRPr="0094715B">
        <w:t>he electronic evaporative emission purge control shall, at a minimum, be monitored for circuit continuity.</w:t>
      </w:r>
    </w:p>
    <w:p w14:paraId="4583C7C3" w14:textId="77777777" w:rsidR="00E81D9F" w:rsidRPr="005A6155" w:rsidRDefault="00E81D9F" w:rsidP="00E81D9F">
      <w:pPr>
        <w:pStyle w:val="SingleTxtG"/>
        <w:ind w:left="2268" w:hanging="1134"/>
        <w:rPr>
          <w:lang w:val="en-US"/>
        </w:rPr>
      </w:pPr>
      <w:r w:rsidRPr="005A6155">
        <w:rPr>
          <w:lang w:val="en-US"/>
        </w:rPr>
        <w:t>3.3.3.7.</w:t>
      </w:r>
      <w:r w:rsidRPr="005A6155">
        <w:rPr>
          <w:color w:val="0000FF"/>
          <w:lang w:val="en-US"/>
        </w:rPr>
        <w:tab/>
      </w:r>
      <w:r w:rsidRPr="005A6155">
        <w:rPr>
          <w:lang w:val="en-US"/>
        </w:rPr>
        <w:t>For direct injection positive ignition engines any malfunction, which may lead to emissions exceeding the particulate threshold limits provided for by paragraph 3.3.2. of this annex and which has to be monitored according to the requirements of this annex for compression ignition engines, shall be monitored.</w:t>
      </w:r>
    </w:p>
    <w:p w14:paraId="4583C7C4" w14:textId="77777777" w:rsidR="00E81D9F" w:rsidRPr="0094715B" w:rsidRDefault="00E81D9F" w:rsidP="00E81D9F">
      <w:pPr>
        <w:pStyle w:val="SingleTxtG"/>
        <w:ind w:left="2268" w:hanging="1134"/>
      </w:pPr>
      <w:r w:rsidRPr="0094715B">
        <w:t>3.3.4.</w:t>
      </w:r>
      <w:r w:rsidRPr="0094715B">
        <w:tab/>
        <w:t>Monitoring requirements for vehicles equipped with compression-ignition engines</w:t>
      </w:r>
    </w:p>
    <w:p w14:paraId="4583C7C5" w14:textId="77777777" w:rsidR="00E81D9F" w:rsidRPr="0094715B" w:rsidRDefault="00E81D9F" w:rsidP="00E81D9F">
      <w:pPr>
        <w:pStyle w:val="SingleTxtG"/>
        <w:ind w:left="2268" w:hanging="1134"/>
      </w:pPr>
      <w:r>
        <w:tab/>
      </w:r>
      <w:r w:rsidRPr="0094715B">
        <w:t>In satisfying the requirements of paragraph 3.3.2. the OBD system shall monitor:</w:t>
      </w:r>
    </w:p>
    <w:p w14:paraId="4583C7C6" w14:textId="77777777" w:rsidR="00E81D9F" w:rsidRPr="0094715B" w:rsidRDefault="00E81D9F" w:rsidP="00E81D9F">
      <w:pPr>
        <w:pStyle w:val="SingleTxtG"/>
        <w:ind w:left="2268" w:hanging="1134"/>
      </w:pPr>
      <w:r w:rsidRPr="0094715B">
        <w:t>3.3.4.1.</w:t>
      </w:r>
      <w:r w:rsidRPr="0094715B">
        <w:tab/>
        <w:t>Where fitted, reduction in the efficiency of the catalytic converter;</w:t>
      </w:r>
    </w:p>
    <w:p w14:paraId="4583C7C7" w14:textId="77777777" w:rsidR="00E81D9F" w:rsidRPr="0094715B" w:rsidRDefault="00E81D9F" w:rsidP="00E81D9F">
      <w:pPr>
        <w:pStyle w:val="SingleTxtG"/>
        <w:ind w:left="2268" w:hanging="1134"/>
      </w:pPr>
      <w:r w:rsidRPr="0094715B">
        <w:t>3.3.4.2.</w:t>
      </w:r>
      <w:r w:rsidRPr="0094715B">
        <w:tab/>
        <w:t>Where fitted, the functionality and integrity of the particulate trap;</w:t>
      </w:r>
    </w:p>
    <w:p w14:paraId="4583C7C8" w14:textId="77777777" w:rsidR="00E81D9F" w:rsidRPr="0094715B" w:rsidRDefault="00E81D9F" w:rsidP="00E81D9F">
      <w:pPr>
        <w:pStyle w:val="SingleTxtG"/>
        <w:ind w:left="2268" w:hanging="1134"/>
      </w:pPr>
      <w:r w:rsidRPr="0094715B">
        <w:t>3.3.4.3.</w:t>
      </w:r>
      <w:r w:rsidRPr="0094715B">
        <w:tab/>
        <w:t>The fuel-injection system electronic fuel quantity and timing actuator(s) is/are monitored for circuit continuity and total functional failure;</w:t>
      </w:r>
    </w:p>
    <w:p w14:paraId="4583C7C9" w14:textId="77777777" w:rsidR="00E81D9F" w:rsidRPr="0094715B" w:rsidRDefault="00E81D9F" w:rsidP="00E81D9F">
      <w:pPr>
        <w:pStyle w:val="SingleTxtG"/>
        <w:ind w:left="2268" w:hanging="1134"/>
      </w:pPr>
      <w:r w:rsidRPr="0094715B">
        <w:t>3.3.4.4.</w:t>
      </w:r>
      <w:r w:rsidRPr="0094715B">
        <w:tab/>
        <w:t>Other emission control system components or systems, or emission-related power-train components or systems, which are connected to a computer, the failure of which may result in exhaust emissions exceeding the limits given in paragraph 3.3.2.</w:t>
      </w:r>
      <w:r>
        <w:t xml:space="preserve"> </w:t>
      </w:r>
      <w:r w:rsidRPr="0094715B">
        <w:t>Examples of such systems or components are those for monitoring and control of air mass-flow, air volumetric flow (and temperature), boost pressure and inlet manifold pressure (and relevant sensors to enable these functions to be carried out).</w:t>
      </w:r>
    </w:p>
    <w:p w14:paraId="4583C7CA" w14:textId="77777777" w:rsidR="00E81D9F" w:rsidRDefault="00E81D9F" w:rsidP="00E81D9F">
      <w:pPr>
        <w:pStyle w:val="SingleTxtG"/>
        <w:ind w:left="2268" w:hanging="1134"/>
      </w:pPr>
      <w:r w:rsidRPr="0094715B">
        <w:t>3.3.4.5.</w:t>
      </w:r>
      <w:r w:rsidRPr="0094715B">
        <w:tab/>
        <w:t>Unless otherwise monitored, any other emission-related power-train component connected to a computer shall be monitored for circuit continuity.</w:t>
      </w:r>
    </w:p>
    <w:p w14:paraId="4583C7CB" w14:textId="77777777" w:rsidR="00E81D9F" w:rsidRPr="005A6155" w:rsidRDefault="00E81D9F" w:rsidP="00E81D9F">
      <w:pPr>
        <w:pStyle w:val="SingleTxtG"/>
        <w:ind w:left="2268" w:hanging="1134"/>
        <w:rPr>
          <w:lang w:val="en-US"/>
        </w:rPr>
      </w:pPr>
      <w:r w:rsidRPr="005A6155">
        <w:rPr>
          <w:lang w:val="en-US"/>
        </w:rPr>
        <w:t>3.3.4.6.</w:t>
      </w:r>
      <w:r w:rsidRPr="005A6155">
        <w:rPr>
          <w:lang w:val="en-US"/>
        </w:rPr>
        <w:tab/>
        <w:t>Malfunctions and the reduction in efficiency of the EGR system shall be monitored.</w:t>
      </w:r>
    </w:p>
    <w:p w14:paraId="4583C7CC" w14:textId="77777777" w:rsidR="00E81D9F" w:rsidRPr="005A6155" w:rsidRDefault="00E81D9F" w:rsidP="00E81D9F">
      <w:pPr>
        <w:pStyle w:val="SingleTxtG"/>
        <w:ind w:left="2268" w:hanging="1134"/>
        <w:rPr>
          <w:lang w:val="en-US"/>
        </w:rPr>
      </w:pPr>
      <w:r w:rsidRPr="005A6155">
        <w:rPr>
          <w:lang w:val="en-US"/>
        </w:rPr>
        <w:t>3.3.4.7.</w:t>
      </w:r>
      <w:r w:rsidRPr="005A6155">
        <w:rPr>
          <w:lang w:val="en-US"/>
        </w:rPr>
        <w:tab/>
        <w:t>Malfunctions and the reduction in efficiency of a NO</w:t>
      </w:r>
      <w:r w:rsidRPr="00ED785C">
        <w:rPr>
          <w:vertAlign w:val="subscript"/>
          <w:lang w:val="en-US"/>
        </w:rPr>
        <w:t>x</w:t>
      </w:r>
      <w:r w:rsidRPr="005A6155">
        <w:rPr>
          <w:lang w:val="en-US"/>
        </w:rPr>
        <w:t xml:space="preserve"> after</w:t>
      </w:r>
      <w:r>
        <w:rPr>
          <w:lang w:val="en-US"/>
        </w:rPr>
        <w:t>-</w:t>
      </w:r>
      <w:r w:rsidRPr="005A6155">
        <w:rPr>
          <w:lang w:val="en-US"/>
        </w:rPr>
        <w:t>treatment system using a reagent and the reagent dosing sub-system shall be monitored.</w:t>
      </w:r>
    </w:p>
    <w:p w14:paraId="4583C7CD" w14:textId="77777777" w:rsidR="00E81D9F" w:rsidRPr="005A6155" w:rsidRDefault="00E81D9F" w:rsidP="00E81D9F">
      <w:pPr>
        <w:pStyle w:val="SingleTxtG"/>
        <w:ind w:left="2268" w:hanging="1134"/>
      </w:pPr>
      <w:r w:rsidRPr="005A6155">
        <w:t>3.3.4.8.</w:t>
      </w:r>
      <w:r w:rsidRPr="005A6155">
        <w:tab/>
        <w:t>Malfunctions and the reduction in efficiency of NO</w:t>
      </w:r>
      <w:r w:rsidRPr="00ED785C">
        <w:rPr>
          <w:vertAlign w:val="subscript"/>
        </w:rPr>
        <w:t>x</w:t>
      </w:r>
      <w:r w:rsidRPr="005A6155">
        <w:t xml:space="preserve"> after</w:t>
      </w:r>
      <w:r>
        <w:t>-</w:t>
      </w:r>
      <w:r w:rsidRPr="005A6155">
        <w:t>treatment not using a reagent shall be monitored.</w:t>
      </w:r>
    </w:p>
    <w:p w14:paraId="4583C7CE" w14:textId="77777777" w:rsidR="00E81D9F" w:rsidRPr="005A6155" w:rsidRDefault="00E81D9F" w:rsidP="00E81D9F">
      <w:pPr>
        <w:pStyle w:val="SingleTxtG"/>
        <w:ind w:left="2268" w:hanging="1134"/>
      </w:pPr>
      <w:r w:rsidRPr="005A6155">
        <w:t>3.3.5.</w:t>
      </w:r>
      <w:r w:rsidRPr="005A6155">
        <w:tab/>
        <w:t>Manufacturers may demonstrate to the approval authority that certain components or systems need not be monitored if, in the event of their total failure or removal, emissions do not exceed the emission limits given in paragraph 3.3.2.</w:t>
      </w:r>
    </w:p>
    <w:p w14:paraId="4583C7CF" w14:textId="77777777" w:rsidR="00E81D9F" w:rsidRPr="005A6155" w:rsidRDefault="00E81D9F" w:rsidP="00E81D9F">
      <w:pPr>
        <w:pStyle w:val="SingleTxtG"/>
        <w:ind w:left="2268" w:hanging="1134"/>
      </w:pPr>
      <w:r w:rsidRPr="005A6155">
        <w:t xml:space="preserve">3.4. </w:t>
      </w:r>
      <w:r w:rsidRPr="005A6155">
        <w:tab/>
        <w:t>A sequence of diagnostic checks shall be initiated at each engine start and completed at least once provided that the correct test conditions are met.</w:t>
      </w:r>
      <w:r>
        <w:t xml:space="preserve"> </w:t>
      </w:r>
      <w:r w:rsidRPr="005A6155">
        <w:t xml:space="preserve">The test conditions shall be selected in such a way that they all occur under normal driving as represented by the Type I </w:t>
      </w:r>
      <w:r w:rsidR="00485640">
        <w:t>Test</w:t>
      </w:r>
      <w:r w:rsidRPr="005A6155">
        <w:t>.</w:t>
      </w:r>
    </w:p>
    <w:p w14:paraId="4583C7D0" w14:textId="77777777" w:rsidR="00E81D9F" w:rsidRPr="0094715B" w:rsidRDefault="00E81D9F" w:rsidP="00E81D9F">
      <w:pPr>
        <w:pStyle w:val="SingleTxtG"/>
        <w:ind w:left="2268" w:hanging="1134"/>
      </w:pPr>
      <w:r w:rsidRPr="0094715B">
        <w:t>3.5.</w:t>
      </w:r>
      <w:r w:rsidRPr="0094715B">
        <w:tab/>
        <w:t>Activation of malfunction indicator (MI)</w:t>
      </w:r>
    </w:p>
    <w:p w14:paraId="4583C7D1" w14:textId="77777777" w:rsidR="00E81D9F" w:rsidRPr="0094715B" w:rsidRDefault="00E81D9F" w:rsidP="00E81D9F">
      <w:pPr>
        <w:pStyle w:val="SingleTxtG"/>
        <w:ind w:left="2268" w:hanging="1134"/>
      </w:pPr>
      <w:r w:rsidRPr="0094715B">
        <w:t>3.5.1.</w:t>
      </w:r>
      <w:r w:rsidRPr="0094715B">
        <w:tab/>
        <w:t>The OBD system shall incorporate a malfunction indicator readily perceivable to the vehicle operator.</w:t>
      </w:r>
      <w:r>
        <w:t xml:space="preserve"> </w:t>
      </w:r>
      <w:r w:rsidRPr="0094715B">
        <w:t>The MI shall not be used for any other purpose except to indicate emergency start-up or limp-home routines to the driver.</w:t>
      </w:r>
      <w:r>
        <w:t xml:space="preserve"> </w:t>
      </w:r>
      <w:r w:rsidRPr="0094715B">
        <w:t>The MI shall be visible in all reasonable lighting conditions.</w:t>
      </w:r>
      <w:r>
        <w:t xml:space="preserve"> </w:t>
      </w:r>
      <w:r w:rsidRPr="0094715B">
        <w:t>When activated, it shall display a symbol in conformity with ISO 2575. A vehicle shall not be equipped with more than one general purpose MI for emission-related problems.</w:t>
      </w:r>
      <w:r>
        <w:t xml:space="preserve"> </w:t>
      </w:r>
      <w:r w:rsidRPr="0094715B">
        <w:lastRenderedPageBreak/>
        <w:t xml:space="preserve">Separate specific purpose </w:t>
      </w:r>
      <w:proofErr w:type="spellStart"/>
      <w:r w:rsidRPr="0094715B">
        <w:t>telltales</w:t>
      </w:r>
      <w:proofErr w:type="spellEnd"/>
      <w:r w:rsidRPr="0094715B">
        <w:t xml:space="preserve"> (e. g. brake system, fasten seat belt, oil pressure, etc.) are permitted.</w:t>
      </w:r>
      <w:r>
        <w:t xml:space="preserve"> </w:t>
      </w:r>
      <w:r w:rsidRPr="0094715B">
        <w:t>The use of red colour for an MI is prohibited.</w:t>
      </w:r>
    </w:p>
    <w:p w14:paraId="4583C7D2" w14:textId="77777777" w:rsidR="00E81D9F" w:rsidRPr="0094715B" w:rsidRDefault="00E81D9F" w:rsidP="00E81D9F">
      <w:pPr>
        <w:pStyle w:val="SingleTxtG"/>
        <w:ind w:left="2268" w:hanging="1134"/>
      </w:pPr>
      <w:r w:rsidRPr="0094715B">
        <w:t>3.5.2.</w:t>
      </w:r>
      <w:r w:rsidRPr="0094715B">
        <w:tab/>
        <w:t>For strategies requiring more than two preconditioning cycles for MI activation, the manufacturer must provide data and/or an engineering evaluation which adequately demonstrates that the monitoring system is equally effective and timely in detecting component deterioration.</w:t>
      </w:r>
      <w:r>
        <w:t xml:space="preserve"> </w:t>
      </w:r>
      <w:r w:rsidRPr="0094715B">
        <w:t>Strategies requiring on average more than ten driving cycles for MI activation are not accepted.</w:t>
      </w:r>
      <w:r>
        <w:t xml:space="preserve"> </w:t>
      </w:r>
      <w:r w:rsidRPr="0094715B">
        <w:t>The MI must also activate whenever the engine control enters a permanent emission default mode of operation if the emission limits given in paragraph 3.3.2. are exceeded or if the OBD system is unable to fulfil the basic monitoring requirements specified in paragraph 3.3.3. or 3.3.4. of this annex.</w:t>
      </w:r>
      <w:r>
        <w:t xml:space="preserve"> </w:t>
      </w:r>
      <w:r w:rsidRPr="0094715B">
        <w:t xml:space="preserve">The MI must operate in a distinct warning mode, </w:t>
      </w:r>
      <w:proofErr w:type="gramStart"/>
      <w:r w:rsidRPr="0094715B">
        <w:t>e.g.</w:t>
      </w:r>
      <w:proofErr w:type="gramEnd"/>
      <w:r w:rsidRPr="0094715B">
        <w:t xml:space="preserve"> a flashing light, under any period during which engine misfire occurs at a level likely to cause catalyst damage, as specified by the manufacturer.</w:t>
      </w:r>
      <w:r>
        <w:t xml:space="preserve"> </w:t>
      </w:r>
      <w:r w:rsidRPr="0094715B">
        <w:t>The MI must also activate when the vehicle's ignition is in the "key</w:t>
      </w:r>
      <w:r w:rsidRPr="0094715B">
        <w:noBreakHyphen/>
        <w:t>on" position before engine starting or cranking and de</w:t>
      </w:r>
      <w:r w:rsidRPr="0094715B">
        <w:noBreakHyphen/>
        <w:t>activate after engine starting if no malfunction has previously been detected.</w:t>
      </w:r>
    </w:p>
    <w:p w14:paraId="4583C7D3" w14:textId="77777777" w:rsidR="00E81D9F" w:rsidRPr="00F944F4" w:rsidRDefault="00E81D9F" w:rsidP="00E81D9F">
      <w:pPr>
        <w:pStyle w:val="SingleTxtG"/>
        <w:ind w:left="2268" w:hanging="1134"/>
      </w:pPr>
      <w:r w:rsidRPr="00F944F4">
        <w:t>3.6.</w:t>
      </w:r>
      <w:r w:rsidRPr="00F944F4">
        <w:tab/>
        <w:t xml:space="preserve">The OBD system must record fault code(s) indicating the status of the </w:t>
      </w:r>
      <w:r w:rsidRPr="00F944F4">
        <w:tab/>
        <w:t>emission control system.</w:t>
      </w:r>
      <w:r>
        <w:t xml:space="preserve"> </w:t>
      </w:r>
      <w:r w:rsidRPr="00F944F4">
        <w:t>Separate status codes must be used to identify correctly functioning emission control systems and those emission control systems which need further vehicle operation to be fully evaluated.</w:t>
      </w:r>
      <w:r>
        <w:t xml:space="preserve"> </w:t>
      </w:r>
      <w:r w:rsidRPr="00F944F4">
        <w:t>If the MI is activated due to deterioration or malfunction or permanent emission default modes of operation, a fault code must be stored that identifies the type of malfunction.</w:t>
      </w:r>
      <w:r>
        <w:t xml:space="preserve"> </w:t>
      </w:r>
      <w:r w:rsidRPr="00F944F4">
        <w:t>A fault code must also be stored in the cases referred to in paragraphs 3.3.3.5. and 3.3.4.5. of this annex.</w:t>
      </w:r>
    </w:p>
    <w:p w14:paraId="4583C7D4" w14:textId="77777777" w:rsidR="00E81D9F" w:rsidRPr="00F944F4" w:rsidRDefault="00E81D9F" w:rsidP="00E81D9F">
      <w:pPr>
        <w:pStyle w:val="SingleTxtG"/>
        <w:ind w:left="2268" w:hanging="1134"/>
      </w:pPr>
      <w:r w:rsidRPr="00F944F4">
        <w:t>3.6.1.</w:t>
      </w:r>
      <w:r w:rsidRPr="00F944F4">
        <w:tab/>
        <w:t>The distance travelled by the vehicle while the MI is activated shall be available at any instant through the serial port on the standard link connector.</w:t>
      </w:r>
    </w:p>
    <w:p w14:paraId="4583C7D5" w14:textId="77777777" w:rsidR="00E81D9F" w:rsidRPr="00F944F4" w:rsidRDefault="00E81D9F" w:rsidP="00E81D9F">
      <w:pPr>
        <w:pStyle w:val="SingleTxtG"/>
        <w:ind w:left="2268" w:hanging="1134"/>
      </w:pPr>
      <w:r w:rsidRPr="00F944F4">
        <w:t>3.6.2.</w:t>
      </w:r>
      <w:r w:rsidRPr="00F944F4">
        <w:tab/>
        <w:t>In the case of vehicles equipped with positive-ignition engines, misfiring cylinders need not be uniquely identified if a distinct single or multiple cylinder misfire fault code is stored.</w:t>
      </w:r>
    </w:p>
    <w:p w14:paraId="4583C7D6" w14:textId="77777777" w:rsidR="00E81D9F" w:rsidRPr="00F944F4" w:rsidRDefault="00E81D9F" w:rsidP="00E81D9F">
      <w:pPr>
        <w:pStyle w:val="SingleTxtG"/>
        <w:ind w:left="2268" w:hanging="1134"/>
      </w:pPr>
      <w:r w:rsidRPr="00F944F4">
        <w:t>3.7.</w:t>
      </w:r>
      <w:r w:rsidRPr="00F944F4">
        <w:tab/>
      </w:r>
      <w:r w:rsidRPr="00F944F4">
        <w:tab/>
        <w:t>Extinguishing the MI</w:t>
      </w:r>
    </w:p>
    <w:p w14:paraId="4583C7D7" w14:textId="77777777" w:rsidR="00E81D9F" w:rsidRPr="00F944F4" w:rsidRDefault="00E81D9F" w:rsidP="00E81D9F">
      <w:pPr>
        <w:pStyle w:val="SingleTxtG"/>
        <w:ind w:left="2268" w:hanging="1134"/>
      </w:pPr>
      <w:r w:rsidRPr="00F944F4">
        <w:t>3.7.1.</w:t>
      </w:r>
      <w:r w:rsidRPr="00F944F4">
        <w:tab/>
        <w:t>If misfire at levels likely to cause catalyst damage (as specified by the manufacturer) is not present any more, or if the engine is operated after changes to speed and load conditions where the level of misfire will not cause catalyst damage, the MI may be switched back to the previous state of activation during the first driving cycle on which the misfire level was detected and may be switched to the normal activated mode on subsequent driving cycles.</w:t>
      </w:r>
      <w:r>
        <w:t xml:space="preserve"> </w:t>
      </w:r>
      <w:r w:rsidRPr="00F944F4">
        <w:t>If the MI is switched back to the previous state of activation, the corresponding fault codes and stored freeze-frame conditions may be erased.</w:t>
      </w:r>
    </w:p>
    <w:p w14:paraId="4583C7D8" w14:textId="77777777" w:rsidR="00E81D9F" w:rsidRPr="00F944F4" w:rsidRDefault="00E81D9F" w:rsidP="00E81D9F">
      <w:pPr>
        <w:pStyle w:val="SingleTxtG"/>
        <w:keepNext/>
        <w:keepLines/>
        <w:ind w:left="2268" w:hanging="1134"/>
      </w:pPr>
      <w:r w:rsidRPr="00F944F4">
        <w:t>3.7.2.</w:t>
      </w:r>
      <w:r w:rsidRPr="00F944F4">
        <w:tab/>
        <w:t>For all other malfunctions, the MI may be de-activated after three subsequent sequential driving cycles during which the monitoring system responsible for activating the MI ceases to detect the malfunction and if no other malfunction has been identified that would independently activate the MI.</w:t>
      </w:r>
    </w:p>
    <w:p w14:paraId="4583C7D9" w14:textId="77777777" w:rsidR="00E81D9F" w:rsidRPr="00F944F4" w:rsidRDefault="00E81D9F" w:rsidP="00E81D9F">
      <w:pPr>
        <w:pStyle w:val="SingleTxtG"/>
        <w:ind w:left="2268" w:hanging="1134"/>
      </w:pPr>
      <w:r w:rsidRPr="00F944F4">
        <w:t>3.8.</w:t>
      </w:r>
      <w:r w:rsidRPr="00F944F4">
        <w:tab/>
      </w:r>
      <w:r w:rsidRPr="00F944F4">
        <w:tab/>
        <w:t>Erasing a fault code</w:t>
      </w:r>
    </w:p>
    <w:p w14:paraId="4583C7DA" w14:textId="77777777" w:rsidR="00E81D9F" w:rsidRPr="00F944F4" w:rsidRDefault="00E81D9F" w:rsidP="00E81D9F">
      <w:pPr>
        <w:pStyle w:val="SingleTxtG"/>
        <w:ind w:left="2268" w:hanging="1134"/>
      </w:pPr>
      <w:r w:rsidRPr="00F944F4">
        <w:t>3.8.1.</w:t>
      </w:r>
      <w:r w:rsidRPr="00F944F4">
        <w:tab/>
        <w:t>The OBD system may erase a fault code and the distance travelled and freeze-frame information if the same fault is not re-registered in at least 40 engine warm-up cycles.</w:t>
      </w:r>
    </w:p>
    <w:p w14:paraId="4583C7DB" w14:textId="77777777" w:rsidR="00E81D9F" w:rsidRDefault="00E81D9F" w:rsidP="00E81D9F">
      <w:pPr>
        <w:pStyle w:val="SingleTxtG"/>
        <w:ind w:left="2268" w:hanging="1134"/>
      </w:pPr>
      <w:r w:rsidRPr="00F944F4">
        <w:rPr>
          <w:snapToGrid w:val="0"/>
        </w:rPr>
        <w:t>3.9.</w:t>
      </w:r>
      <w:r w:rsidRPr="00F944F4">
        <w:rPr>
          <w:snapToGrid w:val="0"/>
        </w:rPr>
        <w:tab/>
      </w:r>
      <w:r w:rsidRPr="00F944F4">
        <w:t>Bi-fuelled gas vehicles</w:t>
      </w:r>
    </w:p>
    <w:p w14:paraId="4583C7DC" w14:textId="77777777" w:rsidR="00E81D9F" w:rsidRPr="00AA0114" w:rsidRDefault="00E81D9F" w:rsidP="00E81D9F">
      <w:pPr>
        <w:pStyle w:val="SingleTxtG"/>
        <w:ind w:left="2268" w:hanging="1134"/>
      </w:pPr>
      <w:r w:rsidRPr="00AA0114">
        <w:tab/>
        <w:t xml:space="preserve">In general, for bi-fuelled gas vehicles for each of the fuel types (petrol and </w:t>
      </w:r>
      <w:r>
        <w:t>(</w:t>
      </w:r>
      <w:r w:rsidRPr="00AA0114">
        <w:t>NG/biomethane</w:t>
      </w:r>
      <w:r>
        <w:t>)</w:t>
      </w:r>
      <w:r w:rsidRPr="00AA0114">
        <w:t>/LPG)</w:t>
      </w:r>
      <w:r>
        <w:t>)</w:t>
      </w:r>
      <w:r w:rsidRPr="00AA0114">
        <w:t xml:space="preserve"> all the OBD requirements as for a mono-fuelled </w:t>
      </w:r>
      <w:r w:rsidRPr="00AA0114">
        <w:lastRenderedPageBreak/>
        <w:t>vehicle are applicable. To this end one of the following two options in paragraphs 3.9.1. or 3.9.2. or any combination thereof shall be used.</w:t>
      </w:r>
    </w:p>
    <w:p w14:paraId="4583C7DD" w14:textId="77777777" w:rsidR="00E81D9F" w:rsidRPr="00AA0114" w:rsidRDefault="00E81D9F" w:rsidP="00E81D9F">
      <w:pPr>
        <w:pStyle w:val="SingleTxtG"/>
        <w:ind w:left="2268" w:hanging="1134"/>
      </w:pPr>
      <w:r w:rsidRPr="00AA0114">
        <w:t>3.9.1.</w:t>
      </w:r>
      <w:r w:rsidRPr="00AA0114">
        <w:tab/>
        <w:t>One OBD system for both fuel types.</w:t>
      </w:r>
    </w:p>
    <w:p w14:paraId="4583C7DE" w14:textId="77777777" w:rsidR="00E81D9F" w:rsidRPr="00AA0114" w:rsidRDefault="00E81D9F" w:rsidP="00E81D9F">
      <w:pPr>
        <w:pStyle w:val="SingleTxtG"/>
        <w:ind w:left="2268" w:hanging="1134"/>
      </w:pPr>
      <w:r w:rsidRPr="00AA0114">
        <w:t>3.9.1.1.</w:t>
      </w:r>
      <w:r w:rsidRPr="00AA0114">
        <w:tab/>
        <w:t xml:space="preserve">The following procedures shall be executed for each diagnostic in a single OBD system for operation on petrol and on </w:t>
      </w:r>
      <w:r>
        <w:t>(</w:t>
      </w:r>
      <w:r w:rsidRPr="00AA0114">
        <w:t>NG/biomethane</w:t>
      </w:r>
      <w:r>
        <w:t>)</w:t>
      </w:r>
      <w:r w:rsidRPr="00AA0114">
        <w:t>/LPG, either independent of the fuel currently in use or fuel type specific:</w:t>
      </w:r>
    </w:p>
    <w:p w14:paraId="4583C7DF" w14:textId="77777777" w:rsidR="00E81D9F" w:rsidRPr="00AA0114" w:rsidRDefault="00E81D9F" w:rsidP="00E81D9F">
      <w:pPr>
        <w:pStyle w:val="SingleTxtG"/>
        <w:tabs>
          <w:tab w:val="left" w:pos="2835"/>
        </w:tabs>
        <w:ind w:left="2268" w:hanging="1134"/>
        <w:rPr>
          <w:snapToGrid w:val="0"/>
          <w:lang w:eastAsia="de-DE"/>
        </w:rPr>
      </w:pPr>
      <w:r w:rsidRPr="00AA0114">
        <w:rPr>
          <w:snapToGrid w:val="0"/>
          <w:lang w:eastAsia="de-DE"/>
        </w:rPr>
        <w:tab/>
        <w:t>(a)</w:t>
      </w:r>
      <w:r w:rsidRPr="00AA0114">
        <w:rPr>
          <w:snapToGrid w:val="0"/>
          <w:lang w:eastAsia="de-DE"/>
        </w:rPr>
        <w:tab/>
      </w:r>
      <w:r>
        <w:rPr>
          <w:snapToGrid w:val="0"/>
          <w:lang w:eastAsia="de-DE"/>
        </w:rPr>
        <w:t>A</w:t>
      </w:r>
      <w:r w:rsidRPr="00AA0114">
        <w:rPr>
          <w:snapToGrid w:val="0"/>
          <w:lang w:eastAsia="de-DE"/>
        </w:rPr>
        <w:t>ctivation of malfunction indicator (MI) (see paragraph</w:t>
      </w:r>
      <w:r>
        <w:rPr>
          <w:snapToGrid w:val="0"/>
          <w:lang w:eastAsia="de-DE"/>
        </w:rPr>
        <w:t> </w:t>
      </w:r>
      <w:r w:rsidRPr="00AA0114">
        <w:rPr>
          <w:snapToGrid w:val="0"/>
          <w:lang w:eastAsia="de-DE"/>
        </w:rPr>
        <w:t xml:space="preserve">3.5. of this </w:t>
      </w:r>
      <w:r>
        <w:rPr>
          <w:snapToGrid w:val="0"/>
          <w:lang w:eastAsia="de-DE"/>
        </w:rPr>
        <w:tab/>
        <w:t>annex);</w:t>
      </w:r>
    </w:p>
    <w:p w14:paraId="4583C7E0" w14:textId="77777777" w:rsidR="00E81D9F" w:rsidRPr="00AA0114" w:rsidRDefault="00E81D9F" w:rsidP="00E81D9F">
      <w:pPr>
        <w:pStyle w:val="SingleTxtG"/>
        <w:ind w:left="2268" w:hanging="1134"/>
        <w:rPr>
          <w:snapToGrid w:val="0"/>
          <w:lang w:eastAsia="de-DE"/>
        </w:rPr>
      </w:pPr>
      <w:r>
        <w:rPr>
          <w:snapToGrid w:val="0"/>
          <w:lang w:eastAsia="de-DE"/>
        </w:rPr>
        <w:tab/>
        <w:t>(b)</w:t>
      </w:r>
      <w:r>
        <w:rPr>
          <w:snapToGrid w:val="0"/>
          <w:lang w:eastAsia="de-DE"/>
        </w:rPr>
        <w:tab/>
        <w:t>F</w:t>
      </w:r>
      <w:r w:rsidRPr="00AA0114">
        <w:rPr>
          <w:snapToGrid w:val="0"/>
          <w:lang w:eastAsia="de-DE"/>
        </w:rPr>
        <w:t>ault code storage (se</w:t>
      </w:r>
      <w:r>
        <w:rPr>
          <w:snapToGrid w:val="0"/>
          <w:lang w:eastAsia="de-DE"/>
        </w:rPr>
        <w:t>e paragraph 3.6. of this annex);</w:t>
      </w:r>
    </w:p>
    <w:p w14:paraId="4583C7E1" w14:textId="77777777" w:rsidR="00E81D9F" w:rsidRPr="00AA0114" w:rsidRDefault="00E81D9F" w:rsidP="00E81D9F">
      <w:pPr>
        <w:pStyle w:val="SingleTxtG"/>
        <w:ind w:left="2268" w:hanging="1134"/>
        <w:rPr>
          <w:snapToGrid w:val="0"/>
          <w:lang w:eastAsia="de-DE"/>
        </w:rPr>
      </w:pPr>
      <w:r>
        <w:rPr>
          <w:snapToGrid w:val="0"/>
          <w:lang w:eastAsia="de-DE"/>
        </w:rPr>
        <w:tab/>
        <w:t>(c)</w:t>
      </w:r>
      <w:r>
        <w:rPr>
          <w:snapToGrid w:val="0"/>
          <w:lang w:eastAsia="de-DE"/>
        </w:rPr>
        <w:tab/>
        <w:t>E</w:t>
      </w:r>
      <w:r w:rsidRPr="00AA0114">
        <w:rPr>
          <w:snapToGrid w:val="0"/>
          <w:lang w:eastAsia="de-DE"/>
        </w:rPr>
        <w:t>xtinguishing the MI (se</w:t>
      </w:r>
      <w:r>
        <w:rPr>
          <w:snapToGrid w:val="0"/>
          <w:lang w:eastAsia="de-DE"/>
        </w:rPr>
        <w:t>e paragraph 3.7. of this annex);</w:t>
      </w:r>
    </w:p>
    <w:p w14:paraId="4583C7E2" w14:textId="77777777" w:rsidR="00E81D9F" w:rsidRPr="00AA0114" w:rsidRDefault="00E81D9F" w:rsidP="00E81D9F">
      <w:pPr>
        <w:pStyle w:val="SingleTxtG"/>
        <w:ind w:left="2268" w:hanging="1134"/>
        <w:rPr>
          <w:snapToGrid w:val="0"/>
          <w:lang w:eastAsia="de-DE"/>
        </w:rPr>
      </w:pPr>
      <w:r>
        <w:rPr>
          <w:snapToGrid w:val="0"/>
          <w:lang w:eastAsia="de-DE"/>
        </w:rPr>
        <w:tab/>
        <w:t>(d)</w:t>
      </w:r>
      <w:r>
        <w:rPr>
          <w:snapToGrid w:val="0"/>
          <w:lang w:eastAsia="de-DE"/>
        </w:rPr>
        <w:tab/>
        <w:t>E</w:t>
      </w:r>
      <w:r w:rsidRPr="00AA0114">
        <w:rPr>
          <w:snapToGrid w:val="0"/>
          <w:lang w:eastAsia="de-DE"/>
        </w:rPr>
        <w:t>rasing a fault code (see paragraph</w:t>
      </w:r>
      <w:r>
        <w:rPr>
          <w:snapToGrid w:val="0"/>
          <w:lang w:eastAsia="de-DE"/>
        </w:rPr>
        <w:t> </w:t>
      </w:r>
      <w:r w:rsidRPr="00AA0114">
        <w:rPr>
          <w:snapToGrid w:val="0"/>
          <w:lang w:eastAsia="de-DE"/>
        </w:rPr>
        <w:t>3.8. of this annex).</w:t>
      </w:r>
    </w:p>
    <w:p w14:paraId="4583C7E3" w14:textId="77777777" w:rsidR="00E81D9F" w:rsidRPr="00AA0114" w:rsidRDefault="00E81D9F" w:rsidP="00E81D9F">
      <w:pPr>
        <w:pStyle w:val="SingleTxtG"/>
        <w:ind w:left="2268" w:hanging="1134"/>
      </w:pPr>
      <w:r w:rsidRPr="00AA0114">
        <w:tab/>
        <w:t xml:space="preserve">For components or systems to be monitored, either separate diagnostics for each fuel type can </w:t>
      </w:r>
      <w:r>
        <w:t>be used or a common diagnostic.</w:t>
      </w:r>
    </w:p>
    <w:p w14:paraId="4583C7E4" w14:textId="77777777" w:rsidR="00E81D9F" w:rsidRPr="00AA0114" w:rsidRDefault="00E81D9F" w:rsidP="00E81D9F">
      <w:pPr>
        <w:pStyle w:val="SingleTxtG"/>
        <w:ind w:left="2268" w:hanging="1134"/>
      </w:pPr>
      <w:r w:rsidRPr="00AA0114">
        <w:t>3.9.1.2.</w:t>
      </w:r>
      <w:r w:rsidRPr="00AA0114">
        <w:tab/>
        <w:t>The OBD system can reside in either one or more computers.</w:t>
      </w:r>
    </w:p>
    <w:p w14:paraId="4583C7E5" w14:textId="77777777" w:rsidR="00E81D9F" w:rsidRPr="00AA0114" w:rsidRDefault="00E81D9F" w:rsidP="00E81D9F">
      <w:pPr>
        <w:pStyle w:val="SingleTxtG"/>
        <w:ind w:left="2268" w:hanging="1134"/>
      </w:pPr>
      <w:r w:rsidRPr="00AA0114">
        <w:t>3.9.2.</w:t>
      </w:r>
      <w:r w:rsidRPr="00AA0114">
        <w:tab/>
        <w:t>Two separate OBD systems, one for each fuel type.</w:t>
      </w:r>
    </w:p>
    <w:p w14:paraId="4583C7E6" w14:textId="77777777" w:rsidR="00E81D9F" w:rsidRPr="00AA0114" w:rsidRDefault="00E81D9F" w:rsidP="00E81D9F">
      <w:pPr>
        <w:pStyle w:val="SingleTxtG"/>
        <w:ind w:left="2268" w:hanging="1134"/>
      </w:pPr>
      <w:r w:rsidRPr="00AA0114">
        <w:t>3.9.2.1.</w:t>
      </w:r>
      <w:r w:rsidRPr="00AA0114">
        <w:tab/>
        <w:t xml:space="preserve">The following procedures shall be executed independently of each other when the vehicle is operated on petrol or on </w:t>
      </w:r>
      <w:r>
        <w:t>(</w:t>
      </w:r>
      <w:r w:rsidRPr="00AA0114">
        <w:t>NG/biomethane</w:t>
      </w:r>
      <w:r>
        <w:t>)</w:t>
      </w:r>
      <w:r w:rsidRPr="00AA0114">
        <w:t>/LPG:</w:t>
      </w:r>
    </w:p>
    <w:p w14:paraId="4583C7E7" w14:textId="77777777" w:rsidR="00E81D9F" w:rsidRPr="00AA0114" w:rsidRDefault="00E81D9F" w:rsidP="00E81D9F">
      <w:pPr>
        <w:pStyle w:val="SingleTxtG"/>
        <w:tabs>
          <w:tab w:val="left" w:pos="2835"/>
        </w:tabs>
        <w:ind w:left="2268" w:hanging="1134"/>
        <w:rPr>
          <w:snapToGrid w:val="0"/>
          <w:lang w:eastAsia="de-DE"/>
        </w:rPr>
      </w:pPr>
      <w:r>
        <w:rPr>
          <w:snapToGrid w:val="0"/>
          <w:lang w:eastAsia="de-DE"/>
        </w:rPr>
        <w:tab/>
        <w:t>(a)</w:t>
      </w:r>
      <w:r>
        <w:rPr>
          <w:snapToGrid w:val="0"/>
          <w:lang w:eastAsia="de-DE"/>
        </w:rPr>
        <w:tab/>
        <w:t>A</w:t>
      </w:r>
      <w:r w:rsidRPr="00AA0114">
        <w:rPr>
          <w:snapToGrid w:val="0"/>
          <w:lang w:eastAsia="de-DE"/>
        </w:rPr>
        <w:t>ctivation of malfunction indicator (MI) (see paragraph</w:t>
      </w:r>
      <w:r>
        <w:rPr>
          <w:snapToGrid w:val="0"/>
          <w:lang w:eastAsia="de-DE"/>
        </w:rPr>
        <w:t> </w:t>
      </w:r>
      <w:r w:rsidRPr="00AA0114">
        <w:rPr>
          <w:snapToGrid w:val="0"/>
          <w:lang w:eastAsia="de-DE"/>
        </w:rPr>
        <w:t xml:space="preserve">3.5. of this </w:t>
      </w:r>
      <w:r>
        <w:rPr>
          <w:snapToGrid w:val="0"/>
          <w:lang w:eastAsia="de-DE"/>
        </w:rPr>
        <w:tab/>
        <w:t>annex);</w:t>
      </w:r>
    </w:p>
    <w:p w14:paraId="4583C7E8" w14:textId="77777777" w:rsidR="00E81D9F" w:rsidRPr="00AA0114" w:rsidRDefault="00E81D9F" w:rsidP="00E81D9F">
      <w:pPr>
        <w:pStyle w:val="SingleTxtG"/>
        <w:ind w:left="2268" w:hanging="1134"/>
        <w:rPr>
          <w:snapToGrid w:val="0"/>
          <w:lang w:eastAsia="de-DE"/>
        </w:rPr>
      </w:pPr>
      <w:r w:rsidRPr="00AA0114">
        <w:rPr>
          <w:snapToGrid w:val="0"/>
          <w:lang w:eastAsia="de-DE"/>
        </w:rPr>
        <w:tab/>
        <w:t>(b</w:t>
      </w:r>
      <w:r>
        <w:rPr>
          <w:snapToGrid w:val="0"/>
          <w:lang w:eastAsia="de-DE"/>
        </w:rPr>
        <w:t>)</w:t>
      </w:r>
      <w:r>
        <w:rPr>
          <w:snapToGrid w:val="0"/>
          <w:lang w:eastAsia="de-DE"/>
        </w:rPr>
        <w:tab/>
        <w:t>F</w:t>
      </w:r>
      <w:r w:rsidRPr="00AA0114">
        <w:rPr>
          <w:snapToGrid w:val="0"/>
          <w:lang w:eastAsia="de-DE"/>
        </w:rPr>
        <w:t>ault code storage (see paragraph 3.6. of this ann</w:t>
      </w:r>
      <w:r>
        <w:rPr>
          <w:snapToGrid w:val="0"/>
          <w:lang w:eastAsia="de-DE"/>
        </w:rPr>
        <w:t>ex);</w:t>
      </w:r>
    </w:p>
    <w:p w14:paraId="4583C7E9" w14:textId="77777777" w:rsidR="00E81D9F" w:rsidRPr="00AA0114" w:rsidRDefault="00E81D9F" w:rsidP="00E81D9F">
      <w:pPr>
        <w:pStyle w:val="SingleTxtG"/>
        <w:ind w:left="2268" w:hanging="1134"/>
        <w:rPr>
          <w:snapToGrid w:val="0"/>
          <w:lang w:eastAsia="de-DE"/>
        </w:rPr>
      </w:pPr>
      <w:r>
        <w:rPr>
          <w:snapToGrid w:val="0"/>
          <w:lang w:eastAsia="de-DE"/>
        </w:rPr>
        <w:tab/>
        <w:t>(c)</w:t>
      </w:r>
      <w:r>
        <w:rPr>
          <w:snapToGrid w:val="0"/>
          <w:lang w:eastAsia="de-DE"/>
        </w:rPr>
        <w:tab/>
        <w:t>E</w:t>
      </w:r>
      <w:r w:rsidRPr="00AA0114">
        <w:rPr>
          <w:snapToGrid w:val="0"/>
          <w:lang w:eastAsia="de-DE"/>
        </w:rPr>
        <w:t>xtinguishing the MI (se</w:t>
      </w:r>
      <w:r>
        <w:rPr>
          <w:snapToGrid w:val="0"/>
          <w:lang w:eastAsia="de-DE"/>
        </w:rPr>
        <w:t>e paragraph 3.7. of this annex);</w:t>
      </w:r>
    </w:p>
    <w:p w14:paraId="4583C7EA" w14:textId="77777777" w:rsidR="00E81D9F" w:rsidRPr="00AA0114" w:rsidRDefault="00E81D9F" w:rsidP="00E81D9F">
      <w:pPr>
        <w:pStyle w:val="SingleTxtG"/>
        <w:ind w:left="2268" w:hanging="1134"/>
        <w:rPr>
          <w:snapToGrid w:val="0"/>
          <w:lang w:eastAsia="de-DE"/>
        </w:rPr>
      </w:pPr>
      <w:r>
        <w:rPr>
          <w:snapToGrid w:val="0"/>
          <w:lang w:eastAsia="de-DE"/>
        </w:rPr>
        <w:tab/>
        <w:t>(d)</w:t>
      </w:r>
      <w:r>
        <w:rPr>
          <w:snapToGrid w:val="0"/>
          <w:lang w:eastAsia="de-DE"/>
        </w:rPr>
        <w:tab/>
        <w:t>E</w:t>
      </w:r>
      <w:r w:rsidRPr="00AA0114">
        <w:rPr>
          <w:snapToGrid w:val="0"/>
          <w:lang w:eastAsia="de-DE"/>
        </w:rPr>
        <w:t>rasing a fault code (see paragraph 3.8. of this annex).</w:t>
      </w:r>
    </w:p>
    <w:p w14:paraId="4583C7EB" w14:textId="77777777" w:rsidR="00E81D9F" w:rsidRPr="00AA0114" w:rsidRDefault="00E81D9F" w:rsidP="00E81D9F">
      <w:pPr>
        <w:pStyle w:val="SingleTxtG"/>
        <w:ind w:left="2268" w:hanging="1134"/>
      </w:pPr>
      <w:r w:rsidRPr="00AA0114">
        <w:t>3.9.2.2.</w:t>
      </w:r>
      <w:r w:rsidRPr="00AA0114">
        <w:tab/>
        <w:t>The separate OBD systems can reside in either one or more computers.</w:t>
      </w:r>
    </w:p>
    <w:p w14:paraId="4583C7EC" w14:textId="77777777" w:rsidR="00E81D9F" w:rsidRPr="00AA0114" w:rsidRDefault="00E81D9F" w:rsidP="00E81D9F">
      <w:pPr>
        <w:pStyle w:val="SingleTxtG"/>
        <w:ind w:left="2268" w:hanging="1134"/>
      </w:pPr>
      <w:r w:rsidRPr="00AA0114">
        <w:t>3.9.3.</w:t>
      </w:r>
      <w:r w:rsidRPr="00AA0114">
        <w:tab/>
        <w:t>Specific requirements regarding the transmission of diagnostic signals from bi-fuelled gas vehicles.</w:t>
      </w:r>
    </w:p>
    <w:p w14:paraId="4583C7ED" w14:textId="77777777" w:rsidR="00E81D9F" w:rsidRPr="00AA0114" w:rsidRDefault="00E81D9F" w:rsidP="00E81D9F">
      <w:pPr>
        <w:pStyle w:val="SingleTxtG"/>
        <w:ind w:left="2268" w:hanging="1134"/>
      </w:pPr>
      <w:r w:rsidRPr="00AA0114">
        <w:t>3.9.3.1.</w:t>
      </w:r>
      <w:r w:rsidRPr="00AA0114">
        <w:tab/>
        <w:t>On a request from a diagnostic scan tool, the diagnostic signals shall be transmitted on one or more source addresses. The use of source addresses is described in ISO DIS 15031-5 "Road vehicles - communication between vehicles and external test</w:t>
      </w:r>
      <w:r w:rsidRPr="00AA0114">
        <w:rPr>
          <w:b/>
          <w:bCs/>
        </w:rPr>
        <w:t xml:space="preserve"> </w:t>
      </w:r>
      <w:r w:rsidRPr="00AA0114">
        <w:t>equipment for</w:t>
      </w:r>
      <w:r w:rsidRPr="00AA0114">
        <w:rPr>
          <w:b/>
          <w:bCs/>
        </w:rPr>
        <w:t xml:space="preserve"> </w:t>
      </w:r>
      <w:r w:rsidRPr="00AA0114">
        <w:t xml:space="preserve">emissions-related diagnostics </w:t>
      </w:r>
      <w:r>
        <w:t>–</w:t>
      </w:r>
      <w:r w:rsidRPr="00AA0114">
        <w:t xml:space="preserve"> Part</w:t>
      </w:r>
      <w:r>
        <w:t> </w:t>
      </w:r>
      <w:r w:rsidRPr="00AA0114">
        <w:t>5: Emissions-related diagnostic services", dated 1 November 2001.</w:t>
      </w:r>
    </w:p>
    <w:p w14:paraId="4583C7EE" w14:textId="77777777" w:rsidR="00E81D9F" w:rsidRPr="005A6155" w:rsidRDefault="00E81D9F" w:rsidP="00952C45">
      <w:pPr>
        <w:pStyle w:val="SingleTxtG"/>
        <w:keepNext/>
        <w:keepLines/>
        <w:ind w:left="2268" w:hanging="1134"/>
      </w:pPr>
      <w:r w:rsidRPr="005A6155">
        <w:t>3.9.3.2.</w:t>
      </w:r>
      <w:r w:rsidRPr="005A6155">
        <w:tab/>
        <w:t>Identification of fuel specific information can be realized:</w:t>
      </w:r>
    </w:p>
    <w:p w14:paraId="4583C7EF" w14:textId="77777777" w:rsidR="00E81D9F" w:rsidRPr="005A6155" w:rsidRDefault="00E81D9F" w:rsidP="00952C45">
      <w:pPr>
        <w:pStyle w:val="SingleTxtG"/>
        <w:keepNext/>
        <w:keepLines/>
        <w:ind w:left="2268" w:hanging="1134"/>
      </w:pPr>
      <w:r>
        <w:tab/>
        <w:t>(a)</w:t>
      </w:r>
      <w:r>
        <w:tab/>
        <w:t>B</w:t>
      </w:r>
      <w:r w:rsidRPr="005A6155">
        <w:t>y use of source addresses</w:t>
      </w:r>
      <w:r>
        <w:t>;</w:t>
      </w:r>
      <w:r w:rsidRPr="005A6155">
        <w:t xml:space="preserve"> and/or</w:t>
      </w:r>
    </w:p>
    <w:p w14:paraId="4583C7F0" w14:textId="77777777" w:rsidR="00E81D9F" w:rsidRPr="005A6155" w:rsidRDefault="00E81D9F" w:rsidP="00E81D9F">
      <w:pPr>
        <w:pStyle w:val="SingleTxtG"/>
        <w:ind w:left="2268" w:hanging="1134"/>
      </w:pPr>
      <w:r>
        <w:tab/>
        <w:t>(b)</w:t>
      </w:r>
      <w:r>
        <w:tab/>
        <w:t>B</w:t>
      </w:r>
      <w:r w:rsidRPr="005A6155">
        <w:t>y use of a fuel select switch</w:t>
      </w:r>
      <w:r>
        <w:t>;</w:t>
      </w:r>
      <w:r w:rsidRPr="005A6155">
        <w:t xml:space="preserve"> and/or</w:t>
      </w:r>
    </w:p>
    <w:p w14:paraId="4583C7F1" w14:textId="77777777" w:rsidR="00E81D9F" w:rsidRPr="005A6155" w:rsidRDefault="00E81D9F" w:rsidP="00E81D9F">
      <w:pPr>
        <w:pStyle w:val="SingleTxtG"/>
        <w:ind w:left="2268" w:hanging="1134"/>
      </w:pPr>
      <w:r>
        <w:tab/>
        <w:t>(c)</w:t>
      </w:r>
      <w:r>
        <w:tab/>
        <w:t>B</w:t>
      </w:r>
      <w:r w:rsidRPr="005A6155">
        <w:t>y use of fuel specific fault codes.</w:t>
      </w:r>
    </w:p>
    <w:p w14:paraId="4583C7F2" w14:textId="77777777" w:rsidR="00E81D9F" w:rsidRPr="00215440" w:rsidRDefault="00E81D9F" w:rsidP="00E81D9F">
      <w:pPr>
        <w:pStyle w:val="SingleTxtG"/>
        <w:ind w:left="2268" w:hanging="1134"/>
      </w:pPr>
      <w:r w:rsidRPr="00215440">
        <w:t>3.9.4.</w:t>
      </w:r>
      <w:r w:rsidRPr="00215440">
        <w:tab/>
        <w:t xml:space="preserve">Regarding the status code (as described in paragraph 3.6. of this annex), one of the following two options has to be used, if one or more of the </w:t>
      </w:r>
      <w:proofErr w:type="gramStart"/>
      <w:r w:rsidRPr="00215440">
        <w:t>diagnostics</w:t>
      </w:r>
      <w:proofErr w:type="gramEnd"/>
      <w:r w:rsidRPr="00215440">
        <w:t xml:space="preserve"> reporting readiness is fuel type specific:</w:t>
      </w:r>
    </w:p>
    <w:p w14:paraId="4583C7F3" w14:textId="77777777" w:rsidR="00E81D9F" w:rsidRPr="00215440" w:rsidRDefault="00E81D9F" w:rsidP="00E81D9F">
      <w:pPr>
        <w:pStyle w:val="SingleTxtG"/>
        <w:tabs>
          <w:tab w:val="left" w:pos="2835"/>
        </w:tabs>
        <w:ind w:left="2268" w:hanging="1134"/>
      </w:pPr>
      <w:r w:rsidRPr="00215440">
        <w:tab/>
        <w:t>(a)</w:t>
      </w:r>
      <w:r w:rsidRPr="00215440">
        <w:tab/>
        <w:t xml:space="preserve">The status code is fuel specific, </w:t>
      </w:r>
      <w:proofErr w:type="gramStart"/>
      <w:r w:rsidRPr="00215440">
        <w:t>i.e.</w:t>
      </w:r>
      <w:proofErr w:type="gramEnd"/>
      <w:r w:rsidRPr="00215440">
        <w:t xml:space="preserve"> use of two status codes, one for </w:t>
      </w:r>
      <w:r>
        <w:tab/>
      </w:r>
      <w:r w:rsidRPr="00215440">
        <w:t>each fuel type;</w:t>
      </w:r>
    </w:p>
    <w:p w14:paraId="4583C7F4" w14:textId="77777777" w:rsidR="00E81D9F" w:rsidRPr="00215440" w:rsidRDefault="00E81D9F" w:rsidP="00E81D9F">
      <w:pPr>
        <w:pStyle w:val="SingleTxtG"/>
        <w:tabs>
          <w:tab w:val="left" w:pos="2835"/>
        </w:tabs>
        <w:ind w:left="2268" w:hanging="1134"/>
      </w:pPr>
      <w:r w:rsidRPr="00215440">
        <w:tab/>
        <w:t>(b)</w:t>
      </w:r>
      <w:r w:rsidRPr="00215440">
        <w:tab/>
        <w:t xml:space="preserve">The status code shall indicate fully evaluated control systems for both </w:t>
      </w:r>
      <w:r>
        <w:tab/>
      </w:r>
      <w:r w:rsidRPr="00215440">
        <w:t xml:space="preserve">fuel types (petrol and </w:t>
      </w:r>
      <w:r>
        <w:t>(</w:t>
      </w:r>
      <w:r w:rsidRPr="00215440">
        <w:t>NG/biomethane</w:t>
      </w:r>
      <w:r>
        <w:t>)</w:t>
      </w:r>
      <w:r w:rsidRPr="00215440">
        <w:t>/LPG)</w:t>
      </w:r>
      <w:r>
        <w:t>)</w:t>
      </w:r>
      <w:r w:rsidRPr="00215440">
        <w:t xml:space="preserve"> when the control </w:t>
      </w:r>
      <w:r w:rsidR="00952C45">
        <w:tab/>
      </w:r>
      <w:r w:rsidRPr="00215440">
        <w:t>systems are fully evaluated for one of the fuel types.</w:t>
      </w:r>
    </w:p>
    <w:p w14:paraId="4583C7F5" w14:textId="77777777" w:rsidR="00E81D9F" w:rsidRPr="00215440" w:rsidRDefault="00E81D9F" w:rsidP="00E81D9F">
      <w:pPr>
        <w:pStyle w:val="SingleTxtG"/>
        <w:ind w:left="2268" w:hanging="1134"/>
      </w:pPr>
      <w:r w:rsidRPr="00215440">
        <w:lastRenderedPageBreak/>
        <w:tab/>
        <w:t xml:space="preserve">If none of the </w:t>
      </w:r>
      <w:proofErr w:type="gramStart"/>
      <w:r w:rsidRPr="00215440">
        <w:t>diagnostics</w:t>
      </w:r>
      <w:proofErr w:type="gramEnd"/>
      <w:r w:rsidRPr="00215440">
        <w:t xml:space="preserve"> reporting readiness is fuel type specific, then only one st</w:t>
      </w:r>
      <w:r>
        <w:t>atus code has to be supported.</w:t>
      </w:r>
    </w:p>
    <w:p w14:paraId="4583C7F6" w14:textId="77777777" w:rsidR="00E81D9F" w:rsidRPr="00215440" w:rsidRDefault="00E81D9F" w:rsidP="00E81D9F">
      <w:pPr>
        <w:pStyle w:val="SingleTxtG"/>
        <w:ind w:left="2268" w:hanging="1134"/>
      </w:pPr>
      <w:r w:rsidRPr="00215440">
        <w:t>4.</w:t>
      </w:r>
      <w:r w:rsidRPr="00215440">
        <w:tab/>
        <w:t>Requirements relating to the type-approval of on-board diagnostic systems</w:t>
      </w:r>
    </w:p>
    <w:p w14:paraId="4583C7F7" w14:textId="77777777" w:rsidR="00E81D9F" w:rsidRPr="00215440" w:rsidRDefault="00E81D9F" w:rsidP="00E81D9F">
      <w:pPr>
        <w:pStyle w:val="SingleTxtG"/>
        <w:ind w:left="2268" w:hanging="1134"/>
      </w:pPr>
      <w:r w:rsidRPr="00215440">
        <w:t>4.1.</w:t>
      </w:r>
      <w:r w:rsidRPr="00215440">
        <w:tab/>
        <w:t>A manufacturer may request to the authority that an OBD system be accepted for type-approval even though the system contains one or more deficiencies such that the specific requirements of this annex are not fully met.</w:t>
      </w:r>
    </w:p>
    <w:p w14:paraId="4583C7F8" w14:textId="77777777" w:rsidR="00E81D9F" w:rsidRPr="00215440" w:rsidRDefault="00E81D9F" w:rsidP="00E81D9F">
      <w:pPr>
        <w:pStyle w:val="SingleTxtG"/>
        <w:ind w:left="2268" w:hanging="1134"/>
      </w:pPr>
      <w:r w:rsidRPr="00215440">
        <w:t>4.2.</w:t>
      </w:r>
      <w:r w:rsidRPr="00215440">
        <w:tab/>
        <w:t>In considering the request, the authority shall determine whether compliance with the requirements of this annex is infeasible or unreasonable.</w:t>
      </w:r>
    </w:p>
    <w:p w14:paraId="4583C7F9" w14:textId="77777777" w:rsidR="00E81D9F" w:rsidRPr="00215440" w:rsidRDefault="00E81D9F" w:rsidP="00E81D9F">
      <w:pPr>
        <w:pStyle w:val="SingleTxtG"/>
        <w:ind w:left="2268" w:hanging="1134"/>
      </w:pPr>
      <w:r w:rsidRPr="00215440">
        <w:tab/>
        <w:t xml:space="preserve">The </w:t>
      </w:r>
      <w:r>
        <w:t>A</w:t>
      </w:r>
      <w:r w:rsidRPr="00215440">
        <w:t xml:space="preserve">pproval </w:t>
      </w:r>
      <w:r>
        <w:t>A</w:t>
      </w:r>
      <w:r w:rsidRPr="00215440">
        <w:t>uthority shall take into consideration data from the manufacturer that details such factors as, but not limited to, technical feasibility, lead time and production cycles including phase-in or phase-out of engines or vehicle designs and programmed upgrades of computers, the extent to which the resultant OBD system will be effective in complying with the requirements of this Regulation and that the manufacturer has demonstrated an acceptable level of effort towards compliance with the requirements of this Regulation.</w:t>
      </w:r>
    </w:p>
    <w:p w14:paraId="4583C7FA" w14:textId="77777777" w:rsidR="00E81D9F" w:rsidRPr="00215440" w:rsidRDefault="00E81D9F" w:rsidP="00E81D9F">
      <w:pPr>
        <w:pStyle w:val="SingleTxtG"/>
        <w:ind w:left="2268" w:hanging="1134"/>
      </w:pPr>
      <w:r w:rsidRPr="00215440">
        <w:t>4.2.1.</w:t>
      </w:r>
      <w:r w:rsidRPr="00215440">
        <w:tab/>
        <w:t>The authority will not accept any deficiency request that includes the complete lack of a required diagnostic monitor.</w:t>
      </w:r>
    </w:p>
    <w:p w14:paraId="4583C7FB" w14:textId="77777777" w:rsidR="00E81D9F" w:rsidRPr="00215440" w:rsidRDefault="00E81D9F" w:rsidP="00E81D9F">
      <w:pPr>
        <w:pStyle w:val="SingleTxtG"/>
        <w:ind w:left="2268" w:hanging="1134"/>
      </w:pPr>
      <w:r w:rsidRPr="00215440">
        <w:t>4.2.2.</w:t>
      </w:r>
      <w:r w:rsidRPr="00215440">
        <w:tab/>
        <w:t>The authority will not accept any deficiency request that does not respect the OBD threshold limits in paragraph 3.3.2.</w:t>
      </w:r>
    </w:p>
    <w:p w14:paraId="4583C7FC" w14:textId="77777777" w:rsidR="00E81D9F" w:rsidRPr="00215440" w:rsidRDefault="00E81D9F" w:rsidP="00E81D9F">
      <w:pPr>
        <w:pStyle w:val="SingleTxtG"/>
        <w:ind w:left="2268" w:hanging="1134"/>
      </w:pPr>
      <w:r w:rsidRPr="00215440">
        <w:t>4.3.</w:t>
      </w:r>
      <w:r w:rsidRPr="00215440">
        <w:tab/>
        <w:t>In determining the identified order of deficiencies, deficiencies relating to paragraphs 3.3.3.1., 3.3.3.2. and 3.3.3.3. of this annex for positive-ignition engines and paragraphs 3.3.4.1., 3.3.4.2. and 3.3.4.3. of this annex for compression-ignition engines shall be identified first.</w:t>
      </w:r>
    </w:p>
    <w:p w14:paraId="4583C7FD" w14:textId="77777777" w:rsidR="00E81D9F" w:rsidRPr="00215440" w:rsidRDefault="00E81D9F" w:rsidP="00E81D9F">
      <w:pPr>
        <w:pStyle w:val="SingleTxtG"/>
        <w:ind w:left="2268" w:hanging="1134"/>
      </w:pPr>
      <w:r w:rsidRPr="00215440">
        <w:t>4.4.</w:t>
      </w:r>
      <w:r w:rsidRPr="00215440">
        <w:tab/>
        <w:t xml:space="preserve">Prior to or at the time of type-approval, no deficiency shall be granted in respect of the requirements of paragraph 6.5., except paragraph 6.5.3.4. of Appendix 1 to this annex. </w:t>
      </w:r>
    </w:p>
    <w:p w14:paraId="4583C7FE" w14:textId="77777777" w:rsidR="00E81D9F" w:rsidRPr="00215440" w:rsidRDefault="00E81D9F" w:rsidP="00E81D9F">
      <w:pPr>
        <w:pStyle w:val="SingleTxtG"/>
        <w:ind w:left="2268" w:hanging="1134"/>
      </w:pPr>
      <w:r w:rsidRPr="00215440">
        <w:t>4.5.</w:t>
      </w:r>
      <w:r w:rsidRPr="00215440">
        <w:tab/>
        <w:t>Deficiency period</w:t>
      </w:r>
    </w:p>
    <w:p w14:paraId="4583C7FF" w14:textId="77777777" w:rsidR="00E81D9F" w:rsidRPr="00215440" w:rsidRDefault="00E81D9F" w:rsidP="00E81D9F">
      <w:pPr>
        <w:pStyle w:val="SingleTxtG"/>
        <w:ind w:left="2268" w:hanging="1134"/>
      </w:pPr>
      <w:r w:rsidRPr="00215440">
        <w:t>4.5.1.</w:t>
      </w:r>
      <w:r w:rsidRPr="00215440">
        <w:tab/>
        <w:t>A deficiency may be carried-over for a period of two years after the date of type-approval of the vehicle type unless it can be adequately demonstrated that substantial vehicle hardware modifications and additional lead-time beyond two years would be necessary to correct the deficiency. In such a case, the deficiency may be carried-over for a period not exceeding three years.</w:t>
      </w:r>
    </w:p>
    <w:p w14:paraId="4583C800" w14:textId="77777777" w:rsidR="00E81D9F" w:rsidRPr="00941570" w:rsidRDefault="00E81D9F" w:rsidP="00EF44BC">
      <w:pPr>
        <w:pStyle w:val="SingleTxtG"/>
        <w:spacing w:after="100"/>
        <w:ind w:left="2268" w:hanging="1134"/>
      </w:pPr>
      <w:r w:rsidRPr="00941570">
        <w:t>4.</w:t>
      </w:r>
      <w:r>
        <w:t>5</w:t>
      </w:r>
      <w:r w:rsidRPr="00941570">
        <w:t>.2.</w:t>
      </w:r>
      <w:r w:rsidRPr="00941570">
        <w:tab/>
        <w:t xml:space="preserve">A manufacturer may request that the </w:t>
      </w:r>
      <w:r>
        <w:t xml:space="preserve">Approval Authority </w:t>
      </w:r>
      <w:r w:rsidRPr="00941570">
        <w:t>grant a deficiency retrospectively when such a deficiency is discovered after the original type-approval.</w:t>
      </w:r>
      <w:r>
        <w:t xml:space="preserve"> </w:t>
      </w:r>
      <w:r w:rsidRPr="00941570">
        <w:t>In this case, the deficiency may be carried-over for a period of two years after the date of notification to the administrative department unless it can be adequately demonstrated that substantial vehicle hardware modifications and additional lead-time beyond two years would be necessary to correct the deficiency.</w:t>
      </w:r>
      <w:r>
        <w:t xml:space="preserve"> </w:t>
      </w:r>
      <w:r w:rsidRPr="00941570">
        <w:t>In such a case, the deficiency may be carried-over for a period not exceeding three years.</w:t>
      </w:r>
    </w:p>
    <w:p w14:paraId="4583C801" w14:textId="77777777" w:rsidR="00E81D9F" w:rsidRPr="00941570" w:rsidRDefault="00E81D9F" w:rsidP="00EF44BC">
      <w:pPr>
        <w:pStyle w:val="SingleTxtG"/>
        <w:spacing w:after="100"/>
        <w:ind w:left="2268" w:hanging="1134"/>
      </w:pPr>
      <w:r w:rsidRPr="00941570">
        <w:t>4.</w:t>
      </w:r>
      <w:r>
        <w:t>6</w:t>
      </w:r>
      <w:r w:rsidRPr="00941570">
        <w:t>.</w:t>
      </w:r>
      <w:r w:rsidRPr="00941570">
        <w:tab/>
        <w:t>The authority shall notify its decision in granting a deficiency request to all other Parties to the 1958 Agreement applying this Regulation.</w:t>
      </w:r>
    </w:p>
    <w:p w14:paraId="4583C802" w14:textId="77777777" w:rsidR="00E81D9F" w:rsidRPr="00941570" w:rsidRDefault="00E81D9F" w:rsidP="00EF44BC">
      <w:pPr>
        <w:pStyle w:val="SingleTxtG"/>
        <w:spacing w:after="100"/>
        <w:ind w:left="2268" w:hanging="1134"/>
      </w:pPr>
      <w:r w:rsidRPr="00941570">
        <w:t>5.</w:t>
      </w:r>
      <w:r w:rsidRPr="00941570">
        <w:tab/>
        <w:t>A</w:t>
      </w:r>
      <w:r>
        <w:t>ccess to OBD information</w:t>
      </w:r>
    </w:p>
    <w:p w14:paraId="4583C803" w14:textId="77777777" w:rsidR="00E81D9F" w:rsidRPr="00941570" w:rsidRDefault="00E81D9F" w:rsidP="00EF44BC">
      <w:pPr>
        <w:pStyle w:val="SingleTxtG"/>
        <w:spacing w:after="100"/>
        <w:ind w:left="2268" w:hanging="1134"/>
      </w:pPr>
      <w:r w:rsidRPr="00941570">
        <w:t>5.1.</w:t>
      </w:r>
      <w:r w:rsidRPr="00941570">
        <w:tab/>
        <w:t>Applications for type-approval or amendment of a type-approval shall be accompanied by the relevant information concerning the vehicle OBD system.</w:t>
      </w:r>
      <w:r>
        <w:t xml:space="preserve"> </w:t>
      </w:r>
      <w:r w:rsidRPr="00941570">
        <w:t xml:space="preserve">This relevant information shall enable manufacturers of replacement or retrofit components to make the parts they manufacture compatible with the vehicle </w:t>
      </w:r>
      <w:r w:rsidRPr="00941570">
        <w:lastRenderedPageBreak/>
        <w:t>OBD system with a view to fault-free operation assuring the vehicle user against malfunctions.</w:t>
      </w:r>
      <w:r>
        <w:t xml:space="preserve"> </w:t>
      </w:r>
      <w:r w:rsidRPr="00941570">
        <w:t>Similarly, such relevant information shall enable the manufacturers of diagnostic tools and test equipment to make tools and equipment that provide for effective and accurate diagnosis of vehicle emission control systems.</w:t>
      </w:r>
    </w:p>
    <w:p w14:paraId="4583C804" w14:textId="77777777" w:rsidR="00E81D9F" w:rsidRPr="00941570" w:rsidRDefault="00952C45" w:rsidP="00EF44BC">
      <w:pPr>
        <w:pStyle w:val="SingleTxtG"/>
        <w:spacing w:after="100"/>
        <w:ind w:left="2268" w:hanging="1134"/>
      </w:pPr>
      <w:r>
        <w:t>5.2.</w:t>
      </w:r>
      <w:r>
        <w:tab/>
        <w:t>Upon request, the Administrative D</w:t>
      </w:r>
      <w:r w:rsidR="00E81D9F" w:rsidRPr="00941570">
        <w:t>epartments shall make Appendix</w:t>
      </w:r>
      <w:r w:rsidR="00E81D9F">
        <w:t> </w:t>
      </w:r>
      <w:r w:rsidR="00E81D9F" w:rsidRPr="00941570">
        <w:t>1 of Annex</w:t>
      </w:r>
      <w:r w:rsidR="00E81D9F">
        <w:t> </w:t>
      </w:r>
      <w:r w:rsidR="00E81D9F" w:rsidRPr="00941570">
        <w:t>2 containing the relevant information on the OBD system available to any interested components, diagnostic tools or test equipment manufacturer on a non-discriminatory basis.</w:t>
      </w:r>
    </w:p>
    <w:p w14:paraId="4583C805" w14:textId="77777777" w:rsidR="00E81D9F" w:rsidRPr="00941570" w:rsidRDefault="00E81D9F" w:rsidP="00EF44BC">
      <w:pPr>
        <w:pStyle w:val="SingleTxtG"/>
        <w:spacing w:after="100"/>
        <w:ind w:left="2268" w:hanging="1134"/>
        <w:rPr>
          <w:rStyle w:val="CommentReference"/>
          <w:color w:val="000000"/>
          <w:sz w:val="20"/>
          <w:szCs w:val="20"/>
        </w:rPr>
      </w:pPr>
      <w:r w:rsidRPr="00941570">
        <w:t>5.2.1.</w:t>
      </w:r>
      <w:r w:rsidRPr="00941570">
        <w:tab/>
      </w:r>
      <w:r w:rsidRPr="00941570">
        <w:rPr>
          <w:rStyle w:val="CommentReference"/>
          <w:color w:val="000000"/>
          <w:sz w:val="20"/>
          <w:szCs w:val="20"/>
        </w:rPr>
        <w:t xml:space="preserve">If </w:t>
      </w:r>
      <w:proofErr w:type="spellStart"/>
      <w:proofErr w:type="gramStart"/>
      <w:r w:rsidRPr="00941570">
        <w:rPr>
          <w:rStyle w:val="CommentReference"/>
          <w:color w:val="000000"/>
          <w:sz w:val="20"/>
          <w:szCs w:val="20"/>
        </w:rPr>
        <w:t>a</w:t>
      </w:r>
      <w:proofErr w:type="spellEnd"/>
      <w:proofErr w:type="gramEnd"/>
      <w:r w:rsidRPr="00941570">
        <w:rPr>
          <w:rStyle w:val="CommentReference"/>
          <w:color w:val="000000"/>
          <w:sz w:val="20"/>
          <w:szCs w:val="20"/>
        </w:rPr>
        <w:t xml:space="preserve"> </w:t>
      </w:r>
      <w:r w:rsidR="00952C45">
        <w:t>Administrative D</w:t>
      </w:r>
      <w:r w:rsidRPr="00941570">
        <w:t xml:space="preserve">epartment </w:t>
      </w:r>
      <w:r w:rsidRPr="00941570">
        <w:rPr>
          <w:rStyle w:val="CommentReference"/>
          <w:color w:val="000000"/>
          <w:sz w:val="20"/>
          <w:szCs w:val="20"/>
        </w:rPr>
        <w:t xml:space="preserve">receives a request from </w:t>
      </w:r>
      <w:r w:rsidRPr="00941570">
        <w:t xml:space="preserve">any interested components, diagnostic tools or test equipment manufacturer for </w:t>
      </w:r>
      <w:r w:rsidRPr="00941570">
        <w:rPr>
          <w:rStyle w:val="CommentReference"/>
          <w:color w:val="000000"/>
          <w:sz w:val="20"/>
          <w:szCs w:val="20"/>
        </w:rPr>
        <w:t xml:space="preserve">information on the OBD system of a vehicle that has been type-approved to a previous version of Regulation, </w:t>
      </w:r>
    </w:p>
    <w:p w14:paraId="4583C806" w14:textId="77777777" w:rsidR="00E81D9F" w:rsidRPr="00E041B8" w:rsidRDefault="00E81D9F" w:rsidP="00EF44BC">
      <w:pPr>
        <w:pStyle w:val="SingleTxtG"/>
        <w:tabs>
          <w:tab w:val="left" w:pos="2835"/>
        </w:tabs>
        <w:spacing w:after="100"/>
        <w:ind w:left="2268" w:hanging="1134"/>
        <w:rPr>
          <w:rStyle w:val="CommentReference"/>
          <w:sz w:val="20"/>
          <w:szCs w:val="20"/>
        </w:rPr>
      </w:pPr>
      <w:r>
        <w:rPr>
          <w:rStyle w:val="CommentReference"/>
          <w:sz w:val="20"/>
          <w:szCs w:val="20"/>
        </w:rPr>
        <w:tab/>
      </w:r>
      <w:r w:rsidRPr="00E041B8">
        <w:rPr>
          <w:rStyle w:val="CommentReference"/>
          <w:sz w:val="20"/>
          <w:szCs w:val="20"/>
        </w:rPr>
        <w:t>(a)</w:t>
      </w:r>
      <w:r>
        <w:rPr>
          <w:rStyle w:val="CommentReference"/>
          <w:sz w:val="20"/>
          <w:szCs w:val="20"/>
        </w:rPr>
        <w:tab/>
      </w:r>
      <w:r w:rsidRPr="00E041B8">
        <w:rPr>
          <w:rStyle w:val="CommentReference"/>
          <w:sz w:val="20"/>
          <w:szCs w:val="20"/>
        </w:rPr>
        <w:t xml:space="preserve">The </w:t>
      </w:r>
      <w:r w:rsidRPr="00E041B8">
        <w:t xml:space="preserve">Administrative department </w:t>
      </w:r>
      <w:r w:rsidRPr="00E041B8">
        <w:rPr>
          <w:rStyle w:val="CommentReference"/>
          <w:sz w:val="20"/>
          <w:szCs w:val="20"/>
        </w:rPr>
        <w:t xml:space="preserve">shall, within 30 days, request the </w:t>
      </w:r>
      <w:r>
        <w:rPr>
          <w:rStyle w:val="CommentReference"/>
          <w:sz w:val="20"/>
          <w:szCs w:val="20"/>
        </w:rPr>
        <w:tab/>
      </w:r>
      <w:r w:rsidRPr="00E041B8">
        <w:rPr>
          <w:rStyle w:val="CommentReference"/>
          <w:sz w:val="20"/>
          <w:szCs w:val="20"/>
        </w:rPr>
        <w:t xml:space="preserve">manufacturer of the vehicle in question the type to make available the </w:t>
      </w:r>
      <w:r>
        <w:rPr>
          <w:rStyle w:val="CommentReference"/>
          <w:sz w:val="20"/>
          <w:szCs w:val="20"/>
        </w:rPr>
        <w:tab/>
      </w:r>
      <w:r w:rsidRPr="00E041B8">
        <w:rPr>
          <w:rStyle w:val="CommentReference"/>
          <w:sz w:val="20"/>
          <w:szCs w:val="20"/>
        </w:rPr>
        <w:t xml:space="preserve">information required in paragraph 4.2.12.2.7.6. of Annex 1. The </w:t>
      </w:r>
      <w:r>
        <w:rPr>
          <w:rStyle w:val="CommentReference"/>
          <w:sz w:val="20"/>
          <w:szCs w:val="20"/>
        </w:rPr>
        <w:tab/>
      </w:r>
      <w:r w:rsidRPr="00E041B8">
        <w:rPr>
          <w:rStyle w:val="CommentReference"/>
          <w:sz w:val="20"/>
          <w:szCs w:val="20"/>
        </w:rPr>
        <w:t xml:space="preserve">requirement of the second section of paragraph 4.2.12.2.7.6. is not </w:t>
      </w:r>
      <w:r>
        <w:rPr>
          <w:rStyle w:val="CommentReference"/>
          <w:sz w:val="20"/>
          <w:szCs w:val="20"/>
        </w:rPr>
        <w:tab/>
      </w:r>
      <w:r w:rsidRPr="00E041B8">
        <w:rPr>
          <w:rStyle w:val="CommentReference"/>
          <w:sz w:val="20"/>
          <w:szCs w:val="20"/>
        </w:rPr>
        <w:t>applicable;</w:t>
      </w:r>
    </w:p>
    <w:p w14:paraId="4583C807" w14:textId="77777777" w:rsidR="00E81D9F" w:rsidRPr="00E041B8" w:rsidRDefault="00E81D9F" w:rsidP="00EF44BC">
      <w:pPr>
        <w:pStyle w:val="SingleTxtG"/>
        <w:tabs>
          <w:tab w:val="left" w:pos="2835"/>
        </w:tabs>
        <w:spacing w:after="100"/>
        <w:ind w:left="2268" w:hanging="1134"/>
        <w:rPr>
          <w:rStyle w:val="CommentReference"/>
          <w:sz w:val="20"/>
          <w:szCs w:val="20"/>
        </w:rPr>
      </w:pPr>
      <w:r>
        <w:rPr>
          <w:rStyle w:val="CommentReference"/>
          <w:sz w:val="20"/>
          <w:szCs w:val="20"/>
        </w:rPr>
        <w:tab/>
      </w:r>
      <w:r w:rsidRPr="00E041B8">
        <w:rPr>
          <w:rStyle w:val="CommentReference"/>
          <w:sz w:val="20"/>
          <w:szCs w:val="20"/>
        </w:rPr>
        <w:t>(b)</w:t>
      </w:r>
      <w:r>
        <w:rPr>
          <w:rStyle w:val="CommentReference"/>
          <w:sz w:val="20"/>
          <w:szCs w:val="20"/>
        </w:rPr>
        <w:tab/>
      </w:r>
      <w:r w:rsidRPr="00E041B8">
        <w:rPr>
          <w:rStyle w:val="CommentReference"/>
          <w:sz w:val="20"/>
          <w:szCs w:val="20"/>
        </w:rPr>
        <w:t xml:space="preserve">The manufacturer shall submit this information to the </w:t>
      </w:r>
      <w:proofErr w:type="gramStart"/>
      <w:r w:rsidRPr="00E041B8">
        <w:t>Administrative</w:t>
      </w:r>
      <w:proofErr w:type="gramEnd"/>
      <w:r w:rsidRPr="00E041B8">
        <w:t xml:space="preserve"> </w:t>
      </w:r>
      <w:r>
        <w:tab/>
      </w:r>
      <w:r w:rsidRPr="00E041B8">
        <w:t>department</w:t>
      </w:r>
      <w:r w:rsidRPr="00E041B8">
        <w:rPr>
          <w:rStyle w:val="CommentReference"/>
          <w:sz w:val="20"/>
          <w:szCs w:val="20"/>
        </w:rPr>
        <w:t xml:space="preserve"> within two months of the request;</w:t>
      </w:r>
    </w:p>
    <w:p w14:paraId="4583C808" w14:textId="77777777" w:rsidR="00E81D9F" w:rsidRPr="00E041B8" w:rsidRDefault="00E81D9F" w:rsidP="00EF44BC">
      <w:pPr>
        <w:pStyle w:val="SingleTxtG"/>
        <w:tabs>
          <w:tab w:val="left" w:pos="2835"/>
        </w:tabs>
        <w:spacing w:after="100"/>
        <w:ind w:left="2268" w:hanging="1134"/>
        <w:rPr>
          <w:rStyle w:val="CommentReference"/>
          <w:sz w:val="20"/>
          <w:szCs w:val="20"/>
        </w:rPr>
      </w:pPr>
      <w:r>
        <w:rPr>
          <w:rStyle w:val="CommentReference"/>
          <w:sz w:val="20"/>
          <w:szCs w:val="20"/>
        </w:rPr>
        <w:tab/>
      </w:r>
      <w:r w:rsidRPr="00E041B8">
        <w:rPr>
          <w:rStyle w:val="CommentReference"/>
          <w:sz w:val="20"/>
          <w:szCs w:val="20"/>
        </w:rPr>
        <w:t>(c)</w:t>
      </w:r>
      <w:r>
        <w:rPr>
          <w:rStyle w:val="CommentReference"/>
          <w:sz w:val="20"/>
          <w:szCs w:val="20"/>
        </w:rPr>
        <w:tab/>
      </w:r>
      <w:r w:rsidRPr="00E041B8">
        <w:rPr>
          <w:rStyle w:val="CommentReference"/>
          <w:sz w:val="20"/>
          <w:szCs w:val="20"/>
        </w:rPr>
        <w:t xml:space="preserve">The </w:t>
      </w:r>
      <w:r w:rsidRPr="00E041B8">
        <w:t xml:space="preserve">Administrative department </w:t>
      </w:r>
      <w:r w:rsidRPr="00E041B8">
        <w:rPr>
          <w:rStyle w:val="CommentReference"/>
          <w:sz w:val="20"/>
          <w:szCs w:val="20"/>
        </w:rPr>
        <w:t xml:space="preserve">shall transmit this information to the </w:t>
      </w:r>
      <w:r>
        <w:rPr>
          <w:rStyle w:val="CommentReference"/>
          <w:sz w:val="20"/>
          <w:szCs w:val="20"/>
        </w:rPr>
        <w:tab/>
      </w:r>
      <w:proofErr w:type="gramStart"/>
      <w:r w:rsidRPr="00E041B8">
        <w:t>Administrative</w:t>
      </w:r>
      <w:proofErr w:type="gramEnd"/>
      <w:r w:rsidRPr="00E041B8">
        <w:t xml:space="preserve"> departments </w:t>
      </w:r>
      <w:r w:rsidRPr="00E041B8">
        <w:rPr>
          <w:rStyle w:val="CommentReference"/>
          <w:sz w:val="20"/>
          <w:szCs w:val="20"/>
        </w:rPr>
        <w:t xml:space="preserve">of the Contracting Parties and the </w:t>
      </w:r>
      <w:r>
        <w:rPr>
          <w:rStyle w:val="CommentReference"/>
          <w:sz w:val="20"/>
          <w:szCs w:val="20"/>
        </w:rPr>
        <w:tab/>
      </w:r>
      <w:r w:rsidRPr="00E041B8">
        <w:t>Administrative department</w:t>
      </w:r>
      <w:r w:rsidRPr="00E041B8">
        <w:rPr>
          <w:rStyle w:val="CommentReference"/>
          <w:sz w:val="20"/>
          <w:szCs w:val="20"/>
        </w:rPr>
        <w:t xml:space="preserve"> which granted the original type-approval </w:t>
      </w:r>
      <w:r>
        <w:rPr>
          <w:rStyle w:val="CommentReference"/>
          <w:sz w:val="20"/>
          <w:szCs w:val="20"/>
        </w:rPr>
        <w:tab/>
      </w:r>
      <w:r w:rsidRPr="00E041B8">
        <w:rPr>
          <w:rStyle w:val="CommentReference"/>
          <w:sz w:val="20"/>
          <w:szCs w:val="20"/>
        </w:rPr>
        <w:t xml:space="preserve">shall attach this information to Annex 1 of the vehicle type-approval </w:t>
      </w:r>
      <w:r>
        <w:rPr>
          <w:rStyle w:val="CommentReference"/>
          <w:sz w:val="20"/>
          <w:szCs w:val="20"/>
        </w:rPr>
        <w:tab/>
      </w:r>
      <w:r w:rsidRPr="00E041B8">
        <w:rPr>
          <w:rStyle w:val="CommentReference"/>
          <w:sz w:val="20"/>
          <w:szCs w:val="20"/>
        </w:rPr>
        <w:t>information.</w:t>
      </w:r>
    </w:p>
    <w:p w14:paraId="4583C809" w14:textId="77777777" w:rsidR="00E81D9F" w:rsidRPr="00E041B8" w:rsidRDefault="00E81D9F" w:rsidP="00EF44BC">
      <w:pPr>
        <w:pStyle w:val="SingleTxtG"/>
        <w:spacing w:after="100"/>
        <w:ind w:left="2268" w:hanging="1134"/>
      </w:pPr>
      <w:r>
        <w:tab/>
      </w:r>
      <w:r w:rsidRPr="00E041B8">
        <w:t>This requirement shall not invalidate any approval previously granted pursuant to Regulation No. 83 nor prevent extensions to such approvals under the terms of the Regulation under which they were originally granted.</w:t>
      </w:r>
      <w:r w:rsidRPr="00E041B8">
        <w:rPr>
          <w:rStyle w:val="CommentReference"/>
          <w:color w:val="000000"/>
          <w:sz w:val="20"/>
          <w:szCs w:val="20"/>
          <w:vertAlign w:val="superscript"/>
        </w:rPr>
        <w:t xml:space="preserve"> </w:t>
      </w:r>
    </w:p>
    <w:p w14:paraId="4583C80A" w14:textId="77777777" w:rsidR="00E81D9F" w:rsidRPr="00E041B8" w:rsidRDefault="00E81D9F" w:rsidP="00EF44BC">
      <w:pPr>
        <w:pStyle w:val="SingleTxtG"/>
        <w:spacing w:after="100"/>
        <w:ind w:left="2268" w:hanging="1134"/>
      </w:pPr>
      <w:r w:rsidRPr="00E041B8">
        <w:t>5.2.2.</w:t>
      </w:r>
      <w:r w:rsidRPr="00E041B8">
        <w:tab/>
        <w:t>Information can only be requested for replacement or service components that are subject to UNECE type-approval, or for components that form part of a system that is subject to UNECE type-approval.</w:t>
      </w:r>
    </w:p>
    <w:p w14:paraId="4583C80B" w14:textId="77777777" w:rsidR="00E81D9F" w:rsidRPr="00941570" w:rsidRDefault="00E81D9F" w:rsidP="00E81D9F">
      <w:pPr>
        <w:pStyle w:val="SingleTxtG"/>
        <w:ind w:left="2268" w:hanging="1134"/>
        <w:rPr>
          <w:u w:val="single"/>
        </w:rPr>
      </w:pPr>
      <w:r w:rsidRPr="00E041B8">
        <w:t>5.2.3.</w:t>
      </w:r>
      <w:r w:rsidRPr="00E041B8">
        <w:tab/>
        <w:t>The request for information must identify the exact specification of the vehicle model for which the information is required. It must confirm that the information is required for the development of replacement or retrofit parts or components or diagnostic tools or test equipment.</w:t>
      </w:r>
    </w:p>
    <w:p w14:paraId="4583C80C" w14:textId="77777777" w:rsidR="00E81D9F" w:rsidRPr="00941570" w:rsidRDefault="00E81D9F" w:rsidP="00E81D9F">
      <w:pPr>
        <w:pStyle w:val="SingleTxtG"/>
        <w:ind w:left="2268" w:hanging="1134"/>
        <w:rPr>
          <w:u w:val="single"/>
        </w:rPr>
        <w:sectPr w:rsidR="00E81D9F" w:rsidRPr="00941570" w:rsidSect="00B74793">
          <w:headerReference w:type="even" r:id="rId383"/>
          <w:headerReference w:type="default" r:id="rId384"/>
          <w:footerReference w:type="even" r:id="rId385"/>
          <w:footerReference w:type="default" r:id="rId386"/>
          <w:headerReference w:type="first" r:id="rId387"/>
          <w:pgSz w:w="11911" w:h="16832" w:code="9"/>
          <w:pgMar w:top="1701" w:right="1134" w:bottom="2268" w:left="1134" w:header="964" w:footer="1701" w:gutter="0"/>
          <w:cols w:space="720"/>
          <w:noEndnote/>
        </w:sectPr>
      </w:pPr>
    </w:p>
    <w:p w14:paraId="4583C80D" w14:textId="77777777" w:rsidR="00E81D9F" w:rsidRDefault="00E81D9F" w:rsidP="00E81D9F">
      <w:pPr>
        <w:pStyle w:val="HChG"/>
      </w:pPr>
      <w:r>
        <w:lastRenderedPageBreak/>
        <w:t>Annex 11 - Appendix 1</w:t>
      </w:r>
    </w:p>
    <w:p w14:paraId="4583C80E" w14:textId="77777777" w:rsidR="00E81D9F" w:rsidRDefault="00E81D9F" w:rsidP="00E81D9F">
      <w:pPr>
        <w:pStyle w:val="HChG"/>
      </w:pPr>
      <w:r>
        <w:tab/>
      </w:r>
      <w:r>
        <w:tab/>
        <w:t>Functional aspects of on-board diagnostic (OBD) systems</w:t>
      </w:r>
    </w:p>
    <w:p w14:paraId="4583C80F" w14:textId="77777777" w:rsidR="00E81D9F" w:rsidRDefault="00E81D9F" w:rsidP="00E81D9F">
      <w:pPr>
        <w:pStyle w:val="SingleTxtG"/>
        <w:ind w:left="2268" w:hanging="1134"/>
      </w:pPr>
      <w:r w:rsidRPr="00731D1B">
        <w:t>1.</w:t>
      </w:r>
      <w:r w:rsidRPr="00731D1B">
        <w:tab/>
        <w:t>I</w:t>
      </w:r>
      <w:r>
        <w:t>ntroduction</w:t>
      </w:r>
    </w:p>
    <w:p w14:paraId="4583C810" w14:textId="77777777" w:rsidR="00E81D9F" w:rsidRPr="00731D1B" w:rsidRDefault="00E81D9F" w:rsidP="00E81D9F">
      <w:pPr>
        <w:pStyle w:val="SingleTxtG"/>
        <w:ind w:left="2268" w:hanging="1134"/>
      </w:pPr>
      <w:r>
        <w:tab/>
      </w:r>
      <w:r w:rsidRPr="00731D1B">
        <w:t>This Appendix describes the procedure of the test according to paragraph</w:t>
      </w:r>
      <w:r>
        <w:t> </w:t>
      </w:r>
      <w:r w:rsidRPr="00731D1B">
        <w:t>3. of Annex 11. The procedure describes a method for checking the function of the on-board diagnostic (OBD) system installed on the vehicle by failure simulation of relevant systems in the engine management or emission control system. It also sets procedures for determining the durability of OBD systems.</w:t>
      </w:r>
    </w:p>
    <w:p w14:paraId="4583C811" w14:textId="77777777" w:rsidR="00E81D9F" w:rsidRPr="00731D1B" w:rsidRDefault="00E81D9F" w:rsidP="00E81D9F">
      <w:pPr>
        <w:pStyle w:val="SingleTxtG"/>
        <w:ind w:left="2268" w:hanging="1134"/>
      </w:pPr>
      <w:r>
        <w:tab/>
      </w:r>
      <w:r w:rsidRPr="00731D1B">
        <w:t xml:space="preserve">The manufacturer shall make available the defective components and/or electrical devices which would be used to simulate failures. When measured over the Type I </w:t>
      </w:r>
      <w:r w:rsidR="00485640">
        <w:t>Test</w:t>
      </w:r>
      <w:r w:rsidRPr="00731D1B">
        <w:t xml:space="preserve"> cycle, such defective components or devices shall not cause the vehicle emissions to exceed the limits of paragraph 3.3.2. by more than 20 per cent.</w:t>
      </w:r>
    </w:p>
    <w:p w14:paraId="4583C812" w14:textId="77777777" w:rsidR="00E81D9F" w:rsidRPr="00731D1B" w:rsidRDefault="00E81D9F" w:rsidP="00E81D9F">
      <w:pPr>
        <w:pStyle w:val="SingleTxtG"/>
        <w:ind w:left="2268" w:hanging="1134"/>
      </w:pPr>
      <w:r>
        <w:tab/>
      </w:r>
      <w:r w:rsidRPr="00731D1B">
        <w:t>When the vehicle is tested with the defective component or device fitted, the OBD system is approved if the MI is activated.</w:t>
      </w:r>
      <w:r>
        <w:t xml:space="preserve"> </w:t>
      </w:r>
      <w:r w:rsidRPr="00731D1B">
        <w:t>The OBD system is also approved if the MI is activated below the OBD threshold limits.</w:t>
      </w:r>
    </w:p>
    <w:p w14:paraId="4583C813" w14:textId="77777777" w:rsidR="00E81D9F" w:rsidRPr="00731D1B" w:rsidRDefault="00E81D9F" w:rsidP="00E81D9F">
      <w:pPr>
        <w:pStyle w:val="SingleTxtG"/>
        <w:ind w:left="2268" w:hanging="1134"/>
      </w:pPr>
      <w:r w:rsidRPr="00731D1B">
        <w:t>2.</w:t>
      </w:r>
      <w:r w:rsidRPr="00731D1B">
        <w:tab/>
        <w:t>D</w:t>
      </w:r>
      <w:r>
        <w:t>escription of test</w:t>
      </w:r>
    </w:p>
    <w:p w14:paraId="4583C814" w14:textId="77777777" w:rsidR="00E81D9F" w:rsidRPr="00731D1B" w:rsidRDefault="00E81D9F" w:rsidP="00E81D9F">
      <w:pPr>
        <w:pStyle w:val="SingleTxtG"/>
        <w:ind w:left="2268" w:hanging="1134"/>
      </w:pPr>
      <w:r>
        <w:t>2.1.</w:t>
      </w:r>
      <w:r w:rsidRPr="00731D1B">
        <w:tab/>
        <w:t>The testing of OBD systems consists of the following phases:</w:t>
      </w:r>
    </w:p>
    <w:p w14:paraId="4583C815" w14:textId="77777777" w:rsidR="00E81D9F" w:rsidRPr="00731D1B" w:rsidRDefault="00E81D9F" w:rsidP="00E81D9F">
      <w:pPr>
        <w:pStyle w:val="SingleTxtG"/>
        <w:ind w:left="2268" w:hanging="1134"/>
      </w:pPr>
      <w:r w:rsidRPr="00731D1B">
        <w:t>2.1.1.</w:t>
      </w:r>
      <w:r w:rsidRPr="00731D1B">
        <w:tab/>
      </w:r>
      <w:r>
        <w:t>S</w:t>
      </w:r>
      <w:r w:rsidRPr="00731D1B">
        <w:t>imulation of malfunction of a component of the engine management or emission control system,</w:t>
      </w:r>
    </w:p>
    <w:p w14:paraId="4583C816" w14:textId="77777777" w:rsidR="00E81D9F" w:rsidRPr="00731D1B" w:rsidRDefault="00E81D9F" w:rsidP="00E81D9F">
      <w:pPr>
        <w:pStyle w:val="SingleTxtG"/>
        <w:ind w:left="2268" w:hanging="1134"/>
      </w:pPr>
      <w:r w:rsidRPr="00731D1B">
        <w:t>2.1.2.</w:t>
      </w:r>
      <w:r w:rsidRPr="00731D1B">
        <w:tab/>
      </w:r>
      <w:r>
        <w:t>P</w:t>
      </w:r>
      <w:r w:rsidRPr="00731D1B">
        <w:t>reconditioning of the vehicle with a simulated malfunction over preconditioning specified in paragraph 6.2.1. or paragraph 6.2.2.</w:t>
      </w:r>
    </w:p>
    <w:p w14:paraId="4583C817" w14:textId="77777777" w:rsidR="00E81D9F" w:rsidRPr="00731D1B" w:rsidRDefault="00E81D9F" w:rsidP="00E81D9F">
      <w:pPr>
        <w:pStyle w:val="SingleTxtG"/>
        <w:ind w:left="2268" w:hanging="1134"/>
      </w:pPr>
      <w:r>
        <w:t>2.1.3.</w:t>
      </w:r>
      <w:r>
        <w:tab/>
        <w:t>D</w:t>
      </w:r>
      <w:r w:rsidRPr="00731D1B">
        <w:t xml:space="preserve">riving the vehicle with a simulated malfunction over the Type I </w:t>
      </w:r>
      <w:r w:rsidR="00485640">
        <w:t>Test</w:t>
      </w:r>
      <w:r w:rsidRPr="00731D1B">
        <w:t xml:space="preserve"> cycle and measuring the emissions of the vehicle,</w:t>
      </w:r>
    </w:p>
    <w:p w14:paraId="4583C818" w14:textId="77777777" w:rsidR="00E81D9F" w:rsidRPr="00731D1B" w:rsidRDefault="00E81D9F" w:rsidP="00E81D9F">
      <w:pPr>
        <w:pStyle w:val="SingleTxtG"/>
        <w:ind w:left="2268" w:hanging="1134"/>
      </w:pPr>
      <w:r>
        <w:t>2.1.4.</w:t>
      </w:r>
      <w:r>
        <w:tab/>
        <w:t>D</w:t>
      </w:r>
      <w:r w:rsidRPr="00731D1B">
        <w:t>etermining whether the OBD system reacts to the simulated malfunction and indicates malfunction in an appropriate manner to the vehicle driver.</w:t>
      </w:r>
    </w:p>
    <w:p w14:paraId="4583C819" w14:textId="77777777" w:rsidR="00E81D9F" w:rsidRPr="00731D1B" w:rsidRDefault="00E81D9F" w:rsidP="00E81D9F">
      <w:pPr>
        <w:pStyle w:val="SingleTxtG"/>
        <w:ind w:left="2268" w:hanging="1134"/>
      </w:pPr>
      <w:r w:rsidRPr="00731D1B">
        <w:t>2.2.</w:t>
      </w:r>
      <w:r w:rsidRPr="00731D1B">
        <w:tab/>
        <w:t>Alternatively, at the request of the manufacturer, malfunction of one or more components may be electronically simulated according to the requirements of paragraph 6. below.</w:t>
      </w:r>
    </w:p>
    <w:p w14:paraId="4583C81A" w14:textId="77777777" w:rsidR="00E81D9F" w:rsidRPr="00731D1B" w:rsidRDefault="00E81D9F" w:rsidP="00E81D9F">
      <w:pPr>
        <w:pStyle w:val="SingleTxtG"/>
        <w:ind w:left="2268" w:hanging="1134"/>
      </w:pPr>
      <w:r w:rsidRPr="00731D1B">
        <w:t>2.3.</w:t>
      </w:r>
      <w:r w:rsidRPr="00731D1B">
        <w:tab/>
        <w:t xml:space="preserve">Manufacturers may request that monitoring take place outside the Type I </w:t>
      </w:r>
      <w:r w:rsidR="00485640">
        <w:t>Test</w:t>
      </w:r>
      <w:r w:rsidRPr="00731D1B">
        <w:t xml:space="preserve"> cycle if it can be demonstrated to the authority that monitoring during conditions encountered during the Type I </w:t>
      </w:r>
      <w:r w:rsidR="00485640">
        <w:t>Test</w:t>
      </w:r>
      <w:r w:rsidRPr="00731D1B">
        <w:t xml:space="preserve"> cycle would impose restrictive monitoring conditions when the vehicle is used in service.</w:t>
      </w:r>
    </w:p>
    <w:p w14:paraId="4583C81B" w14:textId="77777777" w:rsidR="00E81D9F" w:rsidRPr="00731D1B" w:rsidRDefault="00E81D9F" w:rsidP="00E81D9F">
      <w:pPr>
        <w:pStyle w:val="SingleTxtG"/>
        <w:ind w:left="2268" w:hanging="1134"/>
      </w:pPr>
      <w:r w:rsidRPr="00731D1B">
        <w:t>3.</w:t>
      </w:r>
      <w:r w:rsidRPr="00731D1B">
        <w:tab/>
        <w:t>T</w:t>
      </w:r>
      <w:r>
        <w:t>est vehicle and fuel</w:t>
      </w:r>
    </w:p>
    <w:p w14:paraId="4583C81C" w14:textId="77777777" w:rsidR="00E81D9F" w:rsidRPr="00731D1B" w:rsidRDefault="00E81D9F" w:rsidP="00E81D9F">
      <w:pPr>
        <w:pStyle w:val="SingleTxtG"/>
        <w:ind w:left="2268" w:hanging="1134"/>
      </w:pPr>
      <w:r w:rsidRPr="00731D1B">
        <w:t>3.1.</w:t>
      </w:r>
      <w:r w:rsidRPr="00731D1B">
        <w:tab/>
        <w:t>Vehicle</w:t>
      </w:r>
    </w:p>
    <w:p w14:paraId="4583C81D" w14:textId="77777777" w:rsidR="00E81D9F" w:rsidRPr="00731D1B" w:rsidRDefault="00E81D9F" w:rsidP="00E81D9F">
      <w:pPr>
        <w:pStyle w:val="SingleTxtG"/>
        <w:ind w:left="2268" w:hanging="1134"/>
      </w:pPr>
      <w:r>
        <w:tab/>
      </w:r>
      <w:r w:rsidRPr="00731D1B">
        <w:t xml:space="preserve">The test vehicle shall meet the requirements </w:t>
      </w:r>
      <w:proofErr w:type="gramStart"/>
      <w:r w:rsidRPr="00731D1B">
        <w:t xml:space="preserve">of </w:t>
      </w:r>
      <w:r>
        <w:t xml:space="preserve"> paragraph</w:t>
      </w:r>
      <w:proofErr w:type="gramEnd"/>
      <w:r>
        <w:t xml:space="preserve"> 3.2. of Annex 4a</w:t>
      </w:r>
      <w:r w:rsidRPr="00731D1B">
        <w:t>.</w:t>
      </w:r>
    </w:p>
    <w:p w14:paraId="4583C81E" w14:textId="77777777" w:rsidR="00E81D9F" w:rsidRDefault="00E81D9F" w:rsidP="00E81D9F">
      <w:pPr>
        <w:pStyle w:val="SingleTxtG"/>
        <w:ind w:left="2268" w:hanging="1134"/>
      </w:pPr>
      <w:r w:rsidRPr="00731D1B">
        <w:t>3.2.</w:t>
      </w:r>
      <w:r w:rsidRPr="00731D1B">
        <w:tab/>
        <w:t>Fuel</w:t>
      </w:r>
    </w:p>
    <w:p w14:paraId="4583C81F" w14:textId="77777777" w:rsidR="00E81D9F" w:rsidRPr="001D6B6E" w:rsidRDefault="00E81D9F" w:rsidP="00E81D9F">
      <w:pPr>
        <w:pStyle w:val="WW-BodyText2"/>
        <w:tabs>
          <w:tab w:val="left" w:pos="851"/>
        </w:tabs>
        <w:spacing w:after="120" w:line="240" w:lineRule="auto"/>
        <w:ind w:left="2268" w:right="1134" w:hanging="1134"/>
        <w:jc w:val="both"/>
        <w:rPr>
          <w:rFonts w:ascii="Times New Roman" w:hAnsi="Times New Roman"/>
          <w:color w:val="auto"/>
          <w:sz w:val="20"/>
        </w:rPr>
      </w:pPr>
      <w:r w:rsidRPr="001D6B6E">
        <w:rPr>
          <w:rFonts w:ascii="Times New Roman" w:hAnsi="Times New Roman"/>
          <w:sz w:val="20"/>
        </w:rPr>
        <w:tab/>
      </w:r>
      <w:r w:rsidRPr="001D6B6E">
        <w:rPr>
          <w:rFonts w:ascii="Times New Roman" w:hAnsi="Times New Roman"/>
          <w:color w:val="auto"/>
          <w:sz w:val="20"/>
        </w:rPr>
        <w:t xml:space="preserve">The appropriate reference fuel as described in Annex 10 for petrol and diesel fuels and in Annex 10a for LPG and NG fuels must be used for testing. The fuel type for each failure mode to be tested (described in paragraph 6.3. of this appendix) may be selected by the administrative department from the reference fuels described in Annex 10a in the case of the testing of a mono-fuelled gas </w:t>
      </w:r>
      <w:r w:rsidRPr="001D6B6E">
        <w:rPr>
          <w:rFonts w:ascii="Times New Roman" w:hAnsi="Times New Roman"/>
          <w:color w:val="auto"/>
          <w:sz w:val="20"/>
        </w:rPr>
        <w:lastRenderedPageBreak/>
        <w:t>vehicle and from the reference fuels described in Annex 10 and Annex 10a in the case of the testing of a bi-fuelled gas vehicle. The selected fuel type must not be changed during any of the test phases (described in paragraphs 2.1. to 2.3. of this appendix). In</w:t>
      </w:r>
      <w:r>
        <w:rPr>
          <w:rFonts w:ascii="Times New Roman" w:hAnsi="Times New Roman"/>
          <w:color w:val="auto"/>
          <w:sz w:val="20"/>
        </w:rPr>
        <w:t> </w:t>
      </w:r>
      <w:r w:rsidRPr="001D6B6E">
        <w:rPr>
          <w:rFonts w:ascii="Times New Roman" w:hAnsi="Times New Roman"/>
          <w:color w:val="auto"/>
          <w:sz w:val="20"/>
        </w:rPr>
        <w:t>the case of the use of LPG or NG/biomethane as a fuel it is permissible that the engine is started on petrol and switched to LPG or NG/biomethane after a pre-determined period of time which is controlled automatically and not u</w:t>
      </w:r>
      <w:r>
        <w:rPr>
          <w:rFonts w:ascii="Times New Roman" w:hAnsi="Times New Roman"/>
          <w:color w:val="auto"/>
          <w:sz w:val="20"/>
        </w:rPr>
        <w:t>nder the control of the driver.</w:t>
      </w:r>
    </w:p>
    <w:p w14:paraId="4583C820" w14:textId="77777777" w:rsidR="00E81D9F" w:rsidRPr="00731D1B" w:rsidRDefault="00E81D9F" w:rsidP="00E81D9F">
      <w:pPr>
        <w:pStyle w:val="SingleTxtG"/>
        <w:ind w:left="2268" w:hanging="1134"/>
      </w:pPr>
      <w:r w:rsidRPr="00731D1B">
        <w:t>4.</w:t>
      </w:r>
      <w:r w:rsidRPr="00731D1B">
        <w:tab/>
        <w:t>T</w:t>
      </w:r>
      <w:r>
        <w:t>est temperature and pressure</w:t>
      </w:r>
    </w:p>
    <w:p w14:paraId="4583C821" w14:textId="77777777" w:rsidR="00E81D9F" w:rsidRPr="001D6B6E" w:rsidRDefault="00E81D9F" w:rsidP="00E81D9F">
      <w:pPr>
        <w:pStyle w:val="SingleTxtG"/>
        <w:ind w:left="2268" w:hanging="1134"/>
      </w:pPr>
      <w:r w:rsidRPr="001D6B6E">
        <w:t>4.1.</w:t>
      </w:r>
      <w:r w:rsidRPr="001D6B6E">
        <w:tab/>
        <w:t>The test temperature and pressure shall meet the requirements of the Type</w:t>
      </w:r>
      <w:r>
        <w:t> </w:t>
      </w:r>
      <w:r w:rsidRPr="001D6B6E">
        <w:t xml:space="preserve">I </w:t>
      </w:r>
      <w:r w:rsidR="00485640">
        <w:t>Test</w:t>
      </w:r>
      <w:r w:rsidRPr="001D6B6E">
        <w:t xml:space="preserve"> as described in paragraph 3.2. of Annex 4a.</w:t>
      </w:r>
    </w:p>
    <w:p w14:paraId="4583C822" w14:textId="77777777" w:rsidR="00E81D9F" w:rsidRPr="00731D1B" w:rsidRDefault="00E81D9F" w:rsidP="00E81D9F">
      <w:pPr>
        <w:pStyle w:val="SingleTxtG"/>
        <w:ind w:left="2268" w:hanging="1134"/>
      </w:pPr>
      <w:r w:rsidRPr="00731D1B">
        <w:t>5.</w:t>
      </w:r>
      <w:r w:rsidRPr="00731D1B">
        <w:tab/>
        <w:t>T</w:t>
      </w:r>
      <w:r>
        <w:t>est equipment</w:t>
      </w:r>
    </w:p>
    <w:p w14:paraId="4583C823" w14:textId="77777777" w:rsidR="00E81D9F" w:rsidRPr="00731D1B" w:rsidRDefault="00E81D9F" w:rsidP="00E81D9F">
      <w:pPr>
        <w:pStyle w:val="SingleTxtG"/>
        <w:ind w:left="2268" w:hanging="1134"/>
      </w:pPr>
      <w:r w:rsidRPr="00731D1B">
        <w:t>5.1.</w:t>
      </w:r>
      <w:r w:rsidRPr="00731D1B">
        <w:tab/>
        <w:t>Chassis dynamometer</w:t>
      </w:r>
    </w:p>
    <w:p w14:paraId="4583C824" w14:textId="77777777" w:rsidR="00E81D9F" w:rsidRPr="00731D1B" w:rsidRDefault="00E81D9F" w:rsidP="00E81D9F">
      <w:pPr>
        <w:pStyle w:val="SingleTxtG"/>
        <w:ind w:left="2268" w:hanging="1134"/>
      </w:pPr>
      <w:r>
        <w:tab/>
      </w:r>
      <w:r w:rsidRPr="00731D1B">
        <w:t xml:space="preserve">The chassis dynamometer shall meet the requirements </w:t>
      </w:r>
      <w:proofErr w:type="gramStart"/>
      <w:r w:rsidRPr="00731D1B">
        <w:t xml:space="preserve">of </w:t>
      </w:r>
      <w:r>
        <w:t xml:space="preserve"> Appendix</w:t>
      </w:r>
      <w:proofErr w:type="gramEnd"/>
      <w:r>
        <w:t xml:space="preserve"> 1 of Annex 4a</w:t>
      </w:r>
      <w:r w:rsidRPr="00731D1B">
        <w:t>.</w:t>
      </w:r>
    </w:p>
    <w:p w14:paraId="4583C825" w14:textId="77777777" w:rsidR="00E81D9F" w:rsidRPr="00731D1B" w:rsidRDefault="00E81D9F" w:rsidP="00E81D9F">
      <w:pPr>
        <w:pStyle w:val="SingleTxtG"/>
        <w:ind w:left="2268" w:hanging="1134"/>
      </w:pPr>
      <w:r w:rsidRPr="00731D1B">
        <w:t>6.</w:t>
      </w:r>
      <w:r w:rsidRPr="00731D1B">
        <w:tab/>
        <w:t xml:space="preserve">OBD </w:t>
      </w:r>
      <w:r>
        <w:t>test procedure</w:t>
      </w:r>
    </w:p>
    <w:p w14:paraId="4583C826" w14:textId="77777777" w:rsidR="00E81D9F" w:rsidRPr="00731D1B" w:rsidRDefault="00E81D9F" w:rsidP="00E81D9F">
      <w:pPr>
        <w:pStyle w:val="SingleTxtG"/>
        <w:ind w:left="2268" w:hanging="1134"/>
      </w:pPr>
      <w:r w:rsidRPr="00731D1B">
        <w:t>6.1.</w:t>
      </w:r>
      <w:r w:rsidRPr="00731D1B">
        <w:tab/>
        <w:t xml:space="preserve">The operating cycle on the chassis dynamometer shall meet the requirements of </w:t>
      </w:r>
      <w:r>
        <w:t>Annex 4a</w:t>
      </w:r>
      <w:r w:rsidRPr="00731D1B">
        <w:t>.</w:t>
      </w:r>
    </w:p>
    <w:p w14:paraId="4583C827" w14:textId="77777777" w:rsidR="00E81D9F" w:rsidRPr="00731D1B" w:rsidRDefault="00E81D9F" w:rsidP="00E81D9F">
      <w:pPr>
        <w:pStyle w:val="SingleTxtG"/>
        <w:ind w:left="2268" w:hanging="1134"/>
      </w:pPr>
      <w:r w:rsidRPr="00731D1B">
        <w:t>6.2.</w:t>
      </w:r>
      <w:r w:rsidRPr="00731D1B">
        <w:tab/>
        <w:t>Vehicle preconditioning</w:t>
      </w:r>
    </w:p>
    <w:p w14:paraId="4583C828" w14:textId="77777777" w:rsidR="00E81D9F" w:rsidRPr="00731D1B" w:rsidRDefault="00E81D9F" w:rsidP="00E81D9F">
      <w:pPr>
        <w:pStyle w:val="SingleTxtG"/>
        <w:ind w:left="2268" w:hanging="1134"/>
      </w:pPr>
      <w:r w:rsidRPr="00731D1B">
        <w:t>6.2.1.</w:t>
      </w:r>
      <w:r w:rsidRPr="00731D1B">
        <w:tab/>
        <w:t xml:space="preserve">According to the engine type and after introduction of one of the failure modes given in paragraph 6.3., the vehicle shall be preconditioned by driving at least two consecutive Type I </w:t>
      </w:r>
      <w:r w:rsidR="00485640">
        <w:t>Test</w:t>
      </w:r>
      <w:r w:rsidRPr="00731D1B">
        <w:t>s (Parts One and Two).</w:t>
      </w:r>
      <w:r>
        <w:t xml:space="preserve"> </w:t>
      </w:r>
      <w:r w:rsidRPr="00731D1B">
        <w:t xml:space="preserve">For compression-ignition </w:t>
      </w:r>
      <w:proofErr w:type="spellStart"/>
      <w:r w:rsidRPr="00731D1B">
        <w:t>engined</w:t>
      </w:r>
      <w:proofErr w:type="spellEnd"/>
      <w:r w:rsidRPr="00731D1B">
        <w:t xml:space="preserve"> vehicles an additional preconditioning of two Part Two cycles is permitted.</w:t>
      </w:r>
    </w:p>
    <w:p w14:paraId="4583C829" w14:textId="77777777" w:rsidR="00E81D9F" w:rsidRPr="00731D1B" w:rsidRDefault="00E81D9F" w:rsidP="00E81D9F">
      <w:pPr>
        <w:pStyle w:val="SingleTxtG"/>
        <w:ind w:left="2268" w:hanging="1134"/>
      </w:pPr>
      <w:r w:rsidRPr="00731D1B">
        <w:t>6.2.2.</w:t>
      </w:r>
      <w:r w:rsidRPr="00731D1B">
        <w:tab/>
        <w:t>At the request of the manufacturer, alternative preconditioning methods may be used.</w:t>
      </w:r>
    </w:p>
    <w:p w14:paraId="4583C82A" w14:textId="77777777" w:rsidR="00E81D9F" w:rsidRPr="00731D1B" w:rsidRDefault="00E81D9F" w:rsidP="00E81D9F">
      <w:pPr>
        <w:pStyle w:val="SingleTxtG"/>
        <w:ind w:left="2268" w:hanging="1134"/>
      </w:pPr>
      <w:r w:rsidRPr="00731D1B">
        <w:t>6.3.</w:t>
      </w:r>
      <w:r w:rsidRPr="00731D1B">
        <w:tab/>
        <w:t>Failure modes to be tested</w:t>
      </w:r>
    </w:p>
    <w:p w14:paraId="4583C82B" w14:textId="77777777" w:rsidR="00E81D9F" w:rsidRPr="00731D1B" w:rsidRDefault="00E81D9F" w:rsidP="00E81D9F">
      <w:pPr>
        <w:pStyle w:val="SingleTxtG"/>
        <w:ind w:left="2268" w:hanging="1134"/>
      </w:pPr>
      <w:r w:rsidRPr="00731D1B">
        <w:t>6.3.1.</w:t>
      </w:r>
      <w:r w:rsidRPr="00731D1B">
        <w:tab/>
        <w:t xml:space="preserve">Positive-ignition </w:t>
      </w:r>
      <w:proofErr w:type="spellStart"/>
      <w:r w:rsidRPr="00731D1B">
        <w:t>engined</w:t>
      </w:r>
      <w:proofErr w:type="spellEnd"/>
      <w:r w:rsidRPr="00731D1B">
        <w:t xml:space="preserve"> vehicles:</w:t>
      </w:r>
    </w:p>
    <w:p w14:paraId="4583C82C" w14:textId="77777777" w:rsidR="00E81D9F" w:rsidRPr="00731D1B" w:rsidRDefault="00E81D9F" w:rsidP="00E81D9F">
      <w:pPr>
        <w:pStyle w:val="SingleTxtG"/>
        <w:ind w:left="2268" w:hanging="1134"/>
      </w:pPr>
      <w:r w:rsidRPr="00731D1B">
        <w:t>6.3.1.1.</w:t>
      </w:r>
      <w:r w:rsidRPr="00731D1B">
        <w:tab/>
        <w:t>Replacement of the catalyst with a deteriorated or defective catalyst or electronic simulation of such a failure.</w:t>
      </w:r>
    </w:p>
    <w:p w14:paraId="4583C82D" w14:textId="77777777" w:rsidR="00E81D9F" w:rsidRPr="00731D1B" w:rsidRDefault="00E81D9F" w:rsidP="00E81D9F">
      <w:pPr>
        <w:pStyle w:val="SingleTxtG"/>
        <w:ind w:left="2268" w:hanging="1134"/>
      </w:pPr>
      <w:r w:rsidRPr="00731D1B">
        <w:t>6.3.1.2.</w:t>
      </w:r>
      <w:r w:rsidRPr="00731D1B">
        <w:tab/>
        <w:t>Engine misfire conditions according to the conditions for misfire monitoring given in paragraph 3.3.3.2. of Annex 11.</w:t>
      </w:r>
    </w:p>
    <w:p w14:paraId="4583C82E" w14:textId="77777777" w:rsidR="00E81D9F" w:rsidRPr="00731D1B" w:rsidRDefault="00E81D9F" w:rsidP="00E81D9F">
      <w:pPr>
        <w:pStyle w:val="SingleTxtG"/>
        <w:ind w:left="2268" w:hanging="1134"/>
      </w:pPr>
      <w:r w:rsidRPr="00731D1B">
        <w:t>6.3.1.3.</w:t>
      </w:r>
      <w:r w:rsidRPr="00731D1B">
        <w:tab/>
        <w:t>Replacement of the oxygen sensor with a deteriorated or defective oxygen sensor or electronic simulation of such a failure.</w:t>
      </w:r>
    </w:p>
    <w:p w14:paraId="4583C82F" w14:textId="77777777" w:rsidR="00E81D9F" w:rsidRPr="00731D1B" w:rsidRDefault="00E81D9F" w:rsidP="00E81D9F">
      <w:pPr>
        <w:pStyle w:val="SingleTxtG"/>
        <w:ind w:left="2268" w:hanging="1134"/>
      </w:pPr>
      <w:r w:rsidRPr="00731D1B">
        <w:t>6.3.1.4.</w:t>
      </w:r>
      <w:r w:rsidRPr="00731D1B">
        <w:tab/>
        <w:t>Electrical disconnection of any other emission-related component connected to a power-train management computer (if active on the selected fuel type).</w:t>
      </w:r>
    </w:p>
    <w:p w14:paraId="4583C830" w14:textId="77777777" w:rsidR="00E81D9F" w:rsidRPr="00731D1B" w:rsidRDefault="00E81D9F" w:rsidP="00E81D9F">
      <w:pPr>
        <w:pStyle w:val="SingleTxtG"/>
        <w:ind w:left="2268" w:hanging="1134"/>
      </w:pPr>
      <w:r w:rsidRPr="00731D1B">
        <w:t>6.3.1.5.</w:t>
      </w:r>
      <w:r w:rsidRPr="00731D1B">
        <w:tab/>
        <w:t>Electrical disconnection of the electronic evaporative purge control device (if equipped and if active on the selected fuel type).</w:t>
      </w:r>
      <w:r>
        <w:t xml:space="preserve"> </w:t>
      </w:r>
      <w:r w:rsidRPr="00731D1B">
        <w:t xml:space="preserve">For this specific failure mode, the Type I </w:t>
      </w:r>
      <w:r w:rsidR="00485640">
        <w:t>Test</w:t>
      </w:r>
      <w:r w:rsidRPr="00731D1B">
        <w:t xml:space="preserve"> need not be performed.</w:t>
      </w:r>
    </w:p>
    <w:p w14:paraId="4583C831" w14:textId="77777777" w:rsidR="00E81D9F" w:rsidRPr="00997B70" w:rsidRDefault="00E81D9F" w:rsidP="00E81D9F">
      <w:pPr>
        <w:pStyle w:val="SingleTxtG"/>
        <w:ind w:left="2268" w:hanging="1134"/>
      </w:pPr>
      <w:r w:rsidRPr="00997B70">
        <w:t>6.3.2.</w:t>
      </w:r>
      <w:r w:rsidRPr="00997B70">
        <w:tab/>
        <w:t xml:space="preserve">Compression-ignition </w:t>
      </w:r>
      <w:proofErr w:type="spellStart"/>
      <w:r w:rsidRPr="00997B70">
        <w:t>engined</w:t>
      </w:r>
      <w:proofErr w:type="spellEnd"/>
      <w:r w:rsidRPr="00997B70">
        <w:t xml:space="preserve"> vehicles:</w:t>
      </w:r>
    </w:p>
    <w:p w14:paraId="4583C832" w14:textId="77777777" w:rsidR="00E81D9F" w:rsidRPr="00997B70" w:rsidRDefault="00E81D9F" w:rsidP="00E81D9F">
      <w:pPr>
        <w:pStyle w:val="SingleTxtG"/>
        <w:ind w:left="2268" w:hanging="1134"/>
      </w:pPr>
      <w:r w:rsidRPr="00997B70">
        <w:t>6.3.2.1.</w:t>
      </w:r>
      <w:r w:rsidRPr="00997B70">
        <w:tab/>
        <w:t>Where fitted, replacement of the catalyst with a deteriorated or defective catalyst or electronic simulation of such a failure.</w:t>
      </w:r>
    </w:p>
    <w:p w14:paraId="4583C833" w14:textId="77777777" w:rsidR="00E81D9F" w:rsidRPr="00997B70" w:rsidRDefault="00E81D9F" w:rsidP="00E81D9F">
      <w:pPr>
        <w:pStyle w:val="SingleTxtG"/>
        <w:ind w:left="2268" w:hanging="1134"/>
      </w:pPr>
      <w:r w:rsidRPr="00997B70">
        <w:t>6.3.2.2.</w:t>
      </w:r>
      <w:r w:rsidRPr="00997B70">
        <w:tab/>
        <w:t>Where fitted, total removal of the particulate trap or, where sensors are an integral part of the trap, a defective trap assembly.</w:t>
      </w:r>
    </w:p>
    <w:p w14:paraId="4583C834" w14:textId="77777777" w:rsidR="00E81D9F" w:rsidRPr="00997B70" w:rsidRDefault="00E81D9F" w:rsidP="00E81D9F">
      <w:pPr>
        <w:pStyle w:val="SingleTxtG"/>
        <w:ind w:left="2268" w:hanging="1134"/>
      </w:pPr>
      <w:r w:rsidRPr="00997B70">
        <w:lastRenderedPageBreak/>
        <w:t>6.3.2.3.</w:t>
      </w:r>
      <w:r w:rsidRPr="00997B70">
        <w:tab/>
        <w:t>Electrical disconnection of any fuelling system electronic fuel quantity and timing actuator.</w:t>
      </w:r>
    </w:p>
    <w:p w14:paraId="4583C835" w14:textId="77777777" w:rsidR="00E81D9F" w:rsidRDefault="00E81D9F" w:rsidP="00E81D9F">
      <w:pPr>
        <w:pStyle w:val="SingleTxtG"/>
        <w:ind w:left="2268" w:hanging="1134"/>
      </w:pPr>
      <w:r w:rsidRPr="00997B70">
        <w:t>6.3.2.4.</w:t>
      </w:r>
      <w:r w:rsidRPr="00997B70">
        <w:tab/>
        <w:t>Electrical disconnection of any other emission-related component connected to a power-train management computer.</w:t>
      </w:r>
    </w:p>
    <w:p w14:paraId="4583C836" w14:textId="77777777" w:rsidR="00E81D9F" w:rsidRPr="001D6B6E" w:rsidRDefault="00E81D9F" w:rsidP="00E81D9F">
      <w:pPr>
        <w:pStyle w:val="BodyTextIndent"/>
        <w:tabs>
          <w:tab w:val="left" w:pos="1134"/>
          <w:tab w:val="left" w:pos="1701"/>
          <w:tab w:val="left" w:pos="2268"/>
        </w:tabs>
        <w:ind w:left="2268" w:right="1134" w:hanging="1134"/>
        <w:jc w:val="both"/>
        <w:rPr>
          <w:sz w:val="20"/>
          <w:lang w:val="en-US"/>
        </w:rPr>
      </w:pPr>
      <w:r w:rsidRPr="001D6B6E">
        <w:rPr>
          <w:sz w:val="20"/>
          <w:lang w:val="en-US"/>
        </w:rPr>
        <w:t>6.3.2.5.</w:t>
      </w:r>
      <w:r w:rsidRPr="001D6B6E">
        <w:rPr>
          <w:sz w:val="20"/>
          <w:lang w:val="en-US"/>
        </w:rPr>
        <w:tab/>
        <w:t>In meeting the requirements of paragraphs 6.3.2.3. and 6.3.2.4., and with the agreement of the approval authority, the manufacturer shall take appropriate steps to demonstrate that the OBD system will indicate a fault when disconnection occurs.</w:t>
      </w:r>
    </w:p>
    <w:p w14:paraId="4583C837" w14:textId="77777777" w:rsidR="00E81D9F" w:rsidRPr="001D6B6E" w:rsidRDefault="00E81D9F" w:rsidP="00E81D9F">
      <w:pPr>
        <w:pBdr>
          <w:top w:val="single" w:sz="6" w:space="0" w:color="FFFFFF"/>
          <w:left w:val="single" w:sz="6" w:space="0" w:color="FFFFFF"/>
          <w:bottom w:val="single" w:sz="6" w:space="0" w:color="FFFFFF"/>
          <w:right w:val="single" w:sz="6" w:space="0" w:color="FFFFFF"/>
        </w:pBdr>
        <w:tabs>
          <w:tab w:val="left" w:pos="1134"/>
          <w:tab w:val="left" w:pos="1701"/>
          <w:tab w:val="left" w:pos="2268"/>
        </w:tabs>
        <w:spacing w:after="120"/>
        <w:ind w:left="2268" w:right="1134" w:hanging="1134"/>
        <w:jc w:val="both"/>
        <w:rPr>
          <w:sz w:val="20"/>
          <w:lang w:val="en-US"/>
        </w:rPr>
      </w:pPr>
      <w:r w:rsidRPr="001D6B6E">
        <w:rPr>
          <w:sz w:val="20"/>
          <w:lang w:val="en-US"/>
        </w:rPr>
        <w:t>6.3.2.6.</w:t>
      </w:r>
      <w:r w:rsidRPr="001D6B6E">
        <w:rPr>
          <w:color w:val="0000FF"/>
          <w:sz w:val="20"/>
          <w:lang w:val="en-US"/>
        </w:rPr>
        <w:tab/>
      </w:r>
      <w:r w:rsidRPr="001D6B6E">
        <w:rPr>
          <w:sz w:val="20"/>
          <w:lang w:val="en-US"/>
        </w:rPr>
        <w:t>The manufacturer shall demonstrate that malfunctions of the EGR flow and cooler are detected by the OBD system during its approval test.</w:t>
      </w:r>
    </w:p>
    <w:p w14:paraId="4583C838" w14:textId="77777777" w:rsidR="00E81D9F" w:rsidRPr="001D6B6E" w:rsidRDefault="00E81D9F" w:rsidP="00E81D9F">
      <w:pPr>
        <w:pStyle w:val="SingleTxtG"/>
        <w:ind w:left="2268" w:hanging="1134"/>
      </w:pPr>
      <w:r w:rsidRPr="001D6B6E">
        <w:t>6.4.</w:t>
      </w:r>
      <w:r w:rsidRPr="001D6B6E">
        <w:tab/>
        <w:t>OBD system test</w:t>
      </w:r>
    </w:p>
    <w:p w14:paraId="4583C839" w14:textId="77777777" w:rsidR="00E81D9F" w:rsidRPr="001D6B6E" w:rsidRDefault="00E81D9F" w:rsidP="00E81D9F">
      <w:pPr>
        <w:pStyle w:val="SingleTxtG"/>
        <w:ind w:left="2268" w:hanging="1134"/>
      </w:pPr>
      <w:r w:rsidRPr="001D6B6E">
        <w:t>6.4.1.</w:t>
      </w:r>
      <w:r w:rsidRPr="001D6B6E">
        <w:tab/>
        <w:t>Vehicles fitted with positive-ignition engines:</w:t>
      </w:r>
    </w:p>
    <w:p w14:paraId="4583C83A" w14:textId="77777777" w:rsidR="00E81D9F" w:rsidRPr="001D6B6E" w:rsidRDefault="00E81D9F" w:rsidP="00E81D9F">
      <w:pPr>
        <w:pStyle w:val="SingleTxtG"/>
        <w:ind w:left="2268" w:hanging="1134"/>
      </w:pPr>
      <w:r w:rsidRPr="001D6B6E">
        <w:t>6.4.1.1.</w:t>
      </w:r>
      <w:r w:rsidRPr="001D6B6E">
        <w:tab/>
        <w:t xml:space="preserve">After vehicle preconditioning according to paragraph 6.2., the test vehicle is driven over a Type I </w:t>
      </w:r>
      <w:r w:rsidR="00485640">
        <w:t>Test</w:t>
      </w:r>
      <w:r w:rsidRPr="001D6B6E">
        <w:t xml:space="preserve"> (Parts One and Two).</w:t>
      </w:r>
    </w:p>
    <w:p w14:paraId="4583C83B" w14:textId="77777777" w:rsidR="00E81D9F" w:rsidRPr="00F76036" w:rsidRDefault="00E81D9F" w:rsidP="00E81D9F">
      <w:pPr>
        <w:pStyle w:val="SingleTxtG"/>
        <w:ind w:left="2268" w:hanging="1134"/>
      </w:pPr>
      <w:r w:rsidRPr="00F76036">
        <w:tab/>
      </w:r>
      <w:r w:rsidRPr="00F76036">
        <w:tab/>
        <w:t>The MI shall activate before the end of this test under any of the conditions given in paragraphs 6.4.1.2. to 6.4.1.5. The Technical Service may substitute those conditions with others in accordance with paragraph 6.4.1.6. However, the total number of failures simulated shall not exceed four (4) for the purpose of type approval.</w:t>
      </w:r>
    </w:p>
    <w:p w14:paraId="4583C83C" w14:textId="77777777" w:rsidR="00E81D9F" w:rsidRPr="001D6B6E" w:rsidRDefault="00E81D9F" w:rsidP="00E81D9F">
      <w:pPr>
        <w:pStyle w:val="ManualNumPar1"/>
        <w:keepNext/>
        <w:keepLines/>
        <w:tabs>
          <w:tab w:val="left" w:pos="1080"/>
        </w:tabs>
        <w:spacing w:before="0"/>
        <w:ind w:left="2268" w:right="1134" w:hanging="1134"/>
        <w:rPr>
          <w:sz w:val="20"/>
        </w:rPr>
      </w:pPr>
      <w:r w:rsidRPr="001D6B6E">
        <w:rPr>
          <w:sz w:val="20"/>
        </w:rPr>
        <w:tab/>
        <w:t>In the case of testing a bi-fuel gas vehicle, both fuel types shall be used within the maximum of four (4) simulated failures at the discretion of the type-app</w:t>
      </w:r>
      <w:r>
        <w:rPr>
          <w:sz w:val="20"/>
        </w:rPr>
        <w:t>roval authority.</w:t>
      </w:r>
    </w:p>
    <w:p w14:paraId="4583C83D" w14:textId="77777777" w:rsidR="00E81D9F" w:rsidRPr="00997B70" w:rsidRDefault="00E81D9F" w:rsidP="00E81D9F">
      <w:pPr>
        <w:pStyle w:val="SingleTxtG"/>
        <w:ind w:left="2268" w:hanging="1134"/>
      </w:pPr>
      <w:r w:rsidRPr="001D6B6E">
        <w:t>6.4.1.2.</w:t>
      </w:r>
      <w:r w:rsidRPr="001D6B6E">
        <w:tab/>
        <w:t>Replacement of a catalyst with a deteriorated or defective catalyst or electronic simulation of a deteriorated or defective catalyst that results in emissions exceeding the NMHC limit given in paragraph 3.3.2. of</w:t>
      </w:r>
      <w:r w:rsidRPr="00997B70">
        <w:t xml:space="preserve"> Annex</w:t>
      </w:r>
      <w:r>
        <w:t> </w:t>
      </w:r>
      <w:r w:rsidRPr="00997B70">
        <w:t>11.</w:t>
      </w:r>
    </w:p>
    <w:p w14:paraId="4583C83E" w14:textId="77777777" w:rsidR="00E81D9F" w:rsidRPr="00997B70" w:rsidRDefault="00E81D9F" w:rsidP="00E81D9F">
      <w:pPr>
        <w:pStyle w:val="SingleTxtG"/>
        <w:ind w:left="2268" w:hanging="1134"/>
      </w:pPr>
      <w:r w:rsidRPr="00997B70">
        <w:t>6.4.1.3.</w:t>
      </w:r>
      <w:r w:rsidRPr="00997B70">
        <w:tab/>
        <w:t>An induced misfire condition according to the conditions for misfire monitoring given in paragraph</w:t>
      </w:r>
      <w:r>
        <w:t> </w:t>
      </w:r>
      <w:r w:rsidRPr="00997B70">
        <w:t>3.3.3.2. of Annex</w:t>
      </w:r>
      <w:r>
        <w:t> </w:t>
      </w:r>
      <w:r w:rsidRPr="00997B70">
        <w:t>11 that results in emissions exceeding any of the limits given in paragraph 3.3.2. of Annex</w:t>
      </w:r>
      <w:r>
        <w:t> </w:t>
      </w:r>
      <w:r w:rsidRPr="00997B70">
        <w:t>11.</w:t>
      </w:r>
    </w:p>
    <w:p w14:paraId="4583C83F" w14:textId="77777777" w:rsidR="00E81D9F" w:rsidRPr="00997B70" w:rsidRDefault="00E81D9F" w:rsidP="00E81D9F">
      <w:pPr>
        <w:pStyle w:val="SingleTxtG"/>
        <w:ind w:left="2268" w:hanging="1134"/>
      </w:pPr>
      <w:r w:rsidRPr="00997B70">
        <w:t>6.4.1.4.</w:t>
      </w:r>
      <w:r w:rsidRPr="00997B70">
        <w:tab/>
        <w:t>Replacement of an oxygen sensor with a deteriorated or defective oxygen sensor or electronic simulation of a deteriorated or defective oxygen sensor that results in emissions exceeding any of the limits given in paragraph</w:t>
      </w:r>
      <w:r>
        <w:t> </w:t>
      </w:r>
      <w:r w:rsidRPr="00997B70">
        <w:t>3.3.2. of Annex 11.</w:t>
      </w:r>
    </w:p>
    <w:p w14:paraId="4583C840" w14:textId="77777777" w:rsidR="00E81D9F" w:rsidRPr="00997B70" w:rsidRDefault="00E81D9F" w:rsidP="00E81D9F">
      <w:pPr>
        <w:pStyle w:val="SingleTxtG"/>
        <w:ind w:left="2268" w:hanging="1134"/>
      </w:pPr>
      <w:r w:rsidRPr="00997B70">
        <w:t>6.4.1.5.</w:t>
      </w:r>
      <w:r w:rsidRPr="00997B70">
        <w:tab/>
        <w:t>Electrical disconnection of the electronic evaporative purge control device (if equipped and if active on the selected fuel type).</w:t>
      </w:r>
    </w:p>
    <w:p w14:paraId="4583C841" w14:textId="77777777" w:rsidR="00E81D9F" w:rsidRPr="00997B70" w:rsidRDefault="00E81D9F" w:rsidP="00E81D9F">
      <w:pPr>
        <w:pStyle w:val="SingleTxtG"/>
        <w:ind w:left="2268" w:hanging="1134"/>
      </w:pPr>
      <w:r w:rsidRPr="00997B70">
        <w:t>6.4.1.6.</w:t>
      </w:r>
      <w:r w:rsidRPr="00997B70">
        <w:tab/>
        <w:t>Electrical disconnection of any other emission-related power-train component connected to a computer that results in emissions exceeding any of the limits given in paragraph 3.3.2. of this annex (if active on the selected fuel type).</w:t>
      </w:r>
    </w:p>
    <w:p w14:paraId="4583C842" w14:textId="77777777" w:rsidR="00E81D9F" w:rsidRPr="00997B70" w:rsidRDefault="00E81D9F" w:rsidP="00E81D9F">
      <w:pPr>
        <w:pStyle w:val="SingleTxtG"/>
        <w:ind w:left="2268" w:hanging="1134"/>
      </w:pPr>
      <w:r w:rsidRPr="00997B70">
        <w:t>6.4.2.</w:t>
      </w:r>
      <w:r w:rsidRPr="00997B70">
        <w:tab/>
        <w:t>Vehicles fitted with compression-ignition engines:</w:t>
      </w:r>
    </w:p>
    <w:p w14:paraId="4583C843" w14:textId="77777777" w:rsidR="00E81D9F" w:rsidRPr="00997B70" w:rsidRDefault="00E81D9F" w:rsidP="00E81D9F">
      <w:pPr>
        <w:pStyle w:val="SingleTxtG"/>
        <w:ind w:left="2268" w:hanging="1134"/>
      </w:pPr>
      <w:r w:rsidRPr="00997B70">
        <w:t>6.4.2.1.</w:t>
      </w:r>
      <w:r w:rsidRPr="00997B70">
        <w:tab/>
        <w:t xml:space="preserve">After vehicle preconditioning according to paragraph 6.2., the test vehicle is driven over a Type I </w:t>
      </w:r>
      <w:r w:rsidR="00485640">
        <w:t>Test</w:t>
      </w:r>
      <w:r w:rsidRPr="00997B70">
        <w:t xml:space="preserve"> (Parts One and Two).</w:t>
      </w:r>
    </w:p>
    <w:p w14:paraId="4583C844" w14:textId="77777777" w:rsidR="00E81D9F" w:rsidRPr="00997B70" w:rsidRDefault="00E81D9F" w:rsidP="00E81D9F">
      <w:pPr>
        <w:pStyle w:val="SingleTxtG"/>
        <w:ind w:left="2268" w:hanging="1134"/>
      </w:pPr>
      <w:r>
        <w:tab/>
      </w:r>
      <w:r w:rsidRPr="00997B70">
        <w:t>The MI shall activate before the end of this test under any of the conditions given in paragraphs 6.4.2.2. to 6.4.2.5.</w:t>
      </w:r>
      <w:r>
        <w:t xml:space="preserve"> </w:t>
      </w:r>
      <w:r w:rsidRPr="00997B70">
        <w:t>The technical service may substitute those conditions by others in accordance with paragraph 6.4.2.5.</w:t>
      </w:r>
      <w:r>
        <w:t xml:space="preserve"> </w:t>
      </w:r>
      <w:r w:rsidRPr="00997B70">
        <w:t>However, the total number of failures simulated shall not exceed four for the purposes of type approval.</w:t>
      </w:r>
    </w:p>
    <w:p w14:paraId="4583C845" w14:textId="77777777" w:rsidR="00E81D9F" w:rsidRPr="00997B70" w:rsidRDefault="00E81D9F" w:rsidP="00E81D9F">
      <w:pPr>
        <w:pStyle w:val="SingleTxtG"/>
        <w:ind w:left="2268" w:hanging="1134"/>
      </w:pPr>
      <w:r w:rsidRPr="00997B70">
        <w:lastRenderedPageBreak/>
        <w:t>6.4.2.2.</w:t>
      </w:r>
      <w:r w:rsidRPr="00997B70">
        <w:tab/>
        <w:t>Where fitted, replacement of a catalyst with a deteriorated or defective catalyst or electronic simulation of a deteriorated or defective catalyst that results in emissions exceeding limits given in paragraph 3.3.2. of Annex</w:t>
      </w:r>
      <w:r>
        <w:t> </w:t>
      </w:r>
      <w:r w:rsidRPr="00997B70">
        <w:t>11.</w:t>
      </w:r>
    </w:p>
    <w:p w14:paraId="4583C846" w14:textId="77777777" w:rsidR="00E81D9F" w:rsidRPr="00997B70" w:rsidRDefault="00E81D9F" w:rsidP="00E81D9F">
      <w:pPr>
        <w:pStyle w:val="SingleTxtG"/>
        <w:ind w:left="2268" w:hanging="1134"/>
      </w:pPr>
      <w:r w:rsidRPr="00997B70">
        <w:t>6.4.2.3.</w:t>
      </w:r>
      <w:r w:rsidRPr="00997B70">
        <w:tab/>
        <w:t>Where fitted, total removal of the particulate trap or replacement of the particulate trap with a defective particulate trap meeting the conditions of paragraph 6.3.2.2. above that results in emissions exceeding the limits given in paragraph 3.3.2. of Annex 11.</w:t>
      </w:r>
    </w:p>
    <w:p w14:paraId="4583C847" w14:textId="77777777" w:rsidR="00E81D9F" w:rsidRPr="00997B70" w:rsidRDefault="00E81D9F" w:rsidP="00E81D9F">
      <w:pPr>
        <w:pStyle w:val="SingleTxtG"/>
        <w:ind w:left="2268" w:hanging="1134"/>
      </w:pPr>
      <w:r w:rsidRPr="00997B70">
        <w:t>6.4.2.4.</w:t>
      </w:r>
      <w:r w:rsidRPr="00997B70">
        <w:tab/>
        <w:t>With reference to paragraph 6.3.2.5., disconnection of any fuelling system electronic fuel quantity and timing actuator that results in emissions exceeding any of the limits given in paragraph 3.3.2. of Annex 11.</w:t>
      </w:r>
    </w:p>
    <w:p w14:paraId="4583C848" w14:textId="77777777" w:rsidR="00E81D9F" w:rsidRPr="00997B70" w:rsidRDefault="00E81D9F" w:rsidP="00E81D9F">
      <w:pPr>
        <w:pStyle w:val="SingleTxtG"/>
        <w:ind w:left="2268" w:hanging="1134"/>
      </w:pPr>
      <w:r w:rsidRPr="00997B70">
        <w:t>6.4.2.5.</w:t>
      </w:r>
      <w:r w:rsidRPr="00997B70">
        <w:tab/>
        <w:t>With reference to paragraph 6.3.2.5., disconnection of any other emission-related power-train component connected to a computer that results in emissions exceeding any of the limits given in paragraph 3.3.2. of Annex</w:t>
      </w:r>
      <w:r>
        <w:t> </w:t>
      </w:r>
      <w:r w:rsidRPr="00997B70">
        <w:t>11.</w:t>
      </w:r>
    </w:p>
    <w:p w14:paraId="4583C849" w14:textId="77777777" w:rsidR="00E81D9F" w:rsidRPr="00997B70" w:rsidRDefault="00E81D9F" w:rsidP="00E81D9F">
      <w:pPr>
        <w:pStyle w:val="SingleTxtG"/>
        <w:ind w:left="2268" w:hanging="1134"/>
      </w:pPr>
      <w:r w:rsidRPr="00997B70">
        <w:t>6.5.</w:t>
      </w:r>
      <w:r w:rsidRPr="00997B70">
        <w:tab/>
        <w:t>Diagnostic signals</w:t>
      </w:r>
    </w:p>
    <w:p w14:paraId="4583C84A" w14:textId="77777777" w:rsidR="00E81D9F" w:rsidRPr="00997B70" w:rsidRDefault="00E81D9F" w:rsidP="00E81D9F">
      <w:pPr>
        <w:pStyle w:val="SingleTxtG"/>
        <w:ind w:left="2268" w:hanging="1134"/>
      </w:pPr>
      <w:r w:rsidRPr="00997B70">
        <w:t>6.5.1.1.</w:t>
      </w:r>
      <w:r w:rsidRPr="00997B70">
        <w:tab/>
        <w:t xml:space="preserve">Upon determination of the first malfunction of any component or system, </w:t>
      </w:r>
      <w:r>
        <w:t>"</w:t>
      </w:r>
      <w:r w:rsidRPr="00997B70">
        <w:t>freeze-frame</w:t>
      </w:r>
      <w:r>
        <w:t>"</w:t>
      </w:r>
      <w:r w:rsidRPr="00997B70">
        <w:t xml:space="preserve"> engine conditions present at the time shall be stored in computer memory. Should a subsequent fuel system or misfire malfunction occur, any previously stored freeze-frame conditions shall be replaced by the fuel system or misfire conditions (whichever occurs first).</w:t>
      </w:r>
      <w:r>
        <w:t xml:space="preserve"> </w:t>
      </w:r>
      <w:r w:rsidRPr="00997B70">
        <w:t>Stored engine conditions shall include, but are not limited to calculated load value, engine speed, fuel trim value(s) (if available), fuel pressure (if available), vehicle speed (if available), coolant temperature, intake manifold pressure (if available), closed- or open-loop operation (if available) and the fault code which caused the data to be stored.</w:t>
      </w:r>
      <w:r>
        <w:t xml:space="preserve"> </w:t>
      </w:r>
      <w:r w:rsidRPr="00997B70">
        <w:t>The manufacturer shall choose the most appropriate set of conditions facilitating effective repairs for freeze-frame storage.</w:t>
      </w:r>
      <w:r>
        <w:t xml:space="preserve"> </w:t>
      </w:r>
      <w:r w:rsidRPr="00997B70">
        <w:t>Only one frame of data is required.</w:t>
      </w:r>
      <w:r>
        <w:t xml:space="preserve"> </w:t>
      </w:r>
      <w:r w:rsidRPr="00997B70">
        <w:t>Manufacturers may choose to store additional frames provided that at least the required frame can be read by a generic scan tool meeting the specifications of paragraphs 6.5.3.2. and 6.5.3.3.</w:t>
      </w:r>
      <w:r>
        <w:t xml:space="preserve"> </w:t>
      </w:r>
      <w:r w:rsidRPr="00997B70">
        <w:t>If the fault code causing the conditions to be stored is erased in accordance with paragraph 3.7. of Annex 11, the stored engine conditions may also be erased.</w:t>
      </w:r>
    </w:p>
    <w:p w14:paraId="4583C84B" w14:textId="77777777" w:rsidR="00E81D9F" w:rsidRPr="00997B70" w:rsidRDefault="00E81D9F" w:rsidP="00E81D9F">
      <w:pPr>
        <w:pStyle w:val="SingleTxtG"/>
        <w:keepNext/>
        <w:keepLines/>
        <w:ind w:left="2268" w:hanging="1134"/>
      </w:pPr>
      <w:r w:rsidRPr="00997B70">
        <w:t>6.5.1.2.</w:t>
      </w:r>
      <w:r w:rsidRPr="00997B70">
        <w:tab/>
        <w:t>If available, the following signals in addition to the required freeze-frame information shall be made available on demand through the serial port on the standardised data link connector, if the information is available to the on-board computer or can be determined using information available to the on-board computer: diagnostic trouble codes, engine coolant temperature, fuel control system status (closed-loop, open-loop, other), fuel trim, ignition timing advance, intake air temperature, manifold air pressure, air flow rate, engine speed, throttle position sensor output value, secondary air status (upstream, downstream or atmosphere), calculated load value, vehicle speed and fuel pressure.</w:t>
      </w:r>
    </w:p>
    <w:p w14:paraId="4583C84C" w14:textId="77777777" w:rsidR="00E81D9F" w:rsidRPr="00997B70" w:rsidRDefault="00E81D9F" w:rsidP="00E81D9F">
      <w:pPr>
        <w:pStyle w:val="SingleTxtG"/>
        <w:ind w:left="2268" w:hanging="1134"/>
      </w:pPr>
      <w:r>
        <w:tab/>
      </w:r>
      <w:r w:rsidRPr="00997B70">
        <w:t>The signals shall be provided in standard units based on the specifications given in paragraph 6.5.3.</w:t>
      </w:r>
      <w:r>
        <w:t xml:space="preserve"> </w:t>
      </w:r>
      <w:r w:rsidRPr="00997B70">
        <w:t>Actual signals shall be clearly identified separately from default value or limp-home signals.</w:t>
      </w:r>
    </w:p>
    <w:p w14:paraId="4583C84D" w14:textId="77777777" w:rsidR="00E81D9F" w:rsidRDefault="00E81D9F" w:rsidP="00E81D9F">
      <w:pPr>
        <w:pStyle w:val="SingleTxtG"/>
        <w:ind w:left="2268" w:hanging="1134"/>
      </w:pPr>
      <w:r w:rsidRPr="00997B70">
        <w:t>6.5.1.3.</w:t>
      </w:r>
      <w:r w:rsidRPr="00997B70">
        <w:tab/>
        <w:t>For all emission control systems for which specific on-board evaluation tests are conducted (catalyst, oxygen sensor, etc.), except misfire detection, fuel system monitoring and comprehensive component monitoring, the results of the most recent test performed by the vehicle and the limits to which the system is compared shall be made available through the serial data port on the standardised data link connector according to the specifications given in paragraph 6.5.3.</w:t>
      </w:r>
      <w:r>
        <w:t xml:space="preserve"> </w:t>
      </w:r>
      <w:r w:rsidRPr="00997B70">
        <w:t xml:space="preserve">For the monitored components and systems excepted above, </w:t>
      </w:r>
      <w:r w:rsidRPr="00997B70">
        <w:lastRenderedPageBreak/>
        <w:t>a pass/fail indication for the most recent test results shall be available through the data link connector.</w:t>
      </w:r>
    </w:p>
    <w:p w14:paraId="4583C84E" w14:textId="77777777" w:rsidR="00E81D9F" w:rsidRDefault="00E81D9F" w:rsidP="00E81D9F">
      <w:pPr>
        <w:pStyle w:val="SingleTxtG"/>
        <w:ind w:left="2268" w:hanging="1134"/>
      </w:pPr>
      <w:r>
        <w:tab/>
        <w:t xml:space="preserve">All </w:t>
      </w:r>
      <w:r w:rsidRPr="00202818">
        <w:rPr>
          <w:lang w:val="en-US"/>
        </w:rPr>
        <w:t>data required to be stored in relation to OBD in-use performance according to the provisions of paragraph 7.6. of this appendix shall be available through the serial data port on the standardized data link connector according to the specifications given in paragraph 6.5.3. of Appendix</w:t>
      </w:r>
      <w:r>
        <w:rPr>
          <w:lang w:val="en-US"/>
        </w:rPr>
        <w:t> </w:t>
      </w:r>
      <w:r w:rsidRPr="00202818">
        <w:rPr>
          <w:lang w:val="en-US"/>
        </w:rPr>
        <w:t>1 to Annex 11 of this Regulation</w:t>
      </w:r>
      <w:r w:rsidRPr="00202818">
        <w:rPr>
          <w:b/>
          <w:lang w:val="en-US"/>
        </w:rPr>
        <w:t>.</w:t>
      </w:r>
    </w:p>
    <w:p w14:paraId="4583C84F" w14:textId="77777777" w:rsidR="00E81D9F" w:rsidRPr="00997B70" w:rsidRDefault="00E81D9F" w:rsidP="00E81D9F">
      <w:pPr>
        <w:pStyle w:val="SingleTxtG"/>
        <w:ind w:left="2268" w:hanging="1134"/>
      </w:pPr>
      <w:r w:rsidRPr="00997B70">
        <w:t>6.5.1.4.</w:t>
      </w:r>
      <w:r w:rsidRPr="00997B70">
        <w:tab/>
        <w:t>The OBD requirements to which the vehicle is certified (</w:t>
      </w:r>
      <w:proofErr w:type="gramStart"/>
      <w:r w:rsidRPr="00997B70">
        <w:t>i.e.</w:t>
      </w:r>
      <w:proofErr w:type="gramEnd"/>
      <w:r w:rsidRPr="00997B70">
        <w:t xml:space="preserve"> Annex 11 or the alternative requirements specified in paragraph 5.) and the major emission control systems monitored by the OBD system consistent with paragraph 6.5.3.3. shall be available through the serial data port on the standardised data link connector according to the specifications given in paragraph 6.5.3. of this Appendix.</w:t>
      </w:r>
    </w:p>
    <w:p w14:paraId="4583C850" w14:textId="77777777" w:rsidR="00E81D9F" w:rsidRPr="00997B70" w:rsidRDefault="00E81D9F" w:rsidP="00E81D9F">
      <w:pPr>
        <w:pStyle w:val="SingleTxtG"/>
        <w:ind w:left="2268" w:hanging="1134"/>
      </w:pPr>
      <w:r w:rsidRPr="00997B70">
        <w:t>6.5.1.5.</w:t>
      </w:r>
      <w:r w:rsidRPr="00997B70">
        <w:tab/>
        <w:t>From 1 January 2003 for new types and from 1 January 2005 for all types of vehicles entering into service, the software calibration identification number shall be made available through the serial port on the standardised data link connector.</w:t>
      </w:r>
      <w:r>
        <w:t xml:space="preserve"> </w:t>
      </w:r>
      <w:r w:rsidRPr="00997B70">
        <w:t>The software calibration identification number shall be provided in a standardised format.</w:t>
      </w:r>
    </w:p>
    <w:p w14:paraId="4583C851" w14:textId="77777777" w:rsidR="00E81D9F" w:rsidRPr="00997B70" w:rsidRDefault="00E81D9F" w:rsidP="00E81D9F">
      <w:pPr>
        <w:pStyle w:val="SingleTxtG"/>
        <w:ind w:left="2268" w:hanging="1134"/>
      </w:pPr>
      <w:r w:rsidRPr="00997B70">
        <w:t xml:space="preserve">6.5.2. </w:t>
      </w:r>
      <w:r w:rsidRPr="00997B70">
        <w:tab/>
        <w:t>The emission control diagnostic system is not required to evaluate components during malfunction if such evaluation would result in a risk to safety or component failure.</w:t>
      </w:r>
    </w:p>
    <w:p w14:paraId="4583C852" w14:textId="77777777" w:rsidR="00E81D9F" w:rsidRPr="00997B70" w:rsidRDefault="00E81D9F" w:rsidP="00E81D9F">
      <w:pPr>
        <w:pStyle w:val="SingleTxtG"/>
        <w:ind w:left="2268" w:hanging="1134"/>
        <w:rPr>
          <w:color w:val="000000"/>
        </w:rPr>
      </w:pPr>
      <w:r w:rsidRPr="00997B70">
        <w:t>6.5.3.</w:t>
      </w:r>
      <w:r w:rsidRPr="00997B70">
        <w:tab/>
      </w:r>
      <w:r w:rsidRPr="00997B70">
        <w:rPr>
          <w:color w:val="000000"/>
        </w:rPr>
        <w:t>The emission control diagnostic system must provide for standardised and unrestricted access and conform with the following ISO standards and/or SAE specification.</w:t>
      </w:r>
    </w:p>
    <w:p w14:paraId="4583C853" w14:textId="77777777" w:rsidR="00E81D9F" w:rsidRPr="00997B70" w:rsidRDefault="00E81D9F" w:rsidP="00E81D9F">
      <w:pPr>
        <w:pStyle w:val="SingleTxtG"/>
        <w:ind w:left="2268" w:hanging="1134"/>
      </w:pPr>
      <w:r w:rsidRPr="00997B70">
        <w:t>6.5.3.1.</w:t>
      </w:r>
      <w:r w:rsidRPr="00997B70">
        <w:tab/>
        <w:t>One of the following standards with the restrictions as described must be used as the on</w:t>
      </w:r>
      <w:r w:rsidRPr="00997B70">
        <w:noBreakHyphen/>
        <w:t>board to off-board communications link:</w:t>
      </w:r>
    </w:p>
    <w:p w14:paraId="4583C854" w14:textId="77777777" w:rsidR="00E81D9F" w:rsidRPr="00997B70" w:rsidRDefault="00E81D9F" w:rsidP="00E81D9F">
      <w:pPr>
        <w:pStyle w:val="SingleTxtG"/>
        <w:ind w:left="2268" w:hanging="1134"/>
      </w:pPr>
      <w:r w:rsidRPr="00997B70">
        <w:tab/>
        <w:t>ISO 9141 - 2: 1994 (amended 1996) "Road Vehicles – Diagnostic Systems – Part 2: CARB requirements for int</w:t>
      </w:r>
      <w:r>
        <w:t>erchange of digital information</w:t>
      </w:r>
      <w:r w:rsidRPr="00997B70">
        <w:t>;</w:t>
      </w:r>
    </w:p>
    <w:p w14:paraId="4583C855" w14:textId="77777777" w:rsidR="00E81D9F" w:rsidRPr="00997B70" w:rsidRDefault="00E81D9F" w:rsidP="00E81D9F">
      <w:pPr>
        <w:pStyle w:val="SingleTxtG"/>
        <w:ind w:left="2268" w:hanging="1134"/>
        <w:rPr>
          <w:color w:val="000000"/>
        </w:rPr>
      </w:pPr>
      <w:r w:rsidRPr="00997B70">
        <w:tab/>
        <w:t xml:space="preserve">SAE J1850: March 1998 </w:t>
      </w:r>
      <w:r w:rsidRPr="00997B70">
        <w:rPr>
          <w:color w:val="000000"/>
        </w:rPr>
        <w:t>Class B Data Communication Network Interface". Emission</w:t>
      </w:r>
      <w:r w:rsidRPr="00997B70">
        <w:rPr>
          <w:color w:val="000000"/>
        </w:rPr>
        <w:noBreakHyphen/>
        <w:t>related messages must use the cyclic redundancy check and the three-byte header and not use inter</w:t>
      </w:r>
      <w:r w:rsidRPr="00997B70">
        <w:rPr>
          <w:color w:val="000000"/>
        </w:rPr>
        <w:noBreakHyphen/>
        <w:t>byte separation or checksums;</w:t>
      </w:r>
    </w:p>
    <w:p w14:paraId="4583C856" w14:textId="77777777" w:rsidR="00E81D9F" w:rsidRPr="00997B70" w:rsidRDefault="00E81D9F" w:rsidP="00E81D9F">
      <w:pPr>
        <w:pStyle w:val="SingleTxtG"/>
        <w:ind w:left="2268" w:hanging="1134"/>
        <w:rPr>
          <w:color w:val="000000"/>
        </w:rPr>
      </w:pPr>
      <w:r w:rsidRPr="00997B70">
        <w:rPr>
          <w:color w:val="000000"/>
        </w:rPr>
        <w:tab/>
        <w:t>ISO 14230 – Part 4 "Road Vehicles – Keyword protocol 2000 for diagnostic systems – Part 4: Requirements for emission-relate systems";</w:t>
      </w:r>
    </w:p>
    <w:p w14:paraId="4583C857" w14:textId="77777777" w:rsidR="00E81D9F" w:rsidRPr="00997B70" w:rsidRDefault="00E81D9F" w:rsidP="00E81D9F">
      <w:pPr>
        <w:pStyle w:val="SingleTxtG"/>
        <w:ind w:left="2268" w:hanging="1134"/>
        <w:rPr>
          <w:color w:val="000000"/>
        </w:rPr>
      </w:pPr>
      <w:r w:rsidRPr="00997B70">
        <w:rPr>
          <w:color w:val="000000"/>
        </w:rPr>
        <w:tab/>
        <w:t>ISO DIS 15765-4 "Road vehicles – Diagnostics on Controller Area Network (CAN) – Part 4: Requirements for emissions-related systems", dated 1</w:t>
      </w:r>
      <w:r w:rsidR="00FD1EEE">
        <w:rPr>
          <w:color w:val="000000"/>
        </w:rPr>
        <w:t> </w:t>
      </w:r>
      <w:r w:rsidRPr="00997B70">
        <w:rPr>
          <w:color w:val="000000"/>
        </w:rPr>
        <w:t>November 2001.</w:t>
      </w:r>
    </w:p>
    <w:p w14:paraId="4583C858" w14:textId="77777777" w:rsidR="00E81D9F" w:rsidRPr="00997B70" w:rsidRDefault="00E81D9F" w:rsidP="00E81D9F">
      <w:pPr>
        <w:pStyle w:val="SingleTxtG"/>
        <w:ind w:left="2268" w:hanging="1134"/>
      </w:pPr>
      <w:r w:rsidRPr="00997B70">
        <w:t>6.5.3.2.</w:t>
      </w:r>
      <w:r w:rsidRPr="00997B70">
        <w:tab/>
        <w:t xml:space="preserve">Test equipment and diagnostic tools needed to communicate with OBD systems must meet or exceed the functional specification given in ISO DIS 15031-4 </w:t>
      </w:r>
      <w:r w:rsidRPr="00997B70">
        <w:rPr>
          <w:color w:val="000000"/>
        </w:rPr>
        <w:t>"</w:t>
      </w:r>
      <w:r w:rsidRPr="00997B70">
        <w:t>Road vehicles – Communication between vehicle and external test equipment for emissions-related diagnostics – Part 4: External test equipment</w:t>
      </w:r>
      <w:r w:rsidRPr="00997B70">
        <w:rPr>
          <w:color w:val="000000"/>
        </w:rPr>
        <w:t>"</w:t>
      </w:r>
      <w:r w:rsidRPr="00997B70">
        <w:t>, dated 1</w:t>
      </w:r>
      <w:r>
        <w:t> </w:t>
      </w:r>
      <w:r w:rsidRPr="00997B70">
        <w:t>November 2001.</w:t>
      </w:r>
    </w:p>
    <w:p w14:paraId="4583C859" w14:textId="77777777" w:rsidR="00E81D9F" w:rsidRPr="00997B70" w:rsidRDefault="00E81D9F" w:rsidP="00E81D9F">
      <w:pPr>
        <w:pStyle w:val="SingleTxtG"/>
        <w:ind w:left="2268" w:hanging="1134"/>
      </w:pPr>
      <w:r w:rsidRPr="00997B70">
        <w:t>6.5.3.3.</w:t>
      </w:r>
      <w:r w:rsidRPr="00997B70">
        <w:tab/>
        <w:t>Basic diagnostic data, (as specified in paragraph 6.5.1.) and bi</w:t>
      </w:r>
      <w:r w:rsidRPr="00997B70">
        <w:noBreakHyphen/>
        <w:t xml:space="preserve">directional control information must be provided using the format and units described in ISO DIS 15031-5 </w:t>
      </w:r>
      <w:r w:rsidRPr="00997B70">
        <w:rPr>
          <w:color w:val="000000"/>
        </w:rPr>
        <w:t>"</w:t>
      </w:r>
      <w:r w:rsidRPr="00997B70">
        <w:t>Road vehicles – Communication between vehicle and external test equipment for emissions-related diagnostics – Part</w:t>
      </w:r>
      <w:r>
        <w:t> </w:t>
      </w:r>
      <w:r w:rsidRPr="00997B70">
        <w:t>5: Emissions-related diagnostic services</w:t>
      </w:r>
      <w:r w:rsidRPr="00997B70">
        <w:rPr>
          <w:color w:val="000000"/>
        </w:rPr>
        <w:t>",</w:t>
      </w:r>
      <w:r w:rsidRPr="00997B70">
        <w:t xml:space="preserve"> dated 1 November 2001, and must be available using a diagnostic tool meeting the requirements of ISO DIS 15031-4.</w:t>
      </w:r>
    </w:p>
    <w:p w14:paraId="4583C85A" w14:textId="77777777" w:rsidR="00E81D9F" w:rsidRPr="00997B70" w:rsidRDefault="00E81D9F" w:rsidP="00E81D9F">
      <w:pPr>
        <w:pStyle w:val="SingleTxtG"/>
        <w:ind w:left="2268" w:hanging="1134"/>
      </w:pPr>
      <w:r w:rsidRPr="00997B70">
        <w:lastRenderedPageBreak/>
        <w:tab/>
        <w:t xml:space="preserve">The vehicle manufacturer shall provide to a national standardisation body the details of any emission-related diagnostic data, </w:t>
      </w:r>
      <w:proofErr w:type="gramStart"/>
      <w:r w:rsidRPr="00997B70">
        <w:t>e.g.</w:t>
      </w:r>
      <w:proofErr w:type="gramEnd"/>
      <w:r w:rsidRPr="00997B70">
        <w:t xml:space="preserve"> PID’s, OBD monitor Id’s, Test Id’s not specified in ISO DIS 15031-5 but related to this Regulation.</w:t>
      </w:r>
    </w:p>
    <w:p w14:paraId="4583C85B" w14:textId="77777777" w:rsidR="00E81D9F" w:rsidRPr="00997B70" w:rsidRDefault="00E81D9F" w:rsidP="00E81D9F">
      <w:pPr>
        <w:pStyle w:val="SingleTxtG"/>
        <w:ind w:left="2268" w:hanging="1134"/>
        <w:rPr>
          <w:color w:val="000000"/>
        </w:rPr>
      </w:pPr>
      <w:r w:rsidRPr="00997B70">
        <w:t>6.5.3.4.</w:t>
      </w:r>
      <w:r w:rsidRPr="00997B70">
        <w:tab/>
      </w:r>
      <w:r w:rsidRPr="00997B70">
        <w:rPr>
          <w:color w:val="000000"/>
        </w:rPr>
        <w:t>When a fault is registered, the manufacturer must identify the fault using an appropriate fault code consistent with those given in Section 6.3. of ISO</w:t>
      </w:r>
      <w:r>
        <w:rPr>
          <w:color w:val="000000"/>
        </w:rPr>
        <w:t> </w:t>
      </w:r>
      <w:r w:rsidRPr="00997B70">
        <w:rPr>
          <w:color w:val="000000"/>
        </w:rPr>
        <w:t xml:space="preserve">DIS 15031-6 </w:t>
      </w:r>
      <w:r w:rsidRPr="00997B70">
        <w:t>“Road vehicles – Communication between vehicle and external test equipment for emissions-related diagnostics – Part</w:t>
      </w:r>
      <w:r>
        <w:t> </w:t>
      </w:r>
      <w:r w:rsidRPr="00997B70">
        <w:t xml:space="preserve">6: Diagnostic trouble code definitions”, </w:t>
      </w:r>
      <w:r w:rsidRPr="00997B70">
        <w:rPr>
          <w:color w:val="000000"/>
        </w:rPr>
        <w:t>relating to “emission related system diagnostic trouble codes”.</w:t>
      </w:r>
      <w:r>
        <w:rPr>
          <w:color w:val="000000"/>
        </w:rPr>
        <w:t xml:space="preserve"> </w:t>
      </w:r>
      <w:r w:rsidRPr="00997B70">
        <w:rPr>
          <w:color w:val="000000"/>
        </w:rPr>
        <w:t>If such identification is not possible, the manufacturer may use diagnostic trouble codes according to Sections 5.3. and 5.6. of ISO DIS 15031-6.</w:t>
      </w:r>
      <w:r>
        <w:rPr>
          <w:color w:val="000000"/>
        </w:rPr>
        <w:t xml:space="preserve"> </w:t>
      </w:r>
      <w:r w:rsidRPr="00997B70">
        <w:rPr>
          <w:color w:val="000000"/>
        </w:rPr>
        <w:t>The fault codes must be fully accessible by standardised diagnostic equipment complying with the provisions of paragraph 6.5.3.2. of this annex.</w:t>
      </w:r>
    </w:p>
    <w:p w14:paraId="4583C85C" w14:textId="77777777" w:rsidR="00E81D9F" w:rsidRPr="00997B70" w:rsidRDefault="00E81D9F" w:rsidP="00E81D9F">
      <w:pPr>
        <w:pStyle w:val="SingleTxtG"/>
        <w:ind w:left="2268" w:hanging="1134"/>
      </w:pPr>
      <w:r w:rsidRPr="00997B70">
        <w:tab/>
        <w:t xml:space="preserve">The vehicle manufacturer shall provide to a national standardisation body the details of any emission-related diagnostic data, </w:t>
      </w:r>
      <w:proofErr w:type="gramStart"/>
      <w:r w:rsidRPr="00997B70">
        <w:t>e.g.</w:t>
      </w:r>
      <w:proofErr w:type="gramEnd"/>
      <w:r w:rsidRPr="00997B70">
        <w:t xml:space="preserve"> PID’s, OBD monitor Id’s, Test Id’s not specified in ISO DIS 15031-5 but related to this Regulation.</w:t>
      </w:r>
    </w:p>
    <w:p w14:paraId="4583C85D" w14:textId="77777777" w:rsidR="00E81D9F" w:rsidRDefault="00E81D9F" w:rsidP="00E81D9F">
      <w:pPr>
        <w:pStyle w:val="SingleTxtG"/>
        <w:ind w:left="2268" w:hanging="1134"/>
      </w:pPr>
      <w:r w:rsidRPr="00997B70">
        <w:t>6.5.3.5.</w:t>
      </w:r>
      <w:r w:rsidRPr="00997B70">
        <w:tab/>
        <w:t>The connection interface between the vehicle and the diagnostic tester must be standardised and must meet all the requirements of ISO DIS 15031</w:t>
      </w:r>
      <w:r w:rsidRPr="00997B70">
        <w:noBreakHyphen/>
        <w:t xml:space="preserve">3 </w:t>
      </w:r>
      <w:r w:rsidRPr="00997B70">
        <w:rPr>
          <w:color w:val="000000"/>
        </w:rPr>
        <w:t>"</w:t>
      </w:r>
      <w:r w:rsidRPr="00997B70">
        <w:t>Road vehicles – Communication between vehicle and external test equipment for</w:t>
      </w:r>
      <w:r>
        <w:t xml:space="preserve"> </w:t>
      </w:r>
      <w:r w:rsidRPr="00997B70">
        <w:t>emissions-related diagnostics – Part 3: Diagnostic connector and related electrical circuits: specification and use</w:t>
      </w:r>
      <w:r w:rsidRPr="00997B70">
        <w:rPr>
          <w:color w:val="000000"/>
        </w:rPr>
        <w:t>"</w:t>
      </w:r>
      <w:r w:rsidRPr="00997B70">
        <w:t>, dated 1 November 2001.</w:t>
      </w:r>
      <w:r>
        <w:t xml:space="preserve"> </w:t>
      </w:r>
      <w:r w:rsidRPr="00997B70">
        <w:t>The installation position must be subject to agreement of the administrative department such that it is readily accessible by service personnel but protected from tampering by non</w:t>
      </w:r>
      <w:r w:rsidRPr="00997B70">
        <w:noBreakHyphen/>
        <w:t>qualified personnel.</w:t>
      </w:r>
    </w:p>
    <w:p w14:paraId="4583C85E" w14:textId="77777777" w:rsidR="00E81D9F" w:rsidRPr="00F76036" w:rsidRDefault="00E81D9F" w:rsidP="00E81D9F">
      <w:pPr>
        <w:pStyle w:val="SingleTxtG"/>
        <w:keepNext/>
        <w:keepLines/>
        <w:ind w:left="2268" w:hanging="1134"/>
        <w:rPr>
          <w:lang w:val="en-US"/>
        </w:rPr>
      </w:pPr>
      <w:r w:rsidRPr="00F76036">
        <w:rPr>
          <w:lang w:val="en-US"/>
        </w:rPr>
        <w:t>6.5.3.6.</w:t>
      </w:r>
      <w:r w:rsidRPr="00F76036">
        <w:rPr>
          <w:lang w:val="en-US"/>
        </w:rPr>
        <w:tab/>
        <w:t>The manufacturer shall also make accessible, where appropriate on payment, the technical information required for the repair or maintenance of motor vehicles unless that information is covered by an intellectual property right or constitutes essential, secret know-how which is identified in an appropriate form; in such case, the necessary technical information shall not be withheld improperly.</w:t>
      </w:r>
    </w:p>
    <w:p w14:paraId="4583C85F" w14:textId="77777777" w:rsidR="00E81D9F" w:rsidRPr="00F76036" w:rsidRDefault="00E81D9F" w:rsidP="00E81D9F">
      <w:pPr>
        <w:pStyle w:val="SingleTxtG"/>
        <w:ind w:left="2268" w:hanging="1134"/>
      </w:pPr>
      <w:r w:rsidRPr="00F76036">
        <w:rPr>
          <w:lang w:val="en-US"/>
        </w:rPr>
        <w:tab/>
      </w:r>
      <w:r w:rsidRPr="00F76036">
        <w:t>Entitled to such information is any person engaged in commercially servicing or repairing, road-side rescuing, inspecting or testing of vehicles or in the manufacturing or selling replacement or retro-fit components, diagnostic tools and test equipment.</w:t>
      </w:r>
    </w:p>
    <w:p w14:paraId="4583C860" w14:textId="77777777" w:rsidR="00E81D9F" w:rsidRPr="00F76036" w:rsidRDefault="00E81D9F" w:rsidP="00E81D9F">
      <w:pPr>
        <w:pStyle w:val="SingleTxtG"/>
        <w:ind w:left="2268" w:hanging="1134"/>
      </w:pPr>
      <w:r w:rsidRPr="00F76036">
        <w:t>7.</w:t>
      </w:r>
      <w:r w:rsidRPr="00F76036">
        <w:tab/>
        <w:t>I</w:t>
      </w:r>
      <w:r>
        <w:t>n-use performance</w:t>
      </w:r>
    </w:p>
    <w:p w14:paraId="4583C861" w14:textId="77777777" w:rsidR="00E81D9F" w:rsidRPr="00F76036" w:rsidRDefault="00E81D9F" w:rsidP="00E81D9F">
      <w:pPr>
        <w:pStyle w:val="SingleTxtG"/>
        <w:ind w:left="2268" w:hanging="1134"/>
      </w:pPr>
      <w:r w:rsidRPr="00F76036">
        <w:t>7.1.</w:t>
      </w:r>
      <w:r w:rsidRPr="00F76036">
        <w:tab/>
        <w:t>General Requirements</w:t>
      </w:r>
    </w:p>
    <w:p w14:paraId="4583C862" w14:textId="77777777" w:rsidR="00E81D9F" w:rsidRPr="00F76036" w:rsidRDefault="00E81D9F" w:rsidP="00E81D9F">
      <w:pPr>
        <w:pStyle w:val="SingleTxtG"/>
        <w:ind w:left="2268" w:hanging="1134"/>
      </w:pPr>
      <w:r w:rsidRPr="00F76036">
        <w:t>7.1.1.</w:t>
      </w:r>
      <w:r w:rsidRPr="00F76036">
        <w:tab/>
        <w:t>Each monitor of the OBD system shall be executed at least once per driving cycle in which the monitoring conditions as specified in paragraph 3.2. are met. Manufacturers may not use the calculated ratio (or</w:t>
      </w:r>
      <w:r>
        <w:t> </w:t>
      </w:r>
      <w:r w:rsidRPr="00F76036">
        <w:t>any element thereof) or any other indication of monitor frequency as a monitoring condition for any monitor.</w:t>
      </w:r>
    </w:p>
    <w:p w14:paraId="4583C863" w14:textId="77777777" w:rsidR="00E81D9F" w:rsidRPr="00F76036" w:rsidRDefault="00E81D9F" w:rsidP="00E81D9F">
      <w:pPr>
        <w:pStyle w:val="SingleTxtG"/>
        <w:ind w:left="2268" w:hanging="1134"/>
        <w:rPr>
          <w:lang w:val="en-US"/>
        </w:rPr>
      </w:pPr>
      <w:r w:rsidRPr="00F76036">
        <w:rPr>
          <w:lang w:val="en-US"/>
        </w:rPr>
        <w:t>7.1.2.</w:t>
      </w:r>
      <w:r w:rsidRPr="00F76036">
        <w:rPr>
          <w:lang w:val="en-US"/>
        </w:rPr>
        <w:tab/>
        <w:t>The in-use performance ratio (IUPR) of a specific monitor M of the OBD systems and in-use performance of pollution control devices shall be:</w:t>
      </w:r>
    </w:p>
    <w:p w14:paraId="4583C864" w14:textId="77777777" w:rsidR="00E81D9F" w:rsidRPr="00F76036" w:rsidRDefault="00E81D9F" w:rsidP="00E81D9F">
      <w:pPr>
        <w:pStyle w:val="SingleTxtG"/>
        <w:ind w:left="2268" w:hanging="1134"/>
      </w:pPr>
      <w:r>
        <w:tab/>
      </w:r>
      <w:r w:rsidRPr="00F76036">
        <w:t>IUPR</w:t>
      </w:r>
      <w:r w:rsidRPr="00F76036">
        <w:rPr>
          <w:vertAlign w:val="subscript"/>
        </w:rPr>
        <w:t>M</w:t>
      </w:r>
      <w:r w:rsidRPr="00F76036">
        <w:t xml:space="preserve"> = </w:t>
      </w:r>
      <w:proofErr w:type="spellStart"/>
      <w:r w:rsidRPr="00F76036">
        <w:t>Numerator</w:t>
      </w:r>
      <w:r w:rsidRPr="00F76036">
        <w:rPr>
          <w:vertAlign w:val="subscript"/>
        </w:rPr>
        <w:t>M</w:t>
      </w:r>
      <w:proofErr w:type="spellEnd"/>
      <w:r w:rsidRPr="00F76036">
        <w:t xml:space="preserve"> / </w:t>
      </w:r>
      <w:proofErr w:type="spellStart"/>
      <w:r w:rsidRPr="00F76036">
        <w:t>Denominator</w:t>
      </w:r>
      <w:r w:rsidRPr="00F76036">
        <w:rPr>
          <w:vertAlign w:val="subscript"/>
        </w:rPr>
        <w:t>M</w:t>
      </w:r>
      <w:proofErr w:type="spellEnd"/>
    </w:p>
    <w:p w14:paraId="4583C865" w14:textId="77777777" w:rsidR="00E81D9F" w:rsidRPr="00F76036" w:rsidRDefault="00E81D9F" w:rsidP="00E81D9F">
      <w:pPr>
        <w:pStyle w:val="SingleTxtG"/>
        <w:ind w:left="2268" w:hanging="1134"/>
      </w:pPr>
      <w:r w:rsidRPr="00F76036">
        <w:t>7.1.3.</w:t>
      </w:r>
      <w:r w:rsidRPr="00F76036">
        <w:tab/>
        <w:t>Comparison of Numerator and Denominator gives an indication of how often a specific monitor is operating relative to vehicle operation. To ensure all manufacturers are tracking IUPR</w:t>
      </w:r>
      <w:r w:rsidRPr="00F76036">
        <w:rPr>
          <w:vertAlign w:val="subscript"/>
        </w:rPr>
        <w:t>M</w:t>
      </w:r>
      <w:r w:rsidRPr="00F76036">
        <w:t xml:space="preserve"> in the same manner, detailed requirements are given for defining and incrementing these counters.</w:t>
      </w:r>
    </w:p>
    <w:p w14:paraId="4583C866" w14:textId="77777777" w:rsidR="00E81D9F" w:rsidRPr="00F76036" w:rsidRDefault="00E81D9F" w:rsidP="00E81D9F">
      <w:pPr>
        <w:pStyle w:val="SingleTxtG"/>
        <w:ind w:left="2268" w:hanging="1134"/>
      </w:pPr>
      <w:r w:rsidRPr="00F76036">
        <w:t>7.1.4.</w:t>
      </w:r>
      <w:r w:rsidRPr="00F76036">
        <w:tab/>
        <w:t xml:space="preserve">If, according to the requirements of this annex, the vehicle is equipped with </w:t>
      </w:r>
      <w:r w:rsidRPr="003A5260">
        <w:rPr>
          <w:spacing w:val="-3"/>
        </w:rPr>
        <w:t>a specific monitor M, IUPR</w:t>
      </w:r>
      <w:r w:rsidRPr="003A5260">
        <w:rPr>
          <w:spacing w:val="-3"/>
          <w:vertAlign w:val="subscript"/>
        </w:rPr>
        <w:t>M</w:t>
      </w:r>
      <w:r w:rsidRPr="003A5260">
        <w:rPr>
          <w:spacing w:val="-3"/>
        </w:rPr>
        <w:t xml:space="preserve"> shall be greater or equal 0.1 for all monitors M.</w:t>
      </w:r>
    </w:p>
    <w:p w14:paraId="4583C867" w14:textId="77777777" w:rsidR="00E81D9F" w:rsidRPr="00F76036" w:rsidRDefault="00E81D9F" w:rsidP="00E81D9F">
      <w:pPr>
        <w:pStyle w:val="SingleTxtG"/>
        <w:ind w:left="2268" w:hanging="1134"/>
      </w:pPr>
      <w:r w:rsidRPr="00F76036">
        <w:lastRenderedPageBreak/>
        <w:t>7.1.5.</w:t>
      </w:r>
      <w:r w:rsidRPr="00F76036">
        <w:tab/>
        <w:t>The requirements of this paragraph are deemed to be met for a particular monitor M, if for all vehicles of a particular OBD family manufactured in a particular calendar year the following statistical conditions hold:</w:t>
      </w:r>
    </w:p>
    <w:p w14:paraId="4583C868" w14:textId="77777777" w:rsidR="00E81D9F" w:rsidRPr="00F76036" w:rsidRDefault="00E81D9F" w:rsidP="00E81D9F">
      <w:pPr>
        <w:pStyle w:val="SingleTxtG"/>
        <w:tabs>
          <w:tab w:val="left" w:pos="2835"/>
        </w:tabs>
        <w:ind w:left="2268" w:hanging="1134"/>
      </w:pPr>
      <w:r w:rsidRPr="00F76036">
        <w:tab/>
        <w:t>(a)</w:t>
      </w:r>
      <w:r w:rsidRPr="00F76036">
        <w:tab/>
        <w:t>The average IUPR</w:t>
      </w:r>
      <w:r w:rsidRPr="00F76036">
        <w:rPr>
          <w:vertAlign w:val="subscript"/>
        </w:rPr>
        <w:t>M</w:t>
      </w:r>
      <w:r w:rsidRPr="00F76036">
        <w:t xml:space="preserve"> is equal or above the minimum value applicable </w:t>
      </w:r>
      <w:r>
        <w:tab/>
        <w:t>to the monitor;</w:t>
      </w:r>
    </w:p>
    <w:p w14:paraId="4583C869" w14:textId="77777777" w:rsidR="00E81D9F" w:rsidRPr="003A5260" w:rsidRDefault="00E81D9F" w:rsidP="00E81D9F">
      <w:pPr>
        <w:pStyle w:val="Point0"/>
        <w:tabs>
          <w:tab w:val="left" w:pos="1134"/>
          <w:tab w:val="left" w:pos="1701"/>
          <w:tab w:val="left" w:pos="2268"/>
          <w:tab w:val="left" w:pos="2835"/>
        </w:tabs>
        <w:spacing w:before="0"/>
        <w:ind w:left="2268" w:right="1134" w:hanging="1134"/>
        <w:rPr>
          <w:sz w:val="20"/>
        </w:rPr>
      </w:pPr>
      <w:r w:rsidRPr="003A5260">
        <w:rPr>
          <w:sz w:val="20"/>
        </w:rPr>
        <w:tab/>
      </w:r>
      <w:r>
        <w:rPr>
          <w:sz w:val="20"/>
        </w:rPr>
        <w:tab/>
      </w:r>
      <w:r w:rsidRPr="003A5260">
        <w:rPr>
          <w:sz w:val="20"/>
        </w:rPr>
        <w:t>(b)</w:t>
      </w:r>
      <w:r w:rsidRPr="003A5260">
        <w:rPr>
          <w:sz w:val="20"/>
        </w:rPr>
        <w:tab/>
        <w:t>More than 50</w:t>
      </w:r>
      <w:r>
        <w:rPr>
          <w:sz w:val="20"/>
        </w:rPr>
        <w:t> </w:t>
      </w:r>
      <w:r w:rsidRPr="003A5260">
        <w:rPr>
          <w:sz w:val="20"/>
        </w:rPr>
        <w:t>per cent of all vehicles have an IUPR</w:t>
      </w:r>
      <w:r w:rsidRPr="003A5260">
        <w:rPr>
          <w:sz w:val="20"/>
          <w:vertAlign w:val="subscript"/>
        </w:rPr>
        <w:t>M</w:t>
      </w:r>
      <w:r w:rsidRPr="003A5260">
        <w:rPr>
          <w:sz w:val="20"/>
        </w:rPr>
        <w:t xml:space="preserve"> equal or above </w:t>
      </w:r>
      <w:r>
        <w:rPr>
          <w:sz w:val="20"/>
        </w:rPr>
        <w:tab/>
      </w:r>
      <w:r w:rsidRPr="003A5260">
        <w:rPr>
          <w:sz w:val="20"/>
        </w:rPr>
        <w:t>the minimum value applicable to the monitor.</w:t>
      </w:r>
    </w:p>
    <w:p w14:paraId="4583C86A" w14:textId="77777777" w:rsidR="00E81D9F" w:rsidRPr="003A5260" w:rsidRDefault="00E81D9F" w:rsidP="00E81D9F">
      <w:pPr>
        <w:pStyle w:val="Point0"/>
        <w:tabs>
          <w:tab w:val="left" w:pos="1134"/>
          <w:tab w:val="left" w:pos="1701"/>
          <w:tab w:val="left" w:pos="2268"/>
        </w:tabs>
        <w:spacing w:before="0"/>
        <w:ind w:left="2268" w:right="1134" w:hanging="1134"/>
        <w:rPr>
          <w:rFonts w:eastAsia="MS Mincho"/>
          <w:sz w:val="20"/>
          <w:lang w:eastAsia="ja-JP"/>
        </w:rPr>
      </w:pPr>
      <w:r w:rsidRPr="003A5260">
        <w:rPr>
          <w:sz w:val="20"/>
        </w:rPr>
        <w:t>7.1.6.</w:t>
      </w:r>
      <w:r w:rsidRPr="003A5260">
        <w:rPr>
          <w:sz w:val="20"/>
        </w:rPr>
        <w:tab/>
      </w:r>
      <w:r>
        <w:rPr>
          <w:sz w:val="20"/>
        </w:rPr>
        <w:tab/>
      </w:r>
      <w:r w:rsidRPr="003A5260">
        <w:rPr>
          <w:rFonts w:eastAsia="MS Mincho"/>
          <w:sz w:val="20"/>
          <w:lang w:eastAsia="ja-JP"/>
        </w:rPr>
        <w:t xml:space="preserve">The manufacturer shall demonstrate to the approval authority </w:t>
      </w:r>
      <w:r w:rsidRPr="003A5260">
        <w:rPr>
          <w:sz w:val="20"/>
        </w:rPr>
        <w:t xml:space="preserve">that these statistical conditions are satisfied for vehicles manufactured in a given calendar year for all monitors required to be reported by the OBD system according to paragraph </w:t>
      </w:r>
      <w:r w:rsidR="003A1E36">
        <w:rPr>
          <w:sz w:val="20"/>
        </w:rPr>
        <w:t>7</w:t>
      </w:r>
      <w:r w:rsidRPr="003A5260">
        <w:rPr>
          <w:sz w:val="20"/>
        </w:rPr>
        <w:t xml:space="preserve">.6. of this appendix not later than 18 months after the end of a calendar year. </w:t>
      </w:r>
      <w:r w:rsidRPr="003A5260">
        <w:rPr>
          <w:rFonts w:eastAsia="MS Mincho"/>
          <w:sz w:val="20"/>
          <w:lang w:eastAsia="ja-JP"/>
        </w:rPr>
        <w:t>For this purpose, statistical tests shall be used which implement recognised statistical principles and confidence levels.</w:t>
      </w:r>
    </w:p>
    <w:p w14:paraId="4583C86B" w14:textId="77777777" w:rsidR="00E81D9F" w:rsidRPr="003A5260" w:rsidRDefault="00E81D9F" w:rsidP="00E81D9F">
      <w:pPr>
        <w:pStyle w:val="SingleTxtG"/>
        <w:ind w:left="2268" w:hanging="1134"/>
        <w:rPr>
          <w:rFonts w:eastAsia="MS Mincho"/>
          <w:lang w:eastAsia="ja-JP"/>
        </w:rPr>
      </w:pPr>
      <w:r w:rsidRPr="003A5260">
        <w:t>7.1.7.</w:t>
      </w:r>
      <w:r w:rsidRPr="003A5260">
        <w:tab/>
      </w:r>
      <w:r w:rsidRPr="003A5260">
        <w:tab/>
      </w:r>
      <w:r w:rsidRPr="003A5260">
        <w:rPr>
          <w:rFonts w:eastAsia="MS Mincho"/>
          <w:lang w:eastAsia="ja-JP"/>
        </w:rPr>
        <w:t>For demonstration purposes of this paragraph the manufacturer may group vehicles within an OBD family by any other successive and non-overlapping </w:t>
      </w:r>
      <w:proofErr w:type="gramStart"/>
      <w:r w:rsidRPr="003A5260">
        <w:rPr>
          <w:rFonts w:eastAsia="MS Mincho"/>
          <w:lang w:eastAsia="ja-JP"/>
        </w:rPr>
        <w:t>12 month</w:t>
      </w:r>
      <w:proofErr w:type="gramEnd"/>
      <w:r w:rsidRPr="003A5260">
        <w:rPr>
          <w:rFonts w:eastAsia="MS Mincho"/>
          <w:lang w:eastAsia="ja-JP"/>
        </w:rPr>
        <w:t xml:space="preserve"> manufacturing periods instead of calendar years. For establishing the test sample of vehicles at least the selection criteria of Appendix 3 paragraph 2. shall be applied. For the entire test sample of </w:t>
      </w:r>
      <w:proofErr w:type="gramStart"/>
      <w:r w:rsidRPr="003A5260">
        <w:rPr>
          <w:rFonts w:eastAsia="MS Mincho"/>
          <w:lang w:eastAsia="ja-JP"/>
        </w:rPr>
        <w:t>vehicles</w:t>
      </w:r>
      <w:proofErr w:type="gramEnd"/>
      <w:r w:rsidRPr="003A5260">
        <w:rPr>
          <w:rFonts w:eastAsia="MS Mincho"/>
          <w:lang w:eastAsia="ja-JP"/>
        </w:rPr>
        <w:t xml:space="preserve"> the manufacturer </w:t>
      </w:r>
      <w:r w:rsidRPr="003A5260">
        <w:t>shall report to the approval authority all of the in-use performance data to be reported by the OBD system according to paragraph </w:t>
      </w:r>
      <w:r w:rsidR="003A1E36">
        <w:t>7</w:t>
      </w:r>
      <w:r w:rsidRPr="003A5260">
        <w:t>.6</w:t>
      </w:r>
      <w:r>
        <w:t>.</w:t>
      </w:r>
      <w:r w:rsidRPr="003A5260">
        <w:t xml:space="preserve"> of this appendix. Upon request, the approval authority which grants the approval shall make these data and the results of the statistical evaluation available to other approval authorities.</w:t>
      </w:r>
    </w:p>
    <w:p w14:paraId="4583C86C" w14:textId="77777777" w:rsidR="00E81D9F" w:rsidRPr="003A5260" w:rsidRDefault="00E81D9F" w:rsidP="00E81D9F">
      <w:pPr>
        <w:pStyle w:val="SingleTxtG"/>
        <w:ind w:left="2268" w:hanging="1134"/>
      </w:pPr>
      <w:r w:rsidRPr="003A5260">
        <w:t>7.1.8.</w:t>
      </w:r>
      <w:r w:rsidRPr="003A5260">
        <w:tab/>
        <w:t>Public authorities and their delegates may pursue further tests on vehicles or collect appropriate data recorded by vehicles to verify compliance with the requirements of this annex.</w:t>
      </w:r>
    </w:p>
    <w:p w14:paraId="4583C86D" w14:textId="77777777" w:rsidR="00E81D9F" w:rsidRPr="003A5260" w:rsidRDefault="00E81D9F" w:rsidP="00E81D9F">
      <w:pPr>
        <w:pStyle w:val="SingleTxtG"/>
        <w:ind w:left="2268" w:hanging="1134"/>
      </w:pPr>
      <w:r w:rsidRPr="003A5260">
        <w:t>7.2.</w:t>
      </w:r>
      <w:r w:rsidRPr="003A5260">
        <w:tab/>
      </w:r>
      <w:proofErr w:type="spellStart"/>
      <w:r w:rsidRPr="003A5260">
        <w:t>Numerator</w:t>
      </w:r>
      <w:r w:rsidRPr="003A5260">
        <w:rPr>
          <w:vertAlign w:val="subscript"/>
        </w:rPr>
        <w:t>M</w:t>
      </w:r>
      <w:proofErr w:type="spellEnd"/>
    </w:p>
    <w:p w14:paraId="4583C86E" w14:textId="77777777" w:rsidR="00E81D9F" w:rsidRPr="003A5260" w:rsidRDefault="00E81D9F" w:rsidP="00E81D9F">
      <w:pPr>
        <w:pStyle w:val="SingleTxtG"/>
        <w:ind w:left="2268" w:hanging="1134"/>
      </w:pPr>
      <w:r w:rsidRPr="003A5260">
        <w:t>7.2.1.</w:t>
      </w:r>
      <w:r w:rsidRPr="003A5260">
        <w:tab/>
        <w:t>The numerator of a specific monitor is a counter measuring the number of times a vehicle has been operated such that all monitoring conditions necessary for the specific monitor to detect a malfunction in order to warn the driver, as they have been implemented by the manufacturer, have been encountered. The numerator shall not be incremented more than once per driving cycle, unless there is reasoned technical justification.</w:t>
      </w:r>
    </w:p>
    <w:p w14:paraId="4583C86F" w14:textId="77777777" w:rsidR="00E81D9F" w:rsidRPr="003A5260" w:rsidRDefault="00E81D9F" w:rsidP="00E81D9F">
      <w:pPr>
        <w:pStyle w:val="SingleTxtG"/>
        <w:ind w:left="2268" w:hanging="1134"/>
      </w:pPr>
      <w:r w:rsidRPr="003A5260">
        <w:t>7.3.</w:t>
      </w:r>
      <w:r w:rsidRPr="003A5260">
        <w:tab/>
      </w:r>
      <w:proofErr w:type="spellStart"/>
      <w:r w:rsidRPr="003A5260">
        <w:t>Denominator</w:t>
      </w:r>
      <w:r w:rsidRPr="003A5260">
        <w:rPr>
          <w:vertAlign w:val="subscript"/>
        </w:rPr>
        <w:t>M</w:t>
      </w:r>
      <w:proofErr w:type="spellEnd"/>
    </w:p>
    <w:p w14:paraId="4583C870" w14:textId="77777777" w:rsidR="00E81D9F" w:rsidRPr="003A5260" w:rsidRDefault="00E81D9F" w:rsidP="00E81D9F">
      <w:pPr>
        <w:pStyle w:val="SingleTxtG"/>
        <w:ind w:left="2268" w:hanging="1134"/>
      </w:pPr>
      <w:r w:rsidRPr="003A5260">
        <w:t>7.3.1.</w:t>
      </w:r>
      <w:r w:rsidRPr="003A5260">
        <w:tab/>
        <w:t xml:space="preserve">The purpose of the denominator is to provide a counter indicating the number of </w:t>
      </w:r>
      <w:proofErr w:type="gramStart"/>
      <w:r w:rsidRPr="003A5260">
        <w:t>vehicle</w:t>
      </w:r>
      <w:proofErr w:type="gramEnd"/>
      <w:r w:rsidRPr="003A5260">
        <w:t xml:space="preserve"> driving events, taking into account special conditions for a specific monitor. The denominator shall be incremented at least once per driving cycle, if during this driving cycle such conditions are met and the general denominator is incremented as specified in paragraph </w:t>
      </w:r>
      <w:r w:rsidR="003A1E36">
        <w:t>7</w:t>
      </w:r>
      <w:r w:rsidRPr="003A5260">
        <w:t>.5. unless the denominator is disabled according to paragraph </w:t>
      </w:r>
      <w:r w:rsidR="003A1E36">
        <w:t>7</w:t>
      </w:r>
      <w:r w:rsidRPr="003A5260">
        <w:t>.7. of this appendix.</w:t>
      </w:r>
    </w:p>
    <w:p w14:paraId="4583C871" w14:textId="77777777" w:rsidR="00E81D9F" w:rsidRPr="003A5260" w:rsidRDefault="00E81D9F" w:rsidP="00E81D9F">
      <w:pPr>
        <w:pStyle w:val="SingleTxtG"/>
        <w:ind w:left="2268" w:hanging="1134"/>
      </w:pPr>
      <w:r w:rsidRPr="003A5260">
        <w:t>7.3.2.</w:t>
      </w:r>
      <w:r w:rsidRPr="003A5260">
        <w:tab/>
        <w:t>In addition to the requirements of paragraph </w:t>
      </w:r>
      <w:r w:rsidR="003A1E36">
        <w:t>7</w:t>
      </w:r>
      <w:r w:rsidRPr="003A5260">
        <w:t>.3.1.:</w:t>
      </w:r>
    </w:p>
    <w:p w14:paraId="4583C872" w14:textId="77777777" w:rsidR="00E81D9F" w:rsidRPr="003A5260" w:rsidRDefault="00E81D9F" w:rsidP="00E81D9F">
      <w:pPr>
        <w:pStyle w:val="SingleTxtG"/>
        <w:ind w:left="2268" w:hanging="1134"/>
        <w:rPr>
          <w:lang w:eastAsia="en-GB"/>
        </w:rPr>
      </w:pPr>
      <w:r w:rsidRPr="003A5260">
        <w:rPr>
          <w:lang w:eastAsia="en-GB"/>
        </w:rPr>
        <w:tab/>
        <w:t>Secondary air system monitor denominator(s) shall be incremented if the commanded "on" operation of the secondary air system occurs for a time greater than or equal to 10 seconds. For purposes of determining this commanded "on" time, the OBD system may not include time during intrusive operation of the secondary air system solely for the purposes of monitoring.</w:t>
      </w:r>
    </w:p>
    <w:p w14:paraId="4583C873" w14:textId="77777777" w:rsidR="00E81D9F" w:rsidRPr="003A5260" w:rsidRDefault="00E81D9F" w:rsidP="00E81D9F">
      <w:pPr>
        <w:pStyle w:val="SingleTxtG"/>
        <w:ind w:left="2268" w:hanging="1134"/>
        <w:rPr>
          <w:lang w:eastAsia="en-GB"/>
        </w:rPr>
      </w:pPr>
      <w:r w:rsidRPr="003A5260">
        <w:rPr>
          <w:lang w:eastAsia="en-GB"/>
        </w:rPr>
        <w:tab/>
        <w:t>Denominators of monitors of systems only active during cold start shall be incremented if the component or strategy is commanded "on" for a time greater than or equal to 10 seconds.</w:t>
      </w:r>
    </w:p>
    <w:p w14:paraId="4583C874" w14:textId="77777777" w:rsidR="00E81D9F" w:rsidRPr="003A5260" w:rsidRDefault="00E81D9F" w:rsidP="00E81D9F">
      <w:pPr>
        <w:pStyle w:val="SingleTxtG"/>
        <w:ind w:left="2268" w:hanging="1134"/>
        <w:rPr>
          <w:lang w:eastAsia="en-GB"/>
        </w:rPr>
      </w:pPr>
      <w:r w:rsidRPr="003A5260">
        <w:rPr>
          <w:lang w:eastAsia="en-GB"/>
        </w:rPr>
        <w:lastRenderedPageBreak/>
        <w:tab/>
        <w:t>The denominator(s) for monitors of Variable Valve Timing (VVT) and/or control systems shall be incremented if the component is commanded to function (e.g., commanded "on", "open", "closed", "locked", etc.) on two or more occasions during the driving cycle or for a time greater than or equal to 10 seconds, whichever occurs first.</w:t>
      </w:r>
    </w:p>
    <w:p w14:paraId="4583C875" w14:textId="77777777" w:rsidR="00E81D9F" w:rsidRPr="003A5260" w:rsidRDefault="00E81D9F" w:rsidP="00E81D9F">
      <w:pPr>
        <w:pStyle w:val="SingleTxtG"/>
        <w:ind w:left="2268" w:hanging="1134"/>
        <w:rPr>
          <w:lang w:eastAsia="en-GB"/>
        </w:rPr>
      </w:pPr>
      <w:r w:rsidRPr="003A5260">
        <w:rPr>
          <w:lang w:eastAsia="en-GB"/>
        </w:rPr>
        <w:tab/>
        <w:t>For the following monitors, the denominator(s) shall be incremented by one if, in addition to meeting the requirements of this paragraph on at least one driving cycle, at least 800 cumulative kilometres of vehicle operation have been experienced since the last time the denominator was incremented:</w:t>
      </w:r>
    </w:p>
    <w:p w14:paraId="4583C876" w14:textId="77777777" w:rsidR="00E81D9F" w:rsidRPr="003A5260" w:rsidRDefault="00E81D9F" w:rsidP="00E81D9F">
      <w:pPr>
        <w:pStyle w:val="SingleTxtG"/>
        <w:ind w:left="2268" w:hanging="1134"/>
      </w:pPr>
      <w:r w:rsidRPr="003A5260">
        <w:rPr>
          <w:bCs/>
          <w:lang w:eastAsia="en-GB"/>
        </w:rPr>
        <w:tab/>
      </w:r>
      <w:r>
        <w:rPr>
          <w:bCs/>
          <w:lang w:eastAsia="en-GB"/>
        </w:rPr>
        <w:tab/>
      </w:r>
      <w:r>
        <w:rPr>
          <w:bCs/>
          <w:lang w:eastAsia="en-GB"/>
        </w:rPr>
        <w:tab/>
      </w:r>
      <w:r w:rsidRPr="003A5260">
        <w:rPr>
          <w:bCs/>
          <w:lang w:eastAsia="en-GB"/>
        </w:rPr>
        <w:t>(</w:t>
      </w:r>
      <w:proofErr w:type="spellStart"/>
      <w:r w:rsidRPr="003A5260">
        <w:rPr>
          <w:bCs/>
          <w:lang w:eastAsia="en-GB"/>
        </w:rPr>
        <w:t>i</w:t>
      </w:r>
      <w:proofErr w:type="spellEnd"/>
      <w:r w:rsidRPr="003A5260">
        <w:rPr>
          <w:bCs/>
          <w:lang w:eastAsia="en-GB"/>
        </w:rPr>
        <w:t>)</w:t>
      </w:r>
      <w:r w:rsidRPr="003A5260">
        <w:rPr>
          <w:bCs/>
          <w:lang w:eastAsia="en-GB"/>
        </w:rPr>
        <w:tab/>
      </w:r>
      <w:r w:rsidRPr="003A5260">
        <w:t>Diesel</w:t>
      </w:r>
      <w:r w:rsidRPr="003A5260">
        <w:rPr>
          <w:bCs/>
          <w:lang w:eastAsia="en-GB"/>
        </w:rPr>
        <w:t xml:space="preserve"> oxidation</w:t>
      </w:r>
      <w:r w:rsidRPr="003A5260">
        <w:t xml:space="preserve"> catalyst</w:t>
      </w:r>
      <w:r>
        <w:t>;</w:t>
      </w:r>
    </w:p>
    <w:p w14:paraId="4583C877" w14:textId="77777777" w:rsidR="00E81D9F" w:rsidRPr="003A5260" w:rsidRDefault="00E81D9F" w:rsidP="00E81D9F">
      <w:pPr>
        <w:pStyle w:val="SingleTxtG"/>
        <w:ind w:left="2268" w:hanging="1134"/>
        <w:rPr>
          <w:bCs/>
          <w:u w:val="single"/>
          <w:lang w:eastAsia="en-GB"/>
        </w:rPr>
      </w:pPr>
      <w:r w:rsidRPr="003A5260">
        <w:tab/>
      </w:r>
      <w:r>
        <w:tab/>
      </w:r>
      <w:r>
        <w:tab/>
      </w:r>
      <w:r w:rsidRPr="003A5260">
        <w:t>(ii)</w:t>
      </w:r>
      <w:r w:rsidRPr="003A5260">
        <w:tab/>
        <w:t>Diesel particula</w:t>
      </w:r>
      <w:r w:rsidRPr="003A5260">
        <w:rPr>
          <w:bCs/>
          <w:lang w:eastAsia="en-GB"/>
        </w:rPr>
        <w:t>te filter</w:t>
      </w:r>
      <w:r>
        <w:rPr>
          <w:bCs/>
          <w:lang w:eastAsia="en-GB"/>
        </w:rPr>
        <w:t>.</w:t>
      </w:r>
    </w:p>
    <w:p w14:paraId="4583C878" w14:textId="77777777" w:rsidR="00E81D9F" w:rsidRPr="003A5260" w:rsidRDefault="00E81D9F" w:rsidP="00E81D9F">
      <w:pPr>
        <w:pStyle w:val="SingleTxtG"/>
        <w:ind w:left="2268" w:hanging="1134"/>
        <w:rPr>
          <w:lang w:eastAsia="en-GB"/>
        </w:rPr>
      </w:pPr>
      <w:r w:rsidRPr="003A5260">
        <w:t>7.3.3.</w:t>
      </w:r>
      <w:r w:rsidRPr="003A5260">
        <w:rPr>
          <w:lang w:eastAsia="en-GB"/>
        </w:rPr>
        <w:tab/>
        <w:t>For hybrid vehicles, vehicles that employ alternative engine start hardware or strategies (</w:t>
      </w:r>
      <w:proofErr w:type="gramStart"/>
      <w:r w:rsidRPr="003A5260">
        <w:rPr>
          <w:lang w:eastAsia="en-GB"/>
        </w:rPr>
        <w:t>e.g.</w:t>
      </w:r>
      <w:proofErr w:type="gramEnd"/>
      <w:r w:rsidRPr="003A5260">
        <w:rPr>
          <w:lang w:eastAsia="en-GB"/>
        </w:rPr>
        <w:t xml:space="preserve"> integrated starter and generators), or alternative fuel vehicles (e.g. dedicated, bi-fuel, or dual-fuel applications), the manufacturer may request the approval of the approval authority to use alternative criteria to those set forth in this paragraph for incrementing the denominator. In general, the approval authority shall not approve alternative criteria for vehicles that only employ engine shut off at or near idle/vehicle stop conditions. Approval by the approval authority of the alternative criteria shall be based on the equivalence of the alternative criteria to determine the amount of vehicle operation relative to the measure of conventional vehicle operation in accordance with the criteria in this paragraph.</w:t>
      </w:r>
    </w:p>
    <w:p w14:paraId="4583C879" w14:textId="77777777" w:rsidR="00E81D9F" w:rsidRPr="003A5260" w:rsidRDefault="00E81D9F" w:rsidP="00E81D9F">
      <w:pPr>
        <w:pStyle w:val="SingleTxtG"/>
        <w:ind w:left="2268" w:hanging="1134"/>
      </w:pPr>
      <w:r w:rsidRPr="003A5260">
        <w:t>7.4.</w:t>
      </w:r>
      <w:r w:rsidRPr="003A5260">
        <w:tab/>
        <w:t>Ignition Cycle Counter</w:t>
      </w:r>
    </w:p>
    <w:p w14:paraId="4583C87A" w14:textId="77777777" w:rsidR="00E81D9F" w:rsidRPr="003A5260" w:rsidRDefault="00E81D9F" w:rsidP="00E81D9F">
      <w:pPr>
        <w:pStyle w:val="SingleTxtG"/>
        <w:ind w:left="2268" w:hanging="1134"/>
      </w:pPr>
      <w:r w:rsidRPr="003A5260">
        <w:t>7.4.1.</w:t>
      </w:r>
      <w:r w:rsidRPr="003A5260">
        <w:tab/>
        <w:t xml:space="preserve">The ignition cycle counter indicates the number of </w:t>
      </w:r>
      <w:proofErr w:type="gramStart"/>
      <w:r w:rsidRPr="003A5260">
        <w:t>ignition</w:t>
      </w:r>
      <w:proofErr w:type="gramEnd"/>
      <w:r w:rsidRPr="003A5260">
        <w:t xml:space="preserve"> cycles a vehicle has experienced. The ignition cycle counter may not be incremented more than once per driving cycle.</w:t>
      </w:r>
    </w:p>
    <w:p w14:paraId="4583C87B" w14:textId="77777777" w:rsidR="00E81D9F" w:rsidRPr="003A5260" w:rsidRDefault="00E81D9F" w:rsidP="00E81D9F">
      <w:pPr>
        <w:pStyle w:val="SingleTxtG"/>
        <w:ind w:left="2268" w:hanging="1134"/>
      </w:pPr>
      <w:r w:rsidRPr="003A5260">
        <w:t>7.5.</w:t>
      </w:r>
      <w:r w:rsidRPr="003A5260">
        <w:tab/>
        <w:t>General Denominator</w:t>
      </w:r>
    </w:p>
    <w:p w14:paraId="4583C87C" w14:textId="77777777" w:rsidR="00E81D9F" w:rsidRPr="003A5260" w:rsidRDefault="00E81D9F" w:rsidP="00E81D9F">
      <w:pPr>
        <w:pStyle w:val="SingleTxtG"/>
        <w:ind w:left="2268" w:hanging="1134"/>
      </w:pPr>
      <w:r w:rsidRPr="003A5260">
        <w:t>7.5.1.</w:t>
      </w:r>
      <w:r w:rsidRPr="003A5260">
        <w:tab/>
        <w:t>The general denominator is a counter measuring the number of times a vehicle has been operated. It shall be incremented within 10 seconds, if and only if, the following criteria are satisfied on a single driving cycle:</w:t>
      </w:r>
    </w:p>
    <w:p w14:paraId="4583C87D" w14:textId="77777777" w:rsidR="00E81D9F" w:rsidRPr="003A5260" w:rsidRDefault="00E81D9F" w:rsidP="00E81D9F">
      <w:pPr>
        <w:pStyle w:val="SingleTxtG"/>
        <w:tabs>
          <w:tab w:val="left" w:pos="2835"/>
        </w:tabs>
        <w:ind w:left="2268" w:hanging="1134"/>
      </w:pPr>
      <w:r w:rsidRPr="003A5260">
        <w:tab/>
        <w:t>(a)</w:t>
      </w:r>
      <w:r w:rsidRPr="003A5260">
        <w:tab/>
        <w:t xml:space="preserve">Cumulative time since engine start is greater than or equal </w:t>
      </w:r>
      <w:r>
        <w:tab/>
      </w:r>
      <w:r w:rsidRPr="003A5260">
        <w:t xml:space="preserve">to 600 seconds while at an elevation of less than 2,440 m above sea </w:t>
      </w:r>
      <w:r>
        <w:tab/>
      </w:r>
      <w:r w:rsidRPr="003A5260">
        <w:t xml:space="preserve">level and at an ambient temperature of greater than or equal to </w:t>
      </w:r>
      <w:r>
        <w:br/>
      </w:r>
      <w:r>
        <w:tab/>
      </w:r>
      <w:r w:rsidRPr="003A5260">
        <w:t>-7°</w:t>
      </w:r>
      <w:r>
        <w:t> C;</w:t>
      </w:r>
    </w:p>
    <w:p w14:paraId="4583C87E" w14:textId="77777777" w:rsidR="00E81D9F" w:rsidRPr="003A5260" w:rsidRDefault="00E81D9F" w:rsidP="00E81D9F">
      <w:pPr>
        <w:pStyle w:val="SingleTxtG"/>
        <w:tabs>
          <w:tab w:val="left" w:pos="2835"/>
        </w:tabs>
        <w:ind w:left="2268" w:hanging="1134"/>
      </w:pPr>
      <w:r w:rsidRPr="003A5260">
        <w:tab/>
        <w:t>(b)</w:t>
      </w:r>
      <w:r w:rsidRPr="003A5260">
        <w:tab/>
        <w:t xml:space="preserve">Cumulative vehicle operation at or above 40 km/h occurs for greater </w:t>
      </w:r>
      <w:r>
        <w:tab/>
      </w:r>
      <w:r w:rsidRPr="003A5260">
        <w:t xml:space="preserve">than or equal to 300 seconds while at an elevation of less than </w:t>
      </w:r>
      <w:r>
        <w:tab/>
      </w:r>
      <w:r w:rsidRPr="003A5260">
        <w:t xml:space="preserve">2,440 m above sea level and at an ambient temperature of greater </w:t>
      </w:r>
      <w:r>
        <w:tab/>
        <w:t>than or equal to -7 °C;</w:t>
      </w:r>
    </w:p>
    <w:p w14:paraId="4583C87F" w14:textId="77777777" w:rsidR="00E81D9F" w:rsidRPr="003A5260" w:rsidRDefault="00E81D9F" w:rsidP="00E81D9F">
      <w:pPr>
        <w:pStyle w:val="SingleTxtG"/>
        <w:tabs>
          <w:tab w:val="left" w:pos="2835"/>
        </w:tabs>
        <w:ind w:left="2268" w:hanging="1134"/>
      </w:pPr>
      <w:r w:rsidRPr="003A5260">
        <w:tab/>
        <w:t>(c)</w:t>
      </w:r>
      <w:r w:rsidRPr="003A5260">
        <w:tab/>
        <w:t>Continuous vehicle operation at idle (</w:t>
      </w:r>
      <w:proofErr w:type="gramStart"/>
      <w:r w:rsidRPr="003A5260">
        <w:t>i.e.</w:t>
      </w:r>
      <w:proofErr w:type="gramEnd"/>
      <w:r w:rsidRPr="003A5260">
        <w:t xml:space="preserve"> accelerator pedal released </w:t>
      </w:r>
      <w:r>
        <w:tab/>
      </w:r>
      <w:r w:rsidRPr="003A5260">
        <w:t xml:space="preserve">by driver and vehicle speed less than or equal to 1.6 km/h) for greater </w:t>
      </w:r>
      <w:r>
        <w:tab/>
      </w:r>
      <w:r w:rsidRPr="003A5260">
        <w:t xml:space="preserve">than or equal to 30 seconds while at an elevation of less than 2,440 m </w:t>
      </w:r>
      <w:r>
        <w:tab/>
      </w:r>
      <w:r w:rsidRPr="003A5260">
        <w:t xml:space="preserve">above sea level and at an ambient temperature of greater </w:t>
      </w:r>
      <w:r>
        <w:t xml:space="preserve">than or </w:t>
      </w:r>
      <w:r>
        <w:tab/>
        <w:t>equal to -</w:t>
      </w:r>
      <w:r w:rsidRPr="003A5260">
        <w:t>7 °C.</w:t>
      </w:r>
    </w:p>
    <w:p w14:paraId="4583C880" w14:textId="77777777" w:rsidR="00E81D9F" w:rsidRPr="003A5260" w:rsidRDefault="00E81D9F" w:rsidP="00E81D9F">
      <w:pPr>
        <w:pStyle w:val="SingleTxtG"/>
        <w:ind w:left="2268" w:hanging="1134"/>
      </w:pPr>
      <w:r w:rsidRPr="003A5260">
        <w:t>7.6.</w:t>
      </w:r>
      <w:r w:rsidRPr="003A5260">
        <w:tab/>
        <w:t>Reporting and increasing counters</w:t>
      </w:r>
    </w:p>
    <w:p w14:paraId="4583C881" w14:textId="77777777" w:rsidR="00E81D9F" w:rsidRPr="003A5260" w:rsidRDefault="00E81D9F" w:rsidP="00E81D9F">
      <w:pPr>
        <w:pStyle w:val="SingleTxtG"/>
        <w:ind w:left="2268" w:hanging="1134"/>
      </w:pPr>
      <w:r w:rsidRPr="003A5260">
        <w:t>7.6.1.</w:t>
      </w:r>
      <w:r w:rsidRPr="003A5260">
        <w:tab/>
        <w:t>The OBD system shall report in accordance with the ISO 15031-5 specifications the ignition cycle counter and general denominator as well as separate numerators and denominators for the following monitors, if their presence on the vehicle is required by this annex:</w:t>
      </w:r>
    </w:p>
    <w:p w14:paraId="4583C882" w14:textId="77777777" w:rsidR="00E81D9F" w:rsidRPr="007B3194" w:rsidRDefault="00E81D9F" w:rsidP="00E81D9F">
      <w:pPr>
        <w:pStyle w:val="Tiret1"/>
        <w:spacing w:before="0" w:after="100"/>
        <w:ind w:left="2268" w:right="1134" w:hanging="1134"/>
        <w:rPr>
          <w:sz w:val="20"/>
          <w:szCs w:val="20"/>
        </w:rPr>
      </w:pPr>
      <w:r w:rsidRPr="007B3194">
        <w:rPr>
          <w:sz w:val="20"/>
          <w:szCs w:val="20"/>
        </w:rPr>
        <w:lastRenderedPageBreak/>
        <w:tab/>
        <w:t>(a)</w:t>
      </w:r>
      <w:r w:rsidRPr="007B3194">
        <w:rPr>
          <w:sz w:val="20"/>
          <w:szCs w:val="20"/>
        </w:rPr>
        <w:tab/>
        <w:t>Catalysts (each bank to be reported separately)</w:t>
      </w:r>
      <w:r>
        <w:rPr>
          <w:sz w:val="20"/>
          <w:szCs w:val="20"/>
        </w:rPr>
        <w:t>;</w:t>
      </w:r>
    </w:p>
    <w:p w14:paraId="4583C883" w14:textId="77777777" w:rsidR="00E81D9F" w:rsidRPr="007B3194" w:rsidRDefault="00E81D9F" w:rsidP="00E81D9F">
      <w:pPr>
        <w:pStyle w:val="Tiret1"/>
        <w:tabs>
          <w:tab w:val="left" w:pos="2835"/>
        </w:tabs>
        <w:spacing w:before="0" w:after="100"/>
        <w:ind w:left="2268" w:right="1134" w:hanging="1134"/>
        <w:rPr>
          <w:sz w:val="20"/>
          <w:szCs w:val="20"/>
        </w:rPr>
      </w:pPr>
      <w:r w:rsidRPr="007B3194">
        <w:rPr>
          <w:sz w:val="20"/>
          <w:szCs w:val="20"/>
        </w:rPr>
        <w:tab/>
        <w:t>(b)</w:t>
      </w:r>
      <w:r w:rsidRPr="007B3194">
        <w:rPr>
          <w:sz w:val="20"/>
          <w:szCs w:val="20"/>
        </w:rPr>
        <w:tab/>
        <w:t xml:space="preserve">Oxygen/exhaust gas sensors, including secondary oxygen sensors </w:t>
      </w:r>
      <w:r>
        <w:rPr>
          <w:sz w:val="20"/>
          <w:szCs w:val="20"/>
        </w:rPr>
        <w:tab/>
      </w:r>
      <w:r w:rsidRPr="007B3194">
        <w:rPr>
          <w:sz w:val="20"/>
          <w:szCs w:val="20"/>
        </w:rPr>
        <w:t>(each se</w:t>
      </w:r>
      <w:r>
        <w:rPr>
          <w:sz w:val="20"/>
          <w:szCs w:val="20"/>
        </w:rPr>
        <w:t>nsor to be reported separately);</w:t>
      </w:r>
    </w:p>
    <w:p w14:paraId="4583C884" w14:textId="77777777" w:rsidR="00E81D9F" w:rsidRPr="007B3194" w:rsidRDefault="00E81D9F" w:rsidP="00E81D9F">
      <w:pPr>
        <w:pStyle w:val="Tiret1"/>
        <w:spacing w:before="0" w:after="100"/>
        <w:ind w:left="2268" w:right="1134" w:hanging="1134"/>
        <w:rPr>
          <w:sz w:val="20"/>
          <w:szCs w:val="20"/>
        </w:rPr>
      </w:pPr>
      <w:r w:rsidRPr="007B3194">
        <w:rPr>
          <w:sz w:val="20"/>
          <w:szCs w:val="20"/>
        </w:rPr>
        <w:tab/>
        <w:t>(c)</w:t>
      </w:r>
      <w:r w:rsidRPr="007B3194">
        <w:rPr>
          <w:sz w:val="20"/>
          <w:szCs w:val="20"/>
        </w:rPr>
        <w:tab/>
        <w:t>Evaporative system</w:t>
      </w:r>
      <w:r>
        <w:rPr>
          <w:sz w:val="20"/>
          <w:szCs w:val="20"/>
        </w:rPr>
        <w:t>;</w:t>
      </w:r>
    </w:p>
    <w:p w14:paraId="4583C885" w14:textId="77777777" w:rsidR="00E81D9F" w:rsidRPr="007B3194" w:rsidRDefault="00E81D9F" w:rsidP="00E81D9F">
      <w:pPr>
        <w:pStyle w:val="Tiret1"/>
        <w:spacing w:before="0" w:after="100"/>
        <w:ind w:left="2268" w:right="1134" w:hanging="1134"/>
        <w:rPr>
          <w:sz w:val="20"/>
          <w:szCs w:val="20"/>
        </w:rPr>
      </w:pPr>
      <w:r w:rsidRPr="007B3194">
        <w:rPr>
          <w:sz w:val="20"/>
          <w:szCs w:val="20"/>
        </w:rPr>
        <w:tab/>
        <w:t>(d)</w:t>
      </w:r>
      <w:r w:rsidRPr="007B3194">
        <w:rPr>
          <w:sz w:val="20"/>
          <w:szCs w:val="20"/>
        </w:rPr>
        <w:tab/>
        <w:t>EGR system</w:t>
      </w:r>
      <w:r>
        <w:rPr>
          <w:sz w:val="20"/>
          <w:szCs w:val="20"/>
        </w:rPr>
        <w:t>;</w:t>
      </w:r>
    </w:p>
    <w:p w14:paraId="4583C886" w14:textId="77777777" w:rsidR="00E81D9F" w:rsidRPr="007B3194" w:rsidRDefault="00E81D9F" w:rsidP="00E81D9F">
      <w:pPr>
        <w:pStyle w:val="Tiret1"/>
        <w:spacing w:before="0" w:after="100"/>
        <w:ind w:left="2268" w:right="1134" w:hanging="1134"/>
        <w:rPr>
          <w:sz w:val="20"/>
          <w:szCs w:val="20"/>
        </w:rPr>
      </w:pPr>
      <w:r w:rsidRPr="007B3194">
        <w:rPr>
          <w:sz w:val="20"/>
          <w:szCs w:val="20"/>
        </w:rPr>
        <w:tab/>
        <w:t>(e)</w:t>
      </w:r>
      <w:r w:rsidRPr="007B3194">
        <w:rPr>
          <w:sz w:val="20"/>
          <w:szCs w:val="20"/>
        </w:rPr>
        <w:tab/>
        <w:t>VVT system</w:t>
      </w:r>
      <w:r>
        <w:rPr>
          <w:sz w:val="20"/>
          <w:szCs w:val="20"/>
        </w:rPr>
        <w:t>;</w:t>
      </w:r>
    </w:p>
    <w:p w14:paraId="4583C887" w14:textId="77777777" w:rsidR="00E81D9F" w:rsidRPr="007B3194" w:rsidRDefault="00E81D9F" w:rsidP="00E81D9F">
      <w:pPr>
        <w:pStyle w:val="Tiret1"/>
        <w:spacing w:before="0" w:after="100"/>
        <w:ind w:left="2268" w:right="1134" w:hanging="1134"/>
        <w:rPr>
          <w:sz w:val="20"/>
          <w:szCs w:val="20"/>
        </w:rPr>
      </w:pPr>
      <w:r w:rsidRPr="007B3194">
        <w:rPr>
          <w:sz w:val="20"/>
          <w:szCs w:val="20"/>
        </w:rPr>
        <w:tab/>
        <w:t>(f)</w:t>
      </w:r>
      <w:r w:rsidRPr="007B3194">
        <w:rPr>
          <w:sz w:val="20"/>
          <w:szCs w:val="20"/>
        </w:rPr>
        <w:tab/>
        <w:t>Secondary air system</w:t>
      </w:r>
      <w:r>
        <w:rPr>
          <w:sz w:val="20"/>
          <w:szCs w:val="20"/>
        </w:rPr>
        <w:t>;</w:t>
      </w:r>
    </w:p>
    <w:p w14:paraId="4583C888" w14:textId="77777777" w:rsidR="00E81D9F" w:rsidRPr="007B3194" w:rsidRDefault="00E81D9F" w:rsidP="00E81D9F">
      <w:pPr>
        <w:pStyle w:val="Tiret1"/>
        <w:spacing w:before="0" w:after="100"/>
        <w:ind w:left="2268" w:right="1134" w:hanging="1134"/>
        <w:rPr>
          <w:sz w:val="20"/>
          <w:szCs w:val="20"/>
        </w:rPr>
      </w:pPr>
      <w:r w:rsidRPr="007B3194">
        <w:rPr>
          <w:sz w:val="20"/>
          <w:szCs w:val="20"/>
        </w:rPr>
        <w:tab/>
        <w:t>(g)</w:t>
      </w:r>
      <w:r w:rsidRPr="007B3194">
        <w:rPr>
          <w:sz w:val="20"/>
          <w:szCs w:val="20"/>
        </w:rPr>
        <w:tab/>
        <w:t>Particulate filter</w:t>
      </w:r>
      <w:r>
        <w:rPr>
          <w:sz w:val="20"/>
          <w:szCs w:val="20"/>
        </w:rPr>
        <w:t>;</w:t>
      </w:r>
    </w:p>
    <w:p w14:paraId="4583C889" w14:textId="77777777" w:rsidR="00E81D9F" w:rsidRPr="007B3194" w:rsidRDefault="00E81D9F" w:rsidP="00E81D9F">
      <w:pPr>
        <w:pStyle w:val="Tiret1"/>
        <w:tabs>
          <w:tab w:val="left" w:pos="2835"/>
        </w:tabs>
        <w:spacing w:before="0" w:after="100"/>
        <w:ind w:left="2268" w:right="1134" w:hanging="1134"/>
        <w:rPr>
          <w:sz w:val="20"/>
          <w:szCs w:val="20"/>
        </w:rPr>
      </w:pPr>
      <w:r w:rsidRPr="007B3194">
        <w:rPr>
          <w:sz w:val="20"/>
          <w:szCs w:val="20"/>
        </w:rPr>
        <w:tab/>
        <w:t>(h)</w:t>
      </w:r>
      <w:r w:rsidRPr="007B3194">
        <w:rPr>
          <w:sz w:val="20"/>
          <w:szCs w:val="20"/>
        </w:rPr>
        <w:tab/>
      </w:r>
      <w:r w:rsidRPr="00C43C2C">
        <w:rPr>
          <w:spacing w:val="-3"/>
          <w:sz w:val="20"/>
          <w:szCs w:val="20"/>
        </w:rPr>
        <w:t>NO</w:t>
      </w:r>
      <w:r w:rsidRPr="00276247">
        <w:rPr>
          <w:spacing w:val="-3"/>
          <w:sz w:val="20"/>
          <w:szCs w:val="20"/>
          <w:vertAlign w:val="subscript"/>
        </w:rPr>
        <w:t>x</w:t>
      </w:r>
      <w:r w:rsidRPr="00C43C2C">
        <w:rPr>
          <w:spacing w:val="-3"/>
          <w:sz w:val="20"/>
          <w:szCs w:val="20"/>
        </w:rPr>
        <w:t xml:space="preserve"> after-treatment system (</w:t>
      </w:r>
      <w:proofErr w:type="gramStart"/>
      <w:r w:rsidRPr="00C43C2C">
        <w:rPr>
          <w:spacing w:val="-3"/>
          <w:sz w:val="20"/>
          <w:szCs w:val="20"/>
        </w:rPr>
        <w:t>e.g.</w:t>
      </w:r>
      <w:proofErr w:type="gramEnd"/>
      <w:r w:rsidRPr="00C43C2C">
        <w:rPr>
          <w:spacing w:val="-3"/>
          <w:sz w:val="20"/>
          <w:szCs w:val="20"/>
        </w:rPr>
        <w:t xml:space="preserve"> NO</w:t>
      </w:r>
      <w:r w:rsidRPr="00C43C2C">
        <w:rPr>
          <w:spacing w:val="-3"/>
          <w:sz w:val="20"/>
          <w:szCs w:val="20"/>
          <w:vertAlign w:val="subscript"/>
        </w:rPr>
        <w:t>x</w:t>
      </w:r>
      <w:r>
        <w:rPr>
          <w:spacing w:val="-3"/>
          <w:sz w:val="20"/>
          <w:szCs w:val="20"/>
          <w:vertAlign w:val="subscript"/>
        </w:rPr>
        <w:t xml:space="preserve"> </w:t>
      </w:r>
      <w:r w:rsidRPr="00C43C2C">
        <w:rPr>
          <w:spacing w:val="-3"/>
          <w:sz w:val="20"/>
          <w:szCs w:val="20"/>
        </w:rPr>
        <w:t>adsorber, NO</w:t>
      </w:r>
      <w:r w:rsidRPr="00C43C2C">
        <w:rPr>
          <w:spacing w:val="-3"/>
          <w:sz w:val="20"/>
          <w:szCs w:val="20"/>
          <w:vertAlign w:val="subscript"/>
        </w:rPr>
        <w:t>x</w:t>
      </w:r>
      <w:r w:rsidRPr="007B3194">
        <w:rPr>
          <w:sz w:val="20"/>
          <w:szCs w:val="20"/>
        </w:rPr>
        <w:t xml:space="preserve"> reagent/</w:t>
      </w:r>
      <w:r>
        <w:rPr>
          <w:sz w:val="20"/>
          <w:szCs w:val="20"/>
        </w:rPr>
        <w:tab/>
      </w:r>
      <w:r w:rsidRPr="007B3194">
        <w:rPr>
          <w:sz w:val="20"/>
          <w:szCs w:val="20"/>
        </w:rPr>
        <w:t>catalyst system)</w:t>
      </w:r>
      <w:r>
        <w:rPr>
          <w:sz w:val="20"/>
          <w:szCs w:val="20"/>
        </w:rPr>
        <w:t>;</w:t>
      </w:r>
    </w:p>
    <w:p w14:paraId="4583C88A" w14:textId="77777777" w:rsidR="00E81D9F" w:rsidRPr="007B3194" w:rsidRDefault="00E81D9F" w:rsidP="00E81D9F">
      <w:pPr>
        <w:pStyle w:val="Tiret1"/>
        <w:spacing w:before="0"/>
        <w:ind w:left="2268" w:right="1134" w:hanging="1134"/>
        <w:rPr>
          <w:sz w:val="20"/>
          <w:szCs w:val="20"/>
        </w:rPr>
      </w:pPr>
      <w:r w:rsidRPr="007B3194">
        <w:rPr>
          <w:sz w:val="20"/>
          <w:szCs w:val="20"/>
        </w:rPr>
        <w:tab/>
        <w:t>(</w:t>
      </w:r>
      <w:proofErr w:type="spellStart"/>
      <w:r w:rsidRPr="007B3194">
        <w:rPr>
          <w:sz w:val="20"/>
          <w:szCs w:val="20"/>
        </w:rPr>
        <w:t>i</w:t>
      </w:r>
      <w:proofErr w:type="spellEnd"/>
      <w:r w:rsidRPr="007B3194">
        <w:rPr>
          <w:sz w:val="20"/>
          <w:szCs w:val="20"/>
        </w:rPr>
        <w:t>)</w:t>
      </w:r>
      <w:r w:rsidRPr="007B3194">
        <w:rPr>
          <w:sz w:val="20"/>
          <w:szCs w:val="20"/>
        </w:rPr>
        <w:tab/>
        <w:t>Boost pressure control system</w:t>
      </w:r>
      <w:r>
        <w:rPr>
          <w:sz w:val="20"/>
          <w:szCs w:val="20"/>
        </w:rPr>
        <w:t>.</w:t>
      </w:r>
    </w:p>
    <w:p w14:paraId="4583C88B" w14:textId="77777777" w:rsidR="00E81D9F" w:rsidRPr="007B3194" w:rsidRDefault="00E81D9F" w:rsidP="00E81D9F">
      <w:pPr>
        <w:pStyle w:val="SingleTxtG"/>
        <w:ind w:left="2268" w:hanging="1134"/>
      </w:pPr>
      <w:r w:rsidRPr="007B3194">
        <w:t>7.6.2.</w:t>
      </w:r>
      <w:r w:rsidRPr="007B3194">
        <w:tab/>
        <w:t>For specific components or systems that have multiple monitors, which are required to be reported by this paragraph (</w:t>
      </w:r>
      <w:proofErr w:type="gramStart"/>
      <w:r w:rsidRPr="007B3194">
        <w:t>e.g.</w:t>
      </w:r>
      <w:proofErr w:type="gramEnd"/>
      <w:r w:rsidRPr="007B3194">
        <w:t xml:space="preserve"> oxygen sensor bank 1</w:t>
      </w:r>
      <w:r w:rsidRPr="00B1048B">
        <w:t xml:space="preserve"> </w:t>
      </w:r>
      <w:r w:rsidRPr="007B3194">
        <w:t>may</w:t>
      </w:r>
      <w:r w:rsidRPr="00B1048B">
        <w:t xml:space="preserve"> </w:t>
      </w:r>
      <w:r w:rsidRPr="007B3194">
        <w:t>have multiple monitors for sensor response or other sensor characteristics), the OBD system shall separately track numerators and denominators for each of the specific monitors and report only the corresponding numerator and denominator for the specific monitor that has the lowest numerical ratio. If two or more specific monitors have identical ratios, the corresponding numerator and denominator for the specific monitor that has the highest denominator shall be reported for the specific component.</w:t>
      </w:r>
    </w:p>
    <w:p w14:paraId="4583C88C" w14:textId="77777777" w:rsidR="00E81D9F" w:rsidRPr="007B3194" w:rsidRDefault="00E81D9F" w:rsidP="00E81D9F">
      <w:pPr>
        <w:pStyle w:val="SingleTxtG"/>
        <w:ind w:left="2268" w:hanging="1134"/>
      </w:pPr>
      <w:r w:rsidRPr="007B3194">
        <w:t>7.6.3.</w:t>
      </w:r>
      <w:r w:rsidRPr="007B3194">
        <w:tab/>
        <w:t>All counters, when incremented, shall be incremented by an integer of one.</w:t>
      </w:r>
    </w:p>
    <w:p w14:paraId="4583C88D" w14:textId="77777777" w:rsidR="00E81D9F" w:rsidRPr="007B3194" w:rsidRDefault="00E81D9F" w:rsidP="00E81D9F">
      <w:pPr>
        <w:pStyle w:val="SingleTxtG"/>
        <w:ind w:left="2268" w:hanging="1134"/>
      </w:pPr>
      <w:r w:rsidRPr="007B3194">
        <w:t>7.6.4.</w:t>
      </w:r>
      <w:r w:rsidRPr="007B3194">
        <w:tab/>
        <w:t>The minimum value of each counter is 0, the maximum value shall not be less than 65,535, notwithstanding any other requirements on standardised storage and reporting of the OBD system.</w:t>
      </w:r>
    </w:p>
    <w:p w14:paraId="4583C88E" w14:textId="77777777" w:rsidR="00E81D9F" w:rsidRPr="007B3194" w:rsidRDefault="00E81D9F" w:rsidP="00E81D9F">
      <w:pPr>
        <w:pStyle w:val="SingleTxtG"/>
        <w:ind w:left="2268" w:hanging="1134"/>
      </w:pPr>
      <w:r w:rsidRPr="007B3194">
        <w:t>7.6.5.</w:t>
      </w:r>
      <w:r w:rsidRPr="007B3194">
        <w:tab/>
        <w:t>If either the numerator or denominator for a specific monitor reaches its maximum value, both counters for that specific monitor shall be divided by two before being incremented again according to the provisions set in paragraphs </w:t>
      </w:r>
      <w:r w:rsidR="003A1E36">
        <w:t>7</w:t>
      </w:r>
      <w:r w:rsidRPr="007B3194">
        <w:t xml:space="preserve">.2 and </w:t>
      </w:r>
      <w:r w:rsidR="003A1E36">
        <w:t>7</w:t>
      </w:r>
      <w:r w:rsidRPr="007B3194">
        <w:t>.3. If the ignition cycle counter or the general denominator reaches its maximum value, the respective counter shall change to zero at its next increment according to the provisions set in paragraphs </w:t>
      </w:r>
      <w:r w:rsidR="003A1E36">
        <w:t>7</w:t>
      </w:r>
      <w:r w:rsidRPr="007B3194">
        <w:t>.4. and </w:t>
      </w:r>
      <w:r w:rsidR="003A1E36">
        <w:t>7</w:t>
      </w:r>
      <w:r w:rsidRPr="007B3194">
        <w:t>.5., respectively.</w:t>
      </w:r>
    </w:p>
    <w:p w14:paraId="4583C88F" w14:textId="77777777" w:rsidR="00E81D9F" w:rsidRPr="007B3194" w:rsidRDefault="00E81D9F" w:rsidP="00E81D9F">
      <w:pPr>
        <w:pStyle w:val="SingleTxtG"/>
        <w:ind w:left="2268" w:hanging="1134"/>
      </w:pPr>
      <w:r w:rsidRPr="007B3194">
        <w:t>7.6.6.</w:t>
      </w:r>
      <w:r w:rsidRPr="007B3194">
        <w:tab/>
        <w:t>Each counter shall be reset to zero only when a non-volatile memory reset occurs (</w:t>
      </w:r>
      <w:proofErr w:type="gramStart"/>
      <w:r w:rsidRPr="007B3194">
        <w:t>e.g.</w:t>
      </w:r>
      <w:proofErr w:type="gramEnd"/>
      <w:r w:rsidRPr="007B3194">
        <w:t xml:space="preserve"> reprogramming event, etc.) or, if the numbers are stored in keep-alive memory (KAM), when KAM is lost due to an interruption in electrical power to the control module (e.g. battery disconnect, etc.).</w:t>
      </w:r>
    </w:p>
    <w:p w14:paraId="4583C890" w14:textId="77777777" w:rsidR="00E81D9F" w:rsidRPr="007B3194" w:rsidRDefault="00E81D9F" w:rsidP="00E81D9F">
      <w:pPr>
        <w:pStyle w:val="SingleTxtG"/>
        <w:ind w:left="2268" w:hanging="1134"/>
      </w:pPr>
      <w:r w:rsidRPr="007B3194">
        <w:t>7.6.7.</w:t>
      </w:r>
      <w:r w:rsidRPr="007B3194">
        <w:tab/>
        <w:t xml:space="preserve">The manufacturer shall take measures to ensure that the values of numerator and denominator </w:t>
      </w:r>
      <w:proofErr w:type="spellStart"/>
      <w:r w:rsidRPr="007B3194">
        <w:t>can not</w:t>
      </w:r>
      <w:proofErr w:type="spellEnd"/>
      <w:r w:rsidRPr="007B3194">
        <w:t xml:space="preserve"> be reset or modified, except in cases provided for explicitly in this paragraph.</w:t>
      </w:r>
    </w:p>
    <w:p w14:paraId="4583C891" w14:textId="77777777" w:rsidR="00E81D9F" w:rsidRPr="007B3194" w:rsidRDefault="00E81D9F" w:rsidP="00E81D9F">
      <w:pPr>
        <w:pStyle w:val="SingleTxtG"/>
        <w:ind w:left="2268" w:hanging="1134"/>
      </w:pPr>
      <w:r w:rsidRPr="007B3194">
        <w:t>7.7.</w:t>
      </w:r>
      <w:r w:rsidRPr="007B3194">
        <w:tab/>
        <w:t>Disablement of Numerators and Denominators and of the General Denominator</w:t>
      </w:r>
    </w:p>
    <w:p w14:paraId="4583C892" w14:textId="77777777" w:rsidR="00E81D9F" w:rsidRPr="007B3194" w:rsidRDefault="00E81D9F" w:rsidP="00E81D9F">
      <w:pPr>
        <w:pStyle w:val="SingleTxtG"/>
        <w:ind w:left="2268" w:hanging="1134"/>
      </w:pPr>
      <w:r w:rsidRPr="007B3194">
        <w:t>7.7.1.</w:t>
      </w:r>
      <w:r w:rsidRPr="007B3194">
        <w:tab/>
        <w:t>Within 10 seconds of a malfunction being detected, which disables a monitor required to meet the monitoring conditions of this annex (</w:t>
      </w:r>
      <w:proofErr w:type="gramStart"/>
      <w:r w:rsidRPr="007B3194">
        <w:t>i.e.</w:t>
      </w:r>
      <w:proofErr w:type="gramEnd"/>
      <w:r w:rsidRPr="007B3194">
        <w:t xml:space="preserve"> a pending or confirmed code is stored), the OBD system shall disable further incrementing of the corresponding numerator and denominator for each monitor that is disabled. When the malfunction is no longer detected (i.e., the pending code is erased through self-clearing or through a scan tool command), incrementing of </w:t>
      </w:r>
      <w:r w:rsidRPr="007B3194">
        <w:lastRenderedPageBreak/>
        <w:t>all corresponding numerators and denominators shall resume within 10 seconds.</w:t>
      </w:r>
    </w:p>
    <w:p w14:paraId="4583C893" w14:textId="77777777" w:rsidR="00E81D9F" w:rsidRPr="007B3194" w:rsidRDefault="00E81D9F" w:rsidP="00E81D9F">
      <w:pPr>
        <w:pStyle w:val="SingleTxtG"/>
        <w:ind w:left="2268" w:hanging="1134"/>
      </w:pPr>
      <w:r w:rsidRPr="007B3194">
        <w:t>7.7.2.</w:t>
      </w:r>
      <w:r w:rsidRPr="007B3194">
        <w:tab/>
        <w:t>Within 10 seconds of the start of a power take-off operation (PTO) that disables a monitor required to meet the monitoring conditions of this annex, the OBD system shall disable further incrementing of the corresponding numerator and denominator for each monitor that is disabled. When the PTO operation ends, incrementing of all corresponding numerators and denominators shall resume within 10 seconds.</w:t>
      </w:r>
    </w:p>
    <w:p w14:paraId="4583C894" w14:textId="77777777" w:rsidR="00E81D9F" w:rsidRPr="007B3194" w:rsidRDefault="00E81D9F" w:rsidP="00E81D9F">
      <w:pPr>
        <w:pStyle w:val="SingleTxtG"/>
        <w:ind w:left="2268" w:hanging="1134"/>
      </w:pPr>
      <w:r w:rsidRPr="007B3194">
        <w:t>7.7.3.</w:t>
      </w:r>
      <w:r w:rsidRPr="007B3194">
        <w:tab/>
        <w:t>The OBD system shall disable further incrementing of the numerator and denominator of a specific monitor within 10 seconds, if a malfunction of any component used to determine the criteria within the definition of the specific monitor's denominator (</w:t>
      </w:r>
      <w:proofErr w:type="gramStart"/>
      <w:r w:rsidRPr="007B3194">
        <w:t>i.e.</w:t>
      </w:r>
      <w:proofErr w:type="gramEnd"/>
      <w:r w:rsidRPr="007B3194">
        <w:t xml:space="preserve"> vehicle speed, ambient temperature, elevation, idle operation, engine cold start, or time of operation) has been detected and the corresponding pending fault code has been stored. Incrementing of the numerator and denominator shall resume within 10 seconds when the malfunction is no longer present (</w:t>
      </w:r>
      <w:proofErr w:type="gramStart"/>
      <w:r w:rsidRPr="007B3194">
        <w:t>e.g.</w:t>
      </w:r>
      <w:proofErr w:type="gramEnd"/>
      <w:r w:rsidRPr="007B3194">
        <w:t xml:space="preserve"> pending code erased through self-clearing or by a scan tool command).</w:t>
      </w:r>
    </w:p>
    <w:p w14:paraId="4583C895" w14:textId="77777777" w:rsidR="00E81D9F" w:rsidRPr="007B3194" w:rsidRDefault="00E81D9F" w:rsidP="00E81D9F">
      <w:pPr>
        <w:pStyle w:val="SingleTxtG"/>
        <w:ind w:left="2268" w:hanging="1134"/>
        <w:rPr>
          <w:lang w:val="en-US"/>
        </w:rPr>
      </w:pPr>
      <w:r w:rsidRPr="007B3194">
        <w:rPr>
          <w:lang w:val="en-US"/>
        </w:rPr>
        <w:t>7.7.4.</w:t>
      </w:r>
      <w:r w:rsidRPr="007B3194">
        <w:rPr>
          <w:lang w:val="en-US"/>
        </w:rPr>
        <w:tab/>
        <w:t>The OBD system shall disable further incrementing of the general denominator within 10 seconds, if a malfunction has been detected of any component used to determine whether the criteria in paragraph </w:t>
      </w:r>
      <w:r w:rsidR="003A1E36">
        <w:rPr>
          <w:lang w:val="en-US"/>
        </w:rPr>
        <w:t>7</w:t>
      </w:r>
      <w:r w:rsidRPr="007B3194">
        <w:rPr>
          <w:lang w:val="en-US"/>
        </w:rPr>
        <w:t>.5. are satisfied (</w:t>
      </w:r>
      <w:proofErr w:type="gramStart"/>
      <w:r w:rsidRPr="007B3194">
        <w:rPr>
          <w:lang w:val="en-US"/>
        </w:rPr>
        <w:t>i.e.</w:t>
      </w:r>
      <w:proofErr w:type="gramEnd"/>
      <w:r w:rsidRPr="007B3194">
        <w:rPr>
          <w:lang w:val="en-US"/>
        </w:rPr>
        <w:t xml:space="preserve"> vehicle speed, ambient temperature, elevation, idle operation, or time of operation) and the corresponding pending fault code has been stored. The general denominator may not be disabled from incrementing for any other condition. Incrementing of the general denominator shall resume within 10 seconds when the malfunction is no longer present (e.g.,</w:t>
      </w:r>
      <w:r>
        <w:rPr>
          <w:lang w:val="en-US"/>
        </w:rPr>
        <w:t> </w:t>
      </w:r>
      <w:r w:rsidRPr="007B3194">
        <w:rPr>
          <w:lang w:val="en-US"/>
        </w:rPr>
        <w:t>pending code erased through self-clearing or by a scan tool command).</w:t>
      </w:r>
    </w:p>
    <w:p w14:paraId="4583C896" w14:textId="77777777" w:rsidR="00E81D9F" w:rsidRPr="00B1048B" w:rsidRDefault="00E81D9F" w:rsidP="00E81D9F">
      <w:pPr>
        <w:pStyle w:val="SingleTxtG"/>
        <w:ind w:left="2268" w:hanging="1134"/>
        <w:rPr>
          <w:lang w:val="en-US"/>
        </w:rPr>
      </w:pPr>
    </w:p>
    <w:p w14:paraId="4583C897" w14:textId="77777777" w:rsidR="00E81D9F" w:rsidRPr="00997B70" w:rsidRDefault="00E81D9F" w:rsidP="00E81D9F">
      <w:pPr>
        <w:pStyle w:val="SingleTxtG"/>
        <w:ind w:left="2268" w:hanging="1134"/>
      </w:pPr>
    </w:p>
    <w:p w14:paraId="4583C898" w14:textId="77777777" w:rsidR="00E81D9F" w:rsidRPr="00997B70" w:rsidRDefault="00E81D9F" w:rsidP="00E81D9F">
      <w:pPr>
        <w:pStyle w:val="SingleTxtG"/>
        <w:ind w:left="2268" w:hanging="1134"/>
        <w:rPr>
          <w:u w:val="single"/>
          <w:lang w:eastAsia="ja-JP"/>
        </w:rPr>
        <w:sectPr w:rsidR="00E81D9F" w:rsidRPr="00997B70" w:rsidSect="00E81D9F">
          <w:headerReference w:type="even" r:id="rId388"/>
          <w:headerReference w:type="default" r:id="rId389"/>
          <w:footerReference w:type="even" r:id="rId390"/>
          <w:footerReference w:type="default" r:id="rId391"/>
          <w:headerReference w:type="first" r:id="rId392"/>
          <w:pgSz w:w="11911" w:h="16832" w:code="9"/>
          <w:pgMar w:top="1701" w:right="1134" w:bottom="2268" w:left="1134" w:header="964" w:footer="1701" w:gutter="0"/>
          <w:cols w:space="720"/>
          <w:noEndnote/>
        </w:sectPr>
      </w:pPr>
    </w:p>
    <w:p w14:paraId="4583C899" w14:textId="77777777" w:rsidR="00E81D9F" w:rsidRDefault="00E81D9F" w:rsidP="00E81D9F">
      <w:pPr>
        <w:pStyle w:val="HChG"/>
      </w:pPr>
      <w:r>
        <w:lastRenderedPageBreak/>
        <w:t>Annex 11 - Appendix 2</w:t>
      </w:r>
    </w:p>
    <w:p w14:paraId="4583C89A" w14:textId="77777777" w:rsidR="00E81D9F" w:rsidRDefault="00E81D9F" w:rsidP="00E81D9F">
      <w:pPr>
        <w:pStyle w:val="HChG"/>
      </w:pPr>
      <w:r>
        <w:tab/>
      </w:r>
      <w:r>
        <w:tab/>
        <w:t>Essential characteristics of the vehicle family</w:t>
      </w:r>
    </w:p>
    <w:p w14:paraId="4583C89B" w14:textId="77777777" w:rsidR="00E81D9F" w:rsidRPr="007B3194" w:rsidRDefault="00E81D9F" w:rsidP="00E81D9F">
      <w:pPr>
        <w:pStyle w:val="SingleTxtG"/>
        <w:ind w:left="2268" w:hanging="1134"/>
      </w:pPr>
      <w:r w:rsidRPr="007B3194">
        <w:t>1.</w:t>
      </w:r>
      <w:r w:rsidRPr="007B3194">
        <w:tab/>
        <w:t>Parameters defining the OBD family</w:t>
      </w:r>
    </w:p>
    <w:p w14:paraId="4583C89C" w14:textId="77777777" w:rsidR="00E81D9F" w:rsidRPr="007B3194" w:rsidRDefault="00E81D9F" w:rsidP="00E81D9F">
      <w:pPr>
        <w:pStyle w:val="SingleTxtG"/>
        <w:ind w:left="2268" w:hanging="1134"/>
        <w:rPr>
          <w:lang w:val="en-US"/>
        </w:rPr>
      </w:pPr>
      <w:r w:rsidRPr="007B3194">
        <w:rPr>
          <w:lang w:val="en-US"/>
        </w:rPr>
        <w:tab/>
      </w:r>
      <w:r w:rsidRPr="007B3194">
        <w:rPr>
          <w:lang w:val="en-US"/>
        </w:rPr>
        <w:tab/>
        <w:t>The OBD family means a manufacturer's grouping of vehicles which, through their design, are expected to have similar exhaust emission and OBD system characteristics. Each engine of this family shall comply with the requirements of this Regulation.</w:t>
      </w:r>
    </w:p>
    <w:p w14:paraId="4583C89D" w14:textId="77777777" w:rsidR="00E81D9F" w:rsidRPr="007B3194" w:rsidRDefault="00E81D9F" w:rsidP="00E81D9F">
      <w:pPr>
        <w:pStyle w:val="SingleTxtG"/>
        <w:ind w:left="2268" w:hanging="1134"/>
      </w:pPr>
      <w:r w:rsidRPr="007B3194">
        <w:tab/>
        <w:t xml:space="preserve">The OBD family may be defined by basic design parameters which shall be common to vehicles within the family. In some </w:t>
      </w:r>
      <w:proofErr w:type="gramStart"/>
      <w:r w:rsidRPr="007B3194">
        <w:t>cases</w:t>
      </w:r>
      <w:proofErr w:type="gramEnd"/>
      <w:r w:rsidRPr="007B3194">
        <w:t xml:space="preserve"> there may be interaction of parameters. These effects shall also be taken into consideration to ensure that only vehicles with similar exhaust emission characteristics are included within an OBD family.</w:t>
      </w:r>
    </w:p>
    <w:p w14:paraId="4583C89E" w14:textId="77777777" w:rsidR="00E81D9F" w:rsidRPr="007B3194" w:rsidRDefault="00E81D9F" w:rsidP="00E81D9F">
      <w:pPr>
        <w:pStyle w:val="SingleTxtG"/>
        <w:ind w:left="2268" w:hanging="1134"/>
      </w:pPr>
      <w:r w:rsidRPr="007B3194">
        <w:t>2.</w:t>
      </w:r>
      <w:r w:rsidRPr="007B3194">
        <w:tab/>
        <w:t>To this end, those vehicle types whose parameters described below are identical are considered to belong to the same engine/emission control/OBD system combination.</w:t>
      </w:r>
    </w:p>
    <w:p w14:paraId="4583C89F" w14:textId="77777777" w:rsidR="00E81D9F" w:rsidRPr="007B3194" w:rsidRDefault="00E81D9F" w:rsidP="00E81D9F">
      <w:pPr>
        <w:pStyle w:val="SingleTxtG"/>
        <w:ind w:left="2268" w:hanging="1134"/>
      </w:pPr>
      <w:r w:rsidRPr="007B3194">
        <w:tab/>
        <w:t>Engine:</w:t>
      </w:r>
    </w:p>
    <w:p w14:paraId="4583C8A0" w14:textId="77777777" w:rsidR="00E81D9F" w:rsidRPr="007B3194" w:rsidRDefault="00E81D9F" w:rsidP="00E81D9F">
      <w:pPr>
        <w:pStyle w:val="SingleTxtG"/>
        <w:tabs>
          <w:tab w:val="left" w:pos="2835"/>
        </w:tabs>
        <w:ind w:left="2268" w:hanging="1134"/>
      </w:pPr>
      <w:r w:rsidRPr="007B3194">
        <w:tab/>
        <w:t>(a)</w:t>
      </w:r>
      <w:r w:rsidRPr="007B3194">
        <w:tab/>
        <w:t>Combustion process (</w:t>
      </w:r>
      <w:proofErr w:type="gramStart"/>
      <w:r w:rsidRPr="007B3194">
        <w:t>i.e.</w:t>
      </w:r>
      <w:proofErr w:type="gramEnd"/>
      <w:r w:rsidRPr="007B3194">
        <w:t xml:space="preserve"> positive-ignition, compression-ignition, two-</w:t>
      </w:r>
      <w:r>
        <w:tab/>
      </w:r>
      <w:r w:rsidRPr="007B3194">
        <w:t>stroke, four-stroke/rotary)</w:t>
      </w:r>
      <w:r>
        <w:t>;</w:t>
      </w:r>
    </w:p>
    <w:p w14:paraId="4583C8A1" w14:textId="77777777" w:rsidR="00E81D9F" w:rsidRPr="007B3194" w:rsidRDefault="00E81D9F" w:rsidP="00E81D9F">
      <w:pPr>
        <w:pStyle w:val="SingleTxtG"/>
        <w:ind w:left="2268" w:hanging="1134"/>
      </w:pPr>
      <w:r w:rsidRPr="007B3194">
        <w:tab/>
        <w:t>(b)</w:t>
      </w:r>
      <w:r w:rsidRPr="007B3194">
        <w:tab/>
      </w:r>
      <w:r>
        <w:t>M</w:t>
      </w:r>
      <w:r w:rsidRPr="007B3194">
        <w:t>ethod of engine fuelling (</w:t>
      </w:r>
      <w:proofErr w:type="gramStart"/>
      <w:r w:rsidRPr="007B3194">
        <w:t>i.e.</w:t>
      </w:r>
      <w:proofErr w:type="gramEnd"/>
      <w:r w:rsidRPr="007B3194">
        <w:t xml:space="preserve"> single or multi-point fuel injection)</w:t>
      </w:r>
      <w:r>
        <w:t>;</w:t>
      </w:r>
    </w:p>
    <w:p w14:paraId="4583C8A2" w14:textId="77777777" w:rsidR="00E81D9F" w:rsidRPr="007B3194" w:rsidRDefault="00E81D9F" w:rsidP="00E81D9F">
      <w:pPr>
        <w:pStyle w:val="SingleTxtG"/>
        <w:tabs>
          <w:tab w:val="left" w:pos="2835"/>
        </w:tabs>
        <w:ind w:left="2268" w:hanging="1134"/>
      </w:pPr>
      <w:r w:rsidRPr="007B3194">
        <w:rPr>
          <w:bCs/>
        </w:rPr>
        <w:tab/>
      </w:r>
      <w:r>
        <w:rPr>
          <w:bCs/>
        </w:rPr>
        <w:t>(c)</w:t>
      </w:r>
      <w:r>
        <w:rPr>
          <w:bCs/>
        </w:rPr>
        <w:tab/>
        <w:t>F</w:t>
      </w:r>
      <w:r w:rsidRPr="007B3194">
        <w:rPr>
          <w:bCs/>
        </w:rPr>
        <w:t>uel type (</w:t>
      </w:r>
      <w:proofErr w:type="gramStart"/>
      <w:r w:rsidRPr="007B3194">
        <w:rPr>
          <w:bCs/>
        </w:rPr>
        <w:t>i.e.</w:t>
      </w:r>
      <w:proofErr w:type="gramEnd"/>
      <w:r w:rsidRPr="007B3194">
        <w:rPr>
          <w:bCs/>
        </w:rPr>
        <w:t xml:space="preserve"> petrol, diesel, </w:t>
      </w:r>
      <w:r w:rsidRPr="007B3194">
        <w:t xml:space="preserve">flex fuel petrol/ethanol, flex fuel diesel/ </w:t>
      </w:r>
      <w:r>
        <w:tab/>
      </w:r>
      <w:r w:rsidRPr="007B3194">
        <w:t xml:space="preserve">biodiesel, NG/biomethane, LPG, bi fuel petrol/NG/biomethane, </w:t>
      </w:r>
      <w:r w:rsidRPr="007B3194">
        <w:rPr>
          <w:bCs/>
        </w:rPr>
        <w:t>bi-</w:t>
      </w:r>
      <w:r>
        <w:rPr>
          <w:bCs/>
        </w:rPr>
        <w:tab/>
      </w:r>
      <w:r w:rsidRPr="007B3194">
        <w:rPr>
          <w:bCs/>
        </w:rPr>
        <w:t>fuel petrol/LPG).</w:t>
      </w:r>
    </w:p>
    <w:p w14:paraId="4583C8A3" w14:textId="77777777" w:rsidR="00E81D9F" w:rsidRPr="007B3194" w:rsidRDefault="00E81D9F" w:rsidP="00E81D9F">
      <w:pPr>
        <w:pStyle w:val="SingleTxtG"/>
        <w:ind w:left="2268" w:hanging="1134"/>
      </w:pPr>
      <w:r w:rsidRPr="007B3194">
        <w:tab/>
        <w:t>Emission control system:</w:t>
      </w:r>
    </w:p>
    <w:p w14:paraId="4583C8A4" w14:textId="77777777" w:rsidR="00E81D9F" w:rsidRPr="007B3194" w:rsidRDefault="00E81D9F" w:rsidP="00E81D9F">
      <w:pPr>
        <w:pStyle w:val="SingleTxtG"/>
        <w:tabs>
          <w:tab w:val="left" w:pos="2835"/>
        </w:tabs>
        <w:ind w:left="2268" w:hanging="1134"/>
      </w:pPr>
      <w:r w:rsidRPr="007B3194">
        <w:tab/>
        <w:t>(a)</w:t>
      </w:r>
      <w:r w:rsidRPr="007B3194">
        <w:tab/>
        <w:t>Type of catalytic converter (</w:t>
      </w:r>
      <w:proofErr w:type="gramStart"/>
      <w:r w:rsidRPr="007B3194">
        <w:t>i.e.</w:t>
      </w:r>
      <w:proofErr w:type="gramEnd"/>
      <w:r w:rsidRPr="007B3194">
        <w:t xml:space="preserve"> oxidation, three-way, heated catalyst, </w:t>
      </w:r>
      <w:r>
        <w:tab/>
        <w:t xml:space="preserve">SCR, </w:t>
      </w:r>
      <w:r w:rsidRPr="007B3194">
        <w:t>other)</w:t>
      </w:r>
      <w:r>
        <w:t>;</w:t>
      </w:r>
    </w:p>
    <w:p w14:paraId="4583C8A5" w14:textId="77777777" w:rsidR="00E81D9F" w:rsidRPr="007B3194" w:rsidRDefault="00E81D9F" w:rsidP="00E81D9F">
      <w:pPr>
        <w:pStyle w:val="SingleTxtG"/>
        <w:ind w:left="2268" w:hanging="1134"/>
      </w:pPr>
      <w:r w:rsidRPr="007B3194">
        <w:tab/>
        <w:t>(b)</w:t>
      </w:r>
      <w:r w:rsidRPr="007B3194">
        <w:tab/>
        <w:t>Type of particulate trap</w:t>
      </w:r>
      <w:r>
        <w:t>;</w:t>
      </w:r>
    </w:p>
    <w:p w14:paraId="4583C8A6" w14:textId="77777777" w:rsidR="00E81D9F" w:rsidRPr="007B3194" w:rsidRDefault="00E81D9F" w:rsidP="00E81D9F">
      <w:pPr>
        <w:pStyle w:val="SingleTxtG"/>
        <w:ind w:left="2268" w:hanging="1134"/>
      </w:pPr>
      <w:r w:rsidRPr="007B3194">
        <w:tab/>
        <w:t>(c)</w:t>
      </w:r>
      <w:r w:rsidRPr="007B3194">
        <w:tab/>
        <w:t>Secondary air injection (</w:t>
      </w:r>
      <w:proofErr w:type="gramStart"/>
      <w:r w:rsidRPr="007B3194">
        <w:t>i.e.</w:t>
      </w:r>
      <w:proofErr w:type="gramEnd"/>
      <w:r w:rsidRPr="007B3194">
        <w:t xml:space="preserve"> with or without)</w:t>
      </w:r>
      <w:r>
        <w:t>;</w:t>
      </w:r>
    </w:p>
    <w:p w14:paraId="4583C8A7" w14:textId="77777777" w:rsidR="00E81D9F" w:rsidRPr="007B3194" w:rsidRDefault="00E81D9F" w:rsidP="00E81D9F">
      <w:pPr>
        <w:pStyle w:val="SingleTxtG"/>
        <w:ind w:left="2268" w:hanging="1134"/>
      </w:pPr>
      <w:r w:rsidRPr="007B3194">
        <w:tab/>
        <w:t>(d)</w:t>
      </w:r>
      <w:r w:rsidRPr="007B3194">
        <w:tab/>
        <w:t>Exhaust gas recirculation (</w:t>
      </w:r>
      <w:proofErr w:type="gramStart"/>
      <w:r w:rsidRPr="007B3194">
        <w:t>i.e.</w:t>
      </w:r>
      <w:proofErr w:type="gramEnd"/>
      <w:r w:rsidRPr="007B3194">
        <w:t xml:space="preserve"> with or without)</w:t>
      </w:r>
      <w:r>
        <w:t>;</w:t>
      </w:r>
    </w:p>
    <w:p w14:paraId="4583C8A8" w14:textId="77777777" w:rsidR="00E81D9F" w:rsidRPr="007B3194" w:rsidRDefault="00E81D9F" w:rsidP="00E81D9F">
      <w:pPr>
        <w:pStyle w:val="SingleTxtG"/>
        <w:ind w:left="2268" w:hanging="1134"/>
      </w:pPr>
      <w:r w:rsidRPr="007B3194">
        <w:tab/>
      </w:r>
      <w:r>
        <w:tab/>
      </w:r>
      <w:r>
        <w:tab/>
      </w:r>
      <w:r w:rsidRPr="007B3194">
        <w:t>OBD parts and functioning.</w:t>
      </w:r>
    </w:p>
    <w:p w14:paraId="4583C8A9" w14:textId="77777777" w:rsidR="00E81D9F" w:rsidRPr="007B3194" w:rsidRDefault="00E81D9F" w:rsidP="00E81D9F">
      <w:pPr>
        <w:pStyle w:val="SingleTxtG"/>
        <w:ind w:left="2268" w:hanging="1134"/>
      </w:pPr>
      <w:r w:rsidRPr="007B3194">
        <w:tab/>
        <w:t>The methods of OBD functional monitoring malfunction detection and malfunction indication to the vehicle driver.</w:t>
      </w:r>
    </w:p>
    <w:p w14:paraId="4583C8AA" w14:textId="77777777" w:rsidR="00E81D9F" w:rsidRDefault="00E81D9F" w:rsidP="00A54226">
      <w:pPr>
        <w:spacing w:after="120"/>
        <w:ind w:left="2268" w:right="1134" w:hanging="1134"/>
        <w:jc w:val="both"/>
        <w:sectPr w:rsidR="00E81D9F" w:rsidSect="00E81D9F">
          <w:headerReference w:type="even" r:id="rId393"/>
          <w:headerReference w:type="default" r:id="rId394"/>
          <w:footerReference w:type="even" r:id="rId395"/>
          <w:footerReference w:type="default" r:id="rId396"/>
          <w:headerReference w:type="first" r:id="rId397"/>
          <w:endnotePr>
            <w:numFmt w:val="decimal"/>
          </w:endnotePr>
          <w:pgSz w:w="11907" w:h="16840" w:code="9"/>
          <w:pgMar w:top="1701" w:right="1134" w:bottom="2268" w:left="1134" w:header="1134" w:footer="1701" w:gutter="0"/>
          <w:cols w:space="720"/>
        </w:sectPr>
      </w:pPr>
    </w:p>
    <w:p w14:paraId="4583C8AB" w14:textId="77777777" w:rsidR="00E81D9F" w:rsidRDefault="00E81D9F" w:rsidP="00E81D9F">
      <w:pPr>
        <w:pStyle w:val="HChG"/>
      </w:pPr>
      <w:r>
        <w:lastRenderedPageBreak/>
        <w:t>Annex 12</w:t>
      </w:r>
    </w:p>
    <w:p w14:paraId="4583C8AC" w14:textId="77777777" w:rsidR="00E81D9F" w:rsidRPr="00764226" w:rsidRDefault="00E81D9F" w:rsidP="00E81D9F">
      <w:pPr>
        <w:pStyle w:val="HChG"/>
      </w:pPr>
      <w:r>
        <w:tab/>
      </w:r>
      <w:r>
        <w:tab/>
        <w:t>Granting of an ECE type approval for a vehicle fuelled by LPG or NG/biomethane</w:t>
      </w:r>
    </w:p>
    <w:p w14:paraId="4583C8AD" w14:textId="77777777" w:rsidR="00E81D9F" w:rsidRPr="00F14D85" w:rsidRDefault="00E81D9F" w:rsidP="00E81D9F">
      <w:pPr>
        <w:pStyle w:val="SingleTxtG"/>
        <w:ind w:left="2268" w:hanging="1134"/>
      </w:pPr>
      <w:r w:rsidRPr="00F14D85">
        <w:t>1.</w:t>
      </w:r>
      <w:r w:rsidRPr="00F14D85">
        <w:tab/>
        <w:t>Introduction</w:t>
      </w:r>
    </w:p>
    <w:p w14:paraId="4583C8AE" w14:textId="77777777" w:rsidR="00E81D9F" w:rsidRPr="00F14D85" w:rsidRDefault="00E81D9F" w:rsidP="00E81D9F">
      <w:pPr>
        <w:pStyle w:val="SingleTxtG"/>
        <w:ind w:left="2268" w:hanging="1134"/>
      </w:pPr>
      <w:r w:rsidRPr="00F14D85">
        <w:tab/>
        <w:t>This annex describes the special requirements that apply in the case of an approval of a vehicle that runs on LPG or NG</w:t>
      </w:r>
      <w:r>
        <w:t>/biomethane</w:t>
      </w:r>
      <w:r w:rsidRPr="00F14D85">
        <w:t xml:space="preserve">, or that can run either on </w:t>
      </w:r>
      <w:r>
        <w:t xml:space="preserve">petrol </w:t>
      </w:r>
      <w:r w:rsidRPr="00F14D85">
        <w:t xml:space="preserve">or LPG or </w:t>
      </w:r>
      <w:r>
        <w:t xml:space="preserve">NG/biomethane </w:t>
      </w:r>
      <w:r w:rsidRPr="00F14D85">
        <w:t xml:space="preserve">in so far as the testing on LPG or </w:t>
      </w:r>
      <w:r>
        <w:t xml:space="preserve">NG/biomethane </w:t>
      </w:r>
      <w:r w:rsidRPr="00F14D85">
        <w:t>gas is concerned.</w:t>
      </w:r>
    </w:p>
    <w:p w14:paraId="4583C8AF" w14:textId="77777777" w:rsidR="00E81D9F" w:rsidRPr="00F14D85" w:rsidRDefault="00E81D9F" w:rsidP="00E81D9F">
      <w:pPr>
        <w:pStyle w:val="SingleTxtG"/>
        <w:ind w:left="2268" w:hanging="1134"/>
      </w:pPr>
      <w:r w:rsidRPr="00F14D85">
        <w:tab/>
        <w:t xml:space="preserve">In the case of LPG and </w:t>
      </w:r>
      <w:r>
        <w:t xml:space="preserve">NG/biomethane </w:t>
      </w:r>
      <w:r w:rsidRPr="00F14D85">
        <w:t>natural gas there is on the market a large variation in fuel composition, requiring the fuelling system to adapt its fuelling rates to these compositions.</w:t>
      </w:r>
      <w:r>
        <w:t xml:space="preserve"> </w:t>
      </w:r>
      <w:r w:rsidRPr="00F14D85">
        <w:t>To demonstrate this capability, the vehicle has to be tested in the test Type I on two extreme reference fuels and demonstrate the self-adaptability of the fuelling system.</w:t>
      </w:r>
      <w:r>
        <w:t xml:space="preserve"> </w:t>
      </w:r>
      <w:r w:rsidRPr="00F14D85">
        <w:t xml:space="preserve">Whenever the </w:t>
      </w:r>
      <w:proofErr w:type="spellStart"/>
      <w:r w:rsidRPr="00F14D85">
        <w:t>self adaptability</w:t>
      </w:r>
      <w:proofErr w:type="spellEnd"/>
      <w:r w:rsidRPr="00F14D85">
        <w:t xml:space="preserve"> of a fuelling system has been demonstrated on a vehicle, such a vehicle may be considered as a parent of a family.</w:t>
      </w:r>
      <w:r>
        <w:t xml:space="preserve"> </w:t>
      </w:r>
      <w:r w:rsidRPr="00F14D85">
        <w:t>Vehicles that comply with the requirements of members of that family, if fitted with the same fuelling system, need to be tested on only one fuel.</w:t>
      </w:r>
    </w:p>
    <w:p w14:paraId="4583C8B0" w14:textId="77777777" w:rsidR="00E81D9F" w:rsidRPr="00F14D85" w:rsidRDefault="00E81D9F" w:rsidP="00E81D9F">
      <w:pPr>
        <w:pStyle w:val="SingleTxtG"/>
        <w:ind w:left="2268" w:hanging="1134"/>
      </w:pPr>
      <w:r w:rsidRPr="00F14D85">
        <w:t>2.</w:t>
      </w:r>
      <w:r w:rsidRPr="00F14D85">
        <w:tab/>
        <w:t>Definitions</w:t>
      </w:r>
    </w:p>
    <w:p w14:paraId="4583C8B1" w14:textId="77777777" w:rsidR="00E81D9F" w:rsidRDefault="00E81D9F" w:rsidP="00E81D9F">
      <w:pPr>
        <w:pStyle w:val="SingleTxtG"/>
        <w:ind w:left="2268" w:hanging="1134"/>
      </w:pPr>
      <w:r w:rsidRPr="00F14D85">
        <w:tab/>
        <w:t>For the purpose of this annex</w:t>
      </w:r>
      <w:r>
        <w:t xml:space="preserve"> the following definitions shall apply</w:t>
      </w:r>
      <w:r w:rsidRPr="00F14D85">
        <w:t>:</w:t>
      </w:r>
    </w:p>
    <w:p w14:paraId="4583C8B2" w14:textId="77777777" w:rsidR="00E81D9F" w:rsidRPr="00EF4939" w:rsidRDefault="00E81D9F" w:rsidP="00E81D9F">
      <w:pPr>
        <w:tabs>
          <w:tab w:val="left" w:pos="1134"/>
          <w:tab w:val="left" w:pos="1701"/>
          <w:tab w:val="left" w:pos="2268"/>
        </w:tabs>
        <w:spacing w:after="120"/>
        <w:ind w:left="2268" w:right="1134" w:hanging="1134"/>
        <w:jc w:val="both"/>
        <w:rPr>
          <w:sz w:val="20"/>
          <w:lang w:val="en-US"/>
        </w:rPr>
      </w:pPr>
      <w:r w:rsidRPr="00EF4939">
        <w:rPr>
          <w:sz w:val="20"/>
          <w:lang w:val="en-US"/>
        </w:rPr>
        <w:t>2.1.</w:t>
      </w:r>
      <w:r w:rsidRPr="00EF4939">
        <w:rPr>
          <w:sz w:val="20"/>
          <w:lang w:val="en-US"/>
        </w:rPr>
        <w:tab/>
      </w:r>
      <w:r w:rsidRPr="00EF4939">
        <w:rPr>
          <w:sz w:val="20"/>
          <w:lang w:val="en-US"/>
        </w:rPr>
        <w:tab/>
        <w:t>A "</w:t>
      </w:r>
      <w:r w:rsidRPr="00764226">
        <w:rPr>
          <w:i/>
          <w:sz w:val="20"/>
          <w:lang w:val="en-US"/>
        </w:rPr>
        <w:t>family</w:t>
      </w:r>
      <w:r w:rsidRPr="00EF4939">
        <w:rPr>
          <w:sz w:val="20"/>
          <w:lang w:val="en-US"/>
        </w:rPr>
        <w:t xml:space="preserve">" means a group of vehicle types </w:t>
      </w:r>
      <w:proofErr w:type="spellStart"/>
      <w:r w:rsidRPr="00EF4939">
        <w:rPr>
          <w:sz w:val="20"/>
          <w:lang w:val="en-US"/>
        </w:rPr>
        <w:t>fuelled</w:t>
      </w:r>
      <w:proofErr w:type="spellEnd"/>
      <w:r w:rsidRPr="00EF4939">
        <w:rPr>
          <w:sz w:val="20"/>
          <w:lang w:val="en-US"/>
        </w:rPr>
        <w:t xml:space="preserve"> by LPG, NG/biomethane identified by a parent vehicle. </w:t>
      </w:r>
    </w:p>
    <w:p w14:paraId="4583C8B3" w14:textId="77777777" w:rsidR="00E81D9F" w:rsidRPr="00F14D85" w:rsidRDefault="00E81D9F" w:rsidP="00E81D9F">
      <w:pPr>
        <w:pStyle w:val="SingleTxtG"/>
        <w:ind w:left="2268" w:hanging="1134"/>
      </w:pPr>
      <w:r w:rsidRPr="00F14D85">
        <w:tab/>
        <w:t>A "</w:t>
      </w:r>
      <w:r w:rsidRPr="00F14D85">
        <w:rPr>
          <w:i/>
        </w:rPr>
        <w:t>parent vehicle</w:t>
      </w:r>
      <w:r w:rsidRPr="00F14D85">
        <w:t>" means a vehicle that is selected to act as the vehicle on which the self-adaptability of a fuelling system is going to be demonstrated, and to which the members of a family refer.</w:t>
      </w:r>
      <w:r>
        <w:t xml:space="preserve"> </w:t>
      </w:r>
      <w:r w:rsidRPr="00F14D85">
        <w:t>It is possible to have more than one parent vehicle in a family.</w:t>
      </w:r>
    </w:p>
    <w:p w14:paraId="4583C8B4" w14:textId="77777777" w:rsidR="00E81D9F" w:rsidRPr="00F14D85" w:rsidRDefault="00E81D9F" w:rsidP="00E81D9F">
      <w:pPr>
        <w:pStyle w:val="SingleTxtG"/>
        <w:ind w:left="2268" w:hanging="1134"/>
      </w:pPr>
      <w:r w:rsidRPr="00F14D85">
        <w:t>2.2.</w:t>
      </w:r>
      <w:r w:rsidRPr="00F14D85">
        <w:tab/>
        <w:t>Member of the family</w:t>
      </w:r>
    </w:p>
    <w:p w14:paraId="4583C8B5" w14:textId="77777777" w:rsidR="00E81D9F" w:rsidRPr="00F14D85" w:rsidRDefault="00E81D9F" w:rsidP="00E81D9F">
      <w:pPr>
        <w:pStyle w:val="SingleTxtG"/>
        <w:ind w:left="2268" w:hanging="1134"/>
      </w:pPr>
      <w:r w:rsidRPr="00F14D85">
        <w:t>2.2.1.</w:t>
      </w:r>
      <w:r w:rsidRPr="00F14D85">
        <w:tab/>
        <w:t>A "</w:t>
      </w:r>
      <w:r w:rsidRPr="00F14D85">
        <w:rPr>
          <w:i/>
        </w:rPr>
        <w:t>member of the family</w:t>
      </w:r>
      <w:r w:rsidRPr="00F14D85">
        <w:t>" is a vehicle that shares the following essential characteristics with its parent(s):</w:t>
      </w:r>
    </w:p>
    <w:p w14:paraId="4583C8B6" w14:textId="77777777" w:rsidR="00E81D9F" w:rsidRPr="00F14D85" w:rsidRDefault="00E81D9F" w:rsidP="00E81D9F">
      <w:pPr>
        <w:pStyle w:val="SingleTxtG"/>
        <w:ind w:left="2268" w:hanging="567"/>
      </w:pPr>
      <w:r w:rsidRPr="00F14D85">
        <w:tab/>
        <w:t>(a)</w:t>
      </w:r>
      <w:r w:rsidRPr="00F14D85">
        <w:tab/>
        <w:t>It is produced by the same manufacturer;</w:t>
      </w:r>
    </w:p>
    <w:p w14:paraId="4583C8B7" w14:textId="77777777" w:rsidR="00E81D9F" w:rsidRPr="00F14D85" w:rsidRDefault="00E81D9F" w:rsidP="00E81D9F">
      <w:pPr>
        <w:pStyle w:val="SingleTxtG"/>
        <w:ind w:left="2268" w:hanging="567"/>
      </w:pPr>
      <w:r w:rsidRPr="00F14D85">
        <w:tab/>
        <w:t>(b)</w:t>
      </w:r>
      <w:r w:rsidRPr="00F14D85">
        <w:tab/>
        <w:t>It is subject to the same emission limits;</w:t>
      </w:r>
    </w:p>
    <w:p w14:paraId="4583C8B8" w14:textId="77777777" w:rsidR="00E81D9F" w:rsidRPr="00F14D85" w:rsidRDefault="00E81D9F" w:rsidP="00E81D9F">
      <w:pPr>
        <w:pStyle w:val="SingleTxtG"/>
        <w:ind w:left="2268" w:hanging="567"/>
      </w:pPr>
      <w:r w:rsidRPr="00F14D85">
        <w:tab/>
        <w:t>(c)</w:t>
      </w:r>
      <w:r w:rsidRPr="00F14D85">
        <w:tab/>
        <w:t>If the gas fuelling system has a central metering for the whole engine:</w:t>
      </w:r>
    </w:p>
    <w:p w14:paraId="4583C8B9" w14:textId="77777777" w:rsidR="00E81D9F" w:rsidRPr="00F14D85" w:rsidRDefault="00E81D9F" w:rsidP="00E81D9F">
      <w:pPr>
        <w:pStyle w:val="SingleTxtG"/>
        <w:ind w:left="2835" w:hanging="1701"/>
      </w:pPr>
      <w:r w:rsidRPr="00F14D85">
        <w:tab/>
        <w:t>It has a certified power output between 0.7 and 1.15 times that of the parent vehicle.</w:t>
      </w:r>
    </w:p>
    <w:p w14:paraId="4583C8BA" w14:textId="77777777" w:rsidR="00E81D9F" w:rsidRPr="00F14D85" w:rsidRDefault="00E81D9F" w:rsidP="00E81D9F">
      <w:pPr>
        <w:pStyle w:val="SingleTxtG"/>
        <w:ind w:left="2835" w:hanging="1701"/>
      </w:pPr>
      <w:r w:rsidRPr="00F14D85">
        <w:tab/>
        <w:t>If the gas fuelling system has an individual metering per cylinder:</w:t>
      </w:r>
    </w:p>
    <w:p w14:paraId="4583C8BB" w14:textId="77777777" w:rsidR="00E81D9F" w:rsidRPr="00F14D85" w:rsidRDefault="00E81D9F" w:rsidP="00E81D9F">
      <w:pPr>
        <w:pStyle w:val="SingleTxtG"/>
        <w:ind w:left="2835" w:hanging="1701"/>
      </w:pPr>
      <w:r w:rsidRPr="00F14D85">
        <w:tab/>
        <w:t>It has a certified power output per cylinder between 0.7 and 1.15 times that of the parent vehicle.</w:t>
      </w:r>
    </w:p>
    <w:p w14:paraId="4583C8BC" w14:textId="77777777" w:rsidR="00E81D9F" w:rsidRPr="00F14D85" w:rsidRDefault="00E81D9F" w:rsidP="00E81D9F">
      <w:pPr>
        <w:pStyle w:val="SingleTxtG"/>
        <w:tabs>
          <w:tab w:val="left" w:pos="2835"/>
        </w:tabs>
        <w:ind w:left="2268" w:hanging="567"/>
      </w:pPr>
      <w:r w:rsidRPr="00F14D85">
        <w:tab/>
        <w:t>(d)</w:t>
      </w:r>
      <w:r w:rsidRPr="00F14D85">
        <w:tab/>
        <w:t xml:space="preserve">If fitted with a catalyst, it has the same type of catalyst </w:t>
      </w:r>
      <w:proofErr w:type="gramStart"/>
      <w:r w:rsidRPr="00F14D85">
        <w:t>i.e.</w:t>
      </w:r>
      <w:proofErr w:type="gramEnd"/>
      <w:r w:rsidRPr="00F14D85">
        <w:t xml:space="preserve"> three way, </w:t>
      </w:r>
      <w:r>
        <w:tab/>
      </w:r>
      <w:r w:rsidRPr="00F14D85">
        <w:t>oxidation, de-NO</w:t>
      </w:r>
      <w:r w:rsidRPr="00F14D85">
        <w:rPr>
          <w:vertAlign w:val="subscript"/>
        </w:rPr>
        <w:t>x</w:t>
      </w:r>
      <w:r w:rsidRPr="00F14D85">
        <w:t>.</w:t>
      </w:r>
    </w:p>
    <w:p w14:paraId="4583C8BD" w14:textId="77777777" w:rsidR="00E81D9F" w:rsidRPr="00F14D85" w:rsidRDefault="00E81D9F" w:rsidP="00E81D9F">
      <w:pPr>
        <w:pStyle w:val="SingleTxtG"/>
        <w:tabs>
          <w:tab w:val="left" w:pos="2835"/>
        </w:tabs>
        <w:ind w:left="2268" w:hanging="567"/>
      </w:pPr>
      <w:r w:rsidRPr="00F14D85">
        <w:tab/>
        <w:t>(e)</w:t>
      </w:r>
      <w:r w:rsidRPr="00F14D85">
        <w:tab/>
        <w:t xml:space="preserve">It has a gas fuelling system (including the pressure regulator) from the </w:t>
      </w:r>
      <w:r>
        <w:tab/>
      </w:r>
      <w:r w:rsidRPr="00F14D85">
        <w:t xml:space="preserve">same system manufacturer and of the same type: induction, vapour </w:t>
      </w:r>
      <w:r>
        <w:tab/>
      </w:r>
      <w:r w:rsidRPr="00F14D85">
        <w:t xml:space="preserve">injection (single point, multipoint), liquid injection (single point, </w:t>
      </w:r>
      <w:r>
        <w:tab/>
      </w:r>
      <w:r w:rsidRPr="00F14D85">
        <w:t>multipoint).</w:t>
      </w:r>
    </w:p>
    <w:p w14:paraId="4583C8BE" w14:textId="77777777" w:rsidR="00E81D9F" w:rsidRPr="0001460F" w:rsidRDefault="00E81D9F" w:rsidP="00E81D9F">
      <w:pPr>
        <w:pBdr>
          <w:top w:val="single" w:sz="6" w:space="0" w:color="FFFFFF"/>
          <w:left w:val="single" w:sz="6" w:space="0" w:color="FFFFFF"/>
          <w:bottom w:val="single" w:sz="6" w:space="1" w:color="FFFFFF"/>
          <w:right w:val="single" w:sz="6" w:space="0" w:color="FFFFFF"/>
        </w:pBdr>
        <w:tabs>
          <w:tab w:val="left" w:pos="2835"/>
        </w:tabs>
        <w:spacing w:after="120"/>
        <w:ind w:left="2268" w:right="1134" w:hanging="1134"/>
        <w:jc w:val="both"/>
        <w:rPr>
          <w:sz w:val="20"/>
          <w:lang w:val="en-US"/>
        </w:rPr>
      </w:pPr>
      <w:r w:rsidRPr="00F14D85">
        <w:rPr>
          <w:sz w:val="20"/>
        </w:rPr>
        <w:lastRenderedPageBreak/>
        <w:tab/>
        <w:t>(f)</w:t>
      </w:r>
      <w:r w:rsidRPr="00F14D85">
        <w:rPr>
          <w:sz w:val="20"/>
        </w:rPr>
        <w:tab/>
        <w:t xml:space="preserve">This gas fuelling system is controlled by an ECU of the same type and </w:t>
      </w:r>
      <w:r>
        <w:rPr>
          <w:sz w:val="20"/>
        </w:rPr>
        <w:tab/>
      </w:r>
      <w:r w:rsidRPr="00F14D85">
        <w:rPr>
          <w:sz w:val="20"/>
        </w:rPr>
        <w:t xml:space="preserve">technical specification, containing the same software principles and </w:t>
      </w:r>
      <w:r>
        <w:rPr>
          <w:sz w:val="20"/>
        </w:rPr>
        <w:tab/>
      </w:r>
      <w:r w:rsidRPr="00F14D85">
        <w:rPr>
          <w:sz w:val="20"/>
        </w:rPr>
        <w:t>control strategy.</w:t>
      </w:r>
      <w:r>
        <w:rPr>
          <w:sz w:val="20"/>
        </w:rPr>
        <w:t xml:space="preserve"> </w:t>
      </w:r>
      <w:r w:rsidRPr="0001460F">
        <w:rPr>
          <w:sz w:val="20"/>
          <w:lang w:val="en-US"/>
        </w:rPr>
        <w:t xml:space="preserve">The vehicle may have a second ECU compared to the </w:t>
      </w:r>
      <w:r>
        <w:rPr>
          <w:sz w:val="20"/>
          <w:lang w:val="en-US"/>
        </w:rPr>
        <w:tab/>
      </w:r>
      <w:r w:rsidRPr="0001460F">
        <w:rPr>
          <w:sz w:val="20"/>
          <w:lang w:val="en-US"/>
        </w:rPr>
        <w:t xml:space="preserve">parent vehicle, provided that the ECU is only used to control the </w:t>
      </w:r>
      <w:r>
        <w:rPr>
          <w:sz w:val="20"/>
          <w:lang w:val="en-US"/>
        </w:rPr>
        <w:tab/>
      </w:r>
      <w:r w:rsidRPr="0001460F">
        <w:rPr>
          <w:sz w:val="20"/>
          <w:lang w:val="en-US"/>
        </w:rPr>
        <w:t xml:space="preserve">injectors, additional shut-off valves and the data acquisition from </w:t>
      </w:r>
      <w:r>
        <w:rPr>
          <w:sz w:val="20"/>
          <w:lang w:val="en-US"/>
        </w:rPr>
        <w:tab/>
      </w:r>
      <w:r w:rsidRPr="0001460F">
        <w:rPr>
          <w:sz w:val="20"/>
          <w:lang w:val="en-US"/>
        </w:rPr>
        <w:t>additional sensors.</w:t>
      </w:r>
    </w:p>
    <w:p w14:paraId="4583C8BF" w14:textId="77777777" w:rsidR="00E81D9F" w:rsidRPr="00F14D85" w:rsidRDefault="00E81D9F" w:rsidP="00E81D9F">
      <w:pPr>
        <w:pStyle w:val="SingleTxtG"/>
        <w:ind w:left="2268" w:hanging="1134"/>
      </w:pPr>
      <w:r w:rsidRPr="00F14D85">
        <w:t>2.2.2.</w:t>
      </w:r>
      <w:r w:rsidRPr="00F14D85">
        <w:tab/>
        <w:t>With regard to requirement (c):</w:t>
      </w:r>
      <w:r>
        <w:t xml:space="preserve"> </w:t>
      </w:r>
      <w:r w:rsidRPr="00F14D85">
        <w:t>in the case where a demonstration shows two gas-fuelled vehicles could be members of the same family with the exception of their certified power output, respectively P1 and P2 (P1 &lt; P2), and both are tested as if were parent vehicles the family relation will be considered valid for any vehicle with a certified power output between 0.7 P1 and 1.15 P2.</w:t>
      </w:r>
    </w:p>
    <w:p w14:paraId="4583C8C0" w14:textId="77777777" w:rsidR="00E81D9F" w:rsidRPr="00F14D85" w:rsidRDefault="00E81D9F" w:rsidP="00E81D9F">
      <w:pPr>
        <w:pStyle w:val="SingleTxtG"/>
        <w:ind w:left="2268" w:hanging="1134"/>
      </w:pPr>
      <w:r w:rsidRPr="00F14D85">
        <w:t>3.</w:t>
      </w:r>
      <w:r w:rsidRPr="00F14D85">
        <w:tab/>
        <w:t>Granting of a type approval</w:t>
      </w:r>
    </w:p>
    <w:p w14:paraId="4583C8C1" w14:textId="77777777" w:rsidR="00E81D9F" w:rsidRPr="00F14D85" w:rsidRDefault="00E81D9F" w:rsidP="00E81D9F">
      <w:pPr>
        <w:pStyle w:val="SingleTxtG"/>
        <w:ind w:left="2268" w:hanging="1134"/>
      </w:pPr>
      <w:r w:rsidRPr="00F14D85">
        <w:tab/>
        <w:t>Type approval is granted subject to the following requirements:</w:t>
      </w:r>
    </w:p>
    <w:p w14:paraId="4583C8C2" w14:textId="77777777" w:rsidR="00E81D9F" w:rsidRPr="00F14D85" w:rsidRDefault="00E81D9F" w:rsidP="00E81D9F">
      <w:pPr>
        <w:pStyle w:val="SingleTxtG"/>
        <w:ind w:left="2268" w:hanging="1134"/>
      </w:pPr>
      <w:r w:rsidRPr="00F14D85">
        <w:t>3.1.</w:t>
      </w:r>
      <w:r w:rsidRPr="00F14D85">
        <w:tab/>
        <w:t>Exhaust emissions approval of a parent vehicle</w:t>
      </w:r>
    </w:p>
    <w:p w14:paraId="4583C8C3" w14:textId="77777777" w:rsidR="00E81D9F" w:rsidRPr="001F0AD4" w:rsidRDefault="00E81D9F" w:rsidP="00E81D9F">
      <w:pPr>
        <w:pStyle w:val="SingleTxtG"/>
        <w:ind w:left="2268" w:hanging="1134"/>
        <w:rPr>
          <w:spacing w:val="-3"/>
        </w:rPr>
      </w:pPr>
      <w:r w:rsidRPr="00F14D85">
        <w:tab/>
        <w:t>The parent vehicle should demonstrate its capability to adapt to any fuel composition that may occur across the market.</w:t>
      </w:r>
      <w:r>
        <w:t xml:space="preserve"> </w:t>
      </w:r>
      <w:r w:rsidRPr="00F14D85">
        <w:t>In the case of LPG there are variations in C3/C4 composition.</w:t>
      </w:r>
      <w:r>
        <w:t xml:space="preserve"> </w:t>
      </w:r>
      <w:r w:rsidRPr="00F14D85">
        <w:t xml:space="preserve">In the case of </w:t>
      </w:r>
      <w:r>
        <w:t xml:space="preserve">NG/biomethane </w:t>
      </w:r>
      <w:r w:rsidRPr="00F14D85">
        <w:t xml:space="preserve">there are </w:t>
      </w:r>
      <w:r w:rsidRPr="001F0AD4">
        <w:rPr>
          <w:spacing w:val="-3"/>
        </w:rPr>
        <w:t xml:space="preserve">generally two types of fuel, high calorific fuel (H-gas) and low calorific fuel </w:t>
      </w:r>
      <w:r>
        <w:rPr>
          <w:spacing w:val="-3"/>
        </w:rPr>
        <w:br/>
      </w:r>
      <w:r w:rsidRPr="001F0AD4">
        <w:rPr>
          <w:spacing w:val="-3"/>
        </w:rPr>
        <w:t xml:space="preserve">(L-gas), but with a significant spread within both ranges; they differ significantly in </w:t>
      </w:r>
      <w:proofErr w:type="spellStart"/>
      <w:r w:rsidRPr="001F0AD4">
        <w:rPr>
          <w:spacing w:val="-3"/>
        </w:rPr>
        <w:t>Wobbe</w:t>
      </w:r>
      <w:proofErr w:type="spellEnd"/>
      <w:r w:rsidRPr="001F0AD4">
        <w:rPr>
          <w:spacing w:val="-3"/>
        </w:rPr>
        <w:t xml:space="preserve"> index.</w:t>
      </w:r>
      <w:r>
        <w:rPr>
          <w:spacing w:val="-3"/>
        </w:rPr>
        <w:t xml:space="preserve"> </w:t>
      </w:r>
      <w:r w:rsidRPr="001F0AD4">
        <w:rPr>
          <w:spacing w:val="-3"/>
        </w:rPr>
        <w:t>These variations are reflected in the reference fuels.</w:t>
      </w:r>
    </w:p>
    <w:p w14:paraId="4583C8C4" w14:textId="77777777" w:rsidR="00E81D9F" w:rsidRPr="00F14D85" w:rsidRDefault="00E81D9F" w:rsidP="00E81D9F">
      <w:pPr>
        <w:pStyle w:val="SingleTxtG"/>
        <w:ind w:left="2268" w:hanging="1134"/>
      </w:pPr>
      <w:r w:rsidRPr="00F14D85">
        <w:t>3.1.1.</w:t>
      </w:r>
      <w:r w:rsidRPr="00F14D85">
        <w:tab/>
        <w:t>The parent vehicle(s) shall be tested in the test Type I on the two extreme reference fuels of Annex 10a.</w:t>
      </w:r>
    </w:p>
    <w:p w14:paraId="4583C8C5" w14:textId="77777777" w:rsidR="00E81D9F" w:rsidRPr="00F14D85" w:rsidRDefault="00E81D9F" w:rsidP="00E81D9F">
      <w:pPr>
        <w:pStyle w:val="SingleTxtG"/>
        <w:ind w:left="2268" w:hanging="1134"/>
      </w:pPr>
      <w:r w:rsidRPr="00F14D85">
        <w:t>3.1.1.1.</w:t>
      </w:r>
      <w:r w:rsidRPr="00F14D85">
        <w:tab/>
        <w:t>If the transition from one fuel to another is in practice aided through the use of a switch, this switch shall not be used during type approval.</w:t>
      </w:r>
      <w:r>
        <w:t xml:space="preserve"> </w:t>
      </w:r>
      <w:r w:rsidRPr="00F14D85">
        <w:t xml:space="preserve">In such a case on the manufacturer's request and with the agreement of the </w:t>
      </w:r>
      <w:r>
        <w:t>T</w:t>
      </w:r>
      <w:r w:rsidRPr="00F14D85">
        <w:t xml:space="preserve">echnical </w:t>
      </w:r>
      <w:r>
        <w:t>S</w:t>
      </w:r>
      <w:r w:rsidRPr="00F14D85">
        <w:t>ervice the pre-conditioning cycle referred in paragraph </w:t>
      </w:r>
      <w:r>
        <w:t>6.3</w:t>
      </w:r>
      <w:r w:rsidRPr="00F14D85">
        <w:t>. of Annex 4</w:t>
      </w:r>
      <w:r>
        <w:t>a</w:t>
      </w:r>
      <w:r w:rsidRPr="00F14D85">
        <w:t xml:space="preserve"> may be extended.</w:t>
      </w:r>
    </w:p>
    <w:p w14:paraId="4583C8C6" w14:textId="77777777" w:rsidR="00E81D9F" w:rsidRPr="00F14D85" w:rsidRDefault="00E81D9F" w:rsidP="00E81D9F">
      <w:pPr>
        <w:pStyle w:val="SingleTxtG"/>
        <w:ind w:left="2268" w:hanging="1134"/>
      </w:pPr>
      <w:r w:rsidRPr="00F14D85">
        <w:t>3.1.2.</w:t>
      </w:r>
      <w:r w:rsidRPr="00F14D85">
        <w:tab/>
        <w:t>The vehicle(s) is (are) considered to conform if, with both reference fuels, the vehicle complies with the emission limits.</w:t>
      </w:r>
    </w:p>
    <w:p w14:paraId="4583C8C7" w14:textId="77777777" w:rsidR="00E81D9F" w:rsidRDefault="00E81D9F" w:rsidP="00E81D9F">
      <w:pPr>
        <w:pStyle w:val="SingleTxtG"/>
        <w:ind w:left="2268" w:hanging="1134"/>
      </w:pPr>
      <w:r w:rsidRPr="00F14D85">
        <w:t>3.1.3.</w:t>
      </w:r>
      <w:r w:rsidRPr="00F14D85">
        <w:tab/>
        <w:t>The ratio of emission results "r" should be determined for each pollutant as shown below:</w:t>
      </w:r>
    </w:p>
    <w:tbl>
      <w:tblPr>
        <w:tblW w:w="7371" w:type="dxa"/>
        <w:tblInd w:w="1134" w:type="dxa"/>
        <w:tblLayout w:type="fixed"/>
        <w:tblCellMar>
          <w:left w:w="106" w:type="dxa"/>
          <w:right w:w="106" w:type="dxa"/>
        </w:tblCellMar>
        <w:tblLook w:val="0000" w:firstRow="0" w:lastRow="0" w:firstColumn="0" w:lastColumn="0" w:noHBand="0" w:noVBand="0"/>
      </w:tblPr>
      <w:tblGrid>
        <w:gridCol w:w="2941"/>
        <w:gridCol w:w="2057"/>
        <w:gridCol w:w="2373"/>
      </w:tblGrid>
      <w:tr w:rsidR="00E81D9F" w:rsidRPr="006B53DB" w14:paraId="4583C8CB" w14:textId="77777777" w:rsidTr="00D174B5">
        <w:tc>
          <w:tcPr>
            <w:tcW w:w="2941" w:type="dxa"/>
            <w:tcBorders>
              <w:top w:val="single" w:sz="6" w:space="0" w:color="000000"/>
              <w:left w:val="single" w:sz="6" w:space="0" w:color="000000"/>
              <w:bottom w:val="single" w:sz="6" w:space="0" w:color="FFFFFF"/>
              <w:right w:val="single" w:sz="6" w:space="0" w:color="FFFFFF"/>
            </w:tcBorders>
          </w:tcPr>
          <w:p w14:paraId="4583C8C8" w14:textId="77777777" w:rsidR="00E81D9F" w:rsidRPr="006B53DB" w:rsidRDefault="00E81D9F" w:rsidP="00E81D9F">
            <w:pPr>
              <w:pBdr>
                <w:top w:val="single" w:sz="6" w:space="0" w:color="FFFFFF"/>
                <w:left w:val="single" w:sz="6" w:space="0" w:color="FFFFFF"/>
                <w:bottom w:val="single" w:sz="6" w:space="0" w:color="FFFFFF"/>
                <w:right w:val="single" w:sz="6" w:space="0" w:color="FFFFFF"/>
              </w:pBdr>
              <w:spacing w:before="80" w:after="80" w:line="200" w:lineRule="exact"/>
              <w:ind w:right="57" w:firstLine="105"/>
              <w:rPr>
                <w:i/>
                <w:sz w:val="16"/>
                <w:szCs w:val="16"/>
              </w:rPr>
            </w:pPr>
            <w:r w:rsidRPr="006B53DB">
              <w:rPr>
                <w:i/>
                <w:sz w:val="16"/>
                <w:szCs w:val="16"/>
              </w:rPr>
              <w:t>Type(s) of fuel</w:t>
            </w:r>
          </w:p>
        </w:tc>
        <w:tc>
          <w:tcPr>
            <w:tcW w:w="2057" w:type="dxa"/>
            <w:tcBorders>
              <w:top w:val="single" w:sz="6" w:space="0" w:color="000000"/>
              <w:left w:val="single" w:sz="7" w:space="0" w:color="000000"/>
              <w:bottom w:val="single" w:sz="6" w:space="0" w:color="FFFFFF"/>
              <w:right w:val="single" w:sz="6" w:space="0" w:color="FFFFFF"/>
            </w:tcBorders>
          </w:tcPr>
          <w:p w14:paraId="4583C8C9" w14:textId="77777777" w:rsidR="00E81D9F" w:rsidRPr="006B53DB" w:rsidRDefault="00E81D9F" w:rsidP="00E81D9F">
            <w:pPr>
              <w:pBdr>
                <w:top w:val="single" w:sz="6" w:space="0" w:color="FFFFFF"/>
                <w:left w:val="single" w:sz="6" w:space="0" w:color="FFFFFF"/>
                <w:bottom w:val="single" w:sz="6" w:space="0" w:color="FFFFFF"/>
                <w:right w:val="single" w:sz="6" w:space="0" w:color="FFFFFF"/>
              </w:pBdr>
              <w:spacing w:before="80" w:after="80" w:line="200" w:lineRule="exact"/>
              <w:ind w:right="57"/>
              <w:rPr>
                <w:i/>
                <w:sz w:val="16"/>
                <w:szCs w:val="16"/>
              </w:rPr>
            </w:pPr>
            <w:r w:rsidRPr="006B53DB">
              <w:rPr>
                <w:i/>
                <w:sz w:val="16"/>
                <w:szCs w:val="16"/>
              </w:rPr>
              <w:t>Reference fuels</w:t>
            </w:r>
          </w:p>
        </w:tc>
        <w:tc>
          <w:tcPr>
            <w:tcW w:w="2373" w:type="dxa"/>
            <w:tcBorders>
              <w:top w:val="single" w:sz="6" w:space="0" w:color="000000"/>
              <w:left w:val="single" w:sz="7" w:space="0" w:color="000000"/>
              <w:bottom w:val="single" w:sz="6" w:space="0" w:color="FFFFFF"/>
              <w:right w:val="single" w:sz="6" w:space="0" w:color="000000"/>
            </w:tcBorders>
          </w:tcPr>
          <w:p w14:paraId="4583C8CA" w14:textId="77777777" w:rsidR="00E81D9F" w:rsidRPr="006B53DB" w:rsidRDefault="00E81D9F" w:rsidP="00E81D9F">
            <w:pPr>
              <w:pBdr>
                <w:top w:val="single" w:sz="6" w:space="0" w:color="FFFFFF"/>
                <w:left w:val="single" w:sz="6" w:space="0" w:color="FFFFFF"/>
                <w:bottom w:val="single" w:sz="6" w:space="0" w:color="FFFFFF"/>
                <w:right w:val="single" w:sz="6" w:space="0" w:color="FFFFFF"/>
              </w:pBdr>
              <w:spacing w:before="80" w:after="80" w:line="200" w:lineRule="exact"/>
              <w:ind w:right="57"/>
              <w:jc w:val="center"/>
              <w:rPr>
                <w:i/>
                <w:sz w:val="16"/>
                <w:szCs w:val="16"/>
              </w:rPr>
            </w:pPr>
            <w:r w:rsidRPr="006B53DB">
              <w:rPr>
                <w:i/>
                <w:sz w:val="16"/>
                <w:szCs w:val="16"/>
              </w:rPr>
              <w:t xml:space="preserve">Calculation of </w:t>
            </w:r>
            <w:r>
              <w:rPr>
                <w:i/>
                <w:sz w:val="16"/>
                <w:szCs w:val="16"/>
              </w:rPr>
              <w:t>"</w:t>
            </w:r>
            <w:r w:rsidRPr="006B53DB">
              <w:rPr>
                <w:i/>
                <w:sz w:val="16"/>
                <w:szCs w:val="16"/>
              </w:rPr>
              <w:t>r"</w:t>
            </w:r>
          </w:p>
        </w:tc>
      </w:tr>
      <w:tr w:rsidR="00E81D9F" w:rsidRPr="00F14D85" w14:paraId="4583C8CF" w14:textId="77777777" w:rsidTr="00D174B5">
        <w:tc>
          <w:tcPr>
            <w:tcW w:w="2941" w:type="dxa"/>
            <w:tcBorders>
              <w:top w:val="single" w:sz="7" w:space="0" w:color="000000"/>
              <w:left w:val="single" w:sz="6" w:space="0" w:color="000000"/>
              <w:bottom w:val="single" w:sz="6" w:space="0" w:color="FFFFFF"/>
              <w:right w:val="single" w:sz="6" w:space="0" w:color="FFFFFF"/>
            </w:tcBorders>
          </w:tcPr>
          <w:p w14:paraId="4583C8CC" w14:textId="77777777" w:rsidR="00E81D9F" w:rsidRPr="00F14D85" w:rsidRDefault="00E81D9F" w:rsidP="00E81D9F">
            <w:pPr>
              <w:pBdr>
                <w:top w:val="single" w:sz="6" w:space="0" w:color="FFFFFF"/>
                <w:left w:val="single" w:sz="6" w:space="0" w:color="FFFFFF"/>
                <w:bottom w:val="single" w:sz="6" w:space="0" w:color="FFFFFF"/>
                <w:right w:val="single" w:sz="6" w:space="0" w:color="FFFFFF"/>
              </w:pBdr>
              <w:spacing w:before="40" w:after="40" w:line="220" w:lineRule="exact"/>
              <w:rPr>
                <w:sz w:val="20"/>
              </w:rPr>
            </w:pPr>
            <w:r w:rsidRPr="00F14D85">
              <w:rPr>
                <w:sz w:val="20"/>
              </w:rPr>
              <w:t>LPG and petrol</w:t>
            </w:r>
            <w:r>
              <w:rPr>
                <w:sz w:val="20"/>
              </w:rPr>
              <w:br/>
            </w:r>
            <w:r w:rsidRPr="00F14D85">
              <w:rPr>
                <w:sz w:val="20"/>
              </w:rPr>
              <w:t>(Approval B)</w:t>
            </w:r>
          </w:p>
        </w:tc>
        <w:tc>
          <w:tcPr>
            <w:tcW w:w="2057" w:type="dxa"/>
            <w:tcBorders>
              <w:top w:val="single" w:sz="7" w:space="0" w:color="000000"/>
              <w:left w:val="single" w:sz="7" w:space="0" w:color="000000"/>
              <w:bottom w:val="single" w:sz="6" w:space="0" w:color="FFFFFF"/>
              <w:right w:val="single" w:sz="6" w:space="0" w:color="FFFFFF"/>
            </w:tcBorders>
          </w:tcPr>
          <w:p w14:paraId="4583C8CD" w14:textId="77777777" w:rsidR="00E81D9F" w:rsidRPr="00F14D85" w:rsidRDefault="00E81D9F" w:rsidP="00E81D9F">
            <w:pPr>
              <w:pBdr>
                <w:top w:val="single" w:sz="6" w:space="0" w:color="FFFFFF"/>
                <w:left w:val="single" w:sz="6" w:space="0" w:color="FFFFFF"/>
                <w:bottom w:val="single" w:sz="6" w:space="0" w:color="FFFFFF"/>
                <w:right w:val="single" w:sz="6" w:space="0" w:color="FFFFFF"/>
              </w:pBdr>
              <w:spacing w:before="40" w:after="40" w:line="220" w:lineRule="exact"/>
              <w:rPr>
                <w:sz w:val="20"/>
              </w:rPr>
            </w:pPr>
            <w:r w:rsidRPr="00F14D85">
              <w:rPr>
                <w:sz w:val="20"/>
              </w:rPr>
              <w:t>Fuel A</w:t>
            </w:r>
          </w:p>
        </w:tc>
        <w:tc>
          <w:tcPr>
            <w:tcW w:w="2373" w:type="dxa"/>
            <w:vMerge w:val="restart"/>
            <w:tcBorders>
              <w:top w:val="single" w:sz="7" w:space="0" w:color="000000"/>
              <w:left w:val="single" w:sz="7" w:space="0" w:color="000000"/>
              <w:bottom w:val="nil"/>
              <w:right w:val="single" w:sz="6" w:space="0" w:color="000000"/>
            </w:tcBorders>
          </w:tcPr>
          <w:p w14:paraId="4583C8CE" w14:textId="77777777" w:rsidR="00E81D9F" w:rsidRPr="00F14D85" w:rsidRDefault="008D29E9" w:rsidP="00E81D9F">
            <w:pPr>
              <w:pBdr>
                <w:top w:val="single" w:sz="6" w:space="0" w:color="FFFFFF"/>
                <w:left w:val="single" w:sz="6" w:space="0" w:color="FFFFFF"/>
                <w:bottom w:val="single" w:sz="6" w:space="0" w:color="FFFFFF"/>
                <w:right w:val="single" w:sz="6" w:space="0" w:color="FFFFFF"/>
              </w:pBdr>
              <w:spacing w:after="112"/>
              <w:jc w:val="center"/>
              <w:rPr>
                <w:sz w:val="20"/>
              </w:rPr>
            </w:pPr>
            <w:r>
              <w:rPr>
                <w:noProof/>
                <w:sz w:val="20"/>
                <w:lang w:val="en-AU" w:eastAsia="en-AU"/>
              </w:rPr>
              <w:drawing>
                <wp:inline distT="0" distB="0" distL="0" distR="0" wp14:anchorId="4583CBC0" wp14:editId="4583CBC1">
                  <wp:extent cx="600075" cy="4381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600075" cy="438150"/>
                          </a:xfrm>
                          <a:prstGeom prst="rect">
                            <a:avLst/>
                          </a:prstGeom>
                          <a:noFill/>
                          <a:ln>
                            <a:noFill/>
                          </a:ln>
                        </pic:spPr>
                      </pic:pic>
                    </a:graphicData>
                  </a:graphic>
                </wp:inline>
              </w:drawing>
            </w:r>
          </w:p>
        </w:tc>
      </w:tr>
      <w:tr w:rsidR="00E81D9F" w:rsidRPr="00F14D85" w14:paraId="4583C8D3" w14:textId="77777777" w:rsidTr="00D174B5">
        <w:tc>
          <w:tcPr>
            <w:tcW w:w="2941" w:type="dxa"/>
            <w:tcBorders>
              <w:top w:val="single" w:sz="7" w:space="0" w:color="000000"/>
              <w:left w:val="single" w:sz="6" w:space="0" w:color="000000"/>
              <w:bottom w:val="single" w:sz="6" w:space="0" w:color="FFFFFF"/>
              <w:right w:val="single" w:sz="6" w:space="0" w:color="FFFFFF"/>
            </w:tcBorders>
          </w:tcPr>
          <w:p w14:paraId="4583C8D0" w14:textId="77777777" w:rsidR="00E81D9F" w:rsidRPr="00F14D85" w:rsidRDefault="00E81D9F" w:rsidP="00E81D9F">
            <w:pPr>
              <w:pBdr>
                <w:top w:val="single" w:sz="6" w:space="0" w:color="FFFFFF"/>
                <w:left w:val="single" w:sz="6" w:space="0" w:color="FFFFFF"/>
                <w:bottom w:val="single" w:sz="6" w:space="0" w:color="FFFFFF"/>
                <w:right w:val="single" w:sz="6" w:space="0" w:color="FFFFFF"/>
              </w:pBdr>
              <w:spacing w:before="40" w:after="40" w:line="220" w:lineRule="exact"/>
              <w:rPr>
                <w:sz w:val="20"/>
              </w:rPr>
            </w:pPr>
            <w:r w:rsidRPr="00F14D85">
              <w:rPr>
                <w:sz w:val="20"/>
              </w:rPr>
              <w:t>or LPG only</w:t>
            </w:r>
            <w:r>
              <w:rPr>
                <w:sz w:val="20"/>
              </w:rPr>
              <w:br/>
            </w:r>
            <w:r w:rsidRPr="00F14D85">
              <w:rPr>
                <w:sz w:val="20"/>
              </w:rPr>
              <w:t>(Approval D)</w:t>
            </w:r>
          </w:p>
        </w:tc>
        <w:tc>
          <w:tcPr>
            <w:tcW w:w="2057" w:type="dxa"/>
            <w:tcBorders>
              <w:top w:val="single" w:sz="7" w:space="0" w:color="000000"/>
              <w:left w:val="single" w:sz="7" w:space="0" w:color="000000"/>
              <w:bottom w:val="single" w:sz="6" w:space="0" w:color="FFFFFF"/>
              <w:right w:val="single" w:sz="6" w:space="0" w:color="FFFFFF"/>
            </w:tcBorders>
          </w:tcPr>
          <w:p w14:paraId="4583C8D1" w14:textId="77777777" w:rsidR="00E81D9F" w:rsidRPr="00F14D85" w:rsidRDefault="00E81D9F" w:rsidP="00E81D9F">
            <w:pPr>
              <w:pBdr>
                <w:top w:val="single" w:sz="6" w:space="0" w:color="FFFFFF"/>
                <w:left w:val="single" w:sz="6" w:space="0" w:color="FFFFFF"/>
                <w:bottom w:val="single" w:sz="6" w:space="0" w:color="FFFFFF"/>
                <w:right w:val="single" w:sz="6" w:space="0" w:color="FFFFFF"/>
              </w:pBdr>
              <w:spacing w:before="40" w:after="40" w:line="220" w:lineRule="exact"/>
              <w:rPr>
                <w:sz w:val="20"/>
              </w:rPr>
            </w:pPr>
            <w:r w:rsidRPr="00F14D85">
              <w:rPr>
                <w:sz w:val="20"/>
              </w:rPr>
              <w:t>Fuel B</w:t>
            </w:r>
          </w:p>
        </w:tc>
        <w:tc>
          <w:tcPr>
            <w:tcW w:w="2373" w:type="dxa"/>
            <w:vMerge/>
            <w:tcBorders>
              <w:top w:val="nil"/>
              <w:left w:val="single" w:sz="7" w:space="0" w:color="000000"/>
              <w:bottom w:val="single" w:sz="6" w:space="0" w:color="FFFFFF"/>
              <w:right w:val="single" w:sz="6" w:space="0" w:color="000000"/>
            </w:tcBorders>
          </w:tcPr>
          <w:p w14:paraId="4583C8D2" w14:textId="77777777" w:rsidR="00E81D9F" w:rsidRPr="00F14D85" w:rsidRDefault="00E81D9F" w:rsidP="00E81D9F">
            <w:pPr>
              <w:pBdr>
                <w:top w:val="single" w:sz="6" w:space="0" w:color="FFFFFF"/>
                <w:left w:val="single" w:sz="6" w:space="0" w:color="FFFFFF"/>
                <w:bottom w:val="single" w:sz="6" w:space="0" w:color="FFFFFF"/>
                <w:right w:val="single" w:sz="6" w:space="0" w:color="FFFFFF"/>
              </w:pBdr>
              <w:spacing w:after="112"/>
              <w:jc w:val="both"/>
              <w:rPr>
                <w:sz w:val="20"/>
              </w:rPr>
            </w:pPr>
          </w:p>
        </w:tc>
      </w:tr>
      <w:tr w:rsidR="00E81D9F" w:rsidRPr="00F14D85" w14:paraId="4583C8D8" w14:textId="77777777" w:rsidTr="00D174B5">
        <w:tc>
          <w:tcPr>
            <w:tcW w:w="2941" w:type="dxa"/>
            <w:tcBorders>
              <w:top w:val="single" w:sz="7" w:space="0" w:color="000000"/>
              <w:left w:val="single" w:sz="6" w:space="0" w:color="000000"/>
              <w:bottom w:val="single" w:sz="6" w:space="0" w:color="FFFFFF"/>
              <w:right w:val="single" w:sz="6" w:space="0" w:color="FFFFFF"/>
            </w:tcBorders>
          </w:tcPr>
          <w:p w14:paraId="4583C8D4" w14:textId="77777777" w:rsidR="00E81D9F" w:rsidRPr="00F14D85" w:rsidRDefault="00E81D9F" w:rsidP="00E81D9F">
            <w:pPr>
              <w:pBdr>
                <w:top w:val="single" w:sz="6" w:space="0" w:color="FFFFFF"/>
                <w:left w:val="single" w:sz="6" w:space="0" w:color="FFFFFF"/>
                <w:bottom w:val="single" w:sz="6" w:space="0" w:color="FFFFFF"/>
                <w:right w:val="single" w:sz="6" w:space="0" w:color="FFFFFF"/>
              </w:pBdr>
              <w:spacing w:before="40" w:after="40" w:line="220" w:lineRule="exact"/>
              <w:rPr>
                <w:sz w:val="20"/>
              </w:rPr>
            </w:pPr>
            <w:r w:rsidRPr="00F14D85">
              <w:rPr>
                <w:sz w:val="20"/>
              </w:rPr>
              <w:t>NG</w:t>
            </w:r>
            <w:r>
              <w:rPr>
                <w:sz w:val="20"/>
              </w:rPr>
              <w:t>/biomethane</w:t>
            </w:r>
            <w:r w:rsidRPr="00F14D85">
              <w:rPr>
                <w:sz w:val="20"/>
              </w:rPr>
              <w:t xml:space="preserve"> and petrol</w:t>
            </w:r>
          </w:p>
          <w:p w14:paraId="4583C8D5" w14:textId="77777777" w:rsidR="00E81D9F" w:rsidRPr="00F14D85" w:rsidRDefault="00E81D9F" w:rsidP="00E81D9F">
            <w:pPr>
              <w:pBdr>
                <w:top w:val="single" w:sz="6" w:space="0" w:color="FFFFFF"/>
                <w:left w:val="single" w:sz="6" w:space="0" w:color="FFFFFF"/>
                <w:bottom w:val="single" w:sz="6" w:space="0" w:color="FFFFFF"/>
                <w:right w:val="single" w:sz="6" w:space="0" w:color="FFFFFF"/>
              </w:pBdr>
              <w:spacing w:before="40" w:after="40" w:line="220" w:lineRule="exact"/>
              <w:rPr>
                <w:sz w:val="20"/>
              </w:rPr>
            </w:pPr>
            <w:r w:rsidRPr="00F14D85">
              <w:rPr>
                <w:sz w:val="20"/>
              </w:rPr>
              <w:t>(Approval B)</w:t>
            </w:r>
          </w:p>
        </w:tc>
        <w:tc>
          <w:tcPr>
            <w:tcW w:w="2057" w:type="dxa"/>
            <w:tcBorders>
              <w:top w:val="single" w:sz="7" w:space="0" w:color="000000"/>
              <w:left w:val="single" w:sz="7" w:space="0" w:color="000000"/>
              <w:bottom w:val="single" w:sz="6" w:space="0" w:color="FFFFFF"/>
              <w:right w:val="single" w:sz="6" w:space="0" w:color="FFFFFF"/>
            </w:tcBorders>
          </w:tcPr>
          <w:p w14:paraId="4583C8D6" w14:textId="77777777" w:rsidR="00E81D9F" w:rsidRPr="00F14D85" w:rsidRDefault="00E81D9F" w:rsidP="00E81D9F">
            <w:pPr>
              <w:pBdr>
                <w:top w:val="single" w:sz="6" w:space="0" w:color="FFFFFF"/>
                <w:left w:val="single" w:sz="6" w:space="0" w:color="FFFFFF"/>
                <w:bottom w:val="single" w:sz="6" w:space="0" w:color="FFFFFF"/>
                <w:right w:val="single" w:sz="6" w:space="0" w:color="FFFFFF"/>
              </w:pBdr>
              <w:spacing w:before="40" w:after="40" w:line="220" w:lineRule="exact"/>
              <w:rPr>
                <w:sz w:val="20"/>
              </w:rPr>
            </w:pPr>
            <w:r w:rsidRPr="00F14D85">
              <w:rPr>
                <w:sz w:val="20"/>
              </w:rPr>
              <w:t>Fuel G 20</w:t>
            </w:r>
          </w:p>
        </w:tc>
        <w:tc>
          <w:tcPr>
            <w:tcW w:w="2373" w:type="dxa"/>
            <w:vMerge w:val="restart"/>
            <w:tcBorders>
              <w:top w:val="single" w:sz="7" w:space="0" w:color="000000"/>
              <w:left w:val="single" w:sz="7" w:space="0" w:color="000000"/>
              <w:bottom w:val="nil"/>
              <w:right w:val="single" w:sz="6" w:space="0" w:color="000000"/>
            </w:tcBorders>
          </w:tcPr>
          <w:p w14:paraId="4583C8D7" w14:textId="77777777" w:rsidR="00E81D9F" w:rsidRPr="00F14D85" w:rsidRDefault="008D29E9" w:rsidP="00E81D9F">
            <w:pPr>
              <w:pBdr>
                <w:top w:val="single" w:sz="6" w:space="0" w:color="FFFFFF"/>
                <w:left w:val="single" w:sz="6" w:space="0" w:color="FFFFFF"/>
                <w:bottom w:val="single" w:sz="6" w:space="0" w:color="FFFFFF"/>
                <w:right w:val="single" w:sz="6" w:space="0" w:color="FFFFFF"/>
              </w:pBdr>
              <w:spacing w:after="112"/>
              <w:jc w:val="center"/>
              <w:rPr>
                <w:sz w:val="20"/>
              </w:rPr>
            </w:pPr>
            <w:r>
              <w:rPr>
                <w:noProof/>
                <w:sz w:val="20"/>
                <w:lang w:val="en-AU" w:eastAsia="en-AU"/>
              </w:rPr>
              <w:drawing>
                <wp:inline distT="0" distB="0" distL="0" distR="0" wp14:anchorId="4583CBC2" wp14:editId="4583CBC3">
                  <wp:extent cx="771525" cy="5524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771525" cy="552450"/>
                          </a:xfrm>
                          <a:prstGeom prst="rect">
                            <a:avLst/>
                          </a:prstGeom>
                          <a:noFill/>
                          <a:ln>
                            <a:noFill/>
                          </a:ln>
                        </pic:spPr>
                      </pic:pic>
                    </a:graphicData>
                  </a:graphic>
                </wp:inline>
              </w:drawing>
            </w:r>
          </w:p>
        </w:tc>
      </w:tr>
      <w:tr w:rsidR="00E81D9F" w:rsidRPr="00F14D85" w14:paraId="4583C8DC" w14:textId="77777777" w:rsidTr="00D174B5">
        <w:tc>
          <w:tcPr>
            <w:tcW w:w="2941" w:type="dxa"/>
            <w:tcBorders>
              <w:top w:val="single" w:sz="7" w:space="0" w:color="000000"/>
              <w:left w:val="single" w:sz="6" w:space="0" w:color="000000"/>
              <w:bottom w:val="single" w:sz="6" w:space="0" w:color="000000"/>
              <w:right w:val="single" w:sz="6" w:space="0" w:color="FFFFFF"/>
            </w:tcBorders>
          </w:tcPr>
          <w:p w14:paraId="4583C8D9" w14:textId="77777777" w:rsidR="00E81D9F" w:rsidRPr="00F14D85" w:rsidRDefault="00E81D9F" w:rsidP="00E81D9F">
            <w:pPr>
              <w:pBdr>
                <w:top w:val="single" w:sz="6" w:space="0" w:color="FFFFFF"/>
                <w:left w:val="single" w:sz="6" w:space="0" w:color="FFFFFF"/>
                <w:bottom w:val="single" w:sz="6" w:space="0" w:color="FFFFFF"/>
                <w:right w:val="single" w:sz="6" w:space="0" w:color="FFFFFF"/>
              </w:pBdr>
              <w:spacing w:before="40" w:after="40" w:line="220" w:lineRule="exact"/>
              <w:rPr>
                <w:sz w:val="20"/>
              </w:rPr>
            </w:pPr>
            <w:r w:rsidRPr="00F14D85">
              <w:rPr>
                <w:sz w:val="20"/>
              </w:rPr>
              <w:t>Or NG</w:t>
            </w:r>
            <w:r>
              <w:rPr>
                <w:sz w:val="20"/>
              </w:rPr>
              <w:t>/biomethane</w:t>
            </w:r>
            <w:r w:rsidRPr="00F14D85">
              <w:rPr>
                <w:sz w:val="20"/>
              </w:rPr>
              <w:t xml:space="preserve"> only</w:t>
            </w:r>
            <w:r>
              <w:rPr>
                <w:sz w:val="20"/>
              </w:rPr>
              <w:t xml:space="preserve"> </w:t>
            </w:r>
            <w:r w:rsidRPr="00F14D85">
              <w:rPr>
                <w:sz w:val="20"/>
              </w:rPr>
              <w:t>(Approval D)</w:t>
            </w:r>
          </w:p>
        </w:tc>
        <w:tc>
          <w:tcPr>
            <w:tcW w:w="2057" w:type="dxa"/>
            <w:tcBorders>
              <w:top w:val="single" w:sz="7" w:space="0" w:color="000000"/>
              <w:left w:val="single" w:sz="7" w:space="0" w:color="000000"/>
              <w:bottom w:val="single" w:sz="6" w:space="0" w:color="000000"/>
              <w:right w:val="single" w:sz="6" w:space="0" w:color="FFFFFF"/>
            </w:tcBorders>
          </w:tcPr>
          <w:p w14:paraId="4583C8DA" w14:textId="77777777" w:rsidR="00E81D9F" w:rsidRPr="00F14D85" w:rsidRDefault="00E81D9F" w:rsidP="00E81D9F">
            <w:pPr>
              <w:pBdr>
                <w:top w:val="single" w:sz="6" w:space="0" w:color="FFFFFF"/>
                <w:left w:val="single" w:sz="6" w:space="0" w:color="FFFFFF"/>
                <w:bottom w:val="single" w:sz="6" w:space="0" w:color="FFFFFF"/>
                <w:right w:val="single" w:sz="6" w:space="0" w:color="FFFFFF"/>
              </w:pBdr>
              <w:spacing w:before="40" w:after="40" w:line="220" w:lineRule="exact"/>
              <w:rPr>
                <w:sz w:val="20"/>
              </w:rPr>
            </w:pPr>
            <w:r w:rsidRPr="00F14D85">
              <w:rPr>
                <w:sz w:val="20"/>
              </w:rPr>
              <w:t>Fuel G 25</w:t>
            </w:r>
          </w:p>
        </w:tc>
        <w:tc>
          <w:tcPr>
            <w:tcW w:w="2373" w:type="dxa"/>
            <w:vMerge/>
            <w:tcBorders>
              <w:top w:val="nil"/>
              <w:left w:val="single" w:sz="7" w:space="0" w:color="000000"/>
              <w:bottom w:val="single" w:sz="6" w:space="0" w:color="000000"/>
              <w:right w:val="single" w:sz="6" w:space="0" w:color="000000"/>
            </w:tcBorders>
          </w:tcPr>
          <w:p w14:paraId="4583C8DB" w14:textId="77777777" w:rsidR="00E81D9F" w:rsidRPr="00F14D85" w:rsidRDefault="00E81D9F" w:rsidP="00E81D9F">
            <w:pPr>
              <w:pBdr>
                <w:top w:val="single" w:sz="6" w:space="0" w:color="FFFFFF"/>
                <w:left w:val="single" w:sz="6" w:space="0" w:color="FFFFFF"/>
                <w:bottom w:val="single" w:sz="6" w:space="0" w:color="FFFFFF"/>
                <w:right w:val="single" w:sz="6" w:space="0" w:color="FFFFFF"/>
              </w:pBdr>
              <w:spacing w:before="40" w:after="40" w:line="220" w:lineRule="exact"/>
              <w:jc w:val="both"/>
              <w:rPr>
                <w:sz w:val="20"/>
              </w:rPr>
            </w:pPr>
          </w:p>
        </w:tc>
      </w:tr>
    </w:tbl>
    <w:p w14:paraId="4583C8DD" w14:textId="77777777" w:rsidR="00E81D9F" w:rsidRPr="00F14D85" w:rsidRDefault="00E81D9F" w:rsidP="00E81D9F">
      <w:pPr>
        <w:pStyle w:val="SingleTxtG"/>
        <w:keepNext/>
        <w:keepLines/>
        <w:ind w:left="2268" w:hanging="1134"/>
      </w:pPr>
      <w:r w:rsidRPr="00F14D85">
        <w:lastRenderedPageBreak/>
        <w:t>3.2.</w:t>
      </w:r>
      <w:r w:rsidRPr="00F14D85">
        <w:tab/>
        <w:t>Exhaust emissions approval of a member of the family:</w:t>
      </w:r>
    </w:p>
    <w:p w14:paraId="4583C8DE" w14:textId="77777777" w:rsidR="00E81D9F" w:rsidRPr="00F14D85" w:rsidRDefault="00E81D9F" w:rsidP="00E81D9F">
      <w:pPr>
        <w:pStyle w:val="SingleTxtG"/>
        <w:keepNext/>
        <w:keepLines/>
        <w:ind w:left="2268" w:hanging="1134"/>
      </w:pPr>
      <w:r w:rsidRPr="00F14D85">
        <w:tab/>
      </w:r>
      <w:r w:rsidRPr="004674E2">
        <w:rPr>
          <w:lang w:val="en-US"/>
        </w:rPr>
        <w:t>For the type approval of a mono fuel gas vehicle and bi fuel gas vehicles operating in gas mode as a member of the family, a test Type I shall be performed with one gas reference fuel</w:t>
      </w:r>
      <w:r>
        <w:rPr>
          <w:lang w:val="en-US"/>
        </w:rPr>
        <w:t>.</w:t>
      </w:r>
      <w:r>
        <w:t xml:space="preserve"> </w:t>
      </w:r>
      <w:r w:rsidRPr="00F14D85">
        <w:t>This reference fuel may be either reference fuel</w:t>
      </w:r>
      <w:r>
        <w:t>s</w:t>
      </w:r>
      <w:r w:rsidRPr="00F14D85">
        <w:t>.</w:t>
      </w:r>
      <w:r>
        <w:t xml:space="preserve"> </w:t>
      </w:r>
      <w:r w:rsidRPr="00F14D85">
        <w:t>The vehicle is considered to comply if the following requirements are met:</w:t>
      </w:r>
    </w:p>
    <w:p w14:paraId="4583C8DF" w14:textId="77777777" w:rsidR="00E81D9F" w:rsidRPr="00F14D85" w:rsidRDefault="00E81D9F" w:rsidP="00E81D9F">
      <w:pPr>
        <w:pStyle w:val="SingleTxtG"/>
        <w:ind w:left="2268" w:hanging="1134"/>
      </w:pPr>
      <w:r w:rsidRPr="00F14D85">
        <w:t>3.2.1.</w:t>
      </w:r>
      <w:r w:rsidRPr="00F14D85">
        <w:tab/>
        <w:t>The vehicle complies with the definition of a family member as defined under paragraph 2.2. above.</w:t>
      </w:r>
    </w:p>
    <w:p w14:paraId="4583C8E0" w14:textId="77777777" w:rsidR="00E81D9F" w:rsidRPr="00F14D85" w:rsidRDefault="00E81D9F" w:rsidP="00E81D9F">
      <w:pPr>
        <w:pStyle w:val="SingleTxtG"/>
        <w:ind w:left="2268" w:hanging="1134"/>
      </w:pPr>
      <w:r w:rsidRPr="00F14D85">
        <w:t>3.2.2.</w:t>
      </w:r>
      <w:r w:rsidRPr="00F14D85">
        <w:tab/>
        <w:t>If the test fuel is reference fuel A for LPG or G20 for NG</w:t>
      </w:r>
      <w:r>
        <w:t>/biomethane</w:t>
      </w:r>
      <w:r w:rsidRPr="00F14D85">
        <w:t>, the emission result shall be multiplied by the relevant factor "r" if r &gt; 1;</w:t>
      </w:r>
      <w:r>
        <w:t xml:space="preserve"> </w:t>
      </w:r>
      <w:r w:rsidRPr="00F14D85">
        <w:t>if r &lt; 1, no correction is needed.</w:t>
      </w:r>
    </w:p>
    <w:p w14:paraId="4583C8E1" w14:textId="77777777" w:rsidR="00E81D9F" w:rsidRDefault="00E81D9F" w:rsidP="00E81D9F">
      <w:pPr>
        <w:pStyle w:val="SingleTxtG"/>
        <w:ind w:left="2268" w:hanging="1134"/>
      </w:pPr>
      <w:r w:rsidRPr="00F14D85">
        <w:tab/>
        <w:t>If the test fuel is reference fuel B for LPG or G25 for NG</w:t>
      </w:r>
      <w:r>
        <w:t>/biomethane</w:t>
      </w:r>
      <w:r w:rsidRPr="00F14D85">
        <w:t>, the emission result shall be divided by the relevant factor "r" if r &lt; 1;</w:t>
      </w:r>
      <w:r>
        <w:t xml:space="preserve"> </w:t>
      </w:r>
      <w:r w:rsidRPr="00F14D85">
        <w:t>if r &gt; 1, no correction is needed.</w:t>
      </w:r>
    </w:p>
    <w:p w14:paraId="4583C8E2" w14:textId="77777777" w:rsidR="00E81D9F" w:rsidRPr="004674E2" w:rsidRDefault="00E81D9F" w:rsidP="00E81D9F">
      <w:pPr>
        <w:tabs>
          <w:tab w:val="left" w:pos="1134"/>
          <w:tab w:val="left" w:pos="1701"/>
          <w:tab w:val="left" w:pos="2268"/>
        </w:tabs>
        <w:spacing w:after="120"/>
        <w:ind w:left="2268" w:right="1134" w:hanging="1134"/>
        <w:jc w:val="both"/>
        <w:rPr>
          <w:sz w:val="20"/>
          <w:lang w:val="en-US"/>
        </w:rPr>
      </w:pPr>
      <w:r w:rsidRPr="004674E2">
        <w:rPr>
          <w:sz w:val="20"/>
          <w:lang w:val="en-US"/>
        </w:rPr>
        <w:tab/>
      </w:r>
      <w:r w:rsidRPr="004674E2">
        <w:rPr>
          <w:sz w:val="20"/>
          <w:lang w:val="en-US"/>
        </w:rPr>
        <w:tab/>
        <w:t>On the manufacturer's request, the test Type I may be performed on both reference fuels, so that no correction is needed.</w:t>
      </w:r>
    </w:p>
    <w:p w14:paraId="4583C8E3" w14:textId="77777777" w:rsidR="00E81D9F" w:rsidRPr="00F14D85" w:rsidRDefault="00E81D9F" w:rsidP="00E81D9F">
      <w:pPr>
        <w:pStyle w:val="SingleTxtG"/>
        <w:ind w:left="2268" w:hanging="1134"/>
      </w:pPr>
      <w:r w:rsidRPr="00F14D85">
        <w:t>3.2.3.</w:t>
      </w:r>
      <w:r w:rsidRPr="00F14D85">
        <w:tab/>
        <w:t>The vehicle shall comply with the emission limits valid for the relevant category for both measured and calculated emissions.</w:t>
      </w:r>
    </w:p>
    <w:p w14:paraId="4583C8E4" w14:textId="77777777" w:rsidR="00E81D9F" w:rsidRDefault="00E81D9F" w:rsidP="00E81D9F">
      <w:pPr>
        <w:pStyle w:val="SingleTxtG"/>
        <w:ind w:left="2268" w:hanging="1134"/>
      </w:pPr>
      <w:r w:rsidRPr="00F14D85">
        <w:t>3.2.4.</w:t>
      </w:r>
      <w:r w:rsidRPr="00F14D85">
        <w:tab/>
        <w:t>If repeated tests are made on the same engine the results on reference fuel G20, or A, and those on reference fuel G25, or B, shall first be averaged; the "r" factor shall then be calculated from these averaged results.</w:t>
      </w:r>
    </w:p>
    <w:p w14:paraId="4583C8E5" w14:textId="77777777" w:rsidR="00E81D9F" w:rsidRPr="004674E2" w:rsidRDefault="00E81D9F" w:rsidP="00E81D9F">
      <w:pPr>
        <w:tabs>
          <w:tab w:val="left" w:pos="1134"/>
          <w:tab w:val="left" w:pos="1701"/>
          <w:tab w:val="left" w:pos="2268"/>
        </w:tabs>
        <w:spacing w:after="120"/>
        <w:ind w:left="2268" w:right="1134" w:hanging="1134"/>
        <w:jc w:val="both"/>
        <w:rPr>
          <w:sz w:val="20"/>
          <w:lang w:val="en-US"/>
        </w:rPr>
      </w:pPr>
      <w:r w:rsidRPr="004674E2">
        <w:rPr>
          <w:sz w:val="20"/>
        </w:rPr>
        <w:t>3.2.5.</w:t>
      </w:r>
      <w:r w:rsidRPr="004674E2">
        <w:rPr>
          <w:sz w:val="20"/>
        </w:rPr>
        <w:tab/>
      </w:r>
      <w:r>
        <w:rPr>
          <w:sz w:val="20"/>
        </w:rPr>
        <w:tab/>
      </w:r>
      <w:r w:rsidRPr="004674E2">
        <w:rPr>
          <w:sz w:val="20"/>
          <w:lang w:val="en-US"/>
        </w:rPr>
        <w:t>During the Type I test the vehicle shall only use petrol for a maximum of 60 seconds when operating in gas mode.</w:t>
      </w:r>
    </w:p>
    <w:p w14:paraId="4583C8E6" w14:textId="77777777" w:rsidR="00E81D9F" w:rsidRPr="00F14D85" w:rsidRDefault="00E81D9F" w:rsidP="00E81D9F">
      <w:pPr>
        <w:pStyle w:val="SingleTxtG"/>
        <w:ind w:left="2268" w:hanging="1134"/>
      </w:pPr>
      <w:r w:rsidRPr="00F14D85">
        <w:t>4.</w:t>
      </w:r>
      <w:r w:rsidRPr="00F14D85">
        <w:tab/>
        <w:t>General conditions</w:t>
      </w:r>
    </w:p>
    <w:p w14:paraId="4583C8E7" w14:textId="77777777" w:rsidR="00E81D9F" w:rsidRPr="00F14D85" w:rsidRDefault="00E81D9F" w:rsidP="00E81D9F">
      <w:pPr>
        <w:pStyle w:val="SingleTxtG"/>
        <w:ind w:left="2268" w:hanging="1134"/>
        <w:rPr>
          <w:b/>
          <w:bCs/>
        </w:rPr>
      </w:pPr>
      <w:r w:rsidRPr="00F14D85">
        <w:t>4.1.</w:t>
      </w:r>
      <w:r w:rsidRPr="00F14D85">
        <w:tab/>
        <w:t xml:space="preserve">Tests for conformity of production may be performed with a commercial fuel of which the C3/C4 ratio lies between those of the reference fuels in the case of LPG, or of which the </w:t>
      </w:r>
      <w:proofErr w:type="spellStart"/>
      <w:r w:rsidRPr="00F14D85">
        <w:t>Wobbe</w:t>
      </w:r>
      <w:proofErr w:type="spellEnd"/>
      <w:r w:rsidRPr="00F14D85">
        <w:t xml:space="preserve"> index lies between those of the extreme reference fuels in the case of NG</w:t>
      </w:r>
      <w:r>
        <w:t>/biomethane</w:t>
      </w:r>
      <w:r w:rsidRPr="00F14D85">
        <w:t>. In that case a fuel analysis needs to be present.</w:t>
      </w:r>
    </w:p>
    <w:p w14:paraId="4583C8E8" w14:textId="77777777" w:rsidR="00E81D9F" w:rsidRDefault="00E81D9F" w:rsidP="00E81D9F">
      <w:pPr>
        <w:pStyle w:val="BodyTextIndent"/>
        <w:jc w:val="center"/>
        <w:rPr>
          <w:b/>
          <w:bCs/>
        </w:rPr>
      </w:pPr>
    </w:p>
    <w:p w14:paraId="4583C8E9" w14:textId="77777777" w:rsidR="00E81D9F" w:rsidRDefault="00E81D9F" w:rsidP="00E81D9F">
      <w:pPr>
        <w:jc w:val="center"/>
        <w:rPr>
          <w:b/>
        </w:rPr>
        <w:sectPr w:rsidR="00E81D9F" w:rsidSect="00B74793">
          <w:headerReference w:type="even" r:id="rId400"/>
          <w:headerReference w:type="default" r:id="rId401"/>
          <w:footerReference w:type="even" r:id="rId402"/>
          <w:footerReference w:type="default" r:id="rId403"/>
          <w:headerReference w:type="first" r:id="rId404"/>
          <w:pgSz w:w="11911" w:h="16832" w:code="9"/>
          <w:pgMar w:top="1701" w:right="1134" w:bottom="2268" w:left="1134" w:header="964" w:footer="1701" w:gutter="0"/>
          <w:cols w:space="720"/>
          <w:noEndnote/>
        </w:sectPr>
      </w:pPr>
    </w:p>
    <w:p w14:paraId="4583C8EA" w14:textId="77777777" w:rsidR="00E81D9F" w:rsidRPr="00095809" w:rsidRDefault="00E81D9F" w:rsidP="00E81D9F">
      <w:pPr>
        <w:pStyle w:val="HChG"/>
        <w:rPr>
          <w:lang w:val="en-US"/>
        </w:rPr>
      </w:pPr>
      <w:r>
        <w:rPr>
          <w:lang w:val="en-US"/>
        </w:rPr>
        <w:lastRenderedPageBreak/>
        <w:tab/>
      </w:r>
      <w:r w:rsidRPr="00095809">
        <w:rPr>
          <w:lang w:val="en-US"/>
        </w:rPr>
        <w:t>Annex 13</w:t>
      </w:r>
    </w:p>
    <w:p w14:paraId="4583C8EB" w14:textId="77777777" w:rsidR="00E81D9F" w:rsidRPr="00095809" w:rsidRDefault="00E81D9F" w:rsidP="00E81D9F">
      <w:pPr>
        <w:pStyle w:val="HChG"/>
        <w:rPr>
          <w:lang w:val="en-US"/>
        </w:rPr>
      </w:pPr>
      <w:r>
        <w:rPr>
          <w:lang w:val="en-US"/>
        </w:rPr>
        <w:tab/>
      </w:r>
      <w:r>
        <w:rPr>
          <w:lang w:val="en-US"/>
        </w:rPr>
        <w:tab/>
      </w:r>
      <w:r w:rsidRPr="00095809">
        <w:rPr>
          <w:lang w:val="en-US"/>
        </w:rPr>
        <w:t>E</w:t>
      </w:r>
      <w:r>
        <w:rPr>
          <w:lang w:val="en-US"/>
        </w:rPr>
        <w:t>missions test procedure for a vehicle equipped with a periodically regenerating system</w:t>
      </w:r>
    </w:p>
    <w:p w14:paraId="4583C8EC" w14:textId="77777777" w:rsidR="00E81D9F" w:rsidRPr="007723E6" w:rsidRDefault="00E81D9F" w:rsidP="00E81D9F">
      <w:pPr>
        <w:pStyle w:val="SingleTxtG"/>
        <w:ind w:left="2268" w:hanging="1134"/>
        <w:rPr>
          <w:lang w:val="en-US"/>
        </w:rPr>
      </w:pPr>
      <w:r w:rsidRPr="007723E6">
        <w:rPr>
          <w:lang w:val="en-US"/>
        </w:rPr>
        <w:t>1.</w:t>
      </w:r>
      <w:r w:rsidRPr="007723E6">
        <w:rPr>
          <w:lang w:val="en-US"/>
        </w:rPr>
        <w:tab/>
        <w:t>Introduction</w:t>
      </w:r>
    </w:p>
    <w:p w14:paraId="4583C8ED" w14:textId="77777777" w:rsidR="00E81D9F" w:rsidRPr="007723E6" w:rsidRDefault="00E81D9F" w:rsidP="00E81D9F">
      <w:pPr>
        <w:pStyle w:val="SingleTxtG"/>
        <w:ind w:left="2268" w:hanging="1134"/>
        <w:rPr>
          <w:lang w:val="en-US"/>
        </w:rPr>
      </w:pPr>
      <w:r w:rsidRPr="007723E6">
        <w:rPr>
          <w:lang w:val="en-US"/>
        </w:rPr>
        <w:tab/>
        <w:t>This annex defines the specific provisions regarding type-approval of a vehicle equipped with a periodically regenerating system as defined in paragraph 2.20. of this Regulation.</w:t>
      </w:r>
    </w:p>
    <w:p w14:paraId="4583C8EE" w14:textId="77777777" w:rsidR="00E81D9F" w:rsidRPr="007723E6" w:rsidRDefault="00E81D9F" w:rsidP="00E81D9F">
      <w:pPr>
        <w:pStyle w:val="SingleTxtG"/>
        <w:ind w:left="2268" w:hanging="1134"/>
        <w:rPr>
          <w:lang w:val="en-US"/>
        </w:rPr>
      </w:pPr>
      <w:r w:rsidRPr="007723E6">
        <w:rPr>
          <w:lang w:val="en-US"/>
        </w:rPr>
        <w:t>2.</w:t>
      </w:r>
      <w:r w:rsidRPr="007723E6">
        <w:rPr>
          <w:lang w:val="en-US"/>
        </w:rPr>
        <w:tab/>
        <w:t>Scope and extension of the type approval</w:t>
      </w:r>
    </w:p>
    <w:p w14:paraId="4583C8EF" w14:textId="77777777" w:rsidR="00E81D9F" w:rsidRPr="007723E6" w:rsidRDefault="00E81D9F" w:rsidP="00E81D9F">
      <w:pPr>
        <w:pStyle w:val="SingleTxtG"/>
        <w:ind w:left="2268" w:hanging="1134"/>
        <w:rPr>
          <w:lang w:val="en-US"/>
        </w:rPr>
      </w:pPr>
      <w:r w:rsidRPr="007723E6">
        <w:rPr>
          <w:lang w:val="en-US"/>
        </w:rPr>
        <w:t>2.1.</w:t>
      </w:r>
      <w:r w:rsidRPr="007723E6">
        <w:rPr>
          <w:lang w:val="en-US"/>
        </w:rPr>
        <w:tab/>
      </w:r>
      <w:r w:rsidRPr="007723E6">
        <w:rPr>
          <w:i/>
          <w:lang w:val="en-US"/>
        </w:rPr>
        <w:t>Vehicle family groups equipped with periodically regenerating system</w:t>
      </w:r>
    </w:p>
    <w:p w14:paraId="4583C8F0" w14:textId="77777777" w:rsidR="00E81D9F" w:rsidRPr="007723E6" w:rsidRDefault="00E81D9F" w:rsidP="00E81D9F">
      <w:pPr>
        <w:pStyle w:val="SingleTxtG"/>
        <w:ind w:left="2268" w:hanging="1134"/>
        <w:rPr>
          <w:lang w:val="en-US"/>
        </w:rPr>
      </w:pPr>
      <w:r w:rsidRPr="007723E6">
        <w:rPr>
          <w:lang w:val="en-US"/>
        </w:rPr>
        <w:tab/>
        <w:t>The procedure applies to vehicles equipped with a periodically regenerating system as defined in paragraph 2.20. of this Regulation. For the purpose of this annex vehicle family groups may be established. Accordingly, those vehicle types with regenerative systems, whose parameters described below are identical, or within the stated tolerances, shall be considered to belong to the same family with respect to measurements specific to the defined periodically regenerating systems.</w:t>
      </w:r>
    </w:p>
    <w:p w14:paraId="4583C8F1" w14:textId="77777777" w:rsidR="00E81D9F" w:rsidRPr="007723E6" w:rsidRDefault="00E81D9F" w:rsidP="00E81D9F">
      <w:pPr>
        <w:pStyle w:val="SingleTxtG"/>
        <w:ind w:left="2268" w:hanging="1134"/>
        <w:rPr>
          <w:snapToGrid w:val="0"/>
          <w:u w:val="single"/>
          <w:lang w:val="en-US" w:eastAsia="de-DE"/>
        </w:rPr>
      </w:pPr>
      <w:r w:rsidRPr="007723E6">
        <w:rPr>
          <w:snapToGrid w:val="0"/>
          <w:lang w:val="en-US" w:eastAsia="de-DE"/>
        </w:rPr>
        <w:t>2.1.1.</w:t>
      </w:r>
      <w:r w:rsidRPr="007723E6">
        <w:rPr>
          <w:snapToGrid w:val="0"/>
          <w:lang w:val="en-US" w:eastAsia="de-DE"/>
        </w:rPr>
        <w:tab/>
        <w:t>Identical parameters are:</w:t>
      </w:r>
    </w:p>
    <w:p w14:paraId="4583C8F2" w14:textId="77777777" w:rsidR="00E81D9F" w:rsidRPr="007723E6" w:rsidRDefault="00E81D9F" w:rsidP="00E81D9F">
      <w:pPr>
        <w:pStyle w:val="SingleTxtG"/>
        <w:ind w:left="2268" w:hanging="1134"/>
        <w:rPr>
          <w:snapToGrid w:val="0"/>
          <w:lang w:val="en-US" w:eastAsia="de-DE"/>
        </w:rPr>
      </w:pPr>
      <w:r w:rsidRPr="007723E6">
        <w:rPr>
          <w:snapToGrid w:val="0"/>
          <w:lang w:val="en-US" w:eastAsia="de-DE"/>
        </w:rPr>
        <w:tab/>
        <w:t>Engine:</w:t>
      </w:r>
    </w:p>
    <w:p w14:paraId="4583C8F3" w14:textId="77777777" w:rsidR="00E81D9F" w:rsidRPr="007723E6" w:rsidRDefault="00E81D9F" w:rsidP="00E81D9F">
      <w:pPr>
        <w:pStyle w:val="SingleTxtG"/>
        <w:ind w:left="2268" w:hanging="1134"/>
        <w:rPr>
          <w:snapToGrid w:val="0"/>
          <w:lang w:val="en-US" w:eastAsia="de-DE"/>
        </w:rPr>
      </w:pPr>
      <w:r w:rsidRPr="007723E6">
        <w:rPr>
          <w:snapToGrid w:val="0"/>
          <w:lang w:val="en-US" w:eastAsia="de-DE"/>
        </w:rPr>
        <w:tab/>
        <w:t>(a)</w:t>
      </w:r>
      <w:r w:rsidRPr="007723E6">
        <w:rPr>
          <w:snapToGrid w:val="0"/>
          <w:lang w:val="en-US" w:eastAsia="de-DE"/>
        </w:rPr>
        <w:tab/>
        <w:t>Combustion process.</w:t>
      </w:r>
    </w:p>
    <w:p w14:paraId="4583C8F4" w14:textId="77777777" w:rsidR="00E81D9F" w:rsidRPr="007723E6" w:rsidRDefault="00E81D9F" w:rsidP="00E81D9F">
      <w:pPr>
        <w:pStyle w:val="SingleTxtG"/>
        <w:ind w:left="2268" w:hanging="1134"/>
        <w:rPr>
          <w:snapToGrid w:val="0"/>
          <w:lang w:val="en-US" w:eastAsia="de-DE"/>
        </w:rPr>
      </w:pPr>
      <w:r w:rsidRPr="007723E6">
        <w:rPr>
          <w:lang w:val="en-US"/>
        </w:rPr>
        <w:tab/>
        <w:t>Periodically regenerating system (</w:t>
      </w:r>
      <w:proofErr w:type="gramStart"/>
      <w:r w:rsidRPr="007723E6">
        <w:rPr>
          <w:lang w:val="en-US"/>
        </w:rPr>
        <w:t>i.e.</w:t>
      </w:r>
      <w:proofErr w:type="gramEnd"/>
      <w:r w:rsidRPr="007723E6">
        <w:rPr>
          <w:lang w:val="en-US"/>
        </w:rPr>
        <w:t xml:space="preserve"> catalyst, particulate trap)</w:t>
      </w:r>
      <w:r w:rsidRPr="007723E6">
        <w:rPr>
          <w:snapToGrid w:val="0"/>
          <w:lang w:val="en-US" w:eastAsia="de-DE"/>
        </w:rPr>
        <w:t>:</w:t>
      </w:r>
    </w:p>
    <w:p w14:paraId="4583C8F5" w14:textId="77777777" w:rsidR="00E81D9F" w:rsidRPr="007723E6" w:rsidRDefault="00E81D9F" w:rsidP="00E81D9F">
      <w:pPr>
        <w:pStyle w:val="SingleTxtG"/>
        <w:tabs>
          <w:tab w:val="left" w:pos="2835"/>
        </w:tabs>
        <w:ind w:left="2268" w:hanging="1134"/>
        <w:rPr>
          <w:snapToGrid w:val="0"/>
          <w:lang w:val="en-US" w:eastAsia="de-DE"/>
        </w:rPr>
      </w:pPr>
      <w:r w:rsidRPr="007723E6">
        <w:rPr>
          <w:snapToGrid w:val="0"/>
          <w:lang w:val="en-US" w:eastAsia="de-DE"/>
        </w:rPr>
        <w:tab/>
        <w:t>(a)</w:t>
      </w:r>
      <w:r w:rsidRPr="007723E6">
        <w:rPr>
          <w:snapToGrid w:val="0"/>
          <w:lang w:val="en-US" w:eastAsia="de-DE"/>
        </w:rPr>
        <w:tab/>
        <w:t>Construction (</w:t>
      </w:r>
      <w:proofErr w:type="gramStart"/>
      <w:r w:rsidRPr="007723E6">
        <w:rPr>
          <w:snapToGrid w:val="0"/>
          <w:lang w:val="en-US" w:eastAsia="de-DE"/>
        </w:rPr>
        <w:t>i.e.</w:t>
      </w:r>
      <w:proofErr w:type="gramEnd"/>
      <w:r w:rsidRPr="007723E6">
        <w:rPr>
          <w:snapToGrid w:val="0"/>
          <w:lang w:val="en-US" w:eastAsia="de-DE"/>
        </w:rPr>
        <w:t xml:space="preserve"> type of enclosure, type of precious metal, type of </w:t>
      </w:r>
      <w:r>
        <w:rPr>
          <w:snapToGrid w:val="0"/>
          <w:lang w:val="en-US" w:eastAsia="de-DE"/>
        </w:rPr>
        <w:tab/>
        <w:t xml:space="preserve">substrate, </w:t>
      </w:r>
      <w:r w:rsidRPr="007723E6">
        <w:rPr>
          <w:snapToGrid w:val="0"/>
          <w:lang w:val="en-US" w:eastAsia="de-DE"/>
        </w:rPr>
        <w:t>cell density);</w:t>
      </w:r>
    </w:p>
    <w:p w14:paraId="4583C8F6" w14:textId="77777777" w:rsidR="00E81D9F" w:rsidRPr="007723E6" w:rsidRDefault="00E81D9F" w:rsidP="00E81D9F">
      <w:pPr>
        <w:pStyle w:val="SingleTxtG"/>
        <w:ind w:left="2268" w:hanging="1134"/>
        <w:rPr>
          <w:snapToGrid w:val="0"/>
          <w:lang w:val="en-US" w:eastAsia="de-DE"/>
        </w:rPr>
      </w:pPr>
      <w:r w:rsidRPr="007723E6">
        <w:rPr>
          <w:snapToGrid w:val="0"/>
          <w:lang w:val="en-US" w:eastAsia="de-DE"/>
        </w:rPr>
        <w:tab/>
        <w:t>(b)</w:t>
      </w:r>
      <w:r w:rsidRPr="007723E6">
        <w:rPr>
          <w:snapToGrid w:val="0"/>
          <w:lang w:val="en-US" w:eastAsia="de-DE"/>
        </w:rPr>
        <w:tab/>
        <w:t>Type and working principle;</w:t>
      </w:r>
    </w:p>
    <w:p w14:paraId="4583C8F7" w14:textId="77777777" w:rsidR="00E81D9F" w:rsidRPr="007723E6" w:rsidRDefault="00E81D9F" w:rsidP="00E81D9F">
      <w:pPr>
        <w:pStyle w:val="SingleTxtG"/>
        <w:ind w:left="2268" w:hanging="1134"/>
        <w:rPr>
          <w:snapToGrid w:val="0"/>
          <w:lang w:val="en-US" w:eastAsia="de-DE"/>
        </w:rPr>
      </w:pPr>
      <w:r w:rsidRPr="007723E6">
        <w:rPr>
          <w:snapToGrid w:val="0"/>
          <w:lang w:val="en-US" w:eastAsia="de-DE"/>
        </w:rPr>
        <w:tab/>
        <w:t>(c)</w:t>
      </w:r>
      <w:r w:rsidRPr="007723E6">
        <w:rPr>
          <w:snapToGrid w:val="0"/>
          <w:lang w:val="en-US" w:eastAsia="de-DE"/>
        </w:rPr>
        <w:tab/>
        <w:t>Dosage and additive system;</w:t>
      </w:r>
    </w:p>
    <w:p w14:paraId="4583C8F8" w14:textId="77777777" w:rsidR="00E81D9F" w:rsidRPr="007723E6" w:rsidRDefault="00E81D9F" w:rsidP="00E81D9F">
      <w:pPr>
        <w:pStyle w:val="SingleTxtG"/>
        <w:ind w:left="2268" w:hanging="1134"/>
        <w:rPr>
          <w:snapToGrid w:val="0"/>
          <w:lang w:val="en-US" w:eastAsia="de-DE"/>
        </w:rPr>
      </w:pPr>
      <w:r w:rsidRPr="007723E6">
        <w:rPr>
          <w:snapToGrid w:val="0"/>
          <w:lang w:val="en-US" w:eastAsia="de-DE"/>
        </w:rPr>
        <w:tab/>
        <w:t>(d)</w:t>
      </w:r>
      <w:r w:rsidRPr="007723E6">
        <w:rPr>
          <w:snapToGrid w:val="0"/>
          <w:lang w:val="en-US" w:eastAsia="de-DE"/>
        </w:rPr>
        <w:tab/>
        <w:t>Volume ±10 per cent;</w:t>
      </w:r>
    </w:p>
    <w:p w14:paraId="4583C8F9" w14:textId="77777777" w:rsidR="00E81D9F" w:rsidRPr="007723E6" w:rsidRDefault="00E81D9F" w:rsidP="00E81D9F">
      <w:pPr>
        <w:pStyle w:val="SingleTxtG"/>
        <w:tabs>
          <w:tab w:val="left" w:pos="2835"/>
        </w:tabs>
        <w:ind w:left="2268" w:hanging="1134"/>
        <w:rPr>
          <w:snapToGrid w:val="0"/>
          <w:lang w:val="en-US" w:eastAsia="de-DE"/>
        </w:rPr>
      </w:pPr>
      <w:r w:rsidRPr="007723E6">
        <w:rPr>
          <w:snapToGrid w:val="0"/>
          <w:lang w:val="en-US" w:eastAsia="de-DE"/>
        </w:rPr>
        <w:tab/>
        <w:t>(e)</w:t>
      </w:r>
      <w:r w:rsidRPr="007723E6">
        <w:rPr>
          <w:snapToGrid w:val="0"/>
          <w:lang w:val="en-US" w:eastAsia="de-DE"/>
        </w:rPr>
        <w:tab/>
        <w:t xml:space="preserve">Location (temperature ±50 °C at 120 km/h or 5 per cent difference </w:t>
      </w:r>
      <w:r>
        <w:rPr>
          <w:snapToGrid w:val="0"/>
          <w:lang w:val="en-US" w:eastAsia="de-DE"/>
        </w:rPr>
        <w:tab/>
        <w:t xml:space="preserve">of </w:t>
      </w:r>
      <w:r w:rsidRPr="007723E6">
        <w:rPr>
          <w:snapToGrid w:val="0"/>
          <w:lang w:val="en-US" w:eastAsia="de-DE"/>
        </w:rPr>
        <w:t>maximum temperature/pressure).</w:t>
      </w:r>
    </w:p>
    <w:p w14:paraId="4583C8FA" w14:textId="77777777" w:rsidR="00E81D9F" w:rsidRPr="007723E6" w:rsidRDefault="00E81D9F" w:rsidP="00E81D9F">
      <w:pPr>
        <w:pStyle w:val="SingleTxtG"/>
        <w:ind w:left="2268" w:hanging="1134"/>
        <w:rPr>
          <w:lang w:val="en-US"/>
        </w:rPr>
      </w:pPr>
      <w:r w:rsidRPr="007723E6">
        <w:rPr>
          <w:lang w:val="en-US"/>
        </w:rPr>
        <w:t>2.2.</w:t>
      </w:r>
      <w:r w:rsidRPr="007723E6">
        <w:rPr>
          <w:lang w:val="en-US"/>
        </w:rPr>
        <w:tab/>
      </w:r>
      <w:r w:rsidRPr="007723E6">
        <w:rPr>
          <w:i/>
          <w:lang w:val="en-US"/>
        </w:rPr>
        <w:t>Vehicle types of different reference masses</w:t>
      </w:r>
    </w:p>
    <w:p w14:paraId="4583C8FB" w14:textId="77777777" w:rsidR="00E81D9F" w:rsidRPr="007723E6" w:rsidRDefault="00E81D9F" w:rsidP="00E81D9F">
      <w:pPr>
        <w:pStyle w:val="SingleTxtG"/>
        <w:ind w:left="2268" w:hanging="1134"/>
        <w:rPr>
          <w:lang w:val="en-US"/>
        </w:rPr>
      </w:pPr>
      <w:r w:rsidRPr="007723E6">
        <w:rPr>
          <w:lang w:val="en-US"/>
        </w:rPr>
        <w:tab/>
        <w:t>The K</w:t>
      </w:r>
      <w:r w:rsidRPr="007723E6">
        <w:rPr>
          <w:vertAlign w:val="subscript"/>
          <w:lang w:val="en-US"/>
        </w:rPr>
        <w:t xml:space="preserve">i </w:t>
      </w:r>
      <w:r w:rsidRPr="007723E6">
        <w:rPr>
          <w:lang w:val="en-US"/>
        </w:rPr>
        <w:t>factors developed by the procedures in this annex for type approval of a vehicle type with a periodically regenerating system as defined in paragraph 2.20. of this Regulation, may be extended to other vehicles in the family group with a reference mass within the next two higher equivalent inertia classes or any lower equivalent inertia.</w:t>
      </w:r>
    </w:p>
    <w:p w14:paraId="4583C8FC" w14:textId="77777777" w:rsidR="00E81D9F" w:rsidRPr="007723E6" w:rsidRDefault="00E81D9F" w:rsidP="00E81D9F">
      <w:pPr>
        <w:pStyle w:val="SingleTxtG"/>
        <w:ind w:left="2268" w:hanging="1134"/>
        <w:rPr>
          <w:lang w:val="en-US"/>
        </w:rPr>
      </w:pPr>
      <w:r w:rsidRPr="007723E6">
        <w:rPr>
          <w:lang w:val="en-US"/>
        </w:rPr>
        <w:t>3.</w:t>
      </w:r>
      <w:r w:rsidRPr="007723E6">
        <w:rPr>
          <w:lang w:val="en-US"/>
        </w:rPr>
        <w:tab/>
        <w:t>Test Procedure</w:t>
      </w:r>
    </w:p>
    <w:p w14:paraId="4583C8FD" w14:textId="77777777" w:rsidR="00E81D9F" w:rsidRPr="007723E6" w:rsidRDefault="00E81D9F" w:rsidP="00E81D9F">
      <w:pPr>
        <w:pStyle w:val="SingleTxtG"/>
        <w:ind w:left="2268" w:hanging="1134"/>
        <w:rPr>
          <w:lang w:val="en-US"/>
        </w:rPr>
      </w:pPr>
      <w:r w:rsidRPr="007723E6">
        <w:rPr>
          <w:lang w:val="en-US"/>
        </w:rPr>
        <w:tab/>
        <w:t xml:space="preserve">The vehicle may be equipped with a switch capable of preventing or permitting the regeneration process provided that this operation has no effect on original engine calibration. This switch shall be permitted only for the purpose of preventing regeneration during loading of the regeneration system and during the pre-conditioning cycles. However, it shall not be used during the measurement of emissions during the regeneration phase; rather the emission </w:t>
      </w:r>
      <w:r w:rsidRPr="007723E6">
        <w:rPr>
          <w:lang w:val="en-US"/>
        </w:rPr>
        <w:lastRenderedPageBreak/>
        <w:t xml:space="preserve">test shall be carried out with the unchanged Original Equipment </w:t>
      </w:r>
      <w:proofErr w:type="spellStart"/>
      <w:r w:rsidRPr="007723E6">
        <w:rPr>
          <w:lang w:val="en-US"/>
        </w:rPr>
        <w:t>Manufacturer's</w:t>
      </w:r>
      <w:proofErr w:type="spellEnd"/>
      <w:r w:rsidRPr="007723E6">
        <w:rPr>
          <w:lang w:val="en-US"/>
        </w:rPr>
        <w:t xml:space="preserve"> (OEM) control unit.</w:t>
      </w:r>
    </w:p>
    <w:p w14:paraId="4583C8FE" w14:textId="77777777" w:rsidR="00E81D9F" w:rsidRPr="007723E6" w:rsidRDefault="00E81D9F" w:rsidP="00E81D9F">
      <w:pPr>
        <w:pStyle w:val="SingleTxtG"/>
        <w:ind w:left="2268" w:hanging="1134"/>
        <w:rPr>
          <w:lang w:val="en-US"/>
        </w:rPr>
      </w:pPr>
      <w:r w:rsidRPr="007723E6">
        <w:rPr>
          <w:lang w:val="en-US"/>
        </w:rPr>
        <w:t>3.1.</w:t>
      </w:r>
      <w:r w:rsidRPr="007723E6">
        <w:rPr>
          <w:lang w:val="en-US"/>
        </w:rPr>
        <w:tab/>
      </w:r>
      <w:r w:rsidRPr="007723E6">
        <w:rPr>
          <w:i/>
          <w:lang w:val="en-US"/>
        </w:rPr>
        <w:t>Exhaust emission measurement between two cycles where regenerative phases occur</w:t>
      </w:r>
    </w:p>
    <w:p w14:paraId="4583C8FF" w14:textId="77777777" w:rsidR="00E81D9F" w:rsidRPr="007723E6" w:rsidRDefault="00E81D9F" w:rsidP="00E81D9F">
      <w:pPr>
        <w:pStyle w:val="SingleTxtG"/>
        <w:ind w:left="2268" w:hanging="1134"/>
        <w:rPr>
          <w:lang w:val="en-US"/>
        </w:rPr>
      </w:pPr>
      <w:r w:rsidRPr="007723E6">
        <w:rPr>
          <w:lang w:val="en-US"/>
        </w:rPr>
        <w:t>3.1.1.</w:t>
      </w:r>
      <w:r w:rsidRPr="007723E6">
        <w:rPr>
          <w:lang w:val="en-US"/>
        </w:rPr>
        <w:tab/>
        <w:t>Average emissions between regeneration phases and during loading of the regenerative device shall be determined from the arithmetic mean of several approximately equidistant (if more than 2) Type I operating cycles or equivalent engine test bench cycles. As an alternative, the manufacturer may provide data to show that the emissions remain constant (</w:t>
      </w:r>
      <w:r w:rsidRPr="007723E6">
        <w:rPr>
          <w:snapToGrid w:val="0"/>
          <w:lang w:val="en-US" w:eastAsia="de-DE"/>
        </w:rPr>
        <w:t>±</w:t>
      </w:r>
      <w:r w:rsidRPr="007723E6">
        <w:rPr>
          <w:lang w:val="en-US"/>
        </w:rPr>
        <w:t xml:space="preserve">15 per cent) between regeneration phases. In this case, the emissions measured during the regular Type I </w:t>
      </w:r>
      <w:r w:rsidR="00485640">
        <w:rPr>
          <w:lang w:val="en-US"/>
        </w:rPr>
        <w:t>Test</w:t>
      </w:r>
      <w:r w:rsidRPr="007723E6">
        <w:rPr>
          <w:lang w:val="en-US"/>
        </w:rPr>
        <w:t xml:space="preserve"> may be used. In any other case emissions measurement for at least two Type I operating cycles or equivalent engine test bench cycles must be completed: one immediately after regeneration (before new loading) and one as close as possible prior to a regeneration phase. All emissions measurements and calculations shall be carried out according to Annex 4a, paragraphs 6.4. to 6.6. Determination of average emissions for a single regenerative system shall be calculated according to paragraph 3.3. of this annex and for multiple regeneration systems according to paragraph 3.4. of this annex.</w:t>
      </w:r>
    </w:p>
    <w:p w14:paraId="4583C900" w14:textId="77777777" w:rsidR="00E81D9F" w:rsidRPr="007723E6" w:rsidRDefault="00E81D9F" w:rsidP="00E81D9F">
      <w:pPr>
        <w:pStyle w:val="SingleTxtG"/>
        <w:ind w:left="2268" w:hanging="1134"/>
        <w:rPr>
          <w:shd w:val="pct15" w:color="auto" w:fill="FFFFFF"/>
          <w:lang w:val="en-US"/>
        </w:rPr>
      </w:pPr>
      <w:r w:rsidRPr="007723E6">
        <w:rPr>
          <w:lang w:val="en-US"/>
        </w:rPr>
        <w:t>3.1.2.</w:t>
      </w:r>
      <w:r w:rsidRPr="007723E6">
        <w:rPr>
          <w:lang w:val="en-US"/>
        </w:rPr>
        <w:tab/>
        <w:t>The loading process and K</w:t>
      </w:r>
      <w:r w:rsidRPr="007723E6">
        <w:rPr>
          <w:vertAlign w:val="subscript"/>
          <w:lang w:val="en-US"/>
        </w:rPr>
        <w:t>i</w:t>
      </w:r>
      <w:r w:rsidRPr="007723E6">
        <w:rPr>
          <w:lang w:val="en-US"/>
        </w:rPr>
        <w:t xml:space="preserve"> determination shall be made during the Type</w:t>
      </w:r>
      <w:r>
        <w:rPr>
          <w:lang w:val="en-US"/>
        </w:rPr>
        <w:t> </w:t>
      </w:r>
      <w:r w:rsidRPr="007723E6">
        <w:rPr>
          <w:lang w:val="en-US"/>
        </w:rPr>
        <w:t>I operating cycle, on a chassis dynamometer or on an engine test bench using an equivalent test cycle. These cycles may be run continuously (</w:t>
      </w:r>
      <w:proofErr w:type="gramStart"/>
      <w:r w:rsidRPr="007723E6">
        <w:rPr>
          <w:lang w:val="en-US"/>
        </w:rPr>
        <w:t>i.e.</w:t>
      </w:r>
      <w:proofErr w:type="gramEnd"/>
      <w:r w:rsidRPr="007723E6">
        <w:rPr>
          <w:lang w:val="en-US"/>
        </w:rPr>
        <w:t xml:space="preserve"> without the need to switch the engine off between cycles). After any number of completed cycles, the vehicle may be removed from the chassis dynamometer, and the test continued at a later time.</w:t>
      </w:r>
    </w:p>
    <w:p w14:paraId="4583C901" w14:textId="77777777" w:rsidR="00E81D9F" w:rsidRPr="007723E6" w:rsidRDefault="00E81D9F" w:rsidP="00E81D9F">
      <w:pPr>
        <w:pStyle w:val="SingleTxtG"/>
        <w:ind w:left="2268" w:hanging="1134"/>
        <w:rPr>
          <w:lang w:val="en-US"/>
        </w:rPr>
      </w:pPr>
      <w:r w:rsidRPr="007723E6">
        <w:rPr>
          <w:lang w:val="en-US"/>
        </w:rPr>
        <w:t>3.1.3.</w:t>
      </w:r>
      <w:r w:rsidRPr="007723E6">
        <w:rPr>
          <w:lang w:val="en-US"/>
        </w:rPr>
        <w:tab/>
        <w:t>The number of cycles (D) between two cycles where regeneration phases occur, the number of cycles over which emissions measurements are made</w:t>
      </w:r>
      <w:r>
        <w:rPr>
          <w:lang w:val="en-US"/>
        </w:rPr>
        <w:t> </w:t>
      </w:r>
      <w:r w:rsidRPr="007723E6">
        <w:rPr>
          <w:lang w:val="en-US"/>
        </w:rPr>
        <w:t>(n), and each emissions measurement (</w:t>
      </w:r>
      <w:proofErr w:type="spellStart"/>
      <w:r w:rsidRPr="007723E6">
        <w:rPr>
          <w:lang w:val="en-US"/>
        </w:rPr>
        <w:t>M'</w:t>
      </w:r>
      <w:r w:rsidRPr="007723E6">
        <w:rPr>
          <w:vertAlign w:val="subscript"/>
          <w:lang w:val="en-US"/>
        </w:rPr>
        <w:t>sij</w:t>
      </w:r>
      <w:proofErr w:type="spellEnd"/>
      <w:r w:rsidRPr="007723E6">
        <w:rPr>
          <w:lang w:val="en-US"/>
        </w:rPr>
        <w:t>) shall be reported in Annex</w:t>
      </w:r>
      <w:r>
        <w:rPr>
          <w:lang w:val="en-US"/>
        </w:rPr>
        <w:t> </w:t>
      </w:r>
      <w:r w:rsidRPr="007723E6">
        <w:rPr>
          <w:lang w:val="en-US"/>
        </w:rPr>
        <w:t>1, items 4.2.11.2.1.10.1. to 4.2.11.2.1.10.4. or 4.2.11.2.5.4.1. to 4.2.11.2.5.4.4. as applicable.</w:t>
      </w:r>
    </w:p>
    <w:p w14:paraId="4583C902" w14:textId="77777777" w:rsidR="00E81D9F" w:rsidRPr="007723E6" w:rsidRDefault="00E81D9F" w:rsidP="00E81D9F">
      <w:pPr>
        <w:pStyle w:val="SingleTxtG"/>
        <w:ind w:left="2268" w:hanging="1134"/>
        <w:rPr>
          <w:lang w:val="en-US"/>
        </w:rPr>
      </w:pPr>
      <w:r w:rsidRPr="007723E6">
        <w:rPr>
          <w:lang w:val="en-US"/>
        </w:rPr>
        <w:t>3.2.</w:t>
      </w:r>
      <w:r w:rsidRPr="007723E6">
        <w:rPr>
          <w:lang w:val="en-US"/>
        </w:rPr>
        <w:tab/>
      </w:r>
      <w:r w:rsidRPr="007723E6">
        <w:rPr>
          <w:i/>
          <w:lang w:val="en-US"/>
        </w:rPr>
        <w:t>Measurement of emissions during regeneration</w:t>
      </w:r>
    </w:p>
    <w:p w14:paraId="4583C903" w14:textId="77777777" w:rsidR="00E81D9F" w:rsidRPr="007723E6" w:rsidRDefault="00E81D9F" w:rsidP="00E81D9F">
      <w:pPr>
        <w:pStyle w:val="SingleTxtG"/>
        <w:ind w:left="2268" w:hanging="1134"/>
        <w:rPr>
          <w:lang w:val="en-US"/>
        </w:rPr>
      </w:pPr>
      <w:r w:rsidRPr="007723E6">
        <w:rPr>
          <w:lang w:val="en-US"/>
        </w:rPr>
        <w:t>3.2.1.</w:t>
      </w:r>
      <w:r w:rsidRPr="007723E6">
        <w:rPr>
          <w:lang w:val="en-US"/>
        </w:rPr>
        <w:tab/>
        <w:t>Preparation of the vehicle, if required, for the emissions test during a regeneration phase, may be completed using the preparation cycles in paragraph 6.3. of Annex 4a or equivalent engine test bench cycles, depending on the loading procedure chosen in paragraph 3.1.2. above.</w:t>
      </w:r>
    </w:p>
    <w:p w14:paraId="4583C904" w14:textId="77777777" w:rsidR="00E81D9F" w:rsidRPr="007723E6" w:rsidRDefault="00E81D9F" w:rsidP="00E81D9F">
      <w:pPr>
        <w:pStyle w:val="SingleTxtG"/>
        <w:ind w:left="2268" w:hanging="1134"/>
        <w:rPr>
          <w:lang w:val="en-US"/>
        </w:rPr>
      </w:pPr>
      <w:r w:rsidRPr="007723E6">
        <w:rPr>
          <w:lang w:val="en-US"/>
        </w:rPr>
        <w:t>3.2.2.</w:t>
      </w:r>
      <w:r w:rsidRPr="007723E6">
        <w:rPr>
          <w:lang w:val="en-US"/>
        </w:rPr>
        <w:tab/>
        <w:t>The test and vehicle conditions for the Type I test described in Annex 4a apply before the first valid emission test is carried out.</w:t>
      </w:r>
    </w:p>
    <w:p w14:paraId="4583C905" w14:textId="77777777" w:rsidR="00E81D9F" w:rsidRPr="007723E6" w:rsidRDefault="00E81D9F" w:rsidP="00E81D9F">
      <w:pPr>
        <w:pStyle w:val="SingleTxtG"/>
        <w:ind w:left="2268" w:hanging="1134"/>
        <w:rPr>
          <w:lang w:val="en-US"/>
        </w:rPr>
      </w:pPr>
      <w:r w:rsidRPr="007723E6">
        <w:rPr>
          <w:lang w:val="en-US"/>
        </w:rPr>
        <w:t>3.2.3.</w:t>
      </w:r>
      <w:r w:rsidRPr="007723E6">
        <w:rPr>
          <w:lang w:val="en-US"/>
        </w:rPr>
        <w:tab/>
        <w:t>Regeneration must not occur during the preparation of the vehicle. This may be ensured by one of the following methods:</w:t>
      </w:r>
    </w:p>
    <w:p w14:paraId="4583C906" w14:textId="77777777" w:rsidR="00E81D9F" w:rsidRPr="007723E6" w:rsidRDefault="00E81D9F" w:rsidP="00E81D9F">
      <w:pPr>
        <w:pStyle w:val="SingleTxtG"/>
        <w:ind w:left="2268" w:hanging="1134"/>
        <w:rPr>
          <w:lang w:val="en-US"/>
        </w:rPr>
      </w:pPr>
      <w:r w:rsidRPr="007723E6">
        <w:rPr>
          <w:lang w:val="en-US"/>
        </w:rPr>
        <w:t>3.2.3.1.</w:t>
      </w:r>
      <w:r w:rsidRPr="007723E6">
        <w:rPr>
          <w:lang w:val="en-US"/>
        </w:rPr>
        <w:tab/>
        <w:t>A "</w:t>
      </w:r>
      <w:r w:rsidRPr="007723E6">
        <w:rPr>
          <w:i/>
          <w:lang w:val="en-US"/>
        </w:rPr>
        <w:t>dummy</w:t>
      </w:r>
      <w:r w:rsidRPr="007723E6">
        <w:rPr>
          <w:lang w:val="en-US"/>
        </w:rPr>
        <w:t>" regenerating system or partial system may be fitted for the pre-conditioning cycles.</w:t>
      </w:r>
    </w:p>
    <w:p w14:paraId="4583C907" w14:textId="77777777" w:rsidR="00E81D9F" w:rsidRPr="007723E6" w:rsidRDefault="00E81D9F" w:rsidP="00E81D9F">
      <w:pPr>
        <w:pStyle w:val="SingleTxtG"/>
        <w:ind w:left="2268" w:hanging="1134"/>
        <w:rPr>
          <w:lang w:val="en-US"/>
        </w:rPr>
      </w:pPr>
      <w:r w:rsidRPr="007723E6">
        <w:rPr>
          <w:lang w:val="en-US"/>
        </w:rPr>
        <w:t>3.2.3.2.</w:t>
      </w:r>
      <w:r w:rsidRPr="007723E6">
        <w:rPr>
          <w:lang w:val="en-US"/>
        </w:rPr>
        <w:tab/>
        <w:t>Any other method agreed between the manufacturer and the type approval authority.</w:t>
      </w:r>
    </w:p>
    <w:p w14:paraId="4583C908" w14:textId="77777777" w:rsidR="00E81D9F" w:rsidRPr="007723E6" w:rsidRDefault="00E81D9F" w:rsidP="00E81D9F">
      <w:pPr>
        <w:pStyle w:val="SingleTxtG"/>
        <w:ind w:left="2268" w:hanging="1134"/>
        <w:rPr>
          <w:lang w:val="en-US"/>
        </w:rPr>
      </w:pPr>
      <w:r w:rsidRPr="007723E6">
        <w:rPr>
          <w:lang w:val="en-US"/>
        </w:rPr>
        <w:t>3.2.4.</w:t>
      </w:r>
      <w:r w:rsidRPr="007723E6">
        <w:rPr>
          <w:lang w:val="en-US"/>
        </w:rPr>
        <w:tab/>
        <w:t>A cold-start exhaust emission test including a regeneration process shall be performed according to the Type I operating cycle, or equivalent engine test bench cycle. If the emissions tests between two cycles where regeneration phases occur are carried out on an engine test bench, the emissions test including a regeneration phase shall also be carried out on an engine test bench.</w:t>
      </w:r>
    </w:p>
    <w:p w14:paraId="4583C909" w14:textId="77777777" w:rsidR="00E81D9F" w:rsidRPr="007723E6" w:rsidRDefault="00E81D9F" w:rsidP="00E81D9F">
      <w:pPr>
        <w:pStyle w:val="SingleTxtG"/>
        <w:ind w:left="2268" w:hanging="1134"/>
        <w:rPr>
          <w:lang w:val="en-US"/>
        </w:rPr>
      </w:pPr>
      <w:r w:rsidRPr="007723E6">
        <w:rPr>
          <w:lang w:val="en-US"/>
        </w:rPr>
        <w:lastRenderedPageBreak/>
        <w:t>3.2.5.</w:t>
      </w:r>
      <w:r w:rsidRPr="007723E6">
        <w:rPr>
          <w:lang w:val="en-US"/>
        </w:rPr>
        <w:tab/>
        <w:t>If the regeneration process requires more than one operating cycle, subsequent test cycle(s) shall be driven immediately, without switching the engine off, until complete regeneration has been achieved (each cycle shall be completed). The time necessary to set up a new test should be as short as possible (</w:t>
      </w:r>
      <w:proofErr w:type="gramStart"/>
      <w:r w:rsidRPr="007723E6">
        <w:rPr>
          <w:lang w:val="en-US"/>
        </w:rPr>
        <w:t>e.g.</w:t>
      </w:r>
      <w:proofErr w:type="gramEnd"/>
      <w:r w:rsidRPr="007723E6">
        <w:rPr>
          <w:lang w:val="en-US"/>
        </w:rPr>
        <w:t xml:space="preserve"> particular matter filter change). The engine must be switched off during this period.</w:t>
      </w:r>
    </w:p>
    <w:p w14:paraId="4583C90A" w14:textId="77777777" w:rsidR="00E81D9F" w:rsidRPr="007723E6" w:rsidRDefault="00E81D9F" w:rsidP="00E81D9F">
      <w:pPr>
        <w:pStyle w:val="SingleTxtG"/>
        <w:ind w:left="2268" w:hanging="1134"/>
        <w:rPr>
          <w:lang w:val="en-US"/>
        </w:rPr>
      </w:pPr>
      <w:r w:rsidRPr="007723E6">
        <w:rPr>
          <w:lang w:val="en-US"/>
        </w:rPr>
        <w:t>3.2.6.</w:t>
      </w:r>
      <w:r w:rsidRPr="007723E6">
        <w:rPr>
          <w:lang w:val="en-US"/>
        </w:rPr>
        <w:tab/>
        <w:t>The emission values during regeneration (</w:t>
      </w:r>
      <w:proofErr w:type="spellStart"/>
      <w:r w:rsidRPr="007723E6">
        <w:rPr>
          <w:lang w:val="en-US"/>
        </w:rPr>
        <w:t>M</w:t>
      </w:r>
      <w:r w:rsidRPr="007723E6">
        <w:rPr>
          <w:vertAlign w:val="subscript"/>
          <w:lang w:val="en-US"/>
        </w:rPr>
        <w:t>ri</w:t>
      </w:r>
      <w:proofErr w:type="spellEnd"/>
      <w:r w:rsidRPr="007723E6">
        <w:rPr>
          <w:lang w:val="en-US"/>
        </w:rPr>
        <w:t>) shall be calculated according to Annex 4a, paragraph 6.6. The number of operating cycles (d) measured for complete regeneration shall be recorded.</w:t>
      </w:r>
    </w:p>
    <w:p w14:paraId="4583C90B" w14:textId="77777777" w:rsidR="00E81D9F" w:rsidRPr="00E834B8" w:rsidRDefault="00E81D9F" w:rsidP="00E81D9F">
      <w:pPr>
        <w:pStyle w:val="SingleTxtG"/>
        <w:spacing w:after="0"/>
        <w:ind w:left="2268" w:hanging="1134"/>
        <w:rPr>
          <w:lang w:val="en-US"/>
        </w:rPr>
      </w:pPr>
      <w:r w:rsidRPr="007723E6">
        <w:rPr>
          <w:lang w:val="en-US"/>
        </w:rPr>
        <w:t>3.3.</w:t>
      </w:r>
      <w:r w:rsidRPr="007723E6">
        <w:rPr>
          <w:lang w:val="en-US"/>
        </w:rPr>
        <w:tab/>
      </w:r>
      <w:r w:rsidRPr="007723E6">
        <w:rPr>
          <w:i/>
          <w:lang w:val="en-US"/>
        </w:rPr>
        <w:t>Calculation of the combined exhaust emissions of a single regenerative system</w:t>
      </w:r>
    </w:p>
    <w:p w14:paraId="4583C90C" w14:textId="04ADB5A0" w:rsidR="00E81D9F" w:rsidRPr="00095809" w:rsidRDefault="00E81D9F" w:rsidP="00E81D9F">
      <w:pPr>
        <w:tabs>
          <w:tab w:val="left" w:pos="1134"/>
          <w:tab w:val="left" w:pos="1701"/>
          <w:tab w:val="left" w:pos="2268"/>
          <w:tab w:val="left" w:pos="3240"/>
          <w:tab w:val="left" w:pos="4395"/>
        </w:tabs>
        <w:ind w:left="1134" w:hanging="1134"/>
        <w:rPr>
          <w:lang w:val="en-US"/>
        </w:rPr>
      </w:pPr>
      <w:r w:rsidRPr="00095809">
        <w:rPr>
          <w:lang w:val="en-US"/>
        </w:rPr>
        <w:tab/>
      </w:r>
      <w:r>
        <w:rPr>
          <w:lang w:val="en-US"/>
        </w:rPr>
        <w:tab/>
      </w:r>
      <w:r>
        <w:rPr>
          <w:lang w:val="en-US"/>
        </w:rPr>
        <w:tab/>
      </w:r>
      <w:r w:rsidRPr="007723E6">
        <w:rPr>
          <w:sz w:val="20"/>
          <w:lang w:val="en-US"/>
        </w:rPr>
        <w:t>(1)</w:t>
      </w:r>
      <w:r w:rsidRPr="00095809">
        <w:rPr>
          <w:lang w:val="en-US"/>
        </w:rPr>
        <w:t xml:space="preserve">   </w:t>
      </w:r>
      <w:r w:rsidR="00E040E0" w:rsidRPr="007723E6">
        <w:rPr>
          <w:noProof/>
          <w:position w:val="-20"/>
        </w:rPr>
      </w:r>
      <w:r w:rsidR="00E040E0" w:rsidRPr="007723E6">
        <w:rPr>
          <w:noProof/>
          <w:position w:val="-20"/>
        </w:rPr>
        <w:object w:dxaOrig="1240" w:dyaOrig="940" w14:anchorId="786BD349">
          <v:shape id="_x0000_i1211" type="#_x0000_t75" alt="" style="width:62.05pt;height:47.1pt;mso-width-percent:0;mso-height-percent:0;mso-width-percent:0;mso-height-percent:0" o:ole="" fillcolor="window">
            <v:imagedata r:id="rId405" o:title=""/>
          </v:shape>
          <o:OLEObject Type="Embed" ProgID="Equation.3" ShapeID="_x0000_i1211" DrawAspect="Content" ObjectID="_1700046504" r:id="rId406"/>
        </w:object>
      </w:r>
      <w:r>
        <w:rPr>
          <w:lang w:val="en-US"/>
        </w:rPr>
        <w:tab/>
      </w:r>
      <w:r w:rsidRPr="007723E6">
        <w:rPr>
          <w:sz w:val="20"/>
          <w:lang w:val="en-US"/>
        </w:rPr>
        <w:t xml:space="preserve">n </w:t>
      </w:r>
      <w:r w:rsidRPr="007723E6">
        <w:rPr>
          <w:sz w:val="20"/>
        </w:rPr>
        <w:sym w:font="Symbol" w:char="F0B3"/>
      </w:r>
      <w:r w:rsidRPr="007723E6">
        <w:rPr>
          <w:sz w:val="20"/>
          <w:lang w:val="en-US"/>
        </w:rPr>
        <w:t xml:space="preserve"> 2</w:t>
      </w:r>
    </w:p>
    <w:p w14:paraId="4583C90D" w14:textId="171D6ADB" w:rsidR="00E81D9F" w:rsidRPr="00095809" w:rsidRDefault="00E81D9F" w:rsidP="00E81D9F">
      <w:pPr>
        <w:tabs>
          <w:tab w:val="left" w:pos="1134"/>
          <w:tab w:val="left" w:pos="1701"/>
          <w:tab w:val="left" w:pos="2268"/>
          <w:tab w:val="left" w:pos="3240"/>
          <w:tab w:val="left" w:pos="4860"/>
        </w:tabs>
        <w:spacing w:after="120"/>
        <w:ind w:left="1134" w:hanging="1134"/>
        <w:rPr>
          <w:lang w:val="en-US"/>
        </w:rPr>
      </w:pPr>
      <w:r w:rsidRPr="00095809">
        <w:rPr>
          <w:lang w:val="en-US"/>
        </w:rPr>
        <w:tab/>
      </w:r>
      <w:r>
        <w:rPr>
          <w:lang w:val="en-US"/>
        </w:rPr>
        <w:tab/>
      </w:r>
      <w:r>
        <w:rPr>
          <w:lang w:val="en-US"/>
        </w:rPr>
        <w:tab/>
      </w:r>
      <w:r w:rsidRPr="007723E6">
        <w:rPr>
          <w:sz w:val="20"/>
          <w:lang w:val="en-US"/>
        </w:rPr>
        <w:t>(2)</w:t>
      </w:r>
      <w:r w:rsidRPr="00095809">
        <w:rPr>
          <w:lang w:val="en-US"/>
        </w:rPr>
        <w:t xml:space="preserve">   </w:t>
      </w:r>
      <w:r w:rsidR="00E040E0" w:rsidRPr="007723E6">
        <w:rPr>
          <w:noProof/>
          <w:position w:val="-22"/>
        </w:rPr>
      </w:r>
      <w:r w:rsidR="00E040E0" w:rsidRPr="007723E6">
        <w:rPr>
          <w:noProof/>
          <w:position w:val="-22"/>
        </w:rPr>
        <w:object w:dxaOrig="1219" w:dyaOrig="960" w14:anchorId="6BE57B7A">
          <v:shape id="_x0000_i1210" type="#_x0000_t75" alt="" style="width:60.9pt;height:48.2pt;mso-width-percent:0;mso-height-percent:0;mso-width-percent:0;mso-height-percent:0" o:ole="" fillcolor="window">
            <v:imagedata r:id="rId407" o:title=""/>
          </v:shape>
          <o:OLEObject Type="Embed" ProgID="Equation.3" ShapeID="_x0000_i1210" DrawAspect="Content" ObjectID="_1700046505" r:id="rId408"/>
        </w:object>
      </w:r>
    </w:p>
    <w:p w14:paraId="4583C90E" w14:textId="5E992215" w:rsidR="00E81D9F" w:rsidRPr="00095809" w:rsidRDefault="00E81D9F" w:rsidP="00E81D9F">
      <w:pPr>
        <w:tabs>
          <w:tab w:val="left" w:pos="1134"/>
          <w:tab w:val="left" w:pos="1701"/>
          <w:tab w:val="left" w:pos="2268"/>
        </w:tabs>
        <w:spacing w:after="120"/>
        <w:ind w:left="1134" w:hanging="1134"/>
        <w:rPr>
          <w:lang w:val="en-US"/>
        </w:rPr>
      </w:pPr>
      <w:r w:rsidRPr="00095809">
        <w:rPr>
          <w:lang w:val="en-US"/>
        </w:rPr>
        <w:tab/>
      </w:r>
      <w:r>
        <w:rPr>
          <w:lang w:val="en-US"/>
        </w:rPr>
        <w:tab/>
      </w:r>
      <w:r>
        <w:rPr>
          <w:lang w:val="en-US"/>
        </w:rPr>
        <w:tab/>
      </w:r>
      <w:r w:rsidRPr="007723E6">
        <w:rPr>
          <w:sz w:val="20"/>
          <w:lang w:val="en-US"/>
        </w:rPr>
        <w:t>(3)</w:t>
      </w:r>
      <w:r w:rsidRPr="00095809">
        <w:rPr>
          <w:lang w:val="en-US"/>
        </w:rPr>
        <w:t xml:space="preserve">   </w:t>
      </w:r>
      <w:r w:rsidR="00E040E0" w:rsidRPr="007723E6">
        <w:rPr>
          <w:noProof/>
          <w:position w:val="-26"/>
        </w:rPr>
      </w:r>
      <w:r w:rsidR="00E040E0" w:rsidRPr="007723E6">
        <w:rPr>
          <w:noProof/>
          <w:position w:val="-26"/>
        </w:rPr>
        <w:object w:dxaOrig="2180" w:dyaOrig="620" w14:anchorId="068A8882">
          <v:shape id="_x0000_i1209" type="#_x0000_t75" alt="" style="width:109.1pt;height:31pt;mso-width-percent:0;mso-height-percent:0;mso-width-percent:0;mso-height-percent:0" o:ole="" fillcolor="window">
            <v:imagedata r:id="rId409" o:title=""/>
          </v:shape>
          <o:OLEObject Type="Embed" ProgID="Equation.3" ShapeID="_x0000_i1209" DrawAspect="Content" ObjectID="_1700046506" r:id="rId410"/>
        </w:object>
      </w:r>
    </w:p>
    <w:tbl>
      <w:tblPr>
        <w:tblW w:w="6407" w:type="dxa"/>
        <w:tblInd w:w="2098" w:type="dxa"/>
        <w:tblLayout w:type="fixed"/>
        <w:tblCellMar>
          <w:left w:w="0" w:type="dxa"/>
          <w:right w:w="0" w:type="dxa"/>
        </w:tblCellMar>
        <w:tblLook w:val="01E0" w:firstRow="1" w:lastRow="1" w:firstColumn="1" w:lastColumn="1" w:noHBand="0" w:noVBand="0"/>
      </w:tblPr>
      <w:tblGrid>
        <w:gridCol w:w="766"/>
        <w:gridCol w:w="425"/>
        <w:gridCol w:w="5216"/>
      </w:tblGrid>
      <w:tr w:rsidR="00E81D9F" w14:paraId="4583C910" w14:textId="77777777" w:rsidTr="00A035C1">
        <w:tc>
          <w:tcPr>
            <w:tcW w:w="6407" w:type="dxa"/>
            <w:gridSpan w:val="3"/>
          </w:tcPr>
          <w:p w14:paraId="4583C90F" w14:textId="77777777" w:rsidR="00E81D9F" w:rsidRDefault="00E81D9F" w:rsidP="00A035C1">
            <w:pPr>
              <w:pStyle w:val="SingleTxtG"/>
              <w:suppressAutoHyphens/>
              <w:spacing w:line="240" w:lineRule="atLeast"/>
              <w:ind w:left="0"/>
            </w:pPr>
            <w:r w:rsidRPr="00A035C1">
              <w:rPr>
                <w:lang w:val="en-US"/>
              </w:rPr>
              <w:t>Where for each pollutant (</w:t>
            </w:r>
            <w:proofErr w:type="spellStart"/>
            <w:r w:rsidRPr="00A035C1">
              <w:rPr>
                <w:lang w:val="en-US"/>
              </w:rPr>
              <w:t>i</w:t>
            </w:r>
            <w:proofErr w:type="spellEnd"/>
            <w:r w:rsidRPr="00A035C1">
              <w:rPr>
                <w:lang w:val="en-US"/>
              </w:rPr>
              <w:t xml:space="preserve">) </w:t>
            </w:r>
            <w:proofErr w:type="gramStart"/>
            <w:r w:rsidRPr="00A035C1">
              <w:rPr>
                <w:lang w:val="en-US"/>
              </w:rPr>
              <w:t>considered:</w:t>
            </w:r>
            <w:proofErr w:type="gramEnd"/>
          </w:p>
        </w:tc>
      </w:tr>
      <w:tr w:rsidR="00E81D9F" w:rsidRPr="00A035C1" w14:paraId="4583C914" w14:textId="77777777" w:rsidTr="00A035C1">
        <w:tc>
          <w:tcPr>
            <w:tcW w:w="766" w:type="dxa"/>
          </w:tcPr>
          <w:p w14:paraId="4583C911" w14:textId="77777777" w:rsidR="00E81D9F" w:rsidRPr="00C24433" w:rsidRDefault="00E81D9F" w:rsidP="00A035C1">
            <w:pPr>
              <w:pStyle w:val="SingleTxtG"/>
              <w:suppressAutoHyphens/>
              <w:spacing w:line="220" w:lineRule="atLeast"/>
              <w:ind w:left="170" w:right="0"/>
            </w:pPr>
            <w:proofErr w:type="spellStart"/>
            <w:r w:rsidRPr="00A035C1">
              <w:rPr>
                <w:lang w:val="en-US"/>
              </w:rPr>
              <w:t>M'</w:t>
            </w:r>
            <w:r w:rsidRPr="00A035C1">
              <w:rPr>
                <w:vertAlign w:val="subscript"/>
                <w:lang w:val="en-US"/>
              </w:rPr>
              <w:t>sij</w:t>
            </w:r>
            <w:proofErr w:type="spellEnd"/>
          </w:p>
        </w:tc>
        <w:tc>
          <w:tcPr>
            <w:tcW w:w="425" w:type="dxa"/>
          </w:tcPr>
          <w:p w14:paraId="4583C912" w14:textId="77777777" w:rsidR="00E81D9F" w:rsidRPr="00C24433" w:rsidRDefault="00E81D9F" w:rsidP="00A035C1">
            <w:pPr>
              <w:pStyle w:val="SingleTxtG"/>
              <w:suppressAutoHyphens/>
              <w:spacing w:line="220" w:lineRule="atLeast"/>
              <w:ind w:left="0"/>
              <w:jc w:val="right"/>
            </w:pPr>
            <w:r>
              <w:t>=</w:t>
            </w:r>
          </w:p>
        </w:tc>
        <w:tc>
          <w:tcPr>
            <w:tcW w:w="5216" w:type="dxa"/>
          </w:tcPr>
          <w:p w14:paraId="4583C913" w14:textId="77777777" w:rsidR="00E81D9F" w:rsidRPr="00C24433" w:rsidRDefault="00E81D9F" w:rsidP="00A035C1">
            <w:pPr>
              <w:pStyle w:val="SingleTxtG"/>
              <w:suppressAutoHyphens/>
              <w:spacing w:line="220" w:lineRule="atLeast"/>
              <w:ind w:left="0" w:right="0"/>
            </w:pPr>
            <w:r w:rsidRPr="00A035C1">
              <w:rPr>
                <w:lang w:val="en-US"/>
              </w:rPr>
              <w:t>mass emissions of pollutant (</w:t>
            </w:r>
            <w:proofErr w:type="spellStart"/>
            <w:r w:rsidRPr="00A035C1">
              <w:rPr>
                <w:lang w:val="en-US"/>
              </w:rPr>
              <w:t>i</w:t>
            </w:r>
            <w:proofErr w:type="spellEnd"/>
            <w:r w:rsidRPr="00A035C1">
              <w:rPr>
                <w:lang w:val="en-US"/>
              </w:rPr>
              <w:t>) in g/km over one Type I operating cycle (or equivalent engine test bench cycle) without regeneration,</w:t>
            </w:r>
          </w:p>
        </w:tc>
      </w:tr>
      <w:tr w:rsidR="00E81D9F" w:rsidRPr="00A035C1" w14:paraId="4583C918" w14:textId="77777777" w:rsidTr="00A035C1">
        <w:tc>
          <w:tcPr>
            <w:tcW w:w="766" w:type="dxa"/>
          </w:tcPr>
          <w:p w14:paraId="4583C915" w14:textId="77777777" w:rsidR="00E81D9F" w:rsidRPr="00C24433" w:rsidRDefault="00E81D9F" w:rsidP="00A035C1">
            <w:pPr>
              <w:pStyle w:val="SingleTxtG"/>
              <w:suppressAutoHyphens/>
              <w:spacing w:line="220" w:lineRule="atLeast"/>
              <w:ind w:left="170" w:right="0"/>
            </w:pPr>
            <w:proofErr w:type="spellStart"/>
            <w:r w:rsidRPr="00A035C1">
              <w:rPr>
                <w:lang w:val="en-US"/>
              </w:rPr>
              <w:t>M'</w:t>
            </w:r>
            <w:r w:rsidRPr="00A035C1">
              <w:rPr>
                <w:vertAlign w:val="subscript"/>
                <w:lang w:val="en-US"/>
              </w:rPr>
              <w:t>rij</w:t>
            </w:r>
            <w:proofErr w:type="spellEnd"/>
          </w:p>
        </w:tc>
        <w:tc>
          <w:tcPr>
            <w:tcW w:w="425" w:type="dxa"/>
          </w:tcPr>
          <w:p w14:paraId="4583C916" w14:textId="77777777" w:rsidR="00E81D9F" w:rsidRPr="00C24433" w:rsidRDefault="00E81D9F" w:rsidP="00A035C1">
            <w:pPr>
              <w:pStyle w:val="SingleTxtG"/>
              <w:suppressAutoHyphens/>
              <w:spacing w:line="220" w:lineRule="atLeast"/>
              <w:ind w:left="0" w:right="0"/>
              <w:jc w:val="left"/>
            </w:pPr>
            <w:r w:rsidRPr="00A035C1">
              <w:rPr>
                <w:lang w:val="en-US"/>
              </w:rPr>
              <w:t>=</w:t>
            </w:r>
          </w:p>
        </w:tc>
        <w:tc>
          <w:tcPr>
            <w:tcW w:w="5216" w:type="dxa"/>
          </w:tcPr>
          <w:p w14:paraId="4583C917" w14:textId="77777777" w:rsidR="00E81D9F" w:rsidRPr="00C24433" w:rsidRDefault="00E81D9F" w:rsidP="00A035C1">
            <w:pPr>
              <w:pStyle w:val="SingleTxtG"/>
              <w:suppressAutoHyphens/>
              <w:spacing w:line="220" w:lineRule="atLeast"/>
              <w:ind w:left="0" w:right="0"/>
            </w:pPr>
            <w:r w:rsidRPr="00A035C1">
              <w:rPr>
                <w:lang w:val="en-US"/>
              </w:rPr>
              <w:t>mass emissions of pollutant (</w:t>
            </w:r>
            <w:proofErr w:type="spellStart"/>
            <w:r w:rsidRPr="00A035C1">
              <w:rPr>
                <w:lang w:val="en-US"/>
              </w:rPr>
              <w:t>i</w:t>
            </w:r>
            <w:proofErr w:type="spellEnd"/>
            <w:r w:rsidRPr="00A035C1">
              <w:rPr>
                <w:lang w:val="en-US"/>
              </w:rPr>
              <w:t>) in g/km over one Type I operating cycle (or equivalent engine test bench cycle) during regeneration (if d &gt; 1, the first Type I test is run cold, and subsequent cycles are hot),</w:t>
            </w:r>
          </w:p>
        </w:tc>
      </w:tr>
      <w:tr w:rsidR="00E81D9F" w:rsidRPr="00A035C1" w14:paraId="4583C91C" w14:textId="77777777" w:rsidTr="00A035C1">
        <w:tc>
          <w:tcPr>
            <w:tcW w:w="766" w:type="dxa"/>
          </w:tcPr>
          <w:p w14:paraId="4583C919" w14:textId="77777777" w:rsidR="00E81D9F" w:rsidRPr="008A1BE4" w:rsidRDefault="00E81D9F" w:rsidP="00A035C1">
            <w:pPr>
              <w:pStyle w:val="SingleTxtG"/>
              <w:suppressAutoHyphens/>
              <w:spacing w:line="220" w:lineRule="atLeast"/>
              <w:ind w:left="170" w:right="0"/>
            </w:pPr>
            <w:proofErr w:type="spellStart"/>
            <w:r w:rsidRPr="00A035C1">
              <w:rPr>
                <w:lang w:val="en-US"/>
              </w:rPr>
              <w:t>M</w:t>
            </w:r>
            <w:r w:rsidRPr="00A035C1">
              <w:rPr>
                <w:vertAlign w:val="subscript"/>
                <w:lang w:val="en-US"/>
              </w:rPr>
              <w:t>si</w:t>
            </w:r>
            <w:proofErr w:type="spellEnd"/>
          </w:p>
        </w:tc>
        <w:tc>
          <w:tcPr>
            <w:tcW w:w="425" w:type="dxa"/>
          </w:tcPr>
          <w:p w14:paraId="4583C91A" w14:textId="77777777" w:rsidR="00E81D9F" w:rsidRPr="00D0516F" w:rsidRDefault="00E81D9F" w:rsidP="00A035C1">
            <w:pPr>
              <w:pStyle w:val="SingleTxtG"/>
              <w:suppressAutoHyphens/>
              <w:spacing w:line="220" w:lineRule="atLeast"/>
              <w:ind w:left="0"/>
              <w:jc w:val="right"/>
            </w:pPr>
            <w:r w:rsidRPr="00A035C1">
              <w:rPr>
                <w:lang w:val="en-US"/>
              </w:rPr>
              <w:t>=</w:t>
            </w:r>
          </w:p>
        </w:tc>
        <w:tc>
          <w:tcPr>
            <w:tcW w:w="5216" w:type="dxa"/>
          </w:tcPr>
          <w:p w14:paraId="4583C91B" w14:textId="77777777" w:rsidR="00E81D9F" w:rsidRPr="008A1BE4" w:rsidRDefault="00E81D9F" w:rsidP="00A035C1">
            <w:pPr>
              <w:pStyle w:val="SingleTxtG"/>
              <w:suppressAutoHyphens/>
              <w:spacing w:line="220" w:lineRule="atLeast"/>
              <w:ind w:left="0" w:right="0"/>
            </w:pPr>
            <w:r w:rsidRPr="00A035C1">
              <w:rPr>
                <w:lang w:val="en-US"/>
              </w:rPr>
              <w:t>mass emissions of pollutant (</w:t>
            </w:r>
            <w:proofErr w:type="spellStart"/>
            <w:r w:rsidRPr="00A035C1">
              <w:rPr>
                <w:lang w:val="en-US"/>
              </w:rPr>
              <w:t>i</w:t>
            </w:r>
            <w:proofErr w:type="spellEnd"/>
            <w:r w:rsidRPr="00A035C1">
              <w:rPr>
                <w:lang w:val="en-US"/>
              </w:rPr>
              <w:t>) in g/km without regeneration,</w:t>
            </w:r>
          </w:p>
        </w:tc>
      </w:tr>
      <w:tr w:rsidR="00E81D9F" w:rsidRPr="00A035C1" w14:paraId="4583C920" w14:textId="77777777" w:rsidTr="00A035C1">
        <w:tc>
          <w:tcPr>
            <w:tcW w:w="766" w:type="dxa"/>
          </w:tcPr>
          <w:p w14:paraId="4583C91D" w14:textId="77777777" w:rsidR="00E81D9F" w:rsidRPr="008A1BE4" w:rsidRDefault="00E81D9F" w:rsidP="00A035C1">
            <w:pPr>
              <w:pStyle w:val="SingleTxtG"/>
              <w:suppressAutoHyphens/>
              <w:spacing w:line="220" w:lineRule="atLeast"/>
              <w:ind w:left="170" w:right="0"/>
            </w:pPr>
            <w:proofErr w:type="spellStart"/>
            <w:r w:rsidRPr="00A035C1">
              <w:rPr>
                <w:lang w:val="en-US"/>
              </w:rPr>
              <w:t>M</w:t>
            </w:r>
            <w:r w:rsidRPr="00A035C1">
              <w:rPr>
                <w:vertAlign w:val="subscript"/>
                <w:lang w:val="en-US"/>
              </w:rPr>
              <w:t>ri</w:t>
            </w:r>
            <w:proofErr w:type="spellEnd"/>
          </w:p>
        </w:tc>
        <w:tc>
          <w:tcPr>
            <w:tcW w:w="425" w:type="dxa"/>
          </w:tcPr>
          <w:p w14:paraId="4583C91E" w14:textId="77777777" w:rsidR="00E81D9F" w:rsidRPr="008A1BE4" w:rsidRDefault="00E81D9F" w:rsidP="00A035C1">
            <w:pPr>
              <w:pStyle w:val="SingleTxtG"/>
              <w:suppressAutoHyphens/>
              <w:spacing w:line="220" w:lineRule="atLeast"/>
              <w:ind w:left="0"/>
              <w:jc w:val="right"/>
            </w:pPr>
            <w:r w:rsidRPr="00A035C1">
              <w:rPr>
                <w:lang w:val="en-US"/>
              </w:rPr>
              <w:t>=</w:t>
            </w:r>
          </w:p>
        </w:tc>
        <w:tc>
          <w:tcPr>
            <w:tcW w:w="5216" w:type="dxa"/>
          </w:tcPr>
          <w:p w14:paraId="4583C91F" w14:textId="77777777" w:rsidR="00E81D9F" w:rsidRPr="008A1BE4" w:rsidRDefault="00E81D9F" w:rsidP="00A035C1">
            <w:pPr>
              <w:pStyle w:val="SingleTxtG"/>
              <w:suppressAutoHyphens/>
              <w:spacing w:line="220" w:lineRule="atLeast"/>
              <w:ind w:left="0" w:right="0"/>
            </w:pPr>
            <w:r w:rsidRPr="00A035C1">
              <w:rPr>
                <w:lang w:val="en-US"/>
              </w:rPr>
              <w:t>mass emissions of pollutant (</w:t>
            </w:r>
            <w:proofErr w:type="spellStart"/>
            <w:r w:rsidRPr="00A035C1">
              <w:rPr>
                <w:lang w:val="en-US"/>
              </w:rPr>
              <w:t>i</w:t>
            </w:r>
            <w:proofErr w:type="spellEnd"/>
            <w:r w:rsidRPr="00A035C1">
              <w:rPr>
                <w:lang w:val="en-US"/>
              </w:rPr>
              <w:t>) in g/km during regeneration,</w:t>
            </w:r>
          </w:p>
        </w:tc>
      </w:tr>
      <w:tr w:rsidR="00E81D9F" w:rsidRPr="00A035C1" w14:paraId="4583C924" w14:textId="77777777" w:rsidTr="00A035C1">
        <w:tc>
          <w:tcPr>
            <w:tcW w:w="766" w:type="dxa"/>
          </w:tcPr>
          <w:p w14:paraId="4583C921" w14:textId="77777777" w:rsidR="00E81D9F" w:rsidRPr="008A1BE4" w:rsidRDefault="00E81D9F" w:rsidP="00A035C1">
            <w:pPr>
              <w:pStyle w:val="SingleTxtG"/>
              <w:suppressAutoHyphens/>
              <w:spacing w:line="220" w:lineRule="atLeast"/>
              <w:ind w:left="170" w:right="0"/>
            </w:pPr>
            <w:proofErr w:type="spellStart"/>
            <w:r w:rsidRPr="00A035C1">
              <w:rPr>
                <w:lang w:val="en-US"/>
              </w:rPr>
              <w:t>M</w:t>
            </w:r>
            <w:r w:rsidRPr="00A035C1">
              <w:rPr>
                <w:vertAlign w:val="subscript"/>
                <w:lang w:val="en-US"/>
              </w:rPr>
              <w:t>pi</w:t>
            </w:r>
            <w:proofErr w:type="spellEnd"/>
          </w:p>
        </w:tc>
        <w:tc>
          <w:tcPr>
            <w:tcW w:w="425" w:type="dxa"/>
          </w:tcPr>
          <w:p w14:paraId="4583C922" w14:textId="77777777" w:rsidR="00E81D9F" w:rsidRPr="008A1BE4" w:rsidRDefault="00E81D9F" w:rsidP="00A035C1">
            <w:pPr>
              <w:pStyle w:val="SingleTxtG"/>
              <w:suppressAutoHyphens/>
              <w:spacing w:line="220" w:lineRule="atLeast"/>
              <w:ind w:left="0"/>
              <w:jc w:val="right"/>
            </w:pPr>
            <w:r w:rsidRPr="00A035C1">
              <w:rPr>
                <w:lang w:val="en-US"/>
              </w:rPr>
              <w:t>=</w:t>
            </w:r>
          </w:p>
        </w:tc>
        <w:tc>
          <w:tcPr>
            <w:tcW w:w="5216" w:type="dxa"/>
          </w:tcPr>
          <w:p w14:paraId="4583C923" w14:textId="77777777" w:rsidR="00E81D9F" w:rsidRPr="008A1BE4" w:rsidRDefault="00E81D9F" w:rsidP="00A035C1">
            <w:pPr>
              <w:pStyle w:val="SingleTxtG"/>
              <w:suppressAutoHyphens/>
              <w:spacing w:line="220" w:lineRule="atLeast"/>
              <w:ind w:left="0" w:right="0"/>
            </w:pPr>
            <w:r w:rsidRPr="00A035C1">
              <w:rPr>
                <w:lang w:val="en-US"/>
              </w:rPr>
              <w:t>mass emissions of pollutant (</w:t>
            </w:r>
            <w:proofErr w:type="spellStart"/>
            <w:r w:rsidRPr="00A035C1">
              <w:rPr>
                <w:lang w:val="en-US"/>
              </w:rPr>
              <w:t>i</w:t>
            </w:r>
            <w:proofErr w:type="spellEnd"/>
            <w:r w:rsidRPr="00A035C1">
              <w:rPr>
                <w:lang w:val="en-US"/>
              </w:rPr>
              <w:t>) in g/km,</w:t>
            </w:r>
          </w:p>
        </w:tc>
      </w:tr>
      <w:tr w:rsidR="00E81D9F" w:rsidRPr="00A035C1" w14:paraId="4583C928" w14:textId="77777777" w:rsidTr="00A035C1">
        <w:tc>
          <w:tcPr>
            <w:tcW w:w="766" w:type="dxa"/>
          </w:tcPr>
          <w:p w14:paraId="4583C925" w14:textId="77777777" w:rsidR="00E81D9F" w:rsidRPr="00A035C1" w:rsidRDefault="00E81D9F" w:rsidP="00A035C1">
            <w:pPr>
              <w:pStyle w:val="SingleTxtG"/>
              <w:suppressAutoHyphens/>
              <w:spacing w:line="220" w:lineRule="atLeast"/>
              <w:ind w:left="170" w:right="0"/>
              <w:rPr>
                <w:lang w:val="en-US"/>
              </w:rPr>
            </w:pPr>
            <w:r w:rsidRPr="00A035C1">
              <w:rPr>
                <w:lang w:val="en-US"/>
              </w:rPr>
              <w:t>n</w:t>
            </w:r>
          </w:p>
        </w:tc>
        <w:tc>
          <w:tcPr>
            <w:tcW w:w="425" w:type="dxa"/>
          </w:tcPr>
          <w:p w14:paraId="4583C926" w14:textId="77777777" w:rsidR="00E81D9F" w:rsidRPr="00A035C1" w:rsidRDefault="00E81D9F" w:rsidP="00A035C1">
            <w:pPr>
              <w:pStyle w:val="SingleTxtG"/>
              <w:suppressAutoHyphens/>
              <w:spacing w:line="220" w:lineRule="atLeast"/>
              <w:ind w:left="0"/>
              <w:jc w:val="right"/>
              <w:rPr>
                <w:lang w:val="en-US"/>
              </w:rPr>
            </w:pPr>
            <w:r w:rsidRPr="00A035C1">
              <w:rPr>
                <w:lang w:val="en-US"/>
              </w:rPr>
              <w:t>=</w:t>
            </w:r>
          </w:p>
        </w:tc>
        <w:tc>
          <w:tcPr>
            <w:tcW w:w="5216" w:type="dxa"/>
          </w:tcPr>
          <w:p w14:paraId="4583C927" w14:textId="77777777" w:rsidR="00E81D9F" w:rsidRPr="00A035C1" w:rsidRDefault="00E81D9F" w:rsidP="00A035C1">
            <w:pPr>
              <w:pStyle w:val="SingleTxtG"/>
              <w:suppressAutoHyphens/>
              <w:spacing w:line="220" w:lineRule="atLeast"/>
              <w:ind w:left="0" w:right="0"/>
              <w:rPr>
                <w:lang w:val="en-US"/>
              </w:rPr>
            </w:pPr>
            <w:r w:rsidRPr="00A035C1">
              <w:rPr>
                <w:lang w:val="en-US"/>
              </w:rPr>
              <w:t xml:space="preserve">number of test points at which emissions measurements (Type I operating cycles or equivalent engine test bench cycles) are made between two cycles where regenerative phases occur, </w:t>
            </w:r>
            <w:r w:rsidRPr="00A035C1">
              <w:sym w:font="Symbol" w:char="F0B3"/>
            </w:r>
            <w:r w:rsidRPr="00A035C1">
              <w:rPr>
                <w:lang w:val="en-US"/>
              </w:rPr>
              <w:t> 2,</w:t>
            </w:r>
          </w:p>
        </w:tc>
      </w:tr>
      <w:tr w:rsidR="00E81D9F" w:rsidRPr="00A035C1" w14:paraId="4583C92C" w14:textId="77777777" w:rsidTr="00A035C1">
        <w:tc>
          <w:tcPr>
            <w:tcW w:w="766" w:type="dxa"/>
          </w:tcPr>
          <w:p w14:paraId="4583C929" w14:textId="77777777" w:rsidR="00E81D9F" w:rsidRPr="00A035C1" w:rsidRDefault="00E81D9F" w:rsidP="00A035C1">
            <w:pPr>
              <w:pStyle w:val="SingleTxtG"/>
              <w:suppressAutoHyphens/>
              <w:spacing w:line="220" w:lineRule="atLeast"/>
              <w:ind w:left="170" w:right="0"/>
              <w:rPr>
                <w:lang w:val="en-US"/>
              </w:rPr>
            </w:pPr>
            <w:r w:rsidRPr="00A035C1">
              <w:rPr>
                <w:lang w:val="en-US"/>
              </w:rPr>
              <w:t>d</w:t>
            </w:r>
          </w:p>
        </w:tc>
        <w:tc>
          <w:tcPr>
            <w:tcW w:w="425" w:type="dxa"/>
          </w:tcPr>
          <w:p w14:paraId="4583C92A" w14:textId="77777777" w:rsidR="00E81D9F" w:rsidRPr="00A035C1" w:rsidRDefault="00E81D9F" w:rsidP="00A035C1">
            <w:pPr>
              <w:pStyle w:val="SingleTxtG"/>
              <w:suppressAutoHyphens/>
              <w:spacing w:line="220" w:lineRule="atLeast"/>
              <w:ind w:left="0"/>
              <w:jc w:val="right"/>
              <w:rPr>
                <w:lang w:val="en-US"/>
              </w:rPr>
            </w:pPr>
            <w:r w:rsidRPr="00A035C1">
              <w:rPr>
                <w:lang w:val="en-US"/>
              </w:rPr>
              <w:t>=</w:t>
            </w:r>
          </w:p>
        </w:tc>
        <w:tc>
          <w:tcPr>
            <w:tcW w:w="5216" w:type="dxa"/>
          </w:tcPr>
          <w:p w14:paraId="4583C92B" w14:textId="77777777" w:rsidR="00E81D9F" w:rsidRPr="00A035C1" w:rsidRDefault="00E81D9F" w:rsidP="00A035C1">
            <w:pPr>
              <w:pStyle w:val="SingleTxtG"/>
              <w:suppressAutoHyphens/>
              <w:spacing w:line="220" w:lineRule="atLeast"/>
              <w:ind w:left="0" w:right="0"/>
              <w:rPr>
                <w:lang w:val="en-US"/>
              </w:rPr>
            </w:pPr>
            <w:r w:rsidRPr="00A035C1">
              <w:rPr>
                <w:lang w:val="en-US"/>
              </w:rPr>
              <w:t>number of operating cycles required for regeneration,</w:t>
            </w:r>
          </w:p>
        </w:tc>
      </w:tr>
      <w:tr w:rsidR="00E81D9F" w:rsidRPr="00A035C1" w14:paraId="4583C930" w14:textId="77777777" w:rsidTr="00A035C1">
        <w:tc>
          <w:tcPr>
            <w:tcW w:w="766" w:type="dxa"/>
          </w:tcPr>
          <w:p w14:paraId="4583C92D" w14:textId="77777777" w:rsidR="00E81D9F" w:rsidRPr="00A035C1" w:rsidRDefault="00E81D9F" w:rsidP="00A035C1">
            <w:pPr>
              <w:pStyle w:val="SingleTxtG"/>
              <w:suppressAutoHyphens/>
              <w:spacing w:line="220" w:lineRule="atLeast"/>
              <w:ind w:left="170" w:right="0"/>
              <w:rPr>
                <w:lang w:val="en-US"/>
              </w:rPr>
            </w:pPr>
            <w:r w:rsidRPr="00A035C1">
              <w:rPr>
                <w:lang w:val="en-US"/>
              </w:rPr>
              <w:t>D</w:t>
            </w:r>
          </w:p>
        </w:tc>
        <w:tc>
          <w:tcPr>
            <w:tcW w:w="425" w:type="dxa"/>
          </w:tcPr>
          <w:p w14:paraId="4583C92E" w14:textId="77777777" w:rsidR="00E81D9F" w:rsidRPr="00A035C1" w:rsidRDefault="00E81D9F" w:rsidP="00A035C1">
            <w:pPr>
              <w:pStyle w:val="SingleTxtG"/>
              <w:suppressAutoHyphens/>
              <w:spacing w:line="220" w:lineRule="atLeast"/>
              <w:ind w:left="0"/>
              <w:jc w:val="right"/>
              <w:rPr>
                <w:lang w:val="en-US"/>
              </w:rPr>
            </w:pPr>
            <w:r w:rsidRPr="00A035C1">
              <w:rPr>
                <w:lang w:val="en-US"/>
              </w:rPr>
              <w:t>=</w:t>
            </w:r>
          </w:p>
        </w:tc>
        <w:tc>
          <w:tcPr>
            <w:tcW w:w="5216" w:type="dxa"/>
          </w:tcPr>
          <w:p w14:paraId="4583C92F" w14:textId="77777777" w:rsidR="00E81D9F" w:rsidRPr="00A035C1" w:rsidRDefault="00E81D9F" w:rsidP="00A035C1">
            <w:pPr>
              <w:pStyle w:val="SingleTxtG"/>
              <w:suppressAutoHyphens/>
              <w:spacing w:line="220" w:lineRule="atLeast"/>
              <w:ind w:left="0" w:right="0"/>
              <w:rPr>
                <w:lang w:val="en-US"/>
              </w:rPr>
            </w:pPr>
            <w:r w:rsidRPr="00A035C1">
              <w:rPr>
                <w:lang w:val="en-US"/>
              </w:rPr>
              <w:t>number of operating cycles between two cycles where regenerative phases occur.</w:t>
            </w:r>
          </w:p>
        </w:tc>
      </w:tr>
    </w:tbl>
    <w:p w14:paraId="4583C931" w14:textId="77777777" w:rsidR="00E81D9F" w:rsidRPr="0075707B" w:rsidRDefault="00E81D9F" w:rsidP="00E81D9F">
      <w:pPr>
        <w:pStyle w:val="SingleTxtG"/>
        <w:spacing w:before="120"/>
        <w:rPr>
          <w:lang w:val="en-US"/>
        </w:rPr>
      </w:pPr>
      <w:r>
        <w:rPr>
          <w:lang w:val="en-US"/>
        </w:rPr>
        <w:tab/>
      </w:r>
      <w:r>
        <w:rPr>
          <w:lang w:val="en-US"/>
        </w:rPr>
        <w:tab/>
      </w:r>
      <w:r w:rsidRPr="0075707B">
        <w:rPr>
          <w:lang w:val="en-US"/>
        </w:rPr>
        <w:t>For exemplary illustration of measurement parameters see Figure 8/1.</w:t>
      </w:r>
    </w:p>
    <w:p w14:paraId="4583C932" w14:textId="77777777" w:rsidR="00E81D9F" w:rsidRPr="00475672" w:rsidRDefault="00E81D9F" w:rsidP="00E81D9F">
      <w:pPr>
        <w:pStyle w:val="Heading1"/>
      </w:pPr>
      <w:r>
        <w:rPr>
          <w:lang w:val="en-US"/>
        </w:rPr>
        <w:br w:type="page"/>
      </w:r>
      <w:r w:rsidRPr="00475672">
        <w:lastRenderedPageBreak/>
        <w:t>Figure 8/1</w:t>
      </w:r>
    </w:p>
    <w:p w14:paraId="4583C933" w14:textId="77777777" w:rsidR="00E81D9F" w:rsidRPr="00475672" w:rsidRDefault="00E81D9F" w:rsidP="00E81D9F">
      <w:pPr>
        <w:pStyle w:val="SingleTxtG"/>
        <w:rPr>
          <w:b/>
          <w:lang w:val="en-US"/>
        </w:rPr>
      </w:pPr>
      <w:r w:rsidRPr="00475672">
        <w:rPr>
          <w:b/>
        </w:rPr>
        <w:t xml:space="preserve">Parameters measured during emissions test during and between cycles where regeneration occurs (schematic example, the emissions during </w:t>
      </w:r>
      <w:r>
        <w:rPr>
          <w:b/>
        </w:rPr>
        <w:t>"</w:t>
      </w:r>
      <w:r w:rsidRPr="00475672">
        <w:rPr>
          <w:b/>
        </w:rPr>
        <w:t>D</w:t>
      </w:r>
      <w:r>
        <w:rPr>
          <w:b/>
        </w:rPr>
        <w:t>"</w:t>
      </w:r>
      <w:r w:rsidRPr="00475672">
        <w:rPr>
          <w:b/>
        </w:rPr>
        <w:t xml:space="preserve"> may increase or decrease)</w:t>
      </w:r>
    </w:p>
    <w:bookmarkStart w:id="212" w:name="_MON_1286640660"/>
    <w:bookmarkEnd w:id="212"/>
    <w:bookmarkStart w:id="213" w:name="_1299486403"/>
    <w:bookmarkEnd w:id="213"/>
    <w:p w14:paraId="4583C934" w14:textId="33BD6741" w:rsidR="00E81D9F" w:rsidRPr="00095809" w:rsidRDefault="00E040E0" w:rsidP="00E81D9F">
      <w:pPr>
        <w:jc w:val="right"/>
      </w:pPr>
      <w:r w:rsidRPr="00095809">
        <w:rPr>
          <w:noProof/>
        </w:rPr>
      </w:r>
      <w:r w:rsidR="00E040E0" w:rsidRPr="00095809">
        <w:rPr>
          <w:noProof/>
        </w:rPr>
        <w:object w:dxaOrig="8506" w:dyaOrig="5011" w14:anchorId="3A132BC5">
          <v:shape id="_x0000_i1208" type="#_x0000_t75" alt="" style="width:438.1pt;height:259.2pt;mso-width-percent:0;mso-height-percent:0;mso-width-percent:0;mso-height-percent:0" o:ole="" fillcolor="window">
            <v:imagedata r:id="rId411" o:title="" grayscale="t"/>
          </v:shape>
          <o:OLEObject Type="Embed" ProgID="Word.Picture.8" ShapeID="_x0000_i1208" DrawAspect="Content" ObjectID="_1700046507" r:id="rId412"/>
        </w:object>
      </w:r>
    </w:p>
    <w:p w14:paraId="4583C935" w14:textId="77777777" w:rsidR="00E81D9F" w:rsidRPr="00095809" w:rsidRDefault="00E81D9F" w:rsidP="00E81D9F"/>
    <w:p w14:paraId="4583C936" w14:textId="77777777" w:rsidR="00E81D9F" w:rsidRPr="00E834B8" w:rsidRDefault="00E81D9F" w:rsidP="00E81D9F">
      <w:pPr>
        <w:pStyle w:val="SingleTxtG"/>
        <w:ind w:left="2268" w:hanging="1134"/>
      </w:pPr>
      <w:r w:rsidRPr="00E834B8">
        <w:t>3.3.1.</w:t>
      </w:r>
      <w:r w:rsidRPr="00E834B8">
        <w:tab/>
        <w:t>Calculation of the regeneration factor K for each pollutant (</w:t>
      </w:r>
      <w:proofErr w:type="spellStart"/>
      <w:r w:rsidRPr="00E834B8">
        <w:t>i</w:t>
      </w:r>
      <w:proofErr w:type="spellEnd"/>
      <w:r w:rsidRPr="00E834B8">
        <w:t>) considered</w:t>
      </w:r>
    </w:p>
    <w:p w14:paraId="4583C937" w14:textId="77777777" w:rsidR="00E81D9F" w:rsidRPr="00E834B8" w:rsidRDefault="00E81D9F" w:rsidP="00E81D9F">
      <w:pPr>
        <w:pStyle w:val="SingleTxtG"/>
        <w:ind w:left="2268" w:hanging="1134"/>
      </w:pPr>
      <w:r w:rsidRPr="00E834B8">
        <w:tab/>
        <w:t>K</w:t>
      </w:r>
      <w:r w:rsidRPr="009A450C">
        <w:rPr>
          <w:vertAlign w:val="subscript"/>
        </w:rPr>
        <w:t>i</w:t>
      </w:r>
      <w:r w:rsidRPr="00E834B8">
        <w:t xml:space="preserve"> = </w:t>
      </w:r>
      <w:proofErr w:type="spellStart"/>
      <w:r w:rsidRPr="00E834B8">
        <w:t>M</w:t>
      </w:r>
      <w:r w:rsidRPr="009A450C">
        <w:rPr>
          <w:vertAlign w:val="subscript"/>
        </w:rPr>
        <w:t>pi</w:t>
      </w:r>
      <w:proofErr w:type="spellEnd"/>
      <w:r w:rsidRPr="00E834B8">
        <w:t xml:space="preserve"> / </w:t>
      </w:r>
      <w:proofErr w:type="spellStart"/>
      <w:r w:rsidRPr="00E834B8">
        <w:t>M</w:t>
      </w:r>
      <w:r w:rsidRPr="009A450C">
        <w:rPr>
          <w:vertAlign w:val="subscript"/>
        </w:rPr>
        <w:t>si</w:t>
      </w:r>
      <w:proofErr w:type="spellEnd"/>
    </w:p>
    <w:p w14:paraId="4583C938" w14:textId="77777777" w:rsidR="00E81D9F" w:rsidRPr="00E834B8" w:rsidRDefault="00E81D9F" w:rsidP="00E81D9F">
      <w:pPr>
        <w:pStyle w:val="SingleTxtG"/>
        <w:ind w:left="2268" w:hanging="1134"/>
      </w:pPr>
      <w:r w:rsidRPr="00E834B8">
        <w:tab/>
      </w:r>
      <w:proofErr w:type="spellStart"/>
      <w:r w:rsidRPr="00E834B8">
        <w:t>M</w:t>
      </w:r>
      <w:r w:rsidRPr="009A450C">
        <w:rPr>
          <w:vertAlign w:val="subscript"/>
        </w:rPr>
        <w:t>si</w:t>
      </w:r>
      <w:proofErr w:type="spellEnd"/>
      <w:r w:rsidRPr="00E834B8">
        <w:t xml:space="preserve">, </w:t>
      </w:r>
      <w:proofErr w:type="spellStart"/>
      <w:r w:rsidRPr="00E834B8">
        <w:t>M</w:t>
      </w:r>
      <w:r w:rsidRPr="009A450C">
        <w:rPr>
          <w:vertAlign w:val="subscript"/>
        </w:rPr>
        <w:t>pi</w:t>
      </w:r>
      <w:proofErr w:type="spellEnd"/>
      <w:r w:rsidRPr="00E834B8">
        <w:t xml:space="preserve"> and K</w:t>
      </w:r>
      <w:r w:rsidRPr="00F827F7">
        <w:rPr>
          <w:vertAlign w:val="subscript"/>
        </w:rPr>
        <w:t>i</w:t>
      </w:r>
      <w:r w:rsidRPr="00E834B8">
        <w:t xml:space="preserve"> results shall be recorded in the test report delivered by the </w:t>
      </w:r>
      <w:r w:rsidRPr="00E834B8">
        <w:tab/>
        <w:t>Technical Service.</w:t>
      </w:r>
    </w:p>
    <w:p w14:paraId="4583C939" w14:textId="77777777" w:rsidR="00E81D9F" w:rsidRPr="00E834B8" w:rsidRDefault="00E81D9F" w:rsidP="00E81D9F">
      <w:pPr>
        <w:pStyle w:val="SingleTxtG"/>
        <w:ind w:left="2268" w:hanging="1134"/>
      </w:pPr>
      <w:r w:rsidRPr="00E834B8">
        <w:tab/>
        <w:t>K</w:t>
      </w:r>
      <w:r w:rsidRPr="00F827F7">
        <w:rPr>
          <w:vertAlign w:val="subscript"/>
        </w:rPr>
        <w:t>i</w:t>
      </w:r>
      <w:r w:rsidRPr="00E834B8">
        <w:t xml:space="preserve"> may be determined following the completion of a single sequence.</w:t>
      </w:r>
    </w:p>
    <w:p w14:paraId="4583C93A" w14:textId="77777777" w:rsidR="00E81D9F" w:rsidRPr="00E834B8" w:rsidRDefault="00E81D9F" w:rsidP="00E81D9F">
      <w:pPr>
        <w:pStyle w:val="SingleTxtG"/>
        <w:ind w:left="2268" w:hanging="1134"/>
      </w:pPr>
      <w:r w:rsidRPr="00E834B8">
        <w:t>3.4.</w:t>
      </w:r>
      <w:r w:rsidRPr="00E834B8">
        <w:tab/>
        <w:t xml:space="preserve">Calculation of combined exhaust emissions of multiple periodic regenerating </w:t>
      </w:r>
      <w:r w:rsidRPr="00E834B8">
        <w:tab/>
        <w:t>systems</w:t>
      </w:r>
    </w:p>
    <w:p w14:paraId="4583C93B" w14:textId="042F0A79" w:rsidR="00E81D9F" w:rsidRPr="00095809" w:rsidRDefault="00E81D9F" w:rsidP="00E81D9F">
      <w:pPr>
        <w:pStyle w:val="SingleTxtG"/>
        <w:rPr>
          <w:lang w:val="en-US"/>
        </w:rPr>
      </w:pPr>
      <w:r w:rsidRPr="00095809">
        <w:rPr>
          <w:lang w:val="en-US"/>
        </w:rPr>
        <w:tab/>
      </w:r>
      <w:r>
        <w:rPr>
          <w:lang w:val="en-US"/>
        </w:rPr>
        <w:tab/>
      </w:r>
      <w:r w:rsidRPr="00E834B8">
        <w:rPr>
          <w:lang w:val="en-US"/>
        </w:rPr>
        <w:t>(1)</w:t>
      </w:r>
      <w:r w:rsidRPr="00095809">
        <w:rPr>
          <w:lang w:val="en-US"/>
        </w:rPr>
        <w:t xml:space="preserve">   </w:t>
      </w:r>
      <w:r w:rsidR="00E040E0" w:rsidRPr="00E834B8">
        <w:rPr>
          <w:noProof/>
          <w:position w:val="-26"/>
        </w:rPr>
      </w:r>
      <w:r w:rsidR="00E040E0" w:rsidRPr="00E834B8">
        <w:rPr>
          <w:noProof/>
          <w:position w:val="-26"/>
        </w:rPr>
        <w:object w:dxaOrig="1480" w:dyaOrig="1020" w14:anchorId="05985A64">
          <v:shape id="_x0000_i1207" type="#_x0000_t75" alt="" style="width:74.2pt;height:50.95pt;mso-width-percent:0;mso-height-percent:0;mso-width-percent:0;mso-height-percent:0" o:ole="">
            <v:imagedata r:id="rId413" o:title=""/>
          </v:shape>
          <o:OLEObject Type="Embed" ProgID="Equation.3" ShapeID="_x0000_i1207" DrawAspect="Content" ObjectID="_1700046508" r:id="rId414"/>
        </w:object>
      </w:r>
      <w:r w:rsidRPr="00095809">
        <w:rPr>
          <w:lang w:val="en-US"/>
        </w:rPr>
        <w:t xml:space="preserve">    </w:t>
      </w:r>
      <w:r w:rsidRPr="00095809">
        <w:rPr>
          <w:lang w:val="en-US"/>
        </w:rPr>
        <w:tab/>
      </w:r>
      <w:proofErr w:type="spellStart"/>
      <w:r w:rsidRPr="00E834B8">
        <w:rPr>
          <w:lang w:val="en-US"/>
        </w:rPr>
        <w:t>n</w:t>
      </w:r>
      <w:r w:rsidRPr="00E834B8">
        <w:rPr>
          <w:vertAlign w:val="subscript"/>
          <w:lang w:val="en-US"/>
        </w:rPr>
        <w:t>k</w:t>
      </w:r>
      <w:proofErr w:type="spellEnd"/>
      <w:r w:rsidRPr="00E834B8">
        <w:rPr>
          <w:lang w:val="en-US"/>
        </w:rPr>
        <w:t xml:space="preserve"> </w:t>
      </w:r>
      <w:r w:rsidRPr="00E834B8">
        <w:rPr>
          <w:rFonts w:ascii="Arial" w:hAnsi="Arial"/>
          <w:lang w:val="en-US"/>
        </w:rPr>
        <w:t xml:space="preserve">≥ </w:t>
      </w:r>
      <w:r w:rsidRPr="00E834B8">
        <w:rPr>
          <w:lang w:val="en-US"/>
        </w:rPr>
        <w:t>2</w:t>
      </w:r>
    </w:p>
    <w:p w14:paraId="4583C93C" w14:textId="1BB17FFA" w:rsidR="00E81D9F" w:rsidRPr="00095809" w:rsidRDefault="00E81D9F" w:rsidP="00E81D9F">
      <w:pPr>
        <w:pStyle w:val="SingleTxtG"/>
        <w:rPr>
          <w:lang w:val="en-US"/>
        </w:rPr>
      </w:pPr>
      <w:r w:rsidRPr="00095809">
        <w:rPr>
          <w:lang w:val="en-US"/>
        </w:rPr>
        <w:tab/>
      </w:r>
      <w:r>
        <w:rPr>
          <w:lang w:val="en-US"/>
        </w:rPr>
        <w:tab/>
      </w:r>
      <w:r w:rsidRPr="00E834B8">
        <w:rPr>
          <w:lang w:val="en-US"/>
        </w:rPr>
        <w:t>(2)</w:t>
      </w:r>
      <w:r w:rsidRPr="00095809">
        <w:rPr>
          <w:lang w:val="en-US"/>
        </w:rPr>
        <w:t xml:space="preserve">   </w:t>
      </w:r>
      <w:r w:rsidR="00E040E0" w:rsidRPr="00E834B8">
        <w:rPr>
          <w:noProof/>
          <w:position w:val="-28"/>
        </w:rPr>
      </w:r>
      <w:r w:rsidR="00E040E0" w:rsidRPr="00E834B8">
        <w:rPr>
          <w:noProof/>
          <w:position w:val="-28"/>
        </w:rPr>
        <w:object w:dxaOrig="1460" w:dyaOrig="1040" w14:anchorId="1E7A685D">
          <v:shape id="_x0000_i1206" type="#_x0000_t75" alt="" style="width:73.1pt;height:52.05pt;mso-width-percent:0;mso-height-percent:0;mso-width-percent:0;mso-height-percent:0" o:ole="">
            <v:imagedata r:id="rId415" o:title=""/>
          </v:shape>
          <o:OLEObject Type="Embed" ProgID="Equation.3" ShapeID="_x0000_i1206" DrawAspect="Content" ObjectID="_1700046509" r:id="rId416"/>
        </w:object>
      </w:r>
    </w:p>
    <w:p w14:paraId="4583C93D" w14:textId="03876042" w:rsidR="00E81D9F" w:rsidRPr="00095809" w:rsidRDefault="00E81D9F" w:rsidP="00E81D9F">
      <w:pPr>
        <w:pStyle w:val="SingleTxtG"/>
        <w:rPr>
          <w:lang w:val="en-US"/>
        </w:rPr>
      </w:pPr>
      <w:r w:rsidRPr="00095809">
        <w:rPr>
          <w:lang w:val="en-US"/>
        </w:rPr>
        <w:tab/>
      </w:r>
      <w:r>
        <w:rPr>
          <w:lang w:val="en-US"/>
        </w:rPr>
        <w:tab/>
      </w:r>
      <w:r w:rsidRPr="00E834B8">
        <w:rPr>
          <w:lang w:val="en-US"/>
        </w:rPr>
        <w:t>(3)</w:t>
      </w:r>
      <w:r w:rsidRPr="00095809">
        <w:rPr>
          <w:lang w:val="en-US"/>
        </w:rPr>
        <w:t xml:space="preserve">   </w:t>
      </w:r>
      <w:r w:rsidR="00E040E0" w:rsidRPr="00095809">
        <w:rPr>
          <w:noProof/>
          <w:position w:val="-60"/>
        </w:rPr>
      </w:r>
      <w:r w:rsidR="00E040E0" w:rsidRPr="00095809">
        <w:rPr>
          <w:noProof/>
          <w:position w:val="-60"/>
        </w:rPr>
        <w:object w:dxaOrig="1640" w:dyaOrig="1300" w14:anchorId="4727B5AE">
          <v:shape id="_x0000_i1205" type="#_x0000_t75" alt="" style="width:81.95pt;height:64.8pt;mso-width-percent:0;mso-height-percent:0;mso-width-percent:0;mso-height-percent:0" o:ole="">
            <v:imagedata r:id="rId417" o:title=""/>
          </v:shape>
          <o:OLEObject Type="Embed" ProgID="Equation.3" ShapeID="_x0000_i1205" DrawAspect="Content" ObjectID="_1700046510" r:id="rId418"/>
        </w:object>
      </w:r>
    </w:p>
    <w:p w14:paraId="4583C93E" w14:textId="7B846D8F" w:rsidR="00E81D9F" w:rsidRPr="00095809" w:rsidRDefault="00E81D9F" w:rsidP="00E81D9F">
      <w:pPr>
        <w:pStyle w:val="SingleTxtG"/>
        <w:rPr>
          <w:lang w:val="en-US"/>
        </w:rPr>
      </w:pPr>
      <w:r w:rsidRPr="00095809">
        <w:rPr>
          <w:lang w:val="en-US"/>
        </w:rPr>
        <w:lastRenderedPageBreak/>
        <w:tab/>
      </w:r>
      <w:r>
        <w:rPr>
          <w:lang w:val="en-US"/>
        </w:rPr>
        <w:tab/>
      </w:r>
      <w:r w:rsidRPr="00E834B8">
        <w:rPr>
          <w:lang w:val="en-US"/>
        </w:rPr>
        <w:t xml:space="preserve">(4)   </w:t>
      </w:r>
      <w:r w:rsidR="00E040E0" w:rsidRPr="00095809">
        <w:rPr>
          <w:noProof/>
          <w:position w:val="-60"/>
        </w:rPr>
      </w:r>
      <w:r w:rsidR="00E040E0" w:rsidRPr="00095809">
        <w:rPr>
          <w:noProof/>
          <w:position w:val="-60"/>
        </w:rPr>
        <w:object w:dxaOrig="1579" w:dyaOrig="1300" w14:anchorId="55919365">
          <v:shape id="_x0000_i1204" type="#_x0000_t75" alt="" style="width:79.2pt;height:64.8pt;mso-width-percent:0;mso-height-percent:0;mso-width-percent:0;mso-height-percent:0" o:ole="">
            <v:imagedata r:id="rId419" o:title=""/>
          </v:shape>
          <o:OLEObject Type="Embed" ProgID="Equation.3" ShapeID="_x0000_i1204" DrawAspect="Content" ObjectID="_1700046511" r:id="rId420"/>
        </w:object>
      </w:r>
    </w:p>
    <w:p w14:paraId="4583C93F" w14:textId="226BFFE3" w:rsidR="00E81D9F" w:rsidRPr="00095809" w:rsidRDefault="00E81D9F" w:rsidP="00E81D9F">
      <w:pPr>
        <w:pStyle w:val="SingleTxtG"/>
        <w:rPr>
          <w:lang w:val="en-US"/>
        </w:rPr>
      </w:pPr>
      <w:r w:rsidRPr="00095809">
        <w:rPr>
          <w:lang w:val="en-US"/>
        </w:rPr>
        <w:tab/>
      </w:r>
      <w:r>
        <w:rPr>
          <w:lang w:val="en-US"/>
        </w:rPr>
        <w:tab/>
      </w:r>
      <w:r w:rsidRPr="00E834B8">
        <w:rPr>
          <w:lang w:val="en-US"/>
        </w:rPr>
        <w:t>(5)</w:t>
      </w:r>
      <w:r w:rsidRPr="00095809">
        <w:rPr>
          <w:lang w:val="en-US"/>
        </w:rPr>
        <w:t xml:space="preserve">   </w:t>
      </w:r>
      <w:r w:rsidR="00E040E0" w:rsidRPr="00095809">
        <w:rPr>
          <w:noProof/>
          <w:position w:val="-60"/>
        </w:rPr>
      </w:r>
      <w:r w:rsidR="00E040E0" w:rsidRPr="00095809">
        <w:rPr>
          <w:noProof/>
          <w:position w:val="-60"/>
        </w:rPr>
        <w:object w:dxaOrig="2659" w:dyaOrig="1300" w14:anchorId="4AA35B59">
          <v:shape id="_x0000_i1203" type="#_x0000_t75" alt="" style="width:132.9pt;height:64.8pt;mso-width-percent:0;mso-height-percent:0;mso-width-percent:0;mso-height-percent:0" o:ole="">
            <v:imagedata r:id="rId421" o:title=""/>
          </v:shape>
          <o:OLEObject Type="Embed" ProgID="Equation.3" ShapeID="_x0000_i1203" DrawAspect="Content" ObjectID="_1700046512" r:id="rId422"/>
        </w:object>
      </w:r>
    </w:p>
    <w:p w14:paraId="4583C940" w14:textId="24446189" w:rsidR="00E81D9F" w:rsidRPr="00095809" w:rsidRDefault="00E81D9F" w:rsidP="00E81D9F">
      <w:pPr>
        <w:pStyle w:val="SingleTxtG"/>
        <w:rPr>
          <w:lang w:val="en-US"/>
        </w:rPr>
      </w:pPr>
      <w:r w:rsidRPr="00095809">
        <w:rPr>
          <w:lang w:val="en-US"/>
        </w:rPr>
        <w:tab/>
      </w:r>
      <w:r>
        <w:rPr>
          <w:lang w:val="en-US"/>
        </w:rPr>
        <w:tab/>
      </w:r>
      <w:r w:rsidRPr="00E834B8">
        <w:rPr>
          <w:lang w:val="en-US"/>
        </w:rPr>
        <w:t>(6)</w:t>
      </w:r>
      <w:r w:rsidRPr="00095809">
        <w:rPr>
          <w:lang w:val="en-US"/>
        </w:rPr>
        <w:t xml:space="preserve">   </w:t>
      </w:r>
      <w:r w:rsidR="00E040E0" w:rsidRPr="00095809">
        <w:rPr>
          <w:noProof/>
          <w:position w:val="-60"/>
        </w:rPr>
      </w:r>
      <w:r w:rsidR="00E040E0" w:rsidRPr="00095809">
        <w:rPr>
          <w:noProof/>
          <w:position w:val="-60"/>
        </w:rPr>
        <w:object w:dxaOrig="2659" w:dyaOrig="1300" w14:anchorId="7F18FC7D">
          <v:shape id="_x0000_i1202" type="#_x0000_t75" alt="" style="width:132.9pt;height:64.8pt;mso-width-percent:0;mso-height-percent:0;mso-width-percent:0;mso-height-percent:0" o:ole="">
            <v:imagedata r:id="rId423" o:title=""/>
          </v:shape>
          <o:OLEObject Type="Embed" ProgID="Equation.3" ShapeID="_x0000_i1202" DrawAspect="Content" ObjectID="_1700046513" r:id="rId424"/>
        </w:object>
      </w:r>
    </w:p>
    <w:p w14:paraId="4583C941" w14:textId="6E5E95D7" w:rsidR="00E81D9F" w:rsidRDefault="00E81D9F" w:rsidP="00E81D9F">
      <w:pPr>
        <w:pStyle w:val="SingleTxtG"/>
        <w:rPr>
          <w:lang w:val="en-US"/>
        </w:rPr>
      </w:pPr>
      <w:r w:rsidRPr="00095809">
        <w:rPr>
          <w:lang w:val="en-US"/>
        </w:rPr>
        <w:tab/>
      </w:r>
      <w:r>
        <w:rPr>
          <w:lang w:val="en-US"/>
        </w:rPr>
        <w:tab/>
      </w:r>
      <w:r w:rsidRPr="00E834B8">
        <w:rPr>
          <w:lang w:val="en-US"/>
        </w:rPr>
        <w:t xml:space="preserve">(7)   </w:t>
      </w:r>
      <w:r w:rsidR="00E040E0" w:rsidRPr="00E834B8">
        <w:rPr>
          <w:noProof/>
          <w:position w:val="-26"/>
        </w:rPr>
      </w:r>
      <w:r w:rsidR="00E040E0" w:rsidRPr="00E834B8">
        <w:rPr>
          <w:noProof/>
          <w:position w:val="-26"/>
        </w:rPr>
        <w:object w:dxaOrig="859" w:dyaOrig="620" w14:anchorId="60DED13E">
          <v:shape id="_x0000_i1201" type="#_x0000_t75" alt="" style="width:43.2pt;height:31pt;mso-width-percent:0;mso-height-percent:0;mso-width-percent:0;mso-height-percent:0" o:ole="">
            <v:imagedata r:id="rId425" o:title=""/>
          </v:shape>
          <o:OLEObject Type="Embed" ProgID="Equation.3" ShapeID="_x0000_i1201" DrawAspect="Content" ObjectID="_1700046514" r:id="rId426"/>
        </w:object>
      </w:r>
      <w:r w:rsidR="00E040E0" w:rsidRPr="00095809">
        <w:rPr>
          <w:noProof/>
          <w:position w:val="-10"/>
        </w:rPr>
      </w:r>
      <w:r w:rsidR="00E040E0" w:rsidRPr="00095809">
        <w:rPr>
          <w:noProof/>
          <w:position w:val="-10"/>
        </w:rPr>
        <w:object w:dxaOrig="180" w:dyaOrig="340" w14:anchorId="7E70034F">
          <v:shape id="_x0000_i1200" type="#_x0000_t75" alt="" style="width:8.85pt;height:17.15pt;mso-width-percent:0;mso-height-percent:0;mso-width-percent:0;mso-height-percent:0" o:ole="">
            <v:imagedata r:id="rId427" o:title=""/>
          </v:shape>
          <o:OLEObject Type="Embed" ProgID="Equation.3" ShapeID="_x0000_i1200" DrawAspect="Content" ObjectID="_1700046515" r:id="rId428"/>
        </w:objec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E81D9F" w14:paraId="4583C943" w14:textId="77777777" w:rsidTr="00A035C1">
        <w:tc>
          <w:tcPr>
            <w:tcW w:w="6407" w:type="dxa"/>
            <w:gridSpan w:val="3"/>
          </w:tcPr>
          <w:p w14:paraId="4583C942" w14:textId="77777777" w:rsidR="00E81D9F" w:rsidRDefault="00E81D9F" w:rsidP="00A035C1">
            <w:pPr>
              <w:pStyle w:val="SingleTxtG"/>
              <w:suppressAutoHyphens/>
              <w:spacing w:line="240" w:lineRule="atLeast"/>
              <w:ind w:left="0"/>
            </w:pPr>
            <w:r w:rsidRPr="0046579E">
              <w:t>Where:</w:t>
            </w:r>
          </w:p>
        </w:tc>
      </w:tr>
      <w:tr w:rsidR="00E81D9F" w:rsidRPr="00A035C1" w14:paraId="4583C947" w14:textId="77777777" w:rsidTr="00A035C1">
        <w:tc>
          <w:tcPr>
            <w:tcW w:w="951" w:type="dxa"/>
          </w:tcPr>
          <w:p w14:paraId="4583C944" w14:textId="77777777" w:rsidR="00E81D9F" w:rsidRPr="00604E78" w:rsidRDefault="00E81D9F" w:rsidP="00A035C1">
            <w:pPr>
              <w:pStyle w:val="SingleTxtG"/>
              <w:suppressAutoHyphens/>
              <w:spacing w:after="100" w:line="220" w:lineRule="atLeast"/>
              <w:ind w:left="170" w:right="0"/>
            </w:pPr>
            <w:proofErr w:type="spellStart"/>
            <w:r w:rsidRPr="00A035C1">
              <w:rPr>
                <w:lang w:val="en-US"/>
              </w:rPr>
              <w:t>M</w:t>
            </w:r>
            <w:r w:rsidRPr="00A035C1">
              <w:rPr>
                <w:vertAlign w:val="subscript"/>
                <w:lang w:val="en-US"/>
              </w:rPr>
              <w:t>si</w:t>
            </w:r>
            <w:proofErr w:type="spellEnd"/>
          </w:p>
        </w:tc>
        <w:tc>
          <w:tcPr>
            <w:tcW w:w="353" w:type="dxa"/>
          </w:tcPr>
          <w:p w14:paraId="4583C945" w14:textId="77777777" w:rsidR="00E81D9F" w:rsidRPr="00604E78" w:rsidRDefault="00E81D9F" w:rsidP="00A035C1">
            <w:pPr>
              <w:pStyle w:val="SingleTxtG"/>
              <w:suppressAutoHyphens/>
              <w:spacing w:after="100" w:line="220" w:lineRule="atLeast"/>
              <w:ind w:left="0"/>
              <w:jc w:val="right"/>
            </w:pPr>
            <w:r w:rsidRPr="00604E78">
              <w:t>=</w:t>
            </w:r>
          </w:p>
        </w:tc>
        <w:tc>
          <w:tcPr>
            <w:tcW w:w="5103" w:type="dxa"/>
          </w:tcPr>
          <w:p w14:paraId="4583C946" w14:textId="77777777" w:rsidR="00E81D9F" w:rsidRPr="00604E78" w:rsidRDefault="00E81D9F" w:rsidP="00A035C1">
            <w:pPr>
              <w:pStyle w:val="SingleTxtG"/>
              <w:suppressAutoHyphens/>
              <w:spacing w:after="100" w:line="220" w:lineRule="atLeast"/>
              <w:ind w:left="0" w:right="0"/>
            </w:pPr>
            <w:r>
              <w:t>mean m</w:t>
            </w:r>
            <w:r w:rsidRPr="00A035C1">
              <w:rPr>
                <w:lang w:val="en-US"/>
              </w:rPr>
              <w:t xml:space="preserve">ass emission of </w:t>
            </w:r>
            <w:bookmarkStart w:id="214" w:name="OLE_LINK1"/>
            <w:bookmarkStart w:id="215" w:name="OLE_LINK2"/>
            <w:r w:rsidRPr="00A035C1">
              <w:rPr>
                <w:lang w:val="en-US"/>
              </w:rPr>
              <w:t xml:space="preserve">all events k of </w:t>
            </w:r>
            <w:bookmarkEnd w:id="214"/>
            <w:bookmarkEnd w:id="215"/>
            <w:r w:rsidRPr="00A035C1">
              <w:rPr>
                <w:lang w:val="en-US"/>
              </w:rPr>
              <w:t>pollutant (</w:t>
            </w:r>
            <w:proofErr w:type="spellStart"/>
            <w:r w:rsidRPr="00A035C1">
              <w:rPr>
                <w:lang w:val="en-US"/>
              </w:rPr>
              <w:t>i</w:t>
            </w:r>
            <w:proofErr w:type="spellEnd"/>
            <w:r w:rsidRPr="00A035C1">
              <w:rPr>
                <w:lang w:val="en-US"/>
              </w:rPr>
              <w:t>) in g/km without regeneration,</w:t>
            </w:r>
          </w:p>
        </w:tc>
      </w:tr>
      <w:tr w:rsidR="00E81D9F" w:rsidRPr="00A035C1" w14:paraId="4583C94B" w14:textId="77777777" w:rsidTr="00A035C1">
        <w:tc>
          <w:tcPr>
            <w:tcW w:w="951" w:type="dxa"/>
          </w:tcPr>
          <w:p w14:paraId="4583C948" w14:textId="77777777" w:rsidR="00E81D9F" w:rsidRPr="00604E78" w:rsidRDefault="00E81D9F" w:rsidP="00A035C1">
            <w:pPr>
              <w:pStyle w:val="SingleTxtG"/>
              <w:suppressAutoHyphens/>
              <w:spacing w:after="100" w:line="220" w:lineRule="atLeast"/>
              <w:ind w:left="170" w:right="0"/>
            </w:pPr>
            <w:proofErr w:type="spellStart"/>
            <w:r w:rsidRPr="00A035C1">
              <w:rPr>
                <w:lang w:val="en-US"/>
              </w:rPr>
              <w:t>M</w:t>
            </w:r>
            <w:r w:rsidRPr="00A035C1">
              <w:rPr>
                <w:vertAlign w:val="subscript"/>
                <w:lang w:val="en-US"/>
              </w:rPr>
              <w:t>ri</w:t>
            </w:r>
            <w:proofErr w:type="spellEnd"/>
          </w:p>
        </w:tc>
        <w:tc>
          <w:tcPr>
            <w:tcW w:w="353" w:type="dxa"/>
          </w:tcPr>
          <w:p w14:paraId="4583C949" w14:textId="77777777" w:rsidR="00E81D9F" w:rsidRPr="00C24433" w:rsidRDefault="00E81D9F" w:rsidP="00A035C1">
            <w:pPr>
              <w:pStyle w:val="SingleTxtG"/>
              <w:suppressAutoHyphens/>
              <w:spacing w:after="100" w:line="220" w:lineRule="atLeast"/>
              <w:ind w:left="0" w:right="0"/>
              <w:jc w:val="left"/>
            </w:pPr>
            <w:r>
              <w:t>=</w:t>
            </w:r>
          </w:p>
        </w:tc>
        <w:tc>
          <w:tcPr>
            <w:tcW w:w="5103" w:type="dxa"/>
          </w:tcPr>
          <w:p w14:paraId="4583C94A" w14:textId="77777777" w:rsidR="00E81D9F" w:rsidRPr="00604E78" w:rsidRDefault="00E81D9F" w:rsidP="00A035C1">
            <w:pPr>
              <w:pStyle w:val="SingleTxtG"/>
              <w:suppressAutoHyphens/>
              <w:spacing w:after="100" w:line="220" w:lineRule="atLeast"/>
              <w:ind w:left="0" w:right="0"/>
            </w:pPr>
            <w:r>
              <w:t>mean m</w:t>
            </w:r>
            <w:r w:rsidRPr="00A035C1">
              <w:rPr>
                <w:lang w:val="en-US"/>
              </w:rPr>
              <w:t>ass emission of all events k of pollutant (</w:t>
            </w:r>
            <w:proofErr w:type="spellStart"/>
            <w:r w:rsidRPr="00A035C1">
              <w:rPr>
                <w:lang w:val="en-US"/>
              </w:rPr>
              <w:t>i</w:t>
            </w:r>
            <w:proofErr w:type="spellEnd"/>
            <w:r w:rsidRPr="00A035C1">
              <w:rPr>
                <w:lang w:val="en-US"/>
              </w:rPr>
              <w:t>) in g/km during regeneration,</w:t>
            </w:r>
          </w:p>
        </w:tc>
      </w:tr>
      <w:tr w:rsidR="00E81D9F" w:rsidRPr="00A035C1" w14:paraId="4583C94F" w14:textId="77777777" w:rsidTr="00A035C1">
        <w:tc>
          <w:tcPr>
            <w:tcW w:w="951" w:type="dxa"/>
          </w:tcPr>
          <w:p w14:paraId="4583C94C" w14:textId="77777777" w:rsidR="00E81D9F" w:rsidRPr="00604E78" w:rsidRDefault="00E81D9F" w:rsidP="00A035C1">
            <w:pPr>
              <w:pStyle w:val="SingleTxtG"/>
              <w:suppressAutoHyphens/>
              <w:spacing w:after="100" w:line="220" w:lineRule="atLeast"/>
              <w:ind w:left="170" w:right="0"/>
            </w:pPr>
            <w:proofErr w:type="spellStart"/>
            <w:r w:rsidRPr="00A035C1">
              <w:rPr>
                <w:lang w:val="en-US"/>
              </w:rPr>
              <w:t>M</w:t>
            </w:r>
            <w:r w:rsidRPr="00A035C1">
              <w:rPr>
                <w:vertAlign w:val="subscript"/>
                <w:lang w:val="en-US"/>
              </w:rPr>
              <w:t>pi</w:t>
            </w:r>
            <w:proofErr w:type="spellEnd"/>
          </w:p>
        </w:tc>
        <w:tc>
          <w:tcPr>
            <w:tcW w:w="353" w:type="dxa"/>
          </w:tcPr>
          <w:p w14:paraId="4583C94D" w14:textId="77777777" w:rsidR="00E81D9F" w:rsidRPr="00604E78" w:rsidRDefault="00E81D9F" w:rsidP="00A035C1">
            <w:pPr>
              <w:pStyle w:val="SingleTxtG"/>
              <w:suppressAutoHyphens/>
              <w:spacing w:after="100" w:line="220" w:lineRule="atLeast"/>
              <w:ind w:left="0"/>
              <w:jc w:val="right"/>
            </w:pPr>
            <w:r w:rsidRPr="00604E78">
              <w:t>=</w:t>
            </w:r>
          </w:p>
        </w:tc>
        <w:tc>
          <w:tcPr>
            <w:tcW w:w="5103" w:type="dxa"/>
          </w:tcPr>
          <w:p w14:paraId="4583C94E" w14:textId="77777777" w:rsidR="00E81D9F" w:rsidRPr="00604E78" w:rsidRDefault="00E81D9F" w:rsidP="00A035C1">
            <w:pPr>
              <w:pStyle w:val="SingleTxtG"/>
              <w:suppressAutoHyphens/>
              <w:spacing w:after="100" w:line="220" w:lineRule="atLeast"/>
              <w:ind w:left="0" w:right="0"/>
            </w:pPr>
            <w:r>
              <w:t xml:space="preserve">mean </w:t>
            </w:r>
            <w:r w:rsidRPr="00604E78">
              <w:t>m</w:t>
            </w:r>
            <w:r w:rsidRPr="00A035C1">
              <w:rPr>
                <w:lang w:val="en-US"/>
              </w:rPr>
              <w:t>ass emission of all events k of pollutant (</w:t>
            </w:r>
            <w:proofErr w:type="spellStart"/>
            <w:r w:rsidRPr="00A035C1">
              <w:rPr>
                <w:lang w:val="en-US"/>
              </w:rPr>
              <w:t>i</w:t>
            </w:r>
            <w:proofErr w:type="spellEnd"/>
            <w:r w:rsidRPr="00A035C1">
              <w:rPr>
                <w:lang w:val="en-US"/>
              </w:rPr>
              <w:t>) in g/km,</w:t>
            </w:r>
          </w:p>
        </w:tc>
      </w:tr>
      <w:tr w:rsidR="00E81D9F" w:rsidRPr="00A035C1" w14:paraId="4583C953" w14:textId="77777777" w:rsidTr="00A035C1">
        <w:tc>
          <w:tcPr>
            <w:tcW w:w="951" w:type="dxa"/>
          </w:tcPr>
          <w:p w14:paraId="4583C950" w14:textId="77777777" w:rsidR="00E81D9F" w:rsidRPr="00604E78" w:rsidRDefault="00E81D9F" w:rsidP="00A035C1">
            <w:pPr>
              <w:pStyle w:val="SingleTxtG"/>
              <w:suppressAutoHyphens/>
              <w:spacing w:after="100" w:line="220" w:lineRule="atLeast"/>
              <w:ind w:left="170" w:right="0"/>
            </w:pPr>
            <w:proofErr w:type="spellStart"/>
            <w:r w:rsidRPr="00A035C1">
              <w:rPr>
                <w:lang w:val="en-US"/>
              </w:rPr>
              <w:t>M</w:t>
            </w:r>
            <w:r w:rsidRPr="00A035C1">
              <w:rPr>
                <w:vertAlign w:val="subscript"/>
                <w:lang w:val="en-US"/>
              </w:rPr>
              <w:t>sik</w:t>
            </w:r>
            <w:proofErr w:type="spellEnd"/>
          </w:p>
        </w:tc>
        <w:tc>
          <w:tcPr>
            <w:tcW w:w="353" w:type="dxa"/>
          </w:tcPr>
          <w:p w14:paraId="4583C951" w14:textId="77777777" w:rsidR="00E81D9F" w:rsidRPr="00604E78" w:rsidRDefault="00E81D9F" w:rsidP="00A035C1">
            <w:pPr>
              <w:pStyle w:val="SingleTxtG"/>
              <w:suppressAutoHyphens/>
              <w:spacing w:after="100" w:line="220" w:lineRule="atLeast"/>
              <w:ind w:left="0"/>
              <w:jc w:val="right"/>
            </w:pPr>
            <w:r w:rsidRPr="00604E78">
              <w:t>=</w:t>
            </w:r>
          </w:p>
        </w:tc>
        <w:tc>
          <w:tcPr>
            <w:tcW w:w="5103" w:type="dxa"/>
          </w:tcPr>
          <w:p w14:paraId="4583C952" w14:textId="77777777" w:rsidR="00E81D9F" w:rsidRPr="00604E78" w:rsidRDefault="00E81D9F" w:rsidP="00A035C1">
            <w:pPr>
              <w:pStyle w:val="SingleTxtG"/>
              <w:suppressAutoHyphens/>
              <w:spacing w:after="100" w:line="220" w:lineRule="atLeast"/>
              <w:ind w:left="0" w:right="0"/>
            </w:pPr>
            <w:r>
              <w:t>mean m</w:t>
            </w:r>
            <w:r w:rsidRPr="00A035C1">
              <w:rPr>
                <w:lang w:val="en-US"/>
              </w:rPr>
              <w:t>ass emission of event k of pollutant (</w:t>
            </w:r>
            <w:proofErr w:type="spellStart"/>
            <w:r w:rsidRPr="00A035C1">
              <w:rPr>
                <w:lang w:val="en-US"/>
              </w:rPr>
              <w:t>i</w:t>
            </w:r>
            <w:proofErr w:type="spellEnd"/>
            <w:r w:rsidRPr="00A035C1">
              <w:rPr>
                <w:lang w:val="en-US"/>
              </w:rPr>
              <w:t>) in g/km without regeneration,</w:t>
            </w:r>
          </w:p>
        </w:tc>
      </w:tr>
      <w:tr w:rsidR="00E81D9F" w:rsidRPr="00A035C1" w14:paraId="4583C957" w14:textId="77777777" w:rsidTr="00A035C1">
        <w:tc>
          <w:tcPr>
            <w:tcW w:w="951" w:type="dxa"/>
          </w:tcPr>
          <w:p w14:paraId="4583C954" w14:textId="77777777" w:rsidR="00E81D9F" w:rsidRPr="00604E78" w:rsidRDefault="00E81D9F" w:rsidP="00A035C1">
            <w:pPr>
              <w:pStyle w:val="SingleTxtG"/>
              <w:suppressAutoHyphens/>
              <w:spacing w:after="100" w:line="220" w:lineRule="atLeast"/>
              <w:ind w:left="170" w:right="0"/>
            </w:pPr>
            <w:proofErr w:type="spellStart"/>
            <w:r w:rsidRPr="00A035C1">
              <w:rPr>
                <w:lang w:val="en-US"/>
              </w:rPr>
              <w:t>M</w:t>
            </w:r>
            <w:r w:rsidRPr="00A035C1">
              <w:rPr>
                <w:vertAlign w:val="subscript"/>
                <w:lang w:val="en-US"/>
              </w:rPr>
              <w:t>rik</w:t>
            </w:r>
            <w:proofErr w:type="spellEnd"/>
          </w:p>
        </w:tc>
        <w:tc>
          <w:tcPr>
            <w:tcW w:w="353" w:type="dxa"/>
          </w:tcPr>
          <w:p w14:paraId="4583C955" w14:textId="77777777" w:rsidR="00E81D9F" w:rsidRPr="008A1BE4" w:rsidRDefault="00E81D9F" w:rsidP="00A035C1">
            <w:pPr>
              <w:pStyle w:val="SingleTxtG"/>
              <w:suppressAutoHyphens/>
              <w:spacing w:after="100" w:line="220" w:lineRule="atLeast"/>
              <w:ind w:left="0"/>
              <w:jc w:val="right"/>
            </w:pPr>
            <w:r>
              <w:t>=</w:t>
            </w:r>
          </w:p>
        </w:tc>
        <w:tc>
          <w:tcPr>
            <w:tcW w:w="5103" w:type="dxa"/>
          </w:tcPr>
          <w:p w14:paraId="4583C956" w14:textId="77777777" w:rsidR="00E81D9F" w:rsidRPr="00604E78" w:rsidRDefault="00E81D9F" w:rsidP="00A035C1">
            <w:pPr>
              <w:pStyle w:val="SingleTxtG"/>
              <w:suppressAutoHyphens/>
              <w:spacing w:after="100" w:line="220" w:lineRule="atLeast"/>
              <w:ind w:left="0" w:right="0"/>
            </w:pPr>
            <w:r>
              <w:t xml:space="preserve">mean </w:t>
            </w:r>
            <w:r w:rsidRPr="00A035C1">
              <w:rPr>
                <w:lang w:val="en-US"/>
              </w:rPr>
              <w:t>mass emission of event k of pollutant (</w:t>
            </w:r>
            <w:proofErr w:type="spellStart"/>
            <w:r w:rsidRPr="00A035C1">
              <w:rPr>
                <w:lang w:val="en-US"/>
              </w:rPr>
              <w:t>i</w:t>
            </w:r>
            <w:proofErr w:type="spellEnd"/>
            <w:r w:rsidRPr="00A035C1">
              <w:rPr>
                <w:lang w:val="en-US"/>
              </w:rPr>
              <w:t>) in g/km during regeneration,</w:t>
            </w:r>
          </w:p>
        </w:tc>
      </w:tr>
      <w:tr w:rsidR="00E81D9F" w:rsidRPr="00A035C1" w14:paraId="4583C95B" w14:textId="77777777" w:rsidTr="00A035C1">
        <w:tc>
          <w:tcPr>
            <w:tcW w:w="951" w:type="dxa"/>
          </w:tcPr>
          <w:p w14:paraId="4583C958" w14:textId="77777777" w:rsidR="00E81D9F" w:rsidRPr="00A035C1" w:rsidRDefault="00E81D9F" w:rsidP="00A035C1">
            <w:pPr>
              <w:pStyle w:val="SingleTxtG"/>
              <w:suppressAutoHyphens/>
              <w:spacing w:after="100" w:line="220" w:lineRule="atLeast"/>
              <w:ind w:left="170" w:right="0"/>
              <w:rPr>
                <w:lang w:val="en-US"/>
              </w:rPr>
            </w:pPr>
            <w:proofErr w:type="spellStart"/>
            <w:proofErr w:type="gramStart"/>
            <w:r w:rsidRPr="00A035C1">
              <w:rPr>
                <w:lang w:val="en-US"/>
              </w:rPr>
              <w:t>M'</w:t>
            </w:r>
            <w:r w:rsidRPr="00A035C1">
              <w:rPr>
                <w:vertAlign w:val="subscript"/>
                <w:lang w:val="en-US"/>
              </w:rPr>
              <w:t>sik,j</w:t>
            </w:r>
            <w:proofErr w:type="spellEnd"/>
            <w:proofErr w:type="gramEnd"/>
          </w:p>
        </w:tc>
        <w:tc>
          <w:tcPr>
            <w:tcW w:w="353" w:type="dxa"/>
          </w:tcPr>
          <w:p w14:paraId="4583C959" w14:textId="77777777" w:rsidR="00E81D9F" w:rsidRDefault="00E81D9F" w:rsidP="00A035C1">
            <w:pPr>
              <w:pStyle w:val="SingleTxtG"/>
              <w:suppressAutoHyphens/>
              <w:spacing w:after="100" w:line="220" w:lineRule="atLeast"/>
              <w:ind w:left="0"/>
              <w:jc w:val="right"/>
            </w:pPr>
            <w:r>
              <w:t>=</w:t>
            </w:r>
          </w:p>
        </w:tc>
        <w:tc>
          <w:tcPr>
            <w:tcW w:w="5103" w:type="dxa"/>
          </w:tcPr>
          <w:p w14:paraId="4583C95A" w14:textId="77777777" w:rsidR="00E81D9F" w:rsidRPr="00A035C1" w:rsidRDefault="00E81D9F" w:rsidP="00A035C1">
            <w:pPr>
              <w:pStyle w:val="SingleTxtG"/>
              <w:suppressAutoHyphens/>
              <w:spacing w:after="100" w:line="220" w:lineRule="atLeast"/>
              <w:ind w:left="0" w:right="0"/>
              <w:rPr>
                <w:lang w:val="en-US"/>
              </w:rPr>
            </w:pPr>
            <w:r w:rsidRPr="00604E78">
              <w:t>m</w:t>
            </w:r>
            <w:r w:rsidRPr="00A035C1">
              <w:rPr>
                <w:lang w:val="en-US"/>
              </w:rPr>
              <w:t>ass emissions of event k of pollutant (</w:t>
            </w:r>
            <w:proofErr w:type="spellStart"/>
            <w:r w:rsidRPr="00A035C1">
              <w:rPr>
                <w:lang w:val="en-US"/>
              </w:rPr>
              <w:t>i</w:t>
            </w:r>
            <w:proofErr w:type="spellEnd"/>
            <w:r w:rsidRPr="00A035C1">
              <w:rPr>
                <w:lang w:val="en-US"/>
              </w:rPr>
              <w:t xml:space="preserve">) in g/km over one Type I operating cycle (or equivalent engine test bench cycle) without regeneration measured at point j; 1 ≤ j ≤ </w:t>
            </w:r>
            <w:proofErr w:type="spellStart"/>
            <w:r w:rsidRPr="00A035C1">
              <w:rPr>
                <w:lang w:val="en-US"/>
              </w:rPr>
              <w:t>n</w:t>
            </w:r>
            <w:r w:rsidRPr="00A035C1">
              <w:rPr>
                <w:vertAlign w:val="subscript"/>
                <w:lang w:val="en-US"/>
              </w:rPr>
              <w:t>k</w:t>
            </w:r>
            <w:proofErr w:type="spellEnd"/>
            <w:r w:rsidRPr="00A035C1">
              <w:rPr>
                <w:lang w:val="en-US"/>
              </w:rPr>
              <w:t>,</w:t>
            </w:r>
          </w:p>
        </w:tc>
      </w:tr>
      <w:tr w:rsidR="00E81D9F" w:rsidRPr="00A035C1" w14:paraId="4583C95F" w14:textId="77777777" w:rsidTr="00A035C1">
        <w:tc>
          <w:tcPr>
            <w:tcW w:w="951" w:type="dxa"/>
          </w:tcPr>
          <w:p w14:paraId="4583C95C" w14:textId="77777777" w:rsidR="00E81D9F" w:rsidRPr="00A035C1" w:rsidRDefault="00E81D9F" w:rsidP="00A035C1">
            <w:pPr>
              <w:pStyle w:val="SingleTxtG"/>
              <w:suppressAutoHyphens/>
              <w:spacing w:after="100" w:line="220" w:lineRule="atLeast"/>
              <w:ind w:left="170" w:right="0"/>
              <w:rPr>
                <w:lang w:val="en-US"/>
              </w:rPr>
            </w:pPr>
            <w:proofErr w:type="spellStart"/>
            <w:proofErr w:type="gramStart"/>
            <w:r w:rsidRPr="00A035C1">
              <w:rPr>
                <w:lang w:val="en-US"/>
              </w:rPr>
              <w:t>M'</w:t>
            </w:r>
            <w:r w:rsidRPr="00A035C1">
              <w:rPr>
                <w:vertAlign w:val="subscript"/>
                <w:lang w:val="en-US"/>
              </w:rPr>
              <w:t>rik,j</w:t>
            </w:r>
            <w:proofErr w:type="spellEnd"/>
            <w:proofErr w:type="gramEnd"/>
          </w:p>
        </w:tc>
        <w:tc>
          <w:tcPr>
            <w:tcW w:w="353" w:type="dxa"/>
          </w:tcPr>
          <w:p w14:paraId="4583C95D" w14:textId="77777777" w:rsidR="00E81D9F" w:rsidRPr="00604E78" w:rsidRDefault="00E81D9F" w:rsidP="00A035C1">
            <w:pPr>
              <w:pStyle w:val="SingleTxtG"/>
              <w:suppressAutoHyphens/>
              <w:spacing w:after="100" w:line="220" w:lineRule="atLeast"/>
              <w:ind w:left="0"/>
              <w:jc w:val="right"/>
            </w:pPr>
            <w:r w:rsidRPr="00604E78">
              <w:t>=</w:t>
            </w:r>
          </w:p>
        </w:tc>
        <w:tc>
          <w:tcPr>
            <w:tcW w:w="5103" w:type="dxa"/>
          </w:tcPr>
          <w:p w14:paraId="4583C95E" w14:textId="77777777" w:rsidR="00E81D9F" w:rsidRPr="00C004FB" w:rsidRDefault="00E81D9F" w:rsidP="00A035C1">
            <w:pPr>
              <w:pStyle w:val="SingleTxtG"/>
              <w:suppressAutoHyphens/>
              <w:spacing w:after="100" w:line="220" w:lineRule="atLeast"/>
              <w:ind w:left="0" w:right="0"/>
            </w:pPr>
            <w:r>
              <w:t>m</w:t>
            </w:r>
            <w:r w:rsidRPr="00A035C1">
              <w:rPr>
                <w:lang w:val="en-US"/>
              </w:rPr>
              <w:t>ass emissions of event k of pollutant (</w:t>
            </w:r>
            <w:proofErr w:type="spellStart"/>
            <w:r w:rsidRPr="00A035C1">
              <w:rPr>
                <w:lang w:val="en-US"/>
              </w:rPr>
              <w:t>i</w:t>
            </w:r>
            <w:proofErr w:type="spellEnd"/>
            <w:r w:rsidRPr="00A035C1">
              <w:rPr>
                <w:lang w:val="en-US"/>
              </w:rPr>
              <w:t xml:space="preserve">) in g/km over one Type I operating cycle (or equivalent engine test bench cycle) during regeneration (when j &gt; 1, the first Type I test is run cold, and subsequent cycles are hot) measured at </w:t>
            </w:r>
            <w:r w:rsidRPr="00A035C1">
              <w:rPr>
                <w:lang w:val="en-US"/>
              </w:rPr>
              <w:tab/>
              <w:t xml:space="preserve">operating cycle j; 1 ≤ j ≤ </w:t>
            </w:r>
            <w:proofErr w:type="spellStart"/>
            <w:r w:rsidRPr="00A035C1">
              <w:rPr>
                <w:lang w:val="en-US"/>
              </w:rPr>
              <w:t>n</w:t>
            </w:r>
            <w:r w:rsidRPr="00A035C1">
              <w:rPr>
                <w:vertAlign w:val="subscript"/>
                <w:lang w:val="en-US"/>
              </w:rPr>
              <w:t>k</w:t>
            </w:r>
            <w:proofErr w:type="spellEnd"/>
            <w:r w:rsidRPr="00A035C1">
              <w:rPr>
                <w:lang w:val="en-US"/>
              </w:rPr>
              <w:t>,</w:t>
            </w:r>
          </w:p>
        </w:tc>
      </w:tr>
      <w:tr w:rsidR="00E81D9F" w:rsidRPr="00A035C1" w14:paraId="4583C963" w14:textId="77777777" w:rsidTr="00A035C1">
        <w:tc>
          <w:tcPr>
            <w:tcW w:w="951" w:type="dxa"/>
          </w:tcPr>
          <w:p w14:paraId="4583C960" w14:textId="77777777" w:rsidR="00E81D9F" w:rsidRPr="00A035C1" w:rsidRDefault="00E81D9F" w:rsidP="00A035C1">
            <w:pPr>
              <w:pStyle w:val="SingleTxtG"/>
              <w:suppressAutoHyphens/>
              <w:spacing w:line="240" w:lineRule="atLeast"/>
              <w:ind w:left="170" w:right="0"/>
              <w:rPr>
                <w:lang w:val="en-US"/>
              </w:rPr>
            </w:pPr>
            <w:proofErr w:type="spellStart"/>
            <w:r w:rsidRPr="00A035C1">
              <w:rPr>
                <w:lang w:val="en-US"/>
              </w:rPr>
              <w:t>n</w:t>
            </w:r>
            <w:r w:rsidRPr="00A035C1">
              <w:rPr>
                <w:vertAlign w:val="subscript"/>
                <w:lang w:val="en-US"/>
              </w:rPr>
              <w:t>k</w:t>
            </w:r>
            <w:proofErr w:type="spellEnd"/>
          </w:p>
        </w:tc>
        <w:tc>
          <w:tcPr>
            <w:tcW w:w="353" w:type="dxa"/>
          </w:tcPr>
          <w:p w14:paraId="4583C961" w14:textId="77777777" w:rsidR="00E81D9F" w:rsidRPr="00604E78" w:rsidRDefault="00E81D9F" w:rsidP="00A035C1">
            <w:pPr>
              <w:pStyle w:val="SingleTxtG"/>
              <w:suppressAutoHyphens/>
              <w:spacing w:line="240" w:lineRule="atLeast"/>
              <w:ind w:left="0"/>
              <w:jc w:val="right"/>
            </w:pPr>
            <w:r w:rsidRPr="00604E78">
              <w:t>=</w:t>
            </w:r>
          </w:p>
        </w:tc>
        <w:tc>
          <w:tcPr>
            <w:tcW w:w="5103" w:type="dxa"/>
          </w:tcPr>
          <w:p w14:paraId="4583C962" w14:textId="77777777" w:rsidR="00E81D9F" w:rsidRPr="00A035C1" w:rsidRDefault="00E81D9F" w:rsidP="00A035C1">
            <w:pPr>
              <w:pStyle w:val="SingleTxtG"/>
              <w:suppressAutoHyphens/>
              <w:spacing w:line="240" w:lineRule="atLeast"/>
              <w:ind w:left="0" w:right="0"/>
              <w:rPr>
                <w:lang w:val="en-US"/>
              </w:rPr>
            </w:pPr>
            <w:r>
              <w:t>n</w:t>
            </w:r>
            <w:r w:rsidRPr="00A035C1">
              <w:rPr>
                <w:lang w:val="en-US"/>
              </w:rPr>
              <w:t xml:space="preserve">umber of test points of event k at which emissions measurements (Type I operating cycles or equivalent engine test bench cycles) are made between two cycles where regenerative phases occur, </w:t>
            </w:r>
            <w:r w:rsidRPr="00A035C1">
              <w:sym w:font="Symbol" w:char="F0B3"/>
            </w:r>
            <w:r w:rsidRPr="00A035C1">
              <w:rPr>
                <w:lang w:val="en-US"/>
              </w:rPr>
              <w:t xml:space="preserve"> 2,</w:t>
            </w:r>
          </w:p>
        </w:tc>
      </w:tr>
      <w:tr w:rsidR="00E81D9F" w:rsidRPr="00A035C1" w14:paraId="4583C967" w14:textId="77777777" w:rsidTr="00A035C1">
        <w:tc>
          <w:tcPr>
            <w:tcW w:w="951" w:type="dxa"/>
          </w:tcPr>
          <w:p w14:paraId="4583C964" w14:textId="77777777" w:rsidR="00E81D9F" w:rsidRPr="00A035C1" w:rsidRDefault="00E81D9F" w:rsidP="00A035C1">
            <w:pPr>
              <w:pStyle w:val="SingleTxtG"/>
              <w:suppressAutoHyphens/>
              <w:spacing w:line="240" w:lineRule="atLeast"/>
              <w:ind w:left="170" w:right="0"/>
              <w:rPr>
                <w:lang w:val="en-US"/>
              </w:rPr>
            </w:pPr>
            <w:r w:rsidRPr="00A035C1">
              <w:rPr>
                <w:lang w:val="en-US"/>
              </w:rPr>
              <w:t>d</w:t>
            </w:r>
            <w:r w:rsidRPr="00A035C1">
              <w:rPr>
                <w:vertAlign w:val="subscript"/>
                <w:lang w:val="en-US"/>
              </w:rPr>
              <w:t>k</w:t>
            </w:r>
          </w:p>
        </w:tc>
        <w:tc>
          <w:tcPr>
            <w:tcW w:w="353" w:type="dxa"/>
          </w:tcPr>
          <w:p w14:paraId="4583C965" w14:textId="77777777" w:rsidR="00E81D9F" w:rsidRPr="00604E78" w:rsidRDefault="00E81D9F" w:rsidP="00A035C1">
            <w:pPr>
              <w:pStyle w:val="SingleTxtG"/>
              <w:suppressAutoHyphens/>
              <w:spacing w:line="240" w:lineRule="atLeast"/>
              <w:ind w:left="0"/>
              <w:jc w:val="right"/>
            </w:pPr>
            <w:r>
              <w:t>=</w:t>
            </w:r>
          </w:p>
        </w:tc>
        <w:tc>
          <w:tcPr>
            <w:tcW w:w="5103" w:type="dxa"/>
          </w:tcPr>
          <w:p w14:paraId="4583C966" w14:textId="77777777" w:rsidR="00E81D9F" w:rsidRPr="00A035C1" w:rsidRDefault="00E81D9F" w:rsidP="00A035C1">
            <w:pPr>
              <w:pStyle w:val="SingleTxtG"/>
              <w:suppressAutoHyphens/>
              <w:spacing w:line="240" w:lineRule="atLeast"/>
              <w:ind w:left="0" w:right="0"/>
              <w:rPr>
                <w:lang w:val="en-US"/>
              </w:rPr>
            </w:pPr>
            <w:r>
              <w:t>n</w:t>
            </w:r>
            <w:r w:rsidRPr="00A035C1">
              <w:rPr>
                <w:lang w:val="en-US"/>
              </w:rPr>
              <w:t>umber of operating cycles of event k required for regeneration,</w:t>
            </w:r>
          </w:p>
        </w:tc>
      </w:tr>
      <w:tr w:rsidR="00E81D9F" w:rsidRPr="00A035C1" w14:paraId="4583C96B" w14:textId="77777777" w:rsidTr="00A035C1">
        <w:tc>
          <w:tcPr>
            <w:tcW w:w="951" w:type="dxa"/>
          </w:tcPr>
          <w:p w14:paraId="4583C968" w14:textId="77777777" w:rsidR="00E81D9F" w:rsidRPr="00A035C1" w:rsidRDefault="00E81D9F" w:rsidP="00A035C1">
            <w:pPr>
              <w:pStyle w:val="SingleTxtG"/>
              <w:suppressAutoHyphens/>
              <w:spacing w:line="240" w:lineRule="atLeast"/>
              <w:ind w:left="170" w:right="0"/>
              <w:rPr>
                <w:lang w:val="en-US"/>
              </w:rPr>
            </w:pPr>
            <w:r w:rsidRPr="00A035C1">
              <w:rPr>
                <w:lang w:val="en-US"/>
              </w:rPr>
              <w:t>D</w:t>
            </w:r>
            <w:r w:rsidRPr="00A035C1">
              <w:rPr>
                <w:vertAlign w:val="subscript"/>
                <w:lang w:val="en-US"/>
              </w:rPr>
              <w:t>k</w:t>
            </w:r>
          </w:p>
        </w:tc>
        <w:tc>
          <w:tcPr>
            <w:tcW w:w="353" w:type="dxa"/>
          </w:tcPr>
          <w:p w14:paraId="4583C969" w14:textId="77777777" w:rsidR="00E81D9F" w:rsidRDefault="00E81D9F" w:rsidP="00A035C1">
            <w:pPr>
              <w:pStyle w:val="SingleTxtG"/>
              <w:suppressAutoHyphens/>
              <w:spacing w:line="240" w:lineRule="atLeast"/>
              <w:ind w:left="0"/>
              <w:jc w:val="right"/>
            </w:pPr>
            <w:r>
              <w:t>=</w:t>
            </w:r>
          </w:p>
        </w:tc>
        <w:tc>
          <w:tcPr>
            <w:tcW w:w="5103" w:type="dxa"/>
          </w:tcPr>
          <w:p w14:paraId="4583C96A" w14:textId="77777777" w:rsidR="00E81D9F" w:rsidRPr="00A035C1" w:rsidRDefault="00E81D9F" w:rsidP="00A035C1">
            <w:pPr>
              <w:pStyle w:val="SingleTxtG"/>
              <w:suppressAutoHyphens/>
              <w:spacing w:line="240" w:lineRule="atLeast"/>
              <w:ind w:left="0" w:right="0"/>
              <w:rPr>
                <w:lang w:val="en-US"/>
              </w:rPr>
            </w:pPr>
            <w:r>
              <w:t>n</w:t>
            </w:r>
            <w:r w:rsidRPr="00A035C1">
              <w:rPr>
                <w:lang w:val="en-US"/>
              </w:rPr>
              <w:t xml:space="preserve">umber of operating cycles of event k between two cycles where </w:t>
            </w:r>
            <w:r w:rsidRPr="00A035C1">
              <w:rPr>
                <w:lang w:val="en-US"/>
              </w:rPr>
              <w:tab/>
              <w:t>regenerative phases occur.</w:t>
            </w:r>
          </w:p>
        </w:tc>
      </w:tr>
    </w:tbl>
    <w:p w14:paraId="4583C96C" w14:textId="77777777" w:rsidR="00E81D9F" w:rsidRDefault="00E81D9F" w:rsidP="00E81D9F">
      <w:pPr>
        <w:tabs>
          <w:tab w:val="left" w:pos="1080"/>
        </w:tabs>
        <w:ind w:right="-648"/>
        <w:jc w:val="center"/>
        <w:rPr>
          <w:sz w:val="20"/>
          <w:lang w:val="en-US"/>
        </w:rPr>
      </w:pPr>
    </w:p>
    <w:p w14:paraId="4583C96D" w14:textId="77777777" w:rsidR="00E81D9F" w:rsidRDefault="00E81D9F" w:rsidP="00E81D9F">
      <w:pPr>
        <w:tabs>
          <w:tab w:val="left" w:pos="1080"/>
        </w:tabs>
        <w:spacing w:after="120"/>
        <w:ind w:right="-646"/>
        <w:jc w:val="center"/>
        <w:rPr>
          <w:sz w:val="20"/>
          <w:lang w:val="en-US"/>
        </w:rPr>
      </w:pPr>
      <w:r w:rsidRPr="00EB05AB">
        <w:rPr>
          <w:sz w:val="20"/>
          <w:lang w:val="en-US"/>
        </w:rPr>
        <w:t>For an illustration of measurement parameters see Figure 8/2 (below)</w:t>
      </w:r>
    </w:p>
    <w:p w14:paraId="4583C96E" w14:textId="77777777" w:rsidR="00E81D9F" w:rsidRDefault="00E81D9F" w:rsidP="00E81D9F">
      <w:pPr>
        <w:pStyle w:val="Heading1"/>
      </w:pPr>
      <w:r w:rsidRPr="00C004FB">
        <w:t>Figure 8/2</w:t>
      </w:r>
    </w:p>
    <w:p w14:paraId="4583C96F" w14:textId="77777777" w:rsidR="00E81D9F" w:rsidRDefault="00E81D9F" w:rsidP="00E81D9F">
      <w:pPr>
        <w:pStyle w:val="SingleTxtG"/>
        <w:spacing w:after="0"/>
        <w:rPr>
          <w:b/>
        </w:rPr>
      </w:pPr>
      <w:r w:rsidRPr="00EB05AB">
        <w:rPr>
          <w:b/>
        </w:rPr>
        <w:lastRenderedPageBreak/>
        <w:t>Parameters measured during emissions test during and between cycles where regeneration occurs (schematic example</w:t>
      </w:r>
      <w:r>
        <w:rPr>
          <w:b/>
        </w:rPr>
        <w:t>)</w:t>
      </w:r>
    </w:p>
    <w:p w14:paraId="46128D08" w14:textId="77777777" w:rsidR="0056368A" w:rsidRDefault="0056368A" w:rsidP="00E81D9F">
      <w:pPr>
        <w:pStyle w:val="SingleTxtG"/>
        <w:spacing w:after="0"/>
        <w:rPr>
          <w:b/>
        </w:rPr>
      </w:pPr>
    </w:p>
    <w:p w14:paraId="1852DD0C" w14:textId="15D6FE6C" w:rsidR="008F6A6E" w:rsidRDefault="008F6A6E" w:rsidP="00E81D9F">
      <w:pPr>
        <w:pStyle w:val="SingleTxtG"/>
        <w:rPr>
          <w:lang w:val="en-US"/>
        </w:rPr>
      </w:pPr>
      <w:r>
        <w:rPr>
          <w:noProof/>
          <w:lang w:val="en-AU" w:eastAsia="en-AU"/>
        </w:rPr>
        <w:drawing>
          <wp:inline distT="0" distB="0" distL="0" distR="0" wp14:anchorId="52BAEE18" wp14:editId="684CF60B">
            <wp:extent cx="4587875" cy="3371215"/>
            <wp:effectExtent l="0" t="0" r="3175" b="63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4587875" cy="3371215"/>
                    </a:xfrm>
                    <a:prstGeom prst="rect">
                      <a:avLst/>
                    </a:prstGeom>
                    <a:noFill/>
                    <a:ln>
                      <a:noFill/>
                    </a:ln>
                  </pic:spPr>
                </pic:pic>
              </a:graphicData>
            </a:graphic>
          </wp:inline>
        </w:drawing>
      </w:r>
    </w:p>
    <w:p w14:paraId="4583C984" w14:textId="3DF6DDAA" w:rsidR="00E81D9F" w:rsidRDefault="00E81D9F" w:rsidP="00D174B5">
      <w:pPr>
        <w:pStyle w:val="SingleTxtG"/>
        <w:ind w:left="567" w:firstLine="567"/>
        <w:rPr>
          <w:lang w:val="en-US"/>
        </w:rPr>
      </w:pPr>
      <w:r w:rsidRPr="00EB05AB">
        <w:rPr>
          <w:lang w:val="en-US"/>
        </w:rPr>
        <w:t>For more details of the schematic process see Figure 8/3</w:t>
      </w:r>
    </w:p>
    <w:p w14:paraId="4583C985" w14:textId="77777777" w:rsidR="00E81D9F" w:rsidRPr="00EB05AB" w:rsidRDefault="00E81D9F" w:rsidP="00E81D9F">
      <w:pPr>
        <w:pStyle w:val="Heading1"/>
        <w:rPr>
          <w:lang w:val="en-US"/>
        </w:rPr>
      </w:pPr>
      <w:r w:rsidRPr="00EB05AB">
        <w:rPr>
          <w:lang w:val="en-US"/>
        </w:rPr>
        <w:t>Figure 8/3</w:t>
      </w:r>
    </w:p>
    <w:p w14:paraId="4583C986" w14:textId="77777777" w:rsidR="00E81D9F" w:rsidRPr="00EB05AB" w:rsidRDefault="00E81D9F" w:rsidP="00E81D9F">
      <w:pPr>
        <w:pStyle w:val="SingleTxtG"/>
        <w:spacing w:after="100"/>
        <w:rPr>
          <w:u w:val="single"/>
          <w:lang w:val="en-US"/>
        </w:rPr>
      </w:pPr>
      <w:r w:rsidRPr="00EB05AB">
        <w:rPr>
          <w:b/>
          <w:lang w:val="en-US"/>
        </w:rPr>
        <w:t>Parameters measured during emissions test during and between cycles where regeneration occurs (schematic example)</w:t>
      </w:r>
    </w:p>
    <w:p w14:paraId="21ED24E8" w14:textId="1B113BA7" w:rsidR="00DE7F4B" w:rsidRDefault="00F749CD" w:rsidP="00D174B5">
      <w:pPr>
        <w:tabs>
          <w:tab w:val="left" w:pos="1418"/>
        </w:tabs>
        <w:ind w:left="851" w:hanging="851"/>
        <w:jc w:val="center"/>
        <w:rPr>
          <w:lang w:val="en-US"/>
        </w:rPr>
      </w:pPr>
      <w:r w:rsidRPr="00F749CD">
        <w:rPr>
          <w:noProof/>
          <w:lang w:val="en-US"/>
        </w:rPr>
        <w:drawing>
          <wp:inline distT="0" distB="0" distL="0" distR="0" wp14:anchorId="64CF1601" wp14:editId="36A221CA">
            <wp:extent cx="3611418" cy="233680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0"/>
                    <a:stretch>
                      <a:fillRect/>
                    </a:stretch>
                  </pic:blipFill>
                  <pic:spPr>
                    <a:xfrm>
                      <a:off x="0" y="0"/>
                      <a:ext cx="3629214" cy="2348315"/>
                    </a:xfrm>
                    <a:prstGeom prst="rect">
                      <a:avLst/>
                    </a:prstGeom>
                  </pic:spPr>
                </pic:pic>
              </a:graphicData>
            </a:graphic>
          </wp:inline>
        </w:drawing>
      </w:r>
    </w:p>
    <w:p w14:paraId="1AE2B720" w14:textId="77777777" w:rsidR="00DE7F4B" w:rsidRDefault="00DE7F4B" w:rsidP="00E81D9F">
      <w:pPr>
        <w:pStyle w:val="SingleTxtG"/>
        <w:ind w:left="2268" w:hanging="1134"/>
        <w:rPr>
          <w:lang w:val="en-US"/>
        </w:rPr>
      </w:pPr>
    </w:p>
    <w:p w14:paraId="4583C995" w14:textId="63ECB365" w:rsidR="00E81D9F" w:rsidRPr="00EB05AB" w:rsidRDefault="00E81D9F" w:rsidP="00D174B5">
      <w:pPr>
        <w:pStyle w:val="SingleTxtG"/>
        <w:rPr>
          <w:lang w:val="en-US"/>
        </w:rPr>
      </w:pPr>
      <w:r w:rsidRPr="00EB05AB">
        <w:rPr>
          <w:lang w:val="en-US"/>
        </w:rPr>
        <w:t>For application of a simple and realistic case, the following description gives a detailed explanation of the schematic example shown in Figure 8/3 above:</w:t>
      </w:r>
    </w:p>
    <w:p w14:paraId="4583C996" w14:textId="77777777" w:rsidR="00E81D9F" w:rsidRPr="00EB05AB" w:rsidRDefault="00E81D9F" w:rsidP="00E81D9F">
      <w:pPr>
        <w:pStyle w:val="SingleTxtG"/>
        <w:ind w:left="2268" w:hanging="1134"/>
        <w:rPr>
          <w:lang w:val="en-US"/>
        </w:rPr>
      </w:pPr>
      <w:r w:rsidRPr="00EB05AB">
        <w:rPr>
          <w:lang w:val="en-US"/>
        </w:rPr>
        <w:t>1.</w:t>
      </w:r>
      <w:r w:rsidRPr="00EB05AB">
        <w:rPr>
          <w:lang w:val="en-US"/>
        </w:rPr>
        <w:tab/>
        <w:t>"DPF": regenerative, equidistant events, similar emissions (</w:t>
      </w:r>
      <w:r w:rsidRPr="00EB05AB">
        <w:rPr>
          <w:snapToGrid w:val="0"/>
          <w:lang w:val="en-US" w:eastAsia="de-DE"/>
        </w:rPr>
        <w:t>±</w:t>
      </w:r>
      <w:r w:rsidRPr="00EB05AB">
        <w:rPr>
          <w:lang w:val="en-US"/>
        </w:rPr>
        <w:t>15 per cent) from event to event</w:t>
      </w:r>
    </w:p>
    <w:p w14:paraId="4583C997" w14:textId="77777777" w:rsidR="00E81D9F" w:rsidRPr="00EB05AB" w:rsidRDefault="00E81D9F" w:rsidP="00E81D9F">
      <w:pPr>
        <w:tabs>
          <w:tab w:val="left" w:pos="1134"/>
          <w:tab w:val="left" w:pos="1701"/>
          <w:tab w:val="left" w:pos="2268"/>
        </w:tabs>
        <w:spacing w:after="120"/>
        <w:ind w:left="2268" w:right="1134" w:hanging="1134"/>
        <w:jc w:val="both"/>
        <w:rPr>
          <w:sz w:val="20"/>
          <w:lang w:val="en-US"/>
        </w:rPr>
      </w:pPr>
      <w:r w:rsidRPr="00EB05AB">
        <w:rPr>
          <w:sz w:val="20"/>
          <w:lang w:val="en-US"/>
        </w:rPr>
        <w:tab/>
      </w:r>
      <w:r w:rsidRPr="00EB05AB">
        <w:rPr>
          <w:sz w:val="20"/>
          <w:lang w:val="en-US"/>
        </w:rPr>
        <w:tab/>
        <w:t>D</w:t>
      </w:r>
      <w:r w:rsidRPr="00EB05AB">
        <w:rPr>
          <w:sz w:val="20"/>
          <w:vertAlign w:val="subscript"/>
          <w:lang w:val="en-US"/>
        </w:rPr>
        <w:t>k</w:t>
      </w:r>
      <w:r w:rsidRPr="00EB05AB">
        <w:rPr>
          <w:sz w:val="20"/>
          <w:lang w:val="en-US"/>
        </w:rPr>
        <w:t xml:space="preserve"> = D</w:t>
      </w:r>
      <w:r w:rsidRPr="00EB05AB">
        <w:rPr>
          <w:sz w:val="20"/>
          <w:vertAlign w:val="subscript"/>
          <w:lang w:val="en-US"/>
        </w:rPr>
        <w:t>k+</w:t>
      </w:r>
      <w:proofErr w:type="gramStart"/>
      <w:r w:rsidRPr="00EB05AB">
        <w:rPr>
          <w:sz w:val="20"/>
          <w:vertAlign w:val="subscript"/>
          <w:lang w:val="en-US"/>
        </w:rPr>
        <w:t>1</w:t>
      </w:r>
      <w:r w:rsidRPr="00EB05AB">
        <w:rPr>
          <w:sz w:val="20"/>
          <w:lang w:val="en-US"/>
        </w:rPr>
        <w:t xml:space="preserve">  =</w:t>
      </w:r>
      <w:proofErr w:type="gramEnd"/>
      <w:r w:rsidRPr="00EB05AB">
        <w:rPr>
          <w:sz w:val="20"/>
          <w:lang w:val="en-US"/>
        </w:rPr>
        <w:t xml:space="preserve"> D</w:t>
      </w:r>
      <w:r w:rsidRPr="00EB05AB">
        <w:rPr>
          <w:sz w:val="20"/>
          <w:vertAlign w:val="subscript"/>
          <w:lang w:val="en-US"/>
        </w:rPr>
        <w:t>1</w:t>
      </w:r>
    </w:p>
    <w:p w14:paraId="4583C998" w14:textId="77777777" w:rsidR="00E81D9F" w:rsidRPr="00EB05AB" w:rsidRDefault="00E81D9F" w:rsidP="00E81D9F">
      <w:pPr>
        <w:tabs>
          <w:tab w:val="left" w:pos="1134"/>
          <w:tab w:val="left" w:pos="1701"/>
          <w:tab w:val="left" w:pos="2268"/>
        </w:tabs>
        <w:spacing w:after="120"/>
        <w:ind w:left="2268" w:right="1134" w:hanging="1134"/>
        <w:jc w:val="both"/>
        <w:rPr>
          <w:sz w:val="20"/>
          <w:lang w:val="en-US"/>
        </w:rPr>
      </w:pPr>
      <w:r w:rsidRPr="00EB05AB">
        <w:rPr>
          <w:sz w:val="20"/>
          <w:lang w:val="en-US"/>
        </w:rPr>
        <w:lastRenderedPageBreak/>
        <w:tab/>
      </w:r>
      <w:r w:rsidRPr="00EB05AB">
        <w:rPr>
          <w:sz w:val="20"/>
          <w:lang w:val="en-US"/>
        </w:rPr>
        <w:tab/>
      </w:r>
      <w:proofErr w:type="gramStart"/>
      <w:r w:rsidRPr="00EB05AB">
        <w:rPr>
          <w:sz w:val="20"/>
          <w:lang w:val="en-US"/>
        </w:rPr>
        <w:t>d</w:t>
      </w:r>
      <w:r w:rsidRPr="00EB05AB">
        <w:rPr>
          <w:sz w:val="20"/>
          <w:vertAlign w:val="subscript"/>
          <w:lang w:val="en-US"/>
        </w:rPr>
        <w:t>k</w:t>
      </w:r>
      <w:r w:rsidRPr="00EB05AB">
        <w:rPr>
          <w:sz w:val="20"/>
          <w:lang w:val="en-US"/>
        </w:rPr>
        <w:t xml:space="preserve">  =</w:t>
      </w:r>
      <w:proofErr w:type="gramEnd"/>
      <w:r w:rsidRPr="00EB05AB">
        <w:rPr>
          <w:sz w:val="20"/>
          <w:lang w:val="en-US"/>
        </w:rPr>
        <w:t xml:space="preserve"> d</w:t>
      </w:r>
      <w:r w:rsidRPr="00EB05AB">
        <w:rPr>
          <w:sz w:val="20"/>
          <w:vertAlign w:val="subscript"/>
          <w:lang w:val="en-US"/>
        </w:rPr>
        <w:t>k+1</w:t>
      </w:r>
      <w:r w:rsidRPr="00EB05AB">
        <w:rPr>
          <w:sz w:val="20"/>
          <w:lang w:val="en-US"/>
        </w:rPr>
        <w:t xml:space="preserve">   = d</w:t>
      </w:r>
      <w:r w:rsidRPr="00EB05AB">
        <w:rPr>
          <w:sz w:val="20"/>
          <w:vertAlign w:val="subscript"/>
          <w:lang w:val="en-US"/>
        </w:rPr>
        <w:t>1</w:t>
      </w:r>
    </w:p>
    <w:p w14:paraId="4583C999" w14:textId="77777777" w:rsidR="00E81D9F" w:rsidRPr="00EB05AB" w:rsidRDefault="00E81D9F" w:rsidP="00E81D9F">
      <w:pPr>
        <w:tabs>
          <w:tab w:val="left" w:pos="1134"/>
          <w:tab w:val="left" w:pos="1701"/>
          <w:tab w:val="left" w:pos="2268"/>
        </w:tabs>
        <w:spacing w:after="120"/>
        <w:ind w:left="2268" w:right="1134" w:hanging="1134"/>
        <w:jc w:val="both"/>
        <w:rPr>
          <w:sz w:val="20"/>
          <w:vertAlign w:val="subscript"/>
          <w:lang w:val="en-US"/>
        </w:rPr>
      </w:pPr>
      <w:r w:rsidRPr="00EB05AB">
        <w:rPr>
          <w:sz w:val="20"/>
          <w:lang w:val="en-US"/>
        </w:rPr>
        <w:tab/>
      </w:r>
      <w:r w:rsidRPr="00EB05AB">
        <w:rPr>
          <w:sz w:val="20"/>
          <w:lang w:val="en-US"/>
        </w:rPr>
        <w:tab/>
      </w:r>
      <w:proofErr w:type="spellStart"/>
      <w:r w:rsidRPr="00EB05AB">
        <w:rPr>
          <w:sz w:val="20"/>
          <w:lang w:val="en-US"/>
        </w:rPr>
        <w:t>M</w:t>
      </w:r>
      <w:r w:rsidRPr="00EB05AB">
        <w:rPr>
          <w:sz w:val="20"/>
          <w:vertAlign w:val="subscript"/>
          <w:lang w:val="en-US"/>
        </w:rPr>
        <w:t>rik</w:t>
      </w:r>
      <w:proofErr w:type="spellEnd"/>
      <w:r w:rsidRPr="00EB05AB">
        <w:rPr>
          <w:sz w:val="20"/>
          <w:vertAlign w:val="subscript"/>
          <w:lang w:val="en-US"/>
        </w:rPr>
        <w:t xml:space="preserve"> </w:t>
      </w:r>
      <w:r w:rsidRPr="00EB05AB">
        <w:rPr>
          <w:sz w:val="20"/>
          <w:lang w:val="en-US"/>
        </w:rPr>
        <w:t xml:space="preserve">– </w:t>
      </w:r>
      <w:proofErr w:type="spellStart"/>
      <w:r w:rsidRPr="00EB05AB">
        <w:rPr>
          <w:sz w:val="20"/>
          <w:lang w:val="en-US"/>
        </w:rPr>
        <w:t>M</w:t>
      </w:r>
      <w:r w:rsidRPr="00EB05AB">
        <w:rPr>
          <w:sz w:val="20"/>
          <w:vertAlign w:val="subscript"/>
          <w:lang w:val="en-US"/>
        </w:rPr>
        <w:t>sik</w:t>
      </w:r>
      <w:proofErr w:type="spellEnd"/>
      <w:r w:rsidRPr="00EB05AB">
        <w:rPr>
          <w:sz w:val="20"/>
          <w:lang w:val="en-US"/>
        </w:rPr>
        <w:t xml:space="preserve"> = M</w:t>
      </w:r>
      <w:r w:rsidRPr="00EB05AB">
        <w:rPr>
          <w:sz w:val="20"/>
          <w:vertAlign w:val="subscript"/>
          <w:lang w:val="en-US"/>
        </w:rPr>
        <w:t>rik+1</w:t>
      </w:r>
      <w:r w:rsidRPr="00EB05AB">
        <w:rPr>
          <w:sz w:val="20"/>
          <w:lang w:val="en-US"/>
        </w:rPr>
        <w:t xml:space="preserve"> – M</w:t>
      </w:r>
      <w:r w:rsidRPr="00EB05AB">
        <w:rPr>
          <w:sz w:val="20"/>
          <w:vertAlign w:val="subscript"/>
          <w:lang w:val="en-US"/>
        </w:rPr>
        <w:t>sik+1</w:t>
      </w:r>
    </w:p>
    <w:p w14:paraId="4583C99A" w14:textId="77777777" w:rsidR="00E81D9F" w:rsidRPr="00EB05AB" w:rsidRDefault="00E81D9F" w:rsidP="00E81D9F">
      <w:pPr>
        <w:tabs>
          <w:tab w:val="left" w:pos="1134"/>
          <w:tab w:val="left" w:pos="1701"/>
          <w:tab w:val="left" w:pos="2268"/>
        </w:tabs>
        <w:spacing w:after="120"/>
        <w:ind w:left="2268" w:right="1134" w:hanging="1134"/>
        <w:jc w:val="both"/>
        <w:rPr>
          <w:sz w:val="20"/>
          <w:lang w:val="en-US"/>
        </w:rPr>
      </w:pPr>
      <w:r w:rsidRPr="00EB05AB">
        <w:rPr>
          <w:sz w:val="20"/>
          <w:lang w:val="en-US"/>
        </w:rPr>
        <w:tab/>
      </w:r>
      <w:r w:rsidRPr="00EB05AB">
        <w:rPr>
          <w:sz w:val="20"/>
          <w:lang w:val="en-US"/>
        </w:rPr>
        <w:tab/>
      </w:r>
      <w:proofErr w:type="spellStart"/>
      <w:proofErr w:type="gramStart"/>
      <w:r w:rsidRPr="00EB05AB">
        <w:rPr>
          <w:sz w:val="20"/>
          <w:lang w:val="en-US"/>
        </w:rPr>
        <w:t>n</w:t>
      </w:r>
      <w:r w:rsidRPr="00EB05AB">
        <w:rPr>
          <w:sz w:val="20"/>
          <w:vertAlign w:val="subscript"/>
          <w:lang w:val="en-US"/>
        </w:rPr>
        <w:t>k</w:t>
      </w:r>
      <w:proofErr w:type="spellEnd"/>
      <w:r w:rsidRPr="00EB05AB">
        <w:rPr>
          <w:sz w:val="20"/>
          <w:lang w:val="en-US"/>
        </w:rPr>
        <w:t xml:space="preserve">  =</w:t>
      </w:r>
      <w:proofErr w:type="gramEnd"/>
      <w:r w:rsidRPr="00EB05AB">
        <w:rPr>
          <w:sz w:val="20"/>
          <w:lang w:val="en-US"/>
        </w:rPr>
        <w:t xml:space="preserve">  n</w:t>
      </w:r>
    </w:p>
    <w:p w14:paraId="4583C99B" w14:textId="77777777" w:rsidR="00E81D9F" w:rsidRPr="00EB05AB" w:rsidRDefault="00E81D9F" w:rsidP="00E81D9F">
      <w:pPr>
        <w:pStyle w:val="SingleTxtG"/>
        <w:ind w:left="2268" w:hanging="1134"/>
        <w:rPr>
          <w:lang w:val="en-US"/>
        </w:rPr>
      </w:pPr>
      <w:r w:rsidRPr="00EB05AB">
        <w:rPr>
          <w:lang w:val="en-US"/>
        </w:rPr>
        <w:t>2.</w:t>
      </w:r>
      <w:r w:rsidRPr="00EB05AB">
        <w:rPr>
          <w:lang w:val="en-US"/>
        </w:rPr>
        <w:tab/>
        <w:t>"</w:t>
      </w:r>
      <w:proofErr w:type="spellStart"/>
      <w:r w:rsidRPr="00EB05AB">
        <w:rPr>
          <w:lang w:val="en-US"/>
        </w:rPr>
        <w:t>DeNO</w:t>
      </w:r>
      <w:r w:rsidRPr="00F827F7">
        <w:rPr>
          <w:vertAlign w:val="subscript"/>
          <w:lang w:val="en-US"/>
        </w:rPr>
        <w:t>x</w:t>
      </w:r>
      <w:proofErr w:type="spellEnd"/>
      <w:r w:rsidRPr="00EB05AB">
        <w:rPr>
          <w:lang w:val="en-US"/>
        </w:rPr>
        <w:t xml:space="preserve">": the </w:t>
      </w:r>
      <w:proofErr w:type="spellStart"/>
      <w:r w:rsidRPr="00EB05AB">
        <w:rPr>
          <w:lang w:val="en-US"/>
        </w:rPr>
        <w:t>desulphurisation</w:t>
      </w:r>
      <w:proofErr w:type="spellEnd"/>
      <w:r w:rsidRPr="00EB05AB">
        <w:rPr>
          <w:lang w:val="en-US"/>
        </w:rPr>
        <w:t xml:space="preserve"> (SO</w:t>
      </w:r>
      <w:r w:rsidRPr="00EB05AB">
        <w:rPr>
          <w:vertAlign w:val="subscript"/>
          <w:lang w:val="en-US"/>
        </w:rPr>
        <w:t>2</w:t>
      </w:r>
      <w:r w:rsidRPr="00EB05AB">
        <w:rPr>
          <w:lang w:val="en-US"/>
        </w:rPr>
        <w:t xml:space="preserve"> removal) event is initiated before an influence of </w:t>
      </w:r>
      <w:proofErr w:type="spellStart"/>
      <w:r w:rsidRPr="00EB05AB">
        <w:rPr>
          <w:lang w:val="en-US"/>
        </w:rPr>
        <w:t>sulphur</w:t>
      </w:r>
      <w:proofErr w:type="spellEnd"/>
      <w:r w:rsidRPr="00EB05AB">
        <w:rPr>
          <w:lang w:val="en-US"/>
        </w:rPr>
        <w:t xml:space="preserve"> on emissions is detectable (±15 per cent of measured emissions) and in this example for exothermic reason together with the last DPF regeneration event performed.</w:t>
      </w:r>
    </w:p>
    <w:p w14:paraId="4583C99C" w14:textId="77777777" w:rsidR="00E81D9F" w:rsidRPr="00EB05AB" w:rsidRDefault="00E81D9F" w:rsidP="00E81D9F">
      <w:pPr>
        <w:pStyle w:val="SingleTxtG"/>
        <w:ind w:left="2268" w:hanging="1134"/>
        <w:rPr>
          <w:vertAlign w:val="subscript"/>
          <w:lang w:val="en-US"/>
        </w:rPr>
      </w:pPr>
      <w:r w:rsidRPr="00EB05AB">
        <w:rPr>
          <w:lang w:val="en-US"/>
        </w:rPr>
        <w:tab/>
      </w:r>
      <w:proofErr w:type="spellStart"/>
      <w:proofErr w:type="gramStart"/>
      <w:r w:rsidRPr="00EB05AB">
        <w:rPr>
          <w:lang w:val="en-US"/>
        </w:rPr>
        <w:t>M'</w:t>
      </w:r>
      <w:r w:rsidRPr="00EB05AB">
        <w:rPr>
          <w:vertAlign w:val="subscript"/>
          <w:lang w:val="en-US"/>
        </w:rPr>
        <w:t>sik,j</w:t>
      </w:r>
      <w:proofErr w:type="spellEnd"/>
      <w:proofErr w:type="gramEnd"/>
      <w:r w:rsidRPr="00EB05AB">
        <w:rPr>
          <w:vertAlign w:val="subscript"/>
          <w:lang w:val="en-US"/>
        </w:rPr>
        <w:t>=1</w:t>
      </w:r>
      <w:r w:rsidRPr="00EB05AB">
        <w:rPr>
          <w:lang w:val="en-US"/>
        </w:rPr>
        <w:t xml:space="preserve"> = constant </w:t>
      </w:r>
      <w:r w:rsidRPr="00EB05AB">
        <w:sym w:font="Wingdings" w:char="F0E0"/>
      </w:r>
      <w:r w:rsidRPr="00EB05AB">
        <w:rPr>
          <w:lang w:val="en-US"/>
        </w:rPr>
        <w:tab/>
      </w:r>
      <w:proofErr w:type="spellStart"/>
      <w:r w:rsidRPr="00EB05AB">
        <w:rPr>
          <w:lang w:val="en-US"/>
        </w:rPr>
        <w:t>M</w:t>
      </w:r>
      <w:r w:rsidRPr="00EB05AB">
        <w:rPr>
          <w:vertAlign w:val="subscript"/>
          <w:lang w:val="en-US"/>
        </w:rPr>
        <w:t>sik</w:t>
      </w:r>
      <w:proofErr w:type="spellEnd"/>
      <w:r w:rsidRPr="00EB05AB">
        <w:rPr>
          <w:lang w:val="en-US"/>
        </w:rPr>
        <w:t xml:space="preserve"> = M</w:t>
      </w:r>
      <w:r w:rsidRPr="00EB05AB">
        <w:rPr>
          <w:vertAlign w:val="subscript"/>
          <w:lang w:val="en-US"/>
        </w:rPr>
        <w:t>sik+1</w:t>
      </w:r>
      <w:r w:rsidRPr="00EB05AB">
        <w:rPr>
          <w:lang w:val="en-US"/>
        </w:rPr>
        <w:t xml:space="preserve"> = M</w:t>
      </w:r>
      <w:r w:rsidRPr="00EB05AB">
        <w:rPr>
          <w:vertAlign w:val="subscript"/>
          <w:lang w:val="en-US"/>
        </w:rPr>
        <w:t>si2</w:t>
      </w:r>
    </w:p>
    <w:p w14:paraId="4583C99D" w14:textId="77777777" w:rsidR="00E81D9F" w:rsidRPr="00EB05AB" w:rsidRDefault="00E81D9F" w:rsidP="00E81D9F">
      <w:pPr>
        <w:pStyle w:val="SingleTxtG"/>
        <w:ind w:left="2268" w:hanging="1134"/>
        <w:rPr>
          <w:lang w:val="en-US"/>
        </w:rPr>
      </w:pPr>
      <w:r>
        <w:rPr>
          <w:vertAlign w:val="subscript"/>
          <w:lang w:val="en-US"/>
        </w:rPr>
        <w:tab/>
      </w:r>
      <w:r>
        <w:rPr>
          <w:vertAlign w:val="subscript"/>
          <w:lang w:val="en-US"/>
        </w:rPr>
        <w:tab/>
      </w:r>
      <w:r>
        <w:rPr>
          <w:vertAlign w:val="subscript"/>
          <w:lang w:val="en-US"/>
        </w:rPr>
        <w:tab/>
      </w:r>
      <w:r>
        <w:rPr>
          <w:vertAlign w:val="subscript"/>
          <w:lang w:val="en-US"/>
        </w:rPr>
        <w:tab/>
      </w:r>
      <w:r>
        <w:rPr>
          <w:vertAlign w:val="subscript"/>
          <w:lang w:val="en-US"/>
        </w:rPr>
        <w:tab/>
      </w:r>
      <w:proofErr w:type="spellStart"/>
      <w:r w:rsidRPr="00EB05AB">
        <w:rPr>
          <w:lang w:val="en-US"/>
        </w:rPr>
        <w:t>M</w:t>
      </w:r>
      <w:r w:rsidRPr="00EB05AB">
        <w:rPr>
          <w:vertAlign w:val="subscript"/>
          <w:lang w:val="en-US"/>
        </w:rPr>
        <w:t>rik</w:t>
      </w:r>
      <w:proofErr w:type="spellEnd"/>
      <w:r w:rsidRPr="00EB05AB">
        <w:rPr>
          <w:lang w:val="en-US"/>
        </w:rPr>
        <w:t xml:space="preserve"> = M</w:t>
      </w:r>
      <w:r w:rsidRPr="00EB05AB">
        <w:rPr>
          <w:vertAlign w:val="subscript"/>
          <w:lang w:val="en-US"/>
        </w:rPr>
        <w:t>rik+1</w:t>
      </w:r>
      <w:r w:rsidRPr="00EB05AB">
        <w:rPr>
          <w:lang w:val="en-US"/>
        </w:rPr>
        <w:t xml:space="preserve"> = M</w:t>
      </w:r>
      <w:r w:rsidRPr="00EB05AB">
        <w:rPr>
          <w:vertAlign w:val="subscript"/>
          <w:lang w:val="en-US"/>
        </w:rPr>
        <w:t>ri2</w:t>
      </w:r>
    </w:p>
    <w:p w14:paraId="4583C99E" w14:textId="77777777" w:rsidR="00E81D9F" w:rsidRPr="00EB05AB" w:rsidRDefault="00E81D9F" w:rsidP="00E81D9F">
      <w:pPr>
        <w:pStyle w:val="SingleTxtG"/>
        <w:ind w:left="2268" w:hanging="1134"/>
        <w:rPr>
          <w:lang w:val="en-US"/>
        </w:rPr>
      </w:pPr>
      <w:r w:rsidRPr="00EB05AB">
        <w:rPr>
          <w:lang w:val="en-US"/>
        </w:rPr>
        <w:tab/>
        <w:t>For SO</w:t>
      </w:r>
      <w:r w:rsidRPr="00EB05AB">
        <w:rPr>
          <w:vertAlign w:val="subscript"/>
          <w:lang w:val="en-US"/>
        </w:rPr>
        <w:t>2</w:t>
      </w:r>
      <w:r w:rsidRPr="00EB05AB">
        <w:rPr>
          <w:lang w:val="en-US"/>
        </w:rPr>
        <w:t xml:space="preserve"> removal event:</w:t>
      </w:r>
      <w:r w:rsidRPr="00EB05AB">
        <w:rPr>
          <w:lang w:val="en-US"/>
        </w:rPr>
        <w:tab/>
        <w:t>M</w:t>
      </w:r>
      <w:r w:rsidRPr="00EB05AB">
        <w:rPr>
          <w:vertAlign w:val="subscript"/>
          <w:lang w:val="en-US"/>
        </w:rPr>
        <w:t>ri2</w:t>
      </w:r>
      <w:r w:rsidRPr="00EB05AB">
        <w:rPr>
          <w:lang w:val="en-US"/>
        </w:rPr>
        <w:t>, M</w:t>
      </w:r>
      <w:r w:rsidRPr="00EB05AB">
        <w:rPr>
          <w:vertAlign w:val="subscript"/>
          <w:lang w:val="en-US"/>
        </w:rPr>
        <w:t>si2</w:t>
      </w:r>
      <w:r w:rsidRPr="00EB05AB">
        <w:rPr>
          <w:lang w:val="en-US"/>
        </w:rPr>
        <w:t>, d</w:t>
      </w:r>
      <w:r w:rsidRPr="00EB05AB">
        <w:rPr>
          <w:vertAlign w:val="subscript"/>
          <w:lang w:val="en-US"/>
        </w:rPr>
        <w:t>2</w:t>
      </w:r>
      <w:r w:rsidRPr="00EB05AB">
        <w:rPr>
          <w:lang w:val="en-US"/>
        </w:rPr>
        <w:t>, D</w:t>
      </w:r>
      <w:r w:rsidRPr="00EB05AB">
        <w:rPr>
          <w:vertAlign w:val="subscript"/>
          <w:lang w:val="en-US"/>
        </w:rPr>
        <w:t xml:space="preserve">2, </w:t>
      </w:r>
      <w:r w:rsidRPr="00EB05AB">
        <w:rPr>
          <w:lang w:val="en-US"/>
        </w:rPr>
        <w:t>n</w:t>
      </w:r>
      <w:r w:rsidRPr="00EB05AB">
        <w:rPr>
          <w:vertAlign w:val="subscript"/>
          <w:lang w:val="en-US"/>
        </w:rPr>
        <w:t xml:space="preserve">2 </w:t>
      </w:r>
      <w:r w:rsidRPr="00EB05AB">
        <w:rPr>
          <w:lang w:val="en-US"/>
        </w:rPr>
        <w:t>= 1</w:t>
      </w:r>
    </w:p>
    <w:p w14:paraId="4583C99F" w14:textId="77777777" w:rsidR="00E81D9F" w:rsidRPr="00EB05AB" w:rsidRDefault="00E81D9F" w:rsidP="00E81D9F">
      <w:pPr>
        <w:pStyle w:val="SingleTxtG"/>
        <w:ind w:left="2268" w:hanging="1134"/>
      </w:pPr>
      <w:r w:rsidRPr="00EB05AB">
        <w:t>3.</w:t>
      </w:r>
      <w:r w:rsidRPr="00EB05AB">
        <w:tab/>
        <w:t xml:space="preserve">Complete system (DPF + </w:t>
      </w:r>
      <w:proofErr w:type="spellStart"/>
      <w:r w:rsidRPr="00EB05AB">
        <w:t>DeNO</w:t>
      </w:r>
      <w:r w:rsidRPr="00F827F7">
        <w:rPr>
          <w:vertAlign w:val="subscript"/>
        </w:rPr>
        <w:t>x</w:t>
      </w:r>
      <w:proofErr w:type="spellEnd"/>
      <w:r w:rsidRPr="00EB05AB">
        <w:t>):</w:t>
      </w:r>
    </w:p>
    <w:p w14:paraId="4583C9A0" w14:textId="3DA7477A" w:rsidR="00E81D9F" w:rsidRPr="00EB05AB" w:rsidRDefault="00E81D9F" w:rsidP="00E81D9F">
      <w:pPr>
        <w:pStyle w:val="SingleTxtG"/>
        <w:ind w:left="2268" w:hanging="1134"/>
        <w:rPr>
          <w:lang w:val="pt-BR"/>
        </w:rPr>
      </w:pPr>
      <w:r w:rsidRPr="00EB05AB">
        <w:rPr>
          <w:lang w:val="pt-BR"/>
        </w:rPr>
        <w:tab/>
      </w:r>
      <w:r w:rsidRPr="00EB05AB">
        <w:rPr>
          <w:lang w:val="pt-BR"/>
        </w:rPr>
        <w:tab/>
      </w:r>
      <w:r w:rsidR="00E040E0" w:rsidRPr="00F827F7">
        <w:rPr>
          <w:noProof/>
          <w:position w:val="-26"/>
        </w:rPr>
      </w:r>
      <w:r w:rsidR="00E040E0" w:rsidRPr="00F827F7">
        <w:rPr>
          <w:noProof/>
          <w:position w:val="-26"/>
        </w:rPr>
        <w:object w:dxaOrig="2520" w:dyaOrig="600" w14:anchorId="45E7141C">
          <v:shape id="_x0000_i1199" type="#_x0000_t75" alt="" style="width:105.25pt;height:24.9pt;mso-width-percent:0;mso-height-percent:0;mso-width-percent:0;mso-height-percent:0" o:ole="" fillcolor="window">
            <v:imagedata r:id="rId431" o:title=""/>
          </v:shape>
          <o:OLEObject Type="Embed" ProgID="Equation.3" ShapeID="_x0000_i1199" DrawAspect="Content" ObjectID="_1700046516" r:id="rId432"/>
        </w:object>
      </w:r>
    </w:p>
    <w:p w14:paraId="4583C9A1" w14:textId="556DDC39" w:rsidR="00E81D9F" w:rsidRPr="009829EE" w:rsidRDefault="00E81D9F" w:rsidP="00E81D9F">
      <w:pPr>
        <w:pStyle w:val="SingleTxtG"/>
        <w:spacing w:before="120"/>
        <w:ind w:left="2268" w:hanging="1134"/>
        <w:rPr>
          <w:sz w:val="16"/>
          <w:szCs w:val="16"/>
        </w:rPr>
      </w:pPr>
      <w:r w:rsidRPr="00EB05AB">
        <w:tab/>
      </w:r>
      <w:r w:rsidRPr="00EB05AB">
        <w:tab/>
      </w:r>
      <w:r w:rsidR="00E040E0" w:rsidRPr="00F827F7">
        <w:rPr>
          <w:noProof/>
          <w:position w:val="-26"/>
        </w:rPr>
      </w:r>
      <w:r w:rsidR="00E040E0" w:rsidRPr="00F827F7">
        <w:rPr>
          <w:noProof/>
          <w:position w:val="-26"/>
        </w:rPr>
        <w:object w:dxaOrig="2340" w:dyaOrig="600" w14:anchorId="48339AB3">
          <v:shape id="_x0000_i1198" type="#_x0000_t75" alt="" style="width:106.9pt;height:27.15pt;mso-width-percent:0;mso-height-percent:0;mso-width-percent:0;mso-height-percent:0" o:ole="" fillcolor="window">
            <v:imagedata r:id="rId433" o:title=""/>
          </v:shape>
          <o:OLEObject Type="Embed" ProgID="Equation.3" ShapeID="_x0000_i1198" DrawAspect="Content" ObjectID="_1700046517" r:id="rId434"/>
        </w:object>
      </w:r>
      <w:r>
        <w:tab/>
      </w:r>
      <w:r w:rsidR="00E040E0" w:rsidRPr="00EB05AB">
        <w:rPr>
          <w:noProof/>
          <w:position w:val="-30"/>
        </w:rPr>
      </w:r>
      <w:r w:rsidR="00E040E0" w:rsidRPr="00EB05AB">
        <w:rPr>
          <w:noProof/>
          <w:position w:val="-30"/>
        </w:rPr>
        <w:object w:dxaOrig="7580" w:dyaOrig="700" w14:anchorId="6C6281AA">
          <v:shape id="_x0000_i1197" type="#_x0000_t75" alt="" style="width:309.05pt;height:27.15pt;mso-width-percent:0;mso-height-percent:0;mso-width-percent:0;mso-height-percent:0" o:ole="" fillcolor="window">
            <v:imagedata r:id="rId435" o:title=""/>
          </v:shape>
          <o:OLEObject Type="Embed" ProgID="Equation.3" ShapeID="_x0000_i1197" DrawAspect="Content" ObjectID="_1700046518" r:id="rId436"/>
        </w:object>
      </w:r>
    </w:p>
    <w:p w14:paraId="4583C9A2" w14:textId="77777777" w:rsidR="00E81D9F" w:rsidRPr="00EB05AB" w:rsidRDefault="00E81D9F" w:rsidP="00E81D9F">
      <w:pPr>
        <w:pStyle w:val="SingleTxtG"/>
        <w:spacing w:before="120"/>
        <w:ind w:left="2268" w:hanging="1134"/>
        <w:rPr>
          <w:lang w:val="en-US"/>
        </w:rPr>
      </w:pPr>
      <w:r w:rsidRPr="00EB05AB">
        <w:tab/>
      </w:r>
      <w:r w:rsidRPr="00EB05AB">
        <w:rPr>
          <w:lang w:val="en-US"/>
        </w:rPr>
        <w:t>The calculation of the factor (K</w:t>
      </w:r>
      <w:r w:rsidRPr="00EB05AB">
        <w:rPr>
          <w:vertAlign w:val="subscript"/>
          <w:lang w:val="en-US"/>
        </w:rPr>
        <w:t>i</w:t>
      </w:r>
      <w:r w:rsidRPr="00EB05AB">
        <w:rPr>
          <w:lang w:val="en-US"/>
        </w:rPr>
        <w:t>) for multiple periodic regenerating systems is only possible after a certain number of regeneration phases for each system. After performing the complete procedure (A to B, see Figure 8/2), the original starting conditions A should be reached again.</w:t>
      </w:r>
    </w:p>
    <w:p w14:paraId="4583C9A3" w14:textId="77777777" w:rsidR="00E81D9F" w:rsidRPr="00EB05AB" w:rsidRDefault="00E81D9F" w:rsidP="00E81D9F">
      <w:pPr>
        <w:pStyle w:val="SingleTxtG"/>
        <w:ind w:left="2268" w:hanging="1134"/>
        <w:rPr>
          <w:lang w:val="en-US"/>
        </w:rPr>
      </w:pPr>
      <w:r w:rsidRPr="00EB05AB">
        <w:rPr>
          <w:lang w:val="en-US"/>
        </w:rPr>
        <w:t>3.4.1.</w:t>
      </w:r>
      <w:r w:rsidRPr="00EB05AB">
        <w:rPr>
          <w:lang w:val="en-US"/>
        </w:rPr>
        <w:tab/>
      </w:r>
      <w:r w:rsidRPr="00EB05AB">
        <w:rPr>
          <w:lang w:val="en-US"/>
        </w:rPr>
        <w:tab/>
        <w:t>Extension of approval for a multiple periodic regeneration system</w:t>
      </w:r>
    </w:p>
    <w:p w14:paraId="4583C9A4" w14:textId="77777777" w:rsidR="00E81D9F" w:rsidRPr="00EB05AB" w:rsidRDefault="00E81D9F" w:rsidP="00E81D9F">
      <w:pPr>
        <w:pStyle w:val="SingleTxtG"/>
        <w:ind w:left="2268" w:hanging="1134"/>
        <w:rPr>
          <w:lang w:val="en-US"/>
        </w:rPr>
      </w:pPr>
      <w:r w:rsidRPr="00EB05AB">
        <w:rPr>
          <w:lang w:val="en-US"/>
        </w:rPr>
        <w:t>3.4.1.1.</w:t>
      </w:r>
      <w:r w:rsidRPr="00EB05AB">
        <w:rPr>
          <w:lang w:val="en-US"/>
        </w:rPr>
        <w:tab/>
        <w:t xml:space="preserve">If the technical parameter(s) and or the regeneration strategy of a multiple regeneration system for all events within this combined system are changed, the complete procedure including all regenerative devices should be performed by measurements to update the multiple </w:t>
      </w:r>
      <w:proofErr w:type="spellStart"/>
      <w:r w:rsidRPr="00EB05AB">
        <w:rPr>
          <w:lang w:val="en-US"/>
        </w:rPr>
        <w:t>k</w:t>
      </w:r>
      <w:r w:rsidRPr="00EB05AB">
        <w:rPr>
          <w:vertAlign w:val="subscript"/>
          <w:lang w:val="en-US"/>
        </w:rPr>
        <w:t>i</w:t>
      </w:r>
      <w:proofErr w:type="spellEnd"/>
      <w:r w:rsidRPr="00EB05AB">
        <w:rPr>
          <w:lang w:val="en-US"/>
        </w:rPr>
        <w:t xml:space="preserve"> – factor.</w:t>
      </w:r>
    </w:p>
    <w:p w14:paraId="4583C9A5" w14:textId="77777777" w:rsidR="00E81D9F" w:rsidRPr="00EB05AB" w:rsidRDefault="00E81D9F" w:rsidP="00E81D9F">
      <w:pPr>
        <w:pStyle w:val="SingleTxtG"/>
        <w:ind w:left="2268" w:hanging="1134"/>
        <w:rPr>
          <w:lang w:val="en-US"/>
        </w:rPr>
      </w:pPr>
      <w:r w:rsidRPr="00EB05AB">
        <w:rPr>
          <w:lang w:val="en-US"/>
        </w:rPr>
        <w:t>3.4.1.2.</w:t>
      </w:r>
      <w:r w:rsidRPr="00EB05AB">
        <w:rPr>
          <w:lang w:val="en-US"/>
        </w:rPr>
        <w:tab/>
        <w:t>If a single device of the multiple regeneration system changed only in strategy parameters (</w:t>
      </w:r>
      <w:proofErr w:type="gramStart"/>
      <w:r w:rsidRPr="00EB05AB">
        <w:rPr>
          <w:lang w:val="en-US"/>
        </w:rPr>
        <w:t>i.e.</w:t>
      </w:r>
      <w:proofErr w:type="gramEnd"/>
      <w:r w:rsidRPr="00EB05AB">
        <w:rPr>
          <w:lang w:val="en-US"/>
        </w:rPr>
        <w:t xml:space="preserve"> such as "D" and/or "d" for DPF) and the manufacturer could present technical feasible data and information to the Technical Service that:</w:t>
      </w:r>
    </w:p>
    <w:p w14:paraId="4583C9A6" w14:textId="77777777" w:rsidR="00E81D9F" w:rsidRPr="00EB05AB" w:rsidRDefault="00E81D9F" w:rsidP="00E81D9F">
      <w:pPr>
        <w:pStyle w:val="SingleTxtG"/>
        <w:tabs>
          <w:tab w:val="left" w:pos="2835"/>
        </w:tabs>
        <w:ind w:left="2268" w:hanging="1134"/>
        <w:rPr>
          <w:lang w:val="en-US"/>
        </w:rPr>
      </w:pPr>
      <w:r w:rsidRPr="00EB05AB">
        <w:rPr>
          <w:lang w:val="en-US"/>
        </w:rPr>
        <w:tab/>
        <w:t>(a)</w:t>
      </w:r>
      <w:r w:rsidRPr="00EB05AB">
        <w:rPr>
          <w:lang w:val="en-US"/>
        </w:rPr>
        <w:tab/>
        <w:t xml:space="preserve">There is no detectable interaction to the other device(s) of the system; </w:t>
      </w:r>
      <w:r>
        <w:rPr>
          <w:lang w:val="en-US"/>
        </w:rPr>
        <w:tab/>
      </w:r>
      <w:r w:rsidRPr="00EB05AB">
        <w:rPr>
          <w:lang w:val="en-US"/>
        </w:rPr>
        <w:t>and</w:t>
      </w:r>
    </w:p>
    <w:p w14:paraId="4583C9A7" w14:textId="77777777" w:rsidR="00E81D9F" w:rsidRPr="00EB05AB" w:rsidRDefault="00E81D9F" w:rsidP="00E81D9F">
      <w:pPr>
        <w:pStyle w:val="SingleTxtG"/>
        <w:tabs>
          <w:tab w:val="left" w:pos="2835"/>
        </w:tabs>
        <w:ind w:left="2268" w:hanging="1134"/>
        <w:rPr>
          <w:lang w:val="en-US"/>
        </w:rPr>
      </w:pPr>
      <w:r w:rsidRPr="00EB05AB">
        <w:rPr>
          <w:lang w:val="en-US"/>
        </w:rPr>
        <w:tab/>
        <w:t>(b)</w:t>
      </w:r>
      <w:r w:rsidRPr="00EB05AB">
        <w:rPr>
          <w:lang w:val="en-US"/>
        </w:rPr>
        <w:tab/>
        <w:t>The important parameters (</w:t>
      </w:r>
      <w:proofErr w:type="gramStart"/>
      <w:r w:rsidRPr="00EB05AB">
        <w:rPr>
          <w:lang w:val="en-US"/>
        </w:rPr>
        <w:t>i.e.</w:t>
      </w:r>
      <w:proofErr w:type="gramEnd"/>
      <w:r w:rsidRPr="00EB05AB">
        <w:rPr>
          <w:lang w:val="en-US"/>
        </w:rPr>
        <w:t xml:space="preserve"> construction, working principle, </w:t>
      </w:r>
      <w:r>
        <w:rPr>
          <w:lang w:val="en-US"/>
        </w:rPr>
        <w:tab/>
      </w:r>
      <w:r w:rsidRPr="00EB05AB">
        <w:rPr>
          <w:lang w:val="en-US"/>
        </w:rPr>
        <w:t>volum</w:t>
      </w:r>
      <w:r>
        <w:rPr>
          <w:lang w:val="en-US"/>
        </w:rPr>
        <w:t xml:space="preserve">e, </w:t>
      </w:r>
      <w:r w:rsidRPr="00EB05AB">
        <w:rPr>
          <w:lang w:val="en-US"/>
        </w:rPr>
        <w:t>location etc.) are identical;</w:t>
      </w:r>
    </w:p>
    <w:p w14:paraId="4583C9A8" w14:textId="77777777" w:rsidR="00E81D9F" w:rsidRPr="00EB05AB" w:rsidRDefault="00E81D9F" w:rsidP="00E81D9F">
      <w:pPr>
        <w:pStyle w:val="SingleTxtG"/>
        <w:ind w:left="2268" w:hanging="1134"/>
        <w:rPr>
          <w:lang w:val="en-US"/>
        </w:rPr>
      </w:pPr>
      <w:r w:rsidRPr="00EB05AB">
        <w:rPr>
          <w:lang w:val="en-US"/>
        </w:rPr>
        <w:tab/>
        <w:t xml:space="preserve">The necessary update procedure for </w:t>
      </w:r>
      <w:proofErr w:type="spellStart"/>
      <w:r w:rsidRPr="00EB05AB">
        <w:rPr>
          <w:lang w:val="en-US"/>
        </w:rPr>
        <w:t>k</w:t>
      </w:r>
      <w:r w:rsidRPr="00EB05AB">
        <w:rPr>
          <w:vertAlign w:val="subscript"/>
          <w:lang w:val="en-US"/>
        </w:rPr>
        <w:t>i</w:t>
      </w:r>
      <w:proofErr w:type="spellEnd"/>
      <w:r w:rsidRPr="00EB05AB">
        <w:rPr>
          <w:lang w:val="en-US"/>
        </w:rPr>
        <w:t xml:space="preserve"> could be simplified.</w:t>
      </w:r>
    </w:p>
    <w:p w14:paraId="4583C9A9" w14:textId="77777777" w:rsidR="00E81D9F" w:rsidRPr="00EB05AB" w:rsidRDefault="00E81D9F" w:rsidP="00E81D9F">
      <w:pPr>
        <w:pStyle w:val="SingleTxtG"/>
        <w:ind w:left="2268" w:hanging="1134"/>
        <w:rPr>
          <w:lang w:val="en-US"/>
        </w:rPr>
      </w:pPr>
      <w:r w:rsidRPr="00EB05AB">
        <w:rPr>
          <w:lang w:val="en-US"/>
        </w:rPr>
        <w:tab/>
        <w:t>As agreed between the manufacturer and the Technical Service in such a case only a single event of sampling/storage and regeneration should be performed and the test results ("</w:t>
      </w:r>
      <w:proofErr w:type="spellStart"/>
      <w:r w:rsidRPr="00EB05AB">
        <w:rPr>
          <w:lang w:val="en-US"/>
        </w:rPr>
        <w:t>M</w:t>
      </w:r>
      <w:r w:rsidRPr="00EB05AB">
        <w:rPr>
          <w:vertAlign w:val="subscript"/>
          <w:lang w:val="en-US"/>
        </w:rPr>
        <w:t>si</w:t>
      </w:r>
      <w:proofErr w:type="spellEnd"/>
      <w:r w:rsidRPr="00EB05AB">
        <w:rPr>
          <w:lang w:val="en-US"/>
        </w:rPr>
        <w:t>", "</w:t>
      </w:r>
      <w:proofErr w:type="spellStart"/>
      <w:r w:rsidRPr="00EB05AB">
        <w:rPr>
          <w:lang w:val="en-US"/>
        </w:rPr>
        <w:t>M</w:t>
      </w:r>
      <w:r w:rsidRPr="00EB05AB">
        <w:rPr>
          <w:vertAlign w:val="subscript"/>
          <w:lang w:val="en-US"/>
        </w:rPr>
        <w:t>ri</w:t>
      </w:r>
      <w:proofErr w:type="spellEnd"/>
      <w:r w:rsidRPr="00EB05AB">
        <w:rPr>
          <w:lang w:val="en-US"/>
        </w:rPr>
        <w:t xml:space="preserve">") in combination with the changed parameters ("D" and/or "d") could be introduced in the relevant formula(s) to update the multiple </w:t>
      </w:r>
      <w:proofErr w:type="spellStart"/>
      <w:r w:rsidRPr="00EB05AB">
        <w:rPr>
          <w:lang w:val="en-US"/>
        </w:rPr>
        <w:t>k</w:t>
      </w:r>
      <w:r w:rsidRPr="00EB05AB">
        <w:rPr>
          <w:vertAlign w:val="subscript"/>
          <w:lang w:val="en-US"/>
        </w:rPr>
        <w:t>i</w:t>
      </w:r>
      <w:proofErr w:type="spellEnd"/>
      <w:r w:rsidRPr="00EB05AB">
        <w:rPr>
          <w:vertAlign w:val="subscript"/>
          <w:lang w:val="en-US"/>
        </w:rPr>
        <w:t xml:space="preserve"> </w:t>
      </w:r>
      <w:r w:rsidRPr="00EB05AB">
        <w:rPr>
          <w:lang w:val="en-US"/>
        </w:rPr>
        <w:t xml:space="preserve">- factor in a mathematical way under substitution of the existing basis </w:t>
      </w:r>
      <w:proofErr w:type="spellStart"/>
      <w:r w:rsidRPr="00EB05AB">
        <w:rPr>
          <w:lang w:val="en-US"/>
        </w:rPr>
        <w:t>k</w:t>
      </w:r>
      <w:r w:rsidRPr="00EB05AB">
        <w:rPr>
          <w:vertAlign w:val="subscript"/>
          <w:lang w:val="en-US"/>
        </w:rPr>
        <w:t>i</w:t>
      </w:r>
      <w:proofErr w:type="spellEnd"/>
      <w:r w:rsidRPr="00EB05AB">
        <w:rPr>
          <w:lang w:val="en-US"/>
        </w:rPr>
        <w:t xml:space="preserve"> - factor formula(s)."</w:t>
      </w:r>
    </w:p>
    <w:p w14:paraId="4583C9AA" w14:textId="77777777" w:rsidR="00E81D9F" w:rsidRPr="00EB05AB" w:rsidRDefault="00E81D9F" w:rsidP="00E81D9F">
      <w:pPr>
        <w:pStyle w:val="NormalCentered"/>
        <w:spacing w:before="0"/>
        <w:ind w:left="2268" w:right="1134" w:hanging="1134"/>
        <w:rPr>
          <w:sz w:val="20"/>
          <w:lang w:val="en-US"/>
        </w:rPr>
        <w:sectPr w:rsidR="00E81D9F" w:rsidRPr="00EB05AB" w:rsidSect="00E81D9F">
          <w:headerReference w:type="even" r:id="rId437"/>
          <w:headerReference w:type="default" r:id="rId438"/>
          <w:footerReference w:type="even" r:id="rId439"/>
          <w:footerReference w:type="default" r:id="rId440"/>
          <w:headerReference w:type="first" r:id="rId441"/>
          <w:pgSz w:w="11911" w:h="16832" w:code="9"/>
          <w:pgMar w:top="1701" w:right="1134" w:bottom="2268" w:left="1134" w:header="964" w:footer="1701" w:gutter="0"/>
          <w:cols w:space="720"/>
          <w:noEndnote/>
        </w:sectPr>
      </w:pPr>
    </w:p>
    <w:p w14:paraId="4583C9AB" w14:textId="77777777" w:rsidR="00E81D9F" w:rsidRDefault="00E81D9F" w:rsidP="00E81D9F">
      <w:pPr>
        <w:pStyle w:val="HChG"/>
      </w:pPr>
      <w:r>
        <w:lastRenderedPageBreak/>
        <w:t>Annex 14</w:t>
      </w:r>
    </w:p>
    <w:p w14:paraId="4583C9AC" w14:textId="77777777" w:rsidR="00E81D9F" w:rsidRDefault="00E81D9F" w:rsidP="00E81D9F">
      <w:pPr>
        <w:pStyle w:val="HChG"/>
      </w:pPr>
      <w:r>
        <w:tab/>
      </w:r>
      <w:r>
        <w:tab/>
        <w:t>Emissions test procedure for hybrid electric vehicles (HEV)</w:t>
      </w:r>
    </w:p>
    <w:p w14:paraId="4583C9AD" w14:textId="77777777" w:rsidR="00E81D9F" w:rsidRPr="008A1BE4" w:rsidRDefault="00E81D9F" w:rsidP="00E81D9F">
      <w:pPr>
        <w:pStyle w:val="SingleTxtG"/>
        <w:ind w:left="2268" w:hanging="1134"/>
        <w:rPr>
          <w:u w:val="single"/>
        </w:rPr>
      </w:pPr>
      <w:r w:rsidRPr="008A1BE4">
        <w:t>1.</w:t>
      </w:r>
      <w:r w:rsidRPr="008A1BE4">
        <w:tab/>
        <w:t>Introduction</w:t>
      </w:r>
    </w:p>
    <w:p w14:paraId="4583C9AE" w14:textId="77777777" w:rsidR="00E81D9F" w:rsidRPr="008A1BE4" w:rsidRDefault="00E81D9F" w:rsidP="00E81D9F">
      <w:pPr>
        <w:pStyle w:val="SingleTxtG"/>
        <w:ind w:left="2268" w:hanging="1134"/>
      </w:pPr>
      <w:r w:rsidRPr="008A1BE4">
        <w:t>1.1.</w:t>
      </w:r>
      <w:r w:rsidRPr="008A1BE4">
        <w:tab/>
        <w:t>This annex defines the specific provisions regarding type-approval of a hybrid electric vehicle (HEV) as defined in paragraph 2.21.2. of this Regulation.</w:t>
      </w:r>
    </w:p>
    <w:p w14:paraId="4583C9AF" w14:textId="77777777" w:rsidR="00E81D9F" w:rsidRPr="008A1BE4" w:rsidRDefault="00E81D9F" w:rsidP="00E81D9F">
      <w:pPr>
        <w:pStyle w:val="SingleTxtG"/>
        <w:ind w:left="2268" w:hanging="1134"/>
      </w:pPr>
      <w:r w:rsidRPr="008A1BE4">
        <w:t>1.2.</w:t>
      </w:r>
      <w:r w:rsidRPr="008A1BE4">
        <w:tab/>
        <w:t xml:space="preserve">As a general principle, for the tests of Type I, II, III, IV, V, VI and OBD, hybrid electric vehicles shall be tested according to </w:t>
      </w:r>
      <w:r>
        <w:t>Annex 4a</w:t>
      </w:r>
      <w:r w:rsidRPr="008A1BE4">
        <w:t>, 5, 6, 7, 9, 8 and 11 respectively, unless modified by this annex.</w:t>
      </w:r>
    </w:p>
    <w:p w14:paraId="4583C9B0" w14:textId="77777777" w:rsidR="00E81D9F" w:rsidRPr="008A1BE4" w:rsidRDefault="00E81D9F" w:rsidP="00E81D9F">
      <w:pPr>
        <w:pStyle w:val="SingleTxtG"/>
        <w:ind w:left="2268" w:hanging="1134"/>
      </w:pPr>
      <w:r w:rsidRPr="008A1BE4">
        <w:t>1.3.</w:t>
      </w:r>
      <w:r w:rsidRPr="008A1BE4">
        <w:rPr>
          <w:b/>
          <w:bCs/>
        </w:rPr>
        <w:tab/>
      </w:r>
      <w:r w:rsidRPr="008A1BE4">
        <w:t>For the Type I test only, OVC vehicles (as categorized in paragraph 2.) shall be tested according to condition A and to condition B.</w:t>
      </w:r>
      <w:r>
        <w:t xml:space="preserve"> </w:t>
      </w:r>
      <w:r w:rsidRPr="008A1BE4">
        <w:t>The test results under both conditions A and B and the weighted values shall be reported in the communication form.</w:t>
      </w:r>
    </w:p>
    <w:p w14:paraId="4583C9B1" w14:textId="77777777" w:rsidR="00E81D9F" w:rsidRPr="008A1BE4" w:rsidRDefault="00E81D9F" w:rsidP="00E81D9F">
      <w:pPr>
        <w:pStyle w:val="SingleTxtG"/>
        <w:ind w:left="2268" w:hanging="1134"/>
      </w:pPr>
      <w:r w:rsidRPr="008A1BE4">
        <w:t>1.4.</w:t>
      </w:r>
      <w:r w:rsidRPr="008A1BE4">
        <w:tab/>
        <w:t>The emissions test results shall comply with the limits under all specified test conditions of this Regulation.</w:t>
      </w:r>
    </w:p>
    <w:p w14:paraId="4583C9B2" w14:textId="77777777" w:rsidR="00E81D9F" w:rsidRPr="008A1BE4" w:rsidRDefault="00E81D9F" w:rsidP="00E81D9F">
      <w:pPr>
        <w:pStyle w:val="SingleTxtG"/>
        <w:ind w:left="2268" w:hanging="1134"/>
      </w:pPr>
      <w:r w:rsidRPr="008A1BE4">
        <w:t>2.</w:t>
      </w:r>
      <w:r w:rsidRPr="008A1BE4">
        <w:tab/>
        <w:t>Categories of hybrid electric vehicles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6"/>
        <w:gridCol w:w="1440"/>
        <w:gridCol w:w="1440"/>
        <w:gridCol w:w="1504"/>
        <w:gridCol w:w="931"/>
      </w:tblGrid>
      <w:tr w:rsidR="00E81D9F" w:rsidRPr="000503A4" w14:paraId="4583C9B6" w14:textId="77777777" w:rsidTr="00D174B5">
        <w:trPr>
          <w:trHeight w:val="20"/>
        </w:trPr>
        <w:tc>
          <w:tcPr>
            <w:tcW w:w="2056" w:type="dxa"/>
          </w:tcPr>
          <w:p w14:paraId="4583C9B3" w14:textId="77777777" w:rsidR="00E81D9F" w:rsidRPr="000503A4" w:rsidRDefault="00E81D9F" w:rsidP="00E81D9F">
            <w:pPr>
              <w:spacing w:before="80" w:after="80" w:line="200" w:lineRule="exact"/>
              <w:ind w:right="57"/>
              <w:rPr>
                <w:i/>
                <w:sz w:val="16"/>
                <w:szCs w:val="16"/>
              </w:rPr>
            </w:pPr>
            <w:r w:rsidRPr="000503A4">
              <w:rPr>
                <w:i/>
                <w:sz w:val="16"/>
                <w:szCs w:val="16"/>
              </w:rPr>
              <w:t>Vehicle charging</w:t>
            </w:r>
          </w:p>
        </w:tc>
        <w:tc>
          <w:tcPr>
            <w:tcW w:w="2880" w:type="dxa"/>
            <w:gridSpan w:val="2"/>
          </w:tcPr>
          <w:p w14:paraId="4583C9B4" w14:textId="77777777" w:rsidR="00E81D9F" w:rsidRPr="000503A4" w:rsidRDefault="00E81D9F" w:rsidP="00BC6443">
            <w:pPr>
              <w:tabs>
                <w:tab w:val="left" w:pos="1418"/>
              </w:tabs>
              <w:spacing w:before="80" w:after="80" w:line="200" w:lineRule="exact"/>
              <w:ind w:left="57" w:right="57"/>
              <w:jc w:val="center"/>
              <w:rPr>
                <w:i/>
                <w:sz w:val="16"/>
                <w:szCs w:val="16"/>
              </w:rPr>
            </w:pPr>
            <w:r w:rsidRPr="000503A4">
              <w:rPr>
                <w:i/>
                <w:sz w:val="16"/>
                <w:szCs w:val="16"/>
              </w:rPr>
              <w:t>Off-Vehicle Charging</w:t>
            </w:r>
            <w:r w:rsidRPr="00BA4DCA">
              <w:rPr>
                <w:sz w:val="16"/>
                <w:szCs w:val="16"/>
                <w:vertAlign w:val="superscript"/>
              </w:rPr>
              <w:t>1</w:t>
            </w:r>
            <w:r w:rsidR="00BC6443">
              <w:rPr>
                <w:sz w:val="16"/>
                <w:szCs w:val="16"/>
                <w:vertAlign w:val="superscript"/>
              </w:rPr>
              <w:br/>
            </w:r>
            <w:r w:rsidRPr="000503A4">
              <w:rPr>
                <w:i/>
                <w:sz w:val="16"/>
                <w:szCs w:val="16"/>
              </w:rPr>
              <w:t>(OVC)</w:t>
            </w:r>
          </w:p>
        </w:tc>
        <w:tc>
          <w:tcPr>
            <w:tcW w:w="2435" w:type="dxa"/>
            <w:gridSpan w:val="2"/>
          </w:tcPr>
          <w:p w14:paraId="4583C9B5" w14:textId="77777777" w:rsidR="00E81D9F" w:rsidRPr="000503A4" w:rsidRDefault="00E81D9F" w:rsidP="00BC6443">
            <w:pPr>
              <w:tabs>
                <w:tab w:val="left" w:pos="1418"/>
              </w:tabs>
              <w:spacing w:before="80" w:after="80" w:line="200" w:lineRule="exact"/>
              <w:ind w:right="57"/>
              <w:jc w:val="center"/>
              <w:rPr>
                <w:i/>
                <w:sz w:val="16"/>
                <w:szCs w:val="16"/>
              </w:rPr>
            </w:pPr>
            <w:r>
              <w:rPr>
                <w:i/>
                <w:sz w:val="16"/>
                <w:szCs w:val="16"/>
              </w:rPr>
              <w:t>Not Off-Vehicle Charging</w:t>
            </w:r>
            <w:r w:rsidRPr="00BA4DCA">
              <w:rPr>
                <w:sz w:val="16"/>
                <w:szCs w:val="16"/>
                <w:vertAlign w:val="superscript"/>
              </w:rPr>
              <w:t>2</w:t>
            </w:r>
            <w:r w:rsidR="00BC6443">
              <w:rPr>
                <w:sz w:val="16"/>
                <w:szCs w:val="16"/>
              </w:rPr>
              <w:br/>
            </w:r>
            <w:r w:rsidRPr="000503A4">
              <w:rPr>
                <w:i/>
                <w:sz w:val="16"/>
                <w:szCs w:val="16"/>
              </w:rPr>
              <w:t>(NOVC)</w:t>
            </w:r>
          </w:p>
        </w:tc>
      </w:tr>
      <w:tr w:rsidR="00E81D9F" w:rsidRPr="00BA4DCA" w14:paraId="4583C9BC" w14:textId="77777777" w:rsidTr="00D174B5">
        <w:trPr>
          <w:trHeight w:val="20"/>
        </w:trPr>
        <w:tc>
          <w:tcPr>
            <w:tcW w:w="2056" w:type="dxa"/>
          </w:tcPr>
          <w:p w14:paraId="4583C9B7" w14:textId="77777777" w:rsidR="00E81D9F" w:rsidRPr="00BA4DCA" w:rsidRDefault="00E81D9F" w:rsidP="00BC6443">
            <w:pPr>
              <w:tabs>
                <w:tab w:val="left" w:pos="72"/>
                <w:tab w:val="left" w:pos="1418"/>
              </w:tabs>
              <w:spacing w:before="40" w:after="40"/>
              <w:ind w:right="-17"/>
              <w:rPr>
                <w:sz w:val="20"/>
              </w:rPr>
            </w:pPr>
            <w:r w:rsidRPr="00BA4DCA">
              <w:rPr>
                <w:sz w:val="20"/>
              </w:rPr>
              <w:t>Operating mode switch</w:t>
            </w:r>
          </w:p>
        </w:tc>
        <w:tc>
          <w:tcPr>
            <w:tcW w:w="1440" w:type="dxa"/>
          </w:tcPr>
          <w:p w14:paraId="4583C9B8" w14:textId="77777777" w:rsidR="00E81D9F" w:rsidRPr="00BA4DCA" w:rsidRDefault="00E81D9F" w:rsidP="00BC6443">
            <w:pPr>
              <w:tabs>
                <w:tab w:val="left" w:pos="1418"/>
              </w:tabs>
              <w:spacing w:before="40" w:after="40"/>
              <w:ind w:left="1418" w:hanging="1418"/>
              <w:jc w:val="center"/>
              <w:rPr>
                <w:sz w:val="20"/>
              </w:rPr>
            </w:pPr>
            <w:r w:rsidRPr="00BA4DCA">
              <w:rPr>
                <w:sz w:val="20"/>
              </w:rPr>
              <w:t>Without</w:t>
            </w:r>
          </w:p>
        </w:tc>
        <w:tc>
          <w:tcPr>
            <w:tcW w:w="1440" w:type="dxa"/>
          </w:tcPr>
          <w:p w14:paraId="4583C9B9" w14:textId="77777777" w:rsidR="00E81D9F" w:rsidRPr="00BA4DCA" w:rsidRDefault="00E81D9F" w:rsidP="00BC6443">
            <w:pPr>
              <w:tabs>
                <w:tab w:val="left" w:pos="1418"/>
              </w:tabs>
              <w:spacing w:before="40" w:after="40"/>
              <w:ind w:left="1418" w:hanging="1418"/>
              <w:jc w:val="center"/>
              <w:rPr>
                <w:sz w:val="20"/>
              </w:rPr>
            </w:pPr>
            <w:r w:rsidRPr="00BA4DCA">
              <w:rPr>
                <w:sz w:val="20"/>
              </w:rPr>
              <w:t>With</w:t>
            </w:r>
          </w:p>
        </w:tc>
        <w:tc>
          <w:tcPr>
            <w:tcW w:w="1504" w:type="dxa"/>
          </w:tcPr>
          <w:p w14:paraId="4583C9BA" w14:textId="77777777" w:rsidR="00E81D9F" w:rsidRPr="00BA4DCA" w:rsidRDefault="00E81D9F" w:rsidP="00BC6443">
            <w:pPr>
              <w:tabs>
                <w:tab w:val="left" w:pos="1418"/>
              </w:tabs>
              <w:spacing w:before="40" w:after="40"/>
              <w:ind w:left="1418" w:hanging="1418"/>
              <w:jc w:val="center"/>
              <w:rPr>
                <w:sz w:val="20"/>
              </w:rPr>
            </w:pPr>
            <w:r w:rsidRPr="00BA4DCA">
              <w:rPr>
                <w:sz w:val="20"/>
              </w:rPr>
              <w:t>Without</w:t>
            </w:r>
          </w:p>
        </w:tc>
        <w:tc>
          <w:tcPr>
            <w:tcW w:w="931" w:type="dxa"/>
          </w:tcPr>
          <w:p w14:paraId="4583C9BB" w14:textId="77777777" w:rsidR="00E81D9F" w:rsidRPr="00BA4DCA" w:rsidRDefault="00E81D9F" w:rsidP="00BC6443">
            <w:pPr>
              <w:tabs>
                <w:tab w:val="left" w:pos="1418"/>
              </w:tabs>
              <w:spacing w:before="40" w:after="40"/>
              <w:ind w:left="1418" w:hanging="1418"/>
              <w:jc w:val="center"/>
              <w:rPr>
                <w:sz w:val="20"/>
              </w:rPr>
            </w:pPr>
            <w:r w:rsidRPr="00BA4DCA">
              <w:rPr>
                <w:sz w:val="20"/>
              </w:rPr>
              <w:t>With</w:t>
            </w:r>
          </w:p>
        </w:tc>
      </w:tr>
    </w:tbl>
    <w:p w14:paraId="4583C9BD" w14:textId="77777777" w:rsidR="00E81D9F" w:rsidRPr="008A1BE4" w:rsidRDefault="00E81D9F" w:rsidP="00BC6443">
      <w:pPr>
        <w:pStyle w:val="SingleTxtG"/>
        <w:spacing w:before="120" w:after="0"/>
        <w:ind w:left="1361" w:hanging="227"/>
      </w:pPr>
      <w:r w:rsidRPr="008A1BE4">
        <w:rPr>
          <w:vertAlign w:val="superscript"/>
        </w:rPr>
        <w:t>1</w:t>
      </w:r>
      <w:r w:rsidRPr="008A1BE4">
        <w:tab/>
        <w:t>Also known as "externally chargeable"</w:t>
      </w:r>
    </w:p>
    <w:p w14:paraId="4583C9BE" w14:textId="77777777" w:rsidR="00E81D9F" w:rsidRPr="008A1BE4" w:rsidRDefault="00E81D9F" w:rsidP="00E81D9F">
      <w:pPr>
        <w:pStyle w:val="SingleTxtG"/>
        <w:ind w:left="1361" w:hanging="227"/>
      </w:pPr>
      <w:r w:rsidRPr="008A1BE4">
        <w:rPr>
          <w:vertAlign w:val="superscript"/>
        </w:rPr>
        <w:t>2</w:t>
      </w:r>
      <w:r w:rsidRPr="008A1BE4">
        <w:tab/>
        <w:t>Also known as "not externally chargeable"</w:t>
      </w:r>
    </w:p>
    <w:p w14:paraId="4583C9BF" w14:textId="77777777" w:rsidR="00E81D9F" w:rsidRPr="008A1BE4" w:rsidRDefault="00E81D9F" w:rsidP="00E81D9F">
      <w:pPr>
        <w:pStyle w:val="SingleTxtG"/>
        <w:ind w:left="2268" w:hanging="1134"/>
        <w:rPr>
          <w:smallCaps/>
        </w:rPr>
      </w:pPr>
      <w:r w:rsidRPr="008A1BE4">
        <w:t>3.</w:t>
      </w:r>
      <w:r w:rsidRPr="008A1BE4">
        <w:tab/>
        <w:t>Type I test methods</w:t>
      </w:r>
    </w:p>
    <w:p w14:paraId="4583C9C0" w14:textId="77777777" w:rsidR="00E81D9F" w:rsidRPr="008A1BE4" w:rsidRDefault="00E81D9F" w:rsidP="00E81D9F">
      <w:pPr>
        <w:pStyle w:val="SingleTxtG"/>
        <w:ind w:left="2268" w:hanging="1134"/>
        <w:rPr>
          <w:smallCaps/>
        </w:rPr>
      </w:pPr>
      <w:r w:rsidRPr="008A1BE4">
        <w:rPr>
          <w:smallCaps/>
        </w:rPr>
        <w:t>3.1.</w:t>
      </w:r>
      <w:r w:rsidRPr="008A1BE4">
        <w:rPr>
          <w:smallCaps/>
        </w:rPr>
        <w:tab/>
      </w:r>
      <w:r w:rsidRPr="008A1BE4">
        <w:t>Externally chargeable (OVC HEV) without an operating mode switch</w:t>
      </w:r>
    </w:p>
    <w:p w14:paraId="4583C9C1" w14:textId="77777777" w:rsidR="00E81D9F" w:rsidRPr="008A1BE4" w:rsidRDefault="00E81D9F" w:rsidP="00E81D9F">
      <w:pPr>
        <w:pStyle w:val="SingleTxtG"/>
        <w:ind w:left="2268" w:hanging="1134"/>
      </w:pPr>
      <w:r w:rsidRPr="008A1BE4">
        <w:t>3.1.1.</w:t>
      </w:r>
      <w:r w:rsidRPr="008A1BE4">
        <w:tab/>
        <w:t>Two tests shall be performed under the following conditions:</w:t>
      </w:r>
    </w:p>
    <w:p w14:paraId="4583C9C2" w14:textId="77777777" w:rsidR="00E81D9F" w:rsidRPr="008A1BE4" w:rsidRDefault="00E81D9F" w:rsidP="00E81D9F">
      <w:pPr>
        <w:pStyle w:val="SingleTxtG"/>
        <w:ind w:left="2268" w:hanging="1134"/>
      </w:pPr>
      <w:r w:rsidRPr="008A1BE4">
        <w:tab/>
      </w:r>
      <w:r w:rsidRPr="008A1BE4">
        <w:rPr>
          <w:i/>
        </w:rPr>
        <w:t>Condition A</w:t>
      </w:r>
      <w:r w:rsidRPr="008A1BE4">
        <w:t>:</w:t>
      </w:r>
      <w:r w:rsidRPr="008A1BE4">
        <w:tab/>
      </w:r>
      <w:r>
        <w:t>T</w:t>
      </w:r>
      <w:r w:rsidRPr="008A1BE4">
        <w:t>est shall be carried out with a fully charged electrical energy/power storage device.</w:t>
      </w:r>
    </w:p>
    <w:p w14:paraId="4583C9C3" w14:textId="77777777" w:rsidR="00E81D9F" w:rsidRPr="008A1BE4" w:rsidRDefault="00E81D9F" w:rsidP="00E81D9F">
      <w:pPr>
        <w:pStyle w:val="SingleTxtG"/>
        <w:ind w:left="2268" w:hanging="1134"/>
      </w:pPr>
      <w:r w:rsidRPr="008A1BE4">
        <w:tab/>
      </w:r>
      <w:r w:rsidRPr="008A1BE4">
        <w:rPr>
          <w:i/>
        </w:rPr>
        <w:t>Condition B</w:t>
      </w:r>
      <w:r w:rsidRPr="008A1BE4">
        <w:t>:</w:t>
      </w:r>
      <w:r w:rsidRPr="008A1BE4">
        <w:tab/>
      </w:r>
      <w:r>
        <w:t>T</w:t>
      </w:r>
      <w:r w:rsidRPr="008A1BE4">
        <w:t>est shall be carried out with an electrical energy/power storage device in minimum state of charge (maximum discharge of capacity).</w:t>
      </w:r>
    </w:p>
    <w:p w14:paraId="4583C9C4" w14:textId="77777777" w:rsidR="00E81D9F" w:rsidRPr="008A1BE4" w:rsidRDefault="00E81D9F" w:rsidP="00E81D9F">
      <w:pPr>
        <w:pStyle w:val="SingleTxtG"/>
        <w:ind w:left="2268" w:hanging="1134"/>
      </w:pPr>
      <w:r w:rsidRPr="008A1BE4">
        <w:tab/>
        <w:t>The profile of the state of charge (SOC) of the electrical energy/power storage device during different stages of the Type I test is given in Appendix 1.</w:t>
      </w:r>
    </w:p>
    <w:p w14:paraId="4583C9C5" w14:textId="77777777" w:rsidR="00E81D9F" w:rsidRPr="008A1BE4" w:rsidRDefault="00E81D9F" w:rsidP="00E81D9F">
      <w:pPr>
        <w:pStyle w:val="SingleTxtG"/>
        <w:ind w:left="2268" w:hanging="1134"/>
      </w:pPr>
      <w:r w:rsidRPr="008A1BE4">
        <w:t>3.1.2.</w:t>
      </w:r>
      <w:r w:rsidRPr="008A1BE4">
        <w:tab/>
      </w:r>
      <w:r w:rsidRPr="00F827F7">
        <w:rPr>
          <w:i/>
        </w:rPr>
        <w:t>Condition A</w:t>
      </w:r>
    </w:p>
    <w:p w14:paraId="4583C9C6" w14:textId="77777777" w:rsidR="00E81D9F" w:rsidRPr="008A1BE4" w:rsidRDefault="00E81D9F" w:rsidP="00E81D9F">
      <w:pPr>
        <w:pStyle w:val="SingleTxtG"/>
        <w:ind w:left="2268" w:hanging="1134"/>
      </w:pPr>
      <w:r w:rsidRPr="008A1BE4">
        <w:t>3.1.2.1.</w:t>
      </w:r>
      <w:r w:rsidRPr="008A1BE4">
        <w:tab/>
        <w:t>The procedure shall start with the discharge of the electrical energy/power storage device of the vehicle while driving (on the test track, on a chassis dynamometer, etc.):</w:t>
      </w:r>
    </w:p>
    <w:p w14:paraId="4583C9C7" w14:textId="77777777" w:rsidR="00E81D9F" w:rsidRPr="00476373" w:rsidRDefault="00637124" w:rsidP="00637124">
      <w:pPr>
        <w:pStyle w:val="Bullet2G"/>
        <w:numPr>
          <w:ilvl w:val="0"/>
          <w:numId w:val="0"/>
        </w:numPr>
        <w:ind w:left="2835" w:hanging="567"/>
        <w:rPr>
          <w:sz w:val="20"/>
        </w:rPr>
      </w:pPr>
      <w:r>
        <w:rPr>
          <w:sz w:val="20"/>
        </w:rPr>
        <w:t>(a)</w:t>
      </w:r>
      <w:r>
        <w:rPr>
          <w:sz w:val="20"/>
        </w:rPr>
        <w:tab/>
      </w:r>
      <w:r w:rsidR="00E81D9F" w:rsidRPr="00476373">
        <w:rPr>
          <w:sz w:val="20"/>
        </w:rPr>
        <w:t xml:space="preserve">At a steady speed of 50 km/h until the fuel consuming engine of the </w:t>
      </w:r>
      <w:r>
        <w:rPr>
          <w:sz w:val="20"/>
        </w:rPr>
        <w:tab/>
      </w:r>
      <w:r w:rsidR="00E81D9F" w:rsidRPr="00476373">
        <w:rPr>
          <w:sz w:val="20"/>
        </w:rPr>
        <w:t>HEV starts up</w:t>
      </w:r>
      <w:r w:rsidR="00E81D9F">
        <w:rPr>
          <w:sz w:val="20"/>
        </w:rPr>
        <w:t>;</w:t>
      </w:r>
    </w:p>
    <w:p w14:paraId="4583C9C8" w14:textId="77777777" w:rsidR="00E81D9F" w:rsidRPr="00AF3ED7" w:rsidRDefault="00637124" w:rsidP="00637124">
      <w:pPr>
        <w:pStyle w:val="Bullet2G"/>
        <w:numPr>
          <w:ilvl w:val="0"/>
          <w:numId w:val="0"/>
        </w:numPr>
        <w:ind w:left="2835" w:hanging="567"/>
        <w:rPr>
          <w:sz w:val="20"/>
        </w:rPr>
      </w:pPr>
      <w:r>
        <w:rPr>
          <w:sz w:val="20"/>
        </w:rPr>
        <w:t>(b)</w:t>
      </w:r>
      <w:r>
        <w:rPr>
          <w:sz w:val="20"/>
        </w:rPr>
        <w:tab/>
      </w:r>
      <w:r w:rsidR="00E81D9F">
        <w:rPr>
          <w:sz w:val="20"/>
        </w:rPr>
        <w:t>O</w:t>
      </w:r>
      <w:r w:rsidR="00E81D9F" w:rsidRPr="00AF3ED7">
        <w:rPr>
          <w:sz w:val="20"/>
        </w:rPr>
        <w:t>r, if a vehicle cannot reach a steady speed of 50 km/h without starting up the fuel consuming engine, the speed shall be reduced until the vehicle can run a lower steady speed where the fuel consuming engine does not start up for a defined time/distance (to be specified between technical service and manufacturer)</w:t>
      </w:r>
      <w:r w:rsidR="00E81D9F">
        <w:rPr>
          <w:sz w:val="20"/>
        </w:rPr>
        <w:t>;</w:t>
      </w:r>
    </w:p>
    <w:p w14:paraId="4583C9C9" w14:textId="77777777" w:rsidR="00E81D9F" w:rsidRPr="00AF3ED7" w:rsidRDefault="00637124" w:rsidP="00637124">
      <w:pPr>
        <w:pStyle w:val="Bullet2G"/>
        <w:numPr>
          <w:ilvl w:val="0"/>
          <w:numId w:val="0"/>
        </w:numPr>
        <w:ind w:left="2268"/>
        <w:rPr>
          <w:sz w:val="20"/>
        </w:rPr>
      </w:pPr>
      <w:r>
        <w:rPr>
          <w:sz w:val="20"/>
        </w:rPr>
        <w:t>(c)</w:t>
      </w:r>
      <w:r>
        <w:rPr>
          <w:sz w:val="20"/>
        </w:rPr>
        <w:tab/>
      </w:r>
      <w:r w:rsidR="00E81D9F">
        <w:rPr>
          <w:sz w:val="20"/>
        </w:rPr>
        <w:t>O</w:t>
      </w:r>
      <w:r w:rsidR="00E81D9F" w:rsidRPr="00AF3ED7">
        <w:rPr>
          <w:sz w:val="20"/>
        </w:rPr>
        <w:t>r with manufacturer’s recommendation.</w:t>
      </w:r>
    </w:p>
    <w:p w14:paraId="4583C9CA" w14:textId="77777777" w:rsidR="00E81D9F" w:rsidRPr="008A1BE4" w:rsidRDefault="00E81D9F" w:rsidP="00E81D9F">
      <w:pPr>
        <w:pStyle w:val="SingleTxtG"/>
        <w:ind w:left="2268" w:hanging="1134"/>
      </w:pPr>
      <w:r w:rsidRPr="008A1BE4">
        <w:lastRenderedPageBreak/>
        <w:tab/>
        <w:t>The fuel consuming engine shall be stopped within 10 seconds of it being automatically started.</w:t>
      </w:r>
    </w:p>
    <w:p w14:paraId="4583C9CB" w14:textId="77777777" w:rsidR="00E81D9F" w:rsidRPr="008A1BE4" w:rsidRDefault="00E81D9F" w:rsidP="00E81D9F">
      <w:pPr>
        <w:pStyle w:val="SingleTxtG"/>
        <w:ind w:left="2268" w:hanging="1134"/>
      </w:pPr>
      <w:r w:rsidRPr="008A1BE4">
        <w:t>3.1.2.2.</w:t>
      </w:r>
      <w:r w:rsidRPr="008A1BE4">
        <w:tab/>
        <w:t>Conditioning of vehicle</w:t>
      </w:r>
    </w:p>
    <w:p w14:paraId="4583C9CC" w14:textId="77777777" w:rsidR="00E81D9F" w:rsidRPr="008A1BE4" w:rsidRDefault="00E81D9F" w:rsidP="00E81D9F">
      <w:pPr>
        <w:pStyle w:val="SingleTxtG"/>
        <w:ind w:left="2268" w:hanging="1134"/>
      </w:pPr>
      <w:r w:rsidRPr="008A1BE4">
        <w:t>3.1.2.2.1.</w:t>
      </w:r>
      <w:r w:rsidRPr="008A1BE4">
        <w:tab/>
        <w:t xml:space="preserve">For compression-ignition </w:t>
      </w:r>
      <w:proofErr w:type="spellStart"/>
      <w:r w:rsidRPr="008A1BE4">
        <w:t>engined</w:t>
      </w:r>
      <w:proofErr w:type="spellEnd"/>
      <w:r w:rsidRPr="008A1BE4">
        <w:t xml:space="preserve"> vehicles the Part Two cycle described in </w:t>
      </w:r>
      <w:r>
        <w:t>Table 2 (and Figure 3) of Annex 4a</w:t>
      </w:r>
      <w:r w:rsidRPr="008A1BE4">
        <w:t xml:space="preserve"> shall be used.</w:t>
      </w:r>
      <w:r>
        <w:t xml:space="preserve"> </w:t>
      </w:r>
      <w:r w:rsidRPr="008A1BE4">
        <w:t>Three consecutive cycles shall be driven according to paragraph 3.1.2.5.3. below.</w:t>
      </w:r>
    </w:p>
    <w:p w14:paraId="4583C9CD" w14:textId="77777777" w:rsidR="00E81D9F" w:rsidRPr="008A1BE4" w:rsidRDefault="00E81D9F" w:rsidP="00E81D9F">
      <w:pPr>
        <w:pStyle w:val="SingleTxtG"/>
        <w:ind w:left="2268" w:hanging="1134"/>
      </w:pPr>
      <w:r w:rsidRPr="008A1BE4">
        <w:t>3.1.2.2.2.</w:t>
      </w:r>
      <w:r w:rsidRPr="008A1BE4">
        <w:tab/>
        <w:t>Vehicles fitted with positive-ignition engines shall be preconditioned with one Part One and two Part Two driving cycles according to paragraph 3.1.2.5.3. below.</w:t>
      </w:r>
    </w:p>
    <w:p w14:paraId="4583C9CE" w14:textId="77777777" w:rsidR="00E81D9F" w:rsidRPr="008A1BE4" w:rsidRDefault="00E81D9F" w:rsidP="00E81D9F">
      <w:pPr>
        <w:pStyle w:val="SingleTxtG"/>
        <w:ind w:left="2268" w:hanging="1134"/>
      </w:pPr>
      <w:r w:rsidRPr="008A1BE4">
        <w:t>3.1.2.3.</w:t>
      </w:r>
      <w:r w:rsidRPr="008A1BE4">
        <w:tab/>
        <w:t>After this preconditioning, and before testing, the vehicle shall be kept in a room in</w:t>
      </w:r>
      <w:r>
        <w:t xml:space="preserve"> </w:t>
      </w:r>
      <w:r w:rsidRPr="008A1BE4">
        <w:t>which the temperature remains relatively constant between 293 and 303 K (20 °C and 30 °C). This conditioning shall be carried out for at least six hours and continue until the engine oil temperature an</w:t>
      </w:r>
      <w:r>
        <w:t>d coolant, if any, are within ±</w:t>
      </w:r>
      <w:r w:rsidRPr="008A1BE4">
        <w:t>2 K of the temperature of the room, and the electrical energy/power storage device is fully charged as a result of the charging prescribed in paragraph 3.1.2.4. below.</w:t>
      </w:r>
    </w:p>
    <w:p w14:paraId="4583C9CF" w14:textId="77777777" w:rsidR="00E81D9F" w:rsidRPr="008A1BE4" w:rsidRDefault="00E81D9F" w:rsidP="00E81D9F">
      <w:pPr>
        <w:pStyle w:val="SingleTxtG"/>
      </w:pPr>
      <w:r w:rsidRPr="008A1BE4">
        <w:t>3.1.2.4.</w:t>
      </w:r>
      <w:r w:rsidRPr="008A1BE4">
        <w:tab/>
        <w:t>During soak, the electrical energy/power storage device shall be charged:</w:t>
      </w:r>
    </w:p>
    <w:p w14:paraId="4583C9D0" w14:textId="2E045AEB" w:rsidR="00E81D9F" w:rsidRPr="008A1BE4" w:rsidRDefault="00E81D9F" w:rsidP="00E81D9F">
      <w:pPr>
        <w:pStyle w:val="SingleTxtG"/>
      </w:pPr>
      <w:r w:rsidRPr="008A1BE4">
        <w:tab/>
      </w:r>
      <w:r>
        <w:tab/>
      </w:r>
      <w:r w:rsidR="0099498B">
        <w:tab/>
      </w:r>
      <w:r>
        <w:t>(a)</w:t>
      </w:r>
      <w:r>
        <w:tab/>
        <w:t>W</w:t>
      </w:r>
      <w:r w:rsidRPr="008A1BE4">
        <w:t xml:space="preserve">ith the </w:t>
      </w:r>
      <w:proofErr w:type="gramStart"/>
      <w:r w:rsidRPr="008A1BE4">
        <w:t>on boa</w:t>
      </w:r>
      <w:r>
        <w:t>rd</w:t>
      </w:r>
      <w:proofErr w:type="gramEnd"/>
      <w:r>
        <w:t xml:space="preserve"> charger if fitted;</w:t>
      </w:r>
      <w:r w:rsidRPr="008A1BE4">
        <w:t xml:space="preserve"> or </w:t>
      </w:r>
    </w:p>
    <w:p w14:paraId="4583C9D1" w14:textId="1CAB77C2" w:rsidR="00E81D9F" w:rsidRPr="008A1BE4" w:rsidRDefault="00E81D9F" w:rsidP="00E81D9F">
      <w:pPr>
        <w:pStyle w:val="SingleTxtG"/>
      </w:pPr>
      <w:r w:rsidRPr="008A1BE4">
        <w:tab/>
      </w:r>
      <w:r>
        <w:tab/>
      </w:r>
      <w:r w:rsidR="0099498B">
        <w:tab/>
      </w:r>
      <w:r>
        <w:t>(b)</w:t>
      </w:r>
      <w:r>
        <w:tab/>
        <w:t>W</w:t>
      </w:r>
      <w:r w:rsidRPr="008A1BE4">
        <w:t xml:space="preserve">ith an external charger recommended by the manufacturer, using </w:t>
      </w:r>
      <w:r>
        <w:tab/>
      </w:r>
      <w:r>
        <w:tab/>
      </w:r>
      <w:r>
        <w:tab/>
      </w:r>
      <w:r w:rsidR="0099498B">
        <w:tab/>
      </w:r>
      <w:r w:rsidRPr="008A1BE4">
        <w:t>the normal overnight charging procedure.</w:t>
      </w:r>
    </w:p>
    <w:p w14:paraId="4583C9D2" w14:textId="77777777" w:rsidR="00E81D9F" w:rsidRPr="008A1BE4" w:rsidRDefault="00E81D9F" w:rsidP="00E81D9F">
      <w:pPr>
        <w:pStyle w:val="SingleTxtG"/>
        <w:ind w:left="2268" w:hanging="1134"/>
      </w:pPr>
      <w:r w:rsidRPr="008A1BE4">
        <w:tab/>
        <w:t>This procedure excludes all types of special charges that could be automatically or manually initiated like, for instance, the equalization charges or the servicing charges.</w:t>
      </w:r>
    </w:p>
    <w:p w14:paraId="4583C9D3" w14:textId="77777777" w:rsidR="00E81D9F" w:rsidRPr="008A1BE4" w:rsidRDefault="00E81D9F" w:rsidP="00E81D9F">
      <w:pPr>
        <w:pStyle w:val="SingleTxtG"/>
        <w:ind w:left="2268" w:hanging="1134"/>
      </w:pPr>
      <w:r w:rsidRPr="008A1BE4">
        <w:tab/>
        <w:t>The manufacturer shall declare that during the test, a special charge procedure has not occurred.</w:t>
      </w:r>
    </w:p>
    <w:p w14:paraId="4583C9D4" w14:textId="77777777" w:rsidR="00E81D9F" w:rsidRPr="008A1BE4" w:rsidRDefault="00E81D9F" w:rsidP="00E81D9F">
      <w:pPr>
        <w:pStyle w:val="SingleTxtG"/>
        <w:ind w:left="2268" w:hanging="1134"/>
      </w:pPr>
      <w:r w:rsidRPr="008A1BE4">
        <w:t>3.1.2.5.</w:t>
      </w:r>
      <w:r w:rsidRPr="008A1BE4">
        <w:tab/>
        <w:t xml:space="preserve">Test procedure </w:t>
      </w:r>
    </w:p>
    <w:p w14:paraId="4583C9D5" w14:textId="77777777" w:rsidR="00E81D9F" w:rsidRDefault="00E81D9F" w:rsidP="00E81D9F">
      <w:pPr>
        <w:pStyle w:val="SingleTxtG"/>
        <w:ind w:left="2268" w:hanging="1134"/>
      </w:pPr>
      <w:r w:rsidRPr="008A1BE4">
        <w:t>3.1.2.5.1.</w:t>
      </w:r>
      <w:r w:rsidRPr="008A1BE4">
        <w:tab/>
        <w:t xml:space="preserve">The vehicle shall be started up by the means provided for normal </w:t>
      </w:r>
      <w:r>
        <w:t xml:space="preserve">use to the driver. </w:t>
      </w:r>
      <w:r w:rsidRPr="008A1BE4">
        <w:t>The first cycle starts on the initiation of the vehicle start-up procedure.</w:t>
      </w:r>
    </w:p>
    <w:p w14:paraId="4583C9D6" w14:textId="77777777" w:rsidR="00E81D9F" w:rsidRPr="008A1BE4" w:rsidRDefault="00E81D9F" w:rsidP="00E81D9F">
      <w:pPr>
        <w:pStyle w:val="SingleTxtG"/>
        <w:ind w:left="2268" w:hanging="1134"/>
      </w:pPr>
      <w:r>
        <w:t>3.1.2.5.2.</w:t>
      </w:r>
      <w:r>
        <w:tab/>
        <w:t>The test procedures defined in either paragraph 3.1.2.5.2.1. or 3.1.2.5.2.2. may be used in line with the procedure chosen in Regulation No. 101, Annex 8, paragraph 3.2.3.2.</w:t>
      </w:r>
    </w:p>
    <w:p w14:paraId="4583C9D7" w14:textId="77777777" w:rsidR="00E81D9F" w:rsidRDefault="00E81D9F" w:rsidP="00E81D9F">
      <w:pPr>
        <w:pStyle w:val="SingleTxtG"/>
        <w:ind w:left="2268" w:hanging="1134"/>
      </w:pPr>
      <w:r w:rsidRPr="008A1BE4">
        <w:t>3.1.2.5.2.</w:t>
      </w:r>
      <w:r>
        <w:t>1.</w:t>
      </w:r>
      <w:r w:rsidRPr="008A1BE4">
        <w:tab/>
        <w:t>Sampling shall begin (BS) before or at the initiation of the vehicle start up procedure and end on conclusion of the final idling period in the extra-urban cycle (Part Two, end of sampling (ES)).</w:t>
      </w:r>
    </w:p>
    <w:p w14:paraId="4583C9D8" w14:textId="77777777" w:rsidR="00E81D9F" w:rsidRPr="008D6687" w:rsidRDefault="00E81D9F" w:rsidP="00E81D9F">
      <w:pPr>
        <w:pStyle w:val="SingleTxtG"/>
        <w:ind w:left="2268" w:hanging="1134"/>
      </w:pPr>
      <w:r w:rsidRPr="008D6687">
        <w:t>3.1.2.5.2.2.</w:t>
      </w:r>
      <w:r w:rsidRPr="008D6687">
        <w:tab/>
        <w:t xml:space="preserve">Sampling shall begin (BS) before or at the initiation of the vehicle start up procedure and continue over a number of repeat test cycles. It shall end on conclusion of the final idling period in the first extra-urban (Part Two) cycle </w:t>
      </w:r>
      <w:r w:rsidRPr="008D6687">
        <w:rPr>
          <w:bCs/>
        </w:rPr>
        <w:t>during which the battery reached the minimum state of charge</w:t>
      </w:r>
      <w:r w:rsidRPr="008D6687">
        <w:t xml:space="preserve"> according to the criterion defined below (end of sampling (ES)).</w:t>
      </w:r>
    </w:p>
    <w:p w14:paraId="4583C9D9" w14:textId="77777777" w:rsidR="00E81D9F" w:rsidRPr="008D6687" w:rsidRDefault="00E81D9F" w:rsidP="00E81D9F">
      <w:pPr>
        <w:pStyle w:val="SingleTxtG"/>
        <w:ind w:left="2268" w:hanging="1134"/>
      </w:pPr>
      <w:r w:rsidRPr="008D6687">
        <w:tab/>
        <w:t>The electricity balance Q [Ah] is measured over each combined cycle, using the procedure specified in Appendix 2 of Annex 8 to Regulation No. 101, and used to determine when the battery minimum state of charge has been reached.</w:t>
      </w:r>
    </w:p>
    <w:p w14:paraId="4583C9DA" w14:textId="77777777" w:rsidR="00E81D9F" w:rsidRPr="008D6687" w:rsidRDefault="00E81D9F" w:rsidP="00E81D9F">
      <w:pPr>
        <w:pStyle w:val="SingleTxtG"/>
        <w:ind w:left="2268" w:hanging="1134"/>
      </w:pPr>
      <w:r w:rsidRPr="008D6687">
        <w:rPr>
          <w:lang w:eastAsia="en-GB"/>
        </w:rPr>
        <w:tab/>
        <w:t xml:space="preserve">The battery minimum state of charge is considered to have been reached in combined cycle N if the electricity balance measured during combined cycle N+1 is not more than a 3 per cent discharge, expressed as a percentage of the nominal capacity of the battery (in Ah) in its maximum state of charge, as declared by the manufacturer. At the manufacturer's request additional test </w:t>
      </w:r>
      <w:r w:rsidRPr="008D6687">
        <w:rPr>
          <w:lang w:eastAsia="en-GB"/>
        </w:rPr>
        <w:lastRenderedPageBreak/>
        <w:t>cycles may be run and their results included in the calculations in paragraphs 3.1.2.5.5. and 3.1.4.2. provided that the electricity balance for each additional test cycle shows less discharge of the battery than over the previous cycle.</w:t>
      </w:r>
    </w:p>
    <w:p w14:paraId="4583C9DB" w14:textId="77777777" w:rsidR="00E81D9F" w:rsidRPr="008D6687" w:rsidRDefault="00E81D9F" w:rsidP="00E81D9F">
      <w:pPr>
        <w:pStyle w:val="SingleTxtG"/>
        <w:ind w:left="2268" w:hanging="1134"/>
      </w:pPr>
      <w:r w:rsidRPr="008D6687">
        <w:tab/>
        <w:t xml:space="preserve">In between each of the cycles a hot soak period of up to 10 minutes is allowed. </w:t>
      </w:r>
      <w:r w:rsidRPr="008D6687">
        <w:rPr>
          <w:rFonts w:eastAsia="MS Mincho"/>
          <w:color w:val="000000"/>
          <w:lang w:eastAsia="ja-JP"/>
        </w:rPr>
        <w:t>The power train shall be switched off during this period.</w:t>
      </w:r>
    </w:p>
    <w:p w14:paraId="4583C9DC" w14:textId="77777777" w:rsidR="00E81D9F" w:rsidRPr="008D6687" w:rsidRDefault="00E81D9F" w:rsidP="00E81D9F">
      <w:pPr>
        <w:pStyle w:val="SingleTxtG"/>
        <w:ind w:left="2268" w:hanging="1134"/>
      </w:pPr>
      <w:r w:rsidRPr="008D6687">
        <w:t>3.1.2.5.3.</w:t>
      </w:r>
      <w:r w:rsidRPr="008D6687">
        <w:tab/>
        <w:t>The vehicle shall be driven according to provisions in Annex 4a, or in case of special gear shifting strategy, according to the manufacturer's instructions, as incorporated in the drivers' handbook of production vehicles and indicated by a technical gear shift instrument (for drivers' information). For these vehicles the gear shifting points prescribed in Annex 4a</w:t>
      </w:r>
      <w:r>
        <w:t xml:space="preserve"> </w:t>
      </w:r>
      <w:r w:rsidRPr="008D6687">
        <w:t>are not applied. For the pattern of the operating curve the description according to paragraph 6.1.3. of Annex 4a shall apply.</w:t>
      </w:r>
    </w:p>
    <w:p w14:paraId="4583C9DD" w14:textId="77777777" w:rsidR="00E81D9F" w:rsidRPr="003B0093" w:rsidRDefault="00E81D9F" w:rsidP="00E81D9F">
      <w:pPr>
        <w:spacing w:after="120"/>
        <w:ind w:left="2268" w:right="1134" w:hanging="1134"/>
        <w:jc w:val="both"/>
        <w:rPr>
          <w:sz w:val="20"/>
        </w:rPr>
      </w:pPr>
      <w:r w:rsidRPr="003B0093">
        <w:rPr>
          <w:sz w:val="20"/>
        </w:rPr>
        <w:t>3.1.2.5.4.</w:t>
      </w:r>
      <w:r w:rsidRPr="003B0093">
        <w:rPr>
          <w:sz w:val="20"/>
        </w:rPr>
        <w:tab/>
        <w:t xml:space="preserve">The exhaust gases shall be </w:t>
      </w:r>
      <w:proofErr w:type="spellStart"/>
      <w:r w:rsidRPr="003B0093">
        <w:rPr>
          <w:sz w:val="20"/>
        </w:rPr>
        <w:t>analyzed</w:t>
      </w:r>
      <w:proofErr w:type="spellEnd"/>
      <w:r w:rsidRPr="003B0093">
        <w:rPr>
          <w:sz w:val="20"/>
        </w:rPr>
        <w:t xml:space="preserve"> according to </w:t>
      </w:r>
      <w:r>
        <w:rPr>
          <w:sz w:val="20"/>
        </w:rPr>
        <w:t>provisions in Annex 4a</w:t>
      </w:r>
      <w:r w:rsidRPr="003B0093">
        <w:rPr>
          <w:sz w:val="20"/>
        </w:rPr>
        <w:t>.</w:t>
      </w:r>
    </w:p>
    <w:p w14:paraId="4583C9DE" w14:textId="77777777" w:rsidR="00E81D9F" w:rsidRPr="003B0093" w:rsidRDefault="00E81D9F" w:rsidP="00E81D9F">
      <w:pPr>
        <w:spacing w:after="120"/>
        <w:ind w:left="2268" w:right="1134" w:hanging="1134"/>
        <w:jc w:val="both"/>
        <w:rPr>
          <w:sz w:val="20"/>
        </w:rPr>
      </w:pPr>
      <w:r w:rsidRPr="003B0093">
        <w:rPr>
          <w:sz w:val="20"/>
        </w:rPr>
        <w:t>3.1.2.5.5.</w:t>
      </w:r>
      <w:r w:rsidRPr="003B0093">
        <w:rPr>
          <w:sz w:val="20"/>
        </w:rPr>
        <w:tab/>
        <w:t>The test results shall be compared to the limits prescribed in paragraph 5.3.1.4. of this Regulation and the average emission of each pollutant in grams per kilometre for Condition A shall be calculated (M</w:t>
      </w:r>
      <w:r w:rsidRPr="003B0093">
        <w:rPr>
          <w:sz w:val="20"/>
          <w:vertAlign w:val="subscript"/>
        </w:rPr>
        <w:t>1i</w:t>
      </w:r>
      <w:r w:rsidRPr="003B0093">
        <w:rPr>
          <w:sz w:val="20"/>
        </w:rPr>
        <w:t>).</w:t>
      </w:r>
    </w:p>
    <w:p w14:paraId="4583C9DF" w14:textId="77777777" w:rsidR="00E81D9F" w:rsidRPr="003B0093" w:rsidRDefault="00E81D9F" w:rsidP="00E81D9F">
      <w:pPr>
        <w:spacing w:after="120"/>
        <w:ind w:left="2268" w:right="1134" w:hanging="1134"/>
        <w:jc w:val="both"/>
        <w:rPr>
          <w:sz w:val="20"/>
        </w:rPr>
      </w:pPr>
      <w:r w:rsidRPr="003B0093">
        <w:rPr>
          <w:sz w:val="20"/>
        </w:rPr>
        <w:tab/>
        <w:t>In the case of testing according to paragraph 3.1.2.5.2.1., (M</w:t>
      </w:r>
      <w:r w:rsidRPr="003B0093">
        <w:rPr>
          <w:sz w:val="20"/>
          <w:vertAlign w:val="subscript"/>
        </w:rPr>
        <w:t>1i</w:t>
      </w:r>
      <w:r w:rsidRPr="003B0093">
        <w:rPr>
          <w:sz w:val="20"/>
        </w:rPr>
        <w:t>) is simply the result of</w:t>
      </w:r>
      <w:r w:rsidRPr="00FE2373">
        <w:t xml:space="preserve"> the single </w:t>
      </w:r>
      <w:r w:rsidRPr="003B0093">
        <w:rPr>
          <w:sz w:val="20"/>
        </w:rPr>
        <w:t>combined cycle run.</w:t>
      </w:r>
    </w:p>
    <w:p w14:paraId="4583C9E0" w14:textId="77777777" w:rsidR="00E81D9F" w:rsidRPr="00FE2373" w:rsidRDefault="00E81D9F" w:rsidP="00E81D9F">
      <w:pPr>
        <w:spacing w:after="120"/>
        <w:ind w:left="2268" w:right="1134" w:hanging="1134"/>
        <w:jc w:val="both"/>
      </w:pPr>
      <w:r w:rsidRPr="003B0093">
        <w:rPr>
          <w:sz w:val="20"/>
        </w:rPr>
        <w:tab/>
        <w:t>In the case of testing according to paragraph 3.1.2.5.2.2., the test result of each combined cycle run (M</w:t>
      </w:r>
      <w:r w:rsidRPr="003B0093">
        <w:rPr>
          <w:sz w:val="20"/>
          <w:vertAlign w:val="subscript"/>
        </w:rPr>
        <w:t>1ia</w:t>
      </w:r>
      <w:r w:rsidRPr="003B0093">
        <w:rPr>
          <w:sz w:val="20"/>
        </w:rPr>
        <w:t>), multiplied by the appropriate deterioration and K</w:t>
      </w:r>
      <w:r w:rsidRPr="003B0093">
        <w:rPr>
          <w:sz w:val="20"/>
          <w:vertAlign w:val="subscript"/>
        </w:rPr>
        <w:t>i</w:t>
      </w:r>
      <w:r w:rsidRPr="003B0093">
        <w:rPr>
          <w:sz w:val="20"/>
        </w:rPr>
        <w:t xml:space="preserve"> factors, shall be less than the limits prescribed in paragraph 5.3.1.4. of this Regulation. For the purposes of the calculation in paragraph 3.1.4 M</w:t>
      </w:r>
      <w:r w:rsidRPr="003B0093">
        <w:rPr>
          <w:sz w:val="20"/>
          <w:vertAlign w:val="subscript"/>
        </w:rPr>
        <w:t>1i</w:t>
      </w:r>
      <w:r w:rsidRPr="003B0093">
        <w:rPr>
          <w:sz w:val="20"/>
        </w:rPr>
        <w:t xml:space="preserve"> shall be defined as:</w:t>
      </w:r>
    </w:p>
    <w:p w14:paraId="4583C9E1" w14:textId="72A66CCB" w:rsidR="00E81D9F" w:rsidRPr="00FE2373" w:rsidRDefault="00E81D9F" w:rsidP="00E81D9F">
      <w:pPr>
        <w:ind w:left="3780" w:hanging="3780"/>
        <w:jc w:val="both"/>
        <w:rPr>
          <w:lang w:val="en-US"/>
        </w:rPr>
      </w:pPr>
      <w:r w:rsidRPr="00FE2373">
        <w:tab/>
      </w:r>
      <w:r w:rsidR="00E040E0" w:rsidRPr="00FE2373">
        <w:rPr>
          <w:noProof/>
          <w:position w:val="-28"/>
        </w:rPr>
      </w:r>
      <w:r w:rsidR="00E040E0" w:rsidRPr="00FE2373">
        <w:rPr>
          <w:noProof/>
          <w:position w:val="-28"/>
        </w:rPr>
        <w:object w:dxaOrig="1680" w:dyaOrig="680" w14:anchorId="1B297DC0">
          <v:shape id="_x0000_i1196" type="#_x0000_t75" alt="" style="width:84.2pt;height:27.15pt;mso-width-percent:0;mso-height-percent:0;mso-width-percent:0;mso-height-percent:0" o:ole="">
            <v:imagedata r:id="rId442" o:title=""/>
          </v:shape>
          <o:OLEObject Type="Embed" ProgID="Equation.3" ShapeID="_x0000_i1196" DrawAspect="Content" ObjectID="_1700046519" r:id="rId443"/>
        </w:object>
      </w:r>
      <w:r w:rsidRPr="00FE2373">
        <w:rPr>
          <w:lang w:val="en-US"/>
        </w:rPr>
        <w:t xml:space="preserve"> </w:t>
      </w:r>
    </w:p>
    <w:p w14:paraId="4583C9E2" w14:textId="77777777" w:rsidR="00E81D9F" w:rsidRPr="003B0093" w:rsidRDefault="00E81D9F" w:rsidP="00E81D9F">
      <w:pPr>
        <w:spacing w:after="120"/>
        <w:ind w:left="2268" w:right="1134" w:hanging="1134"/>
        <w:jc w:val="both"/>
        <w:rPr>
          <w:sz w:val="20"/>
          <w:lang w:val="en-US"/>
        </w:rPr>
      </w:pPr>
      <w:r>
        <w:rPr>
          <w:sz w:val="20"/>
          <w:lang w:val="en-US"/>
        </w:rPr>
        <w:tab/>
        <w:t>W</w:t>
      </w:r>
      <w:r w:rsidRPr="003B0093">
        <w:rPr>
          <w:sz w:val="20"/>
          <w:lang w:val="en-US"/>
        </w:rPr>
        <w:t>here:</w:t>
      </w:r>
    </w:p>
    <w:p w14:paraId="4583C9E3" w14:textId="77777777" w:rsidR="00E81D9F" w:rsidRPr="008D6687" w:rsidRDefault="00E81D9F" w:rsidP="00E81D9F">
      <w:pPr>
        <w:pStyle w:val="SingleTxtG"/>
        <w:spacing w:after="0"/>
        <w:ind w:left="2268" w:hanging="1134"/>
        <w:rPr>
          <w:lang w:val="en-US"/>
        </w:rPr>
      </w:pPr>
      <w:r w:rsidRPr="003B0093">
        <w:rPr>
          <w:lang w:val="en-US"/>
        </w:rPr>
        <w:tab/>
      </w:r>
      <w:proofErr w:type="spellStart"/>
      <w:r w:rsidRPr="008D6687">
        <w:rPr>
          <w:lang w:val="en-US"/>
        </w:rPr>
        <w:t>i</w:t>
      </w:r>
      <w:proofErr w:type="spellEnd"/>
      <w:r w:rsidRPr="008D6687">
        <w:rPr>
          <w:lang w:val="en-US"/>
        </w:rPr>
        <w:t>: pollutant</w:t>
      </w:r>
    </w:p>
    <w:p w14:paraId="4583C9E4" w14:textId="77777777" w:rsidR="00E81D9F" w:rsidRPr="008D6687" w:rsidRDefault="00E81D9F" w:rsidP="00E81D9F">
      <w:pPr>
        <w:pStyle w:val="SingleTxtG"/>
        <w:ind w:left="2268" w:hanging="1134"/>
        <w:rPr>
          <w:lang w:val="en-US"/>
        </w:rPr>
      </w:pPr>
      <w:r w:rsidRPr="008D6687">
        <w:rPr>
          <w:lang w:val="en-US"/>
        </w:rPr>
        <w:tab/>
        <w:t>a: cycle</w:t>
      </w:r>
    </w:p>
    <w:p w14:paraId="4583C9E5" w14:textId="77777777" w:rsidR="00E81D9F" w:rsidRPr="008D6687" w:rsidRDefault="00E81D9F" w:rsidP="00E81D9F">
      <w:pPr>
        <w:pStyle w:val="SingleTxtG"/>
        <w:ind w:left="2268" w:hanging="1134"/>
      </w:pPr>
      <w:r w:rsidRPr="008D6687">
        <w:t>3.1.3.</w:t>
      </w:r>
      <w:r w:rsidRPr="008D6687">
        <w:tab/>
        <w:t>Condition B</w:t>
      </w:r>
    </w:p>
    <w:p w14:paraId="4583C9E6" w14:textId="77777777" w:rsidR="00E81D9F" w:rsidRPr="008D6687" w:rsidRDefault="00E81D9F" w:rsidP="00E81D9F">
      <w:pPr>
        <w:pStyle w:val="SingleTxtG"/>
        <w:ind w:left="2268" w:hanging="1134"/>
      </w:pPr>
      <w:r w:rsidRPr="008D6687">
        <w:t>3.1.3.1.</w:t>
      </w:r>
      <w:r w:rsidRPr="008D6687">
        <w:tab/>
        <w:t>Conditioning of vehicle</w:t>
      </w:r>
    </w:p>
    <w:p w14:paraId="4583C9E7" w14:textId="77777777" w:rsidR="00E81D9F" w:rsidRPr="008A1BE4" w:rsidRDefault="00E81D9F" w:rsidP="00E81D9F">
      <w:pPr>
        <w:pStyle w:val="SingleTxtG"/>
        <w:ind w:left="2268" w:hanging="1134"/>
      </w:pPr>
      <w:r w:rsidRPr="008A1BE4">
        <w:t>3.1.3.1.1.</w:t>
      </w:r>
      <w:r w:rsidRPr="008A1BE4">
        <w:tab/>
        <w:t xml:space="preserve">For compression-ignition </w:t>
      </w:r>
      <w:proofErr w:type="spellStart"/>
      <w:r w:rsidRPr="008A1BE4">
        <w:t>engined</w:t>
      </w:r>
      <w:proofErr w:type="spellEnd"/>
      <w:r w:rsidRPr="008A1BE4">
        <w:t xml:space="preserve"> vehicles the Part Two cycle described in </w:t>
      </w:r>
      <w:r>
        <w:t xml:space="preserve">Table 2 (and Figure 3) of </w:t>
      </w:r>
      <w:r w:rsidRPr="008A1BE4">
        <w:t>Annex 4</w:t>
      </w:r>
      <w:r>
        <w:t>a</w:t>
      </w:r>
      <w:r w:rsidRPr="008A1BE4">
        <w:t xml:space="preserve"> shall be used. Three consecutive cycles shall be driven according to paragraph 3.1.3.4.3. below.</w:t>
      </w:r>
    </w:p>
    <w:p w14:paraId="4583C9E8" w14:textId="77777777" w:rsidR="00E81D9F" w:rsidRPr="008A1BE4" w:rsidRDefault="00E81D9F" w:rsidP="00E81D9F">
      <w:pPr>
        <w:pStyle w:val="SingleTxtG"/>
        <w:ind w:left="2268" w:hanging="1134"/>
      </w:pPr>
      <w:r w:rsidRPr="008A1BE4">
        <w:t>3.1.3.1.2.</w:t>
      </w:r>
      <w:r w:rsidRPr="008A1BE4">
        <w:tab/>
        <w:t>Vehicles fitted with positive-ignition engines shall be preconditioned with one Part One and two Part Two driving cycles according to paragraph 3.1.3.4.3. below.</w:t>
      </w:r>
    </w:p>
    <w:p w14:paraId="4583C9E9" w14:textId="77777777" w:rsidR="00E81D9F" w:rsidRPr="000A013C" w:rsidRDefault="00E81D9F" w:rsidP="00E81D9F">
      <w:pPr>
        <w:spacing w:after="120"/>
        <w:ind w:left="2268" w:right="1134" w:hanging="1134"/>
        <w:jc w:val="both"/>
        <w:rPr>
          <w:spacing w:val="-3"/>
          <w:sz w:val="20"/>
        </w:rPr>
      </w:pPr>
      <w:r w:rsidRPr="003B0093">
        <w:rPr>
          <w:sz w:val="20"/>
        </w:rPr>
        <w:t>3.1.3.2.</w:t>
      </w:r>
      <w:r w:rsidRPr="003B0093">
        <w:rPr>
          <w:sz w:val="20"/>
        </w:rPr>
        <w:tab/>
        <w:t xml:space="preserve">The electrical energy/power storage device of the vehicle shall be </w:t>
      </w:r>
      <w:r w:rsidRPr="000A013C">
        <w:rPr>
          <w:spacing w:val="-3"/>
          <w:sz w:val="20"/>
        </w:rPr>
        <w:t>discharged while driving (on the test track, on a chassis dynamometer, etc.):</w:t>
      </w:r>
    </w:p>
    <w:p w14:paraId="4583C9EA" w14:textId="77777777" w:rsidR="00E81D9F" w:rsidRPr="003B0093" w:rsidRDefault="00E81D9F" w:rsidP="00E81D9F">
      <w:pPr>
        <w:tabs>
          <w:tab w:val="left" w:pos="2835"/>
        </w:tabs>
        <w:spacing w:after="120"/>
        <w:ind w:left="2268" w:right="1134" w:hanging="1134"/>
        <w:jc w:val="both"/>
        <w:rPr>
          <w:spacing w:val="-4"/>
          <w:sz w:val="20"/>
        </w:rPr>
      </w:pPr>
      <w:r w:rsidRPr="003B0093">
        <w:rPr>
          <w:sz w:val="20"/>
        </w:rPr>
        <w:tab/>
        <w:t>(a)</w:t>
      </w:r>
      <w:r w:rsidRPr="003B0093">
        <w:rPr>
          <w:sz w:val="20"/>
        </w:rPr>
        <w:tab/>
      </w:r>
      <w:r w:rsidRPr="003B0093">
        <w:rPr>
          <w:spacing w:val="-4"/>
          <w:sz w:val="20"/>
        </w:rPr>
        <w:t xml:space="preserve">At a steady speed of 50 km/h until the fuel consuming engine of the </w:t>
      </w:r>
      <w:r>
        <w:rPr>
          <w:spacing w:val="-4"/>
          <w:sz w:val="20"/>
        </w:rPr>
        <w:tab/>
      </w:r>
      <w:r w:rsidRPr="003B0093">
        <w:rPr>
          <w:spacing w:val="-4"/>
          <w:sz w:val="20"/>
        </w:rPr>
        <w:t>HEV starts up;</w:t>
      </w:r>
    </w:p>
    <w:p w14:paraId="4583C9EB" w14:textId="77777777" w:rsidR="00E81D9F" w:rsidRPr="003B0093" w:rsidRDefault="00E81D9F" w:rsidP="00E81D9F">
      <w:pPr>
        <w:tabs>
          <w:tab w:val="left" w:pos="2835"/>
        </w:tabs>
        <w:spacing w:after="120"/>
        <w:ind w:left="2268" w:right="1134" w:hanging="1134"/>
        <w:jc w:val="both"/>
        <w:rPr>
          <w:sz w:val="20"/>
        </w:rPr>
      </w:pPr>
      <w:r w:rsidRPr="003B0093">
        <w:rPr>
          <w:sz w:val="20"/>
        </w:rPr>
        <w:tab/>
        <w:t>(b)</w:t>
      </w:r>
      <w:r w:rsidRPr="003B0093">
        <w:rPr>
          <w:sz w:val="20"/>
        </w:rPr>
        <w:tab/>
        <w:t xml:space="preserve">Or if a vehicle </w:t>
      </w:r>
      <w:proofErr w:type="spellStart"/>
      <w:r w:rsidRPr="003B0093">
        <w:rPr>
          <w:sz w:val="20"/>
        </w:rPr>
        <w:t>can not</w:t>
      </w:r>
      <w:proofErr w:type="spellEnd"/>
      <w:r w:rsidRPr="003B0093">
        <w:rPr>
          <w:sz w:val="20"/>
        </w:rPr>
        <w:t xml:space="preserve"> reach a steady speed of 50 km/h without </w:t>
      </w:r>
      <w:r>
        <w:rPr>
          <w:sz w:val="20"/>
        </w:rPr>
        <w:tab/>
      </w:r>
      <w:r w:rsidRPr="003B0093">
        <w:rPr>
          <w:sz w:val="20"/>
        </w:rPr>
        <w:t xml:space="preserve">starting up the fuel consuming engine, the speed shall be reduced </w:t>
      </w:r>
      <w:r>
        <w:rPr>
          <w:sz w:val="20"/>
        </w:rPr>
        <w:tab/>
      </w:r>
      <w:r w:rsidRPr="003B0093">
        <w:rPr>
          <w:sz w:val="20"/>
        </w:rPr>
        <w:t xml:space="preserve">until the vehicle can run a lower steady speed where the fuel </w:t>
      </w:r>
      <w:r>
        <w:rPr>
          <w:sz w:val="20"/>
        </w:rPr>
        <w:tab/>
      </w:r>
      <w:r w:rsidRPr="003B0093">
        <w:rPr>
          <w:sz w:val="20"/>
        </w:rPr>
        <w:t xml:space="preserve">consuming engine just does not start up for a defined time/distance </w:t>
      </w:r>
      <w:r>
        <w:rPr>
          <w:sz w:val="20"/>
        </w:rPr>
        <w:tab/>
      </w:r>
      <w:r w:rsidRPr="003B0093">
        <w:rPr>
          <w:sz w:val="20"/>
        </w:rPr>
        <w:t>(to be specified between technical service and manufacturer);</w:t>
      </w:r>
    </w:p>
    <w:p w14:paraId="4583C9EC" w14:textId="77777777" w:rsidR="00E81D9F" w:rsidRPr="003B0093" w:rsidRDefault="00E81D9F" w:rsidP="00E81D9F">
      <w:pPr>
        <w:tabs>
          <w:tab w:val="left" w:pos="2835"/>
        </w:tabs>
        <w:spacing w:after="240"/>
        <w:ind w:left="2268" w:right="1134" w:hanging="1134"/>
        <w:jc w:val="both"/>
        <w:rPr>
          <w:sz w:val="20"/>
        </w:rPr>
      </w:pPr>
      <w:r w:rsidRPr="003B0093">
        <w:rPr>
          <w:sz w:val="20"/>
        </w:rPr>
        <w:tab/>
        <w:t>(c)</w:t>
      </w:r>
      <w:r w:rsidRPr="003B0093">
        <w:rPr>
          <w:sz w:val="20"/>
        </w:rPr>
        <w:tab/>
        <w:t>Or with manufacturers' recommendation.</w:t>
      </w:r>
    </w:p>
    <w:p w14:paraId="4583C9ED" w14:textId="77777777" w:rsidR="00E81D9F" w:rsidRPr="000A013C" w:rsidRDefault="00E81D9F" w:rsidP="00E81D9F">
      <w:pPr>
        <w:pStyle w:val="SingleTxtG"/>
        <w:ind w:left="2268" w:hanging="1134"/>
      </w:pPr>
      <w:r w:rsidRPr="000A013C">
        <w:lastRenderedPageBreak/>
        <w:tab/>
        <w:t>The fuel consuming engine shall be stopped within 10 seconds of it being automatically started.</w:t>
      </w:r>
    </w:p>
    <w:p w14:paraId="4583C9EE" w14:textId="77777777" w:rsidR="00E81D9F" w:rsidRPr="000A013C" w:rsidRDefault="00E81D9F" w:rsidP="00E81D9F">
      <w:pPr>
        <w:pStyle w:val="SingleTxtG"/>
        <w:ind w:left="2268" w:hanging="1134"/>
      </w:pPr>
      <w:r w:rsidRPr="000A013C">
        <w:t>3.1.3.3.</w:t>
      </w:r>
      <w:r w:rsidRPr="000A013C">
        <w:tab/>
        <w:t>After this preconditioning, and before testing, the vehicle shall be kept in a room in which the temperature remains relatively constant between 293 and 303 K (20 °C and 30 °C).</w:t>
      </w:r>
      <w:r>
        <w:t xml:space="preserve"> </w:t>
      </w:r>
      <w:r w:rsidRPr="000A013C">
        <w:t>This conditioning shall be carried out for at least six hours and continue until the engine oil temperature and coolant, if any, are within ±2 K of the temperature of the room.</w:t>
      </w:r>
    </w:p>
    <w:p w14:paraId="4583C9EF" w14:textId="77777777" w:rsidR="00E81D9F" w:rsidRPr="000A013C" w:rsidRDefault="00E81D9F" w:rsidP="00E81D9F">
      <w:pPr>
        <w:pStyle w:val="SingleTxtG"/>
        <w:ind w:left="2268" w:hanging="1134"/>
      </w:pPr>
      <w:r w:rsidRPr="000A013C">
        <w:t>3.1.3.4.</w:t>
      </w:r>
      <w:r w:rsidRPr="000A013C">
        <w:tab/>
        <w:t>Test procedure</w:t>
      </w:r>
    </w:p>
    <w:p w14:paraId="4583C9F0" w14:textId="77777777" w:rsidR="00E81D9F" w:rsidRPr="000A013C" w:rsidRDefault="00E81D9F" w:rsidP="00E81D9F">
      <w:pPr>
        <w:pStyle w:val="SingleTxtG"/>
        <w:ind w:left="2268" w:hanging="1134"/>
      </w:pPr>
      <w:r w:rsidRPr="000A013C">
        <w:t>3.1.3.4.1.</w:t>
      </w:r>
      <w:r w:rsidRPr="000A013C">
        <w:tab/>
        <w:t>The vehicle shall be started up by the means provided for normal use to the driver.</w:t>
      </w:r>
      <w:r>
        <w:t xml:space="preserve"> </w:t>
      </w:r>
      <w:r w:rsidRPr="000A013C">
        <w:t>The first cycle starts on the initiation of the vehicle start-up procedure.</w:t>
      </w:r>
    </w:p>
    <w:p w14:paraId="4583C9F1" w14:textId="77777777" w:rsidR="00E81D9F" w:rsidRPr="000A013C" w:rsidRDefault="00E81D9F" w:rsidP="00E81D9F">
      <w:pPr>
        <w:pStyle w:val="SingleTxtG"/>
        <w:ind w:left="2268" w:hanging="1134"/>
      </w:pPr>
      <w:r w:rsidRPr="000A013C">
        <w:t>3.1.3.4.2.</w:t>
      </w:r>
      <w:r w:rsidRPr="000A013C">
        <w:tab/>
        <w:t>Sampling shall begin (BS) before or at the initiation of the vehicle start up procedure and end on conclusion of the final idling period in the extra-urban cycle (Part Two, end of sampling (ES)).</w:t>
      </w:r>
    </w:p>
    <w:p w14:paraId="4583C9F2" w14:textId="77777777" w:rsidR="00E81D9F" w:rsidRPr="000A013C" w:rsidRDefault="00E81D9F" w:rsidP="00E81D9F">
      <w:pPr>
        <w:pStyle w:val="SingleTxtG"/>
        <w:ind w:left="2268" w:hanging="1134"/>
      </w:pPr>
      <w:r w:rsidRPr="000A013C">
        <w:t>3.1.3.4.3.</w:t>
      </w:r>
      <w:r w:rsidRPr="000A013C">
        <w:tab/>
        <w:t xml:space="preserve">The vehicle shall be driven according to Annex 4a, or in case of special gear shifting strategy according to the manufacturer's instructions, as incorporated in the drivers' handbook of production vehicles and indicated by a technical gear shift instrument (for </w:t>
      </w:r>
      <w:proofErr w:type="gramStart"/>
      <w:r w:rsidRPr="000A013C">
        <w:t>drivers</w:t>
      </w:r>
      <w:proofErr w:type="gramEnd"/>
      <w:r w:rsidRPr="000A013C">
        <w:t xml:space="preserve"> information).</w:t>
      </w:r>
      <w:r>
        <w:t xml:space="preserve"> </w:t>
      </w:r>
      <w:r w:rsidRPr="000A013C">
        <w:t>For these vehicles the gear shifting points prescribed in Annex 4a</w:t>
      </w:r>
      <w:r>
        <w:t xml:space="preserve"> </w:t>
      </w:r>
      <w:r w:rsidRPr="000A013C">
        <w:t>are not applied.</w:t>
      </w:r>
      <w:r>
        <w:t xml:space="preserve"> </w:t>
      </w:r>
      <w:r w:rsidRPr="000A013C">
        <w:t>For the pattern of the operating curve the description according to paragraph 6.1.3.2. of Annex 4a shall apply.</w:t>
      </w:r>
    </w:p>
    <w:p w14:paraId="4583C9F3" w14:textId="77777777" w:rsidR="00E81D9F" w:rsidRPr="000A013C" w:rsidRDefault="00E81D9F" w:rsidP="00E81D9F">
      <w:pPr>
        <w:pStyle w:val="SingleTxtG"/>
        <w:ind w:left="2268" w:hanging="1134"/>
      </w:pPr>
      <w:r w:rsidRPr="000A013C">
        <w:t>3.1.3.4.4.</w:t>
      </w:r>
      <w:r w:rsidRPr="000A013C">
        <w:tab/>
        <w:t xml:space="preserve">The exhaust gases shall be </w:t>
      </w:r>
      <w:proofErr w:type="spellStart"/>
      <w:r w:rsidRPr="000A013C">
        <w:t>analyzed</w:t>
      </w:r>
      <w:proofErr w:type="spellEnd"/>
      <w:r w:rsidRPr="000A013C">
        <w:t xml:space="preserve"> according to Annex 4a.</w:t>
      </w:r>
    </w:p>
    <w:p w14:paraId="4583C9F4" w14:textId="77777777" w:rsidR="00E81D9F" w:rsidRPr="000A013C" w:rsidRDefault="00E81D9F" w:rsidP="00E81D9F">
      <w:pPr>
        <w:pStyle w:val="SingleTxtG"/>
        <w:ind w:left="2268" w:hanging="1134"/>
      </w:pPr>
      <w:r>
        <w:t>3.1.3.5.</w:t>
      </w:r>
      <w:r>
        <w:tab/>
      </w:r>
      <w:r w:rsidRPr="000A013C">
        <w:t>The test results shall be compared to the limits prescribed in paragraph 5.3.1.4. of this Regulation and the average emission of each pollutant for Condition B shall be calculated (M</w:t>
      </w:r>
      <w:r w:rsidRPr="000A013C">
        <w:rPr>
          <w:vertAlign w:val="subscript"/>
        </w:rPr>
        <w:t>2i</w:t>
      </w:r>
      <w:r w:rsidRPr="000A013C">
        <w:t>). The test results M</w:t>
      </w:r>
      <w:r w:rsidRPr="000A013C">
        <w:rPr>
          <w:vertAlign w:val="subscript"/>
        </w:rPr>
        <w:t>2i</w:t>
      </w:r>
      <w:r w:rsidRPr="000A013C">
        <w:t>, multiplied by the appropriate deterioration and K</w:t>
      </w:r>
      <w:r w:rsidRPr="000A013C">
        <w:rPr>
          <w:vertAlign w:val="subscript"/>
        </w:rPr>
        <w:t>i</w:t>
      </w:r>
      <w:r w:rsidRPr="000A013C">
        <w:t xml:space="preserve"> factors, shall be less than the limits prescribed in paragraph 5.3.1.4. of this Regulation.</w:t>
      </w:r>
    </w:p>
    <w:p w14:paraId="4583C9F5" w14:textId="77777777" w:rsidR="00E81D9F" w:rsidRPr="000A013C" w:rsidRDefault="00E81D9F" w:rsidP="00E81D9F">
      <w:pPr>
        <w:pStyle w:val="SingleTxtG"/>
        <w:ind w:left="2268" w:hanging="1134"/>
      </w:pPr>
      <w:r w:rsidRPr="000A013C">
        <w:t>3.1.4.</w:t>
      </w:r>
      <w:r w:rsidRPr="000A013C">
        <w:tab/>
        <w:t>Test results</w:t>
      </w:r>
    </w:p>
    <w:p w14:paraId="4583C9F6" w14:textId="77777777" w:rsidR="00E81D9F" w:rsidRPr="000A013C" w:rsidRDefault="00E81D9F" w:rsidP="00E81D9F">
      <w:pPr>
        <w:pStyle w:val="SingleTxtG"/>
        <w:ind w:left="2268" w:hanging="1134"/>
      </w:pPr>
      <w:r w:rsidRPr="000A013C">
        <w:t>3.1.4.1.</w:t>
      </w:r>
      <w:r w:rsidRPr="000A013C">
        <w:tab/>
        <w:t>In the case of testing according to paragraph 3.1.2.5.2.1.</w:t>
      </w:r>
    </w:p>
    <w:p w14:paraId="4583C9F7" w14:textId="77777777" w:rsidR="00E81D9F" w:rsidRPr="008A1BE4" w:rsidRDefault="00E81D9F" w:rsidP="00E81D9F">
      <w:pPr>
        <w:pStyle w:val="SingleTxtG"/>
        <w:ind w:left="2268" w:hanging="1134"/>
      </w:pPr>
      <w:r w:rsidRPr="008A1BE4">
        <w:t>.</w:t>
      </w:r>
      <w:r w:rsidRPr="008A1BE4">
        <w:tab/>
        <w:t>For communication, the weighted values shall be calculated as below:</w:t>
      </w:r>
    </w:p>
    <w:p w14:paraId="4583C9F8" w14:textId="77777777" w:rsidR="00E81D9F" w:rsidRDefault="00E81D9F" w:rsidP="00E81D9F">
      <w:pPr>
        <w:pStyle w:val="SingleTxtG"/>
        <w:ind w:left="2268" w:hanging="1134"/>
        <w:rPr>
          <w:lang w:val="fr-FR"/>
        </w:rPr>
      </w:pPr>
      <w:r w:rsidRPr="008A1BE4">
        <w:tab/>
      </w:r>
      <w:r w:rsidRPr="000A013C">
        <w:rPr>
          <w:lang w:val="fr-FR"/>
        </w:rPr>
        <w:t>M</w:t>
      </w:r>
      <w:r w:rsidRPr="000A013C">
        <w:rPr>
          <w:vertAlign w:val="subscript"/>
          <w:lang w:val="fr-FR"/>
        </w:rPr>
        <w:t>i</w:t>
      </w:r>
      <w:r w:rsidRPr="000A013C">
        <w:rPr>
          <w:lang w:val="fr-FR"/>
        </w:rPr>
        <w:t xml:space="preserve"> = (De </w:t>
      </w:r>
      <w:r w:rsidR="00B05196">
        <w:rPr>
          <w:lang w:val="fr-FR"/>
        </w:rPr>
        <w:t>•</w:t>
      </w:r>
      <w:r w:rsidRPr="000A013C">
        <w:rPr>
          <w:lang w:val="fr-FR"/>
        </w:rPr>
        <w:t xml:space="preserve"> M</w:t>
      </w:r>
      <w:r w:rsidRPr="000A013C">
        <w:rPr>
          <w:vertAlign w:val="subscript"/>
          <w:lang w:val="fr-FR"/>
        </w:rPr>
        <w:t>1i</w:t>
      </w:r>
      <w:r w:rsidRPr="000A013C">
        <w:rPr>
          <w:lang w:val="fr-FR"/>
        </w:rPr>
        <w:t xml:space="preserve"> + </w:t>
      </w:r>
      <w:proofErr w:type="spellStart"/>
      <w:r w:rsidRPr="000A013C">
        <w:rPr>
          <w:lang w:val="fr-FR"/>
        </w:rPr>
        <w:t>Dav</w:t>
      </w:r>
      <w:proofErr w:type="spellEnd"/>
      <w:r w:rsidRPr="000A013C">
        <w:rPr>
          <w:lang w:val="fr-FR"/>
        </w:rPr>
        <w:t xml:space="preserve"> </w:t>
      </w:r>
      <w:r w:rsidR="00B05196">
        <w:rPr>
          <w:lang w:val="fr-FR"/>
        </w:rPr>
        <w:t>•</w:t>
      </w:r>
      <w:r w:rsidRPr="00485640">
        <w:rPr>
          <w:vertAlign w:val="superscript"/>
          <w:lang w:val="fr-FR"/>
        </w:rPr>
        <w:t>.</w:t>
      </w:r>
      <w:r w:rsidRPr="000A013C">
        <w:rPr>
          <w:lang w:val="fr-FR"/>
        </w:rPr>
        <w:t xml:space="preserve"> M</w:t>
      </w:r>
      <w:r w:rsidRPr="000A013C">
        <w:rPr>
          <w:vertAlign w:val="subscript"/>
          <w:lang w:val="fr-FR"/>
        </w:rPr>
        <w:t>2</w:t>
      </w:r>
      <w:proofErr w:type="gramStart"/>
      <w:r w:rsidRPr="000A013C">
        <w:rPr>
          <w:vertAlign w:val="subscript"/>
          <w:lang w:val="fr-FR"/>
        </w:rPr>
        <w:t xml:space="preserve">i </w:t>
      </w:r>
      <w:r w:rsidRPr="000A013C">
        <w:rPr>
          <w:lang w:val="fr-FR"/>
        </w:rPr>
        <w:t>)</w:t>
      </w:r>
      <w:proofErr w:type="gramEnd"/>
      <w:r w:rsidRPr="000A013C">
        <w:rPr>
          <w:lang w:val="fr-FR"/>
        </w:rPr>
        <w:t xml:space="preserve">/(De + </w:t>
      </w:r>
      <w:proofErr w:type="spellStart"/>
      <w:r w:rsidRPr="000A013C">
        <w:rPr>
          <w:lang w:val="fr-FR"/>
        </w:rPr>
        <w:t>Dav</w:t>
      </w:r>
      <w:proofErr w:type="spellEnd"/>
      <w:r w:rsidRPr="000A013C">
        <w:rPr>
          <w:lang w:val="fr-FR"/>
        </w:rPr>
        <w:t>)</w:t>
      </w:r>
    </w:p>
    <w:p w14:paraId="4583C9F9" w14:textId="77777777" w:rsidR="00E81D9F" w:rsidRPr="008A1BE4" w:rsidRDefault="00E81D9F" w:rsidP="00E81D9F">
      <w:pPr>
        <w:pStyle w:val="SingleTxtG"/>
        <w:ind w:left="2268" w:hanging="1134"/>
        <w:rPr>
          <w:lang w:val="fr-FR"/>
        </w:rPr>
      </w:pPr>
      <w:r>
        <w:rPr>
          <w:lang w:val="fr-FR"/>
        </w:rPr>
        <w:br w:type="page"/>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E81D9F" w:rsidRPr="00A035C1" w14:paraId="4583C9FD" w14:textId="77777777" w:rsidTr="00A035C1">
        <w:tc>
          <w:tcPr>
            <w:tcW w:w="951" w:type="dxa"/>
          </w:tcPr>
          <w:p w14:paraId="4583C9FA" w14:textId="77777777" w:rsidR="00E81D9F" w:rsidRPr="00A035C1" w:rsidRDefault="00E81D9F" w:rsidP="00A035C1">
            <w:pPr>
              <w:pStyle w:val="SingleTxtG"/>
              <w:suppressAutoHyphens/>
              <w:spacing w:line="240" w:lineRule="atLeast"/>
              <w:ind w:left="170" w:right="0"/>
              <w:rPr>
                <w:lang w:val="fr-FR"/>
              </w:rPr>
            </w:pPr>
            <w:r>
              <w:lastRenderedPageBreak/>
              <w:t>W</w:t>
            </w:r>
            <w:r w:rsidRPr="006112FD">
              <w:t>here:</w:t>
            </w:r>
          </w:p>
        </w:tc>
        <w:tc>
          <w:tcPr>
            <w:tcW w:w="353" w:type="dxa"/>
          </w:tcPr>
          <w:p w14:paraId="4583C9FB" w14:textId="77777777" w:rsidR="00E81D9F" w:rsidRPr="00A035C1" w:rsidRDefault="00E81D9F" w:rsidP="00A035C1">
            <w:pPr>
              <w:pStyle w:val="SingleTxtG"/>
              <w:suppressAutoHyphens/>
              <w:spacing w:line="240" w:lineRule="atLeast"/>
              <w:ind w:left="0"/>
              <w:jc w:val="right"/>
              <w:rPr>
                <w:lang w:val="fr-FR"/>
              </w:rPr>
            </w:pPr>
          </w:p>
        </w:tc>
        <w:tc>
          <w:tcPr>
            <w:tcW w:w="5103" w:type="dxa"/>
          </w:tcPr>
          <w:p w14:paraId="4583C9FC" w14:textId="77777777" w:rsidR="00E81D9F" w:rsidRPr="00A035C1" w:rsidRDefault="00E81D9F" w:rsidP="00A035C1">
            <w:pPr>
              <w:pStyle w:val="SingleTxtG"/>
              <w:suppressAutoHyphens/>
              <w:spacing w:line="240" w:lineRule="atLeast"/>
              <w:ind w:left="0"/>
              <w:rPr>
                <w:lang w:val="fr-FR"/>
              </w:rPr>
            </w:pPr>
          </w:p>
        </w:tc>
      </w:tr>
      <w:tr w:rsidR="00E81D9F" w:rsidRPr="00A035C1" w14:paraId="4583CA01" w14:textId="77777777" w:rsidTr="00A035C1">
        <w:tc>
          <w:tcPr>
            <w:tcW w:w="951" w:type="dxa"/>
          </w:tcPr>
          <w:p w14:paraId="4583C9FE" w14:textId="77777777" w:rsidR="00E81D9F" w:rsidRPr="00A035C1" w:rsidRDefault="00E81D9F" w:rsidP="00A035C1">
            <w:pPr>
              <w:pStyle w:val="SingleTxtG"/>
              <w:suppressAutoHyphens/>
              <w:spacing w:line="240" w:lineRule="atLeast"/>
              <w:ind w:left="170" w:right="0"/>
              <w:rPr>
                <w:lang w:val="fr-FR"/>
              </w:rPr>
            </w:pPr>
            <w:r w:rsidRPr="006112FD">
              <w:t>M</w:t>
            </w:r>
            <w:r w:rsidRPr="00A035C1">
              <w:rPr>
                <w:vertAlign w:val="subscript"/>
              </w:rPr>
              <w:t>i</w:t>
            </w:r>
            <w:r w:rsidRPr="00A035C1" w:rsidDel="00C9591F">
              <w:rPr>
                <w:lang w:val="fr-FR"/>
              </w:rPr>
              <w:t xml:space="preserve"> </w:t>
            </w:r>
          </w:p>
        </w:tc>
        <w:tc>
          <w:tcPr>
            <w:tcW w:w="353" w:type="dxa"/>
          </w:tcPr>
          <w:p w14:paraId="4583C9FF" w14:textId="77777777" w:rsidR="00E81D9F" w:rsidRPr="00A035C1" w:rsidRDefault="00E81D9F" w:rsidP="00A035C1">
            <w:pPr>
              <w:pStyle w:val="SingleTxtG"/>
              <w:suppressAutoHyphens/>
              <w:spacing w:line="240" w:lineRule="atLeast"/>
              <w:ind w:left="0"/>
              <w:jc w:val="right"/>
              <w:rPr>
                <w:lang w:val="fr-FR"/>
              </w:rPr>
            </w:pPr>
            <w:r w:rsidRPr="006112FD">
              <w:t>=</w:t>
            </w:r>
          </w:p>
        </w:tc>
        <w:tc>
          <w:tcPr>
            <w:tcW w:w="5103" w:type="dxa"/>
          </w:tcPr>
          <w:p w14:paraId="4583CA00" w14:textId="77777777" w:rsidR="00E81D9F" w:rsidRPr="00A035C1" w:rsidRDefault="00E81D9F" w:rsidP="00A035C1">
            <w:pPr>
              <w:pStyle w:val="SingleTxtG"/>
              <w:suppressAutoHyphens/>
              <w:spacing w:line="240" w:lineRule="atLeast"/>
              <w:ind w:left="0" w:right="0"/>
              <w:rPr>
                <w:lang w:val="en-US"/>
              </w:rPr>
            </w:pPr>
            <w:r w:rsidRPr="006112FD">
              <w:t>mass emission of the pol</w:t>
            </w:r>
            <w:r>
              <w:t xml:space="preserve">lutant </w:t>
            </w:r>
            <w:proofErr w:type="spellStart"/>
            <w:r>
              <w:t>i</w:t>
            </w:r>
            <w:proofErr w:type="spellEnd"/>
            <w:r>
              <w:t xml:space="preserve"> in grams per kilometre,</w:t>
            </w:r>
          </w:p>
        </w:tc>
      </w:tr>
      <w:tr w:rsidR="00E81D9F" w:rsidRPr="00A035C1" w14:paraId="4583CA05" w14:textId="77777777" w:rsidTr="00A035C1">
        <w:tc>
          <w:tcPr>
            <w:tcW w:w="951" w:type="dxa"/>
          </w:tcPr>
          <w:p w14:paraId="4583CA02" w14:textId="77777777" w:rsidR="00E81D9F" w:rsidRPr="00A035C1" w:rsidRDefault="00E81D9F" w:rsidP="00A035C1">
            <w:pPr>
              <w:pStyle w:val="SingleTxtG"/>
              <w:suppressAutoHyphens/>
              <w:spacing w:line="240" w:lineRule="atLeast"/>
              <w:ind w:left="170" w:right="0"/>
              <w:rPr>
                <w:lang w:val="en-US"/>
              </w:rPr>
            </w:pPr>
            <w:r w:rsidRPr="006112FD">
              <w:t>M</w:t>
            </w:r>
            <w:r w:rsidRPr="00A035C1">
              <w:rPr>
                <w:vertAlign w:val="subscript"/>
              </w:rPr>
              <w:t>1i</w:t>
            </w:r>
            <w:r w:rsidRPr="00A035C1" w:rsidDel="00C9591F">
              <w:rPr>
                <w:lang w:val="en-US"/>
              </w:rPr>
              <w:t xml:space="preserve"> </w:t>
            </w:r>
          </w:p>
        </w:tc>
        <w:tc>
          <w:tcPr>
            <w:tcW w:w="353" w:type="dxa"/>
          </w:tcPr>
          <w:p w14:paraId="4583CA03" w14:textId="77777777" w:rsidR="00E81D9F" w:rsidRPr="00A035C1" w:rsidRDefault="00E81D9F" w:rsidP="00A035C1">
            <w:pPr>
              <w:pStyle w:val="SingleTxtG"/>
              <w:suppressAutoHyphens/>
              <w:spacing w:line="240" w:lineRule="atLeast"/>
              <w:ind w:left="0" w:right="0"/>
              <w:jc w:val="left"/>
              <w:rPr>
                <w:lang w:val="en-US"/>
              </w:rPr>
            </w:pPr>
            <w:r w:rsidRPr="00A035C1">
              <w:rPr>
                <w:lang w:val="en-US"/>
              </w:rPr>
              <w:t>=</w:t>
            </w:r>
          </w:p>
        </w:tc>
        <w:tc>
          <w:tcPr>
            <w:tcW w:w="5103" w:type="dxa"/>
          </w:tcPr>
          <w:p w14:paraId="4583CA04" w14:textId="77777777" w:rsidR="00E81D9F" w:rsidRPr="00A035C1" w:rsidRDefault="00E81D9F" w:rsidP="00A035C1">
            <w:pPr>
              <w:pStyle w:val="SingleTxtG"/>
              <w:suppressAutoHyphens/>
              <w:spacing w:line="240" w:lineRule="atLeast"/>
              <w:ind w:left="0" w:right="0"/>
              <w:rPr>
                <w:lang w:val="en-US"/>
              </w:rPr>
            </w:pPr>
            <w:r w:rsidRPr="006112FD">
              <w:t xml:space="preserve">average mass emission of the pollutant </w:t>
            </w:r>
            <w:proofErr w:type="spellStart"/>
            <w:r w:rsidRPr="006112FD">
              <w:t>i</w:t>
            </w:r>
            <w:proofErr w:type="spellEnd"/>
            <w:r w:rsidRPr="006112FD">
              <w:t xml:space="preserve"> in grams per kilometre with a </w:t>
            </w:r>
            <w:r w:rsidRPr="006112FD">
              <w:tab/>
              <w:t xml:space="preserve">fully charged electrical energy/power storage device calculated in </w:t>
            </w:r>
            <w:r w:rsidRPr="006112FD">
              <w:tab/>
              <w:t>paragraph 3.1.2.5.5.</w:t>
            </w:r>
            <w:r>
              <w:t>,</w:t>
            </w:r>
          </w:p>
        </w:tc>
      </w:tr>
      <w:tr w:rsidR="00E81D9F" w:rsidRPr="00A035C1" w14:paraId="4583CA09" w14:textId="77777777" w:rsidTr="00A035C1">
        <w:tc>
          <w:tcPr>
            <w:tcW w:w="951" w:type="dxa"/>
          </w:tcPr>
          <w:p w14:paraId="4583CA06" w14:textId="77777777" w:rsidR="00E81D9F" w:rsidRPr="00A035C1" w:rsidRDefault="00E81D9F" w:rsidP="00A035C1">
            <w:pPr>
              <w:pStyle w:val="SingleTxtG"/>
              <w:suppressAutoHyphens/>
              <w:spacing w:line="240" w:lineRule="atLeast"/>
              <w:ind w:left="170" w:right="0"/>
              <w:rPr>
                <w:lang w:val="en-US"/>
              </w:rPr>
            </w:pPr>
            <w:r w:rsidRPr="006112FD">
              <w:t>M</w:t>
            </w:r>
            <w:r w:rsidRPr="00A035C1">
              <w:rPr>
                <w:vertAlign w:val="subscript"/>
              </w:rPr>
              <w:t>2i</w:t>
            </w:r>
            <w:r w:rsidRPr="00A035C1" w:rsidDel="00C9591F">
              <w:rPr>
                <w:lang w:val="en-US"/>
              </w:rPr>
              <w:t xml:space="preserve"> </w:t>
            </w:r>
          </w:p>
        </w:tc>
        <w:tc>
          <w:tcPr>
            <w:tcW w:w="353" w:type="dxa"/>
          </w:tcPr>
          <w:p w14:paraId="4583CA07" w14:textId="77777777" w:rsidR="00E81D9F" w:rsidRPr="00A035C1" w:rsidRDefault="00E81D9F" w:rsidP="00A035C1">
            <w:pPr>
              <w:pStyle w:val="SingleTxtG"/>
              <w:suppressAutoHyphens/>
              <w:spacing w:line="240" w:lineRule="atLeast"/>
              <w:ind w:left="0"/>
              <w:jc w:val="right"/>
              <w:rPr>
                <w:lang w:val="en-US"/>
              </w:rPr>
            </w:pPr>
            <w:r w:rsidRPr="006112FD">
              <w:t>=</w:t>
            </w:r>
          </w:p>
        </w:tc>
        <w:tc>
          <w:tcPr>
            <w:tcW w:w="5103" w:type="dxa"/>
          </w:tcPr>
          <w:p w14:paraId="4583CA08" w14:textId="77777777" w:rsidR="00E81D9F" w:rsidRPr="00A035C1" w:rsidRDefault="00E81D9F" w:rsidP="00A035C1">
            <w:pPr>
              <w:pStyle w:val="SingleTxtG"/>
              <w:suppressAutoHyphens/>
              <w:spacing w:line="240" w:lineRule="atLeast"/>
              <w:ind w:left="0" w:right="0"/>
              <w:rPr>
                <w:lang w:val="en-US"/>
              </w:rPr>
            </w:pPr>
            <w:r w:rsidRPr="006112FD">
              <w:t xml:space="preserve">average mass emission of the pollutant </w:t>
            </w:r>
            <w:proofErr w:type="spellStart"/>
            <w:r w:rsidRPr="006112FD">
              <w:t>i</w:t>
            </w:r>
            <w:proofErr w:type="spellEnd"/>
            <w:r w:rsidRPr="006112FD">
              <w:t xml:space="preserve"> </w:t>
            </w:r>
            <w:r>
              <w:t xml:space="preserve">in grams per kilometre with an </w:t>
            </w:r>
            <w:r w:rsidRPr="006112FD">
              <w:t xml:space="preserve">electrical energy/power storage device </w:t>
            </w:r>
            <w:r>
              <w:t xml:space="preserve">in minimum state of charge </w:t>
            </w:r>
            <w:r w:rsidRPr="006112FD">
              <w:t>(maximum discharge of capacity) calculated in paragraph 3.1.3.5.</w:t>
            </w:r>
            <w:r>
              <w:t>,</w:t>
            </w:r>
          </w:p>
        </w:tc>
      </w:tr>
      <w:tr w:rsidR="00E81D9F" w:rsidRPr="00A035C1" w14:paraId="4583CA0D" w14:textId="77777777" w:rsidTr="00A035C1">
        <w:tc>
          <w:tcPr>
            <w:tcW w:w="951" w:type="dxa"/>
          </w:tcPr>
          <w:p w14:paraId="4583CA0A" w14:textId="77777777" w:rsidR="00E81D9F" w:rsidRPr="00A035C1" w:rsidRDefault="00E81D9F" w:rsidP="00A035C1">
            <w:pPr>
              <w:pStyle w:val="SingleTxtG"/>
              <w:suppressAutoHyphens/>
              <w:spacing w:line="240" w:lineRule="atLeast"/>
              <w:ind w:left="170" w:right="0"/>
              <w:rPr>
                <w:lang w:val="en-US"/>
              </w:rPr>
            </w:pPr>
            <w:r w:rsidRPr="006112FD">
              <w:t>De</w:t>
            </w:r>
            <w:r w:rsidRPr="00A035C1" w:rsidDel="00C9591F">
              <w:rPr>
                <w:lang w:val="en-US"/>
              </w:rPr>
              <w:t xml:space="preserve"> </w:t>
            </w:r>
          </w:p>
        </w:tc>
        <w:tc>
          <w:tcPr>
            <w:tcW w:w="353" w:type="dxa"/>
          </w:tcPr>
          <w:p w14:paraId="4583CA0B" w14:textId="77777777" w:rsidR="00E81D9F" w:rsidRPr="00A035C1" w:rsidRDefault="00E81D9F" w:rsidP="00A035C1">
            <w:pPr>
              <w:pStyle w:val="SingleTxtG"/>
              <w:suppressAutoHyphens/>
              <w:spacing w:line="240" w:lineRule="atLeast"/>
              <w:ind w:left="0"/>
              <w:jc w:val="right"/>
              <w:rPr>
                <w:lang w:val="en-US"/>
              </w:rPr>
            </w:pPr>
            <w:r w:rsidRPr="00A035C1">
              <w:rPr>
                <w:lang w:val="en-US"/>
              </w:rPr>
              <w:t>=</w:t>
            </w:r>
          </w:p>
        </w:tc>
        <w:tc>
          <w:tcPr>
            <w:tcW w:w="5103" w:type="dxa"/>
          </w:tcPr>
          <w:p w14:paraId="4583CA0C" w14:textId="77777777" w:rsidR="00E81D9F" w:rsidRPr="00A035C1" w:rsidRDefault="00E81D9F" w:rsidP="00A035C1">
            <w:pPr>
              <w:pStyle w:val="SingleTxtG"/>
              <w:suppressAutoHyphens/>
              <w:spacing w:line="240" w:lineRule="atLeast"/>
              <w:ind w:left="0" w:right="0"/>
              <w:rPr>
                <w:lang w:val="en-US"/>
              </w:rPr>
            </w:pPr>
            <w:r w:rsidRPr="006112FD">
              <w:t>vehicle electric range, according to the pro</w:t>
            </w:r>
            <w:r>
              <w:t xml:space="preserve">cedure described in Regulation </w:t>
            </w:r>
            <w:r w:rsidRPr="006112FD">
              <w:t>No. 101, Annex 9, where the manufactu</w:t>
            </w:r>
            <w:r>
              <w:t xml:space="preserve">rer must provide the means for </w:t>
            </w:r>
            <w:r w:rsidRPr="006112FD">
              <w:t>performing the measurement with the ve</w:t>
            </w:r>
            <w:r>
              <w:t xml:space="preserve">hicle running in pure electric </w:t>
            </w:r>
            <w:r w:rsidRPr="006112FD">
              <w:t>mode</w:t>
            </w:r>
            <w:r>
              <w:t>,</w:t>
            </w:r>
          </w:p>
        </w:tc>
      </w:tr>
      <w:tr w:rsidR="00E81D9F" w:rsidRPr="00A035C1" w14:paraId="4583CA11" w14:textId="77777777" w:rsidTr="00A035C1">
        <w:tc>
          <w:tcPr>
            <w:tcW w:w="951" w:type="dxa"/>
          </w:tcPr>
          <w:p w14:paraId="4583CA0E" w14:textId="77777777" w:rsidR="00E81D9F" w:rsidRPr="00A035C1" w:rsidRDefault="00E81D9F" w:rsidP="00A035C1">
            <w:pPr>
              <w:pStyle w:val="SingleTxtG"/>
              <w:suppressAutoHyphens/>
              <w:spacing w:line="240" w:lineRule="atLeast"/>
              <w:ind w:left="170" w:right="0"/>
              <w:rPr>
                <w:lang w:val="en-US"/>
              </w:rPr>
            </w:pPr>
            <w:proofErr w:type="spellStart"/>
            <w:r w:rsidRPr="006112FD">
              <w:t>Dav</w:t>
            </w:r>
            <w:proofErr w:type="spellEnd"/>
            <w:r w:rsidRPr="00A035C1" w:rsidDel="00C9591F">
              <w:rPr>
                <w:lang w:val="en-US"/>
              </w:rPr>
              <w:t xml:space="preserve"> </w:t>
            </w:r>
          </w:p>
        </w:tc>
        <w:tc>
          <w:tcPr>
            <w:tcW w:w="353" w:type="dxa"/>
          </w:tcPr>
          <w:p w14:paraId="4583CA0F" w14:textId="77777777" w:rsidR="00E81D9F" w:rsidRPr="00A035C1" w:rsidRDefault="00E81D9F" w:rsidP="00A035C1">
            <w:pPr>
              <w:pStyle w:val="SingleTxtG"/>
              <w:suppressAutoHyphens/>
              <w:spacing w:line="240" w:lineRule="atLeast"/>
              <w:ind w:left="0"/>
              <w:jc w:val="right"/>
              <w:rPr>
                <w:lang w:val="en-US"/>
              </w:rPr>
            </w:pPr>
            <w:r w:rsidRPr="006112FD">
              <w:t>=</w:t>
            </w:r>
          </w:p>
        </w:tc>
        <w:tc>
          <w:tcPr>
            <w:tcW w:w="5103" w:type="dxa"/>
          </w:tcPr>
          <w:p w14:paraId="4583CA10" w14:textId="77777777" w:rsidR="00E81D9F" w:rsidRPr="00A035C1" w:rsidRDefault="00E81D9F" w:rsidP="00A035C1">
            <w:pPr>
              <w:pStyle w:val="SingleTxtG"/>
              <w:suppressAutoHyphens/>
              <w:spacing w:line="240" w:lineRule="atLeast"/>
              <w:ind w:left="0" w:right="0"/>
              <w:rPr>
                <w:lang w:val="en-US"/>
              </w:rPr>
            </w:pPr>
            <w:r w:rsidRPr="006112FD">
              <w:t>25 km (average distance between two battery recharges).</w:t>
            </w:r>
          </w:p>
        </w:tc>
      </w:tr>
    </w:tbl>
    <w:p w14:paraId="4583CA12" w14:textId="77777777" w:rsidR="00E81D9F" w:rsidRPr="006112FD" w:rsidRDefault="00E81D9F" w:rsidP="00E81D9F">
      <w:pPr>
        <w:spacing w:before="120" w:after="120"/>
        <w:ind w:left="2268" w:right="1134" w:hanging="1134"/>
        <w:jc w:val="both"/>
        <w:rPr>
          <w:sz w:val="20"/>
        </w:rPr>
      </w:pPr>
      <w:r w:rsidRPr="006112FD">
        <w:rPr>
          <w:sz w:val="20"/>
        </w:rPr>
        <w:t>3.1.4.2.</w:t>
      </w:r>
      <w:r w:rsidRPr="006112FD">
        <w:rPr>
          <w:sz w:val="20"/>
        </w:rPr>
        <w:tab/>
        <w:t>In the case of testing according to paragraph 3.1.2.5.2.2.</w:t>
      </w:r>
    </w:p>
    <w:p w14:paraId="4583CA13" w14:textId="77777777" w:rsidR="00E81D9F" w:rsidRDefault="00E81D9F" w:rsidP="00E81D9F">
      <w:pPr>
        <w:spacing w:after="120"/>
        <w:ind w:left="2268" w:right="1134" w:hanging="1134"/>
        <w:jc w:val="both"/>
        <w:rPr>
          <w:sz w:val="20"/>
        </w:rPr>
      </w:pPr>
      <w:r w:rsidRPr="006112FD">
        <w:rPr>
          <w:sz w:val="20"/>
        </w:rPr>
        <w:tab/>
        <w:t>For communication, the weighted values shall be calculated as below:</w:t>
      </w:r>
    </w:p>
    <w:p w14:paraId="4583CA14" w14:textId="77777777" w:rsidR="00E81D9F" w:rsidRPr="006112FD" w:rsidRDefault="00E81D9F" w:rsidP="00E81D9F">
      <w:pPr>
        <w:spacing w:after="120"/>
        <w:ind w:left="2268" w:right="1134" w:hanging="1134"/>
        <w:jc w:val="both"/>
        <w:rPr>
          <w:sz w:val="20"/>
        </w:rPr>
      </w:pPr>
      <w:r>
        <w:rPr>
          <w:sz w:val="20"/>
        </w:rPr>
        <w:tab/>
      </w:r>
      <w:r w:rsidRPr="006112FD">
        <w:rPr>
          <w:sz w:val="20"/>
        </w:rPr>
        <w:t>M</w:t>
      </w:r>
      <w:r w:rsidRPr="006112FD">
        <w:rPr>
          <w:sz w:val="20"/>
          <w:vertAlign w:val="subscript"/>
        </w:rPr>
        <w:t>i</w:t>
      </w:r>
      <w:r w:rsidRPr="006112FD">
        <w:rPr>
          <w:sz w:val="20"/>
        </w:rPr>
        <w:t xml:space="preserve"> = (</w:t>
      </w:r>
      <w:proofErr w:type="spellStart"/>
      <w:r w:rsidRPr="006112FD">
        <w:rPr>
          <w:sz w:val="20"/>
        </w:rPr>
        <w:t>Dovc</w:t>
      </w:r>
      <w:proofErr w:type="spellEnd"/>
      <w:r w:rsidRPr="006112FD">
        <w:rPr>
          <w:sz w:val="20"/>
        </w:rPr>
        <w:t xml:space="preserve"> </w:t>
      </w:r>
      <w:r w:rsidR="00B05196">
        <w:rPr>
          <w:sz w:val="20"/>
        </w:rPr>
        <w:t>•</w:t>
      </w:r>
      <w:r w:rsidRPr="006112FD">
        <w:rPr>
          <w:sz w:val="20"/>
        </w:rPr>
        <w:t xml:space="preserve"> M</w:t>
      </w:r>
      <w:r w:rsidRPr="006112FD">
        <w:rPr>
          <w:sz w:val="20"/>
          <w:vertAlign w:val="subscript"/>
        </w:rPr>
        <w:t>1i</w:t>
      </w:r>
      <w:r w:rsidRPr="006112FD">
        <w:rPr>
          <w:sz w:val="20"/>
        </w:rPr>
        <w:t xml:space="preserve"> + </w:t>
      </w:r>
      <w:proofErr w:type="spellStart"/>
      <w:r w:rsidRPr="006112FD">
        <w:rPr>
          <w:sz w:val="20"/>
        </w:rPr>
        <w:t>Dav</w:t>
      </w:r>
      <w:proofErr w:type="spellEnd"/>
      <w:r w:rsidRPr="006112FD">
        <w:rPr>
          <w:sz w:val="20"/>
        </w:rPr>
        <w:t xml:space="preserve"> </w:t>
      </w:r>
      <w:r w:rsidR="00B05196">
        <w:rPr>
          <w:sz w:val="20"/>
        </w:rPr>
        <w:t>•</w:t>
      </w:r>
      <w:r w:rsidRPr="006112FD">
        <w:rPr>
          <w:sz w:val="20"/>
        </w:rPr>
        <w:t xml:space="preserve"> M</w:t>
      </w:r>
      <w:r w:rsidRPr="006112FD">
        <w:rPr>
          <w:sz w:val="20"/>
          <w:vertAlign w:val="subscript"/>
        </w:rPr>
        <w:t>2</w:t>
      </w:r>
      <w:proofErr w:type="gramStart"/>
      <w:r w:rsidRPr="006112FD">
        <w:rPr>
          <w:sz w:val="20"/>
          <w:vertAlign w:val="subscript"/>
        </w:rPr>
        <w:t xml:space="preserve">i </w:t>
      </w:r>
      <w:r w:rsidRPr="006112FD">
        <w:rPr>
          <w:sz w:val="20"/>
        </w:rPr>
        <w:t>)</w:t>
      </w:r>
      <w:proofErr w:type="gramEnd"/>
      <w:r w:rsidRPr="006112FD">
        <w:rPr>
          <w:sz w:val="20"/>
        </w:rPr>
        <w:t>/(</w:t>
      </w:r>
      <w:proofErr w:type="spellStart"/>
      <w:r w:rsidRPr="006112FD">
        <w:rPr>
          <w:sz w:val="20"/>
        </w:rPr>
        <w:t>Dovc</w:t>
      </w:r>
      <w:proofErr w:type="spellEnd"/>
      <w:r w:rsidRPr="006112FD">
        <w:rPr>
          <w:sz w:val="20"/>
        </w:rPr>
        <w:t xml:space="preserve"> + </w:t>
      </w:r>
      <w:proofErr w:type="spellStart"/>
      <w:r w:rsidRPr="006112FD">
        <w:rPr>
          <w:sz w:val="20"/>
        </w:rPr>
        <w:t>Dav</w:t>
      </w:r>
      <w:proofErr w:type="spellEnd"/>
      <w:r w:rsidRPr="006112FD">
        <w:rPr>
          <w:sz w:val="20"/>
        </w:rPr>
        <w:t>)</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E81D9F" w:rsidRPr="00A035C1" w14:paraId="4583CA18" w14:textId="77777777" w:rsidTr="00A035C1">
        <w:tc>
          <w:tcPr>
            <w:tcW w:w="951" w:type="dxa"/>
          </w:tcPr>
          <w:p w14:paraId="4583CA15" w14:textId="77777777" w:rsidR="00E81D9F" w:rsidRPr="00A035C1" w:rsidRDefault="00E81D9F" w:rsidP="00A035C1">
            <w:pPr>
              <w:pStyle w:val="SingleTxtG"/>
              <w:suppressAutoHyphens/>
              <w:spacing w:line="240" w:lineRule="atLeast"/>
              <w:ind w:left="170" w:right="0"/>
              <w:rPr>
                <w:lang w:val="fr-FR"/>
              </w:rPr>
            </w:pPr>
            <w:r>
              <w:t>W</w:t>
            </w:r>
            <w:r w:rsidRPr="006112FD">
              <w:t>here:</w:t>
            </w:r>
          </w:p>
        </w:tc>
        <w:tc>
          <w:tcPr>
            <w:tcW w:w="353" w:type="dxa"/>
          </w:tcPr>
          <w:p w14:paraId="4583CA16" w14:textId="77777777" w:rsidR="00E81D9F" w:rsidRPr="00A035C1" w:rsidRDefault="00E81D9F" w:rsidP="00A035C1">
            <w:pPr>
              <w:pStyle w:val="SingleTxtG"/>
              <w:suppressAutoHyphens/>
              <w:spacing w:line="240" w:lineRule="atLeast"/>
              <w:ind w:left="0"/>
              <w:jc w:val="right"/>
              <w:rPr>
                <w:lang w:val="fr-FR"/>
              </w:rPr>
            </w:pPr>
          </w:p>
        </w:tc>
        <w:tc>
          <w:tcPr>
            <w:tcW w:w="5103" w:type="dxa"/>
          </w:tcPr>
          <w:p w14:paraId="4583CA17" w14:textId="77777777" w:rsidR="00E81D9F" w:rsidRPr="00A035C1" w:rsidRDefault="00E81D9F" w:rsidP="00A035C1">
            <w:pPr>
              <w:pStyle w:val="SingleTxtG"/>
              <w:suppressAutoHyphens/>
              <w:spacing w:line="240" w:lineRule="atLeast"/>
              <w:ind w:left="0"/>
              <w:rPr>
                <w:lang w:val="fr-FR"/>
              </w:rPr>
            </w:pPr>
          </w:p>
        </w:tc>
      </w:tr>
      <w:tr w:rsidR="00E81D9F" w:rsidRPr="00A035C1" w14:paraId="4583CA1C" w14:textId="77777777" w:rsidTr="00A035C1">
        <w:tc>
          <w:tcPr>
            <w:tcW w:w="951" w:type="dxa"/>
          </w:tcPr>
          <w:p w14:paraId="4583CA19" w14:textId="77777777" w:rsidR="00E81D9F" w:rsidRPr="00A035C1" w:rsidRDefault="00E81D9F" w:rsidP="00A035C1">
            <w:pPr>
              <w:pStyle w:val="SingleTxtG"/>
              <w:suppressAutoHyphens/>
              <w:spacing w:line="240" w:lineRule="atLeast"/>
              <w:ind w:left="170" w:right="0"/>
              <w:rPr>
                <w:lang w:val="fr-FR"/>
              </w:rPr>
            </w:pPr>
            <w:r w:rsidRPr="006112FD">
              <w:t>M</w:t>
            </w:r>
            <w:r w:rsidRPr="00A035C1">
              <w:rPr>
                <w:vertAlign w:val="subscript"/>
              </w:rPr>
              <w:t>i</w:t>
            </w:r>
          </w:p>
        </w:tc>
        <w:tc>
          <w:tcPr>
            <w:tcW w:w="353" w:type="dxa"/>
          </w:tcPr>
          <w:p w14:paraId="4583CA1A" w14:textId="77777777" w:rsidR="00E81D9F" w:rsidRPr="00A035C1" w:rsidRDefault="00E81D9F" w:rsidP="00A035C1">
            <w:pPr>
              <w:pStyle w:val="SingleTxtG"/>
              <w:suppressAutoHyphens/>
              <w:spacing w:line="240" w:lineRule="atLeast"/>
              <w:ind w:left="0"/>
              <w:jc w:val="right"/>
              <w:rPr>
                <w:lang w:val="fr-FR"/>
              </w:rPr>
            </w:pPr>
            <w:r w:rsidRPr="00A035C1">
              <w:rPr>
                <w:lang w:val="fr-FR"/>
              </w:rPr>
              <w:t>=</w:t>
            </w:r>
          </w:p>
        </w:tc>
        <w:tc>
          <w:tcPr>
            <w:tcW w:w="5103" w:type="dxa"/>
          </w:tcPr>
          <w:p w14:paraId="4583CA1B" w14:textId="77777777" w:rsidR="00E81D9F" w:rsidRPr="00A035C1" w:rsidRDefault="00E81D9F" w:rsidP="00A035C1">
            <w:pPr>
              <w:pStyle w:val="SingleTxtG"/>
              <w:suppressAutoHyphens/>
              <w:spacing w:line="240" w:lineRule="atLeast"/>
              <w:ind w:left="0" w:right="0"/>
              <w:rPr>
                <w:lang w:val="en-US"/>
              </w:rPr>
            </w:pPr>
            <w:r w:rsidRPr="006112FD">
              <w:t xml:space="preserve">mass emission of the pollutant </w:t>
            </w:r>
            <w:proofErr w:type="spellStart"/>
            <w:r w:rsidRPr="006112FD">
              <w:t>i</w:t>
            </w:r>
            <w:proofErr w:type="spellEnd"/>
            <w:r w:rsidRPr="006112FD">
              <w:t xml:space="preserve"> in grams per kilometre</w:t>
            </w:r>
            <w:r>
              <w:t>,</w:t>
            </w:r>
          </w:p>
        </w:tc>
      </w:tr>
      <w:tr w:rsidR="00E81D9F" w:rsidRPr="00A035C1" w14:paraId="4583CA20" w14:textId="77777777" w:rsidTr="00A035C1">
        <w:tc>
          <w:tcPr>
            <w:tcW w:w="951" w:type="dxa"/>
          </w:tcPr>
          <w:p w14:paraId="4583CA1D" w14:textId="77777777" w:rsidR="00E81D9F" w:rsidRPr="00A035C1" w:rsidRDefault="00E81D9F" w:rsidP="00A035C1">
            <w:pPr>
              <w:pStyle w:val="SingleTxtG"/>
              <w:suppressAutoHyphens/>
              <w:spacing w:line="240" w:lineRule="atLeast"/>
              <w:ind w:left="170" w:right="0"/>
              <w:rPr>
                <w:lang w:val="en-US"/>
              </w:rPr>
            </w:pPr>
            <w:r w:rsidRPr="006112FD">
              <w:t>M</w:t>
            </w:r>
            <w:r w:rsidRPr="00A035C1">
              <w:rPr>
                <w:vertAlign w:val="subscript"/>
              </w:rPr>
              <w:t>1i</w:t>
            </w:r>
          </w:p>
        </w:tc>
        <w:tc>
          <w:tcPr>
            <w:tcW w:w="353" w:type="dxa"/>
          </w:tcPr>
          <w:p w14:paraId="4583CA1E" w14:textId="77777777" w:rsidR="00E81D9F" w:rsidRPr="00A035C1" w:rsidRDefault="00E81D9F" w:rsidP="00A035C1">
            <w:pPr>
              <w:pStyle w:val="SingleTxtG"/>
              <w:suppressAutoHyphens/>
              <w:spacing w:line="240" w:lineRule="atLeast"/>
              <w:ind w:left="0" w:right="0"/>
              <w:jc w:val="left"/>
              <w:rPr>
                <w:lang w:val="en-US"/>
              </w:rPr>
            </w:pPr>
            <w:r w:rsidRPr="00A035C1">
              <w:rPr>
                <w:lang w:val="en-US"/>
              </w:rPr>
              <w:t>=</w:t>
            </w:r>
          </w:p>
        </w:tc>
        <w:tc>
          <w:tcPr>
            <w:tcW w:w="5103" w:type="dxa"/>
          </w:tcPr>
          <w:p w14:paraId="4583CA1F" w14:textId="77777777" w:rsidR="00E81D9F" w:rsidRPr="00A035C1" w:rsidRDefault="00E81D9F" w:rsidP="00A035C1">
            <w:pPr>
              <w:pStyle w:val="SingleTxtG"/>
              <w:suppressAutoHyphens/>
              <w:spacing w:line="240" w:lineRule="atLeast"/>
              <w:ind w:left="0" w:right="0"/>
              <w:rPr>
                <w:lang w:val="en-US"/>
              </w:rPr>
            </w:pPr>
            <w:r w:rsidRPr="006112FD">
              <w:t xml:space="preserve">average mass emission of the pollutant </w:t>
            </w:r>
            <w:proofErr w:type="spellStart"/>
            <w:r w:rsidRPr="006112FD">
              <w:t>i</w:t>
            </w:r>
            <w:proofErr w:type="spellEnd"/>
            <w:r w:rsidRPr="006112FD">
              <w:t xml:space="preserve"> in grams per kilometre with a </w:t>
            </w:r>
            <w:r w:rsidRPr="006112FD">
              <w:tab/>
              <w:t xml:space="preserve">fully charged electrical energy/power storage device calculated in </w:t>
            </w:r>
            <w:r w:rsidRPr="006112FD">
              <w:tab/>
              <w:t>paragraph 3.1.2.5.5.</w:t>
            </w:r>
            <w:r>
              <w:t>,</w:t>
            </w:r>
          </w:p>
        </w:tc>
      </w:tr>
      <w:tr w:rsidR="00E81D9F" w:rsidRPr="00A035C1" w14:paraId="4583CA24" w14:textId="77777777" w:rsidTr="00A035C1">
        <w:tc>
          <w:tcPr>
            <w:tcW w:w="951" w:type="dxa"/>
          </w:tcPr>
          <w:p w14:paraId="4583CA21" w14:textId="77777777" w:rsidR="00E81D9F" w:rsidRPr="00A035C1" w:rsidRDefault="00E81D9F" w:rsidP="00A035C1">
            <w:pPr>
              <w:pStyle w:val="SingleTxtG"/>
              <w:suppressAutoHyphens/>
              <w:spacing w:line="240" w:lineRule="atLeast"/>
              <w:ind w:left="170" w:right="0"/>
              <w:rPr>
                <w:lang w:val="en-US"/>
              </w:rPr>
            </w:pPr>
            <w:r w:rsidRPr="006112FD">
              <w:t>M</w:t>
            </w:r>
            <w:r w:rsidRPr="00A035C1">
              <w:rPr>
                <w:vertAlign w:val="subscript"/>
              </w:rPr>
              <w:t>2i</w:t>
            </w:r>
          </w:p>
        </w:tc>
        <w:tc>
          <w:tcPr>
            <w:tcW w:w="353" w:type="dxa"/>
          </w:tcPr>
          <w:p w14:paraId="4583CA22" w14:textId="77777777" w:rsidR="00E81D9F" w:rsidRPr="00A035C1" w:rsidRDefault="00E81D9F" w:rsidP="00A035C1">
            <w:pPr>
              <w:pStyle w:val="SingleTxtG"/>
              <w:suppressAutoHyphens/>
              <w:spacing w:line="240" w:lineRule="atLeast"/>
              <w:ind w:left="0"/>
              <w:jc w:val="right"/>
              <w:rPr>
                <w:lang w:val="en-US"/>
              </w:rPr>
            </w:pPr>
            <w:r w:rsidRPr="00A035C1">
              <w:rPr>
                <w:lang w:val="en-US"/>
              </w:rPr>
              <w:t>=</w:t>
            </w:r>
          </w:p>
        </w:tc>
        <w:tc>
          <w:tcPr>
            <w:tcW w:w="5103" w:type="dxa"/>
          </w:tcPr>
          <w:p w14:paraId="4583CA23" w14:textId="77777777" w:rsidR="00E81D9F" w:rsidRPr="00A035C1" w:rsidRDefault="00E81D9F" w:rsidP="00A035C1">
            <w:pPr>
              <w:pStyle w:val="SingleTxtG"/>
              <w:suppressAutoHyphens/>
              <w:spacing w:line="240" w:lineRule="atLeast"/>
              <w:ind w:left="0" w:right="0"/>
              <w:rPr>
                <w:lang w:val="en-US"/>
              </w:rPr>
            </w:pPr>
            <w:r w:rsidRPr="006112FD">
              <w:t xml:space="preserve">average mass emission of the pollutant </w:t>
            </w:r>
            <w:proofErr w:type="spellStart"/>
            <w:r w:rsidRPr="006112FD">
              <w:t>i</w:t>
            </w:r>
            <w:proofErr w:type="spellEnd"/>
            <w:r w:rsidRPr="006112FD">
              <w:t xml:space="preserve"> </w:t>
            </w:r>
            <w:r>
              <w:t xml:space="preserve">in grams per kilometre with an </w:t>
            </w:r>
            <w:r w:rsidRPr="006112FD">
              <w:t>electrical energy/power storage dev</w:t>
            </w:r>
            <w:r>
              <w:t xml:space="preserve">ice in minimum state of charge </w:t>
            </w:r>
            <w:r w:rsidRPr="006112FD">
              <w:t>(maximum discharge of capacity) calculated in paragraph 3.1.3.5.</w:t>
            </w:r>
            <w:r>
              <w:t>,</w:t>
            </w:r>
          </w:p>
        </w:tc>
      </w:tr>
      <w:tr w:rsidR="00E81D9F" w:rsidRPr="00A035C1" w14:paraId="4583CA28" w14:textId="77777777" w:rsidTr="00A035C1">
        <w:tc>
          <w:tcPr>
            <w:tcW w:w="951" w:type="dxa"/>
          </w:tcPr>
          <w:p w14:paraId="4583CA25" w14:textId="77777777" w:rsidR="00E81D9F" w:rsidRPr="00A035C1" w:rsidRDefault="00E81D9F" w:rsidP="00A035C1">
            <w:pPr>
              <w:pStyle w:val="SingleTxtG"/>
              <w:suppressAutoHyphens/>
              <w:spacing w:line="240" w:lineRule="atLeast"/>
              <w:ind w:left="170" w:right="0"/>
              <w:rPr>
                <w:lang w:val="en-US"/>
              </w:rPr>
            </w:pPr>
            <w:proofErr w:type="spellStart"/>
            <w:r w:rsidRPr="006112FD">
              <w:t>Dovc</w:t>
            </w:r>
            <w:proofErr w:type="spellEnd"/>
          </w:p>
        </w:tc>
        <w:tc>
          <w:tcPr>
            <w:tcW w:w="353" w:type="dxa"/>
          </w:tcPr>
          <w:p w14:paraId="4583CA26" w14:textId="77777777" w:rsidR="00E81D9F" w:rsidRPr="00A035C1" w:rsidRDefault="00E81D9F" w:rsidP="00A035C1">
            <w:pPr>
              <w:pStyle w:val="SingleTxtG"/>
              <w:suppressAutoHyphens/>
              <w:spacing w:line="240" w:lineRule="atLeast"/>
              <w:ind w:left="0"/>
              <w:jc w:val="right"/>
              <w:rPr>
                <w:lang w:val="en-US"/>
              </w:rPr>
            </w:pPr>
            <w:r w:rsidRPr="00A035C1">
              <w:rPr>
                <w:lang w:val="en-US"/>
              </w:rPr>
              <w:t>=</w:t>
            </w:r>
          </w:p>
        </w:tc>
        <w:tc>
          <w:tcPr>
            <w:tcW w:w="5103" w:type="dxa"/>
          </w:tcPr>
          <w:p w14:paraId="4583CA27" w14:textId="77777777" w:rsidR="00E81D9F" w:rsidRPr="00A035C1" w:rsidRDefault="00E81D9F" w:rsidP="00A035C1">
            <w:pPr>
              <w:pStyle w:val="SingleTxtG"/>
              <w:suppressAutoHyphens/>
              <w:spacing w:line="240" w:lineRule="atLeast"/>
              <w:ind w:left="0" w:right="0"/>
              <w:rPr>
                <w:lang w:val="en-US"/>
              </w:rPr>
            </w:pPr>
            <w:r w:rsidRPr="006112FD">
              <w:t xml:space="preserve">OVC range according to the procedure described in Regulation No. 101, </w:t>
            </w:r>
            <w:r w:rsidRPr="006112FD">
              <w:tab/>
              <w:t>Annex 9.</w:t>
            </w:r>
          </w:p>
        </w:tc>
      </w:tr>
      <w:tr w:rsidR="00E81D9F" w:rsidRPr="00A035C1" w14:paraId="4583CA2C" w14:textId="77777777" w:rsidTr="00A035C1">
        <w:tc>
          <w:tcPr>
            <w:tcW w:w="951" w:type="dxa"/>
          </w:tcPr>
          <w:p w14:paraId="4583CA29" w14:textId="77777777" w:rsidR="00E81D9F" w:rsidRPr="00A035C1" w:rsidRDefault="00E81D9F" w:rsidP="00A035C1">
            <w:pPr>
              <w:pStyle w:val="SingleTxtG"/>
              <w:suppressAutoHyphens/>
              <w:spacing w:line="240" w:lineRule="atLeast"/>
              <w:ind w:left="170" w:right="0"/>
              <w:rPr>
                <w:lang w:val="en-US"/>
              </w:rPr>
            </w:pPr>
            <w:proofErr w:type="spellStart"/>
            <w:r w:rsidRPr="006112FD">
              <w:t>Dav</w:t>
            </w:r>
            <w:proofErr w:type="spellEnd"/>
          </w:p>
        </w:tc>
        <w:tc>
          <w:tcPr>
            <w:tcW w:w="353" w:type="dxa"/>
          </w:tcPr>
          <w:p w14:paraId="4583CA2A" w14:textId="77777777" w:rsidR="00E81D9F" w:rsidRPr="00A035C1" w:rsidRDefault="00E81D9F" w:rsidP="00A035C1">
            <w:pPr>
              <w:pStyle w:val="SingleTxtG"/>
              <w:suppressAutoHyphens/>
              <w:spacing w:line="240" w:lineRule="atLeast"/>
              <w:ind w:left="0"/>
              <w:jc w:val="right"/>
              <w:rPr>
                <w:lang w:val="en-US"/>
              </w:rPr>
            </w:pPr>
            <w:r w:rsidRPr="00A035C1">
              <w:rPr>
                <w:lang w:val="en-US"/>
              </w:rPr>
              <w:t>=</w:t>
            </w:r>
          </w:p>
        </w:tc>
        <w:tc>
          <w:tcPr>
            <w:tcW w:w="5103" w:type="dxa"/>
          </w:tcPr>
          <w:p w14:paraId="4583CA2B" w14:textId="77777777" w:rsidR="00E81D9F" w:rsidRPr="00A035C1" w:rsidRDefault="00E81D9F" w:rsidP="00A035C1">
            <w:pPr>
              <w:pStyle w:val="SingleTxtG"/>
              <w:suppressAutoHyphens/>
              <w:spacing w:line="240" w:lineRule="atLeast"/>
              <w:ind w:left="0" w:right="0"/>
              <w:rPr>
                <w:lang w:val="en-US"/>
              </w:rPr>
            </w:pPr>
            <w:r w:rsidRPr="006112FD">
              <w:t>25 km (average distance between two battery recharges).</w:t>
            </w:r>
          </w:p>
        </w:tc>
      </w:tr>
    </w:tbl>
    <w:p w14:paraId="4583CA2D" w14:textId="77777777" w:rsidR="00E81D9F" w:rsidRPr="001F72CC" w:rsidRDefault="00E81D9F" w:rsidP="00E81D9F">
      <w:pPr>
        <w:pStyle w:val="SingleTxtG"/>
        <w:spacing w:before="120"/>
        <w:ind w:left="2268" w:hanging="1134"/>
      </w:pPr>
      <w:r w:rsidRPr="001F72CC">
        <w:rPr>
          <w:smallCaps/>
        </w:rPr>
        <w:t>3.2.</w:t>
      </w:r>
      <w:r w:rsidRPr="001F72CC">
        <w:rPr>
          <w:smallCaps/>
        </w:rPr>
        <w:tab/>
      </w:r>
      <w:r w:rsidRPr="001F72CC">
        <w:t>E</w:t>
      </w:r>
      <w:r>
        <w:t xml:space="preserve">xternally chargeable </w:t>
      </w:r>
      <w:r w:rsidRPr="001F72CC">
        <w:t xml:space="preserve">(OVC HEV) </w:t>
      </w:r>
      <w:r>
        <w:t xml:space="preserve">with an operating mode switch </w:t>
      </w:r>
    </w:p>
    <w:p w14:paraId="4583CA2E" w14:textId="77777777" w:rsidR="00E81D9F" w:rsidRPr="001F72CC" w:rsidRDefault="00E81D9F" w:rsidP="00E81D9F">
      <w:pPr>
        <w:pStyle w:val="SingleTxtG"/>
        <w:ind w:left="2268" w:hanging="1134"/>
      </w:pPr>
      <w:r w:rsidRPr="001F72CC">
        <w:t>3.2.1.</w:t>
      </w:r>
      <w:r w:rsidRPr="001F72CC">
        <w:tab/>
        <w:t>Two tests shall be performed under the following conditions:</w:t>
      </w:r>
    </w:p>
    <w:p w14:paraId="4583CA2F" w14:textId="77777777" w:rsidR="00E81D9F" w:rsidRPr="001F72CC" w:rsidRDefault="00E81D9F" w:rsidP="00E81D9F">
      <w:pPr>
        <w:pStyle w:val="SingleTxtG"/>
        <w:tabs>
          <w:tab w:val="left" w:pos="3402"/>
        </w:tabs>
        <w:ind w:left="2268" w:hanging="1134"/>
      </w:pPr>
      <w:r w:rsidRPr="001F72CC">
        <w:t>3.2.1.1.</w:t>
      </w:r>
      <w:r w:rsidRPr="001F72CC">
        <w:tab/>
      </w:r>
      <w:r w:rsidRPr="00272FFF">
        <w:rPr>
          <w:i/>
        </w:rPr>
        <w:t>Condition A</w:t>
      </w:r>
      <w:r w:rsidRPr="001F72CC">
        <w:t>:</w:t>
      </w:r>
      <w:r w:rsidRPr="001F72CC">
        <w:tab/>
        <w:t>Test shall be carried out with a full</w:t>
      </w:r>
      <w:r>
        <w:t xml:space="preserve">y charged electrical </w:t>
      </w:r>
      <w:r>
        <w:tab/>
        <w:t>energy/</w:t>
      </w:r>
      <w:r w:rsidRPr="001F72CC">
        <w:t>power storage device.</w:t>
      </w:r>
    </w:p>
    <w:p w14:paraId="4583CA30" w14:textId="77777777" w:rsidR="00E81D9F" w:rsidRPr="001F72CC" w:rsidRDefault="00E81D9F" w:rsidP="00E81D9F">
      <w:pPr>
        <w:pStyle w:val="SingleTxtG"/>
        <w:tabs>
          <w:tab w:val="left" w:pos="3402"/>
        </w:tabs>
        <w:ind w:left="2268" w:hanging="1134"/>
      </w:pPr>
      <w:r w:rsidRPr="001F72CC">
        <w:t>3.2.1.2.</w:t>
      </w:r>
      <w:r w:rsidRPr="001F72CC">
        <w:tab/>
      </w:r>
      <w:r w:rsidRPr="00272FFF">
        <w:rPr>
          <w:i/>
        </w:rPr>
        <w:t>Condition B</w:t>
      </w:r>
      <w:r w:rsidRPr="001F72CC">
        <w:t>:</w:t>
      </w:r>
      <w:r w:rsidRPr="001F72CC">
        <w:tab/>
        <w:t>Test shall be carried out with an e</w:t>
      </w:r>
      <w:r>
        <w:t xml:space="preserve">lectrical energy/power </w:t>
      </w:r>
      <w:r>
        <w:tab/>
        <w:t xml:space="preserve">storage </w:t>
      </w:r>
      <w:r w:rsidRPr="001F72CC">
        <w:t xml:space="preserve">device in minimum state of charge (maximum </w:t>
      </w:r>
      <w:r>
        <w:tab/>
      </w:r>
      <w:r w:rsidRPr="001F72CC">
        <w:t xml:space="preserve">discharge of </w:t>
      </w:r>
      <w:r w:rsidRPr="001F72CC">
        <w:tab/>
        <w:t>capacity).</w:t>
      </w:r>
    </w:p>
    <w:p w14:paraId="4583CA31" w14:textId="77777777" w:rsidR="00E81D9F" w:rsidRPr="00694285" w:rsidRDefault="00E81D9F" w:rsidP="00E81D9F">
      <w:pPr>
        <w:pStyle w:val="SingleTxtG"/>
        <w:keepNext/>
        <w:keepLines/>
        <w:ind w:left="2268" w:hanging="1134"/>
      </w:pPr>
      <w:r w:rsidRPr="001F72CC">
        <w:lastRenderedPageBreak/>
        <w:t>3.2.1.3.</w:t>
      </w:r>
      <w:r w:rsidRPr="001F72CC">
        <w:tab/>
        <w:t>The operating mode switch shall be positioned according the table below:</w:t>
      </w: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0"/>
        <w:gridCol w:w="1701"/>
        <w:gridCol w:w="1701"/>
        <w:gridCol w:w="1843"/>
        <w:gridCol w:w="2594"/>
      </w:tblGrid>
      <w:tr w:rsidR="00E81D9F" w:rsidRPr="001F72CC" w14:paraId="4583CA3E" w14:textId="77777777" w:rsidTr="00D174B5">
        <w:trPr>
          <w:cantSplit/>
          <w:trHeight w:val="680"/>
        </w:trPr>
        <w:tc>
          <w:tcPr>
            <w:tcW w:w="1800" w:type="dxa"/>
            <w:tcBorders>
              <w:bottom w:val="nil"/>
            </w:tcBorders>
          </w:tcPr>
          <w:p w14:paraId="4583CA32" w14:textId="77777777" w:rsidR="00E81D9F" w:rsidRPr="001F72CC" w:rsidRDefault="008D29E9" w:rsidP="00E81D9F">
            <w:pPr>
              <w:keepNext/>
              <w:keepLines/>
              <w:spacing w:before="60" w:after="60"/>
              <w:ind w:left="-39"/>
              <w:jc w:val="right"/>
              <w:rPr>
                <w:sz w:val="20"/>
              </w:rPr>
            </w:pPr>
            <w:r>
              <w:rPr>
                <w:noProof/>
                <w:lang w:val="en-AU" w:eastAsia="en-AU"/>
              </w:rPr>
              <mc:AlternateContent>
                <mc:Choice Requires="wps">
                  <w:drawing>
                    <wp:anchor distT="0" distB="0" distL="114300" distR="114300" simplePos="0" relativeHeight="251658247" behindDoc="0" locked="0" layoutInCell="1" allowOverlap="1" wp14:anchorId="4583CBD8" wp14:editId="4583CBD9">
                      <wp:simplePos x="0" y="0"/>
                      <wp:positionH relativeFrom="column">
                        <wp:posOffset>-54610</wp:posOffset>
                      </wp:positionH>
                      <wp:positionV relativeFrom="paragraph">
                        <wp:posOffset>20955</wp:posOffset>
                      </wp:positionV>
                      <wp:extent cx="1143000" cy="958850"/>
                      <wp:effectExtent l="12065" t="11430" r="6985" b="10795"/>
                      <wp:wrapNone/>
                      <wp:docPr id="10"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958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AB00E" id="Line 315"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pt,1.65pt" to="85.7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"/>
                  </w:pict>
                </mc:Fallback>
              </mc:AlternateContent>
            </w:r>
            <w:r w:rsidR="00E81D9F">
              <w:rPr>
                <w:sz w:val="20"/>
              </w:rPr>
              <w:t>Hybrid-</w:t>
            </w:r>
            <w:r w:rsidR="00E81D9F" w:rsidRPr="001F72CC">
              <w:rPr>
                <w:sz w:val="20"/>
              </w:rPr>
              <w:t>modes</w:t>
            </w:r>
          </w:p>
        </w:tc>
        <w:tc>
          <w:tcPr>
            <w:tcW w:w="1701" w:type="dxa"/>
            <w:vMerge w:val="restart"/>
          </w:tcPr>
          <w:p w14:paraId="4583CA33" w14:textId="77777777" w:rsidR="00E81D9F" w:rsidRPr="001F72CC" w:rsidRDefault="00E81D9F" w:rsidP="00E81D9F">
            <w:pPr>
              <w:keepNext/>
              <w:keepLines/>
              <w:spacing w:before="60" w:after="60"/>
              <w:ind w:left="25"/>
              <w:rPr>
                <w:sz w:val="20"/>
              </w:rPr>
            </w:pPr>
            <w:r w:rsidRPr="001F72CC">
              <w:rPr>
                <w:sz w:val="20"/>
              </w:rPr>
              <w:t>- Pure electric</w:t>
            </w:r>
          </w:p>
          <w:p w14:paraId="4583CA34" w14:textId="77777777" w:rsidR="00E81D9F" w:rsidRPr="001F72CC" w:rsidRDefault="00E81D9F" w:rsidP="00E81D9F">
            <w:pPr>
              <w:keepNext/>
              <w:keepLines/>
              <w:spacing w:before="60" w:after="60"/>
              <w:ind w:left="25"/>
              <w:rPr>
                <w:sz w:val="20"/>
              </w:rPr>
            </w:pPr>
          </w:p>
          <w:p w14:paraId="4583CA35" w14:textId="77777777" w:rsidR="00E81D9F" w:rsidRPr="001F72CC" w:rsidRDefault="00E81D9F" w:rsidP="00E81D9F">
            <w:pPr>
              <w:keepNext/>
              <w:keepLines/>
              <w:spacing w:before="60" w:after="60"/>
              <w:ind w:left="25"/>
              <w:rPr>
                <w:sz w:val="20"/>
              </w:rPr>
            </w:pPr>
            <w:r w:rsidRPr="001F72CC">
              <w:rPr>
                <w:sz w:val="20"/>
              </w:rPr>
              <w:t>- Hybrid</w:t>
            </w:r>
          </w:p>
        </w:tc>
        <w:tc>
          <w:tcPr>
            <w:tcW w:w="1701" w:type="dxa"/>
            <w:vMerge w:val="restart"/>
          </w:tcPr>
          <w:p w14:paraId="4583CA36" w14:textId="77777777" w:rsidR="00E81D9F" w:rsidRPr="001F72CC" w:rsidRDefault="00E81D9F" w:rsidP="00E81D9F">
            <w:pPr>
              <w:keepNext/>
              <w:keepLines/>
              <w:spacing w:before="60" w:after="60"/>
              <w:ind w:left="28"/>
              <w:rPr>
                <w:sz w:val="20"/>
              </w:rPr>
            </w:pPr>
            <w:r w:rsidRPr="001F72CC">
              <w:rPr>
                <w:sz w:val="20"/>
              </w:rPr>
              <w:t>- Pure fuel</w:t>
            </w:r>
            <w:r w:rsidRPr="001F72CC">
              <w:rPr>
                <w:sz w:val="20"/>
              </w:rPr>
              <w:br/>
            </w:r>
            <w:r>
              <w:rPr>
                <w:sz w:val="20"/>
              </w:rPr>
              <w:t xml:space="preserve">  </w:t>
            </w:r>
            <w:r w:rsidRPr="001F72CC">
              <w:rPr>
                <w:sz w:val="20"/>
              </w:rPr>
              <w:t>consuming</w:t>
            </w:r>
          </w:p>
          <w:p w14:paraId="4583CA37" w14:textId="77777777" w:rsidR="00E81D9F" w:rsidRPr="001F72CC" w:rsidRDefault="00E81D9F" w:rsidP="00E81D9F">
            <w:pPr>
              <w:keepNext/>
              <w:keepLines/>
              <w:spacing w:before="60" w:after="60"/>
              <w:ind w:left="28"/>
              <w:rPr>
                <w:sz w:val="20"/>
              </w:rPr>
            </w:pPr>
            <w:r w:rsidRPr="001F72CC">
              <w:rPr>
                <w:sz w:val="20"/>
              </w:rPr>
              <w:t xml:space="preserve">- Hybrid </w:t>
            </w:r>
          </w:p>
        </w:tc>
        <w:tc>
          <w:tcPr>
            <w:tcW w:w="1843" w:type="dxa"/>
            <w:vMerge w:val="restart"/>
          </w:tcPr>
          <w:p w14:paraId="4583CA38" w14:textId="77777777" w:rsidR="00E81D9F" w:rsidRPr="001F72CC" w:rsidRDefault="00E81D9F" w:rsidP="00E81D9F">
            <w:pPr>
              <w:keepNext/>
              <w:keepLines/>
              <w:spacing w:before="60" w:after="60"/>
              <w:ind w:left="58"/>
              <w:rPr>
                <w:sz w:val="20"/>
              </w:rPr>
            </w:pPr>
            <w:r w:rsidRPr="001F72CC">
              <w:rPr>
                <w:sz w:val="20"/>
              </w:rPr>
              <w:t>- Pure electric</w:t>
            </w:r>
          </w:p>
          <w:p w14:paraId="4583CA39" w14:textId="77777777" w:rsidR="00E81D9F" w:rsidRPr="001F72CC" w:rsidRDefault="00E81D9F" w:rsidP="00E81D9F">
            <w:pPr>
              <w:keepNext/>
              <w:keepLines/>
              <w:spacing w:before="60" w:after="60"/>
              <w:ind w:left="58"/>
              <w:rPr>
                <w:sz w:val="20"/>
              </w:rPr>
            </w:pPr>
            <w:r w:rsidRPr="001F72CC">
              <w:rPr>
                <w:sz w:val="20"/>
              </w:rPr>
              <w:t>- Pure fuel</w:t>
            </w:r>
            <w:r w:rsidRPr="001F72CC">
              <w:rPr>
                <w:sz w:val="20"/>
              </w:rPr>
              <w:br/>
              <w:t xml:space="preserve">  consuming</w:t>
            </w:r>
          </w:p>
          <w:p w14:paraId="4583CA3A" w14:textId="77777777" w:rsidR="00E81D9F" w:rsidRPr="001F72CC" w:rsidRDefault="00E81D9F" w:rsidP="00E81D9F">
            <w:pPr>
              <w:keepNext/>
              <w:keepLines/>
              <w:spacing w:before="60" w:after="60"/>
              <w:ind w:left="58"/>
              <w:rPr>
                <w:sz w:val="20"/>
              </w:rPr>
            </w:pPr>
            <w:r w:rsidRPr="001F72CC">
              <w:rPr>
                <w:sz w:val="20"/>
              </w:rPr>
              <w:t>- Hybrid</w:t>
            </w:r>
          </w:p>
        </w:tc>
        <w:tc>
          <w:tcPr>
            <w:tcW w:w="2594" w:type="dxa"/>
            <w:vMerge w:val="restart"/>
          </w:tcPr>
          <w:p w14:paraId="4583CA3B" w14:textId="77777777" w:rsidR="00E81D9F" w:rsidRPr="001F72CC" w:rsidRDefault="00E81D9F" w:rsidP="00E81D9F">
            <w:pPr>
              <w:keepNext/>
              <w:keepLines/>
              <w:spacing w:before="60" w:after="60"/>
              <w:ind w:left="23"/>
              <w:rPr>
                <w:sz w:val="20"/>
                <w:lang w:val="fr-FR"/>
              </w:rPr>
            </w:pPr>
            <w:r w:rsidRPr="001F72CC">
              <w:rPr>
                <w:sz w:val="20"/>
                <w:lang w:val="fr-FR"/>
              </w:rPr>
              <w:t xml:space="preserve">- </w:t>
            </w:r>
            <w:proofErr w:type="spellStart"/>
            <w:r w:rsidRPr="001F72CC">
              <w:rPr>
                <w:sz w:val="20"/>
                <w:lang w:val="fr-FR"/>
              </w:rPr>
              <w:t>Hybrid</w:t>
            </w:r>
            <w:proofErr w:type="spellEnd"/>
            <w:r w:rsidRPr="001F72CC">
              <w:rPr>
                <w:sz w:val="20"/>
                <w:lang w:val="fr-FR"/>
              </w:rPr>
              <w:t xml:space="preserve"> mode n</w:t>
            </w:r>
            <w:r w:rsidRPr="00272FFF">
              <w:rPr>
                <w:sz w:val="20"/>
                <w:vertAlign w:val="superscript"/>
                <w:lang w:val="fr-FR"/>
              </w:rPr>
              <w:t>1</w:t>
            </w:r>
          </w:p>
          <w:p w14:paraId="4583CA3C" w14:textId="77777777" w:rsidR="00E81D9F" w:rsidRPr="001F72CC" w:rsidRDefault="00E81D9F" w:rsidP="00E81D9F">
            <w:pPr>
              <w:keepNext/>
              <w:keepLines/>
              <w:spacing w:before="60" w:after="60"/>
              <w:ind w:left="23"/>
              <w:rPr>
                <w:sz w:val="20"/>
                <w:lang w:val="fr-FR"/>
              </w:rPr>
            </w:pPr>
            <w:r w:rsidRPr="001F72CC">
              <w:rPr>
                <w:sz w:val="20"/>
                <w:lang w:val="fr-FR"/>
              </w:rPr>
              <w:t>…</w:t>
            </w:r>
          </w:p>
          <w:p w14:paraId="4583CA3D" w14:textId="77777777" w:rsidR="00E81D9F" w:rsidRPr="001F72CC" w:rsidRDefault="00E81D9F" w:rsidP="00E81D9F">
            <w:pPr>
              <w:keepNext/>
              <w:keepLines/>
              <w:spacing w:before="60" w:after="60"/>
              <w:ind w:left="23"/>
              <w:rPr>
                <w:sz w:val="20"/>
                <w:lang w:val="fr-FR"/>
              </w:rPr>
            </w:pPr>
            <w:r w:rsidRPr="001F72CC">
              <w:rPr>
                <w:sz w:val="20"/>
                <w:lang w:val="fr-FR"/>
              </w:rPr>
              <w:t xml:space="preserve">- </w:t>
            </w:r>
            <w:proofErr w:type="spellStart"/>
            <w:r w:rsidRPr="001F72CC">
              <w:rPr>
                <w:sz w:val="20"/>
                <w:lang w:val="fr-FR"/>
              </w:rPr>
              <w:t>Hybrid</w:t>
            </w:r>
            <w:proofErr w:type="spellEnd"/>
            <w:r w:rsidRPr="001F72CC">
              <w:rPr>
                <w:sz w:val="20"/>
                <w:lang w:val="fr-FR"/>
              </w:rPr>
              <w:t xml:space="preserve"> mode m</w:t>
            </w:r>
            <w:r w:rsidRPr="00272FFF">
              <w:rPr>
                <w:sz w:val="20"/>
                <w:vertAlign w:val="superscript"/>
                <w:lang w:val="fr-FR"/>
              </w:rPr>
              <w:t>1</w:t>
            </w:r>
          </w:p>
        </w:tc>
      </w:tr>
      <w:tr w:rsidR="00E81D9F" w:rsidRPr="001F72CC" w14:paraId="4583CA44" w14:textId="77777777" w:rsidTr="00D174B5">
        <w:trPr>
          <w:cantSplit/>
          <w:trHeight w:val="567"/>
        </w:trPr>
        <w:tc>
          <w:tcPr>
            <w:tcW w:w="1800" w:type="dxa"/>
            <w:vMerge w:val="restart"/>
            <w:tcBorders>
              <w:top w:val="nil"/>
            </w:tcBorders>
          </w:tcPr>
          <w:p w14:paraId="4583CA3F" w14:textId="77777777" w:rsidR="00E81D9F" w:rsidRPr="001F72CC" w:rsidRDefault="00E81D9F" w:rsidP="00E81D9F">
            <w:pPr>
              <w:keepNext/>
              <w:keepLines/>
              <w:spacing w:before="60" w:after="60"/>
              <w:ind w:left="-39"/>
              <w:rPr>
                <w:sz w:val="20"/>
              </w:rPr>
            </w:pPr>
            <w:r w:rsidRPr="001F72CC">
              <w:rPr>
                <w:sz w:val="20"/>
              </w:rPr>
              <w:t>Battery</w:t>
            </w:r>
            <w:r>
              <w:rPr>
                <w:sz w:val="20"/>
              </w:rPr>
              <w:br/>
              <w:t>state</w:t>
            </w:r>
            <w:r>
              <w:rPr>
                <w:sz w:val="20"/>
              </w:rPr>
              <w:br/>
            </w:r>
            <w:r w:rsidRPr="001F72CC">
              <w:rPr>
                <w:sz w:val="20"/>
              </w:rPr>
              <w:t>of charge</w:t>
            </w:r>
          </w:p>
        </w:tc>
        <w:tc>
          <w:tcPr>
            <w:tcW w:w="1701" w:type="dxa"/>
            <w:vMerge/>
            <w:tcBorders>
              <w:bottom w:val="nil"/>
            </w:tcBorders>
          </w:tcPr>
          <w:p w14:paraId="4583CA40" w14:textId="77777777" w:rsidR="00E81D9F" w:rsidRPr="001F72CC" w:rsidRDefault="00E81D9F" w:rsidP="00E81D9F">
            <w:pPr>
              <w:keepNext/>
              <w:keepLines/>
              <w:spacing w:before="60" w:after="60"/>
              <w:ind w:left="25"/>
              <w:rPr>
                <w:sz w:val="20"/>
              </w:rPr>
            </w:pPr>
          </w:p>
        </w:tc>
        <w:tc>
          <w:tcPr>
            <w:tcW w:w="1701" w:type="dxa"/>
            <w:vMerge/>
            <w:tcBorders>
              <w:bottom w:val="nil"/>
            </w:tcBorders>
          </w:tcPr>
          <w:p w14:paraId="4583CA41" w14:textId="77777777" w:rsidR="00E81D9F" w:rsidRPr="001F72CC" w:rsidRDefault="00E81D9F" w:rsidP="00E81D9F">
            <w:pPr>
              <w:keepNext/>
              <w:keepLines/>
              <w:spacing w:before="60" w:after="60"/>
              <w:ind w:left="28"/>
              <w:rPr>
                <w:sz w:val="20"/>
              </w:rPr>
            </w:pPr>
          </w:p>
        </w:tc>
        <w:tc>
          <w:tcPr>
            <w:tcW w:w="1843" w:type="dxa"/>
            <w:vMerge/>
            <w:tcBorders>
              <w:bottom w:val="nil"/>
            </w:tcBorders>
          </w:tcPr>
          <w:p w14:paraId="4583CA42" w14:textId="77777777" w:rsidR="00E81D9F" w:rsidRPr="001F72CC" w:rsidRDefault="00E81D9F" w:rsidP="00E81D9F">
            <w:pPr>
              <w:keepNext/>
              <w:keepLines/>
              <w:spacing w:before="60" w:after="60"/>
              <w:ind w:left="58"/>
              <w:rPr>
                <w:sz w:val="20"/>
              </w:rPr>
            </w:pPr>
          </w:p>
        </w:tc>
        <w:tc>
          <w:tcPr>
            <w:tcW w:w="2594" w:type="dxa"/>
            <w:vMerge/>
            <w:tcBorders>
              <w:bottom w:val="nil"/>
            </w:tcBorders>
          </w:tcPr>
          <w:p w14:paraId="4583CA43" w14:textId="77777777" w:rsidR="00E81D9F" w:rsidRPr="001F72CC" w:rsidRDefault="00E81D9F" w:rsidP="00E81D9F">
            <w:pPr>
              <w:keepNext/>
              <w:keepLines/>
              <w:spacing w:before="60" w:after="60"/>
              <w:ind w:left="23"/>
              <w:rPr>
                <w:sz w:val="20"/>
              </w:rPr>
            </w:pPr>
          </w:p>
        </w:tc>
      </w:tr>
      <w:tr w:rsidR="00E81D9F" w:rsidRPr="001F72CC" w14:paraId="4583CA4A" w14:textId="77777777" w:rsidTr="00D174B5">
        <w:trPr>
          <w:cantSplit/>
        </w:trPr>
        <w:tc>
          <w:tcPr>
            <w:tcW w:w="1800" w:type="dxa"/>
            <w:vMerge/>
          </w:tcPr>
          <w:p w14:paraId="4583CA45" w14:textId="77777777" w:rsidR="00E81D9F" w:rsidRPr="001F72CC" w:rsidRDefault="00E81D9F" w:rsidP="00E81D9F">
            <w:pPr>
              <w:keepNext/>
              <w:keepLines/>
              <w:spacing w:before="60" w:after="60"/>
              <w:ind w:left="-39"/>
              <w:rPr>
                <w:sz w:val="20"/>
              </w:rPr>
            </w:pPr>
          </w:p>
        </w:tc>
        <w:tc>
          <w:tcPr>
            <w:tcW w:w="1701" w:type="dxa"/>
            <w:tcBorders>
              <w:top w:val="nil"/>
            </w:tcBorders>
          </w:tcPr>
          <w:p w14:paraId="4583CA46" w14:textId="77777777" w:rsidR="00E81D9F" w:rsidRPr="001F72CC" w:rsidRDefault="00E81D9F" w:rsidP="00E81D9F">
            <w:pPr>
              <w:keepNext/>
              <w:keepLines/>
              <w:spacing w:before="60" w:after="60"/>
              <w:ind w:left="25"/>
              <w:rPr>
                <w:sz w:val="20"/>
              </w:rPr>
            </w:pPr>
            <w:r w:rsidRPr="001F72CC">
              <w:rPr>
                <w:sz w:val="20"/>
              </w:rPr>
              <w:t>Switch in position</w:t>
            </w:r>
          </w:p>
        </w:tc>
        <w:tc>
          <w:tcPr>
            <w:tcW w:w="1701" w:type="dxa"/>
            <w:tcBorders>
              <w:top w:val="nil"/>
            </w:tcBorders>
          </w:tcPr>
          <w:p w14:paraId="4583CA47" w14:textId="77777777" w:rsidR="00E81D9F" w:rsidRPr="001F72CC" w:rsidRDefault="00E81D9F" w:rsidP="00E81D9F">
            <w:pPr>
              <w:keepNext/>
              <w:keepLines/>
              <w:spacing w:before="60" w:after="60"/>
              <w:ind w:left="28"/>
              <w:rPr>
                <w:sz w:val="20"/>
              </w:rPr>
            </w:pPr>
            <w:r w:rsidRPr="001F72CC">
              <w:rPr>
                <w:sz w:val="20"/>
              </w:rPr>
              <w:t>Switch in position</w:t>
            </w:r>
          </w:p>
        </w:tc>
        <w:tc>
          <w:tcPr>
            <w:tcW w:w="1843" w:type="dxa"/>
            <w:tcBorders>
              <w:top w:val="nil"/>
            </w:tcBorders>
          </w:tcPr>
          <w:p w14:paraId="4583CA48" w14:textId="77777777" w:rsidR="00E81D9F" w:rsidRPr="001F72CC" w:rsidRDefault="00E81D9F" w:rsidP="00E81D9F">
            <w:pPr>
              <w:keepNext/>
              <w:keepLines/>
              <w:spacing w:before="60" w:after="60"/>
              <w:ind w:left="58"/>
              <w:rPr>
                <w:sz w:val="20"/>
              </w:rPr>
            </w:pPr>
            <w:r w:rsidRPr="001F72CC">
              <w:rPr>
                <w:sz w:val="20"/>
              </w:rPr>
              <w:t>Switch in position</w:t>
            </w:r>
          </w:p>
        </w:tc>
        <w:tc>
          <w:tcPr>
            <w:tcW w:w="2594" w:type="dxa"/>
            <w:tcBorders>
              <w:top w:val="nil"/>
            </w:tcBorders>
          </w:tcPr>
          <w:p w14:paraId="4583CA49" w14:textId="77777777" w:rsidR="00E81D9F" w:rsidRPr="001F72CC" w:rsidRDefault="00E81D9F" w:rsidP="00E81D9F">
            <w:pPr>
              <w:keepNext/>
              <w:keepLines/>
              <w:spacing w:before="60" w:after="60"/>
              <w:ind w:left="23"/>
              <w:rPr>
                <w:sz w:val="20"/>
              </w:rPr>
            </w:pPr>
            <w:r w:rsidRPr="001F72CC">
              <w:rPr>
                <w:sz w:val="20"/>
              </w:rPr>
              <w:t>Switch in position</w:t>
            </w:r>
          </w:p>
        </w:tc>
      </w:tr>
      <w:tr w:rsidR="00E81D9F" w:rsidRPr="001F72CC" w14:paraId="4583CA50" w14:textId="77777777" w:rsidTr="00D174B5">
        <w:trPr>
          <w:cantSplit/>
        </w:trPr>
        <w:tc>
          <w:tcPr>
            <w:tcW w:w="1800" w:type="dxa"/>
          </w:tcPr>
          <w:p w14:paraId="4583CA4B" w14:textId="77777777" w:rsidR="00E81D9F" w:rsidRPr="001F72CC" w:rsidRDefault="00E81D9F" w:rsidP="00E81D9F">
            <w:pPr>
              <w:keepNext/>
              <w:keepLines/>
              <w:spacing w:before="60" w:after="60"/>
              <w:ind w:left="-39"/>
              <w:rPr>
                <w:sz w:val="20"/>
              </w:rPr>
            </w:pPr>
            <w:r>
              <w:rPr>
                <w:sz w:val="20"/>
              </w:rPr>
              <w:t>Condition A</w:t>
            </w:r>
            <w:r>
              <w:rPr>
                <w:sz w:val="20"/>
              </w:rPr>
              <w:br/>
            </w:r>
            <w:r w:rsidRPr="001F72CC">
              <w:rPr>
                <w:sz w:val="20"/>
              </w:rPr>
              <w:t xml:space="preserve">Fully charged </w:t>
            </w:r>
          </w:p>
        </w:tc>
        <w:tc>
          <w:tcPr>
            <w:tcW w:w="1701" w:type="dxa"/>
          </w:tcPr>
          <w:p w14:paraId="4583CA4C" w14:textId="77777777" w:rsidR="00E81D9F" w:rsidRPr="001F72CC" w:rsidRDefault="00E81D9F" w:rsidP="00E81D9F">
            <w:pPr>
              <w:keepNext/>
              <w:keepLines/>
              <w:spacing w:before="60" w:after="60"/>
              <w:ind w:left="25"/>
              <w:rPr>
                <w:sz w:val="20"/>
              </w:rPr>
            </w:pPr>
            <w:r w:rsidRPr="001F72CC">
              <w:rPr>
                <w:sz w:val="20"/>
              </w:rPr>
              <w:t>Hybrid</w:t>
            </w:r>
          </w:p>
        </w:tc>
        <w:tc>
          <w:tcPr>
            <w:tcW w:w="1701" w:type="dxa"/>
          </w:tcPr>
          <w:p w14:paraId="4583CA4D" w14:textId="77777777" w:rsidR="00E81D9F" w:rsidRPr="001F72CC" w:rsidRDefault="00E81D9F" w:rsidP="00E81D9F">
            <w:pPr>
              <w:keepNext/>
              <w:keepLines/>
              <w:spacing w:before="60" w:after="60"/>
              <w:ind w:left="28"/>
              <w:rPr>
                <w:sz w:val="20"/>
              </w:rPr>
            </w:pPr>
            <w:r w:rsidRPr="001F72CC">
              <w:rPr>
                <w:sz w:val="20"/>
              </w:rPr>
              <w:t>Hybrid</w:t>
            </w:r>
          </w:p>
        </w:tc>
        <w:tc>
          <w:tcPr>
            <w:tcW w:w="1843" w:type="dxa"/>
          </w:tcPr>
          <w:p w14:paraId="4583CA4E" w14:textId="77777777" w:rsidR="00E81D9F" w:rsidRPr="001F72CC" w:rsidRDefault="00E81D9F" w:rsidP="00E81D9F">
            <w:pPr>
              <w:keepNext/>
              <w:keepLines/>
              <w:spacing w:before="60" w:after="60"/>
              <w:ind w:left="58"/>
              <w:rPr>
                <w:sz w:val="20"/>
              </w:rPr>
            </w:pPr>
            <w:r w:rsidRPr="001F72CC">
              <w:rPr>
                <w:sz w:val="20"/>
              </w:rPr>
              <w:t>Hybrid</w:t>
            </w:r>
          </w:p>
        </w:tc>
        <w:tc>
          <w:tcPr>
            <w:tcW w:w="2594" w:type="dxa"/>
          </w:tcPr>
          <w:p w14:paraId="4583CA4F" w14:textId="77777777" w:rsidR="00E81D9F" w:rsidRPr="001F72CC" w:rsidRDefault="00E81D9F" w:rsidP="00E81D9F">
            <w:pPr>
              <w:keepNext/>
              <w:keepLines/>
              <w:spacing w:before="60" w:after="60"/>
              <w:ind w:left="23"/>
              <w:rPr>
                <w:sz w:val="20"/>
              </w:rPr>
            </w:pPr>
            <w:r>
              <w:rPr>
                <w:sz w:val="20"/>
              </w:rPr>
              <w:t>Most electric hybrid mode</w:t>
            </w:r>
            <w:r w:rsidRPr="001F72CC">
              <w:rPr>
                <w:sz w:val="20"/>
                <w:vertAlign w:val="superscript"/>
              </w:rPr>
              <w:t>2</w:t>
            </w:r>
          </w:p>
        </w:tc>
      </w:tr>
      <w:tr w:rsidR="00E81D9F" w:rsidRPr="001F72CC" w14:paraId="4583CA56" w14:textId="77777777" w:rsidTr="00D174B5">
        <w:trPr>
          <w:cantSplit/>
        </w:trPr>
        <w:tc>
          <w:tcPr>
            <w:tcW w:w="1800" w:type="dxa"/>
          </w:tcPr>
          <w:p w14:paraId="4583CA51" w14:textId="77777777" w:rsidR="00E81D9F" w:rsidRPr="001F72CC" w:rsidRDefault="00E81D9F" w:rsidP="00E81D9F">
            <w:pPr>
              <w:keepNext/>
              <w:keepLines/>
              <w:spacing w:before="60" w:after="60"/>
              <w:ind w:left="-39"/>
              <w:rPr>
                <w:sz w:val="20"/>
              </w:rPr>
            </w:pPr>
            <w:r w:rsidRPr="001F72CC">
              <w:rPr>
                <w:sz w:val="20"/>
              </w:rPr>
              <w:t>Condition B</w:t>
            </w:r>
            <w:r>
              <w:rPr>
                <w:sz w:val="20"/>
              </w:rPr>
              <w:br/>
            </w:r>
            <w:r w:rsidRPr="001F72CC">
              <w:rPr>
                <w:sz w:val="20"/>
              </w:rPr>
              <w:t>Min. state of charge</w:t>
            </w:r>
          </w:p>
        </w:tc>
        <w:tc>
          <w:tcPr>
            <w:tcW w:w="1701" w:type="dxa"/>
          </w:tcPr>
          <w:p w14:paraId="4583CA52" w14:textId="77777777" w:rsidR="00E81D9F" w:rsidRPr="001F72CC" w:rsidRDefault="00E81D9F" w:rsidP="00E81D9F">
            <w:pPr>
              <w:keepNext/>
              <w:keepLines/>
              <w:spacing w:before="60" w:after="60"/>
              <w:ind w:left="25"/>
              <w:rPr>
                <w:sz w:val="20"/>
              </w:rPr>
            </w:pPr>
            <w:r w:rsidRPr="001F72CC">
              <w:rPr>
                <w:sz w:val="20"/>
              </w:rPr>
              <w:t>Hybrid</w:t>
            </w:r>
          </w:p>
        </w:tc>
        <w:tc>
          <w:tcPr>
            <w:tcW w:w="1701" w:type="dxa"/>
          </w:tcPr>
          <w:p w14:paraId="4583CA53" w14:textId="77777777" w:rsidR="00E81D9F" w:rsidRPr="001F72CC" w:rsidRDefault="00E81D9F" w:rsidP="00E81D9F">
            <w:pPr>
              <w:keepNext/>
              <w:keepLines/>
              <w:spacing w:before="60" w:after="60"/>
              <w:ind w:left="28"/>
              <w:rPr>
                <w:sz w:val="20"/>
              </w:rPr>
            </w:pPr>
            <w:r w:rsidRPr="001F72CC">
              <w:rPr>
                <w:sz w:val="20"/>
              </w:rPr>
              <w:t>Fuel consuming</w:t>
            </w:r>
          </w:p>
        </w:tc>
        <w:tc>
          <w:tcPr>
            <w:tcW w:w="1843" w:type="dxa"/>
          </w:tcPr>
          <w:p w14:paraId="4583CA54" w14:textId="77777777" w:rsidR="00E81D9F" w:rsidRPr="001F72CC" w:rsidRDefault="00E81D9F" w:rsidP="00E81D9F">
            <w:pPr>
              <w:keepNext/>
              <w:keepLines/>
              <w:spacing w:before="60" w:after="60"/>
              <w:ind w:left="58"/>
              <w:rPr>
                <w:sz w:val="20"/>
              </w:rPr>
            </w:pPr>
            <w:r w:rsidRPr="001F72CC">
              <w:rPr>
                <w:sz w:val="20"/>
              </w:rPr>
              <w:t>Fuel consuming</w:t>
            </w:r>
          </w:p>
        </w:tc>
        <w:tc>
          <w:tcPr>
            <w:tcW w:w="2594" w:type="dxa"/>
          </w:tcPr>
          <w:p w14:paraId="4583CA55" w14:textId="77777777" w:rsidR="00E81D9F" w:rsidRPr="001F72CC" w:rsidRDefault="00E81D9F" w:rsidP="00E81D9F">
            <w:pPr>
              <w:keepNext/>
              <w:keepLines/>
              <w:spacing w:before="60" w:after="60"/>
              <w:ind w:left="23"/>
              <w:rPr>
                <w:sz w:val="20"/>
              </w:rPr>
            </w:pPr>
            <w:r>
              <w:rPr>
                <w:sz w:val="20"/>
              </w:rPr>
              <w:t>Most fuel consuming mode</w:t>
            </w:r>
            <w:r w:rsidRPr="001F72CC">
              <w:rPr>
                <w:sz w:val="20"/>
                <w:vertAlign w:val="superscript"/>
              </w:rPr>
              <w:t>3</w:t>
            </w:r>
          </w:p>
        </w:tc>
      </w:tr>
    </w:tbl>
    <w:p w14:paraId="4583CA57" w14:textId="77777777" w:rsidR="00E81D9F" w:rsidRPr="006D5D47" w:rsidRDefault="00E81D9F" w:rsidP="00E81D9F">
      <w:pPr>
        <w:widowControl w:val="0"/>
        <w:spacing w:before="60"/>
        <w:jc w:val="both"/>
        <w:rPr>
          <w:sz w:val="18"/>
          <w:szCs w:val="18"/>
        </w:rPr>
      </w:pPr>
      <w:r w:rsidRPr="006D5D47">
        <w:rPr>
          <w:i/>
          <w:sz w:val="18"/>
          <w:szCs w:val="18"/>
        </w:rPr>
        <w:t>Notes</w:t>
      </w:r>
      <w:r w:rsidRPr="006D5D47">
        <w:rPr>
          <w:sz w:val="18"/>
          <w:szCs w:val="18"/>
        </w:rPr>
        <w:t>:</w:t>
      </w:r>
    </w:p>
    <w:p w14:paraId="4583CA58" w14:textId="77777777" w:rsidR="00E81D9F" w:rsidRPr="001F72CC" w:rsidRDefault="00E81D9F" w:rsidP="00E81D9F">
      <w:pPr>
        <w:widowControl w:val="0"/>
        <w:tabs>
          <w:tab w:val="left" w:pos="1418"/>
        </w:tabs>
        <w:ind w:left="284" w:hanging="284"/>
        <w:jc w:val="both"/>
        <w:rPr>
          <w:sz w:val="18"/>
          <w:szCs w:val="18"/>
        </w:rPr>
      </w:pPr>
      <w:r w:rsidRPr="001F72CC">
        <w:rPr>
          <w:sz w:val="18"/>
          <w:szCs w:val="18"/>
          <w:vertAlign w:val="superscript"/>
        </w:rPr>
        <w:t>1</w:t>
      </w:r>
      <w:r w:rsidRPr="001F72CC">
        <w:rPr>
          <w:sz w:val="18"/>
          <w:szCs w:val="18"/>
        </w:rPr>
        <w:tab/>
        <w:t>For instance: sport, economic, urban, extra-urban position ...</w:t>
      </w:r>
    </w:p>
    <w:p w14:paraId="4583CA59" w14:textId="77777777" w:rsidR="00E81D9F" w:rsidRPr="001F72CC" w:rsidRDefault="00E81D9F" w:rsidP="00E81D9F">
      <w:pPr>
        <w:widowControl w:val="0"/>
        <w:tabs>
          <w:tab w:val="left" w:pos="1418"/>
        </w:tabs>
        <w:ind w:left="284" w:hanging="284"/>
        <w:jc w:val="both"/>
        <w:rPr>
          <w:sz w:val="18"/>
          <w:szCs w:val="18"/>
        </w:rPr>
      </w:pPr>
      <w:r w:rsidRPr="001F72CC">
        <w:rPr>
          <w:sz w:val="18"/>
          <w:szCs w:val="18"/>
          <w:vertAlign w:val="superscript"/>
        </w:rPr>
        <w:t>2</w:t>
      </w:r>
      <w:r w:rsidRPr="001F72CC">
        <w:rPr>
          <w:sz w:val="18"/>
          <w:szCs w:val="18"/>
        </w:rPr>
        <w:tab/>
      </w:r>
      <w:r w:rsidRPr="001F72CC">
        <w:rPr>
          <w:i/>
          <w:sz w:val="18"/>
          <w:szCs w:val="18"/>
        </w:rPr>
        <w:t>Most electric hybrid mode</w:t>
      </w:r>
      <w:r w:rsidRPr="001F72CC">
        <w:rPr>
          <w:sz w:val="18"/>
          <w:szCs w:val="18"/>
        </w:rPr>
        <w:t>:</w:t>
      </w:r>
    </w:p>
    <w:p w14:paraId="4583CA5A" w14:textId="77777777" w:rsidR="00E81D9F" w:rsidRPr="001F72CC" w:rsidRDefault="00E81D9F" w:rsidP="00E81D9F">
      <w:pPr>
        <w:widowControl w:val="0"/>
        <w:tabs>
          <w:tab w:val="left" w:pos="1418"/>
        </w:tabs>
        <w:spacing w:after="60"/>
        <w:ind w:left="284" w:hanging="284"/>
        <w:jc w:val="both"/>
        <w:rPr>
          <w:sz w:val="18"/>
          <w:szCs w:val="18"/>
        </w:rPr>
      </w:pPr>
      <w:r w:rsidRPr="001F72CC">
        <w:rPr>
          <w:sz w:val="18"/>
          <w:szCs w:val="18"/>
        </w:rPr>
        <w:tab/>
        <w:t>The hybrid mode which can be proven to have the highest electricity consumption of all selectable hybrid modes when tested in accordance with condition A of paragraph 4. of Annex 10 to Regulation No. 101, to be established based on information provided by the manufacturer and in agreement with the technical service.</w:t>
      </w:r>
    </w:p>
    <w:p w14:paraId="4583CA5B" w14:textId="77777777" w:rsidR="00E81D9F" w:rsidRPr="001F72CC" w:rsidRDefault="00E81D9F" w:rsidP="00E81D9F">
      <w:pPr>
        <w:widowControl w:val="0"/>
        <w:tabs>
          <w:tab w:val="left" w:pos="1418"/>
        </w:tabs>
        <w:ind w:left="284" w:hanging="284"/>
        <w:jc w:val="both"/>
        <w:rPr>
          <w:sz w:val="18"/>
          <w:szCs w:val="18"/>
        </w:rPr>
      </w:pPr>
      <w:r w:rsidRPr="001F72CC">
        <w:rPr>
          <w:sz w:val="18"/>
          <w:szCs w:val="18"/>
          <w:vertAlign w:val="superscript"/>
        </w:rPr>
        <w:t>3</w:t>
      </w:r>
      <w:r w:rsidRPr="001F72CC">
        <w:rPr>
          <w:sz w:val="18"/>
          <w:szCs w:val="18"/>
        </w:rPr>
        <w:tab/>
      </w:r>
      <w:r w:rsidRPr="001F72CC">
        <w:rPr>
          <w:i/>
          <w:sz w:val="18"/>
          <w:szCs w:val="18"/>
        </w:rPr>
        <w:t>Most fuel consuming mode</w:t>
      </w:r>
      <w:r w:rsidRPr="001F72CC">
        <w:rPr>
          <w:sz w:val="18"/>
          <w:szCs w:val="18"/>
        </w:rPr>
        <w:t>:</w:t>
      </w:r>
    </w:p>
    <w:p w14:paraId="4583CA5C" w14:textId="77777777" w:rsidR="00E81D9F" w:rsidRPr="001F72CC" w:rsidRDefault="00E81D9F" w:rsidP="00604810">
      <w:pPr>
        <w:widowControl w:val="0"/>
        <w:tabs>
          <w:tab w:val="left" w:pos="1418"/>
        </w:tabs>
        <w:spacing w:after="120"/>
        <w:ind w:left="284" w:hanging="284"/>
        <w:jc w:val="both"/>
        <w:rPr>
          <w:sz w:val="18"/>
          <w:szCs w:val="18"/>
        </w:rPr>
      </w:pPr>
      <w:r w:rsidRPr="001F72CC">
        <w:rPr>
          <w:sz w:val="18"/>
          <w:szCs w:val="18"/>
        </w:rPr>
        <w:tab/>
        <w:t>The hybrid mode which can be proven to have the highest fuel consumption of all selectable hybrid modes when tested in accordance with condition B of paragraph 4. of Annex 10 to Regulation No. 101, to be established based on information provided by the manufacturer and in agreement with the technical service.</w:t>
      </w:r>
    </w:p>
    <w:p w14:paraId="4583CA5D" w14:textId="77777777" w:rsidR="00E81D9F" w:rsidRPr="001F72CC" w:rsidRDefault="00E81D9F" w:rsidP="00E81D9F">
      <w:pPr>
        <w:pStyle w:val="SingleTxtG"/>
        <w:ind w:left="2268" w:hanging="1134"/>
      </w:pPr>
      <w:r w:rsidRPr="001F72CC">
        <w:t>3.2.2.</w:t>
      </w:r>
      <w:r w:rsidRPr="001F72CC">
        <w:tab/>
      </w:r>
      <w:r w:rsidRPr="00E71490">
        <w:rPr>
          <w:i/>
        </w:rPr>
        <w:t>Condition A</w:t>
      </w:r>
    </w:p>
    <w:p w14:paraId="4583CA5E" w14:textId="77777777" w:rsidR="00E81D9F" w:rsidRPr="001F72CC" w:rsidRDefault="00E81D9F" w:rsidP="00E81D9F">
      <w:pPr>
        <w:pStyle w:val="SingleTxtG"/>
        <w:ind w:left="2268" w:hanging="1134"/>
      </w:pPr>
      <w:r w:rsidRPr="001F72CC">
        <w:t>3.2.2.1.</w:t>
      </w:r>
      <w:r w:rsidRPr="001F72CC">
        <w:tab/>
        <w:t>If the pure electric range of the vehicle is higher than one complete cycle, on the request of the manufacturer, the Type I test may be carried out in pure electric mode. In this case, engine preconditioning prescribed in paragraph 3.2.2.3.1. or 3.2.2.3.2. can be omitted.</w:t>
      </w:r>
    </w:p>
    <w:p w14:paraId="4583CA5F" w14:textId="77777777" w:rsidR="00E81D9F" w:rsidRPr="001F72CC" w:rsidRDefault="00E81D9F" w:rsidP="00E81D9F">
      <w:pPr>
        <w:pStyle w:val="SingleTxtG"/>
        <w:ind w:left="2268" w:hanging="1134"/>
      </w:pPr>
      <w:r w:rsidRPr="001F72CC">
        <w:t>3.2.2.2.</w:t>
      </w:r>
      <w:r w:rsidRPr="001F72CC">
        <w:tab/>
        <w:t>The procedure shall start with the discharge of the electrical energy/power storage device of the vehicle while driving with the switch in pure electric position (on the test track, on a chassis dynamometer, etc.) at a steady speed of 70 per cent ±5 per cent of the maximum thirty minutes speed of the vehicle (determined according to Regulation No. 101).</w:t>
      </w:r>
    </w:p>
    <w:p w14:paraId="4583CA60" w14:textId="77777777" w:rsidR="00E81D9F" w:rsidRPr="008D1297" w:rsidRDefault="00E81D9F" w:rsidP="00E81D9F">
      <w:pPr>
        <w:tabs>
          <w:tab w:val="left" w:pos="1418"/>
        </w:tabs>
        <w:spacing w:after="120"/>
        <w:ind w:left="1134" w:hanging="1134"/>
        <w:jc w:val="both"/>
        <w:rPr>
          <w:sz w:val="20"/>
        </w:rPr>
      </w:pPr>
      <w:r w:rsidRPr="008D1297">
        <w:rPr>
          <w:sz w:val="20"/>
        </w:rPr>
        <w:tab/>
      </w:r>
      <w:r>
        <w:rPr>
          <w:sz w:val="20"/>
        </w:rPr>
        <w:tab/>
      </w:r>
      <w:r>
        <w:rPr>
          <w:sz w:val="20"/>
        </w:rPr>
        <w:tab/>
      </w:r>
      <w:r>
        <w:rPr>
          <w:sz w:val="20"/>
        </w:rPr>
        <w:tab/>
      </w:r>
      <w:r w:rsidRPr="008D1297">
        <w:rPr>
          <w:sz w:val="20"/>
        </w:rPr>
        <w:t>Stopping the discharge occurs:</w:t>
      </w:r>
    </w:p>
    <w:p w14:paraId="4583CA61" w14:textId="77777777" w:rsidR="00E81D9F" w:rsidRPr="008D1297" w:rsidRDefault="00E81D9F" w:rsidP="00E81D9F">
      <w:pPr>
        <w:tabs>
          <w:tab w:val="left" w:pos="2835"/>
        </w:tabs>
        <w:spacing w:after="120"/>
        <w:ind w:left="2268" w:right="1134" w:hanging="1134"/>
        <w:jc w:val="both"/>
        <w:rPr>
          <w:sz w:val="20"/>
        </w:rPr>
      </w:pPr>
      <w:r>
        <w:rPr>
          <w:sz w:val="20"/>
        </w:rPr>
        <w:tab/>
        <w:t>(a)</w:t>
      </w:r>
      <w:r>
        <w:rPr>
          <w:sz w:val="20"/>
        </w:rPr>
        <w:tab/>
      </w:r>
      <w:r w:rsidRPr="008D1297">
        <w:rPr>
          <w:sz w:val="20"/>
        </w:rPr>
        <w:t xml:space="preserve">When the vehicle is not able to run at 65 per cent of the </w:t>
      </w:r>
      <w:r>
        <w:rPr>
          <w:sz w:val="20"/>
        </w:rPr>
        <w:tab/>
      </w:r>
      <w:r w:rsidRPr="008D1297">
        <w:rPr>
          <w:sz w:val="20"/>
        </w:rPr>
        <w:t xml:space="preserve">maximum </w:t>
      </w:r>
      <w:r>
        <w:rPr>
          <w:sz w:val="20"/>
        </w:rPr>
        <w:tab/>
      </w:r>
      <w:r w:rsidRPr="008D1297">
        <w:rPr>
          <w:sz w:val="20"/>
        </w:rPr>
        <w:t>thirty minutes speed; or</w:t>
      </w:r>
    </w:p>
    <w:p w14:paraId="4583CA62" w14:textId="77777777" w:rsidR="00E81D9F" w:rsidRPr="008D1297" w:rsidRDefault="00E81D9F" w:rsidP="00E81D9F">
      <w:pPr>
        <w:tabs>
          <w:tab w:val="left" w:pos="2835"/>
        </w:tabs>
        <w:spacing w:after="120"/>
        <w:ind w:left="2268" w:right="1134" w:hanging="1134"/>
        <w:jc w:val="both"/>
        <w:rPr>
          <w:sz w:val="20"/>
        </w:rPr>
      </w:pPr>
      <w:r>
        <w:rPr>
          <w:sz w:val="20"/>
        </w:rPr>
        <w:tab/>
      </w:r>
      <w:r w:rsidRPr="008D1297">
        <w:rPr>
          <w:sz w:val="20"/>
        </w:rPr>
        <w:t>(b)</w:t>
      </w:r>
      <w:r w:rsidRPr="008D1297">
        <w:rPr>
          <w:sz w:val="20"/>
        </w:rPr>
        <w:tab/>
        <w:t xml:space="preserve">When an indication to </w:t>
      </w:r>
      <w:proofErr w:type="gramStart"/>
      <w:r w:rsidRPr="008D1297">
        <w:rPr>
          <w:sz w:val="20"/>
        </w:rPr>
        <w:t>stop</w:t>
      </w:r>
      <w:proofErr w:type="gramEnd"/>
      <w:r w:rsidRPr="008D1297">
        <w:rPr>
          <w:sz w:val="20"/>
        </w:rPr>
        <w:t xml:space="preserve"> the vehicle is given to the driver by the</w:t>
      </w:r>
      <w:r>
        <w:rPr>
          <w:sz w:val="20"/>
        </w:rPr>
        <w:tab/>
      </w:r>
      <w:r w:rsidRPr="008D1297">
        <w:rPr>
          <w:sz w:val="20"/>
        </w:rPr>
        <w:t xml:space="preserve">standard on-board instrumentation; or </w:t>
      </w:r>
    </w:p>
    <w:p w14:paraId="4583CA63" w14:textId="77777777" w:rsidR="00E81D9F" w:rsidRPr="008D1297" w:rsidRDefault="00E81D9F" w:rsidP="00E81D9F">
      <w:pPr>
        <w:spacing w:after="120"/>
        <w:ind w:left="2268" w:right="1134" w:hanging="1134"/>
        <w:jc w:val="both"/>
        <w:rPr>
          <w:sz w:val="20"/>
        </w:rPr>
      </w:pPr>
      <w:r>
        <w:rPr>
          <w:sz w:val="20"/>
        </w:rPr>
        <w:tab/>
        <w:t>(c)</w:t>
      </w:r>
      <w:r w:rsidRPr="008D1297">
        <w:rPr>
          <w:sz w:val="20"/>
        </w:rPr>
        <w:tab/>
        <w:t>After covering the distance of 100 km.</w:t>
      </w:r>
    </w:p>
    <w:p w14:paraId="4583CA64" w14:textId="77777777" w:rsidR="00E81D9F" w:rsidRPr="008D1297" w:rsidRDefault="00E81D9F" w:rsidP="00E81D9F">
      <w:pPr>
        <w:tabs>
          <w:tab w:val="left" w:pos="1404"/>
        </w:tabs>
        <w:spacing w:after="120"/>
        <w:ind w:left="2268" w:right="1134" w:hanging="1134"/>
        <w:jc w:val="both"/>
        <w:rPr>
          <w:sz w:val="20"/>
        </w:rPr>
      </w:pPr>
      <w:r w:rsidRPr="008D1297">
        <w:rPr>
          <w:sz w:val="20"/>
        </w:rPr>
        <w:tab/>
      </w:r>
      <w:r>
        <w:rPr>
          <w:sz w:val="20"/>
        </w:rPr>
        <w:tab/>
      </w:r>
      <w:r w:rsidRPr="008D1297">
        <w:rPr>
          <w:sz w:val="20"/>
        </w:rPr>
        <w:t>If the vehicle is not equipped with a pure electric mode, the electrical energy/power storage device discharge shall be achieved by driving the vehicle (on the test track, on a chassis dynamometer, etc.):</w:t>
      </w:r>
    </w:p>
    <w:p w14:paraId="4583CA65" w14:textId="77777777" w:rsidR="00E81D9F" w:rsidRPr="008D1297" w:rsidRDefault="00E81D9F" w:rsidP="00E81D9F">
      <w:pPr>
        <w:tabs>
          <w:tab w:val="left" w:pos="2835"/>
        </w:tabs>
        <w:spacing w:after="120"/>
        <w:ind w:left="2268" w:right="1134" w:hanging="1134"/>
        <w:jc w:val="both"/>
        <w:rPr>
          <w:sz w:val="20"/>
        </w:rPr>
      </w:pPr>
      <w:r>
        <w:rPr>
          <w:sz w:val="20"/>
        </w:rPr>
        <w:tab/>
        <w:t>(a)</w:t>
      </w:r>
      <w:r>
        <w:rPr>
          <w:sz w:val="20"/>
        </w:rPr>
        <w:tab/>
      </w:r>
      <w:r w:rsidRPr="008D1297">
        <w:rPr>
          <w:sz w:val="20"/>
        </w:rPr>
        <w:t xml:space="preserve">At a steady speed of 50 km/h until the fuel consuming engine of the </w:t>
      </w:r>
      <w:r>
        <w:rPr>
          <w:sz w:val="20"/>
        </w:rPr>
        <w:tab/>
      </w:r>
      <w:r w:rsidRPr="008D1297">
        <w:rPr>
          <w:sz w:val="20"/>
        </w:rPr>
        <w:t>HEV starts up; or</w:t>
      </w:r>
    </w:p>
    <w:p w14:paraId="4583CA66" w14:textId="77777777" w:rsidR="00E81D9F" w:rsidRPr="008D1297" w:rsidRDefault="00E81D9F" w:rsidP="00E81D9F">
      <w:pPr>
        <w:tabs>
          <w:tab w:val="left" w:pos="2835"/>
        </w:tabs>
        <w:spacing w:after="120"/>
        <w:ind w:left="2268" w:right="1134" w:hanging="1134"/>
        <w:jc w:val="both"/>
        <w:rPr>
          <w:sz w:val="20"/>
        </w:rPr>
      </w:pPr>
      <w:r>
        <w:rPr>
          <w:sz w:val="20"/>
        </w:rPr>
        <w:tab/>
      </w:r>
      <w:r w:rsidRPr="008D1297">
        <w:rPr>
          <w:sz w:val="20"/>
        </w:rPr>
        <w:t>(b)</w:t>
      </w:r>
      <w:r w:rsidRPr="008D1297">
        <w:rPr>
          <w:sz w:val="20"/>
        </w:rPr>
        <w:tab/>
        <w:t xml:space="preserve">If a vehicle cannot reach a steady speed of 50 km/h without starting </w:t>
      </w:r>
      <w:r>
        <w:rPr>
          <w:sz w:val="20"/>
        </w:rPr>
        <w:tab/>
      </w:r>
      <w:r w:rsidRPr="008D1297">
        <w:rPr>
          <w:sz w:val="20"/>
        </w:rPr>
        <w:t xml:space="preserve">up the fuel consuming engine, the speed shall be reduced until the </w:t>
      </w:r>
      <w:r>
        <w:rPr>
          <w:sz w:val="20"/>
        </w:rPr>
        <w:tab/>
      </w:r>
      <w:r w:rsidRPr="008D1297">
        <w:rPr>
          <w:sz w:val="20"/>
        </w:rPr>
        <w:t xml:space="preserve">vehicle can run a lower steady speed where the fuel consuming </w:t>
      </w:r>
      <w:r>
        <w:rPr>
          <w:sz w:val="20"/>
        </w:rPr>
        <w:tab/>
      </w:r>
      <w:r w:rsidRPr="008D1297">
        <w:rPr>
          <w:sz w:val="20"/>
        </w:rPr>
        <w:t xml:space="preserve">engine does not start up for a defined time/distance (to be specified </w:t>
      </w:r>
      <w:r>
        <w:rPr>
          <w:sz w:val="20"/>
        </w:rPr>
        <w:tab/>
      </w:r>
      <w:r w:rsidRPr="008D1297">
        <w:rPr>
          <w:sz w:val="20"/>
        </w:rPr>
        <w:t>between technical service and manufacturer); or</w:t>
      </w:r>
    </w:p>
    <w:p w14:paraId="4583CA67" w14:textId="77777777" w:rsidR="00E81D9F" w:rsidRPr="008D1297" w:rsidRDefault="00E81D9F" w:rsidP="00E81D9F">
      <w:pPr>
        <w:keepNext/>
        <w:keepLines/>
        <w:spacing w:after="120"/>
        <w:ind w:left="2268" w:right="1134" w:hanging="1134"/>
        <w:jc w:val="both"/>
        <w:rPr>
          <w:sz w:val="20"/>
        </w:rPr>
      </w:pPr>
      <w:r>
        <w:rPr>
          <w:sz w:val="20"/>
        </w:rPr>
        <w:lastRenderedPageBreak/>
        <w:tab/>
        <w:t>(c)</w:t>
      </w:r>
      <w:r>
        <w:rPr>
          <w:sz w:val="20"/>
        </w:rPr>
        <w:tab/>
      </w:r>
      <w:r w:rsidRPr="008D1297">
        <w:rPr>
          <w:sz w:val="20"/>
        </w:rPr>
        <w:t>With manufacturers' recommendation.</w:t>
      </w:r>
    </w:p>
    <w:p w14:paraId="4583CA68" w14:textId="77777777" w:rsidR="00E81D9F" w:rsidRPr="008D1297" w:rsidRDefault="00E81D9F" w:rsidP="00E81D9F">
      <w:pPr>
        <w:keepNext/>
        <w:keepLines/>
        <w:tabs>
          <w:tab w:val="left" w:pos="1404"/>
        </w:tabs>
        <w:spacing w:after="120"/>
        <w:ind w:left="2268" w:right="1134" w:hanging="1134"/>
        <w:jc w:val="both"/>
        <w:rPr>
          <w:sz w:val="20"/>
        </w:rPr>
      </w:pPr>
      <w:r w:rsidRPr="008D1297">
        <w:rPr>
          <w:sz w:val="20"/>
        </w:rPr>
        <w:tab/>
      </w:r>
      <w:r>
        <w:rPr>
          <w:sz w:val="20"/>
        </w:rPr>
        <w:tab/>
      </w:r>
      <w:r w:rsidRPr="008D1297">
        <w:rPr>
          <w:sz w:val="20"/>
        </w:rPr>
        <w:t>The fuel consuming engine shall be stopped within 10 seconds of it being automatically started.</w:t>
      </w:r>
    </w:p>
    <w:p w14:paraId="4583CA69" w14:textId="77777777" w:rsidR="00E81D9F" w:rsidRPr="008D1297" w:rsidRDefault="00E81D9F" w:rsidP="00E81D9F">
      <w:pPr>
        <w:tabs>
          <w:tab w:val="left" w:pos="1404"/>
        </w:tabs>
        <w:spacing w:after="120"/>
        <w:ind w:left="2268" w:right="1134" w:hanging="1134"/>
        <w:jc w:val="both"/>
        <w:rPr>
          <w:sz w:val="20"/>
        </w:rPr>
      </w:pPr>
      <w:r w:rsidRPr="008D1297">
        <w:rPr>
          <w:sz w:val="20"/>
        </w:rPr>
        <w:t>3.2.2.3.</w:t>
      </w:r>
      <w:r w:rsidRPr="008D1297">
        <w:rPr>
          <w:sz w:val="20"/>
        </w:rPr>
        <w:tab/>
        <w:t>Conditioning of vehicle</w:t>
      </w:r>
    </w:p>
    <w:p w14:paraId="4583CA6A" w14:textId="77777777" w:rsidR="00E81D9F" w:rsidRPr="008D1297" w:rsidRDefault="00E81D9F" w:rsidP="00E81D9F">
      <w:pPr>
        <w:tabs>
          <w:tab w:val="left" w:pos="1404"/>
        </w:tabs>
        <w:spacing w:after="120"/>
        <w:ind w:left="2268" w:right="1134" w:hanging="1134"/>
        <w:jc w:val="both"/>
        <w:rPr>
          <w:sz w:val="20"/>
        </w:rPr>
      </w:pPr>
      <w:r w:rsidRPr="008D1297">
        <w:rPr>
          <w:sz w:val="20"/>
        </w:rPr>
        <w:t>3.2.2.3.1.</w:t>
      </w:r>
      <w:r w:rsidRPr="008D1297">
        <w:rPr>
          <w:sz w:val="20"/>
        </w:rPr>
        <w:tab/>
        <w:t xml:space="preserve">For compression-ignition </w:t>
      </w:r>
      <w:proofErr w:type="spellStart"/>
      <w:r w:rsidRPr="008D1297">
        <w:rPr>
          <w:sz w:val="20"/>
        </w:rPr>
        <w:t>engined</w:t>
      </w:r>
      <w:proofErr w:type="spellEnd"/>
      <w:r w:rsidRPr="008D1297">
        <w:rPr>
          <w:sz w:val="20"/>
        </w:rPr>
        <w:t xml:space="preserve"> vehicles the Part Two cycle described in </w:t>
      </w:r>
      <w:r>
        <w:rPr>
          <w:sz w:val="20"/>
        </w:rPr>
        <w:t xml:space="preserve">Table 2 (and Figure 3) of </w:t>
      </w:r>
      <w:r w:rsidRPr="008D1297">
        <w:rPr>
          <w:sz w:val="20"/>
        </w:rPr>
        <w:t>Annex 4</w:t>
      </w:r>
      <w:r>
        <w:rPr>
          <w:sz w:val="20"/>
        </w:rPr>
        <w:t>a</w:t>
      </w:r>
      <w:r w:rsidRPr="008D1297">
        <w:rPr>
          <w:sz w:val="20"/>
        </w:rPr>
        <w:t xml:space="preserve"> shall be used. Three consecutive cycles shall be driven according to paragraph 3.2.2.6.3. below.</w:t>
      </w:r>
    </w:p>
    <w:p w14:paraId="4583CA6B" w14:textId="77777777" w:rsidR="00E81D9F" w:rsidRPr="008D1297" w:rsidRDefault="00E81D9F" w:rsidP="00E81D9F">
      <w:pPr>
        <w:tabs>
          <w:tab w:val="left" w:pos="1404"/>
        </w:tabs>
        <w:spacing w:after="120"/>
        <w:ind w:left="2268" w:right="1134" w:hanging="1134"/>
        <w:jc w:val="both"/>
        <w:rPr>
          <w:sz w:val="20"/>
        </w:rPr>
      </w:pPr>
      <w:r w:rsidRPr="008D1297">
        <w:rPr>
          <w:sz w:val="20"/>
        </w:rPr>
        <w:t>3.2.2.3.2.</w:t>
      </w:r>
      <w:r w:rsidRPr="008D1297">
        <w:rPr>
          <w:sz w:val="20"/>
        </w:rPr>
        <w:tab/>
        <w:t>Vehicles fitted with positive-ignition engines shall be preconditioned with one Part One and two Part Two driving cycles according to paragraph 3.2.2.6.3. below.</w:t>
      </w:r>
    </w:p>
    <w:p w14:paraId="4583CA6C" w14:textId="77777777" w:rsidR="00E81D9F" w:rsidRPr="008D1297" w:rsidRDefault="00E81D9F" w:rsidP="00E81D9F">
      <w:pPr>
        <w:tabs>
          <w:tab w:val="left" w:pos="1404"/>
        </w:tabs>
        <w:spacing w:after="120"/>
        <w:ind w:left="2268" w:right="1134" w:hanging="1134"/>
        <w:jc w:val="both"/>
        <w:rPr>
          <w:sz w:val="20"/>
        </w:rPr>
      </w:pPr>
      <w:r w:rsidRPr="008D1297">
        <w:rPr>
          <w:sz w:val="20"/>
        </w:rPr>
        <w:t>3.2.2.4.</w:t>
      </w:r>
      <w:r w:rsidRPr="008D1297">
        <w:rPr>
          <w:sz w:val="20"/>
        </w:rPr>
        <w:tab/>
        <w:t>After this preconditioning, and before testing, the vehicle shall be kept in a room in which the temperature remains relatively constant between 293 and 303 K (20 °C and 30 °C). This conditioning shall be carried out for at least six hours and continue until the engine oil temperature an</w:t>
      </w:r>
      <w:r>
        <w:rPr>
          <w:sz w:val="20"/>
        </w:rPr>
        <w:t>d coolant, if any, are within ±</w:t>
      </w:r>
      <w:r w:rsidRPr="008D1297">
        <w:rPr>
          <w:sz w:val="20"/>
        </w:rPr>
        <w:t>2 K of the temperature of the room, and the electrical energy/power storage device is fully charged as a result of the charging prescribed in paragraph 3.2.2.5.</w:t>
      </w:r>
    </w:p>
    <w:p w14:paraId="4583CA6D" w14:textId="77777777" w:rsidR="00E81D9F" w:rsidRPr="008D1297" w:rsidRDefault="00E81D9F" w:rsidP="00E81D9F">
      <w:pPr>
        <w:tabs>
          <w:tab w:val="left" w:pos="1404"/>
        </w:tabs>
        <w:spacing w:after="120"/>
        <w:ind w:left="2268" w:right="1134" w:hanging="1134"/>
        <w:jc w:val="both"/>
        <w:rPr>
          <w:sz w:val="20"/>
        </w:rPr>
      </w:pPr>
      <w:r w:rsidRPr="008D1297">
        <w:rPr>
          <w:sz w:val="20"/>
        </w:rPr>
        <w:t>3.2.2.5.</w:t>
      </w:r>
      <w:r w:rsidRPr="008D1297">
        <w:rPr>
          <w:sz w:val="20"/>
        </w:rPr>
        <w:tab/>
        <w:t>During soak, the electrical energy/power storage device shall be charged:</w:t>
      </w:r>
    </w:p>
    <w:p w14:paraId="4583CA6E" w14:textId="77777777" w:rsidR="00E81D9F" w:rsidRPr="006112FD" w:rsidRDefault="00E81D9F" w:rsidP="00E81D9F">
      <w:pPr>
        <w:keepNext/>
        <w:keepLines/>
        <w:spacing w:after="120"/>
        <w:ind w:left="2268" w:right="1134" w:hanging="1134"/>
        <w:jc w:val="both"/>
        <w:rPr>
          <w:sz w:val="20"/>
        </w:rPr>
      </w:pPr>
      <w:r>
        <w:rPr>
          <w:sz w:val="20"/>
        </w:rPr>
        <w:tab/>
      </w:r>
      <w:r w:rsidRPr="006112FD">
        <w:rPr>
          <w:sz w:val="20"/>
        </w:rPr>
        <w:t>(a)</w:t>
      </w:r>
      <w:r w:rsidRPr="006112FD">
        <w:rPr>
          <w:sz w:val="20"/>
        </w:rPr>
        <w:tab/>
        <w:t xml:space="preserve">With the </w:t>
      </w:r>
      <w:proofErr w:type="gramStart"/>
      <w:r w:rsidRPr="006112FD">
        <w:rPr>
          <w:sz w:val="20"/>
        </w:rPr>
        <w:t>on board</w:t>
      </w:r>
      <w:proofErr w:type="gramEnd"/>
      <w:r w:rsidRPr="006112FD">
        <w:rPr>
          <w:sz w:val="20"/>
        </w:rPr>
        <w:t xml:space="preserve"> charger if fitted; or </w:t>
      </w:r>
    </w:p>
    <w:p w14:paraId="4583CA6F" w14:textId="77777777" w:rsidR="00E81D9F" w:rsidRPr="006112FD" w:rsidRDefault="00E81D9F" w:rsidP="00E81D9F">
      <w:pPr>
        <w:keepNext/>
        <w:keepLines/>
        <w:tabs>
          <w:tab w:val="left" w:pos="2835"/>
        </w:tabs>
        <w:spacing w:after="120"/>
        <w:ind w:left="2268" w:right="1134" w:hanging="1134"/>
        <w:jc w:val="both"/>
        <w:rPr>
          <w:sz w:val="20"/>
        </w:rPr>
      </w:pPr>
      <w:r>
        <w:rPr>
          <w:sz w:val="20"/>
        </w:rPr>
        <w:tab/>
      </w:r>
      <w:r w:rsidRPr="006112FD">
        <w:rPr>
          <w:sz w:val="20"/>
        </w:rPr>
        <w:t>(b)</w:t>
      </w:r>
      <w:r w:rsidRPr="006112FD">
        <w:rPr>
          <w:sz w:val="20"/>
        </w:rPr>
        <w:tab/>
        <w:t xml:space="preserve">With an external charger recommended by the manufacturer, using </w:t>
      </w:r>
      <w:r>
        <w:rPr>
          <w:sz w:val="20"/>
        </w:rPr>
        <w:tab/>
      </w:r>
      <w:r w:rsidRPr="006112FD">
        <w:rPr>
          <w:sz w:val="20"/>
        </w:rPr>
        <w:t>the normal overnight charging procedure.</w:t>
      </w:r>
    </w:p>
    <w:p w14:paraId="4583CA70" w14:textId="77777777" w:rsidR="00E81D9F" w:rsidRPr="006112FD" w:rsidRDefault="00E81D9F" w:rsidP="00E81D9F">
      <w:pPr>
        <w:tabs>
          <w:tab w:val="left" w:pos="1418"/>
        </w:tabs>
        <w:spacing w:after="120"/>
        <w:ind w:left="2268" w:right="1134" w:hanging="1134"/>
        <w:jc w:val="both"/>
        <w:rPr>
          <w:sz w:val="20"/>
        </w:rPr>
      </w:pPr>
      <w:r w:rsidRPr="006112FD">
        <w:rPr>
          <w:sz w:val="20"/>
        </w:rPr>
        <w:tab/>
      </w:r>
      <w:r>
        <w:rPr>
          <w:sz w:val="20"/>
        </w:rPr>
        <w:tab/>
      </w:r>
      <w:r w:rsidRPr="006112FD">
        <w:rPr>
          <w:sz w:val="20"/>
        </w:rPr>
        <w:t>This procedure excludes all types of special charges that could be automatically or manually initiated like, for instance, the equalisation charges or the servicing charges.</w:t>
      </w:r>
    </w:p>
    <w:p w14:paraId="4583CA71" w14:textId="77777777" w:rsidR="00E81D9F" w:rsidRPr="006112FD" w:rsidRDefault="00E81D9F" w:rsidP="00E81D9F">
      <w:pPr>
        <w:tabs>
          <w:tab w:val="left" w:pos="1418"/>
        </w:tabs>
        <w:spacing w:after="120"/>
        <w:ind w:left="2268" w:right="1134" w:hanging="1134"/>
        <w:jc w:val="both"/>
        <w:rPr>
          <w:sz w:val="20"/>
        </w:rPr>
      </w:pPr>
      <w:r w:rsidRPr="006112FD">
        <w:rPr>
          <w:sz w:val="20"/>
        </w:rPr>
        <w:tab/>
      </w:r>
      <w:r>
        <w:rPr>
          <w:sz w:val="20"/>
        </w:rPr>
        <w:tab/>
      </w:r>
      <w:r w:rsidRPr="006112FD">
        <w:rPr>
          <w:sz w:val="20"/>
        </w:rPr>
        <w:t>The manufacturer shall declare that during the test, a special charge procedure has not occurred.</w:t>
      </w:r>
    </w:p>
    <w:p w14:paraId="4583CA72" w14:textId="77777777" w:rsidR="00E81D9F" w:rsidRPr="006112FD" w:rsidRDefault="00E81D9F" w:rsidP="00E81D9F">
      <w:pPr>
        <w:keepNext/>
        <w:keepLines/>
        <w:numPr>
          <w:ilvl w:val="3"/>
          <w:numId w:val="33"/>
        </w:numPr>
        <w:tabs>
          <w:tab w:val="clear" w:pos="720"/>
        </w:tabs>
        <w:spacing w:after="120"/>
        <w:ind w:left="2268" w:right="1134" w:hanging="1134"/>
        <w:jc w:val="both"/>
        <w:rPr>
          <w:sz w:val="20"/>
        </w:rPr>
      </w:pPr>
      <w:r w:rsidRPr="006112FD">
        <w:rPr>
          <w:sz w:val="20"/>
        </w:rPr>
        <w:t>Test procedure</w:t>
      </w:r>
    </w:p>
    <w:p w14:paraId="4583CA73" w14:textId="77777777" w:rsidR="00E81D9F" w:rsidRPr="006112FD" w:rsidRDefault="00E81D9F" w:rsidP="00E81D9F">
      <w:pPr>
        <w:keepNext/>
        <w:keepLines/>
        <w:numPr>
          <w:ilvl w:val="4"/>
          <w:numId w:val="33"/>
        </w:numPr>
        <w:tabs>
          <w:tab w:val="clear" w:pos="1080"/>
        </w:tabs>
        <w:spacing w:after="120"/>
        <w:ind w:left="2268" w:right="1134" w:hanging="1134"/>
        <w:jc w:val="both"/>
        <w:rPr>
          <w:sz w:val="20"/>
        </w:rPr>
      </w:pPr>
      <w:r w:rsidRPr="006112FD">
        <w:rPr>
          <w:sz w:val="20"/>
        </w:rPr>
        <w:t>The vehicle shall be started up by the means provided for normal use to the driver. The first cycle starts on the initiation of the vehicle start-up procedure.</w:t>
      </w:r>
    </w:p>
    <w:p w14:paraId="4583CA74" w14:textId="77777777" w:rsidR="00E81D9F" w:rsidRDefault="00E81D9F" w:rsidP="00E81D9F">
      <w:pPr>
        <w:spacing w:after="120"/>
        <w:ind w:left="2268" w:right="1134" w:hanging="1134"/>
        <w:jc w:val="both"/>
        <w:rPr>
          <w:sz w:val="20"/>
        </w:rPr>
      </w:pPr>
      <w:r w:rsidRPr="006112FD">
        <w:rPr>
          <w:sz w:val="20"/>
        </w:rPr>
        <w:t>3.2.2.6.2.</w:t>
      </w:r>
      <w:r w:rsidRPr="006112FD">
        <w:rPr>
          <w:sz w:val="20"/>
        </w:rPr>
        <w:tab/>
        <w:t>The test procedures defined in either paragraph 3.2.2.6.2.1. or 3.2.2.6.2.2. may be used in line with the procedure chosen in Regulation No. 101, Annex 8, paragraph 4.2.4.2.</w:t>
      </w:r>
    </w:p>
    <w:p w14:paraId="4583CA75" w14:textId="77777777" w:rsidR="00E81D9F" w:rsidRPr="006112FD" w:rsidRDefault="00E81D9F" w:rsidP="00E81D9F">
      <w:pPr>
        <w:spacing w:after="120"/>
        <w:ind w:left="2268" w:right="1134" w:hanging="1134"/>
        <w:jc w:val="both"/>
        <w:rPr>
          <w:sz w:val="20"/>
        </w:rPr>
      </w:pPr>
      <w:r>
        <w:rPr>
          <w:sz w:val="20"/>
        </w:rPr>
        <w:t>3.2.2.6.2.1.</w:t>
      </w:r>
      <w:r w:rsidRPr="007D65A7">
        <w:rPr>
          <w:sz w:val="20"/>
        </w:rPr>
        <w:t xml:space="preserve"> </w:t>
      </w:r>
      <w:r>
        <w:rPr>
          <w:sz w:val="20"/>
        </w:rPr>
        <w:tab/>
      </w:r>
      <w:r w:rsidRPr="006112FD">
        <w:rPr>
          <w:sz w:val="20"/>
        </w:rPr>
        <w:t>Sampling shall begin (BS) before or at the initiation of the vehicle start up procedure and end on conclusion of the final idling period in the extra-urban cycle (Part Two, end of sampling (ES)).</w:t>
      </w:r>
    </w:p>
    <w:p w14:paraId="4583CA76" w14:textId="77777777" w:rsidR="00E81D9F" w:rsidRPr="006112FD" w:rsidRDefault="00E81D9F" w:rsidP="00E81D9F">
      <w:pPr>
        <w:spacing w:after="120"/>
        <w:ind w:left="2268" w:right="1134" w:hanging="1134"/>
        <w:jc w:val="both"/>
        <w:rPr>
          <w:sz w:val="20"/>
        </w:rPr>
      </w:pPr>
      <w:r>
        <w:rPr>
          <w:sz w:val="20"/>
        </w:rPr>
        <w:t>3.2.2.6.2.2.</w:t>
      </w:r>
      <w:r>
        <w:rPr>
          <w:sz w:val="20"/>
        </w:rPr>
        <w:tab/>
      </w:r>
      <w:r w:rsidRPr="006112FD">
        <w:rPr>
          <w:sz w:val="20"/>
        </w:rPr>
        <w:t xml:space="preserve">Sampling shall begin (BS) before or at the initiation of the vehicle start up procedure and continue over a number of repeat test cycles. It shall end on conclusion of the final idling period in the first extra-urban (Part Two) cycle </w:t>
      </w:r>
      <w:r w:rsidRPr="006112FD">
        <w:rPr>
          <w:bCs/>
          <w:sz w:val="20"/>
        </w:rPr>
        <w:t>during which the battery has reached the minimum state of charge</w:t>
      </w:r>
      <w:r w:rsidRPr="006112FD">
        <w:rPr>
          <w:sz w:val="20"/>
        </w:rPr>
        <w:t xml:space="preserve"> according to the criterion defined below (end of sampling (ES)).</w:t>
      </w:r>
    </w:p>
    <w:p w14:paraId="4583CA77" w14:textId="77777777" w:rsidR="00E81D9F" w:rsidRPr="007D65A7" w:rsidRDefault="00E81D9F" w:rsidP="00E81D9F">
      <w:pPr>
        <w:pStyle w:val="SingleTxtG"/>
        <w:ind w:left="2268" w:hanging="1134"/>
      </w:pPr>
      <w:r w:rsidRPr="007D65A7">
        <w:tab/>
      </w:r>
      <w:r w:rsidRPr="007D65A7">
        <w:tab/>
        <w:t>The electricity balance Q [Ah] is measured over each combined cycle, using the procedure specified in Appendix 2 of Annex 8 to Regulation No. 101, and used to determine when the battery minimum state of charge has been reached.</w:t>
      </w:r>
    </w:p>
    <w:p w14:paraId="4583CA78" w14:textId="77777777" w:rsidR="00E81D9F" w:rsidRPr="00BC6443" w:rsidRDefault="00E81D9F" w:rsidP="00E81D9F">
      <w:pPr>
        <w:pStyle w:val="Title"/>
        <w:tabs>
          <w:tab w:val="num" w:pos="1430"/>
          <w:tab w:val="left" w:pos="2002"/>
          <w:tab w:val="left" w:pos="9568"/>
        </w:tabs>
        <w:spacing w:after="120"/>
        <w:ind w:left="2268" w:right="1134" w:hanging="1134"/>
        <w:jc w:val="both"/>
        <w:rPr>
          <w:b w:val="0"/>
          <w:sz w:val="20"/>
          <w:szCs w:val="20"/>
        </w:rPr>
      </w:pPr>
      <w:r w:rsidRPr="00BC6443">
        <w:rPr>
          <w:rStyle w:val="SingleTxtGChar"/>
          <w:b w:val="0"/>
          <w:sz w:val="20"/>
          <w:szCs w:val="20"/>
        </w:rPr>
        <w:tab/>
      </w:r>
      <w:r w:rsidRPr="00BC6443">
        <w:rPr>
          <w:rStyle w:val="SingleTxtGChar"/>
          <w:b w:val="0"/>
          <w:sz w:val="20"/>
          <w:szCs w:val="20"/>
        </w:rPr>
        <w:tab/>
      </w:r>
      <w:r w:rsidRPr="00BC6443">
        <w:rPr>
          <w:rStyle w:val="SingleTxtGChar"/>
          <w:b w:val="0"/>
          <w:sz w:val="20"/>
          <w:szCs w:val="20"/>
        </w:rPr>
        <w:tab/>
        <w:t>The battery minimum state of charge is considered to have been reached in combined cycle N if the electricity</w:t>
      </w:r>
      <w:r w:rsidRPr="006112FD">
        <w:rPr>
          <w:lang w:eastAsia="en-GB"/>
        </w:rPr>
        <w:t xml:space="preserve"> </w:t>
      </w:r>
      <w:r w:rsidRPr="00BC6443">
        <w:rPr>
          <w:b w:val="0"/>
          <w:sz w:val="20"/>
          <w:szCs w:val="20"/>
          <w:lang w:eastAsia="en-GB"/>
        </w:rPr>
        <w:t xml:space="preserve">balance measured during combined cycle N+1 is not more than a 3 per cent discharge, expressed as a percentage of the nominal capacity of the battery (in Ah) in its maximum state of charge, as </w:t>
      </w:r>
      <w:r w:rsidRPr="00BC6443">
        <w:rPr>
          <w:b w:val="0"/>
          <w:sz w:val="20"/>
          <w:szCs w:val="20"/>
          <w:lang w:eastAsia="en-GB"/>
        </w:rPr>
        <w:lastRenderedPageBreak/>
        <w:t>declared by the manufacturer. At the manufacturer's request additional test cycles may be run and their results included in the calculations in paragraphs 3.2.2.7. and 3.2.4.3. provided that the electricity balance for each additional test cycle shows less discharge of the battery than over the previous cycle.</w:t>
      </w:r>
    </w:p>
    <w:p w14:paraId="4583CA79" w14:textId="77777777" w:rsidR="00E81D9F" w:rsidRPr="006112FD" w:rsidRDefault="00E81D9F" w:rsidP="00E81D9F">
      <w:pPr>
        <w:widowControl w:val="0"/>
        <w:tabs>
          <w:tab w:val="left" w:pos="2002"/>
        </w:tabs>
        <w:spacing w:after="120"/>
        <w:ind w:left="2268" w:right="1134" w:hanging="1134"/>
        <w:jc w:val="both"/>
        <w:rPr>
          <w:sz w:val="20"/>
        </w:rPr>
      </w:pPr>
      <w:r w:rsidRPr="006112FD">
        <w:rPr>
          <w:sz w:val="20"/>
        </w:rPr>
        <w:tab/>
      </w:r>
      <w:r>
        <w:rPr>
          <w:sz w:val="20"/>
        </w:rPr>
        <w:tab/>
      </w:r>
      <w:r w:rsidRPr="006112FD">
        <w:rPr>
          <w:sz w:val="20"/>
        </w:rPr>
        <w:t xml:space="preserve">In between each of the cycles a hot soak period of up to 10 minutes is allowed. </w:t>
      </w:r>
      <w:r w:rsidRPr="006112FD">
        <w:rPr>
          <w:rFonts w:eastAsia="MS Mincho"/>
          <w:color w:val="000000"/>
          <w:sz w:val="20"/>
          <w:lang w:eastAsia="ja-JP"/>
        </w:rPr>
        <w:t>The power train shall be switched off during this period.</w:t>
      </w:r>
    </w:p>
    <w:p w14:paraId="4583CA7A" w14:textId="77777777" w:rsidR="00E81D9F" w:rsidRPr="006112FD" w:rsidRDefault="00E81D9F" w:rsidP="00E81D9F">
      <w:pPr>
        <w:spacing w:after="120"/>
        <w:ind w:left="2268" w:right="1134" w:hanging="1134"/>
        <w:jc w:val="both"/>
        <w:rPr>
          <w:sz w:val="20"/>
        </w:rPr>
      </w:pPr>
      <w:r w:rsidRPr="006112FD">
        <w:rPr>
          <w:sz w:val="20"/>
        </w:rPr>
        <w:t>3.2.2.6.3.</w:t>
      </w:r>
      <w:r w:rsidRPr="006112FD">
        <w:rPr>
          <w:sz w:val="20"/>
        </w:rPr>
        <w:tab/>
        <w:t>The vehicle shall be driven according to Annex 4</w:t>
      </w:r>
      <w:r>
        <w:rPr>
          <w:sz w:val="20"/>
        </w:rPr>
        <w:t>a</w:t>
      </w:r>
      <w:r w:rsidRPr="006112FD">
        <w:rPr>
          <w:sz w:val="20"/>
        </w:rPr>
        <w:t>, or in case of special gear shifting strategy, according to the manufacturer's instructions, as incorporated in the drivers' handbook of production vehicles and indicated by a technical gear shift instrument (for drivers' information). For these vehicles the gear shifting points prescribed in Annex 4</w:t>
      </w:r>
      <w:r>
        <w:rPr>
          <w:sz w:val="20"/>
        </w:rPr>
        <w:t xml:space="preserve">a </w:t>
      </w:r>
      <w:r w:rsidRPr="006112FD">
        <w:rPr>
          <w:sz w:val="20"/>
        </w:rPr>
        <w:t>are not applied. For the pattern of the operating curve the description according to paragraph </w:t>
      </w:r>
      <w:r>
        <w:rPr>
          <w:sz w:val="20"/>
        </w:rPr>
        <w:t>6.1.3. of</w:t>
      </w:r>
      <w:r w:rsidRPr="006112FD">
        <w:rPr>
          <w:sz w:val="20"/>
        </w:rPr>
        <w:t xml:space="preserve"> </w:t>
      </w:r>
      <w:r>
        <w:rPr>
          <w:sz w:val="20"/>
        </w:rPr>
        <w:t>Annex </w:t>
      </w:r>
      <w:r w:rsidRPr="006112FD">
        <w:rPr>
          <w:sz w:val="20"/>
        </w:rPr>
        <w:t>4</w:t>
      </w:r>
      <w:r>
        <w:rPr>
          <w:sz w:val="20"/>
        </w:rPr>
        <w:t>a</w:t>
      </w:r>
      <w:r w:rsidRPr="006112FD">
        <w:rPr>
          <w:sz w:val="20"/>
        </w:rPr>
        <w:t xml:space="preserve"> shall apply.</w:t>
      </w:r>
    </w:p>
    <w:p w14:paraId="4583CA7B" w14:textId="77777777" w:rsidR="00E81D9F" w:rsidRPr="006112FD" w:rsidRDefault="00E81D9F" w:rsidP="00E81D9F">
      <w:pPr>
        <w:numPr>
          <w:ilvl w:val="4"/>
          <w:numId w:val="34"/>
        </w:numPr>
        <w:tabs>
          <w:tab w:val="clear" w:pos="1425"/>
        </w:tabs>
        <w:spacing w:after="120"/>
        <w:ind w:left="2268" w:right="1134" w:hanging="1134"/>
        <w:jc w:val="both"/>
        <w:rPr>
          <w:sz w:val="20"/>
        </w:rPr>
      </w:pPr>
      <w:r w:rsidRPr="006112FD">
        <w:rPr>
          <w:sz w:val="20"/>
        </w:rPr>
        <w:t>The exhaust gases shall be analysed according to Annex 4</w:t>
      </w:r>
      <w:r>
        <w:rPr>
          <w:sz w:val="20"/>
        </w:rPr>
        <w:t>a</w:t>
      </w:r>
      <w:r w:rsidRPr="006112FD">
        <w:rPr>
          <w:sz w:val="20"/>
        </w:rPr>
        <w:t>.</w:t>
      </w:r>
    </w:p>
    <w:p w14:paraId="4583CA7C" w14:textId="77777777" w:rsidR="00E81D9F" w:rsidRPr="006112FD" w:rsidRDefault="00E81D9F" w:rsidP="00E81D9F">
      <w:pPr>
        <w:numPr>
          <w:ilvl w:val="3"/>
          <w:numId w:val="34"/>
        </w:numPr>
        <w:tabs>
          <w:tab w:val="clear" w:pos="1425"/>
        </w:tabs>
        <w:spacing w:after="120"/>
        <w:ind w:left="2268" w:right="1134" w:hanging="1134"/>
        <w:jc w:val="both"/>
        <w:rPr>
          <w:sz w:val="20"/>
        </w:rPr>
      </w:pPr>
      <w:r w:rsidRPr="006112FD">
        <w:rPr>
          <w:sz w:val="20"/>
        </w:rPr>
        <w:t>The test results shall be compared to the limits prescribed in paragraph 5.3.1.4. of this Regulation and the average emission of each pollutant in grams per kilometre for Condition A shall be calculated (M</w:t>
      </w:r>
      <w:r w:rsidRPr="006112FD">
        <w:rPr>
          <w:sz w:val="20"/>
          <w:vertAlign w:val="subscript"/>
        </w:rPr>
        <w:t>1i</w:t>
      </w:r>
      <w:r w:rsidRPr="006112FD">
        <w:rPr>
          <w:sz w:val="20"/>
        </w:rPr>
        <w:t xml:space="preserve">). </w:t>
      </w:r>
    </w:p>
    <w:p w14:paraId="4583CA7D" w14:textId="77777777" w:rsidR="00E81D9F" w:rsidRPr="006112FD" w:rsidRDefault="00E81D9F" w:rsidP="00E81D9F">
      <w:pPr>
        <w:tabs>
          <w:tab w:val="left" w:pos="1430"/>
          <w:tab w:val="left" w:pos="1950"/>
        </w:tabs>
        <w:spacing w:after="120"/>
        <w:ind w:left="2268" w:right="1134" w:hanging="1134"/>
        <w:jc w:val="both"/>
        <w:rPr>
          <w:sz w:val="20"/>
        </w:rPr>
      </w:pPr>
      <w:r w:rsidRPr="006112FD">
        <w:rPr>
          <w:sz w:val="20"/>
        </w:rPr>
        <w:tab/>
      </w:r>
      <w:r>
        <w:rPr>
          <w:sz w:val="20"/>
        </w:rPr>
        <w:tab/>
      </w:r>
      <w:r>
        <w:rPr>
          <w:sz w:val="20"/>
        </w:rPr>
        <w:tab/>
      </w:r>
      <w:r w:rsidRPr="006112FD">
        <w:rPr>
          <w:sz w:val="20"/>
        </w:rPr>
        <w:t>In the case of testing according to paragraph 3.2.2.6.2.1., (M</w:t>
      </w:r>
      <w:r w:rsidRPr="006112FD">
        <w:rPr>
          <w:sz w:val="20"/>
          <w:vertAlign w:val="subscript"/>
        </w:rPr>
        <w:t>1i</w:t>
      </w:r>
      <w:r w:rsidRPr="006112FD">
        <w:rPr>
          <w:sz w:val="20"/>
        </w:rPr>
        <w:t xml:space="preserve">) is simply the result of the single combined cycle run. </w:t>
      </w:r>
    </w:p>
    <w:p w14:paraId="4583CA7E" w14:textId="77777777" w:rsidR="00E81D9F" w:rsidRPr="006112FD" w:rsidRDefault="00E81D9F" w:rsidP="00E81D9F">
      <w:pPr>
        <w:tabs>
          <w:tab w:val="left" w:pos="1430"/>
          <w:tab w:val="left" w:pos="1950"/>
        </w:tabs>
        <w:spacing w:after="120"/>
        <w:ind w:left="2268" w:right="1134" w:hanging="1134"/>
        <w:jc w:val="both"/>
        <w:rPr>
          <w:sz w:val="20"/>
        </w:rPr>
      </w:pPr>
      <w:r w:rsidRPr="006112FD">
        <w:rPr>
          <w:sz w:val="20"/>
        </w:rPr>
        <w:tab/>
      </w:r>
      <w:r>
        <w:rPr>
          <w:sz w:val="20"/>
        </w:rPr>
        <w:tab/>
      </w:r>
      <w:r>
        <w:rPr>
          <w:sz w:val="20"/>
        </w:rPr>
        <w:tab/>
      </w:r>
      <w:r w:rsidRPr="006112FD">
        <w:rPr>
          <w:sz w:val="20"/>
        </w:rPr>
        <w:t>In the case of testing according to paragraph 3.2.2.6.2.2., the test result of each combined cycle run M</w:t>
      </w:r>
      <w:r w:rsidRPr="006112FD">
        <w:rPr>
          <w:sz w:val="20"/>
          <w:vertAlign w:val="subscript"/>
        </w:rPr>
        <w:t>1ia</w:t>
      </w:r>
      <w:r w:rsidRPr="006112FD">
        <w:rPr>
          <w:sz w:val="20"/>
        </w:rPr>
        <w:t>, multiplied by the appropriate deterioration and K</w:t>
      </w:r>
      <w:r w:rsidRPr="006112FD">
        <w:rPr>
          <w:sz w:val="20"/>
          <w:vertAlign w:val="subscript"/>
        </w:rPr>
        <w:t>i</w:t>
      </w:r>
      <w:r w:rsidRPr="006112FD">
        <w:rPr>
          <w:sz w:val="20"/>
        </w:rPr>
        <w:t xml:space="preserve"> factors, shall be less than the limits prescribed in paragraph 5.3.1.4. of this Regulation. For the purposes of the calculation in paragraph 3.2.4., M</w:t>
      </w:r>
      <w:r w:rsidRPr="006112FD">
        <w:rPr>
          <w:sz w:val="20"/>
          <w:vertAlign w:val="subscript"/>
        </w:rPr>
        <w:t>1i</w:t>
      </w:r>
      <w:r w:rsidRPr="006112FD">
        <w:rPr>
          <w:sz w:val="20"/>
        </w:rPr>
        <w:t xml:space="preserve"> shall be defined as:</w:t>
      </w:r>
    </w:p>
    <w:p w14:paraId="4583CA7F" w14:textId="75A88BC6" w:rsidR="00E81D9F" w:rsidRPr="006112FD" w:rsidRDefault="00E81D9F" w:rsidP="00E81D9F">
      <w:pPr>
        <w:tabs>
          <w:tab w:val="left" w:pos="1418"/>
          <w:tab w:val="left" w:pos="2288"/>
        </w:tabs>
        <w:ind w:left="2268" w:right="1134" w:hanging="1134"/>
        <w:jc w:val="both"/>
        <w:rPr>
          <w:sz w:val="20"/>
          <w:lang w:val="en-US"/>
        </w:rPr>
      </w:pPr>
      <w:r w:rsidRPr="006112FD">
        <w:rPr>
          <w:sz w:val="20"/>
        </w:rPr>
        <w:tab/>
      </w:r>
      <w:r w:rsidRPr="006112FD">
        <w:rPr>
          <w:sz w:val="20"/>
        </w:rPr>
        <w:tab/>
      </w:r>
      <w:r w:rsidR="00E040E0" w:rsidRPr="006112FD">
        <w:rPr>
          <w:noProof/>
          <w:position w:val="-28"/>
          <w:sz w:val="20"/>
        </w:rPr>
      </w:r>
      <w:r w:rsidR="00E040E0" w:rsidRPr="006112FD">
        <w:rPr>
          <w:noProof/>
          <w:position w:val="-28"/>
          <w:sz w:val="20"/>
        </w:rPr>
        <w:object w:dxaOrig="1660" w:dyaOrig="680" w14:anchorId="5FA5592E">
          <v:shape id="_x0000_i1195" type="#_x0000_t75" alt="" style="width:83.1pt;height:33.8pt;mso-width-percent:0;mso-height-percent:0;mso-width-percent:0;mso-height-percent:0" o:ole="">
            <v:imagedata r:id="rId444" o:title=""/>
          </v:shape>
          <o:OLEObject Type="Embed" ProgID="Equation.3" ShapeID="_x0000_i1195" DrawAspect="Content" ObjectID="_1700046520" r:id="rId445"/>
        </w:object>
      </w:r>
      <w:r>
        <w:rPr>
          <w:sz w:val="20"/>
          <w:lang w:val="en-US"/>
        </w:rPr>
        <w:t xml:space="preserve"> </w:t>
      </w:r>
    </w:p>
    <w:p w14:paraId="4583CA80" w14:textId="77777777" w:rsidR="00E81D9F" w:rsidRPr="006112FD" w:rsidRDefault="00E81D9F" w:rsidP="00E81D9F">
      <w:pPr>
        <w:tabs>
          <w:tab w:val="left" w:pos="1418"/>
        </w:tabs>
        <w:spacing w:after="120"/>
        <w:ind w:left="2268" w:right="1134" w:hanging="1134"/>
        <w:jc w:val="both"/>
        <w:rPr>
          <w:sz w:val="20"/>
          <w:lang w:val="en-US"/>
        </w:rPr>
      </w:pPr>
      <w:r w:rsidRPr="006112FD">
        <w:rPr>
          <w:sz w:val="20"/>
          <w:lang w:val="en-US"/>
        </w:rPr>
        <w:tab/>
      </w:r>
      <w:r>
        <w:rPr>
          <w:sz w:val="20"/>
          <w:lang w:val="en-US"/>
        </w:rPr>
        <w:tab/>
        <w:t>W</w:t>
      </w:r>
      <w:r w:rsidRPr="006112FD">
        <w:rPr>
          <w:sz w:val="20"/>
          <w:lang w:val="en-US"/>
        </w:rPr>
        <w:t>here:</w:t>
      </w:r>
    </w:p>
    <w:p w14:paraId="4583CA81" w14:textId="77777777" w:rsidR="00E81D9F" w:rsidRPr="006112FD" w:rsidRDefault="00E81D9F" w:rsidP="00E81D9F">
      <w:pPr>
        <w:tabs>
          <w:tab w:val="left" w:pos="1418"/>
        </w:tabs>
        <w:ind w:left="2268" w:right="1134" w:hanging="1134"/>
        <w:jc w:val="both"/>
        <w:rPr>
          <w:sz w:val="20"/>
          <w:lang w:val="en-US"/>
        </w:rPr>
      </w:pPr>
      <w:r w:rsidRPr="006112FD">
        <w:rPr>
          <w:sz w:val="20"/>
          <w:lang w:val="en-US"/>
        </w:rPr>
        <w:tab/>
      </w:r>
      <w:r>
        <w:rPr>
          <w:sz w:val="20"/>
          <w:lang w:val="en-US"/>
        </w:rPr>
        <w:tab/>
      </w:r>
      <w:r>
        <w:rPr>
          <w:sz w:val="20"/>
          <w:lang w:val="en-US"/>
        </w:rPr>
        <w:tab/>
      </w:r>
      <w:proofErr w:type="spellStart"/>
      <w:r w:rsidRPr="006112FD">
        <w:rPr>
          <w:sz w:val="20"/>
          <w:lang w:val="en-US"/>
        </w:rPr>
        <w:t>i</w:t>
      </w:r>
      <w:proofErr w:type="spellEnd"/>
      <w:r w:rsidRPr="006112FD">
        <w:rPr>
          <w:sz w:val="20"/>
          <w:lang w:val="en-US"/>
        </w:rPr>
        <w:t>: pollutant</w:t>
      </w:r>
    </w:p>
    <w:p w14:paraId="4583CA82" w14:textId="77777777" w:rsidR="00E81D9F" w:rsidRPr="006112FD" w:rsidRDefault="00E81D9F" w:rsidP="00E81D9F">
      <w:pPr>
        <w:tabs>
          <w:tab w:val="left" w:pos="1418"/>
        </w:tabs>
        <w:spacing w:after="120"/>
        <w:ind w:left="2268" w:right="1134" w:hanging="1134"/>
        <w:jc w:val="both"/>
        <w:rPr>
          <w:sz w:val="20"/>
          <w:lang w:val="en-US"/>
        </w:rPr>
      </w:pPr>
      <w:r w:rsidRPr="006112FD">
        <w:rPr>
          <w:sz w:val="20"/>
          <w:lang w:val="en-US"/>
        </w:rPr>
        <w:tab/>
      </w:r>
      <w:r>
        <w:rPr>
          <w:sz w:val="20"/>
          <w:lang w:val="en-US"/>
        </w:rPr>
        <w:tab/>
      </w:r>
      <w:r>
        <w:rPr>
          <w:sz w:val="20"/>
          <w:lang w:val="en-US"/>
        </w:rPr>
        <w:tab/>
      </w:r>
      <w:r w:rsidRPr="006112FD">
        <w:rPr>
          <w:sz w:val="20"/>
          <w:lang w:val="en-US"/>
        </w:rPr>
        <w:t>a: cycle</w:t>
      </w:r>
    </w:p>
    <w:p w14:paraId="4583CA83" w14:textId="77777777" w:rsidR="00E81D9F" w:rsidRPr="00100C67" w:rsidRDefault="00E81D9F" w:rsidP="00E81D9F">
      <w:pPr>
        <w:pStyle w:val="SingleTxtG"/>
        <w:ind w:left="2268" w:hanging="1134"/>
        <w:rPr>
          <w:lang w:val="en-US"/>
        </w:rPr>
      </w:pPr>
      <w:r w:rsidRPr="00100C67">
        <w:rPr>
          <w:lang w:val="en-US"/>
        </w:rPr>
        <w:t>3.2.3.</w:t>
      </w:r>
      <w:r w:rsidRPr="00100C67">
        <w:rPr>
          <w:lang w:val="en-US"/>
        </w:rPr>
        <w:tab/>
        <w:t>Condition B</w:t>
      </w:r>
    </w:p>
    <w:p w14:paraId="4583CA84" w14:textId="77777777" w:rsidR="00E81D9F" w:rsidRPr="00100C67" w:rsidRDefault="00E81D9F" w:rsidP="00E81D9F">
      <w:pPr>
        <w:pStyle w:val="SingleTxtG"/>
        <w:ind w:left="2268" w:hanging="1134"/>
      </w:pPr>
      <w:r w:rsidRPr="00100C67">
        <w:t>3.2.3.1.</w:t>
      </w:r>
      <w:r w:rsidRPr="00100C67">
        <w:tab/>
        <w:t>Conditioning of vehicle</w:t>
      </w:r>
    </w:p>
    <w:p w14:paraId="4583CA85" w14:textId="77777777" w:rsidR="00E81D9F" w:rsidRPr="00100C67" w:rsidRDefault="00E81D9F" w:rsidP="00E81D9F">
      <w:pPr>
        <w:pStyle w:val="SingleTxtG"/>
        <w:ind w:left="2268" w:hanging="1134"/>
      </w:pPr>
      <w:r w:rsidRPr="00100C67">
        <w:t>3.2.3.1.1.</w:t>
      </w:r>
      <w:r w:rsidRPr="00100C67">
        <w:tab/>
        <w:t xml:space="preserve">For compression-ignition </w:t>
      </w:r>
      <w:proofErr w:type="spellStart"/>
      <w:r w:rsidRPr="00100C67">
        <w:t>engined</w:t>
      </w:r>
      <w:proofErr w:type="spellEnd"/>
      <w:r w:rsidRPr="00100C67">
        <w:t xml:space="preserve"> vehicles the Part Two cycle described in Table 2 and Figure 2 of Annex 4a shall be used. Three consecutive cycles shall be driven according to paragraph 3.2.3.4.3. below.</w:t>
      </w:r>
    </w:p>
    <w:p w14:paraId="4583CA86" w14:textId="77777777" w:rsidR="00E81D9F" w:rsidRPr="00100C67" w:rsidRDefault="00E81D9F" w:rsidP="00E81D9F">
      <w:pPr>
        <w:pStyle w:val="SingleTxtG"/>
        <w:ind w:left="2268" w:hanging="1134"/>
      </w:pPr>
      <w:r w:rsidRPr="00100C67">
        <w:t>3.2.3.1.2.</w:t>
      </w:r>
      <w:r w:rsidRPr="00100C67">
        <w:tab/>
        <w:t>Vehicles fitted with positive-ignition engines shall be preconditioned with one Part One and two Part Two driving cycles according to paragraph 3.2.3.4.3. below.</w:t>
      </w:r>
    </w:p>
    <w:p w14:paraId="4583CA87" w14:textId="77777777" w:rsidR="00E81D9F" w:rsidRPr="00100C67" w:rsidRDefault="00E81D9F" w:rsidP="00E81D9F">
      <w:pPr>
        <w:pStyle w:val="SingleTxtG"/>
        <w:ind w:left="2268" w:hanging="1134"/>
      </w:pPr>
      <w:r w:rsidRPr="00100C67">
        <w:t>3.2.3.2.</w:t>
      </w:r>
      <w:r w:rsidRPr="00100C67">
        <w:tab/>
        <w:t>The electrical energy/power storage device of the vehicle shall be discharged according to paragraph 3.2.2.2.</w:t>
      </w:r>
    </w:p>
    <w:p w14:paraId="4583CA88" w14:textId="77777777" w:rsidR="00E81D9F" w:rsidRPr="00100C67" w:rsidRDefault="00E81D9F" w:rsidP="00E81D9F">
      <w:pPr>
        <w:pStyle w:val="SingleTxtG"/>
        <w:ind w:left="2268" w:hanging="1134"/>
      </w:pPr>
      <w:r w:rsidRPr="00100C67">
        <w:t>3.2.3.3.</w:t>
      </w:r>
      <w:r w:rsidRPr="00100C67">
        <w:tab/>
        <w:t>After this preconditioning, and before testing, the vehicle shall be kept in a room in which the temperature remains relatively constant between 293 and 303 K (20 °C and 30 °C). This conditioning shall be carried out for at least six hours and continue until the engine oil temperature an</w:t>
      </w:r>
      <w:r>
        <w:t>d coolant, if any, are within ±</w:t>
      </w:r>
      <w:r w:rsidRPr="00100C67">
        <w:t>2 K of the temperature of the room.</w:t>
      </w:r>
    </w:p>
    <w:p w14:paraId="4583CA89" w14:textId="77777777" w:rsidR="00E81D9F" w:rsidRPr="00100C67" w:rsidRDefault="00E81D9F" w:rsidP="00E81D9F">
      <w:pPr>
        <w:pStyle w:val="SingleTxtG"/>
        <w:keepNext/>
        <w:keepLines/>
        <w:ind w:left="2268" w:hanging="1134"/>
      </w:pPr>
      <w:r w:rsidRPr="00100C67">
        <w:lastRenderedPageBreak/>
        <w:t>3.2.3.4.</w:t>
      </w:r>
      <w:r w:rsidRPr="00100C67">
        <w:tab/>
        <w:t>Test procedure</w:t>
      </w:r>
    </w:p>
    <w:p w14:paraId="4583CA8A" w14:textId="77777777" w:rsidR="00E81D9F" w:rsidRPr="00100C67" w:rsidRDefault="00E81D9F" w:rsidP="00E81D9F">
      <w:pPr>
        <w:pStyle w:val="SingleTxtG"/>
        <w:keepNext/>
        <w:keepLines/>
        <w:ind w:left="2268" w:hanging="1134"/>
      </w:pPr>
      <w:r w:rsidRPr="00100C67">
        <w:t>3.2.3.4.1.</w:t>
      </w:r>
      <w:r w:rsidRPr="00100C67">
        <w:tab/>
        <w:t>The vehicle shall be started up by the means provided for normal use to the driver. The first cycle starts on the initiation of the vehicle start-up procedure.</w:t>
      </w:r>
    </w:p>
    <w:p w14:paraId="4583CA8B" w14:textId="77777777" w:rsidR="00E81D9F" w:rsidRPr="00100C67" w:rsidRDefault="00E81D9F" w:rsidP="00E81D9F">
      <w:pPr>
        <w:pStyle w:val="SingleTxtG"/>
        <w:ind w:left="2268" w:hanging="1134"/>
      </w:pPr>
      <w:r w:rsidRPr="00100C67">
        <w:t>3.2.3.4.2.</w:t>
      </w:r>
      <w:r w:rsidRPr="00100C67">
        <w:tab/>
        <w:t>Sampling shall begin (BS) before or at the initiation of the vehicle start up procedure and end on conclusion of the final idling period in the extra-urban cycle (Part Two, end of sampling (ES)).</w:t>
      </w:r>
    </w:p>
    <w:p w14:paraId="4583CA8C" w14:textId="77777777" w:rsidR="00E81D9F" w:rsidRPr="00100C67" w:rsidRDefault="00E81D9F" w:rsidP="00E81D9F">
      <w:pPr>
        <w:pStyle w:val="SingleTxtG"/>
        <w:ind w:left="2268" w:hanging="1134"/>
      </w:pPr>
      <w:r w:rsidRPr="00100C67">
        <w:t>3.2.3.4.3.</w:t>
      </w:r>
      <w:r w:rsidRPr="00100C67">
        <w:tab/>
        <w:t>The vehicle shall be driven according to Annex 4a, or in case of special gear shifting strategy, according to the manufacturer's instructions, as incorporated in the drivers' handbook of production vehicles and indicated by a technical gear shift instrument (for drivers' information). For these vehicles the gear shifting points prescribed in Annex 4a</w:t>
      </w:r>
      <w:r>
        <w:t xml:space="preserve"> </w:t>
      </w:r>
      <w:r w:rsidRPr="00100C67">
        <w:t>are not applied. For the pattern of the operating curve the description according to paragraph 6.1.3. of Annex</w:t>
      </w:r>
      <w:r>
        <w:t> </w:t>
      </w:r>
      <w:r w:rsidRPr="00100C67">
        <w:t>4a shall apply.</w:t>
      </w:r>
    </w:p>
    <w:p w14:paraId="4583CA8D" w14:textId="77777777" w:rsidR="00E81D9F" w:rsidRPr="00100C67" w:rsidRDefault="00E81D9F" w:rsidP="00E81D9F">
      <w:pPr>
        <w:pStyle w:val="SingleTxtG"/>
        <w:ind w:left="2268" w:hanging="1134"/>
      </w:pPr>
      <w:r w:rsidRPr="00100C67">
        <w:t>3.2.3.4.4.</w:t>
      </w:r>
      <w:r w:rsidRPr="00100C67">
        <w:tab/>
        <w:t>The exhaust gases shall be analysed according to provisions in Annex 4a.</w:t>
      </w:r>
    </w:p>
    <w:p w14:paraId="4583CA8E" w14:textId="77777777" w:rsidR="00E81D9F" w:rsidRPr="00100C67" w:rsidRDefault="00E81D9F" w:rsidP="00E81D9F">
      <w:pPr>
        <w:pStyle w:val="SingleTxtG"/>
        <w:ind w:left="2268" w:hanging="1134"/>
      </w:pPr>
      <w:r w:rsidRPr="00100C67">
        <w:t>3.2.3.5.</w:t>
      </w:r>
      <w:r w:rsidRPr="00100C67">
        <w:tab/>
        <w:t>The test results shall be compared to the limits prescribed in paragraph 5.3.1.4. of this Regulation and the average emission of each</w:t>
      </w:r>
      <w:r w:rsidRPr="006112FD">
        <w:t xml:space="preserve"> </w:t>
      </w:r>
      <w:r w:rsidRPr="00100C67">
        <w:t>pollutant for Condition B shall be calculated (M</w:t>
      </w:r>
      <w:r w:rsidRPr="00100C67">
        <w:rPr>
          <w:vertAlign w:val="subscript"/>
        </w:rPr>
        <w:t>2i</w:t>
      </w:r>
      <w:r w:rsidRPr="00100C67">
        <w:t>). The test results M</w:t>
      </w:r>
      <w:r w:rsidRPr="00100C67">
        <w:rPr>
          <w:vertAlign w:val="subscript"/>
        </w:rPr>
        <w:t>2i</w:t>
      </w:r>
      <w:r w:rsidRPr="00100C67">
        <w:t>, multiplied by the appropriate deterioration and K</w:t>
      </w:r>
      <w:r w:rsidRPr="00100C67">
        <w:rPr>
          <w:vertAlign w:val="subscript"/>
        </w:rPr>
        <w:t>i</w:t>
      </w:r>
      <w:r w:rsidRPr="00100C67">
        <w:t xml:space="preserve"> factors, shall be less than the limits prescribed in paragraph 5.3.1.4. of this Regulation.</w:t>
      </w:r>
    </w:p>
    <w:p w14:paraId="4583CA8F" w14:textId="77777777" w:rsidR="00E81D9F" w:rsidRPr="00100C67" w:rsidRDefault="00E81D9F" w:rsidP="00E81D9F">
      <w:pPr>
        <w:tabs>
          <w:tab w:val="left" w:pos="1418"/>
        </w:tabs>
        <w:spacing w:after="120"/>
        <w:ind w:left="2268" w:right="1134" w:hanging="1134"/>
        <w:jc w:val="both"/>
        <w:rPr>
          <w:sz w:val="20"/>
        </w:rPr>
      </w:pPr>
      <w:r w:rsidRPr="00100C67">
        <w:rPr>
          <w:sz w:val="20"/>
        </w:rPr>
        <w:t>3.2.4.</w:t>
      </w:r>
      <w:r w:rsidRPr="00100C67">
        <w:rPr>
          <w:sz w:val="20"/>
        </w:rPr>
        <w:tab/>
        <w:t>Test results</w:t>
      </w:r>
    </w:p>
    <w:p w14:paraId="4583CA90" w14:textId="77777777" w:rsidR="00E81D9F" w:rsidRPr="006112FD" w:rsidRDefault="00E81D9F" w:rsidP="00BC6443">
      <w:pPr>
        <w:tabs>
          <w:tab w:val="left" w:pos="1418"/>
        </w:tabs>
        <w:spacing w:after="120"/>
        <w:ind w:left="2268" w:right="1134" w:hanging="1134"/>
        <w:jc w:val="both"/>
        <w:rPr>
          <w:sz w:val="20"/>
        </w:rPr>
      </w:pPr>
      <w:r w:rsidRPr="006112FD">
        <w:rPr>
          <w:sz w:val="20"/>
        </w:rPr>
        <w:t>3.2.4.1.</w:t>
      </w:r>
      <w:r w:rsidRPr="006112FD">
        <w:rPr>
          <w:sz w:val="20"/>
        </w:rPr>
        <w:tab/>
        <w:t>In the case of testing according to paragraph 3.2.2.6.2.1.</w:t>
      </w:r>
    </w:p>
    <w:p w14:paraId="4583CA91" w14:textId="77777777" w:rsidR="00E81D9F" w:rsidRPr="00100C67" w:rsidRDefault="00E81D9F" w:rsidP="00E81D9F">
      <w:pPr>
        <w:pStyle w:val="SingleTxtG"/>
        <w:ind w:left="2268" w:hanging="1134"/>
      </w:pPr>
      <w:r w:rsidRPr="00100C67">
        <w:tab/>
        <w:t>For communication, the weighted values shall be calculated as below:</w:t>
      </w:r>
    </w:p>
    <w:p w14:paraId="4583CA92" w14:textId="77777777" w:rsidR="00E81D9F" w:rsidRDefault="00E81D9F" w:rsidP="00E81D9F">
      <w:pPr>
        <w:tabs>
          <w:tab w:val="left" w:pos="1430"/>
        </w:tabs>
        <w:spacing w:after="120"/>
        <w:ind w:left="2268" w:right="1134" w:hanging="1134"/>
        <w:jc w:val="both"/>
        <w:rPr>
          <w:sz w:val="20"/>
          <w:lang w:val="fr-FR"/>
        </w:rPr>
      </w:pPr>
      <w:r w:rsidRPr="006112FD">
        <w:rPr>
          <w:sz w:val="20"/>
        </w:rPr>
        <w:tab/>
      </w:r>
      <w:r>
        <w:rPr>
          <w:sz w:val="20"/>
        </w:rPr>
        <w:tab/>
      </w:r>
      <w:r w:rsidRPr="006112FD">
        <w:rPr>
          <w:sz w:val="20"/>
          <w:lang w:val="fr-FR"/>
        </w:rPr>
        <w:t>M</w:t>
      </w:r>
      <w:r w:rsidRPr="006112FD">
        <w:rPr>
          <w:sz w:val="20"/>
          <w:vertAlign w:val="subscript"/>
          <w:lang w:val="fr-FR"/>
        </w:rPr>
        <w:t>i</w:t>
      </w:r>
      <w:r w:rsidRPr="006112FD">
        <w:rPr>
          <w:sz w:val="20"/>
          <w:lang w:val="fr-FR"/>
        </w:rPr>
        <w:tab/>
        <w:t>=</w:t>
      </w:r>
      <w:proofErr w:type="gramStart"/>
      <w:r w:rsidRPr="006112FD">
        <w:rPr>
          <w:sz w:val="20"/>
          <w:lang w:val="fr-FR"/>
        </w:rPr>
        <w:tab/>
        <w:t>( De</w:t>
      </w:r>
      <w:proofErr w:type="gramEnd"/>
      <w:r w:rsidRPr="006112FD">
        <w:rPr>
          <w:sz w:val="20"/>
          <w:lang w:val="fr-FR"/>
        </w:rPr>
        <w:t xml:space="preserve"> </w:t>
      </w:r>
      <w:r w:rsidR="00B05196">
        <w:rPr>
          <w:sz w:val="20"/>
          <w:lang w:val="fr-FR"/>
        </w:rPr>
        <w:t>•</w:t>
      </w:r>
      <w:r w:rsidRPr="006112FD">
        <w:rPr>
          <w:sz w:val="20"/>
          <w:lang w:val="fr-FR"/>
        </w:rPr>
        <w:t xml:space="preserve"> M</w:t>
      </w:r>
      <w:r w:rsidRPr="006112FD">
        <w:rPr>
          <w:sz w:val="20"/>
          <w:vertAlign w:val="subscript"/>
          <w:lang w:val="fr-FR"/>
        </w:rPr>
        <w:t>1i</w:t>
      </w:r>
      <w:r w:rsidRPr="006112FD">
        <w:rPr>
          <w:sz w:val="20"/>
          <w:lang w:val="fr-FR"/>
        </w:rPr>
        <w:t xml:space="preserve"> + </w:t>
      </w:r>
      <w:proofErr w:type="spellStart"/>
      <w:r w:rsidRPr="006112FD">
        <w:rPr>
          <w:sz w:val="20"/>
          <w:lang w:val="fr-FR"/>
        </w:rPr>
        <w:t>Dav</w:t>
      </w:r>
      <w:proofErr w:type="spellEnd"/>
      <w:r w:rsidRPr="006112FD">
        <w:rPr>
          <w:sz w:val="20"/>
          <w:lang w:val="fr-FR"/>
        </w:rPr>
        <w:t xml:space="preserve"> </w:t>
      </w:r>
      <w:r w:rsidR="00B05196">
        <w:rPr>
          <w:sz w:val="20"/>
          <w:lang w:val="fr-FR"/>
        </w:rPr>
        <w:t>•</w:t>
      </w:r>
      <w:r w:rsidRPr="006112FD">
        <w:rPr>
          <w:sz w:val="20"/>
          <w:lang w:val="fr-FR"/>
        </w:rPr>
        <w:t xml:space="preserve"> M</w:t>
      </w:r>
      <w:r w:rsidRPr="006112FD">
        <w:rPr>
          <w:sz w:val="20"/>
          <w:vertAlign w:val="subscript"/>
          <w:lang w:val="fr-FR"/>
        </w:rPr>
        <w:t xml:space="preserve">2i </w:t>
      </w:r>
      <w:r w:rsidRPr="006112FD">
        <w:rPr>
          <w:sz w:val="20"/>
          <w:lang w:val="fr-FR"/>
        </w:rPr>
        <w:t xml:space="preserve">) / ( De + </w:t>
      </w:r>
      <w:proofErr w:type="spellStart"/>
      <w:r w:rsidRPr="006112FD">
        <w:rPr>
          <w:sz w:val="20"/>
          <w:lang w:val="fr-FR"/>
        </w:rPr>
        <w:t>Dav</w:t>
      </w:r>
      <w:proofErr w:type="spellEnd"/>
      <w:r w:rsidRPr="006112FD">
        <w:rPr>
          <w:sz w:val="20"/>
          <w:lang w:val="fr-FR"/>
        </w:rPr>
        <w:t xml:space="preserve"> )</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E81D9F" w14:paraId="4583CA94" w14:textId="77777777" w:rsidTr="00A035C1">
        <w:tc>
          <w:tcPr>
            <w:tcW w:w="6407" w:type="dxa"/>
            <w:gridSpan w:val="3"/>
          </w:tcPr>
          <w:p w14:paraId="4583CA93" w14:textId="77777777" w:rsidR="00E81D9F" w:rsidRDefault="00E81D9F" w:rsidP="00A035C1">
            <w:pPr>
              <w:pStyle w:val="SingleTxtG"/>
              <w:suppressAutoHyphens/>
              <w:spacing w:line="240" w:lineRule="atLeast"/>
              <w:ind w:left="170" w:right="0"/>
            </w:pPr>
            <w:r w:rsidRPr="0046579E">
              <w:t>Where:</w:t>
            </w:r>
          </w:p>
        </w:tc>
      </w:tr>
      <w:tr w:rsidR="00E81D9F" w:rsidRPr="00A035C1" w14:paraId="4583CA98" w14:textId="77777777" w:rsidTr="00A035C1">
        <w:tc>
          <w:tcPr>
            <w:tcW w:w="951" w:type="dxa"/>
          </w:tcPr>
          <w:p w14:paraId="4583CA95" w14:textId="77777777" w:rsidR="00E81D9F" w:rsidRPr="00C24433" w:rsidRDefault="00E81D9F" w:rsidP="00A035C1">
            <w:pPr>
              <w:pStyle w:val="SingleTxtG"/>
              <w:suppressAutoHyphens/>
              <w:spacing w:line="240" w:lineRule="atLeast"/>
              <w:ind w:left="170" w:right="0"/>
            </w:pPr>
            <w:r w:rsidRPr="006112FD">
              <w:t>M</w:t>
            </w:r>
            <w:r w:rsidRPr="00A035C1">
              <w:rPr>
                <w:vertAlign w:val="subscript"/>
              </w:rPr>
              <w:t>i</w:t>
            </w:r>
          </w:p>
        </w:tc>
        <w:tc>
          <w:tcPr>
            <w:tcW w:w="353" w:type="dxa"/>
          </w:tcPr>
          <w:p w14:paraId="4583CA96" w14:textId="77777777" w:rsidR="00E81D9F" w:rsidRPr="00C24433" w:rsidRDefault="00E81D9F" w:rsidP="00A035C1">
            <w:pPr>
              <w:pStyle w:val="SingleTxtG"/>
              <w:suppressAutoHyphens/>
              <w:spacing w:line="240" w:lineRule="atLeast"/>
              <w:ind w:left="0"/>
              <w:jc w:val="right"/>
            </w:pPr>
            <w:r>
              <w:t>=</w:t>
            </w:r>
          </w:p>
        </w:tc>
        <w:tc>
          <w:tcPr>
            <w:tcW w:w="5103" w:type="dxa"/>
          </w:tcPr>
          <w:p w14:paraId="4583CA97" w14:textId="77777777" w:rsidR="00E81D9F" w:rsidRPr="00C24433" w:rsidRDefault="00E81D9F" w:rsidP="00A035C1">
            <w:pPr>
              <w:pStyle w:val="SingleTxtG"/>
              <w:suppressAutoHyphens/>
              <w:spacing w:line="240" w:lineRule="atLeast"/>
              <w:ind w:left="0" w:right="0"/>
            </w:pPr>
            <w:r w:rsidRPr="006112FD">
              <w:t xml:space="preserve">mass emission of the pollutant </w:t>
            </w:r>
            <w:proofErr w:type="spellStart"/>
            <w:r w:rsidRPr="006112FD">
              <w:t>i</w:t>
            </w:r>
            <w:proofErr w:type="spellEnd"/>
            <w:r w:rsidRPr="006112FD">
              <w:t xml:space="preserve"> in grams per kilometre</w:t>
            </w:r>
            <w:r>
              <w:t>,</w:t>
            </w:r>
          </w:p>
        </w:tc>
      </w:tr>
      <w:tr w:rsidR="00E81D9F" w:rsidRPr="00A035C1" w14:paraId="4583CA9C" w14:textId="77777777" w:rsidTr="00A035C1">
        <w:tc>
          <w:tcPr>
            <w:tcW w:w="951" w:type="dxa"/>
          </w:tcPr>
          <w:p w14:paraId="4583CA99" w14:textId="77777777" w:rsidR="00E81D9F" w:rsidRPr="00C24433" w:rsidRDefault="00E81D9F" w:rsidP="00A035C1">
            <w:pPr>
              <w:pStyle w:val="SingleTxtG"/>
              <w:suppressAutoHyphens/>
              <w:spacing w:line="240" w:lineRule="atLeast"/>
              <w:ind w:left="170" w:right="0"/>
            </w:pPr>
            <w:r w:rsidRPr="006112FD">
              <w:t>M</w:t>
            </w:r>
            <w:r w:rsidRPr="00A035C1">
              <w:rPr>
                <w:vertAlign w:val="subscript"/>
              </w:rPr>
              <w:t>1i</w:t>
            </w:r>
          </w:p>
        </w:tc>
        <w:tc>
          <w:tcPr>
            <w:tcW w:w="353" w:type="dxa"/>
          </w:tcPr>
          <w:p w14:paraId="4583CA9A" w14:textId="77777777" w:rsidR="00E81D9F" w:rsidRPr="00C24433" w:rsidRDefault="00E81D9F" w:rsidP="00A035C1">
            <w:pPr>
              <w:pStyle w:val="SingleTxtG"/>
              <w:suppressAutoHyphens/>
              <w:spacing w:line="240" w:lineRule="atLeast"/>
              <w:ind w:left="0" w:right="0"/>
              <w:jc w:val="left"/>
            </w:pPr>
            <w:r>
              <w:t>=</w:t>
            </w:r>
          </w:p>
        </w:tc>
        <w:tc>
          <w:tcPr>
            <w:tcW w:w="5103" w:type="dxa"/>
          </w:tcPr>
          <w:p w14:paraId="4583CA9B" w14:textId="77777777" w:rsidR="00E81D9F" w:rsidRPr="00C24433" w:rsidRDefault="00E81D9F" w:rsidP="00A035C1">
            <w:pPr>
              <w:pStyle w:val="SingleTxtG"/>
              <w:suppressAutoHyphens/>
              <w:spacing w:line="240" w:lineRule="atLeast"/>
              <w:ind w:left="0" w:right="0"/>
            </w:pPr>
            <w:r w:rsidRPr="006112FD">
              <w:t xml:space="preserve">average mass emission of the pollutant </w:t>
            </w:r>
            <w:proofErr w:type="spellStart"/>
            <w:r w:rsidRPr="006112FD">
              <w:t>i</w:t>
            </w:r>
            <w:proofErr w:type="spellEnd"/>
            <w:r w:rsidRPr="006112FD">
              <w:t xml:space="preserve"> in grams per kilometre with a </w:t>
            </w:r>
            <w:r w:rsidRPr="006112FD">
              <w:tab/>
              <w:t xml:space="preserve">fully charged electrical energy/power storage device calculated in </w:t>
            </w:r>
            <w:r w:rsidRPr="006112FD">
              <w:tab/>
              <w:t>paragraph 3.2.2.7</w:t>
            </w:r>
            <w:r>
              <w:t>,</w:t>
            </w:r>
          </w:p>
        </w:tc>
      </w:tr>
      <w:tr w:rsidR="00E81D9F" w:rsidRPr="00A035C1" w14:paraId="4583CAA0" w14:textId="77777777" w:rsidTr="00A035C1">
        <w:tc>
          <w:tcPr>
            <w:tcW w:w="951" w:type="dxa"/>
          </w:tcPr>
          <w:p w14:paraId="4583CA9D" w14:textId="77777777" w:rsidR="00E81D9F" w:rsidRPr="008A1BE4" w:rsidRDefault="00E81D9F" w:rsidP="00A035C1">
            <w:pPr>
              <w:pStyle w:val="SingleTxtG"/>
              <w:suppressAutoHyphens/>
              <w:spacing w:line="240" w:lineRule="atLeast"/>
              <w:ind w:left="170" w:right="0"/>
            </w:pPr>
            <w:r w:rsidRPr="006112FD">
              <w:t>M</w:t>
            </w:r>
            <w:r w:rsidRPr="00A035C1">
              <w:rPr>
                <w:vertAlign w:val="subscript"/>
              </w:rPr>
              <w:t>2i</w:t>
            </w:r>
          </w:p>
        </w:tc>
        <w:tc>
          <w:tcPr>
            <w:tcW w:w="353" w:type="dxa"/>
          </w:tcPr>
          <w:p w14:paraId="4583CA9E" w14:textId="77777777" w:rsidR="00E81D9F" w:rsidRPr="00D0516F" w:rsidRDefault="00E81D9F" w:rsidP="00A035C1">
            <w:pPr>
              <w:pStyle w:val="SingleTxtG"/>
              <w:suppressAutoHyphens/>
              <w:spacing w:line="240" w:lineRule="atLeast"/>
              <w:ind w:left="0"/>
              <w:jc w:val="right"/>
            </w:pPr>
            <w:r>
              <w:t>=</w:t>
            </w:r>
          </w:p>
        </w:tc>
        <w:tc>
          <w:tcPr>
            <w:tcW w:w="5103" w:type="dxa"/>
          </w:tcPr>
          <w:p w14:paraId="4583CA9F" w14:textId="77777777" w:rsidR="00E81D9F" w:rsidRPr="008A1BE4" w:rsidRDefault="00E81D9F" w:rsidP="00A035C1">
            <w:pPr>
              <w:pStyle w:val="SingleTxtG"/>
              <w:suppressAutoHyphens/>
              <w:spacing w:line="240" w:lineRule="atLeast"/>
              <w:ind w:left="0" w:right="0"/>
            </w:pPr>
            <w:r w:rsidRPr="006112FD">
              <w:t xml:space="preserve">average mass emission of the pollutant </w:t>
            </w:r>
            <w:proofErr w:type="spellStart"/>
            <w:r w:rsidRPr="006112FD">
              <w:t>i</w:t>
            </w:r>
            <w:proofErr w:type="spellEnd"/>
            <w:r w:rsidRPr="006112FD">
              <w:t xml:space="preserve"> </w:t>
            </w:r>
            <w:r>
              <w:t xml:space="preserve">in grams per kilometre with an </w:t>
            </w:r>
            <w:r w:rsidRPr="006112FD">
              <w:t>electrical energy/power storage dev</w:t>
            </w:r>
            <w:r>
              <w:t xml:space="preserve">ice in minimum state of charge </w:t>
            </w:r>
            <w:r w:rsidRPr="006112FD">
              <w:t>(maximum discharge of capacity) calculated in paragraph 3.2.3.5</w:t>
            </w:r>
            <w:r>
              <w:t>,</w:t>
            </w:r>
          </w:p>
        </w:tc>
      </w:tr>
      <w:tr w:rsidR="00E81D9F" w:rsidRPr="00A035C1" w14:paraId="4583CAA4" w14:textId="77777777" w:rsidTr="00A035C1">
        <w:tc>
          <w:tcPr>
            <w:tcW w:w="951" w:type="dxa"/>
          </w:tcPr>
          <w:p w14:paraId="4583CAA1" w14:textId="77777777" w:rsidR="00E81D9F" w:rsidRPr="008A1BE4" w:rsidRDefault="00E81D9F" w:rsidP="00A035C1">
            <w:pPr>
              <w:pStyle w:val="SingleTxtG"/>
              <w:suppressAutoHyphens/>
              <w:spacing w:line="240" w:lineRule="atLeast"/>
              <w:ind w:left="170" w:right="0"/>
            </w:pPr>
            <w:r w:rsidRPr="006112FD">
              <w:t>De</w:t>
            </w:r>
          </w:p>
        </w:tc>
        <w:tc>
          <w:tcPr>
            <w:tcW w:w="353" w:type="dxa"/>
          </w:tcPr>
          <w:p w14:paraId="4583CAA2" w14:textId="77777777" w:rsidR="00E81D9F" w:rsidRPr="008A1BE4" w:rsidRDefault="00E81D9F" w:rsidP="00A035C1">
            <w:pPr>
              <w:pStyle w:val="SingleTxtG"/>
              <w:suppressAutoHyphens/>
              <w:spacing w:line="240" w:lineRule="atLeast"/>
              <w:ind w:left="0"/>
              <w:jc w:val="right"/>
            </w:pPr>
            <w:r>
              <w:t>=</w:t>
            </w:r>
          </w:p>
        </w:tc>
        <w:tc>
          <w:tcPr>
            <w:tcW w:w="5103" w:type="dxa"/>
          </w:tcPr>
          <w:p w14:paraId="4583CAA3" w14:textId="77777777" w:rsidR="00E81D9F" w:rsidRPr="008A1BE4" w:rsidRDefault="00E81D9F" w:rsidP="00A035C1">
            <w:pPr>
              <w:pStyle w:val="SingleTxtG"/>
              <w:suppressAutoHyphens/>
              <w:spacing w:line="240" w:lineRule="atLeast"/>
              <w:ind w:left="0" w:right="0"/>
            </w:pPr>
            <w:r w:rsidRPr="006112FD">
              <w:t>vehicle electric range with the switch in pur</w:t>
            </w:r>
            <w:r>
              <w:t xml:space="preserve">e electric position, according </w:t>
            </w:r>
            <w:r w:rsidRPr="006112FD">
              <w:t>to the procedure described in Regulation No.</w:t>
            </w:r>
            <w:r>
              <w:t xml:space="preserve"> 101, Annex 9. If there is not </w:t>
            </w:r>
            <w:r w:rsidRPr="006112FD">
              <w:t>a pure electric position, the manufactu</w:t>
            </w:r>
            <w:r>
              <w:t xml:space="preserve">rer must provide the means for </w:t>
            </w:r>
            <w:r w:rsidRPr="006112FD">
              <w:t>performing</w:t>
            </w:r>
            <w:r>
              <w:t xml:space="preserve"> </w:t>
            </w:r>
            <w:r w:rsidRPr="00A035C1">
              <w:rPr>
                <w:spacing w:val="-3"/>
              </w:rPr>
              <w:t>the measurement with the vehicle running in pure electric mode.</w:t>
            </w:r>
          </w:p>
        </w:tc>
      </w:tr>
      <w:tr w:rsidR="00E81D9F" w:rsidRPr="00A035C1" w14:paraId="4583CAA8" w14:textId="77777777" w:rsidTr="00A035C1">
        <w:tc>
          <w:tcPr>
            <w:tcW w:w="951" w:type="dxa"/>
          </w:tcPr>
          <w:p w14:paraId="4583CAA5" w14:textId="77777777" w:rsidR="00E81D9F" w:rsidRPr="008A1BE4" w:rsidRDefault="00E81D9F" w:rsidP="00A035C1">
            <w:pPr>
              <w:pStyle w:val="SingleTxtG"/>
              <w:suppressAutoHyphens/>
              <w:spacing w:line="240" w:lineRule="atLeast"/>
              <w:ind w:left="170" w:right="0"/>
            </w:pPr>
            <w:proofErr w:type="spellStart"/>
            <w:r w:rsidRPr="006112FD">
              <w:t>Dav</w:t>
            </w:r>
            <w:proofErr w:type="spellEnd"/>
          </w:p>
        </w:tc>
        <w:tc>
          <w:tcPr>
            <w:tcW w:w="353" w:type="dxa"/>
          </w:tcPr>
          <w:p w14:paraId="4583CAA6" w14:textId="77777777" w:rsidR="00E81D9F" w:rsidRPr="008A1BE4" w:rsidRDefault="00E81D9F" w:rsidP="00A035C1">
            <w:pPr>
              <w:pStyle w:val="SingleTxtG"/>
              <w:suppressAutoHyphens/>
              <w:spacing w:line="240" w:lineRule="atLeast"/>
              <w:ind w:left="0"/>
              <w:jc w:val="right"/>
            </w:pPr>
            <w:r w:rsidRPr="006112FD">
              <w:t>=</w:t>
            </w:r>
          </w:p>
        </w:tc>
        <w:tc>
          <w:tcPr>
            <w:tcW w:w="5103" w:type="dxa"/>
          </w:tcPr>
          <w:p w14:paraId="4583CAA7" w14:textId="77777777" w:rsidR="00E81D9F" w:rsidRPr="008A1BE4" w:rsidRDefault="00E81D9F" w:rsidP="00A035C1">
            <w:pPr>
              <w:pStyle w:val="SingleTxtG"/>
              <w:suppressAutoHyphens/>
              <w:spacing w:line="240" w:lineRule="atLeast"/>
              <w:ind w:left="0" w:right="0"/>
            </w:pPr>
            <w:r w:rsidRPr="006112FD">
              <w:t>25 km (average distance between two battery recharge).</w:t>
            </w:r>
          </w:p>
        </w:tc>
      </w:tr>
    </w:tbl>
    <w:p w14:paraId="4583CAA9" w14:textId="77777777" w:rsidR="00E81D9F" w:rsidRPr="006112FD" w:rsidRDefault="00E81D9F" w:rsidP="00C512A3">
      <w:pPr>
        <w:keepNext/>
        <w:keepLines/>
        <w:spacing w:before="120" w:after="120"/>
        <w:ind w:left="2268" w:right="1134" w:hanging="1134"/>
        <w:jc w:val="both"/>
        <w:rPr>
          <w:sz w:val="20"/>
        </w:rPr>
      </w:pPr>
      <w:r w:rsidRPr="006112FD">
        <w:rPr>
          <w:sz w:val="20"/>
        </w:rPr>
        <w:t>3.2.4.2.</w:t>
      </w:r>
      <w:r w:rsidRPr="006112FD">
        <w:rPr>
          <w:sz w:val="20"/>
        </w:rPr>
        <w:tab/>
        <w:t>In the case of testing according to paragraph 3.2.2.6.2.2.</w:t>
      </w:r>
    </w:p>
    <w:p w14:paraId="4583CAAA" w14:textId="77777777" w:rsidR="00E81D9F" w:rsidRPr="001C4675" w:rsidRDefault="00E81D9F" w:rsidP="00C512A3">
      <w:pPr>
        <w:pStyle w:val="SingleTxtG"/>
        <w:keepNext/>
        <w:keepLines/>
        <w:ind w:left="2268" w:hanging="1134"/>
      </w:pPr>
      <w:r>
        <w:tab/>
      </w:r>
      <w:r w:rsidRPr="001C4675">
        <w:t>For communication, the weighted values shall be calculated as below</w:t>
      </w:r>
    </w:p>
    <w:p w14:paraId="4583CAAB" w14:textId="77777777" w:rsidR="00E81D9F" w:rsidRDefault="00E81D9F" w:rsidP="00E81D9F">
      <w:pPr>
        <w:pStyle w:val="SingleTxtG"/>
        <w:ind w:left="2268" w:hanging="1134"/>
      </w:pPr>
      <w:r>
        <w:tab/>
      </w:r>
      <w:r w:rsidRPr="006112FD">
        <w:t>M</w:t>
      </w:r>
      <w:r w:rsidRPr="006112FD">
        <w:rPr>
          <w:vertAlign w:val="subscript"/>
        </w:rPr>
        <w:t>i</w:t>
      </w:r>
      <w:r w:rsidRPr="006112FD">
        <w:t xml:space="preserve"> = (</w:t>
      </w:r>
      <w:proofErr w:type="spellStart"/>
      <w:r w:rsidRPr="006112FD">
        <w:t>Dovc</w:t>
      </w:r>
      <w:proofErr w:type="spellEnd"/>
      <w:r w:rsidRPr="006112FD">
        <w:t xml:space="preserve"> </w:t>
      </w:r>
      <w:r w:rsidR="00B05196" w:rsidRPr="00E60553">
        <w:rPr>
          <w:sz w:val="24"/>
          <w:szCs w:val="24"/>
          <w:vertAlign w:val="superscript"/>
        </w:rPr>
        <w:t>•</w:t>
      </w:r>
      <w:r w:rsidRPr="006112FD">
        <w:t xml:space="preserve"> M</w:t>
      </w:r>
      <w:r w:rsidRPr="006112FD">
        <w:rPr>
          <w:vertAlign w:val="subscript"/>
        </w:rPr>
        <w:t>1i</w:t>
      </w:r>
      <w:r w:rsidRPr="006112FD">
        <w:t xml:space="preserve"> + </w:t>
      </w:r>
      <w:proofErr w:type="spellStart"/>
      <w:r w:rsidRPr="006112FD">
        <w:t>Dav</w:t>
      </w:r>
      <w:proofErr w:type="spellEnd"/>
      <w:r w:rsidRPr="006112FD">
        <w:t xml:space="preserve"> </w:t>
      </w:r>
      <w:r w:rsidR="00B05196">
        <w:rPr>
          <w:sz w:val="24"/>
          <w:szCs w:val="24"/>
          <w:vertAlign w:val="superscript"/>
        </w:rPr>
        <w:t>•</w:t>
      </w:r>
      <w:r w:rsidRPr="006112FD">
        <w:t xml:space="preserve"> M</w:t>
      </w:r>
      <w:r w:rsidRPr="006112FD">
        <w:rPr>
          <w:vertAlign w:val="subscript"/>
        </w:rPr>
        <w:t>2i</w:t>
      </w:r>
      <w:r w:rsidRPr="006112FD">
        <w:t>)</w:t>
      </w:r>
      <w:proofErr w:type="gramStart"/>
      <w:r w:rsidRPr="006112FD">
        <w:t>/(</w:t>
      </w:r>
      <w:proofErr w:type="spellStart"/>
      <w:proofErr w:type="gramEnd"/>
      <w:r w:rsidRPr="006112FD">
        <w:t>Dovc</w:t>
      </w:r>
      <w:proofErr w:type="spellEnd"/>
      <w:r w:rsidRPr="006112FD">
        <w:t xml:space="preserve"> + </w:t>
      </w:r>
      <w:proofErr w:type="spellStart"/>
      <w:r w:rsidRPr="006112FD">
        <w:t>Dav</w:t>
      </w:r>
      <w:proofErr w:type="spellEnd"/>
      <w:r w:rsidRPr="006112FD">
        <w:t>)</w:t>
      </w:r>
    </w:p>
    <w:p w14:paraId="4583CAAC" w14:textId="77777777" w:rsidR="00EE2433" w:rsidRDefault="00EE2433" w:rsidP="00E81D9F">
      <w:pPr>
        <w:pStyle w:val="SingleTxtG"/>
        <w:ind w:left="2268" w:hanging="1134"/>
      </w:pPr>
    </w:p>
    <w:p w14:paraId="4583CAAD" w14:textId="77777777" w:rsidR="00EE2433" w:rsidRDefault="00EE2433" w:rsidP="00E81D9F">
      <w:pPr>
        <w:pStyle w:val="SingleTxtG"/>
        <w:ind w:left="2268" w:hanging="1134"/>
      </w:pP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E81D9F" w14:paraId="4583CAAF" w14:textId="77777777" w:rsidTr="00A035C1">
        <w:tc>
          <w:tcPr>
            <w:tcW w:w="6407" w:type="dxa"/>
            <w:gridSpan w:val="3"/>
          </w:tcPr>
          <w:p w14:paraId="4583CAAE" w14:textId="77777777" w:rsidR="00E81D9F" w:rsidRDefault="00E81D9F" w:rsidP="00A035C1">
            <w:pPr>
              <w:pStyle w:val="SingleTxtG"/>
              <w:suppressAutoHyphens/>
              <w:spacing w:line="240" w:lineRule="atLeast"/>
              <w:ind w:left="170" w:right="0"/>
            </w:pPr>
            <w:r w:rsidRPr="0046579E">
              <w:lastRenderedPageBreak/>
              <w:t>Where:</w:t>
            </w:r>
          </w:p>
        </w:tc>
      </w:tr>
      <w:tr w:rsidR="00E81D9F" w:rsidRPr="00A035C1" w14:paraId="4583CAB3" w14:textId="77777777" w:rsidTr="00A035C1">
        <w:tc>
          <w:tcPr>
            <w:tcW w:w="951" w:type="dxa"/>
          </w:tcPr>
          <w:p w14:paraId="4583CAB0" w14:textId="77777777" w:rsidR="00E81D9F" w:rsidRPr="00C24433" w:rsidRDefault="00E81D9F" w:rsidP="00A035C1">
            <w:pPr>
              <w:pStyle w:val="SingleTxtG"/>
              <w:suppressAutoHyphens/>
              <w:spacing w:line="240" w:lineRule="atLeast"/>
              <w:ind w:left="170" w:right="0"/>
            </w:pPr>
            <w:r w:rsidRPr="006112FD">
              <w:t>M</w:t>
            </w:r>
            <w:r w:rsidRPr="00A035C1">
              <w:rPr>
                <w:vertAlign w:val="subscript"/>
              </w:rPr>
              <w:t>i</w:t>
            </w:r>
          </w:p>
        </w:tc>
        <w:tc>
          <w:tcPr>
            <w:tcW w:w="353" w:type="dxa"/>
          </w:tcPr>
          <w:p w14:paraId="4583CAB1" w14:textId="77777777" w:rsidR="00E81D9F" w:rsidRPr="00C24433" w:rsidRDefault="00E81D9F" w:rsidP="00A035C1">
            <w:pPr>
              <w:pStyle w:val="SingleTxtG"/>
              <w:suppressAutoHyphens/>
              <w:spacing w:line="240" w:lineRule="atLeast"/>
              <w:ind w:left="0"/>
              <w:jc w:val="right"/>
            </w:pPr>
            <w:r w:rsidRPr="006112FD">
              <w:t>=</w:t>
            </w:r>
          </w:p>
        </w:tc>
        <w:tc>
          <w:tcPr>
            <w:tcW w:w="5103" w:type="dxa"/>
          </w:tcPr>
          <w:p w14:paraId="4583CAB2" w14:textId="77777777" w:rsidR="00E81D9F" w:rsidRPr="00C24433" w:rsidRDefault="00E81D9F" w:rsidP="00A035C1">
            <w:pPr>
              <w:pStyle w:val="SingleTxtG"/>
              <w:suppressAutoHyphens/>
              <w:spacing w:line="240" w:lineRule="atLeast"/>
              <w:ind w:left="0" w:right="0"/>
            </w:pPr>
            <w:r w:rsidRPr="006112FD">
              <w:t xml:space="preserve">mass emission of the pollutant </w:t>
            </w:r>
            <w:proofErr w:type="spellStart"/>
            <w:r w:rsidRPr="006112FD">
              <w:t>i</w:t>
            </w:r>
            <w:proofErr w:type="spellEnd"/>
            <w:r w:rsidRPr="006112FD">
              <w:t xml:space="preserve"> in grams per kilometre</w:t>
            </w:r>
            <w:r>
              <w:t>,</w:t>
            </w:r>
          </w:p>
        </w:tc>
      </w:tr>
      <w:tr w:rsidR="00E81D9F" w:rsidRPr="00A035C1" w14:paraId="4583CAB7" w14:textId="77777777" w:rsidTr="00A035C1">
        <w:tc>
          <w:tcPr>
            <w:tcW w:w="951" w:type="dxa"/>
          </w:tcPr>
          <w:p w14:paraId="4583CAB4" w14:textId="77777777" w:rsidR="00E81D9F" w:rsidRPr="00C24433" w:rsidRDefault="00E81D9F" w:rsidP="00A035C1">
            <w:pPr>
              <w:pStyle w:val="SingleTxtG"/>
              <w:suppressAutoHyphens/>
              <w:spacing w:line="240" w:lineRule="atLeast"/>
              <w:ind w:left="170" w:right="0"/>
            </w:pPr>
            <w:r w:rsidRPr="006112FD">
              <w:t>M</w:t>
            </w:r>
            <w:r w:rsidRPr="00A035C1">
              <w:rPr>
                <w:vertAlign w:val="subscript"/>
              </w:rPr>
              <w:t>1i</w:t>
            </w:r>
          </w:p>
        </w:tc>
        <w:tc>
          <w:tcPr>
            <w:tcW w:w="353" w:type="dxa"/>
          </w:tcPr>
          <w:p w14:paraId="4583CAB5" w14:textId="77777777" w:rsidR="00E81D9F" w:rsidRPr="00C24433" w:rsidRDefault="00E81D9F" w:rsidP="00A035C1">
            <w:pPr>
              <w:pStyle w:val="SingleTxtG"/>
              <w:suppressAutoHyphens/>
              <w:spacing w:line="240" w:lineRule="atLeast"/>
              <w:ind w:left="0" w:right="0"/>
              <w:jc w:val="left"/>
            </w:pPr>
            <w:r w:rsidRPr="006112FD">
              <w:t>=</w:t>
            </w:r>
          </w:p>
        </w:tc>
        <w:tc>
          <w:tcPr>
            <w:tcW w:w="5103" w:type="dxa"/>
          </w:tcPr>
          <w:p w14:paraId="4583CAB6" w14:textId="77777777" w:rsidR="00E81D9F" w:rsidRPr="00C24433" w:rsidRDefault="00E81D9F" w:rsidP="00A035C1">
            <w:pPr>
              <w:pStyle w:val="SingleTxtG"/>
              <w:suppressAutoHyphens/>
              <w:spacing w:line="240" w:lineRule="atLeast"/>
              <w:ind w:left="0" w:right="0"/>
            </w:pPr>
            <w:r w:rsidRPr="006112FD">
              <w:t xml:space="preserve">average mass emission of the pollutant </w:t>
            </w:r>
            <w:proofErr w:type="spellStart"/>
            <w:r w:rsidRPr="006112FD">
              <w:t>i</w:t>
            </w:r>
            <w:proofErr w:type="spellEnd"/>
            <w:r w:rsidRPr="006112FD">
              <w:t xml:space="preserve"> in grams per kilometre with a </w:t>
            </w:r>
            <w:r w:rsidRPr="006112FD">
              <w:tab/>
              <w:t xml:space="preserve">fully charged electrical energy/power storage device calculated in </w:t>
            </w:r>
            <w:r w:rsidRPr="006112FD">
              <w:tab/>
              <w:t>paragraph 3.2.2.7.</w:t>
            </w:r>
            <w:r>
              <w:t>,</w:t>
            </w:r>
          </w:p>
        </w:tc>
      </w:tr>
      <w:tr w:rsidR="00E81D9F" w:rsidRPr="00A035C1" w14:paraId="4583CABB" w14:textId="77777777" w:rsidTr="00A035C1">
        <w:tc>
          <w:tcPr>
            <w:tcW w:w="951" w:type="dxa"/>
          </w:tcPr>
          <w:p w14:paraId="4583CAB8" w14:textId="77777777" w:rsidR="00E81D9F" w:rsidRPr="008A1BE4" w:rsidRDefault="00E81D9F" w:rsidP="00A035C1">
            <w:pPr>
              <w:pStyle w:val="SingleTxtG"/>
              <w:suppressAutoHyphens/>
              <w:spacing w:line="240" w:lineRule="atLeast"/>
              <w:ind w:left="170" w:right="0"/>
            </w:pPr>
            <w:r w:rsidRPr="006112FD">
              <w:t>M</w:t>
            </w:r>
            <w:r w:rsidRPr="00A035C1">
              <w:rPr>
                <w:vertAlign w:val="subscript"/>
              </w:rPr>
              <w:t>2i</w:t>
            </w:r>
          </w:p>
        </w:tc>
        <w:tc>
          <w:tcPr>
            <w:tcW w:w="353" w:type="dxa"/>
          </w:tcPr>
          <w:p w14:paraId="4583CAB9" w14:textId="77777777" w:rsidR="00E81D9F" w:rsidRPr="00D0516F" w:rsidRDefault="00E81D9F" w:rsidP="00A035C1">
            <w:pPr>
              <w:pStyle w:val="SingleTxtG"/>
              <w:suppressAutoHyphens/>
              <w:spacing w:line="240" w:lineRule="atLeast"/>
              <w:ind w:left="0"/>
              <w:jc w:val="right"/>
            </w:pPr>
            <w:r>
              <w:t>=</w:t>
            </w:r>
          </w:p>
        </w:tc>
        <w:tc>
          <w:tcPr>
            <w:tcW w:w="5103" w:type="dxa"/>
          </w:tcPr>
          <w:p w14:paraId="4583CABA" w14:textId="77777777" w:rsidR="00E81D9F" w:rsidRPr="008A1BE4" w:rsidRDefault="00E81D9F" w:rsidP="00A035C1">
            <w:pPr>
              <w:pStyle w:val="SingleTxtG"/>
              <w:suppressAutoHyphens/>
              <w:spacing w:line="240" w:lineRule="atLeast"/>
              <w:ind w:left="0" w:right="0"/>
            </w:pPr>
            <w:r w:rsidRPr="006112FD">
              <w:t xml:space="preserve">average mass emission of the pollutant </w:t>
            </w:r>
            <w:proofErr w:type="spellStart"/>
            <w:r w:rsidRPr="006112FD">
              <w:t>i</w:t>
            </w:r>
            <w:proofErr w:type="spellEnd"/>
            <w:r w:rsidRPr="006112FD">
              <w:t xml:space="preserve"> </w:t>
            </w:r>
            <w:r>
              <w:t xml:space="preserve">in grams per kilometre with an </w:t>
            </w:r>
            <w:r w:rsidRPr="006112FD">
              <w:t>electrical energy/power storage dev</w:t>
            </w:r>
            <w:r>
              <w:t xml:space="preserve">ice in minimum state of charge </w:t>
            </w:r>
            <w:r w:rsidRPr="006112FD">
              <w:t>(maximum discharge of capacity) calculated in paragraph 3.2.3.5.</w:t>
            </w:r>
            <w:r>
              <w:t>,</w:t>
            </w:r>
          </w:p>
        </w:tc>
      </w:tr>
      <w:tr w:rsidR="00E81D9F" w:rsidRPr="00A035C1" w14:paraId="4583CABF" w14:textId="77777777" w:rsidTr="00A035C1">
        <w:tc>
          <w:tcPr>
            <w:tcW w:w="951" w:type="dxa"/>
          </w:tcPr>
          <w:p w14:paraId="4583CABC" w14:textId="77777777" w:rsidR="00E81D9F" w:rsidRPr="008A1BE4" w:rsidRDefault="00E81D9F" w:rsidP="00A035C1">
            <w:pPr>
              <w:pStyle w:val="SingleTxtG"/>
              <w:suppressAutoHyphens/>
              <w:spacing w:line="240" w:lineRule="atLeast"/>
              <w:ind w:left="170" w:right="0"/>
            </w:pPr>
            <w:proofErr w:type="spellStart"/>
            <w:r w:rsidRPr="006112FD">
              <w:t>Dovc</w:t>
            </w:r>
            <w:proofErr w:type="spellEnd"/>
          </w:p>
        </w:tc>
        <w:tc>
          <w:tcPr>
            <w:tcW w:w="353" w:type="dxa"/>
          </w:tcPr>
          <w:p w14:paraId="4583CABD" w14:textId="77777777" w:rsidR="00E81D9F" w:rsidRPr="008A1BE4" w:rsidRDefault="00E81D9F" w:rsidP="00A035C1">
            <w:pPr>
              <w:pStyle w:val="SingleTxtG"/>
              <w:suppressAutoHyphens/>
              <w:spacing w:line="240" w:lineRule="atLeast"/>
              <w:ind w:left="0"/>
              <w:jc w:val="right"/>
            </w:pPr>
            <w:r>
              <w:t>=</w:t>
            </w:r>
          </w:p>
        </w:tc>
        <w:tc>
          <w:tcPr>
            <w:tcW w:w="5103" w:type="dxa"/>
          </w:tcPr>
          <w:p w14:paraId="4583CABE" w14:textId="77777777" w:rsidR="00E81D9F" w:rsidRPr="008A1BE4" w:rsidRDefault="00E81D9F" w:rsidP="00A035C1">
            <w:pPr>
              <w:pStyle w:val="SingleTxtG"/>
              <w:suppressAutoHyphens/>
              <w:spacing w:line="240" w:lineRule="atLeast"/>
              <w:ind w:left="0" w:right="0"/>
            </w:pPr>
            <w:r w:rsidRPr="006112FD">
              <w:t xml:space="preserve">OVC range according to the procedure described in Regulation No. 101, </w:t>
            </w:r>
            <w:r w:rsidRPr="006112FD">
              <w:tab/>
              <w:t>Annex 9</w:t>
            </w:r>
            <w:r>
              <w:t>,</w:t>
            </w:r>
          </w:p>
        </w:tc>
      </w:tr>
      <w:tr w:rsidR="00E81D9F" w:rsidRPr="00A035C1" w14:paraId="4583CAC3" w14:textId="77777777" w:rsidTr="00A035C1">
        <w:tc>
          <w:tcPr>
            <w:tcW w:w="951" w:type="dxa"/>
          </w:tcPr>
          <w:p w14:paraId="4583CAC0" w14:textId="77777777" w:rsidR="00E81D9F" w:rsidRPr="008A1BE4" w:rsidRDefault="00E81D9F" w:rsidP="00A035C1">
            <w:pPr>
              <w:pStyle w:val="SingleTxtG"/>
              <w:suppressAutoHyphens/>
              <w:spacing w:line="240" w:lineRule="atLeast"/>
              <w:ind w:left="170" w:right="0"/>
            </w:pPr>
            <w:proofErr w:type="spellStart"/>
            <w:r w:rsidRPr="006112FD">
              <w:t>Dav</w:t>
            </w:r>
            <w:proofErr w:type="spellEnd"/>
          </w:p>
        </w:tc>
        <w:tc>
          <w:tcPr>
            <w:tcW w:w="353" w:type="dxa"/>
          </w:tcPr>
          <w:p w14:paraId="4583CAC1" w14:textId="77777777" w:rsidR="00E81D9F" w:rsidRPr="008A1BE4" w:rsidRDefault="00E81D9F" w:rsidP="00A035C1">
            <w:pPr>
              <w:pStyle w:val="SingleTxtG"/>
              <w:suppressAutoHyphens/>
              <w:spacing w:line="240" w:lineRule="atLeast"/>
              <w:ind w:left="0"/>
              <w:jc w:val="right"/>
            </w:pPr>
            <w:r>
              <w:t>=</w:t>
            </w:r>
          </w:p>
        </w:tc>
        <w:tc>
          <w:tcPr>
            <w:tcW w:w="5103" w:type="dxa"/>
          </w:tcPr>
          <w:p w14:paraId="4583CAC2" w14:textId="77777777" w:rsidR="00E81D9F" w:rsidRPr="008A1BE4" w:rsidRDefault="00E81D9F" w:rsidP="00A035C1">
            <w:pPr>
              <w:pStyle w:val="SingleTxtG"/>
              <w:suppressAutoHyphens/>
              <w:spacing w:line="240" w:lineRule="atLeast"/>
              <w:ind w:left="0" w:right="0"/>
            </w:pPr>
            <w:r w:rsidRPr="006112FD">
              <w:t>25 km (average distance between two battery recharges).</w:t>
            </w:r>
          </w:p>
        </w:tc>
      </w:tr>
    </w:tbl>
    <w:p w14:paraId="4583CAC4" w14:textId="77777777" w:rsidR="00E81D9F" w:rsidRPr="00BA7ED3" w:rsidRDefault="00E81D9F" w:rsidP="00E81D9F">
      <w:pPr>
        <w:pStyle w:val="SingleTxtG"/>
        <w:spacing w:before="120"/>
        <w:ind w:left="2268" w:hanging="1134"/>
        <w:rPr>
          <w:smallCaps/>
          <w:lang w:val="en-US"/>
        </w:rPr>
      </w:pPr>
      <w:r w:rsidRPr="00BA7ED3">
        <w:rPr>
          <w:smallCaps/>
          <w:lang w:val="en-US"/>
        </w:rPr>
        <w:t>3.3.</w:t>
      </w:r>
      <w:r w:rsidRPr="00BA7ED3">
        <w:rPr>
          <w:smallCaps/>
          <w:lang w:val="en-US"/>
        </w:rPr>
        <w:tab/>
      </w:r>
      <w:r w:rsidRPr="00BA7ED3">
        <w:rPr>
          <w:lang w:val="en-US"/>
        </w:rPr>
        <w:t>N</w:t>
      </w:r>
      <w:r>
        <w:rPr>
          <w:lang w:val="en-US"/>
        </w:rPr>
        <w:t>ot externally chargeable (not-</w:t>
      </w:r>
      <w:r w:rsidRPr="00BA7ED3">
        <w:rPr>
          <w:lang w:val="en-US"/>
        </w:rPr>
        <w:t xml:space="preserve">OVC HEV) </w:t>
      </w:r>
      <w:r>
        <w:rPr>
          <w:lang w:val="en-US"/>
        </w:rPr>
        <w:t>without an operating mode switch</w:t>
      </w:r>
    </w:p>
    <w:p w14:paraId="4583CAC5" w14:textId="77777777" w:rsidR="00E81D9F" w:rsidRPr="00BA7ED3" w:rsidRDefault="00E81D9F" w:rsidP="00E81D9F">
      <w:pPr>
        <w:pStyle w:val="SingleTxtG"/>
        <w:ind w:left="2268" w:hanging="1134"/>
        <w:rPr>
          <w:lang w:val="en-US"/>
        </w:rPr>
      </w:pPr>
      <w:r w:rsidRPr="00BA7ED3">
        <w:rPr>
          <w:lang w:val="en-US"/>
        </w:rPr>
        <w:t>3.3.1.</w:t>
      </w:r>
      <w:r w:rsidRPr="00BA7ED3">
        <w:rPr>
          <w:lang w:val="en-US"/>
        </w:rPr>
        <w:tab/>
        <w:t>These vehicles shall be tested according to Annex 4</w:t>
      </w:r>
      <w:r>
        <w:rPr>
          <w:lang w:val="en-US"/>
        </w:rPr>
        <w:t>a</w:t>
      </w:r>
      <w:r w:rsidRPr="00BA7ED3">
        <w:rPr>
          <w:lang w:val="en-US"/>
        </w:rPr>
        <w:t>.</w:t>
      </w:r>
    </w:p>
    <w:p w14:paraId="4583CAC6" w14:textId="77777777" w:rsidR="00E81D9F" w:rsidRPr="00BA7ED3" w:rsidRDefault="00E81D9F" w:rsidP="00E81D9F">
      <w:pPr>
        <w:pStyle w:val="SingleTxtG"/>
        <w:ind w:left="2268" w:hanging="1134"/>
        <w:rPr>
          <w:lang w:val="en-US"/>
        </w:rPr>
      </w:pPr>
      <w:r w:rsidRPr="00BA7ED3">
        <w:rPr>
          <w:lang w:val="en-US"/>
        </w:rPr>
        <w:t>3.3.2.</w:t>
      </w:r>
      <w:r w:rsidRPr="00BA7ED3">
        <w:rPr>
          <w:lang w:val="en-US"/>
        </w:rPr>
        <w:tab/>
        <w:t>For preconditioning, at least two consecutive complete driving cycles (one Part One and one Part Two) are carried out without soak.</w:t>
      </w:r>
    </w:p>
    <w:p w14:paraId="4583CAC7" w14:textId="77777777" w:rsidR="00E81D9F" w:rsidRPr="00BA7ED3" w:rsidRDefault="00E81D9F" w:rsidP="00E81D9F">
      <w:pPr>
        <w:pStyle w:val="SingleTxtG"/>
        <w:ind w:left="2268" w:hanging="1134"/>
        <w:rPr>
          <w:lang w:val="en-US"/>
        </w:rPr>
      </w:pPr>
      <w:r w:rsidRPr="00BA7ED3">
        <w:rPr>
          <w:lang w:val="en-US"/>
        </w:rPr>
        <w:t>3.3.3.</w:t>
      </w:r>
      <w:r w:rsidRPr="00BA7ED3">
        <w:rPr>
          <w:lang w:val="en-US"/>
        </w:rPr>
        <w:tab/>
        <w:t xml:space="preserve">The vehicle shall be driven according to Annex 4a, or in case of special gear shifting strategy according to the manufacturer's instructions, as incorporated in the drivers' handbook of production vehicles and indicated by a technical gear shift instrument (for </w:t>
      </w:r>
      <w:proofErr w:type="gramStart"/>
      <w:r w:rsidRPr="00BA7ED3">
        <w:rPr>
          <w:lang w:val="en-US"/>
        </w:rPr>
        <w:t>drivers</w:t>
      </w:r>
      <w:proofErr w:type="gramEnd"/>
      <w:r w:rsidRPr="00BA7ED3">
        <w:rPr>
          <w:lang w:val="en-US"/>
        </w:rPr>
        <w:t xml:space="preserve"> information).</w:t>
      </w:r>
      <w:r>
        <w:rPr>
          <w:lang w:val="en-US"/>
        </w:rPr>
        <w:t xml:space="preserve"> </w:t>
      </w:r>
      <w:r w:rsidRPr="00BA7ED3">
        <w:rPr>
          <w:lang w:val="en-US"/>
        </w:rPr>
        <w:t>For these vehicles the gear shifting points prescribed in Annex 4a</w:t>
      </w:r>
      <w:r>
        <w:rPr>
          <w:lang w:val="en-US"/>
        </w:rPr>
        <w:t xml:space="preserve"> </w:t>
      </w:r>
      <w:r w:rsidRPr="00BA7ED3">
        <w:rPr>
          <w:lang w:val="en-US"/>
        </w:rPr>
        <w:t>are not applied.</w:t>
      </w:r>
      <w:r>
        <w:rPr>
          <w:lang w:val="en-US"/>
        </w:rPr>
        <w:t xml:space="preserve"> </w:t>
      </w:r>
      <w:r w:rsidRPr="00BA7ED3">
        <w:rPr>
          <w:lang w:val="en-US"/>
        </w:rPr>
        <w:t>For the pattern of the operating curve the description according to paragraph 6.1.3. of Annex 4a shall apply.</w:t>
      </w:r>
    </w:p>
    <w:p w14:paraId="4583CAC8" w14:textId="77777777" w:rsidR="00E81D9F" w:rsidRPr="00BA7ED3" w:rsidRDefault="00E81D9F" w:rsidP="00E81D9F">
      <w:pPr>
        <w:pStyle w:val="SingleTxtG"/>
        <w:ind w:left="2268" w:hanging="1134"/>
        <w:rPr>
          <w:smallCaps/>
          <w:lang w:val="en-US"/>
        </w:rPr>
      </w:pPr>
      <w:r w:rsidRPr="00BA7ED3">
        <w:rPr>
          <w:smallCaps/>
          <w:lang w:val="en-US"/>
        </w:rPr>
        <w:t>3.4.</w:t>
      </w:r>
      <w:r w:rsidRPr="00BA7ED3">
        <w:rPr>
          <w:smallCaps/>
          <w:lang w:val="en-US"/>
        </w:rPr>
        <w:tab/>
      </w:r>
      <w:r w:rsidRPr="00BA7ED3">
        <w:rPr>
          <w:lang w:val="en-US"/>
        </w:rPr>
        <w:t>N</w:t>
      </w:r>
      <w:r>
        <w:rPr>
          <w:lang w:val="en-US"/>
        </w:rPr>
        <w:t>ot externally chargeable (not-</w:t>
      </w:r>
      <w:r w:rsidRPr="00BA7ED3">
        <w:rPr>
          <w:lang w:val="en-US"/>
        </w:rPr>
        <w:t xml:space="preserve">OVC HEV) </w:t>
      </w:r>
      <w:r>
        <w:rPr>
          <w:lang w:val="en-US"/>
        </w:rPr>
        <w:t>with an operating mode switch</w:t>
      </w:r>
    </w:p>
    <w:p w14:paraId="4583CAC9" w14:textId="77777777" w:rsidR="00E81D9F" w:rsidRPr="00BA7ED3" w:rsidRDefault="00E81D9F" w:rsidP="00E81D9F">
      <w:pPr>
        <w:pStyle w:val="SingleTxtG"/>
        <w:ind w:left="2268" w:hanging="1134"/>
        <w:rPr>
          <w:lang w:val="en-US"/>
        </w:rPr>
      </w:pPr>
      <w:r w:rsidRPr="00BA7ED3">
        <w:rPr>
          <w:lang w:val="en-US"/>
        </w:rPr>
        <w:t>3.4.1.</w:t>
      </w:r>
      <w:r w:rsidRPr="00BA7ED3">
        <w:rPr>
          <w:lang w:val="en-US"/>
        </w:rPr>
        <w:tab/>
        <w:t>These vehicles are preconditioned and tested in hybrid mode according to Annex 4a.</w:t>
      </w:r>
      <w:r>
        <w:rPr>
          <w:lang w:val="en-US"/>
        </w:rPr>
        <w:t xml:space="preserve"> </w:t>
      </w:r>
      <w:r w:rsidRPr="00BA7ED3">
        <w:rPr>
          <w:lang w:val="en-US"/>
        </w:rPr>
        <w:t>If several hybrid modes are available, the test shall be carried out in the mode that is automatically set after turn on of the ignition key (normal mode).</w:t>
      </w:r>
      <w:r>
        <w:rPr>
          <w:lang w:val="en-US"/>
        </w:rPr>
        <w:t xml:space="preserve"> </w:t>
      </w:r>
      <w:r w:rsidRPr="00BA7ED3">
        <w:rPr>
          <w:lang w:val="en-US"/>
        </w:rPr>
        <w:t>On the basis of information provided by the manufacturer, the Technical Service will make sure that the limit values are met in all hybrid modes.</w:t>
      </w:r>
    </w:p>
    <w:p w14:paraId="4583CACA" w14:textId="77777777" w:rsidR="00E81D9F" w:rsidRPr="00BA7ED3" w:rsidRDefault="00E81D9F" w:rsidP="00E81D9F">
      <w:pPr>
        <w:pStyle w:val="SingleTxtG"/>
        <w:ind w:left="2268" w:hanging="1134"/>
        <w:rPr>
          <w:lang w:val="en-US"/>
        </w:rPr>
      </w:pPr>
      <w:r w:rsidRPr="00BA7ED3">
        <w:rPr>
          <w:lang w:val="en-US"/>
        </w:rPr>
        <w:t>3.4.2.</w:t>
      </w:r>
      <w:r w:rsidRPr="00BA7ED3">
        <w:rPr>
          <w:lang w:val="en-US"/>
        </w:rPr>
        <w:tab/>
        <w:t>For preconditioning, at least two consecutive complete driving cycles (one Part One and one Part Two) shall be carried out without soak.</w:t>
      </w:r>
    </w:p>
    <w:p w14:paraId="4583CACB" w14:textId="77777777" w:rsidR="00E81D9F" w:rsidRPr="00BA7ED3" w:rsidRDefault="00E81D9F" w:rsidP="00E81D9F">
      <w:pPr>
        <w:pStyle w:val="SingleTxtG"/>
        <w:ind w:left="2268" w:hanging="1134"/>
        <w:rPr>
          <w:lang w:val="en-US"/>
        </w:rPr>
      </w:pPr>
      <w:r w:rsidRPr="00BA7ED3">
        <w:rPr>
          <w:lang w:val="en-US"/>
        </w:rPr>
        <w:t>3.4.3.</w:t>
      </w:r>
      <w:r w:rsidRPr="00BA7ED3">
        <w:rPr>
          <w:lang w:val="en-US"/>
        </w:rPr>
        <w:tab/>
        <w:t xml:space="preserve">The vehicle shall be driven according to Annex 4a, or in case of special gear shifting strategy according to the manufacturer's instructions, as incorporated in the drivers' handbook of production vehicles and indicated by a technical gear shift instrument (for </w:t>
      </w:r>
      <w:proofErr w:type="gramStart"/>
      <w:r w:rsidRPr="00BA7ED3">
        <w:rPr>
          <w:lang w:val="en-US"/>
        </w:rPr>
        <w:t>drivers</w:t>
      </w:r>
      <w:proofErr w:type="gramEnd"/>
      <w:r w:rsidRPr="00BA7ED3">
        <w:rPr>
          <w:lang w:val="en-US"/>
        </w:rPr>
        <w:t xml:space="preserve"> information).</w:t>
      </w:r>
      <w:r>
        <w:rPr>
          <w:lang w:val="en-US"/>
        </w:rPr>
        <w:t xml:space="preserve"> </w:t>
      </w:r>
      <w:r w:rsidRPr="00BA7ED3">
        <w:rPr>
          <w:lang w:val="en-US"/>
        </w:rPr>
        <w:t>For these vehicles the gear shifting points prescribed in or Annex 4a are not applied.</w:t>
      </w:r>
      <w:r>
        <w:rPr>
          <w:lang w:val="en-US"/>
        </w:rPr>
        <w:t xml:space="preserve"> </w:t>
      </w:r>
      <w:r w:rsidRPr="00BA7ED3">
        <w:rPr>
          <w:lang w:val="en-US"/>
        </w:rPr>
        <w:t>For the pattern of the operating curve the description according to paragraph 6.1.3.2. of Annex</w:t>
      </w:r>
      <w:r>
        <w:rPr>
          <w:lang w:val="en-US"/>
        </w:rPr>
        <w:t> </w:t>
      </w:r>
      <w:r w:rsidRPr="00BA7ED3">
        <w:rPr>
          <w:lang w:val="en-US"/>
        </w:rPr>
        <w:t>4a shall apply.</w:t>
      </w:r>
    </w:p>
    <w:p w14:paraId="4583CACC" w14:textId="77777777" w:rsidR="00E81D9F" w:rsidRPr="00BA7ED3" w:rsidRDefault="00E81D9F" w:rsidP="00C512A3">
      <w:pPr>
        <w:pStyle w:val="SingleTxtG"/>
        <w:keepNext/>
        <w:keepLines/>
        <w:ind w:left="2268" w:hanging="1134"/>
        <w:rPr>
          <w:smallCaps/>
          <w:lang w:val="en-US"/>
        </w:rPr>
      </w:pPr>
      <w:r w:rsidRPr="00BA7ED3">
        <w:rPr>
          <w:lang w:val="en-IE"/>
        </w:rPr>
        <w:t>4.</w:t>
      </w:r>
      <w:r w:rsidRPr="00BA7ED3">
        <w:rPr>
          <w:lang w:val="en-IE"/>
        </w:rPr>
        <w:tab/>
        <w:t>T</w:t>
      </w:r>
      <w:r>
        <w:rPr>
          <w:lang w:val="en-IE"/>
        </w:rPr>
        <w:t>ype </w:t>
      </w:r>
      <w:r w:rsidRPr="00BA7ED3">
        <w:rPr>
          <w:lang w:val="en-IE"/>
        </w:rPr>
        <w:t xml:space="preserve">II </w:t>
      </w:r>
      <w:r>
        <w:rPr>
          <w:lang w:val="en-IE"/>
        </w:rPr>
        <w:t>Test methods</w:t>
      </w:r>
    </w:p>
    <w:p w14:paraId="4583CACD" w14:textId="77777777" w:rsidR="00E81D9F" w:rsidRPr="00BA7ED3" w:rsidRDefault="00E81D9F" w:rsidP="00C512A3">
      <w:pPr>
        <w:pStyle w:val="SingleTxtG"/>
        <w:keepNext/>
        <w:keepLines/>
        <w:ind w:left="2268" w:hanging="1134"/>
        <w:rPr>
          <w:lang w:val="en-US"/>
        </w:rPr>
      </w:pPr>
      <w:r w:rsidRPr="00BA7ED3">
        <w:rPr>
          <w:lang w:val="en-US"/>
        </w:rPr>
        <w:t>4.1.</w:t>
      </w:r>
      <w:r w:rsidRPr="00BA7ED3">
        <w:rPr>
          <w:lang w:val="en-US"/>
        </w:rPr>
        <w:tab/>
        <w:t>The vehicles shall be tested according to Annex 5 with the fuel consuming engine running.</w:t>
      </w:r>
      <w:r>
        <w:rPr>
          <w:lang w:val="en-US"/>
        </w:rPr>
        <w:t xml:space="preserve"> </w:t>
      </w:r>
      <w:r w:rsidRPr="00BA7ED3">
        <w:rPr>
          <w:lang w:val="en-US"/>
        </w:rPr>
        <w:t>The manufacturer shall provide a "service mode" that makes execution of this test possible.</w:t>
      </w:r>
    </w:p>
    <w:p w14:paraId="4583CACE" w14:textId="77777777" w:rsidR="00E81D9F" w:rsidRPr="00BA7ED3" w:rsidRDefault="00E81D9F" w:rsidP="00E81D9F">
      <w:pPr>
        <w:pStyle w:val="SingleTxtG"/>
        <w:ind w:left="2268" w:hanging="1134"/>
        <w:rPr>
          <w:lang w:val="en-US"/>
        </w:rPr>
      </w:pPr>
      <w:r w:rsidRPr="00BA7ED3">
        <w:rPr>
          <w:lang w:val="en-US"/>
        </w:rPr>
        <w:tab/>
        <w:t>If necessary, the special procedure provided for in paragraph 5.1.6. to the Regulation shall be used.</w:t>
      </w:r>
    </w:p>
    <w:p w14:paraId="4583CACF" w14:textId="77777777" w:rsidR="00E81D9F" w:rsidRPr="00BA7ED3" w:rsidRDefault="00E81D9F" w:rsidP="00E81D9F">
      <w:pPr>
        <w:pStyle w:val="SingleTxtG"/>
        <w:keepNext/>
        <w:keepLines/>
        <w:ind w:left="2268" w:hanging="1134"/>
        <w:rPr>
          <w:smallCaps/>
          <w:lang w:val="en-US"/>
        </w:rPr>
      </w:pPr>
      <w:r w:rsidRPr="00BA7ED3">
        <w:rPr>
          <w:lang w:val="en-IE"/>
        </w:rPr>
        <w:lastRenderedPageBreak/>
        <w:t>5.</w:t>
      </w:r>
      <w:r w:rsidRPr="00BA7ED3">
        <w:rPr>
          <w:lang w:val="en-IE"/>
        </w:rPr>
        <w:tab/>
        <w:t>T</w:t>
      </w:r>
      <w:r>
        <w:rPr>
          <w:lang w:val="en-IE"/>
        </w:rPr>
        <w:t>ype </w:t>
      </w:r>
      <w:r w:rsidRPr="00BA7ED3">
        <w:rPr>
          <w:lang w:val="en-IE"/>
        </w:rPr>
        <w:t>III T</w:t>
      </w:r>
      <w:r>
        <w:rPr>
          <w:lang w:val="en-IE"/>
        </w:rPr>
        <w:t>est</w:t>
      </w:r>
      <w:r w:rsidRPr="00BA7ED3">
        <w:rPr>
          <w:lang w:val="en-IE"/>
        </w:rPr>
        <w:t xml:space="preserve"> </w:t>
      </w:r>
      <w:r>
        <w:rPr>
          <w:lang w:val="en-IE"/>
        </w:rPr>
        <w:t>methods</w:t>
      </w:r>
    </w:p>
    <w:p w14:paraId="4583CAD0" w14:textId="77777777" w:rsidR="00E81D9F" w:rsidRPr="00BA7ED3" w:rsidRDefault="00E81D9F" w:rsidP="00E81D9F">
      <w:pPr>
        <w:pStyle w:val="SingleTxtG"/>
        <w:keepNext/>
        <w:keepLines/>
        <w:ind w:left="2268" w:hanging="1134"/>
        <w:rPr>
          <w:lang w:val="en-US"/>
        </w:rPr>
      </w:pPr>
      <w:r w:rsidRPr="00BA7ED3">
        <w:rPr>
          <w:lang w:val="en-US"/>
        </w:rPr>
        <w:t>5.1.</w:t>
      </w:r>
      <w:r w:rsidRPr="00BA7ED3">
        <w:rPr>
          <w:lang w:val="en-US"/>
        </w:rPr>
        <w:tab/>
        <w:t>The vehicles shall be tested according to Annex 6 with the fuel consuming engine running.</w:t>
      </w:r>
      <w:r>
        <w:rPr>
          <w:lang w:val="en-US"/>
        </w:rPr>
        <w:t xml:space="preserve"> </w:t>
      </w:r>
      <w:r w:rsidRPr="00BA7ED3">
        <w:rPr>
          <w:lang w:val="en-US"/>
        </w:rPr>
        <w:t>The manufacturer shall provide a "service mode" that makes execution of this test possible.</w:t>
      </w:r>
    </w:p>
    <w:p w14:paraId="4583CAD1" w14:textId="77777777" w:rsidR="00E81D9F" w:rsidRPr="006112FD" w:rsidRDefault="00E81D9F" w:rsidP="00E81D9F">
      <w:pPr>
        <w:tabs>
          <w:tab w:val="left" w:pos="1418"/>
          <w:tab w:val="left" w:pos="1985"/>
        </w:tabs>
        <w:spacing w:after="120"/>
        <w:ind w:left="2268" w:right="1134" w:hanging="1134"/>
        <w:jc w:val="both"/>
        <w:rPr>
          <w:sz w:val="20"/>
          <w:lang w:val="en-US"/>
        </w:rPr>
      </w:pPr>
      <w:r w:rsidRPr="006112FD">
        <w:rPr>
          <w:sz w:val="20"/>
          <w:lang w:val="en-US"/>
        </w:rPr>
        <w:t>5.2.</w:t>
      </w:r>
      <w:r w:rsidRPr="006112FD">
        <w:rPr>
          <w:sz w:val="20"/>
          <w:lang w:val="en-US"/>
        </w:rPr>
        <w:tab/>
      </w:r>
      <w:r>
        <w:rPr>
          <w:sz w:val="20"/>
          <w:lang w:val="en-US"/>
        </w:rPr>
        <w:tab/>
      </w:r>
      <w:r w:rsidRPr="006112FD">
        <w:rPr>
          <w:sz w:val="20"/>
          <w:lang w:val="en-US"/>
        </w:rPr>
        <w:t>The tests shall be carried out only for conditions 1 and 2 of the paragraph 3.2. of Annex 6.</w:t>
      </w:r>
      <w:r>
        <w:rPr>
          <w:sz w:val="20"/>
          <w:lang w:val="en-US"/>
        </w:rPr>
        <w:t xml:space="preserve"> </w:t>
      </w:r>
      <w:r w:rsidRPr="006112FD">
        <w:rPr>
          <w:sz w:val="20"/>
          <w:lang w:val="en-US"/>
        </w:rPr>
        <w:t>If for any reasons it is not possible to test on condition 2, alternatively another steady speed condition (with fuel consuming engine running under load) should be carried out.</w:t>
      </w:r>
    </w:p>
    <w:p w14:paraId="4583CAD2" w14:textId="77777777" w:rsidR="00E81D9F" w:rsidRPr="00BA7ED3" w:rsidRDefault="00E81D9F" w:rsidP="00E81D9F">
      <w:pPr>
        <w:pStyle w:val="SingleTxtG"/>
        <w:ind w:left="2268" w:hanging="1134"/>
        <w:rPr>
          <w:lang w:val="en-US"/>
        </w:rPr>
      </w:pPr>
      <w:r w:rsidRPr="00BA7ED3">
        <w:rPr>
          <w:lang w:val="en-IE"/>
        </w:rPr>
        <w:t>6.</w:t>
      </w:r>
      <w:r w:rsidRPr="00BA7ED3">
        <w:rPr>
          <w:lang w:val="en-IE"/>
        </w:rPr>
        <w:tab/>
        <w:t>Type IV Test methods</w:t>
      </w:r>
    </w:p>
    <w:p w14:paraId="4583CAD3" w14:textId="77777777" w:rsidR="00E81D9F" w:rsidRPr="00BA7ED3" w:rsidRDefault="00E81D9F" w:rsidP="00E81D9F">
      <w:pPr>
        <w:pStyle w:val="SingleTxtG"/>
        <w:ind w:left="2268" w:hanging="1134"/>
      </w:pPr>
      <w:r w:rsidRPr="00BA7ED3">
        <w:t>6.1.</w:t>
      </w:r>
      <w:r w:rsidRPr="00BA7ED3">
        <w:tab/>
        <w:t>The vehicles shall be tested according to Annex 7.</w:t>
      </w:r>
    </w:p>
    <w:p w14:paraId="4583CAD4" w14:textId="77777777" w:rsidR="00E81D9F" w:rsidRPr="00BA7ED3" w:rsidRDefault="00E81D9F" w:rsidP="00E81D9F">
      <w:pPr>
        <w:pStyle w:val="SingleTxtG"/>
        <w:ind w:left="2268" w:hanging="1134"/>
        <w:rPr>
          <w:lang w:val="en-US"/>
        </w:rPr>
      </w:pPr>
      <w:r w:rsidRPr="00BA7ED3">
        <w:rPr>
          <w:lang w:val="en-US"/>
        </w:rPr>
        <w:t>6.2.</w:t>
      </w:r>
      <w:r w:rsidRPr="00BA7ED3">
        <w:rPr>
          <w:lang w:val="en-US"/>
        </w:rPr>
        <w:tab/>
      </w:r>
      <w:r w:rsidRPr="00BA7ED3">
        <w:rPr>
          <w:lang w:val="en-US"/>
        </w:rPr>
        <w:tab/>
        <w:t>Before starting the test procedure (paragraph 5.1. of Annex 7), the vehicles shall be preconditioned as follows:</w:t>
      </w:r>
    </w:p>
    <w:p w14:paraId="4583CAD5" w14:textId="77777777" w:rsidR="00E81D9F" w:rsidRPr="00BA7ED3" w:rsidRDefault="00E81D9F" w:rsidP="00E81D9F">
      <w:pPr>
        <w:pStyle w:val="SingleTxtG"/>
        <w:ind w:left="2268" w:hanging="1134"/>
        <w:rPr>
          <w:lang w:val="en-US"/>
        </w:rPr>
      </w:pPr>
      <w:r w:rsidRPr="00BA7ED3">
        <w:rPr>
          <w:lang w:val="en-US"/>
        </w:rPr>
        <w:t>6.2.1.</w:t>
      </w:r>
      <w:r w:rsidRPr="00BA7ED3">
        <w:rPr>
          <w:lang w:val="en-US"/>
        </w:rPr>
        <w:tab/>
      </w:r>
      <w:r w:rsidRPr="00BA7ED3">
        <w:rPr>
          <w:lang w:val="en-US"/>
        </w:rPr>
        <w:tab/>
        <w:t>For OVC vehicles:</w:t>
      </w:r>
    </w:p>
    <w:p w14:paraId="4583CAD6" w14:textId="77777777" w:rsidR="00E81D9F" w:rsidRPr="00BA7ED3" w:rsidRDefault="00E81D9F" w:rsidP="00E81D9F">
      <w:pPr>
        <w:pStyle w:val="SingleTxtG"/>
        <w:ind w:left="2268" w:hanging="1134"/>
        <w:rPr>
          <w:lang w:val="en-US"/>
        </w:rPr>
      </w:pPr>
      <w:r w:rsidRPr="00BA7ED3">
        <w:rPr>
          <w:lang w:val="en-US"/>
        </w:rPr>
        <w:t>6.2.1.1.</w:t>
      </w:r>
      <w:r w:rsidRPr="00BA7ED3">
        <w:rPr>
          <w:lang w:val="en-US"/>
        </w:rPr>
        <w:tab/>
      </w:r>
      <w:r w:rsidRPr="00BA7ED3">
        <w:rPr>
          <w:lang w:val="en-US"/>
        </w:rPr>
        <w:tab/>
      </w:r>
      <w:r w:rsidRPr="00910CE5">
        <w:rPr>
          <w:i/>
          <w:lang w:val="en-US"/>
        </w:rPr>
        <w:t>OVC vehicles without an operating mode switch</w:t>
      </w:r>
      <w:r w:rsidRPr="00BA7ED3">
        <w:rPr>
          <w:lang w:val="en-US"/>
        </w:rPr>
        <w:t>: the procedure shall start with the discharge of the electrical energy/power storage device of the vehicle while driving (on the test track, on a chassis dynamometer, etc.):</w:t>
      </w:r>
    </w:p>
    <w:p w14:paraId="4583CAD7" w14:textId="77777777" w:rsidR="00E81D9F" w:rsidRPr="00BA7ED3" w:rsidRDefault="00E81D9F" w:rsidP="00E81D9F">
      <w:pPr>
        <w:pStyle w:val="SingleTxtG"/>
        <w:tabs>
          <w:tab w:val="left" w:pos="2835"/>
        </w:tabs>
        <w:ind w:left="2268" w:hanging="1134"/>
        <w:rPr>
          <w:lang w:val="en-US"/>
        </w:rPr>
      </w:pPr>
      <w:r w:rsidRPr="00BA7ED3">
        <w:rPr>
          <w:lang w:val="en-US"/>
        </w:rPr>
        <w:tab/>
        <w:t>(a)</w:t>
      </w:r>
      <w:r w:rsidRPr="00BA7ED3">
        <w:rPr>
          <w:lang w:val="en-US"/>
        </w:rPr>
        <w:tab/>
      </w:r>
      <w:r>
        <w:rPr>
          <w:lang w:val="en-US"/>
        </w:rPr>
        <w:t>A</w:t>
      </w:r>
      <w:r w:rsidRPr="00BA7ED3">
        <w:rPr>
          <w:lang w:val="en-US"/>
        </w:rPr>
        <w:t xml:space="preserve">t a steady speed of 50 km/h until the fuel consuming engine of the </w:t>
      </w:r>
      <w:r>
        <w:rPr>
          <w:lang w:val="en-US"/>
        </w:rPr>
        <w:tab/>
        <w:t>HEV starts up;</w:t>
      </w:r>
      <w:r w:rsidRPr="00BA7ED3">
        <w:rPr>
          <w:lang w:val="en-US"/>
        </w:rPr>
        <w:t xml:space="preserve"> or</w:t>
      </w:r>
    </w:p>
    <w:p w14:paraId="4583CAD8" w14:textId="77777777" w:rsidR="00E81D9F" w:rsidRPr="00BA7ED3" w:rsidRDefault="00E81D9F" w:rsidP="00E81D9F">
      <w:pPr>
        <w:pStyle w:val="SingleTxtG"/>
        <w:tabs>
          <w:tab w:val="left" w:pos="2835"/>
        </w:tabs>
        <w:ind w:left="2268" w:hanging="1134"/>
        <w:rPr>
          <w:lang w:val="en-US"/>
        </w:rPr>
      </w:pPr>
      <w:r w:rsidRPr="00BA7ED3">
        <w:rPr>
          <w:lang w:val="en-US"/>
        </w:rPr>
        <w:tab/>
        <w:t>(b)</w:t>
      </w:r>
      <w:r w:rsidRPr="00BA7ED3">
        <w:rPr>
          <w:lang w:val="en-US"/>
        </w:rPr>
        <w:tab/>
      </w:r>
      <w:r>
        <w:rPr>
          <w:lang w:val="en-US"/>
        </w:rPr>
        <w:t>I</w:t>
      </w:r>
      <w:r w:rsidRPr="00BA7ED3">
        <w:rPr>
          <w:lang w:val="en-US"/>
        </w:rPr>
        <w:t>f a vehicle cannot reach a steady speed of 50</w:t>
      </w:r>
      <w:r>
        <w:rPr>
          <w:lang w:val="en-US"/>
        </w:rPr>
        <w:t> </w:t>
      </w:r>
      <w:r w:rsidRPr="00BA7ED3">
        <w:rPr>
          <w:lang w:val="en-US"/>
        </w:rPr>
        <w:t xml:space="preserve">km/h without starting </w:t>
      </w:r>
      <w:r>
        <w:rPr>
          <w:lang w:val="en-US"/>
        </w:rPr>
        <w:tab/>
      </w:r>
      <w:r w:rsidRPr="00BA7ED3">
        <w:rPr>
          <w:lang w:val="en-US"/>
        </w:rPr>
        <w:t xml:space="preserve">up the fuel consuming engine, the speed shall be reduced until the </w:t>
      </w:r>
      <w:r>
        <w:rPr>
          <w:lang w:val="en-US"/>
        </w:rPr>
        <w:tab/>
      </w:r>
      <w:r w:rsidRPr="00BA7ED3">
        <w:rPr>
          <w:lang w:val="en-US"/>
        </w:rPr>
        <w:t xml:space="preserve">vehicle can run a lower steady speed where the fuel consuming </w:t>
      </w:r>
      <w:r>
        <w:rPr>
          <w:lang w:val="en-US"/>
        </w:rPr>
        <w:tab/>
      </w:r>
      <w:r w:rsidRPr="00BA7ED3">
        <w:rPr>
          <w:lang w:val="en-US"/>
        </w:rPr>
        <w:t xml:space="preserve">engine just does not start up for a defined time/distance (to be </w:t>
      </w:r>
      <w:r>
        <w:rPr>
          <w:lang w:val="en-US"/>
        </w:rPr>
        <w:tab/>
        <w:t>specified between T</w:t>
      </w:r>
      <w:r w:rsidRPr="00BA7ED3">
        <w:rPr>
          <w:lang w:val="en-US"/>
        </w:rPr>
        <w:t>ech</w:t>
      </w:r>
      <w:r>
        <w:rPr>
          <w:lang w:val="en-US"/>
        </w:rPr>
        <w:t>nical Service and manufacturer);</w:t>
      </w:r>
      <w:r w:rsidRPr="00BA7ED3">
        <w:rPr>
          <w:lang w:val="en-US"/>
        </w:rPr>
        <w:t xml:space="preserve"> or</w:t>
      </w:r>
    </w:p>
    <w:p w14:paraId="4583CAD9" w14:textId="77777777" w:rsidR="00E81D9F" w:rsidRPr="00BA7ED3" w:rsidRDefault="00E81D9F" w:rsidP="00E81D9F">
      <w:pPr>
        <w:pStyle w:val="SingleTxtG"/>
        <w:ind w:left="2268" w:hanging="1134"/>
        <w:rPr>
          <w:lang w:val="en-US"/>
        </w:rPr>
      </w:pPr>
      <w:r w:rsidRPr="00BA7ED3">
        <w:rPr>
          <w:lang w:val="en-US"/>
        </w:rPr>
        <w:tab/>
        <w:t>(c)</w:t>
      </w:r>
      <w:r w:rsidRPr="00BA7ED3">
        <w:rPr>
          <w:lang w:val="en-US"/>
        </w:rPr>
        <w:tab/>
      </w:r>
      <w:r>
        <w:rPr>
          <w:lang w:val="en-US"/>
        </w:rPr>
        <w:t>W</w:t>
      </w:r>
      <w:r w:rsidRPr="00BA7ED3">
        <w:rPr>
          <w:lang w:val="en-US"/>
        </w:rPr>
        <w:t>ith manufacturer's recommendation.</w:t>
      </w:r>
    </w:p>
    <w:p w14:paraId="4583CADA" w14:textId="77777777" w:rsidR="00E81D9F" w:rsidRPr="00BA7ED3" w:rsidRDefault="00E81D9F" w:rsidP="00E81D9F">
      <w:pPr>
        <w:pStyle w:val="SingleTxtG"/>
        <w:ind w:left="2268" w:hanging="1134"/>
        <w:rPr>
          <w:lang w:val="en-US"/>
        </w:rPr>
      </w:pPr>
      <w:r w:rsidRPr="00BA7ED3">
        <w:rPr>
          <w:lang w:val="en-US"/>
        </w:rPr>
        <w:tab/>
      </w:r>
      <w:r>
        <w:rPr>
          <w:lang w:val="en-US"/>
        </w:rPr>
        <w:tab/>
      </w:r>
      <w:r w:rsidRPr="00BA7ED3">
        <w:rPr>
          <w:lang w:val="en-US"/>
        </w:rPr>
        <w:t>The fuel consuming engine shall be stopped within 10 seconds of it being automatically started.</w:t>
      </w:r>
    </w:p>
    <w:p w14:paraId="4583CADB" w14:textId="77777777" w:rsidR="00E81D9F" w:rsidRPr="00BA7ED3" w:rsidRDefault="00E81D9F" w:rsidP="00E81D9F">
      <w:pPr>
        <w:pStyle w:val="SingleTxtG"/>
        <w:ind w:left="2268" w:hanging="1134"/>
        <w:rPr>
          <w:lang w:val="en-US"/>
        </w:rPr>
      </w:pPr>
      <w:r w:rsidRPr="00BA7ED3">
        <w:rPr>
          <w:lang w:val="en-US"/>
        </w:rPr>
        <w:t>6.2.1.2.</w:t>
      </w:r>
      <w:r w:rsidRPr="00BA7ED3">
        <w:rPr>
          <w:lang w:val="en-US"/>
        </w:rPr>
        <w:tab/>
      </w:r>
      <w:r w:rsidRPr="00910CE5">
        <w:rPr>
          <w:i/>
          <w:lang w:val="en-US"/>
        </w:rPr>
        <w:tab/>
        <w:t>OVC vehicles with an operating mode switch</w:t>
      </w:r>
      <w:r w:rsidRPr="00BA7ED3">
        <w:rPr>
          <w:lang w:val="en-US"/>
        </w:rPr>
        <w:t xml:space="preserve">: the procedure shall start with the discharge of the electrical energy/power storage device of the vehicle while driving with the switch in pure electric position (on the test track, on a chassis dynamometer, etc.) at </w:t>
      </w:r>
      <w:r>
        <w:rPr>
          <w:lang w:val="en-US"/>
        </w:rPr>
        <w:t>a steady speed of 70 per cent ±</w:t>
      </w:r>
      <w:r w:rsidRPr="00BA7ED3">
        <w:rPr>
          <w:lang w:val="en-US"/>
        </w:rPr>
        <w:t>5 per cent from the maximum thirty minutes speed of the vehicle.</w:t>
      </w:r>
    </w:p>
    <w:p w14:paraId="4583CADC" w14:textId="77777777" w:rsidR="00E81D9F" w:rsidRPr="00BA7ED3" w:rsidRDefault="00E81D9F" w:rsidP="00E81D9F">
      <w:pPr>
        <w:pStyle w:val="SingleTxtG"/>
        <w:ind w:left="2268" w:hanging="1134"/>
        <w:rPr>
          <w:lang w:val="en-US"/>
        </w:rPr>
      </w:pPr>
      <w:r w:rsidRPr="00BA7ED3">
        <w:rPr>
          <w:lang w:val="en-US"/>
        </w:rPr>
        <w:tab/>
      </w:r>
      <w:r>
        <w:rPr>
          <w:lang w:val="en-US"/>
        </w:rPr>
        <w:tab/>
      </w:r>
      <w:r w:rsidRPr="00BA7ED3">
        <w:rPr>
          <w:lang w:val="en-US"/>
        </w:rPr>
        <w:t>Stopping the discharge occurs:</w:t>
      </w:r>
    </w:p>
    <w:p w14:paraId="4583CADD" w14:textId="77777777" w:rsidR="00E81D9F" w:rsidRPr="00BA7ED3" w:rsidRDefault="00E81D9F" w:rsidP="00E81D9F">
      <w:pPr>
        <w:pStyle w:val="SingleTxtG"/>
        <w:tabs>
          <w:tab w:val="left" w:pos="2835"/>
        </w:tabs>
        <w:ind w:left="2268" w:hanging="1134"/>
        <w:rPr>
          <w:lang w:val="en-US"/>
        </w:rPr>
      </w:pPr>
      <w:r w:rsidRPr="00BA7ED3">
        <w:rPr>
          <w:lang w:val="en-US"/>
        </w:rPr>
        <w:tab/>
        <w:t>(a)</w:t>
      </w:r>
      <w:r w:rsidRPr="00BA7ED3">
        <w:rPr>
          <w:lang w:val="en-US"/>
        </w:rPr>
        <w:tab/>
      </w:r>
      <w:r>
        <w:rPr>
          <w:lang w:val="en-US"/>
        </w:rPr>
        <w:t>W</w:t>
      </w:r>
      <w:r w:rsidRPr="00BA7ED3">
        <w:rPr>
          <w:lang w:val="en-US"/>
        </w:rPr>
        <w:t xml:space="preserve">hen the vehicle is not able to run at 65 per cent of the maximum </w:t>
      </w:r>
      <w:r>
        <w:rPr>
          <w:lang w:val="en-US"/>
        </w:rPr>
        <w:tab/>
        <w:t>thirty minutes speed;</w:t>
      </w:r>
      <w:r w:rsidRPr="00BA7ED3">
        <w:rPr>
          <w:lang w:val="en-US"/>
        </w:rPr>
        <w:t xml:space="preserve"> or </w:t>
      </w:r>
    </w:p>
    <w:p w14:paraId="4583CADE" w14:textId="77777777" w:rsidR="00E81D9F" w:rsidRPr="00BA7ED3" w:rsidRDefault="00E81D9F" w:rsidP="00E81D9F">
      <w:pPr>
        <w:pStyle w:val="SingleTxtG"/>
        <w:tabs>
          <w:tab w:val="left" w:pos="2835"/>
        </w:tabs>
        <w:ind w:left="2268" w:hanging="1134"/>
        <w:rPr>
          <w:lang w:val="en-US"/>
        </w:rPr>
      </w:pPr>
      <w:r w:rsidRPr="00BA7ED3">
        <w:rPr>
          <w:lang w:val="en-US"/>
        </w:rPr>
        <w:tab/>
        <w:t>(b)</w:t>
      </w:r>
      <w:r w:rsidRPr="00BA7ED3">
        <w:rPr>
          <w:lang w:val="en-US"/>
        </w:rPr>
        <w:tab/>
      </w:r>
      <w:r>
        <w:rPr>
          <w:lang w:val="en-US"/>
        </w:rPr>
        <w:t>W</w:t>
      </w:r>
      <w:r w:rsidRPr="00BA7ED3">
        <w:rPr>
          <w:lang w:val="en-US"/>
        </w:rPr>
        <w:t xml:space="preserve">hen an indication to </w:t>
      </w:r>
      <w:proofErr w:type="gramStart"/>
      <w:r w:rsidRPr="00BA7ED3">
        <w:rPr>
          <w:lang w:val="en-US"/>
        </w:rPr>
        <w:t>stop</w:t>
      </w:r>
      <w:proofErr w:type="gramEnd"/>
      <w:r w:rsidRPr="00BA7ED3">
        <w:rPr>
          <w:lang w:val="en-US"/>
        </w:rPr>
        <w:t xml:space="preserve"> the vehicle is given to the driver by the </w:t>
      </w:r>
      <w:r>
        <w:rPr>
          <w:lang w:val="en-US"/>
        </w:rPr>
        <w:tab/>
      </w:r>
      <w:r w:rsidRPr="00BA7ED3">
        <w:rPr>
          <w:lang w:val="en-US"/>
        </w:rPr>
        <w:t>st</w:t>
      </w:r>
      <w:r>
        <w:rPr>
          <w:lang w:val="en-US"/>
        </w:rPr>
        <w:t>andard on-board instrumentation;</w:t>
      </w:r>
      <w:r w:rsidRPr="00BA7ED3">
        <w:rPr>
          <w:lang w:val="en-US"/>
        </w:rPr>
        <w:t xml:space="preserve"> or </w:t>
      </w:r>
    </w:p>
    <w:p w14:paraId="4583CADF" w14:textId="77777777" w:rsidR="00E81D9F" w:rsidRPr="00BA7ED3" w:rsidRDefault="00E81D9F" w:rsidP="00E81D9F">
      <w:pPr>
        <w:pStyle w:val="SingleTxtG"/>
        <w:ind w:left="2268" w:hanging="1134"/>
        <w:rPr>
          <w:lang w:val="en-US"/>
        </w:rPr>
      </w:pPr>
      <w:r w:rsidRPr="00BA7ED3">
        <w:rPr>
          <w:lang w:val="en-US"/>
        </w:rPr>
        <w:tab/>
        <w:t>(c)</w:t>
      </w:r>
      <w:r w:rsidRPr="00BA7ED3">
        <w:rPr>
          <w:lang w:val="en-US"/>
        </w:rPr>
        <w:tab/>
      </w:r>
      <w:r>
        <w:rPr>
          <w:lang w:val="en-US"/>
        </w:rPr>
        <w:t>A</w:t>
      </w:r>
      <w:r w:rsidRPr="00BA7ED3">
        <w:rPr>
          <w:lang w:val="en-US"/>
        </w:rPr>
        <w:t>fter covering the distance of 100 km.</w:t>
      </w:r>
    </w:p>
    <w:p w14:paraId="4583CAE0" w14:textId="77777777" w:rsidR="00E81D9F" w:rsidRPr="00910CE5" w:rsidRDefault="00E81D9F" w:rsidP="00E81D9F">
      <w:pPr>
        <w:pStyle w:val="SingleTxtG"/>
        <w:ind w:left="2268" w:hanging="1134"/>
      </w:pPr>
      <w:r w:rsidRPr="00910CE5">
        <w:tab/>
      </w:r>
      <w:r>
        <w:tab/>
      </w:r>
      <w:r w:rsidRPr="00910CE5">
        <w:t>If the vehicle is not equipped with a pure electric mode, the electrical energy/power storage device discharge shall be conducted with the vehicle driving (on the test track, on a chassis dynamometer, etc.):</w:t>
      </w:r>
    </w:p>
    <w:p w14:paraId="4583CAE1" w14:textId="77777777" w:rsidR="00E81D9F" w:rsidRPr="00910CE5" w:rsidRDefault="00E81D9F" w:rsidP="00E81D9F">
      <w:pPr>
        <w:pStyle w:val="SingleTxtG"/>
        <w:tabs>
          <w:tab w:val="left" w:pos="2835"/>
        </w:tabs>
        <w:ind w:left="2268" w:hanging="1134"/>
      </w:pPr>
      <w:r w:rsidRPr="00910CE5">
        <w:tab/>
      </w:r>
      <w:r>
        <w:t>(a)</w:t>
      </w:r>
      <w:r>
        <w:tab/>
        <w:t>A</w:t>
      </w:r>
      <w:r w:rsidRPr="00910CE5">
        <w:t xml:space="preserve">t a steady speed of 50 km/h until the fuel consuming engine </w:t>
      </w:r>
      <w:r>
        <w:t xml:space="preserve">of the </w:t>
      </w:r>
      <w:r>
        <w:tab/>
        <w:t>HEV starts up;</w:t>
      </w:r>
      <w:r w:rsidRPr="00910CE5">
        <w:t xml:space="preserve"> or</w:t>
      </w:r>
    </w:p>
    <w:p w14:paraId="4583CAE2" w14:textId="77777777" w:rsidR="00E81D9F" w:rsidRPr="00910CE5" w:rsidRDefault="00E81D9F" w:rsidP="00E81D9F">
      <w:pPr>
        <w:pStyle w:val="SingleTxtG"/>
        <w:tabs>
          <w:tab w:val="left" w:pos="2835"/>
        </w:tabs>
        <w:ind w:left="2268" w:hanging="1134"/>
      </w:pPr>
      <w:r w:rsidRPr="00910CE5">
        <w:tab/>
      </w:r>
      <w:r>
        <w:t>(b)</w:t>
      </w:r>
      <w:r>
        <w:tab/>
        <w:t>I</w:t>
      </w:r>
      <w:r w:rsidRPr="00910CE5">
        <w:t xml:space="preserve">f a vehicle cannot reach a steady speed of 50 km/h without starting </w:t>
      </w:r>
      <w:r>
        <w:tab/>
      </w:r>
      <w:r w:rsidRPr="00910CE5">
        <w:t xml:space="preserve">up the fuel consuming engine, the speed shall be reduced until the </w:t>
      </w:r>
      <w:r>
        <w:tab/>
      </w:r>
      <w:r w:rsidRPr="00910CE5">
        <w:t xml:space="preserve">vehicle can run a lower steady speed where the fuel consuming </w:t>
      </w:r>
      <w:r>
        <w:lastRenderedPageBreak/>
        <w:tab/>
      </w:r>
      <w:r w:rsidRPr="00910CE5">
        <w:t xml:space="preserve">engine does not start up for a defined time/distance (to be specified </w:t>
      </w:r>
      <w:r>
        <w:tab/>
      </w:r>
      <w:r w:rsidRPr="00910CE5">
        <w:t>between technical service and manufacturer)</w:t>
      </w:r>
      <w:r>
        <w:t>;</w:t>
      </w:r>
      <w:r w:rsidRPr="00910CE5">
        <w:t xml:space="preserve"> or</w:t>
      </w:r>
    </w:p>
    <w:p w14:paraId="4583CAE3" w14:textId="77777777" w:rsidR="00E81D9F" w:rsidRPr="00910CE5" w:rsidRDefault="00E81D9F" w:rsidP="00E81D9F">
      <w:pPr>
        <w:pStyle w:val="SingleTxtG"/>
        <w:ind w:left="2268" w:hanging="1134"/>
      </w:pPr>
      <w:r w:rsidRPr="00910CE5">
        <w:tab/>
      </w:r>
      <w:r>
        <w:tab/>
        <w:t>(c)</w:t>
      </w:r>
      <w:r>
        <w:tab/>
        <w:t>W</w:t>
      </w:r>
      <w:r w:rsidRPr="00910CE5">
        <w:t>ith manufacturer's recommendation.</w:t>
      </w:r>
    </w:p>
    <w:p w14:paraId="4583CAE4" w14:textId="77777777" w:rsidR="00E81D9F" w:rsidRDefault="00E81D9F" w:rsidP="00E81D9F">
      <w:pPr>
        <w:pStyle w:val="SingleTxtG"/>
        <w:ind w:left="2268" w:hanging="1134"/>
        <w:rPr>
          <w:lang w:val="en-US"/>
        </w:rPr>
      </w:pPr>
      <w:r w:rsidRPr="00BA7ED3">
        <w:rPr>
          <w:lang w:val="en-US"/>
        </w:rPr>
        <w:tab/>
      </w:r>
      <w:r>
        <w:rPr>
          <w:lang w:val="en-US"/>
        </w:rPr>
        <w:tab/>
      </w:r>
      <w:r w:rsidRPr="00BA7ED3">
        <w:rPr>
          <w:lang w:val="en-US"/>
        </w:rPr>
        <w:t>The engine shall be stopped within 10 seconds of it being automatically started.</w:t>
      </w:r>
    </w:p>
    <w:p w14:paraId="4583CAE5" w14:textId="77777777" w:rsidR="00E81D9F" w:rsidRPr="00BA7ED3" w:rsidRDefault="00E81D9F" w:rsidP="00E81D9F">
      <w:pPr>
        <w:pStyle w:val="SingleTxtG"/>
        <w:ind w:left="2268" w:hanging="1134"/>
        <w:rPr>
          <w:lang w:val="en-US"/>
        </w:rPr>
      </w:pPr>
      <w:r w:rsidRPr="00BA7ED3">
        <w:rPr>
          <w:lang w:val="en-US"/>
        </w:rPr>
        <w:t>6.2.2.</w:t>
      </w:r>
      <w:r w:rsidRPr="00BA7ED3">
        <w:rPr>
          <w:lang w:val="en-US"/>
        </w:rPr>
        <w:tab/>
      </w:r>
      <w:r w:rsidRPr="00BA7ED3">
        <w:rPr>
          <w:lang w:val="en-US"/>
        </w:rPr>
        <w:tab/>
        <w:t>For NOVC vehicles:</w:t>
      </w:r>
    </w:p>
    <w:p w14:paraId="4583CAE6" w14:textId="77777777" w:rsidR="00E81D9F" w:rsidRPr="00910CE5" w:rsidRDefault="00E81D9F" w:rsidP="00E81D9F">
      <w:pPr>
        <w:pStyle w:val="SingleTxtG"/>
        <w:ind w:left="2268" w:hanging="1134"/>
        <w:rPr>
          <w:lang w:val="en-US"/>
        </w:rPr>
      </w:pPr>
      <w:r w:rsidRPr="00910CE5">
        <w:rPr>
          <w:lang w:val="en-US"/>
        </w:rPr>
        <w:t>6.2.2.1.</w:t>
      </w:r>
      <w:r w:rsidRPr="00910CE5">
        <w:rPr>
          <w:lang w:val="en-US"/>
        </w:rPr>
        <w:tab/>
      </w:r>
      <w:r w:rsidRPr="00910CE5">
        <w:rPr>
          <w:i/>
          <w:lang w:val="en-US"/>
        </w:rPr>
        <w:tab/>
        <w:t>NOVC vehicles without an operating mode switch</w:t>
      </w:r>
      <w:r w:rsidRPr="00910CE5">
        <w:rPr>
          <w:lang w:val="en-US"/>
        </w:rPr>
        <w:t>: the procedure shall start with a preconditioning of at least two consecutive complete driving cycles (one Part One and one Part Two) without soak.</w:t>
      </w:r>
    </w:p>
    <w:p w14:paraId="4583CAE7" w14:textId="77777777" w:rsidR="00E81D9F" w:rsidRPr="00910CE5" w:rsidRDefault="00E81D9F" w:rsidP="00E81D9F">
      <w:pPr>
        <w:pStyle w:val="SingleTxtG"/>
        <w:ind w:left="2268" w:hanging="1134"/>
        <w:rPr>
          <w:lang w:val="en-US"/>
        </w:rPr>
      </w:pPr>
      <w:r w:rsidRPr="00910CE5">
        <w:rPr>
          <w:lang w:val="en-US"/>
        </w:rPr>
        <w:t>6.2.2.2.</w:t>
      </w:r>
      <w:r w:rsidRPr="00910CE5">
        <w:rPr>
          <w:lang w:val="en-US"/>
        </w:rPr>
        <w:tab/>
      </w:r>
      <w:r w:rsidRPr="00910CE5">
        <w:rPr>
          <w:lang w:val="en-US"/>
        </w:rPr>
        <w:tab/>
      </w:r>
      <w:r w:rsidRPr="00910CE5">
        <w:rPr>
          <w:i/>
          <w:lang w:val="en-US"/>
        </w:rPr>
        <w:t>NOVC vehicles with an operating mode switch</w:t>
      </w:r>
      <w:r w:rsidRPr="00910CE5">
        <w:rPr>
          <w:lang w:val="en-US"/>
        </w:rPr>
        <w:t>: the procedure shall start with a preconditioning of at least two consecutive complete driving cycles (one Part One and one Part Two) without soak, performed with the vehicle running in hybrid mode. If several hybrid modes are available, the test shall be carried out in the mode which is automatically set after turn on of the ignition key (normal mode).</w:t>
      </w:r>
    </w:p>
    <w:p w14:paraId="4583CAE8" w14:textId="77777777" w:rsidR="00E81D9F" w:rsidRPr="00910CE5" w:rsidRDefault="00E81D9F" w:rsidP="00E81D9F">
      <w:pPr>
        <w:pStyle w:val="SingleTxtG"/>
        <w:ind w:left="2268" w:hanging="1134"/>
        <w:rPr>
          <w:lang w:val="en-US"/>
        </w:rPr>
      </w:pPr>
      <w:r w:rsidRPr="00910CE5">
        <w:rPr>
          <w:lang w:val="en-US"/>
        </w:rPr>
        <w:t>6.3.</w:t>
      </w:r>
      <w:r w:rsidRPr="00910CE5">
        <w:rPr>
          <w:lang w:val="en-US"/>
        </w:rPr>
        <w:tab/>
      </w:r>
      <w:r w:rsidRPr="00910CE5">
        <w:rPr>
          <w:lang w:val="en-US"/>
        </w:rPr>
        <w:tab/>
        <w:t>The preconditioning drive and the dynamometer test shall be carried out according to paragraphs 5.2. and 5.4. of Annex 7:</w:t>
      </w:r>
    </w:p>
    <w:p w14:paraId="4583CAE9" w14:textId="77777777" w:rsidR="00E81D9F" w:rsidRPr="00910CE5" w:rsidRDefault="00E81D9F" w:rsidP="00E81D9F">
      <w:pPr>
        <w:pStyle w:val="SingleTxtG"/>
        <w:ind w:left="2268" w:hanging="1134"/>
        <w:rPr>
          <w:lang w:val="en-US"/>
        </w:rPr>
      </w:pPr>
      <w:r w:rsidRPr="00910CE5">
        <w:rPr>
          <w:lang w:val="en-US"/>
        </w:rPr>
        <w:t>6.3.1.</w:t>
      </w:r>
      <w:r w:rsidRPr="00910CE5">
        <w:rPr>
          <w:lang w:val="en-US"/>
        </w:rPr>
        <w:tab/>
      </w:r>
      <w:r w:rsidRPr="00910CE5">
        <w:rPr>
          <w:i/>
          <w:lang w:val="en-US"/>
        </w:rPr>
        <w:t>For OVC vehicles</w:t>
      </w:r>
      <w:r w:rsidRPr="00910CE5">
        <w:rPr>
          <w:lang w:val="en-US"/>
        </w:rPr>
        <w:t>: under the same conditions as specified by condition B of the Type I test (paragraphs 3.1.3. and 3.2.3.).</w:t>
      </w:r>
    </w:p>
    <w:p w14:paraId="4583CAEA" w14:textId="77777777" w:rsidR="00E81D9F" w:rsidRPr="00910CE5" w:rsidRDefault="00E81D9F" w:rsidP="00E81D9F">
      <w:pPr>
        <w:pStyle w:val="SingleTxtG"/>
        <w:ind w:left="2268" w:hanging="1134"/>
        <w:rPr>
          <w:lang w:val="en-US"/>
        </w:rPr>
      </w:pPr>
      <w:r w:rsidRPr="00910CE5">
        <w:rPr>
          <w:lang w:val="en-US"/>
        </w:rPr>
        <w:t>6.3.2.</w:t>
      </w:r>
      <w:r w:rsidRPr="00910CE5">
        <w:rPr>
          <w:lang w:val="en-US"/>
        </w:rPr>
        <w:tab/>
      </w:r>
      <w:r w:rsidRPr="00910CE5">
        <w:rPr>
          <w:lang w:val="en-US"/>
        </w:rPr>
        <w:tab/>
      </w:r>
      <w:r w:rsidRPr="00910CE5">
        <w:rPr>
          <w:i/>
          <w:lang w:val="en-US"/>
        </w:rPr>
        <w:t>For NOVC vehicles</w:t>
      </w:r>
      <w:r w:rsidRPr="00910CE5">
        <w:rPr>
          <w:lang w:val="en-US"/>
        </w:rPr>
        <w:t>: under the same conditions as in the Type I test.</w:t>
      </w:r>
    </w:p>
    <w:p w14:paraId="4583CAEB" w14:textId="77777777" w:rsidR="00E81D9F" w:rsidRPr="00910CE5" w:rsidRDefault="00E81D9F" w:rsidP="00E81D9F">
      <w:pPr>
        <w:pStyle w:val="SingleTxtG"/>
        <w:ind w:left="2268" w:hanging="1134"/>
        <w:rPr>
          <w:smallCaps/>
          <w:lang w:val="en-US"/>
        </w:rPr>
      </w:pPr>
      <w:r w:rsidRPr="00910CE5">
        <w:rPr>
          <w:lang w:val="en-IE"/>
        </w:rPr>
        <w:t>7.</w:t>
      </w:r>
      <w:r w:rsidRPr="00910CE5">
        <w:rPr>
          <w:lang w:val="en-IE"/>
        </w:rPr>
        <w:tab/>
      </w:r>
      <w:r>
        <w:rPr>
          <w:lang w:val="en-IE"/>
        </w:rPr>
        <w:tab/>
      </w:r>
      <w:r w:rsidRPr="00910CE5">
        <w:rPr>
          <w:lang w:val="en-IE"/>
        </w:rPr>
        <w:t>T</w:t>
      </w:r>
      <w:r>
        <w:rPr>
          <w:lang w:val="en-IE"/>
        </w:rPr>
        <w:t>ype </w:t>
      </w:r>
      <w:r w:rsidRPr="00910CE5">
        <w:rPr>
          <w:lang w:val="en-IE"/>
        </w:rPr>
        <w:t>V T</w:t>
      </w:r>
      <w:r>
        <w:rPr>
          <w:lang w:val="en-IE"/>
        </w:rPr>
        <w:t>est methods</w:t>
      </w:r>
    </w:p>
    <w:p w14:paraId="4583CAEC" w14:textId="77777777" w:rsidR="00E81D9F" w:rsidRPr="00910CE5" w:rsidRDefault="00E81D9F" w:rsidP="00E81D9F">
      <w:pPr>
        <w:pStyle w:val="SingleTxtG"/>
        <w:ind w:left="2268" w:hanging="1134"/>
        <w:rPr>
          <w:lang w:val="en-US"/>
        </w:rPr>
      </w:pPr>
      <w:r w:rsidRPr="00910CE5">
        <w:rPr>
          <w:lang w:val="en-US"/>
        </w:rPr>
        <w:t>7.1.</w:t>
      </w:r>
      <w:r w:rsidRPr="00910CE5">
        <w:rPr>
          <w:lang w:val="en-US"/>
        </w:rPr>
        <w:tab/>
      </w:r>
      <w:r w:rsidRPr="00910CE5">
        <w:rPr>
          <w:lang w:val="en-US"/>
        </w:rPr>
        <w:tab/>
        <w:t>The vehicles shall be tested according to Annex 9.</w:t>
      </w:r>
    </w:p>
    <w:p w14:paraId="4583CAED" w14:textId="77777777" w:rsidR="00E81D9F" w:rsidRPr="00910CE5" w:rsidRDefault="00E81D9F" w:rsidP="00E81D9F">
      <w:pPr>
        <w:pStyle w:val="SingleTxtG"/>
        <w:ind w:left="2268" w:hanging="1134"/>
        <w:rPr>
          <w:lang w:val="en-US"/>
        </w:rPr>
      </w:pPr>
      <w:r w:rsidRPr="00910CE5">
        <w:rPr>
          <w:lang w:val="en-US"/>
        </w:rPr>
        <w:t>7.2.</w:t>
      </w:r>
      <w:r w:rsidRPr="00910CE5">
        <w:rPr>
          <w:lang w:val="en-US"/>
        </w:rPr>
        <w:tab/>
      </w:r>
      <w:r w:rsidRPr="00910CE5">
        <w:rPr>
          <w:lang w:val="en-US"/>
        </w:rPr>
        <w:tab/>
        <w:t>For OVC vehicles:</w:t>
      </w:r>
    </w:p>
    <w:p w14:paraId="4583CAEE" w14:textId="77777777" w:rsidR="00E81D9F" w:rsidRPr="00910CE5" w:rsidRDefault="00E81D9F" w:rsidP="00E81D9F">
      <w:pPr>
        <w:pStyle w:val="SingleTxtG"/>
        <w:ind w:left="2268" w:hanging="1134"/>
        <w:rPr>
          <w:lang w:val="en-US"/>
        </w:rPr>
      </w:pPr>
      <w:r w:rsidRPr="00910CE5">
        <w:rPr>
          <w:lang w:val="en-US"/>
        </w:rPr>
        <w:tab/>
      </w:r>
      <w:r>
        <w:rPr>
          <w:lang w:val="en-US"/>
        </w:rPr>
        <w:tab/>
      </w:r>
      <w:r w:rsidRPr="00910CE5">
        <w:rPr>
          <w:lang w:val="en-US"/>
        </w:rPr>
        <w:t>It is allowed to charge the electrical energy/power storage device twice a day during mileage accumulation.</w:t>
      </w:r>
    </w:p>
    <w:p w14:paraId="4583CAEF" w14:textId="77777777" w:rsidR="00E81D9F" w:rsidRPr="00910CE5" w:rsidRDefault="00E81D9F" w:rsidP="00E81D9F">
      <w:pPr>
        <w:pStyle w:val="SingleTxtG"/>
        <w:ind w:left="2268" w:hanging="1134"/>
        <w:rPr>
          <w:lang w:val="en-US"/>
        </w:rPr>
      </w:pPr>
      <w:r w:rsidRPr="00910CE5">
        <w:rPr>
          <w:lang w:val="en-US"/>
        </w:rPr>
        <w:tab/>
      </w:r>
      <w:r>
        <w:rPr>
          <w:lang w:val="en-US"/>
        </w:rPr>
        <w:tab/>
      </w:r>
      <w:r w:rsidRPr="00910CE5">
        <w:rPr>
          <w:lang w:val="en-US"/>
        </w:rPr>
        <w:t>For OVC vehicles with an operating mode switch, mileage accumulation should be driven in the mode which is automatically set after turn on of the ignition key (normal mode).</w:t>
      </w:r>
    </w:p>
    <w:p w14:paraId="4583CAF0" w14:textId="77777777" w:rsidR="00E81D9F" w:rsidRPr="00910CE5" w:rsidRDefault="00E81D9F" w:rsidP="00E81D9F">
      <w:pPr>
        <w:pStyle w:val="SingleTxtG"/>
        <w:ind w:left="2268" w:hanging="1134"/>
        <w:rPr>
          <w:lang w:val="en-US"/>
        </w:rPr>
      </w:pPr>
      <w:r w:rsidRPr="00910CE5">
        <w:rPr>
          <w:lang w:val="en-US"/>
        </w:rPr>
        <w:tab/>
      </w:r>
      <w:r>
        <w:rPr>
          <w:lang w:val="en-US"/>
        </w:rPr>
        <w:tab/>
      </w:r>
      <w:r w:rsidRPr="00910CE5">
        <w:rPr>
          <w:lang w:val="en-US"/>
        </w:rPr>
        <w:t xml:space="preserve">During the mileage accumulation a change into another hybrid mode is allowed if </w:t>
      </w:r>
      <w:proofErr w:type="gramStart"/>
      <w:r w:rsidRPr="00910CE5">
        <w:rPr>
          <w:lang w:val="en-US"/>
        </w:rPr>
        <w:t>necessary</w:t>
      </w:r>
      <w:proofErr w:type="gramEnd"/>
      <w:r w:rsidRPr="00910CE5">
        <w:rPr>
          <w:lang w:val="en-US"/>
        </w:rPr>
        <w:t xml:space="preserve"> in order to continue the mileage accum</w:t>
      </w:r>
      <w:r>
        <w:rPr>
          <w:lang w:val="en-US"/>
        </w:rPr>
        <w:t>ulation after agreement of the Technical S</w:t>
      </w:r>
      <w:r w:rsidRPr="00910CE5">
        <w:rPr>
          <w:lang w:val="en-US"/>
        </w:rPr>
        <w:t>ervice.</w:t>
      </w:r>
    </w:p>
    <w:p w14:paraId="4583CAF1" w14:textId="77777777" w:rsidR="00E81D9F" w:rsidRPr="00910CE5" w:rsidRDefault="00E81D9F" w:rsidP="00E81D9F">
      <w:pPr>
        <w:pStyle w:val="SingleTxtG"/>
        <w:ind w:left="2268" w:hanging="1134"/>
        <w:rPr>
          <w:lang w:val="en-US"/>
        </w:rPr>
      </w:pPr>
      <w:r w:rsidRPr="00910CE5">
        <w:rPr>
          <w:lang w:val="en-US"/>
        </w:rPr>
        <w:tab/>
      </w:r>
      <w:r>
        <w:rPr>
          <w:lang w:val="en-US"/>
        </w:rPr>
        <w:tab/>
      </w:r>
      <w:r w:rsidRPr="00910CE5">
        <w:rPr>
          <w:lang w:val="en-US"/>
        </w:rPr>
        <w:t>The measurements of emissions of pollutants shall be carried out under the same conditions as specified by condition B of the Type I test (paragraphs 3.1.3. and 3.2.3.).</w:t>
      </w:r>
    </w:p>
    <w:p w14:paraId="4583CAF2" w14:textId="77777777" w:rsidR="00E81D9F" w:rsidRPr="00910CE5" w:rsidRDefault="00E81D9F" w:rsidP="00E81D9F">
      <w:pPr>
        <w:pStyle w:val="SingleTxtG"/>
        <w:ind w:left="2268" w:hanging="1134"/>
        <w:rPr>
          <w:lang w:val="en-US"/>
        </w:rPr>
      </w:pPr>
      <w:r w:rsidRPr="00910CE5">
        <w:rPr>
          <w:lang w:val="en-US"/>
        </w:rPr>
        <w:t>7.3.</w:t>
      </w:r>
      <w:r w:rsidRPr="00910CE5">
        <w:rPr>
          <w:lang w:val="en-US"/>
        </w:rPr>
        <w:tab/>
        <w:t>For NOVC vehicles:</w:t>
      </w:r>
    </w:p>
    <w:p w14:paraId="4583CAF3" w14:textId="77777777" w:rsidR="00E81D9F" w:rsidRPr="00910CE5" w:rsidRDefault="00E81D9F" w:rsidP="00E81D9F">
      <w:pPr>
        <w:pStyle w:val="SingleTxtG"/>
        <w:ind w:left="2268" w:hanging="1134"/>
        <w:rPr>
          <w:lang w:val="en-US"/>
        </w:rPr>
      </w:pPr>
      <w:r w:rsidRPr="00910CE5">
        <w:rPr>
          <w:lang w:val="en-US"/>
        </w:rPr>
        <w:tab/>
      </w:r>
      <w:r>
        <w:rPr>
          <w:lang w:val="en-US"/>
        </w:rPr>
        <w:tab/>
      </w:r>
      <w:r w:rsidRPr="00910CE5">
        <w:rPr>
          <w:lang w:val="en-US"/>
        </w:rPr>
        <w:t>For NOVC vehicles with an operating mode switch, mileage accumulation shall be driven in the mode which is automatically set after turn on of the ignition key (normal mode).</w:t>
      </w:r>
    </w:p>
    <w:p w14:paraId="4583CAF4" w14:textId="77777777" w:rsidR="00E81D9F" w:rsidRPr="00910CE5" w:rsidRDefault="00E81D9F" w:rsidP="00E81D9F">
      <w:pPr>
        <w:pStyle w:val="SingleTxtG"/>
        <w:ind w:left="2268" w:hanging="1134"/>
        <w:rPr>
          <w:lang w:val="en-US"/>
        </w:rPr>
      </w:pPr>
      <w:r w:rsidRPr="00910CE5">
        <w:rPr>
          <w:lang w:val="en-US"/>
        </w:rPr>
        <w:tab/>
      </w:r>
      <w:r>
        <w:rPr>
          <w:lang w:val="en-US"/>
        </w:rPr>
        <w:tab/>
      </w:r>
      <w:r w:rsidRPr="00910CE5">
        <w:rPr>
          <w:lang w:val="en-US"/>
        </w:rPr>
        <w:t>The measurements of emissions of pollutants shall be carried out in the same conditions as in the Type I test.</w:t>
      </w:r>
    </w:p>
    <w:p w14:paraId="4583CAF5" w14:textId="77777777" w:rsidR="00E81D9F" w:rsidRPr="00910CE5" w:rsidRDefault="00E81D9F" w:rsidP="00E81D9F">
      <w:pPr>
        <w:pStyle w:val="SingleTxtG"/>
        <w:ind w:left="2268" w:hanging="1134"/>
        <w:rPr>
          <w:smallCaps/>
          <w:u w:val="single"/>
          <w:lang w:val="en-US"/>
        </w:rPr>
      </w:pPr>
      <w:r w:rsidRPr="00910CE5">
        <w:rPr>
          <w:lang w:val="en-IE"/>
        </w:rPr>
        <w:t>8.</w:t>
      </w:r>
      <w:r w:rsidRPr="00910CE5">
        <w:rPr>
          <w:lang w:val="en-IE"/>
        </w:rPr>
        <w:tab/>
      </w:r>
      <w:r>
        <w:rPr>
          <w:lang w:val="en-IE"/>
        </w:rPr>
        <w:tab/>
      </w:r>
      <w:r w:rsidRPr="00910CE5">
        <w:rPr>
          <w:lang w:val="en-IE"/>
        </w:rPr>
        <w:t>T</w:t>
      </w:r>
      <w:r>
        <w:rPr>
          <w:lang w:val="en-IE"/>
        </w:rPr>
        <w:t>ype VI Test methods</w:t>
      </w:r>
    </w:p>
    <w:p w14:paraId="4583CAF6" w14:textId="77777777" w:rsidR="00E81D9F" w:rsidRPr="00910CE5" w:rsidRDefault="00E81D9F" w:rsidP="00E81D9F">
      <w:pPr>
        <w:pStyle w:val="SingleTxtG"/>
        <w:ind w:left="2268" w:hanging="1134"/>
        <w:rPr>
          <w:lang w:val="en-US"/>
        </w:rPr>
      </w:pPr>
      <w:r w:rsidRPr="00910CE5">
        <w:rPr>
          <w:lang w:val="en-US"/>
        </w:rPr>
        <w:t>8.1.</w:t>
      </w:r>
      <w:r w:rsidRPr="00910CE5">
        <w:rPr>
          <w:lang w:val="en-US"/>
        </w:rPr>
        <w:tab/>
      </w:r>
      <w:r w:rsidRPr="00910CE5">
        <w:rPr>
          <w:lang w:val="en-US"/>
        </w:rPr>
        <w:tab/>
        <w:t>The vehicles shall be tested according to Annex 8.</w:t>
      </w:r>
    </w:p>
    <w:p w14:paraId="4583CAF7" w14:textId="77777777" w:rsidR="00E81D9F" w:rsidRPr="00DC0EAA" w:rsidRDefault="00E81D9F" w:rsidP="00E81D9F">
      <w:pPr>
        <w:pStyle w:val="SingleTxtG"/>
        <w:ind w:left="2268" w:hanging="1134"/>
        <w:rPr>
          <w:lang w:val="en-US"/>
        </w:rPr>
      </w:pPr>
      <w:r w:rsidRPr="00DC0EAA">
        <w:rPr>
          <w:lang w:val="en-US"/>
        </w:rPr>
        <w:t>8.2.</w:t>
      </w:r>
      <w:r w:rsidRPr="00DC0EAA">
        <w:rPr>
          <w:lang w:val="en-US"/>
        </w:rPr>
        <w:tab/>
      </w:r>
      <w:r w:rsidRPr="00DC0EAA">
        <w:rPr>
          <w:lang w:val="en-US"/>
        </w:rPr>
        <w:tab/>
        <w:t>For OVC vehicles, the measurements of emissions of pollutants shall be carried out under the same conditions as specified for condition B of the Type I test (paragraphs 3.1.3. and 3.2.3.).</w:t>
      </w:r>
    </w:p>
    <w:p w14:paraId="4583CAF8" w14:textId="77777777" w:rsidR="00E81D9F" w:rsidRPr="00DC0EAA" w:rsidRDefault="00E81D9F" w:rsidP="00E81D9F">
      <w:pPr>
        <w:pStyle w:val="SingleTxtG"/>
        <w:ind w:left="2268" w:hanging="1134"/>
        <w:rPr>
          <w:lang w:val="en-US"/>
        </w:rPr>
      </w:pPr>
      <w:r w:rsidRPr="00DC0EAA">
        <w:rPr>
          <w:lang w:val="en-US"/>
        </w:rPr>
        <w:lastRenderedPageBreak/>
        <w:t>8.3.</w:t>
      </w:r>
      <w:r w:rsidRPr="00DC0EAA">
        <w:rPr>
          <w:lang w:val="en-US"/>
        </w:rPr>
        <w:tab/>
      </w:r>
      <w:r w:rsidRPr="00DC0EAA">
        <w:rPr>
          <w:lang w:val="en-US"/>
        </w:rPr>
        <w:tab/>
        <w:t>For NOVC vehicles, the measurements of emissions of pollutants shall be carried out under the same conditions as in the Type I test.</w:t>
      </w:r>
    </w:p>
    <w:p w14:paraId="4583CAF9" w14:textId="77777777" w:rsidR="00E81D9F" w:rsidRPr="00DC0EAA" w:rsidRDefault="00E81D9F" w:rsidP="00E81D9F">
      <w:pPr>
        <w:pStyle w:val="SingleTxtG"/>
        <w:ind w:left="2268" w:hanging="1134"/>
        <w:rPr>
          <w:lang w:val="en-US"/>
        </w:rPr>
      </w:pPr>
      <w:r w:rsidRPr="00DC0EAA">
        <w:rPr>
          <w:lang w:val="en-IE"/>
        </w:rPr>
        <w:t>9.</w:t>
      </w:r>
      <w:r w:rsidRPr="00DC0EAA">
        <w:rPr>
          <w:lang w:val="en-IE"/>
        </w:rPr>
        <w:tab/>
      </w:r>
      <w:r w:rsidRPr="00DC0EAA">
        <w:rPr>
          <w:lang w:val="en-IE"/>
        </w:rPr>
        <w:tab/>
        <w:t>O</w:t>
      </w:r>
      <w:r>
        <w:rPr>
          <w:lang w:val="en-IE"/>
        </w:rPr>
        <w:t>n board diagnostics (OBD) Test methods</w:t>
      </w:r>
    </w:p>
    <w:p w14:paraId="4583CAFA" w14:textId="77777777" w:rsidR="00E81D9F" w:rsidRPr="00DC0EAA" w:rsidRDefault="00E81D9F" w:rsidP="00E81D9F">
      <w:pPr>
        <w:pStyle w:val="SingleTxtG"/>
        <w:ind w:left="2268" w:hanging="1134"/>
        <w:rPr>
          <w:lang w:val="en-US"/>
        </w:rPr>
      </w:pPr>
      <w:r w:rsidRPr="00DC0EAA">
        <w:rPr>
          <w:lang w:val="en-US"/>
        </w:rPr>
        <w:t>9.1.</w:t>
      </w:r>
      <w:r w:rsidRPr="00DC0EAA">
        <w:rPr>
          <w:lang w:val="en-US"/>
        </w:rPr>
        <w:tab/>
      </w:r>
      <w:r w:rsidRPr="00DC0EAA">
        <w:rPr>
          <w:lang w:val="en-US"/>
        </w:rPr>
        <w:tab/>
        <w:t>The vehicles shall be tested according to Annex 11.</w:t>
      </w:r>
    </w:p>
    <w:p w14:paraId="4583CAFB" w14:textId="77777777" w:rsidR="00E81D9F" w:rsidRPr="00DC0EAA" w:rsidRDefault="00E81D9F" w:rsidP="00E81D9F">
      <w:pPr>
        <w:pStyle w:val="SingleTxtG"/>
        <w:ind w:left="2268" w:hanging="1134"/>
        <w:rPr>
          <w:lang w:val="en-US"/>
        </w:rPr>
      </w:pPr>
      <w:r w:rsidRPr="00DC0EAA">
        <w:rPr>
          <w:lang w:val="en-US"/>
        </w:rPr>
        <w:t>9.2.</w:t>
      </w:r>
      <w:r w:rsidRPr="00DC0EAA">
        <w:rPr>
          <w:lang w:val="en-US"/>
        </w:rPr>
        <w:tab/>
      </w:r>
      <w:r w:rsidRPr="00DC0EAA">
        <w:rPr>
          <w:lang w:val="en-US"/>
        </w:rPr>
        <w:tab/>
        <w:t>For OVC vehicles, the measurements of emissions of pollutants shall be carried out under the same conditions as specified for condition B of the Type I test</w:t>
      </w:r>
      <w:r w:rsidRPr="00DC0EAA">
        <w:rPr>
          <w:b/>
          <w:bCs/>
          <w:lang w:val="en-US"/>
        </w:rPr>
        <w:t xml:space="preserve"> </w:t>
      </w:r>
      <w:r w:rsidRPr="00DC0EAA">
        <w:rPr>
          <w:lang w:val="en-US"/>
        </w:rPr>
        <w:t>(paragraphs</w:t>
      </w:r>
      <w:r w:rsidRPr="00DC0EAA">
        <w:rPr>
          <w:b/>
          <w:bCs/>
          <w:lang w:val="en-US"/>
        </w:rPr>
        <w:t> </w:t>
      </w:r>
      <w:r w:rsidRPr="00DC0EAA">
        <w:rPr>
          <w:lang w:val="en-US"/>
        </w:rPr>
        <w:t>3.1.3. and 3.2.3.).</w:t>
      </w:r>
    </w:p>
    <w:p w14:paraId="4583CAFC" w14:textId="018F2AEF" w:rsidR="00E81D9F" w:rsidRPr="00980F23" w:rsidRDefault="00E81D9F" w:rsidP="00E81D9F">
      <w:pPr>
        <w:pStyle w:val="SingleTxtG"/>
      </w:pPr>
      <w:r w:rsidRPr="00F10964">
        <w:t>9.3.</w:t>
      </w:r>
      <w:r w:rsidRPr="00F10964">
        <w:tab/>
      </w:r>
      <w:r w:rsidRPr="00F10964">
        <w:tab/>
        <w:t xml:space="preserve">For NOVC vehicles, the measurements of emissions of pollutants shall be </w:t>
      </w:r>
      <w:r>
        <w:tab/>
      </w:r>
      <w:r>
        <w:tab/>
      </w:r>
      <w:r w:rsidR="001B7C29">
        <w:tab/>
      </w:r>
      <w:r w:rsidRPr="00F10964">
        <w:t>carried out under the same conditions as in the Type I test.</w:t>
      </w:r>
    </w:p>
    <w:p w14:paraId="4583CAFD" w14:textId="77777777" w:rsidR="00E81D9F" w:rsidRDefault="00E81D9F" w:rsidP="00A54226">
      <w:pPr>
        <w:spacing w:after="120"/>
        <w:ind w:left="2268" w:right="1134" w:hanging="1134"/>
        <w:jc w:val="both"/>
        <w:sectPr w:rsidR="00E81D9F" w:rsidSect="00BC6443">
          <w:headerReference w:type="even" r:id="rId446"/>
          <w:headerReference w:type="default" r:id="rId447"/>
          <w:footerReference w:type="even" r:id="rId448"/>
          <w:footerReference w:type="default" r:id="rId449"/>
          <w:headerReference w:type="first" r:id="rId450"/>
          <w:footerReference w:type="first" r:id="rId451"/>
          <w:footnotePr>
            <w:numRestart w:val="eachSect"/>
          </w:footnotePr>
          <w:pgSz w:w="11907" w:h="16840" w:code="9"/>
          <w:pgMar w:top="1701" w:right="1134" w:bottom="2268" w:left="1134" w:header="964" w:footer="1701" w:gutter="0"/>
          <w:paperSrc w:first="15"/>
          <w:cols w:space="720"/>
        </w:sectPr>
      </w:pPr>
    </w:p>
    <w:p w14:paraId="4583CAFE" w14:textId="77777777" w:rsidR="00E81D9F" w:rsidRPr="009045B3" w:rsidRDefault="00E81D9F" w:rsidP="00E81D9F">
      <w:pPr>
        <w:pStyle w:val="HChG"/>
        <w:rPr>
          <w:lang w:val="en-US"/>
        </w:rPr>
      </w:pPr>
      <w:r w:rsidRPr="009045B3">
        <w:rPr>
          <w:lang w:val="en-US"/>
        </w:rPr>
        <w:lastRenderedPageBreak/>
        <w:t>Annex 14 - Appendix 1</w:t>
      </w:r>
    </w:p>
    <w:p w14:paraId="4583CAFF" w14:textId="77777777" w:rsidR="00E81D9F" w:rsidRPr="009045B3" w:rsidRDefault="00E81D9F" w:rsidP="00E81D9F">
      <w:pPr>
        <w:pStyle w:val="HChG"/>
        <w:rPr>
          <w:lang w:val="en-US"/>
        </w:rPr>
      </w:pPr>
      <w:r>
        <w:rPr>
          <w:lang w:val="en-US"/>
        </w:rPr>
        <w:tab/>
      </w:r>
      <w:r>
        <w:rPr>
          <w:lang w:val="en-US"/>
        </w:rPr>
        <w:tab/>
      </w:r>
      <w:r w:rsidRPr="009045B3">
        <w:rPr>
          <w:lang w:val="en-US"/>
        </w:rPr>
        <w:t xml:space="preserve">Electrical energy/power storage device State </w:t>
      </w:r>
      <w:proofErr w:type="gramStart"/>
      <w:r w:rsidRPr="009045B3">
        <w:rPr>
          <w:lang w:val="en-US"/>
        </w:rPr>
        <w:t>Of</w:t>
      </w:r>
      <w:proofErr w:type="gramEnd"/>
      <w:r w:rsidRPr="009045B3">
        <w:rPr>
          <w:lang w:val="en-US"/>
        </w:rPr>
        <w:t xml:space="preserve"> Charge (S</w:t>
      </w:r>
      <w:r>
        <w:rPr>
          <w:lang w:val="en-US"/>
        </w:rPr>
        <w:t>OC) profile for OVC HEV Type I T</w:t>
      </w:r>
      <w:r w:rsidRPr="009045B3">
        <w:rPr>
          <w:lang w:val="en-US"/>
        </w:rPr>
        <w:t>est</w:t>
      </w:r>
    </w:p>
    <w:p w14:paraId="4583CB00" w14:textId="77777777" w:rsidR="00E81D9F" w:rsidRPr="00493F7F" w:rsidRDefault="00E81D9F" w:rsidP="00E81D9F">
      <w:pPr>
        <w:pStyle w:val="SingleTxtG"/>
        <w:spacing w:after="240"/>
        <w:rPr>
          <w:i/>
          <w:lang w:val="en-US"/>
        </w:rPr>
      </w:pPr>
      <w:r w:rsidRPr="00493F7F">
        <w:rPr>
          <w:i/>
          <w:lang w:val="en-US"/>
        </w:rPr>
        <w:t>Condition A of the Type I test</w:t>
      </w:r>
    </w:p>
    <w:p w14:paraId="4583CB01" w14:textId="5E0717A6" w:rsidR="00E81D9F" w:rsidRDefault="00E040E0" w:rsidP="00E81D9F">
      <w:pPr>
        <w:jc w:val="center"/>
        <w:rPr>
          <w:b/>
          <w:bCs/>
        </w:rPr>
      </w:pPr>
      <w:r w:rsidRPr="00493F7F">
        <w:rPr>
          <w:b/>
          <w:bCs/>
          <w:noProof/>
        </w:rPr>
      </w:r>
      <w:r w:rsidR="00E040E0" w:rsidRPr="00493F7F">
        <w:rPr>
          <w:b/>
          <w:bCs/>
          <w:noProof/>
        </w:rPr>
        <w:object w:dxaOrig="8289" w:dyaOrig="2497" w14:anchorId="4AB9AE88">
          <v:shape id="_x0000_i1194" type="#_x0000_t75" alt="" style="width:409.3pt;height:122.95pt;mso-width-percent:0;mso-height-percent:0;mso-width-percent:0;mso-height-percent:0" o:ole="" fillcolor="window">
            <v:imagedata r:id="rId452" o:title=""/>
          </v:shape>
          <o:OLEObject Type="Embed" ProgID="Word.Picture.8" ShapeID="_x0000_i1194" DrawAspect="Content" ObjectID="_1700046521" r:id="rId453"/>
        </w:object>
      </w:r>
    </w:p>
    <w:p w14:paraId="4583CB02" w14:textId="77777777" w:rsidR="00E81D9F" w:rsidRDefault="00E81D9F" w:rsidP="00E81D9F">
      <w:pPr>
        <w:jc w:val="both"/>
        <w:rPr>
          <w:b/>
          <w:bCs/>
        </w:rPr>
      </w:pPr>
    </w:p>
    <w:p w14:paraId="4583CB03" w14:textId="77777777" w:rsidR="00E81D9F" w:rsidRPr="00493F7F" w:rsidRDefault="00E81D9F" w:rsidP="00E81D9F">
      <w:pPr>
        <w:pStyle w:val="SingleTxtG"/>
        <w:rPr>
          <w:lang w:val="en-US"/>
        </w:rPr>
      </w:pPr>
      <w:r w:rsidRPr="00493F7F">
        <w:rPr>
          <w:lang w:val="en-US"/>
        </w:rPr>
        <w:t>Condition A:</w:t>
      </w:r>
    </w:p>
    <w:p w14:paraId="4583CB04" w14:textId="77777777" w:rsidR="00E81D9F" w:rsidRPr="00493F7F" w:rsidRDefault="00E81D9F" w:rsidP="00E81D9F">
      <w:pPr>
        <w:pStyle w:val="SingleTxtG"/>
        <w:spacing w:after="0"/>
        <w:rPr>
          <w:lang w:val="en-US"/>
        </w:rPr>
      </w:pPr>
      <w:r w:rsidRPr="00493F7F">
        <w:rPr>
          <w:lang w:val="en-US"/>
        </w:rPr>
        <w:t>(1)</w:t>
      </w:r>
      <w:r>
        <w:rPr>
          <w:lang w:val="en-US"/>
        </w:rPr>
        <w:tab/>
        <w:t>I</w:t>
      </w:r>
      <w:r w:rsidRPr="00493F7F">
        <w:rPr>
          <w:lang w:val="en-US"/>
        </w:rPr>
        <w:t>nitial electrical energy/power storage device state of charge</w:t>
      </w:r>
    </w:p>
    <w:p w14:paraId="4583CB05" w14:textId="77777777" w:rsidR="00E81D9F" w:rsidRPr="00493F7F" w:rsidRDefault="00E81D9F" w:rsidP="00E81D9F">
      <w:pPr>
        <w:pStyle w:val="SingleTxtG"/>
        <w:spacing w:after="0"/>
        <w:rPr>
          <w:lang w:val="en-US"/>
        </w:rPr>
      </w:pPr>
      <w:r>
        <w:rPr>
          <w:lang w:val="en-US"/>
        </w:rPr>
        <w:t>(2)</w:t>
      </w:r>
      <w:r>
        <w:rPr>
          <w:lang w:val="en-US"/>
        </w:rPr>
        <w:tab/>
        <w:t>D</w:t>
      </w:r>
      <w:r w:rsidRPr="00493F7F">
        <w:rPr>
          <w:lang w:val="en-US"/>
        </w:rPr>
        <w:t>ischarge according to paragraph 3.1.2.1. or 3.2.2.1.</w:t>
      </w:r>
    </w:p>
    <w:p w14:paraId="4583CB06" w14:textId="77777777" w:rsidR="00E81D9F" w:rsidRPr="00493F7F" w:rsidRDefault="00E81D9F" w:rsidP="00E81D9F">
      <w:pPr>
        <w:pStyle w:val="SingleTxtG"/>
        <w:spacing w:after="0"/>
        <w:rPr>
          <w:lang w:val="en-US"/>
        </w:rPr>
      </w:pPr>
      <w:r>
        <w:rPr>
          <w:lang w:val="en-US"/>
        </w:rPr>
        <w:t>(3)</w:t>
      </w:r>
      <w:r>
        <w:rPr>
          <w:lang w:val="en-US"/>
        </w:rPr>
        <w:tab/>
        <w:t>V</w:t>
      </w:r>
      <w:r w:rsidRPr="00493F7F">
        <w:rPr>
          <w:lang w:val="en-US"/>
        </w:rPr>
        <w:t>ehicle conditioning according to paragraph 3.1.2.2. or 3.2.2.2.</w:t>
      </w:r>
    </w:p>
    <w:p w14:paraId="4583CB07" w14:textId="195DEBB3" w:rsidR="00E81D9F" w:rsidRPr="00493F7F" w:rsidRDefault="00E81D9F" w:rsidP="00E81D9F">
      <w:pPr>
        <w:pStyle w:val="SingleTxtG"/>
        <w:spacing w:after="0"/>
        <w:rPr>
          <w:lang w:val="en-US"/>
        </w:rPr>
      </w:pPr>
      <w:r>
        <w:rPr>
          <w:lang w:val="en-US"/>
        </w:rPr>
        <w:t>(4)</w:t>
      </w:r>
      <w:r>
        <w:rPr>
          <w:lang w:val="en-US"/>
        </w:rPr>
        <w:tab/>
        <w:t>C</w:t>
      </w:r>
      <w:r w:rsidRPr="00493F7F">
        <w:rPr>
          <w:lang w:val="en-US"/>
        </w:rPr>
        <w:t xml:space="preserve">harge during soak according to paragraphs 3.1.2.3. and 3.1.2.4., or paragraphs </w:t>
      </w:r>
      <w:r w:rsidR="002132EE">
        <w:rPr>
          <w:lang w:val="en-US"/>
        </w:rPr>
        <w:tab/>
      </w:r>
      <w:r>
        <w:rPr>
          <w:lang w:val="en-US"/>
        </w:rPr>
        <w:tab/>
      </w:r>
      <w:r w:rsidRPr="00493F7F">
        <w:rPr>
          <w:lang w:val="en-US"/>
        </w:rPr>
        <w:t>3.2.2.3. and 3.2.2.4.</w:t>
      </w:r>
    </w:p>
    <w:p w14:paraId="4583CB08" w14:textId="77777777" w:rsidR="00E81D9F" w:rsidRPr="00493F7F" w:rsidRDefault="00E81D9F" w:rsidP="00E81D9F">
      <w:pPr>
        <w:pStyle w:val="SingleTxtG"/>
        <w:rPr>
          <w:lang w:val="en-US"/>
        </w:rPr>
      </w:pPr>
      <w:r>
        <w:rPr>
          <w:lang w:val="en-US"/>
        </w:rPr>
        <w:t>(5)</w:t>
      </w:r>
      <w:r>
        <w:rPr>
          <w:lang w:val="en-US"/>
        </w:rPr>
        <w:tab/>
        <w:t>T</w:t>
      </w:r>
      <w:r w:rsidRPr="00493F7F">
        <w:rPr>
          <w:lang w:val="en-US"/>
        </w:rPr>
        <w:t>est according to paragraph 3.1.2.5. or 3.2.2.5.</w:t>
      </w:r>
    </w:p>
    <w:p w14:paraId="4583CB09" w14:textId="77777777" w:rsidR="00E81D9F" w:rsidRPr="00493F7F" w:rsidRDefault="00E81D9F" w:rsidP="00E81D9F">
      <w:pPr>
        <w:pStyle w:val="SingleTxtG"/>
        <w:spacing w:after="240"/>
        <w:rPr>
          <w:i/>
          <w:lang w:val="en-US"/>
        </w:rPr>
      </w:pPr>
      <w:r w:rsidRPr="00493F7F">
        <w:rPr>
          <w:i/>
          <w:lang w:val="en-US"/>
        </w:rPr>
        <w:t>Condition B of the Type I test</w:t>
      </w:r>
    </w:p>
    <w:p w14:paraId="4583CB0A" w14:textId="51232AB9" w:rsidR="00E81D9F" w:rsidRDefault="00E040E0" w:rsidP="00E81D9F">
      <w:pPr>
        <w:jc w:val="center"/>
        <w:rPr>
          <w:b/>
          <w:bCs/>
          <w:noProof/>
        </w:rPr>
      </w:pPr>
      <w:r w:rsidRPr="000C0F06">
        <w:rPr>
          <w:b/>
          <w:bCs/>
          <w:noProof/>
        </w:rPr>
      </w:r>
      <w:r w:rsidR="00E040E0" w:rsidRPr="000C0F06">
        <w:rPr>
          <w:b/>
          <w:bCs/>
          <w:noProof/>
        </w:rPr>
        <w:object w:dxaOrig="8289" w:dyaOrig="2497" w14:anchorId="734368F9">
          <v:shape id="_x0000_i1193" type="#_x0000_t75" alt="" style="width:409.3pt;height:122.95pt;mso-width-percent:0;mso-height-percent:0;mso-width-percent:0;mso-height-percent:0" o:ole="" fillcolor="window">
            <v:imagedata r:id="rId454" o:title=""/>
          </v:shape>
          <o:OLEObject Type="Embed" ProgID="Word.Picture.8" ShapeID="_x0000_i1193" DrawAspect="Content" ObjectID="_1700046522" r:id="rId455"/>
        </w:object>
      </w:r>
    </w:p>
    <w:p w14:paraId="4583CB0B" w14:textId="77777777" w:rsidR="00E81D9F" w:rsidRPr="00493F7F" w:rsidRDefault="00E81D9F" w:rsidP="00E81D9F">
      <w:pPr>
        <w:pStyle w:val="SingleTxtG"/>
        <w:spacing w:before="240"/>
        <w:rPr>
          <w:lang w:val="en-US"/>
        </w:rPr>
      </w:pPr>
      <w:r w:rsidRPr="00493F7F">
        <w:rPr>
          <w:lang w:val="en-US"/>
        </w:rPr>
        <w:t>Condition B:</w:t>
      </w:r>
    </w:p>
    <w:p w14:paraId="4583CB0C" w14:textId="77777777" w:rsidR="00E81D9F" w:rsidRPr="00493F7F" w:rsidRDefault="00E81D9F" w:rsidP="00E81D9F">
      <w:pPr>
        <w:pStyle w:val="SingleTxtG"/>
        <w:spacing w:after="0"/>
        <w:rPr>
          <w:lang w:val="en-US"/>
        </w:rPr>
      </w:pPr>
      <w:r>
        <w:rPr>
          <w:lang w:val="en-US"/>
        </w:rPr>
        <w:t>(1)</w:t>
      </w:r>
      <w:r>
        <w:rPr>
          <w:lang w:val="en-US"/>
        </w:rPr>
        <w:tab/>
        <w:t>I</w:t>
      </w:r>
      <w:r w:rsidRPr="00493F7F">
        <w:rPr>
          <w:lang w:val="en-US"/>
        </w:rPr>
        <w:t>nitial state of charge</w:t>
      </w:r>
    </w:p>
    <w:p w14:paraId="4583CB0D" w14:textId="77777777" w:rsidR="00E81D9F" w:rsidRPr="00493F7F" w:rsidRDefault="00E81D9F" w:rsidP="00E81D9F">
      <w:pPr>
        <w:pStyle w:val="SingleTxtG"/>
        <w:spacing w:after="0"/>
        <w:rPr>
          <w:lang w:val="en-US"/>
        </w:rPr>
      </w:pPr>
      <w:r>
        <w:rPr>
          <w:lang w:val="en-US"/>
        </w:rPr>
        <w:t>(2)</w:t>
      </w:r>
      <w:r>
        <w:rPr>
          <w:lang w:val="en-US"/>
        </w:rPr>
        <w:tab/>
        <w:t>V</w:t>
      </w:r>
      <w:r w:rsidRPr="00493F7F">
        <w:rPr>
          <w:lang w:val="en-US"/>
        </w:rPr>
        <w:t>ehicle conditioning according to paragraph 3.1.3.1. or 3.2.3.1.</w:t>
      </w:r>
    </w:p>
    <w:p w14:paraId="4583CB0E" w14:textId="77777777" w:rsidR="00E81D9F" w:rsidRPr="00493F7F" w:rsidRDefault="00E81D9F" w:rsidP="00E81D9F">
      <w:pPr>
        <w:pStyle w:val="SingleTxtG"/>
        <w:spacing w:after="0"/>
        <w:rPr>
          <w:lang w:val="en-US"/>
        </w:rPr>
      </w:pPr>
      <w:r>
        <w:rPr>
          <w:lang w:val="en-US"/>
        </w:rPr>
        <w:t>(3)</w:t>
      </w:r>
      <w:r>
        <w:rPr>
          <w:lang w:val="en-US"/>
        </w:rPr>
        <w:tab/>
        <w:t>D</w:t>
      </w:r>
      <w:r w:rsidRPr="00493F7F">
        <w:rPr>
          <w:lang w:val="en-US"/>
        </w:rPr>
        <w:t>ischarge according to paragraph 3.1.3.2. or 3.2.3.2.</w:t>
      </w:r>
    </w:p>
    <w:p w14:paraId="4583CB0F" w14:textId="77777777" w:rsidR="00E81D9F" w:rsidRPr="00493F7F" w:rsidRDefault="00E81D9F" w:rsidP="00E81D9F">
      <w:pPr>
        <w:pStyle w:val="SingleTxtG"/>
        <w:spacing w:after="0"/>
        <w:rPr>
          <w:lang w:val="en-US"/>
        </w:rPr>
      </w:pPr>
      <w:r>
        <w:rPr>
          <w:lang w:val="en-US"/>
        </w:rPr>
        <w:t>(4)</w:t>
      </w:r>
      <w:r>
        <w:rPr>
          <w:lang w:val="en-US"/>
        </w:rPr>
        <w:tab/>
        <w:t>S</w:t>
      </w:r>
      <w:r w:rsidRPr="00493F7F">
        <w:rPr>
          <w:lang w:val="en-US"/>
        </w:rPr>
        <w:t>oak according to paragraph 3.1.3.3. or 3.2.3.3.</w:t>
      </w:r>
    </w:p>
    <w:p w14:paraId="4583CB10" w14:textId="77777777" w:rsidR="00E81D9F" w:rsidRPr="00493F7F" w:rsidRDefault="00E81D9F" w:rsidP="00E81D9F">
      <w:pPr>
        <w:pStyle w:val="SingleTxtG"/>
        <w:rPr>
          <w:lang w:val="en-US"/>
        </w:rPr>
      </w:pPr>
      <w:r>
        <w:rPr>
          <w:lang w:val="en-US"/>
        </w:rPr>
        <w:t>(5)</w:t>
      </w:r>
      <w:r>
        <w:rPr>
          <w:lang w:val="en-US"/>
        </w:rPr>
        <w:tab/>
        <w:t>T</w:t>
      </w:r>
      <w:r w:rsidRPr="00493F7F">
        <w:rPr>
          <w:lang w:val="en-US"/>
        </w:rPr>
        <w:t>est according to paragraph 3.1.3.4. or 3.2.3.4.</w:t>
      </w:r>
    </w:p>
    <w:p w14:paraId="4583CB11" w14:textId="77777777" w:rsidR="002F33EA" w:rsidRPr="00E81D9F" w:rsidRDefault="00E81D9F" w:rsidP="008B6014">
      <w:pPr>
        <w:tabs>
          <w:tab w:val="left" w:pos="709"/>
        </w:tabs>
        <w:suppressAutoHyphens/>
        <w:spacing w:before="240" w:line="240" w:lineRule="atLeast"/>
        <w:ind w:left="1134" w:right="1134"/>
        <w:jc w:val="center"/>
        <w:rPr>
          <w:lang w:val="en-US"/>
        </w:rPr>
      </w:pPr>
      <w:r>
        <w:rPr>
          <w:sz w:val="20"/>
          <w:u w:val="single"/>
          <w:lang w:val="en-US"/>
        </w:rPr>
        <w:tab/>
      </w:r>
      <w:r>
        <w:rPr>
          <w:sz w:val="20"/>
          <w:u w:val="single"/>
          <w:lang w:val="en-US"/>
        </w:rPr>
        <w:tab/>
      </w:r>
      <w:r>
        <w:rPr>
          <w:sz w:val="20"/>
          <w:u w:val="single"/>
          <w:lang w:val="en-US"/>
        </w:rPr>
        <w:tab/>
      </w:r>
    </w:p>
    <w:sectPr w:rsidR="002F33EA" w:rsidRPr="00E81D9F" w:rsidSect="00E81D9F">
      <w:headerReference w:type="even" r:id="rId456"/>
      <w:headerReference w:type="default" r:id="rId457"/>
      <w:footerReference w:type="default" r:id="rId458"/>
      <w:headerReference w:type="first" r:id="rId459"/>
      <w:endnotePr>
        <w:numFmt w:val="decimal"/>
      </w:endnotePr>
      <w:pgSz w:w="11907" w:h="16840" w:code="9"/>
      <w:pgMar w:top="1701" w:right="1134" w:bottom="2268" w:left="1134" w:header="964" w:footer="17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E28E3" w14:textId="77777777" w:rsidR="0085745D" w:rsidRDefault="0085745D"/>
  </w:endnote>
  <w:endnote w:type="continuationSeparator" w:id="0">
    <w:p w14:paraId="4B15251B" w14:textId="77777777" w:rsidR="0085745D" w:rsidRDefault="0085745D"/>
  </w:endnote>
  <w:endnote w:type="continuationNotice" w:id="1">
    <w:p w14:paraId="1B4F05B5" w14:textId="77777777" w:rsidR="0085745D" w:rsidRDefault="008574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4D"/>
    <w:family w:val="decorative"/>
    <w:pitch w:val="variable"/>
    <w:sig w:usb0="00000003" w:usb1="00000000" w:usb2="00000000" w:usb3="00000000" w:csb0="80000001" w:csb1="00000000"/>
  </w:font>
  <w:font w:name="Univers">
    <w:panose1 w:val="020B0503020202020204"/>
    <w:charset w:val="00"/>
    <w:family w:val="swiss"/>
    <w:pitch w:val="variable"/>
    <w:sig w:usb0="80000287" w:usb1="00000000" w:usb2="00000000" w:usb3="00000000" w:csb0="0000000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NewRoman">
    <w:altName w:val="Times New Roman"/>
    <w:panose1 w:val="020B06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BEB" w14:textId="77777777" w:rsidR="00925FBC" w:rsidRPr="002C30BB" w:rsidRDefault="00925FBC" w:rsidP="002C30BB">
    <w:pPr>
      <w:pStyle w:val="Footer"/>
      <w:tabs>
        <w:tab w:val="right" w:pos="9638"/>
      </w:tabs>
      <w:rPr>
        <w:sz w:val="18"/>
      </w:rPr>
    </w:pP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0B" w14:textId="77777777" w:rsidR="00925FBC" w:rsidRPr="00FB4094" w:rsidRDefault="00925FBC" w:rsidP="00FB4094">
    <w:pPr>
      <w:pStyle w:val="Footer"/>
      <w:jc w:val="right"/>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39</w:t>
    </w:r>
    <w:r>
      <w:rPr>
        <w:rStyle w:val="PageNumber"/>
      </w:rPr>
      <w:fldChar w:fldCharType="end"/>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F2" w14:textId="77777777" w:rsidR="00925FBC" w:rsidRDefault="00925FBC" w:rsidP="00A12736">
    <w:pPr>
      <w:pStyle w:val="Footer"/>
      <w:jc w:val="right"/>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253</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15" w14:textId="77777777" w:rsidR="00925FBC" w:rsidRPr="002C30BB" w:rsidRDefault="00925FBC" w:rsidP="00FB4094">
    <w:pPr>
      <w:pStyle w:val="Footer"/>
      <w:tabs>
        <w:tab w:val="right" w:pos="9638"/>
      </w:tabs>
      <w:jc w:val="both"/>
      <w:rPr>
        <w:sz w:val="18"/>
      </w:rP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42</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16" w14:textId="77777777" w:rsidR="00925FBC" w:rsidRPr="002C30BB" w:rsidRDefault="00925FBC" w:rsidP="00FB4094">
    <w:pPr>
      <w:pStyle w:val="Footer"/>
      <w:tabs>
        <w:tab w:val="right" w:pos="9638"/>
      </w:tabs>
      <w:jc w:val="right"/>
      <w:rPr>
        <w:b/>
        <w:sz w:val="18"/>
      </w:rP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41</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1A" w14:textId="77777777" w:rsidR="00925FBC" w:rsidRPr="00FB4094" w:rsidRDefault="00925FBC" w:rsidP="0057723C">
    <w:pPr>
      <w:pStyle w:val="Foote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40</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21" w14:textId="77777777" w:rsidR="00925FBC" w:rsidRPr="002C30BB" w:rsidRDefault="00925FBC" w:rsidP="00FB4094">
    <w:pPr>
      <w:pStyle w:val="Footer"/>
      <w:tabs>
        <w:tab w:val="right" w:pos="9638"/>
      </w:tabs>
      <w:jc w:val="both"/>
      <w:rPr>
        <w:sz w:val="18"/>
      </w:rP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46</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22" w14:textId="77777777" w:rsidR="00925FBC" w:rsidRPr="002C30BB" w:rsidRDefault="00925FBC" w:rsidP="00FB4094">
    <w:pPr>
      <w:pStyle w:val="Footer"/>
      <w:tabs>
        <w:tab w:val="right" w:pos="9638"/>
      </w:tabs>
      <w:jc w:val="right"/>
      <w:rPr>
        <w:b/>
        <w:sz w:val="18"/>
      </w:rPr>
    </w:pPr>
    <w:r w:rsidRPr="002C30BB">
      <w:rPr>
        <w:b/>
        <w:sz w:val="18"/>
      </w:rPr>
      <w:fldChar w:fldCharType="begin"/>
    </w:r>
    <w:r w:rsidRPr="002C30BB">
      <w:rPr>
        <w:b/>
        <w:sz w:val="18"/>
      </w:rPr>
      <w:instrText xml:space="preserve"> PAGE  \* MERGEFORMAT </w:instrText>
    </w:r>
    <w:r w:rsidRPr="002C30BB">
      <w:rPr>
        <w:b/>
        <w:sz w:val="18"/>
      </w:rPr>
      <w:fldChar w:fldCharType="separate"/>
    </w:r>
    <w:r w:rsidR="00A65BA4">
      <w:rPr>
        <w:b/>
        <w:noProof/>
        <w:sz w:val="18"/>
      </w:rPr>
      <w:t>45</w:t>
    </w:r>
    <w:r w:rsidRPr="002C30BB">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26" w14:textId="77777777" w:rsidR="00925FBC" w:rsidRDefault="00925FB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239</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36" w14:textId="77777777" w:rsidR="00925FBC" w:rsidRPr="002C30BB" w:rsidRDefault="00925FBC" w:rsidP="002F33EA">
    <w:pPr>
      <w:pStyle w:val="Footer"/>
      <w:tabs>
        <w:tab w:val="right" w:pos="9638"/>
      </w:tabs>
      <w:rPr>
        <w:sz w:val="18"/>
      </w:rPr>
    </w:pPr>
    <w:r w:rsidRPr="002C30BB">
      <w:rPr>
        <w:b/>
        <w:sz w:val="18"/>
      </w:rPr>
      <w:fldChar w:fldCharType="begin"/>
    </w:r>
    <w:r w:rsidRPr="002C30BB">
      <w:rPr>
        <w:b/>
        <w:sz w:val="18"/>
      </w:rPr>
      <w:instrText xml:space="preserve"> PAGE  \* MERGEFORMAT </w:instrText>
    </w:r>
    <w:r w:rsidRPr="002C30BB">
      <w:rPr>
        <w:b/>
        <w:sz w:val="18"/>
      </w:rPr>
      <w:fldChar w:fldCharType="separate"/>
    </w:r>
    <w:r w:rsidR="00A65BA4">
      <w:rPr>
        <w:b/>
        <w:noProof/>
        <w:sz w:val="18"/>
      </w:rPr>
      <w:t>52</w:t>
    </w:r>
    <w:r w:rsidRPr="002C30BB">
      <w:rPr>
        <w:b/>
        <w:sz w:val="18"/>
      </w:rPr>
      <w:fldChar w:fldCharType="end"/>
    </w:r>
    <w:r>
      <w:rPr>
        <w:sz w:val="18"/>
      </w:rPr>
      <w:tab/>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37" w14:textId="77777777" w:rsidR="00925FBC" w:rsidRPr="002C30BB" w:rsidRDefault="00925FBC" w:rsidP="002F33EA">
    <w:pPr>
      <w:pStyle w:val="Footer"/>
      <w:tabs>
        <w:tab w:val="right" w:pos="9638"/>
      </w:tabs>
      <w:rPr>
        <w:b/>
        <w:sz w:val="18"/>
      </w:rPr>
    </w:pPr>
    <w:r w:rsidRPr="002C30BB">
      <w:rPr>
        <w:b/>
        <w:sz w:val="18"/>
      </w:rPr>
      <w:fldChar w:fldCharType="begin"/>
    </w:r>
    <w:r w:rsidRPr="002C30BB">
      <w:rPr>
        <w:b/>
        <w:sz w:val="18"/>
      </w:rPr>
      <w:instrText xml:space="preserve"> PAGE  \* MERGEFORMAT </w:instrText>
    </w:r>
    <w:r w:rsidRPr="002C30BB">
      <w:rPr>
        <w:b/>
        <w:sz w:val="18"/>
      </w:rPr>
      <w:fldChar w:fldCharType="separate"/>
    </w:r>
    <w:r w:rsidR="00B528DA">
      <w:rPr>
        <w:b/>
        <w:noProof/>
        <w:sz w:val="18"/>
      </w:rPr>
      <w:t>53</w:t>
    </w:r>
    <w:r w:rsidRPr="002C30BB">
      <w:rPr>
        <w:b/>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3F" w14:textId="77777777" w:rsidR="00925FBC" w:rsidRPr="002C30BB" w:rsidRDefault="00925FBC" w:rsidP="002F33EA">
    <w:pPr>
      <w:pStyle w:val="Footer"/>
      <w:tabs>
        <w:tab w:val="right" w:pos="9638"/>
      </w:tabs>
      <w:rPr>
        <w:sz w:val="18"/>
      </w:rPr>
    </w:pPr>
    <w:r>
      <w:rPr>
        <w:sz w:val="18"/>
      </w:rPr>
      <w:tab/>
    </w:r>
    <w:r>
      <w:rPr>
        <w:rStyle w:val="PageNumber"/>
      </w:rPr>
      <w:fldChar w:fldCharType="begin"/>
    </w:r>
    <w:r>
      <w:rPr>
        <w:rStyle w:val="PageNumber"/>
      </w:rPr>
      <w:instrText xml:space="preserve"> PAGE </w:instrText>
    </w:r>
    <w:r>
      <w:rPr>
        <w:rStyle w:val="PageNumber"/>
      </w:rPr>
      <w:fldChar w:fldCharType="separate"/>
    </w:r>
    <w:r w:rsidR="00B528DA">
      <w:rPr>
        <w:rStyle w:val="PageNumber"/>
        <w:noProof/>
      </w:rPr>
      <w:t>54</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BEC" w14:textId="77777777" w:rsidR="00925FBC" w:rsidRPr="002C30BB" w:rsidRDefault="00925FBC" w:rsidP="002C30BB">
    <w:pPr>
      <w:pStyle w:val="Footer"/>
      <w:tabs>
        <w:tab w:val="right" w:pos="9638"/>
      </w:tabs>
      <w:rPr>
        <w:b/>
        <w:sz w:val="18"/>
      </w:rPr>
    </w:pPr>
    <w:r>
      <w:tab/>
    </w:r>
    <w:r w:rsidRPr="002C30BB">
      <w:rPr>
        <w:b/>
        <w:sz w:val="18"/>
      </w:rPr>
      <w:fldChar w:fldCharType="begin"/>
    </w:r>
    <w:r w:rsidRPr="002C30BB">
      <w:rPr>
        <w:b/>
        <w:sz w:val="18"/>
      </w:rPr>
      <w:instrText xml:space="preserve"> PAGE  \* MERGEFORMAT </w:instrText>
    </w:r>
    <w:r w:rsidRPr="002C30BB">
      <w:rPr>
        <w:b/>
        <w:sz w:val="18"/>
      </w:rPr>
      <w:fldChar w:fldCharType="separate"/>
    </w:r>
    <w:r w:rsidR="008D29E9">
      <w:rPr>
        <w:b/>
        <w:noProof/>
        <w:sz w:val="18"/>
      </w:rPr>
      <w:t>3</w:t>
    </w:r>
    <w:r w:rsidRPr="002C30BB">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40" w14:textId="77777777" w:rsidR="00925FBC" w:rsidRPr="002C30BB" w:rsidRDefault="00925FBC" w:rsidP="00FB4094">
    <w:pPr>
      <w:pStyle w:val="Footer"/>
      <w:tabs>
        <w:tab w:val="right" w:pos="9638"/>
      </w:tabs>
      <w:jc w:val="right"/>
      <w:rPr>
        <w:b/>
        <w:sz w:val="18"/>
      </w:rPr>
    </w:pPr>
    <w:r w:rsidRPr="002C30BB">
      <w:rPr>
        <w:b/>
        <w:sz w:val="18"/>
      </w:rPr>
      <w:fldChar w:fldCharType="begin"/>
    </w:r>
    <w:r w:rsidRPr="002C30BB">
      <w:rPr>
        <w:b/>
        <w:sz w:val="18"/>
      </w:rPr>
      <w:instrText xml:space="preserve"> PAGE  \* MERGEFORMAT </w:instrText>
    </w:r>
    <w:r w:rsidRPr="002C30BB">
      <w:rPr>
        <w:b/>
        <w:sz w:val="18"/>
      </w:rPr>
      <w:fldChar w:fldCharType="separate"/>
    </w:r>
    <w:r w:rsidR="00A65BA4">
      <w:rPr>
        <w:b/>
        <w:noProof/>
        <w:sz w:val="18"/>
      </w:rPr>
      <w:t>53</w:t>
    </w:r>
    <w:r w:rsidRPr="002C30BB">
      <w:rPr>
        <w:b/>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4A" w14:textId="77777777" w:rsidR="00925FBC" w:rsidRDefault="00925FBC" w:rsidP="0057723C">
    <w:pPr>
      <w:pStyle w:val="Foote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58</w:t>
    </w:r>
    <w:r>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4B" w14:textId="77777777" w:rsidR="00925FBC" w:rsidRDefault="00925FBC" w:rsidP="0057723C">
    <w:pPr>
      <w:pStyle w:val="Footer"/>
      <w:jc w:val="right"/>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57</w:t>
    </w:r>
    <w:r>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53" w14:textId="77777777" w:rsidR="00925FBC" w:rsidRPr="00DF57BB" w:rsidRDefault="00925FBC" w:rsidP="00B03AB7">
    <w:pPr>
      <w:pStyle w:val="Foote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70</w:t>
    </w:r>
    <w:r>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54" w14:textId="77777777" w:rsidR="00925FBC" w:rsidRPr="00D214D1" w:rsidRDefault="00925FBC" w:rsidP="00B03AB7">
    <w:pPr>
      <w:pStyle w:val="Footer"/>
      <w:jc w:val="right"/>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71</w:t>
    </w:r>
    <w:r>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5C" w14:textId="77777777" w:rsidR="00925FBC" w:rsidRPr="00DF57BB" w:rsidRDefault="00925FBC" w:rsidP="00B03AB7">
    <w:pPr>
      <w:pStyle w:val="Foote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72</w:t>
    </w:r>
    <w:r>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5D" w14:textId="77777777" w:rsidR="00925FBC" w:rsidRPr="00DF57BB" w:rsidRDefault="00925FBC" w:rsidP="00B03AB7">
    <w:pPr>
      <w:pStyle w:val="Footer"/>
      <w:jc w:val="right"/>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73</w:t>
    </w:r>
    <w:r>
      <w:rPr>
        <w:rStyle w:val="PageNumber"/>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65" w14:textId="77777777" w:rsidR="00925FBC" w:rsidRPr="002C30BB" w:rsidRDefault="00925FBC" w:rsidP="00B03AB7">
    <w:pPr>
      <w:pStyle w:val="Footer"/>
      <w:tabs>
        <w:tab w:val="right" w:pos="9638"/>
      </w:tabs>
      <w:jc w:val="both"/>
      <w:rPr>
        <w:sz w:val="18"/>
      </w:rP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78</w:t>
    </w:r>
    <w:r>
      <w:rPr>
        <w:rStyle w:val="PageNumber"/>
      </w:rPr>
      <w:fldChar w:fldCharType="end"/>
    </w:r>
    <w:r>
      <w:rPr>
        <w:sz w:val="18"/>
      </w:rPr>
      <w:tab/>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66" w14:textId="77777777" w:rsidR="00925FBC" w:rsidRPr="005C6917" w:rsidRDefault="00925FBC" w:rsidP="00B03AB7">
    <w:pPr>
      <w:pStyle w:val="Footer"/>
      <w:tabs>
        <w:tab w:val="right" w:pos="9638"/>
      </w:tabs>
      <w:jc w:val="right"/>
      <w:rPr>
        <w:b/>
        <w:sz w:val="18"/>
        <w:lang w:val="fr-CH"/>
      </w:rP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79</w:t>
    </w:r>
    <w:r>
      <w:rPr>
        <w:rStyle w:val="PageNumber"/>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6E" w14:textId="77777777" w:rsidR="00925FBC" w:rsidRPr="00DF57BB" w:rsidRDefault="00925FBC" w:rsidP="00A54226">
    <w:pPr>
      <w:pStyle w:val="Foote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80</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BF3" w14:textId="77777777" w:rsidR="00925FBC" w:rsidRPr="002C30BB" w:rsidRDefault="00925FBC" w:rsidP="002C30BB">
    <w:pPr>
      <w:pStyle w:val="Footer"/>
      <w:tabs>
        <w:tab w:val="right" w:pos="9638"/>
      </w:tabs>
      <w:rPr>
        <w:sz w:val="18"/>
      </w:rPr>
    </w:pPr>
    <w:r>
      <w:rPr>
        <w:rStyle w:val="PageNumber"/>
      </w:rPr>
      <w:fldChar w:fldCharType="begin"/>
    </w:r>
    <w:r>
      <w:rPr>
        <w:rStyle w:val="PageNumber"/>
      </w:rPr>
      <w:instrText xml:space="preserve"> PAGE </w:instrText>
    </w:r>
    <w:r>
      <w:rPr>
        <w:rStyle w:val="PageNumber"/>
      </w:rPr>
      <w:fldChar w:fldCharType="separate"/>
    </w:r>
    <w:r w:rsidR="008D29E9">
      <w:rPr>
        <w:rStyle w:val="PageNumber"/>
        <w:noProof/>
      </w:rPr>
      <w:t>4</w:t>
    </w:r>
    <w:r>
      <w:rPr>
        <w:rStyle w:val="PageNumber"/>
      </w:rPr>
      <w:fldChar w:fldCharType="end"/>
    </w:r>
    <w:r>
      <w:rPr>
        <w:sz w:val="18"/>
      </w:rPr>
      <w:tab/>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6F" w14:textId="77777777" w:rsidR="00925FBC" w:rsidRPr="005C6917" w:rsidRDefault="00925FBC" w:rsidP="00E2586A">
    <w:pPr>
      <w:pStyle w:val="Footer"/>
      <w:tabs>
        <w:tab w:val="right" w:pos="9638"/>
      </w:tabs>
      <w:rPr>
        <w:b/>
        <w:sz w:val="18"/>
        <w:lang w:val="fr-CH"/>
      </w:rPr>
    </w:pPr>
    <w:r>
      <w:rPr>
        <w:rStyle w:val="PageNumber"/>
        <w:lang w:val="fr-CH"/>
      </w:rPr>
      <w:t>81</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77" w14:textId="77777777" w:rsidR="00925FBC" w:rsidRPr="002C30BB" w:rsidRDefault="00925FBC" w:rsidP="00A54226">
    <w:pPr>
      <w:pStyle w:val="Footer"/>
      <w:tabs>
        <w:tab w:val="right" w:pos="9638"/>
      </w:tabs>
      <w:jc w:val="right"/>
      <w:rPr>
        <w:sz w:val="18"/>
      </w:rPr>
    </w:pPr>
    <w:r>
      <w:rPr>
        <w:sz w:val="18"/>
      </w:rPr>
      <w:tab/>
    </w:r>
    <w:r>
      <w:rPr>
        <w:rStyle w:val="PageNumber"/>
      </w:rPr>
      <w:fldChar w:fldCharType="begin"/>
    </w:r>
    <w:r>
      <w:rPr>
        <w:rStyle w:val="PageNumber"/>
      </w:rPr>
      <w:instrText xml:space="preserve"> PAGE </w:instrText>
    </w:r>
    <w:r>
      <w:rPr>
        <w:rStyle w:val="PageNumber"/>
      </w:rPr>
      <w:fldChar w:fldCharType="separate"/>
    </w:r>
    <w:r w:rsidR="00B528DA">
      <w:rPr>
        <w:rStyle w:val="PageNumber"/>
        <w:noProof/>
      </w:rPr>
      <w:t>82</w:t>
    </w:r>
    <w:r>
      <w:rPr>
        <w:rStyle w:val="PageNumber"/>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78" w14:textId="77777777" w:rsidR="00925FBC" w:rsidRPr="002C30BB" w:rsidRDefault="00925FBC" w:rsidP="00A54226">
    <w:pPr>
      <w:pStyle w:val="Footer"/>
      <w:tabs>
        <w:tab w:val="right" w:pos="9638"/>
      </w:tabs>
      <w:rPr>
        <w:b/>
        <w:sz w:val="18"/>
      </w:rPr>
    </w:pPr>
    <w:r>
      <w:tab/>
    </w:r>
    <w:r w:rsidRPr="002C30BB">
      <w:rPr>
        <w:b/>
        <w:sz w:val="18"/>
      </w:rPr>
      <w:fldChar w:fldCharType="begin"/>
    </w:r>
    <w:r w:rsidRPr="002C30BB">
      <w:rPr>
        <w:b/>
        <w:sz w:val="18"/>
      </w:rPr>
      <w:instrText xml:space="preserve"> PAGE  \* MERGEFORMAT </w:instrText>
    </w:r>
    <w:r w:rsidRPr="002C30BB">
      <w:rPr>
        <w:b/>
        <w:sz w:val="18"/>
      </w:rPr>
      <w:fldChar w:fldCharType="separate"/>
    </w:r>
    <w:r w:rsidR="00A65BA4">
      <w:rPr>
        <w:b/>
        <w:noProof/>
        <w:sz w:val="18"/>
      </w:rPr>
      <w:t>81</w:t>
    </w:r>
    <w:r w:rsidRPr="002C30BB">
      <w:rPr>
        <w:b/>
        <w:sz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80" w14:textId="77777777" w:rsidR="00925FBC" w:rsidRPr="002C30BB" w:rsidRDefault="00925FBC" w:rsidP="005B38AC">
    <w:pPr>
      <w:pStyle w:val="Footer"/>
      <w:tabs>
        <w:tab w:val="right" w:pos="9638"/>
      </w:tabs>
      <w:jc w:val="both"/>
      <w:rPr>
        <w:sz w:val="18"/>
      </w:rP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82</w:t>
    </w:r>
    <w:r>
      <w:rPr>
        <w:rStyle w:val="PageNumber"/>
      </w:rPr>
      <w:fldChar w:fldCharType="end"/>
    </w:r>
    <w:r>
      <w:rPr>
        <w:sz w:val="18"/>
      </w:rPr>
      <w:tab/>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81" w14:textId="77777777" w:rsidR="00925FBC" w:rsidRPr="002C30BB" w:rsidRDefault="00925FBC" w:rsidP="005B38AC">
    <w:pPr>
      <w:pStyle w:val="Footer"/>
      <w:tabs>
        <w:tab w:val="right" w:pos="9638"/>
      </w:tabs>
      <w:jc w:val="right"/>
      <w:rPr>
        <w:b/>
        <w:sz w:val="18"/>
      </w:rPr>
    </w:pPr>
    <w:r w:rsidRPr="002C30BB">
      <w:rPr>
        <w:b/>
        <w:sz w:val="18"/>
      </w:rPr>
      <w:fldChar w:fldCharType="begin"/>
    </w:r>
    <w:r w:rsidRPr="002C30BB">
      <w:rPr>
        <w:b/>
        <w:sz w:val="18"/>
      </w:rPr>
      <w:instrText xml:space="preserve"> PAGE  \* MERGEFORMAT </w:instrText>
    </w:r>
    <w:r w:rsidRPr="002C30BB">
      <w:rPr>
        <w:b/>
        <w:sz w:val="18"/>
      </w:rPr>
      <w:fldChar w:fldCharType="separate"/>
    </w:r>
    <w:r w:rsidR="00A65BA4">
      <w:rPr>
        <w:b/>
        <w:noProof/>
        <w:sz w:val="18"/>
      </w:rPr>
      <w:t>83</w:t>
    </w:r>
    <w:r w:rsidRPr="002C30BB">
      <w:rPr>
        <w:b/>
        <w:sz w:val="18"/>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84" w14:textId="77777777" w:rsidR="00925FBC" w:rsidRDefault="00925FB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239</w:t>
    </w:r>
    <w:r>
      <w:rPr>
        <w:rStyle w:val="PageNumber"/>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8D" w14:textId="77777777" w:rsidR="00925FBC" w:rsidRPr="00231F38" w:rsidRDefault="00925FBC" w:rsidP="005B38AC">
    <w:pPr>
      <w:pStyle w:val="Foote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100</w:t>
    </w:r>
    <w:r>
      <w:rPr>
        <w:rStyle w:val="PageNumber"/>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8E" w14:textId="77777777" w:rsidR="00925FBC" w:rsidRPr="00343A8F" w:rsidRDefault="00925FBC" w:rsidP="005B38AC">
    <w:pPr>
      <w:pStyle w:val="Footer"/>
      <w:jc w:val="right"/>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99</w:t>
    </w:r>
    <w:r>
      <w:rPr>
        <w:rStyle w:val="PageNumber"/>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9F" w14:textId="77777777" w:rsidR="00925FBC" w:rsidRPr="00C23EFD" w:rsidRDefault="00925FBC" w:rsidP="00C23EFD">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A0" w14:textId="77777777" w:rsidR="00925FBC" w:rsidRPr="00E7509C" w:rsidRDefault="00925FBC" w:rsidP="00E7509C">
    <w:pPr>
      <w:pStyle w:val="Footer"/>
      <w:rPr>
        <w:rStyle w:val="PageNumber"/>
        <w:b w:val="0"/>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BF4" w14:textId="77777777" w:rsidR="00925FBC" w:rsidRPr="002C30BB" w:rsidRDefault="00925FBC" w:rsidP="002C30BB">
    <w:pPr>
      <w:pStyle w:val="Footer"/>
      <w:tabs>
        <w:tab w:val="right" w:pos="9638"/>
      </w:tabs>
      <w:rPr>
        <w:b/>
        <w:sz w:val="18"/>
      </w:rPr>
    </w:pPr>
    <w:r>
      <w:tab/>
    </w:r>
    <w:r w:rsidRPr="002C30BB">
      <w:rPr>
        <w:b/>
        <w:sz w:val="18"/>
      </w:rPr>
      <w:fldChar w:fldCharType="begin"/>
    </w:r>
    <w:r w:rsidRPr="002C30BB">
      <w:rPr>
        <w:b/>
        <w:sz w:val="18"/>
      </w:rPr>
      <w:instrText xml:space="preserve"> PAGE  \* MERGEFORMAT </w:instrText>
    </w:r>
    <w:r w:rsidRPr="002C30BB">
      <w:rPr>
        <w:b/>
        <w:sz w:val="18"/>
      </w:rPr>
      <w:fldChar w:fldCharType="separate"/>
    </w:r>
    <w:r w:rsidR="00A65BA4">
      <w:rPr>
        <w:b/>
        <w:noProof/>
        <w:sz w:val="18"/>
      </w:rPr>
      <w:t>3</w:t>
    </w:r>
    <w:r w:rsidRPr="002C30BB">
      <w:rPr>
        <w:b/>
        <w:sz w:val="18"/>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AA" w14:textId="77777777" w:rsidR="00925FBC" w:rsidRPr="00CF04FB" w:rsidRDefault="00925FBC" w:rsidP="00C758D3">
    <w:pPr>
      <w:pStyle w:val="Foote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106</w:t>
    </w:r>
    <w:r>
      <w:rPr>
        <w:rStyle w:val="PageNumber"/>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AB" w14:textId="77777777" w:rsidR="00925FBC" w:rsidRPr="00CF04FB" w:rsidRDefault="00925FBC" w:rsidP="00C758D3">
    <w:pPr>
      <w:pStyle w:val="Footer"/>
      <w:jc w:val="right"/>
      <w:rPr>
        <w:rStyle w:val="PageNumber"/>
        <w:b w:val="0"/>
        <w:sz w:val="16"/>
      </w:rP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105</w:t>
    </w:r>
    <w:r>
      <w:rPr>
        <w:rStyle w:val="PageNumber"/>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B5" w14:textId="77777777" w:rsidR="00925FBC" w:rsidRPr="00990354" w:rsidRDefault="00925FBC" w:rsidP="00C758D3">
    <w:pPr>
      <w:pStyle w:val="Foote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110</w:t>
    </w:r>
    <w:r>
      <w:rPr>
        <w:rStyle w:val="PageNumber"/>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B6" w14:textId="77777777" w:rsidR="00925FBC" w:rsidRPr="00CF04FB" w:rsidRDefault="00925FBC" w:rsidP="00C758D3">
    <w:pPr>
      <w:pStyle w:val="Footer"/>
      <w:jc w:val="right"/>
      <w:rPr>
        <w:rStyle w:val="PageNumber"/>
        <w:b w:val="0"/>
        <w:sz w:val="16"/>
      </w:rP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109</w:t>
    </w:r>
    <w:r>
      <w:rPr>
        <w:rStyle w:val="PageNumber"/>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C0" w14:textId="77777777" w:rsidR="00925FBC" w:rsidRPr="00990354" w:rsidRDefault="00925FBC" w:rsidP="00C758D3">
    <w:pPr>
      <w:pStyle w:val="Foote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120</w:t>
    </w:r>
    <w:r>
      <w:rPr>
        <w:rStyle w:val="PageNumber"/>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C1" w14:textId="77777777" w:rsidR="00925FBC" w:rsidRPr="00990354" w:rsidRDefault="00925FBC" w:rsidP="00C758D3">
    <w:pPr>
      <w:pStyle w:val="Footer"/>
      <w:jc w:val="right"/>
      <w:rPr>
        <w:rStyle w:val="PageNumber"/>
        <w:b w:val="0"/>
        <w:sz w:val="16"/>
      </w:rP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121</w:t>
    </w:r>
    <w:r>
      <w:rPr>
        <w:rStyle w:val="PageNumber"/>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CB" w14:textId="77777777" w:rsidR="00925FBC" w:rsidRPr="0093324A" w:rsidRDefault="00925FBC" w:rsidP="00FC77A0">
    <w:pPr>
      <w:pStyle w:val="Footer"/>
      <w:rPr>
        <w:lang w:val="fr-CH"/>
      </w:rP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128</w:t>
    </w:r>
    <w:r>
      <w:rPr>
        <w:rStyle w:val="PageNumber"/>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CC" w14:textId="77777777" w:rsidR="00925FBC" w:rsidRPr="00990354" w:rsidRDefault="00925FBC" w:rsidP="00FC77A0">
    <w:pPr>
      <w:pStyle w:val="Footer"/>
      <w:jc w:val="right"/>
      <w:rPr>
        <w:rStyle w:val="PageNumber"/>
        <w:b w:val="0"/>
        <w:sz w:val="16"/>
      </w:rP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129</w:t>
    </w:r>
    <w:r>
      <w:rPr>
        <w:rStyle w:val="PageNumber"/>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D6" w14:textId="77777777" w:rsidR="00925FBC" w:rsidRPr="00441A9F" w:rsidRDefault="00925FBC" w:rsidP="00FC77A0">
    <w:pPr>
      <w:pStyle w:val="Foote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134</w:t>
    </w:r>
    <w:r>
      <w:rPr>
        <w:rStyle w:val="PageNumber"/>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D7" w14:textId="77777777" w:rsidR="00925FBC" w:rsidRPr="00441A9F" w:rsidRDefault="00925FBC" w:rsidP="00D5387A">
    <w:pPr>
      <w:pStyle w:val="Footer"/>
      <w:jc w:val="right"/>
      <w:rPr>
        <w:rStyle w:val="PageNumber"/>
        <w:b w:val="0"/>
        <w:sz w:val="16"/>
      </w:rP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135</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BF8" w14:textId="77777777" w:rsidR="00925FBC" w:rsidRPr="00F51111" w:rsidRDefault="00925FBC" w:rsidP="00F51111">
    <w:pPr>
      <w:pStyle w:val="Footer"/>
      <w:tabs>
        <w:tab w:val="right" w:pos="9638"/>
      </w:tabs>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E1" w14:textId="77777777" w:rsidR="00925FBC" w:rsidRPr="00441A9F" w:rsidRDefault="00925FBC" w:rsidP="00D5387A">
    <w:pPr>
      <w:pStyle w:val="Foote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142</w:t>
    </w:r>
    <w:r>
      <w:rPr>
        <w:rStyle w:val="PageNumber"/>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E2" w14:textId="77777777" w:rsidR="00925FBC" w:rsidRPr="00441A9F" w:rsidRDefault="00925FBC" w:rsidP="00D5387A">
    <w:pPr>
      <w:pStyle w:val="Footer"/>
      <w:jc w:val="right"/>
      <w:rPr>
        <w:rStyle w:val="PageNumber"/>
        <w:b w:val="0"/>
        <w:sz w:val="16"/>
      </w:rP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143</w:t>
    </w:r>
    <w:r>
      <w:rPr>
        <w:rStyle w:val="PageNumber"/>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EC" w14:textId="77777777" w:rsidR="00925FBC" w:rsidRPr="00D20598" w:rsidRDefault="00925FBC" w:rsidP="00D5387A">
    <w:pPr>
      <w:pStyle w:val="Footer"/>
      <w:rPr>
        <w:szCs w:val="24"/>
      </w:rP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144</w:t>
    </w:r>
    <w:r>
      <w:rPr>
        <w:rStyle w:val="PageNumber"/>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ED" w14:textId="77777777" w:rsidR="00925FBC" w:rsidRPr="00D20598" w:rsidRDefault="00925FBC" w:rsidP="00D5387A">
    <w:pPr>
      <w:pStyle w:val="Footer"/>
      <w:jc w:val="right"/>
      <w:rPr>
        <w:rStyle w:val="PageNumber"/>
        <w:b w:val="0"/>
        <w:sz w:val="16"/>
      </w:rP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145</w:t>
    </w:r>
    <w:r>
      <w:rPr>
        <w:rStyle w:val="PageNumber"/>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F7" w14:textId="77777777" w:rsidR="00925FBC" w:rsidRPr="00D20598" w:rsidRDefault="00925FBC" w:rsidP="00F63F0F">
    <w:pPr>
      <w:pStyle w:val="Footer"/>
      <w:rPr>
        <w:szCs w:val="24"/>
      </w:rP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150</w:t>
    </w:r>
    <w:r>
      <w:rPr>
        <w:rStyle w:val="PageNumber"/>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F8" w14:textId="77777777" w:rsidR="00925FBC" w:rsidRPr="00D20598" w:rsidRDefault="00925FBC" w:rsidP="00F63F0F">
    <w:pPr>
      <w:pStyle w:val="Footer"/>
      <w:jc w:val="right"/>
      <w:rPr>
        <w:rStyle w:val="PageNumber"/>
        <w:b w:val="0"/>
        <w:sz w:val="16"/>
      </w:rP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151</w:t>
    </w:r>
    <w:r>
      <w:rPr>
        <w:rStyle w:val="PageNumber"/>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02" w14:textId="77777777" w:rsidR="00925FBC" w:rsidRDefault="00925FBC" w:rsidP="00D5387A">
    <w:pPr>
      <w:pStyle w:val="Foote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152</w:t>
    </w:r>
    <w:r>
      <w:rPr>
        <w:rStyle w:val="PageNumber"/>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03" w14:textId="77777777" w:rsidR="00925FBC" w:rsidRDefault="00925FBC" w:rsidP="00D5387A">
    <w:pPr>
      <w:pStyle w:val="Footer"/>
      <w:jc w:val="right"/>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153</w:t>
    </w:r>
    <w:r>
      <w:rPr>
        <w:rStyle w:val="PageNumber"/>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0D" w14:textId="77777777" w:rsidR="00925FBC" w:rsidRDefault="00925FBC" w:rsidP="00D5387A">
    <w:pPr>
      <w:pStyle w:val="Foote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154</w:t>
    </w:r>
    <w:r>
      <w:rPr>
        <w:rStyle w:val="PageNumber"/>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0E" w14:textId="77777777" w:rsidR="00925FBC" w:rsidRDefault="00925FBC" w:rsidP="00F749E4">
    <w:pPr>
      <w:pStyle w:val="Footer"/>
      <w:jc w:val="right"/>
    </w:pPr>
    <w:r>
      <w:rPr>
        <w:rStyle w:val="PageNumber"/>
      </w:rPr>
      <w:fldChar w:fldCharType="begin"/>
    </w:r>
    <w:r>
      <w:rPr>
        <w:rStyle w:val="PageNumber"/>
      </w:rPr>
      <w:instrText xml:space="preserve"> PAGE </w:instrText>
    </w:r>
    <w:r>
      <w:rPr>
        <w:rStyle w:val="PageNumber"/>
      </w:rPr>
      <w:fldChar w:fldCharType="separate"/>
    </w:r>
    <w:r w:rsidR="00B528DA">
      <w:rPr>
        <w:rStyle w:val="PageNumber"/>
        <w:noProof/>
      </w:rPr>
      <w:t>155</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BF9" w14:textId="77777777" w:rsidR="00925FBC" w:rsidRPr="00757704" w:rsidRDefault="00925FBC" w:rsidP="00757704">
    <w:pPr>
      <w:pStyle w:val="Footer"/>
      <w:tabs>
        <w:tab w:val="right" w:pos="9638"/>
      </w:tabs>
      <w:rPr>
        <w:b/>
        <w:sz w:val="18"/>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18" w14:textId="77777777" w:rsidR="00925FBC" w:rsidRPr="00F85DF1" w:rsidRDefault="00925FBC" w:rsidP="00D5387A">
    <w:pPr>
      <w:pStyle w:val="Foote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156</w:t>
    </w:r>
    <w:r>
      <w:rPr>
        <w:rStyle w:val="PageNumber"/>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19" w14:textId="77777777" w:rsidR="00925FBC" w:rsidRDefault="00925FBC" w:rsidP="00D5387A">
    <w:pPr>
      <w:pStyle w:val="Footer"/>
      <w:jc w:val="right"/>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157</w:t>
    </w:r>
    <w:r>
      <w:rPr>
        <w:rStyle w:val="PageNumber"/>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23" w14:textId="77777777" w:rsidR="00925FBC" w:rsidRPr="00F85DF1" w:rsidRDefault="00925FBC" w:rsidP="00D5387A">
    <w:pPr>
      <w:pStyle w:val="Foote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160</w:t>
    </w:r>
    <w:r>
      <w:rPr>
        <w:rStyle w:val="PageNumber"/>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24" w14:textId="77777777" w:rsidR="00925FBC" w:rsidRDefault="00925FBC" w:rsidP="00D5387A">
    <w:pPr>
      <w:pStyle w:val="Footer"/>
      <w:jc w:val="right"/>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159</w:t>
    </w:r>
    <w:r>
      <w:rPr>
        <w:rStyle w:val="PageNumber"/>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2E" w14:textId="77777777" w:rsidR="00925FBC" w:rsidRDefault="00925FBC" w:rsidP="00D5387A">
    <w:pPr>
      <w:pStyle w:val="Foote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168</w:t>
    </w:r>
    <w:r>
      <w:rPr>
        <w:rStyle w:val="PageNumber"/>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2F" w14:textId="77777777" w:rsidR="00925FBC" w:rsidRDefault="00925FBC" w:rsidP="00D5387A">
    <w:pPr>
      <w:pStyle w:val="Footer"/>
      <w:jc w:val="right"/>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167</w:t>
    </w:r>
    <w:r>
      <w:rPr>
        <w:rStyle w:val="PageNumber"/>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39" w14:textId="77777777" w:rsidR="00925FBC" w:rsidRDefault="00925FBC" w:rsidP="00D5387A">
    <w:pPr>
      <w:pStyle w:val="Foote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170</w:t>
    </w:r>
    <w:r>
      <w:rPr>
        <w:rStyle w:val="PageNumber"/>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3A" w14:textId="77777777" w:rsidR="00925FBC" w:rsidRDefault="00925FBC" w:rsidP="00D5387A">
    <w:pPr>
      <w:pStyle w:val="Footer"/>
      <w:jc w:val="right"/>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169</w:t>
    </w:r>
    <w:r>
      <w:rPr>
        <w:rStyle w:val="PageNumber"/>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44" w14:textId="77777777" w:rsidR="00925FBC" w:rsidRDefault="00925FBC" w:rsidP="00A54226">
    <w:pPr>
      <w:pStyle w:val="Footer"/>
      <w:ind w:right="360"/>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174</w:t>
    </w:r>
    <w:r>
      <w:rPr>
        <w:rStyle w:val="PageNumber"/>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45" w14:textId="77777777" w:rsidR="00925FBC" w:rsidRPr="00BD0A21" w:rsidRDefault="00925FBC" w:rsidP="00D5387A">
    <w:pPr>
      <w:pStyle w:val="Footer"/>
      <w:jc w:val="right"/>
      <w:rPr>
        <w:sz w:val="20"/>
      </w:rPr>
    </w:pPr>
    <w:r w:rsidRPr="00BD0A21">
      <w:rPr>
        <w:rStyle w:val="PageNumber"/>
        <w:sz w:val="20"/>
      </w:rPr>
      <w:fldChar w:fldCharType="begin"/>
    </w:r>
    <w:r w:rsidRPr="00BD0A21">
      <w:rPr>
        <w:rStyle w:val="PageNumber"/>
        <w:sz w:val="20"/>
      </w:rPr>
      <w:instrText xml:space="preserve"> PAGE </w:instrText>
    </w:r>
    <w:r w:rsidRPr="00BD0A21">
      <w:rPr>
        <w:rStyle w:val="PageNumber"/>
        <w:sz w:val="20"/>
      </w:rPr>
      <w:fldChar w:fldCharType="separate"/>
    </w:r>
    <w:r w:rsidR="00A65BA4">
      <w:rPr>
        <w:rStyle w:val="PageNumber"/>
        <w:noProof/>
        <w:sz w:val="20"/>
      </w:rPr>
      <w:t>175</w:t>
    </w:r>
    <w:r w:rsidRPr="00BD0A21">
      <w:rPr>
        <w:rStyle w:val="PageNumber"/>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01" w14:textId="77777777" w:rsidR="00925FBC" w:rsidRPr="00F51111" w:rsidRDefault="00925FBC" w:rsidP="00F51111">
    <w:pPr>
      <w:pStyle w:val="Footer"/>
      <w:tabs>
        <w:tab w:val="right" w:pos="9638"/>
      </w:tabs>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36</w:t>
    </w:r>
    <w:r>
      <w:rPr>
        <w:rStyle w:val="PageNumber"/>
      </w:rP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4F" w14:textId="77777777" w:rsidR="00925FBC" w:rsidRDefault="00925FBC" w:rsidP="00D5387A">
    <w:pPr>
      <w:pStyle w:val="Foote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176</w:t>
    </w:r>
    <w:r>
      <w:rPr>
        <w:rStyle w:val="PageNumber"/>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50" w14:textId="77777777" w:rsidR="00925FBC" w:rsidRDefault="00925FBC" w:rsidP="00A54226">
    <w:pPr>
      <w:pStyle w:val="Footer"/>
    </w:pPr>
    <w:r>
      <w:rPr>
        <w:rStyle w:val="PageNumber"/>
      </w:rPr>
      <w:fldChar w:fldCharType="begin"/>
    </w:r>
    <w:r>
      <w:rPr>
        <w:rStyle w:val="PageNumber"/>
      </w:rPr>
      <w:instrText xml:space="preserve"> PAGE </w:instrText>
    </w:r>
    <w:r>
      <w:rPr>
        <w:rStyle w:val="PageNumber"/>
      </w:rPr>
      <w:fldChar w:fldCharType="separate"/>
    </w:r>
    <w:r w:rsidR="00B528DA">
      <w:rPr>
        <w:rStyle w:val="PageNumber"/>
        <w:noProof/>
      </w:rPr>
      <w:t>177</w:t>
    </w:r>
    <w:r>
      <w:rPr>
        <w:rStyle w:val="PageNumber"/>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5A" w14:textId="77777777" w:rsidR="00925FBC" w:rsidRDefault="00925FBC" w:rsidP="00D5387A">
    <w:pPr>
      <w:pStyle w:val="Foote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182</w:t>
    </w:r>
    <w:r>
      <w:rPr>
        <w:rStyle w:val="PageNumber"/>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5B" w14:textId="77777777" w:rsidR="00925FBC" w:rsidRDefault="00925FBC" w:rsidP="00F63F0F">
    <w:pPr>
      <w:pStyle w:val="Footer"/>
      <w:jc w:val="right"/>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183</w:t>
    </w:r>
    <w:r>
      <w:rPr>
        <w:rStyle w:val="PageNumber"/>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65" w14:textId="77777777" w:rsidR="00925FBC" w:rsidRDefault="00925FBC" w:rsidP="00D5387A">
    <w:pPr>
      <w:pStyle w:val="Foote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190</w:t>
    </w:r>
    <w:r>
      <w:rPr>
        <w:rStyle w:val="PageNumber"/>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66" w14:textId="77777777" w:rsidR="00925FBC" w:rsidRDefault="00925FBC" w:rsidP="00D5387A">
    <w:pPr>
      <w:pStyle w:val="Footer"/>
      <w:jc w:val="right"/>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191</w:t>
    </w:r>
    <w:r>
      <w:rPr>
        <w:rStyle w:val="PageNumber"/>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70" w14:textId="77777777" w:rsidR="00925FBC" w:rsidRDefault="00925FBC" w:rsidP="00D5387A">
    <w:pPr>
      <w:pStyle w:val="Foote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196</w:t>
    </w:r>
    <w:r>
      <w:rPr>
        <w:rStyle w:val="PageNumber"/>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71" w14:textId="77777777" w:rsidR="00925FBC" w:rsidRDefault="00925FBC" w:rsidP="00D5387A">
    <w:pPr>
      <w:pStyle w:val="Footer"/>
      <w:jc w:val="right"/>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195</w:t>
    </w:r>
    <w:r>
      <w:rPr>
        <w:rStyle w:val="PageNumber"/>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7B" w14:textId="77777777" w:rsidR="00925FBC" w:rsidRDefault="00925FBC" w:rsidP="00D5387A">
    <w:pPr>
      <w:pStyle w:val="Footer"/>
    </w:pPr>
    <w:r>
      <w:rPr>
        <w:rStyle w:val="PageNumber"/>
      </w:rPr>
      <w:fldChar w:fldCharType="begin"/>
    </w:r>
    <w:r>
      <w:rPr>
        <w:rStyle w:val="PageNumber"/>
      </w:rPr>
      <w:instrText xml:space="preserve"> PAGE </w:instrText>
    </w:r>
    <w:r>
      <w:rPr>
        <w:rStyle w:val="PageNumber"/>
      </w:rPr>
      <w:fldChar w:fldCharType="separate"/>
    </w:r>
    <w:r w:rsidR="00B528DA">
      <w:rPr>
        <w:rStyle w:val="PageNumber"/>
        <w:noProof/>
      </w:rPr>
      <w:t>198</w:t>
    </w:r>
    <w:r>
      <w:rPr>
        <w:rStyle w:val="PageNumber"/>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7C" w14:textId="77777777" w:rsidR="00925FBC" w:rsidRDefault="00925FBC" w:rsidP="00D5387A">
    <w:pPr>
      <w:pStyle w:val="Footer"/>
      <w:jc w:val="right"/>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199</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02" w14:textId="77777777" w:rsidR="00925FBC" w:rsidRPr="002D156A" w:rsidRDefault="00925FBC" w:rsidP="00757704">
    <w:pPr>
      <w:pStyle w:val="Footer"/>
      <w:tabs>
        <w:tab w:val="right" w:pos="9638"/>
      </w:tabs>
      <w:rPr>
        <w:b/>
        <w:sz w:val="18"/>
      </w:rPr>
    </w:pPr>
    <w:r>
      <w:tab/>
    </w:r>
    <w:r w:rsidRPr="002D156A">
      <w:rPr>
        <w:b/>
        <w:sz w:val="18"/>
      </w:rPr>
      <w:fldChar w:fldCharType="begin"/>
    </w:r>
    <w:r w:rsidRPr="002D156A">
      <w:rPr>
        <w:b/>
        <w:sz w:val="18"/>
      </w:rPr>
      <w:instrText xml:space="preserve"> PAGE  \* MERGEFORMAT </w:instrText>
    </w:r>
    <w:r w:rsidRPr="002D156A">
      <w:rPr>
        <w:b/>
        <w:sz w:val="18"/>
      </w:rPr>
      <w:fldChar w:fldCharType="separate"/>
    </w:r>
    <w:r w:rsidR="00A65BA4">
      <w:rPr>
        <w:b/>
        <w:noProof/>
        <w:sz w:val="18"/>
      </w:rPr>
      <w:t>37</w:t>
    </w:r>
    <w:r w:rsidRPr="002D156A">
      <w:rPr>
        <w:b/>
        <w:sz w:val="18"/>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86" w14:textId="77777777" w:rsidR="00925FBC" w:rsidRPr="005B3B10" w:rsidRDefault="00925FBC" w:rsidP="005B3B10">
    <w:pPr>
      <w:pStyle w:val="Foote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200</w:t>
    </w:r>
    <w:r>
      <w:rPr>
        <w:rStyle w:val="PageNumber"/>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90" w14:textId="77777777" w:rsidR="00925FBC" w:rsidRDefault="00925FBC" w:rsidP="00A12736">
    <w:pPr>
      <w:pStyle w:val="Footer"/>
      <w:ind w:right="357"/>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202</w:t>
    </w:r>
    <w:r>
      <w:rPr>
        <w:rStyle w:val="PageNumber"/>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91" w14:textId="77777777" w:rsidR="00925FBC" w:rsidRPr="00170AA0" w:rsidRDefault="00925FBC" w:rsidP="00A12736">
    <w:pPr>
      <w:pStyle w:val="Footer"/>
      <w:jc w:val="right"/>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201</w:t>
    </w:r>
    <w:r>
      <w:rPr>
        <w:rStyle w:val="PageNumber"/>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9B" w14:textId="77777777" w:rsidR="00925FBC" w:rsidRDefault="00925FBC" w:rsidP="00A12736">
    <w:pPr>
      <w:pStyle w:val="Footer"/>
      <w:ind w:right="357"/>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206</w:t>
    </w:r>
    <w:r>
      <w:rPr>
        <w:rStyle w:val="PageNumber"/>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9C" w14:textId="77777777" w:rsidR="00925FBC" w:rsidRPr="00170AA0" w:rsidRDefault="00925FBC" w:rsidP="00A12736">
    <w:pPr>
      <w:pStyle w:val="Footer"/>
      <w:jc w:val="right"/>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205</w:t>
    </w:r>
    <w:r>
      <w:rPr>
        <w:rStyle w:val="PageNumber"/>
      </w:rPr>
      <w:fldChar w:fldCharType="end"/>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A4" w14:textId="77777777" w:rsidR="00925FBC" w:rsidRDefault="00925FBC" w:rsidP="00511461">
    <w:pPr>
      <w:pStyle w:val="Footer"/>
      <w:ind w:right="357"/>
      <w:jc w:val="right"/>
    </w:pPr>
    <w:r>
      <w:rPr>
        <w:rStyle w:val="PageNumber"/>
      </w:rPr>
      <w:fldChar w:fldCharType="begin"/>
    </w:r>
    <w:r>
      <w:rPr>
        <w:rStyle w:val="PageNumber"/>
      </w:rPr>
      <w:instrText xml:space="preserve"> PAGE </w:instrText>
    </w:r>
    <w:r>
      <w:rPr>
        <w:rStyle w:val="PageNumber"/>
      </w:rPr>
      <w:fldChar w:fldCharType="separate"/>
    </w:r>
    <w:r w:rsidR="00B528DA">
      <w:rPr>
        <w:rStyle w:val="PageNumber"/>
        <w:noProof/>
      </w:rPr>
      <w:t>208</w:t>
    </w:r>
    <w:r>
      <w:rPr>
        <w:rStyle w:val="PageNumber"/>
      </w:rPr>
      <w:fldChar w:fldCharType="end"/>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A5" w14:textId="77777777" w:rsidR="00925FBC" w:rsidRPr="006D57C1" w:rsidRDefault="00925FBC" w:rsidP="00A12736">
    <w:pPr>
      <w:pStyle w:val="Footer"/>
      <w:jc w:val="right"/>
      <w:rPr>
        <w:lang w:val="fr-CH"/>
      </w:rP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207</w:t>
    </w:r>
    <w:r>
      <w:rPr>
        <w:rStyle w:val="PageNumber"/>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AF" w14:textId="77777777" w:rsidR="00925FBC" w:rsidRDefault="00925FBC" w:rsidP="00A12736">
    <w:pPr>
      <w:pStyle w:val="Foote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218</w:t>
    </w:r>
    <w:r>
      <w:rPr>
        <w:rStyle w:val="PageNumber"/>
      </w:rPr>
      <w:fldChar w:fldCharType="end"/>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B0" w14:textId="77777777" w:rsidR="00925FBC" w:rsidRDefault="00925FBC" w:rsidP="00A12736">
    <w:pPr>
      <w:pStyle w:val="Footer"/>
      <w:jc w:val="right"/>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217</w:t>
    </w:r>
    <w:r>
      <w:rPr>
        <w:rStyle w:val="PageNumber"/>
      </w:rPr>
      <w:fldChar w:fldCharType="end"/>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BA" w14:textId="77777777" w:rsidR="00925FBC" w:rsidRDefault="00925FBC" w:rsidP="00A12736">
    <w:pPr>
      <w:pStyle w:val="Foote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228</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0A" w14:textId="77777777" w:rsidR="00925FBC" w:rsidRDefault="00925FBC" w:rsidP="00FB4094">
    <w:pPr>
      <w:pStyle w:val="Foote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38</w:t>
    </w:r>
    <w:r>
      <w:rPr>
        <w:rStyle w:val="PageNumber"/>
      </w:rPr>
      <w:fldChar w:fldCharType="end"/>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BB" w14:textId="77777777" w:rsidR="00925FBC" w:rsidRDefault="00925FBC" w:rsidP="00A12736">
    <w:pPr>
      <w:pStyle w:val="Footer"/>
      <w:jc w:val="right"/>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227</w:t>
    </w:r>
    <w:r>
      <w:rPr>
        <w:rStyle w:val="PageNumber"/>
      </w:rPr>
      <w:fldChar w:fldCharType="end"/>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C5" w14:textId="77777777" w:rsidR="00925FBC" w:rsidRDefault="00925FBC" w:rsidP="00E81D9F">
    <w:pPr>
      <w:pStyle w:val="Footer"/>
      <w:jc w:val="right"/>
    </w:pPr>
    <w:r>
      <w:rPr>
        <w:rStyle w:val="PageNumber"/>
      </w:rPr>
      <w:fldChar w:fldCharType="begin"/>
    </w:r>
    <w:r>
      <w:rPr>
        <w:rStyle w:val="PageNumber"/>
      </w:rPr>
      <w:instrText xml:space="preserve"> PAGE </w:instrText>
    </w:r>
    <w:r>
      <w:rPr>
        <w:rStyle w:val="PageNumber"/>
      </w:rPr>
      <w:fldChar w:fldCharType="separate"/>
    </w:r>
    <w:r w:rsidR="00B528DA">
      <w:rPr>
        <w:rStyle w:val="PageNumber"/>
        <w:noProof/>
      </w:rPr>
      <w:t>230</w:t>
    </w:r>
    <w:r>
      <w:rPr>
        <w:rStyle w:val="PageNumber"/>
      </w:rPr>
      <w:fldChar w:fldCharType="end"/>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C6" w14:textId="77777777" w:rsidR="00925FBC" w:rsidRDefault="00925FBC" w:rsidP="00A12736">
    <w:pPr>
      <w:pStyle w:val="Footer"/>
      <w:jc w:val="right"/>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229</w:t>
    </w:r>
    <w:r>
      <w:rPr>
        <w:rStyle w:val="PageNumber"/>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D0" w14:textId="77777777" w:rsidR="00925FBC" w:rsidRDefault="00925FBC" w:rsidP="00A12736">
    <w:pPr>
      <w:pStyle w:val="Foote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232</w:t>
    </w:r>
    <w:r>
      <w:rPr>
        <w:rStyle w:val="PageNumber"/>
      </w:rPr>
      <w:fldChar w:fldCharType="end"/>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D1" w14:textId="77777777" w:rsidR="00925FBC" w:rsidRDefault="00925FBC" w:rsidP="00A12736">
    <w:pPr>
      <w:pStyle w:val="Footer"/>
      <w:jc w:val="right"/>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231</w:t>
    </w:r>
    <w:r>
      <w:rPr>
        <w:rStyle w:val="PageNumber"/>
      </w:rPr>
      <w:fldChar w:fldCharType="end"/>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DB" w14:textId="77777777" w:rsidR="00925FBC" w:rsidRDefault="00925FBC" w:rsidP="00A12736">
    <w:pPr>
      <w:pStyle w:val="Foote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238</w:t>
    </w:r>
    <w:r>
      <w:rPr>
        <w:rStyle w:val="PageNumber"/>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DC" w14:textId="77777777" w:rsidR="00925FBC" w:rsidRDefault="00925FBC" w:rsidP="00A12736">
    <w:pPr>
      <w:pStyle w:val="Footer"/>
      <w:jc w:val="right"/>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239</w:t>
    </w:r>
    <w:r>
      <w:rPr>
        <w:rStyle w:val="PageNumber"/>
      </w:rPr>
      <w:fldChar w:fldCharType="end"/>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E6" w14:textId="77777777" w:rsidR="00925FBC" w:rsidRDefault="00925FBC" w:rsidP="00A12736">
    <w:pPr>
      <w:pStyle w:val="Footer"/>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252</w:t>
    </w:r>
    <w:r>
      <w:rPr>
        <w:rStyle w:val="PageNumber"/>
      </w:rPr>
      <w:fldChar w:fldCharType="end"/>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E7" w14:textId="77777777" w:rsidR="00925FBC" w:rsidRDefault="00925FBC" w:rsidP="00A12736">
    <w:pPr>
      <w:pStyle w:val="Footer"/>
      <w:jc w:val="right"/>
    </w:pPr>
    <w:r>
      <w:rPr>
        <w:rStyle w:val="PageNumber"/>
      </w:rPr>
      <w:fldChar w:fldCharType="begin"/>
    </w:r>
    <w:r>
      <w:rPr>
        <w:rStyle w:val="PageNumber"/>
      </w:rPr>
      <w:instrText xml:space="preserve"> PAGE </w:instrText>
    </w:r>
    <w:r>
      <w:rPr>
        <w:rStyle w:val="PageNumber"/>
      </w:rPr>
      <w:fldChar w:fldCharType="separate"/>
    </w:r>
    <w:r w:rsidR="00A65BA4">
      <w:rPr>
        <w:rStyle w:val="PageNumber"/>
        <w:noProof/>
      </w:rPr>
      <w:t>251</w:t>
    </w:r>
    <w:r>
      <w:rPr>
        <w:rStyle w:val="PageNumber"/>
      </w:rP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EC" w14:textId="77777777" w:rsidR="00925FBC" w:rsidRPr="008C44B2" w:rsidRDefault="00925FBC" w:rsidP="00E81D9F">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239</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C2BD6" w14:textId="77777777" w:rsidR="0085745D" w:rsidRPr="000B175B" w:rsidRDefault="0085745D" w:rsidP="000B175B">
      <w:pPr>
        <w:tabs>
          <w:tab w:val="right" w:pos="2155"/>
        </w:tabs>
        <w:spacing w:after="80"/>
        <w:ind w:left="680"/>
        <w:rPr>
          <w:u w:val="single"/>
        </w:rPr>
      </w:pPr>
      <w:r>
        <w:rPr>
          <w:u w:val="single"/>
        </w:rPr>
        <w:tab/>
      </w:r>
    </w:p>
  </w:footnote>
  <w:footnote w:type="continuationSeparator" w:id="0">
    <w:p w14:paraId="477C62AE" w14:textId="77777777" w:rsidR="0085745D" w:rsidRPr="00FC68B7" w:rsidRDefault="0085745D" w:rsidP="00FC68B7">
      <w:pPr>
        <w:tabs>
          <w:tab w:val="left" w:pos="2155"/>
        </w:tabs>
        <w:spacing w:after="80"/>
        <w:ind w:left="680"/>
        <w:rPr>
          <w:u w:val="single"/>
        </w:rPr>
      </w:pPr>
      <w:r>
        <w:rPr>
          <w:u w:val="single"/>
        </w:rPr>
        <w:tab/>
      </w:r>
    </w:p>
  </w:footnote>
  <w:footnote w:type="continuationNotice" w:id="1">
    <w:p w14:paraId="52808E1A" w14:textId="77777777" w:rsidR="0085745D" w:rsidRDefault="0085745D"/>
  </w:footnote>
  <w:footnote w:id="2">
    <w:p w14:paraId="4583CDFF" w14:textId="77777777" w:rsidR="00925FBC" w:rsidRPr="00BD5D40" w:rsidRDefault="00925FBC" w:rsidP="00EB31B3">
      <w:pPr>
        <w:pStyle w:val="FootnoteText"/>
        <w:spacing w:line="180" w:lineRule="exact"/>
        <w:rPr>
          <w:lang w:val="en-US"/>
        </w:rPr>
      </w:pPr>
      <w:r>
        <w:tab/>
      </w:r>
      <w:r w:rsidRPr="004F66A6">
        <w:rPr>
          <w:rStyle w:val="FootnoteReference"/>
          <w:sz w:val="20"/>
          <w:vertAlign w:val="baseline"/>
        </w:rPr>
        <w:t>*</w:t>
      </w:r>
      <w:r>
        <w:rPr>
          <w:sz w:val="20"/>
        </w:rPr>
        <w:tab/>
      </w:r>
      <w:r w:rsidRPr="00651808">
        <w:rPr>
          <w:szCs w:val="18"/>
        </w:rPr>
        <w:t xml:space="preserve">Former title of the Agreement: Agreement </w:t>
      </w:r>
      <w:r>
        <w:rPr>
          <w:szCs w:val="18"/>
        </w:rPr>
        <w:t>C</w:t>
      </w:r>
      <w:r w:rsidRPr="00651808">
        <w:rPr>
          <w:szCs w:val="18"/>
        </w:rPr>
        <w:t xml:space="preserve">oncerning the Adoption of Uniform Conditions of Approval and </w:t>
      </w:r>
      <w:r w:rsidRPr="00651808">
        <w:t>Reciprocal Recognition of Approval for Motor Vehicle Equipment and Parts, done at Geneva on 20 March 1958.</w:t>
      </w:r>
    </w:p>
  </w:footnote>
  <w:footnote w:id="3">
    <w:p w14:paraId="4583CE00" w14:textId="77777777" w:rsidR="00925FBC" w:rsidRPr="0010733C" w:rsidRDefault="00925FBC" w:rsidP="0010733C">
      <w:pPr>
        <w:pStyle w:val="FootnoteText"/>
        <w:widowControl w:val="0"/>
        <w:tabs>
          <w:tab w:val="clear" w:pos="1021"/>
          <w:tab w:val="right" w:pos="1020"/>
        </w:tabs>
        <w:suppressAutoHyphens/>
        <w:rPr>
          <w:lang w:val="en-US"/>
        </w:rPr>
      </w:pPr>
      <w:r>
        <w:tab/>
      </w:r>
      <w:r>
        <w:rPr>
          <w:rStyle w:val="FootnoteReference"/>
        </w:rPr>
        <w:footnoteRef/>
      </w:r>
      <w:r>
        <w:tab/>
      </w:r>
      <w:r w:rsidRPr="008C1FF4">
        <w:rPr>
          <w:lang w:val="en-US"/>
        </w:rPr>
        <w:t>As defined in Annex 7 to the Consolidated Resolution on the Construction of Vehicles (R.E.3), (document TRANS/WP.29/78/Rev.1/Amend.2 as last amended by Amend.4)</w:t>
      </w:r>
      <w:r>
        <w:rPr>
          <w:lang w:val="en-US"/>
        </w:rPr>
        <w:t>.</w:t>
      </w:r>
    </w:p>
  </w:footnote>
  <w:footnote w:id="4">
    <w:p w14:paraId="4583CE01" w14:textId="77777777" w:rsidR="00925FBC" w:rsidRPr="00BD5340" w:rsidRDefault="00925FBC" w:rsidP="00BD5340">
      <w:pPr>
        <w:pStyle w:val="FootnoteText"/>
        <w:widowControl w:val="0"/>
        <w:tabs>
          <w:tab w:val="clear" w:pos="1021"/>
          <w:tab w:val="right" w:pos="1020"/>
        </w:tabs>
        <w:suppressAutoHyphens/>
        <w:rPr>
          <w:lang w:val="en-US"/>
        </w:rPr>
      </w:pPr>
      <w:r>
        <w:tab/>
      </w:r>
      <w:r>
        <w:rPr>
          <w:rStyle w:val="FootnoteReference"/>
        </w:rPr>
        <w:footnoteRef/>
      </w:r>
      <w:r>
        <w:tab/>
        <w:t>Approval A cancelled. The 05 series of amendments to this Regulation prohibit the use of leaded petrol.</w:t>
      </w:r>
    </w:p>
  </w:footnote>
  <w:footnote w:id="5">
    <w:p w14:paraId="4583CE02" w14:textId="77777777" w:rsidR="00925FBC" w:rsidRPr="0010733C" w:rsidRDefault="00925FBC" w:rsidP="0010733C">
      <w:pPr>
        <w:pStyle w:val="FootnoteText"/>
        <w:widowControl w:val="0"/>
        <w:tabs>
          <w:tab w:val="clear" w:pos="1021"/>
          <w:tab w:val="right" w:pos="1020"/>
        </w:tabs>
        <w:suppressAutoHyphens/>
        <w:rPr>
          <w:lang w:val="en-US"/>
        </w:rPr>
      </w:pPr>
      <w:r>
        <w:tab/>
      </w:r>
      <w:r>
        <w:rPr>
          <w:rStyle w:val="FootnoteReference"/>
        </w:rPr>
        <w:footnoteRef/>
      </w:r>
      <w:r>
        <w:tab/>
      </w:r>
      <w:r w:rsidRPr="00756844">
        <w:rPr>
          <w:lang w:val="en-US"/>
        </w:rPr>
        <w:t>As defined in Annex 7 to the Consolidated Resolution on the Construction of Vehicles (R.E.3), (document TRANS/WP.29/78/Rev.1/Amend.2 as last amended by Amend.4).</w:t>
      </w:r>
    </w:p>
  </w:footnote>
  <w:footnote w:id="6">
    <w:p w14:paraId="4583CE03" w14:textId="77777777" w:rsidR="00925FBC" w:rsidRPr="0010733C" w:rsidRDefault="00925FBC" w:rsidP="0010733C">
      <w:pPr>
        <w:pStyle w:val="FootnoteText"/>
        <w:widowControl w:val="0"/>
        <w:tabs>
          <w:tab w:val="clear" w:pos="1021"/>
          <w:tab w:val="right" w:pos="1020"/>
        </w:tabs>
        <w:suppressAutoHyphens/>
        <w:rPr>
          <w:lang w:val="en-US"/>
        </w:rPr>
      </w:pPr>
      <w:r>
        <w:tab/>
      </w:r>
      <w:r>
        <w:rPr>
          <w:rStyle w:val="FootnoteReference"/>
        </w:rPr>
        <w:footnoteRef/>
      </w:r>
      <w:r>
        <w:tab/>
        <w:t>1 for Germany, 2 for France, 3 for Italy, 4 for the Netherlands, 5 for Sweden, 6 for Belgium, 7 for Hungary, 8 for the Czech Republic, 9 for Spain, 10 for Serbia and Montenegro, 11 for the United Kingdom, 12 for Austria, 13 for Luxembourg, 14 for Switzerland, 15 (vacant), 16 for Norway, 17 for Finland, 18 for Denmark, 19 for Romania, 20 for Poland, 21 for Portugal, 22 for the Russian Federation, 23 for Greece, 24 for Ireland, 25 for Croatia, 26 for Slovenia, 27 for Slovakia, 28 for Belarus, 29 for Estonia, 30 (vacant), 31 for Bosnia and Herzegovina, 32 for Latvia, 33 (vacant), 34 for Bulgaria, 35 (Kazakhstan), 36 for Lithuania, 37 for Turkey, 38 (vacant), 39 for Azerbaijan, 40 for The former Yugoslav Republic of Macedonia, 41 (vacant), 42 for the European Community (Approvals are granted by its Member States using their respective ECE symbol), 43 for Japan, 44 vacant), 45 for Australia, 46 for Ukraine, 47 for South Africa, 48 for New Zealand, 49 for Cyprus, 50 for Malta</w:t>
      </w:r>
      <w:r w:rsidRPr="0049563B">
        <w:t xml:space="preserve">, </w:t>
      </w:r>
      <w:r w:rsidRPr="0049563B">
        <w:rPr>
          <w:lang w:val="en-US"/>
        </w:rPr>
        <w:t>51 for the Republic of Korea, 52 for Malaysia, 53 for Thailand, 54 and 55 (vacant), 56</w:t>
      </w:r>
      <w:r>
        <w:rPr>
          <w:lang w:val="en-US"/>
        </w:rPr>
        <w:t> </w:t>
      </w:r>
      <w:r w:rsidRPr="0049563B">
        <w:rPr>
          <w:lang w:val="en-US"/>
        </w:rPr>
        <w:t>for Montenegro, 57 (Vacant) and 58 for Tunisia.</w:t>
      </w:r>
      <w:r>
        <w:t>.Subsequent numbers shall be assigned to other countries in the chronological order in which they ratify or accede to the Agreement Concerning the Adoption of Uniform Technical Prescriptions for Wheeled Vehicles, Equipment and Parts which can be Fitted and/or be Used on Wheeled Vehicles and the Conditions for Reciprocal Recognition of Approvals Granted on the Basis of these Prescriptions, and the numbers thus assigned shall be communicated by the Secretary-General of the United Nations to the Contracting Parties to the Agreement.</w:t>
      </w:r>
    </w:p>
  </w:footnote>
  <w:footnote w:id="7">
    <w:p w14:paraId="4583CE04" w14:textId="77777777" w:rsidR="00925FBC" w:rsidRPr="00676149" w:rsidRDefault="00925FBC">
      <w:pPr>
        <w:pStyle w:val="FootnoteText"/>
        <w:rPr>
          <w:lang w:val="en-US"/>
        </w:rPr>
      </w:pPr>
      <w:r>
        <w:tab/>
      </w:r>
      <w:r>
        <w:rPr>
          <w:rStyle w:val="FootnoteReference"/>
        </w:rPr>
        <w:footnoteRef/>
      </w:r>
      <w:r>
        <w:tab/>
        <w:t>For any vehicle, the "intermediate zone" is determined as follows: The vehicle shall meet the conditions given in paragraph 3.2.1. and, in addition, the measured value for the same regulated pollutant shall be below a level that is determined from the product of the limit value for the same regulated pollutant given in Table 1 in paragraph 5.3.1.4. multiplied by a factor of 2.5.</w:t>
      </w:r>
    </w:p>
  </w:footnote>
  <w:footnote w:id="8">
    <w:p w14:paraId="4583CE05" w14:textId="77777777" w:rsidR="00925FBC" w:rsidRPr="00FB5953" w:rsidRDefault="00925FBC" w:rsidP="002F33EA">
      <w:pPr>
        <w:pStyle w:val="FootnoteText"/>
        <w:rPr>
          <w:lang w:val="en-US"/>
        </w:rPr>
      </w:pPr>
      <w:r>
        <w:tab/>
      </w:r>
      <w:r>
        <w:rPr>
          <w:rStyle w:val="FootnoteReference"/>
        </w:rPr>
        <w:t>2</w:t>
      </w:r>
      <w:r>
        <w:tab/>
        <w:t>For any vehicle, the "failure zone" is determined as follows: The measured value for any regulated pollutant exceeds a level that is determined from the product of the limit value for the same regulated pollutant given in Table 1 in paragraph 5.3.1.4. multiplied by a factor of 2.5.</w:t>
      </w:r>
    </w:p>
  </w:footnote>
  <w:footnote w:id="9">
    <w:p w14:paraId="4583CE06" w14:textId="77777777" w:rsidR="00925FBC" w:rsidRPr="00943DB5" w:rsidRDefault="00925FBC" w:rsidP="00A54226">
      <w:pPr>
        <w:pStyle w:val="FootnoteText"/>
        <w:rPr>
          <w:lang w:val="en-US"/>
        </w:rPr>
      </w:pPr>
      <w:r>
        <w:tab/>
      </w:r>
      <w:r w:rsidRPr="00943DB5">
        <w:rPr>
          <w:rStyle w:val="FootnoteReference"/>
        </w:rPr>
        <w:t>a</w:t>
      </w:r>
      <w:r>
        <w:tab/>
      </w:r>
      <w:r w:rsidRPr="00943DB5">
        <w:rPr>
          <w:lang w:val="en-US"/>
        </w:rPr>
        <w:t>If the means of identification of type contains characters not relevant to describe the vehicle, component or separate technical unit types covered by this information document, such characters shall be represented in the documentation by the symbol '?' (</w:t>
      </w:r>
      <w:proofErr w:type="gramStart"/>
      <w:r w:rsidRPr="00943DB5">
        <w:rPr>
          <w:lang w:val="en-US"/>
        </w:rPr>
        <w:t>e.g.</w:t>
      </w:r>
      <w:proofErr w:type="gramEnd"/>
      <w:r w:rsidRPr="00943DB5">
        <w:rPr>
          <w:lang w:val="en-US"/>
        </w:rPr>
        <w:t xml:space="preserve"> ABC??123??).</w:t>
      </w:r>
    </w:p>
  </w:footnote>
  <w:footnote w:id="10">
    <w:p w14:paraId="4583CE07" w14:textId="77777777" w:rsidR="00925FBC" w:rsidRDefault="00925FBC" w:rsidP="00A54226">
      <w:pPr>
        <w:pStyle w:val="FootnoteText"/>
        <w:jc w:val="both"/>
        <w:rPr>
          <w:lang w:val="en-US"/>
        </w:rPr>
      </w:pPr>
      <w:r>
        <w:tab/>
      </w:r>
      <w:r>
        <w:rPr>
          <w:rStyle w:val="FootnoteReference"/>
        </w:rPr>
        <w:t>b</w:t>
      </w:r>
      <w:r>
        <w:tab/>
      </w:r>
      <w:r w:rsidRPr="00943DB5">
        <w:rPr>
          <w:lang w:val="en-US"/>
        </w:rPr>
        <w:t>As defined in Annex 7 to the Consolidated Resolution on the Construction of Vehicles (R.E.3), (document TRANS/WP.29/78/Rev.1/Amend.2 as last amended by Amend.4).</w:t>
      </w:r>
    </w:p>
    <w:p w14:paraId="4583CE08" w14:textId="77777777" w:rsidR="00925FBC" w:rsidRPr="006F0587" w:rsidRDefault="00925FBC" w:rsidP="00A54226">
      <w:pPr>
        <w:pStyle w:val="FootnoteText"/>
        <w:jc w:val="both"/>
        <w:rPr>
          <w:lang w:val="en-US"/>
        </w:rPr>
      </w:pPr>
      <w:r>
        <w:rPr>
          <w:lang w:val="en-US"/>
        </w:rPr>
        <w:tab/>
      </w:r>
      <w:r w:rsidRPr="006F0587">
        <w:rPr>
          <w:vertAlign w:val="superscript"/>
          <w:lang w:val="en-US"/>
        </w:rPr>
        <w:t>c</w:t>
      </w:r>
      <w:r>
        <w:rPr>
          <w:vertAlign w:val="superscript"/>
          <w:lang w:val="en-US"/>
        </w:rPr>
        <w:tab/>
      </w:r>
      <w:r>
        <w:rPr>
          <w:lang w:val="en-US"/>
        </w:rPr>
        <w:t>Where there is one version with a normal cab and another with a sleeper cab, both sets of masses and dimensions are to be stated.</w:t>
      </w:r>
    </w:p>
  </w:footnote>
  <w:footnote w:id="11">
    <w:p w14:paraId="4583CE09" w14:textId="77777777" w:rsidR="00925FBC" w:rsidRPr="00137756" w:rsidRDefault="00925FBC" w:rsidP="00A54226">
      <w:pPr>
        <w:tabs>
          <w:tab w:val="left" w:pos="851"/>
        </w:tabs>
        <w:autoSpaceDE w:val="0"/>
        <w:autoSpaceDN w:val="0"/>
        <w:adjustRightInd w:val="0"/>
        <w:rPr>
          <w:sz w:val="18"/>
          <w:szCs w:val="18"/>
          <w:lang w:val="en-US"/>
        </w:rPr>
      </w:pPr>
      <w:r>
        <w:rPr>
          <w:sz w:val="18"/>
          <w:szCs w:val="18"/>
        </w:rPr>
        <w:tab/>
      </w:r>
      <w:r w:rsidRPr="00137756">
        <w:rPr>
          <w:rStyle w:val="FootnoteReference"/>
          <w:szCs w:val="18"/>
        </w:rPr>
        <w:t>d</w:t>
      </w:r>
      <w:r w:rsidRPr="00137756">
        <w:rPr>
          <w:sz w:val="18"/>
          <w:szCs w:val="18"/>
        </w:rPr>
        <w:tab/>
      </w:r>
      <w:r w:rsidRPr="00137756">
        <w:rPr>
          <w:sz w:val="18"/>
          <w:szCs w:val="18"/>
          <w:lang w:val="en-US"/>
        </w:rPr>
        <w:t>The mass of the driver and, if applic</w:t>
      </w:r>
      <w:r>
        <w:rPr>
          <w:sz w:val="18"/>
          <w:szCs w:val="18"/>
          <w:lang w:val="en-US"/>
        </w:rPr>
        <w:t>able, of the crew member is ass</w:t>
      </w:r>
      <w:r w:rsidRPr="00137756">
        <w:rPr>
          <w:sz w:val="18"/>
          <w:szCs w:val="18"/>
          <w:lang w:val="en-US"/>
        </w:rPr>
        <w:t>essed at 75 kg (subdivided into 68 kg</w:t>
      </w:r>
    </w:p>
    <w:p w14:paraId="4583CE0A" w14:textId="77777777" w:rsidR="00925FBC" w:rsidRDefault="00925FBC" w:rsidP="00A54226">
      <w:pPr>
        <w:autoSpaceDE w:val="0"/>
        <w:autoSpaceDN w:val="0"/>
        <w:adjustRightInd w:val="0"/>
        <w:ind w:left="1134" w:right="1134"/>
        <w:rPr>
          <w:sz w:val="18"/>
          <w:szCs w:val="18"/>
          <w:lang w:val="en-US"/>
        </w:rPr>
      </w:pPr>
      <w:r w:rsidRPr="00137756">
        <w:rPr>
          <w:sz w:val="18"/>
          <w:szCs w:val="18"/>
          <w:lang w:val="en-US"/>
        </w:rPr>
        <w:t>occupant mass and 7 kg luggage mass according to ISO Standard 2416 – 1992), the fuel tank is filled to 90 per cent</w:t>
      </w:r>
      <w:r>
        <w:rPr>
          <w:sz w:val="18"/>
          <w:szCs w:val="18"/>
          <w:lang w:val="en-US"/>
        </w:rPr>
        <w:t xml:space="preserve"> and</w:t>
      </w:r>
      <w:r w:rsidRPr="00137756">
        <w:rPr>
          <w:sz w:val="18"/>
          <w:szCs w:val="18"/>
          <w:lang w:val="en-US"/>
        </w:rPr>
        <w:t xml:space="preserve"> the other liquid containing systems (except those for used water) to 100 per cent of the capacity s </w:t>
      </w:r>
      <w:r>
        <w:rPr>
          <w:sz w:val="18"/>
          <w:szCs w:val="18"/>
          <w:lang w:val="en-US"/>
        </w:rPr>
        <w:t>s</w:t>
      </w:r>
      <w:r w:rsidRPr="00137756">
        <w:rPr>
          <w:sz w:val="18"/>
          <w:szCs w:val="18"/>
          <w:lang w:val="en-US"/>
        </w:rPr>
        <w:t>pecified by the</w:t>
      </w:r>
      <w:r>
        <w:rPr>
          <w:sz w:val="18"/>
          <w:szCs w:val="18"/>
          <w:lang w:val="en-US"/>
        </w:rPr>
        <w:t xml:space="preserve"> </w:t>
      </w:r>
      <w:r w:rsidRPr="00137756">
        <w:rPr>
          <w:sz w:val="18"/>
          <w:szCs w:val="18"/>
          <w:lang w:val="en-US"/>
        </w:rPr>
        <w:t>manufacturer.</w:t>
      </w:r>
    </w:p>
    <w:p w14:paraId="4583CE0B" w14:textId="77777777" w:rsidR="00925FBC" w:rsidRPr="00137756" w:rsidRDefault="00925FBC" w:rsidP="00A54226">
      <w:pPr>
        <w:tabs>
          <w:tab w:val="left" w:pos="851"/>
        </w:tabs>
        <w:autoSpaceDE w:val="0"/>
        <w:autoSpaceDN w:val="0"/>
        <w:adjustRightInd w:val="0"/>
        <w:rPr>
          <w:sz w:val="18"/>
          <w:szCs w:val="18"/>
          <w:lang w:val="en-US"/>
        </w:rPr>
      </w:pPr>
      <w:r>
        <w:rPr>
          <w:sz w:val="18"/>
          <w:szCs w:val="18"/>
          <w:lang w:val="en-US"/>
        </w:rPr>
        <w:tab/>
      </w:r>
      <w:r w:rsidRPr="00DB4706">
        <w:rPr>
          <w:sz w:val="18"/>
          <w:szCs w:val="18"/>
          <w:vertAlign w:val="superscript"/>
          <w:lang w:val="en-US"/>
        </w:rPr>
        <w:t>e</w:t>
      </w:r>
      <w:r>
        <w:rPr>
          <w:sz w:val="18"/>
          <w:szCs w:val="18"/>
          <w:lang w:val="en-US"/>
        </w:rPr>
        <w:tab/>
      </w:r>
      <w:proofErr w:type="gramStart"/>
      <w:r w:rsidRPr="00137756">
        <w:rPr>
          <w:sz w:val="18"/>
          <w:szCs w:val="18"/>
          <w:lang w:val="en-US"/>
        </w:rPr>
        <w:t>For</w:t>
      </w:r>
      <w:proofErr w:type="gramEnd"/>
      <w:r w:rsidRPr="00137756">
        <w:rPr>
          <w:sz w:val="18"/>
          <w:szCs w:val="18"/>
          <w:lang w:val="en-US"/>
        </w:rPr>
        <w:t xml:space="preserve"> trailers or semi-trailers, and for vehicles coupled with a trailer or a semi -trailer, which exert a significant</w:t>
      </w:r>
    </w:p>
    <w:p w14:paraId="4583CE0C" w14:textId="77777777" w:rsidR="00925FBC" w:rsidRPr="00137756" w:rsidRDefault="00925FBC" w:rsidP="00A54226">
      <w:pPr>
        <w:autoSpaceDE w:val="0"/>
        <w:autoSpaceDN w:val="0"/>
        <w:adjustRightInd w:val="0"/>
        <w:ind w:left="1134" w:right="1134"/>
        <w:rPr>
          <w:sz w:val="18"/>
          <w:szCs w:val="18"/>
          <w:lang w:val="en-US"/>
        </w:rPr>
      </w:pPr>
      <w:r w:rsidRPr="00137756">
        <w:rPr>
          <w:sz w:val="18"/>
          <w:szCs w:val="18"/>
          <w:lang w:val="en-US"/>
        </w:rPr>
        <w:t>vertical load on the coupling device or the fifth wheel, this load, divided</w:t>
      </w:r>
      <w:r>
        <w:rPr>
          <w:sz w:val="18"/>
          <w:szCs w:val="18"/>
          <w:lang w:val="en-US"/>
        </w:rPr>
        <w:t xml:space="preserve"> by standard acceleration of gr</w:t>
      </w:r>
      <w:r w:rsidRPr="00137756">
        <w:rPr>
          <w:sz w:val="18"/>
          <w:szCs w:val="18"/>
          <w:lang w:val="en-US"/>
        </w:rPr>
        <w:t>avity, is</w:t>
      </w:r>
      <w:r>
        <w:rPr>
          <w:sz w:val="18"/>
          <w:szCs w:val="18"/>
          <w:lang w:val="en-US"/>
        </w:rPr>
        <w:t xml:space="preserve"> </w:t>
      </w:r>
      <w:r w:rsidRPr="00137756">
        <w:rPr>
          <w:sz w:val="18"/>
          <w:szCs w:val="18"/>
          <w:lang w:val="en-US"/>
        </w:rPr>
        <w:t>included in the maximum technical permissible mass.</w:t>
      </w:r>
    </w:p>
    <w:p w14:paraId="4583CE0D" w14:textId="77777777" w:rsidR="00925FBC" w:rsidRPr="00137756" w:rsidRDefault="00925FBC" w:rsidP="00A54226">
      <w:pPr>
        <w:tabs>
          <w:tab w:val="left" w:pos="851"/>
        </w:tabs>
        <w:autoSpaceDE w:val="0"/>
        <w:autoSpaceDN w:val="0"/>
        <w:adjustRightInd w:val="0"/>
        <w:rPr>
          <w:sz w:val="18"/>
          <w:szCs w:val="18"/>
          <w:lang w:val="en-US"/>
        </w:rPr>
      </w:pPr>
      <w:r>
        <w:rPr>
          <w:sz w:val="18"/>
          <w:szCs w:val="18"/>
          <w:lang w:val="en-US"/>
        </w:rPr>
        <w:tab/>
      </w:r>
      <w:r w:rsidRPr="00DB4706">
        <w:rPr>
          <w:sz w:val="18"/>
          <w:szCs w:val="18"/>
          <w:vertAlign w:val="superscript"/>
          <w:lang w:val="en-US"/>
        </w:rPr>
        <w:t>f</w:t>
      </w:r>
      <w:r>
        <w:rPr>
          <w:sz w:val="18"/>
          <w:szCs w:val="18"/>
          <w:lang w:val="en-US"/>
        </w:rPr>
        <w:tab/>
      </w:r>
      <w:proofErr w:type="gramStart"/>
      <w:r w:rsidRPr="00137756">
        <w:rPr>
          <w:sz w:val="18"/>
          <w:szCs w:val="18"/>
          <w:lang w:val="en-US"/>
        </w:rPr>
        <w:t>In</w:t>
      </w:r>
      <w:proofErr w:type="gramEnd"/>
      <w:r w:rsidRPr="00137756">
        <w:rPr>
          <w:sz w:val="18"/>
          <w:szCs w:val="18"/>
          <w:lang w:val="en-US"/>
        </w:rPr>
        <w:t xml:space="preserve"> the case of non -conventional engines and systems, particulars equivalent to those referred to </w:t>
      </w:r>
      <w:proofErr w:type="spellStart"/>
      <w:r w:rsidRPr="00137756">
        <w:rPr>
          <w:sz w:val="18"/>
          <w:szCs w:val="18"/>
          <w:lang w:val="en-US"/>
        </w:rPr>
        <w:t>here</w:t>
      </w:r>
      <w:proofErr w:type="spellEnd"/>
      <w:r w:rsidRPr="00137756">
        <w:rPr>
          <w:sz w:val="18"/>
          <w:szCs w:val="18"/>
          <w:lang w:val="en-US"/>
        </w:rPr>
        <w:t xml:space="preserve"> shall be</w:t>
      </w:r>
    </w:p>
    <w:p w14:paraId="4583CE0E" w14:textId="77777777" w:rsidR="00925FBC" w:rsidRDefault="00925FBC" w:rsidP="00A54226">
      <w:pPr>
        <w:autoSpaceDE w:val="0"/>
        <w:autoSpaceDN w:val="0"/>
        <w:adjustRightInd w:val="0"/>
        <w:ind w:left="1701" w:right="1134" w:hanging="567"/>
        <w:rPr>
          <w:sz w:val="18"/>
          <w:szCs w:val="18"/>
          <w:lang w:val="en-US"/>
        </w:rPr>
      </w:pPr>
      <w:r w:rsidRPr="00137756">
        <w:rPr>
          <w:sz w:val="18"/>
          <w:szCs w:val="18"/>
          <w:lang w:val="en-US"/>
        </w:rPr>
        <w:t>supplied by the manufacturer.</w:t>
      </w:r>
    </w:p>
    <w:p w14:paraId="4583CE0F" w14:textId="77777777" w:rsidR="00925FBC" w:rsidRPr="00137756" w:rsidRDefault="00925FBC" w:rsidP="00A54226">
      <w:pPr>
        <w:tabs>
          <w:tab w:val="left" w:pos="851"/>
        </w:tabs>
        <w:autoSpaceDE w:val="0"/>
        <w:autoSpaceDN w:val="0"/>
        <w:adjustRightInd w:val="0"/>
        <w:rPr>
          <w:sz w:val="18"/>
          <w:szCs w:val="18"/>
          <w:lang w:val="en-US"/>
        </w:rPr>
      </w:pPr>
      <w:r>
        <w:rPr>
          <w:sz w:val="18"/>
          <w:szCs w:val="18"/>
          <w:lang w:val="en-US"/>
        </w:rPr>
        <w:tab/>
        <w:t>*</w:t>
      </w:r>
      <w:r>
        <w:rPr>
          <w:sz w:val="18"/>
          <w:szCs w:val="18"/>
          <w:lang w:val="en-US"/>
        </w:rPr>
        <w:tab/>
      </w:r>
      <w:r w:rsidRPr="00137756">
        <w:rPr>
          <w:sz w:val="18"/>
          <w:szCs w:val="18"/>
          <w:lang w:val="en-US"/>
        </w:rPr>
        <w:t>Please fill in here the upper and lower values for each variant.</w:t>
      </w:r>
    </w:p>
    <w:p w14:paraId="4583CE10" w14:textId="77777777" w:rsidR="00925FBC" w:rsidRPr="00137756" w:rsidRDefault="00925FBC" w:rsidP="00A54226">
      <w:pPr>
        <w:tabs>
          <w:tab w:val="left" w:pos="851"/>
        </w:tabs>
        <w:autoSpaceDE w:val="0"/>
        <w:autoSpaceDN w:val="0"/>
        <w:adjustRightInd w:val="0"/>
        <w:rPr>
          <w:sz w:val="18"/>
          <w:szCs w:val="18"/>
          <w:lang w:val="en-US"/>
        </w:rPr>
      </w:pPr>
      <w:r>
        <w:rPr>
          <w:sz w:val="18"/>
          <w:szCs w:val="18"/>
          <w:lang w:val="en-US"/>
        </w:rPr>
        <w:tab/>
        <w:t>**</w:t>
      </w:r>
      <w:r>
        <w:rPr>
          <w:sz w:val="18"/>
          <w:szCs w:val="18"/>
          <w:lang w:val="en-US"/>
        </w:rPr>
        <w:tab/>
      </w:r>
      <w:r w:rsidRPr="00137756">
        <w:rPr>
          <w:sz w:val="18"/>
          <w:szCs w:val="18"/>
          <w:lang w:val="en-US"/>
        </w:rPr>
        <w:t xml:space="preserve">Vehicles can be </w:t>
      </w:r>
      <w:proofErr w:type="spellStart"/>
      <w:r w:rsidRPr="00137756">
        <w:rPr>
          <w:sz w:val="18"/>
          <w:szCs w:val="18"/>
          <w:lang w:val="en-US"/>
        </w:rPr>
        <w:t>fuelled</w:t>
      </w:r>
      <w:proofErr w:type="spellEnd"/>
      <w:r w:rsidRPr="00137756">
        <w:rPr>
          <w:sz w:val="18"/>
          <w:szCs w:val="18"/>
          <w:lang w:val="en-US"/>
        </w:rPr>
        <w:t xml:space="preserve"> with both petrol and a gaseous fuel but if the petrol system is fitted for emergency</w:t>
      </w:r>
    </w:p>
    <w:p w14:paraId="4583CE11" w14:textId="77777777" w:rsidR="00925FBC" w:rsidRPr="00DB4706" w:rsidRDefault="00925FBC" w:rsidP="00A54226">
      <w:pPr>
        <w:autoSpaceDE w:val="0"/>
        <w:autoSpaceDN w:val="0"/>
        <w:adjustRightInd w:val="0"/>
        <w:ind w:left="1134" w:right="1134"/>
        <w:rPr>
          <w:sz w:val="18"/>
          <w:szCs w:val="18"/>
          <w:lang w:val="en-US"/>
        </w:rPr>
      </w:pPr>
      <w:r w:rsidRPr="00DB4706">
        <w:rPr>
          <w:sz w:val="18"/>
          <w:szCs w:val="18"/>
          <w:lang w:val="en-US"/>
        </w:rPr>
        <w:t xml:space="preserve">purposes or starting only and the petrol tank cannot contain more than 15 </w:t>
      </w:r>
      <w:proofErr w:type="spellStart"/>
      <w:r w:rsidRPr="00DB4706">
        <w:rPr>
          <w:sz w:val="18"/>
          <w:szCs w:val="18"/>
          <w:lang w:val="en-US"/>
        </w:rPr>
        <w:t>litres</w:t>
      </w:r>
      <w:proofErr w:type="spellEnd"/>
      <w:r w:rsidRPr="00DB4706">
        <w:rPr>
          <w:sz w:val="18"/>
          <w:szCs w:val="18"/>
          <w:lang w:val="en-US"/>
        </w:rPr>
        <w:t xml:space="preserve"> of petrol, they will be regarded for</w:t>
      </w:r>
      <w:r>
        <w:rPr>
          <w:sz w:val="18"/>
          <w:szCs w:val="18"/>
          <w:lang w:val="en-US"/>
        </w:rPr>
        <w:t xml:space="preserve"> </w:t>
      </w:r>
      <w:r w:rsidRPr="00DB4706">
        <w:rPr>
          <w:sz w:val="18"/>
          <w:szCs w:val="18"/>
          <w:lang w:val="en-US"/>
        </w:rPr>
        <w:t>the test as vehicles which can only run a gaseous fuel.</w:t>
      </w:r>
      <w:r w:rsidRPr="00DB4706">
        <w:rPr>
          <w:sz w:val="18"/>
          <w:szCs w:val="18"/>
        </w:rPr>
        <w:t xml:space="preserve"> </w:t>
      </w:r>
    </w:p>
  </w:footnote>
  <w:footnote w:id="12">
    <w:p w14:paraId="4583CE12" w14:textId="77777777" w:rsidR="00925FBC" w:rsidRPr="00D0634F" w:rsidRDefault="00925FBC" w:rsidP="003E2F29">
      <w:pPr>
        <w:pStyle w:val="FootnoteText"/>
        <w:rPr>
          <w:lang w:val="en-US"/>
        </w:rPr>
      </w:pPr>
      <w:r>
        <w:tab/>
      </w:r>
      <w:r>
        <w:rPr>
          <w:rStyle w:val="FootnoteReference"/>
        </w:rPr>
        <w:t>h</w:t>
      </w:r>
      <w:r>
        <w:tab/>
      </w:r>
      <w:r w:rsidRPr="00D0634F">
        <w:rPr>
          <w:lang w:val="en-US"/>
        </w:rPr>
        <w:t>The specified particulars are to be given for any proposed variants.</w:t>
      </w:r>
    </w:p>
  </w:footnote>
  <w:footnote w:id="13">
    <w:p w14:paraId="4583CE13" w14:textId="77777777" w:rsidR="00925FBC" w:rsidRPr="00E95E86" w:rsidRDefault="00925FBC" w:rsidP="00A54226">
      <w:pPr>
        <w:pStyle w:val="FootnoteText"/>
        <w:rPr>
          <w:vertAlign w:val="superscript"/>
          <w:lang w:val="en-US"/>
        </w:rPr>
      </w:pPr>
      <w:r>
        <w:tab/>
      </w:r>
    </w:p>
  </w:footnote>
  <w:footnote w:id="14">
    <w:p w14:paraId="4583CE14" w14:textId="77777777" w:rsidR="00925FBC" w:rsidRDefault="00925FBC" w:rsidP="003E2F29">
      <w:pPr>
        <w:pStyle w:val="FootnoteText"/>
        <w:rPr>
          <w:b/>
          <w:lang w:val="en-US"/>
        </w:rPr>
      </w:pPr>
      <w:r>
        <w:tab/>
      </w:r>
      <w:proofErr w:type="spellStart"/>
      <w:r w:rsidRPr="003E2F29">
        <w:rPr>
          <w:vertAlign w:val="superscript"/>
        </w:rPr>
        <w:t>i</w:t>
      </w:r>
      <w:proofErr w:type="spellEnd"/>
      <w:r>
        <w:tab/>
      </w:r>
      <w:proofErr w:type="gramStart"/>
      <w:r w:rsidRPr="00125E1D">
        <w:rPr>
          <w:lang w:val="en-US"/>
        </w:rPr>
        <w:t>As</w:t>
      </w:r>
      <w:proofErr w:type="gramEnd"/>
      <w:r w:rsidRPr="00125E1D">
        <w:rPr>
          <w:lang w:val="en-US"/>
        </w:rPr>
        <w:t xml:space="preserve"> defined in Annex 7 to the Consolidated Resolution on the Construction of Vehicles (R.E.3), (document TRANS/WP.29/78/Rev.1/Amend.2 as last amended by Amend.4</w:t>
      </w:r>
      <w:r w:rsidRPr="00125E1D">
        <w:rPr>
          <w:b/>
          <w:lang w:val="en-US"/>
        </w:rPr>
        <w:t>)</w:t>
      </w:r>
      <w:r>
        <w:rPr>
          <w:b/>
          <w:lang w:val="en-US"/>
        </w:rPr>
        <w:t>.</w:t>
      </w:r>
    </w:p>
    <w:p w14:paraId="4583CE15" w14:textId="77777777" w:rsidR="00925FBC" w:rsidRDefault="00925FBC" w:rsidP="003E2F29">
      <w:pPr>
        <w:pStyle w:val="FootnoteText"/>
      </w:pPr>
      <w:r>
        <w:rPr>
          <w:b/>
          <w:lang w:val="en-US"/>
        </w:rPr>
        <w:tab/>
      </w:r>
      <w:r w:rsidRPr="003E2F29">
        <w:rPr>
          <w:vertAlign w:val="superscript"/>
          <w:lang w:val="en-US"/>
        </w:rPr>
        <w:t>1</w:t>
      </w:r>
      <w:r>
        <w:rPr>
          <w:vertAlign w:val="superscript"/>
          <w:lang w:val="en-US"/>
        </w:rPr>
        <w:tab/>
      </w:r>
      <w:r w:rsidRPr="007E494C">
        <w:t>Strike out what does not apply.</w:t>
      </w:r>
    </w:p>
    <w:p w14:paraId="4583CE16" w14:textId="77777777" w:rsidR="00925FBC" w:rsidRDefault="00925FBC" w:rsidP="003E2F29">
      <w:pPr>
        <w:pStyle w:val="FootnoteText"/>
      </w:pPr>
      <w:r>
        <w:tab/>
      </w:r>
      <w:r w:rsidRPr="003E2F29">
        <w:rPr>
          <w:vertAlign w:val="superscript"/>
        </w:rPr>
        <w:t>2</w:t>
      </w:r>
      <w:r>
        <w:rPr>
          <w:vertAlign w:val="superscript"/>
        </w:rPr>
        <w:tab/>
      </w:r>
      <w:r w:rsidRPr="003E2F29">
        <w:t>Specify the tolerance.</w:t>
      </w:r>
    </w:p>
    <w:p w14:paraId="4583CE17" w14:textId="77777777" w:rsidR="00925FBC" w:rsidRDefault="00925FBC" w:rsidP="003E2F29">
      <w:pPr>
        <w:pStyle w:val="FootnoteText"/>
      </w:pPr>
      <w:r>
        <w:tab/>
      </w:r>
      <w:r w:rsidRPr="003E2F29">
        <w:rPr>
          <w:vertAlign w:val="superscript"/>
        </w:rPr>
        <w:t>3</w:t>
      </w:r>
      <w:r>
        <w:rPr>
          <w:vertAlign w:val="superscript"/>
        </w:rPr>
        <w:tab/>
      </w:r>
      <w:r>
        <w:t>This value shall be rounded-off to the nearest tenth of a millimetre.</w:t>
      </w:r>
    </w:p>
    <w:p w14:paraId="4583CE18" w14:textId="77777777" w:rsidR="00925FBC" w:rsidRDefault="00925FBC" w:rsidP="003E2F29">
      <w:pPr>
        <w:pStyle w:val="FootnoteText"/>
      </w:pPr>
      <w:r>
        <w:tab/>
      </w:r>
      <w:r w:rsidRPr="003E2F29">
        <w:rPr>
          <w:vertAlign w:val="superscript"/>
        </w:rPr>
        <w:t>4</w:t>
      </w:r>
      <w:r w:rsidRPr="003E2F29">
        <w:rPr>
          <w:vertAlign w:val="superscript"/>
        </w:rPr>
        <w:tab/>
      </w:r>
      <w:r>
        <w:t>This value shall be calculated with π = 3.1416 and rounded-off to the nearest cm</w:t>
      </w:r>
      <w:r w:rsidRPr="003E2F29">
        <w:rPr>
          <w:vertAlign w:val="superscript"/>
        </w:rPr>
        <w:t>3</w:t>
      </w:r>
      <w:r>
        <w:t>.</w:t>
      </w:r>
    </w:p>
    <w:p w14:paraId="4583CE19" w14:textId="77777777" w:rsidR="00925FBC" w:rsidRPr="003E2F29" w:rsidRDefault="00925FBC" w:rsidP="003E2F29">
      <w:pPr>
        <w:pStyle w:val="FootnoteText"/>
        <w:rPr>
          <w:lang w:val="en-US"/>
        </w:rPr>
      </w:pPr>
      <w:r>
        <w:tab/>
      </w:r>
      <w:r w:rsidRPr="003E2F29">
        <w:rPr>
          <w:vertAlign w:val="superscript"/>
        </w:rPr>
        <w:t>5</w:t>
      </w:r>
      <w:r>
        <w:rPr>
          <w:vertAlign w:val="superscript"/>
        </w:rPr>
        <w:tab/>
      </w:r>
      <w:r>
        <w:t>Specify one or another.</w:t>
      </w:r>
    </w:p>
  </w:footnote>
  <w:footnote w:id="15">
    <w:p w14:paraId="4583CE1A" w14:textId="77777777" w:rsidR="00925FBC" w:rsidRDefault="00925FBC" w:rsidP="00A54226">
      <w:pPr>
        <w:pStyle w:val="FootnoteText"/>
      </w:pPr>
      <w:r>
        <w:tab/>
      </w:r>
      <w:r w:rsidRPr="007E494C">
        <w:rPr>
          <w:vertAlign w:val="superscript"/>
        </w:rPr>
        <w:t>1</w:t>
      </w:r>
      <w:r>
        <w:rPr>
          <w:vertAlign w:val="superscript"/>
        </w:rPr>
        <w:tab/>
      </w:r>
      <w:r w:rsidRPr="007E494C">
        <w:t>Distinguishing number of the country which has granted/extended/refused/withdrawn approval (see</w:t>
      </w:r>
      <w:r>
        <w:t> </w:t>
      </w:r>
      <w:r w:rsidRPr="007E494C">
        <w:t>approval provisions in the Regulation).</w:t>
      </w:r>
    </w:p>
    <w:p w14:paraId="4583CE1B" w14:textId="77777777" w:rsidR="00925FBC" w:rsidRDefault="00925FBC" w:rsidP="00A54226">
      <w:pPr>
        <w:pStyle w:val="FootnoteText"/>
      </w:pPr>
      <w:r>
        <w:tab/>
      </w:r>
      <w:r>
        <w:rPr>
          <w:rStyle w:val="FootnoteReference"/>
        </w:rPr>
        <w:t>2</w:t>
      </w:r>
      <w:r>
        <w:tab/>
      </w:r>
      <w:r w:rsidRPr="007E494C">
        <w:t>Strike out what does not apply.</w:t>
      </w:r>
    </w:p>
    <w:p w14:paraId="4583CE1C" w14:textId="77777777" w:rsidR="00925FBC" w:rsidRPr="00943DB5" w:rsidRDefault="00925FBC" w:rsidP="00A54226">
      <w:pPr>
        <w:pStyle w:val="FootnoteText"/>
        <w:rPr>
          <w:lang w:val="en-US"/>
        </w:rPr>
      </w:pPr>
      <w:r>
        <w:tab/>
      </w:r>
      <w:r w:rsidRPr="00943DB5">
        <w:rPr>
          <w:rStyle w:val="FootnoteReference"/>
        </w:rPr>
        <w:t>a</w:t>
      </w:r>
      <w:r>
        <w:tab/>
      </w:r>
      <w:r w:rsidRPr="00943DB5">
        <w:rPr>
          <w:lang w:val="en-US"/>
        </w:rPr>
        <w:t>If the means of identification of type contains characters not relevant to describe the vehicle, component or separate technical unit types covered by this information document, such characters shall be represented in the documentation by the symbol '?' (</w:t>
      </w:r>
      <w:proofErr w:type="gramStart"/>
      <w:r w:rsidRPr="00943DB5">
        <w:rPr>
          <w:lang w:val="en-US"/>
        </w:rPr>
        <w:t>e.g.</w:t>
      </w:r>
      <w:proofErr w:type="gramEnd"/>
      <w:r w:rsidRPr="00943DB5">
        <w:rPr>
          <w:lang w:val="en-US"/>
        </w:rPr>
        <w:t xml:space="preserve"> ABC??123??).</w:t>
      </w:r>
    </w:p>
    <w:p w14:paraId="4583CE1D" w14:textId="77777777" w:rsidR="00925FBC" w:rsidRPr="00A128E8" w:rsidRDefault="00925FBC" w:rsidP="00A54226">
      <w:pPr>
        <w:pStyle w:val="FootnoteText"/>
        <w:jc w:val="both"/>
        <w:rPr>
          <w:lang w:val="en-US"/>
        </w:rPr>
      </w:pPr>
      <w:r>
        <w:tab/>
      </w:r>
      <w:r>
        <w:rPr>
          <w:rStyle w:val="FootnoteReference"/>
        </w:rPr>
        <w:t>b</w:t>
      </w:r>
      <w:r>
        <w:tab/>
      </w:r>
      <w:r w:rsidRPr="00943DB5">
        <w:rPr>
          <w:lang w:val="en-US"/>
        </w:rPr>
        <w:t>As defined in Annex 7 to the Consolidated Resolution on the Construction of Vehicles (R.E.3), (document TRANS/WP.29/78/Rev.1/Amend.2 as last amended by Amend.4).</w:t>
      </w:r>
    </w:p>
  </w:footnote>
  <w:footnote w:id="16">
    <w:p w14:paraId="4583CE1E" w14:textId="77777777" w:rsidR="00925FBC" w:rsidRPr="00CE5FB9" w:rsidRDefault="00925FBC" w:rsidP="00A54226">
      <w:pPr>
        <w:pStyle w:val="FootnoteText"/>
      </w:pPr>
      <w:r>
        <w:tab/>
      </w:r>
      <w:r>
        <w:rPr>
          <w:rStyle w:val="FootnoteReference"/>
        </w:rPr>
        <w:footnoteRef/>
      </w:r>
      <w:r>
        <w:tab/>
        <w:t xml:space="preserve">Example calibration/validation methods are available at </w:t>
      </w:r>
      <w:hyperlink r:id="rId1" w:history="1">
        <w:r w:rsidRPr="00FC4D60">
          <w:rPr>
            <w:rStyle w:val="Hyperlink"/>
          </w:rPr>
          <w:t>http://www.unece.org/trans/main/wp29/wp29wgs/wp29grpe/pmpFCP.html</w:t>
        </w:r>
      </w:hyperlink>
      <w:r>
        <w:t>.</w:t>
      </w:r>
    </w:p>
  </w:footnote>
  <w:footnote w:id="17">
    <w:p w14:paraId="4583CE1F" w14:textId="77777777" w:rsidR="00925FBC" w:rsidRPr="00E504D4" w:rsidRDefault="00925FBC" w:rsidP="00A54226">
      <w:pPr>
        <w:pStyle w:val="FootnoteText"/>
        <w:rPr>
          <w:lang w:val="en-US"/>
        </w:rPr>
      </w:pPr>
      <w:r>
        <w:tab/>
      </w:r>
      <w:r>
        <w:rPr>
          <w:rStyle w:val="FootnoteReference"/>
        </w:rPr>
        <w:footnoteRef/>
      </w:r>
      <w:r>
        <w:tab/>
        <w:t>For HEV, and until uniform technical provisions have been established, the manufacturer will agree with the technical service concerning the status of the vehicle when performing the test as defined in this appendix.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BE4" w14:textId="77777777" w:rsidR="00A65BA4" w:rsidRDefault="00A65BA4" w:rsidP="00A65BA4">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BFA" w14:textId="77777777" w:rsidR="00925FBC" w:rsidRDefault="00925FBC">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46" w14:textId="77777777" w:rsidR="00925FBC" w:rsidRDefault="00925FBC">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47" w14:textId="77777777" w:rsidR="00925FBC" w:rsidRDefault="00925FBC" w:rsidP="00D5387A">
    <w:pPr>
      <w:pStyle w:val="Header"/>
      <w:tabs>
        <w:tab w:val="left" w:pos="4500"/>
        <w:tab w:val="left" w:pos="6804"/>
      </w:tabs>
      <w:rPr>
        <w:lang w:val="en-US"/>
      </w:rPr>
    </w:pPr>
    <w:r>
      <w:rPr>
        <w:lang w:val="en-US"/>
      </w:rPr>
      <w:t>E/ECE/324/Rev.1/Add.82/Rev.4</w:t>
    </w:r>
  </w:p>
  <w:p w14:paraId="4583CD48" w14:textId="77777777" w:rsidR="00925FBC" w:rsidRDefault="00925FBC" w:rsidP="00D5387A">
    <w:pPr>
      <w:pStyle w:val="Header"/>
      <w:tabs>
        <w:tab w:val="left" w:pos="4500"/>
        <w:tab w:val="left" w:pos="6804"/>
      </w:tabs>
      <w:rPr>
        <w:lang w:val="en-US"/>
      </w:rPr>
    </w:pPr>
    <w:r>
      <w:rPr>
        <w:lang w:val="en-US"/>
      </w:rPr>
      <w:t>E/ECE/TRANS/505/Rev.1/Add.82/Rev.4</w:t>
    </w:r>
  </w:p>
  <w:p w14:paraId="4583CD49" w14:textId="77777777" w:rsidR="00925FBC" w:rsidRDefault="00925FBC" w:rsidP="00D5387A">
    <w:pPr>
      <w:pStyle w:val="Header"/>
      <w:tabs>
        <w:tab w:val="left" w:pos="4500"/>
        <w:tab w:val="left" w:pos="6804"/>
      </w:tabs>
      <w:rPr>
        <w:lang w:val="en-US"/>
      </w:rPr>
    </w:pPr>
    <w:r>
      <w:rPr>
        <w:lang w:val="en-US"/>
      </w:rPr>
      <w:t>Annex 7 – Appendix 2</w:t>
    </w:r>
  </w:p>
  <w:p w14:paraId="4583CD4A" w14:textId="77777777" w:rsidR="00925FBC" w:rsidRPr="00FB4BE8" w:rsidRDefault="00925FBC" w:rsidP="00A54226">
    <w:pPr>
      <w:rPr>
        <w:sz w:val="20"/>
        <w:lang w:val="en-US"/>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F9A15" w14:textId="77777777" w:rsidR="009C5507" w:rsidRDefault="009C5507" w:rsidP="009C5507">
    <w:pPr>
      <w:pStyle w:val="Header"/>
      <w:rPr>
        <w:b w:val="0"/>
        <w:bCs/>
        <w:sz w:val="20"/>
      </w:rPr>
    </w:pPr>
    <w:r w:rsidRPr="00B51B0B">
      <w:rPr>
        <w:b w:val="0"/>
        <w:bCs/>
        <w:sz w:val="20"/>
      </w:rPr>
      <w:t>Australian Design Rule 79/04 – Emission Control for Light Vehicles</w:t>
    </w:r>
  </w:p>
  <w:p w14:paraId="4583CD4E" w14:textId="2A522EEF" w:rsidR="00925FBC" w:rsidRPr="00FB4BE8" w:rsidRDefault="009C5507" w:rsidP="00492CD6">
    <w:pPr>
      <w:pStyle w:val="Header"/>
      <w:rPr>
        <w:sz w:val="20"/>
        <w:lang w:val="en-US"/>
      </w:rPr>
    </w:pPr>
    <w:r>
      <w:rPr>
        <w:b w:val="0"/>
        <w:bCs/>
        <w:sz w:val="20"/>
      </w:rPr>
      <w:t>Appendix A</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51" w14:textId="77777777" w:rsidR="00925FBC" w:rsidRDefault="00925FBC">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52" w14:textId="77777777" w:rsidR="00925FBC" w:rsidRDefault="00925FBC" w:rsidP="00D5387A">
    <w:pPr>
      <w:pStyle w:val="Header"/>
      <w:tabs>
        <w:tab w:val="left" w:pos="4500"/>
      </w:tabs>
      <w:jc w:val="both"/>
      <w:rPr>
        <w:lang w:val="en-US"/>
      </w:rPr>
    </w:pPr>
    <w:r>
      <w:rPr>
        <w:lang w:val="en-US"/>
      </w:rPr>
      <w:t>E/ECE/324/Rev.1/Add.82/Rev.4</w:t>
    </w:r>
  </w:p>
  <w:p w14:paraId="4583CD53" w14:textId="77777777" w:rsidR="00925FBC" w:rsidRDefault="00925FBC" w:rsidP="00D5387A">
    <w:pPr>
      <w:pStyle w:val="Header"/>
      <w:tabs>
        <w:tab w:val="left" w:pos="4500"/>
        <w:tab w:val="left" w:pos="6804"/>
      </w:tabs>
      <w:jc w:val="both"/>
      <w:rPr>
        <w:lang w:val="en-US"/>
      </w:rPr>
    </w:pPr>
    <w:r>
      <w:rPr>
        <w:lang w:val="en-US"/>
      </w:rPr>
      <w:t>E/ECE/TRANS/505/Rev.1/Add.82/Rev.4</w:t>
    </w:r>
  </w:p>
  <w:p w14:paraId="4583CD54" w14:textId="77777777" w:rsidR="00925FBC" w:rsidRDefault="00925FBC" w:rsidP="00D5387A">
    <w:pPr>
      <w:pStyle w:val="Header"/>
      <w:tabs>
        <w:tab w:val="left" w:pos="4500"/>
        <w:tab w:val="left" w:pos="6804"/>
      </w:tabs>
      <w:jc w:val="both"/>
      <w:rPr>
        <w:lang w:val="en-US"/>
      </w:rPr>
    </w:pPr>
    <w:r>
      <w:rPr>
        <w:lang w:val="en-US"/>
      </w:rPr>
      <w:t>Annex 8</w:t>
    </w:r>
  </w:p>
  <w:p w14:paraId="4583CD55" w14:textId="77777777" w:rsidR="00925FBC" w:rsidRPr="007C7632" w:rsidRDefault="00925FBC" w:rsidP="00D5387A">
    <w:pPr>
      <w:jc w:val="both"/>
      <w:rPr>
        <w:rStyle w:val="PageNumber"/>
        <w:b w:val="0"/>
        <w:sz w:val="20"/>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58DA3" w14:textId="77777777" w:rsidR="009C5507" w:rsidRDefault="009C5507" w:rsidP="009C5507">
    <w:pPr>
      <w:pStyle w:val="Header"/>
      <w:rPr>
        <w:b w:val="0"/>
        <w:bCs/>
        <w:sz w:val="20"/>
      </w:rPr>
    </w:pPr>
    <w:r w:rsidRPr="00B51B0B">
      <w:rPr>
        <w:b w:val="0"/>
        <w:bCs/>
        <w:sz w:val="20"/>
      </w:rPr>
      <w:t>Australian Design Rule 79/04 – Emission Control for Light Vehicles</w:t>
    </w:r>
  </w:p>
  <w:p w14:paraId="4583CD59" w14:textId="5AB0D705" w:rsidR="00925FBC" w:rsidRPr="007C7632" w:rsidRDefault="009C5507" w:rsidP="00492CD6">
    <w:pPr>
      <w:pStyle w:val="Header"/>
      <w:rPr>
        <w:sz w:val="20"/>
        <w:lang w:val="en-US"/>
      </w:rPr>
    </w:pPr>
    <w:r>
      <w:rPr>
        <w:b w:val="0"/>
        <w:bCs/>
        <w:sz w:val="20"/>
      </w:rPr>
      <w:t>Appendix A</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5C" w14:textId="77777777" w:rsidR="00925FBC" w:rsidRDefault="00925FBC">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5D" w14:textId="77777777" w:rsidR="00925FBC" w:rsidRDefault="00925FBC" w:rsidP="00D5387A">
    <w:pPr>
      <w:pStyle w:val="Header"/>
      <w:tabs>
        <w:tab w:val="left" w:pos="4500"/>
      </w:tabs>
      <w:rPr>
        <w:lang w:val="en-US"/>
      </w:rPr>
    </w:pPr>
    <w:r>
      <w:rPr>
        <w:lang w:val="en-US"/>
      </w:rPr>
      <w:t>E/ECE/324/Rev.1/Add.82/Rev.4</w:t>
    </w:r>
  </w:p>
  <w:p w14:paraId="4583CD5E" w14:textId="77777777" w:rsidR="00925FBC" w:rsidRDefault="00925FBC" w:rsidP="00D5387A">
    <w:pPr>
      <w:pStyle w:val="Header"/>
      <w:tabs>
        <w:tab w:val="left" w:pos="4500"/>
        <w:tab w:val="left" w:pos="6804"/>
      </w:tabs>
      <w:rPr>
        <w:lang w:val="en-US"/>
      </w:rPr>
    </w:pPr>
    <w:r>
      <w:rPr>
        <w:lang w:val="en-US"/>
      </w:rPr>
      <w:t>E/ECE/TRANS/505/Rev.1/Add.82/Rev.4</w:t>
    </w:r>
  </w:p>
  <w:p w14:paraId="4583CD5F" w14:textId="77777777" w:rsidR="00925FBC" w:rsidRDefault="00925FBC" w:rsidP="00D5387A">
    <w:pPr>
      <w:pStyle w:val="Header"/>
      <w:tabs>
        <w:tab w:val="left" w:pos="4500"/>
        <w:tab w:val="left" w:pos="6804"/>
      </w:tabs>
      <w:rPr>
        <w:lang w:val="en-US"/>
      </w:rPr>
    </w:pPr>
    <w:r>
      <w:rPr>
        <w:lang w:val="en-US"/>
      </w:rPr>
      <w:t xml:space="preserve">Annex 9 </w:t>
    </w:r>
  </w:p>
  <w:p w14:paraId="4583CD60" w14:textId="77777777" w:rsidR="00925FBC" w:rsidRPr="009128AF" w:rsidRDefault="00925FBC" w:rsidP="00D5387A">
    <w:pPr>
      <w:rPr>
        <w:rStyle w:val="PageNumber"/>
        <w:b w:val="0"/>
        <w:sz w:val="20"/>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F5FB7" w14:textId="77777777" w:rsidR="009C5507" w:rsidRDefault="009C5507" w:rsidP="009C5507">
    <w:pPr>
      <w:pStyle w:val="Header"/>
      <w:rPr>
        <w:b w:val="0"/>
        <w:bCs/>
        <w:sz w:val="20"/>
      </w:rPr>
    </w:pPr>
    <w:r w:rsidRPr="00B51B0B">
      <w:rPr>
        <w:b w:val="0"/>
        <w:bCs/>
        <w:sz w:val="20"/>
      </w:rPr>
      <w:t>Australian Design Rule 79/04 – Emission Control for Light Vehicles</w:t>
    </w:r>
  </w:p>
  <w:p w14:paraId="4583CD64" w14:textId="7410ECEE" w:rsidR="00925FBC" w:rsidRPr="007C7632" w:rsidRDefault="009C5507" w:rsidP="00492CD6">
    <w:pPr>
      <w:pStyle w:val="Header"/>
      <w:rPr>
        <w:sz w:val="20"/>
        <w:lang w:val="en-US"/>
      </w:rPr>
    </w:pPr>
    <w:r>
      <w:rPr>
        <w:b w:val="0"/>
        <w:bCs/>
        <w:sz w:val="20"/>
      </w:rPr>
      <w:t>Appendix A</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67" w14:textId="77777777" w:rsidR="00925FBC" w:rsidRDefault="00925FB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BFD" w14:textId="77777777" w:rsidR="00925FBC" w:rsidRDefault="00925FBC" w:rsidP="00FC6382"/>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68" w14:textId="77777777" w:rsidR="00925FBC" w:rsidRDefault="00925FBC" w:rsidP="00D5387A">
    <w:pPr>
      <w:pStyle w:val="Header"/>
      <w:tabs>
        <w:tab w:val="left" w:pos="4500"/>
      </w:tabs>
      <w:rPr>
        <w:lang w:val="en-US"/>
      </w:rPr>
    </w:pPr>
    <w:r>
      <w:rPr>
        <w:lang w:val="en-US"/>
      </w:rPr>
      <w:t>E/ECE/324/Rev.1/Add.82/Rev.4</w:t>
    </w:r>
  </w:p>
  <w:p w14:paraId="4583CD69" w14:textId="77777777" w:rsidR="00925FBC" w:rsidRDefault="00925FBC" w:rsidP="00D5387A">
    <w:pPr>
      <w:pStyle w:val="Header"/>
      <w:tabs>
        <w:tab w:val="left" w:pos="4500"/>
        <w:tab w:val="left" w:pos="6804"/>
      </w:tabs>
      <w:rPr>
        <w:lang w:val="en-US"/>
      </w:rPr>
    </w:pPr>
    <w:r>
      <w:rPr>
        <w:lang w:val="en-US"/>
      </w:rPr>
      <w:t>E/ECE/TRANS/505/Rev.1/Add.82/Rev.4</w:t>
    </w:r>
  </w:p>
  <w:p w14:paraId="4583CD6A" w14:textId="77777777" w:rsidR="00925FBC" w:rsidRDefault="00925FBC" w:rsidP="00D5387A">
    <w:pPr>
      <w:pStyle w:val="Header"/>
      <w:tabs>
        <w:tab w:val="left" w:pos="4500"/>
        <w:tab w:val="left" w:pos="6804"/>
      </w:tabs>
      <w:rPr>
        <w:lang w:val="en-US"/>
      </w:rPr>
    </w:pPr>
    <w:r>
      <w:rPr>
        <w:lang w:val="en-US"/>
      </w:rPr>
      <w:t>Annex 9 – Appendix 1</w:t>
    </w:r>
  </w:p>
  <w:p w14:paraId="4583CD6B" w14:textId="77777777" w:rsidR="00925FBC" w:rsidRPr="009128AF" w:rsidRDefault="00925FBC" w:rsidP="00D5387A">
    <w:pPr>
      <w:rPr>
        <w:rStyle w:val="PageNumber"/>
        <w:b w:val="0"/>
        <w:sz w:val="20"/>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CC2D7" w14:textId="77777777" w:rsidR="009C5507" w:rsidRDefault="009C5507" w:rsidP="009C5507">
    <w:pPr>
      <w:pStyle w:val="Header"/>
      <w:rPr>
        <w:b w:val="0"/>
        <w:bCs/>
        <w:sz w:val="20"/>
      </w:rPr>
    </w:pPr>
    <w:r w:rsidRPr="00B51B0B">
      <w:rPr>
        <w:b w:val="0"/>
        <w:bCs/>
        <w:sz w:val="20"/>
      </w:rPr>
      <w:t>Australian Design Rule 79/04 – Emission Control for Light Vehicles</w:t>
    </w:r>
  </w:p>
  <w:p w14:paraId="4583CD6F" w14:textId="47C096B4" w:rsidR="00925FBC" w:rsidRPr="007C7632" w:rsidRDefault="009C5507" w:rsidP="00492CD6">
    <w:pPr>
      <w:pStyle w:val="Header"/>
      <w:rPr>
        <w:sz w:val="20"/>
        <w:lang w:val="en-US"/>
      </w:rPr>
    </w:pPr>
    <w:r>
      <w:rPr>
        <w:b w:val="0"/>
        <w:bCs/>
        <w:sz w:val="20"/>
      </w:rPr>
      <w:t>Appendix A</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72" w14:textId="77777777" w:rsidR="00925FBC" w:rsidRDefault="00925FBC">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73" w14:textId="77777777" w:rsidR="00925FBC" w:rsidRDefault="00925FBC" w:rsidP="00D5387A">
    <w:pPr>
      <w:pStyle w:val="Header"/>
      <w:tabs>
        <w:tab w:val="left" w:pos="4500"/>
      </w:tabs>
      <w:rPr>
        <w:lang w:val="en-US"/>
      </w:rPr>
    </w:pPr>
    <w:r>
      <w:rPr>
        <w:lang w:val="en-US"/>
      </w:rPr>
      <w:t>E/ECE/324/Rev.1/Add.82/Rev.4</w:t>
    </w:r>
  </w:p>
  <w:p w14:paraId="4583CD74" w14:textId="77777777" w:rsidR="00925FBC" w:rsidRDefault="00925FBC" w:rsidP="00D5387A">
    <w:pPr>
      <w:pStyle w:val="Header"/>
      <w:tabs>
        <w:tab w:val="left" w:pos="4500"/>
        <w:tab w:val="left" w:pos="6804"/>
      </w:tabs>
      <w:rPr>
        <w:lang w:val="en-US"/>
      </w:rPr>
    </w:pPr>
    <w:r>
      <w:rPr>
        <w:lang w:val="en-US"/>
      </w:rPr>
      <w:t>E/ECE/TRANS/505/Rev.1/Add.82/Rev.4</w:t>
    </w:r>
  </w:p>
  <w:p w14:paraId="4583CD75" w14:textId="77777777" w:rsidR="00925FBC" w:rsidRDefault="00925FBC" w:rsidP="00D5387A">
    <w:pPr>
      <w:pStyle w:val="Header"/>
      <w:tabs>
        <w:tab w:val="left" w:pos="4500"/>
        <w:tab w:val="left" w:pos="6804"/>
      </w:tabs>
      <w:rPr>
        <w:lang w:val="en-US"/>
      </w:rPr>
    </w:pPr>
    <w:r>
      <w:rPr>
        <w:lang w:val="en-US"/>
      </w:rPr>
      <w:t>Annex 9 – Appendix 3</w:t>
    </w:r>
  </w:p>
  <w:p w14:paraId="4583CD76" w14:textId="77777777" w:rsidR="00925FBC" w:rsidRPr="009128AF" w:rsidRDefault="00925FBC" w:rsidP="00D5387A">
    <w:pPr>
      <w:rPr>
        <w:rStyle w:val="PageNumber"/>
        <w:b w:val="0"/>
        <w:sz w:val="20"/>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5D8D4" w14:textId="77777777" w:rsidR="009C5507" w:rsidRDefault="009C5507" w:rsidP="009C5507">
    <w:pPr>
      <w:pStyle w:val="Header"/>
      <w:rPr>
        <w:b w:val="0"/>
        <w:bCs/>
        <w:sz w:val="20"/>
      </w:rPr>
    </w:pPr>
    <w:r w:rsidRPr="00B51B0B">
      <w:rPr>
        <w:b w:val="0"/>
        <w:bCs/>
        <w:sz w:val="20"/>
      </w:rPr>
      <w:t>Australian Design Rule 79/04 – Emission Control for Light Vehicles</w:t>
    </w:r>
  </w:p>
  <w:p w14:paraId="4583CD7A" w14:textId="36E0EF2E" w:rsidR="00925FBC" w:rsidRPr="00C24B38" w:rsidRDefault="009C5507" w:rsidP="00492CD6">
    <w:pPr>
      <w:pStyle w:val="Header"/>
      <w:rPr>
        <w:sz w:val="20"/>
        <w:lang w:val="en-US"/>
      </w:rPr>
    </w:pPr>
    <w:r>
      <w:rPr>
        <w:b w:val="0"/>
        <w:bCs/>
        <w:sz w:val="20"/>
      </w:rPr>
      <w:t>Appendix A</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7D" w14:textId="77777777" w:rsidR="00925FBC" w:rsidRDefault="00925FBC">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7E" w14:textId="77777777" w:rsidR="00925FBC" w:rsidRDefault="00925FBC" w:rsidP="00D5387A">
    <w:pPr>
      <w:pStyle w:val="Header"/>
      <w:tabs>
        <w:tab w:val="left" w:pos="4500"/>
      </w:tabs>
      <w:rPr>
        <w:lang w:val="en-US"/>
      </w:rPr>
    </w:pPr>
    <w:r>
      <w:rPr>
        <w:lang w:val="en-US"/>
      </w:rPr>
      <w:t>E/ECE/324/Rev.1/Add.82/Rev.4</w:t>
    </w:r>
  </w:p>
  <w:p w14:paraId="4583CD7F" w14:textId="77777777" w:rsidR="00925FBC" w:rsidRDefault="00925FBC" w:rsidP="00D5387A">
    <w:pPr>
      <w:pStyle w:val="Header"/>
      <w:tabs>
        <w:tab w:val="left" w:pos="4500"/>
        <w:tab w:val="left" w:pos="6804"/>
      </w:tabs>
      <w:rPr>
        <w:lang w:val="en-US"/>
      </w:rPr>
    </w:pPr>
    <w:r>
      <w:rPr>
        <w:lang w:val="en-US"/>
      </w:rPr>
      <w:t>E/ECE/TRANS/505/Rev.1/Add.82/Rev.4</w:t>
    </w:r>
  </w:p>
  <w:p w14:paraId="4583CD80" w14:textId="77777777" w:rsidR="00925FBC" w:rsidRDefault="00925FBC" w:rsidP="00D5387A">
    <w:pPr>
      <w:pStyle w:val="Header"/>
      <w:tabs>
        <w:tab w:val="left" w:pos="4500"/>
        <w:tab w:val="left" w:pos="6804"/>
      </w:tabs>
      <w:rPr>
        <w:lang w:val="en-US"/>
      </w:rPr>
    </w:pPr>
    <w:r>
      <w:rPr>
        <w:lang w:val="en-US"/>
      </w:rPr>
      <w:t>Annex 9 – Appendix 3</w:t>
    </w:r>
  </w:p>
  <w:p w14:paraId="4583CD81" w14:textId="77777777" w:rsidR="00925FBC" w:rsidRPr="009128AF" w:rsidRDefault="00925FBC" w:rsidP="00D5387A">
    <w:pPr>
      <w:rPr>
        <w:rStyle w:val="PageNumber"/>
        <w:b w:val="0"/>
        <w:sz w:val="20"/>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DE74E" w14:textId="77777777" w:rsidR="009C5507" w:rsidRDefault="009C5507" w:rsidP="009C5507">
    <w:pPr>
      <w:pStyle w:val="Header"/>
      <w:rPr>
        <w:b w:val="0"/>
        <w:bCs/>
        <w:sz w:val="20"/>
      </w:rPr>
    </w:pPr>
    <w:r w:rsidRPr="00B51B0B">
      <w:rPr>
        <w:b w:val="0"/>
        <w:bCs/>
        <w:sz w:val="20"/>
      </w:rPr>
      <w:t>Australian Design Rule 79/04 – Emission Control for Light Vehicles</w:t>
    </w:r>
  </w:p>
  <w:p w14:paraId="4583CD85" w14:textId="50C4BEF1" w:rsidR="00925FBC" w:rsidRPr="00C24B38" w:rsidRDefault="009C5507" w:rsidP="00492CD6">
    <w:pPr>
      <w:pStyle w:val="Header"/>
      <w:rPr>
        <w:sz w:val="20"/>
        <w:lang w:val="en-US"/>
      </w:rPr>
    </w:pPr>
    <w:r>
      <w:rPr>
        <w:b w:val="0"/>
        <w:bCs/>
        <w:sz w:val="20"/>
      </w:rPr>
      <w:t>Appendix A</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87" w14:textId="77777777" w:rsidR="00925FBC" w:rsidRDefault="00925FBC">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88" w14:textId="77777777" w:rsidR="00925FBC" w:rsidRPr="00C3296A" w:rsidRDefault="00925FBC" w:rsidP="00A12736">
    <w:pPr>
      <w:pStyle w:val="Header"/>
      <w:rPr>
        <w:lang w:val="en-US"/>
      </w:rPr>
    </w:pPr>
    <w:r w:rsidRPr="00C3296A">
      <w:rPr>
        <w:lang w:val="en-US"/>
      </w:rPr>
      <w:t>E/ECE/324/Rev.1/Add.82/Rev.4</w:t>
    </w:r>
  </w:p>
  <w:p w14:paraId="4583CD89" w14:textId="77777777" w:rsidR="00925FBC" w:rsidRPr="00C3296A" w:rsidRDefault="00925FBC" w:rsidP="00A12736">
    <w:pPr>
      <w:pStyle w:val="Header"/>
      <w:rPr>
        <w:lang w:val="en-US"/>
      </w:rPr>
    </w:pPr>
    <w:r w:rsidRPr="00C3296A">
      <w:rPr>
        <w:lang w:val="en-US"/>
      </w:rPr>
      <w:t>E/ECE/TRANS/505/Rev.1/Add.82/Rev.4</w:t>
    </w:r>
  </w:p>
  <w:p w14:paraId="4583CD8A" w14:textId="77777777" w:rsidR="00925FBC" w:rsidRDefault="00925FBC" w:rsidP="00A12736">
    <w:pPr>
      <w:pStyle w:val="Header"/>
      <w:rPr>
        <w:lang w:val="fr-CH"/>
      </w:rPr>
    </w:pPr>
    <w:proofErr w:type="spellStart"/>
    <w:r>
      <w:rPr>
        <w:lang w:val="fr-CH"/>
      </w:rPr>
      <w:t>Annex</w:t>
    </w:r>
    <w:proofErr w:type="spellEnd"/>
    <w:r>
      <w:rPr>
        <w:lang w:val="fr-CH"/>
      </w:rPr>
      <w:t xml:space="preserve"> 10</w:t>
    </w:r>
  </w:p>
  <w:p w14:paraId="4583CD8B" w14:textId="77777777" w:rsidR="00925FBC" w:rsidRDefault="00925FBC" w:rsidP="00A12736"/>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1AE03" w14:textId="77777777" w:rsidR="0091334D" w:rsidRDefault="0091334D" w:rsidP="0091334D">
    <w:pPr>
      <w:pStyle w:val="Header"/>
      <w:rPr>
        <w:b w:val="0"/>
        <w:bCs/>
        <w:sz w:val="20"/>
      </w:rPr>
    </w:pPr>
    <w:r w:rsidRPr="00B51B0B">
      <w:rPr>
        <w:b w:val="0"/>
        <w:bCs/>
        <w:sz w:val="20"/>
      </w:rPr>
      <w:t>Australian Design Rule 79/04 – Emission Control for Light Vehicles</w:t>
    </w:r>
  </w:p>
  <w:p w14:paraId="0ACD8E2C" w14:textId="77777777" w:rsidR="0091334D" w:rsidRPr="00B51B0B" w:rsidRDefault="0091334D" w:rsidP="0091334D">
    <w:pPr>
      <w:pStyle w:val="Header"/>
      <w:rPr>
        <w:b w:val="0"/>
        <w:bCs/>
        <w:sz w:val="20"/>
      </w:rPr>
    </w:pPr>
    <w:r>
      <w:rPr>
        <w:b w:val="0"/>
        <w:bCs/>
        <w:sz w:val="20"/>
      </w:rPr>
      <w:t>Appendix A</w:t>
    </w:r>
  </w:p>
  <w:p w14:paraId="4583CC00" w14:textId="77777777" w:rsidR="00925FBC" w:rsidRPr="00BC1921" w:rsidRDefault="00925FBC" w:rsidP="00BC1921">
    <w:pPr>
      <w:rPr>
        <w:sz w:val="20"/>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FA1C5" w14:textId="77777777" w:rsidR="009C5507" w:rsidRDefault="009C5507" w:rsidP="009C5507">
    <w:pPr>
      <w:pStyle w:val="Header"/>
      <w:rPr>
        <w:b w:val="0"/>
        <w:bCs/>
        <w:sz w:val="20"/>
      </w:rPr>
    </w:pPr>
    <w:r w:rsidRPr="00B51B0B">
      <w:rPr>
        <w:b w:val="0"/>
        <w:bCs/>
        <w:sz w:val="20"/>
      </w:rPr>
      <w:t>Australian Design Rule 79/04 – Emission Control for Light Vehicles</w:t>
    </w:r>
  </w:p>
  <w:p w14:paraId="4583CD8F" w14:textId="329881EE" w:rsidR="00925FBC" w:rsidRPr="00E0393A" w:rsidRDefault="009C5507" w:rsidP="00492CD6">
    <w:pPr>
      <w:pStyle w:val="Header"/>
      <w:rPr>
        <w:sz w:val="20"/>
        <w:lang w:val="fr-CH"/>
      </w:rPr>
    </w:pPr>
    <w:r>
      <w:rPr>
        <w:b w:val="0"/>
        <w:bCs/>
        <w:sz w:val="20"/>
      </w:rPr>
      <w:t>Appendix A</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92" w14:textId="77777777" w:rsidR="00925FBC" w:rsidRDefault="00925FBC">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93" w14:textId="77777777" w:rsidR="00925FBC" w:rsidRPr="00C3296A" w:rsidRDefault="00925FBC" w:rsidP="00A12736">
    <w:pPr>
      <w:pStyle w:val="Header"/>
      <w:rPr>
        <w:lang w:val="en-US"/>
      </w:rPr>
    </w:pPr>
    <w:r w:rsidRPr="00C3296A">
      <w:rPr>
        <w:lang w:val="en-US"/>
      </w:rPr>
      <w:t>E/ECE/324/Rev.1/Add.82/Rev.4</w:t>
    </w:r>
  </w:p>
  <w:p w14:paraId="4583CD94" w14:textId="77777777" w:rsidR="00925FBC" w:rsidRPr="00C3296A" w:rsidRDefault="00925FBC" w:rsidP="00A12736">
    <w:pPr>
      <w:pStyle w:val="Header"/>
      <w:rPr>
        <w:lang w:val="en-US"/>
      </w:rPr>
    </w:pPr>
    <w:r w:rsidRPr="00C3296A">
      <w:rPr>
        <w:lang w:val="en-US"/>
      </w:rPr>
      <w:t>E/ECE/TRANS/505/Rev.1/Add.82/Rev.4</w:t>
    </w:r>
  </w:p>
  <w:p w14:paraId="4583CD95" w14:textId="77777777" w:rsidR="00925FBC" w:rsidRDefault="00925FBC" w:rsidP="00A12736">
    <w:pPr>
      <w:pStyle w:val="Header"/>
      <w:rPr>
        <w:lang w:val="fr-CH"/>
      </w:rPr>
    </w:pPr>
    <w:proofErr w:type="spellStart"/>
    <w:r>
      <w:rPr>
        <w:lang w:val="fr-CH"/>
      </w:rPr>
      <w:t>Annex</w:t>
    </w:r>
    <w:proofErr w:type="spellEnd"/>
    <w:r>
      <w:rPr>
        <w:lang w:val="fr-CH"/>
      </w:rPr>
      <w:t xml:space="preserve"> 10</w:t>
    </w:r>
  </w:p>
  <w:p w14:paraId="4583CD96" w14:textId="77777777" w:rsidR="00925FBC" w:rsidRDefault="00925FBC" w:rsidP="00511461"/>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6A0F5" w14:textId="77777777" w:rsidR="009C5507" w:rsidRDefault="009C5507" w:rsidP="009C5507">
    <w:pPr>
      <w:pStyle w:val="Header"/>
      <w:rPr>
        <w:b w:val="0"/>
        <w:bCs/>
        <w:sz w:val="20"/>
      </w:rPr>
    </w:pPr>
    <w:r w:rsidRPr="00B51B0B">
      <w:rPr>
        <w:b w:val="0"/>
        <w:bCs/>
        <w:sz w:val="20"/>
      </w:rPr>
      <w:t>Australian Design Rule 79/04 – Emission Control for Light Vehicles</w:t>
    </w:r>
  </w:p>
  <w:p w14:paraId="4583CD9A" w14:textId="4100F63D" w:rsidR="00925FBC" w:rsidRPr="00E0393A" w:rsidRDefault="009C5507" w:rsidP="00492CD6">
    <w:pPr>
      <w:pStyle w:val="Header"/>
      <w:rPr>
        <w:sz w:val="20"/>
        <w:lang w:val="fr-CH"/>
      </w:rPr>
    </w:pPr>
    <w:r>
      <w:rPr>
        <w:b w:val="0"/>
        <w:bCs/>
        <w:sz w:val="20"/>
      </w:rPr>
      <w:t>Appendix A</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9D" w14:textId="77777777" w:rsidR="00925FBC" w:rsidRDefault="00925FBC">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9E" w14:textId="77777777" w:rsidR="00925FBC" w:rsidRDefault="00925FBC">
    <w:pPr>
      <w:pStyle w:val="Header"/>
      <w:rPr>
        <w:lang w:val="en-US"/>
      </w:rPr>
    </w:pPr>
    <w:r w:rsidRPr="00602F07">
      <w:rPr>
        <w:lang w:val="en-US"/>
      </w:rPr>
      <w:t>E/ECE/324/Rev.1/Add.82/Rev.4</w:t>
    </w:r>
  </w:p>
  <w:p w14:paraId="4583CD9F" w14:textId="77777777" w:rsidR="00925FBC" w:rsidRDefault="00925FBC">
    <w:pPr>
      <w:pStyle w:val="Header"/>
      <w:rPr>
        <w:lang w:val="en-US"/>
      </w:rPr>
    </w:pPr>
    <w:r>
      <w:rPr>
        <w:lang w:val="en-US"/>
      </w:rPr>
      <w:t>E/ECE/TRANS/505/Rev.1/Add.82/Rev.4</w:t>
    </w:r>
  </w:p>
  <w:p w14:paraId="4583CDA0" w14:textId="77777777" w:rsidR="00925FBC" w:rsidRDefault="00925FBC">
    <w:pPr>
      <w:pStyle w:val="Header"/>
      <w:rPr>
        <w:lang w:val="en-US"/>
      </w:rPr>
    </w:pPr>
    <w:r>
      <w:rPr>
        <w:lang w:val="en-US"/>
      </w:rPr>
      <w:t>Annex 10a</w:t>
    </w:r>
  </w:p>
  <w:p w14:paraId="4583CDA1" w14:textId="77777777" w:rsidR="00925FBC" w:rsidRPr="00602F07" w:rsidRDefault="00925FBC" w:rsidP="00E81D9F">
    <w:pPr>
      <w:rPr>
        <w:sz w:val="20"/>
        <w:lang w:val="en-US"/>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24632" w14:textId="77777777" w:rsidR="009C5507" w:rsidRDefault="009C5507" w:rsidP="009C5507">
    <w:pPr>
      <w:pStyle w:val="Header"/>
      <w:rPr>
        <w:b w:val="0"/>
        <w:bCs/>
        <w:sz w:val="20"/>
      </w:rPr>
    </w:pPr>
    <w:r w:rsidRPr="00B51B0B">
      <w:rPr>
        <w:b w:val="0"/>
        <w:bCs/>
        <w:sz w:val="20"/>
      </w:rPr>
      <w:t>Australian Design Rule 79/04 – Emission Control for Light Vehicles</w:t>
    </w:r>
  </w:p>
  <w:p w14:paraId="4583CDA3" w14:textId="2280D0ED" w:rsidR="00925FBC" w:rsidRPr="00203DA6" w:rsidRDefault="009C5507" w:rsidP="00492CD6">
    <w:pPr>
      <w:pStyle w:val="Header"/>
      <w:rPr>
        <w:sz w:val="20"/>
        <w:lang w:val="en-US"/>
      </w:rPr>
    </w:pPr>
    <w:r>
      <w:rPr>
        <w:b w:val="0"/>
        <w:bCs/>
        <w:sz w:val="20"/>
      </w:rPr>
      <w:t>Appendix A</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A6" w14:textId="77777777" w:rsidR="00925FBC" w:rsidRDefault="00925FBC">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A7" w14:textId="77777777" w:rsidR="00925FBC" w:rsidRPr="006F6445" w:rsidRDefault="00925FBC" w:rsidP="00A12736">
    <w:pPr>
      <w:pStyle w:val="Header"/>
    </w:pPr>
    <w:r>
      <w:t>E/ECE/324/Rev.1/Add.82/Rev.4</w:t>
    </w:r>
  </w:p>
  <w:p w14:paraId="4583CDA8" w14:textId="77777777" w:rsidR="00925FBC" w:rsidRDefault="00925FBC" w:rsidP="00A12736">
    <w:pPr>
      <w:pStyle w:val="Header"/>
    </w:pPr>
    <w:r w:rsidRPr="006F6445">
      <w:t>E/</w:t>
    </w:r>
    <w:r>
      <w:t>ECE/TRANS/505/Rev.1/Add.82/Rev.4</w:t>
    </w:r>
  </w:p>
  <w:p w14:paraId="4583CDA9" w14:textId="77777777" w:rsidR="00925FBC" w:rsidRDefault="00925FBC" w:rsidP="00A12736">
    <w:pPr>
      <w:pStyle w:val="Header"/>
    </w:pPr>
    <w:r>
      <w:t>Annex 11</w:t>
    </w:r>
  </w:p>
  <w:p w14:paraId="4583CDAA" w14:textId="77777777" w:rsidR="00925FBC" w:rsidRDefault="00925FBC" w:rsidP="00A12736"/>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641C1" w14:textId="77777777" w:rsidR="009C5507" w:rsidRDefault="009C5507" w:rsidP="009C5507">
    <w:pPr>
      <w:pStyle w:val="Header"/>
      <w:rPr>
        <w:b w:val="0"/>
        <w:bCs/>
        <w:sz w:val="20"/>
      </w:rPr>
    </w:pPr>
    <w:r w:rsidRPr="00B51B0B">
      <w:rPr>
        <w:b w:val="0"/>
        <w:bCs/>
        <w:sz w:val="20"/>
      </w:rPr>
      <w:t>Australian Design Rule 79/04 – Emission Control for Light Vehicles</w:t>
    </w:r>
  </w:p>
  <w:p w14:paraId="4583CDAE" w14:textId="229B39E1" w:rsidR="00925FBC" w:rsidRPr="006F6445" w:rsidRDefault="009C5507" w:rsidP="00492CD6">
    <w:pPr>
      <w:pStyle w:val="Header"/>
    </w:pPr>
    <w:r>
      <w:rPr>
        <w:b w:val="0"/>
        <w:bCs/>
        <w:sz w:val="20"/>
      </w:rPr>
      <w:t>Appendix 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03" w14:textId="77777777" w:rsidR="00925FBC" w:rsidRDefault="00925FBC">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B1" w14:textId="77777777" w:rsidR="00925FBC" w:rsidRDefault="00925FBC">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B2" w14:textId="77777777" w:rsidR="00925FBC" w:rsidRPr="006F6445" w:rsidRDefault="00925FBC" w:rsidP="00A12736">
    <w:pPr>
      <w:pStyle w:val="Header"/>
    </w:pPr>
    <w:r>
      <w:t>E/ECE/324/Rev.1/Add.82/Rev.4</w:t>
    </w:r>
  </w:p>
  <w:p w14:paraId="4583CDB3" w14:textId="77777777" w:rsidR="00925FBC" w:rsidRDefault="00925FBC" w:rsidP="00A12736">
    <w:pPr>
      <w:pStyle w:val="Header"/>
    </w:pPr>
    <w:r w:rsidRPr="006F6445">
      <w:t>E/</w:t>
    </w:r>
    <w:r>
      <w:t>ECE/TRANS/505/Rev.1/Add.82/Rev.4</w:t>
    </w:r>
  </w:p>
  <w:p w14:paraId="4583CDB4" w14:textId="77777777" w:rsidR="00925FBC" w:rsidRDefault="00925FBC" w:rsidP="00A12736">
    <w:pPr>
      <w:pStyle w:val="Header"/>
    </w:pPr>
    <w:r>
      <w:t>Annex 11 – Appendix 1</w:t>
    </w:r>
  </w:p>
  <w:p w14:paraId="4583CDB5" w14:textId="77777777" w:rsidR="00925FBC" w:rsidRPr="001A4FB3" w:rsidRDefault="00925FBC" w:rsidP="00A12736">
    <w:pPr>
      <w:rPr>
        <w:rStyle w:val="PageNumber"/>
        <w:b w:val="0"/>
        <w:sz w:val="24"/>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136B3" w14:textId="77777777" w:rsidR="009C5507" w:rsidRDefault="009C5507" w:rsidP="009C5507">
    <w:pPr>
      <w:pStyle w:val="Header"/>
      <w:rPr>
        <w:b w:val="0"/>
        <w:bCs/>
        <w:sz w:val="20"/>
      </w:rPr>
    </w:pPr>
    <w:r w:rsidRPr="00B51B0B">
      <w:rPr>
        <w:b w:val="0"/>
        <w:bCs/>
        <w:sz w:val="20"/>
      </w:rPr>
      <w:t>Australian Design Rule 79/04 – Emission Control for Light Vehicles</w:t>
    </w:r>
  </w:p>
  <w:p w14:paraId="501C5308" w14:textId="77777777" w:rsidR="009C5507" w:rsidRPr="00B51B0B" w:rsidRDefault="009C5507" w:rsidP="009C5507">
    <w:pPr>
      <w:pStyle w:val="Header"/>
      <w:rPr>
        <w:b w:val="0"/>
        <w:bCs/>
        <w:sz w:val="20"/>
      </w:rPr>
    </w:pPr>
    <w:r>
      <w:rPr>
        <w:b w:val="0"/>
        <w:bCs/>
        <w:sz w:val="20"/>
      </w:rPr>
      <w:t>Appendix A</w:t>
    </w:r>
  </w:p>
  <w:p w14:paraId="4583CDB9" w14:textId="77777777" w:rsidR="00925FBC" w:rsidRDefault="00925FBC" w:rsidP="00A12736">
    <w:pPr>
      <w:jc w:val="right"/>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BC" w14:textId="77777777" w:rsidR="00925FBC" w:rsidRDefault="00925FBC">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BD" w14:textId="77777777" w:rsidR="00925FBC" w:rsidRPr="006F6445" w:rsidRDefault="00925FBC" w:rsidP="00E81D9F">
    <w:pPr>
      <w:pStyle w:val="Header"/>
      <w:jc w:val="right"/>
    </w:pPr>
    <w:r>
      <w:t>E/ECE/324/Rev.1/Add.82/Rev.4</w:t>
    </w:r>
  </w:p>
  <w:p w14:paraId="4583CDBE" w14:textId="77777777" w:rsidR="00925FBC" w:rsidRDefault="00925FBC" w:rsidP="00E81D9F">
    <w:pPr>
      <w:pStyle w:val="Header"/>
      <w:jc w:val="right"/>
    </w:pPr>
    <w:r w:rsidRPr="006F6445">
      <w:t>E/</w:t>
    </w:r>
    <w:r>
      <w:t>ECE/TRANS/505/Rev.1/Add.82/Rev.4</w:t>
    </w:r>
  </w:p>
  <w:p w14:paraId="4583CDBF" w14:textId="77777777" w:rsidR="00925FBC" w:rsidRDefault="00925FBC" w:rsidP="00E81D9F">
    <w:pPr>
      <w:pStyle w:val="Header"/>
      <w:jc w:val="right"/>
    </w:pPr>
    <w:r>
      <w:t>Annex 11 – Appendix 1</w:t>
    </w:r>
  </w:p>
  <w:p w14:paraId="4583CDC0" w14:textId="77777777" w:rsidR="00925FBC" w:rsidRPr="001A4FB3" w:rsidRDefault="00925FBC" w:rsidP="00E81D9F">
    <w:pPr>
      <w:rPr>
        <w:rStyle w:val="PageNumber"/>
        <w:b w:val="0"/>
        <w:sz w:val="24"/>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A4A39" w14:textId="77777777" w:rsidR="009C5507" w:rsidRDefault="009C5507" w:rsidP="009C5507">
    <w:pPr>
      <w:pStyle w:val="Header"/>
      <w:rPr>
        <w:b w:val="0"/>
        <w:bCs/>
        <w:sz w:val="20"/>
      </w:rPr>
    </w:pPr>
    <w:r w:rsidRPr="00B51B0B">
      <w:rPr>
        <w:b w:val="0"/>
        <w:bCs/>
        <w:sz w:val="20"/>
      </w:rPr>
      <w:t>Australian Design Rule 79/04 – Emission Control for Light Vehicles</w:t>
    </w:r>
  </w:p>
  <w:p w14:paraId="4583CDC4" w14:textId="06A6138C" w:rsidR="00925FBC" w:rsidRDefault="009C5507" w:rsidP="00492CD6">
    <w:pPr>
      <w:pStyle w:val="Header"/>
    </w:pPr>
    <w:r>
      <w:rPr>
        <w:b w:val="0"/>
        <w:bCs/>
        <w:sz w:val="20"/>
      </w:rPr>
      <w:t>Appendix A</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C7" w14:textId="77777777" w:rsidR="00925FBC" w:rsidRDefault="00925FBC">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C8" w14:textId="77777777" w:rsidR="00925FBC" w:rsidRDefault="00925FBC" w:rsidP="00A12736">
    <w:pPr>
      <w:pStyle w:val="Header"/>
      <w:tabs>
        <w:tab w:val="left" w:pos="4500"/>
      </w:tabs>
      <w:rPr>
        <w:lang w:val="en-US"/>
      </w:rPr>
    </w:pPr>
    <w:r>
      <w:rPr>
        <w:lang w:val="en-US"/>
      </w:rPr>
      <w:t>E/ECE/324/Rev.1/Add.82/Rev.4</w:t>
    </w:r>
  </w:p>
  <w:p w14:paraId="4583CDC9" w14:textId="77777777" w:rsidR="00925FBC" w:rsidRDefault="00925FBC" w:rsidP="00A12736">
    <w:pPr>
      <w:pStyle w:val="Header"/>
      <w:tabs>
        <w:tab w:val="left" w:pos="4500"/>
        <w:tab w:val="left" w:pos="6804"/>
      </w:tabs>
      <w:rPr>
        <w:lang w:val="en-US"/>
      </w:rPr>
    </w:pPr>
    <w:r>
      <w:rPr>
        <w:lang w:val="en-US"/>
      </w:rPr>
      <w:t>E/ECE/TRANS/505/Rev.1/Add.82/Rev.4</w:t>
    </w:r>
  </w:p>
  <w:p w14:paraId="4583CDCA" w14:textId="77777777" w:rsidR="00925FBC" w:rsidRDefault="00925FBC" w:rsidP="00A12736">
    <w:pPr>
      <w:pStyle w:val="Header"/>
      <w:rPr>
        <w:lang w:val="en-US"/>
      </w:rPr>
    </w:pPr>
    <w:r>
      <w:rPr>
        <w:lang w:val="en-US"/>
      </w:rPr>
      <w:t>Annex 12</w:t>
    </w:r>
  </w:p>
  <w:p w14:paraId="4583CDCB" w14:textId="77777777" w:rsidR="00925FBC" w:rsidRPr="00806E29" w:rsidRDefault="00925FBC" w:rsidP="00B74793">
    <w:pPr>
      <w:rPr>
        <w:rStyle w:val="PageNumber"/>
        <w:b w:val="0"/>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688C3" w14:textId="77777777" w:rsidR="009C5507" w:rsidRDefault="009C5507" w:rsidP="009C5507">
    <w:pPr>
      <w:pStyle w:val="Header"/>
      <w:rPr>
        <w:b w:val="0"/>
        <w:bCs/>
        <w:sz w:val="20"/>
      </w:rPr>
    </w:pPr>
    <w:r w:rsidRPr="00B51B0B">
      <w:rPr>
        <w:b w:val="0"/>
        <w:bCs/>
        <w:sz w:val="20"/>
      </w:rPr>
      <w:t>Australian Design Rule 79/04 – Emission Control for Light Vehicles</w:t>
    </w:r>
  </w:p>
  <w:p w14:paraId="4583CDCF" w14:textId="54FAD861" w:rsidR="00925FBC" w:rsidRDefault="009C5507" w:rsidP="00492CD6">
    <w:pPr>
      <w:pStyle w:val="Header"/>
      <w:rPr>
        <w:lang w:val="en-US"/>
      </w:rPr>
    </w:pPr>
    <w:r>
      <w:rPr>
        <w:b w:val="0"/>
        <w:bCs/>
        <w:sz w:val="20"/>
      </w:rPr>
      <w:t>Appendix A</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D2" w14:textId="77777777" w:rsidR="00925FBC" w:rsidRDefault="00925FB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06" w14:textId="77777777" w:rsidR="00925FBC" w:rsidRPr="00C3390B" w:rsidRDefault="00925FBC" w:rsidP="002F33EA">
    <w:pPr>
      <w:rPr>
        <w:sz w:val="20"/>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D3" w14:textId="77777777" w:rsidR="00925FBC" w:rsidRDefault="00925FBC" w:rsidP="00A12736">
    <w:pPr>
      <w:pStyle w:val="Header"/>
      <w:tabs>
        <w:tab w:val="left" w:pos="4500"/>
      </w:tabs>
      <w:rPr>
        <w:lang w:val="en-US"/>
      </w:rPr>
    </w:pPr>
    <w:r>
      <w:rPr>
        <w:lang w:val="en-US"/>
      </w:rPr>
      <w:t>E/ECE/324/Rev.1/Add.82/Rev.4</w:t>
    </w:r>
  </w:p>
  <w:p w14:paraId="4583CDD4" w14:textId="77777777" w:rsidR="00925FBC" w:rsidRDefault="00925FBC" w:rsidP="00A12736">
    <w:pPr>
      <w:pStyle w:val="Header"/>
      <w:tabs>
        <w:tab w:val="left" w:pos="4500"/>
        <w:tab w:val="left" w:pos="6804"/>
      </w:tabs>
      <w:rPr>
        <w:lang w:val="en-US"/>
      </w:rPr>
    </w:pPr>
    <w:r>
      <w:rPr>
        <w:lang w:val="en-US"/>
      </w:rPr>
      <w:t>E/ECE/TRANS/505/Rev.1/Add.82/Rev.4</w:t>
    </w:r>
  </w:p>
  <w:p w14:paraId="4583CDD5" w14:textId="77777777" w:rsidR="00925FBC" w:rsidRDefault="00925FBC" w:rsidP="00A12736">
    <w:pPr>
      <w:pStyle w:val="Header"/>
      <w:tabs>
        <w:tab w:val="left" w:pos="4500"/>
        <w:tab w:val="left" w:pos="6804"/>
      </w:tabs>
      <w:rPr>
        <w:lang w:val="en-US"/>
      </w:rPr>
    </w:pPr>
    <w:r>
      <w:rPr>
        <w:lang w:val="en-US"/>
      </w:rPr>
      <w:t>Annex 13</w:t>
    </w:r>
  </w:p>
  <w:p w14:paraId="4583CDD6" w14:textId="77777777" w:rsidR="00925FBC" w:rsidRPr="00BC6443" w:rsidRDefault="00925FBC" w:rsidP="00A12736">
    <w:pPr>
      <w:rPr>
        <w:sz w:val="20"/>
        <w:lang w:val="en-US"/>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7FEE3" w14:textId="77777777" w:rsidR="009C5507" w:rsidRDefault="009C5507" w:rsidP="009C5507">
    <w:pPr>
      <w:pStyle w:val="Header"/>
      <w:rPr>
        <w:b w:val="0"/>
        <w:bCs/>
        <w:sz w:val="20"/>
      </w:rPr>
    </w:pPr>
    <w:r w:rsidRPr="00B51B0B">
      <w:rPr>
        <w:b w:val="0"/>
        <w:bCs/>
        <w:sz w:val="20"/>
      </w:rPr>
      <w:t>Australian Design Rule 79/04 – Emission Control for Light Vehicles</w:t>
    </w:r>
  </w:p>
  <w:p w14:paraId="4583CDDA" w14:textId="7CD6E059" w:rsidR="00925FBC" w:rsidRPr="009A450C" w:rsidRDefault="009C5507" w:rsidP="00492CD6">
    <w:pPr>
      <w:pStyle w:val="Header"/>
      <w:rPr>
        <w:sz w:val="20"/>
        <w:lang w:val="en-US"/>
      </w:rPr>
    </w:pPr>
    <w:r>
      <w:rPr>
        <w:b w:val="0"/>
        <w:bCs/>
        <w:sz w:val="20"/>
      </w:rPr>
      <w:t>Appendix A</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DD" w14:textId="77777777" w:rsidR="00925FBC" w:rsidRDefault="00925FBC">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DE" w14:textId="77777777" w:rsidR="00925FBC" w:rsidRDefault="00925FBC" w:rsidP="00A12736">
    <w:pPr>
      <w:pStyle w:val="Header"/>
      <w:tabs>
        <w:tab w:val="left" w:pos="4500"/>
      </w:tabs>
      <w:rPr>
        <w:lang w:val="en-US"/>
      </w:rPr>
    </w:pPr>
    <w:r>
      <w:rPr>
        <w:lang w:val="en-US"/>
      </w:rPr>
      <w:t>E/ECE/324/Rev.1/Add.82/Rev.4</w:t>
    </w:r>
  </w:p>
  <w:p w14:paraId="4583CDDF" w14:textId="77777777" w:rsidR="00925FBC" w:rsidRDefault="00925FBC" w:rsidP="00A12736">
    <w:pPr>
      <w:pStyle w:val="Header"/>
      <w:tabs>
        <w:tab w:val="left" w:pos="4500"/>
        <w:tab w:val="left" w:pos="6804"/>
      </w:tabs>
      <w:rPr>
        <w:lang w:val="en-US"/>
      </w:rPr>
    </w:pPr>
    <w:r>
      <w:rPr>
        <w:lang w:val="en-US"/>
      </w:rPr>
      <w:t>E/ECE/TRANS/505/Rev.1/Add.82/Rev.4</w:t>
    </w:r>
  </w:p>
  <w:p w14:paraId="4583CDE0" w14:textId="77777777" w:rsidR="00925FBC" w:rsidRDefault="00925FBC" w:rsidP="00A12736">
    <w:pPr>
      <w:pStyle w:val="Header"/>
      <w:tabs>
        <w:tab w:val="left" w:pos="4500"/>
        <w:tab w:val="left" w:pos="6804"/>
      </w:tabs>
      <w:rPr>
        <w:lang w:val="en-US"/>
      </w:rPr>
    </w:pPr>
    <w:r>
      <w:rPr>
        <w:lang w:val="en-US"/>
      </w:rPr>
      <w:t>Annex 14</w:t>
    </w:r>
  </w:p>
  <w:p w14:paraId="4583CDE1" w14:textId="77777777" w:rsidR="00925FBC" w:rsidRPr="00637124" w:rsidRDefault="00925FBC" w:rsidP="00A12736">
    <w:pPr>
      <w:rPr>
        <w:sz w:val="20"/>
        <w:lang w:val="en-US"/>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AEB2E" w14:textId="77777777" w:rsidR="009C5507" w:rsidRDefault="009C5507" w:rsidP="009C5507">
    <w:pPr>
      <w:pStyle w:val="Header"/>
      <w:rPr>
        <w:b w:val="0"/>
        <w:bCs/>
        <w:sz w:val="20"/>
      </w:rPr>
    </w:pPr>
    <w:r w:rsidRPr="00B51B0B">
      <w:rPr>
        <w:b w:val="0"/>
        <w:bCs/>
        <w:sz w:val="20"/>
      </w:rPr>
      <w:t>Australian Design Rule 79/04 – Emission Control for Light Vehicles</w:t>
    </w:r>
  </w:p>
  <w:p w14:paraId="4583CDE5" w14:textId="51761EAB" w:rsidR="00925FBC" w:rsidRPr="00637124" w:rsidRDefault="009C5507" w:rsidP="00492CD6">
    <w:pPr>
      <w:pStyle w:val="Header"/>
      <w:rPr>
        <w:sz w:val="20"/>
      </w:rPr>
    </w:pPr>
    <w:r>
      <w:rPr>
        <w:b w:val="0"/>
        <w:bCs/>
        <w:sz w:val="20"/>
      </w:rPr>
      <w:t>Appendix A</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E8" w14:textId="77777777" w:rsidR="00925FBC" w:rsidRDefault="00925FBC" w:rsidP="00E81D9F">
    <w:pPr>
      <w:pStyle w:val="Header"/>
      <w:tabs>
        <w:tab w:val="left" w:pos="4500"/>
      </w:tabs>
      <w:rPr>
        <w:lang w:val="en-US"/>
      </w:rPr>
    </w:pPr>
    <w:r>
      <w:rPr>
        <w:lang w:val="en-US"/>
      </w:rPr>
      <w:t>E/ECE/324/Rev.1/Add.82/Rev.4</w:t>
    </w:r>
  </w:p>
  <w:p w14:paraId="4583CDE9" w14:textId="77777777" w:rsidR="00925FBC" w:rsidRDefault="00925FBC" w:rsidP="00E81D9F">
    <w:pPr>
      <w:pStyle w:val="Header"/>
      <w:tabs>
        <w:tab w:val="left" w:pos="4500"/>
        <w:tab w:val="left" w:pos="6804"/>
      </w:tabs>
      <w:rPr>
        <w:lang w:val="en-US"/>
      </w:rPr>
    </w:pPr>
    <w:r>
      <w:rPr>
        <w:lang w:val="en-US"/>
      </w:rPr>
      <w:t>E/ECE/TRANS/505/Rev.1/Add.82/Rev.4</w:t>
    </w:r>
  </w:p>
  <w:p w14:paraId="4583CDEA" w14:textId="77777777" w:rsidR="00925FBC" w:rsidRDefault="00925FBC" w:rsidP="00E81D9F">
    <w:pPr>
      <w:pStyle w:val="Header"/>
      <w:rPr>
        <w:lang w:val="en-US"/>
      </w:rPr>
    </w:pPr>
    <w:r>
      <w:rPr>
        <w:lang w:val="en-US"/>
      </w:rPr>
      <w:t>Annex 14 – Appendix 1</w:t>
    </w:r>
  </w:p>
  <w:p w14:paraId="4583CDEB" w14:textId="77777777" w:rsidR="00925FBC" w:rsidRDefault="00925FBC" w:rsidP="00E81D9F">
    <w:pPr>
      <w:pStyle w:val="Header"/>
      <w:pBdr>
        <w:bottom w:val="none" w:sz="0" w:space="0" w:color="auto"/>
      </w:pBd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ED" w14:textId="77777777" w:rsidR="00925FBC" w:rsidRDefault="00925FBC">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3AFC5" w14:textId="77777777" w:rsidR="009C5507" w:rsidRDefault="009C5507" w:rsidP="009C5507">
    <w:pPr>
      <w:pStyle w:val="Header"/>
      <w:rPr>
        <w:b w:val="0"/>
        <w:bCs/>
        <w:sz w:val="20"/>
      </w:rPr>
    </w:pPr>
    <w:r w:rsidRPr="00B51B0B">
      <w:rPr>
        <w:b w:val="0"/>
        <w:bCs/>
        <w:sz w:val="20"/>
      </w:rPr>
      <w:t>Australian Design Rule 79/04 – Emission Control for Light Vehicles</w:t>
    </w:r>
  </w:p>
  <w:p w14:paraId="4583CDF1" w14:textId="15693399" w:rsidR="00925FBC" w:rsidRPr="00493F7F" w:rsidRDefault="009C5507" w:rsidP="00492CD6">
    <w:pPr>
      <w:pStyle w:val="Header"/>
      <w:rPr>
        <w:sz w:val="20"/>
        <w:lang w:val="en-US"/>
      </w:rPr>
    </w:pPr>
    <w:r>
      <w:rPr>
        <w:b w:val="0"/>
        <w:bCs/>
        <w:sz w:val="20"/>
      </w:rPr>
      <w:t>Appendix A</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F3" w14:textId="77777777" w:rsidR="00925FBC" w:rsidRDefault="00925FB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3E2BD" w14:textId="77777777" w:rsidR="0091334D" w:rsidRDefault="0091334D" w:rsidP="0091334D">
    <w:pPr>
      <w:pStyle w:val="Header"/>
      <w:rPr>
        <w:b w:val="0"/>
        <w:bCs/>
        <w:sz w:val="20"/>
      </w:rPr>
    </w:pPr>
    <w:r w:rsidRPr="00B51B0B">
      <w:rPr>
        <w:b w:val="0"/>
        <w:bCs/>
        <w:sz w:val="20"/>
      </w:rPr>
      <w:t>Australian Design Rule 79/04 – Emission Control for Light Vehicles</w:t>
    </w:r>
  </w:p>
  <w:p w14:paraId="7DAE1B56" w14:textId="77777777" w:rsidR="0091334D" w:rsidRPr="00B51B0B" w:rsidRDefault="0091334D" w:rsidP="0091334D">
    <w:pPr>
      <w:pStyle w:val="Header"/>
      <w:rPr>
        <w:b w:val="0"/>
        <w:bCs/>
        <w:sz w:val="20"/>
      </w:rPr>
    </w:pPr>
    <w:r>
      <w:rPr>
        <w:b w:val="0"/>
        <w:bCs/>
        <w:sz w:val="20"/>
      </w:rPr>
      <w:t>Appendix A</w:t>
    </w:r>
  </w:p>
  <w:p w14:paraId="4583CC09" w14:textId="77777777" w:rsidR="00925FBC" w:rsidRPr="002C30BB" w:rsidRDefault="00925FBC" w:rsidP="002F33EA"/>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0C" w14:textId="77777777" w:rsidR="00925FBC" w:rsidRDefault="00925FBC" w:rsidP="002F33EA">
    <w:pPr>
      <w:pStyle w:val="Header"/>
    </w:pPr>
    <w:r>
      <w:t>E/ECE/324/Rev.1/Add.82/Rev.4</w:t>
    </w:r>
    <w:r>
      <w:br/>
      <w:t>E/ECE/TRANS/505/Rev.1/Add.82/Rev.4</w:t>
    </w:r>
  </w:p>
  <w:p w14:paraId="4583CC0D" w14:textId="77777777" w:rsidR="00925FBC" w:rsidRDefault="00925FBC" w:rsidP="002F33EA">
    <w:pPr>
      <w:pStyle w:val="Header"/>
    </w:pPr>
    <w:r>
      <w:t>Appendix 1</w:t>
    </w:r>
  </w:p>
  <w:p w14:paraId="4583CC0E" w14:textId="77777777" w:rsidR="00925FBC" w:rsidRDefault="00925FBC" w:rsidP="002F33EA"/>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11" w14:textId="77777777" w:rsidR="00925FBC" w:rsidRDefault="00925FBC" w:rsidP="002F33EA"/>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9E70D" w14:textId="77777777" w:rsidR="0091334D" w:rsidRDefault="0091334D" w:rsidP="0091334D">
    <w:pPr>
      <w:pStyle w:val="Header"/>
      <w:rPr>
        <w:b w:val="0"/>
        <w:bCs/>
        <w:sz w:val="20"/>
      </w:rPr>
    </w:pPr>
    <w:r w:rsidRPr="00B51B0B">
      <w:rPr>
        <w:b w:val="0"/>
        <w:bCs/>
        <w:sz w:val="20"/>
      </w:rPr>
      <w:t>Australian Design Rule 79/04 – Emission Control for Light Vehicles</w:t>
    </w:r>
  </w:p>
  <w:p w14:paraId="4583CC14" w14:textId="5F8C40F2" w:rsidR="00925FBC" w:rsidRPr="002C30BB" w:rsidRDefault="0091334D" w:rsidP="00492CD6">
    <w:pPr>
      <w:pStyle w:val="Header"/>
    </w:pPr>
    <w:r>
      <w:rPr>
        <w:b w:val="0"/>
        <w:bCs/>
        <w:sz w:val="20"/>
      </w:rPr>
      <w:t>Appendix A</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BB8AB" w14:textId="77777777" w:rsidR="0091334D" w:rsidRDefault="0091334D" w:rsidP="0091334D">
    <w:pPr>
      <w:pStyle w:val="Header"/>
      <w:rPr>
        <w:b w:val="0"/>
        <w:bCs/>
        <w:sz w:val="20"/>
      </w:rPr>
    </w:pPr>
    <w:r w:rsidRPr="00B51B0B">
      <w:rPr>
        <w:b w:val="0"/>
        <w:bCs/>
        <w:sz w:val="20"/>
      </w:rPr>
      <w:t>Australian Design Rule 79/04 – Emission Control for Light Vehicles</w:t>
    </w:r>
  </w:p>
  <w:p w14:paraId="28C82681" w14:textId="77777777" w:rsidR="0091334D" w:rsidRPr="00B51B0B" w:rsidRDefault="0091334D" w:rsidP="0091334D">
    <w:pPr>
      <w:pStyle w:val="Header"/>
      <w:rPr>
        <w:b w:val="0"/>
        <w:bCs/>
        <w:sz w:val="20"/>
      </w:rPr>
    </w:pPr>
    <w:r>
      <w:rPr>
        <w:b w:val="0"/>
        <w:bCs/>
        <w:sz w:val="20"/>
      </w:rPr>
      <w:t>Appendix A</w:t>
    </w:r>
  </w:p>
  <w:p w14:paraId="4583CC19" w14:textId="77777777" w:rsidR="00925FBC" w:rsidRDefault="00925FBC" w:rsidP="002F33E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BE9" w14:textId="77777777" w:rsidR="00925FBC" w:rsidRPr="007A7F51" w:rsidRDefault="00925FBC" w:rsidP="007A7F51">
    <w:pPr>
      <w:pStyle w:val="Header"/>
      <w:ind w:left="11340"/>
      <w:rPr>
        <w:b w:val="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1D" w14:textId="77777777" w:rsidR="00925FBC" w:rsidRPr="009B24A5" w:rsidRDefault="00925FBC" w:rsidP="002F33EA">
    <w:pPr>
      <w:rPr>
        <w:sz w:val="2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B3D65" w14:textId="77777777" w:rsidR="0091334D" w:rsidRDefault="0091334D" w:rsidP="0091334D">
    <w:pPr>
      <w:pStyle w:val="Header"/>
      <w:rPr>
        <w:b w:val="0"/>
        <w:bCs/>
        <w:sz w:val="20"/>
      </w:rPr>
    </w:pPr>
    <w:r w:rsidRPr="00B51B0B">
      <w:rPr>
        <w:b w:val="0"/>
        <w:bCs/>
        <w:sz w:val="20"/>
      </w:rPr>
      <w:t>Australian Design Rule 79/04 – Emission Control for Light Vehicles</w:t>
    </w:r>
  </w:p>
  <w:p w14:paraId="4583CC20" w14:textId="587DA402" w:rsidR="00925FBC" w:rsidRPr="009B24A5" w:rsidRDefault="0091334D" w:rsidP="00492CD6">
    <w:pPr>
      <w:pStyle w:val="Header"/>
      <w:rPr>
        <w:sz w:val="20"/>
      </w:rPr>
    </w:pPr>
    <w:r>
      <w:rPr>
        <w:b w:val="0"/>
        <w:bCs/>
        <w:sz w:val="20"/>
      </w:rPr>
      <w:t>Appendix A</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23" w14:textId="77777777" w:rsidR="00925FBC" w:rsidRDefault="00925FBC" w:rsidP="002F33EA">
    <w:pPr>
      <w:pStyle w:val="Header"/>
    </w:pPr>
    <w:r>
      <w:t>E/ECE/324/Rev.1/Add.82/Rev.4</w:t>
    </w:r>
    <w:r>
      <w:br/>
      <w:t>E/ECE/TRANS/505/Rev.1/Add.82/Rev.4</w:t>
    </w:r>
  </w:p>
  <w:p w14:paraId="4583CC24" w14:textId="77777777" w:rsidR="00925FBC" w:rsidRDefault="00925FBC" w:rsidP="002F33EA">
    <w:pPr>
      <w:pStyle w:val="Header"/>
    </w:pPr>
    <w:r>
      <w:t>Appendix 4</w:t>
    </w:r>
  </w:p>
  <w:p w14:paraId="4583CC25" w14:textId="77777777" w:rsidR="00925FBC" w:rsidRDefault="00925FBC" w:rsidP="002F33EA"/>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32" w14:textId="77777777" w:rsidR="00925FBC" w:rsidRDefault="00925FBC" w:rsidP="002F33EA"/>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18E4F" w14:textId="77777777" w:rsidR="0091334D" w:rsidRDefault="0091334D" w:rsidP="0091334D">
    <w:pPr>
      <w:pStyle w:val="Header"/>
      <w:rPr>
        <w:b w:val="0"/>
        <w:bCs/>
        <w:sz w:val="20"/>
      </w:rPr>
    </w:pPr>
    <w:r w:rsidRPr="00B51B0B">
      <w:rPr>
        <w:b w:val="0"/>
        <w:bCs/>
        <w:sz w:val="20"/>
      </w:rPr>
      <w:t>Australian Design Rule 79/04 – Emission Control for Light Vehicles</w:t>
    </w:r>
  </w:p>
  <w:p w14:paraId="4583CC35" w14:textId="6EF5BFE4" w:rsidR="00925FBC" w:rsidRPr="002C30BB" w:rsidRDefault="0091334D" w:rsidP="00492CD6">
    <w:pPr>
      <w:pStyle w:val="Header"/>
    </w:pPr>
    <w:r>
      <w:rPr>
        <w:b w:val="0"/>
        <w:bCs/>
        <w:sz w:val="20"/>
      </w:rPr>
      <w:t>Appendix A</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38" w14:textId="77777777" w:rsidR="00925FBC" w:rsidRDefault="00925FBC">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39" w14:textId="77777777" w:rsidR="00925FBC" w:rsidRDefault="00925FBC" w:rsidP="00485595">
    <w:pPr>
      <w:pStyle w:val="Header"/>
      <w:jc w:val="right"/>
    </w:pPr>
    <w:r>
      <w:t>E/ECE/324/Rev.1/Add.82/Rev.4</w:t>
    </w:r>
    <w:r>
      <w:br/>
      <w:t>E/ECE/TRANS/505/Rev.1/Add.82/Rev.4</w:t>
    </w:r>
  </w:p>
  <w:p w14:paraId="4583CC3A" w14:textId="77777777" w:rsidR="00925FBC" w:rsidRDefault="00925FBC" w:rsidP="00485595">
    <w:pPr>
      <w:pStyle w:val="Header"/>
      <w:jc w:val="right"/>
    </w:pPr>
    <w:r>
      <w:t>Appendix 5</w:t>
    </w:r>
  </w:p>
  <w:p w14:paraId="4583CC3B" w14:textId="77777777" w:rsidR="00925FBC" w:rsidRPr="00AF138F" w:rsidRDefault="00925FBC" w:rsidP="002F33EA">
    <w:pPr>
      <w:rPr>
        <w:rStyle w:val="PageNumber"/>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34F9C" w14:textId="77777777" w:rsidR="0091334D" w:rsidRDefault="0091334D" w:rsidP="0091334D">
    <w:pPr>
      <w:pStyle w:val="Header"/>
      <w:rPr>
        <w:b w:val="0"/>
        <w:bCs/>
        <w:sz w:val="20"/>
      </w:rPr>
    </w:pPr>
    <w:r w:rsidRPr="00B51B0B">
      <w:rPr>
        <w:b w:val="0"/>
        <w:bCs/>
        <w:sz w:val="20"/>
      </w:rPr>
      <w:t>Australian Design Rule 79/04 – Emission Control for Light Vehicles</w:t>
    </w:r>
  </w:p>
  <w:p w14:paraId="4583CC3E" w14:textId="50C59323" w:rsidR="00925FBC" w:rsidRDefault="0091334D" w:rsidP="00492CD6">
    <w:pPr>
      <w:pStyle w:val="Header"/>
    </w:pPr>
    <w:r>
      <w:rPr>
        <w:b w:val="0"/>
        <w:bCs/>
        <w:sz w:val="20"/>
      </w:rPr>
      <w:t>Appendix A</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41" w14:textId="77777777" w:rsidR="00925FBC" w:rsidRDefault="00925FBC">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45" w14:textId="77777777" w:rsidR="00925FBC" w:rsidRPr="000B5BE2" w:rsidRDefault="00925FBC" w:rsidP="002F33EA">
    <w:pPr>
      <w:rPr>
        <w:rStyle w:val="PageNumber"/>
        <w:b w:val="0"/>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1D608" w14:textId="50B1FD57" w:rsidR="009C047E" w:rsidRPr="00492CD6" w:rsidRDefault="009C047E">
    <w:pPr>
      <w:pStyle w:val="Header"/>
      <w:rPr>
        <w:b w:val="0"/>
        <w:bCs/>
        <w:sz w:val="20"/>
      </w:rPr>
    </w:pPr>
    <w:r w:rsidRPr="00492CD6">
      <w:rPr>
        <w:b w:val="0"/>
        <w:bCs/>
        <w:sz w:val="20"/>
      </w:rPr>
      <w:t>Australian Design Rule 79/04 – Emission Control for Light Vehicles</w:t>
    </w:r>
  </w:p>
  <w:p w14:paraId="555219F6" w14:textId="57871249" w:rsidR="009C047E" w:rsidRPr="00492CD6" w:rsidRDefault="009C047E">
    <w:pPr>
      <w:pStyle w:val="Header"/>
      <w:rPr>
        <w:b w:val="0"/>
        <w:bCs/>
        <w:sz w:val="20"/>
      </w:rPr>
    </w:pPr>
    <w:r w:rsidRPr="00492CD6">
      <w:rPr>
        <w:b w:val="0"/>
        <w:bCs/>
        <w:sz w:val="20"/>
      </w:rPr>
      <w:t>Appendix A</w:t>
    </w:r>
  </w:p>
  <w:p w14:paraId="4583CBEA" w14:textId="77777777" w:rsidR="00925FBC" w:rsidRPr="00F87435" w:rsidRDefault="00925FBC" w:rsidP="00884E17">
    <w:pPr>
      <w:rPr>
        <w:bCs/>
        <w:sz w:val="20"/>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409CB" w14:textId="77777777" w:rsidR="0091334D" w:rsidRDefault="0091334D" w:rsidP="0091334D">
    <w:pPr>
      <w:pStyle w:val="Header"/>
      <w:rPr>
        <w:b w:val="0"/>
        <w:bCs/>
        <w:sz w:val="20"/>
      </w:rPr>
    </w:pPr>
    <w:r w:rsidRPr="00B51B0B">
      <w:rPr>
        <w:b w:val="0"/>
        <w:bCs/>
        <w:sz w:val="20"/>
      </w:rPr>
      <w:t>Australian Design Rule 79/04 – Emission Control for Light Vehicles</w:t>
    </w:r>
  </w:p>
  <w:p w14:paraId="4583CC49" w14:textId="1EEFCCCA" w:rsidR="00925FBC" w:rsidRPr="000B5BE2" w:rsidRDefault="0091334D" w:rsidP="00492CD6">
    <w:pPr>
      <w:pStyle w:val="Header"/>
      <w:rPr>
        <w:sz w:val="20"/>
      </w:rPr>
    </w:pPr>
    <w:r>
      <w:rPr>
        <w:b w:val="0"/>
        <w:bCs/>
        <w:sz w:val="20"/>
      </w:rPr>
      <w:t>Appendix A</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4C" w14:textId="77777777" w:rsidR="00925FBC" w:rsidRDefault="00925FBC">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4F" w14:textId="77777777" w:rsidR="00925FBC" w:rsidRDefault="00925FBC" w:rsidP="00A54226"/>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6BBF8" w14:textId="77777777" w:rsidR="0091334D" w:rsidRDefault="0091334D" w:rsidP="0091334D">
    <w:pPr>
      <w:pStyle w:val="Header"/>
      <w:rPr>
        <w:b w:val="0"/>
        <w:bCs/>
        <w:sz w:val="20"/>
      </w:rPr>
    </w:pPr>
    <w:r w:rsidRPr="00B51B0B">
      <w:rPr>
        <w:b w:val="0"/>
        <w:bCs/>
        <w:sz w:val="20"/>
      </w:rPr>
      <w:t>Australian Design Rule 79/04 – Emission Control for Light Vehicles</w:t>
    </w:r>
  </w:p>
  <w:p w14:paraId="4583CC52" w14:textId="7A0CAA97" w:rsidR="00925FBC" w:rsidRPr="00136A29" w:rsidRDefault="0091334D" w:rsidP="00492CD6">
    <w:pPr>
      <w:pStyle w:val="Header"/>
      <w:rPr>
        <w:sz w:val="20"/>
      </w:rPr>
    </w:pPr>
    <w:r>
      <w:rPr>
        <w:b w:val="0"/>
        <w:bCs/>
        <w:sz w:val="20"/>
      </w:rPr>
      <w:t>Appendix A</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55" w14:textId="77777777" w:rsidR="00925FBC" w:rsidRDefault="00925FBC">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58" w14:textId="77777777" w:rsidR="00925FBC" w:rsidRDefault="00925FBC" w:rsidP="00A54226"/>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12A4D" w14:textId="77777777" w:rsidR="0091334D" w:rsidRDefault="0091334D" w:rsidP="0091334D">
    <w:pPr>
      <w:pStyle w:val="Header"/>
      <w:rPr>
        <w:b w:val="0"/>
        <w:bCs/>
        <w:sz w:val="20"/>
      </w:rPr>
    </w:pPr>
    <w:r w:rsidRPr="00B51B0B">
      <w:rPr>
        <w:b w:val="0"/>
        <w:bCs/>
        <w:sz w:val="20"/>
      </w:rPr>
      <w:t>Australian Design Rule 79/04 – Emission Control for Light Vehicles</w:t>
    </w:r>
  </w:p>
  <w:p w14:paraId="4583CC5B" w14:textId="61D7222E" w:rsidR="00925FBC" w:rsidRPr="00136A29" w:rsidRDefault="0091334D" w:rsidP="00492CD6">
    <w:pPr>
      <w:pStyle w:val="Header"/>
      <w:rPr>
        <w:sz w:val="20"/>
      </w:rPr>
    </w:pPr>
    <w:r>
      <w:rPr>
        <w:b w:val="0"/>
        <w:bCs/>
        <w:sz w:val="20"/>
      </w:rPr>
      <w:t>Appendix A</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5E" w14:textId="77777777" w:rsidR="00925FBC" w:rsidRDefault="00925FBC">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61" w14:textId="77777777" w:rsidR="00925FBC" w:rsidRPr="00136A29" w:rsidRDefault="00925FBC" w:rsidP="00A54226">
    <w:pPr>
      <w:rPr>
        <w:sz w:val="20"/>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6CDA9" w14:textId="77777777" w:rsidR="009C5507" w:rsidRDefault="009C5507" w:rsidP="009C5507">
    <w:pPr>
      <w:pStyle w:val="Header"/>
      <w:rPr>
        <w:b w:val="0"/>
        <w:bCs/>
        <w:sz w:val="20"/>
      </w:rPr>
    </w:pPr>
    <w:r w:rsidRPr="00B51B0B">
      <w:rPr>
        <w:b w:val="0"/>
        <w:bCs/>
        <w:sz w:val="20"/>
      </w:rPr>
      <w:t>Australian Design Rule 79/04 – Emission Control for Light Vehicles</w:t>
    </w:r>
  </w:p>
  <w:p w14:paraId="4583CC64" w14:textId="685F3F99" w:rsidR="00925FBC" w:rsidRDefault="009C5507" w:rsidP="00492CD6">
    <w:pPr>
      <w:pStyle w:val="Header"/>
    </w:pPr>
    <w:r>
      <w:rPr>
        <w:b w:val="0"/>
        <w:bCs/>
        <w:sz w:val="20"/>
      </w:rPr>
      <w:t>Appendix 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BED" w14:textId="77777777" w:rsidR="00A65BA4" w:rsidRPr="00A65BA4" w:rsidRDefault="00A65BA4" w:rsidP="00A65BA4">
    <w:pPr>
      <w:pStyle w:val="Header"/>
      <w:pBdr>
        <w:bottom w:val="none" w:sz="0" w:space="0" w:color="auto"/>
      </w:pBd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67" w14:textId="77777777" w:rsidR="00925FBC" w:rsidRDefault="00925FBC">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6A" w14:textId="77777777" w:rsidR="00925FBC" w:rsidRPr="00981627" w:rsidRDefault="00925FBC" w:rsidP="00A54226">
    <w:pPr>
      <w:rPr>
        <w:rStyle w:val="PageNumber"/>
        <w:b w:val="0"/>
        <w:sz w:val="24"/>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3C804" w14:textId="77777777" w:rsidR="009C5507" w:rsidRDefault="009C5507" w:rsidP="009C5507">
    <w:pPr>
      <w:pStyle w:val="Header"/>
      <w:rPr>
        <w:b w:val="0"/>
        <w:bCs/>
        <w:sz w:val="20"/>
      </w:rPr>
    </w:pPr>
    <w:r w:rsidRPr="00B51B0B">
      <w:rPr>
        <w:b w:val="0"/>
        <w:bCs/>
        <w:sz w:val="20"/>
      </w:rPr>
      <w:t>Australian Design Rule 79/04 – Emission Control for Light Vehicles</w:t>
    </w:r>
  </w:p>
  <w:p w14:paraId="4583CC6D" w14:textId="78645916" w:rsidR="00925FBC" w:rsidRPr="00E2586A" w:rsidRDefault="009C5507" w:rsidP="00492CD6">
    <w:pPr>
      <w:pStyle w:val="Header"/>
      <w:rPr>
        <w:sz w:val="20"/>
      </w:rPr>
    </w:pPr>
    <w:r>
      <w:rPr>
        <w:b w:val="0"/>
        <w:bCs/>
        <w:sz w:val="20"/>
      </w:rPr>
      <w:t>Appendix A</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70" w14:textId="77777777" w:rsidR="00925FBC" w:rsidRDefault="00925FBC">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71" w14:textId="77777777" w:rsidR="00925FBC" w:rsidRDefault="00925FBC" w:rsidP="00E2586A">
    <w:pPr>
      <w:pStyle w:val="Header"/>
      <w:jc w:val="right"/>
    </w:pPr>
    <w:r>
      <w:t>E/ECE/324/Rev.1/Add.82/Rev.4</w:t>
    </w:r>
    <w:r>
      <w:br/>
      <w:t>E/ECE/TRANS/505/Rev.1/Add.82/Rev.4</w:t>
    </w:r>
  </w:p>
  <w:p w14:paraId="4583CC72" w14:textId="77777777" w:rsidR="00925FBC" w:rsidRDefault="00925FBC" w:rsidP="00E2586A">
    <w:pPr>
      <w:pStyle w:val="Header"/>
      <w:jc w:val="right"/>
    </w:pPr>
    <w:r>
      <w:t>Annexe 2</w:t>
    </w:r>
  </w:p>
  <w:p w14:paraId="4583CC73" w14:textId="77777777" w:rsidR="00925FBC" w:rsidRDefault="00925FBC" w:rsidP="00E2586A"/>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F00DB" w14:textId="77777777" w:rsidR="009C5507" w:rsidRDefault="009C5507" w:rsidP="009C5507">
    <w:pPr>
      <w:pStyle w:val="Header"/>
      <w:rPr>
        <w:b w:val="0"/>
        <w:bCs/>
        <w:sz w:val="20"/>
      </w:rPr>
    </w:pPr>
    <w:r w:rsidRPr="00B51B0B">
      <w:rPr>
        <w:b w:val="0"/>
        <w:bCs/>
        <w:sz w:val="20"/>
      </w:rPr>
      <w:t>Australian Design Rule 79/04 – Emission Control for Light Vehicles</w:t>
    </w:r>
  </w:p>
  <w:p w14:paraId="4583CC76" w14:textId="2070F2AA" w:rsidR="00925FBC" w:rsidRPr="00656173" w:rsidRDefault="009C5507" w:rsidP="00492CD6">
    <w:pPr>
      <w:pStyle w:val="Header"/>
      <w:rPr>
        <w:lang w:val="en-US"/>
      </w:rPr>
    </w:pPr>
    <w:r>
      <w:rPr>
        <w:b w:val="0"/>
        <w:bCs/>
        <w:sz w:val="20"/>
      </w:rPr>
      <w:t>Appendix A</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79" w14:textId="77777777" w:rsidR="00925FBC" w:rsidRDefault="00925FBC">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7C" w14:textId="77777777" w:rsidR="00925FBC" w:rsidRPr="00124BB8" w:rsidRDefault="00925FBC" w:rsidP="00A54226">
    <w:pPr>
      <w:rPr>
        <w:rStyle w:val="PageNumber"/>
        <w:b w:val="0"/>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DC15C" w14:textId="77777777" w:rsidR="009C5507" w:rsidRDefault="009C5507" w:rsidP="009C5507">
    <w:pPr>
      <w:pStyle w:val="Header"/>
      <w:rPr>
        <w:b w:val="0"/>
        <w:bCs/>
        <w:sz w:val="20"/>
      </w:rPr>
    </w:pPr>
    <w:r w:rsidRPr="00B51B0B">
      <w:rPr>
        <w:b w:val="0"/>
        <w:bCs/>
        <w:sz w:val="20"/>
      </w:rPr>
      <w:t>Australian Design Rule 79/04 – Emission Control for Light Vehicles</w:t>
    </w:r>
  </w:p>
  <w:p w14:paraId="4583CC7F" w14:textId="783C2F08" w:rsidR="00925FBC" w:rsidRPr="00656173" w:rsidRDefault="009C5507" w:rsidP="00492CD6">
    <w:pPr>
      <w:pStyle w:val="Header"/>
      <w:rPr>
        <w:lang w:val="en-US"/>
      </w:rPr>
    </w:pPr>
    <w:r>
      <w:rPr>
        <w:b w:val="0"/>
        <w:bCs/>
        <w:sz w:val="20"/>
      </w:rPr>
      <w:t>Appendix A</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82" w14:textId="77777777" w:rsidR="00925FBC" w:rsidRDefault="00925FBC" w:rsidP="00A54226">
    <w:pPr>
      <w:pStyle w:val="Header"/>
    </w:pPr>
    <w:r>
      <w:t>E/ECE/324/Rev.1/Add.82/Rev.4</w:t>
    </w:r>
    <w:r>
      <w:br/>
      <w:t>E/ECE/TRANS/505/Rev.1/Add.82/Rev.4</w:t>
    </w:r>
  </w:p>
  <w:p w14:paraId="4583CC83" w14:textId="77777777" w:rsidR="00925FBC" w:rsidRPr="00656173" w:rsidRDefault="00925FBC" w:rsidP="00A54226">
    <w:pPr>
      <w:pStyle w:val="Header"/>
    </w:pPr>
    <w:r>
      <w:t>Annexe 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BF0" w14:textId="77777777" w:rsidR="00925FBC" w:rsidRPr="00A918C0" w:rsidRDefault="00925FBC" w:rsidP="00A918C0">
    <w:pPr>
      <w:rPr>
        <w:sz w:val="20"/>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88" w14:textId="77777777" w:rsidR="00925FBC" w:rsidRPr="00242D53" w:rsidRDefault="00925FBC" w:rsidP="00A54226">
    <w:pPr>
      <w:rPr>
        <w:sz w:val="20"/>
        <w:lang w:val="en-US"/>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3D3F6" w14:textId="77777777" w:rsidR="009C5507" w:rsidRDefault="009C5507" w:rsidP="009C5507">
    <w:pPr>
      <w:pStyle w:val="Header"/>
      <w:rPr>
        <w:b w:val="0"/>
        <w:bCs/>
        <w:sz w:val="20"/>
      </w:rPr>
    </w:pPr>
    <w:r w:rsidRPr="00B51B0B">
      <w:rPr>
        <w:b w:val="0"/>
        <w:bCs/>
        <w:sz w:val="20"/>
      </w:rPr>
      <w:t>Australian Design Rule 79/04 – Emission Control for Light Vehicles</w:t>
    </w:r>
  </w:p>
  <w:p w14:paraId="4583CC8C" w14:textId="04B78B56" w:rsidR="00925FBC" w:rsidRPr="00242D53" w:rsidRDefault="009C5507" w:rsidP="00492CD6">
    <w:pPr>
      <w:pStyle w:val="Header"/>
      <w:rPr>
        <w:sz w:val="20"/>
      </w:rPr>
    </w:pPr>
    <w:r>
      <w:rPr>
        <w:b w:val="0"/>
        <w:bCs/>
        <w:sz w:val="20"/>
      </w:rPr>
      <w:t>Appendix A</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000" w:firstRow="0" w:lastRow="0" w:firstColumn="0" w:lastColumn="0" w:noHBand="0" w:noVBand="0"/>
    </w:tblPr>
    <w:tblGrid>
      <w:gridCol w:w="2185"/>
      <w:gridCol w:w="343"/>
      <w:gridCol w:w="177"/>
      <w:gridCol w:w="35"/>
      <w:gridCol w:w="2978"/>
    </w:tblGrid>
    <w:tr w:rsidR="00925FBC" w14:paraId="4583CC93" w14:textId="77777777" w:rsidTr="00A54226">
      <w:trPr>
        <w:cantSplit/>
      </w:trPr>
      <w:tc>
        <w:tcPr>
          <w:tcW w:w="2185" w:type="dxa"/>
        </w:tcPr>
        <w:p w14:paraId="4583CC8F" w14:textId="77777777" w:rsidR="00925FBC" w:rsidRDefault="00925FBC" w:rsidP="00A54226">
          <w:pPr>
            <w:jc w:val="both"/>
            <w:rPr>
              <w:lang w:val="en-US"/>
            </w:rPr>
          </w:pPr>
          <w:r>
            <w:rPr>
              <w:lang w:val="en-US"/>
            </w:rPr>
            <w:br w:type="page"/>
            <w:t>E/ECE/324</w:t>
          </w:r>
        </w:p>
        <w:p w14:paraId="4583CC90" w14:textId="77777777" w:rsidR="00925FBC" w:rsidRDefault="00925FBC" w:rsidP="00A54226">
          <w:pPr>
            <w:jc w:val="both"/>
            <w:rPr>
              <w:lang w:val="en-US"/>
            </w:rPr>
          </w:pPr>
          <w:r>
            <w:rPr>
              <w:lang w:val="en-US"/>
            </w:rPr>
            <w:t>E/ECE/TRANS/505</w:t>
          </w:r>
        </w:p>
      </w:tc>
      <w:tc>
        <w:tcPr>
          <w:tcW w:w="343" w:type="dxa"/>
          <w:vAlign w:val="center"/>
        </w:tcPr>
        <w:p w14:paraId="4583CC91" w14:textId="4D2AD8DE" w:rsidR="00925FBC" w:rsidRDefault="00E040E0" w:rsidP="00A54226">
          <w:pPr>
            <w:jc w:val="both"/>
          </w:pPr>
          <w:r>
            <w:rPr>
              <w:noProof/>
              <w:position w:val="-10"/>
            </w:rPr>
          </w:r>
          <w:r w:rsidR="00E040E0">
            <w:rPr>
              <w:noProof/>
              <w:position w:val="-10"/>
            </w:rPr>
            <w:object w:dxaOrig="260" w:dyaOrig="340" w14:anchorId="278A4E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6" type="#_x0000_t75" alt="" style="width:12.75pt;height:21.05pt;mso-width-percent:0;mso-height-percent:0;mso-width-percent:0;mso-height-percent:0" o:ole="" fillcolor="window">
                <v:imagedata r:id="rId1" o:title=""/>
              </v:shape>
              <o:OLEObject Type="Embed" ProgID="Equation.3" ShapeID="_x0000_i1276" DrawAspect="Content" ObjectID="_1700046523" r:id="rId2"/>
            </w:object>
          </w:r>
        </w:p>
      </w:tc>
      <w:tc>
        <w:tcPr>
          <w:tcW w:w="3190" w:type="dxa"/>
          <w:gridSpan w:val="3"/>
          <w:vAlign w:val="center"/>
        </w:tcPr>
        <w:p w14:paraId="4583CC92" w14:textId="77777777" w:rsidR="00925FBC" w:rsidRDefault="00925FBC" w:rsidP="00A54226">
          <w:pPr>
            <w:jc w:val="both"/>
            <w:rPr>
              <w:lang w:val="en-US"/>
            </w:rPr>
          </w:pPr>
          <w:r>
            <w:rPr>
              <w:lang w:val="en-US"/>
            </w:rPr>
            <w:t>Rev.1/Add.82/Rev.3/Amend.2</w:t>
          </w:r>
        </w:p>
      </w:tc>
    </w:tr>
    <w:tr w:rsidR="00925FBC" w:rsidRPr="00FA7198" w14:paraId="4583CC97" w14:textId="77777777" w:rsidTr="00A54226">
      <w:trPr>
        <w:cantSplit/>
      </w:trPr>
      <w:tc>
        <w:tcPr>
          <w:tcW w:w="2705" w:type="dxa"/>
          <w:gridSpan w:val="3"/>
        </w:tcPr>
        <w:p w14:paraId="4583CC94" w14:textId="77777777" w:rsidR="00925FBC" w:rsidRPr="00FA7198" w:rsidRDefault="00925FBC" w:rsidP="00A54226">
          <w:pPr>
            <w:jc w:val="both"/>
            <w:rPr>
              <w:lang w:val="en-US"/>
            </w:rPr>
          </w:pPr>
          <w:r w:rsidRPr="00FA7198">
            <w:rPr>
              <w:lang w:val="en-US"/>
            </w:rPr>
            <w:t>Regulation No. 83</w:t>
          </w:r>
        </w:p>
      </w:tc>
      <w:tc>
        <w:tcPr>
          <w:tcW w:w="35" w:type="dxa"/>
          <w:vAlign w:val="center"/>
        </w:tcPr>
        <w:p w14:paraId="4583CC95" w14:textId="77777777" w:rsidR="00925FBC" w:rsidRPr="00FA7198" w:rsidRDefault="00925FBC" w:rsidP="00A54226">
          <w:pPr>
            <w:jc w:val="both"/>
            <w:rPr>
              <w:lang w:val="en-US"/>
            </w:rPr>
          </w:pPr>
        </w:p>
      </w:tc>
      <w:tc>
        <w:tcPr>
          <w:tcW w:w="2978" w:type="dxa"/>
          <w:vAlign w:val="center"/>
        </w:tcPr>
        <w:p w14:paraId="4583CC96" w14:textId="77777777" w:rsidR="00925FBC" w:rsidRPr="00FA7198" w:rsidRDefault="00925FBC" w:rsidP="00A54226">
          <w:pPr>
            <w:jc w:val="both"/>
            <w:rPr>
              <w:lang w:val="en-US"/>
            </w:rPr>
          </w:pPr>
        </w:p>
      </w:tc>
    </w:tr>
    <w:tr w:rsidR="00925FBC" w:rsidRPr="00FA7198" w14:paraId="4583CC9B" w14:textId="77777777" w:rsidTr="00A54226">
      <w:trPr>
        <w:cantSplit/>
      </w:trPr>
      <w:tc>
        <w:tcPr>
          <w:tcW w:w="2705" w:type="dxa"/>
          <w:gridSpan w:val="3"/>
        </w:tcPr>
        <w:p w14:paraId="4583CC98" w14:textId="77777777" w:rsidR="00925FBC" w:rsidRPr="00FA7198" w:rsidRDefault="00925FBC" w:rsidP="00A54226">
          <w:pPr>
            <w:jc w:val="both"/>
            <w:rPr>
              <w:lang w:val="en-US"/>
            </w:rPr>
          </w:pPr>
          <w:r w:rsidRPr="00FA7198">
            <w:rPr>
              <w:lang w:val="en-US"/>
            </w:rPr>
            <w:t xml:space="preserve">page </w:t>
          </w:r>
          <w:r>
            <w:rPr>
              <w:rStyle w:val="PageNumber"/>
            </w:rPr>
            <w:fldChar w:fldCharType="begin"/>
          </w:r>
          <w:r w:rsidRPr="00FA7198">
            <w:rPr>
              <w:rStyle w:val="PageNumber"/>
              <w:lang w:val="en-US"/>
            </w:rPr>
            <w:instrText xml:space="preserve"> PAGE </w:instrText>
          </w:r>
          <w:r>
            <w:rPr>
              <w:rStyle w:val="PageNumber"/>
            </w:rPr>
            <w:fldChar w:fldCharType="separate"/>
          </w:r>
          <w:r>
            <w:rPr>
              <w:rStyle w:val="PageNumber"/>
              <w:noProof/>
              <w:lang w:val="en-US"/>
            </w:rPr>
            <w:t>239</w:t>
          </w:r>
          <w:r>
            <w:rPr>
              <w:rStyle w:val="PageNumber"/>
            </w:rPr>
            <w:fldChar w:fldCharType="end"/>
          </w:r>
        </w:p>
      </w:tc>
      <w:tc>
        <w:tcPr>
          <w:tcW w:w="35" w:type="dxa"/>
          <w:vAlign w:val="center"/>
        </w:tcPr>
        <w:p w14:paraId="4583CC99" w14:textId="77777777" w:rsidR="00925FBC" w:rsidRPr="00FA7198" w:rsidRDefault="00925FBC" w:rsidP="00A54226">
          <w:pPr>
            <w:jc w:val="both"/>
            <w:rPr>
              <w:lang w:val="en-US"/>
            </w:rPr>
          </w:pPr>
        </w:p>
      </w:tc>
      <w:tc>
        <w:tcPr>
          <w:tcW w:w="2978" w:type="dxa"/>
          <w:vAlign w:val="center"/>
        </w:tcPr>
        <w:p w14:paraId="4583CC9A" w14:textId="77777777" w:rsidR="00925FBC" w:rsidRPr="00FA7198" w:rsidRDefault="00925FBC" w:rsidP="00A54226">
          <w:pPr>
            <w:jc w:val="both"/>
            <w:rPr>
              <w:lang w:val="en-US"/>
            </w:rPr>
          </w:pPr>
        </w:p>
      </w:tc>
    </w:tr>
  </w:tbl>
  <w:p w14:paraId="4583CC9C" w14:textId="77777777" w:rsidR="00925FBC" w:rsidRPr="00EB73C6" w:rsidRDefault="00925FBC">
    <w:pPr>
      <w:pStyle w:val="Header"/>
      <w:rPr>
        <w:lang w:val="en-US"/>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9D" w14:textId="77777777" w:rsidR="00925FBC" w:rsidRPr="00BA5663" w:rsidRDefault="00925FBC" w:rsidP="00BC211C"/>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BDDC0" w14:textId="77777777" w:rsidR="009C5507" w:rsidRDefault="009C5507" w:rsidP="009C5507">
    <w:pPr>
      <w:pStyle w:val="Header"/>
      <w:rPr>
        <w:b w:val="0"/>
        <w:bCs/>
        <w:sz w:val="20"/>
      </w:rPr>
    </w:pPr>
    <w:r w:rsidRPr="00B51B0B">
      <w:rPr>
        <w:b w:val="0"/>
        <w:bCs/>
        <w:sz w:val="20"/>
      </w:rPr>
      <w:t>Australian Design Rule 79/04 – Emission Control for Light Vehicles</w:t>
    </w:r>
  </w:p>
  <w:p w14:paraId="4AE6F3FA" w14:textId="77777777" w:rsidR="009C5507" w:rsidRPr="00B51B0B" w:rsidRDefault="009C5507" w:rsidP="009C5507">
    <w:pPr>
      <w:pStyle w:val="Header"/>
      <w:rPr>
        <w:b w:val="0"/>
        <w:bCs/>
        <w:sz w:val="20"/>
      </w:rPr>
    </w:pPr>
    <w:r>
      <w:rPr>
        <w:b w:val="0"/>
        <w:bCs/>
        <w:sz w:val="20"/>
      </w:rPr>
      <w:t>Appendix A</w:t>
    </w:r>
  </w:p>
  <w:p w14:paraId="4583CC9E" w14:textId="68828ADB" w:rsidR="00925FBC" w:rsidRDefault="00925FBC" w:rsidP="00A54226">
    <w:pPr>
      <w:spacing w:line="217" w:lineRule="exact"/>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A1" w14:textId="77777777" w:rsidR="00925FBC" w:rsidRDefault="00925FBC">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A2" w14:textId="77777777" w:rsidR="00925FBC" w:rsidRDefault="00925FBC" w:rsidP="00C758D3">
    <w:pPr>
      <w:pStyle w:val="Header"/>
      <w:rPr>
        <w:lang w:val="en-US"/>
      </w:rPr>
    </w:pPr>
    <w:r>
      <w:rPr>
        <w:lang w:val="en-US"/>
      </w:rPr>
      <w:t>E/ECE/324/Rev.1/Add.82/Rev.4</w:t>
    </w:r>
  </w:p>
  <w:p w14:paraId="4583CCA3" w14:textId="77777777" w:rsidR="00925FBC" w:rsidRDefault="00925FBC" w:rsidP="00C758D3">
    <w:pPr>
      <w:pStyle w:val="Header"/>
      <w:rPr>
        <w:lang w:val="en-US"/>
      </w:rPr>
    </w:pPr>
    <w:r>
      <w:rPr>
        <w:lang w:val="en-US"/>
      </w:rPr>
      <w:t>E/ECE/TRANS/505/Rev.1/Add.82/Rev.4</w:t>
    </w:r>
  </w:p>
  <w:p w14:paraId="4583CCA4" w14:textId="77777777" w:rsidR="00925FBC" w:rsidRPr="00CF04FB" w:rsidRDefault="00925FBC" w:rsidP="00C758D3">
    <w:pPr>
      <w:pStyle w:val="Header"/>
    </w:pPr>
    <w:r>
      <w:rPr>
        <w:lang w:val="en-US"/>
      </w:rPr>
      <w:t>Annex 4a</w:t>
    </w:r>
  </w:p>
  <w:p w14:paraId="4583CCA5" w14:textId="77777777" w:rsidR="00925FBC" w:rsidRDefault="00925FBC" w:rsidP="00A54226">
    <w:pPr>
      <w:tabs>
        <w:tab w:val="left" w:pos="702"/>
      </w:tabs>
      <w:spacing w:line="217" w:lineRule="exact"/>
      <w:jc w:val="right"/>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D1F7C" w14:textId="77777777" w:rsidR="009C5507" w:rsidRDefault="009C5507" w:rsidP="009C5507">
    <w:pPr>
      <w:pStyle w:val="Header"/>
      <w:rPr>
        <w:b w:val="0"/>
        <w:bCs/>
        <w:sz w:val="20"/>
      </w:rPr>
    </w:pPr>
    <w:r w:rsidRPr="00B51B0B">
      <w:rPr>
        <w:b w:val="0"/>
        <w:bCs/>
        <w:sz w:val="20"/>
      </w:rPr>
      <w:t>Australian Design Rule 79/04 – Emission Control for Light Vehicles</w:t>
    </w:r>
  </w:p>
  <w:p w14:paraId="6C0D8CB8" w14:textId="77777777" w:rsidR="009C5507" w:rsidRPr="00B51B0B" w:rsidRDefault="009C5507" w:rsidP="009C5507">
    <w:pPr>
      <w:pStyle w:val="Header"/>
      <w:rPr>
        <w:b w:val="0"/>
        <w:bCs/>
        <w:sz w:val="20"/>
      </w:rPr>
    </w:pPr>
    <w:r>
      <w:rPr>
        <w:b w:val="0"/>
        <w:bCs/>
        <w:sz w:val="20"/>
      </w:rPr>
      <w:t>Appendix A</w:t>
    </w:r>
  </w:p>
  <w:p w14:paraId="4583CCA9" w14:textId="77777777" w:rsidR="00925FBC" w:rsidRPr="007127D0" w:rsidRDefault="00925FBC" w:rsidP="00EE245F">
    <w:pPr>
      <w:rPr>
        <w:sz w:val="20"/>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AC" w14:textId="77777777" w:rsidR="00925FBC" w:rsidRDefault="00925FBC">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AD" w14:textId="77777777" w:rsidR="00925FBC" w:rsidRDefault="00925FBC" w:rsidP="00C758D3">
    <w:pPr>
      <w:pStyle w:val="Header"/>
      <w:rPr>
        <w:lang w:val="en-US"/>
      </w:rPr>
    </w:pPr>
    <w:r>
      <w:rPr>
        <w:lang w:val="en-US"/>
      </w:rPr>
      <w:t>E/ECE/324/Rev.1/Add.82/Rev.4</w:t>
    </w:r>
  </w:p>
  <w:p w14:paraId="4583CCAE" w14:textId="77777777" w:rsidR="00925FBC" w:rsidRDefault="00925FBC" w:rsidP="00C758D3">
    <w:pPr>
      <w:pStyle w:val="Header"/>
      <w:rPr>
        <w:lang w:val="en-US"/>
      </w:rPr>
    </w:pPr>
    <w:r>
      <w:rPr>
        <w:lang w:val="en-US"/>
      </w:rPr>
      <w:t>E/ECE/TRANS/505/Rev.1/Add.82/Rev.4</w:t>
    </w:r>
  </w:p>
  <w:p w14:paraId="4583CCAF" w14:textId="77777777" w:rsidR="00925FBC" w:rsidRPr="00CF04FB" w:rsidRDefault="00925FBC" w:rsidP="00C758D3">
    <w:pPr>
      <w:pStyle w:val="Header"/>
    </w:pPr>
    <w:r>
      <w:rPr>
        <w:lang w:val="en-US"/>
      </w:rPr>
      <w:t>Annex 4a – Appendix 1</w:t>
    </w:r>
  </w:p>
  <w:p w14:paraId="4583CCB0" w14:textId="77777777" w:rsidR="00925FBC" w:rsidRDefault="00925FBC" w:rsidP="00C758D3">
    <w:pPr>
      <w:tabs>
        <w:tab w:val="left" w:pos="702"/>
      </w:tabs>
      <w:spacing w:line="217" w:lineRule="exac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BAB24" w14:textId="77777777" w:rsidR="0091334D" w:rsidRDefault="0091334D" w:rsidP="0091334D">
    <w:pPr>
      <w:pStyle w:val="Header"/>
      <w:rPr>
        <w:b w:val="0"/>
        <w:bCs/>
        <w:sz w:val="20"/>
      </w:rPr>
    </w:pPr>
    <w:r w:rsidRPr="00B51B0B">
      <w:rPr>
        <w:b w:val="0"/>
        <w:bCs/>
        <w:sz w:val="20"/>
      </w:rPr>
      <w:t>Australian Design Rule 79/04 – Emission Control for Light Vehicles</w:t>
    </w:r>
  </w:p>
  <w:p w14:paraId="4583CBF2" w14:textId="3EABD850" w:rsidR="00925FBC" w:rsidRPr="006C4A93" w:rsidRDefault="0091334D" w:rsidP="00492CD6">
    <w:pPr>
      <w:pStyle w:val="Header"/>
      <w:rPr>
        <w:b w:val="0"/>
        <w:bCs/>
        <w:sz w:val="20"/>
      </w:rPr>
    </w:pPr>
    <w:r>
      <w:rPr>
        <w:b w:val="0"/>
        <w:bCs/>
        <w:sz w:val="20"/>
      </w:rPr>
      <w:t>Appendix A</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670C7" w14:textId="77777777" w:rsidR="009C5507" w:rsidRDefault="009C5507" w:rsidP="009C5507">
    <w:pPr>
      <w:pStyle w:val="Header"/>
      <w:rPr>
        <w:b w:val="0"/>
        <w:bCs/>
        <w:sz w:val="20"/>
      </w:rPr>
    </w:pPr>
    <w:r w:rsidRPr="00B51B0B">
      <w:rPr>
        <w:b w:val="0"/>
        <w:bCs/>
        <w:sz w:val="20"/>
      </w:rPr>
      <w:t>Australian Design Rule 79/04 – Emission Control for Light Vehicles</w:t>
    </w:r>
  </w:p>
  <w:p w14:paraId="4583CCB4" w14:textId="60B18A2C" w:rsidR="00925FBC" w:rsidRPr="007127D0" w:rsidRDefault="009C5507" w:rsidP="00492CD6">
    <w:pPr>
      <w:pStyle w:val="Header"/>
      <w:rPr>
        <w:sz w:val="20"/>
      </w:rPr>
    </w:pPr>
    <w:r>
      <w:rPr>
        <w:b w:val="0"/>
        <w:bCs/>
        <w:sz w:val="20"/>
      </w:rPr>
      <w:t>Appendix A</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B7" w14:textId="77777777" w:rsidR="00925FBC" w:rsidRDefault="00925FBC">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BB" w14:textId="77777777" w:rsidR="00925FBC" w:rsidRPr="00185E2B" w:rsidRDefault="00925FBC" w:rsidP="00C758D3">
    <w:pPr>
      <w:rPr>
        <w:sz w:val="20"/>
        <w:lang w:val="en-US"/>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8AFA0" w14:textId="77777777" w:rsidR="009C5507" w:rsidRDefault="009C5507" w:rsidP="009C5507">
    <w:pPr>
      <w:pStyle w:val="Header"/>
      <w:rPr>
        <w:b w:val="0"/>
        <w:bCs/>
        <w:sz w:val="20"/>
      </w:rPr>
    </w:pPr>
    <w:r w:rsidRPr="00B51B0B">
      <w:rPr>
        <w:b w:val="0"/>
        <w:bCs/>
        <w:sz w:val="20"/>
      </w:rPr>
      <w:t>Australian Design Rule 79/04 – Emission Control for Light Vehicles</w:t>
    </w:r>
  </w:p>
  <w:p w14:paraId="74B65A60" w14:textId="77777777" w:rsidR="009C5507" w:rsidRPr="00B51B0B" w:rsidRDefault="009C5507" w:rsidP="009C5507">
    <w:pPr>
      <w:pStyle w:val="Header"/>
      <w:rPr>
        <w:b w:val="0"/>
        <w:bCs/>
        <w:sz w:val="20"/>
      </w:rPr>
    </w:pPr>
    <w:r>
      <w:rPr>
        <w:b w:val="0"/>
        <w:bCs/>
        <w:sz w:val="20"/>
      </w:rPr>
      <w:t>Appendix A</w:t>
    </w:r>
  </w:p>
  <w:p w14:paraId="4583CCBF" w14:textId="77777777" w:rsidR="00925FBC" w:rsidRPr="00185E2B" w:rsidRDefault="00925FBC" w:rsidP="00A54226">
    <w:pPr>
      <w:jc w:val="both"/>
      <w:rPr>
        <w:sz w:val="20"/>
        <w:lang w:val="en-US"/>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C2" w14:textId="77777777" w:rsidR="00925FBC" w:rsidRDefault="00925FBC">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C3" w14:textId="77777777" w:rsidR="00925FBC" w:rsidRDefault="00925FBC" w:rsidP="00FC77A0">
    <w:pPr>
      <w:pStyle w:val="Header"/>
      <w:rPr>
        <w:lang w:val="en-US"/>
      </w:rPr>
    </w:pPr>
    <w:r>
      <w:rPr>
        <w:lang w:val="en-US"/>
      </w:rPr>
      <w:t>E/ECE/324/Rev.1/Add.82/Rev.4</w:t>
    </w:r>
  </w:p>
  <w:p w14:paraId="4583CCC4" w14:textId="77777777" w:rsidR="00925FBC" w:rsidRDefault="00925FBC" w:rsidP="00FC77A0">
    <w:pPr>
      <w:pStyle w:val="Header"/>
      <w:rPr>
        <w:lang w:val="en-US"/>
      </w:rPr>
    </w:pPr>
    <w:r>
      <w:rPr>
        <w:lang w:val="en-US"/>
      </w:rPr>
      <w:t>E/ECE/TRANS/505/Rev.1/Add.82/Rev.4</w:t>
    </w:r>
  </w:p>
  <w:p w14:paraId="4583CCC5" w14:textId="77777777" w:rsidR="00925FBC" w:rsidRDefault="00925FBC" w:rsidP="00FC77A0">
    <w:pPr>
      <w:pStyle w:val="Header"/>
      <w:rPr>
        <w:lang w:val="en-US"/>
      </w:rPr>
    </w:pPr>
    <w:r>
      <w:rPr>
        <w:lang w:val="en-US"/>
      </w:rPr>
      <w:t>Annex 4a – Appendix 3</w:t>
    </w:r>
  </w:p>
  <w:p w14:paraId="4583CCC6" w14:textId="77777777" w:rsidR="00925FBC" w:rsidRPr="00077D2E" w:rsidRDefault="00925FBC" w:rsidP="00FC77A0">
    <w:pPr>
      <w:ind w:left="28" w:right="20"/>
      <w:rPr>
        <w:lang w:val="fr-FR"/>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3A009" w14:textId="77777777" w:rsidR="009C5507" w:rsidRDefault="009C5507" w:rsidP="009C5507">
    <w:pPr>
      <w:pStyle w:val="Header"/>
      <w:rPr>
        <w:b w:val="0"/>
        <w:bCs/>
        <w:sz w:val="20"/>
      </w:rPr>
    </w:pPr>
    <w:r w:rsidRPr="00B51B0B">
      <w:rPr>
        <w:b w:val="0"/>
        <w:bCs/>
        <w:sz w:val="20"/>
      </w:rPr>
      <w:t>Australian Design Rule 79/04 – Emission Control for Light Vehicles</w:t>
    </w:r>
  </w:p>
  <w:p w14:paraId="2B0F6D43" w14:textId="77777777" w:rsidR="009C5507" w:rsidRPr="00B51B0B" w:rsidRDefault="009C5507" w:rsidP="009C5507">
    <w:pPr>
      <w:pStyle w:val="Header"/>
      <w:rPr>
        <w:b w:val="0"/>
        <w:bCs/>
        <w:sz w:val="20"/>
      </w:rPr>
    </w:pPr>
    <w:r>
      <w:rPr>
        <w:b w:val="0"/>
        <w:bCs/>
        <w:sz w:val="20"/>
      </w:rPr>
      <w:t>Appendix A</w:t>
    </w:r>
  </w:p>
  <w:p w14:paraId="4583CCCA" w14:textId="77777777" w:rsidR="00925FBC" w:rsidRPr="00FD6CEB" w:rsidRDefault="00925FBC" w:rsidP="00A54226">
    <w:pPr>
      <w:rPr>
        <w:sz w:val="20"/>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CD" w14:textId="77777777" w:rsidR="00925FBC" w:rsidRDefault="00925FBC">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D1" w14:textId="77777777" w:rsidR="00925FBC" w:rsidRPr="007127D0" w:rsidRDefault="00925FBC" w:rsidP="00FC77A0">
    <w:pPr>
      <w:rPr>
        <w:sz w:val="20"/>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EF079" w14:textId="77777777" w:rsidR="009C5507" w:rsidRDefault="009C5507" w:rsidP="009C5507">
    <w:pPr>
      <w:pStyle w:val="Header"/>
      <w:rPr>
        <w:b w:val="0"/>
        <w:bCs/>
        <w:sz w:val="20"/>
      </w:rPr>
    </w:pPr>
    <w:r w:rsidRPr="00B51B0B">
      <w:rPr>
        <w:b w:val="0"/>
        <w:bCs/>
        <w:sz w:val="20"/>
      </w:rPr>
      <w:t>Australian Design Rule 79/04 – Emission Control for Light Vehicles</w:t>
    </w:r>
  </w:p>
  <w:p w14:paraId="53CC4B44" w14:textId="77777777" w:rsidR="009C5507" w:rsidRPr="00B51B0B" w:rsidRDefault="009C5507" w:rsidP="009C5507">
    <w:pPr>
      <w:pStyle w:val="Header"/>
      <w:rPr>
        <w:b w:val="0"/>
        <w:bCs/>
        <w:sz w:val="20"/>
      </w:rPr>
    </w:pPr>
    <w:r>
      <w:rPr>
        <w:b w:val="0"/>
        <w:bCs/>
        <w:sz w:val="20"/>
      </w:rPr>
      <w:t>Appendix A</w:t>
    </w:r>
  </w:p>
  <w:p w14:paraId="4583CCD5" w14:textId="77777777" w:rsidR="00925FBC" w:rsidRPr="007127D0" w:rsidRDefault="00925FBC" w:rsidP="00A54226">
    <w:pPr>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BF5" w14:textId="77777777" w:rsidR="00925FBC" w:rsidRDefault="00925FBC">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D8" w14:textId="77777777" w:rsidR="00925FBC" w:rsidRDefault="00925FBC">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D9" w14:textId="77777777" w:rsidR="00925FBC" w:rsidRDefault="00925FBC" w:rsidP="00D5387A">
    <w:pPr>
      <w:pStyle w:val="Header"/>
      <w:rPr>
        <w:lang w:val="en-US"/>
      </w:rPr>
    </w:pPr>
    <w:r>
      <w:rPr>
        <w:lang w:val="en-US"/>
      </w:rPr>
      <w:t>E/ECE/324/Rev.1/Add.82/Rev.4</w:t>
    </w:r>
  </w:p>
  <w:p w14:paraId="4583CCDA" w14:textId="77777777" w:rsidR="00925FBC" w:rsidRDefault="00925FBC" w:rsidP="00D5387A">
    <w:pPr>
      <w:pStyle w:val="Header"/>
      <w:rPr>
        <w:lang w:val="en-US"/>
      </w:rPr>
    </w:pPr>
    <w:r>
      <w:rPr>
        <w:lang w:val="en-US"/>
      </w:rPr>
      <w:t>E/ECE/TRANS/505/Rev.1/Add.82/Rev.4</w:t>
    </w:r>
  </w:p>
  <w:p w14:paraId="4583CCDB" w14:textId="77777777" w:rsidR="00925FBC" w:rsidRDefault="00925FBC" w:rsidP="00D5387A">
    <w:pPr>
      <w:pStyle w:val="Header"/>
      <w:rPr>
        <w:lang w:val="en-US"/>
      </w:rPr>
    </w:pPr>
    <w:r>
      <w:rPr>
        <w:lang w:val="en-US"/>
      </w:rPr>
      <w:t>Annex 4a – Appendix 5</w:t>
    </w:r>
  </w:p>
  <w:p w14:paraId="4583CCDC" w14:textId="77777777" w:rsidR="00925FBC" w:rsidRPr="006D54DE" w:rsidRDefault="00925FBC" w:rsidP="00A54226">
    <w:pPr>
      <w:ind w:left="28"/>
      <w:rPr>
        <w:sz w:val="20"/>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8474E" w14:textId="77777777" w:rsidR="009C5507" w:rsidRDefault="009C5507" w:rsidP="009C5507">
    <w:pPr>
      <w:pStyle w:val="Header"/>
      <w:rPr>
        <w:b w:val="0"/>
        <w:bCs/>
        <w:sz w:val="20"/>
      </w:rPr>
    </w:pPr>
    <w:r w:rsidRPr="00B51B0B">
      <w:rPr>
        <w:b w:val="0"/>
        <w:bCs/>
        <w:sz w:val="20"/>
      </w:rPr>
      <w:t>Australian Design Rule 79/04 – Emission Control for Light Vehicles</w:t>
    </w:r>
  </w:p>
  <w:p w14:paraId="35944F08" w14:textId="77777777" w:rsidR="009C5507" w:rsidRPr="00B51B0B" w:rsidRDefault="009C5507" w:rsidP="009C5507">
    <w:pPr>
      <w:pStyle w:val="Header"/>
      <w:rPr>
        <w:b w:val="0"/>
        <w:bCs/>
        <w:sz w:val="20"/>
      </w:rPr>
    </w:pPr>
    <w:r>
      <w:rPr>
        <w:b w:val="0"/>
        <w:bCs/>
        <w:sz w:val="20"/>
      </w:rPr>
      <w:t>Appendix A</w:t>
    </w:r>
  </w:p>
  <w:p w14:paraId="4583CCE0" w14:textId="77777777" w:rsidR="00925FBC" w:rsidRPr="00D355D6" w:rsidRDefault="00925FBC" w:rsidP="00A54226">
    <w:pPr>
      <w:rPr>
        <w:sz w:val="20"/>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E3" w14:textId="77777777" w:rsidR="00925FBC" w:rsidRDefault="00925FBC">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E4" w14:textId="77777777" w:rsidR="00925FBC" w:rsidRDefault="00925FBC" w:rsidP="00D5387A">
    <w:pPr>
      <w:pStyle w:val="Header"/>
      <w:rPr>
        <w:lang w:val="en-US"/>
      </w:rPr>
    </w:pPr>
    <w:r>
      <w:rPr>
        <w:lang w:val="en-US"/>
      </w:rPr>
      <w:t>E/ECE/324/Rev.1/Add.82/Rev.4</w:t>
    </w:r>
  </w:p>
  <w:p w14:paraId="4583CCE5" w14:textId="77777777" w:rsidR="00925FBC" w:rsidRDefault="00925FBC" w:rsidP="00D5387A">
    <w:pPr>
      <w:pStyle w:val="Header"/>
      <w:rPr>
        <w:lang w:val="en-US"/>
      </w:rPr>
    </w:pPr>
    <w:r>
      <w:rPr>
        <w:lang w:val="en-US"/>
      </w:rPr>
      <w:t>E/ECE/TRANS/505/Rev.1/Add.82/Rev.4</w:t>
    </w:r>
  </w:p>
  <w:p w14:paraId="4583CCE6" w14:textId="77777777" w:rsidR="00925FBC" w:rsidRDefault="00925FBC" w:rsidP="00D5387A">
    <w:pPr>
      <w:pStyle w:val="Header"/>
      <w:rPr>
        <w:lang w:val="en-US"/>
      </w:rPr>
    </w:pPr>
    <w:r>
      <w:rPr>
        <w:lang w:val="en-US"/>
      </w:rPr>
      <w:t>Annex 4a – Appendix 6</w:t>
    </w:r>
  </w:p>
  <w:p w14:paraId="4583CCE7" w14:textId="77777777" w:rsidR="00925FBC" w:rsidRPr="00BE43CC" w:rsidRDefault="00925FBC" w:rsidP="00A54226">
    <w:pPr>
      <w:rPr>
        <w:sz w:val="20"/>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8BBA1" w14:textId="77777777" w:rsidR="009C5507" w:rsidRDefault="009C5507" w:rsidP="009C5507">
    <w:pPr>
      <w:pStyle w:val="Header"/>
      <w:rPr>
        <w:b w:val="0"/>
        <w:bCs/>
        <w:sz w:val="20"/>
      </w:rPr>
    </w:pPr>
    <w:r w:rsidRPr="00B51B0B">
      <w:rPr>
        <w:b w:val="0"/>
        <w:bCs/>
        <w:sz w:val="20"/>
      </w:rPr>
      <w:t>Australian Design Rule 79/04 – Emission Control for Light Vehicles</w:t>
    </w:r>
  </w:p>
  <w:p w14:paraId="0532BB2D" w14:textId="77777777" w:rsidR="009C5507" w:rsidRPr="00B51B0B" w:rsidRDefault="009C5507" w:rsidP="009C5507">
    <w:pPr>
      <w:pStyle w:val="Header"/>
      <w:rPr>
        <w:b w:val="0"/>
        <w:bCs/>
        <w:sz w:val="20"/>
      </w:rPr>
    </w:pPr>
    <w:r>
      <w:rPr>
        <w:b w:val="0"/>
        <w:bCs/>
        <w:sz w:val="20"/>
      </w:rPr>
      <w:t>Appendix A</w:t>
    </w:r>
  </w:p>
  <w:p w14:paraId="4583CCEB" w14:textId="77777777" w:rsidR="00925FBC" w:rsidRPr="00E43DFB" w:rsidRDefault="00925FBC" w:rsidP="00A54226">
    <w:pPr>
      <w:rPr>
        <w:sz w:val="20"/>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EE" w14:textId="77777777" w:rsidR="00925FBC" w:rsidRDefault="00925FBC">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EF" w14:textId="77777777" w:rsidR="00925FBC" w:rsidRDefault="00925FBC" w:rsidP="00D5387A">
    <w:pPr>
      <w:pStyle w:val="Header"/>
      <w:rPr>
        <w:lang w:val="en-US"/>
      </w:rPr>
    </w:pPr>
    <w:r>
      <w:rPr>
        <w:lang w:val="en-US"/>
      </w:rPr>
      <w:t>E/ECE/324/Rev.1/Add.82/Rev.4</w:t>
    </w:r>
  </w:p>
  <w:p w14:paraId="4583CCF0" w14:textId="77777777" w:rsidR="00925FBC" w:rsidRDefault="00925FBC" w:rsidP="00D5387A">
    <w:pPr>
      <w:pStyle w:val="Header"/>
      <w:rPr>
        <w:lang w:val="en-US"/>
      </w:rPr>
    </w:pPr>
    <w:r>
      <w:rPr>
        <w:lang w:val="en-US"/>
      </w:rPr>
      <w:t>E/ECE/TRANS/505/Rev.1/Add.82/Rev.4</w:t>
    </w:r>
  </w:p>
  <w:p w14:paraId="4583CCF1" w14:textId="77777777" w:rsidR="00925FBC" w:rsidRDefault="00925FBC" w:rsidP="00D5387A">
    <w:pPr>
      <w:pStyle w:val="Header"/>
      <w:rPr>
        <w:lang w:val="en-US"/>
      </w:rPr>
    </w:pPr>
    <w:r>
      <w:rPr>
        <w:lang w:val="en-US"/>
      </w:rPr>
      <w:t>Annex 4a – Appendix 7</w:t>
    </w:r>
  </w:p>
  <w:p w14:paraId="4583CCF2" w14:textId="77777777" w:rsidR="00925FBC" w:rsidRPr="00BE43CC" w:rsidRDefault="00925FBC" w:rsidP="00D5387A">
    <w:pPr>
      <w:rPr>
        <w:sz w:val="20"/>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35CDB" w14:textId="77777777" w:rsidR="009C5507" w:rsidRDefault="009C5507" w:rsidP="009C5507">
    <w:pPr>
      <w:pStyle w:val="Header"/>
      <w:rPr>
        <w:b w:val="0"/>
        <w:bCs/>
        <w:sz w:val="20"/>
      </w:rPr>
    </w:pPr>
    <w:r w:rsidRPr="00B51B0B">
      <w:rPr>
        <w:b w:val="0"/>
        <w:bCs/>
        <w:sz w:val="20"/>
      </w:rPr>
      <w:t>Australian Design Rule 79/04 – Emission Control for Light Vehicles</w:t>
    </w:r>
  </w:p>
  <w:p w14:paraId="614DF72D" w14:textId="77777777" w:rsidR="009C5507" w:rsidRPr="00B51B0B" w:rsidRDefault="009C5507" w:rsidP="009C5507">
    <w:pPr>
      <w:pStyle w:val="Header"/>
      <w:rPr>
        <w:b w:val="0"/>
        <w:bCs/>
        <w:sz w:val="20"/>
      </w:rPr>
    </w:pPr>
    <w:r>
      <w:rPr>
        <w:b w:val="0"/>
        <w:bCs/>
        <w:sz w:val="20"/>
      </w:rPr>
      <w:t>Appendix A</w:t>
    </w:r>
  </w:p>
  <w:p w14:paraId="4583CCF6" w14:textId="77777777" w:rsidR="00925FBC" w:rsidRPr="00E43DFB" w:rsidRDefault="00925FBC" w:rsidP="00D5387A">
    <w:pPr>
      <w:jc w:val="right"/>
      <w:rPr>
        <w:sz w:val="20"/>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F9" w14:textId="77777777" w:rsidR="00925FBC" w:rsidRDefault="00925FB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BF6" w14:textId="77777777" w:rsidR="00925FBC" w:rsidRPr="00086530" w:rsidRDefault="008D29E9" w:rsidP="00086530">
    <w:r>
      <w:rPr>
        <w:noProof/>
        <w:lang w:val="en-AU" w:eastAsia="en-AU"/>
      </w:rPr>
      <mc:AlternateContent>
        <mc:Choice Requires="wps">
          <w:drawing>
            <wp:anchor distT="0" distB="0" distL="114300" distR="114300" simplePos="0" relativeHeight="251658240" behindDoc="0" locked="0" layoutInCell="1" allowOverlap="1" wp14:anchorId="4583CDF4" wp14:editId="4583CDF5">
              <wp:simplePos x="0" y="0"/>
              <wp:positionH relativeFrom="page">
                <wp:posOffset>9669780</wp:posOffset>
              </wp:positionH>
              <wp:positionV relativeFrom="margin">
                <wp:posOffset>0</wp:posOffset>
              </wp:positionV>
              <wp:extent cx="337820" cy="6120130"/>
              <wp:effectExtent l="1905" t="0" r="3175" b="4445"/>
              <wp:wrapNone/>
              <wp:docPr id="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3CE7F" w14:textId="77777777" w:rsidR="00925FBC" w:rsidRDefault="00925FBC" w:rsidP="00086530">
                          <w:pPr>
                            <w:pStyle w:val="Header"/>
                          </w:pPr>
                          <w:r>
                            <w:t>E/ECE/324/Rev.1/Add.82/Rev.4</w:t>
                          </w:r>
                        </w:p>
                        <w:p w14:paraId="4583CE80" w14:textId="77777777" w:rsidR="00925FBC" w:rsidRPr="00F51111" w:rsidRDefault="00925FBC" w:rsidP="00086530">
                          <w:pPr>
                            <w:pStyle w:val="Header"/>
                          </w:pPr>
                          <w:r>
                            <w:t>E/ECE/TRANS/505/Rev.1/Add.82/Rev.4</w:t>
                          </w:r>
                        </w:p>
                        <w:p w14:paraId="4583CE81" w14:textId="77777777" w:rsidR="00925FBC" w:rsidRDefault="00925FBC"/>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83CDF4" id="_x0000_t202" coordsize="21600,21600" o:spt="202" path="m,l,21600r21600,l21600,xe">
              <v:stroke joinstyle="miter"/>
              <v:path gradientshapeok="t" o:connecttype="rect"/>
            </v:shapetype>
            <v:shape id="Text Box 45" o:spid="_x0000_s1084" type="#_x0000_t202" style="position:absolute;margin-left:761.4pt;margin-top:0;width:26.6pt;height:48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" stroked="f">
              <v:textbox style="layout-flow:vertical" inset="0,0,0,0">
                <w:txbxContent>
                  <w:p w14:paraId="4583CE7F" w14:textId="77777777" w:rsidR="00925FBC" w:rsidRDefault="00925FBC" w:rsidP="00086530">
                    <w:pPr>
                      <w:pStyle w:val="Header"/>
                    </w:pPr>
                    <w:r>
                      <w:t>E/ECE/324/Rev.1/Add.82/Rev.4</w:t>
                    </w:r>
                  </w:p>
                  <w:p w14:paraId="4583CE80" w14:textId="77777777" w:rsidR="00925FBC" w:rsidRPr="00F51111" w:rsidRDefault="00925FBC" w:rsidP="00086530">
                    <w:pPr>
                      <w:pStyle w:val="Header"/>
                    </w:pPr>
                    <w:r>
                      <w:t>E/ECE/TRANS/505/Rev.1/Add.82/Rev.4</w:t>
                    </w:r>
                  </w:p>
                  <w:p w14:paraId="4583CE81" w14:textId="77777777" w:rsidR="00925FBC" w:rsidRDefault="00925FBC"/>
                </w:txbxContent>
              </v:textbox>
              <w10:wrap anchorx="page" anchory="margin"/>
            </v:shape>
          </w:pict>
        </mc:Fallback>
      </mc:AlternateContent>
    </w:r>
    <w:r>
      <w:rPr>
        <w:noProof/>
        <w:lang w:val="en-AU" w:eastAsia="en-AU"/>
      </w:rPr>
      <mc:AlternateContent>
        <mc:Choice Requires="wps">
          <w:drawing>
            <wp:anchor distT="0" distB="0" distL="114300" distR="114300" simplePos="0" relativeHeight="251658241" behindDoc="0" locked="0" layoutInCell="1" allowOverlap="1" wp14:anchorId="4583CDF6" wp14:editId="4583CDF7">
              <wp:simplePos x="0" y="0"/>
              <wp:positionH relativeFrom="margin">
                <wp:posOffset>-431800</wp:posOffset>
              </wp:positionH>
              <wp:positionV relativeFrom="margin">
                <wp:posOffset>0</wp:posOffset>
              </wp:positionV>
              <wp:extent cx="222885" cy="6120130"/>
              <wp:effectExtent l="0" t="0" r="0" b="4445"/>
              <wp:wrapNone/>
              <wp:docPr id="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3CE82" w14:textId="77777777" w:rsidR="00925FBC" w:rsidRPr="00F51111" w:rsidRDefault="00925FBC" w:rsidP="00086530">
                          <w:pPr>
                            <w:pStyle w:val="Footer"/>
                            <w:tabs>
                              <w:tab w:val="right" w:pos="9638"/>
                            </w:tabs>
                          </w:pPr>
                          <w:r w:rsidRPr="00F51111">
                            <w:rPr>
                              <w:b/>
                              <w:sz w:val="18"/>
                            </w:rPr>
                            <w:fldChar w:fldCharType="begin"/>
                          </w:r>
                          <w:r w:rsidRPr="00F51111">
                            <w:rPr>
                              <w:b/>
                              <w:sz w:val="18"/>
                            </w:rPr>
                            <w:instrText xml:space="preserve"> PAGE  \* MERGEFORMAT </w:instrText>
                          </w:r>
                          <w:r w:rsidRPr="00F51111">
                            <w:rPr>
                              <w:b/>
                              <w:sz w:val="18"/>
                            </w:rPr>
                            <w:fldChar w:fldCharType="separate"/>
                          </w:r>
                          <w:r w:rsidR="00B528DA">
                            <w:rPr>
                              <w:b/>
                              <w:noProof/>
                              <w:sz w:val="18"/>
                            </w:rPr>
                            <w:t>20</w:t>
                          </w:r>
                          <w:r w:rsidRPr="00F51111">
                            <w:rPr>
                              <w:b/>
                              <w:sz w:val="18"/>
                            </w:rPr>
                            <w:fldChar w:fldCharType="end"/>
                          </w:r>
                          <w:r>
                            <w:rPr>
                              <w:sz w:val="18"/>
                            </w:rPr>
                            <w:tab/>
                          </w:r>
                        </w:p>
                        <w:p w14:paraId="4583CE83" w14:textId="77777777" w:rsidR="00925FBC" w:rsidRDefault="00925FBC"/>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3CDF6" id="Text Box 46" o:spid="_x0000_s1085" type="#_x0000_t202" style="position:absolute;margin-left:-34pt;margin-top:0;width:17.55pt;height:481.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" stroked="f">
              <v:textbox style="layout-flow:vertical" inset="0,0,0,0">
                <w:txbxContent>
                  <w:p w14:paraId="4583CE82" w14:textId="77777777" w:rsidR="00925FBC" w:rsidRPr="00F51111" w:rsidRDefault="00925FBC" w:rsidP="00086530">
                    <w:pPr>
                      <w:pStyle w:val="Footer"/>
                      <w:tabs>
                        <w:tab w:val="right" w:pos="9638"/>
                      </w:tabs>
                    </w:pPr>
                    <w:r w:rsidRPr="00F51111">
                      <w:rPr>
                        <w:b/>
                        <w:sz w:val="18"/>
                      </w:rPr>
                      <w:fldChar w:fldCharType="begin"/>
                    </w:r>
                    <w:r w:rsidRPr="00F51111">
                      <w:rPr>
                        <w:b/>
                        <w:sz w:val="18"/>
                      </w:rPr>
                      <w:instrText xml:space="preserve"> PAGE  \* MERGEFORMAT </w:instrText>
                    </w:r>
                    <w:r w:rsidRPr="00F51111">
                      <w:rPr>
                        <w:b/>
                        <w:sz w:val="18"/>
                      </w:rPr>
                      <w:fldChar w:fldCharType="separate"/>
                    </w:r>
                    <w:r w:rsidR="00B528DA">
                      <w:rPr>
                        <w:b/>
                        <w:noProof/>
                        <w:sz w:val="18"/>
                      </w:rPr>
                      <w:t>20</w:t>
                    </w:r>
                    <w:r w:rsidRPr="00F51111">
                      <w:rPr>
                        <w:b/>
                        <w:sz w:val="18"/>
                      </w:rPr>
                      <w:fldChar w:fldCharType="end"/>
                    </w:r>
                    <w:r>
                      <w:rPr>
                        <w:sz w:val="18"/>
                      </w:rPr>
                      <w:tab/>
                    </w:r>
                  </w:p>
                  <w:p w14:paraId="4583CE83" w14:textId="77777777" w:rsidR="00925FBC" w:rsidRDefault="00925FBC"/>
                </w:txbxContent>
              </v:textbox>
              <w10:wrap anchorx="margin" anchory="margin"/>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CFA" w14:textId="77777777" w:rsidR="00925FBC" w:rsidRDefault="00925FBC" w:rsidP="00D5387A">
    <w:pPr>
      <w:pStyle w:val="Header"/>
      <w:tabs>
        <w:tab w:val="left" w:pos="4500"/>
        <w:tab w:val="left" w:pos="6804"/>
      </w:tabs>
      <w:rPr>
        <w:lang w:val="en-US"/>
      </w:rPr>
    </w:pPr>
    <w:r>
      <w:rPr>
        <w:lang w:val="en-US"/>
      </w:rPr>
      <w:t>E/ECE/324/Rev.1/Add.82/Rev.4</w:t>
    </w:r>
  </w:p>
  <w:p w14:paraId="4583CCFB" w14:textId="77777777" w:rsidR="00925FBC" w:rsidRDefault="00925FBC" w:rsidP="00D5387A">
    <w:pPr>
      <w:pStyle w:val="Header"/>
      <w:tabs>
        <w:tab w:val="left" w:pos="4500"/>
        <w:tab w:val="left" w:pos="6804"/>
      </w:tabs>
      <w:rPr>
        <w:lang w:val="en-US"/>
      </w:rPr>
    </w:pPr>
    <w:r>
      <w:rPr>
        <w:lang w:val="en-US"/>
      </w:rPr>
      <w:t>E/ECE/TRANS/505/Rev.1/Add.82/Rev.4</w:t>
    </w:r>
  </w:p>
  <w:p w14:paraId="4583CCFC" w14:textId="77777777" w:rsidR="00925FBC" w:rsidRDefault="00925FBC" w:rsidP="00D5387A">
    <w:pPr>
      <w:pStyle w:val="Header"/>
      <w:tabs>
        <w:tab w:val="left" w:pos="4500"/>
        <w:tab w:val="left" w:pos="6804"/>
      </w:tabs>
      <w:rPr>
        <w:lang w:val="en-US"/>
      </w:rPr>
    </w:pPr>
    <w:r>
      <w:rPr>
        <w:lang w:val="en-US"/>
      </w:rPr>
      <w:t>Annex 5</w:t>
    </w:r>
  </w:p>
  <w:p w14:paraId="4583CCFD" w14:textId="77777777" w:rsidR="00925FBC" w:rsidRPr="00FB4BE8" w:rsidRDefault="00925FBC" w:rsidP="00A54226">
    <w:pPr>
      <w:rPr>
        <w:sz w:val="20"/>
        <w:lang w:val="en-US"/>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06D57" w14:textId="77777777" w:rsidR="009C5507" w:rsidRDefault="009C5507" w:rsidP="009C5507">
    <w:pPr>
      <w:pStyle w:val="Header"/>
      <w:rPr>
        <w:b w:val="0"/>
        <w:bCs/>
        <w:sz w:val="20"/>
      </w:rPr>
    </w:pPr>
    <w:r w:rsidRPr="00B51B0B">
      <w:rPr>
        <w:b w:val="0"/>
        <w:bCs/>
        <w:sz w:val="20"/>
      </w:rPr>
      <w:t>Australian Design Rule 79/04 – Emission Control for Light Vehicles</w:t>
    </w:r>
  </w:p>
  <w:p w14:paraId="1C3F5CFA" w14:textId="77777777" w:rsidR="009C5507" w:rsidRPr="00B51B0B" w:rsidRDefault="009C5507" w:rsidP="009C5507">
    <w:pPr>
      <w:pStyle w:val="Header"/>
      <w:rPr>
        <w:b w:val="0"/>
        <w:bCs/>
        <w:sz w:val="20"/>
      </w:rPr>
    </w:pPr>
    <w:r>
      <w:rPr>
        <w:b w:val="0"/>
        <w:bCs/>
        <w:sz w:val="20"/>
      </w:rPr>
      <w:t>Appendix A</w:t>
    </w:r>
  </w:p>
  <w:p w14:paraId="4583CD01" w14:textId="77777777" w:rsidR="00925FBC" w:rsidRDefault="00925FBC" w:rsidP="00A54226">
    <w:pPr>
      <w:rPr>
        <w:lang w:val="en-US"/>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04" w14:textId="77777777" w:rsidR="00925FBC" w:rsidRDefault="00925FBC">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05" w14:textId="77777777" w:rsidR="00925FBC" w:rsidRDefault="00925FBC" w:rsidP="00D5387A">
    <w:pPr>
      <w:pStyle w:val="Header"/>
      <w:tabs>
        <w:tab w:val="left" w:pos="4500"/>
        <w:tab w:val="left" w:pos="6804"/>
      </w:tabs>
      <w:rPr>
        <w:lang w:val="en-US"/>
      </w:rPr>
    </w:pPr>
    <w:r>
      <w:rPr>
        <w:lang w:val="en-US"/>
      </w:rPr>
      <w:t>E/ECE/324/Rev.1/Add.82/Rev.4</w:t>
    </w:r>
  </w:p>
  <w:p w14:paraId="4583CD06" w14:textId="77777777" w:rsidR="00925FBC" w:rsidRDefault="00925FBC" w:rsidP="00D5387A">
    <w:pPr>
      <w:pStyle w:val="Header"/>
      <w:tabs>
        <w:tab w:val="left" w:pos="4500"/>
        <w:tab w:val="left" w:pos="6804"/>
      </w:tabs>
      <w:rPr>
        <w:lang w:val="en-US"/>
      </w:rPr>
    </w:pPr>
    <w:r>
      <w:rPr>
        <w:lang w:val="en-US"/>
      </w:rPr>
      <w:t>E/ECE/TRANS/505/Rev.1/Add.82/Rev.4</w:t>
    </w:r>
  </w:p>
  <w:p w14:paraId="4583CD07" w14:textId="77777777" w:rsidR="00925FBC" w:rsidRDefault="00925FBC" w:rsidP="00D5387A">
    <w:pPr>
      <w:pStyle w:val="Header"/>
      <w:tabs>
        <w:tab w:val="left" w:pos="4500"/>
        <w:tab w:val="left" w:pos="6804"/>
      </w:tabs>
      <w:rPr>
        <w:lang w:val="en-US"/>
      </w:rPr>
    </w:pPr>
    <w:r>
      <w:rPr>
        <w:lang w:val="en-US"/>
      </w:rPr>
      <w:t>Annex 5</w:t>
    </w:r>
  </w:p>
  <w:p w14:paraId="4583CD08" w14:textId="77777777" w:rsidR="00925FBC" w:rsidRDefault="00925FBC" w:rsidP="00D5387A">
    <w:pPr>
      <w:rPr>
        <w:lang w:val="en-US"/>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EA967" w14:textId="77777777" w:rsidR="009C5507" w:rsidRDefault="009C5507" w:rsidP="009C5507">
    <w:pPr>
      <w:pStyle w:val="Header"/>
      <w:rPr>
        <w:b w:val="0"/>
        <w:bCs/>
        <w:sz w:val="20"/>
      </w:rPr>
    </w:pPr>
    <w:r w:rsidRPr="00B51B0B">
      <w:rPr>
        <w:b w:val="0"/>
        <w:bCs/>
        <w:sz w:val="20"/>
      </w:rPr>
      <w:t>Australian Design Rule 79/04 – Emission Control for Light Vehicles</w:t>
    </w:r>
  </w:p>
  <w:p w14:paraId="0A15B24F" w14:textId="77777777" w:rsidR="009C5507" w:rsidRPr="00B51B0B" w:rsidRDefault="009C5507" w:rsidP="009C5507">
    <w:pPr>
      <w:pStyle w:val="Header"/>
      <w:rPr>
        <w:b w:val="0"/>
        <w:bCs/>
        <w:sz w:val="20"/>
      </w:rPr>
    </w:pPr>
    <w:r>
      <w:rPr>
        <w:b w:val="0"/>
        <w:bCs/>
        <w:sz w:val="20"/>
      </w:rPr>
      <w:t>Appendix A</w:t>
    </w:r>
  </w:p>
  <w:p w14:paraId="4583CD0C" w14:textId="77777777" w:rsidR="00925FBC" w:rsidRDefault="00925FBC" w:rsidP="00A54226">
    <w:pPr>
      <w:rPr>
        <w:lang w:val="en-US"/>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0F" w14:textId="77777777" w:rsidR="00925FBC" w:rsidRDefault="00925FBC">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10" w14:textId="77777777" w:rsidR="00925FBC" w:rsidRPr="00D45D05" w:rsidRDefault="00925FBC" w:rsidP="00D5387A">
    <w:pPr>
      <w:pStyle w:val="Header"/>
      <w:rPr>
        <w:lang w:val="en-US"/>
      </w:rPr>
    </w:pPr>
    <w:r w:rsidRPr="00D45D05">
      <w:rPr>
        <w:lang w:val="en-US"/>
      </w:rPr>
      <w:t>E/ECE/32</w:t>
    </w:r>
    <w:r>
      <w:rPr>
        <w:lang w:val="en-US"/>
      </w:rPr>
      <w:t>4/Rev.1/Add.82/Rev.4</w:t>
    </w:r>
  </w:p>
  <w:p w14:paraId="4583CD11" w14:textId="77777777" w:rsidR="00925FBC" w:rsidRDefault="00925FBC" w:rsidP="00D5387A">
    <w:pPr>
      <w:pStyle w:val="Header"/>
      <w:rPr>
        <w:lang w:val="en-US"/>
      </w:rPr>
    </w:pPr>
    <w:r>
      <w:rPr>
        <w:lang w:val="en-US"/>
      </w:rPr>
      <w:t>E/ECE/TRANS/505/Rev.1/Add.82/Rev.4</w:t>
    </w:r>
  </w:p>
  <w:p w14:paraId="4583CD12" w14:textId="77777777" w:rsidR="00925FBC" w:rsidRDefault="00925FBC" w:rsidP="00D5387A">
    <w:pPr>
      <w:pStyle w:val="Header"/>
      <w:rPr>
        <w:lang w:val="en-US"/>
      </w:rPr>
    </w:pPr>
    <w:r>
      <w:rPr>
        <w:lang w:val="en-US"/>
      </w:rPr>
      <w:t>Annex 6</w:t>
    </w:r>
  </w:p>
  <w:p w14:paraId="4583CD13" w14:textId="77777777" w:rsidR="00925FBC" w:rsidRPr="00BD0A21" w:rsidRDefault="00925FBC" w:rsidP="00A54226">
    <w:pPr>
      <w:rPr>
        <w:sz w:val="20"/>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624A9" w14:textId="77777777" w:rsidR="009C5507" w:rsidRDefault="009C5507" w:rsidP="009C5507">
    <w:pPr>
      <w:pStyle w:val="Header"/>
      <w:rPr>
        <w:b w:val="0"/>
        <w:bCs/>
        <w:sz w:val="20"/>
      </w:rPr>
    </w:pPr>
    <w:r w:rsidRPr="00B51B0B">
      <w:rPr>
        <w:b w:val="0"/>
        <w:bCs/>
        <w:sz w:val="20"/>
      </w:rPr>
      <w:t>Australian Design Rule 79/04 – Emission Control for Light Vehicles</w:t>
    </w:r>
  </w:p>
  <w:p w14:paraId="4583CD17" w14:textId="10EF6CE1" w:rsidR="00925FBC" w:rsidRPr="00BD0A21" w:rsidRDefault="009C5507" w:rsidP="00492CD6">
    <w:pPr>
      <w:pStyle w:val="Header"/>
      <w:rPr>
        <w:sz w:val="20"/>
        <w:lang w:val="en-US"/>
      </w:rPr>
    </w:pPr>
    <w:r>
      <w:rPr>
        <w:b w:val="0"/>
        <w:bCs/>
        <w:sz w:val="20"/>
      </w:rPr>
      <w:t>Appendix A</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1A" w14:textId="77777777" w:rsidR="00925FBC" w:rsidRDefault="00925FBC">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1B" w14:textId="77777777" w:rsidR="00925FBC" w:rsidRPr="00D45D05" w:rsidRDefault="00925FBC" w:rsidP="00D5387A">
    <w:pPr>
      <w:pStyle w:val="Header"/>
      <w:rPr>
        <w:lang w:val="en-US"/>
      </w:rPr>
    </w:pPr>
    <w:r w:rsidRPr="00D45D05">
      <w:rPr>
        <w:lang w:val="en-US"/>
      </w:rPr>
      <w:t>E/ECE/32</w:t>
    </w:r>
    <w:r>
      <w:rPr>
        <w:lang w:val="en-US"/>
      </w:rPr>
      <w:t>4/Rev.1/Add.82/Rev.4</w:t>
    </w:r>
  </w:p>
  <w:p w14:paraId="4583CD1C" w14:textId="77777777" w:rsidR="00925FBC" w:rsidRDefault="00925FBC" w:rsidP="00D5387A">
    <w:pPr>
      <w:pStyle w:val="Header"/>
      <w:rPr>
        <w:lang w:val="en-US"/>
      </w:rPr>
    </w:pPr>
    <w:r>
      <w:rPr>
        <w:lang w:val="en-US"/>
      </w:rPr>
      <w:t>E/ECE/TRANS/505/Rev.1/Add.82/Rev.4</w:t>
    </w:r>
  </w:p>
  <w:p w14:paraId="4583CD1D" w14:textId="77777777" w:rsidR="00925FBC" w:rsidRDefault="00925FBC" w:rsidP="00D5387A">
    <w:pPr>
      <w:pStyle w:val="Header"/>
      <w:rPr>
        <w:lang w:val="en-US"/>
      </w:rPr>
    </w:pPr>
    <w:r>
      <w:rPr>
        <w:lang w:val="en-US"/>
      </w:rPr>
      <w:t>Annex 7</w:t>
    </w:r>
  </w:p>
  <w:p w14:paraId="4583CD1E" w14:textId="77777777" w:rsidR="00925FBC" w:rsidRPr="00BD0A21" w:rsidRDefault="00925FBC" w:rsidP="00A54226">
    <w:pPr>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31C6E" w14:textId="77777777" w:rsidR="0091334D" w:rsidRDefault="0091334D" w:rsidP="0091334D">
    <w:pPr>
      <w:pStyle w:val="Header"/>
      <w:rPr>
        <w:b w:val="0"/>
        <w:bCs/>
        <w:sz w:val="20"/>
      </w:rPr>
    </w:pPr>
    <w:r w:rsidRPr="00B51B0B">
      <w:rPr>
        <w:b w:val="0"/>
        <w:bCs/>
        <w:sz w:val="20"/>
      </w:rPr>
      <w:t>Australian Design Rule 79/04 – Emission Control for Light Vehicles</w:t>
    </w:r>
  </w:p>
  <w:p w14:paraId="4583CBF7" w14:textId="4723B8AC" w:rsidR="00925FBC" w:rsidRPr="007554D1" w:rsidRDefault="0091334D" w:rsidP="00492CD6">
    <w:pPr>
      <w:pStyle w:val="Header"/>
      <w:rPr>
        <w:b w:val="0"/>
        <w:bCs/>
        <w:sz w:val="20"/>
      </w:rPr>
    </w:pPr>
    <w:r>
      <w:rPr>
        <w:b w:val="0"/>
        <w:bCs/>
        <w:sz w:val="20"/>
      </w:rPr>
      <w:t>Appendix A</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D853C" w14:textId="77777777" w:rsidR="009C5507" w:rsidRDefault="009C5507" w:rsidP="009C5507">
    <w:pPr>
      <w:pStyle w:val="Header"/>
      <w:rPr>
        <w:b w:val="0"/>
        <w:bCs/>
        <w:sz w:val="20"/>
      </w:rPr>
    </w:pPr>
    <w:r w:rsidRPr="00B51B0B">
      <w:rPr>
        <w:b w:val="0"/>
        <w:bCs/>
        <w:sz w:val="20"/>
      </w:rPr>
      <w:t>Australian Design Rule 79/04 – Emission Control for Light Vehicles</w:t>
    </w:r>
  </w:p>
  <w:p w14:paraId="4583CD22" w14:textId="290AF981" w:rsidR="00925FBC" w:rsidRPr="00BD0A21" w:rsidRDefault="009C5507" w:rsidP="00492CD6">
    <w:pPr>
      <w:pStyle w:val="Header"/>
      <w:rPr>
        <w:sz w:val="20"/>
        <w:lang w:val="en-US"/>
      </w:rPr>
    </w:pPr>
    <w:r>
      <w:rPr>
        <w:b w:val="0"/>
        <w:bCs/>
        <w:sz w:val="20"/>
      </w:rPr>
      <w:t>Appendix A</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25" w14:textId="77777777" w:rsidR="00925FBC" w:rsidRDefault="00925FBC">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26" w14:textId="77777777" w:rsidR="00925FBC" w:rsidRPr="00D45D05" w:rsidRDefault="00925FBC" w:rsidP="00D5387A">
    <w:pPr>
      <w:pStyle w:val="Header"/>
      <w:rPr>
        <w:lang w:val="en-US"/>
      </w:rPr>
    </w:pPr>
    <w:r w:rsidRPr="00D45D05">
      <w:rPr>
        <w:lang w:val="en-US"/>
      </w:rPr>
      <w:t>E/ECE/32</w:t>
    </w:r>
    <w:r>
      <w:rPr>
        <w:lang w:val="en-US"/>
      </w:rPr>
      <w:t>4/Rev.1/Add.82/Rev.4</w:t>
    </w:r>
  </w:p>
  <w:p w14:paraId="4583CD27" w14:textId="77777777" w:rsidR="00925FBC" w:rsidRDefault="00925FBC" w:rsidP="00D5387A">
    <w:pPr>
      <w:pStyle w:val="Header"/>
      <w:rPr>
        <w:lang w:val="en-US"/>
      </w:rPr>
    </w:pPr>
    <w:r>
      <w:rPr>
        <w:lang w:val="en-US"/>
      </w:rPr>
      <w:t>E/ECE/TRANS/505/Rev.1/Add.82/Rev.4</w:t>
    </w:r>
  </w:p>
  <w:p w14:paraId="4583CD28" w14:textId="77777777" w:rsidR="00925FBC" w:rsidRDefault="00925FBC" w:rsidP="00D5387A">
    <w:pPr>
      <w:pStyle w:val="Header"/>
      <w:rPr>
        <w:lang w:val="en-US"/>
      </w:rPr>
    </w:pPr>
    <w:r>
      <w:rPr>
        <w:lang w:val="en-US"/>
      </w:rPr>
      <w:t>Annex 7</w:t>
    </w:r>
  </w:p>
  <w:p w14:paraId="4583CD29" w14:textId="77777777" w:rsidR="00925FBC" w:rsidRPr="00255398" w:rsidRDefault="00925FBC" w:rsidP="00D5387A">
    <w:pPr>
      <w:rPr>
        <w:sz w:val="20"/>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2299A" w14:textId="77777777" w:rsidR="009C5507" w:rsidRDefault="009C5507" w:rsidP="009C5507">
    <w:pPr>
      <w:pStyle w:val="Header"/>
      <w:rPr>
        <w:b w:val="0"/>
        <w:bCs/>
        <w:sz w:val="20"/>
      </w:rPr>
    </w:pPr>
    <w:r w:rsidRPr="00B51B0B">
      <w:rPr>
        <w:b w:val="0"/>
        <w:bCs/>
        <w:sz w:val="20"/>
      </w:rPr>
      <w:t>Australian Design Rule 79/04 – Emission Control for Light Vehicles</w:t>
    </w:r>
  </w:p>
  <w:p w14:paraId="4583CD2D" w14:textId="375E90F1" w:rsidR="00925FBC" w:rsidRPr="00BD0A21" w:rsidRDefault="009C5507" w:rsidP="00492CD6">
    <w:pPr>
      <w:pStyle w:val="Header"/>
      <w:rPr>
        <w:sz w:val="20"/>
        <w:lang w:val="en-US"/>
      </w:rPr>
    </w:pPr>
    <w:r>
      <w:rPr>
        <w:b w:val="0"/>
        <w:bCs/>
        <w:sz w:val="20"/>
      </w:rPr>
      <w:t>Appendix A</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30" w14:textId="77777777" w:rsidR="00925FBC" w:rsidRDefault="00925FBC">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31" w14:textId="77777777" w:rsidR="00925FBC" w:rsidRPr="00D45D05" w:rsidRDefault="00925FBC" w:rsidP="00D5387A">
    <w:pPr>
      <w:pStyle w:val="Header"/>
      <w:rPr>
        <w:lang w:val="en-US"/>
      </w:rPr>
    </w:pPr>
    <w:r w:rsidRPr="00D45D05">
      <w:rPr>
        <w:lang w:val="en-US"/>
      </w:rPr>
      <w:t>E/ECE/32</w:t>
    </w:r>
    <w:r>
      <w:rPr>
        <w:lang w:val="en-US"/>
      </w:rPr>
      <w:t>4/Rev.1/Add.82/Rev.4</w:t>
    </w:r>
  </w:p>
  <w:p w14:paraId="4583CD32" w14:textId="77777777" w:rsidR="00925FBC" w:rsidRDefault="00925FBC" w:rsidP="00D5387A">
    <w:pPr>
      <w:pStyle w:val="Header"/>
      <w:rPr>
        <w:lang w:val="en-US"/>
      </w:rPr>
    </w:pPr>
    <w:r>
      <w:rPr>
        <w:lang w:val="en-US"/>
      </w:rPr>
      <w:t>E/ECE/TRANS/505/Rev.1/Add.82/Rev.4</w:t>
    </w:r>
  </w:p>
  <w:p w14:paraId="4583CD33" w14:textId="77777777" w:rsidR="00925FBC" w:rsidRDefault="00925FBC" w:rsidP="00D5387A">
    <w:pPr>
      <w:pStyle w:val="Header"/>
      <w:rPr>
        <w:lang w:val="en-US"/>
      </w:rPr>
    </w:pPr>
    <w:r>
      <w:rPr>
        <w:lang w:val="en-US"/>
      </w:rPr>
      <w:t>Annex 7</w:t>
    </w:r>
  </w:p>
  <w:p w14:paraId="4583CD34" w14:textId="77777777" w:rsidR="00925FBC" w:rsidRPr="00BD0A21" w:rsidRDefault="00925FBC" w:rsidP="00D5387A">
    <w:pPr>
      <w:rPr>
        <w:sz w:val="20"/>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DEA4E" w14:textId="77777777" w:rsidR="009C5507" w:rsidRDefault="009C5507" w:rsidP="009C5507">
    <w:pPr>
      <w:pStyle w:val="Header"/>
      <w:rPr>
        <w:b w:val="0"/>
        <w:bCs/>
        <w:sz w:val="20"/>
      </w:rPr>
    </w:pPr>
    <w:r w:rsidRPr="00B51B0B">
      <w:rPr>
        <w:b w:val="0"/>
        <w:bCs/>
        <w:sz w:val="20"/>
      </w:rPr>
      <w:t>Australian Design Rule 79/04 – Emission Control for Light Vehicles</w:t>
    </w:r>
  </w:p>
  <w:p w14:paraId="4583CD38" w14:textId="14367930" w:rsidR="00925FBC" w:rsidRPr="00BD0A21" w:rsidRDefault="009C5507" w:rsidP="00492CD6">
    <w:pPr>
      <w:pStyle w:val="Header"/>
      <w:rPr>
        <w:sz w:val="20"/>
        <w:lang w:val="en-US"/>
      </w:rPr>
    </w:pPr>
    <w:r>
      <w:rPr>
        <w:b w:val="0"/>
        <w:bCs/>
        <w:sz w:val="20"/>
      </w:rPr>
      <w:t>Appendix A</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3B" w14:textId="77777777" w:rsidR="00925FBC" w:rsidRDefault="00925FBC">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D3C" w14:textId="77777777" w:rsidR="00925FBC" w:rsidRPr="00D45D05" w:rsidRDefault="00925FBC" w:rsidP="00D5387A">
    <w:pPr>
      <w:pStyle w:val="Header"/>
      <w:rPr>
        <w:lang w:val="en-US"/>
      </w:rPr>
    </w:pPr>
    <w:r w:rsidRPr="00D45D05">
      <w:rPr>
        <w:lang w:val="en-US"/>
      </w:rPr>
      <w:t>E/ECE/32</w:t>
    </w:r>
    <w:r>
      <w:rPr>
        <w:lang w:val="en-US"/>
      </w:rPr>
      <w:t>4/Rev.1/Add.82/Rev.4</w:t>
    </w:r>
  </w:p>
  <w:p w14:paraId="4583CD3D" w14:textId="77777777" w:rsidR="00925FBC" w:rsidRDefault="00925FBC" w:rsidP="00D5387A">
    <w:pPr>
      <w:pStyle w:val="Header"/>
      <w:rPr>
        <w:lang w:val="en-US"/>
      </w:rPr>
    </w:pPr>
    <w:r>
      <w:rPr>
        <w:lang w:val="en-US"/>
      </w:rPr>
      <w:t>E/ECE/TRANS/505/Rev.1/Add.82/Rev.4</w:t>
    </w:r>
  </w:p>
  <w:p w14:paraId="4583CD3E" w14:textId="77777777" w:rsidR="00925FBC" w:rsidRDefault="00925FBC" w:rsidP="00D5387A">
    <w:pPr>
      <w:pStyle w:val="Header"/>
      <w:rPr>
        <w:lang w:val="en-US"/>
      </w:rPr>
    </w:pPr>
    <w:r>
      <w:rPr>
        <w:lang w:val="en-US"/>
      </w:rPr>
      <w:t>Annex 7 – Appendix 1</w:t>
    </w:r>
  </w:p>
  <w:p w14:paraId="4583CD3F" w14:textId="77777777" w:rsidR="00925FBC" w:rsidRPr="00BD0A21" w:rsidRDefault="00925FBC" w:rsidP="00D5387A">
    <w:pPr>
      <w:rPr>
        <w:sz w:val="20"/>
        <w:lang w:val="en-US"/>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0DAB" w14:textId="77777777" w:rsidR="009C5507" w:rsidRDefault="009C5507" w:rsidP="009C5507">
    <w:pPr>
      <w:pStyle w:val="Header"/>
      <w:rPr>
        <w:b w:val="0"/>
        <w:bCs/>
        <w:sz w:val="20"/>
      </w:rPr>
    </w:pPr>
    <w:r w:rsidRPr="00B51B0B">
      <w:rPr>
        <w:b w:val="0"/>
        <w:bCs/>
        <w:sz w:val="20"/>
      </w:rPr>
      <w:t>Australian Design Rule 79/04 – Emission Control for Light Vehicles</w:t>
    </w:r>
  </w:p>
  <w:p w14:paraId="4583CD43" w14:textId="6CC36039" w:rsidR="00925FBC" w:rsidRPr="00BD0A21" w:rsidRDefault="009C5507" w:rsidP="00492CD6">
    <w:pPr>
      <w:pStyle w:val="Header"/>
      <w:rPr>
        <w:sz w:val="20"/>
        <w:lang w:val="en-US"/>
      </w:rPr>
    </w:pPr>
    <w:r>
      <w:rPr>
        <w:b w:val="0"/>
        <w:bCs/>
        <w:sz w:val="20"/>
      </w:rPr>
      <w:t>Appendix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AA1A3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D4880984"/>
    <w:lvl w:ilvl="0">
      <w:numFmt w:val="decimal"/>
      <w:pStyle w:val="ListNumber4"/>
      <w:lvlText w:val="*"/>
      <w:lvlJc w:val="left"/>
    </w:lvl>
  </w:abstractNum>
  <w:abstractNum w:abstractNumId="11" w15:restartNumberingAfterBreak="0">
    <w:nsid w:val="00000016"/>
    <w:multiLevelType w:val="multilevel"/>
    <w:tmpl w:val="00000000"/>
    <w:lvl w:ilvl="0">
      <w:start w:val="1"/>
      <w:numFmt w:val="decimal"/>
      <w:pStyle w:val="ListNumber2"/>
      <w:lvlText w:val="%1."/>
      <w:lvlJc w:val="left"/>
      <w:pPr>
        <w:tabs>
          <w:tab w:val="num" w:pos="1248"/>
        </w:tabs>
        <w:ind w:left="1248" w:hanging="1248"/>
      </w:pPr>
      <w:rPr>
        <w:rFonts w:ascii="Courier New" w:hAnsi="Courier New" w:cs="Tahoma"/>
        <w:sz w:val="20"/>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2"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21460BA"/>
    <w:multiLevelType w:val="multilevel"/>
    <w:tmpl w:val="4D201A76"/>
    <w:lvl w:ilvl="0">
      <w:start w:val="1"/>
      <w:numFmt w:val="decimal"/>
      <w:lvlRestart w:val="0"/>
      <w:pStyle w:val="NumPar3"/>
      <w:lvlText w:val="%1."/>
      <w:lvlJc w:val="left"/>
      <w:pPr>
        <w:tabs>
          <w:tab w:val="num" w:pos="850"/>
        </w:tabs>
        <w:ind w:left="850" w:hanging="850"/>
      </w:pPr>
      <w:rPr>
        <w:rFonts w:hint="default"/>
      </w:rPr>
    </w:lvl>
    <w:lvl w:ilvl="1">
      <w:start w:val="1"/>
      <w:numFmt w:val="decimal"/>
      <w:pStyle w:val="NumPar4"/>
      <w:lvlText w:val="%1.%2."/>
      <w:lvlJc w:val="left"/>
      <w:pPr>
        <w:tabs>
          <w:tab w:val="num" w:pos="850"/>
        </w:tabs>
        <w:ind w:left="850" w:hanging="850"/>
      </w:pPr>
      <w:rPr>
        <w:rFonts w:hint="default"/>
      </w:rPr>
    </w:lvl>
    <w:lvl w:ilvl="2">
      <w:start w:val="1"/>
      <w:numFmt w:val="decimal"/>
      <w:pStyle w:val="ManualNumPar4"/>
      <w:lvlText w:val="%1.%2.%3."/>
      <w:lvlJc w:val="left"/>
      <w:pPr>
        <w:tabs>
          <w:tab w:val="num" w:pos="850"/>
        </w:tabs>
        <w:ind w:left="850" w:hanging="850"/>
      </w:pPr>
      <w:rPr>
        <w:rFonts w:hint="default"/>
      </w:rPr>
    </w:lvl>
    <w:lvl w:ilvl="3">
      <w:start w:val="1"/>
      <w:numFmt w:val="decimal"/>
      <w:pStyle w:val="ManualHeading2"/>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030D3737"/>
    <w:multiLevelType w:val="multilevel"/>
    <w:tmpl w:val="0532BC68"/>
    <w:lvl w:ilvl="0">
      <w:start w:val="1"/>
      <w:numFmt w:val="decimal"/>
      <w:pStyle w:val="ListNumber1Level4"/>
      <w:lvlText w:val="%1."/>
      <w:lvlJc w:val="left"/>
      <w:pPr>
        <w:tabs>
          <w:tab w:val="num" w:pos="720"/>
        </w:tabs>
        <w:ind w:left="720" w:hanging="720"/>
      </w:pPr>
    </w:lvl>
    <w:lvl w:ilvl="1">
      <w:start w:val="1"/>
      <w:numFmt w:val="decimal"/>
      <w:pStyle w:val="HeaderLandscape"/>
      <w:lvlText w:val="%2."/>
      <w:lvlJc w:val="left"/>
      <w:pPr>
        <w:tabs>
          <w:tab w:val="num" w:pos="1440"/>
        </w:tabs>
        <w:ind w:left="1440" w:hanging="720"/>
      </w:pPr>
    </w:lvl>
    <w:lvl w:ilvl="2">
      <w:start w:val="1"/>
      <w:numFmt w:val="decimal"/>
      <w:pStyle w:val="FooterLandscape"/>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pStyle w:val="HeaderA5"/>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523166"/>
    <w:multiLevelType w:val="singleLevel"/>
    <w:tmpl w:val="FFFFFFFF"/>
    <w:lvl w:ilvl="0">
      <w:start w:val="1"/>
      <w:numFmt w:val="bullet"/>
      <w:pStyle w:val="ListBullet2"/>
      <w:lvlText w:val="–"/>
      <w:legacy w:legacy="1" w:legacySpace="0" w:legacyIndent="283"/>
      <w:lvlJc w:val="left"/>
      <w:pPr>
        <w:ind w:left="1134" w:hanging="283"/>
      </w:pPr>
    </w:lvl>
  </w:abstractNum>
  <w:abstractNum w:abstractNumId="17"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24CC66B0"/>
    <w:multiLevelType w:val="multilevel"/>
    <w:tmpl w:val="9A0AEDEC"/>
    <w:lvl w:ilvl="0">
      <w:start w:val="8"/>
      <w:numFmt w:val="decimal"/>
      <w:pStyle w:val="ListBullet4"/>
      <w:lvlText w:val="%1."/>
      <w:lvlJc w:val="left"/>
      <w:pPr>
        <w:tabs>
          <w:tab w:val="num" w:pos="2025"/>
        </w:tabs>
        <w:ind w:left="2025" w:hanging="2025"/>
      </w:pPr>
      <w:rPr>
        <w:rFonts w:hint="default"/>
      </w:rPr>
    </w:lvl>
    <w:lvl w:ilvl="1">
      <w:start w:val="2"/>
      <w:numFmt w:val="decimal"/>
      <w:lvlText w:val="%1.%2."/>
      <w:lvlJc w:val="left"/>
      <w:pPr>
        <w:tabs>
          <w:tab w:val="num" w:pos="2025"/>
        </w:tabs>
        <w:ind w:left="2025" w:hanging="2025"/>
      </w:pPr>
      <w:rPr>
        <w:rFonts w:hint="default"/>
      </w:rPr>
    </w:lvl>
    <w:lvl w:ilvl="2">
      <w:start w:val="1"/>
      <w:numFmt w:val="decimal"/>
      <w:lvlText w:val="%1.%2.%3."/>
      <w:lvlJc w:val="left"/>
      <w:pPr>
        <w:tabs>
          <w:tab w:val="num" w:pos="2025"/>
        </w:tabs>
        <w:ind w:left="2025" w:hanging="2025"/>
      </w:pPr>
      <w:rPr>
        <w:rFonts w:hint="default"/>
      </w:rPr>
    </w:lvl>
    <w:lvl w:ilvl="3">
      <w:start w:val="1"/>
      <w:numFmt w:val="decimal"/>
      <w:lvlText w:val="%1.%2.%3.%4."/>
      <w:lvlJc w:val="left"/>
      <w:pPr>
        <w:tabs>
          <w:tab w:val="num" w:pos="2025"/>
        </w:tabs>
        <w:ind w:left="2025" w:hanging="2025"/>
      </w:pPr>
      <w:rPr>
        <w:rFonts w:hint="default"/>
      </w:rPr>
    </w:lvl>
    <w:lvl w:ilvl="4">
      <w:start w:val="1"/>
      <w:numFmt w:val="decimal"/>
      <w:lvlText w:val="%1.%2.%3.%4.%5."/>
      <w:lvlJc w:val="left"/>
      <w:pPr>
        <w:tabs>
          <w:tab w:val="num" w:pos="2025"/>
        </w:tabs>
        <w:ind w:left="2025" w:hanging="2025"/>
      </w:pPr>
      <w:rPr>
        <w:rFonts w:hint="default"/>
      </w:rPr>
    </w:lvl>
    <w:lvl w:ilvl="5">
      <w:start w:val="1"/>
      <w:numFmt w:val="decimal"/>
      <w:lvlText w:val="%1.%2.%3.%4.%5.%6."/>
      <w:lvlJc w:val="left"/>
      <w:pPr>
        <w:tabs>
          <w:tab w:val="num" w:pos="2025"/>
        </w:tabs>
        <w:ind w:left="2025" w:hanging="2025"/>
      </w:pPr>
      <w:rPr>
        <w:rFonts w:hint="default"/>
      </w:rPr>
    </w:lvl>
    <w:lvl w:ilvl="6">
      <w:start w:val="1"/>
      <w:numFmt w:val="decimal"/>
      <w:lvlText w:val="%1.%2.%3.%4.%5.%6.%7."/>
      <w:lvlJc w:val="left"/>
      <w:pPr>
        <w:tabs>
          <w:tab w:val="num" w:pos="2025"/>
        </w:tabs>
        <w:ind w:left="2025" w:hanging="2025"/>
      </w:pPr>
      <w:rPr>
        <w:rFonts w:hint="default"/>
      </w:rPr>
    </w:lvl>
    <w:lvl w:ilvl="7">
      <w:start w:val="1"/>
      <w:numFmt w:val="decimal"/>
      <w:lvlText w:val="%1.%2.%3.%4.%5.%6.%7.%8."/>
      <w:lvlJc w:val="left"/>
      <w:pPr>
        <w:tabs>
          <w:tab w:val="num" w:pos="2025"/>
        </w:tabs>
        <w:ind w:left="2025" w:hanging="2025"/>
      </w:pPr>
      <w:rPr>
        <w:rFonts w:hint="default"/>
      </w:rPr>
    </w:lvl>
    <w:lvl w:ilvl="8">
      <w:start w:val="1"/>
      <w:numFmt w:val="decimal"/>
      <w:lvlText w:val="%1.%2.%3.%4.%5.%6.%7.%8.%9."/>
      <w:lvlJc w:val="left"/>
      <w:pPr>
        <w:tabs>
          <w:tab w:val="num" w:pos="2025"/>
        </w:tabs>
        <w:ind w:left="2025" w:hanging="2025"/>
      </w:pPr>
      <w:rPr>
        <w:rFonts w:hint="default"/>
      </w:rPr>
    </w:lvl>
  </w:abstractNum>
  <w:abstractNum w:abstractNumId="20"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1"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22"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A452D0B"/>
    <w:multiLevelType w:val="multilevel"/>
    <w:tmpl w:val="8D42A7C6"/>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2"/>
      <w:numFmt w:val="decimal"/>
      <w:lvlText w:val="%1.%2.%3."/>
      <w:lvlJc w:val="left"/>
      <w:pPr>
        <w:tabs>
          <w:tab w:val="num" w:pos="720"/>
        </w:tabs>
        <w:ind w:left="720" w:hanging="720"/>
      </w:pPr>
      <w:rPr>
        <w:rFonts w:hint="default"/>
      </w:rPr>
    </w:lvl>
    <w:lvl w:ilvl="3">
      <w:start w:val="6"/>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3CB061AB"/>
    <w:multiLevelType w:val="singleLevel"/>
    <w:tmpl w:val="66CAD4CC"/>
    <w:lvl w:ilvl="0">
      <w:start w:val="1"/>
      <w:numFmt w:val="decimal"/>
      <w:pStyle w:val="ParaNo"/>
      <w:lvlText w:val="%1."/>
      <w:lvlJc w:val="left"/>
      <w:pPr>
        <w:tabs>
          <w:tab w:val="num" w:pos="360"/>
        </w:tabs>
        <w:ind w:left="-1" w:firstLine="1"/>
      </w:pPr>
      <w:rPr>
        <w:rFonts w:hint="default"/>
      </w:rPr>
    </w:lvl>
  </w:abstractNum>
  <w:abstractNum w:abstractNumId="25" w15:restartNumberingAfterBreak="0">
    <w:nsid w:val="3E45157D"/>
    <w:multiLevelType w:val="singleLevel"/>
    <w:tmpl w:val="FFFFFFFF"/>
    <w:lvl w:ilvl="0">
      <w:start w:val="1"/>
      <w:numFmt w:val="bullet"/>
      <w:pStyle w:val="Considrant"/>
      <w:lvlText w:val="–"/>
      <w:legacy w:legacy="1" w:legacySpace="0" w:legacyIndent="283"/>
      <w:lvlJc w:val="left"/>
      <w:pPr>
        <w:ind w:left="1134" w:hanging="283"/>
      </w:pPr>
    </w:lvl>
  </w:abstractNum>
  <w:abstractNum w:abstractNumId="26" w15:restartNumberingAfterBreak="0">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66A14E9"/>
    <w:multiLevelType w:val="singleLevel"/>
    <w:tmpl w:val="6C12512E"/>
    <w:lvl w:ilvl="0">
      <w:start w:val="1"/>
      <w:numFmt w:val="bullet"/>
      <w:lvlRestart w:val="0"/>
      <w:pStyle w:val="ListNumber1Level2"/>
      <w:lvlText w:val="–"/>
      <w:lvlJc w:val="left"/>
      <w:pPr>
        <w:tabs>
          <w:tab w:val="num" w:pos="1417"/>
        </w:tabs>
        <w:ind w:left="1417" w:hanging="567"/>
      </w:pPr>
    </w:lvl>
  </w:abstractNum>
  <w:abstractNum w:abstractNumId="28" w15:restartNumberingAfterBreak="0">
    <w:nsid w:val="59CE7EFF"/>
    <w:multiLevelType w:val="multilevel"/>
    <w:tmpl w:val="8AAC711C"/>
    <w:lvl w:ilvl="0">
      <w:start w:val="2"/>
      <w:numFmt w:val="decimal"/>
      <w:pStyle w:val="Footer1"/>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D0A259A"/>
    <w:multiLevelType w:val="multilevel"/>
    <w:tmpl w:val="7032AFA2"/>
    <w:lvl w:ilvl="0">
      <w:start w:val="3"/>
      <w:numFmt w:val="decimal"/>
      <w:lvlText w:val="%1."/>
      <w:lvlJc w:val="left"/>
      <w:pPr>
        <w:tabs>
          <w:tab w:val="num" w:pos="1425"/>
        </w:tabs>
        <w:ind w:left="1425" w:hanging="1425"/>
      </w:pPr>
      <w:rPr>
        <w:rFonts w:hint="default"/>
      </w:rPr>
    </w:lvl>
    <w:lvl w:ilvl="1">
      <w:start w:val="2"/>
      <w:numFmt w:val="decimal"/>
      <w:lvlText w:val="%1.%2."/>
      <w:lvlJc w:val="left"/>
      <w:pPr>
        <w:tabs>
          <w:tab w:val="num" w:pos="1425"/>
        </w:tabs>
        <w:ind w:left="1425" w:hanging="1425"/>
      </w:pPr>
      <w:rPr>
        <w:rFonts w:hint="default"/>
      </w:rPr>
    </w:lvl>
    <w:lvl w:ilvl="2">
      <w:start w:val="2"/>
      <w:numFmt w:val="decimal"/>
      <w:lvlText w:val="%1.%2.%3."/>
      <w:lvlJc w:val="left"/>
      <w:pPr>
        <w:tabs>
          <w:tab w:val="num" w:pos="1425"/>
        </w:tabs>
        <w:ind w:left="1425" w:hanging="1425"/>
      </w:pPr>
      <w:rPr>
        <w:rFonts w:hint="default"/>
      </w:rPr>
    </w:lvl>
    <w:lvl w:ilvl="3">
      <w:start w:val="6"/>
      <w:numFmt w:val="decimal"/>
      <w:lvlText w:val="%1.%2.%3.%4."/>
      <w:lvlJc w:val="left"/>
      <w:pPr>
        <w:tabs>
          <w:tab w:val="num" w:pos="1425"/>
        </w:tabs>
        <w:ind w:left="1425" w:hanging="1425"/>
      </w:pPr>
      <w:rPr>
        <w:rFonts w:hint="default"/>
      </w:rPr>
    </w:lvl>
    <w:lvl w:ilvl="4">
      <w:start w:val="4"/>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68862366"/>
    <w:multiLevelType w:val="hybridMultilevel"/>
    <w:tmpl w:val="523E6D94"/>
    <w:lvl w:ilvl="0" w:tplc="8C4849AC">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pStyle w:val="NumPar2"/>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CF349BD"/>
    <w:multiLevelType w:val="singleLevel"/>
    <w:tmpl w:val="0582B630"/>
    <w:lvl w:ilvl="0">
      <w:start w:val="1"/>
      <w:numFmt w:val="lowerRoman"/>
      <w:pStyle w:val="Rom1"/>
      <w:lvlText w:val="(%1)"/>
      <w:lvlJc w:val="right"/>
      <w:pPr>
        <w:tabs>
          <w:tab w:val="num" w:pos="1440"/>
        </w:tabs>
        <w:ind w:left="1440" w:hanging="589"/>
      </w:pPr>
      <w:rPr>
        <w:rFonts w:hint="default"/>
      </w:rPr>
    </w:lvl>
  </w:abstractNum>
  <w:abstractNum w:abstractNumId="32" w15:restartNumberingAfterBreak="0">
    <w:nsid w:val="7DA042EC"/>
    <w:multiLevelType w:val="multilevel"/>
    <w:tmpl w:val="43822B7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5"/>
      <w:numFmt w:val="decimal"/>
      <w:lvlText w:val="%1.%2.%3.%4."/>
      <w:lvlJc w:val="left"/>
      <w:pPr>
        <w:tabs>
          <w:tab w:val="num" w:pos="2564"/>
        </w:tabs>
        <w:ind w:left="2564"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5"/>
  </w:num>
  <w:num w:numId="2">
    <w:abstractNumId w:val="30"/>
  </w:num>
  <w:num w:numId="3">
    <w:abstractNumId w:val="9"/>
  </w:num>
  <w:num w:numId="4">
    <w:abstractNumId w:val="10"/>
    <w:lvlOverride w:ilvl="0">
      <w:lvl w:ilvl="0">
        <w:start w:val="1"/>
        <w:numFmt w:val="bullet"/>
        <w:pStyle w:val="ListNumber4"/>
        <w:lvlText w:val="–"/>
        <w:legacy w:legacy="1" w:legacySpace="0" w:legacyIndent="283"/>
        <w:lvlJc w:val="left"/>
        <w:pPr>
          <w:ind w:left="1134" w:hanging="283"/>
        </w:pPr>
      </w:lvl>
    </w:lvlOverride>
  </w:num>
  <w:num w:numId="5">
    <w:abstractNumId w:val="25"/>
  </w:num>
  <w:num w:numId="6">
    <w:abstractNumId w:val="16"/>
  </w:num>
  <w:num w:numId="7">
    <w:abstractNumId w:val="19"/>
  </w:num>
  <w:num w:numId="8">
    <w:abstractNumId w:val="28"/>
  </w:num>
  <w:num w:numId="9">
    <w:abstractNumId w:val="30"/>
  </w:num>
  <w:num w:numId="10">
    <w:abstractNumId w:val="30"/>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21"/>
  </w:num>
  <w:num w:numId="14">
    <w:abstractNumId w:val="31"/>
  </w:num>
  <w:num w:numId="15">
    <w:abstractNumId w:val="20"/>
  </w:num>
  <w:num w:numId="16">
    <w:abstractNumId w:val="24"/>
  </w:num>
  <w:num w:numId="17">
    <w:abstractNumId w:val="11"/>
    <w:lvlOverride w:ilvl="0">
      <w:startOverride w:val="1"/>
      <w:lvl w:ilvl="0">
        <w:start w:val="1"/>
        <w:numFmt w:val="decimal"/>
        <w:pStyle w:val="ListNumber2"/>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8">
    <w:abstractNumId w:val="27"/>
  </w:num>
  <w:num w:numId="19">
    <w:abstractNumId w:val="1"/>
  </w:num>
  <w:num w:numId="20">
    <w:abstractNumId w:val="0"/>
  </w:num>
  <w:num w:numId="21">
    <w:abstractNumId w:val="2"/>
  </w:num>
  <w:num w:numId="22">
    <w:abstractNumId w:val="3"/>
  </w:num>
  <w:num w:numId="23">
    <w:abstractNumId w:val="8"/>
  </w:num>
  <w:num w:numId="24">
    <w:abstractNumId w:val="7"/>
  </w:num>
  <w:num w:numId="25">
    <w:abstractNumId w:val="6"/>
  </w:num>
  <w:num w:numId="26">
    <w:abstractNumId w:val="5"/>
  </w:num>
  <w:num w:numId="27">
    <w:abstractNumId w:val="4"/>
  </w:num>
  <w:num w:numId="28">
    <w:abstractNumId w:val="12"/>
  </w:num>
  <w:num w:numId="29">
    <w:abstractNumId w:val="17"/>
  </w:num>
  <w:num w:numId="30">
    <w:abstractNumId w:val="22"/>
  </w:num>
  <w:num w:numId="31">
    <w:abstractNumId w:val="18"/>
  </w:num>
  <w:num w:numId="32">
    <w:abstractNumId w:val="32"/>
  </w:num>
  <w:num w:numId="33">
    <w:abstractNumId w:val="23"/>
  </w:num>
  <w:num w:numId="34">
    <w:abstractNumId w:val="29"/>
  </w:num>
  <w:num w:numId="35">
    <w:abstractNumId w:val="30"/>
  </w:num>
  <w:num w:numId="36">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en-AU" w:vendorID="64" w:dllVersion="6" w:nlCheck="1" w:checkStyle="1"/>
  <w:activeWritingStyle w:appName="MSWord" w:lang="en-IE"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4096" w:nlCheck="1" w:checkStyle="0"/>
  <w:activeWritingStyle w:appName="MSWord" w:lang="pt-BR" w:vendorID="64" w:dllVersion="4096" w:nlCheck="1" w:checkStyle="0"/>
  <w:activeWritingStyle w:appName="MSWord" w:lang="pt-PT" w:vendorID="64" w:dllVersion="4096" w:nlCheck="1" w:checkStyle="0"/>
  <w:activeWritingStyle w:appName="MSWord" w:lang="hu-HU" w:vendorID="64" w:dllVersion="4096" w:nlCheck="1" w:checkStyle="0"/>
  <w:activeWritingStyle w:appName="MSWord" w:lang="fr-FR" w:vendorID="64" w:dllVersion="4096" w:nlCheck="1" w:checkStyle="0"/>
  <w:activeWritingStyle w:appName="MSWord" w:lang="nl-NL" w:vendorID="64" w:dllVersion="4096" w:nlCheck="1" w:checkStyle="0"/>
  <w:activeWritingStyle w:appName="MSWord" w:lang="de-DE" w:vendorID="64" w:dllVersion="4096" w:nlCheck="1" w:checkStyle="0"/>
  <w:activeWritingStyle w:appName="MSWord" w:lang="fr-CH"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drawingGridHorizontalSpacing w:val="120"/>
  <w:displayHorizontalDrawingGridEvery w:val="0"/>
  <w:displayVerticalDrawingGridEvery w:val="0"/>
  <w:noPunctuationKerning/>
  <w:characterSpacingControl w:val="doNotCompress"/>
  <w:hdrShapeDefaults>
    <o:shapedefaults v:ext="edit" spidmax="21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0BB"/>
    <w:rsid w:val="000044F8"/>
    <w:rsid w:val="00005681"/>
    <w:rsid w:val="00007700"/>
    <w:rsid w:val="0001637F"/>
    <w:rsid w:val="000166B9"/>
    <w:rsid w:val="000257B7"/>
    <w:rsid w:val="00030655"/>
    <w:rsid w:val="0003423E"/>
    <w:rsid w:val="0004158A"/>
    <w:rsid w:val="00045665"/>
    <w:rsid w:val="0004676F"/>
    <w:rsid w:val="00050E72"/>
    <w:rsid w:val="00050F6B"/>
    <w:rsid w:val="000526B7"/>
    <w:rsid w:val="000528DD"/>
    <w:rsid w:val="000537AC"/>
    <w:rsid w:val="000537CA"/>
    <w:rsid w:val="00055EC2"/>
    <w:rsid w:val="00057DA5"/>
    <w:rsid w:val="0006191A"/>
    <w:rsid w:val="00072C8C"/>
    <w:rsid w:val="00074620"/>
    <w:rsid w:val="000758B4"/>
    <w:rsid w:val="0008065D"/>
    <w:rsid w:val="00083EB8"/>
    <w:rsid w:val="00084CE8"/>
    <w:rsid w:val="00086530"/>
    <w:rsid w:val="00091E0A"/>
    <w:rsid w:val="000931C0"/>
    <w:rsid w:val="000A04C6"/>
    <w:rsid w:val="000A05CD"/>
    <w:rsid w:val="000A0C5E"/>
    <w:rsid w:val="000A29A7"/>
    <w:rsid w:val="000B1679"/>
    <w:rsid w:val="000B175B"/>
    <w:rsid w:val="000B1A20"/>
    <w:rsid w:val="000B3A0F"/>
    <w:rsid w:val="000B4244"/>
    <w:rsid w:val="000B5BE2"/>
    <w:rsid w:val="000C45E9"/>
    <w:rsid w:val="000D0364"/>
    <w:rsid w:val="000D0C4E"/>
    <w:rsid w:val="000D5381"/>
    <w:rsid w:val="000D56B5"/>
    <w:rsid w:val="000D5C7E"/>
    <w:rsid w:val="000D5D37"/>
    <w:rsid w:val="000D5EBC"/>
    <w:rsid w:val="000D65FF"/>
    <w:rsid w:val="000D6786"/>
    <w:rsid w:val="000E01CF"/>
    <w:rsid w:val="000E0415"/>
    <w:rsid w:val="000E27EC"/>
    <w:rsid w:val="000E2C6D"/>
    <w:rsid w:val="000E595C"/>
    <w:rsid w:val="000F0649"/>
    <w:rsid w:val="000F29B8"/>
    <w:rsid w:val="000F2DD4"/>
    <w:rsid w:val="000F37E0"/>
    <w:rsid w:val="000F3F86"/>
    <w:rsid w:val="00101BF0"/>
    <w:rsid w:val="00101FEC"/>
    <w:rsid w:val="00102566"/>
    <w:rsid w:val="0010733C"/>
    <w:rsid w:val="001112C7"/>
    <w:rsid w:val="001220B8"/>
    <w:rsid w:val="00124BB8"/>
    <w:rsid w:val="00125A46"/>
    <w:rsid w:val="0012644A"/>
    <w:rsid w:val="00131A7D"/>
    <w:rsid w:val="001333CE"/>
    <w:rsid w:val="0014666A"/>
    <w:rsid w:val="001504B7"/>
    <w:rsid w:val="001518F5"/>
    <w:rsid w:val="001532D3"/>
    <w:rsid w:val="001575DC"/>
    <w:rsid w:val="001766BB"/>
    <w:rsid w:val="00177E6F"/>
    <w:rsid w:val="0018225B"/>
    <w:rsid w:val="00183C93"/>
    <w:rsid w:val="00187114"/>
    <w:rsid w:val="00187181"/>
    <w:rsid w:val="00192AC6"/>
    <w:rsid w:val="00195E13"/>
    <w:rsid w:val="001970A2"/>
    <w:rsid w:val="001A1ACF"/>
    <w:rsid w:val="001A6274"/>
    <w:rsid w:val="001B4B04"/>
    <w:rsid w:val="001B7C29"/>
    <w:rsid w:val="001C3802"/>
    <w:rsid w:val="001C5458"/>
    <w:rsid w:val="001C6663"/>
    <w:rsid w:val="001C7895"/>
    <w:rsid w:val="001D26DF"/>
    <w:rsid w:val="001D4D8B"/>
    <w:rsid w:val="001D6FE5"/>
    <w:rsid w:val="001E2BE7"/>
    <w:rsid w:val="001E383C"/>
    <w:rsid w:val="001E3BAA"/>
    <w:rsid w:val="001E57ED"/>
    <w:rsid w:val="001E5D45"/>
    <w:rsid w:val="001F6A4E"/>
    <w:rsid w:val="001F7D2F"/>
    <w:rsid w:val="00206200"/>
    <w:rsid w:val="00211E0B"/>
    <w:rsid w:val="00212C39"/>
    <w:rsid w:val="002132EE"/>
    <w:rsid w:val="00221C7D"/>
    <w:rsid w:val="00222C42"/>
    <w:rsid w:val="00223D91"/>
    <w:rsid w:val="00226E6E"/>
    <w:rsid w:val="00232D04"/>
    <w:rsid w:val="00237FEB"/>
    <w:rsid w:val="002405A7"/>
    <w:rsid w:val="00240F1B"/>
    <w:rsid w:val="002443B9"/>
    <w:rsid w:val="00246806"/>
    <w:rsid w:val="0025099E"/>
    <w:rsid w:val="002513C5"/>
    <w:rsid w:val="00254DDF"/>
    <w:rsid w:val="002571BB"/>
    <w:rsid w:val="00261813"/>
    <w:rsid w:val="00261F3F"/>
    <w:rsid w:val="002639FD"/>
    <w:rsid w:val="00263EF4"/>
    <w:rsid w:val="00264DDA"/>
    <w:rsid w:val="00266F52"/>
    <w:rsid w:val="00272A7B"/>
    <w:rsid w:val="00282365"/>
    <w:rsid w:val="00282FEE"/>
    <w:rsid w:val="00283241"/>
    <w:rsid w:val="00286D4D"/>
    <w:rsid w:val="002878AB"/>
    <w:rsid w:val="00293C4B"/>
    <w:rsid w:val="00293E90"/>
    <w:rsid w:val="00294C37"/>
    <w:rsid w:val="00297DD0"/>
    <w:rsid w:val="002A17F7"/>
    <w:rsid w:val="002A2787"/>
    <w:rsid w:val="002A6BC3"/>
    <w:rsid w:val="002A6E0C"/>
    <w:rsid w:val="002B19E2"/>
    <w:rsid w:val="002B2A33"/>
    <w:rsid w:val="002B6BA1"/>
    <w:rsid w:val="002B7630"/>
    <w:rsid w:val="002B7F5C"/>
    <w:rsid w:val="002C30BB"/>
    <w:rsid w:val="002C4192"/>
    <w:rsid w:val="002C4C0F"/>
    <w:rsid w:val="002C709B"/>
    <w:rsid w:val="002C7409"/>
    <w:rsid w:val="002D156A"/>
    <w:rsid w:val="002D3934"/>
    <w:rsid w:val="002E09BA"/>
    <w:rsid w:val="002E17A5"/>
    <w:rsid w:val="002F10C4"/>
    <w:rsid w:val="002F33EA"/>
    <w:rsid w:val="002F6810"/>
    <w:rsid w:val="003010BF"/>
    <w:rsid w:val="00303CCB"/>
    <w:rsid w:val="003061F8"/>
    <w:rsid w:val="003107FA"/>
    <w:rsid w:val="003114E7"/>
    <w:rsid w:val="003159A0"/>
    <w:rsid w:val="00317803"/>
    <w:rsid w:val="00317D62"/>
    <w:rsid w:val="003229D8"/>
    <w:rsid w:val="003304C5"/>
    <w:rsid w:val="0033369D"/>
    <w:rsid w:val="0033745A"/>
    <w:rsid w:val="00340D11"/>
    <w:rsid w:val="00341D13"/>
    <w:rsid w:val="00341DA4"/>
    <w:rsid w:val="00344EEF"/>
    <w:rsid w:val="00344F7E"/>
    <w:rsid w:val="00346B38"/>
    <w:rsid w:val="00351E91"/>
    <w:rsid w:val="00352672"/>
    <w:rsid w:val="00353DD2"/>
    <w:rsid w:val="00354836"/>
    <w:rsid w:val="00355629"/>
    <w:rsid w:val="00357939"/>
    <w:rsid w:val="00360C34"/>
    <w:rsid w:val="00361CE8"/>
    <w:rsid w:val="00363678"/>
    <w:rsid w:val="00373B45"/>
    <w:rsid w:val="003775B6"/>
    <w:rsid w:val="00380904"/>
    <w:rsid w:val="00383BCD"/>
    <w:rsid w:val="0038474D"/>
    <w:rsid w:val="003859A2"/>
    <w:rsid w:val="00387CE3"/>
    <w:rsid w:val="00392743"/>
    <w:rsid w:val="0039277A"/>
    <w:rsid w:val="0039414A"/>
    <w:rsid w:val="0039426C"/>
    <w:rsid w:val="003945D9"/>
    <w:rsid w:val="003971BB"/>
    <w:rsid w:val="003972E0"/>
    <w:rsid w:val="003A021C"/>
    <w:rsid w:val="003A1634"/>
    <w:rsid w:val="003A19F8"/>
    <w:rsid w:val="003A1E36"/>
    <w:rsid w:val="003A2345"/>
    <w:rsid w:val="003A3CBA"/>
    <w:rsid w:val="003A65D6"/>
    <w:rsid w:val="003A7583"/>
    <w:rsid w:val="003A7B6D"/>
    <w:rsid w:val="003B2718"/>
    <w:rsid w:val="003B49AB"/>
    <w:rsid w:val="003B5D15"/>
    <w:rsid w:val="003C2CC4"/>
    <w:rsid w:val="003C3936"/>
    <w:rsid w:val="003C43D1"/>
    <w:rsid w:val="003C49E9"/>
    <w:rsid w:val="003C76A5"/>
    <w:rsid w:val="003D4B23"/>
    <w:rsid w:val="003D4D07"/>
    <w:rsid w:val="003D6C6C"/>
    <w:rsid w:val="003E2F29"/>
    <w:rsid w:val="003E4432"/>
    <w:rsid w:val="003E7EA4"/>
    <w:rsid w:val="003F0BF2"/>
    <w:rsid w:val="003F1ED3"/>
    <w:rsid w:val="003F301F"/>
    <w:rsid w:val="00406FD4"/>
    <w:rsid w:val="004122FD"/>
    <w:rsid w:val="00414C51"/>
    <w:rsid w:val="004178C1"/>
    <w:rsid w:val="00417BC9"/>
    <w:rsid w:val="004212C7"/>
    <w:rsid w:val="00421B0B"/>
    <w:rsid w:val="004236A4"/>
    <w:rsid w:val="004250D2"/>
    <w:rsid w:val="00425121"/>
    <w:rsid w:val="004300D3"/>
    <w:rsid w:val="004325CB"/>
    <w:rsid w:val="00433FD6"/>
    <w:rsid w:val="00435E52"/>
    <w:rsid w:val="0044277B"/>
    <w:rsid w:val="004439EC"/>
    <w:rsid w:val="00445CBE"/>
    <w:rsid w:val="00446DE4"/>
    <w:rsid w:val="00451177"/>
    <w:rsid w:val="004517DD"/>
    <w:rsid w:val="004520C5"/>
    <w:rsid w:val="00456975"/>
    <w:rsid w:val="0045747F"/>
    <w:rsid w:val="0046594B"/>
    <w:rsid w:val="00466E5C"/>
    <w:rsid w:val="004709A5"/>
    <w:rsid w:val="00476115"/>
    <w:rsid w:val="004773F1"/>
    <w:rsid w:val="004774D9"/>
    <w:rsid w:val="004808CD"/>
    <w:rsid w:val="00484576"/>
    <w:rsid w:val="004845D9"/>
    <w:rsid w:val="00485595"/>
    <w:rsid w:val="00485640"/>
    <w:rsid w:val="00485676"/>
    <w:rsid w:val="004869D6"/>
    <w:rsid w:val="00487C69"/>
    <w:rsid w:val="004913B3"/>
    <w:rsid w:val="00491569"/>
    <w:rsid w:val="00492CD6"/>
    <w:rsid w:val="004949BB"/>
    <w:rsid w:val="0049563B"/>
    <w:rsid w:val="004A41CA"/>
    <w:rsid w:val="004B0599"/>
    <w:rsid w:val="004B3954"/>
    <w:rsid w:val="004B618E"/>
    <w:rsid w:val="004B79FA"/>
    <w:rsid w:val="004C1184"/>
    <w:rsid w:val="004C2787"/>
    <w:rsid w:val="004C63EA"/>
    <w:rsid w:val="004D3D45"/>
    <w:rsid w:val="004D5718"/>
    <w:rsid w:val="004D5B1E"/>
    <w:rsid w:val="004D761E"/>
    <w:rsid w:val="004E1C05"/>
    <w:rsid w:val="004E2031"/>
    <w:rsid w:val="004E2283"/>
    <w:rsid w:val="004E34A6"/>
    <w:rsid w:val="004E3B9A"/>
    <w:rsid w:val="004E42C5"/>
    <w:rsid w:val="004E472F"/>
    <w:rsid w:val="004E6650"/>
    <w:rsid w:val="004F17D9"/>
    <w:rsid w:val="004F435D"/>
    <w:rsid w:val="00503228"/>
    <w:rsid w:val="00505384"/>
    <w:rsid w:val="00510337"/>
    <w:rsid w:val="00511461"/>
    <w:rsid w:val="005126C5"/>
    <w:rsid w:val="00513532"/>
    <w:rsid w:val="00515F01"/>
    <w:rsid w:val="005218B6"/>
    <w:rsid w:val="005336E8"/>
    <w:rsid w:val="005420F2"/>
    <w:rsid w:val="00543BBB"/>
    <w:rsid w:val="00547827"/>
    <w:rsid w:val="00551734"/>
    <w:rsid w:val="00554C07"/>
    <w:rsid w:val="0056347D"/>
    <w:rsid w:val="0056368A"/>
    <w:rsid w:val="00563751"/>
    <w:rsid w:val="0057003C"/>
    <w:rsid w:val="00571117"/>
    <w:rsid w:val="005721F7"/>
    <w:rsid w:val="00572304"/>
    <w:rsid w:val="00574F16"/>
    <w:rsid w:val="00576CC5"/>
    <w:rsid w:val="0057723C"/>
    <w:rsid w:val="00581148"/>
    <w:rsid w:val="005826BD"/>
    <w:rsid w:val="00585DB7"/>
    <w:rsid w:val="00590D17"/>
    <w:rsid w:val="00591E72"/>
    <w:rsid w:val="0059687D"/>
    <w:rsid w:val="00597E2F"/>
    <w:rsid w:val="005A0EA2"/>
    <w:rsid w:val="005A1B07"/>
    <w:rsid w:val="005A40CB"/>
    <w:rsid w:val="005A46DA"/>
    <w:rsid w:val="005B0542"/>
    <w:rsid w:val="005B38AC"/>
    <w:rsid w:val="005B3B10"/>
    <w:rsid w:val="005B3DB3"/>
    <w:rsid w:val="005B719F"/>
    <w:rsid w:val="005C1354"/>
    <w:rsid w:val="005C4CA0"/>
    <w:rsid w:val="005C7153"/>
    <w:rsid w:val="005D774B"/>
    <w:rsid w:val="005E009A"/>
    <w:rsid w:val="005E1F07"/>
    <w:rsid w:val="005E27E0"/>
    <w:rsid w:val="005F1ACA"/>
    <w:rsid w:val="005F2994"/>
    <w:rsid w:val="005F3651"/>
    <w:rsid w:val="005F6501"/>
    <w:rsid w:val="005F6679"/>
    <w:rsid w:val="005F66E9"/>
    <w:rsid w:val="006009AC"/>
    <w:rsid w:val="0060417E"/>
    <w:rsid w:val="00604810"/>
    <w:rsid w:val="00606900"/>
    <w:rsid w:val="00611FC4"/>
    <w:rsid w:val="00614614"/>
    <w:rsid w:val="00615740"/>
    <w:rsid w:val="006166F5"/>
    <w:rsid w:val="006176FB"/>
    <w:rsid w:val="006270D6"/>
    <w:rsid w:val="006274B7"/>
    <w:rsid w:val="00627C5E"/>
    <w:rsid w:val="00627ED0"/>
    <w:rsid w:val="00634E7F"/>
    <w:rsid w:val="00635004"/>
    <w:rsid w:val="006351E1"/>
    <w:rsid w:val="00637124"/>
    <w:rsid w:val="00637789"/>
    <w:rsid w:val="00640B26"/>
    <w:rsid w:val="00643302"/>
    <w:rsid w:val="006458CE"/>
    <w:rsid w:val="00646414"/>
    <w:rsid w:val="0064650E"/>
    <w:rsid w:val="00646F06"/>
    <w:rsid w:val="0065044D"/>
    <w:rsid w:val="00656048"/>
    <w:rsid w:val="00656173"/>
    <w:rsid w:val="00661065"/>
    <w:rsid w:val="0066175C"/>
    <w:rsid w:val="00665595"/>
    <w:rsid w:val="00665BCF"/>
    <w:rsid w:val="006665E5"/>
    <w:rsid w:val="00666898"/>
    <w:rsid w:val="00670FA6"/>
    <w:rsid w:val="006711C3"/>
    <w:rsid w:val="006746DA"/>
    <w:rsid w:val="00676149"/>
    <w:rsid w:val="00676B82"/>
    <w:rsid w:val="0067739F"/>
    <w:rsid w:val="00677D0C"/>
    <w:rsid w:val="00681199"/>
    <w:rsid w:val="00685568"/>
    <w:rsid w:val="006856F2"/>
    <w:rsid w:val="006865E1"/>
    <w:rsid w:val="00686761"/>
    <w:rsid w:val="00686D99"/>
    <w:rsid w:val="0069068F"/>
    <w:rsid w:val="006956B5"/>
    <w:rsid w:val="006A0884"/>
    <w:rsid w:val="006A0F60"/>
    <w:rsid w:val="006A6517"/>
    <w:rsid w:val="006A7392"/>
    <w:rsid w:val="006C0A51"/>
    <w:rsid w:val="006C2792"/>
    <w:rsid w:val="006C36BA"/>
    <w:rsid w:val="006C4A93"/>
    <w:rsid w:val="006C4D60"/>
    <w:rsid w:val="006C7752"/>
    <w:rsid w:val="006D603C"/>
    <w:rsid w:val="006D661E"/>
    <w:rsid w:val="006E0A83"/>
    <w:rsid w:val="006E157B"/>
    <w:rsid w:val="006E3A3E"/>
    <w:rsid w:val="006E564B"/>
    <w:rsid w:val="006E68EB"/>
    <w:rsid w:val="006F07F6"/>
    <w:rsid w:val="006F34BA"/>
    <w:rsid w:val="006F3B97"/>
    <w:rsid w:val="00700AC2"/>
    <w:rsid w:val="00703774"/>
    <w:rsid w:val="00704674"/>
    <w:rsid w:val="007157E0"/>
    <w:rsid w:val="00720AA8"/>
    <w:rsid w:val="007217F1"/>
    <w:rsid w:val="007222D5"/>
    <w:rsid w:val="00722510"/>
    <w:rsid w:val="00725434"/>
    <w:rsid w:val="0072632A"/>
    <w:rsid w:val="007272AA"/>
    <w:rsid w:val="00727567"/>
    <w:rsid w:val="0072762A"/>
    <w:rsid w:val="0072780C"/>
    <w:rsid w:val="00727845"/>
    <w:rsid w:val="007307BA"/>
    <w:rsid w:val="00735017"/>
    <w:rsid w:val="00735228"/>
    <w:rsid w:val="007367DD"/>
    <w:rsid w:val="00737BE8"/>
    <w:rsid w:val="007554D1"/>
    <w:rsid w:val="00755A0D"/>
    <w:rsid w:val="00756844"/>
    <w:rsid w:val="00757704"/>
    <w:rsid w:val="007612A9"/>
    <w:rsid w:val="0076202C"/>
    <w:rsid w:val="007643E8"/>
    <w:rsid w:val="007668E7"/>
    <w:rsid w:val="00767CC9"/>
    <w:rsid w:val="007727FE"/>
    <w:rsid w:val="007734B0"/>
    <w:rsid w:val="0077391C"/>
    <w:rsid w:val="00774AFF"/>
    <w:rsid w:val="00775FDA"/>
    <w:rsid w:val="0077618A"/>
    <w:rsid w:val="007918FE"/>
    <w:rsid w:val="00792935"/>
    <w:rsid w:val="00794C27"/>
    <w:rsid w:val="00795E1F"/>
    <w:rsid w:val="007A341B"/>
    <w:rsid w:val="007A66B3"/>
    <w:rsid w:val="007A6B8E"/>
    <w:rsid w:val="007A7F51"/>
    <w:rsid w:val="007B253E"/>
    <w:rsid w:val="007B6BA5"/>
    <w:rsid w:val="007C3390"/>
    <w:rsid w:val="007C4EE4"/>
    <w:rsid w:val="007C4F4B"/>
    <w:rsid w:val="007C5BC2"/>
    <w:rsid w:val="007D2FB8"/>
    <w:rsid w:val="007D349B"/>
    <w:rsid w:val="007D7836"/>
    <w:rsid w:val="007E74DB"/>
    <w:rsid w:val="007F049C"/>
    <w:rsid w:val="007F0B83"/>
    <w:rsid w:val="007F1B89"/>
    <w:rsid w:val="007F31D3"/>
    <w:rsid w:val="007F4530"/>
    <w:rsid w:val="007F5DCF"/>
    <w:rsid w:val="007F6492"/>
    <w:rsid w:val="007F6611"/>
    <w:rsid w:val="007F7978"/>
    <w:rsid w:val="00804902"/>
    <w:rsid w:val="00810281"/>
    <w:rsid w:val="00815133"/>
    <w:rsid w:val="00815219"/>
    <w:rsid w:val="00815BD9"/>
    <w:rsid w:val="008160FC"/>
    <w:rsid w:val="008162D9"/>
    <w:rsid w:val="008175E9"/>
    <w:rsid w:val="00820B97"/>
    <w:rsid w:val="008242D7"/>
    <w:rsid w:val="00827E05"/>
    <w:rsid w:val="008311A3"/>
    <w:rsid w:val="0083175A"/>
    <w:rsid w:val="0083233D"/>
    <w:rsid w:val="00832DE6"/>
    <w:rsid w:val="0083444E"/>
    <w:rsid w:val="00837C28"/>
    <w:rsid w:val="0084093A"/>
    <w:rsid w:val="0084436C"/>
    <w:rsid w:val="008443CB"/>
    <w:rsid w:val="0085745D"/>
    <w:rsid w:val="008619FC"/>
    <w:rsid w:val="00863C4B"/>
    <w:rsid w:val="00871FD5"/>
    <w:rsid w:val="008742D3"/>
    <w:rsid w:val="008775C8"/>
    <w:rsid w:val="00877A14"/>
    <w:rsid w:val="00880EA5"/>
    <w:rsid w:val="00882B15"/>
    <w:rsid w:val="00884E17"/>
    <w:rsid w:val="0088700C"/>
    <w:rsid w:val="00887804"/>
    <w:rsid w:val="00890CF2"/>
    <w:rsid w:val="0089118E"/>
    <w:rsid w:val="0089127C"/>
    <w:rsid w:val="008946D3"/>
    <w:rsid w:val="00895303"/>
    <w:rsid w:val="00896337"/>
    <w:rsid w:val="0089732B"/>
    <w:rsid w:val="008979B1"/>
    <w:rsid w:val="008A054F"/>
    <w:rsid w:val="008A4BFD"/>
    <w:rsid w:val="008A6B25"/>
    <w:rsid w:val="008A6C4F"/>
    <w:rsid w:val="008A79CE"/>
    <w:rsid w:val="008B5C2F"/>
    <w:rsid w:val="008B6014"/>
    <w:rsid w:val="008C2565"/>
    <w:rsid w:val="008C2B3E"/>
    <w:rsid w:val="008C3978"/>
    <w:rsid w:val="008C4660"/>
    <w:rsid w:val="008C4E12"/>
    <w:rsid w:val="008C5460"/>
    <w:rsid w:val="008C5736"/>
    <w:rsid w:val="008C6C3A"/>
    <w:rsid w:val="008D0AE2"/>
    <w:rsid w:val="008D28DA"/>
    <w:rsid w:val="008D29E9"/>
    <w:rsid w:val="008D2F21"/>
    <w:rsid w:val="008D38FF"/>
    <w:rsid w:val="008D5B5D"/>
    <w:rsid w:val="008D71A3"/>
    <w:rsid w:val="008E0E46"/>
    <w:rsid w:val="008E1120"/>
    <w:rsid w:val="008E4363"/>
    <w:rsid w:val="008F5E6D"/>
    <w:rsid w:val="008F6A6E"/>
    <w:rsid w:val="008F7A75"/>
    <w:rsid w:val="008F7FE2"/>
    <w:rsid w:val="00906B8F"/>
    <w:rsid w:val="00907556"/>
    <w:rsid w:val="00907AD2"/>
    <w:rsid w:val="0091334D"/>
    <w:rsid w:val="00913482"/>
    <w:rsid w:val="00914AEA"/>
    <w:rsid w:val="00916275"/>
    <w:rsid w:val="00925C1C"/>
    <w:rsid w:val="00925FBC"/>
    <w:rsid w:val="00930637"/>
    <w:rsid w:val="0093101E"/>
    <w:rsid w:val="0093629D"/>
    <w:rsid w:val="0093685D"/>
    <w:rsid w:val="00937349"/>
    <w:rsid w:val="00942159"/>
    <w:rsid w:val="009438CB"/>
    <w:rsid w:val="00943B7C"/>
    <w:rsid w:val="00944C07"/>
    <w:rsid w:val="00946992"/>
    <w:rsid w:val="00946A04"/>
    <w:rsid w:val="00950A1B"/>
    <w:rsid w:val="00951971"/>
    <w:rsid w:val="00952C45"/>
    <w:rsid w:val="00953100"/>
    <w:rsid w:val="00954F77"/>
    <w:rsid w:val="0095528A"/>
    <w:rsid w:val="00956C58"/>
    <w:rsid w:val="00957215"/>
    <w:rsid w:val="00962A25"/>
    <w:rsid w:val="009631C9"/>
    <w:rsid w:val="00963CBA"/>
    <w:rsid w:val="00972E5D"/>
    <w:rsid w:val="0097300E"/>
    <w:rsid w:val="0097481B"/>
    <w:rsid w:val="00974A8D"/>
    <w:rsid w:val="00975486"/>
    <w:rsid w:val="00976A12"/>
    <w:rsid w:val="0098088D"/>
    <w:rsid w:val="009819B3"/>
    <w:rsid w:val="009838E3"/>
    <w:rsid w:val="0098662F"/>
    <w:rsid w:val="00991261"/>
    <w:rsid w:val="009921C5"/>
    <w:rsid w:val="00993F3A"/>
    <w:rsid w:val="0099498B"/>
    <w:rsid w:val="009A1488"/>
    <w:rsid w:val="009A2470"/>
    <w:rsid w:val="009A4064"/>
    <w:rsid w:val="009A534C"/>
    <w:rsid w:val="009A7784"/>
    <w:rsid w:val="009B1EAB"/>
    <w:rsid w:val="009B3A2F"/>
    <w:rsid w:val="009B56B1"/>
    <w:rsid w:val="009C047E"/>
    <w:rsid w:val="009C2021"/>
    <w:rsid w:val="009C43BD"/>
    <w:rsid w:val="009C5507"/>
    <w:rsid w:val="009D01AC"/>
    <w:rsid w:val="009D3B2D"/>
    <w:rsid w:val="009E7D44"/>
    <w:rsid w:val="009F12E6"/>
    <w:rsid w:val="009F1AED"/>
    <w:rsid w:val="009F1B8F"/>
    <w:rsid w:val="009F237A"/>
    <w:rsid w:val="009F3A17"/>
    <w:rsid w:val="00A035C1"/>
    <w:rsid w:val="00A0794D"/>
    <w:rsid w:val="00A07EC3"/>
    <w:rsid w:val="00A11F81"/>
    <w:rsid w:val="00A12736"/>
    <w:rsid w:val="00A13C2C"/>
    <w:rsid w:val="00A13FD0"/>
    <w:rsid w:val="00A1427D"/>
    <w:rsid w:val="00A16A10"/>
    <w:rsid w:val="00A222AD"/>
    <w:rsid w:val="00A2366D"/>
    <w:rsid w:val="00A24460"/>
    <w:rsid w:val="00A2625A"/>
    <w:rsid w:val="00A26949"/>
    <w:rsid w:val="00A26BA6"/>
    <w:rsid w:val="00A31D6F"/>
    <w:rsid w:val="00A3651D"/>
    <w:rsid w:val="00A40D54"/>
    <w:rsid w:val="00A443E3"/>
    <w:rsid w:val="00A51F5F"/>
    <w:rsid w:val="00A54226"/>
    <w:rsid w:val="00A54DBD"/>
    <w:rsid w:val="00A5589C"/>
    <w:rsid w:val="00A63081"/>
    <w:rsid w:val="00A64AC7"/>
    <w:rsid w:val="00A65BA4"/>
    <w:rsid w:val="00A72A26"/>
    <w:rsid w:val="00A72F22"/>
    <w:rsid w:val="00A73674"/>
    <w:rsid w:val="00A748A6"/>
    <w:rsid w:val="00A82605"/>
    <w:rsid w:val="00A845E7"/>
    <w:rsid w:val="00A879A4"/>
    <w:rsid w:val="00A918C0"/>
    <w:rsid w:val="00A93B5A"/>
    <w:rsid w:val="00A94CAA"/>
    <w:rsid w:val="00A950CC"/>
    <w:rsid w:val="00A966FA"/>
    <w:rsid w:val="00A967B9"/>
    <w:rsid w:val="00AA2735"/>
    <w:rsid w:val="00AB2BBE"/>
    <w:rsid w:val="00AB5357"/>
    <w:rsid w:val="00AC0347"/>
    <w:rsid w:val="00AC0E66"/>
    <w:rsid w:val="00AC4E22"/>
    <w:rsid w:val="00AC6F2E"/>
    <w:rsid w:val="00AC7EB3"/>
    <w:rsid w:val="00AD1320"/>
    <w:rsid w:val="00AD49D2"/>
    <w:rsid w:val="00AD61F6"/>
    <w:rsid w:val="00AE0A56"/>
    <w:rsid w:val="00AE14AD"/>
    <w:rsid w:val="00AE2272"/>
    <w:rsid w:val="00AE39AA"/>
    <w:rsid w:val="00AF395D"/>
    <w:rsid w:val="00AF6073"/>
    <w:rsid w:val="00AF6355"/>
    <w:rsid w:val="00B024E4"/>
    <w:rsid w:val="00B03AB7"/>
    <w:rsid w:val="00B05196"/>
    <w:rsid w:val="00B119A5"/>
    <w:rsid w:val="00B1349C"/>
    <w:rsid w:val="00B242AA"/>
    <w:rsid w:val="00B25DDC"/>
    <w:rsid w:val="00B2665C"/>
    <w:rsid w:val="00B30179"/>
    <w:rsid w:val="00B3055E"/>
    <w:rsid w:val="00B31979"/>
    <w:rsid w:val="00B33438"/>
    <w:rsid w:val="00B33EC0"/>
    <w:rsid w:val="00B41226"/>
    <w:rsid w:val="00B43334"/>
    <w:rsid w:val="00B4515B"/>
    <w:rsid w:val="00B454C5"/>
    <w:rsid w:val="00B475D3"/>
    <w:rsid w:val="00B509D4"/>
    <w:rsid w:val="00B528DA"/>
    <w:rsid w:val="00B5330F"/>
    <w:rsid w:val="00B543A5"/>
    <w:rsid w:val="00B54FA1"/>
    <w:rsid w:val="00B63778"/>
    <w:rsid w:val="00B64344"/>
    <w:rsid w:val="00B67ADF"/>
    <w:rsid w:val="00B72A93"/>
    <w:rsid w:val="00B74793"/>
    <w:rsid w:val="00B76155"/>
    <w:rsid w:val="00B7779A"/>
    <w:rsid w:val="00B777D0"/>
    <w:rsid w:val="00B81E12"/>
    <w:rsid w:val="00B83BC6"/>
    <w:rsid w:val="00B85BF0"/>
    <w:rsid w:val="00B871DB"/>
    <w:rsid w:val="00B93168"/>
    <w:rsid w:val="00B932D8"/>
    <w:rsid w:val="00B93A1D"/>
    <w:rsid w:val="00B96B47"/>
    <w:rsid w:val="00B97B4E"/>
    <w:rsid w:val="00BA28EA"/>
    <w:rsid w:val="00BA746B"/>
    <w:rsid w:val="00BA7484"/>
    <w:rsid w:val="00BB03B9"/>
    <w:rsid w:val="00BB4C81"/>
    <w:rsid w:val="00BB7F12"/>
    <w:rsid w:val="00BC1921"/>
    <w:rsid w:val="00BC211C"/>
    <w:rsid w:val="00BC3189"/>
    <w:rsid w:val="00BC3E65"/>
    <w:rsid w:val="00BC6443"/>
    <w:rsid w:val="00BC6580"/>
    <w:rsid w:val="00BC74E9"/>
    <w:rsid w:val="00BD2146"/>
    <w:rsid w:val="00BD2946"/>
    <w:rsid w:val="00BD3BD2"/>
    <w:rsid w:val="00BD5340"/>
    <w:rsid w:val="00BD71D8"/>
    <w:rsid w:val="00BE0872"/>
    <w:rsid w:val="00BE0FC3"/>
    <w:rsid w:val="00BE17C0"/>
    <w:rsid w:val="00BE4F74"/>
    <w:rsid w:val="00BE618E"/>
    <w:rsid w:val="00BE692E"/>
    <w:rsid w:val="00BF4985"/>
    <w:rsid w:val="00BF5AE7"/>
    <w:rsid w:val="00C05CFE"/>
    <w:rsid w:val="00C0652E"/>
    <w:rsid w:val="00C075ED"/>
    <w:rsid w:val="00C102FA"/>
    <w:rsid w:val="00C11371"/>
    <w:rsid w:val="00C118C6"/>
    <w:rsid w:val="00C13A37"/>
    <w:rsid w:val="00C14123"/>
    <w:rsid w:val="00C16054"/>
    <w:rsid w:val="00C17699"/>
    <w:rsid w:val="00C23EFD"/>
    <w:rsid w:val="00C24B38"/>
    <w:rsid w:val="00C30200"/>
    <w:rsid w:val="00C3232E"/>
    <w:rsid w:val="00C3335F"/>
    <w:rsid w:val="00C3390B"/>
    <w:rsid w:val="00C34F71"/>
    <w:rsid w:val="00C3643E"/>
    <w:rsid w:val="00C37D10"/>
    <w:rsid w:val="00C41A28"/>
    <w:rsid w:val="00C4330E"/>
    <w:rsid w:val="00C461DE"/>
    <w:rsid w:val="00C463DD"/>
    <w:rsid w:val="00C5108E"/>
    <w:rsid w:val="00C512A3"/>
    <w:rsid w:val="00C52709"/>
    <w:rsid w:val="00C55F25"/>
    <w:rsid w:val="00C60B02"/>
    <w:rsid w:val="00C62093"/>
    <w:rsid w:val="00C62403"/>
    <w:rsid w:val="00C649E1"/>
    <w:rsid w:val="00C64CFF"/>
    <w:rsid w:val="00C712AC"/>
    <w:rsid w:val="00C745C3"/>
    <w:rsid w:val="00C758D3"/>
    <w:rsid w:val="00C8251A"/>
    <w:rsid w:val="00C85C2C"/>
    <w:rsid w:val="00C90CA3"/>
    <w:rsid w:val="00C90F78"/>
    <w:rsid w:val="00C91A84"/>
    <w:rsid w:val="00C96679"/>
    <w:rsid w:val="00CA0EB6"/>
    <w:rsid w:val="00CA29B9"/>
    <w:rsid w:val="00CA2B9E"/>
    <w:rsid w:val="00CA508A"/>
    <w:rsid w:val="00CA5241"/>
    <w:rsid w:val="00CB2521"/>
    <w:rsid w:val="00CB6582"/>
    <w:rsid w:val="00CB705B"/>
    <w:rsid w:val="00CC3E41"/>
    <w:rsid w:val="00CC4639"/>
    <w:rsid w:val="00CC50AF"/>
    <w:rsid w:val="00CC5963"/>
    <w:rsid w:val="00CC5C80"/>
    <w:rsid w:val="00CD200A"/>
    <w:rsid w:val="00CD2364"/>
    <w:rsid w:val="00CD3D0E"/>
    <w:rsid w:val="00CD5687"/>
    <w:rsid w:val="00CE1ECA"/>
    <w:rsid w:val="00CE2BB6"/>
    <w:rsid w:val="00CE3FE6"/>
    <w:rsid w:val="00CE4A8F"/>
    <w:rsid w:val="00CE699F"/>
    <w:rsid w:val="00CE7EF3"/>
    <w:rsid w:val="00CF451F"/>
    <w:rsid w:val="00CF77A8"/>
    <w:rsid w:val="00D01E6F"/>
    <w:rsid w:val="00D02B6C"/>
    <w:rsid w:val="00D05FCE"/>
    <w:rsid w:val="00D11746"/>
    <w:rsid w:val="00D14FAD"/>
    <w:rsid w:val="00D15048"/>
    <w:rsid w:val="00D150D9"/>
    <w:rsid w:val="00D155D6"/>
    <w:rsid w:val="00D174B5"/>
    <w:rsid w:val="00D2031B"/>
    <w:rsid w:val="00D20BED"/>
    <w:rsid w:val="00D214D1"/>
    <w:rsid w:val="00D256BE"/>
    <w:rsid w:val="00D25FE2"/>
    <w:rsid w:val="00D27C1C"/>
    <w:rsid w:val="00D317BB"/>
    <w:rsid w:val="00D40857"/>
    <w:rsid w:val="00D431D8"/>
    <w:rsid w:val="00D43252"/>
    <w:rsid w:val="00D435D7"/>
    <w:rsid w:val="00D4696F"/>
    <w:rsid w:val="00D47C70"/>
    <w:rsid w:val="00D50097"/>
    <w:rsid w:val="00D522BD"/>
    <w:rsid w:val="00D52578"/>
    <w:rsid w:val="00D5387A"/>
    <w:rsid w:val="00D63AC7"/>
    <w:rsid w:val="00D730E4"/>
    <w:rsid w:val="00D834BB"/>
    <w:rsid w:val="00D83F0E"/>
    <w:rsid w:val="00D94789"/>
    <w:rsid w:val="00D952C2"/>
    <w:rsid w:val="00D978C6"/>
    <w:rsid w:val="00D97DAF"/>
    <w:rsid w:val="00DA1F89"/>
    <w:rsid w:val="00DA60FF"/>
    <w:rsid w:val="00DA67AD"/>
    <w:rsid w:val="00DB5D0F"/>
    <w:rsid w:val="00DB736E"/>
    <w:rsid w:val="00DC0547"/>
    <w:rsid w:val="00DC5762"/>
    <w:rsid w:val="00DD33A1"/>
    <w:rsid w:val="00DD51B1"/>
    <w:rsid w:val="00DE7F4B"/>
    <w:rsid w:val="00DF0591"/>
    <w:rsid w:val="00DF12F7"/>
    <w:rsid w:val="00DF1F26"/>
    <w:rsid w:val="00DF5080"/>
    <w:rsid w:val="00E00F49"/>
    <w:rsid w:val="00E02C81"/>
    <w:rsid w:val="00E040E0"/>
    <w:rsid w:val="00E05881"/>
    <w:rsid w:val="00E11987"/>
    <w:rsid w:val="00E130AB"/>
    <w:rsid w:val="00E139CF"/>
    <w:rsid w:val="00E14426"/>
    <w:rsid w:val="00E15602"/>
    <w:rsid w:val="00E1697D"/>
    <w:rsid w:val="00E21378"/>
    <w:rsid w:val="00E2586A"/>
    <w:rsid w:val="00E25C37"/>
    <w:rsid w:val="00E25CF4"/>
    <w:rsid w:val="00E36DB1"/>
    <w:rsid w:val="00E377A1"/>
    <w:rsid w:val="00E42F80"/>
    <w:rsid w:val="00E4321E"/>
    <w:rsid w:val="00E5097C"/>
    <w:rsid w:val="00E52A71"/>
    <w:rsid w:val="00E531EF"/>
    <w:rsid w:val="00E54D81"/>
    <w:rsid w:val="00E57C20"/>
    <w:rsid w:val="00E60553"/>
    <w:rsid w:val="00E62BB5"/>
    <w:rsid w:val="00E66A96"/>
    <w:rsid w:val="00E70DBB"/>
    <w:rsid w:val="00E7260F"/>
    <w:rsid w:val="00E72DA1"/>
    <w:rsid w:val="00E72F4D"/>
    <w:rsid w:val="00E72FA9"/>
    <w:rsid w:val="00E74B85"/>
    <w:rsid w:val="00E74BE1"/>
    <w:rsid w:val="00E74ED6"/>
    <w:rsid w:val="00E7509C"/>
    <w:rsid w:val="00E81D9F"/>
    <w:rsid w:val="00E824BC"/>
    <w:rsid w:val="00E85375"/>
    <w:rsid w:val="00E87921"/>
    <w:rsid w:val="00E8795D"/>
    <w:rsid w:val="00E9266F"/>
    <w:rsid w:val="00E92E0C"/>
    <w:rsid w:val="00E95E86"/>
    <w:rsid w:val="00E96630"/>
    <w:rsid w:val="00EA1DF9"/>
    <w:rsid w:val="00EA264E"/>
    <w:rsid w:val="00EA5256"/>
    <w:rsid w:val="00EB31B3"/>
    <w:rsid w:val="00EB32D8"/>
    <w:rsid w:val="00EB473A"/>
    <w:rsid w:val="00EB611F"/>
    <w:rsid w:val="00EC0D7B"/>
    <w:rsid w:val="00EC2109"/>
    <w:rsid w:val="00EC31B9"/>
    <w:rsid w:val="00EC3C34"/>
    <w:rsid w:val="00ED075B"/>
    <w:rsid w:val="00ED0E4C"/>
    <w:rsid w:val="00ED21D5"/>
    <w:rsid w:val="00ED7A2A"/>
    <w:rsid w:val="00EE2433"/>
    <w:rsid w:val="00EE245F"/>
    <w:rsid w:val="00EE3194"/>
    <w:rsid w:val="00EE44CF"/>
    <w:rsid w:val="00EE467E"/>
    <w:rsid w:val="00EE5496"/>
    <w:rsid w:val="00EE7370"/>
    <w:rsid w:val="00EE7DDC"/>
    <w:rsid w:val="00EF1D7F"/>
    <w:rsid w:val="00EF2C31"/>
    <w:rsid w:val="00EF44BC"/>
    <w:rsid w:val="00EF512C"/>
    <w:rsid w:val="00F00AFE"/>
    <w:rsid w:val="00F014DD"/>
    <w:rsid w:val="00F021AC"/>
    <w:rsid w:val="00F03011"/>
    <w:rsid w:val="00F10333"/>
    <w:rsid w:val="00F12556"/>
    <w:rsid w:val="00F1317E"/>
    <w:rsid w:val="00F13977"/>
    <w:rsid w:val="00F20A78"/>
    <w:rsid w:val="00F265F3"/>
    <w:rsid w:val="00F337C6"/>
    <w:rsid w:val="00F33B52"/>
    <w:rsid w:val="00F3445B"/>
    <w:rsid w:val="00F34D1F"/>
    <w:rsid w:val="00F412C8"/>
    <w:rsid w:val="00F42C3B"/>
    <w:rsid w:val="00F45DEA"/>
    <w:rsid w:val="00F46267"/>
    <w:rsid w:val="00F51111"/>
    <w:rsid w:val="00F51457"/>
    <w:rsid w:val="00F53EDA"/>
    <w:rsid w:val="00F55B54"/>
    <w:rsid w:val="00F6187A"/>
    <w:rsid w:val="00F62DB7"/>
    <w:rsid w:val="00F62FE8"/>
    <w:rsid w:val="00F63F0F"/>
    <w:rsid w:val="00F71DA5"/>
    <w:rsid w:val="00F749CD"/>
    <w:rsid w:val="00F749E4"/>
    <w:rsid w:val="00F7753D"/>
    <w:rsid w:val="00F8057F"/>
    <w:rsid w:val="00F80ADC"/>
    <w:rsid w:val="00F84CAA"/>
    <w:rsid w:val="00F85DF1"/>
    <w:rsid w:val="00F85F34"/>
    <w:rsid w:val="00F86D9B"/>
    <w:rsid w:val="00F87435"/>
    <w:rsid w:val="00F91D39"/>
    <w:rsid w:val="00F96ABA"/>
    <w:rsid w:val="00F96EAC"/>
    <w:rsid w:val="00F9724C"/>
    <w:rsid w:val="00FA06F7"/>
    <w:rsid w:val="00FA20FD"/>
    <w:rsid w:val="00FA351F"/>
    <w:rsid w:val="00FA4A21"/>
    <w:rsid w:val="00FA7A06"/>
    <w:rsid w:val="00FB171A"/>
    <w:rsid w:val="00FB4094"/>
    <w:rsid w:val="00FC3D88"/>
    <w:rsid w:val="00FC6382"/>
    <w:rsid w:val="00FC68B7"/>
    <w:rsid w:val="00FC77A0"/>
    <w:rsid w:val="00FD1EEE"/>
    <w:rsid w:val="00FD22F6"/>
    <w:rsid w:val="00FD445B"/>
    <w:rsid w:val="00FD4CEC"/>
    <w:rsid w:val="00FD7BF6"/>
    <w:rsid w:val="00FF4AA0"/>
    <w:rsid w:val="00FF51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33"/>
    <o:shapelayout v:ext="edit">
      <o:idmap v:ext="edit" data="2"/>
    </o:shapelayout>
  </w:shapeDefaults>
  <w:decimalSymbol w:val="."/>
  <w:listSeparator w:val=","/>
  <w14:docId w14:val="4583AB2D"/>
  <w15:docId w15:val="{49DCAAAA-A1D9-4FC8-ADFC-057517BB8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0C34"/>
    <w:rPr>
      <w:sz w:val="24"/>
      <w:lang w:val="en-GB" w:eastAsia="en-US"/>
    </w:rPr>
  </w:style>
  <w:style w:type="paragraph" w:styleId="Heading1">
    <w:name w:val="heading 1"/>
    <w:aliases w:val="Table_G,h1"/>
    <w:basedOn w:val="SingleTxtG"/>
    <w:next w:val="SingleTxtG"/>
    <w:link w:val="Heading1Char"/>
    <w:qFormat/>
    <w:rsid w:val="00503228"/>
    <w:pPr>
      <w:spacing w:after="0"/>
      <w:ind w:right="0"/>
      <w:jc w:val="left"/>
      <w:outlineLvl w:val="0"/>
    </w:pPr>
  </w:style>
  <w:style w:type="paragraph" w:styleId="Heading2">
    <w:name w:val="heading 2"/>
    <w:aliases w:val="H2,h2"/>
    <w:basedOn w:val="Normal"/>
    <w:next w:val="Normal"/>
    <w:qFormat/>
    <w:rsid w:val="00503228"/>
    <w:pPr>
      <w:outlineLvl w:val="1"/>
    </w:pPr>
  </w:style>
  <w:style w:type="paragraph" w:styleId="Heading3">
    <w:name w:val="heading 3"/>
    <w:aliases w:val="h3"/>
    <w:basedOn w:val="Normal"/>
    <w:next w:val="Normal"/>
    <w:qFormat/>
    <w:rsid w:val="00503228"/>
    <w:pPr>
      <w:outlineLvl w:val="2"/>
    </w:pPr>
  </w:style>
  <w:style w:type="paragraph" w:styleId="Heading4">
    <w:name w:val="heading 4"/>
    <w:aliases w:val="h4"/>
    <w:basedOn w:val="Normal"/>
    <w:next w:val="Normal"/>
    <w:qFormat/>
    <w:rsid w:val="00503228"/>
    <w:pPr>
      <w:outlineLvl w:val="3"/>
    </w:pPr>
  </w:style>
  <w:style w:type="paragraph" w:styleId="Heading5">
    <w:name w:val="heading 5"/>
    <w:aliases w:val="h5"/>
    <w:basedOn w:val="Normal"/>
    <w:next w:val="Normal"/>
    <w:qFormat/>
    <w:rsid w:val="00503228"/>
    <w:pPr>
      <w:outlineLvl w:val="4"/>
    </w:pPr>
  </w:style>
  <w:style w:type="paragraph" w:styleId="Heading6">
    <w:name w:val="heading 6"/>
    <w:aliases w:val="h6"/>
    <w:basedOn w:val="Normal"/>
    <w:next w:val="Normal"/>
    <w:qFormat/>
    <w:rsid w:val="00503228"/>
    <w:pPr>
      <w:outlineLvl w:val="5"/>
    </w:pPr>
  </w:style>
  <w:style w:type="paragraph" w:styleId="Heading7">
    <w:name w:val="heading 7"/>
    <w:basedOn w:val="Normal"/>
    <w:next w:val="Normal"/>
    <w:qFormat/>
    <w:rsid w:val="00503228"/>
    <w:pPr>
      <w:outlineLvl w:val="6"/>
    </w:pPr>
  </w:style>
  <w:style w:type="paragraph" w:styleId="Heading8">
    <w:name w:val="heading 8"/>
    <w:basedOn w:val="Normal"/>
    <w:next w:val="Normal"/>
    <w:qFormat/>
    <w:rsid w:val="00503228"/>
    <w:pPr>
      <w:outlineLvl w:val="7"/>
    </w:pPr>
  </w:style>
  <w:style w:type="paragraph" w:styleId="Heading9">
    <w:name w:val="heading 9"/>
    <w:basedOn w:val="Normal"/>
    <w:next w:val="Normal"/>
    <w:qFormat/>
    <w:rsid w:val="0050322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1333CE"/>
    <w:pPr>
      <w:spacing w:after="120"/>
      <w:ind w:left="1134" w:right="1134"/>
      <w:jc w:val="both"/>
    </w:pPr>
    <w:rPr>
      <w:sz w:val="20"/>
    </w:r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
    <w:basedOn w:val="DefaultParagraphFont"/>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uiPriority w:val="99"/>
    <w:rsid w:val="00503228"/>
    <w:pPr>
      <w:pBdr>
        <w:bottom w:val="single" w:sz="4" w:space="4" w:color="auto"/>
      </w:pBdr>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semiHidden/>
    <w:rsid w:val="00503228"/>
    <w:rPr>
      <w:color w:val="auto"/>
      <w:u w:val="none"/>
    </w:rPr>
  </w:style>
  <w:style w:type="character" w:styleId="FollowedHyperlink">
    <w:name w:val="FollowedHyperlink"/>
    <w:basedOn w:val="DefaultParagraphFont"/>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
    <w:basedOn w:val="Normal"/>
    <w:link w:val="FootnoteTextChar"/>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basedOn w:val="DefaultParagraphFont"/>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link w:val="Bullet1GChar"/>
    <w:rsid w:val="00503228"/>
    <w:pPr>
      <w:numPr>
        <w:numId w:val="1"/>
      </w:numPr>
      <w:spacing w:after="120"/>
      <w:ind w:right="1134"/>
      <w:jc w:val="both"/>
    </w:pPr>
  </w:style>
  <w:style w:type="paragraph" w:styleId="Footer">
    <w:name w:val="footer"/>
    <w:aliases w:val="3_G"/>
    <w:basedOn w:val="Normal"/>
    <w:link w:val="FooterChar"/>
    <w:uiPriority w:val="99"/>
    <w:rsid w:val="00503228"/>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rsid w:val="00503228"/>
    <w:pPr>
      <w:keepNext/>
      <w:keepLines/>
      <w:tabs>
        <w:tab w:val="right" w:pos="851"/>
      </w:tabs>
      <w:spacing w:before="360" w:after="240" w:line="270" w:lineRule="exact"/>
      <w:ind w:left="1134" w:right="1134" w:hanging="1134"/>
    </w:pPr>
    <w:rPr>
      <w:b/>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SingleTxtGChar">
    <w:name w:val="_ Single Txt_G Char"/>
    <w:basedOn w:val="DefaultParagraphFont"/>
    <w:link w:val="SingleTxtG"/>
    <w:rsid w:val="001333CE"/>
    <w:rPr>
      <w:lang w:val="en-GB" w:eastAsia="en-US" w:bidi="ar-SA"/>
    </w:rPr>
  </w:style>
  <w:style w:type="paragraph" w:styleId="BodyText2">
    <w:name w:val="Body Text 2"/>
    <w:aliases w:val=" double line spacing"/>
    <w:basedOn w:val="Normal"/>
    <w:rsid w:val="00F10333"/>
    <w:pPr>
      <w:jc w:val="center"/>
    </w:pPr>
    <w:rPr>
      <w:rFonts w:ascii="Univers" w:hAnsi="Univers"/>
      <w:b/>
      <w:caps/>
    </w:rPr>
  </w:style>
  <w:style w:type="character" w:styleId="CommentReference">
    <w:name w:val="annotation reference"/>
    <w:basedOn w:val="DefaultParagraphFont"/>
    <w:semiHidden/>
    <w:rsid w:val="00F10333"/>
    <w:rPr>
      <w:sz w:val="16"/>
      <w:szCs w:val="16"/>
    </w:rPr>
  </w:style>
  <w:style w:type="paragraph" w:styleId="CommentText">
    <w:name w:val="annotation text"/>
    <w:basedOn w:val="Normal"/>
    <w:semiHidden/>
    <w:rsid w:val="00F10333"/>
  </w:style>
  <w:style w:type="paragraph" w:styleId="BalloonText">
    <w:name w:val="Balloon Text"/>
    <w:basedOn w:val="Normal"/>
    <w:semiHidden/>
    <w:rsid w:val="00F10333"/>
    <w:rPr>
      <w:rFonts w:ascii="Tahoma" w:hAnsi="Tahoma" w:cs="Tahoma"/>
      <w:sz w:val="16"/>
      <w:szCs w:val="16"/>
    </w:rPr>
  </w:style>
  <w:style w:type="paragraph" w:customStyle="1" w:styleId="NormalCentered">
    <w:name w:val="Normal Centered"/>
    <w:basedOn w:val="Normal"/>
    <w:rsid w:val="00686761"/>
    <w:pPr>
      <w:spacing w:before="120" w:after="120"/>
      <w:jc w:val="center"/>
    </w:pPr>
  </w:style>
  <w:style w:type="paragraph" w:customStyle="1" w:styleId="NormalLeft">
    <w:name w:val="Normal Left"/>
    <w:basedOn w:val="Normal"/>
    <w:rsid w:val="00686761"/>
    <w:pPr>
      <w:spacing w:before="120" w:after="120"/>
    </w:pPr>
  </w:style>
  <w:style w:type="paragraph" w:styleId="CommentSubject">
    <w:name w:val="annotation subject"/>
    <w:basedOn w:val="CommentText"/>
    <w:next w:val="CommentText"/>
    <w:semiHidden/>
    <w:rsid w:val="00F6187A"/>
    <w:pPr>
      <w:suppressAutoHyphens/>
      <w:spacing w:line="240" w:lineRule="atLeast"/>
    </w:pPr>
    <w:rPr>
      <w:b/>
      <w:bCs/>
    </w:rPr>
  </w:style>
  <w:style w:type="paragraph" w:styleId="BodyTextIndent2">
    <w:name w:val="Body Text Indent 2"/>
    <w:basedOn w:val="Normal"/>
    <w:rsid w:val="008775C8"/>
    <w:pPr>
      <w:spacing w:after="120" w:line="480" w:lineRule="auto"/>
      <w:ind w:left="283"/>
    </w:pPr>
  </w:style>
  <w:style w:type="paragraph" w:customStyle="1" w:styleId="Level1">
    <w:name w:val="Level 1"/>
    <w:basedOn w:val="Normal"/>
    <w:rsid w:val="008775C8"/>
    <w:pPr>
      <w:widowControl w:val="0"/>
      <w:autoSpaceDE w:val="0"/>
      <w:autoSpaceDN w:val="0"/>
      <w:adjustRightInd w:val="0"/>
      <w:ind w:left="1248" w:hanging="1248"/>
      <w:outlineLvl w:val="0"/>
    </w:pPr>
    <w:rPr>
      <w:szCs w:val="24"/>
      <w:lang w:val="en-US"/>
    </w:rPr>
  </w:style>
  <w:style w:type="paragraph" w:customStyle="1" w:styleId="Level2">
    <w:name w:val="Level 2"/>
    <w:basedOn w:val="Normal"/>
    <w:rsid w:val="008775C8"/>
    <w:pPr>
      <w:widowControl w:val="0"/>
      <w:autoSpaceDE w:val="0"/>
      <w:autoSpaceDN w:val="0"/>
      <w:adjustRightInd w:val="0"/>
      <w:ind w:left="1813" w:hanging="399"/>
    </w:pPr>
    <w:rPr>
      <w:szCs w:val="24"/>
      <w:lang w:val="en-US"/>
    </w:rPr>
  </w:style>
  <w:style w:type="paragraph" w:customStyle="1" w:styleId="Text1">
    <w:name w:val="Text 1"/>
    <w:basedOn w:val="Normal"/>
    <w:rsid w:val="008775C8"/>
    <w:pPr>
      <w:spacing w:before="120" w:after="120"/>
      <w:ind w:left="851"/>
      <w:jc w:val="both"/>
    </w:pPr>
  </w:style>
  <w:style w:type="paragraph" w:styleId="BodyTextIndent3">
    <w:name w:val="Body Text Indent 3"/>
    <w:basedOn w:val="Normal"/>
    <w:rsid w:val="00EE7DDC"/>
    <w:pPr>
      <w:spacing w:after="120"/>
      <w:ind w:left="283"/>
    </w:pPr>
    <w:rPr>
      <w:sz w:val="16"/>
      <w:szCs w:val="16"/>
    </w:rPr>
  </w:style>
  <w:style w:type="paragraph" w:styleId="BodyText">
    <w:name w:val="Body Text"/>
    <w:basedOn w:val="Normal"/>
    <w:rsid w:val="00C3232E"/>
    <w:pPr>
      <w:spacing w:after="120"/>
    </w:pPr>
  </w:style>
  <w:style w:type="paragraph" w:styleId="BodyText3">
    <w:name w:val="Body Text 3"/>
    <w:basedOn w:val="Normal"/>
    <w:rsid w:val="00C3232E"/>
    <w:pPr>
      <w:spacing w:after="120"/>
    </w:pPr>
    <w:rPr>
      <w:sz w:val="16"/>
      <w:szCs w:val="16"/>
    </w:rPr>
  </w:style>
  <w:style w:type="paragraph" w:styleId="ListBullet">
    <w:name w:val="List Bullet"/>
    <w:basedOn w:val="Normal"/>
    <w:autoRedefine/>
    <w:rsid w:val="00C3232E"/>
    <w:pPr>
      <w:widowControl w:val="0"/>
      <w:numPr>
        <w:numId w:val="3"/>
      </w:numPr>
      <w:ind w:hangingChars="200" w:hanging="200"/>
      <w:jc w:val="both"/>
    </w:pPr>
    <w:rPr>
      <w:rFonts w:ascii="Century" w:eastAsia="MS Mincho" w:hAnsi="Century"/>
      <w:kern w:val="2"/>
      <w:sz w:val="21"/>
      <w:szCs w:val="24"/>
      <w:lang w:val="en-US" w:eastAsia="ja-JP"/>
    </w:rPr>
  </w:style>
  <w:style w:type="paragraph" w:customStyle="1" w:styleId="Considrant">
    <w:name w:val="Considérant"/>
    <w:basedOn w:val="Normal"/>
    <w:rsid w:val="00615740"/>
    <w:pPr>
      <w:numPr>
        <w:numId w:val="5"/>
      </w:numPr>
      <w:spacing w:before="120" w:after="120"/>
      <w:jc w:val="both"/>
    </w:pPr>
  </w:style>
  <w:style w:type="paragraph" w:customStyle="1" w:styleId="PointDouble1">
    <w:name w:val="PointDouble 1"/>
    <w:basedOn w:val="Normal"/>
    <w:rsid w:val="00794C27"/>
    <w:pPr>
      <w:tabs>
        <w:tab w:val="left" w:pos="1418"/>
      </w:tabs>
      <w:spacing w:before="120" w:after="120"/>
      <w:ind w:left="1985" w:hanging="1134"/>
      <w:jc w:val="both"/>
    </w:pPr>
  </w:style>
  <w:style w:type="paragraph" w:customStyle="1" w:styleId="Tiret3">
    <w:name w:val="Tiret 3"/>
    <w:basedOn w:val="Normal"/>
    <w:rsid w:val="00794C27"/>
    <w:pPr>
      <w:spacing w:before="120" w:after="120"/>
      <w:ind w:left="2552" w:hanging="567"/>
      <w:jc w:val="both"/>
    </w:pPr>
  </w:style>
  <w:style w:type="paragraph" w:customStyle="1" w:styleId="PointTriple1">
    <w:name w:val="PointTriple 1"/>
    <w:basedOn w:val="Normal"/>
    <w:rsid w:val="00794C27"/>
    <w:pPr>
      <w:tabs>
        <w:tab w:val="left" w:pos="1418"/>
        <w:tab w:val="left" w:pos="1985"/>
      </w:tabs>
      <w:spacing w:before="120" w:after="120"/>
      <w:ind w:left="2552" w:hanging="1701"/>
      <w:jc w:val="both"/>
    </w:pPr>
  </w:style>
  <w:style w:type="paragraph" w:customStyle="1" w:styleId="Tiret4">
    <w:name w:val="Tiret 4"/>
    <w:basedOn w:val="Normal"/>
    <w:rsid w:val="00794C27"/>
    <w:pPr>
      <w:spacing w:before="120" w:after="120"/>
      <w:ind w:left="3119" w:hanging="567"/>
      <w:jc w:val="both"/>
    </w:pPr>
  </w:style>
  <w:style w:type="paragraph" w:customStyle="1" w:styleId="Point1">
    <w:name w:val="Point 1"/>
    <w:basedOn w:val="Normal"/>
    <w:rsid w:val="00946A04"/>
    <w:pPr>
      <w:spacing w:before="120" w:after="120"/>
      <w:ind w:left="1418" w:hanging="567"/>
      <w:jc w:val="both"/>
    </w:pPr>
  </w:style>
  <w:style w:type="paragraph" w:customStyle="1" w:styleId="QuotedText">
    <w:name w:val="Quoted Text"/>
    <w:basedOn w:val="Normal"/>
    <w:rsid w:val="00192AC6"/>
    <w:pPr>
      <w:spacing w:before="120" w:after="120"/>
      <w:ind w:left="1418"/>
      <w:jc w:val="both"/>
    </w:pPr>
  </w:style>
  <w:style w:type="paragraph" w:customStyle="1" w:styleId="Point2">
    <w:name w:val="Point 2"/>
    <w:basedOn w:val="Normal"/>
    <w:rsid w:val="00192AC6"/>
    <w:pPr>
      <w:spacing w:before="120" w:after="120"/>
      <w:ind w:left="1985" w:hanging="567"/>
      <w:jc w:val="both"/>
    </w:pPr>
  </w:style>
  <w:style w:type="paragraph" w:customStyle="1" w:styleId="PointDouble3">
    <w:name w:val="PointDouble 3"/>
    <w:basedOn w:val="Normal"/>
    <w:rsid w:val="00192AC6"/>
    <w:pPr>
      <w:tabs>
        <w:tab w:val="left" w:pos="2552"/>
      </w:tabs>
      <w:spacing w:before="120" w:after="120"/>
      <w:ind w:left="3119" w:hanging="1134"/>
      <w:jc w:val="both"/>
    </w:pPr>
  </w:style>
  <w:style w:type="character" w:customStyle="1" w:styleId="FootnoteTextChar">
    <w:name w:val="Footnote Text Char"/>
    <w:aliases w:val="5_G Char"/>
    <w:basedOn w:val="DefaultParagraphFont"/>
    <w:link w:val="FootnoteText"/>
    <w:locked/>
    <w:rsid w:val="009C43BD"/>
    <w:rPr>
      <w:sz w:val="18"/>
      <w:lang w:val="en-GB" w:eastAsia="en-US" w:bidi="ar-SA"/>
    </w:rPr>
  </w:style>
  <w:style w:type="paragraph" w:customStyle="1" w:styleId="Frontpagetitle">
    <w:name w:val="Front page title"/>
    <w:rsid w:val="00476115"/>
    <w:pPr>
      <w:spacing w:line="264" w:lineRule="auto"/>
      <w:jc w:val="center"/>
    </w:pPr>
    <w:rPr>
      <w:rFonts w:ascii="Arial" w:hAnsi="Arial"/>
      <w:b/>
      <w:sz w:val="24"/>
      <w:lang w:val="en-GB" w:eastAsia="en-US"/>
    </w:rPr>
  </w:style>
  <w:style w:type="paragraph" w:styleId="BlockText">
    <w:name w:val="Block Text"/>
    <w:basedOn w:val="Normal"/>
    <w:rsid w:val="00CA508A"/>
    <w:pPr>
      <w:widowControl w:val="0"/>
      <w:tabs>
        <w:tab w:val="left" w:pos="-130"/>
        <w:tab w:val="left" w:pos="590"/>
        <w:tab w:val="left" w:pos="1134"/>
        <w:tab w:val="left" w:pos="1984"/>
        <w:tab w:val="left" w:pos="3424"/>
        <w:tab w:val="left" w:pos="4144"/>
        <w:tab w:val="left" w:pos="4858"/>
        <w:tab w:val="left" w:pos="5578"/>
        <w:tab w:val="left" w:pos="6293"/>
        <w:tab w:val="left" w:pos="7013"/>
        <w:tab w:val="left" w:pos="7733"/>
        <w:tab w:val="left" w:pos="8447"/>
        <w:tab w:val="left" w:pos="9167"/>
        <w:tab w:val="left" w:pos="9887"/>
      </w:tabs>
      <w:ind w:left="1134" w:right="418" w:hanging="1134"/>
    </w:pPr>
    <w:rPr>
      <w:snapToGrid w:val="0"/>
    </w:rPr>
  </w:style>
  <w:style w:type="paragraph" w:customStyle="1" w:styleId="ManualNumPar1">
    <w:name w:val="Manual NumPar 1"/>
    <w:basedOn w:val="Normal"/>
    <w:next w:val="Text1"/>
    <w:rsid w:val="00890CF2"/>
    <w:pPr>
      <w:spacing w:before="120" w:after="120"/>
      <w:ind w:left="851" w:hanging="851"/>
      <w:jc w:val="both"/>
    </w:pPr>
  </w:style>
  <w:style w:type="paragraph" w:customStyle="1" w:styleId="Point0">
    <w:name w:val="Point 0"/>
    <w:basedOn w:val="Normal"/>
    <w:rsid w:val="00D522BD"/>
    <w:pPr>
      <w:spacing w:before="120" w:after="120"/>
      <w:ind w:left="851" w:hanging="851"/>
      <w:jc w:val="both"/>
    </w:pPr>
  </w:style>
  <w:style w:type="paragraph" w:customStyle="1" w:styleId="Text2">
    <w:name w:val="Text 2"/>
    <w:basedOn w:val="Normal"/>
    <w:rsid w:val="00D522BD"/>
    <w:pPr>
      <w:spacing w:before="120" w:after="120"/>
      <w:ind w:left="851"/>
      <w:jc w:val="both"/>
    </w:pPr>
  </w:style>
  <w:style w:type="paragraph" w:customStyle="1" w:styleId="NumPar1">
    <w:name w:val="NumPar 1"/>
    <w:basedOn w:val="Normal"/>
    <w:next w:val="Text1"/>
    <w:rsid w:val="00D522BD"/>
    <w:pPr>
      <w:tabs>
        <w:tab w:val="num" w:pos="2268"/>
      </w:tabs>
      <w:spacing w:before="120" w:after="120"/>
      <w:ind w:left="2268" w:hanging="170"/>
      <w:jc w:val="both"/>
    </w:pPr>
    <w:rPr>
      <w:szCs w:val="24"/>
      <w:lang w:eastAsia="de-DE"/>
    </w:rPr>
  </w:style>
  <w:style w:type="paragraph" w:customStyle="1" w:styleId="NumPar2">
    <w:name w:val="NumPar 2"/>
    <w:basedOn w:val="Normal"/>
    <w:next w:val="Text2"/>
    <w:rsid w:val="00D522BD"/>
    <w:pPr>
      <w:numPr>
        <w:ilvl w:val="1"/>
        <w:numId w:val="10"/>
      </w:numPr>
      <w:spacing w:before="120" w:after="120"/>
      <w:jc w:val="both"/>
    </w:pPr>
    <w:rPr>
      <w:szCs w:val="24"/>
      <w:lang w:eastAsia="de-DE"/>
    </w:rPr>
  </w:style>
  <w:style w:type="paragraph" w:customStyle="1" w:styleId="NumPar3">
    <w:name w:val="NumPar 3"/>
    <w:basedOn w:val="Normal"/>
    <w:next w:val="Normal"/>
    <w:rsid w:val="00D522BD"/>
    <w:pPr>
      <w:numPr>
        <w:numId w:val="11"/>
      </w:numPr>
      <w:spacing w:before="120" w:after="120"/>
      <w:jc w:val="both"/>
    </w:pPr>
    <w:rPr>
      <w:szCs w:val="24"/>
      <w:lang w:eastAsia="de-DE"/>
    </w:rPr>
  </w:style>
  <w:style w:type="paragraph" w:customStyle="1" w:styleId="NumPar4">
    <w:name w:val="NumPar 4"/>
    <w:basedOn w:val="Normal"/>
    <w:next w:val="Normal"/>
    <w:rsid w:val="00D522BD"/>
    <w:pPr>
      <w:numPr>
        <w:ilvl w:val="1"/>
        <w:numId w:val="11"/>
      </w:numPr>
      <w:spacing w:before="120" w:after="120"/>
      <w:jc w:val="both"/>
    </w:pPr>
    <w:rPr>
      <w:szCs w:val="24"/>
      <w:lang w:eastAsia="de-DE"/>
    </w:rPr>
  </w:style>
  <w:style w:type="paragraph" w:customStyle="1" w:styleId="ManualNumPar4">
    <w:name w:val="Manual NumPar 4"/>
    <w:basedOn w:val="Normal"/>
    <w:next w:val="Normal"/>
    <w:rsid w:val="00D522BD"/>
    <w:pPr>
      <w:numPr>
        <w:ilvl w:val="2"/>
        <w:numId w:val="11"/>
      </w:numPr>
      <w:tabs>
        <w:tab w:val="clear" w:pos="850"/>
      </w:tabs>
      <w:spacing w:before="120" w:after="120"/>
      <w:jc w:val="both"/>
    </w:pPr>
    <w:rPr>
      <w:szCs w:val="24"/>
      <w:lang w:eastAsia="de-DE"/>
    </w:rPr>
  </w:style>
  <w:style w:type="paragraph" w:customStyle="1" w:styleId="ManualHeading2">
    <w:name w:val="Manual Heading 2"/>
    <w:basedOn w:val="Normal"/>
    <w:next w:val="Text2"/>
    <w:rsid w:val="00D522BD"/>
    <w:pPr>
      <w:keepNext/>
      <w:numPr>
        <w:ilvl w:val="3"/>
        <w:numId w:val="11"/>
      </w:numPr>
      <w:tabs>
        <w:tab w:val="left" w:pos="850"/>
      </w:tabs>
      <w:spacing w:before="120" w:after="120"/>
      <w:jc w:val="both"/>
      <w:outlineLvl w:val="1"/>
    </w:pPr>
    <w:rPr>
      <w:b/>
      <w:szCs w:val="24"/>
      <w:lang w:eastAsia="de-DE"/>
    </w:rPr>
  </w:style>
  <w:style w:type="character" w:customStyle="1" w:styleId="Bullet1GChar">
    <w:name w:val="_Bullet 1_G Char"/>
    <w:basedOn w:val="DefaultParagraphFont"/>
    <w:link w:val="Bullet1G"/>
    <w:rsid w:val="00B454C5"/>
    <w:rPr>
      <w:sz w:val="24"/>
      <w:lang w:val="en-GB" w:eastAsia="en-US" w:bidi="ar-SA"/>
    </w:rPr>
  </w:style>
  <w:style w:type="character" w:customStyle="1" w:styleId="HeaderChar">
    <w:name w:val="Header Char"/>
    <w:aliases w:val="6_G Char"/>
    <w:basedOn w:val="DefaultParagraphFont"/>
    <w:link w:val="Header"/>
    <w:uiPriority w:val="99"/>
    <w:locked/>
    <w:rsid w:val="002F33EA"/>
    <w:rPr>
      <w:b/>
      <w:sz w:val="18"/>
      <w:lang w:val="en-GB" w:eastAsia="en-US" w:bidi="ar-SA"/>
    </w:rPr>
  </w:style>
  <w:style w:type="paragraph" w:customStyle="1" w:styleId="WW-BodyText2">
    <w:name w:val="WW-Body Text 2"/>
    <w:basedOn w:val="Normal"/>
    <w:rsid w:val="002F33EA"/>
    <w:pPr>
      <w:suppressAutoHyphens/>
      <w:spacing w:line="480" w:lineRule="auto"/>
    </w:pPr>
    <w:rPr>
      <w:rFonts w:ascii="Arial" w:hAnsi="Arial"/>
      <w:color w:val="FF0000"/>
      <w:lang w:val="en-AU" w:eastAsia="de-DE"/>
    </w:rPr>
  </w:style>
  <w:style w:type="paragraph" w:styleId="BodyTextIndent">
    <w:name w:val="Body Text Indent"/>
    <w:basedOn w:val="Normal"/>
    <w:rsid w:val="002F33EA"/>
    <w:pPr>
      <w:spacing w:after="120"/>
      <w:ind w:left="283"/>
    </w:pPr>
  </w:style>
  <w:style w:type="paragraph" w:customStyle="1" w:styleId="Tiret1">
    <w:name w:val="Tiret 1"/>
    <w:basedOn w:val="Point1"/>
    <w:rsid w:val="002F33EA"/>
    <w:pPr>
      <w:ind w:left="0" w:firstLine="0"/>
    </w:pPr>
    <w:rPr>
      <w:szCs w:val="24"/>
      <w:lang w:eastAsia="de-DE"/>
    </w:rPr>
  </w:style>
  <w:style w:type="paragraph" w:styleId="ListNumber">
    <w:name w:val="List Number"/>
    <w:basedOn w:val="Normal"/>
    <w:rsid w:val="002F33EA"/>
    <w:pPr>
      <w:numPr>
        <w:numId w:val="12"/>
      </w:numPr>
      <w:spacing w:after="240"/>
      <w:jc w:val="both"/>
    </w:pPr>
  </w:style>
  <w:style w:type="paragraph" w:customStyle="1" w:styleId="ListNumberLevel2">
    <w:name w:val="List Number (Level 2)"/>
    <w:basedOn w:val="Normal"/>
    <w:rsid w:val="002F33EA"/>
    <w:pPr>
      <w:numPr>
        <w:ilvl w:val="1"/>
        <w:numId w:val="12"/>
      </w:numPr>
      <w:spacing w:after="240"/>
      <w:jc w:val="both"/>
    </w:pPr>
  </w:style>
  <w:style w:type="paragraph" w:customStyle="1" w:styleId="ListNumberLevel3">
    <w:name w:val="List Number (Level 3)"/>
    <w:basedOn w:val="Normal"/>
    <w:rsid w:val="002F33EA"/>
    <w:pPr>
      <w:numPr>
        <w:ilvl w:val="2"/>
        <w:numId w:val="12"/>
      </w:numPr>
      <w:spacing w:after="240"/>
      <w:jc w:val="both"/>
    </w:pPr>
  </w:style>
  <w:style w:type="paragraph" w:customStyle="1" w:styleId="ListNumberLevel4">
    <w:name w:val="List Number (Level 4)"/>
    <w:basedOn w:val="Normal"/>
    <w:rsid w:val="002F33EA"/>
    <w:pPr>
      <w:numPr>
        <w:ilvl w:val="3"/>
        <w:numId w:val="12"/>
      </w:numPr>
      <w:spacing w:after="240"/>
      <w:jc w:val="both"/>
    </w:pPr>
  </w:style>
  <w:style w:type="paragraph" w:customStyle="1" w:styleId="ManualHeading1">
    <w:name w:val="Manual Heading 1"/>
    <w:basedOn w:val="Heading1"/>
    <w:next w:val="Text1"/>
    <w:rsid w:val="002F33EA"/>
    <w:pPr>
      <w:keepNext/>
      <w:tabs>
        <w:tab w:val="num" w:pos="851"/>
      </w:tabs>
      <w:spacing w:before="360" w:after="120"/>
      <w:ind w:left="851" w:hanging="851"/>
      <w:jc w:val="both"/>
    </w:pPr>
    <w:rPr>
      <w:b/>
      <w:smallCaps/>
      <w:sz w:val="24"/>
    </w:rPr>
  </w:style>
  <w:style w:type="character" w:customStyle="1" w:styleId="Heading1Char">
    <w:name w:val="Heading 1 Char"/>
    <w:aliases w:val="Table_G Char,h1 Char"/>
    <w:basedOn w:val="SingleTxtGChar"/>
    <w:link w:val="Heading1"/>
    <w:rsid w:val="002F33EA"/>
    <w:rPr>
      <w:lang w:val="en-GB" w:eastAsia="en-US" w:bidi="ar-SA"/>
    </w:rPr>
  </w:style>
  <w:style w:type="paragraph" w:customStyle="1" w:styleId="ManualNumPar2">
    <w:name w:val="Manual NumPar 2"/>
    <w:basedOn w:val="Normal"/>
    <w:next w:val="Text2"/>
    <w:rsid w:val="00BE0FC3"/>
    <w:pPr>
      <w:spacing w:before="120" w:after="120"/>
      <w:ind w:left="851" w:hanging="851"/>
      <w:jc w:val="both"/>
    </w:pPr>
  </w:style>
  <w:style w:type="paragraph" w:customStyle="1" w:styleId="Annexetitreacte">
    <w:name w:val="Annexe titre (acte)"/>
    <w:basedOn w:val="Normal"/>
    <w:next w:val="Normal"/>
    <w:rsid w:val="00BE0FC3"/>
    <w:pPr>
      <w:spacing w:before="120" w:after="120"/>
      <w:jc w:val="center"/>
    </w:pPr>
    <w:rPr>
      <w:b/>
      <w:szCs w:val="24"/>
      <w:u w:val="single"/>
      <w:lang w:eastAsia="de-DE"/>
    </w:rPr>
  </w:style>
  <w:style w:type="paragraph" w:styleId="List5">
    <w:name w:val="List 5"/>
    <w:basedOn w:val="Normal"/>
    <w:rsid w:val="00BE0FC3"/>
    <w:pPr>
      <w:overflowPunct w:val="0"/>
      <w:autoSpaceDE w:val="0"/>
      <w:autoSpaceDN w:val="0"/>
      <w:adjustRightInd w:val="0"/>
      <w:ind w:left="1415" w:hanging="283"/>
      <w:textAlignment w:val="baseline"/>
    </w:pPr>
    <w:rPr>
      <w:sz w:val="20"/>
      <w:lang w:val="ru-RU" w:eastAsia="ru-RU"/>
    </w:rPr>
  </w:style>
  <w:style w:type="paragraph" w:customStyle="1" w:styleId="PointDouble0">
    <w:name w:val="PointDouble 0"/>
    <w:basedOn w:val="Normal"/>
    <w:rsid w:val="00BE0FC3"/>
    <w:pPr>
      <w:tabs>
        <w:tab w:val="left" w:pos="850"/>
      </w:tabs>
      <w:spacing w:before="120" w:after="120"/>
      <w:ind w:left="1417" w:hanging="1417"/>
      <w:jc w:val="both"/>
    </w:pPr>
    <w:rPr>
      <w:szCs w:val="24"/>
      <w:lang w:eastAsia="de-DE"/>
    </w:rPr>
  </w:style>
  <w:style w:type="paragraph" w:customStyle="1" w:styleId="ListDash">
    <w:name w:val="List Dash"/>
    <w:basedOn w:val="Normal"/>
    <w:rsid w:val="00BE0FC3"/>
    <w:pPr>
      <w:tabs>
        <w:tab w:val="num" w:pos="850"/>
      </w:tabs>
      <w:spacing w:before="120" w:after="120"/>
      <w:ind w:left="850" w:hanging="850"/>
      <w:jc w:val="both"/>
    </w:pPr>
    <w:rPr>
      <w:szCs w:val="24"/>
      <w:lang w:eastAsia="de-DE"/>
    </w:rPr>
  </w:style>
  <w:style w:type="paragraph" w:customStyle="1" w:styleId="Styl3">
    <w:name w:val="Styl3"/>
    <w:basedOn w:val="Normal"/>
    <w:rsid w:val="00BE0FC3"/>
    <w:pPr>
      <w:widowControl w:val="0"/>
      <w:numPr>
        <w:numId w:val="13"/>
      </w:numPr>
      <w:tabs>
        <w:tab w:val="clear" w:pos="283"/>
        <w:tab w:val="left" w:pos="851"/>
        <w:tab w:val="left" w:pos="1418"/>
        <w:tab w:val="left" w:pos="2268"/>
        <w:tab w:val="left" w:pos="2835"/>
        <w:tab w:val="left" w:pos="3119"/>
      </w:tabs>
      <w:overflowPunct w:val="0"/>
      <w:autoSpaceDE w:val="0"/>
      <w:autoSpaceDN w:val="0"/>
      <w:adjustRightInd w:val="0"/>
      <w:spacing w:before="60" w:after="60" w:line="280" w:lineRule="atLeast"/>
      <w:ind w:left="1418" w:hanging="567"/>
      <w:jc w:val="both"/>
      <w:textAlignment w:val="baseline"/>
    </w:pPr>
    <w:rPr>
      <w:rFonts w:ascii="Arial" w:hAnsi="Arial"/>
      <w:sz w:val="22"/>
      <w:lang w:val="cs-CZ" w:eastAsia="cs-CZ"/>
    </w:rPr>
  </w:style>
  <w:style w:type="paragraph" w:customStyle="1" w:styleId="Text3">
    <w:name w:val="Text 3"/>
    <w:basedOn w:val="Normal"/>
    <w:rsid w:val="00BE0FC3"/>
    <w:pPr>
      <w:spacing w:before="120" w:after="120"/>
      <w:ind w:left="850"/>
      <w:jc w:val="both"/>
    </w:pPr>
    <w:rPr>
      <w:szCs w:val="24"/>
      <w:lang w:eastAsia="de-DE"/>
    </w:rPr>
  </w:style>
  <w:style w:type="character" w:styleId="Strong">
    <w:name w:val="Strong"/>
    <w:basedOn w:val="DefaultParagraphFont"/>
    <w:qFormat/>
    <w:rsid w:val="00A54226"/>
    <w:rPr>
      <w:b/>
      <w:bCs/>
    </w:rPr>
  </w:style>
  <w:style w:type="paragraph" w:customStyle="1" w:styleId="Rom1">
    <w:name w:val="Rom1"/>
    <w:basedOn w:val="Normal"/>
    <w:rsid w:val="00A54226"/>
    <w:pPr>
      <w:numPr>
        <w:numId w:val="14"/>
      </w:numPr>
      <w:spacing w:after="240"/>
      <w:ind w:left="1441" w:hanging="590"/>
    </w:pPr>
  </w:style>
  <w:style w:type="paragraph" w:customStyle="1" w:styleId="Rom2">
    <w:name w:val="Rom2"/>
    <w:basedOn w:val="Normal"/>
    <w:rsid w:val="00A54226"/>
    <w:pPr>
      <w:numPr>
        <w:numId w:val="15"/>
      </w:numPr>
      <w:spacing w:after="240"/>
    </w:pPr>
  </w:style>
  <w:style w:type="paragraph" w:customStyle="1" w:styleId="ParaNo">
    <w:name w:val="ParaNo."/>
    <w:basedOn w:val="Normal"/>
    <w:rsid w:val="00A54226"/>
    <w:pPr>
      <w:numPr>
        <w:numId w:val="16"/>
      </w:numPr>
      <w:tabs>
        <w:tab w:val="clear" w:pos="360"/>
        <w:tab w:val="left" w:pos="737"/>
      </w:tabs>
      <w:spacing w:after="240"/>
    </w:pPr>
    <w:rPr>
      <w:lang w:val="fr-CH"/>
    </w:rPr>
  </w:style>
  <w:style w:type="paragraph" w:styleId="TOC1">
    <w:name w:val="toc 1"/>
    <w:next w:val="Normal"/>
    <w:semiHidden/>
    <w:rsid w:val="00A54226"/>
    <w:pPr>
      <w:spacing w:after="60"/>
    </w:pPr>
    <w:rPr>
      <w:rFonts w:ascii="Arial" w:hAnsi="Arial"/>
      <w:b/>
      <w:bCs/>
      <w:noProof/>
      <w:sz w:val="22"/>
      <w:lang w:val="en-GB" w:eastAsia="en-US"/>
    </w:rPr>
  </w:style>
  <w:style w:type="paragraph" w:styleId="TOC2">
    <w:name w:val="toc 2"/>
    <w:basedOn w:val="TOC1"/>
    <w:next w:val="Normal"/>
    <w:semiHidden/>
    <w:rsid w:val="00A54226"/>
    <w:pPr>
      <w:tabs>
        <w:tab w:val="left" w:pos="851"/>
        <w:tab w:val="right" w:leader="dot" w:pos="8551"/>
      </w:tabs>
      <w:ind w:left="567"/>
    </w:pPr>
    <w:rPr>
      <w:b w:val="0"/>
      <w:bCs w:val="0"/>
    </w:rPr>
  </w:style>
  <w:style w:type="paragraph" w:styleId="TOC3">
    <w:name w:val="toc 3"/>
    <w:basedOn w:val="TOC2"/>
    <w:next w:val="Normal"/>
    <w:semiHidden/>
    <w:rsid w:val="00A54226"/>
    <w:pPr>
      <w:ind w:left="1134"/>
    </w:pPr>
  </w:style>
  <w:style w:type="paragraph" w:customStyle="1" w:styleId="TableHeading">
    <w:name w:val="Table Heading"/>
    <w:basedOn w:val="Normal"/>
    <w:rsid w:val="00A54226"/>
    <w:pPr>
      <w:tabs>
        <w:tab w:val="left" w:pos="1134"/>
      </w:tabs>
      <w:spacing w:before="40" w:after="20"/>
      <w:ind w:left="1134"/>
    </w:pPr>
    <w:rPr>
      <w:rFonts w:cs="Arial"/>
      <w:b/>
      <w:bCs/>
      <w:szCs w:val="32"/>
    </w:rPr>
  </w:style>
  <w:style w:type="paragraph" w:customStyle="1" w:styleId="Tabletext">
    <w:name w:val="Table text"/>
    <w:basedOn w:val="Normal"/>
    <w:rsid w:val="00A54226"/>
    <w:pPr>
      <w:tabs>
        <w:tab w:val="left" w:pos="1134"/>
      </w:tabs>
      <w:spacing w:before="40" w:after="20"/>
      <w:ind w:left="1134"/>
    </w:pPr>
    <w:rPr>
      <w:rFonts w:cs="Arial"/>
      <w:bCs/>
      <w:szCs w:val="32"/>
    </w:rPr>
  </w:style>
  <w:style w:type="paragraph" w:styleId="Title">
    <w:name w:val="Title"/>
    <w:basedOn w:val="Normal"/>
    <w:next w:val="Heading1"/>
    <w:link w:val="TitleChar"/>
    <w:qFormat/>
    <w:rsid w:val="00A54226"/>
    <w:pPr>
      <w:tabs>
        <w:tab w:val="left" w:pos="1134"/>
      </w:tabs>
      <w:spacing w:after="240"/>
      <w:ind w:left="1134"/>
      <w:jc w:val="center"/>
    </w:pPr>
    <w:rPr>
      <w:rFonts w:cs="Arial"/>
      <w:b/>
      <w:sz w:val="26"/>
      <w:szCs w:val="32"/>
    </w:rPr>
  </w:style>
  <w:style w:type="paragraph" w:customStyle="1" w:styleId="Title2">
    <w:name w:val="Title 2"/>
    <w:basedOn w:val="Title"/>
    <w:link w:val="Title2Char"/>
    <w:qFormat/>
    <w:rsid w:val="00A54226"/>
  </w:style>
  <w:style w:type="paragraph" w:customStyle="1" w:styleId="Frontpage">
    <w:name w:val="Front page"/>
    <w:rsid w:val="00A54226"/>
    <w:rPr>
      <w:rFonts w:ascii="Arial" w:hAnsi="Arial"/>
      <w:b/>
      <w:sz w:val="22"/>
      <w:lang w:val="en-GB" w:eastAsia="en-US"/>
    </w:rPr>
  </w:style>
  <w:style w:type="paragraph" w:customStyle="1" w:styleId="Frontpagelarger">
    <w:name w:val="Front page larger"/>
    <w:basedOn w:val="Frontpage"/>
    <w:rsid w:val="00A54226"/>
    <w:rPr>
      <w:sz w:val="24"/>
    </w:rPr>
  </w:style>
  <w:style w:type="paragraph" w:customStyle="1" w:styleId="Frontpagetext">
    <w:name w:val="Front page text"/>
    <w:basedOn w:val="Frontpage"/>
    <w:rsid w:val="00A54226"/>
    <w:pPr>
      <w:spacing w:line="264" w:lineRule="auto"/>
    </w:pPr>
    <w:rPr>
      <w:b w:val="0"/>
    </w:rPr>
  </w:style>
  <w:style w:type="paragraph" w:styleId="Caption">
    <w:name w:val="caption"/>
    <w:basedOn w:val="Normal"/>
    <w:next w:val="Normal"/>
    <w:qFormat/>
    <w:rsid w:val="00A54226"/>
    <w:pPr>
      <w:pBdr>
        <w:top w:val="single" w:sz="6" w:space="0" w:color="FFFFFF"/>
        <w:left w:val="single" w:sz="6" w:space="0" w:color="FFFFFF"/>
        <w:bottom w:val="single" w:sz="6" w:space="0" w:color="FFFFFF"/>
        <w:right w:val="single" w:sz="6" w:space="0" w:color="FFFFFF"/>
      </w:pBdr>
      <w:tabs>
        <w:tab w:val="left" w:pos="0"/>
        <w:tab w:val="left" w:pos="1134"/>
        <w:tab w:val="left" w:pos="1417"/>
        <w:tab w:val="left" w:pos="2097"/>
        <w:tab w:val="left" w:pos="3062"/>
        <w:tab w:val="left" w:pos="5014"/>
        <w:tab w:val="left" w:pos="5952"/>
        <w:tab w:val="left" w:pos="6632"/>
        <w:tab w:val="left" w:pos="7174"/>
        <w:tab w:val="left" w:pos="7894"/>
        <w:tab w:val="left" w:pos="8614"/>
        <w:tab w:val="left" w:pos="9334"/>
      </w:tabs>
      <w:ind w:left="1134"/>
    </w:pPr>
    <w:rPr>
      <w:rFonts w:cs="Tahoma"/>
      <w:bCs/>
      <w:u w:val="single"/>
    </w:rPr>
  </w:style>
  <w:style w:type="paragraph" w:customStyle="1" w:styleId="HeaderA1">
    <w:name w:val="Header A1"/>
    <w:next w:val="Normal"/>
    <w:rsid w:val="00A54226"/>
    <w:pPr>
      <w:keepNext/>
      <w:tabs>
        <w:tab w:val="num" w:pos="1701"/>
      </w:tabs>
      <w:spacing w:before="300" w:after="220"/>
      <w:ind w:left="1701" w:hanging="170"/>
      <w:outlineLvl w:val="0"/>
    </w:pPr>
    <w:rPr>
      <w:sz w:val="24"/>
      <w:lang w:val="en-GB" w:eastAsia="en-US"/>
    </w:rPr>
  </w:style>
  <w:style w:type="paragraph" w:customStyle="1" w:styleId="Appendix">
    <w:name w:val="Appendix"/>
    <w:rsid w:val="00A54226"/>
    <w:pPr>
      <w:pageBreakBefore/>
      <w:jc w:val="center"/>
      <w:outlineLvl w:val="0"/>
    </w:pPr>
    <w:rPr>
      <w:rFonts w:ascii="Courier New" w:hAnsi="Courier New"/>
      <w:b/>
      <w:sz w:val="24"/>
      <w:lang w:val="en-GB" w:eastAsia="en-US"/>
    </w:rPr>
  </w:style>
  <w:style w:type="paragraph" w:customStyle="1" w:styleId="HeaderA2">
    <w:name w:val="Header A2"/>
    <w:basedOn w:val="HeaderA1"/>
    <w:rsid w:val="00A54226"/>
    <w:pPr>
      <w:tabs>
        <w:tab w:val="clear" w:pos="1701"/>
        <w:tab w:val="num" w:pos="1134"/>
      </w:tabs>
      <w:ind w:left="1134" w:hanging="1134"/>
    </w:pPr>
  </w:style>
  <w:style w:type="paragraph" w:customStyle="1" w:styleId="HeaderA3">
    <w:name w:val="Header A3"/>
    <w:basedOn w:val="HeaderA2"/>
    <w:next w:val="Normal"/>
    <w:rsid w:val="00A54226"/>
    <w:pPr>
      <w:keepNext w:val="0"/>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A54226"/>
    <w:pPr>
      <w:tabs>
        <w:tab w:val="clear" w:pos="1134"/>
        <w:tab w:val="num" w:pos="2880"/>
      </w:tabs>
      <w:ind w:left="2880" w:hanging="360"/>
    </w:pPr>
  </w:style>
  <w:style w:type="paragraph" w:customStyle="1" w:styleId="HeaderA5">
    <w:name w:val="Header A5"/>
    <w:basedOn w:val="HeaderA4"/>
    <w:rsid w:val="00A54226"/>
    <w:pPr>
      <w:numPr>
        <w:ilvl w:val="4"/>
        <w:numId w:val="1"/>
      </w:numPr>
    </w:pPr>
  </w:style>
  <w:style w:type="character" w:customStyle="1" w:styleId="hilite1">
    <w:name w:val="hilite1"/>
    <w:basedOn w:val="DefaultParagraphFont"/>
    <w:rsid w:val="00A54226"/>
    <w:rPr>
      <w:b/>
      <w:bCs/>
      <w:color w:val="CC0000"/>
    </w:rPr>
  </w:style>
  <w:style w:type="paragraph" w:customStyle="1" w:styleId="Footer1">
    <w:name w:val="Footer1"/>
    <w:rsid w:val="00A54226"/>
    <w:pPr>
      <w:numPr>
        <w:numId w:val="8"/>
      </w:numPr>
      <w:tabs>
        <w:tab w:val="center" w:pos="4680"/>
        <w:tab w:val="right" w:pos="9000"/>
        <w:tab w:val="left" w:pos="9360"/>
      </w:tabs>
      <w:suppressAutoHyphens/>
    </w:pPr>
    <w:rPr>
      <w:rFonts w:ascii="Book Antiqua" w:hAnsi="Book Antiqua"/>
      <w:lang w:val="en-US" w:eastAsia="en-US"/>
    </w:rPr>
  </w:style>
  <w:style w:type="paragraph" w:styleId="ListNumber2">
    <w:name w:val="List Number 2"/>
    <w:basedOn w:val="Normal"/>
    <w:rsid w:val="00A54226"/>
    <w:pPr>
      <w:numPr>
        <w:numId w:val="17"/>
      </w:numPr>
      <w:tabs>
        <w:tab w:val="num" w:pos="2268"/>
      </w:tabs>
      <w:autoSpaceDE w:val="0"/>
      <w:autoSpaceDN w:val="0"/>
      <w:ind w:left="2268" w:hanging="170"/>
    </w:pPr>
    <w:rPr>
      <w:rFonts w:eastAsia="MS Mincho"/>
      <w:sz w:val="20"/>
      <w:lang w:val="fr-FR"/>
    </w:rPr>
  </w:style>
  <w:style w:type="paragraph" w:styleId="ListNumber3">
    <w:name w:val="List Number 3"/>
    <w:basedOn w:val="Normal"/>
    <w:rsid w:val="00A54226"/>
    <w:pPr>
      <w:tabs>
        <w:tab w:val="num" w:pos="2268"/>
      </w:tabs>
      <w:autoSpaceDE w:val="0"/>
      <w:autoSpaceDN w:val="0"/>
      <w:ind w:left="2268" w:hanging="170"/>
    </w:pPr>
    <w:rPr>
      <w:rFonts w:eastAsia="MS Mincho"/>
      <w:sz w:val="20"/>
      <w:lang w:val="fr-FR"/>
    </w:rPr>
  </w:style>
  <w:style w:type="paragraph" w:styleId="ListNumber4">
    <w:name w:val="List Number 4"/>
    <w:basedOn w:val="Normal"/>
    <w:rsid w:val="00A54226"/>
    <w:pPr>
      <w:numPr>
        <w:numId w:val="4"/>
      </w:numPr>
      <w:tabs>
        <w:tab w:val="num" w:pos="1209"/>
      </w:tabs>
      <w:autoSpaceDE w:val="0"/>
      <w:autoSpaceDN w:val="0"/>
      <w:ind w:left="1209"/>
    </w:pPr>
    <w:rPr>
      <w:rFonts w:eastAsia="MS Mincho"/>
      <w:sz w:val="20"/>
      <w:lang w:val="fr-FR"/>
    </w:rPr>
  </w:style>
  <w:style w:type="paragraph" w:styleId="ListNumber5">
    <w:name w:val="List Number 5"/>
    <w:basedOn w:val="Normal"/>
    <w:rsid w:val="00A54226"/>
    <w:pPr>
      <w:tabs>
        <w:tab w:val="num" w:pos="1492"/>
      </w:tabs>
      <w:autoSpaceDE w:val="0"/>
      <w:autoSpaceDN w:val="0"/>
      <w:ind w:left="1492" w:hanging="283"/>
    </w:pPr>
    <w:rPr>
      <w:rFonts w:eastAsia="MS Mincho"/>
      <w:sz w:val="20"/>
      <w:lang w:val="fr-FR"/>
    </w:rPr>
  </w:style>
  <w:style w:type="paragraph" w:styleId="ListBullet2">
    <w:name w:val="List Bullet 2"/>
    <w:basedOn w:val="Normal"/>
    <w:autoRedefine/>
    <w:rsid w:val="00A54226"/>
    <w:pPr>
      <w:numPr>
        <w:numId w:val="6"/>
      </w:numPr>
      <w:tabs>
        <w:tab w:val="num" w:pos="643"/>
      </w:tabs>
      <w:autoSpaceDE w:val="0"/>
      <w:autoSpaceDN w:val="0"/>
      <w:ind w:left="643"/>
    </w:pPr>
    <w:rPr>
      <w:rFonts w:eastAsia="MS Mincho"/>
      <w:sz w:val="20"/>
      <w:lang w:val="fr-FR"/>
    </w:rPr>
  </w:style>
  <w:style w:type="paragraph" w:styleId="ListBullet3">
    <w:name w:val="List Bullet 3"/>
    <w:basedOn w:val="Normal"/>
    <w:autoRedefine/>
    <w:rsid w:val="00A54226"/>
    <w:pPr>
      <w:tabs>
        <w:tab w:val="num" w:pos="926"/>
      </w:tabs>
      <w:autoSpaceDE w:val="0"/>
      <w:autoSpaceDN w:val="0"/>
      <w:ind w:left="926" w:hanging="360"/>
    </w:pPr>
    <w:rPr>
      <w:rFonts w:eastAsia="MS Mincho"/>
      <w:sz w:val="20"/>
      <w:lang w:val="fr-FR"/>
    </w:rPr>
  </w:style>
  <w:style w:type="paragraph" w:styleId="ListBullet4">
    <w:name w:val="List Bullet 4"/>
    <w:basedOn w:val="Normal"/>
    <w:autoRedefine/>
    <w:rsid w:val="00A54226"/>
    <w:pPr>
      <w:numPr>
        <w:numId w:val="7"/>
      </w:numPr>
      <w:tabs>
        <w:tab w:val="num" w:pos="1209"/>
      </w:tabs>
      <w:autoSpaceDE w:val="0"/>
      <w:autoSpaceDN w:val="0"/>
      <w:ind w:left="1209"/>
    </w:pPr>
    <w:rPr>
      <w:rFonts w:eastAsia="MS Mincho"/>
      <w:sz w:val="20"/>
      <w:lang w:val="fr-FR"/>
    </w:rPr>
  </w:style>
  <w:style w:type="paragraph" w:styleId="ListBullet5">
    <w:name w:val="List Bullet 5"/>
    <w:basedOn w:val="Normal"/>
    <w:autoRedefine/>
    <w:rsid w:val="00A54226"/>
    <w:pPr>
      <w:tabs>
        <w:tab w:val="num" w:pos="1492"/>
        <w:tab w:val="num" w:pos="2268"/>
      </w:tabs>
      <w:autoSpaceDE w:val="0"/>
      <w:autoSpaceDN w:val="0"/>
      <w:ind w:left="1492" w:hanging="360"/>
    </w:pPr>
    <w:rPr>
      <w:rFonts w:eastAsia="MS Mincho"/>
      <w:sz w:val="20"/>
      <w:lang w:val="fr-FR"/>
    </w:rPr>
  </w:style>
  <w:style w:type="paragraph" w:customStyle="1" w:styleId="Instruction">
    <w:name w:val="Instruction"/>
    <w:basedOn w:val="Normal"/>
    <w:rsid w:val="00A54226"/>
    <w:pPr>
      <w:jc w:val="both"/>
    </w:pPr>
    <w:rPr>
      <w:rFonts w:ascii="Arial" w:hAnsi="Arial"/>
      <w:b/>
    </w:rPr>
  </w:style>
  <w:style w:type="paragraph" w:styleId="List">
    <w:name w:val="List"/>
    <w:basedOn w:val="Normal"/>
    <w:rsid w:val="00A54226"/>
    <w:pPr>
      <w:ind w:left="283" w:hanging="283"/>
    </w:pPr>
    <w:rPr>
      <w:szCs w:val="24"/>
      <w:lang w:eastAsia="de-DE"/>
    </w:rPr>
  </w:style>
  <w:style w:type="paragraph" w:customStyle="1" w:styleId="Body">
    <w:name w:val="Body"/>
    <w:basedOn w:val="Normal"/>
    <w:rsid w:val="00A54226"/>
    <w:pPr>
      <w:spacing w:line="260" w:lineRule="atLeast"/>
    </w:pPr>
    <w:rPr>
      <w:rFonts w:eastAsia="MS Mincho"/>
      <w:sz w:val="21"/>
      <w:lang w:val="nl-NL" w:eastAsia="ja-JP"/>
    </w:rPr>
  </w:style>
  <w:style w:type="paragraph" w:styleId="DocumentMap">
    <w:name w:val="Document Map"/>
    <w:basedOn w:val="Normal"/>
    <w:semiHidden/>
    <w:rsid w:val="00A54226"/>
    <w:pPr>
      <w:shd w:val="clear" w:color="auto" w:fill="000080"/>
    </w:pPr>
    <w:rPr>
      <w:rFonts w:ascii="Tahoma" w:hAnsi="Tahoma"/>
      <w:lang w:val="fr-FR"/>
    </w:rPr>
  </w:style>
  <w:style w:type="paragraph" w:customStyle="1" w:styleId="ListNumber1Level2">
    <w:name w:val="List Number 1 (Level 2)"/>
    <w:basedOn w:val="Normal"/>
    <w:rsid w:val="00A54226"/>
    <w:pPr>
      <w:numPr>
        <w:numId w:val="18"/>
      </w:numPr>
      <w:tabs>
        <w:tab w:val="clear" w:pos="1417"/>
        <w:tab w:val="num" w:pos="2268"/>
      </w:tabs>
      <w:spacing w:before="120" w:after="120"/>
      <w:ind w:left="2268" w:hanging="708"/>
      <w:jc w:val="both"/>
    </w:pPr>
    <w:rPr>
      <w:szCs w:val="24"/>
      <w:lang w:eastAsia="de-DE"/>
    </w:rPr>
  </w:style>
  <w:style w:type="paragraph" w:customStyle="1" w:styleId="ListNumber1Level4">
    <w:name w:val="List Number 1 (Level 4)"/>
    <w:basedOn w:val="Normal"/>
    <w:rsid w:val="00A54226"/>
    <w:pPr>
      <w:numPr>
        <w:numId w:val="36"/>
      </w:numPr>
      <w:tabs>
        <w:tab w:val="num" w:pos="3686"/>
      </w:tabs>
      <w:spacing w:before="120" w:after="120"/>
      <w:ind w:left="3686"/>
      <w:jc w:val="both"/>
    </w:pPr>
    <w:rPr>
      <w:szCs w:val="24"/>
      <w:lang w:eastAsia="de-DE"/>
    </w:rPr>
  </w:style>
  <w:style w:type="paragraph" w:customStyle="1" w:styleId="HeaderLandscape">
    <w:name w:val="HeaderLandscape"/>
    <w:basedOn w:val="Normal"/>
    <w:rsid w:val="00A54226"/>
    <w:pPr>
      <w:numPr>
        <w:ilvl w:val="1"/>
        <w:numId w:val="36"/>
      </w:numPr>
      <w:tabs>
        <w:tab w:val="right" w:pos="14003"/>
      </w:tabs>
      <w:spacing w:before="120" w:after="120"/>
      <w:jc w:val="both"/>
    </w:pPr>
    <w:rPr>
      <w:szCs w:val="24"/>
      <w:lang w:eastAsia="de-DE"/>
    </w:rPr>
  </w:style>
  <w:style w:type="paragraph" w:customStyle="1" w:styleId="FooterLandscape">
    <w:name w:val="FooterLandscape"/>
    <w:basedOn w:val="Normal"/>
    <w:rsid w:val="00A54226"/>
    <w:pPr>
      <w:numPr>
        <w:ilvl w:val="2"/>
        <w:numId w:val="36"/>
      </w:numPr>
      <w:tabs>
        <w:tab w:val="center" w:pos="7285"/>
        <w:tab w:val="center" w:pos="10913"/>
        <w:tab w:val="right" w:pos="15137"/>
      </w:tabs>
      <w:spacing w:before="360"/>
      <w:ind w:left="-567" w:right="-567"/>
    </w:pPr>
    <w:rPr>
      <w:szCs w:val="24"/>
      <w:lang w:eastAsia="de-DE"/>
    </w:rPr>
  </w:style>
  <w:style w:type="paragraph" w:customStyle="1" w:styleId="TableOfAmend">
    <w:name w:val="TableOfAmend"/>
    <w:basedOn w:val="Normal"/>
    <w:rsid w:val="00515F01"/>
    <w:pPr>
      <w:tabs>
        <w:tab w:val="right" w:leader="dot" w:pos="2268"/>
      </w:tabs>
      <w:spacing w:before="60" w:line="200" w:lineRule="exact"/>
      <w:ind w:left="170" w:right="-11" w:hanging="170"/>
    </w:pPr>
    <w:rPr>
      <w:rFonts w:ascii="Arial" w:hAnsi="Arial"/>
      <w:noProof/>
      <w:sz w:val="18"/>
      <w:szCs w:val="24"/>
      <w:lang w:val="en-AU" w:eastAsia="en-AU"/>
    </w:rPr>
  </w:style>
  <w:style w:type="paragraph" w:customStyle="1" w:styleId="EndNotes">
    <w:name w:val="EndNotes"/>
    <w:basedOn w:val="Normal"/>
    <w:rsid w:val="00AF395D"/>
    <w:pPr>
      <w:spacing w:before="120" w:line="260" w:lineRule="exact"/>
      <w:jc w:val="both"/>
    </w:pPr>
    <w:rPr>
      <w:noProof/>
      <w:szCs w:val="24"/>
      <w:lang w:val="en-AU" w:eastAsia="en-AU"/>
    </w:rPr>
  </w:style>
  <w:style w:type="character" w:customStyle="1" w:styleId="CharENotesHeading">
    <w:name w:val="CharENotesHeading"/>
    <w:basedOn w:val="DefaultParagraphFont"/>
    <w:rsid w:val="00AF395D"/>
  </w:style>
  <w:style w:type="paragraph" w:customStyle="1" w:styleId="TableENotesHeadingAmdt">
    <w:name w:val="TableENotesHeadingAmdt"/>
    <w:basedOn w:val="Normal"/>
    <w:next w:val="Normal"/>
    <w:rsid w:val="00AF395D"/>
    <w:pPr>
      <w:pageBreakBefore/>
      <w:spacing w:before="240" w:after="240" w:line="300" w:lineRule="exact"/>
      <w:ind w:left="2410" w:hanging="2410"/>
    </w:pPr>
    <w:rPr>
      <w:rFonts w:ascii="Arial" w:hAnsi="Arial"/>
      <w:b/>
      <w:noProof/>
      <w:sz w:val="28"/>
      <w:szCs w:val="24"/>
      <w:lang w:val="en-AU" w:eastAsia="en-AU"/>
    </w:rPr>
  </w:style>
  <w:style w:type="paragraph" w:customStyle="1" w:styleId="ENoteNo">
    <w:name w:val="ENoteNo"/>
    <w:basedOn w:val="EndNotes"/>
    <w:rsid w:val="00AF395D"/>
    <w:pPr>
      <w:ind w:left="357" w:hanging="357"/>
    </w:pPr>
    <w:rPr>
      <w:rFonts w:ascii="Arial" w:hAnsi="Arial"/>
      <w:b/>
    </w:rPr>
  </w:style>
  <w:style w:type="paragraph" w:customStyle="1" w:styleId="TableColHead">
    <w:name w:val="TableColHead"/>
    <w:basedOn w:val="Normal"/>
    <w:rsid w:val="001E57ED"/>
    <w:pPr>
      <w:keepNext/>
      <w:spacing w:before="120" w:after="60" w:line="200" w:lineRule="exact"/>
    </w:pPr>
    <w:rPr>
      <w:rFonts w:ascii="Arial" w:hAnsi="Arial"/>
      <w:b/>
      <w:noProof/>
      <w:sz w:val="18"/>
      <w:szCs w:val="24"/>
      <w:lang w:val="en-AU"/>
    </w:rPr>
  </w:style>
  <w:style w:type="character" w:customStyle="1" w:styleId="TitleChar">
    <w:name w:val="Title Char"/>
    <w:basedOn w:val="DefaultParagraphFont"/>
    <w:link w:val="Title"/>
    <w:rsid w:val="007272AA"/>
    <w:rPr>
      <w:rFonts w:cs="Arial"/>
      <w:b/>
      <w:sz w:val="26"/>
      <w:szCs w:val="32"/>
      <w:lang w:val="en-GB" w:eastAsia="en-US"/>
    </w:rPr>
  </w:style>
  <w:style w:type="paragraph" w:customStyle="1" w:styleId="CoverUpdate">
    <w:name w:val="CoverUpdate"/>
    <w:basedOn w:val="Normal"/>
    <w:rsid w:val="007272AA"/>
    <w:pPr>
      <w:spacing w:before="240"/>
    </w:pPr>
    <w:rPr>
      <w:szCs w:val="24"/>
      <w:lang w:val="en-AU" w:eastAsia="en-AU"/>
    </w:rPr>
  </w:style>
  <w:style w:type="paragraph" w:customStyle="1" w:styleId="CoverAct">
    <w:name w:val="CoverAct"/>
    <w:basedOn w:val="Normal"/>
    <w:next w:val="CoverUpdate"/>
    <w:rsid w:val="007272AA"/>
    <w:pPr>
      <w:pBdr>
        <w:bottom w:val="single" w:sz="4" w:space="3" w:color="auto"/>
      </w:pBdr>
    </w:pPr>
    <w:rPr>
      <w:rFonts w:ascii="Arial" w:hAnsi="Arial"/>
      <w:i/>
      <w:sz w:val="28"/>
      <w:szCs w:val="24"/>
      <w:lang w:val="en-AU" w:eastAsia="en-AU"/>
    </w:rPr>
  </w:style>
  <w:style w:type="paragraph" w:customStyle="1" w:styleId="CoverMade">
    <w:name w:val="CoverMade"/>
    <w:basedOn w:val="Normal"/>
    <w:rsid w:val="007272AA"/>
    <w:pPr>
      <w:spacing w:before="240" w:after="240"/>
    </w:pPr>
    <w:rPr>
      <w:rFonts w:ascii="Arial" w:hAnsi="Arial"/>
      <w:szCs w:val="24"/>
      <w:lang w:val="en-AU" w:eastAsia="en-AU"/>
    </w:rPr>
  </w:style>
  <w:style w:type="paragraph" w:customStyle="1" w:styleId="CoverStatRule">
    <w:name w:val="CoverStatRule"/>
    <w:basedOn w:val="Normal"/>
    <w:next w:val="Normal"/>
    <w:rsid w:val="007272AA"/>
    <w:pPr>
      <w:spacing w:before="240"/>
    </w:pPr>
    <w:rPr>
      <w:rFonts w:ascii="Arial" w:hAnsi="Arial"/>
      <w:b/>
      <w:szCs w:val="24"/>
      <w:lang w:val="en-AU" w:eastAsia="en-AU"/>
    </w:rPr>
  </w:style>
  <w:style w:type="character" w:customStyle="1" w:styleId="Title2Char">
    <w:name w:val="Title 2 Char"/>
    <w:link w:val="Title2"/>
    <w:rsid w:val="00C52709"/>
    <w:rPr>
      <w:rFonts w:cs="Arial"/>
      <w:b/>
      <w:sz w:val="26"/>
      <w:szCs w:val="32"/>
      <w:lang w:val="en-GB" w:eastAsia="en-US"/>
    </w:rPr>
  </w:style>
  <w:style w:type="character" w:customStyle="1" w:styleId="FooterChar">
    <w:name w:val="Footer Char"/>
    <w:aliases w:val="3_G Char"/>
    <w:basedOn w:val="DefaultParagraphFont"/>
    <w:link w:val="Footer"/>
    <w:uiPriority w:val="99"/>
    <w:rsid w:val="00A51F5F"/>
    <w:rPr>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628911">
      <w:bodyDiv w:val="1"/>
      <w:marLeft w:val="0"/>
      <w:marRight w:val="0"/>
      <w:marTop w:val="0"/>
      <w:marBottom w:val="0"/>
      <w:divBdr>
        <w:top w:val="none" w:sz="0" w:space="0" w:color="auto"/>
        <w:left w:val="none" w:sz="0" w:space="0" w:color="auto"/>
        <w:bottom w:val="none" w:sz="0" w:space="0" w:color="auto"/>
        <w:right w:val="none" w:sz="0" w:space="0" w:color="auto"/>
      </w:divBdr>
    </w:div>
    <w:div w:id="195463303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48.xml"/><Relationship Id="rId299" Type="http://schemas.openxmlformats.org/officeDocument/2006/relationships/footer" Target="footer58.xml"/><Relationship Id="rId21" Type="http://schemas.openxmlformats.org/officeDocument/2006/relationships/footer" Target="footer3.xml"/><Relationship Id="rId63" Type="http://schemas.openxmlformats.org/officeDocument/2006/relationships/header" Target="header19.xml"/><Relationship Id="rId159" Type="http://schemas.openxmlformats.org/officeDocument/2006/relationships/oleObject" Target="embeddings/oleObject27.bin"/><Relationship Id="rId324" Type="http://schemas.openxmlformats.org/officeDocument/2006/relationships/header" Target="header97.xml"/><Relationship Id="rId366" Type="http://schemas.openxmlformats.org/officeDocument/2006/relationships/header" Target="header118.xml"/><Relationship Id="rId170" Type="http://schemas.openxmlformats.org/officeDocument/2006/relationships/oleObject" Target="embeddings/oleObject33.bin"/><Relationship Id="rId226" Type="http://schemas.openxmlformats.org/officeDocument/2006/relationships/header" Target="header65.xml"/><Relationship Id="rId433" Type="http://schemas.openxmlformats.org/officeDocument/2006/relationships/image" Target="media/image114.wmf"/><Relationship Id="rId268" Type="http://schemas.openxmlformats.org/officeDocument/2006/relationships/image" Target="media/image75.wmf"/><Relationship Id="rId32" Type="http://schemas.openxmlformats.org/officeDocument/2006/relationships/header" Target="header11.xml"/><Relationship Id="rId74" Type="http://schemas.openxmlformats.org/officeDocument/2006/relationships/footer" Target="footer17.xml"/><Relationship Id="rId128" Type="http://schemas.openxmlformats.org/officeDocument/2006/relationships/image" Target="media/image23.wmf"/><Relationship Id="rId335" Type="http://schemas.openxmlformats.org/officeDocument/2006/relationships/header" Target="header103.xml"/><Relationship Id="rId377" Type="http://schemas.openxmlformats.org/officeDocument/2006/relationships/header" Target="header125.xml"/><Relationship Id="rId5" Type="http://schemas.openxmlformats.org/officeDocument/2006/relationships/numbering" Target="numbering.xml"/><Relationship Id="rId181" Type="http://schemas.openxmlformats.org/officeDocument/2006/relationships/header" Target="header54.xml"/><Relationship Id="rId237" Type="http://schemas.openxmlformats.org/officeDocument/2006/relationships/image" Target="media/image67.wmf"/><Relationship Id="rId402" Type="http://schemas.openxmlformats.org/officeDocument/2006/relationships/footer" Target="footer93.xml"/><Relationship Id="rId279" Type="http://schemas.openxmlformats.org/officeDocument/2006/relationships/oleObject" Target="embeddings/oleObject62.bin"/><Relationship Id="rId444" Type="http://schemas.openxmlformats.org/officeDocument/2006/relationships/image" Target="media/image117.wmf"/><Relationship Id="rId43" Type="http://schemas.openxmlformats.org/officeDocument/2006/relationships/header" Target="header16.xml"/><Relationship Id="rId139" Type="http://schemas.openxmlformats.org/officeDocument/2006/relationships/oleObject" Target="embeddings/oleObject17.bin"/><Relationship Id="rId290" Type="http://schemas.openxmlformats.org/officeDocument/2006/relationships/header" Target="header79.xml"/><Relationship Id="rId304" Type="http://schemas.openxmlformats.org/officeDocument/2006/relationships/header" Target="header87.xml"/><Relationship Id="rId346" Type="http://schemas.openxmlformats.org/officeDocument/2006/relationships/footer" Target="footer74.xml"/><Relationship Id="rId388" Type="http://schemas.openxmlformats.org/officeDocument/2006/relationships/header" Target="header131.xml"/><Relationship Id="rId85" Type="http://schemas.openxmlformats.org/officeDocument/2006/relationships/footer" Target="footer21.xml"/><Relationship Id="rId150" Type="http://schemas.openxmlformats.org/officeDocument/2006/relationships/image" Target="media/image34.wmf"/><Relationship Id="rId192" Type="http://schemas.openxmlformats.org/officeDocument/2006/relationships/header" Target="header58.xml"/><Relationship Id="rId206" Type="http://schemas.openxmlformats.org/officeDocument/2006/relationships/image" Target="media/image55.wmf"/><Relationship Id="rId413" Type="http://schemas.openxmlformats.org/officeDocument/2006/relationships/image" Target="media/image103.wmf"/><Relationship Id="rId248" Type="http://schemas.openxmlformats.org/officeDocument/2006/relationships/header" Target="header70.xml"/><Relationship Id="rId455" Type="http://schemas.openxmlformats.org/officeDocument/2006/relationships/oleObject" Target="embeddings/oleObject84.bin"/><Relationship Id="rId12" Type="http://schemas.openxmlformats.org/officeDocument/2006/relationships/header" Target="header1.xml"/><Relationship Id="rId108" Type="http://schemas.openxmlformats.org/officeDocument/2006/relationships/header" Target="header43.xml"/><Relationship Id="rId315" Type="http://schemas.openxmlformats.org/officeDocument/2006/relationships/header" Target="header92.xml"/><Relationship Id="rId357" Type="http://schemas.openxmlformats.org/officeDocument/2006/relationships/header" Target="header113.xml"/><Relationship Id="rId54" Type="http://schemas.openxmlformats.org/officeDocument/2006/relationships/image" Target="media/image12.wmf"/><Relationship Id="rId96" Type="http://schemas.openxmlformats.org/officeDocument/2006/relationships/footer" Target="footer26.xml"/><Relationship Id="rId161" Type="http://schemas.openxmlformats.org/officeDocument/2006/relationships/oleObject" Target="embeddings/oleObject28.bin"/><Relationship Id="rId217" Type="http://schemas.openxmlformats.org/officeDocument/2006/relationships/header" Target="header63.xml"/><Relationship Id="rId399" Type="http://schemas.openxmlformats.org/officeDocument/2006/relationships/image" Target="media/image98.png"/><Relationship Id="rId259" Type="http://schemas.openxmlformats.org/officeDocument/2006/relationships/footer" Target="footer51.xml"/><Relationship Id="rId424" Type="http://schemas.openxmlformats.org/officeDocument/2006/relationships/oleObject" Target="embeddings/oleObject75.bin"/><Relationship Id="rId23" Type="http://schemas.openxmlformats.org/officeDocument/2006/relationships/header" Target="header7.xml"/><Relationship Id="rId119" Type="http://schemas.openxmlformats.org/officeDocument/2006/relationships/footer" Target="footer34.xml"/><Relationship Id="rId270" Type="http://schemas.openxmlformats.org/officeDocument/2006/relationships/image" Target="media/image76.wmf"/><Relationship Id="rId326" Type="http://schemas.openxmlformats.org/officeDocument/2006/relationships/header" Target="header98.xml"/><Relationship Id="rId65" Type="http://schemas.openxmlformats.org/officeDocument/2006/relationships/header" Target="header20.xml"/><Relationship Id="rId130" Type="http://schemas.openxmlformats.org/officeDocument/2006/relationships/image" Target="media/image24.wmf"/><Relationship Id="rId368" Type="http://schemas.openxmlformats.org/officeDocument/2006/relationships/header" Target="header120.xml"/><Relationship Id="rId172" Type="http://schemas.openxmlformats.org/officeDocument/2006/relationships/oleObject" Target="embeddings/oleObject34.bin"/><Relationship Id="rId228" Type="http://schemas.openxmlformats.org/officeDocument/2006/relationships/footer" Target="footer46.xml"/><Relationship Id="rId435" Type="http://schemas.openxmlformats.org/officeDocument/2006/relationships/image" Target="media/image115.wmf"/><Relationship Id="rId281" Type="http://schemas.openxmlformats.org/officeDocument/2006/relationships/oleObject" Target="embeddings/oleObject63.bin"/><Relationship Id="rId337" Type="http://schemas.openxmlformats.org/officeDocument/2006/relationships/header" Target="header104.xml"/><Relationship Id="rId34" Type="http://schemas.openxmlformats.org/officeDocument/2006/relationships/footer" Target="footer7.xml"/><Relationship Id="rId76" Type="http://schemas.openxmlformats.org/officeDocument/2006/relationships/header" Target="header25.xml"/><Relationship Id="rId141" Type="http://schemas.openxmlformats.org/officeDocument/2006/relationships/oleObject" Target="embeddings/oleObject18.bin"/><Relationship Id="rId379" Type="http://schemas.openxmlformats.org/officeDocument/2006/relationships/footer" Target="footer85.xml"/><Relationship Id="rId7" Type="http://schemas.openxmlformats.org/officeDocument/2006/relationships/settings" Target="settings.xml"/><Relationship Id="rId183" Type="http://schemas.openxmlformats.org/officeDocument/2006/relationships/footer" Target="footer39.xml"/><Relationship Id="rId239" Type="http://schemas.openxmlformats.org/officeDocument/2006/relationships/image" Target="media/image68.wmf"/><Relationship Id="rId390" Type="http://schemas.openxmlformats.org/officeDocument/2006/relationships/footer" Target="footer89.xml"/><Relationship Id="rId404" Type="http://schemas.openxmlformats.org/officeDocument/2006/relationships/header" Target="header139.xml"/><Relationship Id="rId446" Type="http://schemas.openxmlformats.org/officeDocument/2006/relationships/header" Target="header143.xml"/><Relationship Id="rId250" Type="http://schemas.openxmlformats.org/officeDocument/2006/relationships/oleObject" Target="embeddings/oleObject52.bin"/><Relationship Id="rId292" Type="http://schemas.openxmlformats.org/officeDocument/2006/relationships/header" Target="header81.xml"/><Relationship Id="rId306" Type="http://schemas.openxmlformats.org/officeDocument/2006/relationships/footer" Target="footer61.xml"/><Relationship Id="rId45" Type="http://schemas.openxmlformats.org/officeDocument/2006/relationships/oleObject" Target="embeddings/oleObject2.bin"/><Relationship Id="rId87" Type="http://schemas.openxmlformats.org/officeDocument/2006/relationships/header" Target="header31.xml"/><Relationship Id="rId110" Type="http://schemas.openxmlformats.org/officeDocument/2006/relationships/header" Target="header45.xml"/><Relationship Id="rId348" Type="http://schemas.openxmlformats.org/officeDocument/2006/relationships/header" Target="header109.xml"/><Relationship Id="rId152" Type="http://schemas.openxmlformats.org/officeDocument/2006/relationships/image" Target="media/image35.wmf"/><Relationship Id="rId194" Type="http://schemas.openxmlformats.org/officeDocument/2006/relationships/image" Target="media/image51.wmf"/><Relationship Id="rId208" Type="http://schemas.openxmlformats.org/officeDocument/2006/relationships/oleObject" Target="embeddings/oleObject40.bin"/><Relationship Id="rId415" Type="http://schemas.openxmlformats.org/officeDocument/2006/relationships/image" Target="media/image104.wmf"/><Relationship Id="rId457" Type="http://schemas.openxmlformats.org/officeDocument/2006/relationships/header" Target="header147.xml"/><Relationship Id="rId261" Type="http://schemas.openxmlformats.org/officeDocument/2006/relationships/image" Target="media/image74.wmf"/><Relationship Id="rId14" Type="http://schemas.openxmlformats.org/officeDocument/2006/relationships/header" Target="header2.xml"/><Relationship Id="rId56" Type="http://schemas.openxmlformats.org/officeDocument/2006/relationships/image" Target="media/image13.wmf"/><Relationship Id="rId317" Type="http://schemas.openxmlformats.org/officeDocument/2006/relationships/footer" Target="footer64.xml"/><Relationship Id="rId359" Type="http://schemas.openxmlformats.org/officeDocument/2006/relationships/footer" Target="footer78.xml"/><Relationship Id="rId98" Type="http://schemas.openxmlformats.org/officeDocument/2006/relationships/image" Target="media/image17.png"/><Relationship Id="rId121" Type="http://schemas.openxmlformats.org/officeDocument/2006/relationships/footer" Target="footer35.xml"/><Relationship Id="rId163" Type="http://schemas.openxmlformats.org/officeDocument/2006/relationships/oleObject" Target="embeddings/oleObject29.bin"/><Relationship Id="rId219" Type="http://schemas.openxmlformats.org/officeDocument/2006/relationships/footer" Target="footer45.xml"/><Relationship Id="rId370" Type="http://schemas.openxmlformats.org/officeDocument/2006/relationships/footer" Target="footer82.xml"/><Relationship Id="rId426" Type="http://schemas.openxmlformats.org/officeDocument/2006/relationships/oleObject" Target="embeddings/oleObject76.bin"/><Relationship Id="rId230" Type="http://schemas.openxmlformats.org/officeDocument/2006/relationships/header" Target="header67.xml"/><Relationship Id="rId25" Type="http://schemas.openxmlformats.org/officeDocument/2006/relationships/header" Target="header9.xml"/><Relationship Id="rId67" Type="http://schemas.openxmlformats.org/officeDocument/2006/relationships/footer" Target="footer14.xml"/><Relationship Id="rId272" Type="http://schemas.openxmlformats.org/officeDocument/2006/relationships/image" Target="media/image77.wmf"/><Relationship Id="rId328" Type="http://schemas.openxmlformats.org/officeDocument/2006/relationships/footer" Target="footer68.xml"/><Relationship Id="rId132" Type="http://schemas.openxmlformats.org/officeDocument/2006/relationships/image" Target="media/image25.wmf"/><Relationship Id="rId174" Type="http://schemas.openxmlformats.org/officeDocument/2006/relationships/oleObject" Target="embeddings/oleObject35.bin"/><Relationship Id="rId381" Type="http://schemas.openxmlformats.org/officeDocument/2006/relationships/header" Target="header127.xml"/><Relationship Id="rId241" Type="http://schemas.openxmlformats.org/officeDocument/2006/relationships/image" Target="media/image69.wmf"/><Relationship Id="rId437" Type="http://schemas.openxmlformats.org/officeDocument/2006/relationships/header" Target="header140.xml"/><Relationship Id="rId36" Type="http://schemas.openxmlformats.org/officeDocument/2006/relationships/header" Target="header13.xml"/><Relationship Id="rId283" Type="http://schemas.openxmlformats.org/officeDocument/2006/relationships/oleObject" Target="embeddings/oleObject64.bin"/><Relationship Id="rId339" Type="http://schemas.openxmlformats.org/officeDocument/2006/relationships/footer" Target="footer72.xml"/><Relationship Id="rId78" Type="http://schemas.openxmlformats.org/officeDocument/2006/relationships/header" Target="header26.xml"/><Relationship Id="rId101" Type="http://schemas.openxmlformats.org/officeDocument/2006/relationships/footer" Target="footer27.xml"/><Relationship Id="rId143" Type="http://schemas.openxmlformats.org/officeDocument/2006/relationships/oleObject" Target="embeddings/oleObject19.bin"/><Relationship Id="rId185" Type="http://schemas.openxmlformats.org/officeDocument/2006/relationships/image" Target="media/image47.wmf"/><Relationship Id="rId350" Type="http://schemas.openxmlformats.org/officeDocument/2006/relationships/image" Target="media/image93.emf"/><Relationship Id="rId406" Type="http://schemas.openxmlformats.org/officeDocument/2006/relationships/oleObject" Target="embeddings/oleObject66.bin"/><Relationship Id="rId9" Type="http://schemas.openxmlformats.org/officeDocument/2006/relationships/footnotes" Target="footnotes.xml"/><Relationship Id="rId210" Type="http://schemas.openxmlformats.org/officeDocument/2006/relationships/oleObject" Target="embeddings/oleObject41.bin"/><Relationship Id="rId392" Type="http://schemas.openxmlformats.org/officeDocument/2006/relationships/header" Target="header133.xml"/><Relationship Id="rId448" Type="http://schemas.openxmlformats.org/officeDocument/2006/relationships/footer" Target="footer97.xml"/><Relationship Id="rId252" Type="http://schemas.openxmlformats.org/officeDocument/2006/relationships/oleObject" Target="embeddings/oleObject53.bin"/><Relationship Id="rId294" Type="http://schemas.openxmlformats.org/officeDocument/2006/relationships/footer" Target="footer57.xml"/><Relationship Id="rId308" Type="http://schemas.openxmlformats.org/officeDocument/2006/relationships/image" Target="media/image86.wmf"/><Relationship Id="rId47" Type="http://schemas.openxmlformats.org/officeDocument/2006/relationships/oleObject" Target="embeddings/oleObject3.bin"/><Relationship Id="rId89" Type="http://schemas.openxmlformats.org/officeDocument/2006/relationships/header" Target="header33.xml"/><Relationship Id="rId112" Type="http://schemas.openxmlformats.org/officeDocument/2006/relationships/footer" Target="footer32.xml"/><Relationship Id="rId154" Type="http://schemas.openxmlformats.org/officeDocument/2006/relationships/image" Target="media/image36.wmf"/><Relationship Id="rId361" Type="http://schemas.openxmlformats.org/officeDocument/2006/relationships/header" Target="header115.xml"/><Relationship Id="rId196" Type="http://schemas.openxmlformats.org/officeDocument/2006/relationships/image" Target="media/image52.wmf"/><Relationship Id="rId417" Type="http://schemas.openxmlformats.org/officeDocument/2006/relationships/image" Target="media/image105.wmf"/><Relationship Id="rId459" Type="http://schemas.openxmlformats.org/officeDocument/2006/relationships/header" Target="header148.xml"/><Relationship Id="rId16" Type="http://schemas.openxmlformats.org/officeDocument/2006/relationships/footer" Target="footer1.xml"/><Relationship Id="rId221" Type="http://schemas.openxmlformats.org/officeDocument/2006/relationships/image" Target="media/image61.wmf"/><Relationship Id="rId263" Type="http://schemas.openxmlformats.org/officeDocument/2006/relationships/header" Target="header74.xml"/><Relationship Id="rId319" Type="http://schemas.openxmlformats.org/officeDocument/2006/relationships/header" Target="header94.xml"/><Relationship Id="rId58" Type="http://schemas.openxmlformats.org/officeDocument/2006/relationships/image" Target="media/image14.png"/><Relationship Id="rId123" Type="http://schemas.openxmlformats.org/officeDocument/2006/relationships/oleObject" Target="embeddings/oleObject9.bin"/><Relationship Id="rId330" Type="http://schemas.openxmlformats.org/officeDocument/2006/relationships/header" Target="header100.xml"/><Relationship Id="rId165" Type="http://schemas.openxmlformats.org/officeDocument/2006/relationships/image" Target="media/image41.wmf"/><Relationship Id="rId372" Type="http://schemas.openxmlformats.org/officeDocument/2006/relationships/header" Target="header122.xml"/><Relationship Id="rId428" Type="http://schemas.openxmlformats.org/officeDocument/2006/relationships/oleObject" Target="embeddings/oleObject77.bin"/><Relationship Id="rId232" Type="http://schemas.openxmlformats.org/officeDocument/2006/relationships/oleObject" Target="embeddings/oleObject46.bin"/><Relationship Id="rId274" Type="http://schemas.openxmlformats.org/officeDocument/2006/relationships/image" Target="media/image78.wmf"/><Relationship Id="rId27" Type="http://schemas.openxmlformats.org/officeDocument/2006/relationships/footer" Target="footer6.xml"/><Relationship Id="rId69" Type="http://schemas.openxmlformats.org/officeDocument/2006/relationships/header" Target="header22.xml"/><Relationship Id="rId134" Type="http://schemas.openxmlformats.org/officeDocument/2006/relationships/image" Target="media/image26.wmf"/><Relationship Id="rId80" Type="http://schemas.openxmlformats.org/officeDocument/2006/relationships/footer" Target="footer19.xml"/><Relationship Id="rId176" Type="http://schemas.openxmlformats.org/officeDocument/2006/relationships/header" Target="header51.xml"/><Relationship Id="rId341" Type="http://schemas.openxmlformats.org/officeDocument/2006/relationships/header" Target="header106.xml"/><Relationship Id="rId383" Type="http://schemas.openxmlformats.org/officeDocument/2006/relationships/header" Target="header128.xml"/><Relationship Id="rId439" Type="http://schemas.openxmlformats.org/officeDocument/2006/relationships/footer" Target="footer95.xml"/><Relationship Id="rId201" Type="http://schemas.openxmlformats.org/officeDocument/2006/relationships/header" Target="header61.xml"/><Relationship Id="rId243" Type="http://schemas.openxmlformats.org/officeDocument/2006/relationships/image" Target="media/image70.png"/><Relationship Id="rId285" Type="http://schemas.openxmlformats.org/officeDocument/2006/relationships/oleObject" Target="embeddings/oleObject65.bin"/><Relationship Id="rId450" Type="http://schemas.openxmlformats.org/officeDocument/2006/relationships/header" Target="header145.xml"/><Relationship Id="rId38" Type="http://schemas.openxmlformats.org/officeDocument/2006/relationships/oleObject" Target="embeddings/oleObject1.bin"/><Relationship Id="rId103" Type="http://schemas.openxmlformats.org/officeDocument/2006/relationships/header" Target="header40.xml"/><Relationship Id="rId310" Type="http://schemas.openxmlformats.org/officeDocument/2006/relationships/header" Target="header90.xml"/><Relationship Id="rId91" Type="http://schemas.openxmlformats.org/officeDocument/2006/relationships/footer" Target="footer24.xml"/><Relationship Id="rId145" Type="http://schemas.openxmlformats.org/officeDocument/2006/relationships/oleObject" Target="embeddings/oleObject20.bin"/><Relationship Id="rId187" Type="http://schemas.openxmlformats.org/officeDocument/2006/relationships/image" Target="media/image49.wmf"/><Relationship Id="rId352" Type="http://schemas.openxmlformats.org/officeDocument/2006/relationships/header" Target="header110.xml"/><Relationship Id="rId394" Type="http://schemas.openxmlformats.org/officeDocument/2006/relationships/header" Target="header135.xml"/><Relationship Id="rId408" Type="http://schemas.openxmlformats.org/officeDocument/2006/relationships/oleObject" Target="embeddings/oleObject67.bin"/><Relationship Id="rId212" Type="http://schemas.openxmlformats.org/officeDocument/2006/relationships/oleObject" Target="embeddings/oleObject42.bin"/><Relationship Id="rId254" Type="http://schemas.openxmlformats.org/officeDocument/2006/relationships/image" Target="media/image73.wmf"/><Relationship Id="rId49" Type="http://schemas.openxmlformats.org/officeDocument/2006/relationships/oleObject" Target="embeddings/oleObject4.bin"/><Relationship Id="rId114" Type="http://schemas.openxmlformats.org/officeDocument/2006/relationships/image" Target="media/image18.png"/><Relationship Id="rId296" Type="http://schemas.openxmlformats.org/officeDocument/2006/relationships/image" Target="media/image84.png"/><Relationship Id="rId461" Type="http://schemas.openxmlformats.org/officeDocument/2006/relationships/theme" Target="theme/theme1.xml"/><Relationship Id="rId60" Type="http://schemas.openxmlformats.org/officeDocument/2006/relationships/header" Target="header18.xml"/><Relationship Id="rId156" Type="http://schemas.openxmlformats.org/officeDocument/2006/relationships/image" Target="media/image37.wmf"/><Relationship Id="rId198" Type="http://schemas.openxmlformats.org/officeDocument/2006/relationships/header" Target="header60.xml"/><Relationship Id="rId321" Type="http://schemas.openxmlformats.org/officeDocument/2006/relationships/header" Target="header96.xml"/><Relationship Id="rId363" Type="http://schemas.openxmlformats.org/officeDocument/2006/relationships/header" Target="header116.xml"/><Relationship Id="rId419" Type="http://schemas.openxmlformats.org/officeDocument/2006/relationships/image" Target="media/image106.wmf"/><Relationship Id="rId223" Type="http://schemas.openxmlformats.org/officeDocument/2006/relationships/image" Target="media/image62.wmf"/><Relationship Id="rId430" Type="http://schemas.openxmlformats.org/officeDocument/2006/relationships/image" Target="media/image112.png"/><Relationship Id="rId18" Type="http://schemas.openxmlformats.org/officeDocument/2006/relationships/header" Target="header4.xml"/><Relationship Id="rId265" Type="http://schemas.openxmlformats.org/officeDocument/2006/relationships/footer" Target="footer52.xml"/><Relationship Id="rId125" Type="http://schemas.openxmlformats.org/officeDocument/2006/relationships/oleObject" Target="embeddings/oleObject10.bin"/><Relationship Id="rId167" Type="http://schemas.openxmlformats.org/officeDocument/2006/relationships/image" Target="media/image42.wmf"/><Relationship Id="rId332" Type="http://schemas.openxmlformats.org/officeDocument/2006/relationships/header" Target="header102.xml"/><Relationship Id="rId374" Type="http://schemas.openxmlformats.org/officeDocument/2006/relationships/footer" Target="footer83.xml"/><Relationship Id="rId71" Type="http://schemas.openxmlformats.org/officeDocument/2006/relationships/image" Target="media/image15.emf"/><Relationship Id="rId234" Type="http://schemas.openxmlformats.org/officeDocument/2006/relationships/oleObject" Target="embeddings/oleObject47.bin"/><Relationship Id="rId2" Type="http://schemas.openxmlformats.org/officeDocument/2006/relationships/customXml" Target="../customXml/item2.xml"/><Relationship Id="rId29" Type="http://schemas.openxmlformats.org/officeDocument/2006/relationships/image" Target="media/image3.emf"/><Relationship Id="rId276" Type="http://schemas.openxmlformats.org/officeDocument/2006/relationships/image" Target="media/image79.wmf"/><Relationship Id="rId441" Type="http://schemas.openxmlformats.org/officeDocument/2006/relationships/header" Target="header142.xml"/><Relationship Id="rId40" Type="http://schemas.openxmlformats.org/officeDocument/2006/relationships/header" Target="header15.xml"/><Relationship Id="rId115" Type="http://schemas.openxmlformats.org/officeDocument/2006/relationships/image" Target="media/image19.emf"/><Relationship Id="rId136" Type="http://schemas.openxmlformats.org/officeDocument/2006/relationships/image" Target="media/image27.wmf"/><Relationship Id="rId157" Type="http://schemas.openxmlformats.org/officeDocument/2006/relationships/oleObject" Target="embeddings/oleObject26.bin"/><Relationship Id="rId178" Type="http://schemas.openxmlformats.org/officeDocument/2006/relationships/footer" Target="footer37.xml"/><Relationship Id="rId301" Type="http://schemas.openxmlformats.org/officeDocument/2006/relationships/header" Target="header85.xml"/><Relationship Id="rId322" Type="http://schemas.openxmlformats.org/officeDocument/2006/relationships/footer" Target="footer66.xml"/><Relationship Id="rId343" Type="http://schemas.openxmlformats.org/officeDocument/2006/relationships/image" Target="media/image91.png"/><Relationship Id="rId364" Type="http://schemas.openxmlformats.org/officeDocument/2006/relationships/header" Target="header117.xml"/><Relationship Id="rId61" Type="http://schemas.openxmlformats.org/officeDocument/2006/relationships/footer" Target="footer11.xml"/><Relationship Id="rId82" Type="http://schemas.openxmlformats.org/officeDocument/2006/relationships/header" Target="header28.xml"/><Relationship Id="rId199" Type="http://schemas.openxmlformats.org/officeDocument/2006/relationships/footer" Target="footer42.xml"/><Relationship Id="rId203" Type="http://schemas.openxmlformats.org/officeDocument/2006/relationships/oleObject" Target="embeddings/oleObject38.bin"/><Relationship Id="rId385" Type="http://schemas.openxmlformats.org/officeDocument/2006/relationships/footer" Target="footer87.xml"/><Relationship Id="rId19" Type="http://schemas.openxmlformats.org/officeDocument/2006/relationships/header" Target="header5.xml"/><Relationship Id="rId224" Type="http://schemas.openxmlformats.org/officeDocument/2006/relationships/image" Target="media/image63.wmf"/><Relationship Id="rId245" Type="http://schemas.openxmlformats.org/officeDocument/2006/relationships/header" Target="header69.xml"/><Relationship Id="rId266" Type="http://schemas.openxmlformats.org/officeDocument/2006/relationships/footer" Target="footer53.xml"/><Relationship Id="rId287" Type="http://schemas.openxmlformats.org/officeDocument/2006/relationships/header" Target="header78.xml"/><Relationship Id="rId410" Type="http://schemas.openxmlformats.org/officeDocument/2006/relationships/oleObject" Target="embeddings/oleObject68.bin"/><Relationship Id="rId431" Type="http://schemas.openxmlformats.org/officeDocument/2006/relationships/image" Target="media/image113.wmf"/><Relationship Id="rId452" Type="http://schemas.openxmlformats.org/officeDocument/2006/relationships/image" Target="media/image118.wmf"/><Relationship Id="rId30" Type="http://schemas.openxmlformats.org/officeDocument/2006/relationships/image" Target="media/image4.wmf"/><Relationship Id="rId105" Type="http://schemas.openxmlformats.org/officeDocument/2006/relationships/header" Target="header42.xml"/><Relationship Id="rId126" Type="http://schemas.openxmlformats.org/officeDocument/2006/relationships/image" Target="media/image22.wmf"/><Relationship Id="rId147" Type="http://schemas.openxmlformats.org/officeDocument/2006/relationships/oleObject" Target="embeddings/oleObject21.bin"/><Relationship Id="rId168" Type="http://schemas.openxmlformats.org/officeDocument/2006/relationships/oleObject" Target="embeddings/oleObject32.bin"/><Relationship Id="rId312" Type="http://schemas.openxmlformats.org/officeDocument/2006/relationships/footer" Target="footer63.xml"/><Relationship Id="rId333" Type="http://schemas.openxmlformats.org/officeDocument/2006/relationships/footer" Target="footer70.xml"/><Relationship Id="rId354" Type="http://schemas.openxmlformats.org/officeDocument/2006/relationships/footer" Target="footer76.xml"/><Relationship Id="rId51" Type="http://schemas.openxmlformats.org/officeDocument/2006/relationships/oleObject" Target="embeddings/oleObject5.bin"/><Relationship Id="rId72" Type="http://schemas.openxmlformats.org/officeDocument/2006/relationships/header" Target="header23.xml"/><Relationship Id="rId93" Type="http://schemas.openxmlformats.org/officeDocument/2006/relationships/header" Target="header35.xml"/><Relationship Id="rId189" Type="http://schemas.openxmlformats.org/officeDocument/2006/relationships/header" Target="header57.xml"/><Relationship Id="rId375" Type="http://schemas.openxmlformats.org/officeDocument/2006/relationships/footer" Target="footer84.xml"/><Relationship Id="rId396" Type="http://schemas.openxmlformats.org/officeDocument/2006/relationships/footer" Target="footer92.xml"/><Relationship Id="rId3" Type="http://schemas.openxmlformats.org/officeDocument/2006/relationships/customXml" Target="../customXml/item3.xml"/><Relationship Id="rId214" Type="http://schemas.openxmlformats.org/officeDocument/2006/relationships/image" Target="media/image60.wmf"/><Relationship Id="rId235" Type="http://schemas.openxmlformats.org/officeDocument/2006/relationships/image" Target="media/image66.wmf"/><Relationship Id="rId256" Type="http://schemas.openxmlformats.org/officeDocument/2006/relationships/header" Target="header71.xml"/><Relationship Id="rId277" Type="http://schemas.openxmlformats.org/officeDocument/2006/relationships/oleObject" Target="embeddings/oleObject61.bin"/><Relationship Id="rId298" Type="http://schemas.openxmlformats.org/officeDocument/2006/relationships/header" Target="header84.xml"/><Relationship Id="rId400" Type="http://schemas.openxmlformats.org/officeDocument/2006/relationships/header" Target="header137.xml"/><Relationship Id="rId421" Type="http://schemas.openxmlformats.org/officeDocument/2006/relationships/image" Target="media/image107.wmf"/><Relationship Id="rId442" Type="http://schemas.openxmlformats.org/officeDocument/2006/relationships/image" Target="media/image116.wmf"/><Relationship Id="rId116" Type="http://schemas.openxmlformats.org/officeDocument/2006/relationships/header" Target="header47.xml"/><Relationship Id="rId137" Type="http://schemas.openxmlformats.org/officeDocument/2006/relationships/oleObject" Target="embeddings/oleObject16.bin"/><Relationship Id="rId158" Type="http://schemas.openxmlformats.org/officeDocument/2006/relationships/image" Target="media/image38.wmf"/><Relationship Id="rId302" Type="http://schemas.openxmlformats.org/officeDocument/2006/relationships/image" Target="media/image85.wmf"/><Relationship Id="rId323" Type="http://schemas.openxmlformats.org/officeDocument/2006/relationships/footer" Target="footer67.xml"/><Relationship Id="rId344" Type="http://schemas.openxmlformats.org/officeDocument/2006/relationships/header" Target="header107.xml"/><Relationship Id="rId20" Type="http://schemas.openxmlformats.org/officeDocument/2006/relationships/header" Target="header6.xml"/><Relationship Id="rId41" Type="http://schemas.openxmlformats.org/officeDocument/2006/relationships/footer" Target="footer9.xml"/><Relationship Id="rId62" Type="http://schemas.openxmlformats.org/officeDocument/2006/relationships/footer" Target="footer12.xml"/><Relationship Id="rId83" Type="http://schemas.openxmlformats.org/officeDocument/2006/relationships/header" Target="header29.xml"/><Relationship Id="rId179" Type="http://schemas.openxmlformats.org/officeDocument/2006/relationships/header" Target="header52.xml"/><Relationship Id="rId365" Type="http://schemas.openxmlformats.org/officeDocument/2006/relationships/footer" Target="footer80.xml"/><Relationship Id="rId386" Type="http://schemas.openxmlformats.org/officeDocument/2006/relationships/footer" Target="footer88.xml"/><Relationship Id="rId190" Type="http://schemas.openxmlformats.org/officeDocument/2006/relationships/footer" Target="footer40.xml"/><Relationship Id="rId204" Type="http://schemas.openxmlformats.org/officeDocument/2006/relationships/image" Target="media/image54.wmf"/><Relationship Id="rId225" Type="http://schemas.openxmlformats.org/officeDocument/2006/relationships/oleObject" Target="embeddings/oleObject45.bin"/><Relationship Id="rId246" Type="http://schemas.openxmlformats.org/officeDocument/2006/relationships/footer" Target="footer48.xml"/><Relationship Id="rId267" Type="http://schemas.openxmlformats.org/officeDocument/2006/relationships/header" Target="header76.xml"/><Relationship Id="rId288" Type="http://schemas.openxmlformats.org/officeDocument/2006/relationships/footer" Target="footer54.xml"/><Relationship Id="rId411" Type="http://schemas.openxmlformats.org/officeDocument/2006/relationships/image" Target="media/image102.wmf"/><Relationship Id="rId432" Type="http://schemas.openxmlformats.org/officeDocument/2006/relationships/oleObject" Target="embeddings/oleObject78.bin"/><Relationship Id="rId453" Type="http://schemas.openxmlformats.org/officeDocument/2006/relationships/oleObject" Target="embeddings/oleObject83.bin"/><Relationship Id="rId106" Type="http://schemas.openxmlformats.org/officeDocument/2006/relationships/footer" Target="footer29.xml"/><Relationship Id="rId127" Type="http://schemas.openxmlformats.org/officeDocument/2006/relationships/oleObject" Target="embeddings/oleObject11.bin"/><Relationship Id="rId313" Type="http://schemas.openxmlformats.org/officeDocument/2006/relationships/header" Target="header91.xml"/><Relationship Id="rId10" Type="http://schemas.openxmlformats.org/officeDocument/2006/relationships/endnotes" Target="endnotes.xml"/><Relationship Id="rId31" Type="http://schemas.openxmlformats.org/officeDocument/2006/relationships/image" Target="media/image5.png"/><Relationship Id="rId52" Type="http://schemas.openxmlformats.org/officeDocument/2006/relationships/image" Target="media/image11.wmf"/><Relationship Id="rId73" Type="http://schemas.openxmlformats.org/officeDocument/2006/relationships/header" Target="header24.xml"/><Relationship Id="rId94" Type="http://schemas.openxmlformats.org/officeDocument/2006/relationships/header" Target="header36.xml"/><Relationship Id="rId148" Type="http://schemas.openxmlformats.org/officeDocument/2006/relationships/image" Target="media/image33.wmf"/><Relationship Id="rId169" Type="http://schemas.openxmlformats.org/officeDocument/2006/relationships/image" Target="media/image43.wmf"/><Relationship Id="rId334" Type="http://schemas.openxmlformats.org/officeDocument/2006/relationships/footer" Target="footer71.xml"/><Relationship Id="rId355" Type="http://schemas.openxmlformats.org/officeDocument/2006/relationships/footer" Target="footer77.xml"/><Relationship Id="rId376" Type="http://schemas.openxmlformats.org/officeDocument/2006/relationships/header" Target="header124.xml"/><Relationship Id="rId397" Type="http://schemas.openxmlformats.org/officeDocument/2006/relationships/header" Target="header136.xml"/><Relationship Id="rId4" Type="http://schemas.openxmlformats.org/officeDocument/2006/relationships/customXml" Target="../customXml/item4.xml"/><Relationship Id="rId180" Type="http://schemas.openxmlformats.org/officeDocument/2006/relationships/header" Target="header53.xml"/><Relationship Id="rId215" Type="http://schemas.openxmlformats.org/officeDocument/2006/relationships/oleObject" Target="embeddings/oleObject43.bin"/><Relationship Id="rId236" Type="http://schemas.openxmlformats.org/officeDocument/2006/relationships/oleObject" Target="embeddings/oleObject48.bin"/><Relationship Id="rId257" Type="http://schemas.openxmlformats.org/officeDocument/2006/relationships/header" Target="header72.xml"/><Relationship Id="rId278" Type="http://schemas.openxmlformats.org/officeDocument/2006/relationships/image" Target="media/image80.wmf"/><Relationship Id="rId401" Type="http://schemas.openxmlformats.org/officeDocument/2006/relationships/header" Target="header138.xml"/><Relationship Id="rId422" Type="http://schemas.openxmlformats.org/officeDocument/2006/relationships/oleObject" Target="embeddings/oleObject74.bin"/><Relationship Id="rId443" Type="http://schemas.openxmlformats.org/officeDocument/2006/relationships/oleObject" Target="embeddings/oleObject81.bin"/><Relationship Id="rId303" Type="http://schemas.openxmlformats.org/officeDocument/2006/relationships/header" Target="header86.xml"/><Relationship Id="rId42" Type="http://schemas.openxmlformats.org/officeDocument/2006/relationships/footer" Target="footer10.xml"/><Relationship Id="rId84" Type="http://schemas.openxmlformats.org/officeDocument/2006/relationships/header" Target="header30.xml"/><Relationship Id="rId138" Type="http://schemas.openxmlformats.org/officeDocument/2006/relationships/image" Target="media/image28.wmf"/><Relationship Id="rId345" Type="http://schemas.openxmlformats.org/officeDocument/2006/relationships/header" Target="header108.xml"/><Relationship Id="rId387" Type="http://schemas.openxmlformats.org/officeDocument/2006/relationships/header" Target="header130.xml"/><Relationship Id="rId191" Type="http://schemas.openxmlformats.org/officeDocument/2006/relationships/footer" Target="footer41.xml"/><Relationship Id="rId205" Type="http://schemas.openxmlformats.org/officeDocument/2006/relationships/oleObject" Target="embeddings/oleObject39.bin"/><Relationship Id="rId247" Type="http://schemas.openxmlformats.org/officeDocument/2006/relationships/footer" Target="footer49.xml"/><Relationship Id="rId412" Type="http://schemas.openxmlformats.org/officeDocument/2006/relationships/oleObject" Target="embeddings/oleObject69.bin"/><Relationship Id="rId107" Type="http://schemas.openxmlformats.org/officeDocument/2006/relationships/footer" Target="footer30.xml"/><Relationship Id="rId289" Type="http://schemas.openxmlformats.org/officeDocument/2006/relationships/footer" Target="footer55.xml"/><Relationship Id="rId454" Type="http://schemas.openxmlformats.org/officeDocument/2006/relationships/image" Target="media/image119.wmf"/><Relationship Id="rId11" Type="http://schemas.openxmlformats.org/officeDocument/2006/relationships/image" Target="media/image1.emf"/><Relationship Id="rId53" Type="http://schemas.openxmlformats.org/officeDocument/2006/relationships/oleObject" Target="embeddings/oleObject6.bin"/><Relationship Id="rId149" Type="http://schemas.openxmlformats.org/officeDocument/2006/relationships/oleObject" Target="embeddings/oleObject22.bin"/><Relationship Id="rId314" Type="http://schemas.openxmlformats.org/officeDocument/2006/relationships/image" Target="media/image87.png"/><Relationship Id="rId356" Type="http://schemas.openxmlformats.org/officeDocument/2006/relationships/header" Target="header112.xml"/><Relationship Id="rId398" Type="http://schemas.openxmlformats.org/officeDocument/2006/relationships/image" Target="media/image97.png"/><Relationship Id="rId95" Type="http://schemas.openxmlformats.org/officeDocument/2006/relationships/footer" Target="footer25.xml"/><Relationship Id="rId160" Type="http://schemas.openxmlformats.org/officeDocument/2006/relationships/image" Target="media/image39.wmf"/><Relationship Id="rId216" Type="http://schemas.openxmlformats.org/officeDocument/2006/relationships/header" Target="header62.xml"/><Relationship Id="rId423" Type="http://schemas.openxmlformats.org/officeDocument/2006/relationships/image" Target="media/image108.wmf"/><Relationship Id="rId258" Type="http://schemas.openxmlformats.org/officeDocument/2006/relationships/footer" Target="footer50.xml"/><Relationship Id="rId22" Type="http://schemas.openxmlformats.org/officeDocument/2006/relationships/footer" Target="footer4.xml"/><Relationship Id="rId64" Type="http://schemas.openxmlformats.org/officeDocument/2006/relationships/footer" Target="footer13.xml"/><Relationship Id="rId118" Type="http://schemas.openxmlformats.org/officeDocument/2006/relationships/footer" Target="footer33.xml"/><Relationship Id="rId325" Type="http://schemas.openxmlformats.org/officeDocument/2006/relationships/image" Target="media/image88.png"/><Relationship Id="rId367" Type="http://schemas.openxmlformats.org/officeDocument/2006/relationships/header" Target="header119.xml"/><Relationship Id="rId171" Type="http://schemas.openxmlformats.org/officeDocument/2006/relationships/image" Target="media/image44.wmf"/><Relationship Id="rId227" Type="http://schemas.openxmlformats.org/officeDocument/2006/relationships/header" Target="header66.xml"/><Relationship Id="rId269" Type="http://schemas.openxmlformats.org/officeDocument/2006/relationships/oleObject" Target="embeddings/oleObject57.bin"/><Relationship Id="rId434" Type="http://schemas.openxmlformats.org/officeDocument/2006/relationships/oleObject" Target="embeddings/oleObject79.bin"/><Relationship Id="rId33" Type="http://schemas.openxmlformats.org/officeDocument/2006/relationships/header" Target="header12.xml"/><Relationship Id="rId129" Type="http://schemas.openxmlformats.org/officeDocument/2006/relationships/oleObject" Target="embeddings/oleObject12.bin"/><Relationship Id="rId280" Type="http://schemas.openxmlformats.org/officeDocument/2006/relationships/image" Target="media/image81.wmf"/><Relationship Id="rId336" Type="http://schemas.openxmlformats.org/officeDocument/2006/relationships/image" Target="media/image89.wmf"/><Relationship Id="rId75" Type="http://schemas.openxmlformats.org/officeDocument/2006/relationships/footer" Target="footer18.xml"/><Relationship Id="rId140" Type="http://schemas.openxmlformats.org/officeDocument/2006/relationships/image" Target="media/image29.wmf"/><Relationship Id="rId182" Type="http://schemas.openxmlformats.org/officeDocument/2006/relationships/footer" Target="footer38.xml"/><Relationship Id="rId378" Type="http://schemas.openxmlformats.org/officeDocument/2006/relationships/header" Target="header126.xml"/><Relationship Id="rId403" Type="http://schemas.openxmlformats.org/officeDocument/2006/relationships/footer" Target="footer94.xml"/><Relationship Id="rId6" Type="http://schemas.openxmlformats.org/officeDocument/2006/relationships/styles" Target="styles.xml"/><Relationship Id="rId238" Type="http://schemas.openxmlformats.org/officeDocument/2006/relationships/oleObject" Target="embeddings/oleObject49.bin"/><Relationship Id="rId445" Type="http://schemas.openxmlformats.org/officeDocument/2006/relationships/oleObject" Target="embeddings/oleObject82.bin"/><Relationship Id="rId291" Type="http://schemas.openxmlformats.org/officeDocument/2006/relationships/header" Target="header80.xml"/><Relationship Id="rId305" Type="http://schemas.openxmlformats.org/officeDocument/2006/relationships/footer" Target="footer60.xml"/><Relationship Id="rId347" Type="http://schemas.openxmlformats.org/officeDocument/2006/relationships/footer" Target="footer75.xml"/><Relationship Id="rId44" Type="http://schemas.openxmlformats.org/officeDocument/2006/relationships/image" Target="media/image7.wmf"/><Relationship Id="rId86" Type="http://schemas.openxmlformats.org/officeDocument/2006/relationships/footer" Target="footer22.xml"/><Relationship Id="rId151" Type="http://schemas.openxmlformats.org/officeDocument/2006/relationships/oleObject" Target="embeddings/oleObject23.bin"/><Relationship Id="rId389" Type="http://schemas.openxmlformats.org/officeDocument/2006/relationships/header" Target="header132.xml"/><Relationship Id="rId193" Type="http://schemas.openxmlformats.org/officeDocument/2006/relationships/image" Target="media/image50.wmf"/><Relationship Id="rId207" Type="http://schemas.openxmlformats.org/officeDocument/2006/relationships/image" Target="media/image56.wmf"/><Relationship Id="rId249" Type="http://schemas.openxmlformats.org/officeDocument/2006/relationships/image" Target="media/image71.jpeg"/><Relationship Id="rId414" Type="http://schemas.openxmlformats.org/officeDocument/2006/relationships/oleObject" Target="embeddings/oleObject70.bin"/><Relationship Id="rId456" Type="http://schemas.openxmlformats.org/officeDocument/2006/relationships/header" Target="header146.xml"/><Relationship Id="rId13" Type="http://schemas.openxmlformats.org/officeDocument/2006/relationships/image" Target="media/image2.png"/><Relationship Id="rId109" Type="http://schemas.openxmlformats.org/officeDocument/2006/relationships/header" Target="header44.xml"/><Relationship Id="rId260" Type="http://schemas.openxmlformats.org/officeDocument/2006/relationships/header" Target="header73.xml"/><Relationship Id="rId316" Type="http://schemas.openxmlformats.org/officeDocument/2006/relationships/header" Target="header93.xml"/><Relationship Id="rId55" Type="http://schemas.openxmlformats.org/officeDocument/2006/relationships/oleObject" Target="embeddings/oleObject7.bin"/><Relationship Id="rId97" Type="http://schemas.openxmlformats.org/officeDocument/2006/relationships/header" Target="header37.xml"/><Relationship Id="rId120" Type="http://schemas.openxmlformats.org/officeDocument/2006/relationships/header" Target="header49.xml"/><Relationship Id="rId358" Type="http://schemas.openxmlformats.org/officeDocument/2006/relationships/header" Target="header114.xml"/><Relationship Id="rId162" Type="http://schemas.openxmlformats.org/officeDocument/2006/relationships/image" Target="media/image40.wmf"/><Relationship Id="rId218" Type="http://schemas.openxmlformats.org/officeDocument/2006/relationships/footer" Target="footer44.xml"/><Relationship Id="rId425" Type="http://schemas.openxmlformats.org/officeDocument/2006/relationships/image" Target="media/image109.wmf"/><Relationship Id="rId271" Type="http://schemas.openxmlformats.org/officeDocument/2006/relationships/oleObject" Target="embeddings/oleObject58.bin"/><Relationship Id="rId24" Type="http://schemas.openxmlformats.org/officeDocument/2006/relationships/header" Target="header8.xml"/><Relationship Id="rId66" Type="http://schemas.openxmlformats.org/officeDocument/2006/relationships/header" Target="header21.xml"/><Relationship Id="rId131" Type="http://schemas.openxmlformats.org/officeDocument/2006/relationships/oleObject" Target="embeddings/oleObject13.bin"/><Relationship Id="rId327" Type="http://schemas.openxmlformats.org/officeDocument/2006/relationships/header" Target="header99.xml"/><Relationship Id="rId369" Type="http://schemas.openxmlformats.org/officeDocument/2006/relationships/footer" Target="footer81.xml"/><Relationship Id="rId173" Type="http://schemas.openxmlformats.org/officeDocument/2006/relationships/image" Target="media/image45.wmf"/><Relationship Id="rId229" Type="http://schemas.openxmlformats.org/officeDocument/2006/relationships/footer" Target="footer47.xml"/><Relationship Id="rId380" Type="http://schemas.openxmlformats.org/officeDocument/2006/relationships/footer" Target="footer86.xml"/><Relationship Id="rId436" Type="http://schemas.openxmlformats.org/officeDocument/2006/relationships/oleObject" Target="embeddings/oleObject80.bin"/><Relationship Id="rId240" Type="http://schemas.openxmlformats.org/officeDocument/2006/relationships/oleObject" Target="embeddings/oleObject50.bin"/><Relationship Id="rId35" Type="http://schemas.openxmlformats.org/officeDocument/2006/relationships/footer" Target="footer8.xml"/><Relationship Id="rId77" Type="http://schemas.openxmlformats.org/officeDocument/2006/relationships/image" Target="media/image16.jpeg"/><Relationship Id="rId100" Type="http://schemas.openxmlformats.org/officeDocument/2006/relationships/header" Target="header39.xml"/><Relationship Id="rId282" Type="http://schemas.openxmlformats.org/officeDocument/2006/relationships/image" Target="media/image82.wmf"/><Relationship Id="rId338" Type="http://schemas.openxmlformats.org/officeDocument/2006/relationships/header" Target="header105.xml"/><Relationship Id="rId8" Type="http://schemas.openxmlformats.org/officeDocument/2006/relationships/webSettings" Target="webSettings.xml"/><Relationship Id="rId142" Type="http://schemas.openxmlformats.org/officeDocument/2006/relationships/image" Target="media/image30.wmf"/><Relationship Id="rId184" Type="http://schemas.openxmlformats.org/officeDocument/2006/relationships/header" Target="header55.xml"/><Relationship Id="rId391" Type="http://schemas.openxmlformats.org/officeDocument/2006/relationships/footer" Target="footer90.xml"/><Relationship Id="rId405" Type="http://schemas.openxmlformats.org/officeDocument/2006/relationships/image" Target="media/image99.wmf"/><Relationship Id="rId447" Type="http://schemas.openxmlformats.org/officeDocument/2006/relationships/header" Target="header144.xml"/><Relationship Id="rId251" Type="http://schemas.openxmlformats.org/officeDocument/2006/relationships/image" Target="media/image72.wmf"/><Relationship Id="rId46" Type="http://schemas.openxmlformats.org/officeDocument/2006/relationships/image" Target="media/image8.wmf"/><Relationship Id="rId293" Type="http://schemas.openxmlformats.org/officeDocument/2006/relationships/footer" Target="footer56.xml"/><Relationship Id="rId307" Type="http://schemas.openxmlformats.org/officeDocument/2006/relationships/header" Target="header88.xml"/><Relationship Id="rId349" Type="http://schemas.openxmlformats.org/officeDocument/2006/relationships/image" Target="media/image92.emf"/><Relationship Id="rId88" Type="http://schemas.openxmlformats.org/officeDocument/2006/relationships/header" Target="header32.xml"/><Relationship Id="rId111" Type="http://schemas.openxmlformats.org/officeDocument/2006/relationships/footer" Target="footer31.xml"/><Relationship Id="rId153" Type="http://schemas.openxmlformats.org/officeDocument/2006/relationships/oleObject" Target="embeddings/oleObject24.bin"/><Relationship Id="rId195" Type="http://schemas.openxmlformats.org/officeDocument/2006/relationships/oleObject" Target="embeddings/oleObject37.bin"/><Relationship Id="rId209" Type="http://schemas.openxmlformats.org/officeDocument/2006/relationships/image" Target="media/image57.wmf"/><Relationship Id="rId360" Type="http://schemas.openxmlformats.org/officeDocument/2006/relationships/footer" Target="footer79.xml"/><Relationship Id="rId416" Type="http://schemas.openxmlformats.org/officeDocument/2006/relationships/oleObject" Target="embeddings/oleObject71.bin"/><Relationship Id="rId220" Type="http://schemas.openxmlformats.org/officeDocument/2006/relationships/header" Target="header64.xml"/><Relationship Id="rId458" Type="http://schemas.openxmlformats.org/officeDocument/2006/relationships/footer" Target="footer100.xml"/><Relationship Id="rId15" Type="http://schemas.openxmlformats.org/officeDocument/2006/relationships/header" Target="header3.xml"/><Relationship Id="rId57" Type="http://schemas.openxmlformats.org/officeDocument/2006/relationships/oleObject" Target="embeddings/oleObject8.bin"/><Relationship Id="rId262" Type="http://schemas.openxmlformats.org/officeDocument/2006/relationships/oleObject" Target="embeddings/oleObject56.bin"/><Relationship Id="rId318" Type="http://schemas.openxmlformats.org/officeDocument/2006/relationships/footer" Target="footer65.xml"/><Relationship Id="rId99" Type="http://schemas.openxmlformats.org/officeDocument/2006/relationships/header" Target="header38.xml"/><Relationship Id="rId122" Type="http://schemas.openxmlformats.org/officeDocument/2006/relationships/image" Target="media/image20.emf"/><Relationship Id="rId164" Type="http://schemas.openxmlformats.org/officeDocument/2006/relationships/oleObject" Target="embeddings/oleObject30.bin"/><Relationship Id="rId371" Type="http://schemas.openxmlformats.org/officeDocument/2006/relationships/header" Target="header121.xml"/><Relationship Id="rId427" Type="http://schemas.openxmlformats.org/officeDocument/2006/relationships/image" Target="media/image110.wmf"/><Relationship Id="rId26" Type="http://schemas.openxmlformats.org/officeDocument/2006/relationships/footer" Target="footer5.xml"/><Relationship Id="rId231" Type="http://schemas.openxmlformats.org/officeDocument/2006/relationships/image" Target="media/image64.wmf"/><Relationship Id="rId273" Type="http://schemas.openxmlformats.org/officeDocument/2006/relationships/oleObject" Target="embeddings/oleObject59.bin"/><Relationship Id="rId329" Type="http://schemas.openxmlformats.org/officeDocument/2006/relationships/footer" Target="footer69.xml"/><Relationship Id="rId68" Type="http://schemas.openxmlformats.org/officeDocument/2006/relationships/footer" Target="footer15.xml"/><Relationship Id="rId133" Type="http://schemas.openxmlformats.org/officeDocument/2006/relationships/oleObject" Target="embeddings/oleObject14.bin"/><Relationship Id="rId175" Type="http://schemas.openxmlformats.org/officeDocument/2006/relationships/header" Target="header50.xml"/><Relationship Id="rId340" Type="http://schemas.openxmlformats.org/officeDocument/2006/relationships/footer" Target="footer73.xml"/><Relationship Id="rId200" Type="http://schemas.openxmlformats.org/officeDocument/2006/relationships/footer" Target="footer43.xml"/><Relationship Id="rId382" Type="http://schemas.openxmlformats.org/officeDocument/2006/relationships/image" Target="media/image96.png"/><Relationship Id="rId438" Type="http://schemas.openxmlformats.org/officeDocument/2006/relationships/header" Target="header141.xml"/><Relationship Id="rId242" Type="http://schemas.openxmlformats.org/officeDocument/2006/relationships/oleObject" Target="embeddings/oleObject51.bin"/><Relationship Id="rId284" Type="http://schemas.openxmlformats.org/officeDocument/2006/relationships/image" Target="media/image83.wmf"/><Relationship Id="rId37" Type="http://schemas.openxmlformats.org/officeDocument/2006/relationships/image" Target="media/image6.wmf"/><Relationship Id="rId79" Type="http://schemas.openxmlformats.org/officeDocument/2006/relationships/header" Target="header27.xml"/><Relationship Id="rId102" Type="http://schemas.openxmlformats.org/officeDocument/2006/relationships/footer" Target="footer28.xml"/><Relationship Id="rId144" Type="http://schemas.openxmlformats.org/officeDocument/2006/relationships/image" Target="media/image31.wmf"/><Relationship Id="rId90" Type="http://schemas.openxmlformats.org/officeDocument/2006/relationships/footer" Target="footer23.xml"/><Relationship Id="rId186" Type="http://schemas.openxmlformats.org/officeDocument/2006/relationships/image" Target="media/image48.wmf"/><Relationship Id="rId351" Type="http://schemas.openxmlformats.org/officeDocument/2006/relationships/image" Target="media/image94.emf"/><Relationship Id="rId393" Type="http://schemas.openxmlformats.org/officeDocument/2006/relationships/header" Target="header134.xml"/><Relationship Id="rId407" Type="http://schemas.openxmlformats.org/officeDocument/2006/relationships/image" Target="media/image100.wmf"/><Relationship Id="rId449" Type="http://schemas.openxmlformats.org/officeDocument/2006/relationships/footer" Target="footer98.xml"/><Relationship Id="rId211" Type="http://schemas.openxmlformats.org/officeDocument/2006/relationships/image" Target="media/image58.wmf"/><Relationship Id="rId253" Type="http://schemas.openxmlformats.org/officeDocument/2006/relationships/oleObject" Target="embeddings/oleObject54.bin"/><Relationship Id="rId295" Type="http://schemas.openxmlformats.org/officeDocument/2006/relationships/header" Target="header82.xml"/><Relationship Id="rId309" Type="http://schemas.openxmlformats.org/officeDocument/2006/relationships/header" Target="header89.xml"/><Relationship Id="rId460" Type="http://schemas.openxmlformats.org/officeDocument/2006/relationships/fontTable" Target="fontTable.xml"/><Relationship Id="rId48" Type="http://schemas.openxmlformats.org/officeDocument/2006/relationships/image" Target="media/image9.wmf"/><Relationship Id="rId113" Type="http://schemas.openxmlformats.org/officeDocument/2006/relationships/header" Target="header46.xml"/><Relationship Id="rId320" Type="http://schemas.openxmlformats.org/officeDocument/2006/relationships/header" Target="header95.xml"/><Relationship Id="rId155" Type="http://schemas.openxmlformats.org/officeDocument/2006/relationships/oleObject" Target="embeddings/oleObject25.bin"/><Relationship Id="rId197" Type="http://schemas.openxmlformats.org/officeDocument/2006/relationships/header" Target="header59.xml"/><Relationship Id="rId362" Type="http://schemas.openxmlformats.org/officeDocument/2006/relationships/image" Target="media/image95.emf"/><Relationship Id="rId418" Type="http://schemas.openxmlformats.org/officeDocument/2006/relationships/oleObject" Target="embeddings/oleObject72.bin"/><Relationship Id="rId222" Type="http://schemas.openxmlformats.org/officeDocument/2006/relationships/oleObject" Target="embeddings/oleObject44.bin"/><Relationship Id="rId264" Type="http://schemas.openxmlformats.org/officeDocument/2006/relationships/header" Target="header75.xml"/><Relationship Id="rId17" Type="http://schemas.openxmlformats.org/officeDocument/2006/relationships/footer" Target="footer2.xml"/><Relationship Id="rId59" Type="http://schemas.openxmlformats.org/officeDocument/2006/relationships/header" Target="header17.xml"/><Relationship Id="rId124" Type="http://schemas.openxmlformats.org/officeDocument/2006/relationships/image" Target="media/image21.wmf"/><Relationship Id="rId70" Type="http://schemas.openxmlformats.org/officeDocument/2006/relationships/footer" Target="footer16.xml"/><Relationship Id="rId166" Type="http://schemas.openxmlformats.org/officeDocument/2006/relationships/oleObject" Target="embeddings/oleObject31.bin"/><Relationship Id="rId331" Type="http://schemas.openxmlformats.org/officeDocument/2006/relationships/header" Target="header101.xml"/><Relationship Id="rId373" Type="http://schemas.openxmlformats.org/officeDocument/2006/relationships/header" Target="header123.xml"/><Relationship Id="rId429" Type="http://schemas.openxmlformats.org/officeDocument/2006/relationships/image" Target="media/image111.png"/><Relationship Id="rId1" Type="http://schemas.openxmlformats.org/officeDocument/2006/relationships/customXml" Target="../customXml/item1.xml"/><Relationship Id="rId233" Type="http://schemas.openxmlformats.org/officeDocument/2006/relationships/image" Target="media/image65.wmf"/><Relationship Id="rId440" Type="http://schemas.openxmlformats.org/officeDocument/2006/relationships/footer" Target="footer96.xml"/><Relationship Id="rId28" Type="http://schemas.openxmlformats.org/officeDocument/2006/relationships/header" Target="header10.xml"/><Relationship Id="rId275" Type="http://schemas.openxmlformats.org/officeDocument/2006/relationships/oleObject" Target="embeddings/oleObject60.bin"/><Relationship Id="rId300" Type="http://schemas.openxmlformats.org/officeDocument/2006/relationships/footer" Target="footer59.xml"/><Relationship Id="rId81" Type="http://schemas.openxmlformats.org/officeDocument/2006/relationships/footer" Target="footer20.xml"/><Relationship Id="rId135" Type="http://schemas.openxmlformats.org/officeDocument/2006/relationships/oleObject" Target="embeddings/oleObject15.bin"/><Relationship Id="rId177" Type="http://schemas.openxmlformats.org/officeDocument/2006/relationships/footer" Target="footer36.xml"/><Relationship Id="rId342" Type="http://schemas.openxmlformats.org/officeDocument/2006/relationships/image" Target="media/image90.png"/><Relationship Id="rId384" Type="http://schemas.openxmlformats.org/officeDocument/2006/relationships/header" Target="header129.xml"/><Relationship Id="rId202" Type="http://schemas.openxmlformats.org/officeDocument/2006/relationships/image" Target="media/image53.wmf"/><Relationship Id="rId244" Type="http://schemas.openxmlformats.org/officeDocument/2006/relationships/header" Target="header68.xml"/><Relationship Id="rId39" Type="http://schemas.openxmlformats.org/officeDocument/2006/relationships/header" Target="header14.xml"/><Relationship Id="rId286" Type="http://schemas.openxmlformats.org/officeDocument/2006/relationships/header" Target="header77.xml"/><Relationship Id="rId451" Type="http://schemas.openxmlformats.org/officeDocument/2006/relationships/footer" Target="footer99.xml"/><Relationship Id="rId50" Type="http://schemas.openxmlformats.org/officeDocument/2006/relationships/image" Target="media/image10.wmf"/><Relationship Id="rId104" Type="http://schemas.openxmlformats.org/officeDocument/2006/relationships/header" Target="header41.xml"/><Relationship Id="rId146" Type="http://schemas.openxmlformats.org/officeDocument/2006/relationships/image" Target="media/image32.wmf"/><Relationship Id="rId188" Type="http://schemas.openxmlformats.org/officeDocument/2006/relationships/header" Target="header56.xml"/><Relationship Id="rId311" Type="http://schemas.openxmlformats.org/officeDocument/2006/relationships/footer" Target="footer62.xml"/><Relationship Id="rId353" Type="http://schemas.openxmlformats.org/officeDocument/2006/relationships/header" Target="header111.xml"/><Relationship Id="rId395" Type="http://schemas.openxmlformats.org/officeDocument/2006/relationships/footer" Target="footer91.xml"/><Relationship Id="rId409" Type="http://schemas.openxmlformats.org/officeDocument/2006/relationships/image" Target="media/image101.wmf"/><Relationship Id="rId92" Type="http://schemas.openxmlformats.org/officeDocument/2006/relationships/header" Target="header34.xml"/><Relationship Id="rId213" Type="http://schemas.openxmlformats.org/officeDocument/2006/relationships/image" Target="media/image59.wmf"/><Relationship Id="rId420" Type="http://schemas.openxmlformats.org/officeDocument/2006/relationships/oleObject" Target="embeddings/oleObject73.bin"/><Relationship Id="rId255" Type="http://schemas.openxmlformats.org/officeDocument/2006/relationships/oleObject" Target="embeddings/oleObject55.bin"/><Relationship Id="rId297" Type="http://schemas.openxmlformats.org/officeDocument/2006/relationships/header" Target="header83.xml"/></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rpe/pmpFCP.html" TargetMode="External"/></Relationships>
</file>

<file path=word/_rels/header52.xml.rels><?xml version="1.0" encoding="UTF-8" standalone="yes"?>
<Relationships xmlns="http://schemas.openxmlformats.org/package/2006/relationships"><Relationship Id="rId2" Type="http://schemas.openxmlformats.org/officeDocument/2006/relationships/oleObject" Target="embeddings/oleObject36.bin"/><Relationship Id="rId1" Type="http://schemas.openxmlformats.org/officeDocument/2006/relationships/image" Target="media/image46.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ollet\Templates\ECE+PlainPage\PlainPag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033FDE4C8E8BE4385E6D849C88F2C79" ma:contentTypeVersion="4" ma:contentTypeDescription="Create a new document." ma:contentTypeScope="" ma:versionID="e4f4318321a9299320ae2bd18dfd78f1">
  <xsd:schema xmlns:xsd="http://www.w3.org/2001/XMLSchema" xmlns:xs="http://www.w3.org/2001/XMLSchema" xmlns:p="http://schemas.microsoft.com/office/2006/metadata/properties" xmlns:ns2="b8430ce1-cdf3-44df-9062-12f46e2c93ec" targetNamespace="http://schemas.microsoft.com/office/2006/metadata/properties" ma:root="true" ma:fieldsID="ddb510bf481014fd443a9bca3a1d6bec" ns2:_="">
    <xsd:import namespace="b8430ce1-cdf3-44df-9062-12f46e2c93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430ce1-cdf3-44df-9062-12f46e2c93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D5C1F5-45DB-47CD-B537-57E7F005AD2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65F6742-4FA8-42A0-8E43-70057D6CB909}">
  <ds:schemaRefs>
    <ds:schemaRef ds:uri="http://schemas.openxmlformats.org/officeDocument/2006/bibliography"/>
  </ds:schemaRefs>
</ds:datastoreItem>
</file>

<file path=customXml/itemProps3.xml><?xml version="1.0" encoding="utf-8"?>
<ds:datastoreItem xmlns:ds="http://schemas.openxmlformats.org/officeDocument/2006/customXml" ds:itemID="{E4F616E6-ACCB-466D-9CCC-6F67C976659C}">
  <ds:schemaRefs>
    <ds:schemaRef ds:uri="http://schemas.microsoft.com/sharepoint/v3/contenttype/forms"/>
  </ds:schemaRefs>
</ds:datastoreItem>
</file>

<file path=customXml/itemProps4.xml><?xml version="1.0" encoding="utf-8"?>
<ds:datastoreItem xmlns:ds="http://schemas.openxmlformats.org/officeDocument/2006/customXml" ds:itemID="{159F9C3E-3463-4212-8914-E1C400FE71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430ce1-cdf3-44df-9062-12f46e2c93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C:\Documents and Settings\Collet\Templates\ECE+PlainPage\PlainPage_E.dot</Template>
  <TotalTime>128</TotalTime>
  <Pages>254</Pages>
  <Words>80844</Words>
  <Characters>422011</Characters>
  <Application>Microsoft Office Word</Application>
  <DocSecurity>0</DocSecurity>
  <Lines>12057</Lines>
  <Paragraphs>7857</Paragraphs>
  <ScaleCrop>false</ScaleCrop>
  <HeadingPairs>
    <vt:vector size="2" baseType="variant">
      <vt:variant>
        <vt:lpstr>Title</vt:lpstr>
      </vt:variant>
      <vt:variant>
        <vt:i4>1</vt:i4>
      </vt:variant>
    </vt:vector>
  </HeadingPairs>
  <TitlesOfParts>
    <vt:vector size="1" baseType="lpstr">
      <vt:lpstr/>
    </vt:vector>
  </TitlesOfParts>
  <Company>CSD</Company>
  <LinksUpToDate>false</LinksUpToDate>
  <CharactersWithSpaces>494998</CharactersWithSpaces>
  <SharedDoc>false</SharedDoc>
  <HLinks>
    <vt:vector size="6" baseType="variant">
      <vt:variant>
        <vt:i4>1048606</vt:i4>
      </vt:variant>
      <vt:variant>
        <vt:i4>0</vt:i4>
      </vt:variant>
      <vt:variant>
        <vt:i4>0</vt:i4>
      </vt:variant>
      <vt:variant>
        <vt:i4>5</vt:i4>
      </vt:variant>
      <vt:variant>
        <vt:lpwstr>http://www.unece.org/trans/main/wp29/wp29wgs/wp29grpe/pmpFCP.html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Collet</dc:creator>
  <cp:lastModifiedBy>Heidi A</cp:lastModifiedBy>
  <cp:revision>118</cp:revision>
  <cp:lastPrinted>2012-05-16T22:41:00Z</cp:lastPrinted>
  <dcterms:created xsi:type="dcterms:W3CDTF">2021-10-05T00:50:00Z</dcterms:created>
  <dcterms:modified xsi:type="dcterms:W3CDTF">2021-12-03T02:26:00Z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0x0101006033FDE4C8E8BE4385E6D849C88F2C79</vt:lpwstr>
  </property>
  <property fmtid="{D5CDD505-2E9C-101B-9397-08002B2CF9AE}" pid="3" name="Order">
    <vt:r8>3500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ies>
</file>