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5EF" w:rsidRPr="006F0E1A" w:rsidRDefault="007F3A2F" w:rsidP="007465EF">
      <w:r w:rsidRPr="006F0E1A">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8pt;height:79.5pt" o:ole="" fillcolor="window">
            <v:imagedata r:id="rId8" o:title=""/>
          </v:shape>
          <o:OLEObject Type="Embed" ProgID="Word.Picture.8" ShapeID="_x0000_i1025" DrawAspect="Content" ObjectID="_1774790442" r:id="rId9"/>
        </w:object>
      </w:r>
    </w:p>
    <w:p w:rsidR="007465EF" w:rsidRPr="006F0E1A" w:rsidRDefault="007465EF" w:rsidP="007465EF">
      <w:pPr>
        <w:pStyle w:val="ShortT"/>
        <w:spacing w:before="240"/>
      </w:pPr>
      <w:r w:rsidRPr="006F0E1A">
        <w:t>Schools Assistance (Learning Together—Achievement Through Choice and Opportunity) Act 2004</w:t>
      </w:r>
    </w:p>
    <w:p w:rsidR="007465EF" w:rsidRPr="006F0E1A" w:rsidRDefault="007465EF" w:rsidP="007465EF">
      <w:pPr>
        <w:pStyle w:val="CompiledActNo"/>
        <w:spacing w:before="240"/>
      </w:pPr>
      <w:r w:rsidRPr="006F0E1A">
        <w:t>No.</w:t>
      </w:r>
      <w:r w:rsidR="00BB279B" w:rsidRPr="006F0E1A">
        <w:t xml:space="preserve"> </w:t>
      </w:r>
      <w:r w:rsidRPr="006F0E1A">
        <w:t>135, 2004</w:t>
      </w:r>
    </w:p>
    <w:p w:rsidR="007465EF" w:rsidRPr="006F0E1A" w:rsidRDefault="007465EF" w:rsidP="007465EF">
      <w:pPr>
        <w:spacing w:before="1000"/>
        <w:rPr>
          <w:rFonts w:cs="Arial"/>
          <w:b/>
          <w:sz w:val="32"/>
          <w:szCs w:val="32"/>
        </w:rPr>
      </w:pPr>
      <w:r w:rsidRPr="006F0E1A">
        <w:rPr>
          <w:rFonts w:cs="Arial"/>
          <w:b/>
          <w:sz w:val="32"/>
          <w:szCs w:val="32"/>
        </w:rPr>
        <w:t xml:space="preserve">Compilation No. </w:t>
      </w:r>
      <w:r w:rsidR="00415028" w:rsidRPr="006F0E1A">
        <w:rPr>
          <w:rFonts w:cs="Arial"/>
          <w:b/>
          <w:sz w:val="32"/>
          <w:szCs w:val="32"/>
        </w:rPr>
        <w:fldChar w:fldCharType="begin"/>
      </w:r>
      <w:r w:rsidR="00415028" w:rsidRPr="006F0E1A">
        <w:rPr>
          <w:rFonts w:cs="Arial"/>
          <w:b/>
          <w:sz w:val="32"/>
          <w:szCs w:val="32"/>
        </w:rPr>
        <w:instrText xml:space="preserve"> DOCPROPERTY  CompilationNumber </w:instrText>
      </w:r>
      <w:r w:rsidR="00415028" w:rsidRPr="006F0E1A">
        <w:rPr>
          <w:rFonts w:cs="Arial"/>
          <w:b/>
          <w:sz w:val="32"/>
          <w:szCs w:val="32"/>
        </w:rPr>
        <w:fldChar w:fldCharType="separate"/>
      </w:r>
      <w:r w:rsidR="00415028" w:rsidRPr="006F0E1A">
        <w:rPr>
          <w:rFonts w:cs="Arial"/>
          <w:b/>
          <w:sz w:val="32"/>
          <w:szCs w:val="32"/>
        </w:rPr>
        <w:t>7</w:t>
      </w:r>
      <w:r w:rsidR="00415028" w:rsidRPr="006F0E1A">
        <w:rPr>
          <w:rFonts w:cs="Arial"/>
          <w:b/>
          <w:sz w:val="32"/>
          <w:szCs w:val="32"/>
        </w:rPr>
        <w:fldChar w:fldCharType="end"/>
      </w:r>
    </w:p>
    <w:p w:rsidR="007465EF" w:rsidRPr="006F0E1A" w:rsidRDefault="007465EF" w:rsidP="007465EF">
      <w:pPr>
        <w:tabs>
          <w:tab w:val="left" w:pos="2551"/>
        </w:tabs>
        <w:spacing w:before="480"/>
        <w:rPr>
          <w:rFonts w:cs="Arial"/>
          <w:sz w:val="24"/>
        </w:rPr>
      </w:pPr>
      <w:r w:rsidRPr="006F0E1A">
        <w:rPr>
          <w:rFonts w:cs="Arial"/>
          <w:b/>
          <w:sz w:val="24"/>
        </w:rPr>
        <w:t>Compilation date:</w:t>
      </w:r>
      <w:r w:rsidRPr="006F0E1A">
        <w:rPr>
          <w:rFonts w:cs="Arial"/>
          <w:b/>
          <w:sz w:val="24"/>
        </w:rPr>
        <w:tab/>
      </w:r>
      <w:r w:rsidR="00780A02" w:rsidRPr="006F0E1A">
        <w:rPr>
          <w:rFonts w:cs="Arial"/>
          <w:sz w:val="24"/>
        </w:rPr>
        <w:fldChar w:fldCharType="begin"/>
      </w:r>
      <w:r w:rsidR="00780A02" w:rsidRPr="006F0E1A">
        <w:rPr>
          <w:rFonts w:cs="Arial"/>
          <w:sz w:val="24"/>
        </w:rPr>
        <w:instrText>DOCPROPERTY StartDate \@ "d MMMM yyyy" \* MERGEFORMAT</w:instrText>
      </w:r>
      <w:r w:rsidR="00780A02" w:rsidRPr="006F0E1A">
        <w:rPr>
          <w:rFonts w:cs="Arial"/>
          <w:sz w:val="24"/>
        </w:rPr>
        <w:fldChar w:fldCharType="separate"/>
      </w:r>
      <w:r w:rsidR="00D621D7">
        <w:rPr>
          <w:rFonts w:cs="Arial"/>
          <w:bCs/>
          <w:sz w:val="24"/>
        </w:rPr>
        <w:t>9 December</w:t>
      </w:r>
      <w:r w:rsidR="00780A02" w:rsidRPr="006F0E1A">
        <w:rPr>
          <w:rFonts w:cs="Arial"/>
          <w:bCs/>
          <w:sz w:val="24"/>
        </w:rPr>
        <w:t xml:space="preserve"> 2008</w:t>
      </w:r>
      <w:r w:rsidR="00780A02" w:rsidRPr="006F0E1A">
        <w:rPr>
          <w:rFonts w:cs="Arial"/>
          <w:sz w:val="24"/>
        </w:rPr>
        <w:fldChar w:fldCharType="end"/>
      </w:r>
    </w:p>
    <w:p w:rsidR="007465EF" w:rsidRPr="006F0E1A" w:rsidRDefault="007465EF" w:rsidP="007465EF">
      <w:pPr>
        <w:tabs>
          <w:tab w:val="left" w:pos="2551"/>
        </w:tabs>
        <w:spacing w:before="240"/>
        <w:ind w:left="2551" w:hanging="2551"/>
        <w:rPr>
          <w:rFonts w:cs="Arial"/>
          <w:sz w:val="24"/>
        </w:rPr>
      </w:pPr>
      <w:r w:rsidRPr="006F0E1A">
        <w:rPr>
          <w:rFonts w:cs="Arial"/>
          <w:b/>
          <w:sz w:val="24"/>
        </w:rPr>
        <w:t>Includes amendments:</w:t>
      </w:r>
      <w:r w:rsidRPr="006F0E1A">
        <w:rPr>
          <w:rFonts w:cs="Arial"/>
          <w:b/>
          <w:sz w:val="24"/>
        </w:rPr>
        <w:tab/>
      </w:r>
      <w:r w:rsidR="00780A02" w:rsidRPr="006F0E1A">
        <w:rPr>
          <w:rFonts w:cs="Arial"/>
          <w:sz w:val="24"/>
        </w:rPr>
        <w:fldChar w:fldCharType="begin"/>
      </w:r>
      <w:r w:rsidR="00780A02" w:rsidRPr="006F0E1A">
        <w:rPr>
          <w:rFonts w:cs="Arial"/>
          <w:sz w:val="24"/>
        </w:rPr>
        <w:instrText xml:space="preserve"> DOCPROPERTY IncludesUpTo </w:instrText>
      </w:r>
      <w:r w:rsidR="00780A02" w:rsidRPr="006F0E1A">
        <w:rPr>
          <w:rFonts w:cs="Arial"/>
          <w:sz w:val="24"/>
        </w:rPr>
        <w:fldChar w:fldCharType="separate"/>
      </w:r>
      <w:r w:rsidR="00780A02" w:rsidRPr="006F0E1A">
        <w:rPr>
          <w:rFonts w:cs="Arial"/>
          <w:sz w:val="24"/>
        </w:rPr>
        <w:t>Act No. 142, 20</w:t>
      </w:r>
      <w:r w:rsidR="00A453C0" w:rsidRPr="006F0E1A">
        <w:rPr>
          <w:rFonts w:cs="Arial"/>
          <w:sz w:val="24"/>
        </w:rPr>
        <w:t>08</w:t>
      </w:r>
      <w:r w:rsidR="00780A02" w:rsidRPr="006F0E1A">
        <w:rPr>
          <w:rFonts w:cs="Arial"/>
          <w:sz w:val="24"/>
        </w:rPr>
        <w:fldChar w:fldCharType="end"/>
      </w:r>
    </w:p>
    <w:p w:rsidR="007465EF" w:rsidRPr="006F0E1A" w:rsidRDefault="007465EF" w:rsidP="007465EF">
      <w:pPr>
        <w:tabs>
          <w:tab w:val="left" w:pos="2551"/>
        </w:tabs>
        <w:spacing w:before="240" w:after="240"/>
        <w:rPr>
          <w:rFonts w:cs="Arial"/>
          <w:sz w:val="24"/>
        </w:rPr>
      </w:pPr>
      <w:r w:rsidRPr="006F0E1A">
        <w:rPr>
          <w:rFonts w:cs="Arial"/>
          <w:b/>
          <w:sz w:val="24"/>
        </w:rPr>
        <w:t>Registered:</w:t>
      </w:r>
      <w:r w:rsidRPr="006F0E1A">
        <w:rPr>
          <w:rFonts w:cs="Arial"/>
          <w:b/>
          <w:sz w:val="24"/>
        </w:rPr>
        <w:tab/>
      </w:r>
      <w:r w:rsidR="00820B3B" w:rsidRPr="006F0E1A">
        <w:rPr>
          <w:rFonts w:cs="Arial"/>
          <w:sz w:val="24"/>
        </w:rPr>
        <w:fldChar w:fldCharType="begin"/>
      </w:r>
      <w:r w:rsidR="00820B3B" w:rsidRPr="006F0E1A">
        <w:rPr>
          <w:rFonts w:cs="Arial"/>
          <w:sz w:val="24"/>
        </w:rPr>
        <w:instrText xml:space="preserve"> IF </w:instrText>
      </w:r>
      <w:r w:rsidR="00820B3B" w:rsidRPr="006F0E1A">
        <w:rPr>
          <w:rFonts w:cs="Arial"/>
          <w:sz w:val="24"/>
        </w:rPr>
        <w:fldChar w:fldCharType="begin"/>
      </w:r>
      <w:r w:rsidR="00820B3B" w:rsidRPr="006F0E1A">
        <w:rPr>
          <w:rFonts w:cs="Arial"/>
          <w:sz w:val="24"/>
        </w:rPr>
        <w:instrText xml:space="preserve"> DOCPROPERTY RegisteredDate </w:instrText>
      </w:r>
      <w:r w:rsidR="00820B3B" w:rsidRPr="006F0E1A">
        <w:rPr>
          <w:rFonts w:cs="Arial"/>
          <w:sz w:val="24"/>
        </w:rPr>
        <w:fldChar w:fldCharType="separate"/>
      </w:r>
      <w:r w:rsidR="00820B3B" w:rsidRPr="006F0E1A">
        <w:rPr>
          <w:rFonts w:cs="Arial"/>
          <w:sz w:val="24"/>
        </w:rPr>
        <w:instrText>12 November 2021</w:instrText>
      </w:r>
      <w:r w:rsidR="00820B3B" w:rsidRPr="006F0E1A">
        <w:rPr>
          <w:rFonts w:cs="Arial"/>
          <w:sz w:val="24"/>
        </w:rPr>
        <w:fldChar w:fldCharType="end"/>
      </w:r>
      <w:r w:rsidR="00820B3B" w:rsidRPr="006F0E1A">
        <w:rPr>
          <w:rFonts w:cs="Arial"/>
          <w:sz w:val="24"/>
        </w:rPr>
        <w:instrText xml:space="preserve"> = #1/1/1901# "Unknown" </w:instrText>
      </w:r>
      <w:r w:rsidR="00820B3B" w:rsidRPr="006F0E1A">
        <w:rPr>
          <w:rFonts w:cs="Arial"/>
          <w:sz w:val="24"/>
        </w:rPr>
        <w:fldChar w:fldCharType="begin"/>
      </w:r>
      <w:r w:rsidR="00820B3B" w:rsidRPr="006F0E1A">
        <w:rPr>
          <w:rFonts w:cs="Arial"/>
          <w:sz w:val="24"/>
        </w:rPr>
        <w:instrText xml:space="preserve"> DOCPROPERTY RegisteredDate \@ "d MMMM yyyy" </w:instrText>
      </w:r>
      <w:r w:rsidR="00820B3B" w:rsidRPr="006F0E1A">
        <w:rPr>
          <w:rFonts w:cs="Arial"/>
          <w:sz w:val="24"/>
        </w:rPr>
        <w:fldChar w:fldCharType="separate"/>
      </w:r>
      <w:r w:rsidR="00820B3B" w:rsidRPr="006F0E1A">
        <w:rPr>
          <w:rFonts w:cs="Arial"/>
          <w:sz w:val="24"/>
        </w:rPr>
        <w:instrText>12 November 2021</w:instrText>
      </w:r>
      <w:r w:rsidR="00820B3B" w:rsidRPr="006F0E1A">
        <w:rPr>
          <w:rFonts w:cs="Arial"/>
          <w:sz w:val="24"/>
        </w:rPr>
        <w:fldChar w:fldCharType="end"/>
      </w:r>
      <w:r w:rsidR="00820B3B" w:rsidRPr="006F0E1A">
        <w:rPr>
          <w:rFonts w:cs="Arial"/>
          <w:sz w:val="24"/>
        </w:rPr>
        <w:instrText xml:space="preserve"> \*MERGEFORMAT </w:instrText>
      </w:r>
      <w:r w:rsidR="00820B3B" w:rsidRPr="006F0E1A">
        <w:rPr>
          <w:rFonts w:cs="Arial"/>
          <w:sz w:val="24"/>
        </w:rPr>
        <w:fldChar w:fldCharType="separate"/>
      </w:r>
      <w:r w:rsidR="00D621D7">
        <w:rPr>
          <w:rFonts w:cs="Arial"/>
          <w:bCs/>
          <w:noProof/>
          <w:sz w:val="24"/>
        </w:rPr>
        <w:t>01 January</w:t>
      </w:r>
      <w:r w:rsidR="00820B3B" w:rsidRPr="006F0E1A">
        <w:rPr>
          <w:rFonts w:cs="Arial"/>
          <w:bCs/>
          <w:noProof/>
          <w:sz w:val="24"/>
        </w:rPr>
        <w:t xml:space="preserve"> 1901</w:t>
      </w:r>
      <w:r w:rsidR="00820B3B" w:rsidRPr="006F0E1A">
        <w:rPr>
          <w:rFonts w:cs="Arial"/>
          <w:sz w:val="24"/>
        </w:rPr>
        <w:fldChar w:fldCharType="end"/>
      </w:r>
    </w:p>
    <w:p w:rsidR="00FF4858" w:rsidRPr="006F0E1A" w:rsidRDefault="00FF4858" w:rsidP="00FF4858">
      <w:pPr>
        <w:pageBreakBefore/>
        <w:rPr>
          <w:rFonts w:cs="Arial"/>
          <w:b/>
          <w:sz w:val="32"/>
          <w:szCs w:val="32"/>
        </w:rPr>
      </w:pPr>
      <w:r w:rsidRPr="006F0E1A">
        <w:rPr>
          <w:rFonts w:cs="Arial"/>
          <w:b/>
          <w:sz w:val="32"/>
          <w:szCs w:val="32"/>
        </w:rPr>
        <w:lastRenderedPageBreak/>
        <w:t>About this compilation</w:t>
      </w:r>
    </w:p>
    <w:p w:rsidR="00FF4858" w:rsidRPr="006F0E1A" w:rsidRDefault="00FF4858" w:rsidP="00FF4858">
      <w:pPr>
        <w:spacing w:before="120" w:after="120"/>
        <w:rPr>
          <w:rFonts w:cs="Arial"/>
          <w:szCs w:val="22"/>
        </w:rPr>
      </w:pPr>
      <w:bookmarkStart w:id="0" w:name="_Hlk138395905"/>
      <w:r w:rsidRPr="006F0E1A">
        <w:rPr>
          <w:rFonts w:cs="Arial"/>
          <w:szCs w:val="22"/>
        </w:rPr>
        <w:t xml:space="preserve">This is a compilation of the </w:t>
      </w:r>
      <w:bookmarkStart w:id="1" w:name="_Hlk160537181"/>
      <w:r w:rsidR="0030082C" w:rsidRPr="006F0E1A">
        <w:rPr>
          <w:rFonts w:cs="Arial"/>
          <w:i/>
          <w:szCs w:val="22"/>
        </w:rPr>
        <w:fldChar w:fldCharType="begin"/>
      </w:r>
      <w:r w:rsidR="0030082C" w:rsidRPr="006F0E1A">
        <w:rPr>
          <w:rFonts w:cs="Arial"/>
          <w:i/>
          <w:szCs w:val="22"/>
        </w:rPr>
        <w:instrText xml:space="preserve"> STYLEREF  ShortT </w:instrText>
      </w:r>
      <w:r w:rsidR="0030082C" w:rsidRPr="006F0E1A">
        <w:rPr>
          <w:rFonts w:cs="Arial"/>
          <w:i/>
          <w:szCs w:val="22"/>
        </w:rPr>
        <w:fldChar w:fldCharType="separate"/>
      </w:r>
      <w:r w:rsidR="00D621D7">
        <w:rPr>
          <w:rFonts w:cs="Arial"/>
          <w:i/>
          <w:noProof/>
          <w:szCs w:val="22"/>
        </w:rPr>
        <w:t>Schools Assistance (Learning Together—Achievement Through Choice and Opportunity) Act 2004</w:t>
      </w:r>
      <w:r w:rsidR="0030082C" w:rsidRPr="006F0E1A">
        <w:rPr>
          <w:rFonts w:cs="Arial"/>
          <w:i/>
          <w:szCs w:val="22"/>
        </w:rPr>
        <w:fldChar w:fldCharType="end"/>
      </w:r>
      <w:bookmarkEnd w:id="1"/>
      <w:r w:rsidRPr="006F0E1A">
        <w:rPr>
          <w:rFonts w:cs="Arial"/>
          <w:szCs w:val="22"/>
        </w:rPr>
        <w:t xml:space="preserve"> that shows the text of the law as amended and in force on </w:t>
      </w:r>
      <w:r w:rsidR="00D621D7">
        <w:rPr>
          <w:rFonts w:cs="Arial"/>
          <w:szCs w:val="22"/>
        </w:rPr>
        <w:t>9 December</w:t>
      </w:r>
      <w:r w:rsidR="0030082C" w:rsidRPr="006F0E1A">
        <w:rPr>
          <w:rFonts w:cs="Arial"/>
          <w:szCs w:val="22"/>
        </w:rPr>
        <w:t xml:space="preserve"> 200</w:t>
      </w:r>
      <w:r w:rsidR="00B2623F" w:rsidRPr="006F0E1A">
        <w:rPr>
          <w:rFonts w:cs="Arial"/>
          <w:szCs w:val="22"/>
        </w:rPr>
        <w:t>8</w:t>
      </w:r>
      <w:r w:rsidRPr="006F0E1A">
        <w:rPr>
          <w:rFonts w:cs="Arial"/>
          <w:szCs w:val="22"/>
        </w:rPr>
        <w:t xml:space="preserve"> (the </w:t>
      </w:r>
      <w:r w:rsidRPr="006F0E1A">
        <w:rPr>
          <w:rFonts w:cs="Arial"/>
          <w:b/>
          <w:i/>
          <w:szCs w:val="22"/>
        </w:rPr>
        <w:t>compilation date</w:t>
      </w:r>
      <w:r w:rsidRPr="006F0E1A">
        <w:rPr>
          <w:rFonts w:cs="Arial"/>
          <w:szCs w:val="22"/>
        </w:rPr>
        <w:t>).</w:t>
      </w:r>
    </w:p>
    <w:p w:rsidR="00FF4858" w:rsidRPr="006F0E1A" w:rsidRDefault="00FF4858" w:rsidP="00FF4858">
      <w:pPr>
        <w:spacing w:after="120"/>
        <w:rPr>
          <w:rFonts w:cs="Arial"/>
          <w:szCs w:val="22"/>
        </w:rPr>
      </w:pPr>
      <w:r w:rsidRPr="006F0E1A">
        <w:rPr>
          <w:rFonts w:cs="Arial"/>
          <w:szCs w:val="22"/>
        </w:rPr>
        <w:t xml:space="preserve">The notes at the end of this compilation (the </w:t>
      </w:r>
      <w:r w:rsidRPr="006F0E1A">
        <w:rPr>
          <w:rFonts w:cs="Arial"/>
          <w:b/>
          <w:i/>
          <w:szCs w:val="22"/>
        </w:rPr>
        <w:t>endnotes</w:t>
      </w:r>
      <w:r w:rsidRPr="006F0E1A">
        <w:rPr>
          <w:rFonts w:cs="Arial"/>
          <w:szCs w:val="22"/>
        </w:rPr>
        <w:t>) include information about amending laws and amendment history of provisions of the compiled law.</w:t>
      </w:r>
    </w:p>
    <w:p w:rsidR="00FF4858" w:rsidRPr="006F0E1A" w:rsidRDefault="00FF4858" w:rsidP="00FF4858">
      <w:pPr>
        <w:tabs>
          <w:tab w:val="left" w:pos="5640"/>
        </w:tabs>
        <w:spacing w:before="120" w:after="120"/>
        <w:rPr>
          <w:rFonts w:cs="Arial"/>
          <w:b/>
          <w:szCs w:val="22"/>
        </w:rPr>
      </w:pPr>
      <w:r w:rsidRPr="006F0E1A">
        <w:rPr>
          <w:rFonts w:cs="Arial"/>
          <w:b/>
          <w:szCs w:val="22"/>
        </w:rPr>
        <w:t>Uncommenced amendments</w:t>
      </w:r>
    </w:p>
    <w:p w:rsidR="00FF4858" w:rsidRPr="006F0E1A" w:rsidRDefault="00FF4858" w:rsidP="00FF4858">
      <w:pPr>
        <w:spacing w:after="120"/>
        <w:rPr>
          <w:rFonts w:cs="Arial"/>
          <w:szCs w:val="22"/>
        </w:rPr>
      </w:pPr>
      <w:r w:rsidRPr="006F0E1A">
        <w:rPr>
          <w:rFonts w:cs="Arial"/>
          <w:szCs w:val="22"/>
        </w:rPr>
        <w:t>The effect of uncommenced amendments is not shown in the text of the compiled law. Any uncommenced amendments affecting the law are accessible on the Register (www.legislation.gov.au). For more information on any uncommenced amendments, see the Register for the compiled law</w:t>
      </w:r>
      <w:bookmarkStart w:id="2" w:name="_GoBack"/>
      <w:bookmarkEnd w:id="2"/>
      <w:r w:rsidRPr="006F0E1A">
        <w:rPr>
          <w:rFonts w:cs="Arial"/>
          <w:szCs w:val="22"/>
        </w:rPr>
        <w:t>.</w:t>
      </w:r>
    </w:p>
    <w:p w:rsidR="00FF4858" w:rsidRPr="006F0E1A" w:rsidRDefault="00FF4858" w:rsidP="00FF4858">
      <w:pPr>
        <w:spacing w:before="120" w:after="120"/>
        <w:rPr>
          <w:rFonts w:cs="Arial"/>
          <w:b/>
          <w:szCs w:val="22"/>
        </w:rPr>
      </w:pPr>
      <w:r w:rsidRPr="006F0E1A">
        <w:rPr>
          <w:rFonts w:cs="Arial"/>
          <w:b/>
          <w:szCs w:val="22"/>
        </w:rPr>
        <w:t>Application, saving and transitional provisions for provisions and amendments</w:t>
      </w:r>
    </w:p>
    <w:p w:rsidR="00FF4858" w:rsidRPr="006F0E1A" w:rsidRDefault="00FF4858" w:rsidP="00FF4858">
      <w:pPr>
        <w:spacing w:after="120"/>
        <w:rPr>
          <w:rFonts w:cs="Arial"/>
          <w:szCs w:val="22"/>
        </w:rPr>
      </w:pPr>
      <w:r w:rsidRPr="006F0E1A">
        <w:rPr>
          <w:rFonts w:cs="Arial"/>
          <w:szCs w:val="22"/>
        </w:rPr>
        <w:t>If the operation of a provision or amendment of the compiled law is affected by an application, saving or transitional provision that is not included in this compilation, details are included in the endnotes.</w:t>
      </w:r>
    </w:p>
    <w:p w:rsidR="00FF4858" w:rsidRPr="006F0E1A" w:rsidRDefault="00FF4858" w:rsidP="00FF4858">
      <w:pPr>
        <w:spacing w:after="120"/>
        <w:rPr>
          <w:rFonts w:cs="Arial"/>
          <w:b/>
          <w:szCs w:val="22"/>
        </w:rPr>
      </w:pPr>
      <w:r w:rsidRPr="006F0E1A">
        <w:rPr>
          <w:rFonts w:cs="Arial"/>
          <w:b/>
          <w:szCs w:val="22"/>
        </w:rPr>
        <w:t>Editorial changes</w:t>
      </w:r>
    </w:p>
    <w:p w:rsidR="00FF4858" w:rsidRPr="006F0E1A" w:rsidRDefault="00FF4858" w:rsidP="00FF4858">
      <w:pPr>
        <w:spacing w:after="120"/>
        <w:rPr>
          <w:rFonts w:cs="Arial"/>
          <w:szCs w:val="22"/>
        </w:rPr>
      </w:pPr>
      <w:r w:rsidRPr="006F0E1A">
        <w:rPr>
          <w:rFonts w:cs="Arial"/>
          <w:szCs w:val="22"/>
        </w:rPr>
        <w:t>For more information about any editorial changes made in this compilation, see the endnotes.</w:t>
      </w:r>
    </w:p>
    <w:p w:rsidR="00FF4858" w:rsidRPr="006F0E1A" w:rsidRDefault="00FF4858" w:rsidP="00FF4858">
      <w:pPr>
        <w:spacing w:after="120"/>
        <w:rPr>
          <w:rFonts w:cs="Arial"/>
          <w:b/>
          <w:szCs w:val="22"/>
        </w:rPr>
      </w:pPr>
      <w:r w:rsidRPr="006F0E1A">
        <w:rPr>
          <w:rFonts w:cs="Arial"/>
          <w:b/>
          <w:szCs w:val="22"/>
        </w:rPr>
        <w:t>Presentational changes</w:t>
      </w:r>
    </w:p>
    <w:p w:rsidR="00FF4858" w:rsidRPr="006F0E1A" w:rsidRDefault="00FF4858" w:rsidP="00FF4858">
      <w:pPr>
        <w:spacing w:after="120"/>
        <w:rPr>
          <w:rFonts w:cs="Arial"/>
          <w:szCs w:val="22"/>
        </w:rPr>
      </w:pPr>
      <w:r w:rsidRPr="006F0E1A">
        <w:rPr>
          <w:rFonts w:cs="Arial"/>
          <w:szCs w:val="22"/>
        </w:rPr>
        <w:t xml:space="preserve">The </w:t>
      </w:r>
      <w:r w:rsidRPr="006F0E1A">
        <w:rPr>
          <w:rFonts w:cs="Arial"/>
          <w:i/>
          <w:szCs w:val="22"/>
        </w:rPr>
        <w:t>Legislation Act 2003</w:t>
      </w:r>
      <w:r w:rsidRPr="006F0E1A">
        <w:rPr>
          <w:rFonts w:cs="Arial"/>
          <w:szCs w:val="22"/>
        </w:rPr>
        <w:t xml:space="preserve"> provides for First Parliamentary Counsel to make presentational changes to a compilation. Presentational changes are applied to give a more consistent look and feel to legislation published on the Register, and enable the user to more easily navigate those documents.</w:t>
      </w:r>
    </w:p>
    <w:p w:rsidR="00FF4858" w:rsidRPr="006F0E1A" w:rsidRDefault="00FF4858" w:rsidP="00FF4858">
      <w:pPr>
        <w:spacing w:before="120" w:after="120"/>
        <w:rPr>
          <w:rFonts w:cs="Arial"/>
          <w:b/>
          <w:szCs w:val="22"/>
        </w:rPr>
      </w:pPr>
      <w:r w:rsidRPr="006F0E1A">
        <w:rPr>
          <w:rFonts w:cs="Arial"/>
          <w:b/>
          <w:szCs w:val="22"/>
        </w:rPr>
        <w:t>Modifications</w:t>
      </w:r>
    </w:p>
    <w:p w:rsidR="00FF4858" w:rsidRPr="006F0E1A" w:rsidRDefault="00FF4858" w:rsidP="00FF4858">
      <w:pPr>
        <w:spacing w:after="120"/>
        <w:rPr>
          <w:rFonts w:cs="Arial"/>
          <w:szCs w:val="22"/>
        </w:rPr>
      </w:pPr>
      <w:r w:rsidRPr="006F0E1A">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rsidR="00FF4858" w:rsidRPr="006F0E1A" w:rsidRDefault="00FF4858" w:rsidP="00FF4858">
      <w:pPr>
        <w:spacing w:before="80" w:after="120"/>
        <w:rPr>
          <w:rFonts w:cs="Arial"/>
          <w:b/>
          <w:szCs w:val="22"/>
        </w:rPr>
      </w:pPr>
      <w:r w:rsidRPr="006F0E1A">
        <w:rPr>
          <w:rFonts w:cs="Arial"/>
          <w:b/>
          <w:szCs w:val="22"/>
        </w:rPr>
        <w:t>Self</w:t>
      </w:r>
      <w:r w:rsidR="00D621D7">
        <w:rPr>
          <w:rFonts w:cs="Arial"/>
          <w:b/>
          <w:szCs w:val="22"/>
        </w:rPr>
        <w:noBreakHyphen/>
      </w:r>
      <w:r w:rsidRPr="006F0E1A">
        <w:rPr>
          <w:rFonts w:cs="Arial"/>
          <w:b/>
          <w:szCs w:val="22"/>
        </w:rPr>
        <w:t>repealing provisions</w:t>
      </w:r>
    </w:p>
    <w:p w:rsidR="00FF4858" w:rsidRPr="006F0E1A" w:rsidRDefault="00FF4858" w:rsidP="00FF4858">
      <w:pPr>
        <w:spacing w:after="120"/>
        <w:rPr>
          <w:rFonts w:cs="Arial"/>
          <w:szCs w:val="22"/>
        </w:rPr>
      </w:pPr>
      <w:r w:rsidRPr="006F0E1A">
        <w:rPr>
          <w:rFonts w:cs="Arial"/>
          <w:szCs w:val="22"/>
        </w:rPr>
        <w:t>If a provision of the compiled law has been repealed in accordance with a provision of the law, details are included in the endnotes.</w:t>
      </w:r>
    </w:p>
    <w:bookmarkEnd w:id="0"/>
    <w:p w:rsidR="00FF4858" w:rsidRPr="006F0E1A" w:rsidRDefault="00FF4858" w:rsidP="00FF4858">
      <w:pPr>
        <w:pStyle w:val="Header"/>
        <w:tabs>
          <w:tab w:val="clear" w:pos="4150"/>
          <w:tab w:val="clear" w:pos="8307"/>
        </w:tabs>
      </w:pPr>
      <w:r w:rsidRPr="00D621D7">
        <w:rPr>
          <w:rStyle w:val="CharChapNo"/>
        </w:rPr>
        <w:t xml:space="preserve"> </w:t>
      </w:r>
      <w:r w:rsidRPr="00D621D7">
        <w:rPr>
          <w:rStyle w:val="CharChapText"/>
        </w:rPr>
        <w:t xml:space="preserve"> </w:t>
      </w:r>
    </w:p>
    <w:p w:rsidR="00FF4858" w:rsidRPr="006F0E1A" w:rsidRDefault="00FF4858" w:rsidP="00FF4858">
      <w:pPr>
        <w:pStyle w:val="Header"/>
        <w:tabs>
          <w:tab w:val="clear" w:pos="4150"/>
          <w:tab w:val="clear" w:pos="8307"/>
        </w:tabs>
      </w:pPr>
      <w:r w:rsidRPr="00D621D7">
        <w:rPr>
          <w:rStyle w:val="CharPartNo"/>
        </w:rPr>
        <w:t xml:space="preserve"> </w:t>
      </w:r>
      <w:r w:rsidRPr="00D621D7">
        <w:rPr>
          <w:rStyle w:val="CharPartText"/>
        </w:rPr>
        <w:t xml:space="preserve"> </w:t>
      </w:r>
    </w:p>
    <w:p w:rsidR="00FF4858" w:rsidRPr="006F0E1A" w:rsidRDefault="00FF4858" w:rsidP="00FF4858">
      <w:pPr>
        <w:pStyle w:val="Header"/>
        <w:tabs>
          <w:tab w:val="clear" w:pos="4150"/>
          <w:tab w:val="clear" w:pos="8307"/>
        </w:tabs>
      </w:pPr>
      <w:r w:rsidRPr="00D621D7">
        <w:rPr>
          <w:rStyle w:val="CharDivNo"/>
        </w:rPr>
        <w:t xml:space="preserve"> </w:t>
      </w:r>
      <w:r w:rsidRPr="00D621D7">
        <w:rPr>
          <w:rStyle w:val="CharDivText"/>
        </w:rPr>
        <w:t xml:space="preserve"> </w:t>
      </w:r>
    </w:p>
    <w:p w:rsidR="007465EF" w:rsidRPr="006F0E1A" w:rsidRDefault="007465EF" w:rsidP="007465EF">
      <w:pPr>
        <w:sectPr w:rsidR="007465EF" w:rsidRPr="006F0E1A" w:rsidSect="00C10822">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9F53DC" w:rsidRPr="006F0E1A" w:rsidRDefault="00ED3320" w:rsidP="0084657A">
      <w:pPr>
        <w:pStyle w:val="Contents"/>
      </w:pPr>
      <w:r w:rsidRPr="006F0E1A">
        <w:lastRenderedPageBreak/>
        <w:t>Contents</w:t>
      </w:r>
    </w:p>
    <w:p w:rsidR="00855FE9" w:rsidRDefault="00E22867">
      <w:pPr>
        <w:pStyle w:val="TOC2"/>
        <w:rPr>
          <w:rFonts w:asciiTheme="minorHAnsi" w:eastAsiaTheme="minorEastAsia" w:hAnsiTheme="minorHAnsi" w:cstheme="minorBidi"/>
          <w:b w:val="0"/>
          <w:noProof/>
          <w:kern w:val="0"/>
          <w:sz w:val="22"/>
          <w:szCs w:val="22"/>
        </w:rPr>
      </w:pPr>
      <w:r w:rsidRPr="006F0E1A">
        <w:fldChar w:fldCharType="begin"/>
      </w:r>
      <w:r w:rsidRPr="006F0E1A">
        <w:instrText xml:space="preserve"> TOC \o "1-9" \t "ActHead 1,2,ActHead 2,2,ActHead 3,3,ActHead 4,4,ActHead 5,5, Schedule,2, Schedule Text,3, NotesSection,6" </w:instrText>
      </w:r>
      <w:r w:rsidRPr="006F0E1A">
        <w:fldChar w:fldCharType="separate"/>
      </w:r>
      <w:r w:rsidR="00855FE9">
        <w:rPr>
          <w:noProof/>
        </w:rPr>
        <w:t>Part 1—Preliminary</w:t>
      </w:r>
      <w:r w:rsidR="00855FE9" w:rsidRPr="00855FE9">
        <w:rPr>
          <w:b w:val="0"/>
          <w:noProof/>
          <w:sz w:val="18"/>
        </w:rPr>
        <w:tab/>
      </w:r>
      <w:r w:rsidR="00855FE9" w:rsidRPr="00855FE9">
        <w:rPr>
          <w:b w:val="0"/>
          <w:noProof/>
          <w:sz w:val="18"/>
        </w:rPr>
        <w:fldChar w:fldCharType="begin"/>
      </w:r>
      <w:r w:rsidR="00855FE9" w:rsidRPr="00855FE9">
        <w:rPr>
          <w:b w:val="0"/>
          <w:noProof/>
          <w:sz w:val="18"/>
        </w:rPr>
        <w:instrText xml:space="preserve"> PAGEREF _Toc163571319 \h </w:instrText>
      </w:r>
      <w:r w:rsidR="00855FE9" w:rsidRPr="00855FE9">
        <w:rPr>
          <w:b w:val="0"/>
          <w:noProof/>
          <w:sz w:val="18"/>
        </w:rPr>
      </w:r>
      <w:r w:rsidR="00855FE9" w:rsidRPr="00855FE9">
        <w:rPr>
          <w:b w:val="0"/>
          <w:noProof/>
          <w:sz w:val="18"/>
        </w:rPr>
        <w:fldChar w:fldCharType="separate"/>
      </w:r>
      <w:r w:rsidR="00187DB6">
        <w:rPr>
          <w:b w:val="0"/>
          <w:noProof/>
          <w:sz w:val="18"/>
        </w:rPr>
        <w:t>1</w:t>
      </w:r>
      <w:r w:rsidR="00855FE9"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w:t>
      </w:r>
      <w:r>
        <w:rPr>
          <w:noProof/>
        </w:rPr>
        <w:tab/>
        <w:t xml:space="preserve">Short title </w:t>
      </w:r>
      <w:r w:rsidRPr="009153E3">
        <w:rPr>
          <w:noProof/>
        </w:rPr>
        <w:t>[</w:t>
      </w:r>
      <w:r w:rsidRPr="009153E3">
        <w:rPr>
          <w:i/>
          <w:noProof/>
        </w:rPr>
        <w:t>see</w:t>
      </w:r>
      <w:r w:rsidRPr="009153E3">
        <w:rPr>
          <w:noProof/>
        </w:rPr>
        <w:t xml:space="preserve"> Note 1]</w:t>
      </w:r>
      <w:r w:rsidRPr="00855FE9">
        <w:rPr>
          <w:noProof/>
        </w:rPr>
        <w:tab/>
      </w:r>
      <w:r w:rsidRPr="00855FE9">
        <w:rPr>
          <w:noProof/>
        </w:rPr>
        <w:fldChar w:fldCharType="begin"/>
      </w:r>
      <w:r w:rsidRPr="00855FE9">
        <w:rPr>
          <w:noProof/>
        </w:rPr>
        <w:instrText xml:space="preserve"> PAGEREF _Toc163571320 \h </w:instrText>
      </w:r>
      <w:r w:rsidRPr="00855FE9">
        <w:rPr>
          <w:noProof/>
        </w:rPr>
      </w:r>
      <w:r w:rsidRPr="00855FE9">
        <w:rPr>
          <w:noProof/>
        </w:rPr>
        <w:fldChar w:fldCharType="separate"/>
      </w:r>
      <w:r w:rsidR="00187DB6">
        <w:rPr>
          <w:noProof/>
        </w:rPr>
        <w:t>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w:t>
      </w:r>
      <w:r>
        <w:rPr>
          <w:noProof/>
        </w:rPr>
        <w:tab/>
        <w:t>Commencement</w:t>
      </w:r>
      <w:r w:rsidRPr="00855FE9">
        <w:rPr>
          <w:noProof/>
        </w:rPr>
        <w:tab/>
      </w:r>
      <w:r w:rsidRPr="00855FE9">
        <w:rPr>
          <w:noProof/>
        </w:rPr>
        <w:fldChar w:fldCharType="begin"/>
      </w:r>
      <w:r w:rsidRPr="00855FE9">
        <w:rPr>
          <w:noProof/>
        </w:rPr>
        <w:instrText xml:space="preserve"> PAGEREF _Toc163571321 \h </w:instrText>
      </w:r>
      <w:r w:rsidRPr="00855FE9">
        <w:rPr>
          <w:noProof/>
        </w:rPr>
      </w:r>
      <w:r w:rsidRPr="00855FE9">
        <w:rPr>
          <w:noProof/>
        </w:rPr>
        <w:fldChar w:fldCharType="separate"/>
      </w:r>
      <w:r w:rsidR="00187DB6">
        <w:rPr>
          <w:noProof/>
        </w:rPr>
        <w:t>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w:t>
      </w:r>
      <w:r>
        <w:rPr>
          <w:noProof/>
        </w:rPr>
        <w:tab/>
        <w:t>Simplified outline of Act</w:t>
      </w:r>
      <w:r w:rsidRPr="00855FE9">
        <w:rPr>
          <w:noProof/>
        </w:rPr>
        <w:tab/>
      </w:r>
      <w:r w:rsidRPr="00855FE9">
        <w:rPr>
          <w:noProof/>
        </w:rPr>
        <w:fldChar w:fldCharType="begin"/>
      </w:r>
      <w:r w:rsidRPr="00855FE9">
        <w:rPr>
          <w:noProof/>
        </w:rPr>
        <w:instrText xml:space="preserve"> PAGEREF _Toc163571322 \h </w:instrText>
      </w:r>
      <w:r w:rsidRPr="00855FE9">
        <w:rPr>
          <w:noProof/>
        </w:rPr>
      </w:r>
      <w:r w:rsidRPr="00855FE9">
        <w:rPr>
          <w:noProof/>
        </w:rPr>
        <w:fldChar w:fldCharType="separate"/>
      </w:r>
      <w:r w:rsidR="00187DB6">
        <w:rPr>
          <w:noProof/>
        </w:rPr>
        <w:t>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w:t>
      </w:r>
      <w:r>
        <w:rPr>
          <w:noProof/>
        </w:rPr>
        <w:tab/>
        <w:t>Definitions</w:t>
      </w:r>
      <w:r w:rsidRPr="00855FE9">
        <w:rPr>
          <w:noProof/>
        </w:rPr>
        <w:tab/>
      </w:r>
      <w:r w:rsidRPr="00855FE9">
        <w:rPr>
          <w:noProof/>
        </w:rPr>
        <w:fldChar w:fldCharType="begin"/>
      </w:r>
      <w:r w:rsidRPr="00855FE9">
        <w:rPr>
          <w:noProof/>
        </w:rPr>
        <w:instrText xml:space="preserve"> PAGEREF _Toc163571323 \h </w:instrText>
      </w:r>
      <w:r w:rsidRPr="00855FE9">
        <w:rPr>
          <w:noProof/>
        </w:rPr>
      </w:r>
      <w:r w:rsidRPr="00855FE9">
        <w:rPr>
          <w:noProof/>
        </w:rPr>
        <w:fldChar w:fldCharType="separate"/>
      </w:r>
      <w:r w:rsidR="00187DB6">
        <w:rPr>
          <w:noProof/>
        </w:rPr>
        <w:t>2</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w:t>
      </w:r>
      <w:r>
        <w:rPr>
          <w:noProof/>
        </w:rPr>
        <w:tab/>
        <w:t>Students receiving education at non</w:t>
      </w:r>
      <w:r>
        <w:rPr>
          <w:noProof/>
        </w:rPr>
        <w:noBreakHyphen/>
        <w:t>government schools</w:t>
      </w:r>
      <w:r w:rsidRPr="00855FE9">
        <w:rPr>
          <w:noProof/>
        </w:rPr>
        <w:tab/>
      </w:r>
      <w:r w:rsidRPr="00855FE9">
        <w:rPr>
          <w:noProof/>
        </w:rPr>
        <w:fldChar w:fldCharType="begin"/>
      </w:r>
      <w:r w:rsidRPr="00855FE9">
        <w:rPr>
          <w:noProof/>
        </w:rPr>
        <w:instrText xml:space="preserve"> PAGEREF _Toc163571324 \h </w:instrText>
      </w:r>
      <w:r w:rsidRPr="00855FE9">
        <w:rPr>
          <w:noProof/>
        </w:rPr>
      </w:r>
      <w:r w:rsidRPr="00855FE9">
        <w:rPr>
          <w:noProof/>
        </w:rPr>
        <w:fldChar w:fldCharType="separate"/>
      </w:r>
      <w:r w:rsidR="00187DB6">
        <w:rPr>
          <w:noProof/>
        </w:rPr>
        <w:t>12</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w:t>
      </w:r>
      <w:r>
        <w:rPr>
          <w:noProof/>
        </w:rPr>
        <w:tab/>
        <w:t>Funding level</w:t>
      </w:r>
      <w:r w:rsidRPr="00855FE9">
        <w:rPr>
          <w:noProof/>
        </w:rPr>
        <w:tab/>
      </w:r>
      <w:r w:rsidRPr="00855FE9">
        <w:rPr>
          <w:noProof/>
        </w:rPr>
        <w:fldChar w:fldCharType="begin"/>
      </w:r>
      <w:r w:rsidRPr="00855FE9">
        <w:rPr>
          <w:noProof/>
        </w:rPr>
        <w:instrText xml:space="preserve"> PAGEREF _Toc163571325 \h </w:instrText>
      </w:r>
      <w:r w:rsidRPr="00855FE9">
        <w:rPr>
          <w:noProof/>
        </w:rPr>
      </w:r>
      <w:r w:rsidRPr="00855FE9">
        <w:rPr>
          <w:noProof/>
        </w:rPr>
        <w:fldChar w:fldCharType="separate"/>
      </w:r>
      <w:r w:rsidR="00187DB6">
        <w:rPr>
          <w:noProof/>
        </w:rPr>
        <w:t>13</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w:t>
      </w:r>
      <w:r>
        <w:rPr>
          <w:noProof/>
        </w:rPr>
        <w:tab/>
        <w:t>Levels of education</w:t>
      </w:r>
      <w:r w:rsidRPr="00855FE9">
        <w:rPr>
          <w:noProof/>
        </w:rPr>
        <w:tab/>
      </w:r>
      <w:r w:rsidRPr="00855FE9">
        <w:rPr>
          <w:noProof/>
        </w:rPr>
        <w:fldChar w:fldCharType="begin"/>
      </w:r>
      <w:r w:rsidRPr="00855FE9">
        <w:rPr>
          <w:noProof/>
        </w:rPr>
        <w:instrText xml:space="preserve"> PAGEREF _Toc163571326 \h </w:instrText>
      </w:r>
      <w:r w:rsidRPr="00855FE9">
        <w:rPr>
          <w:noProof/>
        </w:rPr>
      </w:r>
      <w:r w:rsidRPr="00855FE9">
        <w:rPr>
          <w:noProof/>
        </w:rPr>
        <w:fldChar w:fldCharType="separate"/>
      </w:r>
      <w:r w:rsidR="00187DB6">
        <w:rPr>
          <w:noProof/>
        </w:rPr>
        <w:t>13</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w:t>
      </w:r>
      <w:r>
        <w:rPr>
          <w:noProof/>
        </w:rPr>
        <w:tab/>
        <w:t>SES score</w:t>
      </w:r>
      <w:r w:rsidRPr="00855FE9">
        <w:rPr>
          <w:noProof/>
        </w:rPr>
        <w:tab/>
      </w:r>
      <w:r w:rsidRPr="00855FE9">
        <w:rPr>
          <w:noProof/>
        </w:rPr>
        <w:fldChar w:fldCharType="begin"/>
      </w:r>
      <w:r w:rsidRPr="00855FE9">
        <w:rPr>
          <w:noProof/>
        </w:rPr>
        <w:instrText xml:space="preserve"> PAGEREF _Toc163571327 \h </w:instrText>
      </w:r>
      <w:r w:rsidRPr="00855FE9">
        <w:rPr>
          <w:noProof/>
        </w:rPr>
      </w:r>
      <w:r w:rsidRPr="00855FE9">
        <w:rPr>
          <w:noProof/>
        </w:rPr>
        <w:fldChar w:fldCharType="separate"/>
      </w:r>
      <w:r w:rsidR="00187DB6">
        <w:rPr>
          <w:noProof/>
        </w:rPr>
        <w:t>14</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w:t>
      </w:r>
      <w:r>
        <w:rPr>
          <w:noProof/>
        </w:rPr>
        <w:tab/>
        <w:t>Approved authority</w:t>
      </w:r>
      <w:r w:rsidRPr="00855FE9">
        <w:rPr>
          <w:noProof/>
        </w:rPr>
        <w:tab/>
      </w:r>
      <w:r w:rsidRPr="00855FE9">
        <w:rPr>
          <w:noProof/>
        </w:rPr>
        <w:fldChar w:fldCharType="begin"/>
      </w:r>
      <w:r w:rsidRPr="00855FE9">
        <w:rPr>
          <w:noProof/>
        </w:rPr>
        <w:instrText xml:space="preserve"> PAGEREF _Toc163571328 \h </w:instrText>
      </w:r>
      <w:r w:rsidRPr="00855FE9">
        <w:rPr>
          <w:noProof/>
        </w:rPr>
      </w:r>
      <w:r w:rsidRPr="00855FE9">
        <w:rPr>
          <w:noProof/>
        </w:rPr>
        <w:fldChar w:fldCharType="separate"/>
      </w:r>
      <w:r w:rsidR="00187DB6">
        <w:rPr>
          <w:noProof/>
        </w:rPr>
        <w:t>14</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w:t>
      </w:r>
      <w:r>
        <w:rPr>
          <w:noProof/>
        </w:rPr>
        <w:tab/>
        <w:t>Nominated authority</w:t>
      </w:r>
      <w:r w:rsidRPr="00855FE9">
        <w:rPr>
          <w:noProof/>
        </w:rPr>
        <w:tab/>
      </w:r>
      <w:r w:rsidRPr="00855FE9">
        <w:rPr>
          <w:noProof/>
        </w:rPr>
        <w:fldChar w:fldCharType="begin"/>
      </w:r>
      <w:r w:rsidRPr="00855FE9">
        <w:rPr>
          <w:noProof/>
        </w:rPr>
        <w:instrText xml:space="preserve"> PAGEREF _Toc163571329 \h </w:instrText>
      </w:r>
      <w:r w:rsidRPr="00855FE9">
        <w:rPr>
          <w:noProof/>
        </w:rPr>
      </w:r>
      <w:r w:rsidRPr="00855FE9">
        <w:rPr>
          <w:noProof/>
        </w:rPr>
        <w:fldChar w:fldCharType="separate"/>
      </w:r>
      <w:r w:rsidR="00187DB6">
        <w:rPr>
          <w:noProof/>
        </w:rPr>
        <w:t>14</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w:t>
      </w:r>
      <w:r>
        <w:rPr>
          <w:noProof/>
        </w:rPr>
        <w:tab/>
        <w:t>Approved government school community organisation</w:t>
      </w:r>
      <w:r w:rsidRPr="00855FE9">
        <w:rPr>
          <w:noProof/>
        </w:rPr>
        <w:tab/>
      </w:r>
      <w:r w:rsidRPr="00855FE9">
        <w:rPr>
          <w:noProof/>
        </w:rPr>
        <w:fldChar w:fldCharType="begin"/>
      </w:r>
      <w:r w:rsidRPr="00855FE9">
        <w:rPr>
          <w:noProof/>
        </w:rPr>
        <w:instrText xml:space="preserve"> PAGEREF _Toc163571330 \h </w:instrText>
      </w:r>
      <w:r w:rsidRPr="00855FE9">
        <w:rPr>
          <w:noProof/>
        </w:rPr>
      </w:r>
      <w:r w:rsidRPr="00855FE9">
        <w:rPr>
          <w:noProof/>
        </w:rPr>
        <w:fldChar w:fldCharType="separate"/>
      </w:r>
      <w:r w:rsidR="00187DB6">
        <w:rPr>
          <w:noProof/>
        </w:rPr>
        <w:t>14</w:t>
      </w:r>
      <w:r w:rsidRPr="00855FE9">
        <w:rPr>
          <w:noProof/>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2—General provisions relating to grants</w:t>
      </w:r>
      <w:r w:rsidRPr="00855FE9">
        <w:rPr>
          <w:b w:val="0"/>
          <w:noProof/>
          <w:sz w:val="18"/>
        </w:rPr>
        <w:tab/>
      </w:r>
      <w:r w:rsidRPr="00855FE9">
        <w:rPr>
          <w:b w:val="0"/>
          <w:noProof/>
          <w:sz w:val="18"/>
        </w:rPr>
        <w:fldChar w:fldCharType="begin"/>
      </w:r>
      <w:r w:rsidRPr="00855FE9">
        <w:rPr>
          <w:b w:val="0"/>
          <w:noProof/>
          <w:sz w:val="18"/>
        </w:rPr>
        <w:instrText xml:space="preserve"> PAGEREF _Toc163571331 \h </w:instrText>
      </w:r>
      <w:r w:rsidRPr="00855FE9">
        <w:rPr>
          <w:b w:val="0"/>
          <w:noProof/>
          <w:sz w:val="18"/>
        </w:rPr>
      </w:r>
      <w:r w:rsidRPr="00855FE9">
        <w:rPr>
          <w:b w:val="0"/>
          <w:noProof/>
          <w:sz w:val="18"/>
        </w:rPr>
        <w:fldChar w:fldCharType="separate"/>
      </w:r>
      <w:r w:rsidR="00187DB6">
        <w:rPr>
          <w:b w:val="0"/>
          <w:noProof/>
          <w:sz w:val="18"/>
        </w:rPr>
        <w:t>15</w:t>
      </w:r>
      <w:r w:rsidRPr="00855FE9">
        <w:rPr>
          <w:b w:val="0"/>
          <w:noProof/>
          <w:sz w:val="18"/>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1—Simplified outline of Part</w:t>
      </w:r>
      <w:r w:rsidRPr="00855FE9">
        <w:rPr>
          <w:b w:val="0"/>
          <w:noProof/>
          <w:sz w:val="18"/>
        </w:rPr>
        <w:tab/>
      </w:r>
      <w:r w:rsidRPr="00855FE9">
        <w:rPr>
          <w:b w:val="0"/>
          <w:noProof/>
          <w:sz w:val="18"/>
        </w:rPr>
        <w:fldChar w:fldCharType="begin"/>
      </w:r>
      <w:r w:rsidRPr="00855FE9">
        <w:rPr>
          <w:b w:val="0"/>
          <w:noProof/>
          <w:sz w:val="18"/>
        </w:rPr>
        <w:instrText xml:space="preserve"> PAGEREF _Toc163571332 \h </w:instrText>
      </w:r>
      <w:r w:rsidRPr="00855FE9">
        <w:rPr>
          <w:b w:val="0"/>
          <w:noProof/>
          <w:sz w:val="18"/>
        </w:rPr>
      </w:r>
      <w:r w:rsidRPr="00855FE9">
        <w:rPr>
          <w:b w:val="0"/>
          <w:noProof/>
          <w:sz w:val="18"/>
        </w:rPr>
        <w:fldChar w:fldCharType="separate"/>
      </w:r>
      <w:r w:rsidR="00187DB6">
        <w:rPr>
          <w:b w:val="0"/>
          <w:noProof/>
          <w:sz w:val="18"/>
        </w:rPr>
        <w:t>15</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w:t>
      </w:r>
      <w:r>
        <w:rPr>
          <w:noProof/>
        </w:rPr>
        <w:tab/>
        <w:t>Simplified outline</w:t>
      </w:r>
      <w:r w:rsidRPr="00855FE9">
        <w:rPr>
          <w:noProof/>
        </w:rPr>
        <w:tab/>
      </w:r>
      <w:r w:rsidRPr="00855FE9">
        <w:rPr>
          <w:noProof/>
        </w:rPr>
        <w:fldChar w:fldCharType="begin"/>
      </w:r>
      <w:r w:rsidRPr="00855FE9">
        <w:rPr>
          <w:noProof/>
        </w:rPr>
        <w:instrText xml:space="preserve"> PAGEREF _Toc163571333 \h </w:instrText>
      </w:r>
      <w:r w:rsidRPr="00855FE9">
        <w:rPr>
          <w:noProof/>
        </w:rPr>
      </w:r>
      <w:r w:rsidRPr="00855FE9">
        <w:rPr>
          <w:noProof/>
        </w:rPr>
        <w:fldChar w:fldCharType="separate"/>
      </w:r>
      <w:r w:rsidR="00187DB6">
        <w:rPr>
          <w:noProof/>
        </w:rPr>
        <w:t>15</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2—Grants for government schools</w:t>
      </w:r>
      <w:r w:rsidRPr="00855FE9">
        <w:rPr>
          <w:b w:val="0"/>
          <w:noProof/>
          <w:sz w:val="18"/>
        </w:rPr>
        <w:tab/>
      </w:r>
      <w:r w:rsidRPr="00855FE9">
        <w:rPr>
          <w:b w:val="0"/>
          <w:noProof/>
          <w:sz w:val="18"/>
        </w:rPr>
        <w:fldChar w:fldCharType="begin"/>
      </w:r>
      <w:r w:rsidRPr="00855FE9">
        <w:rPr>
          <w:b w:val="0"/>
          <w:noProof/>
          <w:sz w:val="18"/>
        </w:rPr>
        <w:instrText xml:space="preserve"> PAGEREF _Toc163571334 \h </w:instrText>
      </w:r>
      <w:r w:rsidRPr="00855FE9">
        <w:rPr>
          <w:b w:val="0"/>
          <w:noProof/>
          <w:sz w:val="18"/>
        </w:rPr>
      </w:r>
      <w:r w:rsidRPr="00855FE9">
        <w:rPr>
          <w:b w:val="0"/>
          <w:noProof/>
          <w:sz w:val="18"/>
        </w:rPr>
        <w:fldChar w:fldCharType="separate"/>
      </w:r>
      <w:r w:rsidR="00187DB6">
        <w:rPr>
          <w:b w:val="0"/>
          <w:noProof/>
          <w:sz w:val="18"/>
        </w:rPr>
        <w:t>17</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w:t>
      </w:r>
      <w:r>
        <w:rPr>
          <w:noProof/>
        </w:rPr>
        <w:tab/>
        <w:t>Division does not apply in relation to financial assistance under section 69 for approved government school community organisations</w:t>
      </w:r>
      <w:r w:rsidRPr="00855FE9">
        <w:rPr>
          <w:noProof/>
        </w:rPr>
        <w:tab/>
      </w:r>
      <w:r w:rsidRPr="00855FE9">
        <w:rPr>
          <w:noProof/>
        </w:rPr>
        <w:fldChar w:fldCharType="begin"/>
      </w:r>
      <w:r w:rsidRPr="00855FE9">
        <w:rPr>
          <w:noProof/>
        </w:rPr>
        <w:instrText xml:space="preserve"> PAGEREF _Toc163571335 \h </w:instrText>
      </w:r>
      <w:r w:rsidRPr="00855FE9">
        <w:rPr>
          <w:noProof/>
        </w:rPr>
      </w:r>
      <w:r w:rsidRPr="00855FE9">
        <w:rPr>
          <w:noProof/>
        </w:rPr>
        <w:fldChar w:fldCharType="separate"/>
      </w:r>
      <w:r w:rsidR="00187DB6">
        <w:rPr>
          <w:noProof/>
        </w:rPr>
        <w:t>17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w:t>
      </w:r>
      <w:r>
        <w:rPr>
          <w:noProof/>
        </w:rPr>
        <w:tab/>
        <w:t>Agreement on conditions of financial assistance</w:t>
      </w:r>
      <w:r w:rsidRPr="00855FE9">
        <w:rPr>
          <w:noProof/>
        </w:rPr>
        <w:tab/>
      </w:r>
      <w:r w:rsidRPr="00855FE9">
        <w:rPr>
          <w:noProof/>
        </w:rPr>
        <w:fldChar w:fldCharType="begin"/>
      </w:r>
      <w:r w:rsidRPr="00855FE9">
        <w:rPr>
          <w:noProof/>
        </w:rPr>
        <w:instrText xml:space="preserve"> PAGEREF _Toc163571336 \h </w:instrText>
      </w:r>
      <w:r w:rsidRPr="00855FE9">
        <w:rPr>
          <w:noProof/>
        </w:rPr>
      </w:r>
      <w:r w:rsidRPr="00855FE9">
        <w:rPr>
          <w:noProof/>
        </w:rPr>
        <w:fldChar w:fldCharType="separate"/>
      </w:r>
      <w:r w:rsidR="00187DB6">
        <w:rPr>
          <w:noProof/>
        </w:rPr>
        <w:t>17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15</w:t>
      </w:r>
      <w:r>
        <w:rPr>
          <w:noProof/>
        </w:rPr>
        <w:tab/>
        <w:t>Further commitment—student reports</w:t>
      </w:r>
      <w:r w:rsidRPr="00855FE9">
        <w:rPr>
          <w:noProof/>
        </w:rPr>
        <w:tab/>
      </w:r>
      <w:r w:rsidRPr="00855FE9">
        <w:rPr>
          <w:noProof/>
        </w:rPr>
        <w:fldChar w:fldCharType="begin"/>
      </w:r>
      <w:r w:rsidRPr="00855FE9">
        <w:rPr>
          <w:noProof/>
        </w:rPr>
        <w:instrText xml:space="preserve"> PAGEREF _Toc163571337 \h </w:instrText>
      </w:r>
      <w:r w:rsidRPr="00855FE9">
        <w:rPr>
          <w:noProof/>
        </w:rPr>
      </w:r>
      <w:r w:rsidRPr="00855FE9">
        <w:rPr>
          <w:noProof/>
        </w:rPr>
        <w:fldChar w:fldCharType="separate"/>
      </w:r>
      <w:r w:rsidR="00187DB6">
        <w:rPr>
          <w:noProof/>
        </w:rPr>
        <w:t>19</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16</w:t>
      </w:r>
      <w:r>
        <w:rPr>
          <w:noProof/>
        </w:rPr>
        <w:tab/>
        <w:t>Further conditions of financial assistance</w:t>
      </w:r>
      <w:r w:rsidRPr="00855FE9">
        <w:rPr>
          <w:noProof/>
        </w:rPr>
        <w:tab/>
      </w:r>
      <w:r w:rsidRPr="00855FE9">
        <w:rPr>
          <w:noProof/>
        </w:rPr>
        <w:fldChar w:fldCharType="begin"/>
      </w:r>
      <w:r w:rsidRPr="00855FE9">
        <w:rPr>
          <w:noProof/>
        </w:rPr>
        <w:instrText xml:space="preserve"> PAGEREF _Toc163571338 \h </w:instrText>
      </w:r>
      <w:r w:rsidRPr="00855FE9">
        <w:rPr>
          <w:noProof/>
        </w:rPr>
      </w:r>
      <w:r w:rsidRPr="00855FE9">
        <w:rPr>
          <w:noProof/>
        </w:rPr>
        <w:fldChar w:fldCharType="separate"/>
      </w:r>
      <w:r w:rsidR="00187DB6">
        <w:rPr>
          <w:noProof/>
        </w:rPr>
        <w:t>20</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17</w:t>
      </w:r>
      <w:r>
        <w:rPr>
          <w:noProof/>
        </w:rPr>
        <w:tab/>
        <w:t>General conditions of financial assistance</w:t>
      </w:r>
      <w:r w:rsidRPr="00855FE9">
        <w:rPr>
          <w:noProof/>
        </w:rPr>
        <w:tab/>
      </w:r>
      <w:r w:rsidRPr="00855FE9">
        <w:rPr>
          <w:noProof/>
        </w:rPr>
        <w:fldChar w:fldCharType="begin"/>
      </w:r>
      <w:r w:rsidRPr="00855FE9">
        <w:rPr>
          <w:noProof/>
        </w:rPr>
        <w:instrText xml:space="preserve"> PAGEREF _Toc163571339 \h </w:instrText>
      </w:r>
      <w:r w:rsidRPr="00855FE9">
        <w:rPr>
          <w:noProof/>
        </w:rPr>
      </w:r>
      <w:r w:rsidRPr="00855FE9">
        <w:rPr>
          <w:noProof/>
        </w:rPr>
        <w:fldChar w:fldCharType="separate"/>
      </w:r>
      <w:r w:rsidR="00187DB6">
        <w:rPr>
          <w:noProof/>
        </w:rPr>
        <w:t>20</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18</w:t>
      </w:r>
      <w:r>
        <w:rPr>
          <w:noProof/>
        </w:rPr>
        <w:tab/>
        <w:t>Specific condition—financial accountability</w:t>
      </w:r>
      <w:r w:rsidRPr="00855FE9">
        <w:rPr>
          <w:noProof/>
        </w:rPr>
        <w:tab/>
      </w:r>
      <w:r w:rsidRPr="00855FE9">
        <w:rPr>
          <w:noProof/>
        </w:rPr>
        <w:fldChar w:fldCharType="begin"/>
      </w:r>
      <w:r w:rsidRPr="00855FE9">
        <w:rPr>
          <w:noProof/>
        </w:rPr>
        <w:instrText xml:space="preserve"> PAGEREF _Toc163571340 \h </w:instrText>
      </w:r>
      <w:r w:rsidRPr="00855FE9">
        <w:rPr>
          <w:noProof/>
        </w:rPr>
      </w:r>
      <w:r w:rsidRPr="00855FE9">
        <w:rPr>
          <w:noProof/>
        </w:rPr>
        <w:fldChar w:fldCharType="separate"/>
      </w:r>
      <w:r w:rsidR="00187DB6">
        <w:rPr>
          <w:noProof/>
        </w:rPr>
        <w:t>20</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19</w:t>
      </w:r>
      <w:r>
        <w:rPr>
          <w:noProof/>
        </w:rPr>
        <w:tab/>
        <w:t>Specific condition—educational accountability</w:t>
      </w:r>
      <w:r w:rsidRPr="00855FE9">
        <w:rPr>
          <w:noProof/>
        </w:rPr>
        <w:tab/>
      </w:r>
      <w:r w:rsidRPr="00855FE9">
        <w:rPr>
          <w:noProof/>
        </w:rPr>
        <w:fldChar w:fldCharType="begin"/>
      </w:r>
      <w:r w:rsidRPr="00855FE9">
        <w:rPr>
          <w:noProof/>
        </w:rPr>
        <w:instrText xml:space="preserve"> PAGEREF _Toc163571341 \h </w:instrText>
      </w:r>
      <w:r w:rsidRPr="00855FE9">
        <w:rPr>
          <w:noProof/>
        </w:rPr>
      </w:r>
      <w:r w:rsidRPr="00855FE9">
        <w:rPr>
          <w:noProof/>
        </w:rPr>
        <w:fldChar w:fldCharType="separate"/>
      </w:r>
      <w:r w:rsidR="00187DB6">
        <w:rPr>
          <w:noProof/>
        </w:rPr>
        <w:t>21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20</w:t>
      </w:r>
      <w:r>
        <w:rPr>
          <w:noProof/>
        </w:rPr>
        <w:tab/>
        <w:t>Specific condition—non</w:t>
      </w:r>
      <w:r>
        <w:rPr>
          <w:noProof/>
        </w:rPr>
        <w:noBreakHyphen/>
        <w:t>fulfilment of conditions</w:t>
      </w:r>
      <w:r w:rsidRPr="00855FE9">
        <w:rPr>
          <w:noProof/>
        </w:rPr>
        <w:tab/>
      </w:r>
      <w:r w:rsidRPr="00855FE9">
        <w:rPr>
          <w:noProof/>
        </w:rPr>
        <w:fldChar w:fldCharType="begin"/>
      </w:r>
      <w:r w:rsidRPr="00855FE9">
        <w:rPr>
          <w:noProof/>
        </w:rPr>
        <w:instrText xml:space="preserve"> PAGEREF _Toc163571342 \h </w:instrText>
      </w:r>
      <w:r w:rsidRPr="00855FE9">
        <w:rPr>
          <w:noProof/>
        </w:rPr>
      </w:r>
      <w:r w:rsidRPr="00855FE9">
        <w:rPr>
          <w:noProof/>
        </w:rPr>
        <w:fldChar w:fldCharType="separate"/>
      </w:r>
      <w:r w:rsidR="00187DB6">
        <w:rPr>
          <w:noProof/>
        </w:rPr>
        <w:t>23</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21</w:t>
      </w:r>
      <w:r>
        <w:rPr>
          <w:noProof/>
        </w:rPr>
        <w:tab/>
        <w:t>Specific condition—overpayment of financial assistance</w:t>
      </w:r>
      <w:r w:rsidRPr="00855FE9">
        <w:rPr>
          <w:noProof/>
        </w:rPr>
        <w:tab/>
      </w:r>
      <w:r w:rsidRPr="00855FE9">
        <w:rPr>
          <w:noProof/>
        </w:rPr>
        <w:fldChar w:fldCharType="begin"/>
      </w:r>
      <w:r w:rsidRPr="00855FE9">
        <w:rPr>
          <w:noProof/>
        </w:rPr>
        <w:instrText xml:space="preserve"> PAGEREF _Toc163571343 \h </w:instrText>
      </w:r>
      <w:r w:rsidRPr="00855FE9">
        <w:rPr>
          <w:noProof/>
        </w:rPr>
      </w:r>
      <w:r w:rsidRPr="00855FE9">
        <w:rPr>
          <w:noProof/>
        </w:rPr>
        <w:fldChar w:fldCharType="separate"/>
      </w:r>
      <w:r w:rsidR="00187DB6">
        <w:rPr>
          <w:noProof/>
        </w:rPr>
        <w:t>24</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3—Grants for approved government school community organisations</w:t>
      </w:r>
      <w:r w:rsidRPr="00855FE9">
        <w:rPr>
          <w:b w:val="0"/>
          <w:noProof/>
          <w:sz w:val="18"/>
        </w:rPr>
        <w:tab/>
      </w:r>
      <w:r w:rsidRPr="00855FE9">
        <w:rPr>
          <w:b w:val="0"/>
          <w:noProof/>
          <w:sz w:val="18"/>
        </w:rPr>
        <w:fldChar w:fldCharType="begin"/>
      </w:r>
      <w:r w:rsidRPr="00855FE9">
        <w:rPr>
          <w:b w:val="0"/>
          <w:noProof/>
          <w:sz w:val="18"/>
        </w:rPr>
        <w:instrText xml:space="preserve"> PAGEREF _Toc163571344 \h </w:instrText>
      </w:r>
      <w:r w:rsidRPr="00855FE9">
        <w:rPr>
          <w:b w:val="0"/>
          <w:noProof/>
          <w:sz w:val="18"/>
        </w:rPr>
      </w:r>
      <w:r w:rsidRPr="00855FE9">
        <w:rPr>
          <w:b w:val="0"/>
          <w:noProof/>
          <w:sz w:val="18"/>
        </w:rPr>
        <w:fldChar w:fldCharType="separate"/>
      </w:r>
      <w:r w:rsidR="00187DB6">
        <w:rPr>
          <w:b w:val="0"/>
          <w:noProof/>
          <w:sz w:val="18"/>
        </w:rPr>
        <w:t>25</w:t>
      </w:r>
      <w:r w:rsidRPr="00855FE9">
        <w:rPr>
          <w:b w:val="0"/>
          <w:noProof/>
          <w:sz w:val="18"/>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A—Conditions of grants for approved government school community organisations</w:t>
      </w:r>
      <w:r w:rsidRPr="00855FE9">
        <w:rPr>
          <w:b w:val="0"/>
          <w:noProof/>
          <w:sz w:val="18"/>
        </w:rPr>
        <w:tab/>
      </w:r>
      <w:r w:rsidRPr="00855FE9">
        <w:rPr>
          <w:b w:val="0"/>
          <w:noProof/>
          <w:sz w:val="18"/>
        </w:rPr>
        <w:fldChar w:fldCharType="begin"/>
      </w:r>
      <w:r w:rsidRPr="00855FE9">
        <w:rPr>
          <w:b w:val="0"/>
          <w:noProof/>
          <w:sz w:val="18"/>
        </w:rPr>
        <w:instrText xml:space="preserve"> PAGEREF _Toc163571345 \h </w:instrText>
      </w:r>
      <w:r w:rsidRPr="00855FE9">
        <w:rPr>
          <w:b w:val="0"/>
          <w:noProof/>
          <w:sz w:val="18"/>
        </w:rPr>
      </w:r>
      <w:r w:rsidRPr="00855FE9">
        <w:rPr>
          <w:b w:val="0"/>
          <w:noProof/>
          <w:sz w:val="18"/>
        </w:rPr>
        <w:fldChar w:fldCharType="separate"/>
      </w:r>
      <w:r w:rsidR="00187DB6">
        <w:rPr>
          <w:b w:val="0"/>
          <w:noProof/>
          <w:sz w:val="18"/>
        </w:rPr>
        <w:t>25</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22</w:t>
      </w:r>
      <w:r>
        <w:rPr>
          <w:noProof/>
        </w:rPr>
        <w:tab/>
        <w:t>Agreement on conditions of financial assistance</w:t>
      </w:r>
      <w:r w:rsidRPr="00855FE9">
        <w:rPr>
          <w:noProof/>
        </w:rPr>
        <w:tab/>
      </w:r>
      <w:r w:rsidRPr="00855FE9">
        <w:rPr>
          <w:noProof/>
        </w:rPr>
        <w:fldChar w:fldCharType="begin"/>
      </w:r>
      <w:r w:rsidRPr="00855FE9">
        <w:rPr>
          <w:noProof/>
        </w:rPr>
        <w:instrText xml:space="preserve"> PAGEREF _Toc163571346 \h </w:instrText>
      </w:r>
      <w:r w:rsidRPr="00855FE9">
        <w:rPr>
          <w:noProof/>
        </w:rPr>
      </w:r>
      <w:r w:rsidRPr="00855FE9">
        <w:rPr>
          <w:noProof/>
        </w:rPr>
        <w:fldChar w:fldCharType="separate"/>
      </w:r>
      <w:r w:rsidR="00187DB6">
        <w:rPr>
          <w:noProof/>
        </w:rPr>
        <w:t>25</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23</w:t>
      </w:r>
      <w:r>
        <w:rPr>
          <w:noProof/>
        </w:rPr>
        <w:tab/>
        <w:t>General conditions of financial assistance</w:t>
      </w:r>
      <w:r w:rsidRPr="00855FE9">
        <w:rPr>
          <w:noProof/>
        </w:rPr>
        <w:tab/>
      </w:r>
      <w:r w:rsidRPr="00855FE9">
        <w:rPr>
          <w:noProof/>
        </w:rPr>
        <w:fldChar w:fldCharType="begin"/>
      </w:r>
      <w:r w:rsidRPr="00855FE9">
        <w:rPr>
          <w:noProof/>
        </w:rPr>
        <w:instrText xml:space="preserve"> PAGEREF _Toc163571347 \h </w:instrText>
      </w:r>
      <w:r w:rsidRPr="00855FE9">
        <w:rPr>
          <w:noProof/>
        </w:rPr>
      </w:r>
      <w:r w:rsidRPr="00855FE9">
        <w:rPr>
          <w:noProof/>
        </w:rPr>
        <w:fldChar w:fldCharType="separate"/>
      </w:r>
      <w:r w:rsidR="00187DB6">
        <w:rPr>
          <w:noProof/>
        </w:rPr>
        <w:t>25</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24</w:t>
      </w:r>
      <w:r>
        <w:rPr>
          <w:noProof/>
        </w:rPr>
        <w:tab/>
        <w:t>Specific condition—financial accountability</w:t>
      </w:r>
      <w:r w:rsidRPr="00855FE9">
        <w:rPr>
          <w:noProof/>
        </w:rPr>
        <w:tab/>
      </w:r>
      <w:r w:rsidRPr="00855FE9">
        <w:rPr>
          <w:noProof/>
        </w:rPr>
        <w:fldChar w:fldCharType="begin"/>
      </w:r>
      <w:r w:rsidRPr="00855FE9">
        <w:rPr>
          <w:noProof/>
        </w:rPr>
        <w:instrText xml:space="preserve"> PAGEREF _Toc163571348 \h </w:instrText>
      </w:r>
      <w:r w:rsidRPr="00855FE9">
        <w:rPr>
          <w:noProof/>
        </w:rPr>
      </w:r>
      <w:r w:rsidRPr="00855FE9">
        <w:rPr>
          <w:noProof/>
        </w:rPr>
        <w:fldChar w:fldCharType="separate"/>
      </w:r>
      <w:r w:rsidR="00187DB6">
        <w:rPr>
          <w:noProof/>
        </w:rPr>
        <w:t>26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25</w:t>
      </w:r>
      <w:r>
        <w:rPr>
          <w:noProof/>
        </w:rPr>
        <w:tab/>
        <w:t>Specific condition—other accountability requirements</w:t>
      </w:r>
      <w:r w:rsidRPr="00855FE9">
        <w:rPr>
          <w:noProof/>
        </w:rPr>
        <w:tab/>
      </w:r>
      <w:r w:rsidRPr="00855FE9">
        <w:rPr>
          <w:noProof/>
        </w:rPr>
        <w:fldChar w:fldCharType="begin"/>
      </w:r>
      <w:r w:rsidRPr="00855FE9">
        <w:rPr>
          <w:noProof/>
        </w:rPr>
        <w:instrText xml:space="preserve"> PAGEREF _Toc163571349 \h </w:instrText>
      </w:r>
      <w:r w:rsidRPr="00855FE9">
        <w:rPr>
          <w:noProof/>
        </w:rPr>
      </w:r>
      <w:r w:rsidRPr="00855FE9">
        <w:rPr>
          <w:noProof/>
        </w:rPr>
        <w:fldChar w:fldCharType="separate"/>
      </w:r>
      <w:r w:rsidR="00187DB6">
        <w:rPr>
          <w:noProof/>
        </w:rPr>
        <w:t>26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26</w:t>
      </w:r>
      <w:r>
        <w:rPr>
          <w:noProof/>
        </w:rPr>
        <w:tab/>
        <w:t>Specific condition—non</w:t>
      </w:r>
      <w:r>
        <w:rPr>
          <w:noProof/>
        </w:rPr>
        <w:noBreakHyphen/>
        <w:t>fulfilment of conditions</w:t>
      </w:r>
      <w:r w:rsidRPr="00855FE9">
        <w:rPr>
          <w:noProof/>
        </w:rPr>
        <w:tab/>
      </w:r>
      <w:r w:rsidRPr="00855FE9">
        <w:rPr>
          <w:noProof/>
        </w:rPr>
        <w:fldChar w:fldCharType="begin"/>
      </w:r>
      <w:r w:rsidRPr="00855FE9">
        <w:rPr>
          <w:noProof/>
        </w:rPr>
        <w:instrText xml:space="preserve"> PAGEREF _Toc163571350 \h </w:instrText>
      </w:r>
      <w:r w:rsidRPr="00855FE9">
        <w:rPr>
          <w:noProof/>
        </w:rPr>
      </w:r>
      <w:r w:rsidRPr="00855FE9">
        <w:rPr>
          <w:noProof/>
        </w:rPr>
        <w:fldChar w:fldCharType="separate"/>
      </w:r>
      <w:r w:rsidR="00187DB6">
        <w:rPr>
          <w:noProof/>
        </w:rPr>
        <w:t>27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27</w:t>
      </w:r>
      <w:r>
        <w:rPr>
          <w:noProof/>
        </w:rPr>
        <w:tab/>
        <w:t>Specific condition—overpayment of financial assistance</w:t>
      </w:r>
      <w:r w:rsidRPr="00855FE9">
        <w:rPr>
          <w:noProof/>
        </w:rPr>
        <w:tab/>
      </w:r>
      <w:r w:rsidRPr="00855FE9">
        <w:rPr>
          <w:noProof/>
        </w:rPr>
        <w:fldChar w:fldCharType="begin"/>
      </w:r>
      <w:r w:rsidRPr="00855FE9">
        <w:rPr>
          <w:noProof/>
        </w:rPr>
        <w:instrText xml:space="preserve"> PAGEREF _Toc163571351 \h </w:instrText>
      </w:r>
      <w:r w:rsidRPr="00855FE9">
        <w:rPr>
          <w:noProof/>
        </w:rPr>
      </w:r>
      <w:r w:rsidRPr="00855FE9">
        <w:rPr>
          <w:noProof/>
        </w:rPr>
        <w:fldChar w:fldCharType="separate"/>
      </w:r>
      <w:r w:rsidR="00187DB6">
        <w:rPr>
          <w:noProof/>
        </w:rPr>
        <w:t>27</w:t>
      </w:r>
      <w:r w:rsidRPr="00855FE9">
        <w:rPr>
          <w:noProof/>
        </w:rPr>
        <w:fldChar w:fldCharType="end"/>
      </w:r>
    </w:p>
    <w:p w:rsidR="00855FE9" w:rsidRDefault="00855FE9" w:rsidP="008300C6">
      <w:pPr>
        <w:pStyle w:val="TOC4"/>
        <w:keepNext/>
        <w:ind w:left="2183" w:hanging="1332"/>
        <w:rPr>
          <w:rFonts w:asciiTheme="minorHAnsi" w:eastAsiaTheme="minorEastAsia" w:hAnsiTheme="minorHAnsi" w:cstheme="minorBidi"/>
          <w:b w:val="0"/>
          <w:noProof/>
          <w:kern w:val="0"/>
          <w:sz w:val="22"/>
          <w:szCs w:val="22"/>
        </w:rPr>
      </w:pPr>
      <w:r>
        <w:rPr>
          <w:noProof/>
        </w:rPr>
        <w:lastRenderedPageBreak/>
        <w:t>Subdivision B—Conditions of grants to States for approved government school community organisations</w:t>
      </w:r>
      <w:r w:rsidRPr="00855FE9">
        <w:rPr>
          <w:b w:val="0"/>
          <w:noProof/>
          <w:sz w:val="18"/>
        </w:rPr>
        <w:tab/>
      </w:r>
      <w:r w:rsidRPr="00855FE9">
        <w:rPr>
          <w:b w:val="0"/>
          <w:noProof/>
          <w:sz w:val="18"/>
        </w:rPr>
        <w:fldChar w:fldCharType="begin"/>
      </w:r>
      <w:r w:rsidRPr="00855FE9">
        <w:rPr>
          <w:b w:val="0"/>
          <w:noProof/>
          <w:sz w:val="18"/>
        </w:rPr>
        <w:instrText xml:space="preserve"> PAGEREF _Toc163571352 \h </w:instrText>
      </w:r>
      <w:r w:rsidRPr="00855FE9">
        <w:rPr>
          <w:b w:val="0"/>
          <w:noProof/>
          <w:sz w:val="18"/>
        </w:rPr>
      </w:r>
      <w:r w:rsidRPr="00855FE9">
        <w:rPr>
          <w:b w:val="0"/>
          <w:noProof/>
          <w:sz w:val="18"/>
        </w:rPr>
        <w:fldChar w:fldCharType="separate"/>
      </w:r>
      <w:r w:rsidR="00187DB6">
        <w:rPr>
          <w:b w:val="0"/>
          <w:noProof/>
          <w:sz w:val="18"/>
        </w:rPr>
        <w:t>27</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28</w:t>
      </w:r>
      <w:r>
        <w:rPr>
          <w:noProof/>
        </w:rPr>
        <w:tab/>
        <w:t>General conditions of grant to State of financial assistance</w:t>
      </w:r>
      <w:r w:rsidRPr="00855FE9">
        <w:rPr>
          <w:noProof/>
        </w:rPr>
        <w:tab/>
      </w:r>
      <w:r w:rsidRPr="00855FE9">
        <w:rPr>
          <w:noProof/>
        </w:rPr>
        <w:fldChar w:fldCharType="begin"/>
      </w:r>
      <w:r w:rsidRPr="00855FE9">
        <w:rPr>
          <w:noProof/>
        </w:rPr>
        <w:instrText xml:space="preserve"> PAGEREF _Toc163571353 \h </w:instrText>
      </w:r>
      <w:r w:rsidRPr="00855FE9">
        <w:rPr>
          <w:noProof/>
        </w:rPr>
      </w:r>
      <w:r w:rsidRPr="00855FE9">
        <w:rPr>
          <w:noProof/>
        </w:rPr>
        <w:fldChar w:fldCharType="separate"/>
      </w:r>
      <w:r w:rsidR="00187DB6">
        <w:rPr>
          <w:noProof/>
        </w:rPr>
        <w:t>27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29</w:t>
      </w:r>
      <w:r>
        <w:rPr>
          <w:noProof/>
        </w:rPr>
        <w:tab/>
        <w:t>Specific condition—non</w:t>
      </w:r>
      <w:r>
        <w:rPr>
          <w:noProof/>
        </w:rPr>
        <w:noBreakHyphen/>
        <w:t>fulfilment of conditions</w:t>
      </w:r>
      <w:r w:rsidRPr="00855FE9">
        <w:rPr>
          <w:noProof/>
        </w:rPr>
        <w:tab/>
      </w:r>
      <w:r w:rsidRPr="00855FE9">
        <w:rPr>
          <w:noProof/>
        </w:rPr>
        <w:fldChar w:fldCharType="begin"/>
      </w:r>
      <w:r w:rsidRPr="00855FE9">
        <w:rPr>
          <w:noProof/>
        </w:rPr>
        <w:instrText xml:space="preserve"> PAGEREF _Toc163571354 \h </w:instrText>
      </w:r>
      <w:r w:rsidRPr="00855FE9">
        <w:rPr>
          <w:noProof/>
        </w:rPr>
      </w:r>
      <w:r w:rsidRPr="00855FE9">
        <w:rPr>
          <w:noProof/>
        </w:rPr>
        <w:fldChar w:fldCharType="separate"/>
      </w:r>
      <w:r w:rsidR="00187DB6">
        <w:rPr>
          <w:noProof/>
        </w:rPr>
        <w:t>28</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4—Grants for non</w:t>
      </w:r>
      <w:r>
        <w:rPr>
          <w:noProof/>
        </w:rPr>
        <w:noBreakHyphen/>
        <w:t>government bodies</w:t>
      </w:r>
      <w:r w:rsidRPr="00855FE9">
        <w:rPr>
          <w:b w:val="0"/>
          <w:noProof/>
          <w:sz w:val="18"/>
        </w:rPr>
        <w:tab/>
      </w:r>
      <w:r w:rsidRPr="00855FE9">
        <w:rPr>
          <w:b w:val="0"/>
          <w:noProof/>
          <w:sz w:val="18"/>
        </w:rPr>
        <w:fldChar w:fldCharType="begin"/>
      </w:r>
      <w:r w:rsidRPr="00855FE9">
        <w:rPr>
          <w:b w:val="0"/>
          <w:noProof/>
          <w:sz w:val="18"/>
        </w:rPr>
        <w:instrText xml:space="preserve"> PAGEREF _Toc163571355 \h </w:instrText>
      </w:r>
      <w:r w:rsidRPr="00855FE9">
        <w:rPr>
          <w:b w:val="0"/>
          <w:noProof/>
          <w:sz w:val="18"/>
        </w:rPr>
      </w:r>
      <w:r w:rsidRPr="00855FE9">
        <w:rPr>
          <w:b w:val="0"/>
          <w:noProof/>
          <w:sz w:val="18"/>
        </w:rPr>
        <w:fldChar w:fldCharType="separate"/>
      </w:r>
      <w:r w:rsidR="00187DB6">
        <w:rPr>
          <w:b w:val="0"/>
          <w:noProof/>
          <w:sz w:val="18"/>
        </w:rPr>
        <w:t>29</w:t>
      </w:r>
      <w:r w:rsidRPr="00855FE9">
        <w:rPr>
          <w:b w:val="0"/>
          <w:noProof/>
          <w:sz w:val="18"/>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A—Requirements for relevant authorities etc.</w:t>
      </w:r>
      <w:r w:rsidRPr="00855FE9">
        <w:rPr>
          <w:b w:val="0"/>
          <w:noProof/>
          <w:sz w:val="18"/>
        </w:rPr>
        <w:tab/>
      </w:r>
      <w:r w:rsidRPr="00855FE9">
        <w:rPr>
          <w:b w:val="0"/>
          <w:noProof/>
          <w:sz w:val="18"/>
        </w:rPr>
        <w:fldChar w:fldCharType="begin"/>
      </w:r>
      <w:r w:rsidRPr="00855FE9">
        <w:rPr>
          <w:b w:val="0"/>
          <w:noProof/>
          <w:sz w:val="18"/>
        </w:rPr>
        <w:instrText xml:space="preserve"> PAGEREF _Toc163571356 \h </w:instrText>
      </w:r>
      <w:r w:rsidRPr="00855FE9">
        <w:rPr>
          <w:b w:val="0"/>
          <w:noProof/>
          <w:sz w:val="18"/>
        </w:rPr>
      </w:r>
      <w:r w:rsidRPr="00855FE9">
        <w:rPr>
          <w:b w:val="0"/>
          <w:noProof/>
          <w:sz w:val="18"/>
        </w:rPr>
        <w:fldChar w:fldCharType="separate"/>
      </w:r>
      <w:r w:rsidR="00187DB6">
        <w:rPr>
          <w:b w:val="0"/>
          <w:noProof/>
          <w:sz w:val="18"/>
        </w:rPr>
        <w:t>29</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30</w:t>
      </w:r>
      <w:r>
        <w:rPr>
          <w:noProof/>
        </w:rPr>
        <w:tab/>
        <w:t>Minister not to authorise payment to a State for a non</w:t>
      </w:r>
      <w:r>
        <w:rPr>
          <w:noProof/>
        </w:rPr>
        <w:noBreakHyphen/>
        <w:t>government body in certain circumstances</w:t>
      </w:r>
      <w:r w:rsidRPr="00855FE9">
        <w:rPr>
          <w:noProof/>
        </w:rPr>
        <w:tab/>
      </w:r>
      <w:r w:rsidRPr="00855FE9">
        <w:rPr>
          <w:noProof/>
        </w:rPr>
        <w:fldChar w:fldCharType="begin"/>
      </w:r>
      <w:r w:rsidRPr="00855FE9">
        <w:rPr>
          <w:noProof/>
        </w:rPr>
        <w:instrText xml:space="preserve"> PAGEREF _Toc163571357 \h </w:instrText>
      </w:r>
      <w:r w:rsidRPr="00855FE9">
        <w:rPr>
          <w:noProof/>
        </w:rPr>
      </w:r>
      <w:r w:rsidRPr="00855FE9">
        <w:rPr>
          <w:noProof/>
        </w:rPr>
        <w:fldChar w:fldCharType="separate"/>
      </w:r>
      <w:r w:rsidR="00187DB6">
        <w:rPr>
          <w:noProof/>
        </w:rPr>
        <w:t>29</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31</w:t>
      </w:r>
      <w:r>
        <w:rPr>
          <w:noProof/>
        </w:rPr>
        <w:tab/>
        <w:t>Provisions that must be included in agreements</w:t>
      </w:r>
      <w:r w:rsidRPr="00855FE9">
        <w:rPr>
          <w:noProof/>
        </w:rPr>
        <w:tab/>
      </w:r>
      <w:r w:rsidRPr="00855FE9">
        <w:rPr>
          <w:noProof/>
        </w:rPr>
        <w:fldChar w:fldCharType="begin"/>
      </w:r>
      <w:r w:rsidRPr="00855FE9">
        <w:rPr>
          <w:noProof/>
        </w:rPr>
        <w:instrText xml:space="preserve"> PAGEREF _Toc163571358 \h </w:instrText>
      </w:r>
      <w:r w:rsidRPr="00855FE9">
        <w:rPr>
          <w:noProof/>
        </w:rPr>
      </w:r>
      <w:r w:rsidRPr="00855FE9">
        <w:rPr>
          <w:noProof/>
        </w:rPr>
        <w:fldChar w:fldCharType="separate"/>
      </w:r>
      <w:r w:rsidR="00187DB6">
        <w:rPr>
          <w:noProof/>
        </w:rPr>
        <w:t>30</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32</w:t>
      </w:r>
      <w:r>
        <w:rPr>
          <w:noProof/>
        </w:rPr>
        <w:tab/>
        <w:t>Further commitment—student reports</w:t>
      </w:r>
      <w:r w:rsidRPr="00855FE9">
        <w:rPr>
          <w:noProof/>
        </w:rPr>
        <w:tab/>
      </w:r>
      <w:r w:rsidRPr="00855FE9">
        <w:rPr>
          <w:noProof/>
        </w:rPr>
        <w:fldChar w:fldCharType="begin"/>
      </w:r>
      <w:r w:rsidRPr="00855FE9">
        <w:rPr>
          <w:noProof/>
        </w:rPr>
        <w:instrText xml:space="preserve"> PAGEREF _Toc163571359 \h </w:instrText>
      </w:r>
      <w:r w:rsidRPr="00855FE9">
        <w:rPr>
          <w:noProof/>
        </w:rPr>
      </w:r>
      <w:r w:rsidRPr="00855FE9">
        <w:rPr>
          <w:noProof/>
        </w:rPr>
        <w:fldChar w:fldCharType="separate"/>
      </w:r>
      <w:r w:rsidR="00187DB6">
        <w:rPr>
          <w:noProof/>
        </w:rPr>
        <w:t>32</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33</w:t>
      </w:r>
      <w:r>
        <w:rPr>
          <w:noProof/>
        </w:rPr>
        <w:tab/>
        <w:t>Provisions that may be included in agreements</w:t>
      </w:r>
      <w:r w:rsidRPr="00855FE9">
        <w:rPr>
          <w:noProof/>
        </w:rPr>
        <w:tab/>
      </w:r>
      <w:r w:rsidRPr="00855FE9">
        <w:rPr>
          <w:noProof/>
        </w:rPr>
        <w:fldChar w:fldCharType="begin"/>
      </w:r>
      <w:r w:rsidRPr="00855FE9">
        <w:rPr>
          <w:noProof/>
        </w:rPr>
        <w:instrText xml:space="preserve"> PAGEREF _Toc163571360 \h </w:instrText>
      </w:r>
      <w:r w:rsidRPr="00855FE9">
        <w:rPr>
          <w:noProof/>
        </w:rPr>
      </w:r>
      <w:r w:rsidRPr="00855FE9">
        <w:rPr>
          <w:noProof/>
        </w:rPr>
        <w:fldChar w:fldCharType="separate"/>
      </w:r>
      <w:r w:rsidR="00187DB6">
        <w:rPr>
          <w:noProof/>
        </w:rPr>
        <w:t>33</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34</w:t>
      </w:r>
      <w:r>
        <w:rPr>
          <w:noProof/>
        </w:rPr>
        <w:tab/>
        <w:t>General requirements</w:t>
      </w:r>
      <w:r w:rsidRPr="00855FE9">
        <w:rPr>
          <w:noProof/>
        </w:rPr>
        <w:tab/>
      </w:r>
      <w:r w:rsidRPr="00855FE9">
        <w:rPr>
          <w:noProof/>
        </w:rPr>
        <w:fldChar w:fldCharType="begin"/>
      </w:r>
      <w:r w:rsidRPr="00855FE9">
        <w:rPr>
          <w:noProof/>
        </w:rPr>
        <w:instrText xml:space="preserve"> PAGEREF _Toc163571361 \h </w:instrText>
      </w:r>
      <w:r w:rsidRPr="00855FE9">
        <w:rPr>
          <w:noProof/>
        </w:rPr>
      </w:r>
      <w:r w:rsidRPr="00855FE9">
        <w:rPr>
          <w:noProof/>
        </w:rPr>
        <w:fldChar w:fldCharType="separate"/>
      </w:r>
      <w:r w:rsidR="00187DB6">
        <w:rPr>
          <w:noProof/>
        </w:rPr>
        <w:t>33</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35</w:t>
      </w:r>
      <w:r>
        <w:rPr>
          <w:noProof/>
        </w:rPr>
        <w:tab/>
        <w:t>Specific requirement—financial accountability</w:t>
      </w:r>
      <w:r w:rsidRPr="00855FE9">
        <w:rPr>
          <w:noProof/>
        </w:rPr>
        <w:tab/>
      </w:r>
      <w:r w:rsidRPr="00855FE9">
        <w:rPr>
          <w:noProof/>
        </w:rPr>
        <w:fldChar w:fldCharType="begin"/>
      </w:r>
      <w:r w:rsidRPr="00855FE9">
        <w:rPr>
          <w:noProof/>
        </w:rPr>
        <w:instrText xml:space="preserve"> PAGEREF _Toc163571362 \h </w:instrText>
      </w:r>
      <w:r w:rsidRPr="00855FE9">
        <w:rPr>
          <w:noProof/>
        </w:rPr>
      </w:r>
      <w:r w:rsidRPr="00855FE9">
        <w:rPr>
          <w:noProof/>
        </w:rPr>
        <w:fldChar w:fldCharType="separate"/>
      </w:r>
      <w:r w:rsidR="00187DB6">
        <w:rPr>
          <w:noProof/>
        </w:rPr>
        <w:t>34</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36</w:t>
      </w:r>
      <w:r>
        <w:rPr>
          <w:noProof/>
        </w:rPr>
        <w:tab/>
        <w:t>Specific requirement—educational accountability</w:t>
      </w:r>
      <w:r w:rsidRPr="00855FE9">
        <w:rPr>
          <w:noProof/>
        </w:rPr>
        <w:tab/>
      </w:r>
      <w:r w:rsidRPr="00855FE9">
        <w:rPr>
          <w:noProof/>
        </w:rPr>
        <w:fldChar w:fldCharType="begin"/>
      </w:r>
      <w:r w:rsidRPr="00855FE9">
        <w:rPr>
          <w:noProof/>
        </w:rPr>
        <w:instrText xml:space="preserve"> PAGEREF _Toc163571363 \h </w:instrText>
      </w:r>
      <w:r w:rsidRPr="00855FE9">
        <w:rPr>
          <w:noProof/>
        </w:rPr>
      </w:r>
      <w:r w:rsidRPr="00855FE9">
        <w:rPr>
          <w:noProof/>
        </w:rPr>
        <w:fldChar w:fldCharType="separate"/>
      </w:r>
      <w:r w:rsidR="00187DB6">
        <w:rPr>
          <w:noProof/>
        </w:rPr>
        <w:t>34</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37</w:t>
      </w:r>
      <w:r>
        <w:rPr>
          <w:noProof/>
        </w:rPr>
        <w:tab/>
        <w:t>Specific requirement—provision dealing with failure to comply within time limit</w:t>
      </w:r>
      <w:r w:rsidRPr="00855FE9">
        <w:rPr>
          <w:noProof/>
        </w:rPr>
        <w:tab/>
      </w:r>
      <w:r w:rsidRPr="00855FE9">
        <w:rPr>
          <w:noProof/>
        </w:rPr>
        <w:fldChar w:fldCharType="begin"/>
      </w:r>
      <w:r w:rsidRPr="00855FE9">
        <w:rPr>
          <w:noProof/>
        </w:rPr>
        <w:instrText xml:space="preserve"> PAGEREF _Toc163571364 \h </w:instrText>
      </w:r>
      <w:r w:rsidRPr="00855FE9">
        <w:rPr>
          <w:noProof/>
        </w:rPr>
      </w:r>
      <w:r w:rsidRPr="00855FE9">
        <w:rPr>
          <w:noProof/>
        </w:rPr>
        <w:fldChar w:fldCharType="separate"/>
      </w:r>
      <w:r w:rsidR="00187DB6">
        <w:rPr>
          <w:noProof/>
        </w:rPr>
        <w:t>36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38</w:t>
      </w:r>
      <w:r>
        <w:rPr>
          <w:noProof/>
        </w:rPr>
        <w:tab/>
        <w:t>Specific requirement—failure to comply with other requirements</w:t>
      </w:r>
      <w:r w:rsidRPr="00855FE9">
        <w:rPr>
          <w:noProof/>
        </w:rPr>
        <w:tab/>
      </w:r>
      <w:r w:rsidRPr="00855FE9">
        <w:rPr>
          <w:noProof/>
        </w:rPr>
        <w:fldChar w:fldCharType="begin"/>
      </w:r>
      <w:r w:rsidRPr="00855FE9">
        <w:rPr>
          <w:noProof/>
        </w:rPr>
        <w:instrText xml:space="preserve"> PAGEREF _Toc163571365 \h </w:instrText>
      </w:r>
      <w:r w:rsidRPr="00855FE9">
        <w:rPr>
          <w:noProof/>
        </w:rPr>
      </w:r>
      <w:r w:rsidRPr="00855FE9">
        <w:rPr>
          <w:noProof/>
        </w:rPr>
        <w:fldChar w:fldCharType="separate"/>
      </w:r>
      <w:r w:rsidR="00187DB6">
        <w:rPr>
          <w:noProof/>
        </w:rPr>
        <w:t>36</w:t>
      </w:r>
      <w:r w:rsidRPr="00855FE9">
        <w:rPr>
          <w:noProof/>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B—Conditions of grants to States for non</w:t>
      </w:r>
      <w:r>
        <w:rPr>
          <w:noProof/>
        </w:rPr>
        <w:noBreakHyphen/>
        <w:t>government bodies</w:t>
      </w:r>
      <w:r w:rsidRPr="00855FE9">
        <w:rPr>
          <w:b w:val="0"/>
          <w:noProof/>
          <w:sz w:val="18"/>
        </w:rPr>
        <w:tab/>
      </w:r>
      <w:r w:rsidRPr="00855FE9">
        <w:rPr>
          <w:b w:val="0"/>
          <w:noProof/>
          <w:sz w:val="18"/>
        </w:rPr>
        <w:fldChar w:fldCharType="begin"/>
      </w:r>
      <w:r w:rsidRPr="00855FE9">
        <w:rPr>
          <w:b w:val="0"/>
          <w:noProof/>
          <w:sz w:val="18"/>
        </w:rPr>
        <w:instrText xml:space="preserve"> PAGEREF _Toc163571366 \h </w:instrText>
      </w:r>
      <w:r w:rsidRPr="00855FE9">
        <w:rPr>
          <w:b w:val="0"/>
          <w:noProof/>
          <w:sz w:val="18"/>
        </w:rPr>
      </w:r>
      <w:r w:rsidRPr="00855FE9">
        <w:rPr>
          <w:b w:val="0"/>
          <w:noProof/>
          <w:sz w:val="18"/>
        </w:rPr>
        <w:fldChar w:fldCharType="separate"/>
      </w:r>
      <w:r w:rsidR="00187DB6">
        <w:rPr>
          <w:b w:val="0"/>
          <w:noProof/>
          <w:sz w:val="18"/>
        </w:rPr>
        <w:t>37</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39</w:t>
      </w:r>
      <w:r>
        <w:rPr>
          <w:noProof/>
        </w:rPr>
        <w:tab/>
        <w:t>General conditions of grant to State of financial assistance</w:t>
      </w:r>
      <w:r w:rsidRPr="00855FE9">
        <w:rPr>
          <w:noProof/>
        </w:rPr>
        <w:tab/>
      </w:r>
      <w:r w:rsidRPr="00855FE9">
        <w:rPr>
          <w:noProof/>
        </w:rPr>
        <w:fldChar w:fldCharType="begin"/>
      </w:r>
      <w:r w:rsidRPr="00855FE9">
        <w:rPr>
          <w:noProof/>
        </w:rPr>
        <w:instrText xml:space="preserve"> PAGEREF _Toc163571367 \h </w:instrText>
      </w:r>
      <w:r w:rsidRPr="00855FE9">
        <w:rPr>
          <w:noProof/>
        </w:rPr>
      </w:r>
      <w:r w:rsidRPr="00855FE9">
        <w:rPr>
          <w:noProof/>
        </w:rPr>
        <w:fldChar w:fldCharType="separate"/>
      </w:r>
      <w:r w:rsidR="00187DB6">
        <w:rPr>
          <w:noProof/>
        </w:rPr>
        <w:t>37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40</w:t>
      </w:r>
      <w:r>
        <w:rPr>
          <w:noProof/>
        </w:rPr>
        <w:tab/>
        <w:t>Specific condition—non</w:t>
      </w:r>
      <w:r>
        <w:rPr>
          <w:noProof/>
        </w:rPr>
        <w:noBreakHyphen/>
        <w:t>fulfilment of conditions</w:t>
      </w:r>
      <w:r w:rsidRPr="00855FE9">
        <w:rPr>
          <w:noProof/>
        </w:rPr>
        <w:tab/>
      </w:r>
      <w:r w:rsidRPr="00855FE9">
        <w:rPr>
          <w:noProof/>
        </w:rPr>
        <w:fldChar w:fldCharType="begin"/>
      </w:r>
      <w:r w:rsidRPr="00855FE9">
        <w:rPr>
          <w:noProof/>
        </w:rPr>
        <w:instrText xml:space="preserve"> PAGEREF _Toc163571368 \h </w:instrText>
      </w:r>
      <w:r w:rsidRPr="00855FE9">
        <w:rPr>
          <w:noProof/>
        </w:rPr>
      </w:r>
      <w:r w:rsidRPr="00855FE9">
        <w:rPr>
          <w:noProof/>
        </w:rPr>
        <w:fldChar w:fldCharType="separate"/>
      </w:r>
      <w:r w:rsidR="00187DB6">
        <w:rPr>
          <w:noProof/>
        </w:rPr>
        <w:t>37</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5—Miscellaneous</w:t>
      </w:r>
      <w:r w:rsidRPr="00855FE9">
        <w:rPr>
          <w:b w:val="0"/>
          <w:noProof/>
          <w:sz w:val="18"/>
        </w:rPr>
        <w:tab/>
      </w:r>
      <w:r w:rsidRPr="00855FE9">
        <w:rPr>
          <w:b w:val="0"/>
          <w:noProof/>
          <w:sz w:val="18"/>
        </w:rPr>
        <w:fldChar w:fldCharType="begin"/>
      </w:r>
      <w:r w:rsidRPr="00855FE9">
        <w:rPr>
          <w:b w:val="0"/>
          <w:noProof/>
          <w:sz w:val="18"/>
        </w:rPr>
        <w:instrText xml:space="preserve"> PAGEREF _Toc163571369 \h </w:instrText>
      </w:r>
      <w:r w:rsidRPr="00855FE9">
        <w:rPr>
          <w:b w:val="0"/>
          <w:noProof/>
          <w:sz w:val="18"/>
        </w:rPr>
      </w:r>
      <w:r w:rsidRPr="00855FE9">
        <w:rPr>
          <w:b w:val="0"/>
          <w:noProof/>
          <w:sz w:val="18"/>
        </w:rPr>
        <w:fldChar w:fldCharType="separate"/>
      </w:r>
      <w:r w:rsidR="00187DB6">
        <w:rPr>
          <w:b w:val="0"/>
          <w:noProof/>
          <w:sz w:val="18"/>
        </w:rPr>
        <w:t>38</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41</w:t>
      </w:r>
      <w:r>
        <w:rPr>
          <w:noProof/>
        </w:rPr>
        <w:tab/>
        <w:t>Powers of Minister if amounts of grants become repayable</w:t>
      </w:r>
      <w:r w:rsidRPr="00855FE9">
        <w:rPr>
          <w:noProof/>
        </w:rPr>
        <w:tab/>
      </w:r>
      <w:r w:rsidRPr="00855FE9">
        <w:rPr>
          <w:noProof/>
        </w:rPr>
        <w:fldChar w:fldCharType="begin"/>
      </w:r>
      <w:r w:rsidRPr="00855FE9">
        <w:rPr>
          <w:noProof/>
        </w:rPr>
        <w:instrText xml:space="preserve"> PAGEREF _Toc163571370 \h </w:instrText>
      </w:r>
      <w:r w:rsidRPr="00855FE9">
        <w:rPr>
          <w:noProof/>
        </w:rPr>
      </w:r>
      <w:r w:rsidRPr="00855FE9">
        <w:rPr>
          <w:noProof/>
        </w:rPr>
        <w:fldChar w:fldCharType="separate"/>
      </w:r>
      <w:r w:rsidR="00187DB6">
        <w:rPr>
          <w:noProof/>
        </w:rPr>
        <w:t>38</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42</w:t>
      </w:r>
      <w:r>
        <w:rPr>
          <w:noProof/>
        </w:rPr>
        <w:tab/>
        <w:t>Amount payable by a State to the Commonwealth is a debt</w:t>
      </w:r>
      <w:r w:rsidRPr="00855FE9">
        <w:rPr>
          <w:noProof/>
        </w:rPr>
        <w:tab/>
      </w:r>
      <w:r w:rsidRPr="00855FE9">
        <w:rPr>
          <w:noProof/>
        </w:rPr>
        <w:fldChar w:fldCharType="begin"/>
      </w:r>
      <w:r w:rsidRPr="00855FE9">
        <w:rPr>
          <w:noProof/>
        </w:rPr>
        <w:instrText xml:space="preserve"> PAGEREF _Toc163571371 \h </w:instrText>
      </w:r>
      <w:r w:rsidRPr="00855FE9">
        <w:rPr>
          <w:noProof/>
        </w:rPr>
      </w:r>
      <w:r w:rsidRPr="00855FE9">
        <w:rPr>
          <w:noProof/>
        </w:rPr>
        <w:fldChar w:fldCharType="separate"/>
      </w:r>
      <w:r w:rsidR="00187DB6">
        <w:rPr>
          <w:noProof/>
        </w:rPr>
        <w:t>38</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43</w:t>
      </w:r>
      <w:r>
        <w:rPr>
          <w:noProof/>
        </w:rPr>
        <w:tab/>
        <w:t>Powers of Minister if amounts payable by approved government school community organisations</w:t>
      </w:r>
      <w:r w:rsidRPr="00855FE9">
        <w:rPr>
          <w:noProof/>
        </w:rPr>
        <w:tab/>
      </w:r>
      <w:r w:rsidRPr="00855FE9">
        <w:rPr>
          <w:noProof/>
        </w:rPr>
        <w:fldChar w:fldCharType="begin"/>
      </w:r>
      <w:r w:rsidRPr="00855FE9">
        <w:rPr>
          <w:noProof/>
        </w:rPr>
        <w:instrText xml:space="preserve"> PAGEREF _Toc163571372 \h </w:instrText>
      </w:r>
      <w:r w:rsidRPr="00855FE9">
        <w:rPr>
          <w:noProof/>
        </w:rPr>
      </w:r>
      <w:r w:rsidRPr="00855FE9">
        <w:rPr>
          <w:noProof/>
        </w:rPr>
        <w:fldChar w:fldCharType="separate"/>
      </w:r>
      <w:r w:rsidR="00187DB6">
        <w:rPr>
          <w:noProof/>
        </w:rPr>
        <w:t>38</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44</w:t>
      </w:r>
      <w:r>
        <w:rPr>
          <w:noProof/>
        </w:rPr>
        <w:tab/>
        <w:t>Powers of Minister if amounts payable by relevant authorities</w:t>
      </w:r>
      <w:r w:rsidRPr="00855FE9">
        <w:rPr>
          <w:noProof/>
        </w:rPr>
        <w:tab/>
      </w:r>
      <w:r w:rsidRPr="00855FE9">
        <w:rPr>
          <w:noProof/>
        </w:rPr>
        <w:fldChar w:fldCharType="begin"/>
      </w:r>
      <w:r w:rsidRPr="00855FE9">
        <w:rPr>
          <w:noProof/>
        </w:rPr>
        <w:instrText xml:space="preserve"> PAGEREF _Toc163571373 \h </w:instrText>
      </w:r>
      <w:r w:rsidRPr="00855FE9">
        <w:rPr>
          <w:noProof/>
        </w:rPr>
      </w:r>
      <w:r w:rsidRPr="00855FE9">
        <w:rPr>
          <w:noProof/>
        </w:rPr>
        <w:fldChar w:fldCharType="separate"/>
      </w:r>
      <w:r w:rsidR="00187DB6">
        <w:rPr>
          <w:noProof/>
        </w:rPr>
        <w:t>39</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45</w:t>
      </w:r>
      <w:r>
        <w:rPr>
          <w:noProof/>
        </w:rPr>
        <w:tab/>
        <w:t>Determinations requiring repayments</w:t>
      </w:r>
      <w:r w:rsidRPr="00855FE9">
        <w:rPr>
          <w:noProof/>
        </w:rPr>
        <w:tab/>
      </w:r>
      <w:r w:rsidRPr="00855FE9">
        <w:rPr>
          <w:noProof/>
        </w:rPr>
        <w:fldChar w:fldCharType="begin"/>
      </w:r>
      <w:r w:rsidRPr="00855FE9">
        <w:rPr>
          <w:noProof/>
        </w:rPr>
        <w:instrText xml:space="preserve"> PAGEREF _Toc163571374 \h </w:instrText>
      </w:r>
      <w:r w:rsidRPr="00855FE9">
        <w:rPr>
          <w:noProof/>
        </w:rPr>
      </w:r>
      <w:r w:rsidRPr="00855FE9">
        <w:rPr>
          <w:noProof/>
        </w:rPr>
        <w:fldChar w:fldCharType="separate"/>
      </w:r>
      <w:r w:rsidR="00187DB6">
        <w:rPr>
          <w:noProof/>
        </w:rPr>
        <w:t>40</w:t>
      </w:r>
      <w:r w:rsidRPr="00855FE9">
        <w:rPr>
          <w:noProof/>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3—Lists of non</w:t>
      </w:r>
      <w:r>
        <w:rPr>
          <w:noProof/>
        </w:rPr>
        <w:noBreakHyphen/>
        <w:t>government schools and approved school systems</w:t>
      </w:r>
      <w:r w:rsidRPr="00855FE9">
        <w:rPr>
          <w:b w:val="0"/>
          <w:noProof/>
          <w:sz w:val="18"/>
        </w:rPr>
        <w:tab/>
      </w:r>
      <w:r w:rsidRPr="00855FE9">
        <w:rPr>
          <w:b w:val="0"/>
          <w:noProof/>
          <w:sz w:val="18"/>
        </w:rPr>
        <w:fldChar w:fldCharType="begin"/>
      </w:r>
      <w:r w:rsidRPr="00855FE9">
        <w:rPr>
          <w:b w:val="0"/>
          <w:noProof/>
          <w:sz w:val="18"/>
        </w:rPr>
        <w:instrText xml:space="preserve"> PAGEREF _Toc163571375 \h </w:instrText>
      </w:r>
      <w:r w:rsidRPr="00855FE9">
        <w:rPr>
          <w:b w:val="0"/>
          <w:noProof/>
          <w:sz w:val="18"/>
        </w:rPr>
      </w:r>
      <w:r w:rsidRPr="00855FE9">
        <w:rPr>
          <w:b w:val="0"/>
          <w:noProof/>
          <w:sz w:val="18"/>
        </w:rPr>
        <w:fldChar w:fldCharType="separate"/>
      </w:r>
      <w:r w:rsidR="00187DB6">
        <w:rPr>
          <w:b w:val="0"/>
          <w:noProof/>
          <w:sz w:val="18"/>
        </w:rPr>
        <w:t>41</w:t>
      </w:r>
      <w:r w:rsidRPr="00855FE9">
        <w:rPr>
          <w:b w:val="0"/>
          <w:noProof/>
          <w:sz w:val="18"/>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1—Funding of non</w:t>
      </w:r>
      <w:r>
        <w:rPr>
          <w:noProof/>
        </w:rPr>
        <w:noBreakHyphen/>
        <w:t>government schools</w:t>
      </w:r>
      <w:r w:rsidRPr="00855FE9">
        <w:rPr>
          <w:b w:val="0"/>
          <w:noProof/>
          <w:sz w:val="18"/>
        </w:rPr>
        <w:tab/>
      </w:r>
      <w:r w:rsidRPr="00855FE9">
        <w:rPr>
          <w:b w:val="0"/>
          <w:noProof/>
          <w:sz w:val="18"/>
        </w:rPr>
        <w:fldChar w:fldCharType="begin"/>
      </w:r>
      <w:r w:rsidRPr="00855FE9">
        <w:rPr>
          <w:b w:val="0"/>
          <w:noProof/>
          <w:sz w:val="18"/>
        </w:rPr>
        <w:instrText xml:space="preserve"> PAGEREF _Toc163571376 \h </w:instrText>
      </w:r>
      <w:r w:rsidRPr="00855FE9">
        <w:rPr>
          <w:b w:val="0"/>
          <w:noProof/>
          <w:sz w:val="18"/>
        </w:rPr>
      </w:r>
      <w:r w:rsidRPr="00855FE9">
        <w:rPr>
          <w:b w:val="0"/>
          <w:noProof/>
          <w:sz w:val="18"/>
        </w:rPr>
        <w:fldChar w:fldCharType="separate"/>
      </w:r>
      <w:r w:rsidR="00187DB6">
        <w:rPr>
          <w:b w:val="0"/>
          <w:noProof/>
          <w:sz w:val="18"/>
        </w:rPr>
        <w:t>41</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46</w:t>
      </w:r>
      <w:r>
        <w:rPr>
          <w:noProof/>
        </w:rPr>
        <w:tab/>
        <w:t>Funding of non</w:t>
      </w:r>
      <w:r>
        <w:rPr>
          <w:noProof/>
        </w:rPr>
        <w:noBreakHyphen/>
        <w:t>government schools</w:t>
      </w:r>
      <w:r w:rsidRPr="00855FE9">
        <w:rPr>
          <w:noProof/>
        </w:rPr>
        <w:tab/>
      </w:r>
      <w:r w:rsidRPr="00855FE9">
        <w:rPr>
          <w:noProof/>
        </w:rPr>
        <w:fldChar w:fldCharType="begin"/>
      </w:r>
      <w:r w:rsidRPr="00855FE9">
        <w:rPr>
          <w:noProof/>
        </w:rPr>
        <w:instrText xml:space="preserve"> PAGEREF _Toc163571377 \h </w:instrText>
      </w:r>
      <w:r w:rsidRPr="00855FE9">
        <w:rPr>
          <w:noProof/>
        </w:rPr>
      </w:r>
      <w:r w:rsidRPr="00855FE9">
        <w:rPr>
          <w:noProof/>
        </w:rPr>
        <w:fldChar w:fldCharType="separate"/>
      </w:r>
      <w:r w:rsidR="00187DB6">
        <w:rPr>
          <w:noProof/>
        </w:rPr>
        <w:t>41</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2—List of non</w:t>
      </w:r>
      <w:r>
        <w:rPr>
          <w:noProof/>
        </w:rPr>
        <w:noBreakHyphen/>
        <w:t>government schools</w:t>
      </w:r>
      <w:r w:rsidRPr="00855FE9">
        <w:rPr>
          <w:b w:val="0"/>
          <w:noProof/>
          <w:sz w:val="18"/>
        </w:rPr>
        <w:tab/>
      </w:r>
      <w:r w:rsidRPr="00855FE9">
        <w:rPr>
          <w:b w:val="0"/>
          <w:noProof/>
          <w:sz w:val="18"/>
        </w:rPr>
        <w:fldChar w:fldCharType="begin"/>
      </w:r>
      <w:r w:rsidRPr="00855FE9">
        <w:rPr>
          <w:b w:val="0"/>
          <w:noProof/>
          <w:sz w:val="18"/>
        </w:rPr>
        <w:instrText xml:space="preserve"> PAGEREF _Toc163571378 \h </w:instrText>
      </w:r>
      <w:r w:rsidRPr="00855FE9">
        <w:rPr>
          <w:b w:val="0"/>
          <w:noProof/>
          <w:sz w:val="18"/>
        </w:rPr>
      </w:r>
      <w:r w:rsidRPr="00855FE9">
        <w:rPr>
          <w:b w:val="0"/>
          <w:noProof/>
          <w:sz w:val="18"/>
        </w:rPr>
        <w:fldChar w:fldCharType="separate"/>
      </w:r>
      <w:r w:rsidR="00187DB6">
        <w:rPr>
          <w:b w:val="0"/>
          <w:noProof/>
          <w:sz w:val="18"/>
        </w:rPr>
        <w:t>42</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47</w:t>
      </w:r>
      <w:r>
        <w:rPr>
          <w:noProof/>
        </w:rPr>
        <w:tab/>
        <w:t>List of non</w:t>
      </w:r>
      <w:r>
        <w:rPr>
          <w:noProof/>
        </w:rPr>
        <w:noBreakHyphen/>
        <w:t>government schools</w:t>
      </w:r>
      <w:r w:rsidRPr="00855FE9">
        <w:rPr>
          <w:noProof/>
        </w:rPr>
        <w:tab/>
      </w:r>
      <w:r w:rsidRPr="00855FE9">
        <w:rPr>
          <w:noProof/>
        </w:rPr>
        <w:fldChar w:fldCharType="begin"/>
      </w:r>
      <w:r w:rsidRPr="00855FE9">
        <w:rPr>
          <w:noProof/>
        </w:rPr>
        <w:instrText xml:space="preserve"> PAGEREF _Toc163571379 \h </w:instrText>
      </w:r>
      <w:r w:rsidRPr="00855FE9">
        <w:rPr>
          <w:noProof/>
        </w:rPr>
      </w:r>
      <w:r w:rsidRPr="00855FE9">
        <w:rPr>
          <w:noProof/>
        </w:rPr>
        <w:fldChar w:fldCharType="separate"/>
      </w:r>
      <w:r w:rsidR="00187DB6">
        <w:rPr>
          <w:noProof/>
        </w:rPr>
        <w:t>42</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3—List of approved school systems</w:t>
      </w:r>
      <w:r w:rsidRPr="00855FE9">
        <w:rPr>
          <w:b w:val="0"/>
          <w:noProof/>
          <w:sz w:val="18"/>
        </w:rPr>
        <w:tab/>
      </w:r>
      <w:r w:rsidRPr="00855FE9">
        <w:rPr>
          <w:b w:val="0"/>
          <w:noProof/>
          <w:sz w:val="18"/>
        </w:rPr>
        <w:fldChar w:fldCharType="begin"/>
      </w:r>
      <w:r w:rsidRPr="00855FE9">
        <w:rPr>
          <w:b w:val="0"/>
          <w:noProof/>
          <w:sz w:val="18"/>
        </w:rPr>
        <w:instrText xml:space="preserve"> PAGEREF _Toc163571380 \h </w:instrText>
      </w:r>
      <w:r w:rsidRPr="00855FE9">
        <w:rPr>
          <w:b w:val="0"/>
          <w:noProof/>
          <w:sz w:val="18"/>
        </w:rPr>
      </w:r>
      <w:r w:rsidRPr="00855FE9">
        <w:rPr>
          <w:b w:val="0"/>
          <w:noProof/>
          <w:sz w:val="18"/>
        </w:rPr>
        <w:fldChar w:fldCharType="separate"/>
      </w:r>
      <w:r w:rsidR="00187DB6">
        <w:rPr>
          <w:b w:val="0"/>
          <w:noProof/>
          <w:sz w:val="18"/>
        </w:rPr>
        <w:t>44</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48</w:t>
      </w:r>
      <w:r>
        <w:rPr>
          <w:noProof/>
        </w:rPr>
        <w:tab/>
        <w:t>List of approved school systems</w:t>
      </w:r>
      <w:r w:rsidRPr="00855FE9">
        <w:rPr>
          <w:noProof/>
        </w:rPr>
        <w:tab/>
      </w:r>
      <w:r w:rsidRPr="00855FE9">
        <w:rPr>
          <w:noProof/>
        </w:rPr>
        <w:fldChar w:fldCharType="begin"/>
      </w:r>
      <w:r w:rsidRPr="00855FE9">
        <w:rPr>
          <w:noProof/>
        </w:rPr>
        <w:instrText xml:space="preserve"> PAGEREF _Toc163571381 \h </w:instrText>
      </w:r>
      <w:r w:rsidRPr="00855FE9">
        <w:rPr>
          <w:noProof/>
        </w:rPr>
      </w:r>
      <w:r w:rsidRPr="00855FE9">
        <w:rPr>
          <w:noProof/>
        </w:rPr>
        <w:fldChar w:fldCharType="separate"/>
      </w:r>
      <w:r w:rsidR="00187DB6">
        <w:rPr>
          <w:noProof/>
        </w:rPr>
        <w:t>44</w:t>
      </w:r>
      <w:r w:rsidRPr="00855FE9">
        <w:rPr>
          <w:noProof/>
        </w:rPr>
        <w:fldChar w:fldCharType="end"/>
      </w:r>
    </w:p>
    <w:p w:rsidR="00855FE9" w:rsidRDefault="00855FE9" w:rsidP="008300C6">
      <w:pPr>
        <w:pStyle w:val="TOC2"/>
        <w:keepNext/>
        <w:rPr>
          <w:rFonts w:asciiTheme="minorHAnsi" w:eastAsiaTheme="minorEastAsia" w:hAnsiTheme="minorHAnsi" w:cstheme="minorBidi"/>
          <w:b w:val="0"/>
          <w:noProof/>
          <w:kern w:val="0"/>
          <w:sz w:val="22"/>
          <w:szCs w:val="22"/>
        </w:rPr>
      </w:pPr>
      <w:r>
        <w:rPr>
          <w:noProof/>
        </w:rPr>
        <w:lastRenderedPageBreak/>
        <w:t>Part 4—Varying lists</w:t>
      </w:r>
      <w:r w:rsidRPr="00855FE9">
        <w:rPr>
          <w:b w:val="0"/>
          <w:noProof/>
          <w:sz w:val="18"/>
        </w:rPr>
        <w:tab/>
      </w:r>
      <w:r w:rsidRPr="00855FE9">
        <w:rPr>
          <w:b w:val="0"/>
          <w:noProof/>
          <w:sz w:val="18"/>
        </w:rPr>
        <w:fldChar w:fldCharType="begin"/>
      </w:r>
      <w:r w:rsidRPr="00855FE9">
        <w:rPr>
          <w:b w:val="0"/>
          <w:noProof/>
          <w:sz w:val="18"/>
        </w:rPr>
        <w:instrText xml:space="preserve"> PAGEREF _Toc163571382 \h </w:instrText>
      </w:r>
      <w:r w:rsidRPr="00855FE9">
        <w:rPr>
          <w:b w:val="0"/>
          <w:noProof/>
          <w:sz w:val="18"/>
        </w:rPr>
      </w:r>
      <w:r w:rsidRPr="00855FE9">
        <w:rPr>
          <w:b w:val="0"/>
          <w:noProof/>
          <w:sz w:val="18"/>
        </w:rPr>
        <w:fldChar w:fldCharType="separate"/>
      </w:r>
      <w:r w:rsidR="00187DB6">
        <w:rPr>
          <w:b w:val="0"/>
          <w:noProof/>
          <w:sz w:val="18"/>
        </w:rPr>
        <w:t>45</w:t>
      </w:r>
      <w:r w:rsidRPr="00855FE9">
        <w:rPr>
          <w:b w:val="0"/>
          <w:noProof/>
          <w:sz w:val="18"/>
        </w:rPr>
        <w:fldChar w:fldCharType="end"/>
      </w:r>
    </w:p>
    <w:p w:rsidR="00855FE9" w:rsidRDefault="00855FE9" w:rsidP="008300C6">
      <w:pPr>
        <w:pStyle w:val="TOC3"/>
        <w:keepNext/>
        <w:rPr>
          <w:rFonts w:asciiTheme="minorHAnsi" w:eastAsiaTheme="minorEastAsia" w:hAnsiTheme="minorHAnsi" w:cstheme="minorBidi"/>
          <w:b w:val="0"/>
          <w:noProof/>
          <w:kern w:val="0"/>
          <w:szCs w:val="22"/>
        </w:rPr>
      </w:pPr>
      <w:r>
        <w:rPr>
          <w:noProof/>
        </w:rPr>
        <w:t>Division 1—Simplified outline of Part</w:t>
      </w:r>
      <w:r w:rsidRPr="00855FE9">
        <w:rPr>
          <w:b w:val="0"/>
          <w:noProof/>
          <w:sz w:val="18"/>
        </w:rPr>
        <w:tab/>
      </w:r>
      <w:r w:rsidRPr="00855FE9">
        <w:rPr>
          <w:b w:val="0"/>
          <w:noProof/>
          <w:sz w:val="18"/>
        </w:rPr>
        <w:fldChar w:fldCharType="begin"/>
      </w:r>
      <w:r w:rsidRPr="00855FE9">
        <w:rPr>
          <w:b w:val="0"/>
          <w:noProof/>
          <w:sz w:val="18"/>
        </w:rPr>
        <w:instrText xml:space="preserve"> PAGEREF _Toc163571383 \h </w:instrText>
      </w:r>
      <w:r w:rsidRPr="00855FE9">
        <w:rPr>
          <w:b w:val="0"/>
          <w:noProof/>
          <w:sz w:val="18"/>
        </w:rPr>
      </w:r>
      <w:r w:rsidRPr="00855FE9">
        <w:rPr>
          <w:b w:val="0"/>
          <w:noProof/>
          <w:sz w:val="18"/>
        </w:rPr>
        <w:fldChar w:fldCharType="separate"/>
      </w:r>
      <w:r w:rsidR="00187DB6">
        <w:rPr>
          <w:b w:val="0"/>
          <w:noProof/>
          <w:sz w:val="18"/>
        </w:rPr>
        <w:t>45</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49</w:t>
      </w:r>
      <w:r>
        <w:rPr>
          <w:noProof/>
        </w:rPr>
        <w:tab/>
        <w:t>Simplified outline</w:t>
      </w:r>
      <w:r w:rsidRPr="00855FE9">
        <w:rPr>
          <w:noProof/>
        </w:rPr>
        <w:tab/>
      </w:r>
      <w:r w:rsidRPr="00855FE9">
        <w:rPr>
          <w:noProof/>
        </w:rPr>
        <w:fldChar w:fldCharType="begin"/>
      </w:r>
      <w:r w:rsidRPr="00855FE9">
        <w:rPr>
          <w:noProof/>
        </w:rPr>
        <w:instrText xml:space="preserve"> PAGEREF _Toc163571384 \h </w:instrText>
      </w:r>
      <w:r w:rsidRPr="00855FE9">
        <w:rPr>
          <w:noProof/>
        </w:rPr>
      </w:r>
      <w:r w:rsidRPr="00855FE9">
        <w:rPr>
          <w:noProof/>
        </w:rPr>
        <w:fldChar w:fldCharType="separate"/>
      </w:r>
      <w:r w:rsidR="00187DB6">
        <w:rPr>
          <w:noProof/>
        </w:rPr>
        <w:t>45</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2—Varying lists of non</w:t>
      </w:r>
      <w:r>
        <w:rPr>
          <w:noProof/>
        </w:rPr>
        <w:noBreakHyphen/>
        <w:t>government schools and approved school systems</w:t>
      </w:r>
      <w:r w:rsidRPr="00855FE9">
        <w:rPr>
          <w:b w:val="0"/>
          <w:noProof/>
          <w:sz w:val="18"/>
        </w:rPr>
        <w:tab/>
      </w:r>
      <w:r w:rsidRPr="00855FE9">
        <w:rPr>
          <w:b w:val="0"/>
          <w:noProof/>
          <w:sz w:val="18"/>
        </w:rPr>
        <w:fldChar w:fldCharType="begin"/>
      </w:r>
      <w:r w:rsidRPr="00855FE9">
        <w:rPr>
          <w:b w:val="0"/>
          <w:noProof/>
          <w:sz w:val="18"/>
        </w:rPr>
        <w:instrText xml:space="preserve"> PAGEREF _Toc163571385 \h </w:instrText>
      </w:r>
      <w:r w:rsidRPr="00855FE9">
        <w:rPr>
          <w:b w:val="0"/>
          <w:noProof/>
          <w:sz w:val="18"/>
        </w:rPr>
      </w:r>
      <w:r w:rsidRPr="00855FE9">
        <w:rPr>
          <w:b w:val="0"/>
          <w:noProof/>
          <w:sz w:val="18"/>
        </w:rPr>
        <w:fldChar w:fldCharType="separate"/>
      </w:r>
      <w:r w:rsidR="00187DB6">
        <w:rPr>
          <w:b w:val="0"/>
          <w:noProof/>
          <w:sz w:val="18"/>
        </w:rPr>
        <w:t>46</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50</w:t>
      </w:r>
      <w:r>
        <w:rPr>
          <w:noProof/>
        </w:rPr>
        <w:tab/>
        <w:t>Varying list of non</w:t>
      </w:r>
      <w:r>
        <w:rPr>
          <w:noProof/>
        </w:rPr>
        <w:noBreakHyphen/>
        <w:t>government schools</w:t>
      </w:r>
      <w:r w:rsidRPr="00855FE9">
        <w:rPr>
          <w:noProof/>
        </w:rPr>
        <w:tab/>
      </w:r>
      <w:r w:rsidRPr="00855FE9">
        <w:rPr>
          <w:noProof/>
        </w:rPr>
        <w:fldChar w:fldCharType="begin"/>
      </w:r>
      <w:r w:rsidRPr="00855FE9">
        <w:rPr>
          <w:noProof/>
        </w:rPr>
        <w:instrText xml:space="preserve"> PAGEREF _Toc163571386 \h </w:instrText>
      </w:r>
      <w:r w:rsidRPr="00855FE9">
        <w:rPr>
          <w:noProof/>
        </w:rPr>
      </w:r>
      <w:r w:rsidRPr="00855FE9">
        <w:rPr>
          <w:noProof/>
        </w:rPr>
        <w:fldChar w:fldCharType="separate"/>
      </w:r>
      <w:r w:rsidR="00187DB6">
        <w:rPr>
          <w:noProof/>
        </w:rPr>
        <w:t>46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51</w:t>
      </w:r>
      <w:r>
        <w:rPr>
          <w:noProof/>
        </w:rPr>
        <w:tab/>
        <w:t>Varying list of approved school systems</w:t>
      </w:r>
      <w:r w:rsidRPr="00855FE9">
        <w:rPr>
          <w:noProof/>
        </w:rPr>
        <w:tab/>
      </w:r>
      <w:r w:rsidRPr="00855FE9">
        <w:rPr>
          <w:noProof/>
        </w:rPr>
        <w:fldChar w:fldCharType="begin"/>
      </w:r>
      <w:r w:rsidRPr="00855FE9">
        <w:rPr>
          <w:noProof/>
        </w:rPr>
        <w:instrText xml:space="preserve"> PAGEREF _Toc163571387 \h </w:instrText>
      </w:r>
      <w:r w:rsidRPr="00855FE9">
        <w:rPr>
          <w:noProof/>
        </w:rPr>
      </w:r>
      <w:r w:rsidRPr="00855FE9">
        <w:rPr>
          <w:noProof/>
        </w:rPr>
        <w:fldChar w:fldCharType="separate"/>
      </w:r>
      <w:r w:rsidR="00187DB6">
        <w:rPr>
          <w:noProof/>
        </w:rPr>
        <w:t>47</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3—Change of funding level</w:t>
      </w:r>
      <w:r w:rsidRPr="00855FE9">
        <w:rPr>
          <w:b w:val="0"/>
          <w:noProof/>
          <w:sz w:val="18"/>
        </w:rPr>
        <w:tab/>
      </w:r>
      <w:r w:rsidRPr="00855FE9">
        <w:rPr>
          <w:b w:val="0"/>
          <w:noProof/>
          <w:sz w:val="18"/>
        </w:rPr>
        <w:fldChar w:fldCharType="begin"/>
      </w:r>
      <w:r w:rsidRPr="00855FE9">
        <w:rPr>
          <w:b w:val="0"/>
          <w:noProof/>
          <w:sz w:val="18"/>
        </w:rPr>
        <w:instrText xml:space="preserve"> PAGEREF _Toc163571388 \h </w:instrText>
      </w:r>
      <w:r w:rsidRPr="00855FE9">
        <w:rPr>
          <w:b w:val="0"/>
          <w:noProof/>
          <w:sz w:val="18"/>
        </w:rPr>
      </w:r>
      <w:r w:rsidRPr="00855FE9">
        <w:rPr>
          <w:b w:val="0"/>
          <w:noProof/>
          <w:sz w:val="18"/>
        </w:rPr>
        <w:fldChar w:fldCharType="separate"/>
      </w:r>
      <w:r w:rsidR="00187DB6">
        <w:rPr>
          <w:b w:val="0"/>
          <w:noProof/>
          <w:sz w:val="18"/>
        </w:rPr>
        <w:t>49</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52</w:t>
      </w:r>
      <w:r>
        <w:rPr>
          <w:noProof/>
        </w:rPr>
        <w:tab/>
        <w:t>Application to change funding level of non</w:t>
      </w:r>
      <w:r>
        <w:rPr>
          <w:noProof/>
        </w:rPr>
        <w:noBreakHyphen/>
        <w:t>government school due to incorrect SES score etc.</w:t>
      </w:r>
      <w:r w:rsidRPr="00855FE9">
        <w:rPr>
          <w:noProof/>
        </w:rPr>
        <w:tab/>
      </w:r>
      <w:r w:rsidRPr="00855FE9">
        <w:rPr>
          <w:noProof/>
        </w:rPr>
        <w:fldChar w:fldCharType="begin"/>
      </w:r>
      <w:r w:rsidRPr="00855FE9">
        <w:rPr>
          <w:noProof/>
        </w:rPr>
        <w:instrText xml:space="preserve"> PAGEREF _Toc163571389 \h </w:instrText>
      </w:r>
      <w:r w:rsidRPr="00855FE9">
        <w:rPr>
          <w:noProof/>
        </w:rPr>
      </w:r>
      <w:r w:rsidRPr="00855FE9">
        <w:rPr>
          <w:noProof/>
        </w:rPr>
        <w:fldChar w:fldCharType="separate"/>
      </w:r>
      <w:r w:rsidR="00187DB6">
        <w:rPr>
          <w:noProof/>
        </w:rPr>
        <w:t>49</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53</w:t>
      </w:r>
      <w:r>
        <w:rPr>
          <w:noProof/>
        </w:rPr>
        <w:tab/>
        <w:t>Change of funding level of non</w:t>
      </w:r>
      <w:r>
        <w:rPr>
          <w:noProof/>
        </w:rPr>
        <w:noBreakHyphen/>
        <w:t>government school due to incorrect SES score etc.</w:t>
      </w:r>
      <w:r w:rsidRPr="00855FE9">
        <w:rPr>
          <w:noProof/>
        </w:rPr>
        <w:tab/>
      </w:r>
      <w:r w:rsidRPr="00855FE9">
        <w:rPr>
          <w:noProof/>
        </w:rPr>
        <w:fldChar w:fldCharType="begin"/>
      </w:r>
      <w:r w:rsidRPr="00855FE9">
        <w:rPr>
          <w:noProof/>
        </w:rPr>
        <w:instrText xml:space="preserve"> PAGEREF _Toc163571390 \h </w:instrText>
      </w:r>
      <w:r w:rsidRPr="00855FE9">
        <w:rPr>
          <w:noProof/>
        </w:rPr>
      </w:r>
      <w:r w:rsidRPr="00855FE9">
        <w:rPr>
          <w:noProof/>
        </w:rPr>
        <w:fldChar w:fldCharType="separate"/>
      </w:r>
      <w:r w:rsidR="00187DB6">
        <w:rPr>
          <w:noProof/>
        </w:rPr>
        <w:t>49</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4—Change of approved authority</w:t>
      </w:r>
      <w:r w:rsidRPr="00855FE9">
        <w:rPr>
          <w:b w:val="0"/>
          <w:noProof/>
          <w:sz w:val="18"/>
        </w:rPr>
        <w:tab/>
      </w:r>
      <w:r w:rsidRPr="00855FE9">
        <w:rPr>
          <w:b w:val="0"/>
          <w:noProof/>
          <w:sz w:val="18"/>
        </w:rPr>
        <w:fldChar w:fldCharType="begin"/>
      </w:r>
      <w:r w:rsidRPr="00855FE9">
        <w:rPr>
          <w:b w:val="0"/>
          <w:noProof/>
          <w:sz w:val="18"/>
        </w:rPr>
        <w:instrText xml:space="preserve"> PAGEREF _Toc163571391 \h </w:instrText>
      </w:r>
      <w:r w:rsidRPr="00855FE9">
        <w:rPr>
          <w:b w:val="0"/>
          <w:noProof/>
          <w:sz w:val="18"/>
        </w:rPr>
      </w:r>
      <w:r w:rsidRPr="00855FE9">
        <w:rPr>
          <w:b w:val="0"/>
          <w:noProof/>
          <w:sz w:val="18"/>
        </w:rPr>
        <w:fldChar w:fldCharType="separate"/>
      </w:r>
      <w:r w:rsidR="00187DB6">
        <w:rPr>
          <w:b w:val="0"/>
          <w:noProof/>
          <w:sz w:val="18"/>
        </w:rPr>
        <w:t>51</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54</w:t>
      </w:r>
      <w:r>
        <w:rPr>
          <w:noProof/>
        </w:rPr>
        <w:tab/>
        <w:t>Application of Division</w:t>
      </w:r>
      <w:r w:rsidRPr="00855FE9">
        <w:rPr>
          <w:noProof/>
        </w:rPr>
        <w:tab/>
      </w:r>
      <w:r w:rsidRPr="00855FE9">
        <w:rPr>
          <w:noProof/>
        </w:rPr>
        <w:fldChar w:fldCharType="begin"/>
      </w:r>
      <w:r w:rsidRPr="00855FE9">
        <w:rPr>
          <w:noProof/>
        </w:rPr>
        <w:instrText xml:space="preserve"> PAGEREF _Toc163571392 \h </w:instrText>
      </w:r>
      <w:r w:rsidRPr="00855FE9">
        <w:rPr>
          <w:noProof/>
        </w:rPr>
      </w:r>
      <w:r w:rsidRPr="00855FE9">
        <w:rPr>
          <w:noProof/>
        </w:rPr>
        <w:fldChar w:fldCharType="separate"/>
      </w:r>
      <w:r w:rsidR="00187DB6">
        <w:rPr>
          <w:noProof/>
        </w:rPr>
        <w:t>51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55</w:t>
      </w:r>
      <w:r>
        <w:rPr>
          <w:noProof/>
        </w:rPr>
        <w:tab/>
        <w:t>How to obtain Ministerial approval of proposal</w:t>
      </w:r>
      <w:r w:rsidRPr="00855FE9">
        <w:rPr>
          <w:noProof/>
        </w:rPr>
        <w:tab/>
      </w:r>
      <w:r w:rsidRPr="00855FE9">
        <w:rPr>
          <w:noProof/>
        </w:rPr>
        <w:fldChar w:fldCharType="begin"/>
      </w:r>
      <w:r w:rsidRPr="00855FE9">
        <w:rPr>
          <w:noProof/>
        </w:rPr>
        <w:instrText xml:space="preserve"> PAGEREF _Toc163571393 \h </w:instrText>
      </w:r>
      <w:r w:rsidRPr="00855FE9">
        <w:rPr>
          <w:noProof/>
        </w:rPr>
      </w:r>
      <w:r w:rsidRPr="00855FE9">
        <w:rPr>
          <w:noProof/>
        </w:rPr>
        <w:fldChar w:fldCharType="separate"/>
      </w:r>
      <w:r w:rsidR="00187DB6">
        <w:rPr>
          <w:noProof/>
        </w:rPr>
        <w:t>51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56</w:t>
      </w:r>
      <w:r>
        <w:rPr>
          <w:noProof/>
        </w:rPr>
        <w:tab/>
        <w:t>Decision by Minister on application</w:t>
      </w:r>
      <w:r w:rsidRPr="00855FE9">
        <w:rPr>
          <w:noProof/>
        </w:rPr>
        <w:tab/>
      </w:r>
      <w:r w:rsidRPr="00855FE9">
        <w:rPr>
          <w:noProof/>
        </w:rPr>
        <w:fldChar w:fldCharType="begin"/>
      </w:r>
      <w:r w:rsidRPr="00855FE9">
        <w:rPr>
          <w:noProof/>
        </w:rPr>
        <w:instrText xml:space="preserve"> PAGEREF _Toc163571394 \h </w:instrText>
      </w:r>
      <w:r w:rsidRPr="00855FE9">
        <w:rPr>
          <w:noProof/>
        </w:rPr>
      </w:r>
      <w:r w:rsidRPr="00855FE9">
        <w:rPr>
          <w:noProof/>
        </w:rPr>
        <w:fldChar w:fldCharType="separate"/>
      </w:r>
      <w:r w:rsidR="00187DB6">
        <w:rPr>
          <w:noProof/>
        </w:rPr>
        <w:t>51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57</w:t>
      </w:r>
      <w:r>
        <w:rPr>
          <w:noProof/>
        </w:rPr>
        <w:tab/>
        <w:t>Varying list of non</w:t>
      </w:r>
      <w:r>
        <w:rPr>
          <w:noProof/>
        </w:rPr>
        <w:noBreakHyphen/>
        <w:t>government schools</w:t>
      </w:r>
      <w:r w:rsidRPr="00855FE9">
        <w:rPr>
          <w:noProof/>
        </w:rPr>
        <w:tab/>
      </w:r>
      <w:r w:rsidRPr="00855FE9">
        <w:rPr>
          <w:noProof/>
        </w:rPr>
        <w:fldChar w:fldCharType="begin"/>
      </w:r>
      <w:r w:rsidRPr="00855FE9">
        <w:rPr>
          <w:noProof/>
        </w:rPr>
        <w:instrText xml:space="preserve"> PAGEREF _Toc163571395 \h </w:instrText>
      </w:r>
      <w:r w:rsidRPr="00855FE9">
        <w:rPr>
          <w:noProof/>
        </w:rPr>
      </w:r>
      <w:r w:rsidRPr="00855FE9">
        <w:rPr>
          <w:noProof/>
        </w:rPr>
        <w:fldChar w:fldCharType="separate"/>
      </w:r>
      <w:r w:rsidR="00187DB6">
        <w:rPr>
          <w:noProof/>
        </w:rPr>
        <w:t>52</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5—Change in systemic status</w:t>
      </w:r>
      <w:r w:rsidRPr="00855FE9">
        <w:rPr>
          <w:b w:val="0"/>
          <w:noProof/>
          <w:sz w:val="18"/>
        </w:rPr>
        <w:tab/>
      </w:r>
      <w:r w:rsidRPr="00855FE9">
        <w:rPr>
          <w:b w:val="0"/>
          <w:noProof/>
          <w:sz w:val="18"/>
        </w:rPr>
        <w:fldChar w:fldCharType="begin"/>
      </w:r>
      <w:r w:rsidRPr="00855FE9">
        <w:rPr>
          <w:b w:val="0"/>
          <w:noProof/>
          <w:sz w:val="18"/>
        </w:rPr>
        <w:instrText xml:space="preserve"> PAGEREF _Toc163571396 \h </w:instrText>
      </w:r>
      <w:r w:rsidRPr="00855FE9">
        <w:rPr>
          <w:b w:val="0"/>
          <w:noProof/>
          <w:sz w:val="18"/>
        </w:rPr>
      </w:r>
      <w:r w:rsidRPr="00855FE9">
        <w:rPr>
          <w:b w:val="0"/>
          <w:noProof/>
          <w:sz w:val="18"/>
        </w:rPr>
        <w:fldChar w:fldCharType="separate"/>
      </w:r>
      <w:r w:rsidR="00187DB6">
        <w:rPr>
          <w:b w:val="0"/>
          <w:noProof/>
          <w:sz w:val="18"/>
        </w:rPr>
        <w:t>53</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58</w:t>
      </w:r>
      <w:r>
        <w:rPr>
          <w:noProof/>
        </w:rPr>
        <w:tab/>
        <w:t>Proposal for a non</w:t>
      </w:r>
      <w:r>
        <w:rPr>
          <w:noProof/>
        </w:rPr>
        <w:noBreakHyphen/>
        <w:t>systemic school to become a member of an approved school system</w:t>
      </w:r>
      <w:r w:rsidRPr="00855FE9">
        <w:rPr>
          <w:noProof/>
        </w:rPr>
        <w:tab/>
      </w:r>
      <w:r w:rsidRPr="00855FE9">
        <w:rPr>
          <w:noProof/>
        </w:rPr>
        <w:fldChar w:fldCharType="begin"/>
      </w:r>
      <w:r w:rsidRPr="00855FE9">
        <w:rPr>
          <w:noProof/>
        </w:rPr>
        <w:instrText xml:space="preserve"> PAGEREF _Toc163571397 \h </w:instrText>
      </w:r>
      <w:r w:rsidRPr="00855FE9">
        <w:rPr>
          <w:noProof/>
        </w:rPr>
      </w:r>
      <w:r w:rsidRPr="00855FE9">
        <w:rPr>
          <w:noProof/>
        </w:rPr>
        <w:fldChar w:fldCharType="separate"/>
      </w:r>
      <w:r w:rsidR="00187DB6">
        <w:rPr>
          <w:noProof/>
        </w:rPr>
        <w:t>53</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59</w:t>
      </w:r>
      <w:r>
        <w:rPr>
          <w:noProof/>
        </w:rPr>
        <w:tab/>
        <w:t>Proposal for a school to cease to be a member of an approved school system</w:t>
      </w:r>
      <w:r w:rsidRPr="00855FE9">
        <w:rPr>
          <w:noProof/>
        </w:rPr>
        <w:tab/>
      </w:r>
      <w:r w:rsidRPr="00855FE9">
        <w:rPr>
          <w:noProof/>
        </w:rPr>
        <w:fldChar w:fldCharType="begin"/>
      </w:r>
      <w:r w:rsidRPr="00855FE9">
        <w:rPr>
          <w:noProof/>
        </w:rPr>
        <w:instrText xml:space="preserve"> PAGEREF _Toc163571398 \h </w:instrText>
      </w:r>
      <w:r w:rsidRPr="00855FE9">
        <w:rPr>
          <w:noProof/>
        </w:rPr>
      </w:r>
      <w:r w:rsidRPr="00855FE9">
        <w:rPr>
          <w:noProof/>
        </w:rPr>
        <w:fldChar w:fldCharType="separate"/>
      </w:r>
      <w:r w:rsidR="00187DB6">
        <w:rPr>
          <w:noProof/>
        </w:rPr>
        <w:t>54</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6—Changes to schools or education provided</w:t>
      </w:r>
      <w:r w:rsidRPr="00855FE9">
        <w:rPr>
          <w:b w:val="0"/>
          <w:noProof/>
          <w:sz w:val="18"/>
        </w:rPr>
        <w:tab/>
      </w:r>
      <w:r w:rsidRPr="00855FE9">
        <w:rPr>
          <w:b w:val="0"/>
          <w:noProof/>
          <w:sz w:val="18"/>
        </w:rPr>
        <w:fldChar w:fldCharType="begin"/>
      </w:r>
      <w:r w:rsidRPr="00855FE9">
        <w:rPr>
          <w:b w:val="0"/>
          <w:noProof/>
          <w:sz w:val="18"/>
        </w:rPr>
        <w:instrText xml:space="preserve"> PAGEREF _Toc163571399 \h </w:instrText>
      </w:r>
      <w:r w:rsidRPr="00855FE9">
        <w:rPr>
          <w:b w:val="0"/>
          <w:noProof/>
          <w:sz w:val="18"/>
        </w:rPr>
      </w:r>
      <w:r w:rsidRPr="00855FE9">
        <w:rPr>
          <w:b w:val="0"/>
          <w:noProof/>
          <w:sz w:val="18"/>
        </w:rPr>
        <w:fldChar w:fldCharType="separate"/>
      </w:r>
      <w:r w:rsidR="00187DB6">
        <w:rPr>
          <w:b w:val="0"/>
          <w:noProof/>
          <w:sz w:val="18"/>
        </w:rPr>
        <w:t>56</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60</w:t>
      </w:r>
      <w:r>
        <w:rPr>
          <w:noProof/>
        </w:rPr>
        <w:tab/>
        <w:t>Application to vary list of non</w:t>
      </w:r>
      <w:r>
        <w:rPr>
          <w:noProof/>
        </w:rPr>
        <w:noBreakHyphen/>
        <w:t>government schools</w:t>
      </w:r>
      <w:r w:rsidRPr="00855FE9">
        <w:rPr>
          <w:noProof/>
        </w:rPr>
        <w:tab/>
      </w:r>
      <w:r w:rsidRPr="00855FE9">
        <w:rPr>
          <w:noProof/>
        </w:rPr>
        <w:fldChar w:fldCharType="begin"/>
      </w:r>
      <w:r w:rsidRPr="00855FE9">
        <w:rPr>
          <w:noProof/>
        </w:rPr>
        <w:instrText xml:space="preserve"> PAGEREF _Toc163571400 \h </w:instrText>
      </w:r>
      <w:r w:rsidRPr="00855FE9">
        <w:rPr>
          <w:noProof/>
        </w:rPr>
      </w:r>
      <w:r w:rsidRPr="00855FE9">
        <w:rPr>
          <w:noProof/>
        </w:rPr>
        <w:fldChar w:fldCharType="separate"/>
      </w:r>
      <w:r w:rsidR="00187DB6">
        <w:rPr>
          <w:noProof/>
        </w:rPr>
        <w:t>56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61</w:t>
      </w:r>
      <w:r>
        <w:rPr>
          <w:noProof/>
        </w:rPr>
        <w:tab/>
        <w:t>Decision by Minister on application</w:t>
      </w:r>
      <w:r w:rsidRPr="00855FE9">
        <w:rPr>
          <w:noProof/>
        </w:rPr>
        <w:tab/>
      </w:r>
      <w:r w:rsidRPr="00855FE9">
        <w:rPr>
          <w:noProof/>
        </w:rPr>
        <w:fldChar w:fldCharType="begin"/>
      </w:r>
      <w:r w:rsidRPr="00855FE9">
        <w:rPr>
          <w:noProof/>
        </w:rPr>
        <w:instrText xml:space="preserve"> PAGEREF _Toc163571401 \h </w:instrText>
      </w:r>
      <w:r w:rsidRPr="00855FE9">
        <w:rPr>
          <w:noProof/>
        </w:rPr>
      </w:r>
      <w:r w:rsidRPr="00855FE9">
        <w:rPr>
          <w:noProof/>
        </w:rPr>
        <w:fldChar w:fldCharType="separate"/>
      </w:r>
      <w:r w:rsidR="00187DB6">
        <w:rPr>
          <w:noProof/>
        </w:rPr>
        <w:t>57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62</w:t>
      </w:r>
      <w:r>
        <w:rPr>
          <w:noProof/>
        </w:rPr>
        <w:tab/>
        <w:t>Prerequisites for variation of list</w:t>
      </w:r>
      <w:r w:rsidRPr="00855FE9">
        <w:rPr>
          <w:noProof/>
        </w:rPr>
        <w:tab/>
      </w:r>
      <w:r w:rsidRPr="00855FE9">
        <w:rPr>
          <w:noProof/>
        </w:rPr>
        <w:fldChar w:fldCharType="begin"/>
      </w:r>
      <w:r w:rsidRPr="00855FE9">
        <w:rPr>
          <w:noProof/>
        </w:rPr>
        <w:instrText xml:space="preserve"> PAGEREF _Toc163571402 \h </w:instrText>
      </w:r>
      <w:r w:rsidRPr="00855FE9">
        <w:rPr>
          <w:noProof/>
        </w:rPr>
      </w:r>
      <w:r w:rsidRPr="00855FE9">
        <w:rPr>
          <w:noProof/>
        </w:rPr>
        <w:fldChar w:fldCharType="separate"/>
      </w:r>
      <w:r w:rsidR="00187DB6">
        <w:rPr>
          <w:noProof/>
        </w:rPr>
        <w:t>58</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63</w:t>
      </w:r>
      <w:r>
        <w:rPr>
          <w:noProof/>
        </w:rPr>
        <w:tab/>
        <w:t>Application relating to previous program year</w:t>
      </w:r>
      <w:r w:rsidRPr="00855FE9">
        <w:rPr>
          <w:noProof/>
        </w:rPr>
        <w:tab/>
      </w:r>
      <w:r w:rsidRPr="00855FE9">
        <w:rPr>
          <w:noProof/>
        </w:rPr>
        <w:fldChar w:fldCharType="begin"/>
      </w:r>
      <w:r w:rsidRPr="00855FE9">
        <w:rPr>
          <w:noProof/>
        </w:rPr>
        <w:instrText xml:space="preserve"> PAGEREF _Toc163571403 \h </w:instrText>
      </w:r>
      <w:r w:rsidRPr="00855FE9">
        <w:rPr>
          <w:noProof/>
        </w:rPr>
      </w:r>
      <w:r w:rsidRPr="00855FE9">
        <w:rPr>
          <w:noProof/>
        </w:rPr>
        <w:fldChar w:fldCharType="separate"/>
      </w:r>
      <w:r w:rsidR="00187DB6">
        <w:rPr>
          <w:noProof/>
        </w:rPr>
        <w:t>59</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7—Miscellaneous</w:t>
      </w:r>
      <w:r w:rsidRPr="00855FE9">
        <w:rPr>
          <w:b w:val="0"/>
          <w:noProof/>
          <w:sz w:val="18"/>
        </w:rPr>
        <w:tab/>
      </w:r>
      <w:r w:rsidRPr="00855FE9">
        <w:rPr>
          <w:b w:val="0"/>
          <w:noProof/>
          <w:sz w:val="18"/>
        </w:rPr>
        <w:fldChar w:fldCharType="begin"/>
      </w:r>
      <w:r w:rsidRPr="00855FE9">
        <w:rPr>
          <w:b w:val="0"/>
          <w:noProof/>
          <w:sz w:val="18"/>
        </w:rPr>
        <w:instrText xml:space="preserve"> PAGEREF _Toc163571404 \h </w:instrText>
      </w:r>
      <w:r w:rsidRPr="00855FE9">
        <w:rPr>
          <w:b w:val="0"/>
          <w:noProof/>
          <w:sz w:val="18"/>
        </w:rPr>
      </w:r>
      <w:r w:rsidRPr="00855FE9">
        <w:rPr>
          <w:b w:val="0"/>
          <w:noProof/>
          <w:sz w:val="18"/>
        </w:rPr>
        <w:fldChar w:fldCharType="separate"/>
      </w:r>
      <w:r w:rsidR="00187DB6">
        <w:rPr>
          <w:b w:val="0"/>
          <w:noProof/>
          <w:sz w:val="18"/>
        </w:rPr>
        <w:t>60</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64</w:t>
      </w:r>
      <w:r>
        <w:rPr>
          <w:noProof/>
        </w:rPr>
        <w:tab/>
        <w:t>Variation to include funding level in certain circumstances</w:t>
      </w:r>
      <w:r w:rsidRPr="00855FE9">
        <w:rPr>
          <w:noProof/>
        </w:rPr>
        <w:tab/>
      </w:r>
      <w:r w:rsidRPr="00855FE9">
        <w:rPr>
          <w:noProof/>
        </w:rPr>
        <w:fldChar w:fldCharType="begin"/>
      </w:r>
      <w:r w:rsidRPr="00855FE9">
        <w:rPr>
          <w:noProof/>
        </w:rPr>
        <w:instrText xml:space="preserve"> PAGEREF _Toc163571405 \h </w:instrText>
      </w:r>
      <w:r w:rsidRPr="00855FE9">
        <w:rPr>
          <w:noProof/>
        </w:rPr>
      </w:r>
      <w:r w:rsidRPr="00855FE9">
        <w:rPr>
          <w:noProof/>
        </w:rPr>
        <w:fldChar w:fldCharType="separate"/>
      </w:r>
      <w:r w:rsidR="00187DB6">
        <w:rPr>
          <w:noProof/>
        </w:rPr>
        <w:t>60</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65</w:t>
      </w:r>
      <w:r>
        <w:rPr>
          <w:noProof/>
        </w:rPr>
        <w:tab/>
        <w:t>Minister to give notice to authority of determination</w:t>
      </w:r>
      <w:r w:rsidRPr="00855FE9">
        <w:rPr>
          <w:noProof/>
        </w:rPr>
        <w:tab/>
      </w:r>
      <w:r w:rsidRPr="00855FE9">
        <w:rPr>
          <w:noProof/>
        </w:rPr>
        <w:fldChar w:fldCharType="begin"/>
      </w:r>
      <w:r w:rsidRPr="00855FE9">
        <w:rPr>
          <w:noProof/>
        </w:rPr>
        <w:instrText xml:space="preserve"> PAGEREF _Toc163571406 \h </w:instrText>
      </w:r>
      <w:r w:rsidRPr="00855FE9">
        <w:rPr>
          <w:noProof/>
        </w:rPr>
      </w:r>
      <w:r w:rsidRPr="00855FE9">
        <w:rPr>
          <w:noProof/>
        </w:rPr>
        <w:fldChar w:fldCharType="separate"/>
      </w:r>
      <w:r w:rsidR="00187DB6">
        <w:rPr>
          <w:noProof/>
        </w:rPr>
        <w:t>60</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66</w:t>
      </w:r>
      <w:r>
        <w:rPr>
          <w:noProof/>
        </w:rPr>
        <w:tab/>
        <w:t>Determination may be given retrospective effect</w:t>
      </w:r>
      <w:r w:rsidRPr="00855FE9">
        <w:rPr>
          <w:noProof/>
        </w:rPr>
        <w:tab/>
      </w:r>
      <w:r w:rsidRPr="00855FE9">
        <w:rPr>
          <w:noProof/>
        </w:rPr>
        <w:fldChar w:fldCharType="begin"/>
      </w:r>
      <w:r w:rsidRPr="00855FE9">
        <w:rPr>
          <w:noProof/>
        </w:rPr>
        <w:instrText xml:space="preserve"> PAGEREF _Toc163571407 \h </w:instrText>
      </w:r>
      <w:r w:rsidRPr="00855FE9">
        <w:rPr>
          <w:noProof/>
        </w:rPr>
      </w:r>
      <w:r w:rsidRPr="00855FE9">
        <w:rPr>
          <w:noProof/>
        </w:rPr>
        <w:fldChar w:fldCharType="separate"/>
      </w:r>
      <w:r w:rsidR="00187DB6">
        <w:rPr>
          <w:noProof/>
        </w:rPr>
        <w:t>60</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67</w:t>
      </w:r>
      <w:r>
        <w:rPr>
          <w:noProof/>
        </w:rPr>
        <w:tab/>
        <w:t>Overseas students disregarded</w:t>
      </w:r>
      <w:r w:rsidRPr="00855FE9">
        <w:rPr>
          <w:noProof/>
        </w:rPr>
        <w:tab/>
      </w:r>
      <w:r w:rsidRPr="00855FE9">
        <w:rPr>
          <w:noProof/>
        </w:rPr>
        <w:fldChar w:fldCharType="begin"/>
      </w:r>
      <w:r w:rsidRPr="00855FE9">
        <w:rPr>
          <w:noProof/>
        </w:rPr>
        <w:instrText xml:space="preserve"> PAGEREF _Toc163571408 \h </w:instrText>
      </w:r>
      <w:r w:rsidRPr="00855FE9">
        <w:rPr>
          <w:noProof/>
        </w:rPr>
      </w:r>
      <w:r w:rsidRPr="00855FE9">
        <w:rPr>
          <w:noProof/>
        </w:rPr>
        <w:fldChar w:fldCharType="separate"/>
      </w:r>
      <w:r w:rsidR="00187DB6">
        <w:rPr>
          <w:noProof/>
        </w:rPr>
        <w:t>61</w:t>
      </w:r>
      <w:r w:rsidRPr="00855FE9">
        <w:rPr>
          <w:noProof/>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5—Grants for education at government schools</w:t>
      </w:r>
      <w:r w:rsidRPr="00855FE9">
        <w:rPr>
          <w:b w:val="0"/>
          <w:noProof/>
          <w:sz w:val="18"/>
        </w:rPr>
        <w:tab/>
      </w:r>
      <w:r w:rsidRPr="00855FE9">
        <w:rPr>
          <w:b w:val="0"/>
          <w:noProof/>
          <w:sz w:val="18"/>
        </w:rPr>
        <w:fldChar w:fldCharType="begin"/>
      </w:r>
      <w:r w:rsidRPr="00855FE9">
        <w:rPr>
          <w:b w:val="0"/>
          <w:noProof/>
          <w:sz w:val="18"/>
        </w:rPr>
        <w:instrText xml:space="preserve"> PAGEREF _Toc163571409 \h </w:instrText>
      </w:r>
      <w:r w:rsidRPr="00855FE9">
        <w:rPr>
          <w:b w:val="0"/>
          <w:noProof/>
          <w:sz w:val="18"/>
        </w:rPr>
      </w:r>
      <w:r w:rsidRPr="00855FE9">
        <w:rPr>
          <w:b w:val="0"/>
          <w:noProof/>
          <w:sz w:val="18"/>
        </w:rPr>
        <w:fldChar w:fldCharType="separate"/>
      </w:r>
      <w:r w:rsidR="00187DB6">
        <w:rPr>
          <w:b w:val="0"/>
          <w:noProof/>
          <w:sz w:val="18"/>
        </w:rPr>
        <w:t>62</w:t>
      </w:r>
      <w:r w:rsidRPr="00855FE9">
        <w:rPr>
          <w:b w:val="0"/>
          <w:noProof/>
          <w:sz w:val="18"/>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1—Grants for general recurrent expenditure</w:t>
      </w:r>
      <w:r w:rsidRPr="00855FE9">
        <w:rPr>
          <w:b w:val="0"/>
          <w:noProof/>
          <w:sz w:val="18"/>
        </w:rPr>
        <w:tab/>
      </w:r>
      <w:r w:rsidRPr="00855FE9">
        <w:rPr>
          <w:b w:val="0"/>
          <w:noProof/>
          <w:sz w:val="18"/>
        </w:rPr>
        <w:fldChar w:fldCharType="begin"/>
      </w:r>
      <w:r w:rsidRPr="00855FE9">
        <w:rPr>
          <w:b w:val="0"/>
          <w:noProof/>
          <w:sz w:val="18"/>
        </w:rPr>
        <w:instrText xml:space="preserve"> PAGEREF _Toc163571410 \h </w:instrText>
      </w:r>
      <w:r w:rsidRPr="00855FE9">
        <w:rPr>
          <w:b w:val="0"/>
          <w:noProof/>
          <w:sz w:val="18"/>
        </w:rPr>
      </w:r>
      <w:r w:rsidRPr="00855FE9">
        <w:rPr>
          <w:b w:val="0"/>
          <w:noProof/>
          <w:sz w:val="18"/>
        </w:rPr>
        <w:fldChar w:fldCharType="separate"/>
      </w:r>
      <w:r w:rsidR="00187DB6">
        <w:rPr>
          <w:b w:val="0"/>
          <w:noProof/>
          <w:sz w:val="18"/>
        </w:rPr>
        <w:t>62</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68</w:t>
      </w:r>
      <w:r>
        <w:rPr>
          <w:noProof/>
        </w:rPr>
        <w:tab/>
        <w:t>Grants for general recurrent expenditure</w:t>
      </w:r>
      <w:r w:rsidRPr="00855FE9">
        <w:rPr>
          <w:noProof/>
        </w:rPr>
        <w:tab/>
      </w:r>
      <w:r w:rsidRPr="00855FE9">
        <w:rPr>
          <w:noProof/>
        </w:rPr>
        <w:fldChar w:fldCharType="begin"/>
      </w:r>
      <w:r w:rsidRPr="00855FE9">
        <w:rPr>
          <w:noProof/>
        </w:rPr>
        <w:instrText xml:space="preserve"> PAGEREF _Toc163571411 \h </w:instrText>
      </w:r>
      <w:r w:rsidRPr="00855FE9">
        <w:rPr>
          <w:noProof/>
        </w:rPr>
      </w:r>
      <w:r w:rsidRPr="00855FE9">
        <w:rPr>
          <w:noProof/>
        </w:rPr>
        <w:fldChar w:fldCharType="separate"/>
      </w:r>
      <w:r w:rsidR="00187DB6">
        <w:rPr>
          <w:noProof/>
        </w:rPr>
        <w:t>62</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2—Capital grants</w:t>
      </w:r>
      <w:r w:rsidRPr="00855FE9">
        <w:rPr>
          <w:b w:val="0"/>
          <w:noProof/>
          <w:sz w:val="18"/>
        </w:rPr>
        <w:tab/>
      </w:r>
      <w:r w:rsidRPr="00855FE9">
        <w:rPr>
          <w:b w:val="0"/>
          <w:noProof/>
          <w:sz w:val="18"/>
        </w:rPr>
        <w:fldChar w:fldCharType="begin"/>
      </w:r>
      <w:r w:rsidRPr="00855FE9">
        <w:rPr>
          <w:b w:val="0"/>
          <w:noProof/>
          <w:sz w:val="18"/>
        </w:rPr>
        <w:instrText xml:space="preserve"> PAGEREF _Toc163571412 \h </w:instrText>
      </w:r>
      <w:r w:rsidRPr="00855FE9">
        <w:rPr>
          <w:b w:val="0"/>
          <w:noProof/>
          <w:sz w:val="18"/>
        </w:rPr>
      </w:r>
      <w:r w:rsidRPr="00855FE9">
        <w:rPr>
          <w:b w:val="0"/>
          <w:noProof/>
          <w:sz w:val="18"/>
        </w:rPr>
        <w:fldChar w:fldCharType="separate"/>
      </w:r>
      <w:r w:rsidR="00187DB6">
        <w:rPr>
          <w:b w:val="0"/>
          <w:noProof/>
          <w:sz w:val="18"/>
        </w:rPr>
        <w:t>63</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69</w:t>
      </w:r>
      <w:r>
        <w:rPr>
          <w:noProof/>
        </w:rPr>
        <w:tab/>
        <w:t>Authorising payments of capital grants</w:t>
      </w:r>
      <w:r w:rsidRPr="00855FE9">
        <w:rPr>
          <w:noProof/>
        </w:rPr>
        <w:tab/>
      </w:r>
      <w:r w:rsidRPr="00855FE9">
        <w:rPr>
          <w:noProof/>
        </w:rPr>
        <w:fldChar w:fldCharType="begin"/>
      </w:r>
      <w:r w:rsidRPr="00855FE9">
        <w:rPr>
          <w:noProof/>
        </w:rPr>
        <w:instrText xml:space="preserve"> PAGEREF _Toc163571413 \h </w:instrText>
      </w:r>
      <w:r w:rsidRPr="00855FE9">
        <w:rPr>
          <w:noProof/>
        </w:rPr>
      </w:r>
      <w:r w:rsidRPr="00855FE9">
        <w:rPr>
          <w:noProof/>
        </w:rPr>
        <w:fldChar w:fldCharType="separate"/>
      </w:r>
      <w:r w:rsidR="00187DB6">
        <w:rPr>
          <w:noProof/>
        </w:rPr>
        <w:t>63</w:t>
      </w:r>
      <w:r w:rsidRPr="00855FE9">
        <w:rPr>
          <w:noProof/>
        </w:rPr>
        <w:fldChar w:fldCharType="end"/>
      </w:r>
    </w:p>
    <w:p w:rsidR="00855FE9" w:rsidRDefault="00855FE9" w:rsidP="008300C6">
      <w:pPr>
        <w:pStyle w:val="TOC2"/>
        <w:keepNext/>
        <w:rPr>
          <w:rFonts w:asciiTheme="minorHAnsi" w:eastAsiaTheme="minorEastAsia" w:hAnsiTheme="minorHAnsi" w:cstheme="minorBidi"/>
          <w:b w:val="0"/>
          <w:noProof/>
          <w:kern w:val="0"/>
          <w:sz w:val="22"/>
          <w:szCs w:val="22"/>
        </w:rPr>
      </w:pPr>
      <w:r>
        <w:rPr>
          <w:noProof/>
        </w:rPr>
        <w:lastRenderedPageBreak/>
        <w:t>Part 6—Grants for non</w:t>
      </w:r>
      <w:r>
        <w:rPr>
          <w:noProof/>
        </w:rPr>
        <w:noBreakHyphen/>
        <w:t>government schools</w:t>
      </w:r>
      <w:r w:rsidRPr="00855FE9">
        <w:rPr>
          <w:b w:val="0"/>
          <w:noProof/>
          <w:sz w:val="18"/>
        </w:rPr>
        <w:tab/>
      </w:r>
      <w:r w:rsidRPr="00855FE9">
        <w:rPr>
          <w:b w:val="0"/>
          <w:noProof/>
          <w:sz w:val="18"/>
        </w:rPr>
        <w:fldChar w:fldCharType="begin"/>
      </w:r>
      <w:r w:rsidRPr="00855FE9">
        <w:rPr>
          <w:b w:val="0"/>
          <w:noProof/>
          <w:sz w:val="18"/>
        </w:rPr>
        <w:instrText xml:space="preserve"> PAGEREF _Toc163571414 \h </w:instrText>
      </w:r>
      <w:r w:rsidRPr="00855FE9">
        <w:rPr>
          <w:b w:val="0"/>
          <w:noProof/>
          <w:sz w:val="18"/>
        </w:rPr>
      </w:r>
      <w:r w:rsidRPr="00855FE9">
        <w:rPr>
          <w:b w:val="0"/>
          <w:noProof/>
          <w:sz w:val="18"/>
        </w:rPr>
        <w:fldChar w:fldCharType="separate"/>
      </w:r>
      <w:r w:rsidR="00187DB6">
        <w:rPr>
          <w:b w:val="0"/>
          <w:noProof/>
          <w:sz w:val="18"/>
        </w:rPr>
        <w:t>64</w:t>
      </w:r>
      <w:r w:rsidRPr="00855FE9">
        <w:rPr>
          <w:b w:val="0"/>
          <w:noProof/>
          <w:sz w:val="18"/>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1—Simplified outline of Part</w:t>
      </w:r>
      <w:r w:rsidRPr="00855FE9">
        <w:rPr>
          <w:b w:val="0"/>
          <w:noProof/>
          <w:sz w:val="18"/>
        </w:rPr>
        <w:tab/>
      </w:r>
      <w:r w:rsidRPr="00855FE9">
        <w:rPr>
          <w:b w:val="0"/>
          <w:noProof/>
          <w:sz w:val="18"/>
        </w:rPr>
        <w:fldChar w:fldCharType="begin"/>
      </w:r>
      <w:r w:rsidRPr="00855FE9">
        <w:rPr>
          <w:b w:val="0"/>
          <w:noProof/>
          <w:sz w:val="18"/>
        </w:rPr>
        <w:instrText xml:space="preserve"> PAGEREF _Toc163571415 \h </w:instrText>
      </w:r>
      <w:r w:rsidRPr="00855FE9">
        <w:rPr>
          <w:b w:val="0"/>
          <w:noProof/>
          <w:sz w:val="18"/>
        </w:rPr>
      </w:r>
      <w:r w:rsidRPr="00855FE9">
        <w:rPr>
          <w:b w:val="0"/>
          <w:noProof/>
          <w:sz w:val="18"/>
        </w:rPr>
        <w:fldChar w:fldCharType="separate"/>
      </w:r>
      <w:r w:rsidR="00187DB6">
        <w:rPr>
          <w:b w:val="0"/>
          <w:noProof/>
          <w:sz w:val="18"/>
        </w:rPr>
        <w:t>64</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70</w:t>
      </w:r>
      <w:r>
        <w:rPr>
          <w:noProof/>
        </w:rPr>
        <w:tab/>
        <w:t>Simplified outline</w:t>
      </w:r>
      <w:r w:rsidRPr="00855FE9">
        <w:rPr>
          <w:noProof/>
        </w:rPr>
        <w:tab/>
      </w:r>
      <w:r w:rsidRPr="00855FE9">
        <w:rPr>
          <w:noProof/>
        </w:rPr>
        <w:fldChar w:fldCharType="begin"/>
      </w:r>
      <w:r w:rsidRPr="00855FE9">
        <w:rPr>
          <w:noProof/>
        </w:rPr>
        <w:instrText xml:space="preserve"> PAGEREF _Toc163571416 \h </w:instrText>
      </w:r>
      <w:r w:rsidRPr="00855FE9">
        <w:rPr>
          <w:noProof/>
        </w:rPr>
      </w:r>
      <w:r w:rsidRPr="00855FE9">
        <w:rPr>
          <w:noProof/>
        </w:rPr>
        <w:fldChar w:fldCharType="separate"/>
      </w:r>
      <w:r w:rsidR="00187DB6">
        <w:rPr>
          <w:noProof/>
        </w:rPr>
        <w:t>64</w:t>
      </w:r>
      <w:r w:rsidRPr="00855FE9">
        <w:rPr>
          <w:noProof/>
        </w:rPr>
        <w:fldChar w:fldCharType="end"/>
      </w:r>
    </w:p>
    <w:p w:rsidR="00855FE9" w:rsidRDefault="00855FE9" w:rsidP="00855FE9">
      <w:pPr>
        <w:pStyle w:val="TOC3"/>
        <w:keepNext/>
        <w:rPr>
          <w:rFonts w:asciiTheme="minorHAnsi" w:eastAsiaTheme="minorEastAsia" w:hAnsiTheme="minorHAnsi" w:cstheme="minorBidi"/>
          <w:b w:val="0"/>
          <w:noProof/>
          <w:kern w:val="0"/>
          <w:szCs w:val="22"/>
        </w:rPr>
      </w:pPr>
      <w:r>
        <w:rPr>
          <w:noProof/>
        </w:rPr>
        <w:t>Division 2—Grants for general recurrent expenditure</w:t>
      </w:r>
      <w:r w:rsidRPr="00855FE9">
        <w:rPr>
          <w:b w:val="0"/>
          <w:noProof/>
          <w:sz w:val="18"/>
        </w:rPr>
        <w:tab/>
      </w:r>
      <w:r w:rsidRPr="00855FE9">
        <w:rPr>
          <w:b w:val="0"/>
          <w:noProof/>
          <w:sz w:val="18"/>
        </w:rPr>
        <w:fldChar w:fldCharType="begin"/>
      </w:r>
      <w:r w:rsidRPr="00855FE9">
        <w:rPr>
          <w:b w:val="0"/>
          <w:noProof/>
          <w:sz w:val="18"/>
        </w:rPr>
        <w:instrText xml:space="preserve"> PAGEREF _Toc163571417 \h </w:instrText>
      </w:r>
      <w:r w:rsidRPr="00855FE9">
        <w:rPr>
          <w:b w:val="0"/>
          <w:noProof/>
          <w:sz w:val="18"/>
        </w:rPr>
      </w:r>
      <w:r w:rsidRPr="00855FE9">
        <w:rPr>
          <w:b w:val="0"/>
          <w:noProof/>
          <w:sz w:val="18"/>
        </w:rPr>
        <w:fldChar w:fldCharType="separate"/>
      </w:r>
      <w:r w:rsidR="00187DB6">
        <w:rPr>
          <w:b w:val="0"/>
          <w:noProof/>
          <w:sz w:val="18"/>
        </w:rPr>
        <w:t>65</w:t>
      </w:r>
      <w:r w:rsidRPr="00855FE9">
        <w:rPr>
          <w:b w:val="0"/>
          <w:noProof/>
          <w:sz w:val="18"/>
        </w:rPr>
        <w:fldChar w:fldCharType="end"/>
      </w:r>
    </w:p>
    <w:p w:rsidR="00855FE9" w:rsidRDefault="00855FE9" w:rsidP="00855FE9">
      <w:pPr>
        <w:pStyle w:val="TOC4"/>
        <w:keepNext/>
        <w:ind w:left="2183" w:hanging="1332"/>
        <w:rPr>
          <w:rFonts w:asciiTheme="minorHAnsi" w:eastAsiaTheme="minorEastAsia" w:hAnsiTheme="minorHAnsi" w:cstheme="minorBidi"/>
          <w:b w:val="0"/>
          <w:noProof/>
          <w:kern w:val="0"/>
          <w:sz w:val="22"/>
          <w:szCs w:val="22"/>
        </w:rPr>
      </w:pPr>
      <w:r>
        <w:rPr>
          <w:noProof/>
        </w:rPr>
        <w:t>Subdivision A—Simplified outline of Division</w:t>
      </w:r>
      <w:r w:rsidRPr="00855FE9">
        <w:rPr>
          <w:b w:val="0"/>
          <w:noProof/>
          <w:sz w:val="18"/>
        </w:rPr>
        <w:tab/>
      </w:r>
      <w:r w:rsidRPr="00855FE9">
        <w:rPr>
          <w:b w:val="0"/>
          <w:noProof/>
          <w:sz w:val="18"/>
        </w:rPr>
        <w:fldChar w:fldCharType="begin"/>
      </w:r>
      <w:r w:rsidRPr="00855FE9">
        <w:rPr>
          <w:b w:val="0"/>
          <w:noProof/>
          <w:sz w:val="18"/>
        </w:rPr>
        <w:instrText xml:space="preserve"> PAGEREF _Toc163571418 \h </w:instrText>
      </w:r>
      <w:r w:rsidRPr="00855FE9">
        <w:rPr>
          <w:b w:val="0"/>
          <w:noProof/>
          <w:sz w:val="18"/>
        </w:rPr>
      </w:r>
      <w:r w:rsidRPr="00855FE9">
        <w:rPr>
          <w:b w:val="0"/>
          <w:noProof/>
          <w:sz w:val="18"/>
        </w:rPr>
        <w:fldChar w:fldCharType="separate"/>
      </w:r>
      <w:r w:rsidR="00187DB6">
        <w:rPr>
          <w:b w:val="0"/>
          <w:noProof/>
          <w:sz w:val="18"/>
        </w:rPr>
        <w:t>65</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71</w:t>
      </w:r>
      <w:r>
        <w:rPr>
          <w:noProof/>
        </w:rPr>
        <w:tab/>
        <w:t>Simplified outline</w:t>
      </w:r>
      <w:r w:rsidRPr="00855FE9">
        <w:rPr>
          <w:noProof/>
        </w:rPr>
        <w:tab/>
      </w:r>
      <w:r w:rsidRPr="00855FE9">
        <w:rPr>
          <w:noProof/>
        </w:rPr>
        <w:fldChar w:fldCharType="begin"/>
      </w:r>
      <w:r w:rsidRPr="00855FE9">
        <w:rPr>
          <w:noProof/>
        </w:rPr>
        <w:instrText xml:space="preserve"> PAGEREF _Toc163571419 \h </w:instrText>
      </w:r>
      <w:r w:rsidRPr="00855FE9">
        <w:rPr>
          <w:noProof/>
        </w:rPr>
      </w:r>
      <w:r w:rsidRPr="00855FE9">
        <w:rPr>
          <w:noProof/>
        </w:rPr>
        <w:fldChar w:fldCharType="separate"/>
      </w:r>
      <w:r w:rsidR="00187DB6">
        <w:rPr>
          <w:noProof/>
        </w:rPr>
        <w:t>65</w:t>
      </w:r>
      <w:r w:rsidRPr="00855FE9">
        <w:rPr>
          <w:noProof/>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B—Application</w:t>
      </w:r>
      <w:r w:rsidRPr="00855FE9">
        <w:rPr>
          <w:b w:val="0"/>
          <w:noProof/>
          <w:sz w:val="18"/>
        </w:rPr>
        <w:tab/>
      </w:r>
      <w:r w:rsidRPr="00855FE9">
        <w:rPr>
          <w:b w:val="0"/>
          <w:noProof/>
          <w:sz w:val="18"/>
        </w:rPr>
        <w:fldChar w:fldCharType="begin"/>
      </w:r>
      <w:r w:rsidRPr="00855FE9">
        <w:rPr>
          <w:b w:val="0"/>
          <w:noProof/>
          <w:sz w:val="18"/>
        </w:rPr>
        <w:instrText xml:space="preserve"> PAGEREF _Toc163571420 \h </w:instrText>
      </w:r>
      <w:r w:rsidRPr="00855FE9">
        <w:rPr>
          <w:b w:val="0"/>
          <w:noProof/>
          <w:sz w:val="18"/>
        </w:rPr>
      </w:r>
      <w:r w:rsidRPr="00855FE9">
        <w:rPr>
          <w:b w:val="0"/>
          <w:noProof/>
          <w:sz w:val="18"/>
        </w:rPr>
        <w:fldChar w:fldCharType="separate"/>
      </w:r>
      <w:r w:rsidR="00187DB6">
        <w:rPr>
          <w:b w:val="0"/>
          <w:noProof/>
          <w:sz w:val="18"/>
        </w:rPr>
        <w:t>65</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72</w:t>
      </w:r>
      <w:r>
        <w:rPr>
          <w:noProof/>
        </w:rPr>
        <w:tab/>
        <w:t>Application of Division</w:t>
      </w:r>
      <w:r w:rsidRPr="00855FE9">
        <w:rPr>
          <w:noProof/>
        </w:rPr>
        <w:tab/>
      </w:r>
      <w:r w:rsidRPr="00855FE9">
        <w:rPr>
          <w:noProof/>
        </w:rPr>
        <w:fldChar w:fldCharType="begin"/>
      </w:r>
      <w:r w:rsidRPr="00855FE9">
        <w:rPr>
          <w:noProof/>
        </w:rPr>
        <w:instrText xml:space="preserve"> PAGEREF _Toc163571421 \h </w:instrText>
      </w:r>
      <w:r w:rsidRPr="00855FE9">
        <w:rPr>
          <w:noProof/>
        </w:rPr>
      </w:r>
      <w:r w:rsidRPr="00855FE9">
        <w:rPr>
          <w:noProof/>
        </w:rPr>
        <w:fldChar w:fldCharType="separate"/>
      </w:r>
      <w:r w:rsidR="00187DB6">
        <w:rPr>
          <w:noProof/>
        </w:rPr>
        <w:t>65</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73</w:t>
      </w:r>
      <w:r>
        <w:rPr>
          <w:noProof/>
        </w:rPr>
        <w:tab/>
        <w:t>Application of Subdivision C—current SES funding</w:t>
      </w:r>
      <w:r w:rsidRPr="00855FE9">
        <w:rPr>
          <w:noProof/>
        </w:rPr>
        <w:tab/>
      </w:r>
      <w:r w:rsidRPr="00855FE9">
        <w:rPr>
          <w:noProof/>
        </w:rPr>
        <w:fldChar w:fldCharType="begin"/>
      </w:r>
      <w:r w:rsidRPr="00855FE9">
        <w:rPr>
          <w:noProof/>
        </w:rPr>
        <w:instrText xml:space="preserve"> PAGEREF _Toc163571422 \h </w:instrText>
      </w:r>
      <w:r w:rsidRPr="00855FE9">
        <w:rPr>
          <w:noProof/>
        </w:rPr>
      </w:r>
      <w:r w:rsidRPr="00855FE9">
        <w:rPr>
          <w:noProof/>
        </w:rPr>
        <w:fldChar w:fldCharType="separate"/>
      </w:r>
      <w:r w:rsidR="00187DB6">
        <w:rPr>
          <w:noProof/>
        </w:rPr>
        <w:t>65</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74</w:t>
      </w:r>
      <w:r>
        <w:rPr>
          <w:noProof/>
        </w:rPr>
        <w:tab/>
        <w:t>Application of Subdivision D—maintained year 2000 funding</w:t>
      </w:r>
      <w:r w:rsidRPr="00855FE9">
        <w:rPr>
          <w:noProof/>
        </w:rPr>
        <w:tab/>
      </w:r>
      <w:r w:rsidRPr="00855FE9">
        <w:rPr>
          <w:noProof/>
        </w:rPr>
        <w:fldChar w:fldCharType="begin"/>
      </w:r>
      <w:r w:rsidRPr="00855FE9">
        <w:rPr>
          <w:noProof/>
        </w:rPr>
        <w:instrText xml:space="preserve"> PAGEREF _Toc163571423 \h </w:instrText>
      </w:r>
      <w:r w:rsidRPr="00855FE9">
        <w:rPr>
          <w:noProof/>
        </w:rPr>
      </w:r>
      <w:r w:rsidRPr="00855FE9">
        <w:rPr>
          <w:noProof/>
        </w:rPr>
        <w:fldChar w:fldCharType="separate"/>
      </w:r>
      <w:r w:rsidR="00187DB6">
        <w:rPr>
          <w:noProof/>
        </w:rPr>
        <w:t>66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75</w:t>
      </w:r>
      <w:r>
        <w:rPr>
          <w:noProof/>
        </w:rPr>
        <w:tab/>
        <w:t>Application of Subdivision E—maintained Catholic school funding</w:t>
      </w:r>
      <w:r w:rsidRPr="00855FE9">
        <w:rPr>
          <w:noProof/>
        </w:rPr>
        <w:tab/>
      </w:r>
      <w:r w:rsidRPr="00855FE9">
        <w:rPr>
          <w:noProof/>
        </w:rPr>
        <w:fldChar w:fldCharType="begin"/>
      </w:r>
      <w:r w:rsidRPr="00855FE9">
        <w:rPr>
          <w:noProof/>
        </w:rPr>
        <w:instrText xml:space="preserve"> PAGEREF _Toc163571424 \h </w:instrText>
      </w:r>
      <w:r w:rsidRPr="00855FE9">
        <w:rPr>
          <w:noProof/>
        </w:rPr>
      </w:r>
      <w:r w:rsidRPr="00855FE9">
        <w:rPr>
          <w:noProof/>
        </w:rPr>
        <w:fldChar w:fldCharType="separate"/>
      </w:r>
      <w:r w:rsidR="00187DB6">
        <w:rPr>
          <w:noProof/>
        </w:rPr>
        <w:t>68</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76</w:t>
      </w:r>
      <w:r>
        <w:rPr>
          <w:noProof/>
        </w:rPr>
        <w:tab/>
        <w:t>Application of Subdivision F—guaranteed year 2004 SES funding</w:t>
      </w:r>
      <w:r w:rsidRPr="00855FE9">
        <w:rPr>
          <w:noProof/>
        </w:rPr>
        <w:tab/>
      </w:r>
      <w:r w:rsidRPr="00855FE9">
        <w:rPr>
          <w:noProof/>
        </w:rPr>
        <w:fldChar w:fldCharType="begin"/>
      </w:r>
      <w:r w:rsidRPr="00855FE9">
        <w:rPr>
          <w:noProof/>
        </w:rPr>
        <w:instrText xml:space="preserve"> PAGEREF _Toc163571425 \h </w:instrText>
      </w:r>
      <w:r w:rsidRPr="00855FE9">
        <w:rPr>
          <w:noProof/>
        </w:rPr>
      </w:r>
      <w:r w:rsidRPr="00855FE9">
        <w:rPr>
          <w:noProof/>
        </w:rPr>
        <w:fldChar w:fldCharType="separate"/>
      </w:r>
      <w:r w:rsidR="00187DB6">
        <w:rPr>
          <w:noProof/>
        </w:rPr>
        <w:t>68</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77</w:t>
      </w:r>
      <w:r>
        <w:rPr>
          <w:noProof/>
        </w:rPr>
        <w:tab/>
        <w:t>Application of Subdivision G—special schools and special assistance schools</w:t>
      </w:r>
      <w:r w:rsidRPr="00855FE9">
        <w:rPr>
          <w:noProof/>
        </w:rPr>
        <w:tab/>
      </w:r>
      <w:r w:rsidRPr="00855FE9">
        <w:rPr>
          <w:noProof/>
        </w:rPr>
        <w:fldChar w:fldCharType="begin"/>
      </w:r>
      <w:r w:rsidRPr="00855FE9">
        <w:rPr>
          <w:noProof/>
        </w:rPr>
        <w:instrText xml:space="preserve"> PAGEREF _Toc163571426 \h </w:instrText>
      </w:r>
      <w:r w:rsidRPr="00855FE9">
        <w:rPr>
          <w:noProof/>
        </w:rPr>
      </w:r>
      <w:r w:rsidRPr="00855FE9">
        <w:rPr>
          <w:noProof/>
        </w:rPr>
        <w:fldChar w:fldCharType="separate"/>
      </w:r>
      <w:r w:rsidR="00187DB6">
        <w:rPr>
          <w:noProof/>
        </w:rPr>
        <w:t>69</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77A</w:t>
      </w:r>
      <w:r>
        <w:rPr>
          <w:noProof/>
        </w:rPr>
        <w:tab/>
        <w:t>Application of Subdivision I—remoteness per capita loading</w:t>
      </w:r>
      <w:r w:rsidRPr="00855FE9">
        <w:rPr>
          <w:noProof/>
        </w:rPr>
        <w:tab/>
      </w:r>
      <w:r w:rsidRPr="00855FE9">
        <w:rPr>
          <w:noProof/>
        </w:rPr>
        <w:fldChar w:fldCharType="begin"/>
      </w:r>
      <w:r w:rsidRPr="00855FE9">
        <w:rPr>
          <w:noProof/>
        </w:rPr>
        <w:instrText xml:space="preserve"> PAGEREF _Toc163571427 \h </w:instrText>
      </w:r>
      <w:r w:rsidRPr="00855FE9">
        <w:rPr>
          <w:noProof/>
        </w:rPr>
      </w:r>
      <w:r w:rsidRPr="00855FE9">
        <w:rPr>
          <w:noProof/>
        </w:rPr>
        <w:fldChar w:fldCharType="separate"/>
      </w:r>
      <w:r w:rsidR="00187DB6">
        <w:rPr>
          <w:noProof/>
        </w:rPr>
        <w:t>69</w:t>
      </w:r>
      <w:r w:rsidRPr="00855FE9">
        <w:rPr>
          <w:noProof/>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C—Current SES funding</w:t>
      </w:r>
      <w:r w:rsidRPr="00855FE9">
        <w:rPr>
          <w:b w:val="0"/>
          <w:noProof/>
          <w:sz w:val="18"/>
        </w:rPr>
        <w:tab/>
      </w:r>
      <w:r w:rsidRPr="00855FE9">
        <w:rPr>
          <w:b w:val="0"/>
          <w:noProof/>
          <w:sz w:val="18"/>
        </w:rPr>
        <w:fldChar w:fldCharType="begin"/>
      </w:r>
      <w:r w:rsidRPr="00855FE9">
        <w:rPr>
          <w:b w:val="0"/>
          <w:noProof/>
          <w:sz w:val="18"/>
        </w:rPr>
        <w:instrText xml:space="preserve"> PAGEREF _Toc163571428 \h </w:instrText>
      </w:r>
      <w:r w:rsidRPr="00855FE9">
        <w:rPr>
          <w:b w:val="0"/>
          <w:noProof/>
          <w:sz w:val="18"/>
        </w:rPr>
      </w:r>
      <w:r w:rsidRPr="00855FE9">
        <w:rPr>
          <w:b w:val="0"/>
          <w:noProof/>
          <w:sz w:val="18"/>
        </w:rPr>
        <w:fldChar w:fldCharType="separate"/>
      </w:r>
      <w:r w:rsidR="00187DB6">
        <w:rPr>
          <w:b w:val="0"/>
          <w:noProof/>
          <w:sz w:val="18"/>
        </w:rPr>
        <w:t>70</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78</w:t>
      </w:r>
      <w:r>
        <w:rPr>
          <w:noProof/>
        </w:rPr>
        <w:tab/>
        <w:t>Authorising payments for non</w:t>
      </w:r>
      <w:r>
        <w:rPr>
          <w:noProof/>
        </w:rPr>
        <w:noBreakHyphen/>
        <w:t>systemic schools</w:t>
      </w:r>
      <w:r w:rsidRPr="00855FE9">
        <w:rPr>
          <w:noProof/>
        </w:rPr>
        <w:tab/>
      </w:r>
      <w:r w:rsidRPr="00855FE9">
        <w:rPr>
          <w:noProof/>
        </w:rPr>
        <w:fldChar w:fldCharType="begin"/>
      </w:r>
      <w:r w:rsidRPr="00855FE9">
        <w:rPr>
          <w:noProof/>
        </w:rPr>
        <w:instrText xml:space="preserve"> PAGEREF _Toc163571429 \h </w:instrText>
      </w:r>
      <w:r w:rsidRPr="00855FE9">
        <w:rPr>
          <w:noProof/>
        </w:rPr>
      </w:r>
      <w:r w:rsidRPr="00855FE9">
        <w:rPr>
          <w:noProof/>
        </w:rPr>
        <w:fldChar w:fldCharType="separate"/>
      </w:r>
      <w:r w:rsidR="00187DB6">
        <w:rPr>
          <w:noProof/>
        </w:rPr>
        <w:t>70</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79</w:t>
      </w:r>
      <w:r>
        <w:rPr>
          <w:noProof/>
        </w:rPr>
        <w:tab/>
        <w:t>Authorising payments for approved school systems</w:t>
      </w:r>
      <w:r w:rsidRPr="00855FE9">
        <w:rPr>
          <w:noProof/>
        </w:rPr>
        <w:tab/>
      </w:r>
      <w:r w:rsidRPr="00855FE9">
        <w:rPr>
          <w:noProof/>
        </w:rPr>
        <w:fldChar w:fldCharType="begin"/>
      </w:r>
      <w:r w:rsidRPr="00855FE9">
        <w:rPr>
          <w:noProof/>
        </w:rPr>
        <w:instrText xml:space="preserve"> PAGEREF _Toc163571430 \h </w:instrText>
      </w:r>
      <w:r w:rsidRPr="00855FE9">
        <w:rPr>
          <w:noProof/>
        </w:rPr>
      </w:r>
      <w:r w:rsidRPr="00855FE9">
        <w:rPr>
          <w:noProof/>
        </w:rPr>
        <w:fldChar w:fldCharType="separate"/>
      </w:r>
      <w:r w:rsidR="00187DB6">
        <w:rPr>
          <w:noProof/>
        </w:rPr>
        <w:t>71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80</w:t>
      </w:r>
      <w:r>
        <w:rPr>
          <w:noProof/>
        </w:rPr>
        <w:tab/>
        <w:t>Primary student amount</w:t>
      </w:r>
      <w:r w:rsidRPr="00855FE9">
        <w:rPr>
          <w:noProof/>
        </w:rPr>
        <w:tab/>
      </w:r>
      <w:r w:rsidRPr="00855FE9">
        <w:rPr>
          <w:noProof/>
        </w:rPr>
        <w:fldChar w:fldCharType="begin"/>
      </w:r>
      <w:r w:rsidRPr="00855FE9">
        <w:rPr>
          <w:noProof/>
        </w:rPr>
        <w:instrText xml:space="preserve"> PAGEREF _Toc163571431 \h </w:instrText>
      </w:r>
      <w:r w:rsidRPr="00855FE9">
        <w:rPr>
          <w:noProof/>
        </w:rPr>
      </w:r>
      <w:r w:rsidRPr="00855FE9">
        <w:rPr>
          <w:noProof/>
        </w:rPr>
        <w:fldChar w:fldCharType="separate"/>
      </w:r>
      <w:r w:rsidR="00187DB6">
        <w:rPr>
          <w:noProof/>
        </w:rPr>
        <w:t>72</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81</w:t>
      </w:r>
      <w:r>
        <w:rPr>
          <w:noProof/>
        </w:rPr>
        <w:tab/>
        <w:t>Secondary student amount</w:t>
      </w:r>
      <w:r w:rsidRPr="00855FE9">
        <w:rPr>
          <w:noProof/>
        </w:rPr>
        <w:tab/>
      </w:r>
      <w:r w:rsidRPr="00855FE9">
        <w:rPr>
          <w:noProof/>
        </w:rPr>
        <w:fldChar w:fldCharType="begin"/>
      </w:r>
      <w:r w:rsidRPr="00855FE9">
        <w:rPr>
          <w:noProof/>
        </w:rPr>
        <w:instrText xml:space="preserve"> PAGEREF _Toc163571432 \h </w:instrText>
      </w:r>
      <w:r w:rsidRPr="00855FE9">
        <w:rPr>
          <w:noProof/>
        </w:rPr>
      </w:r>
      <w:r w:rsidRPr="00855FE9">
        <w:rPr>
          <w:noProof/>
        </w:rPr>
        <w:fldChar w:fldCharType="separate"/>
      </w:r>
      <w:r w:rsidR="00187DB6">
        <w:rPr>
          <w:noProof/>
        </w:rPr>
        <w:t>72</w:t>
      </w:r>
      <w:r w:rsidRPr="00855FE9">
        <w:rPr>
          <w:noProof/>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D—Maintained year 2000 funding</w:t>
      </w:r>
      <w:r w:rsidRPr="00855FE9">
        <w:rPr>
          <w:b w:val="0"/>
          <w:noProof/>
          <w:sz w:val="18"/>
        </w:rPr>
        <w:tab/>
      </w:r>
      <w:r w:rsidRPr="00855FE9">
        <w:rPr>
          <w:b w:val="0"/>
          <w:noProof/>
          <w:sz w:val="18"/>
        </w:rPr>
        <w:fldChar w:fldCharType="begin"/>
      </w:r>
      <w:r w:rsidRPr="00855FE9">
        <w:rPr>
          <w:b w:val="0"/>
          <w:noProof/>
          <w:sz w:val="18"/>
        </w:rPr>
        <w:instrText xml:space="preserve"> PAGEREF _Toc163571433 \h </w:instrText>
      </w:r>
      <w:r w:rsidRPr="00855FE9">
        <w:rPr>
          <w:b w:val="0"/>
          <w:noProof/>
          <w:sz w:val="18"/>
        </w:rPr>
      </w:r>
      <w:r w:rsidRPr="00855FE9">
        <w:rPr>
          <w:b w:val="0"/>
          <w:noProof/>
          <w:sz w:val="18"/>
        </w:rPr>
        <w:fldChar w:fldCharType="separate"/>
      </w:r>
      <w:r w:rsidR="00187DB6">
        <w:rPr>
          <w:b w:val="0"/>
          <w:noProof/>
          <w:sz w:val="18"/>
        </w:rPr>
        <w:t>72</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82</w:t>
      </w:r>
      <w:r>
        <w:rPr>
          <w:noProof/>
        </w:rPr>
        <w:tab/>
        <w:t>Authorising payments for non</w:t>
      </w:r>
      <w:r>
        <w:rPr>
          <w:noProof/>
        </w:rPr>
        <w:noBreakHyphen/>
        <w:t>systemic schools</w:t>
      </w:r>
      <w:r w:rsidRPr="00855FE9">
        <w:rPr>
          <w:noProof/>
        </w:rPr>
        <w:tab/>
      </w:r>
      <w:r w:rsidRPr="00855FE9">
        <w:rPr>
          <w:noProof/>
        </w:rPr>
        <w:fldChar w:fldCharType="begin"/>
      </w:r>
      <w:r w:rsidRPr="00855FE9">
        <w:rPr>
          <w:noProof/>
        </w:rPr>
        <w:instrText xml:space="preserve"> PAGEREF _Toc163571434 \h </w:instrText>
      </w:r>
      <w:r w:rsidRPr="00855FE9">
        <w:rPr>
          <w:noProof/>
        </w:rPr>
      </w:r>
      <w:r w:rsidRPr="00855FE9">
        <w:rPr>
          <w:noProof/>
        </w:rPr>
        <w:fldChar w:fldCharType="separate"/>
      </w:r>
      <w:r w:rsidR="00187DB6">
        <w:rPr>
          <w:noProof/>
        </w:rPr>
        <w:t>72</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83</w:t>
      </w:r>
      <w:r>
        <w:rPr>
          <w:noProof/>
        </w:rPr>
        <w:tab/>
        <w:t>Authorising payments for approved school systems</w:t>
      </w:r>
      <w:r w:rsidRPr="00855FE9">
        <w:rPr>
          <w:noProof/>
        </w:rPr>
        <w:tab/>
      </w:r>
      <w:r w:rsidRPr="00855FE9">
        <w:rPr>
          <w:noProof/>
        </w:rPr>
        <w:fldChar w:fldCharType="begin"/>
      </w:r>
      <w:r w:rsidRPr="00855FE9">
        <w:rPr>
          <w:noProof/>
        </w:rPr>
        <w:instrText xml:space="preserve"> PAGEREF _Toc163571435 \h </w:instrText>
      </w:r>
      <w:r w:rsidRPr="00855FE9">
        <w:rPr>
          <w:noProof/>
        </w:rPr>
      </w:r>
      <w:r w:rsidRPr="00855FE9">
        <w:rPr>
          <w:noProof/>
        </w:rPr>
        <w:fldChar w:fldCharType="separate"/>
      </w:r>
      <w:r w:rsidR="00187DB6">
        <w:rPr>
          <w:noProof/>
        </w:rPr>
        <w:t>73</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84</w:t>
      </w:r>
      <w:r>
        <w:rPr>
          <w:noProof/>
        </w:rPr>
        <w:tab/>
        <w:t>Primary student amount</w:t>
      </w:r>
      <w:r w:rsidRPr="00855FE9">
        <w:rPr>
          <w:noProof/>
        </w:rPr>
        <w:tab/>
      </w:r>
      <w:r w:rsidRPr="00855FE9">
        <w:rPr>
          <w:noProof/>
        </w:rPr>
        <w:fldChar w:fldCharType="begin"/>
      </w:r>
      <w:r w:rsidRPr="00855FE9">
        <w:rPr>
          <w:noProof/>
        </w:rPr>
        <w:instrText xml:space="preserve"> PAGEREF _Toc163571436 \h </w:instrText>
      </w:r>
      <w:r w:rsidRPr="00855FE9">
        <w:rPr>
          <w:noProof/>
        </w:rPr>
      </w:r>
      <w:r w:rsidRPr="00855FE9">
        <w:rPr>
          <w:noProof/>
        </w:rPr>
        <w:fldChar w:fldCharType="separate"/>
      </w:r>
      <w:r w:rsidR="00187DB6">
        <w:rPr>
          <w:noProof/>
        </w:rPr>
        <w:t>74</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85</w:t>
      </w:r>
      <w:r>
        <w:rPr>
          <w:noProof/>
        </w:rPr>
        <w:tab/>
        <w:t>Secondary student amount</w:t>
      </w:r>
      <w:r w:rsidRPr="00855FE9">
        <w:rPr>
          <w:noProof/>
        </w:rPr>
        <w:tab/>
      </w:r>
      <w:r w:rsidRPr="00855FE9">
        <w:rPr>
          <w:noProof/>
        </w:rPr>
        <w:fldChar w:fldCharType="begin"/>
      </w:r>
      <w:r w:rsidRPr="00855FE9">
        <w:rPr>
          <w:noProof/>
        </w:rPr>
        <w:instrText xml:space="preserve"> PAGEREF _Toc163571437 \h </w:instrText>
      </w:r>
      <w:r w:rsidRPr="00855FE9">
        <w:rPr>
          <w:noProof/>
        </w:rPr>
      </w:r>
      <w:r w:rsidRPr="00855FE9">
        <w:rPr>
          <w:noProof/>
        </w:rPr>
        <w:fldChar w:fldCharType="separate"/>
      </w:r>
      <w:r w:rsidR="00187DB6">
        <w:rPr>
          <w:noProof/>
        </w:rPr>
        <w:t>74</w:t>
      </w:r>
      <w:r w:rsidRPr="00855FE9">
        <w:rPr>
          <w:noProof/>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E—Maintained Catholic school funding</w:t>
      </w:r>
      <w:r w:rsidRPr="00855FE9">
        <w:rPr>
          <w:b w:val="0"/>
          <w:noProof/>
          <w:sz w:val="18"/>
        </w:rPr>
        <w:tab/>
      </w:r>
      <w:r w:rsidRPr="00855FE9">
        <w:rPr>
          <w:b w:val="0"/>
          <w:noProof/>
          <w:sz w:val="18"/>
        </w:rPr>
        <w:fldChar w:fldCharType="begin"/>
      </w:r>
      <w:r w:rsidRPr="00855FE9">
        <w:rPr>
          <w:b w:val="0"/>
          <w:noProof/>
          <w:sz w:val="18"/>
        </w:rPr>
        <w:instrText xml:space="preserve"> PAGEREF _Toc163571438 \h </w:instrText>
      </w:r>
      <w:r w:rsidRPr="00855FE9">
        <w:rPr>
          <w:b w:val="0"/>
          <w:noProof/>
          <w:sz w:val="18"/>
        </w:rPr>
      </w:r>
      <w:r w:rsidRPr="00855FE9">
        <w:rPr>
          <w:b w:val="0"/>
          <w:noProof/>
          <w:sz w:val="18"/>
        </w:rPr>
        <w:fldChar w:fldCharType="separate"/>
      </w:r>
      <w:r w:rsidR="00187DB6">
        <w:rPr>
          <w:b w:val="0"/>
          <w:noProof/>
          <w:sz w:val="18"/>
        </w:rPr>
        <w:t>74</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86</w:t>
      </w:r>
      <w:r>
        <w:rPr>
          <w:noProof/>
        </w:rPr>
        <w:tab/>
        <w:t>Authorising payments for approved Catholic school systems</w:t>
      </w:r>
      <w:r w:rsidRPr="00855FE9">
        <w:rPr>
          <w:noProof/>
        </w:rPr>
        <w:tab/>
      </w:r>
      <w:r w:rsidRPr="00855FE9">
        <w:rPr>
          <w:noProof/>
        </w:rPr>
        <w:fldChar w:fldCharType="begin"/>
      </w:r>
      <w:r w:rsidRPr="00855FE9">
        <w:rPr>
          <w:noProof/>
        </w:rPr>
        <w:instrText xml:space="preserve"> PAGEREF _Toc163571439 \h </w:instrText>
      </w:r>
      <w:r w:rsidRPr="00855FE9">
        <w:rPr>
          <w:noProof/>
        </w:rPr>
      </w:r>
      <w:r w:rsidRPr="00855FE9">
        <w:rPr>
          <w:noProof/>
        </w:rPr>
        <w:fldChar w:fldCharType="separate"/>
      </w:r>
      <w:r w:rsidR="00187DB6">
        <w:rPr>
          <w:noProof/>
        </w:rPr>
        <w:t>74</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87</w:t>
      </w:r>
      <w:r>
        <w:rPr>
          <w:noProof/>
        </w:rPr>
        <w:tab/>
        <w:t>Primary student amount</w:t>
      </w:r>
      <w:r w:rsidRPr="00855FE9">
        <w:rPr>
          <w:noProof/>
        </w:rPr>
        <w:tab/>
      </w:r>
      <w:r w:rsidRPr="00855FE9">
        <w:rPr>
          <w:noProof/>
        </w:rPr>
        <w:fldChar w:fldCharType="begin"/>
      </w:r>
      <w:r w:rsidRPr="00855FE9">
        <w:rPr>
          <w:noProof/>
        </w:rPr>
        <w:instrText xml:space="preserve"> PAGEREF _Toc163571440 \h </w:instrText>
      </w:r>
      <w:r w:rsidRPr="00855FE9">
        <w:rPr>
          <w:noProof/>
        </w:rPr>
      </w:r>
      <w:r w:rsidRPr="00855FE9">
        <w:rPr>
          <w:noProof/>
        </w:rPr>
        <w:fldChar w:fldCharType="separate"/>
      </w:r>
      <w:r w:rsidR="00187DB6">
        <w:rPr>
          <w:noProof/>
        </w:rPr>
        <w:t>75</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88</w:t>
      </w:r>
      <w:r>
        <w:rPr>
          <w:noProof/>
        </w:rPr>
        <w:tab/>
        <w:t>Secondary student amount</w:t>
      </w:r>
      <w:r w:rsidRPr="00855FE9">
        <w:rPr>
          <w:noProof/>
        </w:rPr>
        <w:tab/>
      </w:r>
      <w:r w:rsidRPr="00855FE9">
        <w:rPr>
          <w:noProof/>
        </w:rPr>
        <w:fldChar w:fldCharType="begin"/>
      </w:r>
      <w:r w:rsidRPr="00855FE9">
        <w:rPr>
          <w:noProof/>
        </w:rPr>
        <w:instrText xml:space="preserve"> PAGEREF _Toc163571441 \h </w:instrText>
      </w:r>
      <w:r w:rsidRPr="00855FE9">
        <w:rPr>
          <w:noProof/>
        </w:rPr>
      </w:r>
      <w:r w:rsidRPr="00855FE9">
        <w:rPr>
          <w:noProof/>
        </w:rPr>
        <w:fldChar w:fldCharType="separate"/>
      </w:r>
      <w:r w:rsidR="00187DB6">
        <w:rPr>
          <w:noProof/>
        </w:rPr>
        <w:t>75</w:t>
      </w:r>
      <w:r w:rsidRPr="00855FE9">
        <w:rPr>
          <w:noProof/>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F—Guaranteed year 2004 SES funding</w:t>
      </w:r>
      <w:r w:rsidRPr="00855FE9">
        <w:rPr>
          <w:b w:val="0"/>
          <w:noProof/>
          <w:sz w:val="18"/>
        </w:rPr>
        <w:tab/>
      </w:r>
      <w:r w:rsidRPr="00855FE9">
        <w:rPr>
          <w:b w:val="0"/>
          <w:noProof/>
          <w:sz w:val="18"/>
        </w:rPr>
        <w:fldChar w:fldCharType="begin"/>
      </w:r>
      <w:r w:rsidRPr="00855FE9">
        <w:rPr>
          <w:b w:val="0"/>
          <w:noProof/>
          <w:sz w:val="18"/>
        </w:rPr>
        <w:instrText xml:space="preserve"> PAGEREF _Toc163571442 \h </w:instrText>
      </w:r>
      <w:r w:rsidRPr="00855FE9">
        <w:rPr>
          <w:b w:val="0"/>
          <w:noProof/>
          <w:sz w:val="18"/>
        </w:rPr>
      </w:r>
      <w:r w:rsidRPr="00855FE9">
        <w:rPr>
          <w:b w:val="0"/>
          <w:noProof/>
          <w:sz w:val="18"/>
        </w:rPr>
        <w:fldChar w:fldCharType="separate"/>
      </w:r>
      <w:r w:rsidR="00187DB6">
        <w:rPr>
          <w:b w:val="0"/>
          <w:noProof/>
          <w:sz w:val="18"/>
        </w:rPr>
        <w:t>76</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89</w:t>
      </w:r>
      <w:r>
        <w:rPr>
          <w:noProof/>
        </w:rPr>
        <w:tab/>
        <w:t>Authorising payments for non</w:t>
      </w:r>
      <w:r>
        <w:rPr>
          <w:noProof/>
        </w:rPr>
        <w:noBreakHyphen/>
        <w:t>systemic schools</w:t>
      </w:r>
      <w:r w:rsidRPr="00855FE9">
        <w:rPr>
          <w:noProof/>
        </w:rPr>
        <w:tab/>
      </w:r>
      <w:r w:rsidRPr="00855FE9">
        <w:rPr>
          <w:noProof/>
        </w:rPr>
        <w:fldChar w:fldCharType="begin"/>
      </w:r>
      <w:r w:rsidRPr="00855FE9">
        <w:rPr>
          <w:noProof/>
        </w:rPr>
        <w:instrText xml:space="preserve"> PAGEREF _Toc163571443 \h </w:instrText>
      </w:r>
      <w:r w:rsidRPr="00855FE9">
        <w:rPr>
          <w:noProof/>
        </w:rPr>
      </w:r>
      <w:r w:rsidRPr="00855FE9">
        <w:rPr>
          <w:noProof/>
        </w:rPr>
        <w:fldChar w:fldCharType="separate"/>
      </w:r>
      <w:r w:rsidR="00187DB6">
        <w:rPr>
          <w:noProof/>
        </w:rPr>
        <w:t>76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90</w:t>
      </w:r>
      <w:r>
        <w:rPr>
          <w:noProof/>
        </w:rPr>
        <w:tab/>
        <w:t>Authorising payments for approved school systems</w:t>
      </w:r>
      <w:r w:rsidRPr="00855FE9">
        <w:rPr>
          <w:noProof/>
        </w:rPr>
        <w:tab/>
      </w:r>
      <w:r w:rsidRPr="00855FE9">
        <w:rPr>
          <w:noProof/>
        </w:rPr>
        <w:fldChar w:fldCharType="begin"/>
      </w:r>
      <w:r w:rsidRPr="00855FE9">
        <w:rPr>
          <w:noProof/>
        </w:rPr>
        <w:instrText xml:space="preserve"> PAGEREF _Toc163571444 \h </w:instrText>
      </w:r>
      <w:r w:rsidRPr="00855FE9">
        <w:rPr>
          <w:noProof/>
        </w:rPr>
      </w:r>
      <w:r w:rsidRPr="00855FE9">
        <w:rPr>
          <w:noProof/>
        </w:rPr>
        <w:fldChar w:fldCharType="separate"/>
      </w:r>
      <w:r w:rsidR="00187DB6">
        <w:rPr>
          <w:noProof/>
        </w:rPr>
        <w:t>77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91</w:t>
      </w:r>
      <w:r>
        <w:rPr>
          <w:noProof/>
        </w:rPr>
        <w:tab/>
        <w:t>Primary student amount</w:t>
      </w:r>
      <w:r w:rsidRPr="00855FE9">
        <w:rPr>
          <w:noProof/>
        </w:rPr>
        <w:tab/>
      </w:r>
      <w:r w:rsidRPr="00855FE9">
        <w:rPr>
          <w:noProof/>
        </w:rPr>
        <w:fldChar w:fldCharType="begin"/>
      </w:r>
      <w:r w:rsidRPr="00855FE9">
        <w:rPr>
          <w:noProof/>
        </w:rPr>
        <w:instrText xml:space="preserve"> PAGEREF _Toc163571445 \h </w:instrText>
      </w:r>
      <w:r w:rsidRPr="00855FE9">
        <w:rPr>
          <w:noProof/>
        </w:rPr>
      </w:r>
      <w:r w:rsidRPr="00855FE9">
        <w:rPr>
          <w:noProof/>
        </w:rPr>
        <w:fldChar w:fldCharType="separate"/>
      </w:r>
      <w:r w:rsidR="00187DB6">
        <w:rPr>
          <w:noProof/>
        </w:rPr>
        <w:t>78</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92</w:t>
      </w:r>
      <w:r>
        <w:rPr>
          <w:noProof/>
        </w:rPr>
        <w:tab/>
        <w:t>Secondary student amount</w:t>
      </w:r>
      <w:r w:rsidRPr="00855FE9">
        <w:rPr>
          <w:noProof/>
        </w:rPr>
        <w:tab/>
      </w:r>
      <w:r w:rsidRPr="00855FE9">
        <w:rPr>
          <w:noProof/>
        </w:rPr>
        <w:fldChar w:fldCharType="begin"/>
      </w:r>
      <w:r w:rsidRPr="00855FE9">
        <w:rPr>
          <w:noProof/>
        </w:rPr>
        <w:instrText xml:space="preserve"> PAGEREF _Toc163571446 \h </w:instrText>
      </w:r>
      <w:r w:rsidRPr="00855FE9">
        <w:rPr>
          <w:noProof/>
        </w:rPr>
      </w:r>
      <w:r w:rsidRPr="00855FE9">
        <w:rPr>
          <w:noProof/>
        </w:rPr>
        <w:fldChar w:fldCharType="separate"/>
      </w:r>
      <w:r w:rsidR="00187DB6">
        <w:rPr>
          <w:noProof/>
        </w:rPr>
        <w:t>78</w:t>
      </w:r>
      <w:r w:rsidRPr="00855FE9">
        <w:rPr>
          <w:noProof/>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G—Special schools and special assistance schools</w:t>
      </w:r>
      <w:r w:rsidRPr="00855FE9">
        <w:rPr>
          <w:b w:val="0"/>
          <w:noProof/>
          <w:sz w:val="18"/>
        </w:rPr>
        <w:tab/>
      </w:r>
      <w:r w:rsidRPr="00855FE9">
        <w:rPr>
          <w:b w:val="0"/>
          <w:noProof/>
          <w:sz w:val="18"/>
        </w:rPr>
        <w:fldChar w:fldCharType="begin"/>
      </w:r>
      <w:r w:rsidRPr="00855FE9">
        <w:rPr>
          <w:b w:val="0"/>
          <w:noProof/>
          <w:sz w:val="18"/>
        </w:rPr>
        <w:instrText xml:space="preserve"> PAGEREF _Toc163571447 \h </w:instrText>
      </w:r>
      <w:r w:rsidRPr="00855FE9">
        <w:rPr>
          <w:b w:val="0"/>
          <w:noProof/>
          <w:sz w:val="18"/>
        </w:rPr>
      </w:r>
      <w:r w:rsidRPr="00855FE9">
        <w:rPr>
          <w:b w:val="0"/>
          <w:noProof/>
          <w:sz w:val="18"/>
        </w:rPr>
        <w:fldChar w:fldCharType="separate"/>
      </w:r>
      <w:r w:rsidR="00187DB6">
        <w:rPr>
          <w:b w:val="0"/>
          <w:noProof/>
          <w:sz w:val="18"/>
        </w:rPr>
        <w:t>78</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93</w:t>
      </w:r>
      <w:r>
        <w:rPr>
          <w:noProof/>
        </w:rPr>
        <w:tab/>
        <w:t>Authorising payments for non</w:t>
      </w:r>
      <w:r>
        <w:rPr>
          <w:noProof/>
        </w:rPr>
        <w:noBreakHyphen/>
        <w:t>systemic schools</w:t>
      </w:r>
      <w:r w:rsidRPr="00855FE9">
        <w:rPr>
          <w:noProof/>
        </w:rPr>
        <w:tab/>
      </w:r>
      <w:r w:rsidRPr="00855FE9">
        <w:rPr>
          <w:noProof/>
        </w:rPr>
        <w:fldChar w:fldCharType="begin"/>
      </w:r>
      <w:r w:rsidRPr="00855FE9">
        <w:rPr>
          <w:noProof/>
        </w:rPr>
        <w:instrText xml:space="preserve"> PAGEREF _Toc163571448 \h </w:instrText>
      </w:r>
      <w:r w:rsidRPr="00855FE9">
        <w:rPr>
          <w:noProof/>
        </w:rPr>
      </w:r>
      <w:r w:rsidRPr="00855FE9">
        <w:rPr>
          <w:noProof/>
        </w:rPr>
        <w:fldChar w:fldCharType="separate"/>
      </w:r>
      <w:r w:rsidR="00187DB6">
        <w:rPr>
          <w:noProof/>
        </w:rPr>
        <w:t>78</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94</w:t>
      </w:r>
      <w:r>
        <w:rPr>
          <w:noProof/>
        </w:rPr>
        <w:tab/>
        <w:t>Authorising payments for approved school systems</w:t>
      </w:r>
      <w:r w:rsidRPr="00855FE9">
        <w:rPr>
          <w:noProof/>
        </w:rPr>
        <w:tab/>
      </w:r>
      <w:r w:rsidRPr="00855FE9">
        <w:rPr>
          <w:noProof/>
        </w:rPr>
        <w:fldChar w:fldCharType="begin"/>
      </w:r>
      <w:r w:rsidRPr="00855FE9">
        <w:rPr>
          <w:noProof/>
        </w:rPr>
        <w:instrText xml:space="preserve"> PAGEREF _Toc163571449 \h </w:instrText>
      </w:r>
      <w:r w:rsidRPr="00855FE9">
        <w:rPr>
          <w:noProof/>
        </w:rPr>
      </w:r>
      <w:r w:rsidRPr="00855FE9">
        <w:rPr>
          <w:noProof/>
        </w:rPr>
        <w:fldChar w:fldCharType="separate"/>
      </w:r>
      <w:r w:rsidR="00187DB6">
        <w:rPr>
          <w:noProof/>
        </w:rPr>
        <w:t>79</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95</w:t>
      </w:r>
      <w:r>
        <w:rPr>
          <w:noProof/>
        </w:rPr>
        <w:tab/>
        <w:t>Primary student amount</w:t>
      </w:r>
      <w:r w:rsidRPr="00855FE9">
        <w:rPr>
          <w:noProof/>
        </w:rPr>
        <w:tab/>
      </w:r>
      <w:r w:rsidRPr="00855FE9">
        <w:rPr>
          <w:noProof/>
        </w:rPr>
        <w:fldChar w:fldCharType="begin"/>
      </w:r>
      <w:r w:rsidRPr="00855FE9">
        <w:rPr>
          <w:noProof/>
        </w:rPr>
        <w:instrText xml:space="preserve"> PAGEREF _Toc163571450 \h </w:instrText>
      </w:r>
      <w:r w:rsidRPr="00855FE9">
        <w:rPr>
          <w:noProof/>
        </w:rPr>
      </w:r>
      <w:r w:rsidRPr="00855FE9">
        <w:rPr>
          <w:noProof/>
        </w:rPr>
        <w:fldChar w:fldCharType="separate"/>
      </w:r>
      <w:r w:rsidR="00187DB6">
        <w:rPr>
          <w:noProof/>
        </w:rPr>
        <w:t>79</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lastRenderedPageBreak/>
        <w:t>96</w:t>
      </w:r>
      <w:r>
        <w:rPr>
          <w:noProof/>
        </w:rPr>
        <w:tab/>
        <w:t>Secondary student amount</w:t>
      </w:r>
      <w:r w:rsidRPr="00855FE9">
        <w:rPr>
          <w:noProof/>
        </w:rPr>
        <w:tab/>
      </w:r>
      <w:r w:rsidRPr="00855FE9">
        <w:rPr>
          <w:noProof/>
        </w:rPr>
        <w:fldChar w:fldCharType="begin"/>
      </w:r>
      <w:r w:rsidRPr="00855FE9">
        <w:rPr>
          <w:noProof/>
        </w:rPr>
        <w:instrText xml:space="preserve"> PAGEREF _Toc163571451 \h </w:instrText>
      </w:r>
      <w:r w:rsidRPr="00855FE9">
        <w:rPr>
          <w:noProof/>
        </w:rPr>
      </w:r>
      <w:r w:rsidRPr="00855FE9">
        <w:rPr>
          <w:noProof/>
        </w:rPr>
        <w:fldChar w:fldCharType="separate"/>
      </w:r>
      <w:r w:rsidR="00187DB6">
        <w:rPr>
          <w:noProof/>
        </w:rPr>
        <w:t>80</w:t>
      </w:r>
      <w:r w:rsidRPr="00855FE9">
        <w:rPr>
          <w:noProof/>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H—Distance education amounts</w:t>
      </w:r>
      <w:r w:rsidRPr="00855FE9">
        <w:rPr>
          <w:b w:val="0"/>
          <w:noProof/>
          <w:sz w:val="18"/>
        </w:rPr>
        <w:tab/>
      </w:r>
      <w:r w:rsidRPr="00855FE9">
        <w:rPr>
          <w:b w:val="0"/>
          <w:noProof/>
          <w:sz w:val="18"/>
        </w:rPr>
        <w:fldChar w:fldCharType="begin"/>
      </w:r>
      <w:r w:rsidRPr="00855FE9">
        <w:rPr>
          <w:b w:val="0"/>
          <w:noProof/>
          <w:sz w:val="18"/>
        </w:rPr>
        <w:instrText xml:space="preserve"> PAGEREF _Toc163571452 \h </w:instrText>
      </w:r>
      <w:r w:rsidRPr="00855FE9">
        <w:rPr>
          <w:b w:val="0"/>
          <w:noProof/>
          <w:sz w:val="18"/>
        </w:rPr>
      </w:r>
      <w:r w:rsidRPr="00855FE9">
        <w:rPr>
          <w:b w:val="0"/>
          <w:noProof/>
          <w:sz w:val="18"/>
        </w:rPr>
        <w:fldChar w:fldCharType="separate"/>
      </w:r>
      <w:r w:rsidR="00187DB6">
        <w:rPr>
          <w:b w:val="0"/>
          <w:noProof/>
          <w:sz w:val="18"/>
        </w:rPr>
        <w:t>80</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97</w:t>
      </w:r>
      <w:r>
        <w:rPr>
          <w:noProof/>
        </w:rPr>
        <w:tab/>
        <w:t>Primary distance education student amount</w:t>
      </w:r>
      <w:r w:rsidRPr="00855FE9">
        <w:rPr>
          <w:noProof/>
        </w:rPr>
        <w:tab/>
      </w:r>
      <w:r w:rsidRPr="00855FE9">
        <w:rPr>
          <w:noProof/>
        </w:rPr>
        <w:fldChar w:fldCharType="begin"/>
      </w:r>
      <w:r w:rsidRPr="00855FE9">
        <w:rPr>
          <w:noProof/>
        </w:rPr>
        <w:instrText xml:space="preserve"> PAGEREF _Toc163571453 \h </w:instrText>
      </w:r>
      <w:r w:rsidRPr="00855FE9">
        <w:rPr>
          <w:noProof/>
        </w:rPr>
      </w:r>
      <w:r w:rsidRPr="00855FE9">
        <w:rPr>
          <w:noProof/>
        </w:rPr>
        <w:fldChar w:fldCharType="separate"/>
      </w:r>
      <w:r w:rsidR="00187DB6">
        <w:rPr>
          <w:noProof/>
        </w:rPr>
        <w:t>80</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98</w:t>
      </w:r>
      <w:r>
        <w:rPr>
          <w:noProof/>
        </w:rPr>
        <w:tab/>
        <w:t>Secondary distance education student amount</w:t>
      </w:r>
      <w:r w:rsidRPr="00855FE9">
        <w:rPr>
          <w:noProof/>
        </w:rPr>
        <w:tab/>
      </w:r>
      <w:r w:rsidRPr="00855FE9">
        <w:rPr>
          <w:noProof/>
        </w:rPr>
        <w:fldChar w:fldCharType="begin"/>
      </w:r>
      <w:r w:rsidRPr="00855FE9">
        <w:rPr>
          <w:noProof/>
        </w:rPr>
        <w:instrText xml:space="preserve"> PAGEREF _Toc163571454 \h </w:instrText>
      </w:r>
      <w:r w:rsidRPr="00855FE9">
        <w:rPr>
          <w:noProof/>
        </w:rPr>
      </w:r>
      <w:r w:rsidRPr="00855FE9">
        <w:rPr>
          <w:noProof/>
        </w:rPr>
        <w:fldChar w:fldCharType="separate"/>
      </w:r>
      <w:r w:rsidR="00187DB6">
        <w:rPr>
          <w:noProof/>
        </w:rPr>
        <w:t>80</w:t>
      </w:r>
      <w:r w:rsidRPr="00855FE9">
        <w:rPr>
          <w:noProof/>
        </w:rPr>
        <w:fldChar w:fldCharType="end"/>
      </w:r>
    </w:p>
    <w:p w:rsidR="00855FE9" w:rsidRDefault="00855FE9">
      <w:pPr>
        <w:pStyle w:val="TOC4"/>
        <w:rPr>
          <w:rFonts w:asciiTheme="minorHAnsi" w:eastAsiaTheme="minorEastAsia" w:hAnsiTheme="minorHAnsi" w:cstheme="minorBidi"/>
          <w:b w:val="0"/>
          <w:noProof/>
          <w:kern w:val="0"/>
          <w:sz w:val="22"/>
          <w:szCs w:val="22"/>
        </w:rPr>
      </w:pPr>
      <w:r>
        <w:rPr>
          <w:noProof/>
        </w:rPr>
        <w:t>Subdivision I—Remoteness per capita loading</w:t>
      </w:r>
      <w:r w:rsidRPr="00855FE9">
        <w:rPr>
          <w:b w:val="0"/>
          <w:noProof/>
          <w:sz w:val="18"/>
        </w:rPr>
        <w:tab/>
      </w:r>
      <w:r w:rsidRPr="00855FE9">
        <w:rPr>
          <w:b w:val="0"/>
          <w:noProof/>
          <w:sz w:val="18"/>
        </w:rPr>
        <w:fldChar w:fldCharType="begin"/>
      </w:r>
      <w:r w:rsidRPr="00855FE9">
        <w:rPr>
          <w:b w:val="0"/>
          <w:noProof/>
          <w:sz w:val="18"/>
        </w:rPr>
        <w:instrText xml:space="preserve"> PAGEREF _Toc163571455 \h </w:instrText>
      </w:r>
      <w:r w:rsidRPr="00855FE9">
        <w:rPr>
          <w:b w:val="0"/>
          <w:noProof/>
          <w:sz w:val="18"/>
        </w:rPr>
      </w:r>
      <w:r w:rsidRPr="00855FE9">
        <w:rPr>
          <w:b w:val="0"/>
          <w:noProof/>
          <w:sz w:val="18"/>
        </w:rPr>
        <w:fldChar w:fldCharType="separate"/>
      </w:r>
      <w:r w:rsidR="00187DB6">
        <w:rPr>
          <w:b w:val="0"/>
          <w:noProof/>
          <w:sz w:val="18"/>
        </w:rPr>
        <w:t>81</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98A</w:t>
      </w:r>
      <w:r>
        <w:rPr>
          <w:noProof/>
        </w:rPr>
        <w:tab/>
        <w:t>Authorising payments</w:t>
      </w:r>
      <w:r w:rsidRPr="00855FE9">
        <w:rPr>
          <w:noProof/>
        </w:rPr>
        <w:tab/>
      </w:r>
      <w:r w:rsidRPr="00855FE9">
        <w:rPr>
          <w:noProof/>
        </w:rPr>
        <w:fldChar w:fldCharType="begin"/>
      </w:r>
      <w:r w:rsidRPr="00855FE9">
        <w:rPr>
          <w:noProof/>
        </w:rPr>
        <w:instrText xml:space="preserve"> PAGEREF _Toc163571456 \h </w:instrText>
      </w:r>
      <w:r w:rsidRPr="00855FE9">
        <w:rPr>
          <w:noProof/>
        </w:rPr>
      </w:r>
      <w:r w:rsidRPr="00855FE9">
        <w:rPr>
          <w:noProof/>
        </w:rPr>
        <w:fldChar w:fldCharType="separate"/>
      </w:r>
      <w:r w:rsidR="00187DB6">
        <w:rPr>
          <w:noProof/>
        </w:rPr>
        <w:t>81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98B</w:t>
      </w:r>
      <w:r>
        <w:rPr>
          <w:noProof/>
        </w:rPr>
        <w:tab/>
        <w:t>Primary student amount</w:t>
      </w:r>
      <w:r w:rsidRPr="00855FE9">
        <w:rPr>
          <w:noProof/>
        </w:rPr>
        <w:tab/>
      </w:r>
      <w:r w:rsidRPr="00855FE9">
        <w:rPr>
          <w:noProof/>
        </w:rPr>
        <w:fldChar w:fldCharType="begin"/>
      </w:r>
      <w:r w:rsidRPr="00855FE9">
        <w:rPr>
          <w:noProof/>
        </w:rPr>
        <w:instrText xml:space="preserve"> PAGEREF _Toc163571457 \h </w:instrText>
      </w:r>
      <w:r w:rsidRPr="00855FE9">
        <w:rPr>
          <w:noProof/>
        </w:rPr>
      </w:r>
      <w:r w:rsidRPr="00855FE9">
        <w:rPr>
          <w:noProof/>
        </w:rPr>
        <w:fldChar w:fldCharType="separate"/>
      </w:r>
      <w:r w:rsidR="00187DB6">
        <w:rPr>
          <w:noProof/>
        </w:rPr>
        <w:t>82</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98C</w:t>
      </w:r>
      <w:r>
        <w:rPr>
          <w:noProof/>
        </w:rPr>
        <w:tab/>
        <w:t>Secondary student amount</w:t>
      </w:r>
      <w:r w:rsidRPr="00855FE9">
        <w:rPr>
          <w:noProof/>
        </w:rPr>
        <w:tab/>
      </w:r>
      <w:r w:rsidRPr="00855FE9">
        <w:rPr>
          <w:noProof/>
        </w:rPr>
        <w:fldChar w:fldCharType="begin"/>
      </w:r>
      <w:r w:rsidRPr="00855FE9">
        <w:rPr>
          <w:noProof/>
        </w:rPr>
        <w:instrText xml:space="preserve"> PAGEREF _Toc163571458 \h </w:instrText>
      </w:r>
      <w:r w:rsidRPr="00855FE9">
        <w:rPr>
          <w:noProof/>
        </w:rPr>
      </w:r>
      <w:r w:rsidRPr="00855FE9">
        <w:rPr>
          <w:noProof/>
        </w:rPr>
        <w:fldChar w:fldCharType="separate"/>
      </w:r>
      <w:r w:rsidR="00187DB6">
        <w:rPr>
          <w:noProof/>
        </w:rPr>
        <w:t>83</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3—Capital grants</w:t>
      </w:r>
      <w:r w:rsidRPr="00855FE9">
        <w:rPr>
          <w:b w:val="0"/>
          <w:noProof/>
          <w:sz w:val="18"/>
        </w:rPr>
        <w:tab/>
      </w:r>
      <w:r w:rsidRPr="00855FE9">
        <w:rPr>
          <w:b w:val="0"/>
          <w:noProof/>
          <w:sz w:val="18"/>
        </w:rPr>
        <w:fldChar w:fldCharType="begin"/>
      </w:r>
      <w:r w:rsidRPr="00855FE9">
        <w:rPr>
          <w:b w:val="0"/>
          <w:noProof/>
          <w:sz w:val="18"/>
        </w:rPr>
        <w:instrText xml:space="preserve"> PAGEREF _Toc163571459 \h </w:instrText>
      </w:r>
      <w:r w:rsidRPr="00855FE9">
        <w:rPr>
          <w:b w:val="0"/>
          <w:noProof/>
          <w:sz w:val="18"/>
        </w:rPr>
      </w:r>
      <w:r w:rsidRPr="00855FE9">
        <w:rPr>
          <w:b w:val="0"/>
          <w:noProof/>
          <w:sz w:val="18"/>
        </w:rPr>
        <w:fldChar w:fldCharType="separate"/>
      </w:r>
      <w:r w:rsidR="00187DB6">
        <w:rPr>
          <w:b w:val="0"/>
          <w:noProof/>
          <w:sz w:val="18"/>
        </w:rPr>
        <w:t>86</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99</w:t>
      </w:r>
      <w:r>
        <w:rPr>
          <w:noProof/>
        </w:rPr>
        <w:tab/>
        <w:t>Authorisation of payment of capital grants</w:t>
      </w:r>
      <w:r w:rsidRPr="00855FE9">
        <w:rPr>
          <w:noProof/>
        </w:rPr>
        <w:tab/>
      </w:r>
      <w:r w:rsidRPr="00855FE9">
        <w:rPr>
          <w:noProof/>
        </w:rPr>
        <w:fldChar w:fldCharType="begin"/>
      </w:r>
      <w:r w:rsidRPr="00855FE9">
        <w:rPr>
          <w:noProof/>
        </w:rPr>
        <w:instrText xml:space="preserve"> PAGEREF _Toc163571460 \h </w:instrText>
      </w:r>
      <w:r w:rsidRPr="00855FE9">
        <w:rPr>
          <w:noProof/>
        </w:rPr>
      </w:r>
      <w:r w:rsidRPr="00855FE9">
        <w:rPr>
          <w:noProof/>
        </w:rPr>
        <w:fldChar w:fldCharType="separate"/>
      </w:r>
      <w:r w:rsidR="00187DB6">
        <w:rPr>
          <w:noProof/>
        </w:rPr>
        <w:t>86</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4—Other grants for non</w:t>
      </w:r>
      <w:r>
        <w:rPr>
          <w:noProof/>
        </w:rPr>
        <w:noBreakHyphen/>
        <w:t>government rural student hostels</w:t>
      </w:r>
      <w:r w:rsidRPr="00855FE9">
        <w:rPr>
          <w:b w:val="0"/>
          <w:noProof/>
          <w:sz w:val="18"/>
        </w:rPr>
        <w:tab/>
      </w:r>
      <w:r w:rsidRPr="00855FE9">
        <w:rPr>
          <w:b w:val="0"/>
          <w:noProof/>
          <w:sz w:val="18"/>
        </w:rPr>
        <w:fldChar w:fldCharType="begin"/>
      </w:r>
      <w:r w:rsidRPr="00855FE9">
        <w:rPr>
          <w:b w:val="0"/>
          <w:noProof/>
          <w:sz w:val="18"/>
        </w:rPr>
        <w:instrText xml:space="preserve"> PAGEREF _Toc163571461 \h </w:instrText>
      </w:r>
      <w:r w:rsidRPr="00855FE9">
        <w:rPr>
          <w:b w:val="0"/>
          <w:noProof/>
          <w:sz w:val="18"/>
        </w:rPr>
      </w:r>
      <w:r w:rsidRPr="00855FE9">
        <w:rPr>
          <w:b w:val="0"/>
          <w:noProof/>
          <w:sz w:val="18"/>
        </w:rPr>
        <w:fldChar w:fldCharType="separate"/>
      </w:r>
      <w:r w:rsidR="00187DB6">
        <w:rPr>
          <w:b w:val="0"/>
          <w:noProof/>
          <w:sz w:val="18"/>
        </w:rPr>
        <w:t>87</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100</w:t>
      </w:r>
      <w:r>
        <w:rPr>
          <w:noProof/>
        </w:rPr>
        <w:tab/>
        <w:t>Authorisation of payment of other grants for non</w:t>
      </w:r>
      <w:r>
        <w:rPr>
          <w:noProof/>
        </w:rPr>
        <w:noBreakHyphen/>
        <w:t>government rural student hostels</w:t>
      </w:r>
      <w:r w:rsidRPr="00855FE9">
        <w:rPr>
          <w:noProof/>
        </w:rPr>
        <w:tab/>
      </w:r>
      <w:r w:rsidRPr="00855FE9">
        <w:rPr>
          <w:noProof/>
        </w:rPr>
        <w:fldChar w:fldCharType="begin"/>
      </w:r>
      <w:r w:rsidRPr="00855FE9">
        <w:rPr>
          <w:noProof/>
        </w:rPr>
        <w:instrText xml:space="preserve"> PAGEREF _Toc163571462 \h </w:instrText>
      </w:r>
      <w:r w:rsidRPr="00855FE9">
        <w:rPr>
          <w:noProof/>
        </w:rPr>
      </w:r>
      <w:r w:rsidRPr="00855FE9">
        <w:rPr>
          <w:noProof/>
        </w:rPr>
        <w:fldChar w:fldCharType="separate"/>
      </w:r>
      <w:r w:rsidR="00187DB6">
        <w:rPr>
          <w:noProof/>
        </w:rPr>
        <w:t>87</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5—Grants of short term emergency assistance</w:t>
      </w:r>
      <w:r w:rsidRPr="00855FE9">
        <w:rPr>
          <w:b w:val="0"/>
          <w:noProof/>
          <w:sz w:val="18"/>
        </w:rPr>
        <w:tab/>
      </w:r>
      <w:r w:rsidRPr="00855FE9">
        <w:rPr>
          <w:b w:val="0"/>
          <w:noProof/>
          <w:sz w:val="18"/>
        </w:rPr>
        <w:fldChar w:fldCharType="begin"/>
      </w:r>
      <w:r w:rsidRPr="00855FE9">
        <w:rPr>
          <w:b w:val="0"/>
          <w:noProof/>
          <w:sz w:val="18"/>
        </w:rPr>
        <w:instrText xml:space="preserve"> PAGEREF _Toc163571463 \h </w:instrText>
      </w:r>
      <w:r w:rsidRPr="00855FE9">
        <w:rPr>
          <w:b w:val="0"/>
          <w:noProof/>
          <w:sz w:val="18"/>
        </w:rPr>
      </w:r>
      <w:r w:rsidRPr="00855FE9">
        <w:rPr>
          <w:b w:val="0"/>
          <w:noProof/>
          <w:sz w:val="18"/>
        </w:rPr>
        <w:fldChar w:fldCharType="separate"/>
      </w:r>
      <w:r w:rsidR="00187DB6">
        <w:rPr>
          <w:b w:val="0"/>
          <w:noProof/>
          <w:sz w:val="18"/>
        </w:rPr>
        <w:t>88</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101</w:t>
      </w:r>
      <w:r>
        <w:rPr>
          <w:noProof/>
        </w:rPr>
        <w:tab/>
        <w:t>Grants of short term emergency assistance</w:t>
      </w:r>
      <w:r w:rsidRPr="00855FE9">
        <w:rPr>
          <w:noProof/>
        </w:rPr>
        <w:tab/>
      </w:r>
      <w:r w:rsidRPr="00855FE9">
        <w:rPr>
          <w:noProof/>
        </w:rPr>
        <w:fldChar w:fldCharType="begin"/>
      </w:r>
      <w:r w:rsidRPr="00855FE9">
        <w:rPr>
          <w:noProof/>
        </w:rPr>
        <w:instrText xml:space="preserve"> PAGEREF _Toc163571464 \h </w:instrText>
      </w:r>
      <w:r w:rsidRPr="00855FE9">
        <w:rPr>
          <w:noProof/>
        </w:rPr>
      </w:r>
      <w:r w:rsidRPr="00855FE9">
        <w:rPr>
          <w:noProof/>
        </w:rPr>
        <w:fldChar w:fldCharType="separate"/>
      </w:r>
      <w:r w:rsidR="00187DB6">
        <w:rPr>
          <w:noProof/>
        </w:rPr>
        <w:t>88</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6—Grants to provide establishment assistance</w:t>
      </w:r>
      <w:r w:rsidRPr="00855FE9">
        <w:rPr>
          <w:b w:val="0"/>
          <w:noProof/>
          <w:sz w:val="18"/>
        </w:rPr>
        <w:tab/>
      </w:r>
      <w:r w:rsidRPr="00855FE9">
        <w:rPr>
          <w:b w:val="0"/>
          <w:noProof/>
          <w:sz w:val="18"/>
        </w:rPr>
        <w:fldChar w:fldCharType="begin"/>
      </w:r>
      <w:r w:rsidRPr="00855FE9">
        <w:rPr>
          <w:b w:val="0"/>
          <w:noProof/>
          <w:sz w:val="18"/>
        </w:rPr>
        <w:instrText xml:space="preserve"> PAGEREF _Toc163571465 \h </w:instrText>
      </w:r>
      <w:r w:rsidRPr="00855FE9">
        <w:rPr>
          <w:b w:val="0"/>
          <w:noProof/>
          <w:sz w:val="18"/>
        </w:rPr>
      </w:r>
      <w:r w:rsidRPr="00855FE9">
        <w:rPr>
          <w:b w:val="0"/>
          <w:noProof/>
          <w:sz w:val="18"/>
        </w:rPr>
        <w:fldChar w:fldCharType="separate"/>
      </w:r>
      <w:r w:rsidR="00187DB6">
        <w:rPr>
          <w:b w:val="0"/>
          <w:noProof/>
          <w:sz w:val="18"/>
        </w:rPr>
        <w:t>89</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102</w:t>
      </w:r>
      <w:r>
        <w:rPr>
          <w:noProof/>
        </w:rPr>
        <w:tab/>
        <w:t>Grants to provide establishment assistance</w:t>
      </w:r>
      <w:r w:rsidRPr="00855FE9">
        <w:rPr>
          <w:noProof/>
        </w:rPr>
        <w:tab/>
      </w:r>
      <w:r w:rsidRPr="00855FE9">
        <w:rPr>
          <w:noProof/>
        </w:rPr>
        <w:fldChar w:fldCharType="begin"/>
      </w:r>
      <w:r w:rsidRPr="00855FE9">
        <w:rPr>
          <w:noProof/>
        </w:rPr>
        <w:instrText xml:space="preserve"> PAGEREF _Toc163571466 \h </w:instrText>
      </w:r>
      <w:r w:rsidRPr="00855FE9">
        <w:rPr>
          <w:noProof/>
        </w:rPr>
      </w:r>
      <w:r w:rsidRPr="00855FE9">
        <w:rPr>
          <w:noProof/>
        </w:rPr>
        <w:fldChar w:fldCharType="separate"/>
      </w:r>
      <w:r w:rsidR="00187DB6">
        <w:rPr>
          <w:noProof/>
        </w:rPr>
        <w:t>89</w:t>
      </w:r>
      <w:r w:rsidRPr="00855FE9">
        <w:rPr>
          <w:noProof/>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7—Grants for education in country areas</w:t>
      </w:r>
      <w:r w:rsidRPr="00855FE9">
        <w:rPr>
          <w:b w:val="0"/>
          <w:noProof/>
          <w:sz w:val="18"/>
        </w:rPr>
        <w:tab/>
      </w:r>
      <w:r w:rsidRPr="00855FE9">
        <w:rPr>
          <w:b w:val="0"/>
          <w:noProof/>
          <w:sz w:val="18"/>
        </w:rPr>
        <w:fldChar w:fldCharType="begin"/>
      </w:r>
      <w:r w:rsidRPr="00855FE9">
        <w:rPr>
          <w:b w:val="0"/>
          <w:noProof/>
          <w:sz w:val="18"/>
        </w:rPr>
        <w:instrText xml:space="preserve"> PAGEREF _Toc163571467 \h </w:instrText>
      </w:r>
      <w:r w:rsidRPr="00855FE9">
        <w:rPr>
          <w:b w:val="0"/>
          <w:noProof/>
          <w:sz w:val="18"/>
        </w:rPr>
      </w:r>
      <w:r w:rsidRPr="00855FE9">
        <w:rPr>
          <w:b w:val="0"/>
          <w:noProof/>
          <w:sz w:val="18"/>
        </w:rPr>
        <w:fldChar w:fldCharType="separate"/>
      </w:r>
      <w:r w:rsidR="00187DB6">
        <w:rPr>
          <w:b w:val="0"/>
          <w:noProof/>
          <w:sz w:val="18"/>
        </w:rPr>
        <w:t>91</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103</w:t>
      </w:r>
      <w:r>
        <w:rPr>
          <w:noProof/>
        </w:rPr>
        <w:tab/>
        <w:t>Object of Part</w:t>
      </w:r>
      <w:r w:rsidRPr="00855FE9">
        <w:rPr>
          <w:noProof/>
        </w:rPr>
        <w:tab/>
      </w:r>
      <w:r w:rsidRPr="00855FE9">
        <w:rPr>
          <w:noProof/>
        </w:rPr>
        <w:fldChar w:fldCharType="begin"/>
      </w:r>
      <w:r w:rsidRPr="00855FE9">
        <w:rPr>
          <w:noProof/>
        </w:rPr>
        <w:instrText xml:space="preserve"> PAGEREF _Toc163571468 \h </w:instrText>
      </w:r>
      <w:r w:rsidRPr="00855FE9">
        <w:rPr>
          <w:noProof/>
        </w:rPr>
      </w:r>
      <w:r w:rsidRPr="00855FE9">
        <w:rPr>
          <w:noProof/>
        </w:rPr>
        <w:fldChar w:fldCharType="separate"/>
      </w:r>
      <w:r w:rsidR="00187DB6">
        <w:rPr>
          <w:noProof/>
        </w:rPr>
        <w:t>91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104</w:t>
      </w:r>
      <w:r>
        <w:rPr>
          <w:noProof/>
        </w:rPr>
        <w:tab/>
        <w:t>Grants for government schools in country areas</w:t>
      </w:r>
      <w:r w:rsidRPr="00855FE9">
        <w:rPr>
          <w:noProof/>
        </w:rPr>
        <w:tab/>
      </w:r>
      <w:r w:rsidRPr="00855FE9">
        <w:rPr>
          <w:noProof/>
        </w:rPr>
        <w:fldChar w:fldCharType="begin"/>
      </w:r>
      <w:r w:rsidRPr="00855FE9">
        <w:rPr>
          <w:noProof/>
        </w:rPr>
        <w:instrText xml:space="preserve"> PAGEREF _Toc163571469 \h </w:instrText>
      </w:r>
      <w:r w:rsidRPr="00855FE9">
        <w:rPr>
          <w:noProof/>
        </w:rPr>
      </w:r>
      <w:r w:rsidRPr="00855FE9">
        <w:rPr>
          <w:noProof/>
        </w:rPr>
        <w:fldChar w:fldCharType="separate"/>
      </w:r>
      <w:r w:rsidR="00187DB6">
        <w:rPr>
          <w:noProof/>
        </w:rPr>
        <w:t>91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105</w:t>
      </w:r>
      <w:r>
        <w:rPr>
          <w:noProof/>
        </w:rPr>
        <w:tab/>
        <w:t>Grants for non</w:t>
      </w:r>
      <w:r>
        <w:rPr>
          <w:noProof/>
        </w:rPr>
        <w:noBreakHyphen/>
        <w:t>government schools in country areas</w:t>
      </w:r>
      <w:r w:rsidRPr="00855FE9">
        <w:rPr>
          <w:noProof/>
        </w:rPr>
        <w:tab/>
      </w:r>
      <w:r w:rsidRPr="00855FE9">
        <w:rPr>
          <w:noProof/>
        </w:rPr>
        <w:fldChar w:fldCharType="begin"/>
      </w:r>
      <w:r w:rsidRPr="00855FE9">
        <w:rPr>
          <w:noProof/>
        </w:rPr>
        <w:instrText xml:space="preserve"> PAGEREF _Toc163571470 \h </w:instrText>
      </w:r>
      <w:r w:rsidRPr="00855FE9">
        <w:rPr>
          <w:noProof/>
        </w:rPr>
      </w:r>
      <w:r w:rsidRPr="00855FE9">
        <w:rPr>
          <w:noProof/>
        </w:rPr>
        <w:fldChar w:fldCharType="separate"/>
      </w:r>
      <w:r w:rsidR="00187DB6">
        <w:rPr>
          <w:noProof/>
        </w:rPr>
        <w:t>91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106</w:t>
      </w:r>
      <w:r>
        <w:rPr>
          <w:noProof/>
        </w:rPr>
        <w:tab/>
        <w:t>Ceiling for grants under this Part</w:t>
      </w:r>
      <w:r w:rsidRPr="00855FE9">
        <w:rPr>
          <w:noProof/>
        </w:rPr>
        <w:tab/>
      </w:r>
      <w:r w:rsidRPr="00855FE9">
        <w:rPr>
          <w:noProof/>
        </w:rPr>
        <w:fldChar w:fldCharType="begin"/>
      </w:r>
      <w:r w:rsidRPr="00855FE9">
        <w:rPr>
          <w:noProof/>
        </w:rPr>
        <w:instrText xml:space="preserve"> PAGEREF _Toc163571471 \h </w:instrText>
      </w:r>
      <w:r w:rsidRPr="00855FE9">
        <w:rPr>
          <w:noProof/>
        </w:rPr>
      </w:r>
      <w:r w:rsidRPr="00855FE9">
        <w:rPr>
          <w:noProof/>
        </w:rPr>
        <w:fldChar w:fldCharType="separate"/>
      </w:r>
      <w:r w:rsidR="00187DB6">
        <w:rPr>
          <w:noProof/>
        </w:rPr>
        <w:t>91</w:t>
      </w:r>
      <w:r w:rsidRPr="00855FE9">
        <w:rPr>
          <w:noProof/>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8—Grants to foster languages education</w:t>
      </w:r>
      <w:r w:rsidRPr="00855FE9">
        <w:rPr>
          <w:b w:val="0"/>
          <w:noProof/>
          <w:sz w:val="18"/>
        </w:rPr>
        <w:tab/>
      </w:r>
      <w:r w:rsidRPr="00855FE9">
        <w:rPr>
          <w:b w:val="0"/>
          <w:noProof/>
          <w:sz w:val="18"/>
        </w:rPr>
        <w:fldChar w:fldCharType="begin"/>
      </w:r>
      <w:r w:rsidRPr="00855FE9">
        <w:rPr>
          <w:b w:val="0"/>
          <w:noProof/>
          <w:sz w:val="18"/>
        </w:rPr>
        <w:instrText xml:space="preserve"> PAGEREF _Toc163571472 \h </w:instrText>
      </w:r>
      <w:r w:rsidRPr="00855FE9">
        <w:rPr>
          <w:b w:val="0"/>
          <w:noProof/>
          <w:sz w:val="18"/>
        </w:rPr>
      </w:r>
      <w:r w:rsidRPr="00855FE9">
        <w:rPr>
          <w:b w:val="0"/>
          <w:noProof/>
          <w:sz w:val="18"/>
        </w:rPr>
        <w:fldChar w:fldCharType="separate"/>
      </w:r>
      <w:r w:rsidR="00187DB6">
        <w:rPr>
          <w:b w:val="0"/>
          <w:noProof/>
          <w:sz w:val="18"/>
        </w:rPr>
        <w:t>92</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107</w:t>
      </w:r>
      <w:r>
        <w:rPr>
          <w:noProof/>
        </w:rPr>
        <w:tab/>
        <w:t>Object of Part</w:t>
      </w:r>
      <w:r w:rsidRPr="00855FE9">
        <w:rPr>
          <w:noProof/>
        </w:rPr>
        <w:tab/>
      </w:r>
      <w:r w:rsidRPr="00855FE9">
        <w:rPr>
          <w:noProof/>
        </w:rPr>
        <w:fldChar w:fldCharType="begin"/>
      </w:r>
      <w:r w:rsidRPr="00855FE9">
        <w:rPr>
          <w:noProof/>
        </w:rPr>
        <w:instrText xml:space="preserve"> PAGEREF _Toc163571473 \h </w:instrText>
      </w:r>
      <w:r w:rsidRPr="00855FE9">
        <w:rPr>
          <w:noProof/>
        </w:rPr>
      </w:r>
      <w:r w:rsidRPr="00855FE9">
        <w:rPr>
          <w:noProof/>
        </w:rPr>
        <w:fldChar w:fldCharType="separate"/>
      </w:r>
      <w:r w:rsidR="00187DB6">
        <w:rPr>
          <w:noProof/>
        </w:rPr>
        <w:t>92</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108</w:t>
      </w:r>
      <w:r>
        <w:rPr>
          <w:noProof/>
        </w:rPr>
        <w:tab/>
        <w:t>Grants for government schools etc.</w:t>
      </w:r>
      <w:r w:rsidRPr="00855FE9">
        <w:rPr>
          <w:noProof/>
        </w:rPr>
        <w:tab/>
      </w:r>
      <w:r w:rsidRPr="00855FE9">
        <w:rPr>
          <w:noProof/>
        </w:rPr>
        <w:fldChar w:fldCharType="begin"/>
      </w:r>
      <w:r w:rsidRPr="00855FE9">
        <w:rPr>
          <w:noProof/>
        </w:rPr>
        <w:instrText xml:space="preserve"> PAGEREF _Toc163571474 \h </w:instrText>
      </w:r>
      <w:r w:rsidRPr="00855FE9">
        <w:rPr>
          <w:noProof/>
        </w:rPr>
      </w:r>
      <w:r w:rsidRPr="00855FE9">
        <w:rPr>
          <w:noProof/>
        </w:rPr>
        <w:fldChar w:fldCharType="separate"/>
      </w:r>
      <w:r w:rsidR="00187DB6">
        <w:rPr>
          <w:noProof/>
        </w:rPr>
        <w:t>92</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109</w:t>
      </w:r>
      <w:r>
        <w:rPr>
          <w:noProof/>
        </w:rPr>
        <w:tab/>
        <w:t>Grants for non</w:t>
      </w:r>
      <w:r>
        <w:rPr>
          <w:noProof/>
        </w:rPr>
        <w:noBreakHyphen/>
        <w:t>government schools</w:t>
      </w:r>
      <w:r w:rsidRPr="00855FE9">
        <w:rPr>
          <w:noProof/>
        </w:rPr>
        <w:tab/>
      </w:r>
      <w:r w:rsidRPr="00855FE9">
        <w:rPr>
          <w:noProof/>
        </w:rPr>
        <w:fldChar w:fldCharType="begin"/>
      </w:r>
      <w:r w:rsidRPr="00855FE9">
        <w:rPr>
          <w:noProof/>
        </w:rPr>
        <w:instrText xml:space="preserve"> PAGEREF _Toc163571475 \h </w:instrText>
      </w:r>
      <w:r w:rsidRPr="00855FE9">
        <w:rPr>
          <w:noProof/>
        </w:rPr>
      </w:r>
      <w:r w:rsidRPr="00855FE9">
        <w:rPr>
          <w:noProof/>
        </w:rPr>
        <w:fldChar w:fldCharType="separate"/>
      </w:r>
      <w:r w:rsidR="00187DB6">
        <w:rPr>
          <w:noProof/>
        </w:rPr>
        <w:t>92</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110</w:t>
      </w:r>
      <w:r>
        <w:rPr>
          <w:noProof/>
        </w:rPr>
        <w:tab/>
        <w:t>Grants for national projects to foster languages education</w:t>
      </w:r>
      <w:r w:rsidRPr="00855FE9">
        <w:rPr>
          <w:noProof/>
        </w:rPr>
        <w:tab/>
      </w:r>
      <w:r w:rsidRPr="00855FE9">
        <w:rPr>
          <w:noProof/>
        </w:rPr>
        <w:fldChar w:fldCharType="begin"/>
      </w:r>
      <w:r w:rsidRPr="00855FE9">
        <w:rPr>
          <w:noProof/>
        </w:rPr>
        <w:instrText xml:space="preserve"> PAGEREF _Toc163571476 \h </w:instrText>
      </w:r>
      <w:r w:rsidRPr="00855FE9">
        <w:rPr>
          <w:noProof/>
        </w:rPr>
      </w:r>
      <w:r w:rsidRPr="00855FE9">
        <w:rPr>
          <w:noProof/>
        </w:rPr>
        <w:fldChar w:fldCharType="separate"/>
      </w:r>
      <w:r w:rsidR="00187DB6">
        <w:rPr>
          <w:noProof/>
        </w:rPr>
        <w:t>93</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111</w:t>
      </w:r>
      <w:r>
        <w:rPr>
          <w:noProof/>
        </w:rPr>
        <w:tab/>
        <w:t>Ceiling for grants under this Part</w:t>
      </w:r>
      <w:r w:rsidRPr="00855FE9">
        <w:rPr>
          <w:noProof/>
        </w:rPr>
        <w:tab/>
      </w:r>
      <w:r w:rsidRPr="00855FE9">
        <w:rPr>
          <w:noProof/>
        </w:rPr>
        <w:fldChar w:fldCharType="begin"/>
      </w:r>
      <w:r w:rsidRPr="00855FE9">
        <w:rPr>
          <w:noProof/>
        </w:rPr>
        <w:instrText xml:space="preserve"> PAGEREF _Toc163571477 \h </w:instrText>
      </w:r>
      <w:r w:rsidRPr="00855FE9">
        <w:rPr>
          <w:noProof/>
        </w:rPr>
      </w:r>
      <w:r w:rsidRPr="00855FE9">
        <w:rPr>
          <w:noProof/>
        </w:rPr>
        <w:fldChar w:fldCharType="separate"/>
      </w:r>
      <w:r w:rsidR="00187DB6">
        <w:rPr>
          <w:noProof/>
        </w:rPr>
        <w:t>93</w:t>
      </w:r>
      <w:r w:rsidRPr="00855FE9">
        <w:rPr>
          <w:noProof/>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9—Grants for teaching English to new arrivals</w:t>
      </w:r>
      <w:r w:rsidRPr="00855FE9">
        <w:rPr>
          <w:b w:val="0"/>
          <w:noProof/>
          <w:sz w:val="18"/>
        </w:rPr>
        <w:tab/>
      </w:r>
      <w:r w:rsidRPr="00855FE9">
        <w:rPr>
          <w:b w:val="0"/>
          <w:noProof/>
          <w:sz w:val="18"/>
        </w:rPr>
        <w:fldChar w:fldCharType="begin"/>
      </w:r>
      <w:r w:rsidRPr="00855FE9">
        <w:rPr>
          <w:b w:val="0"/>
          <w:noProof/>
          <w:sz w:val="18"/>
        </w:rPr>
        <w:instrText xml:space="preserve"> PAGEREF _Toc163571478 \h </w:instrText>
      </w:r>
      <w:r w:rsidRPr="00855FE9">
        <w:rPr>
          <w:b w:val="0"/>
          <w:noProof/>
          <w:sz w:val="18"/>
        </w:rPr>
      </w:r>
      <w:r w:rsidRPr="00855FE9">
        <w:rPr>
          <w:b w:val="0"/>
          <w:noProof/>
          <w:sz w:val="18"/>
        </w:rPr>
        <w:fldChar w:fldCharType="separate"/>
      </w:r>
      <w:r w:rsidR="00187DB6">
        <w:rPr>
          <w:b w:val="0"/>
          <w:noProof/>
          <w:sz w:val="18"/>
        </w:rPr>
        <w:t>94</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112</w:t>
      </w:r>
      <w:r>
        <w:rPr>
          <w:noProof/>
        </w:rPr>
        <w:tab/>
        <w:t>Object of Part</w:t>
      </w:r>
      <w:r w:rsidRPr="00855FE9">
        <w:rPr>
          <w:noProof/>
        </w:rPr>
        <w:tab/>
      </w:r>
      <w:r w:rsidRPr="00855FE9">
        <w:rPr>
          <w:noProof/>
        </w:rPr>
        <w:fldChar w:fldCharType="begin"/>
      </w:r>
      <w:r w:rsidRPr="00855FE9">
        <w:rPr>
          <w:noProof/>
        </w:rPr>
        <w:instrText xml:space="preserve"> PAGEREF _Toc163571479 \h </w:instrText>
      </w:r>
      <w:r w:rsidRPr="00855FE9">
        <w:rPr>
          <w:noProof/>
        </w:rPr>
      </w:r>
      <w:r w:rsidRPr="00855FE9">
        <w:rPr>
          <w:noProof/>
        </w:rPr>
        <w:fldChar w:fldCharType="separate"/>
      </w:r>
      <w:r w:rsidR="00187DB6">
        <w:rPr>
          <w:noProof/>
        </w:rPr>
        <w:t>94</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113</w:t>
      </w:r>
      <w:r>
        <w:rPr>
          <w:noProof/>
        </w:rPr>
        <w:tab/>
        <w:t>Grants for teaching English as a second language in government schools</w:t>
      </w:r>
      <w:r w:rsidRPr="00855FE9">
        <w:rPr>
          <w:noProof/>
        </w:rPr>
        <w:tab/>
      </w:r>
      <w:r w:rsidRPr="00855FE9">
        <w:rPr>
          <w:noProof/>
        </w:rPr>
        <w:fldChar w:fldCharType="begin"/>
      </w:r>
      <w:r w:rsidRPr="00855FE9">
        <w:rPr>
          <w:noProof/>
        </w:rPr>
        <w:instrText xml:space="preserve"> PAGEREF _Toc163571480 \h </w:instrText>
      </w:r>
      <w:r w:rsidRPr="00855FE9">
        <w:rPr>
          <w:noProof/>
        </w:rPr>
      </w:r>
      <w:r w:rsidRPr="00855FE9">
        <w:rPr>
          <w:noProof/>
        </w:rPr>
        <w:fldChar w:fldCharType="separate"/>
      </w:r>
      <w:r w:rsidR="00187DB6">
        <w:rPr>
          <w:noProof/>
        </w:rPr>
        <w:t>94</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114</w:t>
      </w:r>
      <w:r>
        <w:rPr>
          <w:noProof/>
        </w:rPr>
        <w:tab/>
        <w:t>Grants for teaching English as a second language in non</w:t>
      </w:r>
      <w:r>
        <w:rPr>
          <w:noProof/>
        </w:rPr>
        <w:noBreakHyphen/>
        <w:t>government schools</w:t>
      </w:r>
      <w:r w:rsidRPr="00855FE9">
        <w:rPr>
          <w:noProof/>
        </w:rPr>
        <w:tab/>
      </w:r>
      <w:r w:rsidRPr="00855FE9">
        <w:rPr>
          <w:noProof/>
        </w:rPr>
        <w:fldChar w:fldCharType="begin"/>
      </w:r>
      <w:r w:rsidRPr="00855FE9">
        <w:rPr>
          <w:noProof/>
        </w:rPr>
        <w:instrText xml:space="preserve"> PAGEREF _Toc163571481 \h </w:instrText>
      </w:r>
      <w:r w:rsidRPr="00855FE9">
        <w:rPr>
          <w:noProof/>
        </w:rPr>
      </w:r>
      <w:r w:rsidRPr="00855FE9">
        <w:rPr>
          <w:noProof/>
        </w:rPr>
        <w:fldChar w:fldCharType="separate"/>
      </w:r>
      <w:r w:rsidR="00187DB6">
        <w:rPr>
          <w:noProof/>
        </w:rPr>
        <w:t>95</w:t>
      </w:r>
      <w:r w:rsidRPr="00855FE9">
        <w:rPr>
          <w:noProof/>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10—Literacy, numeracy and special learning needs</w:t>
      </w:r>
      <w:r w:rsidRPr="00855FE9">
        <w:rPr>
          <w:b w:val="0"/>
          <w:noProof/>
          <w:sz w:val="18"/>
        </w:rPr>
        <w:tab/>
      </w:r>
      <w:r w:rsidRPr="00855FE9">
        <w:rPr>
          <w:b w:val="0"/>
          <w:noProof/>
          <w:sz w:val="18"/>
        </w:rPr>
        <w:fldChar w:fldCharType="begin"/>
      </w:r>
      <w:r w:rsidRPr="00855FE9">
        <w:rPr>
          <w:b w:val="0"/>
          <w:noProof/>
          <w:sz w:val="18"/>
        </w:rPr>
        <w:instrText xml:space="preserve"> PAGEREF _Toc163571482 \h </w:instrText>
      </w:r>
      <w:r w:rsidRPr="00855FE9">
        <w:rPr>
          <w:b w:val="0"/>
          <w:noProof/>
          <w:sz w:val="18"/>
        </w:rPr>
      </w:r>
      <w:r w:rsidRPr="00855FE9">
        <w:rPr>
          <w:b w:val="0"/>
          <w:noProof/>
          <w:sz w:val="18"/>
        </w:rPr>
        <w:fldChar w:fldCharType="separate"/>
      </w:r>
      <w:r w:rsidR="00187DB6">
        <w:rPr>
          <w:b w:val="0"/>
          <w:noProof/>
          <w:sz w:val="18"/>
        </w:rPr>
        <w:t>96</w:t>
      </w:r>
      <w:r w:rsidRPr="00855FE9">
        <w:rPr>
          <w:b w:val="0"/>
          <w:noProof/>
          <w:sz w:val="18"/>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1—Object of Part</w:t>
      </w:r>
      <w:r w:rsidRPr="00855FE9">
        <w:rPr>
          <w:b w:val="0"/>
          <w:noProof/>
          <w:sz w:val="18"/>
        </w:rPr>
        <w:tab/>
      </w:r>
      <w:r w:rsidRPr="00855FE9">
        <w:rPr>
          <w:b w:val="0"/>
          <w:noProof/>
          <w:sz w:val="18"/>
        </w:rPr>
        <w:fldChar w:fldCharType="begin"/>
      </w:r>
      <w:r w:rsidRPr="00855FE9">
        <w:rPr>
          <w:b w:val="0"/>
          <w:noProof/>
          <w:sz w:val="18"/>
        </w:rPr>
        <w:instrText xml:space="preserve"> PAGEREF _Toc163571483 \h </w:instrText>
      </w:r>
      <w:r w:rsidRPr="00855FE9">
        <w:rPr>
          <w:b w:val="0"/>
          <w:noProof/>
          <w:sz w:val="18"/>
        </w:rPr>
      </w:r>
      <w:r w:rsidRPr="00855FE9">
        <w:rPr>
          <w:b w:val="0"/>
          <w:noProof/>
          <w:sz w:val="18"/>
        </w:rPr>
        <w:fldChar w:fldCharType="separate"/>
      </w:r>
      <w:r w:rsidR="00187DB6">
        <w:rPr>
          <w:b w:val="0"/>
          <w:noProof/>
          <w:sz w:val="18"/>
        </w:rPr>
        <w:t>96</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115</w:t>
      </w:r>
      <w:r>
        <w:rPr>
          <w:noProof/>
        </w:rPr>
        <w:tab/>
        <w:t>Object of Part</w:t>
      </w:r>
      <w:r w:rsidRPr="00855FE9">
        <w:rPr>
          <w:noProof/>
        </w:rPr>
        <w:tab/>
      </w:r>
      <w:r w:rsidRPr="00855FE9">
        <w:rPr>
          <w:noProof/>
        </w:rPr>
        <w:fldChar w:fldCharType="begin"/>
      </w:r>
      <w:r w:rsidRPr="00855FE9">
        <w:rPr>
          <w:noProof/>
        </w:rPr>
        <w:instrText xml:space="preserve"> PAGEREF _Toc163571484 \h </w:instrText>
      </w:r>
      <w:r w:rsidRPr="00855FE9">
        <w:rPr>
          <w:noProof/>
        </w:rPr>
      </w:r>
      <w:r w:rsidRPr="00855FE9">
        <w:rPr>
          <w:noProof/>
        </w:rPr>
        <w:fldChar w:fldCharType="separate"/>
      </w:r>
      <w:r w:rsidR="00187DB6">
        <w:rPr>
          <w:noProof/>
        </w:rPr>
        <w:t>96</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lastRenderedPageBreak/>
        <w:t>Division 2—Grants for schools</w:t>
      </w:r>
      <w:r w:rsidRPr="00855FE9">
        <w:rPr>
          <w:b w:val="0"/>
          <w:noProof/>
          <w:sz w:val="18"/>
        </w:rPr>
        <w:tab/>
      </w:r>
      <w:r w:rsidRPr="00855FE9">
        <w:rPr>
          <w:b w:val="0"/>
          <w:noProof/>
          <w:sz w:val="18"/>
        </w:rPr>
        <w:fldChar w:fldCharType="begin"/>
      </w:r>
      <w:r w:rsidRPr="00855FE9">
        <w:rPr>
          <w:b w:val="0"/>
          <w:noProof/>
          <w:sz w:val="18"/>
        </w:rPr>
        <w:instrText xml:space="preserve"> PAGEREF _Toc163571485 \h </w:instrText>
      </w:r>
      <w:r w:rsidRPr="00855FE9">
        <w:rPr>
          <w:b w:val="0"/>
          <w:noProof/>
          <w:sz w:val="18"/>
        </w:rPr>
      </w:r>
      <w:r w:rsidRPr="00855FE9">
        <w:rPr>
          <w:b w:val="0"/>
          <w:noProof/>
          <w:sz w:val="18"/>
        </w:rPr>
        <w:fldChar w:fldCharType="separate"/>
      </w:r>
      <w:r w:rsidR="00187DB6">
        <w:rPr>
          <w:b w:val="0"/>
          <w:noProof/>
          <w:sz w:val="18"/>
        </w:rPr>
        <w:t>97</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116</w:t>
      </w:r>
      <w:r>
        <w:rPr>
          <w:noProof/>
        </w:rPr>
        <w:tab/>
        <w:t>Grants for government schools and centres</w:t>
      </w:r>
      <w:r w:rsidRPr="00855FE9">
        <w:rPr>
          <w:noProof/>
        </w:rPr>
        <w:tab/>
      </w:r>
      <w:r w:rsidRPr="00855FE9">
        <w:rPr>
          <w:noProof/>
        </w:rPr>
        <w:fldChar w:fldCharType="begin"/>
      </w:r>
      <w:r w:rsidRPr="00855FE9">
        <w:rPr>
          <w:noProof/>
        </w:rPr>
        <w:instrText xml:space="preserve"> PAGEREF _Toc163571486 \h </w:instrText>
      </w:r>
      <w:r w:rsidRPr="00855FE9">
        <w:rPr>
          <w:noProof/>
        </w:rPr>
      </w:r>
      <w:r w:rsidRPr="00855FE9">
        <w:rPr>
          <w:noProof/>
        </w:rPr>
        <w:fldChar w:fldCharType="separate"/>
      </w:r>
      <w:r w:rsidR="00187DB6">
        <w:rPr>
          <w:noProof/>
        </w:rPr>
        <w:t>97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117</w:t>
      </w:r>
      <w:r>
        <w:rPr>
          <w:noProof/>
        </w:rPr>
        <w:tab/>
        <w:t>Grants for non</w:t>
      </w:r>
      <w:r>
        <w:rPr>
          <w:noProof/>
        </w:rPr>
        <w:noBreakHyphen/>
        <w:t>government schools</w:t>
      </w:r>
      <w:r w:rsidRPr="00855FE9">
        <w:rPr>
          <w:noProof/>
        </w:rPr>
        <w:tab/>
      </w:r>
      <w:r w:rsidRPr="00855FE9">
        <w:rPr>
          <w:noProof/>
        </w:rPr>
        <w:fldChar w:fldCharType="begin"/>
      </w:r>
      <w:r w:rsidRPr="00855FE9">
        <w:rPr>
          <w:noProof/>
        </w:rPr>
        <w:instrText xml:space="preserve"> PAGEREF _Toc163571487 \h </w:instrText>
      </w:r>
      <w:r w:rsidRPr="00855FE9">
        <w:rPr>
          <w:noProof/>
        </w:rPr>
      </w:r>
      <w:r w:rsidRPr="00855FE9">
        <w:rPr>
          <w:noProof/>
        </w:rPr>
        <w:fldChar w:fldCharType="separate"/>
      </w:r>
      <w:r w:rsidR="00187DB6">
        <w:rPr>
          <w:noProof/>
        </w:rPr>
        <w:t>97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118</w:t>
      </w:r>
      <w:r>
        <w:rPr>
          <w:noProof/>
        </w:rPr>
        <w:tab/>
        <w:t>Grants for both government schools and centres and non</w:t>
      </w:r>
      <w:r>
        <w:rPr>
          <w:noProof/>
        </w:rPr>
        <w:noBreakHyphen/>
        <w:t>government schools</w:t>
      </w:r>
      <w:r w:rsidRPr="00855FE9">
        <w:rPr>
          <w:noProof/>
        </w:rPr>
        <w:tab/>
      </w:r>
      <w:r w:rsidRPr="00855FE9">
        <w:rPr>
          <w:noProof/>
        </w:rPr>
        <w:fldChar w:fldCharType="begin"/>
      </w:r>
      <w:r w:rsidRPr="00855FE9">
        <w:rPr>
          <w:noProof/>
        </w:rPr>
        <w:instrText xml:space="preserve"> PAGEREF _Toc163571488 \h </w:instrText>
      </w:r>
      <w:r w:rsidRPr="00855FE9">
        <w:rPr>
          <w:noProof/>
        </w:rPr>
      </w:r>
      <w:r w:rsidRPr="00855FE9">
        <w:rPr>
          <w:noProof/>
        </w:rPr>
        <w:fldChar w:fldCharType="separate"/>
      </w:r>
      <w:r w:rsidR="00187DB6">
        <w:rPr>
          <w:noProof/>
        </w:rPr>
        <w:t>98</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3—Grants for non</w:t>
      </w:r>
      <w:r>
        <w:rPr>
          <w:noProof/>
        </w:rPr>
        <w:noBreakHyphen/>
        <w:t>government centres</w:t>
      </w:r>
      <w:r w:rsidRPr="00855FE9">
        <w:rPr>
          <w:b w:val="0"/>
          <w:noProof/>
          <w:sz w:val="18"/>
        </w:rPr>
        <w:tab/>
      </w:r>
      <w:r w:rsidRPr="00855FE9">
        <w:rPr>
          <w:b w:val="0"/>
          <w:noProof/>
          <w:sz w:val="18"/>
        </w:rPr>
        <w:fldChar w:fldCharType="begin"/>
      </w:r>
      <w:r w:rsidRPr="00855FE9">
        <w:rPr>
          <w:b w:val="0"/>
          <w:noProof/>
          <w:sz w:val="18"/>
        </w:rPr>
        <w:instrText xml:space="preserve"> PAGEREF _Toc163571489 \h </w:instrText>
      </w:r>
      <w:r w:rsidRPr="00855FE9">
        <w:rPr>
          <w:b w:val="0"/>
          <w:noProof/>
          <w:sz w:val="18"/>
        </w:rPr>
      </w:r>
      <w:r w:rsidRPr="00855FE9">
        <w:rPr>
          <w:b w:val="0"/>
          <w:noProof/>
          <w:sz w:val="18"/>
        </w:rPr>
        <w:fldChar w:fldCharType="separate"/>
      </w:r>
      <w:r w:rsidR="00187DB6">
        <w:rPr>
          <w:b w:val="0"/>
          <w:noProof/>
          <w:sz w:val="18"/>
        </w:rPr>
        <w:t>99</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119</w:t>
      </w:r>
      <w:r>
        <w:rPr>
          <w:noProof/>
        </w:rPr>
        <w:tab/>
        <w:t>Grants for non</w:t>
      </w:r>
      <w:r>
        <w:rPr>
          <w:noProof/>
        </w:rPr>
        <w:noBreakHyphen/>
        <w:t>government centres</w:t>
      </w:r>
      <w:r w:rsidRPr="00855FE9">
        <w:rPr>
          <w:noProof/>
        </w:rPr>
        <w:tab/>
      </w:r>
      <w:r w:rsidRPr="00855FE9">
        <w:rPr>
          <w:noProof/>
        </w:rPr>
        <w:fldChar w:fldCharType="begin"/>
      </w:r>
      <w:r w:rsidRPr="00855FE9">
        <w:rPr>
          <w:noProof/>
        </w:rPr>
        <w:instrText xml:space="preserve"> PAGEREF _Toc163571490 \h </w:instrText>
      </w:r>
      <w:r w:rsidRPr="00855FE9">
        <w:rPr>
          <w:noProof/>
        </w:rPr>
      </w:r>
      <w:r w:rsidRPr="00855FE9">
        <w:rPr>
          <w:noProof/>
        </w:rPr>
        <w:fldChar w:fldCharType="separate"/>
      </w:r>
      <w:r w:rsidR="00187DB6">
        <w:rPr>
          <w:noProof/>
        </w:rPr>
        <w:t>99</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4—Grants for national projects</w:t>
      </w:r>
      <w:r w:rsidRPr="00855FE9">
        <w:rPr>
          <w:b w:val="0"/>
          <w:noProof/>
          <w:sz w:val="18"/>
        </w:rPr>
        <w:tab/>
      </w:r>
      <w:r w:rsidRPr="00855FE9">
        <w:rPr>
          <w:b w:val="0"/>
          <w:noProof/>
          <w:sz w:val="18"/>
        </w:rPr>
        <w:fldChar w:fldCharType="begin"/>
      </w:r>
      <w:r w:rsidRPr="00855FE9">
        <w:rPr>
          <w:b w:val="0"/>
          <w:noProof/>
          <w:sz w:val="18"/>
        </w:rPr>
        <w:instrText xml:space="preserve"> PAGEREF _Toc163571491 \h </w:instrText>
      </w:r>
      <w:r w:rsidRPr="00855FE9">
        <w:rPr>
          <w:b w:val="0"/>
          <w:noProof/>
          <w:sz w:val="18"/>
        </w:rPr>
      </w:r>
      <w:r w:rsidRPr="00855FE9">
        <w:rPr>
          <w:b w:val="0"/>
          <w:noProof/>
          <w:sz w:val="18"/>
        </w:rPr>
        <w:fldChar w:fldCharType="separate"/>
      </w:r>
      <w:r w:rsidR="00187DB6">
        <w:rPr>
          <w:b w:val="0"/>
          <w:noProof/>
          <w:sz w:val="18"/>
        </w:rPr>
        <w:t>100</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120</w:t>
      </w:r>
      <w:r>
        <w:rPr>
          <w:noProof/>
        </w:rPr>
        <w:tab/>
        <w:t>Grants for national projects</w:t>
      </w:r>
      <w:r w:rsidRPr="00855FE9">
        <w:rPr>
          <w:noProof/>
        </w:rPr>
        <w:tab/>
      </w:r>
      <w:r w:rsidRPr="00855FE9">
        <w:rPr>
          <w:noProof/>
        </w:rPr>
        <w:fldChar w:fldCharType="begin"/>
      </w:r>
      <w:r w:rsidRPr="00855FE9">
        <w:rPr>
          <w:noProof/>
        </w:rPr>
        <w:instrText xml:space="preserve"> PAGEREF _Toc163571492 \h </w:instrText>
      </w:r>
      <w:r w:rsidRPr="00855FE9">
        <w:rPr>
          <w:noProof/>
        </w:rPr>
      </w:r>
      <w:r w:rsidRPr="00855FE9">
        <w:rPr>
          <w:noProof/>
        </w:rPr>
        <w:fldChar w:fldCharType="separate"/>
      </w:r>
      <w:r w:rsidR="00187DB6">
        <w:rPr>
          <w:noProof/>
        </w:rPr>
        <w:t>100</w:t>
      </w:r>
      <w:r w:rsidRPr="00855FE9">
        <w:rPr>
          <w:noProof/>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11—Miscellaneous</w:t>
      </w:r>
      <w:r w:rsidRPr="00855FE9">
        <w:rPr>
          <w:b w:val="0"/>
          <w:noProof/>
          <w:sz w:val="18"/>
        </w:rPr>
        <w:tab/>
      </w:r>
      <w:r w:rsidRPr="00855FE9">
        <w:rPr>
          <w:b w:val="0"/>
          <w:noProof/>
          <w:sz w:val="18"/>
        </w:rPr>
        <w:fldChar w:fldCharType="begin"/>
      </w:r>
      <w:r w:rsidRPr="00855FE9">
        <w:rPr>
          <w:b w:val="0"/>
          <w:noProof/>
          <w:sz w:val="18"/>
        </w:rPr>
        <w:instrText xml:space="preserve"> PAGEREF _Toc163571493 \h </w:instrText>
      </w:r>
      <w:r w:rsidRPr="00855FE9">
        <w:rPr>
          <w:b w:val="0"/>
          <w:noProof/>
          <w:sz w:val="18"/>
        </w:rPr>
      </w:r>
      <w:r w:rsidRPr="00855FE9">
        <w:rPr>
          <w:b w:val="0"/>
          <w:noProof/>
          <w:sz w:val="18"/>
        </w:rPr>
        <w:fldChar w:fldCharType="separate"/>
      </w:r>
      <w:r w:rsidR="00187DB6">
        <w:rPr>
          <w:b w:val="0"/>
          <w:noProof/>
          <w:sz w:val="18"/>
        </w:rPr>
        <w:t>101</w:t>
      </w:r>
      <w:r w:rsidRPr="00855FE9">
        <w:rPr>
          <w:b w:val="0"/>
          <w:noProof/>
          <w:sz w:val="18"/>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1—Average Government School Recurrent Costs</w:t>
      </w:r>
      <w:r w:rsidRPr="00855FE9">
        <w:rPr>
          <w:b w:val="0"/>
          <w:noProof/>
          <w:sz w:val="18"/>
        </w:rPr>
        <w:tab/>
      </w:r>
      <w:r w:rsidRPr="00855FE9">
        <w:rPr>
          <w:b w:val="0"/>
          <w:noProof/>
          <w:sz w:val="18"/>
        </w:rPr>
        <w:fldChar w:fldCharType="begin"/>
      </w:r>
      <w:r w:rsidRPr="00855FE9">
        <w:rPr>
          <w:b w:val="0"/>
          <w:noProof/>
          <w:sz w:val="18"/>
        </w:rPr>
        <w:instrText xml:space="preserve"> PAGEREF _Toc163571494 \h </w:instrText>
      </w:r>
      <w:r w:rsidRPr="00855FE9">
        <w:rPr>
          <w:b w:val="0"/>
          <w:noProof/>
          <w:sz w:val="18"/>
        </w:rPr>
      </w:r>
      <w:r w:rsidRPr="00855FE9">
        <w:rPr>
          <w:b w:val="0"/>
          <w:noProof/>
          <w:sz w:val="18"/>
        </w:rPr>
        <w:fldChar w:fldCharType="separate"/>
      </w:r>
      <w:r w:rsidR="00187DB6">
        <w:rPr>
          <w:b w:val="0"/>
          <w:noProof/>
          <w:sz w:val="18"/>
        </w:rPr>
        <w:t>101</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121</w:t>
      </w:r>
      <w:r>
        <w:rPr>
          <w:noProof/>
        </w:rPr>
        <w:tab/>
        <w:t>Changes to Average Government School Recurrent Costs</w:t>
      </w:r>
      <w:r w:rsidRPr="00855FE9">
        <w:rPr>
          <w:noProof/>
        </w:rPr>
        <w:tab/>
      </w:r>
      <w:r w:rsidRPr="00855FE9">
        <w:rPr>
          <w:noProof/>
        </w:rPr>
        <w:fldChar w:fldCharType="begin"/>
      </w:r>
      <w:r w:rsidRPr="00855FE9">
        <w:rPr>
          <w:noProof/>
        </w:rPr>
        <w:instrText xml:space="preserve"> PAGEREF _Toc163571495 \h </w:instrText>
      </w:r>
      <w:r w:rsidRPr="00855FE9">
        <w:rPr>
          <w:noProof/>
        </w:rPr>
      </w:r>
      <w:r w:rsidRPr="00855FE9">
        <w:rPr>
          <w:noProof/>
        </w:rPr>
        <w:fldChar w:fldCharType="separate"/>
      </w:r>
      <w:r w:rsidR="00187DB6">
        <w:rPr>
          <w:noProof/>
        </w:rPr>
        <w:t>101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122</w:t>
      </w:r>
      <w:r>
        <w:rPr>
          <w:noProof/>
        </w:rPr>
        <w:tab/>
        <w:t>Changes to amounts for primary education</w:t>
      </w:r>
      <w:r w:rsidRPr="00855FE9">
        <w:rPr>
          <w:noProof/>
        </w:rPr>
        <w:tab/>
      </w:r>
      <w:r w:rsidRPr="00855FE9">
        <w:rPr>
          <w:noProof/>
        </w:rPr>
        <w:fldChar w:fldCharType="begin"/>
      </w:r>
      <w:r w:rsidRPr="00855FE9">
        <w:rPr>
          <w:noProof/>
        </w:rPr>
        <w:instrText xml:space="preserve"> PAGEREF _Toc163571496 \h </w:instrText>
      </w:r>
      <w:r w:rsidRPr="00855FE9">
        <w:rPr>
          <w:noProof/>
        </w:rPr>
      </w:r>
      <w:r w:rsidRPr="00855FE9">
        <w:rPr>
          <w:noProof/>
        </w:rPr>
        <w:fldChar w:fldCharType="separate"/>
      </w:r>
      <w:r w:rsidR="00187DB6">
        <w:rPr>
          <w:noProof/>
        </w:rPr>
        <w:t>101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123</w:t>
      </w:r>
      <w:r>
        <w:rPr>
          <w:noProof/>
        </w:rPr>
        <w:tab/>
        <w:t>Changes to amounts for secondary education</w:t>
      </w:r>
      <w:r w:rsidRPr="00855FE9">
        <w:rPr>
          <w:noProof/>
        </w:rPr>
        <w:tab/>
      </w:r>
      <w:r w:rsidRPr="00855FE9">
        <w:rPr>
          <w:noProof/>
        </w:rPr>
        <w:fldChar w:fldCharType="begin"/>
      </w:r>
      <w:r w:rsidRPr="00855FE9">
        <w:rPr>
          <w:noProof/>
        </w:rPr>
        <w:instrText xml:space="preserve"> PAGEREF _Toc163571497 \h </w:instrText>
      </w:r>
      <w:r w:rsidRPr="00855FE9">
        <w:rPr>
          <w:noProof/>
        </w:rPr>
      </w:r>
      <w:r w:rsidRPr="00855FE9">
        <w:rPr>
          <w:noProof/>
        </w:rPr>
        <w:fldChar w:fldCharType="separate"/>
      </w:r>
      <w:r w:rsidR="00187DB6">
        <w:rPr>
          <w:noProof/>
        </w:rPr>
        <w:t>102</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1A—Grant amounts for particular program years</w:t>
      </w:r>
      <w:r w:rsidRPr="00855FE9">
        <w:rPr>
          <w:b w:val="0"/>
          <w:noProof/>
          <w:sz w:val="18"/>
        </w:rPr>
        <w:tab/>
      </w:r>
      <w:r w:rsidRPr="00855FE9">
        <w:rPr>
          <w:b w:val="0"/>
          <w:noProof/>
          <w:sz w:val="18"/>
        </w:rPr>
        <w:fldChar w:fldCharType="begin"/>
      </w:r>
      <w:r w:rsidRPr="00855FE9">
        <w:rPr>
          <w:b w:val="0"/>
          <w:noProof/>
          <w:sz w:val="18"/>
        </w:rPr>
        <w:instrText xml:space="preserve"> PAGEREF _Toc163571498 \h </w:instrText>
      </w:r>
      <w:r w:rsidRPr="00855FE9">
        <w:rPr>
          <w:b w:val="0"/>
          <w:noProof/>
          <w:sz w:val="18"/>
        </w:rPr>
      </w:r>
      <w:r w:rsidRPr="00855FE9">
        <w:rPr>
          <w:b w:val="0"/>
          <w:noProof/>
          <w:sz w:val="18"/>
        </w:rPr>
        <w:fldChar w:fldCharType="separate"/>
      </w:r>
      <w:r w:rsidR="00187DB6">
        <w:rPr>
          <w:b w:val="0"/>
          <w:noProof/>
          <w:sz w:val="18"/>
        </w:rPr>
        <w:t>103</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123A</w:t>
      </w:r>
      <w:r>
        <w:rPr>
          <w:noProof/>
        </w:rPr>
        <w:tab/>
        <w:t>Changes to grant amounts for particular program years</w:t>
      </w:r>
      <w:r w:rsidRPr="00855FE9">
        <w:rPr>
          <w:noProof/>
        </w:rPr>
        <w:tab/>
      </w:r>
      <w:r w:rsidRPr="00855FE9">
        <w:rPr>
          <w:noProof/>
        </w:rPr>
        <w:fldChar w:fldCharType="begin"/>
      </w:r>
      <w:r w:rsidRPr="00855FE9">
        <w:rPr>
          <w:noProof/>
        </w:rPr>
        <w:instrText xml:space="preserve"> PAGEREF _Toc163571499 \h </w:instrText>
      </w:r>
      <w:r w:rsidRPr="00855FE9">
        <w:rPr>
          <w:noProof/>
        </w:rPr>
      </w:r>
      <w:r w:rsidRPr="00855FE9">
        <w:rPr>
          <w:noProof/>
        </w:rPr>
        <w:fldChar w:fldCharType="separate"/>
      </w:r>
      <w:r w:rsidR="00187DB6">
        <w:rPr>
          <w:noProof/>
        </w:rPr>
        <w:t>103</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2—Cost supplementation</w:t>
      </w:r>
      <w:r w:rsidRPr="00855FE9">
        <w:rPr>
          <w:b w:val="0"/>
          <w:noProof/>
          <w:sz w:val="18"/>
        </w:rPr>
        <w:tab/>
      </w:r>
      <w:r w:rsidRPr="00855FE9">
        <w:rPr>
          <w:b w:val="0"/>
          <w:noProof/>
          <w:sz w:val="18"/>
        </w:rPr>
        <w:fldChar w:fldCharType="begin"/>
      </w:r>
      <w:r w:rsidRPr="00855FE9">
        <w:rPr>
          <w:b w:val="0"/>
          <w:noProof/>
          <w:sz w:val="18"/>
        </w:rPr>
        <w:instrText xml:space="preserve"> PAGEREF _Toc163571500 \h </w:instrText>
      </w:r>
      <w:r w:rsidRPr="00855FE9">
        <w:rPr>
          <w:b w:val="0"/>
          <w:noProof/>
          <w:sz w:val="18"/>
        </w:rPr>
      </w:r>
      <w:r w:rsidRPr="00855FE9">
        <w:rPr>
          <w:b w:val="0"/>
          <w:noProof/>
          <w:sz w:val="18"/>
        </w:rPr>
        <w:fldChar w:fldCharType="separate"/>
      </w:r>
      <w:r w:rsidR="00187DB6">
        <w:rPr>
          <w:b w:val="0"/>
          <w:noProof/>
          <w:sz w:val="18"/>
        </w:rPr>
        <w:t>104</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124</w:t>
      </w:r>
      <w:r>
        <w:rPr>
          <w:noProof/>
        </w:rPr>
        <w:tab/>
        <w:t>Recurrent grants—general</w:t>
      </w:r>
      <w:r w:rsidRPr="00855FE9">
        <w:rPr>
          <w:noProof/>
        </w:rPr>
        <w:tab/>
      </w:r>
      <w:r w:rsidRPr="00855FE9">
        <w:rPr>
          <w:noProof/>
        </w:rPr>
        <w:fldChar w:fldCharType="begin"/>
      </w:r>
      <w:r w:rsidRPr="00855FE9">
        <w:rPr>
          <w:noProof/>
        </w:rPr>
        <w:instrText xml:space="preserve"> PAGEREF _Toc163571501 \h </w:instrText>
      </w:r>
      <w:r w:rsidRPr="00855FE9">
        <w:rPr>
          <w:noProof/>
        </w:rPr>
      </w:r>
      <w:r w:rsidRPr="00855FE9">
        <w:rPr>
          <w:noProof/>
        </w:rPr>
        <w:fldChar w:fldCharType="separate"/>
      </w:r>
      <w:r w:rsidR="00187DB6">
        <w:rPr>
          <w:noProof/>
        </w:rPr>
        <w:t>104</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126</w:t>
      </w:r>
      <w:r>
        <w:rPr>
          <w:noProof/>
        </w:rPr>
        <w:tab/>
        <w:t>Capital grants for government schools and non</w:t>
      </w:r>
      <w:r>
        <w:rPr>
          <w:noProof/>
        </w:rPr>
        <w:noBreakHyphen/>
        <w:t>government schools</w:t>
      </w:r>
      <w:r w:rsidRPr="00855FE9">
        <w:rPr>
          <w:noProof/>
        </w:rPr>
        <w:tab/>
      </w:r>
      <w:r w:rsidRPr="00855FE9">
        <w:rPr>
          <w:noProof/>
        </w:rPr>
        <w:fldChar w:fldCharType="begin"/>
      </w:r>
      <w:r w:rsidRPr="00855FE9">
        <w:rPr>
          <w:noProof/>
        </w:rPr>
        <w:instrText xml:space="preserve"> PAGEREF _Toc163571502 \h </w:instrText>
      </w:r>
      <w:r w:rsidRPr="00855FE9">
        <w:rPr>
          <w:noProof/>
        </w:rPr>
      </w:r>
      <w:r w:rsidRPr="00855FE9">
        <w:rPr>
          <w:noProof/>
        </w:rPr>
        <w:fldChar w:fldCharType="separate"/>
      </w:r>
      <w:r w:rsidR="00187DB6">
        <w:rPr>
          <w:noProof/>
        </w:rPr>
        <w:t>105</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127</w:t>
      </w:r>
      <w:r>
        <w:rPr>
          <w:noProof/>
        </w:rPr>
        <w:tab/>
        <w:t>Other grants for non</w:t>
      </w:r>
      <w:r>
        <w:rPr>
          <w:noProof/>
        </w:rPr>
        <w:noBreakHyphen/>
        <w:t>government rural student hostels</w:t>
      </w:r>
      <w:r w:rsidRPr="00855FE9">
        <w:rPr>
          <w:noProof/>
        </w:rPr>
        <w:tab/>
      </w:r>
      <w:r w:rsidRPr="00855FE9">
        <w:rPr>
          <w:noProof/>
        </w:rPr>
        <w:fldChar w:fldCharType="begin"/>
      </w:r>
      <w:r w:rsidRPr="00855FE9">
        <w:rPr>
          <w:noProof/>
        </w:rPr>
        <w:instrText xml:space="preserve"> PAGEREF _Toc163571503 \h </w:instrText>
      </w:r>
      <w:r w:rsidRPr="00855FE9">
        <w:rPr>
          <w:noProof/>
        </w:rPr>
      </w:r>
      <w:r w:rsidRPr="00855FE9">
        <w:rPr>
          <w:noProof/>
        </w:rPr>
        <w:fldChar w:fldCharType="separate"/>
      </w:r>
      <w:r w:rsidR="00187DB6">
        <w:rPr>
          <w:noProof/>
        </w:rPr>
        <w:t>105</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3—Timing of payments etc.</w:t>
      </w:r>
      <w:r w:rsidRPr="00855FE9">
        <w:rPr>
          <w:b w:val="0"/>
          <w:noProof/>
          <w:sz w:val="18"/>
        </w:rPr>
        <w:tab/>
      </w:r>
      <w:r w:rsidRPr="00855FE9">
        <w:rPr>
          <w:b w:val="0"/>
          <w:noProof/>
          <w:sz w:val="18"/>
        </w:rPr>
        <w:fldChar w:fldCharType="begin"/>
      </w:r>
      <w:r w:rsidRPr="00855FE9">
        <w:rPr>
          <w:b w:val="0"/>
          <w:noProof/>
          <w:sz w:val="18"/>
        </w:rPr>
        <w:instrText xml:space="preserve"> PAGEREF _Toc163571504 \h </w:instrText>
      </w:r>
      <w:r w:rsidRPr="00855FE9">
        <w:rPr>
          <w:b w:val="0"/>
          <w:noProof/>
          <w:sz w:val="18"/>
        </w:rPr>
      </w:r>
      <w:r w:rsidRPr="00855FE9">
        <w:rPr>
          <w:b w:val="0"/>
          <w:noProof/>
          <w:sz w:val="18"/>
        </w:rPr>
        <w:fldChar w:fldCharType="separate"/>
      </w:r>
      <w:r w:rsidR="00187DB6">
        <w:rPr>
          <w:b w:val="0"/>
          <w:noProof/>
          <w:sz w:val="18"/>
        </w:rPr>
        <w:t>106</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128</w:t>
      </w:r>
      <w:r>
        <w:rPr>
          <w:noProof/>
        </w:rPr>
        <w:tab/>
        <w:t>Minister may fix amounts and times of payment of financial assistance</w:t>
      </w:r>
      <w:r w:rsidRPr="00855FE9">
        <w:rPr>
          <w:noProof/>
        </w:rPr>
        <w:tab/>
      </w:r>
      <w:r w:rsidRPr="00855FE9">
        <w:rPr>
          <w:noProof/>
        </w:rPr>
        <w:fldChar w:fldCharType="begin"/>
      </w:r>
      <w:r w:rsidRPr="00855FE9">
        <w:rPr>
          <w:noProof/>
        </w:rPr>
        <w:instrText xml:space="preserve"> PAGEREF _Toc163571505 \h </w:instrText>
      </w:r>
      <w:r w:rsidRPr="00855FE9">
        <w:rPr>
          <w:noProof/>
        </w:rPr>
      </w:r>
      <w:r w:rsidRPr="00855FE9">
        <w:rPr>
          <w:noProof/>
        </w:rPr>
        <w:fldChar w:fldCharType="separate"/>
      </w:r>
      <w:r w:rsidR="00187DB6">
        <w:rPr>
          <w:noProof/>
        </w:rPr>
        <w:t>106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129</w:t>
      </w:r>
      <w:r>
        <w:rPr>
          <w:noProof/>
        </w:rPr>
        <w:tab/>
        <w:t>Advances</w:t>
      </w:r>
      <w:r w:rsidRPr="00855FE9">
        <w:rPr>
          <w:noProof/>
        </w:rPr>
        <w:tab/>
      </w:r>
      <w:r w:rsidRPr="00855FE9">
        <w:rPr>
          <w:noProof/>
        </w:rPr>
        <w:fldChar w:fldCharType="begin"/>
      </w:r>
      <w:r w:rsidRPr="00855FE9">
        <w:rPr>
          <w:noProof/>
        </w:rPr>
        <w:instrText xml:space="preserve"> PAGEREF _Toc163571506 \h </w:instrText>
      </w:r>
      <w:r w:rsidRPr="00855FE9">
        <w:rPr>
          <w:noProof/>
        </w:rPr>
      </w:r>
      <w:r w:rsidRPr="00855FE9">
        <w:rPr>
          <w:noProof/>
        </w:rPr>
        <w:fldChar w:fldCharType="separate"/>
      </w:r>
      <w:r w:rsidR="00187DB6">
        <w:rPr>
          <w:noProof/>
        </w:rPr>
        <w:t>106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130</w:t>
      </w:r>
      <w:r>
        <w:rPr>
          <w:noProof/>
        </w:rPr>
        <w:tab/>
        <w:t>Determination authorising the making of payments may authorise Minister to determine amounts of payments</w:t>
      </w:r>
      <w:r w:rsidRPr="00855FE9">
        <w:rPr>
          <w:noProof/>
        </w:rPr>
        <w:tab/>
      </w:r>
      <w:r w:rsidRPr="00855FE9">
        <w:rPr>
          <w:noProof/>
        </w:rPr>
        <w:fldChar w:fldCharType="begin"/>
      </w:r>
      <w:r w:rsidRPr="00855FE9">
        <w:rPr>
          <w:noProof/>
        </w:rPr>
        <w:instrText xml:space="preserve"> PAGEREF _Toc163571507 \h </w:instrText>
      </w:r>
      <w:r w:rsidRPr="00855FE9">
        <w:rPr>
          <w:noProof/>
        </w:rPr>
      </w:r>
      <w:r w:rsidRPr="00855FE9">
        <w:rPr>
          <w:noProof/>
        </w:rPr>
        <w:fldChar w:fldCharType="separate"/>
      </w:r>
      <w:r w:rsidR="00187DB6">
        <w:rPr>
          <w:noProof/>
        </w:rPr>
        <w:t>106</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4—False or misleading statements</w:t>
      </w:r>
      <w:r w:rsidRPr="00855FE9">
        <w:rPr>
          <w:b w:val="0"/>
          <w:noProof/>
          <w:sz w:val="18"/>
        </w:rPr>
        <w:tab/>
      </w:r>
      <w:r w:rsidRPr="00855FE9">
        <w:rPr>
          <w:b w:val="0"/>
          <w:noProof/>
          <w:sz w:val="18"/>
        </w:rPr>
        <w:fldChar w:fldCharType="begin"/>
      </w:r>
      <w:r w:rsidRPr="00855FE9">
        <w:rPr>
          <w:b w:val="0"/>
          <w:noProof/>
          <w:sz w:val="18"/>
        </w:rPr>
        <w:instrText xml:space="preserve"> PAGEREF _Toc163571508 \h </w:instrText>
      </w:r>
      <w:r w:rsidRPr="00855FE9">
        <w:rPr>
          <w:b w:val="0"/>
          <w:noProof/>
          <w:sz w:val="18"/>
        </w:rPr>
      </w:r>
      <w:r w:rsidRPr="00855FE9">
        <w:rPr>
          <w:b w:val="0"/>
          <w:noProof/>
          <w:sz w:val="18"/>
        </w:rPr>
        <w:fldChar w:fldCharType="separate"/>
      </w:r>
      <w:r w:rsidR="00187DB6">
        <w:rPr>
          <w:b w:val="0"/>
          <w:noProof/>
          <w:sz w:val="18"/>
        </w:rPr>
        <w:t>107</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131</w:t>
      </w:r>
      <w:r>
        <w:rPr>
          <w:noProof/>
        </w:rPr>
        <w:tab/>
        <w:t>Payment reduction for false or misleading statement</w:t>
      </w:r>
      <w:r w:rsidRPr="00855FE9">
        <w:rPr>
          <w:noProof/>
        </w:rPr>
        <w:tab/>
      </w:r>
      <w:r w:rsidRPr="00855FE9">
        <w:rPr>
          <w:noProof/>
        </w:rPr>
        <w:fldChar w:fldCharType="begin"/>
      </w:r>
      <w:r w:rsidRPr="00855FE9">
        <w:rPr>
          <w:noProof/>
        </w:rPr>
        <w:instrText xml:space="preserve"> PAGEREF _Toc163571509 \h </w:instrText>
      </w:r>
      <w:r w:rsidRPr="00855FE9">
        <w:rPr>
          <w:noProof/>
        </w:rPr>
      </w:r>
      <w:r w:rsidRPr="00855FE9">
        <w:rPr>
          <w:noProof/>
        </w:rPr>
        <w:fldChar w:fldCharType="separate"/>
      </w:r>
      <w:r w:rsidR="00187DB6">
        <w:rPr>
          <w:noProof/>
        </w:rPr>
        <w:t>107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132</w:t>
      </w:r>
      <w:r>
        <w:rPr>
          <w:noProof/>
        </w:rPr>
        <w:tab/>
        <w:t>Change of SES score due to false or misleading statement</w:t>
      </w:r>
      <w:r w:rsidRPr="00855FE9">
        <w:rPr>
          <w:noProof/>
        </w:rPr>
        <w:tab/>
      </w:r>
      <w:r w:rsidRPr="00855FE9">
        <w:rPr>
          <w:noProof/>
        </w:rPr>
        <w:fldChar w:fldCharType="begin"/>
      </w:r>
      <w:r w:rsidRPr="00855FE9">
        <w:rPr>
          <w:noProof/>
        </w:rPr>
        <w:instrText xml:space="preserve"> PAGEREF _Toc163571510 \h </w:instrText>
      </w:r>
      <w:r w:rsidRPr="00855FE9">
        <w:rPr>
          <w:noProof/>
        </w:rPr>
      </w:r>
      <w:r w:rsidRPr="00855FE9">
        <w:rPr>
          <w:noProof/>
        </w:rPr>
        <w:fldChar w:fldCharType="separate"/>
      </w:r>
      <w:r w:rsidR="00187DB6">
        <w:rPr>
          <w:noProof/>
        </w:rPr>
        <w:t>108</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5—Appropriation and authority to borrow</w:t>
      </w:r>
      <w:r w:rsidRPr="00855FE9">
        <w:rPr>
          <w:b w:val="0"/>
          <w:noProof/>
          <w:sz w:val="18"/>
        </w:rPr>
        <w:tab/>
      </w:r>
      <w:r w:rsidRPr="00855FE9">
        <w:rPr>
          <w:b w:val="0"/>
          <w:noProof/>
          <w:sz w:val="18"/>
        </w:rPr>
        <w:fldChar w:fldCharType="begin"/>
      </w:r>
      <w:r w:rsidRPr="00855FE9">
        <w:rPr>
          <w:b w:val="0"/>
          <w:noProof/>
          <w:sz w:val="18"/>
        </w:rPr>
        <w:instrText xml:space="preserve"> PAGEREF _Toc163571511 \h </w:instrText>
      </w:r>
      <w:r w:rsidRPr="00855FE9">
        <w:rPr>
          <w:b w:val="0"/>
          <w:noProof/>
          <w:sz w:val="18"/>
        </w:rPr>
      </w:r>
      <w:r w:rsidRPr="00855FE9">
        <w:rPr>
          <w:b w:val="0"/>
          <w:noProof/>
          <w:sz w:val="18"/>
        </w:rPr>
        <w:fldChar w:fldCharType="separate"/>
      </w:r>
      <w:r w:rsidR="00187DB6">
        <w:rPr>
          <w:b w:val="0"/>
          <w:noProof/>
          <w:sz w:val="18"/>
        </w:rPr>
        <w:t>110</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133</w:t>
      </w:r>
      <w:r>
        <w:rPr>
          <w:noProof/>
        </w:rPr>
        <w:tab/>
        <w:t>Appropriation</w:t>
      </w:r>
      <w:r w:rsidRPr="00855FE9">
        <w:rPr>
          <w:noProof/>
        </w:rPr>
        <w:tab/>
      </w:r>
      <w:r w:rsidRPr="00855FE9">
        <w:rPr>
          <w:noProof/>
        </w:rPr>
        <w:fldChar w:fldCharType="begin"/>
      </w:r>
      <w:r w:rsidRPr="00855FE9">
        <w:rPr>
          <w:noProof/>
        </w:rPr>
        <w:instrText xml:space="preserve"> PAGEREF _Toc163571512 \h </w:instrText>
      </w:r>
      <w:r w:rsidRPr="00855FE9">
        <w:rPr>
          <w:noProof/>
        </w:rPr>
      </w:r>
      <w:r w:rsidRPr="00855FE9">
        <w:rPr>
          <w:noProof/>
        </w:rPr>
        <w:fldChar w:fldCharType="separate"/>
      </w:r>
      <w:r w:rsidR="00187DB6">
        <w:rPr>
          <w:noProof/>
        </w:rPr>
        <w:t>110</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134</w:t>
      </w:r>
      <w:r>
        <w:rPr>
          <w:i/>
          <w:noProof/>
        </w:rPr>
        <w:tab/>
      </w:r>
      <w:r>
        <w:rPr>
          <w:noProof/>
        </w:rPr>
        <w:t>Authority to borrow</w:t>
      </w:r>
      <w:r w:rsidRPr="00855FE9">
        <w:rPr>
          <w:noProof/>
        </w:rPr>
        <w:tab/>
      </w:r>
      <w:r w:rsidRPr="00855FE9">
        <w:rPr>
          <w:noProof/>
        </w:rPr>
        <w:fldChar w:fldCharType="begin"/>
      </w:r>
      <w:r w:rsidRPr="00855FE9">
        <w:rPr>
          <w:noProof/>
        </w:rPr>
        <w:instrText xml:space="preserve"> PAGEREF _Toc163571513 \h </w:instrText>
      </w:r>
      <w:r w:rsidRPr="00855FE9">
        <w:rPr>
          <w:noProof/>
        </w:rPr>
      </w:r>
      <w:r w:rsidRPr="00855FE9">
        <w:rPr>
          <w:noProof/>
        </w:rPr>
        <w:fldChar w:fldCharType="separate"/>
      </w:r>
      <w:r w:rsidR="00187DB6">
        <w:rPr>
          <w:noProof/>
        </w:rPr>
        <w:t>110</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6—Administrative matters</w:t>
      </w:r>
      <w:r w:rsidRPr="00855FE9">
        <w:rPr>
          <w:b w:val="0"/>
          <w:noProof/>
          <w:sz w:val="18"/>
        </w:rPr>
        <w:tab/>
      </w:r>
      <w:r w:rsidRPr="00855FE9">
        <w:rPr>
          <w:b w:val="0"/>
          <w:noProof/>
          <w:sz w:val="18"/>
        </w:rPr>
        <w:fldChar w:fldCharType="begin"/>
      </w:r>
      <w:r w:rsidRPr="00855FE9">
        <w:rPr>
          <w:b w:val="0"/>
          <w:noProof/>
          <w:sz w:val="18"/>
        </w:rPr>
        <w:instrText xml:space="preserve"> PAGEREF _Toc163571514 \h </w:instrText>
      </w:r>
      <w:r w:rsidRPr="00855FE9">
        <w:rPr>
          <w:b w:val="0"/>
          <w:noProof/>
          <w:sz w:val="18"/>
        </w:rPr>
      </w:r>
      <w:r w:rsidRPr="00855FE9">
        <w:rPr>
          <w:b w:val="0"/>
          <w:noProof/>
          <w:sz w:val="18"/>
        </w:rPr>
        <w:fldChar w:fldCharType="separate"/>
      </w:r>
      <w:r w:rsidR="00187DB6">
        <w:rPr>
          <w:b w:val="0"/>
          <w:noProof/>
          <w:sz w:val="18"/>
        </w:rPr>
        <w:t>111</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135</w:t>
      </w:r>
      <w:r>
        <w:rPr>
          <w:noProof/>
        </w:rPr>
        <w:tab/>
        <w:t>Determinations, approvals etc. by Minister</w:t>
      </w:r>
      <w:r w:rsidRPr="00855FE9">
        <w:rPr>
          <w:noProof/>
        </w:rPr>
        <w:tab/>
      </w:r>
      <w:r w:rsidRPr="00855FE9">
        <w:rPr>
          <w:noProof/>
        </w:rPr>
        <w:fldChar w:fldCharType="begin"/>
      </w:r>
      <w:r w:rsidRPr="00855FE9">
        <w:rPr>
          <w:noProof/>
        </w:rPr>
        <w:instrText xml:space="preserve"> PAGEREF _Toc163571515 \h </w:instrText>
      </w:r>
      <w:r w:rsidRPr="00855FE9">
        <w:rPr>
          <w:noProof/>
        </w:rPr>
      </w:r>
      <w:r w:rsidRPr="00855FE9">
        <w:rPr>
          <w:noProof/>
        </w:rPr>
        <w:fldChar w:fldCharType="separate"/>
      </w:r>
      <w:r w:rsidR="00187DB6">
        <w:rPr>
          <w:noProof/>
        </w:rPr>
        <w:t>111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136</w:t>
      </w:r>
      <w:r>
        <w:rPr>
          <w:noProof/>
        </w:rPr>
        <w:tab/>
        <w:t>Revocation or variation of determinations or approvals by Minister</w:t>
      </w:r>
      <w:r w:rsidRPr="00855FE9">
        <w:rPr>
          <w:noProof/>
        </w:rPr>
        <w:tab/>
      </w:r>
      <w:r w:rsidRPr="00855FE9">
        <w:rPr>
          <w:noProof/>
        </w:rPr>
        <w:fldChar w:fldCharType="begin"/>
      </w:r>
      <w:r w:rsidRPr="00855FE9">
        <w:rPr>
          <w:noProof/>
        </w:rPr>
        <w:instrText xml:space="preserve"> PAGEREF _Toc163571516 \h </w:instrText>
      </w:r>
      <w:r w:rsidRPr="00855FE9">
        <w:rPr>
          <w:noProof/>
        </w:rPr>
      </w:r>
      <w:r w:rsidRPr="00855FE9">
        <w:rPr>
          <w:noProof/>
        </w:rPr>
        <w:fldChar w:fldCharType="separate"/>
      </w:r>
      <w:r w:rsidR="00187DB6">
        <w:rPr>
          <w:noProof/>
        </w:rPr>
        <w:t>111</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137</w:t>
      </w:r>
      <w:r>
        <w:rPr>
          <w:noProof/>
        </w:rPr>
        <w:tab/>
        <w:t>Delegation</w:t>
      </w:r>
      <w:r w:rsidRPr="00855FE9">
        <w:rPr>
          <w:noProof/>
        </w:rPr>
        <w:tab/>
      </w:r>
      <w:r w:rsidRPr="00855FE9">
        <w:rPr>
          <w:noProof/>
        </w:rPr>
        <w:fldChar w:fldCharType="begin"/>
      </w:r>
      <w:r w:rsidRPr="00855FE9">
        <w:rPr>
          <w:noProof/>
        </w:rPr>
        <w:instrText xml:space="preserve"> PAGEREF _Toc163571517 \h </w:instrText>
      </w:r>
      <w:r w:rsidRPr="00855FE9">
        <w:rPr>
          <w:noProof/>
        </w:rPr>
      </w:r>
      <w:r w:rsidRPr="00855FE9">
        <w:rPr>
          <w:noProof/>
        </w:rPr>
        <w:fldChar w:fldCharType="separate"/>
      </w:r>
      <w:r w:rsidR="00187DB6">
        <w:rPr>
          <w:noProof/>
        </w:rPr>
        <w:t>112</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138</w:t>
      </w:r>
      <w:r>
        <w:rPr>
          <w:noProof/>
        </w:rPr>
        <w:tab/>
        <w:t>Report by Minister</w:t>
      </w:r>
      <w:r w:rsidRPr="00855FE9">
        <w:rPr>
          <w:noProof/>
        </w:rPr>
        <w:tab/>
      </w:r>
      <w:r w:rsidRPr="00855FE9">
        <w:rPr>
          <w:noProof/>
        </w:rPr>
        <w:fldChar w:fldCharType="begin"/>
      </w:r>
      <w:r w:rsidRPr="00855FE9">
        <w:rPr>
          <w:noProof/>
        </w:rPr>
        <w:instrText xml:space="preserve"> PAGEREF _Toc163571518 \h </w:instrText>
      </w:r>
      <w:r w:rsidRPr="00855FE9">
        <w:rPr>
          <w:noProof/>
        </w:rPr>
      </w:r>
      <w:r w:rsidRPr="00855FE9">
        <w:rPr>
          <w:noProof/>
        </w:rPr>
        <w:fldChar w:fldCharType="separate"/>
      </w:r>
      <w:r w:rsidR="00187DB6">
        <w:rPr>
          <w:noProof/>
        </w:rPr>
        <w:t>112</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lastRenderedPageBreak/>
        <w:t>Division 7—Overseas students</w:t>
      </w:r>
      <w:r w:rsidRPr="00855FE9">
        <w:rPr>
          <w:b w:val="0"/>
          <w:noProof/>
          <w:sz w:val="18"/>
        </w:rPr>
        <w:tab/>
      </w:r>
      <w:r w:rsidRPr="00855FE9">
        <w:rPr>
          <w:b w:val="0"/>
          <w:noProof/>
          <w:sz w:val="18"/>
        </w:rPr>
        <w:fldChar w:fldCharType="begin"/>
      </w:r>
      <w:r w:rsidRPr="00855FE9">
        <w:rPr>
          <w:b w:val="0"/>
          <w:noProof/>
          <w:sz w:val="18"/>
        </w:rPr>
        <w:instrText xml:space="preserve"> PAGEREF _Toc163571519 \h </w:instrText>
      </w:r>
      <w:r w:rsidRPr="00855FE9">
        <w:rPr>
          <w:b w:val="0"/>
          <w:noProof/>
          <w:sz w:val="18"/>
        </w:rPr>
      </w:r>
      <w:r w:rsidRPr="00855FE9">
        <w:rPr>
          <w:b w:val="0"/>
          <w:noProof/>
          <w:sz w:val="18"/>
        </w:rPr>
        <w:fldChar w:fldCharType="separate"/>
      </w:r>
      <w:r w:rsidR="00187DB6">
        <w:rPr>
          <w:b w:val="0"/>
          <w:noProof/>
          <w:sz w:val="18"/>
        </w:rPr>
        <w:t>114</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139</w:t>
      </w:r>
      <w:r>
        <w:rPr>
          <w:noProof/>
        </w:rPr>
        <w:tab/>
        <w:t>Overseas students</w:t>
      </w:r>
      <w:r w:rsidRPr="00855FE9">
        <w:rPr>
          <w:noProof/>
        </w:rPr>
        <w:tab/>
      </w:r>
      <w:r w:rsidRPr="00855FE9">
        <w:rPr>
          <w:noProof/>
        </w:rPr>
        <w:fldChar w:fldCharType="begin"/>
      </w:r>
      <w:r w:rsidRPr="00855FE9">
        <w:rPr>
          <w:noProof/>
        </w:rPr>
        <w:instrText xml:space="preserve"> PAGEREF _Toc163571520 \h </w:instrText>
      </w:r>
      <w:r w:rsidRPr="00855FE9">
        <w:rPr>
          <w:noProof/>
        </w:rPr>
      </w:r>
      <w:r w:rsidRPr="00855FE9">
        <w:rPr>
          <w:noProof/>
        </w:rPr>
        <w:fldChar w:fldCharType="separate"/>
      </w:r>
      <w:r w:rsidR="00187DB6">
        <w:rPr>
          <w:noProof/>
        </w:rPr>
        <w:t>114</w:t>
      </w:r>
      <w:r w:rsidRPr="00855FE9">
        <w:rPr>
          <w:noProof/>
        </w:rPr>
        <w:fldChar w:fldCharType="end"/>
      </w:r>
    </w:p>
    <w:p w:rsidR="00855FE9" w:rsidRDefault="00855FE9">
      <w:pPr>
        <w:pStyle w:val="TOC3"/>
        <w:rPr>
          <w:rFonts w:asciiTheme="minorHAnsi" w:eastAsiaTheme="minorEastAsia" w:hAnsiTheme="minorHAnsi" w:cstheme="minorBidi"/>
          <w:b w:val="0"/>
          <w:noProof/>
          <w:kern w:val="0"/>
          <w:szCs w:val="22"/>
        </w:rPr>
      </w:pPr>
      <w:r>
        <w:rPr>
          <w:noProof/>
        </w:rPr>
        <w:t>Division 8—Regulations</w:t>
      </w:r>
      <w:r w:rsidRPr="00855FE9">
        <w:rPr>
          <w:b w:val="0"/>
          <w:noProof/>
          <w:sz w:val="18"/>
        </w:rPr>
        <w:tab/>
      </w:r>
      <w:r w:rsidRPr="00855FE9">
        <w:rPr>
          <w:b w:val="0"/>
          <w:noProof/>
          <w:sz w:val="18"/>
        </w:rPr>
        <w:fldChar w:fldCharType="begin"/>
      </w:r>
      <w:r w:rsidRPr="00855FE9">
        <w:rPr>
          <w:b w:val="0"/>
          <w:noProof/>
          <w:sz w:val="18"/>
        </w:rPr>
        <w:instrText xml:space="preserve"> PAGEREF _Toc163571521 \h </w:instrText>
      </w:r>
      <w:r w:rsidRPr="00855FE9">
        <w:rPr>
          <w:b w:val="0"/>
          <w:noProof/>
          <w:sz w:val="18"/>
        </w:rPr>
      </w:r>
      <w:r w:rsidRPr="00855FE9">
        <w:rPr>
          <w:b w:val="0"/>
          <w:noProof/>
          <w:sz w:val="18"/>
        </w:rPr>
        <w:fldChar w:fldCharType="separate"/>
      </w:r>
      <w:r w:rsidR="00187DB6">
        <w:rPr>
          <w:b w:val="0"/>
          <w:noProof/>
          <w:sz w:val="18"/>
        </w:rPr>
        <w:t>115</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140</w:t>
      </w:r>
      <w:r>
        <w:rPr>
          <w:noProof/>
        </w:rPr>
        <w:tab/>
        <w:t>Regulations</w:t>
      </w:r>
      <w:r w:rsidRPr="00855FE9">
        <w:rPr>
          <w:noProof/>
        </w:rPr>
        <w:tab/>
      </w:r>
      <w:r w:rsidRPr="00855FE9">
        <w:rPr>
          <w:noProof/>
        </w:rPr>
        <w:fldChar w:fldCharType="begin"/>
      </w:r>
      <w:r w:rsidRPr="00855FE9">
        <w:rPr>
          <w:noProof/>
        </w:rPr>
        <w:instrText xml:space="preserve"> PAGEREF _Toc163571522 \h </w:instrText>
      </w:r>
      <w:r w:rsidRPr="00855FE9">
        <w:rPr>
          <w:noProof/>
        </w:rPr>
      </w:r>
      <w:r w:rsidRPr="00855FE9">
        <w:rPr>
          <w:noProof/>
        </w:rPr>
        <w:fldChar w:fldCharType="separate"/>
      </w:r>
      <w:r w:rsidR="00187DB6">
        <w:rPr>
          <w:noProof/>
        </w:rPr>
        <w:t>115</w:t>
      </w:r>
      <w:r w:rsidRPr="00855FE9">
        <w:rPr>
          <w:noProof/>
        </w:rPr>
        <w:fldChar w:fldCharType="end"/>
      </w:r>
    </w:p>
    <w:p w:rsidR="00855FE9" w:rsidRDefault="00855FE9" w:rsidP="00855FE9">
      <w:pPr>
        <w:pStyle w:val="TOC2"/>
        <w:keepNext/>
        <w:rPr>
          <w:rFonts w:asciiTheme="minorHAnsi" w:eastAsiaTheme="minorEastAsia" w:hAnsiTheme="minorHAnsi" w:cstheme="minorBidi"/>
          <w:b w:val="0"/>
          <w:noProof/>
          <w:kern w:val="0"/>
          <w:sz w:val="22"/>
          <w:szCs w:val="22"/>
        </w:rPr>
      </w:pPr>
      <w:r>
        <w:rPr>
          <w:noProof/>
        </w:rPr>
        <w:t>Part 12—Transitional provisions</w:t>
      </w:r>
      <w:r w:rsidRPr="00855FE9">
        <w:rPr>
          <w:b w:val="0"/>
          <w:noProof/>
          <w:sz w:val="18"/>
        </w:rPr>
        <w:tab/>
      </w:r>
      <w:r w:rsidRPr="00855FE9">
        <w:rPr>
          <w:b w:val="0"/>
          <w:noProof/>
          <w:sz w:val="18"/>
        </w:rPr>
        <w:fldChar w:fldCharType="begin"/>
      </w:r>
      <w:r w:rsidRPr="00855FE9">
        <w:rPr>
          <w:b w:val="0"/>
          <w:noProof/>
          <w:sz w:val="18"/>
        </w:rPr>
        <w:instrText xml:space="preserve"> PAGEREF _Toc163571523 \h </w:instrText>
      </w:r>
      <w:r w:rsidRPr="00855FE9">
        <w:rPr>
          <w:b w:val="0"/>
          <w:noProof/>
          <w:sz w:val="18"/>
        </w:rPr>
      </w:r>
      <w:r w:rsidRPr="00855FE9">
        <w:rPr>
          <w:b w:val="0"/>
          <w:noProof/>
          <w:sz w:val="18"/>
        </w:rPr>
        <w:fldChar w:fldCharType="separate"/>
      </w:r>
      <w:r w:rsidR="00187DB6">
        <w:rPr>
          <w:b w:val="0"/>
          <w:noProof/>
          <w:sz w:val="18"/>
        </w:rPr>
        <w:t>116</w:t>
      </w:r>
      <w:r w:rsidRPr="00855FE9">
        <w:rPr>
          <w:b w:val="0"/>
          <w:noProof/>
          <w:sz w:val="18"/>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141</w:t>
      </w:r>
      <w:r>
        <w:rPr>
          <w:noProof/>
        </w:rPr>
        <w:tab/>
        <w:t>Application of this Part</w:t>
      </w:r>
      <w:r w:rsidRPr="00855FE9">
        <w:rPr>
          <w:noProof/>
        </w:rPr>
        <w:tab/>
      </w:r>
      <w:r w:rsidRPr="00855FE9">
        <w:rPr>
          <w:noProof/>
        </w:rPr>
        <w:fldChar w:fldCharType="begin"/>
      </w:r>
      <w:r w:rsidRPr="00855FE9">
        <w:rPr>
          <w:noProof/>
        </w:rPr>
        <w:instrText xml:space="preserve"> PAGEREF _Toc163571524 \h </w:instrText>
      </w:r>
      <w:r w:rsidRPr="00855FE9">
        <w:rPr>
          <w:noProof/>
        </w:rPr>
      </w:r>
      <w:r w:rsidRPr="00855FE9">
        <w:rPr>
          <w:noProof/>
        </w:rPr>
        <w:fldChar w:fldCharType="separate"/>
      </w:r>
      <w:r w:rsidR="00187DB6">
        <w:rPr>
          <w:noProof/>
        </w:rPr>
        <w:t>116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142</w:t>
      </w:r>
      <w:r>
        <w:rPr>
          <w:noProof/>
        </w:rPr>
        <w:tab/>
        <w:t>Approved authority</w:t>
      </w:r>
      <w:r w:rsidRPr="00855FE9">
        <w:rPr>
          <w:noProof/>
        </w:rPr>
        <w:tab/>
      </w:r>
      <w:r w:rsidRPr="00855FE9">
        <w:rPr>
          <w:noProof/>
        </w:rPr>
        <w:fldChar w:fldCharType="begin"/>
      </w:r>
      <w:r w:rsidRPr="00855FE9">
        <w:rPr>
          <w:noProof/>
        </w:rPr>
        <w:instrText xml:space="preserve"> PAGEREF _Toc163571525 \h </w:instrText>
      </w:r>
      <w:r w:rsidRPr="00855FE9">
        <w:rPr>
          <w:noProof/>
        </w:rPr>
      </w:r>
      <w:r w:rsidRPr="00855FE9">
        <w:rPr>
          <w:noProof/>
        </w:rPr>
        <w:fldChar w:fldCharType="separate"/>
      </w:r>
      <w:r w:rsidR="00187DB6">
        <w:rPr>
          <w:noProof/>
        </w:rPr>
        <w:t>116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143</w:t>
      </w:r>
      <w:r>
        <w:rPr>
          <w:noProof/>
        </w:rPr>
        <w:tab/>
        <w:t>Levels of education</w:t>
      </w:r>
      <w:r w:rsidRPr="00855FE9">
        <w:rPr>
          <w:noProof/>
        </w:rPr>
        <w:tab/>
      </w:r>
      <w:r w:rsidRPr="00855FE9">
        <w:rPr>
          <w:noProof/>
        </w:rPr>
        <w:fldChar w:fldCharType="begin"/>
      </w:r>
      <w:r w:rsidRPr="00855FE9">
        <w:rPr>
          <w:noProof/>
        </w:rPr>
        <w:instrText xml:space="preserve"> PAGEREF _Toc163571526 \h </w:instrText>
      </w:r>
      <w:r w:rsidRPr="00855FE9">
        <w:rPr>
          <w:noProof/>
        </w:rPr>
      </w:r>
      <w:r w:rsidRPr="00855FE9">
        <w:rPr>
          <w:noProof/>
        </w:rPr>
        <w:fldChar w:fldCharType="separate"/>
      </w:r>
      <w:r w:rsidR="00187DB6">
        <w:rPr>
          <w:noProof/>
        </w:rPr>
        <w:t>116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144</w:t>
      </w:r>
      <w:r>
        <w:rPr>
          <w:noProof/>
        </w:rPr>
        <w:tab/>
        <w:t>Previous list of non</w:t>
      </w:r>
      <w:r>
        <w:rPr>
          <w:noProof/>
        </w:rPr>
        <w:noBreakHyphen/>
        <w:t>government schools</w:t>
      </w:r>
      <w:r w:rsidRPr="00855FE9">
        <w:rPr>
          <w:noProof/>
        </w:rPr>
        <w:tab/>
      </w:r>
      <w:r w:rsidRPr="00855FE9">
        <w:rPr>
          <w:noProof/>
        </w:rPr>
        <w:fldChar w:fldCharType="begin"/>
      </w:r>
      <w:r w:rsidRPr="00855FE9">
        <w:rPr>
          <w:noProof/>
        </w:rPr>
        <w:instrText xml:space="preserve"> PAGEREF _Toc163571527 \h </w:instrText>
      </w:r>
      <w:r w:rsidRPr="00855FE9">
        <w:rPr>
          <w:noProof/>
        </w:rPr>
      </w:r>
      <w:r w:rsidRPr="00855FE9">
        <w:rPr>
          <w:noProof/>
        </w:rPr>
        <w:fldChar w:fldCharType="separate"/>
      </w:r>
      <w:r w:rsidR="00187DB6">
        <w:rPr>
          <w:noProof/>
        </w:rPr>
        <w:t>116</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145</w:t>
      </w:r>
      <w:r>
        <w:rPr>
          <w:noProof/>
        </w:rPr>
        <w:tab/>
        <w:t>Previous list of approved school systems</w:t>
      </w:r>
      <w:r w:rsidRPr="00855FE9">
        <w:rPr>
          <w:noProof/>
        </w:rPr>
        <w:tab/>
      </w:r>
      <w:r w:rsidRPr="00855FE9">
        <w:rPr>
          <w:noProof/>
        </w:rPr>
        <w:fldChar w:fldCharType="begin"/>
      </w:r>
      <w:r w:rsidRPr="00855FE9">
        <w:rPr>
          <w:noProof/>
        </w:rPr>
        <w:instrText xml:space="preserve"> PAGEREF _Toc163571528 \h </w:instrText>
      </w:r>
      <w:r w:rsidRPr="00855FE9">
        <w:rPr>
          <w:noProof/>
        </w:rPr>
      </w:r>
      <w:r w:rsidRPr="00855FE9">
        <w:rPr>
          <w:noProof/>
        </w:rPr>
        <w:fldChar w:fldCharType="separate"/>
      </w:r>
      <w:r w:rsidR="00187DB6">
        <w:rPr>
          <w:noProof/>
        </w:rPr>
        <w:t>117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146</w:t>
      </w:r>
      <w:r>
        <w:rPr>
          <w:noProof/>
        </w:rPr>
        <w:tab/>
        <w:t>SES scores and funding levels of existing non</w:t>
      </w:r>
      <w:r>
        <w:rPr>
          <w:noProof/>
        </w:rPr>
        <w:noBreakHyphen/>
        <w:t>systemic schools</w:t>
      </w:r>
      <w:r w:rsidRPr="00855FE9">
        <w:rPr>
          <w:noProof/>
        </w:rPr>
        <w:tab/>
      </w:r>
      <w:r w:rsidRPr="00855FE9">
        <w:rPr>
          <w:noProof/>
        </w:rPr>
        <w:fldChar w:fldCharType="begin"/>
      </w:r>
      <w:r w:rsidRPr="00855FE9">
        <w:rPr>
          <w:noProof/>
        </w:rPr>
        <w:instrText xml:space="preserve"> PAGEREF _Toc163571529 \h </w:instrText>
      </w:r>
      <w:r w:rsidRPr="00855FE9">
        <w:rPr>
          <w:noProof/>
        </w:rPr>
      </w:r>
      <w:r w:rsidRPr="00855FE9">
        <w:rPr>
          <w:noProof/>
        </w:rPr>
        <w:fldChar w:fldCharType="separate"/>
      </w:r>
      <w:r w:rsidR="00187DB6">
        <w:rPr>
          <w:noProof/>
        </w:rPr>
        <w:t>117</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147</w:t>
      </w:r>
      <w:r>
        <w:rPr>
          <w:noProof/>
        </w:rPr>
        <w:tab/>
        <w:t>SES scores and funding levels of existing systemic schools</w:t>
      </w:r>
      <w:r w:rsidRPr="00855FE9">
        <w:rPr>
          <w:noProof/>
        </w:rPr>
        <w:tab/>
      </w:r>
      <w:r w:rsidRPr="00855FE9">
        <w:rPr>
          <w:noProof/>
        </w:rPr>
        <w:fldChar w:fldCharType="begin"/>
      </w:r>
      <w:r w:rsidRPr="00855FE9">
        <w:rPr>
          <w:noProof/>
        </w:rPr>
        <w:instrText xml:space="preserve"> PAGEREF _Toc163571530 \h </w:instrText>
      </w:r>
      <w:r w:rsidRPr="00855FE9">
        <w:rPr>
          <w:noProof/>
        </w:rPr>
      </w:r>
      <w:r w:rsidRPr="00855FE9">
        <w:rPr>
          <w:noProof/>
        </w:rPr>
        <w:fldChar w:fldCharType="separate"/>
      </w:r>
      <w:r w:rsidR="00187DB6">
        <w:rPr>
          <w:noProof/>
        </w:rPr>
        <w:t>118</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148</w:t>
      </w:r>
      <w:r>
        <w:rPr>
          <w:noProof/>
        </w:rPr>
        <w:tab/>
        <w:t>Overseas students</w:t>
      </w:r>
      <w:r w:rsidRPr="00855FE9">
        <w:rPr>
          <w:noProof/>
        </w:rPr>
        <w:tab/>
      </w:r>
      <w:r w:rsidRPr="00855FE9">
        <w:rPr>
          <w:noProof/>
        </w:rPr>
        <w:fldChar w:fldCharType="begin"/>
      </w:r>
      <w:r w:rsidRPr="00855FE9">
        <w:rPr>
          <w:noProof/>
        </w:rPr>
        <w:instrText xml:space="preserve"> PAGEREF _Toc163571531 \h </w:instrText>
      </w:r>
      <w:r w:rsidRPr="00855FE9">
        <w:rPr>
          <w:noProof/>
        </w:rPr>
      </w:r>
      <w:r w:rsidRPr="00855FE9">
        <w:rPr>
          <w:noProof/>
        </w:rPr>
        <w:fldChar w:fldCharType="separate"/>
      </w:r>
      <w:r w:rsidR="00187DB6">
        <w:rPr>
          <w:noProof/>
        </w:rPr>
        <w:t>118</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149</w:t>
      </w:r>
      <w:r>
        <w:rPr>
          <w:noProof/>
        </w:rPr>
        <w:tab/>
        <w:t>Block grant authority</w:t>
      </w:r>
      <w:r w:rsidRPr="00855FE9">
        <w:rPr>
          <w:noProof/>
        </w:rPr>
        <w:tab/>
      </w:r>
      <w:r w:rsidRPr="00855FE9">
        <w:rPr>
          <w:noProof/>
        </w:rPr>
        <w:fldChar w:fldCharType="begin"/>
      </w:r>
      <w:r w:rsidRPr="00855FE9">
        <w:rPr>
          <w:noProof/>
        </w:rPr>
        <w:instrText xml:space="preserve"> PAGEREF _Toc163571532 \h </w:instrText>
      </w:r>
      <w:r w:rsidRPr="00855FE9">
        <w:rPr>
          <w:noProof/>
        </w:rPr>
      </w:r>
      <w:r w:rsidRPr="00855FE9">
        <w:rPr>
          <w:noProof/>
        </w:rPr>
        <w:fldChar w:fldCharType="separate"/>
      </w:r>
      <w:r w:rsidR="00187DB6">
        <w:rPr>
          <w:noProof/>
        </w:rPr>
        <w:t>119</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150</w:t>
      </w:r>
      <w:r>
        <w:rPr>
          <w:noProof/>
        </w:rPr>
        <w:tab/>
        <w:t>Regulations</w:t>
      </w:r>
      <w:r w:rsidRPr="00855FE9">
        <w:rPr>
          <w:noProof/>
        </w:rPr>
        <w:tab/>
      </w:r>
      <w:r w:rsidRPr="00855FE9">
        <w:rPr>
          <w:noProof/>
        </w:rPr>
        <w:fldChar w:fldCharType="begin"/>
      </w:r>
      <w:r w:rsidRPr="00855FE9">
        <w:rPr>
          <w:noProof/>
        </w:rPr>
        <w:instrText xml:space="preserve"> PAGEREF _Toc163571533 \h </w:instrText>
      </w:r>
      <w:r w:rsidRPr="00855FE9">
        <w:rPr>
          <w:noProof/>
        </w:rPr>
      </w:r>
      <w:r w:rsidRPr="00855FE9">
        <w:rPr>
          <w:noProof/>
        </w:rPr>
        <w:fldChar w:fldCharType="separate"/>
      </w:r>
      <w:r w:rsidR="00187DB6">
        <w:rPr>
          <w:noProof/>
        </w:rPr>
        <w:t>119</w:t>
      </w:r>
      <w:r w:rsidRPr="00855FE9">
        <w:rPr>
          <w:noProof/>
        </w:rPr>
        <w:fldChar w:fldCharType="end"/>
      </w:r>
    </w:p>
    <w:p w:rsidR="00855FE9" w:rsidRDefault="00855FE9">
      <w:pPr>
        <w:pStyle w:val="TOC5"/>
        <w:rPr>
          <w:rFonts w:asciiTheme="minorHAnsi" w:eastAsiaTheme="minorEastAsia" w:hAnsiTheme="minorHAnsi" w:cstheme="minorBidi"/>
          <w:noProof/>
          <w:kern w:val="0"/>
          <w:sz w:val="22"/>
          <w:szCs w:val="22"/>
        </w:rPr>
      </w:pPr>
      <w:r>
        <w:rPr>
          <w:noProof/>
        </w:rPr>
        <w:t>151</w:t>
      </w:r>
      <w:r>
        <w:rPr>
          <w:noProof/>
        </w:rPr>
        <w:tab/>
        <w:t>Guidelines</w:t>
      </w:r>
      <w:r w:rsidRPr="00855FE9">
        <w:rPr>
          <w:noProof/>
        </w:rPr>
        <w:tab/>
      </w:r>
      <w:r w:rsidRPr="00855FE9">
        <w:rPr>
          <w:noProof/>
        </w:rPr>
        <w:fldChar w:fldCharType="begin"/>
      </w:r>
      <w:r w:rsidRPr="00855FE9">
        <w:rPr>
          <w:noProof/>
        </w:rPr>
        <w:instrText xml:space="preserve"> PAGEREF _Toc163571534 \h </w:instrText>
      </w:r>
      <w:r w:rsidRPr="00855FE9">
        <w:rPr>
          <w:noProof/>
        </w:rPr>
      </w:r>
      <w:r w:rsidRPr="00855FE9">
        <w:rPr>
          <w:noProof/>
        </w:rPr>
        <w:fldChar w:fldCharType="separate"/>
      </w:r>
      <w:r w:rsidR="00187DB6">
        <w:rPr>
          <w:noProof/>
        </w:rPr>
        <w:t>120</w:t>
      </w:r>
      <w:r w:rsidRPr="00855FE9">
        <w:rPr>
          <w:noProof/>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Schedule 1—Average Government School Recurrent Costs (AGSRC)</w:t>
      </w:r>
      <w:r w:rsidRPr="00855FE9">
        <w:rPr>
          <w:b w:val="0"/>
          <w:noProof/>
          <w:sz w:val="18"/>
        </w:rPr>
        <w:tab/>
      </w:r>
      <w:r w:rsidRPr="00855FE9">
        <w:rPr>
          <w:b w:val="0"/>
          <w:noProof/>
          <w:sz w:val="18"/>
        </w:rPr>
        <w:fldChar w:fldCharType="begin"/>
      </w:r>
      <w:r w:rsidRPr="00855FE9">
        <w:rPr>
          <w:b w:val="0"/>
          <w:noProof/>
          <w:sz w:val="18"/>
        </w:rPr>
        <w:instrText xml:space="preserve"> PAGEREF _Toc163571535 \h </w:instrText>
      </w:r>
      <w:r w:rsidRPr="00855FE9">
        <w:rPr>
          <w:b w:val="0"/>
          <w:noProof/>
          <w:sz w:val="18"/>
        </w:rPr>
      </w:r>
      <w:r w:rsidRPr="00855FE9">
        <w:rPr>
          <w:b w:val="0"/>
          <w:noProof/>
          <w:sz w:val="18"/>
        </w:rPr>
        <w:fldChar w:fldCharType="separate"/>
      </w:r>
      <w:r w:rsidR="00187DB6">
        <w:rPr>
          <w:b w:val="0"/>
          <w:noProof/>
          <w:sz w:val="18"/>
        </w:rPr>
        <w:t>121</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Schedule 2—General recurrent grants for government schools</w:t>
      </w:r>
      <w:r w:rsidRPr="00855FE9">
        <w:rPr>
          <w:b w:val="0"/>
          <w:noProof/>
          <w:sz w:val="18"/>
        </w:rPr>
        <w:tab/>
      </w:r>
      <w:r w:rsidRPr="00855FE9">
        <w:rPr>
          <w:b w:val="0"/>
          <w:noProof/>
          <w:sz w:val="18"/>
        </w:rPr>
        <w:fldChar w:fldCharType="begin"/>
      </w:r>
      <w:r w:rsidRPr="00855FE9">
        <w:rPr>
          <w:b w:val="0"/>
          <w:noProof/>
          <w:sz w:val="18"/>
        </w:rPr>
        <w:instrText xml:space="preserve"> PAGEREF _Toc163571536 \h </w:instrText>
      </w:r>
      <w:r w:rsidRPr="00855FE9">
        <w:rPr>
          <w:b w:val="0"/>
          <w:noProof/>
          <w:sz w:val="18"/>
        </w:rPr>
      </w:r>
      <w:r w:rsidRPr="00855FE9">
        <w:rPr>
          <w:b w:val="0"/>
          <w:noProof/>
          <w:sz w:val="18"/>
        </w:rPr>
        <w:fldChar w:fldCharType="separate"/>
      </w:r>
      <w:r w:rsidR="00187DB6">
        <w:rPr>
          <w:b w:val="0"/>
          <w:noProof/>
          <w:sz w:val="18"/>
        </w:rPr>
        <w:t>122</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Schedule 3—Capital grants for government schools</w:t>
      </w:r>
      <w:r w:rsidRPr="00855FE9">
        <w:rPr>
          <w:b w:val="0"/>
          <w:noProof/>
          <w:sz w:val="18"/>
        </w:rPr>
        <w:tab/>
      </w:r>
      <w:r w:rsidRPr="00855FE9">
        <w:rPr>
          <w:b w:val="0"/>
          <w:noProof/>
          <w:sz w:val="18"/>
        </w:rPr>
        <w:fldChar w:fldCharType="begin"/>
      </w:r>
      <w:r w:rsidRPr="00855FE9">
        <w:rPr>
          <w:b w:val="0"/>
          <w:noProof/>
          <w:sz w:val="18"/>
        </w:rPr>
        <w:instrText xml:space="preserve"> PAGEREF _Toc163571537 \h </w:instrText>
      </w:r>
      <w:r w:rsidRPr="00855FE9">
        <w:rPr>
          <w:b w:val="0"/>
          <w:noProof/>
          <w:sz w:val="18"/>
        </w:rPr>
      </w:r>
      <w:r w:rsidRPr="00855FE9">
        <w:rPr>
          <w:b w:val="0"/>
          <w:noProof/>
          <w:sz w:val="18"/>
        </w:rPr>
        <w:fldChar w:fldCharType="separate"/>
      </w:r>
      <w:r w:rsidR="00187DB6">
        <w:rPr>
          <w:b w:val="0"/>
          <w:noProof/>
          <w:sz w:val="18"/>
        </w:rPr>
        <w:t>123</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Schedule 4—General recurrent grants for non</w:t>
      </w:r>
      <w:r>
        <w:rPr>
          <w:noProof/>
        </w:rPr>
        <w:noBreakHyphen/>
        <w:t>government schools</w:t>
      </w:r>
      <w:r w:rsidRPr="00855FE9">
        <w:rPr>
          <w:b w:val="0"/>
          <w:noProof/>
          <w:sz w:val="18"/>
        </w:rPr>
        <w:tab/>
      </w:r>
      <w:r w:rsidRPr="00855FE9">
        <w:rPr>
          <w:b w:val="0"/>
          <w:noProof/>
          <w:sz w:val="18"/>
        </w:rPr>
        <w:fldChar w:fldCharType="begin"/>
      </w:r>
      <w:r w:rsidRPr="00855FE9">
        <w:rPr>
          <w:b w:val="0"/>
          <w:noProof/>
          <w:sz w:val="18"/>
        </w:rPr>
        <w:instrText xml:space="preserve"> PAGEREF _Toc163571538 \h </w:instrText>
      </w:r>
      <w:r w:rsidRPr="00855FE9">
        <w:rPr>
          <w:b w:val="0"/>
          <w:noProof/>
          <w:sz w:val="18"/>
        </w:rPr>
      </w:r>
      <w:r w:rsidRPr="00855FE9">
        <w:rPr>
          <w:b w:val="0"/>
          <w:noProof/>
          <w:sz w:val="18"/>
        </w:rPr>
        <w:fldChar w:fldCharType="separate"/>
      </w:r>
      <w:r w:rsidR="00187DB6">
        <w:rPr>
          <w:b w:val="0"/>
          <w:noProof/>
          <w:sz w:val="18"/>
        </w:rPr>
        <w:t>124</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1—Current SES funding for primary education</w:t>
      </w:r>
      <w:r w:rsidRPr="00855FE9">
        <w:rPr>
          <w:b w:val="0"/>
          <w:noProof/>
          <w:sz w:val="18"/>
        </w:rPr>
        <w:tab/>
      </w:r>
      <w:r w:rsidRPr="00855FE9">
        <w:rPr>
          <w:b w:val="0"/>
          <w:noProof/>
          <w:sz w:val="18"/>
        </w:rPr>
        <w:fldChar w:fldCharType="begin"/>
      </w:r>
      <w:r w:rsidRPr="00855FE9">
        <w:rPr>
          <w:b w:val="0"/>
          <w:noProof/>
          <w:sz w:val="18"/>
        </w:rPr>
        <w:instrText xml:space="preserve"> PAGEREF _Toc163571539 \h </w:instrText>
      </w:r>
      <w:r w:rsidRPr="00855FE9">
        <w:rPr>
          <w:b w:val="0"/>
          <w:noProof/>
          <w:sz w:val="18"/>
        </w:rPr>
      </w:r>
      <w:r w:rsidRPr="00855FE9">
        <w:rPr>
          <w:b w:val="0"/>
          <w:noProof/>
          <w:sz w:val="18"/>
        </w:rPr>
        <w:fldChar w:fldCharType="separate"/>
      </w:r>
      <w:r w:rsidR="00187DB6">
        <w:rPr>
          <w:b w:val="0"/>
          <w:noProof/>
          <w:sz w:val="18"/>
        </w:rPr>
        <w:t>124</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2—Current SES funding for secondary education</w:t>
      </w:r>
      <w:r w:rsidRPr="00855FE9">
        <w:rPr>
          <w:b w:val="0"/>
          <w:noProof/>
          <w:sz w:val="18"/>
        </w:rPr>
        <w:tab/>
      </w:r>
      <w:r w:rsidRPr="00855FE9">
        <w:rPr>
          <w:b w:val="0"/>
          <w:noProof/>
          <w:sz w:val="18"/>
        </w:rPr>
        <w:fldChar w:fldCharType="begin"/>
      </w:r>
      <w:r w:rsidRPr="00855FE9">
        <w:rPr>
          <w:b w:val="0"/>
          <w:noProof/>
          <w:sz w:val="18"/>
        </w:rPr>
        <w:instrText xml:space="preserve"> PAGEREF _Toc163571540 \h </w:instrText>
      </w:r>
      <w:r w:rsidRPr="00855FE9">
        <w:rPr>
          <w:b w:val="0"/>
          <w:noProof/>
          <w:sz w:val="18"/>
        </w:rPr>
      </w:r>
      <w:r w:rsidRPr="00855FE9">
        <w:rPr>
          <w:b w:val="0"/>
          <w:noProof/>
          <w:sz w:val="18"/>
        </w:rPr>
        <w:fldChar w:fldCharType="separate"/>
      </w:r>
      <w:r w:rsidR="00187DB6">
        <w:rPr>
          <w:b w:val="0"/>
          <w:noProof/>
          <w:sz w:val="18"/>
        </w:rPr>
        <w:t>127</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3—Year 2000 funding for primary education</w:t>
      </w:r>
      <w:r w:rsidRPr="00855FE9">
        <w:rPr>
          <w:b w:val="0"/>
          <w:noProof/>
          <w:sz w:val="18"/>
        </w:rPr>
        <w:tab/>
      </w:r>
      <w:r w:rsidRPr="00855FE9">
        <w:rPr>
          <w:b w:val="0"/>
          <w:noProof/>
          <w:sz w:val="18"/>
        </w:rPr>
        <w:fldChar w:fldCharType="begin"/>
      </w:r>
      <w:r w:rsidRPr="00855FE9">
        <w:rPr>
          <w:b w:val="0"/>
          <w:noProof/>
          <w:sz w:val="18"/>
        </w:rPr>
        <w:instrText xml:space="preserve"> PAGEREF _Toc163571541 \h </w:instrText>
      </w:r>
      <w:r w:rsidRPr="00855FE9">
        <w:rPr>
          <w:b w:val="0"/>
          <w:noProof/>
          <w:sz w:val="18"/>
        </w:rPr>
      </w:r>
      <w:r w:rsidRPr="00855FE9">
        <w:rPr>
          <w:b w:val="0"/>
          <w:noProof/>
          <w:sz w:val="18"/>
        </w:rPr>
        <w:fldChar w:fldCharType="separate"/>
      </w:r>
      <w:r w:rsidR="00187DB6">
        <w:rPr>
          <w:b w:val="0"/>
          <w:noProof/>
          <w:sz w:val="18"/>
        </w:rPr>
        <w:t>129</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4—Year 2000 funding for secondary education</w:t>
      </w:r>
      <w:r w:rsidRPr="00855FE9">
        <w:rPr>
          <w:b w:val="0"/>
          <w:noProof/>
          <w:sz w:val="18"/>
        </w:rPr>
        <w:tab/>
      </w:r>
      <w:r w:rsidRPr="00855FE9">
        <w:rPr>
          <w:b w:val="0"/>
          <w:noProof/>
          <w:sz w:val="18"/>
        </w:rPr>
        <w:fldChar w:fldCharType="begin"/>
      </w:r>
      <w:r w:rsidRPr="00855FE9">
        <w:rPr>
          <w:b w:val="0"/>
          <w:noProof/>
          <w:sz w:val="18"/>
        </w:rPr>
        <w:instrText xml:space="preserve"> PAGEREF _Toc163571542 \h </w:instrText>
      </w:r>
      <w:r w:rsidRPr="00855FE9">
        <w:rPr>
          <w:b w:val="0"/>
          <w:noProof/>
          <w:sz w:val="18"/>
        </w:rPr>
      </w:r>
      <w:r w:rsidRPr="00855FE9">
        <w:rPr>
          <w:b w:val="0"/>
          <w:noProof/>
          <w:sz w:val="18"/>
        </w:rPr>
        <w:fldChar w:fldCharType="separate"/>
      </w:r>
      <w:r w:rsidR="00187DB6">
        <w:rPr>
          <w:b w:val="0"/>
          <w:noProof/>
          <w:sz w:val="18"/>
        </w:rPr>
        <w:t>130</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Schedule 5—Capital grants for non</w:t>
      </w:r>
      <w:r>
        <w:rPr>
          <w:noProof/>
        </w:rPr>
        <w:noBreakHyphen/>
        <w:t>government schools</w:t>
      </w:r>
      <w:r w:rsidRPr="00855FE9">
        <w:rPr>
          <w:b w:val="0"/>
          <w:noProof/>
          <w:sz w:val="18"/>
        </w:rPr>
        <w:tab/>
      </w:r>
      <w:r w:rsidRPr="00855FE9">
        <w:rPr>
          <w:b w:val="0"/>
          <w:noProof/>
          <w:sz w:val="18"/>
        </w:rPr>
        <w:fldChar w:fldCharType="begin"/>
      </w:r>
      <w:r w:rsidRPr="00855FE9">
        <w:rPr>
          <w:b w:val="0"/>
          <w:noProof/>
          <w:sz w:val="18"/>
        </w:rPr>
        <w:instrText xml:space="preserve"> PAGEREF _Toc163571543 \h </w:instrText>
      </w:r>
      <w:r w:rsidRPr="00855FE9">
        <w:rPr>
          <w:b w:val="0"/>
          <w:noProof/>
          <w:sz w:val="18"/>
        </w:rPr>
      </w:r>
      <w:r w:rsidRPr="00855FE9">
        <w:rPr>
          <w:b w:val="0"/>
          <w:noProof/>
          <w:sz w:val="18"/>
        </w:rPr>
        <w:fldChar w:fldCharType="separate"/>
      </w:r>
      <w:r w:rsidR="00187DB6">
        <w:rPr>
          <w:b w:val="0"/>
          <w:noProof/>
          <w:sz w:val="18"/>
        </w:rPr>
        <w:t>131</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Schedule 6—Other grants for non</w:t>
      </w:r>
      <w:r>
        <w:rPr>
          <w:noProof/>
        </w:rPr>
        <w:noBreakHyphen/>
        <w:t>government rural student hostels</w:t>
      </w:r>
      <w:r w:rsidRPr="00855FE9">
        <w:rPr>
          <w:b w:val="0"/>
          <w:noProof/>
          <w:sz w:val="18"/>
        </w:rPr>
        <w:tab/>
      </w:r>
      <w:r w:rsidRPr="00855FE9">
        <w:rPr>
          <w:b w:val="0"/>
          <w:noProof/>
          <w:sz w:val="18"/>
        </w:rPr>
        <w:fldChar w:fldCharType="begin"/>
      </w:r>
      <w:r w:rsidRPr="00855FE9">
        <w:rPr>
          <w:b w:val="0"/>
          <w:noProof/>
          <w:sz w:val="18"/>
        </w:rPr>
        <w:instrText xml:space="preserve"> PAGEREF _Toc163571544 \h </w:instrText>
      </w:r>
      <w:r w:rsidRPr="00855FE9">
        <w:rPr>
          <w:b w:val="0"/>
          <w:noProof/>
          <w:sz w:val="18"/>
        </w:rPr>
      </w:r>
      <w:r w:rsidRPr="00855FE9">
        <w:rPr>
          <w:b w:val="0"/>
          <w:noProof/>
          <w:sz w:val="18"/>
        </w:rPr>
        <w:fldChar w:fldCharType="separate"/>
      </w:r>
      <w:r w:rsidR="00187DB6">
        <w:rPr>
          <w:b w:val="0"/>
          <w:noProof/>
          <w:sz w:val="18"/>
        </w:rPr>
        <w:t>132</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Schedule 7—Grants of short term emergency assistance for non</w:t>
      </w:r>
      <w:r>
        <w:rPr>
          <w:noProof/>
        </w:rPr>
        <w:noBreakHyphen/>
        <w:t>government schools</w:t>
      </w:r>
      <w:r w:rsidRPr="00855FE9">
        <w:rPr>
          <w:b w:val="0"/>
          <w:noProof/>
          <w:sz w:val="18"/>
        </w:rPr>
        <w:tab/>
      </w:r>
      <w:r w:rsidRPr="00855FE9">
        <w:rPr>
          <w:b w:val="0"/>
          <w:noProof/>
          <w:sz w:val="18"/>
        </w:rPr>
        <w:fldChar w:fldCharType="begin"/>
      </w:r>
      <w:r w:rsidRPr="00855FE9">
        <w:rPr>
          <w:b w:val="0"/>
          <w:noProof/>
          <w:sz w:val="18"/>
        </w:rPr>
        <w:instrText xml:space="preserve"> PAGEREF _Toc163571545 \h </w:instrText>
      </w:r>
      <w:r w:rsidRPr="00855FE9">
        <w:rPr>
          <w:b w:val="0"/>
          <w:noProof/>
          <w:sz w:val="18"/>
        </w:rPr>
      </w:r>
      <w:r w:rsidRPr="00855FE9">
        <w:rPr>
          <w:b w:val="0"/>
          <w:noProof/>
          <w:sz w:val="18"/>
        </w:rPr>
        <w:fldChar w:fldCharType="separate"/>
      </w:r>
      <w:r w:rsidR="00187DB6">
        <w:rPr>
          <w:b w:val="0"/>
          <w:noProof/>
          <w:sz w:val="18"/>
        </w:rPr>
        <w:t>133</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Schedule 8—Grants for targeted assistance</w:t>
      </w:r>
      <w:r w:rsidRPr="00855FE9">
        <w:rPr>
          <w:b w:val="0"/>
          <w:noProof/>
          <w:sz w:val="18"/>
        </w:rPr>
        <w:tab/>
      </w:r>
      <w:r w:rsidRPr="00855FE9">
        <w:rPr>
          <w:b w:val="0"/>
          <w:noProof/>
          <w:sz w:val="18"/>
        </w:rPr>
        <w:fldChar w:fldCharType="begin"/>
      </w:r>
      <w:r w:rsidRPr="00855FE9">
        <w:rPr>
          <w:b w:val="0"/>
          <w:noProof/>
          <w:sz w:val="18"/>
        </w:rPr>
        <w:instrText xml:space="preserve"> PAGEREF _Toc163571546 \h </w:instrText>
      </w:r>
      <w:r w:rsidRPr="00855FE9">
        <w:rPr>
          <w:b w:val="0"/>
          <w:noProof/>
          <w:sz w:val="18"/>
        </w:rPr>
      </w:r>
      <w:r w:rsidRPr="00855FE9">
        <w:rPr>
          <w:b w:val="0"/>
          <w:noProof/>
          <w:sz w:val="18"/>
        </w:rPr>
        <w:fldChar w:fldCharType="separate"/>
      </w:r>
      <w:r w:rsidR="00187DB6">
        <w:rPr>
          <w:b w:val="0"/>
          <w:noProof/>
          <w:sz w:val="18"/>
        </w:rPr>
        <w:t>134</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lastRenderedPageBreak/>
        <w:t>Part 1—Grants for targeted assistance</w:t>
      </w:r>
      <w:r w:rsidRPr="00855FE9">
        <w:rPr>
          <w:b w:val="0"/>
          <w:noProof/>
          <w:sz w:val="18"/>
        </w:rPr>
        <w:tab/>
      </w:r>
      <w:r w:rsidRPr="00855FE9">
        <w:rPr>
          <w:b w:val="0"/>
          <w:noProof/>
          <w:sz w:val="18"/>
        </w:rPr>
        <w:fldChar w:fldCharType="begin"/>
      </w:r>
      <w:r w:rsidRPr="00855FE9">
        <w:rPr>
          <w:b w:val="0"/>
          <w:noProof/>
          <w:sz w:val="18"/>
        </w:rPr>
        <w:instrText xml:space="preserve"> PAGEREF _Toc163571547 \h </w:instrText>
      </w:r>
      <w:r w:rsidRPr="00855FE9">
        <w:rPr>
          <w:b w:val="0"/>
          <w:noProof/>
          <w:sz w:val="18"/>
        </w:rPr>
      </w:r>
      <w:r w:rsidRPr="00855FE9">
        <w:rPr>
          <w:b w:val="0"/>
          <w:noProof/>
          <w:sz w:val="18"/>
        </w:rPr>
        <w:fldChar w:fldCharType="separate"/>
      </w:r>
      <w:r w:rsidR="00187DB6">
        <w:rPr>
          <w:b w:val="0"/>
          <w:noProof/>
          <w:sz w:val="18"/>
        </w:rPr>
        <w:t>134</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2—ESL new arrivals amount</w:t>
      </w:r>
      <w:r w:rsidRPr="00855FE9">
        <w:rPr>
          <w:b w:val="0"/>
          <w:noProof/>
          <w:sz w:val="18"/>
        </w:rPr>
        <w:tab/>
      </w:r>
      <w:r w:rsidRPr="00855FE9">
        <w:rPr>
          <w:b w:val="0"/>
          <w:noProof/>
          <w:sz w:val="18"/>
        </w:rPr>
        <w:fldChar w:fldCharType="begin"/>
      </w:r>
      <w:r w:rsidRPr="00855FE9">
        <w:rPr>
          <w:b w:val="0"/>
          <w:noProof/>
          <w:sz w:val="18"/>
        </w:rPr>
        <w:instrText xml:space="preserve"> PAGEREF _Toc163571548 \h </w:instrText>
      </w:r>
      <w:r w:rsidRPr="00855FE9">
        <w:rPr>
          <w:b w:val="0"/>
          <w:noProof/>
          <w:sz w:val="18"/>
        </w:rPr>
      </w:r>
      <w:r w:rsidRPr="00855FE9">
        <w:rPr>
          <w:b w:val="0"/>
          <w:noProof/>
          <w:sz w:val="18"/>
        </w:rPr>
        <w:fldChar w:fldCharType="separate"/>
      </w:r>
      <w:r w:rsidR="00187DB6">
        <w:rPr>
          <w:b w:val="0"/>
          <w:noProof/>
          <w:sz w:val="18"/>
        </w:rPr>
        <w:t>135</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3—ESL new arrivals humanitarian amount</w:t>
      </w:r>
      <w:r w:rsidRPr="00855FE9">
        <w:rPr>
          <w:b w:val="0"/>
          <w:noProof/>
          <w:sz w:val="18"/>
        </w:rPr>
        <w:tab/>
      </w:r>
      <w:r w:rsidRPr="00855FE9">
        <w:rPr>
          <w:b w:val="0"/>
          <w:noProof/>
          <w:sz w:val="18"/>
        </w:rPr>
        <w:fldChar w:fldCharType="begin"/>
      </w:r>
      <w:r w:rsidRPr="00855FE9">
        <w:rPr>
          <w:b w:val="0"/>
          <w:noProof/>
          <w:sz w:val="18"/>
        </w:rPr>
        <w:instrText xml:space="preserve"> PAGEREF _Toc163571549 \h </w:instrText>
      </w:r>
      <w:r w:rsidRPr="00855FE9">
        <w:rPr>
          <w:b w:val="0"/>
          <w:noProof/>
          <w:sz w:val="18"/>
        </w:rPr>
      </w:r>
      <w:r w:rsidRPr="00855FE9">
        <w:rPr>
          <w:b w:val="0"/>
          <w:noProof/>
          <w:sz w:val="18"/>
        </w:rPr>
        <w:fldChar w:fldCharType="separate"/>
      </w:r>
      <w:r w:rsidR="00187DB6">
        <w:rPr>
          <w:b w:val="0"/>
          <w:noProof/>
          <w:sz w:val="18"/>
        </w:rPr>
        <w:t>136</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Schedule 9—Grants for literacy, numeracy and special learning needs</w:t>
      </w:r>
      <w:r w:rsidRPr="00855FE9">
        <w:rPr>
          <w:b w:val="0"/>
          <w:noProof/>
          <w:sz w:val="18"/>
        </w:rPr>
        <w:tab/>
      </w:r>
      <w:r w:rsidRPr="00855FE9">
        <w:rPr>
          <w:b w:val="0"/>
          <w:noProof/>
          <w:sz w:val="18"/>
        </w:rPr>
        <w:fldChar w:fldCharType="begin"/>
      </w:r>
      <w:r w:rsidRPr="00855FE9">
        <w:rPr>
          <w:b w:val="0"/>
          <w:noProof/>
          <w:sz w:val="18"/>
        </w:rPr>
        <w:instrText xml:space="preserve"> PAGEREF _Toc163571550 \h </w:instrText>
      </w:r>
      <w:r w:rsidRPr="00855FE9">
        <w:rPr>
          <w:b w:val="0"/>
          <w:noProof/>
          <w:sz w:val="18"/>
        </w:rPr>
      </w:r>
      <w:r w:rsidRPr="00855FE9">
        <w:rPr>
          <w:b w:val="0"/>
          <w:noProof/>
          <w:sz w:val="18"/>
        </w:rPr>
        <w:fldChar w:fldCharType="separate"/>
      </w:r>
      <w:r w:rsidR="00187DB6">
        <w:rPr>
          <w:b w:val="0"/>
          <w:noProof/>
          <w:sz w:val="18"/>
        </w:rPr>
        <w:t>137</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1—Grants for literacy, numeracy and special learning needs</w:t>
      </w:r>
      <w:r w:rsidRPr="00855FE9">
        <w:rPr>
          <w:b w:val="0"/>
          <w:noProof/>
          <w:sz w:val="18"/>
        </w:rPr>
        <w:tab/>
      </w:r>
      <w:r w:rsidRPr="00855FE9">
        <w:rPr>
          <w:b w:val="0"/>
          <w:noProof/>
          <w:sz w:val="18"/>
        </w:rPr>
        <w:fldChar w:fldCharType="begin"/>
      </w:r>
      <w:r w:rsidRPr="00855FE9">
        <w:rPr>
          <w:b w:val="0"/>
          <w:noProof/>
          <w:sz w:val="18"/>
        </w:rPr>
        <w:instrText xml:space="preserve"> PAGEREF _Toc163571551 \h </w:instrText>
      </w:r>
      <w:r w:rsidRPr="00855FE9">
        <w:rPr>
          <w:b w:val="0"/>
          <w:noProof/>
          <w:sz w:val="18"/>
        </w:rPr>
      </w:r>
      <w:r w:rsidRPr="00855FE9">
        <w:rPr>
          <w:b w:val="0"/>
          <w:noProof/>
          <w:sz w:val="18"/>
        </w:rPr>
        <w:fldChar w:fldCharType="separate"/>
      </w:r>
      <w:r w:rsidR="00187DB6">
        <w:rPr>
          <w:b w:val="0"/>
          <w:noProof/>
          <w:sz w:val="18"/>
        </w:rPr>
        <w:t>137</w:t>
      </w:r>
      <w:r w:rsidRPr="00855FE9">
        <w:rPr>
          <w:b w:val="0"/>
          <w:noProof/>
          <w:sz w:val="18"/>
        </w:rPr>
        <w:fldChar w:fldCharType="end"/>
      </w:r>
    </w:p>
    <w:p w:rsidR="00855FE9" w:rsidRDefault="00855FE9">
      <w:pPr>
        <w:pStyle w:val="TOC2"/>
        <w:rPr>
          <w:rFonts w:asciiTheme="minorHAnsi" w:eastAsiaTheme="minorEastAsia" w:hAnsiTheme="minorHAnsi" w:cstheme="minorBidi"/>
          <w:b w:val="0"/>
          <w:noProof/>
          <w:kern w:val="0"/>
          <w:sz w:val="22"/>
          <w:szCs w:val="22"/>
        </w:rPr>
      </w:pPr>
      <w:r>
        <w:rPr>
          <w:noProof/>
        </w:rPr>
        <w:t>Part 2—Strategic assistance amounts</w:t>
      </w:r>
      <w:r w:rsidRPr="00855FE9">
        <w:rPr>
          <w:b w:val="0"/>
          <w:noProof/>
          <w:sz w:val="18"/>
        </w:rPr>
        <w:tab/>
      </w:r>
      <w:r w:rsidRPr="00855FE9">
        <w:rPr>
          <w:b w:val="0"/>
          <w:noProof/>
          <w:sz w:val="18"/>
        </w:rPr>
        <w:fldChar w:fldCharType="begin"/>
      </w:r>
      <w:r w:rsidRPr="00855FE9">
        <w:rPr>
          <w:b w:val="0"/>
          <w:noProof/>
          <w:sz w:val="18"/>
        </w:rPr>
        <w:instrText xml:space="preserve"> PAGEREF _Toc163571552 \h </w:instrText>
      </w:r>
      <w:r w:rsidRPr="00855FE9">
        <w:rPr>
          <w:b w:val="0"/>
          <w:noProof/>
          <w:sz w:val="18"/>
        </w:rPr>
      </w:r>
      <w:r w:rsidRPr="00855FE9">
        <w:rPr>
          <w:b w:val="0"/>
          <w:noProof/>
          <w:sz w:val="18"/>
        </w:rPr>
        <w:fldChar w:fldCharType="separate"/>
      </w:r>
      <w:r w:rsidR="00187DB6">
        <w:rPr>
          <w:b w:val="0"/>
          <w:noProof/>
          <w:sz w:val="18"/>
        </w:rPr>
        <w:t>138</w:t>
      </w:r>
      <w:r w:rsidRPr="00855FE9">
        <w:rPr>
          <w:b w:val="0"/>
          <w:noProof/>
          <w:sz w:val="18"/>
        </w:rPr>
        <w:fldChar w:fldCharType="end"/>
      </w:r>
    </w:p>
    <w:p w:rsidR="00855FE9" w:rsidRDefault="00855FE9">
      <w:pPr>
        <w:pStyle w:val="TOC6"/>
        <w:rPr>
          <w:rFonts w:asciiTheme="minorHAnsi" w:eastAsiaTheme="minorEastAsia" w:hAnsiTheme="minorHAnsi" w:cstheme="minorBidi"/>
          <w:b w:val="0"/>
          <w:noProof/>
          <w:kern w:val="0"/>
          <w:sz w:val="22"/>
          <w:szCs w:val="22"/>
        </w:rPr>
      </w:pPr>
      <w:r>
        <w:rPr>
          <w:noProof/>
        </w:rPr>
        <w:t xml:space="preserve">Notes to the </w:t>
      </w:r>
      <w:r w:rsidRPr="009153E3">
        <w:rPr>
          <w:i/>
          <w:noProof/>
        </w:rPr>
        <w:t>Schools Assistance (Learning Together—Achievement Through Choice and Opportunity) Act 2004</w:t>
      </w:r>
      <w:r w:rsidRPr="00855FE9">
        <w:rPr>
          <w:b w:val="0"/>
          <w:noProof/>
          <w:sz w:val="18"/>
        </w:rPr>
        <w:tab/>
      </w:r>
      <w:r w:rsidRPr="00855FE9">
        <w:rPr>
          <w:b w:val="0"/>
          <w:noProof/>
          <w:sz w:val="18"/>
        </w:rPr>
        <w:fldChar w:fldCharType="begin"/>
      </w:r>
      <w:r w:rsidRPr="00855FE9">
        <w:rPr>
          <w:b w:val="0"/>
          <w:noProof/>
          <w:sz w:val="18"/>
        </w:rPr>
        <w:instrText xml:space="preserve"> PAGEREF _Toc163571553 \h </w:instrText>
      </w:r>
      <w:r w:rsidRPr="00855FE9">
        <w:rPr>
          <w:b w:val="0"/>
          <w:noProof/>
          <w:sz w:val="18"/>
        </w:rPr>
      </w:r>
      <w:r w:rsidRPr="00855FE9">
        <w:rPr>
          <w:b w:val="0"/>
          <w:noProof/>
          <w:sz w:val="18"/>
        </w:rPr>
        <w:fldChar w:fldCharType="separate"/>
      </w:r>
      <w:r w:rsidR="00187DB6">
        <w:rPr>
          <w:b w:val="0"/>
          <w:noProof/>
          <w:sz w:val="18"/>
        </w:rPr>
        <w:t>139</w:t>
      </w:r>
      <w:r w:rsidRPr="00855FE9">
        <w:rPr>
          <w:b w:val="0"/>
          <w:noProof/>
          <w:sz w:val="18"/>
        </w:rPr>
        <w:fldChar w:fldCharType="end"/>
      </w:r>
    </w:p>
    <w:p w:rsidR="00FD7DC4" w:rsidRPr="006F0E1A" w:rsidRDefault="00E22867">
      <w:pPr>
        <w:sectPr w:rsidR="00FD7DC4" w:rsidRPr="006F0E1A" w:rsidSect="00C10822">
          <w:headerReference w:type="even" r:id="rId16"/>
          <w:headerReference w:type="default" r:id="rId17"/>
          <w:footerReference w:type="even" r:id="rId18"/>
          <w:footerReference w:type="default" r:id="rId19"/>
          <w:headerReference w:type="first" r:id="rId20"/>
          <w:footerReference w:type="first" r:id="rId21"/>
          <w:pgSz w:w="11906" w:h="16838" w:code="9"/>
          <w:pgMar w:top="2268" w:right="2410" w:bottom="3827" w:left="2410" w:header="567" w:footer="3119" w:gutter="0"/>
          <w:pgNumType w:fmt="lowerRoman" w:start="3"/>
          <w:cols w:space="720"/>
          <w:docGrid w:linePitch="299"/>
        </w:sectPr>
      </w:pPr>
      <w:r w:rsidRPr="006F0E1A">
        <w:fldChar w:fldCharType="end"/>
      </w:r>
    </w:p>
    <w:p w:rsidR="009F53DC" w:rsidRPr="006F0E1A" w:rsidRDefault="009A14B1" w:rsidP="003122CB">
      <w:pPr>
        <w:pStyle w:val="LongT"/>
      </w:pPr>
      <w:r w:rsidRPr="006F0E1A">
        <w:lastRenderedPageBreak/>
        <w:t>An Act</w:t>
      </w:r>
      <w:r w:rsidR="009F53DC" w:rsidRPr="006F0E1A">
        <w:t xml:space="preserve"> to grant financial assistance to the States for 2005 to 2008 for primary and secondary education, and for related purposes</w:t>
      </w:r>
    </w:p>
    <w:p w:rsidR="009F53DC" w:rsidRPr="006F0E1A" w:rsidRDefault="009F53DC" w:rsidP="00FD7DC4">
      <w:pPr>
        <w:pStyle w:val="ActHead2"/>
      </w:pPr>
      <w:bookmarkStart w:id="3" w:name="_Toc163571319"/>
      <w:r w:rsidRPr="00D621D7">
        <w:rPr>
          <w:rStyle w:val="CharPartNo"/>
        </w:rPr>
        <w:t>Part</w:t>
      </w:r>
      <w:r w:rsidR="00D76C0F" w:rsidRPr="00D621D7">
        <w:rPr>
          <w:rStyle w:val="CharPartNo"/>
        </w:rPr>
        <w:t> </w:t>
      </w:r>
      <w:r w:rsidRPr="00D621D7">
        <w:rPr>
          <w:rStyle w:val="CharPartNo"/>
        </w:rPr>
        <w:t>1</w:t>
      </w:r>
      <w:r w:rsidRPr="006F0E1A">
        <w:t>—</w:t>
      </w:r>
      <w:r w:rsidRPr="00D621D7">
        <w:rPr>
          <w:rStyle w:val="CharPartText"/>
        </w:rPr>
        <w:t>Preliminary</w:t>
      </w:r>
      <w:bookmarkEnd w:id="3"/>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rsidP="00FD7DC4">
      <w:pPr>
        <w:pStyle w:val="ActHead5"/>
      </w:pPr>
      <w:bookmarkStart w:id="4" w:name="_Toc163571320"/>
      <w:r w:rsidRPr="00D621D7">
        <w:rPr>
          <w:rStyle w:val="CharSectno"/>
        </w:rPr>
        <w:t>1</w:t>
      </w:r>
      <w:r w:rsidRPr="006F0E1A">
        <w:t xml:space="preserve">  Short title</w:t>
      </w:r>
      <w:r w:rsidR="00CE3D21" w:rsidRPr="006F0E1A">
        <w:t xml:space="preserve"> </w:t>
      </w:r>
      <w:r w:rsidR="00CE3D21" w:rsidRPr="006F0E1A">
        <w:rPr>
          <w:b w:val="0"/>
          <w:sz w:val="18"/>
          <w:szCs w:val="18"/>
        </w:rPr>
        <w:t>[</w:t>
      </w:r>
      <w:r w:rsidR="00CE3D21" w:rsidRPr="006F0E1A">
        <w:rPr>
          <w:b w:val="0"/>
          <w:i/>
          <w:sz w:val="18"/>
          <w:szCs w:val="18"/>
        </w:rPr>
        <w:t>see</w:t>
      </w:r>
      <w:r w:rsidR="00CE3D21" w:rsidRPr="006F0E1A">
        <w:rPr>
          <w:b w:val="0"/>
          <w:sz w:val="18"/>
          <w:szCs w:val="18"/>
        </w:rPr>
        <w:t xml:space="preserve"> Note 1]</w:t>
      </w:r>
      <w:bookmarkEnd w:id="4"/>
    </w:p>
    <w:p w:rsidR="009F53DC" w:rsidRPr="006F0E1A" w:rsidRDefault="009F53DC">
      <w:pPr>
        <w:pStyle w:val="subsection"/>
      </w:pPr>
      <w:r w:rsidRPr="006F0E1A">
        <w:tab/>
      </w:r>
      <w:r w:rsidRPr="006F0E1A">
        <w:tab/>
        <w:t xml:space="preserve">This Act may be cited as the </w:t>
      </w:r>
      <w:r w:rsidRPr="006F0E1A">
        <w:rPr>
          <w:i/>
        </w:rPr>
        <w:t>Schools Assistance (Learning Together—Achievement Through Choice and Opportunity) Act 2004</w:t>
      </w:r>
      <w:r w:rsidRPr="006F0E1A">
        <w:t>.</w:t>
      </w:r>
    </w:p>
    <w:p w:rsidR="009F53DC" w:rsidRPr="006F0E1A" w:rsidRDefault="009F53DC" w:rsidP="00FD7DC4">
      <w:pPr>
        <w:pStyle w:val="ActHead5"/>
      </w:pPr>
      <w:bookmarkStart w:id="5" w:name="_Toc163571321"/>
      <w:r w:rsidRPr="00D621D7">
        <w:rPr>
          <w:rStyle w:val="CharSectno"/>
        </w:rPr>
        <w:t>2</w:t>
      </w:r>
      <w:r w:rsidRPr="006F0E1A">
        <w:t xml:space="preserve">  Commencement</w:t>
      </w:r>
      <w:bookmarkEnd w:id="5"/>
    </w:p>
    <w:p w:rsidR="009F53DC" w:rsidRPr="006F0E1A" w:rsidRDefault="009F53DC">
      <w:pPr>
        <w:pStyle w:val="subsection"/>
      </w:pPr>
      <w:r w:rsidRPr="006F0E1A">
        <w:tab/>
      </w:r>
      <w:r w:rsidRPr="006F0E1A">
        <w:tab/>
        <w:t>This Act commences, or is taken to have commenced, on 1</w:t>
      </w:r>
      <w:r w:rsidR="00D76C0F" w:rsidRPr="006F0E1A">
        <w:t> </w:t>
      </w:r>
      <w:r w:rsidRPr="006F0E1A">
        <w:t>January 2005.</w:t>
      </w:r>
    </w:p>
    <w:p w:rsidR="009F53DC" w:rsidRPr="006F0E1A" w:rsidRDefault="009F53DC" w:rsidP="00FD7DC4">
      <w:pPr>
        <w:pStyle w:val="ActHead5"/>
      </w:pPr>
      <w:bookmarkStart w:id="6" w:name="_Toc163571322"/>
      <w:r w:rsidRPr="00D621D7">
        <w:rPr>
          <w:rStyle w:val="CharSectno"/>
        </w:rPr>
        <w:t>3</w:t>
      </w:r>
      <w:r w:rsidRPr="006F0E1A">
        <w:t xml:space="preserve">  Simplified outline of Act</w:t>
      </w:r>
      <w:bookmarkEnd w:id="6"/>
    </w:p>
    <w:p w:rsidR="009F53DC" w:rsidRPr="006F0E1A" w:rsidRDefault="009F53DC">
      <w:pPr>
        <w:pStyle w:val="subsection"/>
      </w:pPr>
      <w:r w:rsidRPr="006F0E1A">
        <w:tab/>
        <w:t>(1)</w:t>
      </w:r>
      <w:r w:rsidRPr="006F0E1A">
        <w:tab/>
        <w:t>This section is a simplified outline of this Act.</w:t>
      </w:r>
    </w:p>
    <w:p w:rsidR="009F53DC" w:rsidRPr="006F0E1A" w:rsidRDefault="009F53DC">
      <w:pPr>
        <w:pStyle w:val="subsection"/>
      </w:pPr>
      <w:r w:rsidRPr="006F0E1A">
        <w:tab/>
        <w:t>(2)</w:t>
      </w:r>
      <w:r w:rsidRPr="006F0E1A">
        <w:tab/>
        <w:t>Financial assistance may be paid to the States for both government and non</w:t>
      </w:r>
      <w:r w:rsidR="00D621D7">
        <w:noBreakHyphen/>
      </w:r>
      <w:r w:rsidRPr="006F0E1A">
        <w:t>government schools in the States for:</w:t>
      </w:r>
    </w:p>
    <w:p w:rsidR="009F53DC" w:rsidRPr="006F0E1A" w:rsidRDefault="009F53DC">
      <w:pPr>
        <w:pStyle w:val="paragraph"/>
      </w:pPr>
      <w:r w:rsidRPr="006F0E1A">
        <w:tab/>
        <w:t>(a)</w:t>
      </w:r>
      <w:r w:rsidRPr="006F0E1A">
        <w:tab/>
        <w:t>the 2005 to 2008 calendar years (for grants for general recurrent expenditure and expenditure for specific purposes); and</w:t>
      </w:r>
    </w:p>
    <w:p w:rsidR="009F53DC" w:rsidRPr="006F0E1A" w:rsidRDefault="009F53DC">
      <w:pPr>
        <w:pStyle w:val="paragraph"/>
      </w:pPr>
      <w:r w:rsidRPr="006F0E1A">
        <w:tab/>
        <w:t>(b)</w:t>
      </w:r>
      <w:r w:rsidRPr="006F0E1A">
        <w:tab/>
        <w:t>the 2005 to 2011 calendar years (for grants for capital expenditure).</w:t>
      </w:r>
    </w:p>
    <w:p w:rsidR="009F53DC" w:rsidRPr="006F0E1A" w:rsidRDefault="009F53DC">
      <w:pPr>
        <w:pStyle w:val="subsection"/>
      </w:pPr>
      <w:r w:rsidRPr="006F0E1A">
        <w:tab/>
        <w:t>(3)</w:t>
      </w:r>
      <w:r w:rsidRPr="006F0E1A">
        <w:tab/>
        <w:t>Payments may be authorised only for the purposes in Parts</w:t>
      </w:r>
      <w:r w:rsidR="00D76C0F" w:rsidRPr="006F0E1A">
        <w:t> </w:t>
      </w:r>
      <w:r w:rsidRPr="006F0E1A">
        <w:t>5 to 10.</w:t>
      </w:r>
    </w:p>
    <w:p w:rsidR="009F53DC" w:rsidRPr="006F0E1A" w:rsidRDefault="009F53DC">
      <w:pPr>
        <w:pStyle w:val="subsection"/>
      </w:pPr>
      <w:r w:rsidRPr="006F0E1A">
        <w:tab/>
        <w:t>(4)</w:t>
      </w:r>
      <w:r w:rsidRPr="006F0E1A">
        <w:tab/>
        <w:t>Financial assistance to a State for government schools must not be paid unless there is an agreement with the State. The agreement must set out the conditions on financial assistance, including conditions that this Act requires the agreement to include.</w:t>
      </w:r>
    </w:p>
    <w:p w:rsidR="009F53DC" w:rsidRPr="006F0E1A" w:rsidRDefault="009F53DC">
      <w:pPr>
        <w:pStyle w:val="subsection"/>
      </w:pPr>
      <w:r w:rsidRPr="006F0E1A">
        <w:tab/>
        <w:t>(5)</w:t>
      </w:r>
      <w:r w:rsidRPr="006F0E1A">
        <w:tab/>
        <w:t>Financial assistance to a State for a non</w:t>
      </w:r>
      <w:r w:rsidR="00D621D7">
        <w:noBreakHyphen/>
      </w:r>
      <w:r w:rsidRPr="006F0E1A">
        <w:t>government school or system of schools must not be paid unless:</w:t>
      </w:r>
    </w:p>
    <w:p w:rsidR="009F53DC" w:rsidRPr="006F0E1A" w:rsidRDefault="009F53DC">
      <w:pPr>
        <w:pStyle w:val="paragraph"/>
      </w:pPr>
      <w:r w:rsidRPr="006F0E1A">
        <w:lastRenderedPageBreak/>
        <w:tab/>
        <w:t>(a)</w:t>
      </w:r>
      <w:r w:rsidRPr="006F0E1A">
        <w:tab/>
        <w:t>there is an agreement with the relevant authority of the school or system that sets out the requirements that this Act requires the agreement to include; and</w:t>
      </w:r>
    </w:p>
    <w:p w:rsidR="009F53DC" w:rsidRPr="006F0E1A" w:rsidRDefault="009F53DC">
      <w:pPr>
        <w:pStyle w:val="paragraph"/>
      </w:pPr>
      <w:r w:rsidRPr="006F0E1A">
        <w:tab/>
        <w:t>(b)</w:t>
      </w:r>
      <w:r w:rsidRPr="006F0E1A">
        <w:tab/>
        <w:t>the list of non</w:t>
      </w:r>
      <w:r w:rsidR="00D621D7">
        <w:noBreakHyphen/>
      </w:r>
      <w:r w:rsidRPr="006F0E1A">
        <w:t>government schools includes the school, or the schools in the system.</w:t>
      </w:r>
    </w:p>
    <w:p w:rsidR="009F53DC" w:rsidRPr="006F0E1A" w:rsidRDefault="009F53DC">
      <w:pPr>
        <w:pStyle w:val="subsection"/>
      </w:pPr>
      <w:r w:rsidRPr="006F0E1A">
        <w:tab/>
        <w:t>(6)</w:t>
      </w:r>
      <w:r w:rsidRPr="006F0E1A">
        <w:tab/>
        <w:t>If there is a breach of a condition, the Minister may require an amount to be repaid to the Commonwealth. Alternatively, the Minister may reduce or delay the amount of other payments under this Act.</w:t>
      </w:r>
    </w:p>
    <w:p w:rsidR="009F53DC" w:rsidRPr="006F0E1A" w:rsidRDefault="009F53DC" w:rsidP="00FD7DC4">
      <w:pPr>
        <w:pStyle w:val="ActHead5"/>
      </w:pPr>
      <w:bookmarkStart w:id="7" w:name="_Toc163571323"/>
      <w:r w:rsidRPr="00D621D7">
        <w:rPr>
          <w:rStyle w:val="CharSectno"/>
        </w:rPr>
        <w:t>4</w:t>
      </w:r>
      <w:r w:rsidRPr="006F0E1A">
        <w:t xml:space="preserve">  Definitions</w:t>
      </w:r>
      <w:bookmarkEnd w:id="7"/>
    </w:p>
    <w:p w:rsidR="009F53DC" w:rsidRPr="006F0E1A" w:rsidRDefault="009F53DC">
      <w:pPr>
        <w:pStyle w:val="subsection"/>
      </w:pPr>
      <w:r w:rsidRPr="006F0E1A">
        <w:tab/>
      </w:r>
      <w:r w:rsidRPr="006F0E1A">
        <w:tab/>
        <w:t>In this Act, unless the contrary intention appears:</w:t>
      </w:r>
    </w:p>
    <w:p w:rsidR="009F53DC" w:rsidRPr="006F0E1A" w:rsidRDefault="009F53DC">
      <w:pPr>
        <w:pStyle w:val="Definition"/>
      </w:pPr>
      <w:r w:rsidRPr="006F0E1A">
        <w:rPr>
          <w:b/>
          <w:i/>
        </w:rPr>
        <w:t>AGSRC</w:t>
      </w:r>
      <w:r w:rsidRPr="006F0E1A">
        <w:t>, for primary education for a program year, means:</w:t>
      </w:r>
    </w:p>
    <w:p w:rsidR="009F53DC" w:rsidRPr="006F0E1A" w:rsidRDefault="009F53DC">
      <w:pPr>
        <w:pStyle w:val="paragraph"/>
      </w:pPr>
      <w:r w:rsidRPr="006F0E1A">
        <w:tab/>
        <w:t>(a)</w:t>
      </w:r>
      <w:r w:rsidRPr="006F0E1A">
        <w:tab/>
        <w:t>the Average Government School Recurrent Costs in Schedule</w:t>
      </w:r>
      <w:r w:rsidR="00D76C0F" w:rsidRPr="006F0E1A">
        <w:t> </w:t>
      </w:r>
      <w:r w:rsidRPr="006F0E1A">
        <w:t>1 for primary education for the program year; or</w:t>
      </w:r>
    </w:p>
    <w:p w:rsidR="009F53DC" w:rsidRPr="006F0E1A" w:rsidRDefault="009F53DC">
      <w:pPr>
        <w:pStyle w:val="paragraph"/>
      </w:pPr>
      <w:r w:rsidRPr="006F0E1A">
        <w:tab/>
        <w:t>(b)</w:t>
      </w:r>
      <w:r w:rsidRPr="006F0E1A">
        <w:tab/>
        <w:t xml:space="preserve">if regulations are made for the purposes of </w:t>
      </w:r>
      <w:r w:rsidR="00D621D7">
        <w:t>subsection 1</w:t>
      </w:r>
      <w:r w:rsidRPr="006F0E1A">
        <w:t>21(1) for primary education for the program year—the amount specified in the regulations for that year.</w:t>
      </w:r>
    </w:p>
    <w:p w:rsidR="009F53DC" w:rsidRPr="006F0E1A" w:rsidRDefault="009F53DC">
      <w:pPr>
        <w:pStyle w:val="Definition"/>
      </w:pPr>
      <w:r w:rsidRPr="006F0E1A">
        <w:rPr>
          <w:b/>
          <w:i/>
        </w:rPr>
        <w:t>AGSRC</w:t>
      </w:r>
      <w:r w:rsidRPr="006F0E1A">
        <w:t>, for secondary education for a program year, means:</w:t>
      </w:r>
    </w:p>
    <w:p w:rsidR="009F53DC" w:rsidRPr="006F0E1A" w:rsidRDefault="009F53DC">
      <w:pPr>
        <w:pStyle w:val="paragraph"/>
      </w:pPr>
      <w:r w:rsidRPr="006F0E1A">
        <w:tab/>
        <w:t>(a)</w:t>
      </w:r>
      <w:r w:rsidRPr="006F0E1A">
        <w:tab/>
        <w:t>the Average Government School Recurrent Costs in Schedule</w:t>
      </w:r>
      <w:r w:rsidR="00D76C0F" w:rsidRPr="006F0E1A">
        <w:t> </w:t>
      </w:r>
      <w:r w:rsidRPr="006F0E1A">
        <w:t>1 for secondary education for the program year; or</w:t>
      </w:r>
    </w:p>
    <w:p w:rsidR="009F53DC" w:rsidRPr="006F0E1A" w:rsidRDefault="009F53DC">
      <w:pPr>
        <w:pStyle w:val="paragraph"/>
      </w:pPr>
      <w:r w:rsidRPr="006F0E1A">
        <w:tab/>
        <w:t>(b)</w:t>
      </w:r>
      <w:r w:rsidRPr="006F0E1A">
        <w:tab/>
        <w:t xml:space="preserve">if regulations are made for the purposes of </w:t>
      </w:r>
      <w:r w:rsidR="00D621D7">
        <w:t>subsection 1</w:t>
      </w:r>
      <w:r w:rsidRPr="006F0E1A">
        <w:t>21(1) for secondary education for the program year—the amount specified in the regulations for that year.</w:t>
      </w:r>
    </w:p>
    <w:p w:rsidR="009F53DC" w:rsidRPr="006F0E1A" w:rsidRDefault="009F53DC">
      <w:pPr>
        <w:pStyle w:val="Definition"/>
      </w:pPr>
      <w:r w:rsidRPr="006F0E1A">
        <w:rPr>
          <w:b/>
          <w:i/>
        </w:rPr>
        <w:t>approved authority</w:t>
      </w:r>
      <w:r w:rsidRPr="006F0E1A">
        <w:t xml:space="preserve"> means a body determined under section</w:t>
      </w:r>
      <w:r w:rsidR="00D76C0F" w:rsidRPr="006F0E1A">
        <w:t> </w:t>
      </w:r>
      <w:r w:rsidRPr="006F0E1A">
        <w:t>9 to be an approved authority.</w:t>
      </w:r>
    </w:p>
    <w:p w:rsidR="009F53DC" w:rsidRPr="006F0E1A" w:rsidRDefault="009F53DC">
      <w:pPr>
        <w:pStyle w:val="Definition"/>
      </w:pPr>
      <w:r w:rsidRPr="006F0E1A">
        <w:rPr>
          <w:b/>
          <w:i/>
        </w:rPr>
        <w:t>approved Catholic school system</w:t>
      </w:r>
      <w:r w:rsidRPr="006F0E1A">
        <w:t xml:space="preserve"> means a school system:</w:t>
      </w:r>
    </w:p>
    <w:p w:rsidR="009F53DC" w:rsidRPr="006F0E1A" w:rsidRDefault="009F53DC">
      <w:pPr>
        <w:pStyle w:val="paragraph"/>
      </w:pPr>
      <w:r w:rsidRPr="006F0E1A">
        <w:tab/>
        <w:t>(a)</w:t>
      </w:r>
      <w:r w:rsidRPr="006F0E1A">
        <w:tab/>
        <w:t>that is included in the list of approved school systems kept under section</w:t>
      </w:r>
      <w:r w:rsidR="00D76C0F" w:rsidRPr="006F0E1A">
        <w:t> </w:t>
      </w:r>
      <w:r w:rsidRPr="006F0E1A">
        <w:t>48; and</w:t>
      </w:r>
    </w:p>
    <w:p w:rsidR="009F53DC" w:rsidRPr="006F0E1A" w:rsidRDefault="009F53DC">
      <w:pPr>
        <w:pStyle w:val="paragraph"/>
      </w:pPr>
      <w:r w:rsidRPr="006F0E1A">
        <w:tab/>
        <w:t>(b)</w:t>
      </w:r>
      <w:r w:rsidRPr="006F0E1A">
        <w:tab/>
        <w:t>for which the relevant authority is a Catholic education authority.</w:t>
      </w:r>
    </w:p>
    <w:p w:rsidR="009F53DC" w:rsidRPr="006F0E1A" w:rsidRDefault="009F53DC">
      <w:pPr>
        <w:pStyle w:val="Definition"/>
      </w:pPr>
      <w:r w:rsidRPr="006F0E1A">
        <w:rPr>
          <w:b/>
          <w:i/>
        </w:rPr>
        <w:t>approved government school community organisation</w:t>
      </w:r>
      <w:r w:rsidRPr="006F0E1A">
        <w:t xml:space="preserve"> means a body corporate determined under section</w:t>
      </w:r>
      <w:r w:rsidR="00D76C0F" w:rsidRPr="006F0E1A">
        <w:t> </w:t>
      </w:r>
      <w:r w:rsidRPr="006F0E1A">
        <w:t>11 to be an approved government school community organisation.</w:t>
      </w:r>
    </w:p>
    <w:p w:rsidR="009F53DC" w:rsidRPr="006F0E1A" w:rsidRDefault="009F53DC">
      <w:pPr>
        <w:pStyle w:val="Definition"/>
      </w:pPr>
      <w:r w:rsidRPr="006F0E1A">
        <w:rPr>
          <w:b/>
          <w:i/>
        </w:rPr>
        <w:lastRenderedPageBreak/>
        <w:t>approved school system</w:t>
      </w:r>
      <w:r w:rsidRPr="006F0E1A">
        <w:t xml:space="preserve"> means a school system that is included in the list of approved school systems kept under section</w:t>
      </w:r>
      <w:r w:rsidR="00D76C0F" w:rsidRPr="006F0E1A">
        <w:t> </w:t>
      </w:r>
      <w:r w:rsidRPr="006F0E1A">
        <w:t>48.</w:t>
      </w:r>
    </w:p>
    <w:p w:rsidR="009F53DC" w:rsidRPr="006F0E1A" w:rsidRDefault="009F53DC">
      <w:pPr>
        <w:pStyle w:val="Definition"/>
      </w:pPr>
      <w:r w:rsidRPr="006F0E1A">
        <w:rPr>
          <w:b/>
          <w:i/>
        </w:rPr>
        <w:t>authorised person</w:t>
      </w:r>
      <w:r w:rsidRPr="006F0E1A">
        <w:t xml:space="preserve"> has the meaning given by </w:t>
      </w:r>
      <w:r w:rsidR="00D621D7">
        <w:t>subsection 1</w:t>
      </w:r>
      <w:r w:rsidRPr="006F0E1A">
        <w:t>8(4).</w:t>
      </w:r>
    </w:p>
    <w:p w:rsidR="009F53DC" w:rsidRPr="006F0E1A" w:rsidRDefault="009F53DC">
      <w:pPr>
        <w:pStyle w:val="Definition"/>
      </w:pPr>
      <w:r w:rsidRPr="006F0E1A">
        <w:rPr>
          <w:b/>
          <w:i/>
        </w:rPr>
        <w:t>block grant authority</w:t>
      </w:r>
      <w:r w:rsidRPr="006F0E1A">
        <w:t xml:space="preserve"> means a body corporate that the Minister determines to be a block grant authority for the purposes of Division</w:t>
      </w:r>
      <w:r w:rsidR="00D76C0F" w:rsidRPr="006F0E1A">
        <w:t> </w:t>
      </w:r>
      <w:r w:rsidRPr="006F0E1A">
        <w:t>3 of Part</w:t>
      </w:r>
      <w:r w:rsidR="00D76C0F" w:rsidRPr="006F0E1A">
        <w:t> </w:t>
      </w:r>
      <w:r w:rsidRPr="006F0E1A">
        <w:t>6 in connection with non</w:t>
      </w:r>
      <w:r w:rsidR="00D621D7">
        <w:noBreakHyphen/>
      </w:r>
      <w:r w:rsidRPr="006F0E1A">
        <w:t>government schools or non</w:t>
      </w:r>
      <w:r w:rsidR="00D621D7">
        <w:noBreakHyphen/>
      </w:r>
      <w:r w:rsidRPr="006F0E1A">
        <w:t>government rural student hostels.</w:t>
      </w:r>
    </w:p>
    <w:p w:rsidR="009F53DC" w:rsidRPr="006F0E1A" w:rsidRDefault="009F53DC">
      <w:pPr>
        <w:pStyle w:val="Definition"/>
      </w:pPr>
      <w:r w:rsidRPr="006F0E1A">
        <w:rPr>
          <w:b/>
          <w:i/>
        </w:rPr>
        <w:t>body</w:t>
      </w:r>
      <w:r w:rsidRPr="006F0E1A">
        <w:t xml:space="preserve"> means any organisation or body, whether incorporated or not, or an individual.</w:t>
      </w:r>
    </w:p>
    <w:p w:rsidR="009F53DC" w:rsidRPr="006F0E1A" w:rsidRDefault="009F53DC">
      <w:pPr>
        <w:pStyle w:val="Definition"/>
      </w:pPr>
      <w:r w:rsidRPr="006F0E1A">
        <w:rPr>
          <w:b/>
          <w:i/>
        </w:rPr>
        <w:t>capital expenditure</w:t>
      </w:r>
      <w:r w:rsidRPr="006F0E1A">
        <w:t xml:space="preserve"> includes expenditure relating to any one or more of the following:</w:t>
      </w:r>
    </w:p>
    <w:p w:rsidR="009F53DC" w:rsidRPr="006F0E1A" w:rsidRDefault="009F53DC">
      <w:pPr>
        <w:pStyle w:val="paragraph"/>
      </w:pPr>
      <w:r w:rsidRPr="006F0E1A">
        <w:tab/>
        <w:t>(a)</w:t>
      </w:r>
      <w:r w:rsidRPr="006F0E1A">
        <w:tab/>
        <w:t>investigating the need for:</w:t>
      </w:r>
    </w:p>
    <w:p w:rsidR="009F53DC" w:rsidRPr="006F0E1A" w:rsidRDefault="009F53DC">
      <w:pPr>
        <w:pStyle w:val="paragraphsub"/>
      </w:pPr>
      <w:r w:rsidRPr="006F0E1A">
        <w:tab/>
        <w:t>(i)</w:t>
      </w:r>
      <w:r w:rsidRPr="006F0E1A">
        <w:tab/>
        <w:t>schools, government rural student hostels or non</w:t>
      </w:r>
      <w:r w:rsidR="00D621D7">
        <w:noBreakHyphen/>
      </w:r>
      <w:r w:rsidRPr="006F0E1A">
        <w:t>government rural student hostels in particular areas; or</w:t>
      </w:r>
    </w:p>
    <w:p w:rsidR="009F53DC" w:rsidRPr="006F0E1A" w:rsidRDefault="009F53DC">
      <w:pPr>
        <w:pStyle w:val="paragraphsub"/>
      </w:pPr>
      <w:r w:rsidRPr="006F0E1A">
        <w:tab/>
        <w:t>(ii)</w:t>
      </w:r>
      <w:r w:rsidRPr="006F0E1A">
        <w:tab/>
        <w:t>schools, government rural student hostels or non</w:t>
      </w:r>
      <w:r w:rsidR="00D621D7">
        <w:noBreakHyphen/>
      </w:r>
      <w:r w:rsidRPr="006F0E1A">
        <w:t>government rural student hostels of particular kinds in particular areas; or</w:t>
      </w:r>
    </w:p>
    <w:p w:rsidR="009F53DC" w:rsidRPr="006F0E1A" w:rsidRDefault="009F53DC">
      <w:pPr>
        <w:pStyle w:val="paragraphsub"/>
      </w:pPr>
      <w:r w:rsidRPr="006F0E1A">
        <w:tab/>
        <w:t>(iii)</w:t>
      </w:r>
      <w:r w:rsidRPr="006F0E1A">
        <w:tab/>
        <w:t>buildings, parts of buildings, other facilities or equipment;</w:t>
      </w:r>
    </w:p>
    <w:p w:rsidR="009F53DC" w:rsidRPr="006F0E1A" w:rsidRDefault="009F53DC">
      <w:pPr>
        <w:pStyle w:val="paragraph"/>
      </w:pPr>
      <w:r w:rsidRPr="006F0E1A">
        <w:tab/>
        <w:t>(b)</w:t>
      </w:r>
      <w:r w:rsidRPr="006F0E1A">
        <w:tab/>
        <w:t>purchasing land, with or without buildings or parts of buildings;</w:t>
      </w:r>
    </w:p>
    <w:p w:rsidR="009F53DC" w:rsidRPr="006F0E1A" w:rsidRDefault="009F53DC">
      <w:pPr>
        <w:pStyle w:val="paragraph"/>
      </w:pPr>
      <w:r w:rsidRPr="006F0E1A">
        <w:tab/>
        <w:t>(c)</w:t>
      </w:r>
      <w:r w:rsidRPr="006F0E1A">
        <w:tab/>
        <w:t>planning for the erection, alteration, extension, demolition or refurbishment of a building, part of a building or other facility;</w:t>
      </w:r>
    </w:p>
    <w:p w:rsidR="009F53DC" w:rsidRPr="006F0E1A" w:rsidRDefault="009F53DC">
      <w:pPr>
        <w:pStyle w:val="paragraph"/>
      </w:pPr>
      <w:r w:rsidRPr="006F0E1A">
        <w:tab/>
        <w:t>(d)</w:t>
      </w:r>
      <w:r w:rsidRPr="006F0E1A">
        <w:tab/>
        <w:t>developing or preparing land for building or other purposes;</w:t>
      </w:r>
    </w:p>
    <w:p w:rsidR="009F53DC" w:rsidRPr="006F0E1A" w:rsidRDefault="009F53DC">
      <w:pPr>
        <w:pStyle w:val="paragraph"/>
      </w:pPr>
      <w:r w:rsidRPr="006F0E1A">
        <w:tab/>
        <w:t>(e)</w:t>
      </w:r>
      <w:r w:rsidRPr="006F0E1A">
        <w:tab/>
        <w:t>erecting, altering, extending, demolishing or refurbishing a building, part of a building or other facility;</w:t>
      </w:r>
    </w:p>
    <w:p w:rsidR="009F53DC" w:rsidRPr="006F0E1A" w:rsidRDefault="009F53DC">
      <w:pPr>
        <w:pStyle w:val="paragraph"/>
      </w:pPr>
      <w:r w:rsidRPr="006F0E1A">
        <w:tab/>
        <w:t>(f)</w:t>
      </w:r>
      <w:r w:rsidRPr="006F0E1A">
        <w:tab/>
        <w:t>installing or upgrading water, electricity or any other services;</w:t>
      </w:r>
    </w:p>
    <w:p w:rsidR="009F53DC" w:rsidRPr="006F0E1A" w:rsidRDefault="009F53DC">
      <w:pPr>
        <w:pStyle w:val="paragraph"/>
      </w:pPr>
      <w:r w:rsidRPr="006F0E1A">
        <w:tab/>
        <w:t>(g)</w:t>
      </w:r>
      <w:r w:rsidRPr="006F0E1A">
        <w:tab/>
        <w:t>providing equipment, including information technology equipment;</w:t>
      </w:r>
    </w:p>
    <w:p w:rsidR="009F53DC" w:rsidRPr="006F0E1A" w:rsidRDefault="009F53DC">
      <w:pPr>
        <w:pStyle w:val="paragraph"/>
      </w:pPr>
      <w:r w:rsidRPr="006F0E1A">
        <w:tab/>
        <w:t>(h)</w:t>
      </w:r>
      <w:r w:rsidRPr="006F0E1A">
        <w:tab/>
        <w:t>providing furniture;</w:t>
      </w:r>
    </w:p>
    <w:p w:rsidR="009F53DC" w:rsidRPr="006F0E1A" w:rsidRDefault="009F53DC">
      <w:pPr>
        <w:pStyle w:val="paragraph"/>
      </w:pPr>
      <w:r w:rsidRPr="006F0E1A">
        <w:tab/>
        <w:t>(i)</w:t>
      </w:r>
      <w:r w:rsidRPr="006F0E1A">
        <w:tab/>
        <w:t>providing library materials or obtaining services and goods for cataloguing a library;</w:t>
      </w:r>
    </w:p>
    <w:p w:rsidR="009F53DC" w:rsidRPr="006F0E1A" w:rsidRDefault="009F53DC">
      <w:pPr>
        <w:pStyle w:val="paragraph"/>
      </w:pPr>
      <w:r w:rsidRPr="006F0E1A">
        <w:tab/>
        <w:t>(j)</w:t>
      </w:r>
      <w:r w:rsidRPr="006F0E1A">
        <w:tab/>
        <w:t>payment to a block grant authority for its administrative expenses.</w:t>
      </w:r>
    </w:p>
    <w:p w:rsidR="009F53DC" w:rsidRPr="006F0E1A" w:rsidRDefault="009F53DC">
      <w:pPr>
        <w:pStyle w:val="Definition"/>
      </w:pPr>
      <w:r w:rsidRPr="006F0E1A">
        <w:rPr>
          <w:b/>
          <w:i/>
        </w:rPr>
        <w:lastRenderedPageBreak/>
        <w:t>child with disabilities</w:t>
      </w:r>
      <w:r w:rsidRPr="006F0E1A">
        <w:t xml:space="preserve"> means either:</w:t>
      </w:r>
    </w:p>
    <w:p w:rsidR="009F53DC" w:rsidRPr="006F0E1A" w:rsidRDefault="009F53DC">
      <w:pPr>
        <w:pStyle w:val="paragraph"/>
      </w:pPr>
      <w:r w:rsidRPr="006F0E1A">
        <w:tab/>
        <w:t>(a)</w:t>
      </w:r>
      <w:r w:rsidRPr="006F0E1A">
        <w:tab/>
        <w:t>a child:</w:t>
      </w:r>
    </w:p>
    <w:p w:rsidR="009F53DC" w:rsidRPr="006F0E1A" w:rsidRDefault="009F53DC">
      <w:pPr>
        <w:pStyle w:val="paragraphsub"/>
      </w:pPr>
      <w:r w:rsidRPr="006F0E1A">
        <w:tab/>
        <w:t>(i)</w:t>
      </w:r>
      <w:r w:rsidRPr="006F0E1A">
        <w:tab/>
        <w:t>who has not reached school age; and</w:t>
      </w:r>
    </w:p>
    <w:p w:rsidR="009F53DC" w:rsidRPr="006F0E1A" w:rsidRDefault="009F53DC">
      <w:pPr>
        <w:pStyle w:val="paragraphsub"/>
      </w:pPr>
      <w:r w:rsidRPr="006F0E1A">
        <w:tab/>
        <w:t>(ii)</w:t>
      </w:r>
      <w:r w:rsidRPr="006F0E1A">
        <w:tab/>
        <w:t>in respect of whom a disability assessment has been made; or</w:t>
      </w:r>
    </w:p>
    <w:p w:rsidR="009F53DC" w:rsidRPr="006F0E1A" w:rsidRDefault="009F53DC">
      <w:pPr>
        <w:pStyle w:val="paragraph"/>
      </w:pPr>
      <w:r w:rsidRPr="006F0E1A">
        <w:tab/>
        <w:t>(b)</w:t>
      </w:r>
      <w:r w:rsidRPr="006F0E1A">
        <w:tab/>
        <w:t>a child:</w:t>
      </w:r>
    </w:p>
    <w:p w:rsidR="009F53DC" w:rsidRPr="006F0E1A" w:rsidRDefault="009F53DC">
      <w:pPr>
        <w:pStyle w:val="paragraphsub"/>
      </w:pPr>
      <w:r w:rsidRPr="006F0E1A">
        <w:tab/>
        <w:t>(i)</w:t>
      </w:r>
      <w:r w:rsidRPr="006F0E1A">
        <w:tab/>
        <w:t>who is of school age; and</w:t>
      </w:r>
    </w:p>
    <w:p w:rsidR="009F53DC" w:rsidRPr="006F0E1A" w:rsidRDefault="009F53DC">
      <w:pPr>
        <w:pStyle w:val="paragraphsub"/>
      </w:pPr>
      <w:r w:rsidRPr="006F0E1A">
        <w:tab/>
        <w:t>(ii)</w:t>
      </w:r>
      <w:r w:rsidRPr="006F0E1A">
        <w:tab/>
        <w:t>who does not attend a government school, a government centre, a non</w:t>
      </w:r>
      <w:r w:rsidR="00D621D7">
        <w:noBreakHyphen/>
      </w:r>
      <w:r w:rsidRPr="006F0E1A">
        <w:t>government school or a non</w:t>
      </w:r>
      <w:r w:rsidR="00D621D7">
        <w:noBreakHyphen/>
      </w:r>
      <w:r w:rsidRPr="006F0E1A">
        <w:t>government centre; and</w:t>
      </w:r>
    </w:p>
    <w:p w:rsidR="009F53DC" w:rsidRPr="006F0E1A" w:rsidRDefault="009F53DC">
      <w:pPr>
        <w:pStyle w:val="paragraphsub"/>
      </w:pPr>
      <w:r w:rsidRPr="006F0E1A">
        <w:tab/>
        <w:t>(iii)</w:t>
      </w:r>
      <w:r w:rsidRPr="006F0E1A">
        <w:tab/>
        <w:t>in respect of whom a disability assessment has been made.</w:t>
      </w:r>
    </w:p>
    <w:p w:rsidR="009F53DC" w:rsidRPr="006F0E1A" w:rsidRDefault="009F53DC">
      <w:pPr>
        <w:pStyle w:val="Definition"/>
      </w:pPr>
      <w:r w:rsidRPr="006F0E1A">
        <w:rPr>
          <w:b/>
          <w:i/>
        </w:rPr>
        <w:t>current SES funding level</w:t>
      </w:r>
      <w:r w:rsidRPr="006F0E1A">
        <w:t>, for a school with a particular SES score, means the percentage of AGSRC in column 2 of the table in each of Parts</w:t>
      </w:r>
      <w:r w:rsidR="00D76C0F" w:rsidRPr="006F0E1A">
        <w:t> </w:t>
      </w:r>
      <w:r w:rsidRPr="006F0E1A">
        <w:t xml:space="preserve">1 and 2 of </w:t>
      </w:r>
      <w:r w:rsidR="00D621D7">
        <w:t>Schedule 4</w:t>
      </w:r>
      <w:r w:rsidRPr="006F0E1A">
        <w:t xml:space="preserve"> that relates to that SES score.</w:t>
      </w:r>
    </w:p>
    <w:p w:rsidR="009F53DC" w:rsidRPr="006F0E1A" w:rsidRDefault="009F53DC">
      <w:pPr>
        <w:pStyle w:val="Definition"/>
      </w:pPr>
      <w:r w:rsidRPr="006F0E1A">
        <w:rPr>
          <w:b/>
          <w:i/>
        </w:rPr>
        <w:t>disability assessment</w:t>
      </w:r>
      <w:r w:rsidRPr="006F0E1A">
        <w:t>, for a child or a student, means an assessment, by a person with relevant qualifications, that the child or student has an intellectual impairment, a sensory impairment, a physical impairment, a social impairment, an emotional impairment or more than one of those impairments to a degree that satisfies the criteria for eligibility to access:</w:t>
      </w:r>
    </w:p>
    <w:p w:rsidR="009F53DC" w:rsidRPr="006F0E1A" w:rsidRDefault="009F53DC">
      <w:pPr>
        <w:pStyle w:val="paragraph"/>
      </w:pPr>
      <w:r w:rsidRPr="006F0E1A">
        <w:tab/>
        <w:t>(a)</w:t>
      </w:r>
      <w:r w:rsidRPr="006F0E1A">
        <w:tab/>
        <w:t>special education services; or</w:t>
      </w:r>
    </w:p>
    <w:p w:rsidR="009F53DC" w:rsidRPr="006F0E1A" w:rsidRDefault="009F53DC">
      <w:pPr>
        <w:pStyle w:val="paragraph"/>
      </w:pPr>
      <w:r w:rsidRPr="006F0E1A">
        <w:tab/>
        <w:t>(b)</w:t>
      </w:r>
      <w:r w:rsidRPr="006F0E1A">
        <w:tab/>
        <w:t>special education programs;</w:t>
      </w:r>
    </w:p>
    <w:p w:rsidR="009F53DC" w:rsidRPr="006F0E1A" w:rsidRDefault="009F53DC">
      <w:pPr>
        <w:pStyle w:val="subsection2"/>
      </w:pPr>
      <w:r w:rsidRPr="006F0E1A">
        <w:t>provided by the Government of the State in which the child or student resides.</w:t>
      </w:r>
    </w:p>
    <w:p w:rsidR="009F53DC" w:rsidRPr="006F0E1A" w:rsidRDefault="009F53DC">
      <w:pPr>
        <w:pStyle w:val="Definition"/>
      </w:pPr>
      <w:r w:rsidRPr="006F0E1A">
        <w:rPr>
          <w:b/>
          <w:i/>
        </w:rPr>
        <w:t>Education Assistance Act</w:t>
      </w:r>
      <w:r w:rsidRPr="006F0E1A">
        <w:t xml:space="preserve"> means this Act, the former Act, the 1996 Act or the 1992 Act.</w:t>
      </w:r>
    </w:p>
    <w:p w:rsidR="009F53DC" w:rsidRPr="006F0E1A" w:rsidRDefault="009F53DC">
      <w:pPr>
        <w:pStyle w:val="Definition"/>
      </w:pPr>
      <w:r w:rsidRPr="006F0E1A">
        <w:rPr>
          <w:b/>
          <w:i/>
        </w:rPr>
        <w:t>education in English as a second language for eligible new arrivals</w:t>
      </w:r>
      <w:r w:rsidRPr="006F0E1A">
        <w:t xml:space="preserve"> means education that is provided for the purpose of teaching the English language to eligible new arrivals by means of intensive instruction.</w:t>
      </w:r>
    </w:p>
    <w:p w:rsidR="000348C0" w:rsidRPr="006F0E1A" w:rsidRDefault="000348C0" w:rsidP="000348C0">
      <w:pPr>
        <w:pStyle w:val="Definition"/>
        <w:rPr>
          <w:b/>
          <w:i/>
        </w:rPr>
      </w:pPr>
      <w:r w:rsidRPr="006F0E1A">
        <w:rPr>
          <w:b/>
          <w:i/>
        </w:rPr>
        <w:t>eligible humanitarian new arrival</w:t>
      </w:r>
      <w:r w:rsidRPr="006F0E1A">
        <w:t xml:space="preserve"> means a person:</w:t>
      </w:r>
    </w:p>
    <w:p w:rsidR="000348C0" w:rsidRPr="006F0E1A" w:rsidRDefault="000348C0" w:rsidP="000348C0">
      <w:pPr>
        <w:pStyle w:val="paragraph"/>
      </w:pPr>
      <w:r w:rsidRPr="006F0E1A">
        <w:tab/>
        <w:t>(a)</w:t>
      </w:r>
      <w:r w:rsidRPr="006F0E1A">
        <w:tab/>
        <w:t>who is an eligible new arrival; and</w:t>
      </w:r>
    </w:p>
    <w:p w:rsidR="000348C0" w:rsidRPr="006F0E1A" w:rsidRDefault="000348C0" w:rsidP="000348C0">
      <w:pPr>
        <w:pStyle w:val="paragraph"/>
      </w:pPr>
      <w:r w:rsidRPr="006F0E1A">
        <w:tab/>
        <w:t>(b)</w:t>
      </w:r>
      <w:r w:rsidRPr="006F0E1A">
        <w:tab/>
        <w:t>who holds a visa that is specified in a determination made by the Minister for the purposes of this paragraph.</w:t>
      </w:r>
    </w:p>
    <w:p w:rsidR="009F53DC" w:rsidRPr="006F0E1A" w:rsidRDefault="009F53DC">
      <w:pPr>
        <w:pStyle w:val="Definition"/>
      </w:pPr>
      <w:r w:rsidRPr="006F0E1A">
        <w:rPr>
          <w:b/>
          <w:i/>
        </w:rPr>
        <w:lastRenderedPageBreak/>
        <w:t xml:space="preserve">eligible new arrival </w:t>
      </w:r>
      <w:r w:rsidRPr="006F0E1A">
        <w:t>means a person:</w:t>
      </w:r>
    </w:p>
    <w:p w:rsidR="009F53DC" w:rsidRPr="006F0E1A" w:rsidRDefault="009F53DC">
      <w:pPr>
        <w:pStyle w:val="paragraph"/>
      </w:pPr>
      <w:r w:rsidRPr="006F0E1A">
        <w:tab/>
        <w:t>(a)</w:t>
      </w:r>
      <w:r w:rsidRPr="006F0E1A">
        <w:tab/>
        <w:t>whose first language is not English; and</w:t>
      </w:r>
    </w:p>
    <w:p w:rsidR="009F53DC" w:rsidRPr="006F0E1A" w:rsidRDefault="009F53DC">
      <w:pPr>
        <w:pStyle w:val="paragraph"/>
      </w:pPr>
      <w:r w:rsidRPr="006F0E1A">
        <w:tab/>
        <w:t>(b)</w:t>
      </w:r>
      <w:r w:rsidRPr="006F0E1A">
        <w:tab/>
        <w:t>who satisfies criteria determined by the Minister for the purposes of this paragraph for being a person newly arrived in Australia; and</w:t>
      </w:r>
    </w:p>
    <w:p w:rsidR="009F53DC" w:rsidRPr="006F0E1A" w:rsidRDefault="009F53DC">
      <w:pPr>
        <w:pStyle w:val="paragraph"/>
      </w:pPr>
      <w:r w:rsidRPr="006F0E1A">
        <w:tab/>
        <w:t>(c)</w:t>
      </w:r>
      <w:r w:rsidRPr="006F0E1A">
        <w:tab/>
        <w:t>to whom one or more of the following subparagraphs applies:</w:t>
      </w:r>
    </w:p>
    <w:p w:rsidR="009F53DC" w:rsidRPr="006F0E1A" w:rsidRDefault="009F53DC">
      <w:pPr>
        <w:pStyle w:val="paragraphsub"/>
      </w:pPr>
      <w:r w:rsidRPr="006F0E1A">
        <w:tab/>
        <w:t>(i)</w:t>
      </w:r>
      <w:r w:rsidRPr="006F0E1A">
        <w:tab/>
        <w:t>the person is an Australian citizen;</w:t>
      </w:r>
    </w:p>
    <w:p w:rsidR="009F53DC" w:rsidRPr="006F0E1A" w:rsidRDefault="009F53DC">
      <w:pPr>
        <w:pStyle w:val="paragraphsub"/>
      </w:pPr>
      <w:r w:rsidRPr="006F0E1A">
        <w:tab/>
        <w:t>(ii)</w:t>
      </w:r>
      <w:r w:rsidRPr="006F0E1A">
        <w:tab/>
        <w:t xml:space="preserve">the person holds a permanent visa in force under the </w:t>
      </w:r>
      <w:r w:rsidRPr="006F0E1A">
        <w:rPr>
          <w:i/>
        </w:rPr>
        <w:t>Migration Act 1958</w:t>
      </w:r>
      <w:r w:rsidRPr="006F0E1A">
        <w:t>;</w:t>
      </w:r>
    </w:p>
    <w:p w:rsidR="009F53DC" w:rsidRPr="006F0E1A" w:rsidRDefault="009F53DC">
      <w:pPr>
        <w:pStyle w:val="paragraphsub"/>
      </w:pPr>
      <w:r w:rsidRPr="006F0E1A">
        <w:tab/>
        <w:t>(iii)</w:t>
      </w:r>
      <w:r w:rsidRPr="006F0E1A">
        <w:tab/>
        <w:t>the person is included in a permanent visa in force under that Act;</w:t>
      </w:r>
    </w:p>
    <w:p w:rsidR="009F53DC" w:rsidRPr="006F0E1A" w:rsidRDefault="009F53DC">
      <w:pPr>
        <w:pStyle w:val="paragraphsub"/>
      </w:pPr>
      <w:r w:rsidRPr="006F0E1A">
        <w:tab/>
        <w:t>(iv)</w:t>
      </w:r>
      <w:r w:rsidRPr="006F0E1A">
        <w:tab/>
        <w:t>the person is not an Australian citizen but has his or her permanent home in the Territory of Christmas Island or in the Territory of Cocos (Keeling) Islands;</w:t>
      </w:r>
    </w:p>
    <w:p w:rsidR="009F53DC" w:rsidRPr="006F0E1A" w:rsidRDefault="009F53DC">
      <w:pPr>
        <w:pStyle w:val="paragraphsub"/>
      </w:pPr>
      <w:r w:rsidRPr="006F0E1A">
        <w:tab/>
        <w:t>(v)</w:t>
      </w:r>
      <w:r w:rsidRPr="006F0E1A">
        <w:tab/>
        <w:t>the person satisfies criteria determined by the Minister for the purposes of this subparagraph.</w:t>
      </w:r>
    </w:p>
    <w:p w:rsidR="009F53DC" w:rsidRPr="006F0E1A" w:rsidRDefault="009F53DC">
      <w:pPr>
        <w:pStyle w:val="paragraph"/>
      </w:pPr>
      <w:r w:rsidRPr="006F0E1A">
        <w:tab/>
      </w:r>
      <w:r w:rsidRPr="006F0E1A">
        <w:tab/>
        <w:t xml:space="preserve">A determination under </w:t>
      </w:r>
      <w:r w:rsidR="00D76C0F" w:rsidRPr="006F0E1A">
        <w:t>subparagraph (</w:t>
      </w:r>
      <w:r w:rsidRPr="006F0E1A">
        <w:t>c)(v) of this definition may take effect from a day before the day on which the determination was made, but not before 1</w:t>
      </w:r>
      <w:r w:rsidR="00D76C0F" w:rsidRPr="006F0E1A">
        <w:t> </w:t>
      </w:r>
      <w:r w:rsidRPr="006F0E1A">
        <w:t>January 2005.</w:t>
      </w:r>
    </w:p>
    <w:p w:rsidR="009F53DC" w:rsidRPr="006F0E1A" w:rsidRDefault="009F53DC">
      <w:pPr>
        <w:pStyle w:val="Definition"/>
      </w:pPr>
      <w:r w:rsidRPr="006F0E1A">
        <w:rPr>
          <w:b/>
          <w:i/>
        </w:rPr>
        <w:t>ESL course</w:t>
      </w:r>
      <w:r w:rsidRPr="006F0E1A">
        <w:t xml:space="preserve"> means a course designed to teach English as a second language.</w:t>
      </w:r>
    </w:p>
    <w:p w:rsidR="009F53DC" w:rsidRPr="006F0E1A" w:rsidRDefault="009F53DC">
      <w:pPr>
        <w:pStyle w:val="Definition"/>
      </w:pPr>
      <w:r w:rsidRPr="006F0E1A">
        <w:rPr>
          <w:b/>
          <w:i/>
        </w:rPr>
        <w:t>ESL new arrivals amount</w:t>
      </w:r>
      <w:r w:rsidRPr="006F0E1A">
        <w:t>, for a program year, means the amount in Part</w:t>
      </w:r>
      <w:r w:rsidR="00D76C0F" w:rsidRPr="006F0E1A">
        <w:t> </w:t>
      </w:r>
      <w:r w:rsidRPr="006F0E1A">
        <w:t>2 of Schedule</w:t>
      </w:r>
      <w:r w:rsidR="00D76C0F" w:rsidRPr="006F0E1A">
        <w:t> </w:t>
      </w:r>
      <w:r w:rsidRPr="006F0E1A">
        <w:t>8 for the program year.</w:t>
      </w:r>
    </w:p>
    <w:p w:rsidR="000348C0" w:rsidRPr="006F0E1A" w:rsidRDefault="000348C0" w:rsidP="000348C0">
      <w:pPr>
        <w:pStyle w:val="Definition"/>
      </w:pPr>
      <w:r w:rsidRPr="006F0E1A">
        <w:rPr>
          <w:b/>
          <w:i/>
        </w:rPr>
        <w:t>ESL new arrivals humanitarian amount</w:t>
      </w:r>
      <w:r w:rsidRPr="006F0E1A">
        <w:t>, for a program year, means the amount in Part 3 of Schedule 8 for the program year.</w:t>
      </w:r>
    </w:p>
    <w:p w:rsidR="009F53DC" w:rsidRPr="006F0E1A" w:rsidRDefault="009F53DC">
      <w:pPr>
        <w:pStyle w:val="Definition"/>
      </w:pPr>
      <w:r w:rsidRPr="006F0E1A">
        <w:rPr>
          <w:b/>
          <w:i/>
        </w:rPr>
        <w:t>former Act</w:t>
      </w:r>
      <w:r w:rsidRPr="006F0E1A">
        <w:t xml:space="preserve"> means the </w:t>
      </w:r>
      <w:r w:rsidRPr="006F0E1A">
        <w:rPr>
          <w:i/>
        </w:rPr>
        <w:t>States Grants (Primary and Secondary Education Assistance) Act 2000</w:t>
      </w:r>
      <w:r w:rsidRPr="006F0E1A">
        <w:t>.</w:t>
      </w:r>
    </w:p>
    <w:p w:rsidR="009F53DC" w:rsidRPr="006F0E1A" w:rsidRDefault="009F53DC">
      <w:pPr>
        <w:pStyle w:val="Definition"/>
        <w:rPr>
          <w:i/>
        </w:rPr>
      </w:pPr>
      <w:r w:rsidRPr="006F0E1A">
        <w:rPr>
          <w:b/>
          <w:i/>
        </w:rPr>
        <w:t>funding level</w:t>
      </w:r>
      <w:r w:rsidRPr="006F0E1A">
        <w:t xml:space="preserve"> has the meaning given by section</w:t>
      </w:r>
      <w:r w:rsidR="00D76C0F" w:rsidRPr="006F0E1A">
        <w:t> </w:t>
      </w:r>
      <w:r w:rsidRPr="006F0E1A">
        <w:t>6.</w:t>
      </w:r>
    </w:p>
    <w:p w:rsidR="009F53DC" w:rsidRPr="006F0E1A" w:rsidRDefault="009F53DC">
      <w:pPr>
        <w:pStyle w:val="Definition"/>
      </w:pPr>
      <w:r w:rsidRPr="006F0E1A">
        <w:rPr>
          <w:b/>
          <w:i/>
        </w:rPr>
        <w:t>government centre</w:t>
      </w:r>
      <w:r w:rsidRPr="006F0E1A">
        <w:t xml:space="preserve"> means a place conducted by or on behalf of the Government of a State at which special education is provided.</w:t>
      </w:r>
    </w:p>
    <w:p w:rsidR="009F53DC" w:rsidRPr="006F0E1A" w:rsidRDefault="009F53DC">
      <w:pPr>
        <w:pStyle w:val="Definition"/>
      </w:pPr>
      <w:r w:rsidRPr="006F0E1A">
        <w:rPr>
          <w:b/>
          <w:i/>
        </w:rPr>
        <w:t>government educational institution</w:t>
      </w:r>
      <w:r w:rsidRPr="006F0E1A">
        <w:t xml:space="preserve"> has the meaning given by </w:t>
      </w:r>
      <w:r w:rsidR="00D621D7">
        <w:t>subsection 1</w:t>
      </w:r>
      <w:r w:rsidRPr="006F0E1A">
        <w:t>08(2).</w:t>
      </w:r>
    </w:p>
    <w:p w:rsidR="009F53DC" w:rsidRPr="006F0E1A" w:rsidRDefault="009F53DC">
      <w:pPr>
        <w:pStyle w:val="Definition"/>
      </w:pPr>
      <w:r w:rsidRPr="006F0E1A">
        <w:rPr>
          <w:b/>
          <w:i/>
        </w:rPr>
        <w:t>government rural student hostel</w:t>
      </w:r>
      <w:r w:rsidRPr="006F0E1A">
        <w:t xml:space="preserve"> means a hostel in a State whose primary purpose is to provide accommodation for students from </w:t>
      </w:r>
      <w:r w:rsidRPr="006F0E1A">
        <w:lastRenderedPageBreak/>
        <w:t>rural areas who are undertaking education at government schools in the State (whether or not it also provides accommodation for other students), but does not include a hostel that is conducted for profit.</w:t>
      </w:r>
    </w:p>
    <w:p w:rsidR="009F53DC" w:rsidRPr="006F0E1A" w:rsidRDefault="009F53DC">
      <w:pPr>
        <w:pStyle w:val="Definition"/>
      </w:pPr>
      <w:r w:rsidRPr="006F0E1A">
        <w:rPr>
          <w:b/>
          <w:i/>
        </w:rPr>
        <w:t>government school</w:t>
      </w:r>
      <w:r w:rsidRPr="006F0E1A">
        <w:t>, in relation to a State, means a school in the State that is conducted by or on behalf of the Government of the State.</w:t>
      </w:r>
    </w:p>
    <w:p w:rsidR="009F53DC" w:rsidRPr="006F0E1A" w:rsidRDefault="009F53DC">
      <w:pPr>
        <w:pStyle w:val="Definition"/>
      </w:pPr>
      <w:r w:rsidRPr="006F0E1A">
        <w:rPr>
          <w:b/>
          <w:i/>
        </w:rPr>
        <w:t>guardian</w:t>
      </w:r>
      <w:r w:rsidRPr="006F0E1A">
        <w:t>, in relation to a child, includes a person who has been granted (whether alone or jointly with another person or other persons) guardianship of the child under the law of the Commonwealth or of a State or Territory.</w:t>
      </w:r>
    </w:p>
    <w:p w:rsidR="009F53DC" w:rsidRPr="006F0E1A" w:rsidRDefault="009F53DC">
      <w:pPr>
        <w:pStyle w:val="Definition"/>
      </w:pPr>
      <w:r w:rsidRPr="006F0E1A">
        <w:rPr>
          <w:b/>
          <w:i/>
        </w:rPr>
        <w:t>level of education</w:t>
      </w:r>
      <w:r w:rsidRPr="006F0E1A">
        <w:t xml:space="preserve"> means a thing determined under section</w:t>
      </w:r>
      <w:r w:rsidR="00D76C0F" w:rsidRPr="006F0E1A">
        <w:t> </w:t>
      </w:r>
      <w:r w:rsidRPr="006F0E1A">
        <w:t>7.</w:t>
      </w:r>
    </w:p>
    <w:p w:rsidR="009F53DC" w:rsidRPr="006F0E1A" w:rsidRDefault="009F53DC">
      <w:pPr>
        <w:pStyle w:val="Definition"/>
      </w:pPr>
      <w:r w:rsidRPr="006F0E1A">
        <w:rPr>
          <w:b/>
          <w:i/>
        </w:rPr>
        <w:t>list of approved school systems</w:t>
      </w:r>
      <w:r w:rsidRPr="006F0E1A">
        <w:t xml:space="preserve"> means the list of approved school systems kept under section</w:t>
      </w:r>
      <w:r w:rsidR="00D76C0F" w:rsidRPr="006F0E1A">
        <w:t> </w:t>
      </w:r>
      <w:r w:rsidRPr="006F0E1A">
        <w:t>48.</w:t>
      </w:r>
    </w:p>
    <w:p w:rsidR="009F53DC" w:rsidRPr="006F0E1A" w:rsidRDefault="009F53DC">
      <w:pPr>
        <w:pStyle w:val="Definition"/>
      </w:pPr>
      <w:r w:rsidRPr="006F0E1A">
        <w:rPr>
          <w:b/>
          <w:i/>
        </w:rPr>
        <w:t>list of non</w:t>
      </w:r>
      <w:r w:rsidR="00D621D7">
        <w:rPr>
          <w:b/>
          <w:i/>
        </w:rPr>
        <w:noBreakHyphen/>
      </w:r>
      <w:r w:rsidRPr="006F0E1A">
        <w:rPr>
          <w:b/>
          <w:i/>
        </w:rPr>
        <w:t>government schools</w:t>
      </w:r>
      <w:r w:rsidRPr="006F0E1A">
        <w:t xml:space="preserve"> means the list of non</w:t>
      </w:r>
      <w:r w:rsidR="00D621D7">
        <w:noBreakHyphen/>
      </w:r>
      <w:r w:rsidRPr="006F0E1A">
        <w:t>government schools kept under section</w:t>
      </w:r>
      <w:r w:rsidR="00D76C0F" w:rsidRPr="006F0E1A">
        <w:t> </w:t>
      </w:r>
      <w:r w:rsidRPr="006F0E1A">
        <w:t>47.</w:t>
      </w:r>
    </w:p>
    <w:p w:rsidR="009F53DC" w:rsidRPr="006F0E1A" w:rsidRDefault="009F53DC">
      <w:pPr>
        <w:pStyle w:val="Definition"/>
      </w:pPr>
      <w:r w:rsidRPr="006F0E1A">
        <w:rPr>
          <w:b/>
          <w:i/>
        </w:rPr>
        <w:t>location proposal</w:t>
      </w:r>
      <w:r w:rsidRPr="006F0E1A">
        <w:t xml:space="preserve"> has the meaning given by </w:t>
      </w:r>
      <w:r w:rsidR="00D621D7">
        <w:t>subsection 6</w:t>
      </w:r>
      <w:r w:rsidRPr="006F0E1A">
        <w:t>0(2).</w:t>
      </w:r>
    </w:p>
    <w:p w:rsidR="000634FB" w:rsidRPr="006F0E1A" w:rsidRDefault="000634FB" w:rsidP="000634FB">
      <w:pPr>
        <w:pStyle w:val="Definition"/>
      </w:pPr>
      <w:r w:rsidRPr="006F0E1A">
        <w:rPr>
          <w:b/>
          <w:i/>
        </w:rPr>
        <w:t>moderately accessible school campus</w:t>
      </w:r>
      <w:r w:rsidRPr="006F0E1A">
        <w:t>: a school campus of a non</w:t>
      </w:r>
      <w:r w:rsidR="00D621D7">
        <w:noBreakHyphen/>
      </w:r>
      <w:r w:rsidRPr="006F0E1A">
        <w:t>government school is a moderately accessible school campus of a non</w:t>
      </w:r>
      <w:r w:rsidR="00D621D7">
        <w:noBreakHyphen/>
      </w:r>
      <w:r w:rsidRPr="006F0E1A">
        <w:t>government school in a State for a program year if the school campus, on either or both of the following days:</w:t>
      </w:r>
    </w:p>
    <w:p w:rsidR="000634FB" w:rsidRPr="006F0E1A" w:rsidRDefault="000634FB" w:rsidP="000634FB">
      <w:pPr>
        <w:pStyle w:val="paragraph"/>
      </w:pPr>
      <w:r w:rsidRPr="006F0E1A">
        <w:tab/>
        <w:t>(a)</w:t>
      </w:r>
      <w:r w:rsidRPr="006F0E1A">
        <w:tab/>
        <w:t>the school campus census day for the school campus in the previous program year;</w:t>
      </w:r>
    </w:p>
    <w:p w:rsidR="000634FB" w:rsidRPr="006F0E1A" w:rsidRDefault="000634FB" w:rsidP="000634FB">
      <w:pPr>
        <w:pStyle w:val="paragraph"/>
      </w:pPr>
      <w:r w:rsidRPr="006F0E1A">
        <w:tab/>
        <w:t>(b)</w:t>
      </w:r>
      <w:r w:rsidRPr="006F0E1A">
        <w:tab/>
        <w:t>the school campus census day for the school campus in the program year;</w:t>
      </w:r>
    </w:p>
    <w:p w:rsidR="000634FB" w:rsidRPr="006F0E1A" w:rsidRDefault="000634FB" w:rsidP="000634FB">
      <w:pPr>
        <w:pStyle w:val="subsection2"/>
      </w:pPr>
      <w:r w:rsidRPr="006F0E1A">
        <w:t>was, or is, in a location that is categorised under the Remoteness Structure as Outer Regional Australia.</w:t>
      </w:r>
    </w:p>
    <w:p w:rsidR="009F53DC" w:rsidRPr="006F0E1A" w:rsidRDefault="009F53DC">
      <w:pPr>
        <w:pStyle w:val="Definition"/>
      </w:pPr>
      <w:r w:rsidRPr="006F0E1A">
        <w:rPr>
          <w:b/>
          <w:i/>
        </w:rPr>
        <w:t>new school proposal</w:t>
      </w:r>
      <w:r w:rsidRPr="006F0E1A">
        <w:t xml:space="preserve"> has the meaning given by </w:t>
      </w:r>
      <w:r w:rsidR="00D621D7">
        <w:t>subsection 6</w:t>
      </w:r>
      <w:r w:rsidRPr="006F0E1A">
        <w:t>0(4).</w:t>
      </w:r>
    </w:p>
    <w:p w:rsidR="009F53DC" w:rsidRPr="006F0E1A" w:rsidRDefault="009F53DC">
      <w:pPr>
        <w:pStyle w:val="Definition"/>
      </w:pPr>
      <w:r w:rsidRPr="006F0E1A">
        <w:rPr>
          <w:b/>
          <w:i/>
        </w:rPr>
        <w:t>nominated authority</w:t>
      </w:r>
      <w:r w:rsidRPr="006F0E1A">
        <w:t xml:space="preserve"> means a body nominated under section</w:t>
      </w:r>
      <w:r w:rsidR="00D76C0F" w:rsidRPr="006F0E1A">
        <w:t> </w:t>
      </w:r>
      <w:r w:rsidRPr="006F0E1A">
        <w:t>10.</w:t>
      </w:r>
    </w:p>
    <w:p w:rsidR="009F53DC" w:rsidRPr="006F0E1A" w:rsidRDefault="009F53DC">
      <w:pPr>
        <w:pStyle w:val="Definition"/>
      </w:pPr>
      <w:r w:rsidRPr="006F0E1A">
        <w:rPr>
          <w:b/>
          <w:i/>
        </w:rPr>
        <w:t>non</w:t>
      </w:r>
      <w:r w:rsidR="00D621D7">
        <w:rPr>
          <w:b/>
          <w:i/>
        </w:rPr>
        <w:noBreakHyphen/>
      </w:r>
      <w:r w:rsidRPr="006F0E1A">
        <w:rPr>
          <w:b/>
          <w:i/>
        </w:rPr>
        <w:t>government body</w:t>
      </w:r>
      <w:r w:rsidRPr="006F0E1A">
        <w:t xml:space="preserve"> means a body that is not managed or controlled by or on behalf of the Government of a State and:</w:t>
      </w:r>
    </w:p>
    <w:p w:rsidR="009F53DC" w:rsidRPr="006F0E1A" w:rsidRDefault="009F53DC">
      <w:pPr>
        <w:pStyle w:val="paragraph"/>
      </w:pPr>
      <w:r w:rsidRPr="006F0E1A">
        <w:tab/>
        <w:t>(a)</w:t>
      </w:r>
      <w:r w:rsidRPr="006F0E1A">
        <w:tab/>
        <w:t>includes an approved school system, a systemic school, a non</w:t>
      </w:r>
      <w:r w:rsidR="00D621D7">
        <w:noBreakHyphen/>
      </w:r>
      <w:r w:rsidRPr="006F0E1A">
        <w:t>systemic school, a non</w:t>
      </w:r>
      <w:r w:rsidR="00D621D7">
        <w:noBreakHyphen/>
      </w:r>
      <w:r w:rsidRPr="006F0E1A">
        <w:t>government centre and a non</w:t>
      </w:r>
      <w:r w:rsidR="00D621D7">
        <w:noBreakHyphen/>
      </w:r>
      <w:r w:rsidRPr="006F0E1A">
        <w:t>government rural student hostel; and</w:t>
      </w:r>
    </w:p>
    <w:p w:rsidR="009F53DC" w:rsidRPr="006F0E1A" w:rsidRDefault="009F53DC">
      <w:pPr>
        <w:pStyle w:val="paragraph"/>
      </w:pPr>
      <w:r w:rsidRPr="006F0E1A">
        <w:lastRenderedPageBreak/>
        <w:tab/>
        <w:t>(b)</w:t>
      </w:r>
      <w:r w:rsidRPr="006F0E1A">
        <w:tab/>
        <w:t>for the purposes of grants under section</w:t>
      </w:r>
      <w:r w:rsidR="00D76C0F" w:rsidRPr="006F0E1A">
        <w:t> </w:t>
      </w:r>
      <w:r w:rsidRPr="006F0E1A">
        <w:t>99 or 100 for projects in connection with non</w:t>
      </w:r>
      <w:r w:rsidR="00D621D7">
        <w:noBreakHyphen/>
      </w:r>
      <w:r w:rsidRPr="006F0E1A">
        <w:t>government rural student hostels—includes a local government body;</w:t>
      </w:r>
    </w:p>
    <w:p w:rsidR="009F53DC" w:rsidRPr="006F0E1A" w:rsidRDefault="009F53DC">
      <w:pPr>
        <w:pStyle w:val="subsection2"/>
      </w:pPr>
      <w:r w:rsidRPr="006F0E1A">
        <w:t>but does not include an approved government school community organisation.</w:t>
      </w:r>
    </w:p>
    <w:p w:rsidR="009F53DC" w:rsidRPr="006F0E1A" w:rsidRDefault="009F53DC">
      <w:pPr>
        <w:pStyle w:val="Definition"/>
      </w:pPr>
      <w:r w:rsidRPr="006F0E1A">
        <w:rPr>
          <w:b/>
          <w:i/>
        </w:rPr>
        <w:t>non</w:t>
      </w:r>
      <w:r w:rsidR="00D621D7">
        <w:rPr>
          <w:b/>
          <w:i/>
        </w:rPr>
        <w:noBreakHyphen/>
      </w:r>
      <w:r w:rsidRPr="006F0E1A">
        <w:rPr>
          <w:b/>
          <w:i/>
        </w:rPr>
        <w:t>government centre</w:t>
      </w:r>
      <w:r w:rsidRPr="006F0E1A">
        <w:t xml:space="preserve"> has the meaning given by </w:t>
      </w:r>
      <w:r w:rsidR="00D621D7">
        <w:t>subsection 1</w:t>
      </w:r>
      <w:r w:rsidRPr="006F0E1A">
        <w:t>19(3).</w:t>
      </w:r>
    </w:p>
    <w:p w:rsidR="009F53DC" w:rsidRPr="006F0E1A" w:rsidRDefault="009F53DC">
      <w:pPr>
        <w:pStyle w:val="Definition"/>
      </w:pPr>
      <w:r w:rsidRPr="006F0E1A">
        <w:rPr>
          <w:b/>
          <w:i/>
        </w:rPr>
        <w:t>non</w:t>
      </w:r>
      <w:r w:rsidR="00D621D7">
        <w:rPr>
          <w:b/>
          <w:i/>
        </w:rPr>
        <w:noBreakHyphen/>
      </w:r>
      <w:r w:rsidRPr="006F0E1A">
        <w:rPr>
          <w:b/>
          <w:i/>
        </w:rPr>
        <w:t>government rural student hostel</w:t>
      </w:r>
      <w:r w:rsidRPr="006F0E1A">
        <w:t xml:space="preserve"> means a hostel:</w:t>
      </w:r>
    </w:p>
    <w:p w:rsidR="009F53DC" w:rsidRPr="006F0E1A" w:rsidRDefault="009F53DC">
      <w:pPr>
        <w:pStyle w:val="paragraph"/>
      </w:pPr>
      <w:r w:rsidRPr="006F0E1A">
        <w:tab/>
        <w:t>(a)</w:t>
      </w:r>
      <w:r w:rsidRPr="006F0E1A">
        <w:tab/>
        <w:t>that is in a State; and</w:t>
      </w:r>
    </w:p>
    <w:p w:rsidR="009F53DC" w:rsidRPr="006F0E1A" w:rsidRDefault="009F53DC">
      <w:pPr>
        <w:pStyle w:val="paragraph"/>
      </w:pPr>
      <w:r w:rsidRPr="006F0E1A">
        <w:tab/>
        <w:t>(b)</w:t>
      </w:r>
      <w:r w:rsidRPr="006F0E1A">
        <w:tab/>
        <w:t>that is conducted by a non</w:t>
      </w:r>
      <w:r w:rsidR="00D621D7">
        <w:noBreakHyphen/>
      </w:r>
      <w:r w:rsidRPr="006F0E1A">
        <w:t>government body; and</w:t>
      </w:r>
    </w:p>
    <w:p w:rsidR="009F53DC" w:rsidRPr="006F0E1A" w:rsidRDefault="009F53DC">
      <w:pPr>
        <w:pStyle w:val="paragraph"/>
      </w:pPr>
      <w:r w:rsidRPr="006F0E1A">
        <w:tab/>
        <w:t>(c)</w:t>
      </w:r>
      <w:r w:rsidRPr="006F0E1A">
        <w:tab/>
        <w:t>whose primary purpose is to provide accommodation for students from rural areas who are undertaking education at schools in the State (whether or not it also provides accommodation for other students);</w:t>
      </w:r>
    </w:p>
    <w:p w:rsidR="009F53DC" w:rsidRPr="006F0E1A" w:rsidRDefault="009F53DC">
      <w:pPr>
        <w:pStyle w:val="subsection2"/>
      </w:pPr>
      <w:r w:rsidRPr="006F0E1A">
        <w:t>but does not include a government rural student hostel or a hostel that is conducted for profit.</w:t>
      </w:r>
    </w:p>
    <w:p w:rsidR="009F53DC" w:rsidRPr="006F0E1A" w:rsidRDefault="009F53DC">
      <w:pPr>
        <w:pStyle w:val="Definition"/>
      </w:pPr>
      <w:r w:rsidRPr="006F0E1A">
        <w:rPr>
          <w:b/>
          <w:i/>
        </w:rPr>
        <w:t>non</w:t>
      </w:r>
      <w:r w:rsidR="00D621D7">
        <w:rPr>
          <w:b/>
          <w:i/>
        </w:rPr>
        <w:noBreakHyphen/>
      </w:r>
      <w:r w:rsidRPr="006F0E1A">
        <w:rPr>
          <w:b/>
          <w:i/>
        </w:rPr>
        <w:t>government school</w:t>
      </w:r>
      <w:r w:rsidRPr="006F0E1A">
        <w:t xml:space="preserve"> means a school in a State that is not conducted by or on behalf of the Government of a State, but does not include a school conducted for profit.</w:t>
      </w:r>
    </w:p>
    <w:p w:rsidR="009F53DC" w:rsidRPr="006F0E1A" w:rsidRDefault="009F53DC">
      <w:pPr>
        <w:pStyle w:val="Definition"/>
      </w:pPr>
      <w:r w:rsidRPr="006F0E1A">
        <w:rPr>
          <w:b/>
          <w:i/>
        </w:rPr>
        <w:t>non</w:t>
      </w:r>
      <w:r w:rsidR="00D621D7">
        <w:rPr>
          <w:b/>
          <w:i/>
        </w:rPr>
        <w:noBreakHyphen/>
      </w:r>
      <w:r w:rsidRPr="006F0E1A">
        <w:rPr>
          <w:b/>
          <w:i/>
        </w:rPr>
        <w:t>systemic school</w:t>
      </w:r>
      <w:r w:rsidRPr="006F0E1A">
        <w:t xml:space="preserve"> means a non</w:t>
      </w:r>
      <w:r w:rsidR="00D621D7">
        <w:noBreakHyphen/>
      </w:r>
      <w:r w:rsidRPr="006F0E1A">
        <w:t>government school that:</w:t>
      </w:r>
    </w:p>
    <w:p w:rsidR="009F53DC" w:rsidRPr="006F0E1A" w:rsidRDefault="009F53DC">
      <w:pPr>
        <w:pStyle w:val="paragraph"/>
      </w:pPr>
      <w:r w:rsidRPr="006F0E1A">
        <w:tab/>
        <w:t>(a)</w:t>
      </w:r>
      <w:r w:rsidRPr="006F0E1A">
        <w:tab/>
        <w:t>is not included in an approved school system; and</w:t>
      </w:r>
    </w:p>
    <w:p w:rsidR="009F53DC" w:rsidRPr="006F0E1A" w:rsidRDefault="009F53DC">
      <w:pPr>
        <w:pStyle w:val="paragraph"/>
      </w:pPr>
      <w:r w:rsidRPr="006F0E1A">
        <w:tab/>
        <w:t>(b)</w:t>
      </w:r>
      <w:r w:rsidRPr="006F0E1A">
        <w:tab/>
        <w:t>is in the list of non</w:t>
      </w:r>
      <w:r w:rsidR="00D621D7">
        <w:noBreakHyphen/>
      </w:r>
      <w:r w:rsidRPr="006F0E1A">
        <w:t>government schools as not being included in an approved school system.</w:t>
      </w:r>
    </w:p>
    <w:p w:rsidR="009F53DC" w:rsidRPr="006F0E1A" w:rsidRDefault="009F53DC">
      <w:pPr>
        <w:pStyle w:val="Definition"/>
      </w:pPr>
      <w:r w:rsidRPr="006F0E1A">
        <w:rPr>
          <w:b/>
          <w:i/>
        </w:rPr>
        <w:t>number of primary distance education students</w:t>
      </w:r>
      <w:r w:rsidRPr="006F0E1A">
        <w:t>, for a non</w:t>
      </w:r>
      <w:r w:rsidR="00D621D7">
        <w:noBreakHyphen/>
      </w:r>
      <w:r w:rsidRPr="006F0E1A">
        <w:t>government school in a State for a program year, means the number of students (including the full</w:t>
      </w:r>
      <w:r w:rsidR="00D621D7">
        <w:noBreakHyphen/>
      </w:r>
      <w:r w:rsidRPr="006F0E1A">
        <w:t>time equivalent of part</w:t>
      </w:r>
      <w:r w:rsidR="00D621D7">
        <w:noBreakHyphen/>
      </w:r>
      <w:r w:rsidRPr="006F0E1A">
        <w:t>time students) receiving primary distance education at the school on the schools census day for the school for the program year.</w:t>
      </w:r>
    </w:p>
    <w:p w:rsidR="009F53DC" w:rsidRPr="006F0E1A" w:rsidRDefault="009F53DC">
      <w:pPr>
        <w:pStyle w:val="Definition"/>
      </w:pPr>
      <w:r w:rsidRPr="006F0E1A">
        <w:rPr>
          <w:b/>
          <w:i/>
        </w:rPr>
        <w:t>number of primary students</w:t>
      </w:r>
      <w:r w:rsidRPr="006F0E1A">
        <w:t>, for a non</w:t>
      </w:r>
      <w:r w:rsidR="00D621D7">
        <w:noBreakHyphen/>
      </w:r>
      <w:r w:rsidRPr="006F0E1A">
        <w:t>government school in a State for a program year, means the number of students (including the full</w:t>
      </w:r>
      <w:r w:rsidR="00D621D7">
        <w:noBreakHyphen/>
      </w:r>
      <w:r w:rsidRPr="006F0E1A">
        <w:t>time equivalent of part</w:t>
      </w:r>
      <w:r w:rsidR="00D621D7">
        <w:noBreakHyphen/>
      </w:r>
      <w:r w:rsidRPr="006F0E1A">
        <w:t>time students) receiving primary education at the school on the schools census day for the school for the program year, but not including students receiving primary distance education.</w:t>
      </w:r>
    </w:p>
    <w:p w:rsidR="009F53DC" w:rsidRPr="006F0E1A" w:rsidRDefault="009F53DC">
      <w:pPr>
        <w:pStyle w:val="Definition"/>
      </w:pPr>
      <w:r w:rsidRPr="006F0E1A">
        <w:rPr>
          <w:b/>
          <w:i/>
        </w:rPr>
        <w:lastRenderedPageBreak/>
        <w:t>number of secondary distance education students</w:t>
      </w:r>
      <w:r w:rsidRPr="006F0E1A">
        <w:t>, for a non</w:t>
      </w:r>
      <w:r w:rsidR="00D621D7">
        <w:noBreakHyphen/>
      </w:r>
      <w:r w:rsidRPr="006F0E1A">
        <w:t>government school in a State for a program year, means the number of students (including the full</w:t>
      </w:r>
      <w:r w:rsidR="00D621D7">
        <w:noBreakHyphen/>
      </w:r>
      <w:r w:rsidRPr="006F0E1A">
        <w:t>time equivalent of part</w:t>
      </w:r>
      <w:r w:rsidR="00D621D7">
        <w:noBreakHyphen/>
      </w:r>
      <w:r w:rsidRPr="006F0E1A">
        <w:t>time students) receiving secondary distance education at the school on the schools census day for the school for the program year.</w:t>
      </w:r>
    </w:p>
    <w:p w:rsidR="009F53DC" w:rsidRPr="006F0E1A" w:rsidRDefault="009F53DC">
      <w:pPr>
        <w:pStyle w:val="Definition"/>
      </w:pPr>
      <w:r w:rsidRPr="006F0E1A">
        <w:rPr>
          <w:b/>
          <w:i/>
        </w:rPr>
        <w:t>number of secondary students</w:t>
      </w:r>
      <w:r w:rsidRPr="006F0E1A">
        <w:t>, for a non</w:t>
      </w:r>
      <w:r w:rsidR="00D621D7">
        <w:noBreakHyphen/>
      </w:r>
      <w:r w:rsidRPr="006F0E1A">
        <w:t>government school in a State for a program year, means the number of students (including the full</w:t>
      </w:r>
      <w:r w:rsidR="00D621D7">
        <w:noBreakHyphen/>
      </w:r>
      <w:r w:rsidRPr="006F0E1A">
        <w:t>time equivalent of part</w:t>
      </w:r>
      <w:r w:rsidR="00D621D7">
        <w:noBreakHyphen/>
      </w:r>
      <w:r w:rsidRPr="006F0E1A">
        <w:t>time students) receiving secondary education at the school on the schools census day for the school for the program year, but not including students receiving secondary distance education.</w:t>
      </w:r>
    </w:p>
    <w:p w:rsidR="009F53DC" w:rsidRPr="006F0E1A" w:rsidRDefault="009F53DC">
      <w:pPr>
        <w:pStyle w:val="Definition"/>
      </w:pPr>
      <w:r w:rsidRPr="006F0E1A">
        <w:rPr>
          <w:b/>
          <w:i/>
        </w:rPr>
        <w:t>overseas student</w:t>
      </w:r>
      <w:r w:rsidRPr="006F0E1A">
        <w:t xml:space="preserve"> has the meaning given by </w:t>
      </w:r>
      <w:r w:rsidR="00D621D7">
        <w:t>subsection 6</w:t>
      </w:r>
      <w:r w:rsidRPr="006F0E1A">
        <w:t>7(2).</w:t>
      </w:r>
    </w:p>
    <w:p w:rsidR="009F53DC" w:rsidRPr="006F0E1A" w:rsidRDefault="009F53DC">
      <w:pPr>
        <w:pStyle w:val="Definition"/>
      </w:pPr>
      <w:r w:rsidRPr="006F0E1A">
        <w:rPr>
          <w:b/>
          <w:i/>
        </w:rPr>
        <w:t>program year</w:t>
      </w:r>
      <w:r w:rsidRPr="006F0E1A">
        <w:t xml:space="preserve"> means:</w:t>
      </w:r>
    </w:p>
    <w:p w:rsidR="009F53DC" w:rsidRPr="006F0E1A" w:rsidRDefault="009F53DC">
      <w:pPr>
        <w:pStyle w:val="paragraph"/>
      </w:pPr>
      <w:r w:rsidRPr="006F0E1A">
        <w:tab/>
        <w:t>(a)</w:t>
      </w:r>
      <w:r w:rsidRPr="006F0E1A">
        <w:tab/>
        <w:t>the 2005, 2006, 2007 or 2008 calendar year; or</w:t>
      </w:r>
    </w:p>
    <w:p w:rsidR="009F53DC" w:rsidRPr="006F0E1A" w:rsidRDefault="009F53DC">
      <w:pPr>
        <w:pStyle w:val="paragraph"/>
      </w:pPr>
      <w:r w:rsidRPr="006F0E1A">
        <w:tab/>
        <w:t>(b)</w:t>
      </w:r>
      <w:r w:rsidRPr="006F0E1A">
        <w:tab/>
        <w:t>in relation to capital grants—the 2005, 2006, 2007, 2008, 2009, 2010 or 2011 calendar year.</w:t>
      </w:r>
    </w:p>
    <w:p w:rsidR="009F53DC" w:rsidRPr="006F0E1A" w:rsidRDefault="009F53DC">
      <w:pPr>
        <w:pStyle w:val="Definition"/>
      </w:pPr>
      <w:r w:rsidRPr="006F0E1A">
        <w:rPr>
          <w:b/>
          <w:i/>
        </w:rPr>
        <w:t>public service employee</w:t>
      </w:r>
      <w:r w:rsidRPr="006F0E1A">
        <w:t xml:space="preserve"> means an APS employee.</w:t>
      </w:r>
    </w:p>
    <w:p w:rsidR="009F53DC" w:rsidRPr="006F0E1A" w:rsidRDefault="009F53DC">
      <w:pPr>
        <w:pStyle w:val="notetext"/>
      </w:pPr>
      <w:r w:rsidRPr="006F0E1A">
        <w:t>Note:</w:t>
      </w:r>
      <w:r w:rsidRPr="006F0E1A">
        <w:tab/>
      </w:r>
      <w:r w:rsidRPr="006F0E1A">
        <w:rPr>
          <w:b/>
          <w:i/>
        </w:rPr>
        <w:t>APS employee</w:t>
      </w:r>
      <w:r w:rsidRPr="006F0E1A">
        <w:t xml:space="preserve"> is defined in the </w:t>
      </w:r>
      <w:r w:rsidRPr="006F0E1A">
        <w:rPr>
          <w:i/>
        </w:rPr>
        <w:t>Acts Interpretation Act 1901</w:t>
      </w:r>
      <w:r w:rsidRPr="006F0E1A">
        <w:t>.</w:t>
      </w:r>
    </w:p>
    <w:p w:rsidR="009F53DC" w:rsidRPr="006F0E1A" w:rsidRDefault="009F53DC">
      <w:pPr>
        <w:pStyle w:val="Definition"/>
      </w:pPr>
      <w:r w:rsidRPr="006F0E1A">
        <w:rPr>
          <w:b/>
          <w:i/>
        </w:rPr>
        <w:t xml:space="preserve">qualified accountant </w:t>
      </w:r>
      <w:r w:rsidRPr="006F0E1A">
        <w:t>means a person who:</w:t>
      </w:r>
    </w:p>
    <w:p w:rsidR="009F53DC" w:rsidRPr="006F0E1A" w:rsidRDefault="009F53DC">
      <w:pPr>
        <w:pStyle w:val="paragraph"/>
      </w:pPr>
      <w:r w:rsidRPr="006F0E1A">
        <w:tab/>
        <w:t>(a)</w:t>
      </w:r>
      <w:r w:rsidRPr="006F0E1A">
        <w:tab/>
        <w:t>is registered, or is taken to be registered, as a company auditor under Part</w:t>
      </w:r>
      <w:r w:rsidR="00D76C0F" w:rsidRPr="006F0E1A">
        <w:t> </w:t>
      </w:r>
      <w:r w:rsidRPr="006F0E1A">
        <w:t xml:space="preserve">9.2 of the </w:t>
      </w:r>
      <w:r w:rsidRPr="006F0E1A">
        <w:rPr>
          <w:i/>
        </w:rPr>
        <w:t>Corporations Act 2001</w:t>
      </w:r>
      <w:r w:rsidRPr="006F0E1A">
        <w:t>; or</w:t>
      </w:r>
    </w:p>
    <w:p w:rsidR="009F53DC" w:rsidRPr="006F0E1A" w:rsidRDefault="009F53DC">
      <w:pPr>
        <w:pStyle w:val="paragraph"/>
      </w:pPr>
      <w:r w:rsidRPr="006F0E1A">
        <w:tab/>
        <w:t>(b)</w:t>
      </w:r>
      <w:r w:rsidRPr="006F0E1A">
        <w:tab/>
        <w:t>is a member of CPA Australia or the Institute of Chartered Accountants in Australia; or</w:t>
      </w:r>
    </w:p>
    <w:p w:rsidR="009F53DC" w:rsidRPr="006F0E1A" w:rsidRDefault="009F53DC">
      <w:pPr>
        <w:pStyle w:val="paragraph"/>
      </w:pPr>
      <w:r w:rsidRPr="006F0E1A">
        <w:tab/>
        <w:t>(c)</w:t>
      </w:r>
      <w:r w:rsidRPr="006F0E1A">
        <w:tab/>
        <w:t>is approved by the Minister as a qualified accountant for the purposes of this Act.</w:t>
      </w:r>
    </w:p>
    <w:p w:rsidR="009F53DC" w:rsidRPr="006F0E1A" w:rsidRDefault="009F53DC">
      <w:pPr>
        <w:pStyle w:val="Definition"/>
      </w:pPr>
      <w:r w:rsidRPr="006F0E1A">
        <w:rPr>
          <w:b/>
          <w:i/>
        </w:rPr>
        <w:t>recurrent expenditure</w:t>
      </w:r>
      <w:r w:rsidRPr="006F0E1A">
        <w:t xml:space="preserve"> means expenditure relating to the ongoing operating costs of schools.</w:t>
      </w:r>
    </w:p>
    <w:p w:rsidR="009F53DC" w:rsidRPr="006F0E1A" w:rsidRDefault="009F53DC">
      <w:pPr>
        <w:pStyle w:val="Definition"/>
      </w:pPr>
      <w:r w:rsidRPr="006F0E1A">
        <w:rPr>
          <w:b/>
          <w:i/>
        </w:rPr>
        <w:t>relevant authority</w:t>
      </w:r>
      <w:r w:rsidRPr="006F0E1A">
        <w:t>, for a non</w:t>
      </w:r>
      <w:r w:rsidR="00D621D7">
        <w:noBreakHyphen/>
      </w:r>
      <w:r w:rsidRPr="006F0E1A">
        <w:t>government body, means:</w:t>
      </w:r>
    </w:p>
    <w:p w:rsidR="009F53DC" w:rsidRPr="006F0E1A" w:rsidRDefault="009F53DC">
      <w:pPr>
        <w:pStyle w:val="paragraph"/>
      </w:pPr>
      <w:r w:rsidRPr="006F0E1A">
        <w:tab/>
        <w:t>(a)</w:t>
      </w:r>
      <w:r w:rsidRPr="006F0E1A">
        <w:tab/>
        <w:t>the approved authority or nominated authority for the body; or</w:t>
      </w:r>
    </w:p>
    <w:p w:rsidR="009F53DC" w:rsidRPr="006F0E1A" w:rsidRDefault="009F53DC">
      <w:pPr>
        <w:pStyle w:val="paragraph"/>
      </w:pPr>
      <w:r w:rsidRPr="006F0E1A">
        <w:tab/>
        <w:t>(b)</w:t>
      </w:r>
      <w:r w:rsidRPr="006F0E1A">
        <w:tab/>
        <w:t>in respect of a payment for a project administered by a block grant authority—the block grant authority.</w:t>
      </w:r>
    </w:p>
    <w:p w:rsidR="009F53DC" w:rsidRPr="006F0E1A" w:rsidRDefault="009F53DC">
      <w:pPr>
        <w:pStyle w:val="Definition"/>
      </w:pPr>
      <w:r w:rsidRPr="006F0E1A">
        <w:rPr>
          <w:b/>
          <w:i/>
        </w:rPr>
        <w:lastRenderedPageBreak/>
        <w:t>relevant Minister</w:t>
      </w:r>
      <w:r w:rsidRPr="006F0E1A">
        <w:t>, in relation to a provision of the former Act, means (except in a reference to a State Minister) the Minister who administered that provision.</w:t>
      </w:r>
    </w:p>
    <w:p w:rsidR="00C454A5" w:rsidRPr="006F0E1A" w:rsidRDefault="00C454A5" w:rsidP="00C454A5">
      <w:pPr>
        <w:pStyle w:val="Definition"/>
      </w:pPr>
      <w:r w:rsidRPr="006F0E1A">
        <w:rPr>
          <w:b/>
          <w:i/>
        </w:rPr>
        <w:t>Remoteness Structure</w:t>
      </w:r>
      <w:r w:rsidRPr="006F0E1A">
        <w:t xml:space="preserve"> means the Remoteness Structure described in the document entitled “Statistical Geography Volume 1 Australian Standard Geographical Classification (ASGC) 2001”, published by the Australian Statistician in September 2001, that was effective 1 July 2001.</w:t>
      </w:r>
    </w:p>
    <w:p w:rsidR="00C454A5" w:rsidRPr="006F0E1A" w:rsidRDefault="00C454A5" w:rsidP="00C454A5">
      <w:pPr>
        <w:pStyle w:val="Definition"/>
      </w:pPr>
      <w:r w:rsidRPr="006F0E1A">
        <w:rPr>
          <w:b/>
          <w:i/>
        </w:rPr>
        <w:t>remote school campus</w:t>
      </w:r>
      <w:r w:rsidRPr="006F0E1A">
        <w:t>: a school campus of a non</w:t>
      </w:r>
      <w:r w:rsidR="00D621D7">
        <w:noBreakHyphen/>
      </w:r>
      <w:r w:rsidRPr="006F0E1A">
        <w:t>government school is a remote school campus of a non</w:t>
      </w:r>
      <w:r w:rsidR="00D621D7">
        <w:noBreakHyphen/>
      </w:r>
      <w:r w:rsidRPr="006F0E1A">
        <w:t>government school in a State for a program year if the school campus, on either or both of the following days:</w:t>
      </w:r>
    </w:p>
    <w:p w:rsidR="00C454A5" w:rsidRPr="006F0E1A" w:rsidRDefault="00C454A5" w:rsidP="00C454A5">
      <w:pPr>
        <w:pStyle w:val="paragraph"/>
      </w:pPr>
      <w:r w:rsidRPr="006F0E1A">
        <w:tab/>
        <w:t>(a)</w:t>
      </w:r>
      <w:r w:rsidRPr="006F0E1A">
        <w:tab/>
        <w:t>the school campus census day for the school campus in the previous program year;</w:t>
      </w:r>
    </w:p>
    <w:p w:rsidR="00C454A5" w:rsidRPr="006F0E1A" w:rsidRDefault="00C454A5" w:rsidP="00C454A5">
      <w:pPr>
        <w:pStyle w:val="paragraph"/>
      </w:pPr>
      <w:r w:rsidRPr="006F0E1A">
        <w:tab/>
        <w:t>(b)</w:t>
      </w:r>
      <w:r w:rsidRPr="006F0E1A">
        <w:tab/>
        <w:t>the school campus census day for the school campus in the program year;</w:t>
      </w:r>
    </w:p>
    <w:p w:rsidR="00C454A5" w:rsidRPr="006F0E1A" w:rsidRDefault="00C454A5" w:rsidP="00C454A5">
      <w:pPr>
        <w:pStyle w:val="subsection2"/>
      </w:pPr>
      <w:r w:rsidRPr="006F0E1A">
        <w:t>was, or is, in a location that is categorised under the Remoteness Structure as Remote Australia.</w:t>
      </w:r>
    </w:p>
    <w:p w:rsidR="009F53DC" w:rsidRPr="006F0E1A" w:rsidRDefault="009F53DC">
      <w:pPr>
        <w:pStyle w:val="Definition"/>
      </w:pPr>
      <w:r w:rsidRPr="006F0E1A">
        <w:rPr>
          <w:b/>
          <w:i/>
        </w:rPr>
        <w:t>school</w:t>
      </w:r>
      <w:r w:rsidRPr="006F0E1A">
        <w:t xml:space="preserve"> includes a proposed school, but does not include a school at which education is provided at a standard (however described) that is pre</w:t>
      </w:r>
      <w:r w:rsidR="00D621D7">
        <w:noBreakHyphen/>
      </w:r>
      <w:r w:rsidRPr="006F0E1A">
        <w:t>school standard only.</w:t>
      </w:r>
    </w:p>
    <w:p w:rsidR="00C454A5" w:rsidRPr="006F0E1A" w:rsidRDefault="00C454A5" w:rsidP="00C454A5">
      <w:pPr>
        <w:pStyle w:val="Definition"/>
      </w:pPr>
      <w:r w:rsidRPr="006F0E1A">
        <w:rPr>
          <w:b/>
          <w:i/>
        </w:rPr>
        <w:t>school campus</w:t>
      </w:r>
      <w:r w:rsidRPr="006F0E1A">
        <w:t>: a location is a school campus of a non</w:t>
      </w:r>
      <w:r w:rsidR="00D621D7">
        <w:noBreakHyphen/>
      </w:r>
      <w:r w:rsidRPr="006F0E1A">
        <w:t>government school if the location is one at which students receive primary education or secondary education at the school.</w:t>
      </w:r>
    </w:p>
    <w:p w:rsidR="00C454A5" w:rsidRPr="006F0E1A" w:rsidRDefault="00C454A5" w:rsidP="00C454A5">
      <w:pPr>
        <w:pStyle w:val="Definition"/>
      </w:pPr>
      <w:r w:rsidRPr="006F0E1A">
        <w:rPr>
          <w:b/>
          <w:i/>
        </w:rPr>
        <w:t>school campus census day</w:t>
      </w:r>
      <w:r w:rsidRPr="006F0E1A">
        <w:t xml:space="preserve"> means:</w:t>
      </w:r>
    </w:p>
    <w:p w:rsidR="00C454A5" w:rsidRPr="006F0E1A" w:rsidRDefault="00C454A5" w:rsidP="00C454A5">
      <w:pPr>
        <w:pStyle w:val="paragraph"/>
      </w:pPr>
      <w:r w:rsidRPr="006F0E1A">
        <w:tab/>
        <w:t>(a)</w:t>
      </w:r>
      <w:r w:rsidRPr="006F0E1A">
        <w:tab/>
        <w:t>for a school campus of a non</w:t>
      </w:r>
      <w:r w:rsidR="00D621D7">
        <w:noBreakHyphen/>
      </w:r>
      <w:r w:rsidRPr="006F0E1A">
        <w:t>government school for a program year—the schools census day for the school for that program year; or</w:t>
      </w:r>
    </w:p>
    <w:p w:rsidR="00C454A5" w:rsidRPr="006F0E1A" w:rsidRDefault="00C454A5" w:rsidP="00C454A5">
      <w:pPr>
        <w:pStyle w:val="paragraph"/>
      </w:pPr>
      <w:r w:rsidRPr="006F0E1A">
        <w:tab/>
        <w:t>(b)</w:t>
      </w:r>
      <w:r w:rsidRPr="006F0E1A">
        <w:tab/>
        <w:t>for a school campus of a non</w:t>
      </w:r>
      <w:r w:rsidR="00D621D7">
        <w:noBreakHyphen/>
      </w:r>
      <w:r w:rsidRPr="006F0E1A">
        <w:t>government school for a program year and in relation to which the Minister has, because of special circumstances, declared a particular day in that program year to be the school campus census day for the school campus for that program year—the day so declared.</w:t>
      </w:r>
    </w:p>
    <w:p w:rsidR="009F53DC" w:rsidRPr="006F0E1A" w:rsidRDefault="009F53DC">
      <w:pPr>
        <w:pStyle w:val="Definition"/>
      </w:pPr>
      <w:r w:rsidRPr="006F0E1A">
        <w:rPr>
          <w:b/>
          <w:i/>
        </w:rPr>
        <w:t>schools census day</w:t>
      </w:r>
      <w:r w:rsidRPr="006F0E1A">
        <w:t>, for a State for a program year, means the day in that year (being a day as close as possible to 1</w:t>
      </w:r>
      <w:r w:rsidR="00D76C0F" w:rsidRPr="006F0E1A">
        <w:t> </w:t>
      </w:r>
      <w:r w:rsidRPr="006F0E1A">
        <w:t xml:space="preserve">August in that </w:t>
      </w:r>
      <w:r w:rsidRPr="006F0E1A">
        <w:lastRenderedPageBreak/>
        <w:t>year) that the State Minister notifies the Minister is the schools census day for the State for that year.</w:t>
      </w:r>
    </w:p>
    <w:p w:rsidR="009F53DC" w:rsidRPr="006F0E1A" w:rsidRDefault="009F53DC">
      <w:pPr>
        <w:pStyle w:val="Definition"/>
      </w:pPr>
      <w:r w:rsidRPr="006F0E1A">
        <w:rPr>
          <w:b/>
          <w:i/>
        </w:rPr>
        <w:t>schools census day</w:t>
      </w:r>
      <w:r w:rsidRPr="006F0E1A">
        <w:t xml:space="preserve"> means:</w:t>
      </w:r>
    </w:p>
    <w:p w:rsidR="009F53DC" w:rsidRPr="006F0E1A" w:rsidRDefault="009F53DC">
      <w:pPr>
        <w:pStyle w:val="paragraph"/>
      </w:pPr>
      <w:r w:rsidRPr="006F0E1A">
        <w:tab/>
        <w:t>(a)</w:t>
      </w:r>
      <w:r w:rsidRPr="006F0E1A">
        <w:tab/>
        <w:t>for a non</w:t>
      </w:r>
      <w:r w:rsidR="00D621D7">
        <w:noBreakHyphen/>
      </w:r>
      <w:r w:rsidRPr="006F0E1A">
        <w:t>systemic school, or an approved school system, in a State for a program year—the schools census day for the State for that program year; or</w:t>
      </w:r>
    </w:p>
    <w:p w:rsidR="009F53DC" w:rsidRPr="006F0E1A" w:rsidRDefault="009F53DC">
      <w:pPr>
        <w:pStyle w:val="paragraph"/>
      </w:pPr>
      <w:r w:rsidRPr="006F0E1A">
        <w:tab/>
        <w:t>(b)</w:t>
      </w:r>
      <w:r w:rsidRPr="006F0E1A">
        <w:tab/>
        <w:t>for a non</w:t>
      </w:r>
      <w:r w:rsidR="00D621D7">
        <w:noBreakHyphen/>
      </w:r>
      <w:r w:rsidRPr="006F0E1A">
        <w:t>systemic school, or an approved school system, for a program year and in relation to which the Minister has, because of special circumstances, declared a particular day in that program year to be the schools census day for the school or system for that program year—the day so declared; or</w:t>
      </w:r>
    </w:p>
    <w:p w:rsidR="009F53DC" w:rsidRPr="006F0E1A" w:rsidRDefault="009F53DC">
      <w:pPr>
        <w:pStyle w:val="paragraph"/>
      </w:pPr>
      <w:r w:rsidRPr="006F0E1A">
        <w:tab/>
        <w:t>(c)</w:t>
      </w:r>
      <w:r w:rsidRPr="006F0E1A">
        <w:tab/>
        <w:t>for a non</w:t>
      </w:r>
      <w:r w:rsidR="00D621D7">
        <w:noBreakHyphen/>
      </w:r>
      <w:r w:rsidRPr="006F0E1A">
        <w:t>systemic school, or an approved school system, in a State for a program year if:</w:t>
      </w:r>
    </w:p>
    <w:p w:rsidR="009F53DC" w:rsidRPr="006F0E1A" w:rsidRDefault="009F53DC">
      <w:pPr>
        <w:pStyle w:val="paragraphsub"/>
      </w:pPr>
      <w:r w:rsidRPr="006F0E1A">
        <w:tab/>
        <w:t>(i)</w:t>
      </w:r>
      <w:r w:rsidRPr="006F0E1A">
        <w:tab/>
      </w:r>
      <w:r w:rsidR="00D76C0F" w:rsidRPr="006F0E1A">
        <w:t>paragraphs (</w:t>
      </w:r>
      <w:r w:rsidRPr="006F0E1A">
        <w:t>a) and (b) do not apply; and</w:t>
      </w:r>
    </w:p>
    <w:p w:rsidR="009F53DC" w:rsidRPr="006F0E1A" w:rsidRDefault="009F53DC">
      <w:pPr>
        <w:pStyle w:val="paragraphsub"/>
      </w:pPr>
      <w:r w:rsidRPr="006F0E1A">
        <w:tab/>
        <w:t>(ii)</w:t>
      </w:r>
      <w:r w:rsidRPr="006F0E1A">
        <w:tab/>
        <w:t>the State Minister and the Minister have agreed that a particular day in that program year is to be the schools census day for the school or system for that program year;</w:t>
      </w:r>
    </w:p>
    <w:p w:rsidR="009F53DC" w:rsidRPr="006F0E1A" w:rsidRDefault="009F53DC">
      <w:pPr>
        <w:pStyle w:val="paragraph"/>
      </w:pPr>
      <w:r w:rsidRPr="006F0E1A">
        <w:tab/>
      </w:r>
      <w:r w:rsidRPr="006F0E1A">
        <w:tab/>
        <w:t>the day so agreed.</w:t>
      </w:r>
    </w:p>
    <w:p w:rsidR="009F53DC" w:rsidRPr="006F0E1A" w:rsidRDefault="009F53DC">
      <w:pPr>
        <w:pStyle w:val="Definition"/>
      </w:pPr>
      <w:r w:rsidRPr="006F0E1A">
        <w:rPr>
          <w:b/>
          <w:i/>
        </w:rPr>
        <w:t xml:space="preserve">secondary education </w:t>
      </w:r>
      <w:r w:rsidRPr="006F0E1A">
        <w:t>means junior secondary education or senior secondary education.</w:t>
      </w:r>
    </w:p>
    <w:p w:rsidR="009F53DC" w:rsidRPr="006F0E1A" w:rsidRDefault="009F53DC">
      <w:pPr>
        <w:pStyle w:val="Definition"/>
      </w:pPr>
      <w:r w:rsidRPr="006F0E1A">
        <w:rPr>
          <w:b/>
          <w:i/>
        </w:rPr>
        <w:t>section</w:t>
      </w:r>
      <w:r w:rsidR="00D76C0F" w:rsidRPr="006F0E1A">
        <w:rPr>
          <w:b/>
          <w:i/>
        </w:rPr>
        <w:t> </w:t>
      </w:r>
      <w:r w:rsidRPr="006F0E1A">
        <w:rPr>
          <w:b/>
          <w:i/>
        </w:rPr>
        <w:t>30 agreement</w:t>
      </w:r>
      <w:r w:rsidRPr="006F0E1A">
        <w:t xml:space="preserve"> means an agreement made as mentioned in section</w:t>
      </w:r>
      <w:r w:rsidR="00D76C0F" w:rsidRPr="006F0E1A">
        <w:t> </w:t>
      </w:r>
      <w:r w:rsidRPr="006F0E1A">
        <w:t>30.</w:t>
      </w:r>
    </w:p>
    <w:p w:rsidR="009F53DC" w:rsidRPr="006F0E1A" w:rsidRDefault="009F53DC">
      <w:pPr>
        <w:pStyle w:val="Definition"/>
      </w:pPr>
      <w:r w:rsidRPr="006F0E1A">
        <w:rPr>
          <w:b/>
          <w:i/>
        </w:rPr>
        <w:t>SES score</w:t>
      </w:r>
      <w:r w:rsidRPr="006F0E1A">
        <w:t xml:space="preserve"> has the meaning given by section</w:t>
      </w:r>
      <w:r w:rsidR="00D76C0F" w:rsidRPr="006F0E1A">
        <w:t> </w:t>
      </w:r>
      <w:r w:rsidRPr="006F0E1A">
        <w:t>8.</w:t>
      </w:r>
    </w:p>
    <w:p w:rsidR="001D6320" w:rsidRPr="006F0E1A" w:rsidRDefault="001D6320" w:rsidP="001D6320">
      <w:pPr>
        <w:pStyle w:val="Definition"/>
      </w:pPr>
      <w:r w:rsidRPr="006F0E1A">
        <w:rPr>
          <w:b/>
          <w:i/>
        </w:rPr>
        <w:t>special assistance school</w:t>
      </w:r>
      <w:r w:rsidRPr="006F0E1A">
        <w:t xml:space="preserve"> means a non</w:t>
      </w:r>
      <w:r w:rsidR="00D621D7">
        <w:noBreakHyphen/>
      </w:r>
      <w:r w:rsidRPr="006F0E1A">
        <w:t>government school in a State that:</w:t>
      </w:r>
    </w:p>
    <w:p w:rsidR="001D6320" w:rsidRPr="006F0E1A" w:rsidRDefault="001D6320" w:rsidP="001D6320">
      <w:pPr>
        <w:pStyle w:val="paragraph"/>
      </w:pPr>
      <w:r w:rsidRPr="006F0E1A">
        <w:tab/>
        <w:t>(a)</w:t>
      </w:r>
      <w:r w:rsidRPr="006F0E1A">
        <w:tab/>
        <w:t>has been, or is likely to be, recognised by the State Minister as a special assistance school; and</w:t>
      </w:r>
    </w:p>
    <w:p w:rsidR="001D6320" w:rsidRPr="006F0E1A" w:rsidRDefault="001D6320" w:rsidP="001D6320">
      <w:pPr>
        <w:pStyle w:val="paragraph"/>
      </w:pPr>
      <w:r w:rsidRPr="006F0E1A">
        <w:tab/>
        <w:t>(b)</w:t>
      </w:r>
      <w:r w:rsidRPr="006F0E1A">
        <w:tab/>
        <w:t>primarily caters for students with social, emotional or behavioural difficulties.</w:t>
      </w:r>
    </w:p>
    <w:p w:rsidR="009F53DC" w:rsidRPr="006F0E1A" w:rsidRDefault="009F53DC">
      <w:pPr>
        <w:pStyle w:val="Definition"/>
      </w:pPr>
      <w:r w:rsidRPr="006F0E1A">
        <w:rPr>
          <w:b/>
          <w:i/>
        </w:rPr>
        <w:t>special education</w:t>
      </w:r>
      <w:r w:rsidRPr="006F0E1A">
        <w:t xml:space="preserve"> means education under special programs, or special activities, designed specifically for children with disabilities or students with disabilities, or both.</w:t>
      </w:r>
    </w:p>
    <w:p w:rsidR="009F53DC" w:rsidRPr="006F0E1A" w:rsidRDefault="009F53DC" w:rsidP="00E22867">
      <w:pPr>
        <w:pStyle w:val="Definition"/>
        <w:keepNext/>
      </w:pPr>
      <w:r w:rsidRPr="006F0E1A">
        <w:rPr>
          <w:b/>
          <w:i/>
        </w:rPr>
        <w:lastRenderedPageBreak/>
        <w:t>special school</w:t>
      </w:r>
      <w:r w:rsidRPr="006F0E1A">
        <w:t xml:space="preserve"> means a school in a State that:</w:t>
      </w:r>
    </w:p>
    <w:p w:rsidR="009F53DC" w:rsidRPr="006F0E1A" w:rsidRDefault="009F53DC">
      <w:pPr>
        <w:pStyle w:val="paragraph"/>
      </w:pPr>
      <w:r w:rsidRPr="006F0E1A">
        <w:tab/>
        <w:t>(a)</w:t>
      </w:r>
      <w:r w:rsidRPr="006F0E1A">
        <w:tab/>
        <w:t>has been, or is likely to be, recognised by the State Minister as a special school; and</w:t>
      </w:r>
    </w:p>
    <w:p w:rsidR="009F53DC" w:rsidRPr="006F0E1A" w:rsidRDefault="009F53DC">
      <w:pPr>
        <w:pStyle w:val="paragraph"/>
      </w:pPr>
      <w:r w:rsidRPr="006F0E1A">
        <w:tab/>
        <w:t>(b)</w:t>
      </w:r>
      <w:r w:rsidRPr="006F0E1A">
        <w:tab/>
        <w:t>provides special education.</w:t>
      </w:r>
    </w:p>
    <w:p w:rsidR="009F53DC" w:rsidRPr="006F0E1A" w:rsidRDefault="009F53DC">
      <w:pPr>
        <w:pStyle w:val="Definition"/>
      </w:pPr>
      <w:r w:rsidRPr="006F0E1A">
        <w:rPr>
          <w:b/>
          <w:i/>
        </w:rPr>
        <w:t>State</w:t>
      </w:r>
      <w:r w:rsidRPr="006F0E1A">
        <w:t xml:space="preserve"> includes the Australian Capital Territory and the Northern Territory.</w:t>
      </w:r>
    </w:p>
    <w:p w:rsidR="009F53DC" w:rsidRPr="006F0E1A" w:rsidRDefault="009F53DC">
      <w:pPr>
        <w:pStyle w:val="Definition"/>
      </w:pPr>
      <w:r w:rsidRPr="006F0E1A">
        <w:rPr>
          <w:b/>
          <w:i/>
        </w:rPr>
        <w:t>State Minister</w:t>
      </w:r>
      <w:r w:rsidRPr="006F0E1A">
        <w:t>, for a State, means the Minister of the State who is responsible, or primarily responsible, for the administration of matters relating to school education in the State.</w:t>
      </w:r>
    </w:p>
    <w:p w:rsidR="009F53DC" w:rsidRPr="006F0E1A" w:rsidRDefault="009F53DC">
      <w:pPr>
        <w:pStyle w:val="Definition"/>
      </w:pPr>
      <w:r w:rsidRPr="006F0E1A">
        <w:rPr>
          <w:b/>
          <w:i/>
        </w:rPr>
        <w:t>student with disabilities</w:t>
      </w:r>
      <w:r w:rsidRPr="006F0E1A">
        <w:t xml:space="preserve"> means a student:</w:t>
      </w:r>
    </w:p>
    <w:p w:rsidR="009F53DC" w:rsidRPr="006F0E1A" w:rsidRDefault="009F53DC">
      <w:pPr>
        <w:pStyle w:val="paragraph"/>
      </w:pPr>
      <w:r w:rsidRPr="006F0E1A">
        <w:tab/>
        <w:t>(a)</w:t>
      </w:r>
      <w:r w:rsidRPr="006F0E1A">
        <w:tab/>
        <w:t>who attends a government school, a government centre, a non</w:t>
      </w:r>
      <w:r w:rsidR="00D621D7">
        <w:noBreakHyphen/>
      </w:r>
      <w:r w:rsidRPr="006F0E1A">
        <w:t>government school (whether or not as a distance education student) or a non</w:t>
      </w:r>
      <w:r w:rsidR="00D621D7">
        <w:noBreakHyphen/>
      </w:r>
      <w:r w:rsidRPr="006F0E1A">
        <w:t>government centre; and</w:t>
      </w:r>
    </w:p>
    <w:p w:rsidR="009F53DC" w:rsidRPr="006F0E1A" w:rsidRDefault="009F53DC">
      <w:pPr>
        <w:pStyle w:val="paragraph"/>
      </w:pPr>
      <w:r w:rsidRPr="006F0E1A">
        <w:tab/>
        <w:t>(b)</w:t>
      </w:r>
      <w:r w:rsidRPr="006F0E1A">
        <w:tab/>
        <w:t>in respect of whom a disability assessment has been made.</w:t>
      </w:r>
    </w:p>
    <w:p w:rsidR="009F53DC" w:rsidRPr="006F0E1A" w:rsidRDefault="009F53DC">
      <w:pPr>
        <w:pStyle w:val="Definition"/>
      </w:pPr>
      <w:r w:rsidRPr="006F0E1A">
        <w:rPr>
          <w:b/>
          <w:i/>
        </w:rPr>
        <w:t>systemic school</w:t>
      </w:r>
      <w:r w:rsidRPr="006F0E1A">
        <w:t xml:space="preserve"> means a non</w:t>
      </w:r>
      <w:r w:rsidR="00D621D7">
        <w:noBreakHyphen/>
      </w:r>
      <w:r w:rsidRPr="006F0E1A">
        <w:t>government school that:</w:t>
      </w:r>
    </w:p>
    <w:p w:rsidR="009F53DC" w:rsidRPr="006F0E1A" w:rsidRDefault="009F53DC">
      <w:pPr>
        <w:pStyle w:val="paragraph"/>
      </w:pPr>
      <w:r w:rsidRPr="006F0E1A">
        <w:tab/>
        <w:t>(a)</w:t>
      </w:r>
      <w:r w:rsidRPr="006F0E1A">
        <w:tab/>
        <w:t>is included in an approved school system; and</w:t>
      </w:r>
    </w:p>
    <w:p w:rsidR="009F53DC" w:rsidRPr="006F0E1A" w:rsidRDefault="009F53DC">
      <w:pPr>
        <w:pStyle w:val="paragraph"/>
      </w:pPr>
      <w:r w:rsidRPr="006F0E1A">
        <w:tab/>
        <w:t>(b)</w:t>
      </w:r>
      <w:r w:rsidRPr="006F0E1A">
        <w:tab/>
        <w:t>is in the list of non</w:t>
      </w:r>
      <w:r w:rsidR="00D621D7">
        <w:noBreakHyphen/>
      </w:r>
      <w:r w:rsidRPr="006F0E1A">
        <w:t>government schools as being included in an approved school system.</w:t>
      </w:r>
    </w:p>
    <w:p w:rsidR="009F53DC" w:rsidRPr="006F0E1A" w:rsidRDefault="009F53DC">
      <w:pPr>
        <w:pStyle w:val="Definition"/>
      </w:pPr>
      <w:r w:rsidRPr="006F0E1A">
        <w:rPr>
          <w:b/>
          <w:i/>
        </w:rPr>
        <w:t>the 1992 Act</w:t>
      </w:r>
      <w:r w:rsidRPr="006F0E1A">
        <w:t xml:space="preserve"> means the </w:t>
      </w:r>
      <w:r w:rsidRPr="006F0E1A">
        <w:rPr>
          <w:i/>
        </w:rPr>
        <w:t>States Grants (Primary and Secondary Education Assistance) Act 1992</w:t>
      </w:r>
      <w:r w:rsidRPr="006F0E1A">
        <w:t>.</w:t>
      </w:r>
    </w:p>
    <w:p w:rsidR="009F53DC" w:rsidRPr="006F0E1A" w:rsidRDefault="009F53DC">
      <w:pPr>
        <w:pStyle w:val="Definition"/>
      </w:pPr>
      <w:r w:rsidRPr="006F0E1A">
        <w:rPr>
          <w:b/>
          <w:i/>
        </w:rPr>
        <w:t>the 1996 Act</w:t>
      </w:r>
      <w:r w:rsidRPr="006F0E1A">
        <w:t xml:space="preserve"> means the </w:t>
      </w:r>
      <w:r w:rsidRPr="006F0E1A">
        <w:rPr>
          <w:i/>
        </w:rPr>
        <w:t>States Grants (Primary and Secondary Education Assistance) Act 1996</w:t>
      </w:r>
      <w:r w:rsidRPr="006F0E1A">
        <w:t>.</w:t>
      </w:r>
    </w:p>
    <w:p w:rsidR="00C454A5" w:rsidRPr="006F0E1A" w:rsidRDefault="00C454A5" w:rsidP="00C454A5">
      <w:pPr>
        <w:pStyle w:val="Definition"/>
      </w:pPr>
      <w:r w:rsidRPr="006F0E1A">
        <w:rPr>
          <w:b/>
          <w:i/>
        </w:rPr>
        <w:t>very remote school campus</w:t>
      </w:r>
      <w:r w:rsidRPr="006F0E1A">
        <w:t>: a school campus of a non</w:t>
      </w:r>
      <w:r w:rsidR="00D621D7">
        <w:noBreakHyphen/>
      </w:r>
      <w:r w:rsidRPr="006F0E1A">
        <w:t>government school is a very remote school campus of a non</w:t>
      </w:r>
      <w:r w:rsidR="00D621D7">
        <w:noBreakHyphen/>
      </w:r>
      <w:r w:rsidRPr="006F0E1A">
        <w:t>government school in a State for a program year if the school campus, on either or both of the following days:</w:t>
      </w:r>
    </w:p>
    <w:p w:rsidR="00C454A5" w:rsidRPr="006F0E1A" w:rsidRDefault="00C454A5" w:rsidP="00C454A5">
      <w:pPr>
        <w:pStyle w:val="paragraph"/>
      </w:pPr>
      <w:r w:rsidRPr="006F0E1A">
        <w:tab/>
        <w:t>(a)</w:t>
      </w:r>
      <w:r w:rsidRPr="006F0E1A">
        <w:tab/>
        <w:t>the school campus census day for the school campus in the previous program year;</w:t>
      </w:r>
    </w:p>
    <w:p w:rsidR="00C454A5" w:rsidRPr="006F0E1A" w:rsidRDefault="00C454A5" w:rsidP="00C454A5">
      <w:pPr>
        <w:pStyle w:val="paragraph"/>
      </w:pPr>
      <w:r w:rsidRPr="006F0E1A">
        <w:tab/>
        <w:t>(b)</w:t>
      </w:r>
      <w:r w:rsidRPr="006F0E1A">
        <w:tab/>
        <w:t>the school campus census day for the school campus in the program year;</w:t>
      </w:r>
    </w:p>
    <w:p w:rsidR="00C454A5" w:rsidRPr="006F0E1A" w:rsidRDefault="00C454A5" w:rsidP="00C454A5">
      <w:pPr>
        <w:pStyle w:val="subsection2"/>
      </w:pPr>
      <w:r w:rsidRPr="006F0E1A">
        <w:t>was, or is, in a location that is categorised under the Remoteness Structure as Very Remote Australia.</w:t>
      </w:r>
    </w:p>
    <w:p w:rsidR="009F53DC" w:rsidRPr="006F0E1A" w:rsidRDefault="009F53DC">
      <w:pPr>
        <w:pStyle w:val="Definition"/>
      </w:pPr>
      <w:r w:rsidRPr="006F0E1A">
        <w:rPr>
          <w:b/>
          <w:i/>
        </w:rPr>
        <w:t>year 2000 funding level</w:t>
      </w:r>
      <w:r w:rsidRPr="006F0E1A">
        <w:t>, for a school, means the percentage of AGSRC in column 1 of the table in each of Parts</w:t>
      </w:r>
      <w:r w:rsidR="00D76C0F" w:rsidRPr="006F0E1A">
        <w:t> </w:t>
      </w:r>
      <w:r w:rsidRPr="006F0E1A">
        <w:t xml:space="preserve">3 and 4 of </w:t>
      </w:r>
      <w:r w:rsidR="00D621D7">
        <w:lastRenderedPageBreak/>
        <w:t>Schedule 4</w:t>
      </w:r>
      <w:r w:rsidRPr="006F0E1A">
        <w:t xml:space="preserve"> to the former Act that was used to determine amounts payable in respect of the school for the 2004 program year.</w:t>
      </w:r>
    </w:p>
    <w:p w:rsidR="009F53DC" w:rsidRPr="006F0E1A" w:rsidRDefault="009F53DC">
      <w:pPr>
        <w:pStyle w:val="Definition"/>
      </w:pPr>
      <w:r w:rsidRPr="006F0E1A">
        <w:rPr>
          <w:b/>
          <w:i/>
        </w:rPr>
        <w:t>year 2004 funding level</w:t>
      </w:r>
      <w:r w:rsidRPr="006F0E1A">
        <w:t>, for a school, means the percentage of AGSRC in column 2 of the table in each of Parts</w:t>
      </w:r>
      <w:r w:rsidR="00D76C0F" w:rsidRPr="006F0E1A">
        <w:t> </w:t>
      </w:r>
      <w:r w:rsidRPr="006F0E1A">
        <w:t xml:space="preserve">1 and 2 of </w:t>
      </w:r>
      <w:r w:rsidR="00D621D7">
        <w:t>Schedule 4</w:t>
      </w:r>
      <w:r w:rsidRPr="006F0E1A">
        <w:t xml:space="preserve"> to the former Act that was used to determine amounts payable in respect of the school for the 2004 program year.</w:t>
      </w:r>
    </w:p>
    <w:p w:rsidR="009F53DC" w:rsidRPr="006F0E1A" w:rsidRDefault="009F53DC">
      <w:pPr>
        <w:pStyle w:val="Definition"/>
      </w:pPr>
      <w:r w:rsidRPr="006F0E1A">
        <w:rPr>
          <w:b/>
          <w:i/>
        </w:rPr>
        <w:t>year 2004 primary amount</w:t>
      </w:r>
      <w:r w:rsidRPr="006F0E1A">
        <w:t>, for a school, means the amount in column 6 of the table in Part</w:t>
      </w:r>
      <w:r w:rsidR="00D76C0F" w:rsidRPr="006F0E1A">
        <w:t> </w:t>
      </w:r>
      <w:r w:rsidRPr="006F0E1A">
        <w:t xml:space="preserve">1 of </w:t>
      </w:r>
      <w:r w:rsidR="00D621D7">
        <w:t>Schedule 4</w:t>
      </w:r>
      <w:r w:rsidRPr="006F0E1A">
        <w:t xml:space="preserve"> to the former Act that was used to determine amounts payable in respect of the school for the 2004 program year.</w:t>
      </w:r>
    </w:p>
    <w:p w:rsidR="009F53DC" w:rsidRPr="006F0E1A" w:rsidRDefault="009F53DC">
      <w:pPr>
        <w:pStyle w:val="Definition"/>
      </w:pPr>
      <w:r w:rsidRPr="006F0E1A">
        <w:rPr>
          <w:b/>
          <w:i/>
        </w:rPr>
        <w:t>year 2004 secondary amount</w:t>
      </w:r>
      <w:r w:rsidRPr="006F0E1A">
        <w:t>, for a school, means the amount in column 6 of the table in Part</w:t>
      </w:r>
      <w:r w:rsidR="00D76C0F" w:rsidRPr="006F0E1A">
        <w:t> </w:t>
      </w:r>
      <w:r w:rsidRPr="006F0E1A">
        <w:t xml:space="preserve">2 of </w:t>
      </w:r>
      <w:r w:rsidR="00D621D7">
        <w:t>Schedule 4</w:t>
      </w:r>
      <w:r w:rsidRPr="006F0E1A">
        <w:t xml:space="preserve"> to the former Act that was used to determine amounts payable in respect of the school for the 2004 program year.</w:t>
      </w:r>
    </w:p>
    <w:p w:rsidR="009F53DC" w:rsidRPr="006F0E1A" w:rsidRDefault="009F53DC" w:rsidP="00FD7DC4">
      <w:pPr>
        <w:pStyle w:val="ActHead5"/>
      </w:pPr>
      <w:bookmarkStart w:id="8" w:name="_Toc163571324"/>
      <w:r w:rsidRPr="00D621D7">
        <w:rPr>
          <w:rStyle w:val="CharSectno"/>
        </w:rPr>
        <w:t>5</w:t>
      </w:r>
      <w:r w:rsidRPr="006F0E1A">
        <w:t xml:space="preserve">  Students receiving education at non</w:t>
      </w:r>
      <w:r w:rsidR="00D621D7">
        <w:noBreakHyphen/>
      </w:r>
      <w:r w:rsidRPr="006F0E1A">
        <w:t>government schools</w:t>
      </w:r>
      <w:bookmarkEnd w:id="8"/>
    </w:p>
    <w:p w:rsidR="009F53DC" w:rsidRPr="006F0E1A" w:rsidRDefault="009F53DC">
      <w:pPr>
        <w:pStyle w:val="subsection"/>
      </w:pPr>
      <w:r w:rsidRPr="006F0E1A">
        <w:tab/>
        <w:t>(1)</w:t>
      </w:r>
      <w:r w:rsidRPr="006F0E1A">
        <w:tab/>
        <w:t>For the purposes of this Act, a student is taken not to be receiving primary education or not to be receiving secondary education (as appropriate) at a non</w:t>
      </w:r>
      <w:r w:rsidR="00D621D7">
        <w:noBreakHyphen/>
      </w:r>
      <w:r w:rsidRPr="006F0E1A">
        <w:t>government school unless:</w:t>
      </w:r>
    </w:p>
    <w:p w:rsidR="009F53DC" w:rsidRPr="006F0E1A" w:rsidRDefault="009F53DC">
      <w:pPr>
        <w:pStyle w:val="paragraph"/>
      </w:pPr>
      <w:r w:rsidRPr="006F0E1A">
        <w:tab/>
        <w:t>(a)</w:t>
      </w:r>
      <w:r w:rsidRPr="006F0E1A">
        <w:tab/>
        <w:t>the student attends, on a daily basis, the school at a location specified in the list of non</w:t>
      </w:r>
      <w:r w:rsidR="00D621D7">
        <w:noBreakHyphen/>
      </w:r>
      <w:r w:rsidRPr="006F0E1A">
        <w:t>government schools in respect of the school; or</w:t>
      </w:r>
    </w:p>
    <w:p w:rsidR="009F53DC" w:rsidRPr="006F0E1A" w:rsidRDefault="009F53DC">
      <w:pPr>
        <w:pStyle w:val="paragraph"/>
      </w:pPr>
      <w:r w:rsidRPr="006F0E1A">
        <w:tab/>
        <w:t>(b)</w:t>
      </w:r>
      <w:r w:rsidRPr="006F0E1A">
        <w:tab/>
        <w:t>the Minister has determined that the student is to be treated (because of special circumstances) as so attending the school.</w:t>
      </w:r>
    </w:p>
    <w:p w:rsidR="009F53DC" w:rsidRPr="006F0E1A" w:rsidRDefault="009F53DC">
      <w:pPr>
        <w:pStyle w:val="subsection"/>
      </w:pPr>
      <w:r w:rsidRPr="006F0E1A">
        <w:tab/>
        <w:t>(2)</w:t>
      </w:r>
      <w:r w:rsidRPr="006F0E1A">
        <w:tab/>
        <w:t>For the purposes of this Act, a student is taken not to be receiving primary distance education or not to be receiving secondary distance education (as appropriate) at a non</w:t>
      </w:r>
      <w:r w:rsidR="00D621D7">
        <w:noBreakHyphen/>
      </w:r>
      <w:r w:rsidRPr="006F0E1A">
        <w:t>government school in a State if:</w:t>
      </w:r>
    </w:p>
    <w:p w:rsidR="009F53DC" w:rsidRPr="006F0E1A" w:rsidRDefault="009F53DC">
      <w:pPr>
        <w:pStyle w:val="paragraph"/>
      </w:pPr>
      <w:r w:rsidRPr="006F0E1A">
        <w:tab/>
        <w:t>(a)</w:t>
      </w:r>
      <w:r w:rsidRPr="006F0E1A">
        <w:tab/>
        <w:t>the student does not reside in the State; or</w:t>
      </w:r>
    </w:p>
    <w:p w:rsidR="009F53DC" w:rsidRPr="006F0E1A" w:rsidRDefault="009F53DC">
      <w:pPr>
        <w:pStyle w:val="paragraph"/>
      </w:pPr>
      <w:r w:rsidRPr="006F0E1A">
        <w:tab/>
        <w:t>(b)</w:t>
      </w:r>
      <w:r w:rsidRPr="006F0E1A">
        <w:tab/>
        <w:t>the school is not approved in accordance with the law of the State in which the school is located to provide distance education; or</w:t>
      </w:r>
    </w:p>
    <w:p w:rsidR="009F53DC" w:rsidRPr="006F0E1A" w:rsidRDefault="009F53DC">
      <w:pPr>
        <w:pStyle w:val="paragraph"/>
      </w:pPr>
      <w:r w:rsidRPr="006F0E1A">
        <w:tab/>
        <w:t>(c)</w:t>
      </w:r>
      <w:r w:rsidRPr="006F0E1A">
        <w:tab/>
        <w:t>the student is approved as a home education student (however described) in accordance with the law of the State in which the student resides.</w:t>
      </w:r>
    </w:p>
    <w:p w:rsidR="009F53DC" w:rsidRPr="006F0E1A" w:rsidRDefault="009F53DC" w:rsidP="00FD7DC4">
      <w:pPr>
        <w:pStyle w:val="ActHead5"/>
      </w:pPr>
      <w:bookmarkStart w:id="9" w:name="_Toc163571325"/>
      <w:r w:rsidRPr="00D621D7">
        <w:rPr>
          <w:rStyle w:val="CharSectno"/>
        </w:rPr>
        <w:lastRenderedPageBreak/>
        <w:t>6</w:t>
      </w:r>
      <w:r w:rsidRPr="006F0E1A">
        <w:t xml:space="preserve">  Funding level</w:t>
      </w:r>
      <w:bookmarkEnd w:id="9"/>
    </w:p>
    <w:p w:rsidR="009F53DC" w:rsidRPr="006F0E1A" w:rsidRDefault="009F53DC">
      <w:pPr>
        <w:pStyle w:val="subsection"/>
      </w:pPr>
      <w:r w:rsidRPr="006F0E1A">
        <w:tab/>
      </w:r>
      <w:r w:rsidRPr="006F0E1A">
        <w:tab/>
        <w:t xml:space="preserve">For the purposes of this Act, </w:t>
      </w:r>
      <w:r w:rsidRPr="006F0E1A">
        <w:rPr>
          <w:b/>
          <w:i/>
        </w:rPr>
        <w:t>funding level</w:t>
      </w:r>
      <w:r w:rsidRPr="006F0E1A">
        <w:t>, for a school, means:</w:t>
      </w:r>
    </w:p>
    <w:p w:rsidR="009F53DC" w:rsidRPr="006F0E1A" w:rsidRDefault="009F53DC">
      <w:pPr>
        <w:pStyle w:val="paragraph"/>
      </w:pPr>
      <w:r w:rsidRPr="006F0E1A">
        <w:tab/>
        <w:t>(a)</w:t>
      </w:r>
      <w:r w:rsidRPr="006F0E1A">
        <w:tab/>
        <w:t xml:space="preserve">the school’s current SES funding level if Subdivision C or F of </w:t>
      </w:r>
      <w:r w:rsidR="00D621D7">
        <w:t>Division 2</w:t>
      </w:r>
      <w:r w:rsidRPr="006F0E1A">
        <w:t xml:space="preserve"> of Part</w:t>
      </w:r>
      <w:r w:rsidR="00D76C0F" w:rsidRPr="006F0E1A">
        <w:t> </w:t>
      </w:r>
      <w:r w:rsidRPr="006F0E1A">
        <w:t>6 is used to work out the funding for the school’s general recurrent expenditure; or</w:t>
      </w:r>
    </w:p>
    <w:p w:rsidR="009F53DC" w:rsidRPr="006F0E1A" w:rsidRDefault="009F53DC">
      <w:pPr>
        <w:pStyle w:val="paragraph"/>
      </w:pPr>
      <w:r w:rsidRPr="006F0E1A">
        <w:tab/>
        <w:t>(b)</w:t>
      </w:r>
      <w:r w:rsidRPr="006F0E1A">
        <w:tab/>
        <w:t xml:space="preserve">the school’s year 2000 funding level if Subdivision D of </w:t>
      </w:r>
      <w:r w:rsidR="00D621D7">
        <w:t>Division 2</w:t>
      </w:r>
      <w:r w:rsidRPr="006F0E1A">
        <w:t xml:space="preserve"> of Part</w:t>
      </w:r>
      <w:r w:rsidR="00D76C0F" w:rsidRPr="006F0E1A">
        <w:t> </w:t>
      </w:r>
      <w:r w:rsidRPr="006F0E1A">
        <w:t>6 is used to work out the funding for the school’s general recurrent expenditure; or</w:t>
      </w:r>
    </w:p>
    <w:p w:rsidR="009F53DC" w:rsidRPr="006F0E1A" w:rsidRDefault="009F53DC">
      <w:pPr>
        <w:pStyle w:val="paragraph"/>
      </w:pPr>
      <w:r w:rsidRPr="006F0E1A">
        <w:tab/>
        <w:t>(c)</w:t>
      </w:r>
      <w:r w:rsidRPr="006F0E1A">
        <w:tab/>
        <w:t xml:space="preserve">the school’s year 2004 funding level if Subdivision E of </w:t>
      </w:r>
      <w:r w:rsidR="00D621D7">
        <w:t>Division 2</w:t>
      </w:r>
      <w:r w:rsidRPr="006F0E1A">
        <w:t xml:space="preserve"> of Part</w:t>
      </w:r>
      <w:r w:rsidR="00D76C0F" w:rsidRPr="006F0E1A">
        <w:t> </w:t>
      </w:r>
      <w:r w:rsidRPr="006F0E1A">
        <w:t>6 is used to work out the funding for the school’s general recurrent expenditure; or</w:t>
      </w:r>
    </w:p>
    <w:p w:rsidR="009F53DC" w:rsidRPr="006F0E1A" w:rsidRDefault="009F53DC">
      <w:pPr>
        <w:pStyle w:val="paragraph"/>
      </w:pPr>
      <w:r w:rsidRPr="006F0E1A">
        <w:tab/>
        <w:t>(d)</w:t>
      </w:r>
      <w:r w:rsidRPr="006F0E1A">
        <w:tab/>
        <w:t xml:space="preserve">70.0% of AGSRC if Subdivision G of </w:t>
      </w:r>
      <w:r w:rsidR="00D621D7">
        <w:t>Division 2</w:t>
      </w:r>
      <w:r w:rsidRPr="006F0E1A">
        <w:t xml:space="preserve"> of Part</w:t>
      </w:r>
      <w:r w:rsidR="00D76C0F" w:rsidRPr="006F0E1A">
        <w:t> </w:t>
      </w:r>
      <w:r w:rsidRPr="006F0E1A">
        <w:t>6 (which deals with special schools</w:t>
      </w:r>
      <w:r w:rsidR="00830412" w:rsidRPr="006F0E1A">
        <w:t xml:space="preserve"> and special assistance schools</w:t>
      </w:r>
      <w:r w:rsidRPr="006F0E1A">
        <w:t>) is used to work out the funding for the school’s general recurrent expenditure.</w:t>
      </w:r>
    </w:p>
    <w:p w:rsidR="009F53DC" w:rsidRPr="006F0E1A" w:rsidRDefault="009F53DC" w:rsidP="00FD7DC4">
      <w:pPr>
        <w:pStyle w:val="ActHead5"/>
      </w:pPr>
      <w:bookmarkStart w:id="10" w:name="_Toc163571326"/>
      <w:r w:rsidRPr="00D621D7">
        <w:rPr>
          <w:rStyle w:val="CharSectno"/>
        </w:rPr>
        <w:t>7</w:t>
      </w:r>
      <w:r w:rsidRPr="006F0E1A">
        <w:t xml:space="preserve">  Levels of education</w:t>
      </w:r>
      <w:bookmarkEnd w:id="10"/>
    </w:p>
    <w:p w:rsidR="009F53DC" w:rsidRPr="006F0E1A" w:rsidRDefault="009F53DC">
      <w:pPr>
        <w:pStyle w:val="subsection"/>
      </w:pPr>
      <w:r w:rsidRPr="006F0E1A">
        <w:tab/>
        <w:t>(1)</w:t>
      </w:r>
      <w:r w:rsidRPr="006F0E1A">
        <w:tab/>
        <w:t>For the purposes of this Act, the Minister may make a determination declaring what is a level of primary education or a level of secondary education for a State. The determination may relate to:</w:t>
      </w:r>
    </w:p>
    <w:p w:rsidR="009F53DC" w:rsidRPr="006F0E1A" w:rsidRDefault="009F53DC">
      <w:pPr>
        <w:pStyle w:val="paragraph"/>
      </w:pPr>
      <w:r w:rsidRPr="006F0E1A">
        <w:tab/>
        <w:t>(a)</w:t>
      </w:r>
      <w:r w:rsidRPr="006F0E1A">
        <w:tab/>
        <w:t>education provided at schools generally; or</w:t>
      </w:r>
    </w:p>
    <w:p w:rsidR="009F53DC" w:rsidRPr="006F0E1A" w:rsidRDefault="009F53DC">
      <w:pPr>
        <w:pStyle w:val="paragraph"/>
      </w:pPr>
      <w:r w:rsidRPr="006F0E1A">
        <w:tab/>
        <w:t>(b)</w:t>
      </w:r>
      <w:r w:rsidRPr="006F0E1A">
        <w:tab/>
        <w:t>education provided at schools included in a particular class of schools.</w:t>
      </w:r>
    </w:p>
    <w:p w:rsidR="009F53DC" w:rsidRPr="006F0E1A" w:rsidRDefault="009F53DC">
      <w:pPr>
        <w:pStyle w:val="subsection"/>
      </w:pPr>
      <w:r w:rsidRPr="006F0E1A">
        <w:tab/>
        <w:t>(2)</w:t>
      </w:r>
      <w:r w:rsidRPr="006F0E1A">
        <w:tab/>
        <w:t xml:space="preserve">In making a determination under </w:t>
      </w:r>
      <w:r w:rsidR="00D76C0F" w:rsidRPr="006F0E1A">
        <w:t>subsection (</w:t>
      </w:r>
      <w:r w:rsidRPr="006F0E1A">
        <w:t>1), the Minister must have regard to the arrangements made for providing education at government schools in the State. This does not limit the matters to which the Minister may have regard.</w:t>
      </w:r>
    </w:p>
    <w:p w:rsidR="009F53DC" w:rsidRPr="006F0E1A" w:rsidRDefault="009F53DC">
      <w:pPr>
        <w:pStyle w:val="subsection"/>
      </w:pPr>
      <w:r w:rsidRPr="006F0E1A">
        <w:tab/>
        <w:t>(3)</w:t>
      </w:r>
      <w:r w:rsidRPr="006F0E1A">
        <w:tab/>
        <w:t xml:space="preserve">The Minister must cause a copy of each determination under </w:t>
      </w:r>
      <w:r w:rsidR="00D76C0F" w:rsidRPr="006F0E1A">
        <w:t>subsection (</w:t>
      </w:r>
      <w:r w:rsidRPr="006F0E1A">
        <w:t xml:space="preserve">1) to be published in the </w:t>
      </w:r>
      <w:r w:rsidRPr="006F0E1A">
        <w:rPr>
          <w:i/>
        </w:rPr>
        <w:t>Gazette</w:t>
      </w:r>
      <w:r w:rsidRPr="006F0E1A">
        <w:t xml:space="preserve"> as soon as practicable after the determination is made.</w:t>
      </w:r>
    </w:p>
    <w:p w:rsidR="009F53DC" w:rsidRPr="006F0E1A" w:rsidRDefault="009F53DC">
      <w:pPr>
        <w:pStyle w:val="subsection"/>
      </w:pPr>
      <w:r w:rsidRPr="006F0E1A">
        <w:tab/>
        <w:t>(4)</w:t>
      </w:r>
      <w:r w:rsidRPr="006F0E1A">
        <w:tab/>
        <w:t>A reference in this Act to a level of education at a school in a State includes a reference to a year in a course of primary education or secondary education provided at the school at a level, determined by the Minister, that applies to the school.</w:t>
      </w:r>
    </w:p>
    <w:p w:rsidR="009F53DC" w:rsidRPr="006F0E1A" w:rsidRDefault="009F53DC" w:rsidP="00FD7DC4">
      <w:pPr>
        <w:pStyle w:val="ActHead5"/>
      </w:pPr>
      <w:bookmarkStart w:id="11" w:name="_Toc163571327"/>
      <w:r w:rsidRPr="00D621D7">
        <w:rPr>
          <w:rStyle w:val="CharSectno"/>
        </w:rPr>
        <w:lastRenderedPageBreak/>
        <w:t>8</w:t>
      </w:r>
      <w:r w:rsidRPr="006F0E1A">
        <w:t xml:space="preserve">  SES score</w:t>
      </w:r>
      <w:bookmarkEnd w:id="11"/>
    </w:p>
    <w:p w:rsidR="009F53DC" w:rsidRPr="006F0E1A" w:rsidRDefault="009F53DC">
      <w:pPr>
        <w:pStyle w:val="subsection"/>
      </w:pPr>
      <w:r w:rsidRPr="006F0E1A">
        <w:tab/>
        <w:t>(1)</w:t>
      </w:r>
      <w:r w:rsidRPr="006F0E1A">
        <w:tab/>
        <w:t xml:space="preserve">For the purposes of this Act, an </w:t>
      </w:r>
      <w:r w:rsidRPr="006F0E1A">
        <w:rPr>
          <w:b/>
          <w:i/>
        </w:rPr>
        <w:t>SES score</w:t>
      </w:r>
      <w:r w:rsidRPr="006F0E1A">
        <w:t xml:space="preserve"> means a whole number determined by the Minister for a school in accordance with guidelines approved by the Minister.</w:t>
      </w:r>
    </w:p>
    <w:p w:rsidR="009F53DC" w:rsidRPr="006F0E1A" w:rsidRDefault="009F53DC">
      <w:pPr>
        <w:pStyle w:val="subsection"/>
      </w:pPr>
      <w:r w:rsidRPr="006F0E1A">
        <w:tab/>
        <w:t>(2)</w:t>
      </w:r>
      <w:r w:rsidRPr="006F0E1A">
        <w:tab/>
        <w:t xml:space="preserve">Guidelines approved by the Minister for the purposes of </w:t>
      </w:r>
      <w:r w:rsidR="00D76C0F" w:rsidRPr="006F0E1A">
        <w:t>subsection (</w:t>
      </w:r>
      <w:r w:rsidRPr="006F0E1A">
        <w:t xml:space="preserve">1) are a legislative instrument for the purposes of the </w:t>
      </w:r>
      <w:r w:rsidRPr="006F0E1A">
        <w:rPr>
          <w:i/>
        </w:rPr>
        <w:t>Legislative Instruments Act 2003</w:t>
      </w:r>
      <w:r w:rsidRPr="006F0E1A">
        <w:t>.</w:t>
      </w:r>
    </w:p>
    <w:p w:rsidR="009F53DC" w:rsidRPr="006F0E1A" w:rsidRDefault="009F53DC" w:rsidP="00FD7DC4">
      <w:pPr>
        <w:pStyle w:val="ActHead5"/>
      </w:pPr>
      <w:bookmarkStart w:id="12" w:name="_Toc163571328"/>
      <w:r w:rsidRPr="00D621D7">
        <w:rPr>
          <w:rStyle w:val="CharSectno"/>
        </w:rPr>
        <w:t>9</w:t>
      </w:r>
      <w:r w:rsidRPr="006F0E1A">
        <w:t xml:space="preserve">  Approved authority</w:t>
      </w:r>
      <w:bookmarkEnd w:id="12"/>
    </w:p>
    <w:p w:rsidR="009F53DC" w:rsidRPr="006F0E1A" w:rsidRDefault="009F53DC">
      <w:pPr>
        <w:pStyle w:val="subsection"/>
      </w:pPr>
      <w:r w:rsidRPr="006F0E1A">
        <w:tab/>
      </w:r>
      <w:r w:rsidRPr="006F0E1A">
        <w:tab/>
        <w:t xml:space="preserve">The Minister may determine that a body is the </w:t>
      </w:r>
      <w:r w:rsidRPr="006F0E1A">
        <w:rPr>
          <w:b/>
          <w:i/>
        </w:rPr>
        <w:t>approved authority</w:t>
      </w:r>
      <w:r w:rsidRPr="006F0E1A">
        <w:t xml:space="preserve"> of:</w:t>
      </w:r>
    </w:p>
    <w:p w:rsidR="009F53DC" w:rsidRPr="006F0E1A" w:rsidRDefault="009F53DC">
      <w:pPr>
        <w:pStyle w:val="paragraph"/>
      </w:pPr>
      <w:r w:rsidRPr="006F0E1A">
        <w:tab/>
        <w:t>(a)</w:t>
      </w:r>
      <w:r w:rsidRPr="006F0E1A">
        <w:tab/>
        <w:t>an approved school system; or</w:t>
      </w:r>
    </w:p>
    <w:p w:rsidR="009F53DC" w:rsidRPr="006F0E1A" w:rsidRDefault="009F53DC">
      <w:pPr>
        <w:pStyle w:val="paragraph"/>
      </w:pPr>
      <w:r w:rsidRPr="006F0E1A">
        <w:tab/>
        <w:t>(b)</w:t>
      </w:r>
      <w:r w:rsidRPr="006F0E1A">
        <w:tab/>
        <w:t>a non</w:t>
      </w:r>
      <w:r w:rsidR="00D621D7">
        <w:noBreakHyphen/>
      </w:r>
      <w:r w:rsidRPr="006F0E1A">
        <w:t>systemic school; or</w:t>
      </w:r>
    </w:p>
    <w:p w:rsidR="009F53DC" w:rsidRPr="006F0E1A" w:rsidRDefault="009F53DC">
      <w:pPr>
        <w:pStyle w:val="paragraph"/>
      </w:pPr>
      <w:r w:rsidRPr="006F0E1A">
        <w:tab/>
        <w:t>(c)</w:t>
      </w:r>
      <w:r w:rsidRPr="006F0E1A">
        <w:tab/>
        <w:t>a non</w:t>
      </w:r>
      <w:r w:rsidR="00D621D7">
        <w:noBreakHyphen/>
      </w:r>
      <w:r w:rsidRPr="006F0E1A">
        <w:t>government school; or</w:t>
      </w:r>
    </w:p>
    <w:p w:rsidR="009F53DC" w:rsidRPr="006F0E1A" w:rsidRDefault="009F53DC">
      <w:pPr>
        <w:pStyle w:val="paragraph"/>
      </w:pPr>
      <w:r w:rsidRPr="006F0E1A">
        <w:tab/>
        <w:t>(d)</w:t>
      </w:r>
      <w:r w:rsidRPr="006F0E1A">
        <w:tab/>
        <w:t>a non</w:t>
      </w:r>
      <w:r w:rsidR="00D621D7">
        <w:noBreakHyphen/>
      </w:r>
      <w:r w:rsidRPr="006F0E1A">
        <w:t>government rural student hostel; or</w:t>
      </w:r>
    </w:p>
    <w:p w:rsidR="009F53DC" w:rsidRPr="006F0E1A" w:rsidRDefault="009F53DC">
      <w:pPr>
        <w:pStyle w:val="paragraph"/>
      </w:pPr>
      <w:r w:rsidRPr="006F0E1A">
        <w:tab/>
        <w:t>(e)</w:t>
      </w:r>
      <w:r w:rsidRPr="006F0E1A">
        <w:tab/>
        <w:t>another non</w:t>
      </w:r>
      <w:r w:rsidR="00D621D7">
        <w:noBreakHyphen/>
      </w:r>
      <w:r w:rsidRPr="006F0E1A">
        <w:t>government body;</w:t>
      </w:r>
    </w:p>
    <w:p w:rsidR="009F53DC" w:rsidRPr="006F0E1A" w:rsidRDefault="009F53DC">
      <w:pPr>
        <w:pStyle w:val="subsection2"/>
      </w:pPr>
      <w:r w:rsidRPr="006F0E1A">
        <w:t>for the purposes of the provision of this Act in which the expression appears.</w:t>
      </w:r>
    </w:p>
    <w:p w:rsidR="009F53DC" w:rsidRPr="006F0E1A" w:rsidRDefault="009F53DC" w:rsidP="00FD7DC4">
      <w:pPr>
        <w:pStyle w:val="ActHead5"/>
      </w:pPr>
      <w:bookmarkStart w:id="13" w:name="_Toc163571329"/>
      <w:r w:rsidRPr="00D621D7">
        <w:rPr>
          <w:rStyle w:val="CharSectno"/>
        </w:rPr>
        <w:t>10</w:t>
      </w:r>
      <w:r w:rsidRPr="006F0E1A">
        <w:t xml:space="preserve">  Nominated authority</w:t>
      </w:r>
      <w:bookmarkEnd w:id="13"/>
    </w:p>
    <w:p w:rsidR="009F53DC" w:rsidRPr="006F0E1A" w:rsidRDefault="009F53DC">
      <w:pPr>
        <w:pStyle w:val="subsection"/>
      </w:pPr>
      <w:r w:rsidRPr="006F0E1A">
        <w:tab/>
      </w:r>
      <w:r w:rsidRPr="006F0E1A">
        <w:tab/>
        <w:t>A group of non</w:t>
      </w:r>
      <w:r w:rsidR="00D621D7">
        <w:noBreakHyphen/>
      </w:r>
      <w:r w:rsidRPr="006F0E1A">
        <w:t xml:space="preserve">government schools may make a written nomination to the Secretary of the Department of a body to be the </w:t>
      </w:r>
      <w:r w:rsidRPr="006F0E1A">
        <w:rPr>
          <w:b/>
          <w:i/>
        </w:rPr>
        <w:t>nominated authority</w:t>
      </w:r>
      <w:r w:rsidRPr="006F0E1A">
        <w:t xml:space="preserve"> of the group for the purposes of this Act or of a particular provision or particular provisions of this Act.</w:t>
      </w:r>
    </w:p>
    <w:p w:rsidR="009F53DC" w:rsidRPr="006F0E1A" w:rsidRDefault="009F53DC" w:rsidP="00FD7DC4">
      <w:pPr>
        <w:pStyle w:val="ActHead5"/>
      </w:pPr>
      <w:bookmarkStart w:id="14" w:name="_Toc163571330"/>
      <w:r w:rsidRPr="00D621D7">
        <w:rPr>
          <w:rStyle w:val="CharSectno"/>
        </w:rPr>
        <w:t>11</w:t>
      </w:r>
      <w:r w:rsidRPr="006F0E1A">
        <w:t xml:space="preserve">  Approved government school community organisation</w:t>
      </w:r>
      <w:bookmarkEnd w:id="14"/>
    </w:p>
    <w:p w:rsidR="009F53DC" w:rsidRPr="006F0E1A" w:rsidRDefault="009F53DC">
      <w:pPr>
        <w:pStyle w:val="subsection"/>
      </w:pPr>
      <w:r w:rsidRPr="006F0E1A">
        <w:tab/>
      </w:r>
      <w:r w:rsidRPr="006F0E1A">
        <w:tab/>
        <w:t>The Minister may determine that a body corporate that the Minister is satisfied:</w:t>
      </w:r>
    </w:p>
    <w:p w:rsidR="009F53DC" w:rsidRPr="006F0E1A" w:rsidRDefault="009F53DC">
      <w:pPr>
        <w:pStyle w:val="paragraph"/>
      </w:pPr>
      <w:r w:rsidRPr="006F0E1A">
        <w:tab/>
        <w:t>(a)</w:t>
      </w:r>
      <w:r w:rsidRPr="006F0E1A">
        <w:tab/>
        <w:t>is connected with a government school; and</w:t>
      </w:r>
    </w:p>
    <w:p w:rsidR="009F53DC" w:rsidRPr="006F0E1A" w:rsidRDefault="009F53DC">
      <w:pPr>
        <w:pStyle w:val="paragraph"/>
      </w:pPr>
      <w:r w:rsidRPr="006F0E1A">
        <w:tab/>
        <w:t>(b)</w:t>
      </w:r>
      <w:r w:rsidRPr="006F0E1A">
        <w:tab/>
        <w:t>represents the school’s community;</w:t>
      </w:r>
    </w:p>
    <w:p w:rsidR="009F53DC" w:rsidRPr="006F0E1A" w:rsidRDefault="009F53DC">
      <w:pPr>
        <w:pStyle w:val="subsection2"/>
      </w:pPr>
      <w:r w:rsidRPr="006F0E1A">
        <w:t xml:space="preserve">is the </w:t>
      </w:r>
      <w:r w:rsidRPr="006F0E1A">
        <w:rPr>
          <w:b/>
          <w:i/>
        </w:rPr>
        <w:t>approved government school community organisation</w:t>
      </w:r>
      <w:r w:rsidRPr="006F0E1A">
        <w:t xml:space="preserve"> for the school for the purposes of this Act.</w:t>
      </w:r>
    </w:p>
    <w:p w:rsidR="009F53DC" w:rsidRPr="006F0E1A" w:rsidRDefault="009F53DC" w:rsidP="00D621D7">
      <w:pPr>
        <w:pStyle w:val="ActHead2"/>
        <w:pageBreakBefore/>
      </w:pPr>
      <w:bookmarkStart w:id="15" w:name="_Toc163571331"/>
      <w:r w:rsidRPr="00D621D7">
        <w:rPr>
          <w:rStyle w:val="CharPartNo"/>
        </w:rPr>
        <w:lastRenderedPageBreak/>
        <w:t>Part</w:t>
      </w:r>
      <w:r w:rsidR="00D76C0F" w:rsidRPr="00D621D7">
        <w:rPr>
          <w:rStyle w:val="CharPartNo"/>
        </w:rPr>
        <w:t> </w:t>
      </w:r>
      <w:r w:rsidRPr="00D621D7">
        <w:rPr>
          <w:rStyle w:val="CharPartNo"/>
        </w:rPr>
        <w:t>2</w:t>
      </w:r>
      <w:r w:rsidRPr="006F0E1A">
        <w:t>—</w:t>
      </w:r>
      <w:r w:rsidRPr="00D621D7">
        <w:rPr>
          <w:rStyle w:val="CharPartText"/>
        </w:rPr>
        <w:t>General provisions relating to grants</w:t>
      </w:r>
      <w:bookmarkEnd w:id="15"/>
    </w:p>
    <w:p w:rsidR="009F53DC" w:rsidRPr="006F0E1A" w:rsidRDefault="00D621D7" w:rsidP="00FD7DC4">
      <w:pPr>
        <w:pStyle w:val="ActHead3"/>
      </w:pPr>
      <w:bookmarkStart w:id="16" w:name="_Toc163571332"/>
      <w:r w:rsidRPr="00D621D7">
        <w:rPr>
          <w:rStyle w:val="CharDivNo"/>
        </w:rPr>
        <w:t>Division 1</w:t>
      </w:r>
      <w:r w:rsidR="009F53DC" w:rsidRPr="006F0E1A">
        <w:t>—</w:t>
      </w:r>
      <w:r w:rsidR="009F53DC" w:rsidRPr="00D621D7">
        <w:rPr>
          <w:rStyle w:val="CharDivText"/>
        </w:rPr>
        <w:t>Simplified outline of Part</w:t>
      </w:r>
      <w:bookmarkEnd w:id="16"/>
    </w:p>
    <w:p w:rsidR="009F53DC" w:rsidRPr="006F0E1A" w:rsidRDefault="009F53DC" w:rsidP="00FD7DC4">
      <w:pPr>
        <w:pStyle w:val="ActHead5"/>
      </w:pPr>
      <w:bookmarkStart w:id="17" w:name="_Toc163571333"/>
      <w:r w:rsidRPr="00D621D7">
        <w:rPr>
          <w:rStyle w:val="CharSectno"/>
        </w:rPr>
        <w:t>12</w:t>
      </w:r>
      <w:r w:rsidRPr="006F0E1A">
        <w:t xml:space="preserve">  Simplified outline</w:t>
      </w:r>
      <w:bookmarkEnd w:id="17"/>
    </w:p>
    <w:p w:rsidR="009F53DC" w:rsidRPr="006F0E1A" w:rsidRDefault="009F53DC">
      <w:pPr>
        <w:pStyle w:val="subsection"/>
      </w:pPr>
      <w:r w:rsidRPr="006F0E1A">
        <w:tab/>
        <w:t>(1)</w:t>
      </w:r>
      <w:r w:rsidRPr="006F0E1A">
        <w:tab/>
        <w:t>This section is a simplified outline of this Part.</w:t>
      </w:r>
    </w:p>
    <w:p w:rsidR="009F53DC" w:rsidRPr="006F0E1A" w:rsidRDefault="009F53DC">
      <w:pPr>
        <w:pStyle w:val="SubsectionHead"/>
      </w:pPr>
      <w:r w:rsidRPr="006F0E1A">
        <w:t>Government schools</w:t>
      </w:r>
    </w:p>
    <w:p w:rsidR="009F53DC" w:rsidRPr="006F0E1A" w:rsidRDefault="009F53DC">
      <w:pPr>
        <w:pStyle w:val="subsection"/>
      </w:pPr>
      <w:r w:rsidRPr="006F0E1A">
        <w:tab/>
        <w:t>(2)</w:t>
      </w:r>
      <w:r w:rsidRPr="006F0E1A">
        <w:tab/>
        <w:t xml:space="preserve">Financial assistance to a State for government schools (other than assistance referred to in </w:t>
      </w:r>
      <w:r w:rsidR="00D76C0F" w:rsidRPr="006F0E1A">
        <w:t>subsection (</w:t>
      </w:r>
      <w:r w:rsidRPr="006F0E1A">
        <w:t>5)) must not be paid unless there is an agreement between the Commonwealth and the State.</w:t>
      </w:r>
    </w:p>
    <w:p w:rsidR="009F53DC" w:rsidRPr="006F0E1A" w:rsidRDefault="009F53DC">
      <w:pPr>
        <w:pStyle w:val="subsection"/>
      </w:pPr>
      <w:r w:rsidRPr="006F0E1A">
        <w:tab/>
        <w:t>(3)</w:t>
      </w:r>
      <w:r w:rsidRPr="006F0E1A">
        <w:tab/>
        <w:t xml:space="preserve">The agreement must set out the conditions of financial assistance required by </w:t>
      </w:r>
      <w:r w:rsidR="00D621D7">
        <w:t>Division 2</w:t>
      </w:r>
      <w:r w:rsidRPr="006F0E1A">
        <w:t>. The agreement may also set out other conditions.</w:t>
      </w:r>
    </w:p>
    <w:p w:rsidR="009F53DC" w:rsidRPr="006F0E1A" w:rsidRDefault="009F53DC">
      <w:pPr>
        <w:pStyle w:val="subsection"/>
      </w:pPr>
      <w:r w:rsidRPr="006F0E1A">
        <w:tab/>
        <w:t>(4)</w:t>
      </w:r>
      <w:r w:rsidRPr="006F0E1A">
        <w:tab/>
        <w:t>If there is a breach of a condition, the Minister may require an amount to be repaid to the Commonwealth. Alternatively, the Minister may reduce or delay the amount of other payments under this Act.</w:t>
      </w:r>
    </w:p>
    <w:p w:rsidR="009F53DC" w:rsidRPr="006F0E1A" w:rsidRDefault="009F53DC">
      <w:pPr>
        <w:pStyle w:val="SubsectionHead"/>
      </w:pPr>
      <w:r w:rsidRPr="006F0E1A">
        <w:t>Approved government school community organisations—section</w:t>
      </w:r>
      <w:r w:rsidR="00D76C0F" w:rsidRPr="006F0E1A">
        <w:t> </w:t>
      </w:r>
      <w:r w:rsidRPr="006F0E1A">
        <w:t>69</w:t>
      </w:r>
    </w:p>
    <w:p w:rsidR="009F53DC" w:rsidRPr="006F0E1A" w:rsidRDefault="009F53DC">
      <w:pPr>
        <w:pStyle w:val="subsection"/>
      </w:pPr>
      <w:r w:rsidRPr="006F0E1A">
        <w:tab/>
        <w:t>(5)</w:t>
      </w:r>
      <w:r w:rsidRPr="006F0E1A">
        <w:tab/>
        <w:t>Financial assistance to a State under section</w:t>
      </w:r>
      <w:r w:rsidR="00D76C0F" w:rsidRPr="006F0E1A">
        <w:t> </w:t>
      </w:r>
      <w:r w:rsidRPr="006F0E1A">
        <w:t>69 for an approved government school community organisation must not be paid unless there is an agreement between the Commonwealth and the organisation.</w:t>
      </w:r>
    </w:p>
    <w:p w:rsidR="009F53DC" w:rsidRPr="006F0E1A" w:rsidRDefault="009F53DC">
      <w:pPr>
        <w:pStyle w:val="subsection"/>
      </w:pPr>
      <w:r w:rsidRPr="006F0E1A">
        <w:tab/>
        <w:t>(6)</w:t>
      </w:r>
      <w:r w:rsidRPr="006F0E1A">
        <w:tab/>
        <w:t>The agreement must set out the conditions of financial assistance required by Division</w:t>
      </w:r>
      <w:r w:rsidR="00D76C0F" w:rsidRPr="006F0E1A">
        <w:t> </w:t>
      </w:r>
      <w:r w:rsidRPr="006F0E1A">
        <w:t>3. The agreement may also set out other conditions.</w:t>
      </w:r>
    </w:p>
    <w:p w:rsidR="009F53DC" w:rsidRPr="006F0E1A" w:rsidRDefault="009F53DC">
      <w:pPr>
        <w:pStyle w:val="subsection"/>
      </w:pPr>
      <w:r w:rsidRPr="006F0E1A">
        <w:tab/>
        <w:t>(7)</w:t>
      </w:r>
      <w:r w:rsidRPr="006F0E1A">
        <w:tab/>
        <w:t>If there is a breach of a condition, the Minister may require an amount to be repaid to the Commonwealth. Alternatively, the Minister may reduce or delay the amount of other payments under section</w:t>
      </w:r>
      <w:r w:rsidR="00D76C0F" w:rsidRPr="006F0E1A">
        <w:t> </w:t>
      </w:r>
      <w:r w:rsidRPr="006F0E1A">
        <w:t>69.</w:t>
      </w:r>
    </w:p>
    <w:p w:rsidR="009F53DC" w:rsidRPr="006F0E1A" w:rsidRDefault="009F53DC">
      <w:pPr>
        <w:pStyle w:val="SubsectionHead"/>
      </w:pPr>
      <w:r w:rsidRPr="006F0E1A">
        <w:lastRenderedPageBreak/>
        <w:t>Non</w:t>
      </w:r>
      <w:r w:rsidR="00D621D7">
        <w:noBreakHyphen/>
      </w:r>
      <w:r w:rsidRPr="006F0E1A">
        <w:t>government schools</w:t>
      </w:r>
    </w:p>
    <w:p w:rsidR="009F53DC" w:rsidRPr="006F0E1A" w:rsidRDefault="009F53DC">
      <w:pPr>
        <w:pStyle w:val="subsection"/>
      </w:pPr>
      <w:r w:rsidRPr="006F0E1A">
        <w:tab/>
        <w:t>(8)</w:t>
      </w:r>
      <w:r w:rsidRPr="006F0E1A">
        <w:tab/>
        <w:t>Financial assistance to a State for a non</w:t>
      </w:r>
      <w:r w:rsidR="00D621D7">
        <w:noBreakHyphen/>
      </w:r>
      <w:r w:rsidRPr="006F0E1A">
        <w:t xml:space="preserve">government school or system must not be paid unless there is an agreement between the Commonwealth and the relevant authority of the school or system that sets out the requirements mentioned in </w:t>
      </w:r>
      <w:r w:rsidR="00D621D7">
        <w:t>Division 4</w:t>
      </w:r>
      <w:r w:rsidRPr="006F0E1A">
        <w:t>. The agreement may also set out other requirements.</w:t>
      </w:r>
    </w:p>
    <w:p w:rsidR="009F53DC" w:rsidRPr="006F0E1A" w:rsidRDefault="009F53DC">
      <w:pPr>
        <w:pStyle w:val="subsection"/>
      </w:pPr>
      <w:r w:rsidRPr="006F0E1A">
        <w:tab/>
        <w:t>(9)</w:t>
      </w:r>
      <w:r w:rsidRPr="006F0E1A">
        <w:tab/>
        <w:t>If there is a breach of a requirement, the Minister may require an amount to be repaid to the Commonwealth. Alternatively, the Minister may reduce or delay the amount of other payments for the non</w:t>
      </w:r>
      <w:r w:rsidR="00D621D7">
        <w:noBreakHyphen/>
      </w:r>
      <w:r w:rsidRPr="006F0E1A">
        <w:t>government school under this Act.</w:t>
      </w:r>
    </w:p>
    <w:p w:rsidR="009F53DC" w:rsidRPr="006F0E1A" w:rsidRDefault="009F53DC">
      <w:pPr>
        <w:pStyle w:val="subsection"/>
      </w:pPr>
      <w:r w:rsidRPr="006F0E1A">
        <w:tab/>
        <w:t>(10)</w:t>
      </w:r>
      <w:r w:rsidRPr="006F0E1A">
        <w:tab/>
        <w:t>The grant to a State of financial assistance for a non</w:t>
      </w:r>
      <w:r w:rsidR="00D621D7">
        <w:noBreakHyphen/>
      </w:r>
      <w:r w:rsidRPr="006F0E1A">
        <w:t>government school for a program year is subject to conditions.</w:t>
      </w:r>
    </w:p>
    <w:p w:rsidR="009F53DC" w:rsidRPr="006F0E1A" w:rsidRDefault="00D621D7" w:rsidP="00D621D7">
      <w:pPr>
        <w:pStyle w:val="ActHead3"/>
        <w:pageBreakBefore/>
      </w:pPr>
      <w:bookmarkStart w:id="18" w:name="_Toc163571334"/>
      <w:r w:rsidRPr="00D621D7">
        <w:rPr>
          <w:rStyle w:val="CharDivNo"/>
        </w:rPr>
        <w:lastRenderedPageBreak/>
        <w:t>Division 2</w:t>
      </w:r>
      <w:r w:rsidR="009F53DC" w:rsidRPr="006F0E1A">
        <w:t>—</w:t>
      </w:r>
      <w:r w:rsidR="009F53DC" w:rsidRPr="00D621D7">
        <w:rPr>
          <w:rStyle w:val="CharDivText"/>
        </w:rPr>
        <w:t>Grants for government schools</w:t>
      </w:r>
      <w:bookmarkEnd w:id="18"/>
    </w:p>
    <w:p w:rsidR="009F53DC" w:rsidRPr="006F0E1A" w:rsidRDefault="009F53DC" w:rsidP="00FD7DC4">
      <w:pPr>
        <w:pStyle w:val="ActHead5"/>
      </w:pPr>
      <w:bookmarkStart w:id="19" w:name="_Toc163571335"/>
      <w:r w:rsidRPr="00D621D7">
        <w:rPr>
          <w:rStyle w:val="CharSectno"/>
        </w:rPr>
        <w:t>13</w:t>
      </w:r>
      <w:r w:rsidRPr="006F0E1A">
        <w:t xml:space="preserve">  Division does not apply in relation to financial assistance under section</w:t>
      </w:r>
      <w:r w:rsidR="00D76C0F" w:rsidRPr="006F0E1A">
        <w:t> </w:t>
      </w:r>
      <w:r w:rsidRPr="006F0E1A">
        <w:t>69 for approved government school community organisations</w:t>
      </w:r>
      <w:bookmarkEnd w:id="19"/>
    </w:p>
    <w:p w:rsidR="009F53DC" w:rsidRPr="006F0E1A" w:rsidRDefault="009F53DC">
      <w:pPr>
        <w:pStyle w:val="subsection"/>
      </w:pPr>
      <w:r w:rsidRPr="006F0E1A">
        <w:tab/>
      </w:r>
      <w:r w:rsidRPr="006F0E1A">
        <w:tab/>
        <w:t>Nothing in this Division applies in relation to financial assistance paid or payable to a State under section</w:t>
      </w:r>
      <w:r w:rsidR="00D76C0F" w:rsidRPr="006F0E1A">
        <w:t> </w:t>
      </w:r>
      <w:r w:rsidRPr="006F0E1A">
        <w:t>69 for an approved government school community organisation.</w:t>
      </w:r>
    </w:p>
    <w:p w:rsidR="009F53DC" w:rsidRPr="006F0E1A" w:rsidRDefault="009F53DC">
      <w:pPr>
        <w:pStyle w:val="notetext"/>
      </w:pPr>
      <w:r w:rsidRPr="006F0E1A">
        <w:t>Note:</w:t>
      </w:r>
      <w:r w:rsidRPr="006F0E1A">
        <w:tab/>
        <w:t>This kind of financial assistance is covered by agreements to which Division</w:t>
      </w:r>
      <w:r w:rsidR="00D76C0F" w:rsidRPr="006F0E1A">
        <w:t> </w:t>
      </w:r>
      <w:r w:rsidRPr="006F0E1A">
        <w:t>3 applies.</w:t>
      </w:r>
    </w:p>
    <w:p w:rsidR="009F53DC" w:rsidRPr="006F0E1A" w:rsidRDefault="009F53DC" w:rsidP="00FD7DC4">
      <w:pPr>
        <w:pStyle w:val="ActHead5"/>
      </w:pPr>
      <w:bookmarkStart w:id="20" w:name="_Toc163571336"/>
      <w:r w:rsidRPr="00D621D7">
        <w:rPr>
          <w:rStyle w:val="CharSectno"/>
        </w:rPr>
        <w:t>14</w:t>
      </w:r>
      <w:r w:rsidRPr="006F0E1A">
        <w:t xml:space="preserve">  Agreement on conditions of financial assistance</w:t>
      </w:r>
      <w:bookmarkEnd w:id="20"/>
    </w:p>
    <w:p w:rsidR="009F53DC" w:rsidRPr="006F0E1A" w:rsidRDefault="009F53DC">
      <w:pPr>
        <w:pStyle w:val="subsection"/>
      </w:pPr>
      <w:r w:rsidRPr="006F0E1A">
        <w:tab/>
        <w:t>(1)</w:t>
      </w:r>
      <w:r w:rsidRPr="006F0E1A">
        <w:tab/>
        <w:t>The Minister must not authorise a payment to a State under a provision of this Act for government schools for a program year unless the State has made an agreement with the Commonwealth that sets out:</w:t>
      </w:r>
    </w:p>
    <w:p w:rsidR="009F53DC" w:rsidRPr="006F0E1A" w:rsidRDefault="009F53DC">
      <w:pPr>
        <w:pStyle w:val="paragraph"/>
      </w:pPr>
      <w:r w:rsidRPr="006F0E1A">
        <w:tab/>
        <w:t>(a)</w:t>
      </w:r>
      <w:r w:rsidRPr="006F0E1A">
        <w:tab/>
        <w:t>a commitment by the State to the National Goals for Schooling prepared by the Ministerial Council on Education, Employment, Training and Youth Affairs; and</w:t>
      </w:r>
    </w:p>
    <w:p w:rsidR="009F53DC" w:rsidRPr="006F0E1A" w:rsidRDefault="009F53DC">
      <w:pPr>
        <w:pStyle w:val="paragraph"/>
      </w:pPr>
      <w:r w:rsidRPr="006F0E1A">
        <w:tab/>
        <w:t>(b)</w:t>
      </w:r>
      <w:r w:rsidRPr="006F0E1A">
        <w:tab/>
        <w:t>a commitment by the State to achieve the performance targets, and report against the performance measures, specified in the regulations; and</w:t>
      </w:r>
    </w:p>
    <w:p w:rsidR="009F53DC" w:rsidRPr="006F0E1A" w:rsidRDefault="009F53DC">
      <w:pPr>
        <w:pStyle w:val="paragraph"/>
      </w:pPr>
      <w:r w:rsidRPr="006F0E1A">
        <w:tab/>
        <w:t>(c)</w:t>
      </w:r>
      <w:r w:rsidRPr="006F0E1A">
        <w:tab/>
        <w:t>a commitment by the State to the publication, within one year after the end of each program year, of a national report on the outcomes of schooling; and</w:t>
      </w:r>
    </w:p>
    <w:p w:rsidR="009F53DC" w:rsidRPr="006F0E1A" w:rsidRDefault="009F53DC">
      <w:pPr>
        <w:pStyle w:val="paragraph"/>
      </w:pPr>
      <w:r w:rsidRPr="006F0E1A">
        <w:tab/>
        <w:t>(d)</w:t>
      </w:r>
      <w:r w:rsidRPr="006F0E1A">
        <w:tab/>
        <w:t>a commitment by the State to ensure that school performance information is made publicly available; and</w:t>
      </w:r>
    </w:p>
    <w:p w:rsidR="009F53DC" w:rsidRPr="006F0E1A" w:rsidRDefault="009F53DC">
      <w:pPr>
        <w:pStyle w:val="paragraph"/>
      </w:pPr>
      <w:r w:rsidRPr="006F0E1A">
        <w:tab/>
        <w:t>(e)</w:t>
      </w:r>
      <w:r w:rsidRPr="006F0E1A">
        <w:tab/>
        <w:t>a commitment by the State to report to the Minister about student attendance at each government school in the State, in a manner that is meaningful and allows ready comparisons to be made between different States; and</w:t>
      </w:r>
    </w:p>
    <w:p w:rsidR="009F53DC" w:rsidRPr="006F0E1A" w:rsidRDefault="009F53DC">
      <w:pPr>
        <w:pStyle w:val="paragraph"/>
      </w:pPr>
      <w:r w:rsidRPr="006F0E1A">
        <w:tab/>
        <w:t>(f)</w:t>
      </w:r>
      <w:r w:rsidRPr="006F0E1A">
        <w:tab/>
        <w:t>a commitment by the State to the development, before 1</w:t>
      </w:r>
      <w:r w:rsidR="00D76C0F" w:rsidRPr="006F0E1A">
        <w:t> </w:t>
      </w:r>
      <w:r w:rsidRPr="006F0E1A">
        <w:t xml:space="preserve">January 2006, of Statements of Learning that describe the key knowledge, understandings, skills and capacities in English, mathematics, science, civics and citizenship education, and information and communications technology, </w:t>
      </w:r>
      <w:r w:rsidRPr="006F0E1A">
        <w:lastRenderedPageBreak/>
        <w:t>that each child should have the opportunity to acquire at school; and</w:t>
      </w:r>
    </w:p>
    <w:p w:rsidR="009F53DC" w:rsidRPr="006F0E1A" w:rsidRDefault="009F53DC">
      <w:pPr>
        <w:pStyle w:val="paragraph"/>
      </w:pPr>
      <w:r w:rsidRPr="006F0E1A">
        <w:tab/>
        <w:t>(g)</w:t>
      </w:r>
      <w:r w:rsidRPr="006F0E1A">
        <w:tab/>
        <w:t>a commitment by the State to implement those Statements of Learning, either:</w:t>
      </w:r>
    </w:p>
    <w:p w:rsidR="009F53DC" w:rsidRPr="006F0E1A" w:rsidRDefault="009F53DC">
      <w:pPr>
        <w:pStyle w:val="paragraphsub"/>
      </w:pPr>
      <w:r w:rsidRPr="006F0E1A">
        <w:tab/>
        <w:t>(i)</w:t>
      </w:r>
      <w:r w:rsidRPr="006F0E1A">
        <w:tab/>
        <w:t>as part of the State’s next curriculum review if that review starts after 1</w:t>
      </w:r>
      <w:r w:rsidR="00D76C0F" w:rsidRPr="006F0E1A">
        <w:t> </w:t>
      </w:r>
      <w:r w:rsidRPr="006F0E1A">
        <w:t>January 2006 and ends before 1</w:t>
      </w:r>
      <w:r w:rsidR="00D76C0F" w:rsidRPr="006F0E1A">
        <w:t> </w:t>
      </w:r>
      <w:r w:rsidRPr="006F0E1A">
        <w:t>January 2008; or</w:t>
      </w:r>
    </w:p>
    <w:p w:rsidR="009F53DC" w:rsidRPr="006F0E1A" w:rsidRDefault="009F53DC">
      <w:pPr>
        <w:pStyle w:val="paragraphsub"/>
      </w:pPr>
      <w:r w:rsidRPr="006F0E1A">
        <w:tab/>
        <w:t>(ii)</w:t>
      </w:r>
      <w:r w:rsidRPr="006F0E1A">
        <w:tab/>
        <w:t>before 1</w:t>
      </w:r>
      <w:r w:rsidR="00D76C0F" w:rsidRPr="006F0E1A">
        <w:t> </w:t>
      </w:r>
      <w:r w:rsidRPr="006F0E1A">
        <w:t>January 2008 if the State does not undertake such a curriculum review; and</w:t>
      </w:r>
    </w:p>
    <w:p w:rsidR="009F53DC" w:rsidRPr="006F0E1A" w:rsidRDefault="009F53DC">
      <w:pPr>
        <w:pStyle w:val="paragraph"/>
      </w:pPr>
      <w:r w:rsidRPr="006F0E1A">
        <w:tab/>
        <w:t>(h)</w:t>
      </w:r>
      <w:r w:rsidRPr="006F0E1A">
        <w:tab/>
        <w:t>a commitment by the State to put into place common testing standards in English, mathematics, science, civics and citizenship education, and information and communications technology; and</w:t>
      </w:r>
    </w:p>
    <w:p w:rsidR="009F53DC" w:rsidRPr="006F0E1A" w:rsidRDefault="009F53DC">
      <w:pPr>
        <w:pStyle w:val="paragraph"/>
      </w:pPr>
      <w:r w:rsidRPr="006F0E1A">
        <w:tab/>
        <w:t>(i)</w:t>
      </w:r>
      <w:r w:rsidRPr="006F0E1A">
        <w:tab/>
        <w:t>a commitment by the State to put into effect, before 1</w:t>
      </w:r>
      <w:r w:rsidR="00D76C0F" w:rsidRPr="006F0E1A">
        <w:t> </w:t>
      </w:r>
      <w:r w:rsidRPr="006F0E1A">
        <w:t>January 2006, the National Safe Schools Framework endorsed by the Ministerial Council on Education, Employment, Training and Youth Affairs; and</w:t>
      </w:r>
    </w:p>
    <w:p w:rsidR="009F53DC" w:rsidRPr="006F0E1A" w:rsidRDefault="009F53DC">
      <w:pPr>
        <w:pStyle w:val="paragraph"/>
      </w:pPr>
      <w:r w:rsidRPr="006F0E1A">
        <w:tab/>
        <w:t>(j)</w:t>
      </w:r>
      <w:r w:rsidRPr="006F0E1A">
        <w:tab/>
        <w:t>a commitment by the State to provide, in the curriculum of each government school in the State, at least 2 hours of physical activity each school week for students undertaking primary education and junior secondary education at the school; and</w:t>
      </w:r>
    </w:p>
    <w:p w:rsidR="009F53DC" w:rsidRPr="006F0E1A" w:rsidRDefault="009F53DC">
      <w:pPr>
        <w:pStyle w:val="paragraph"/>
      </w:pPr>
      <w:r w:rsidRPr="006F0E1A">
        <w:tab/>
        <w:t>(k)</w:t>
      </w:r>
      <w:r w:rsidRPr="006F0E1A">
        <w:tab/>
        <w:t>a commitment by the State to give the principal, and the governing body, of each government school in the State strengthened autonomy over, and responsibility for, education programs, staffing, budget and other aspects of the school’s operations within a supportive framework of broad systemic policies; and</w:t>
      </w:r>
    </w:p>
    <w:p w:rsidR="009F53DC" w:rsidRPr="006F0E1A" w:rsidRDefault="009F53DC">
      <w:pPr>
        <w:pStyle w:val="paragraph"/>
      </w:pPr>
      <w:r w:rsidRPr="006F0E1A">
        <w:tab/>
        <w:t>(l)</w:t>
      </w:r>
      <w:r w:rsidRPr="006F0E1A">
        <w:tab/>
        <w:t xml:space="preserve">without limiting </w:t>
      </w:r>
      <w:r w:rsidR="00D76C0F" w:rsidRPr="006F0E1A">
        <w:t>paragraph (</w:t>
      </w:r>
      <w:r w:rsidRPr="006F0E1A">
        <w:t>k), a commitment by the State that appointments of staff in each government school in the State will be made with the approval of the principal, or the governing body, of the school; and</w:t>
      </w:r>
    </w:p>
    <w:p w:rsidR="009F53DC" w:rsidRPr="006F0E1A" w:rsidRDefault="009F53DC">
      <w:pPr>
        <w:pStyle w:val="paragraph"/>
      </w:pPr>
      <w:r w:rsidRPr="006F0E1A">
        <w:tab/>
        <w:t>(m)</w:t>
      </w:r>
      <w:r w:rsidRPr="006F0E1A">
        <w:tab/>
        <w:t>a commitment by the State to implement, before 1</w:t>
      </w:r>
      <w:r w:rsidR="00D76C0F" w:rsidRPr="006F0E1A">
        <w:t> </w:t>
      </w:r>
      <w:r w:rsidRPr="006F0E1A">
        <w:t>January 2006, a consistent national system for the timely transmission between schools of student information relating to students moving interstate; and</w:t>
      </w:r>
    </w:p>
    <w:p w:rsidR="009F53DC" w:rsidRPr="006F0E1A" w:rsidRDefault="009F53DC">
      <w:pPr>
        <w:pStyle w:val="paragraph"/>
      </w:pPr>
      <w:r w:rsidRPr="006F0E1A">
        <w:tab/>
        <w:t>(n)</w:t>
      </w:r>
      <w:r w:rsidRPr="006F0E1A">
        <w:tab/>
        <w:t xml:space="preserve">a commitment by the State to ensure that the parents, guardians or other persons who have care and control of each child attending a government school in the State are given a </w:t>
      </w:r>
      <w:r w:rsidRPr="006F0E1A">
        <w:lastRenderedPageBreak/>
        <w:t>report on the child’s achievement against the appropriate national benchmarks for years 3, 5 and 7; and</w:t>
      </w:r>
    </w:p>
    <w:p w:rsidR="009F53DC" w:rsidRPr="006F0E1A" w:rsidRDefault="009F53DC">
      <w:pPr>
        <w:pStyle w:val="paragraph"/>
      </w:pPr>
      <w:r w:rsidRPr="006F0E1A">
        <w:tab/>
        <w:t>(o)</w:t>
      </w:r>
      <w:r w:rsidRPr="006F0E1A">
        <w:tab/>
        <w:t>a commitment by the State to the achievement, before 1</w:t>
      </w:r>
      <w:r w:rsidR="00D76C0F" w:rsidRPr="006F0E1A">
        <w:t> </w:t>
      </w:r>
      <w:r w:rsidRPr="006F0E1A">
        <w:t>January 2010, of:</w:t>
      </w:r>
    </w:p>
    <w:p w:rsidR="009F53DC" w:rsidRPr="006F0E1A" w:rsidRDefault="009F53DC">
      <w:pPr>
        <w:pStyle w:val="paragraphsub"/>
      </w:pPr>
      <w:r w:rsidRPr="006F0E1A">
        <w:tab/>
        <w:t>(i)</w:t>
      </w:r>
      <w:r w:rsidRPr="006F0E1A">
        <w:tab/>
        <w:t>national consistency in the age at which a child starts the educational level undertaken in the year starting one year before the child starts year 1; and</w:t>
      </w:r>
    </w:p>
    <w:p w:rsidR="009F53DC" w:rsidRPr="006F0E1A" w:rsidRDefault="009F53DC">
      <w:pPr>
        <w:pStyle w:val="paragraphsub"/>
      </w:pPr>
      <w:r w:rsidRPr="006F0E1A">
        <w:tab/>
        <w:t>(ii)</w:t>
      </w:r>
      <w:r w:rsidRPr="006F0E1A">
        <w:tab/>
        <w:t>a nationally consistent description for the educational level a child undertakes in the year starting 2 years before the child starts year 1; and</w:t>
      </w:r>
    </w:p>
    <w:p w:rsidR="009F53DC" w:rsidRPr="006F0E1A" w:rsidRDefault="009F53DC">
      <w:pPr>
        <w:pStyle w:val="paragraphsub"/>
      </w:pPr>
      <w:r w:rsidRPr="006F0E1A">
        <w:tab/>
        <w:t>(iii)</w:t>
      </w:r>
      <w:r w:rsidRPr="006F0E1A">
        <w:tab/>
        <w:t>a nationally consistent description for the educational level a child undertakes in the year starting one year before the child starts year 1; and</w:t>
      </w:r>
    </w:p>
    <w:p w:rsidR="009F53DC" w:rsidRPr="006F0E1A" w:rsidRDefault="009F53DC">
      <w:pPr>
        <w:pStyle w:val="paragraph"/>
      </w:pPr>
      <w:r w:rsidRPr="006F0E1A">
        <w:tab/>
        <w:t>(p)</w:t>
      </w:r>
      <w:r w:rsidRPr="006F0E1A">
        <w:tab/>
        <w:t>the commitment mentioned in section</w:t>
      </w:r>
      <w:r w:rsidR="00D76C0F" w:rsidRPr="006F0E1A">
        <w:t> </w:t>
      </w:r>
      <w:r w:rsidRPr="006F0E1A">
        <w:t>15; and</w:t>
      </w:r>
    </w:p>
    <w:p w:rsidR="009F53DC" w:rsidRPr="006F0E1A" w:rsidRDefault="009F53DC">
      <w:pPr>
        <w:pStyle w:val="paragraph"/>
      </w:pPr>
      <w:r w:rsidRPr="006F0E1A">
        <w:tab/>
        <w:t>(q)</w:t>
      </w:r>
      <w:r w:rsidRPr="006F0E1A">
        <w:tab/>
        <w:t>the conditions mentioned in section</w:t>
      </w:r>
      <w:r w:rsidR="00D76C0F" w:rsidRPr="006F0E1A">
        <w:t> </w:t>
      </w:r>
      <w:r w:rsidRPr="006F0E1A">
        <w:t>16; and</w:t>
      </w:r>
    </w:p>
    <w:p w:rsidR="009F53DC" w:rsidRPr="006F0E1A" w:rsidRDefault="009F53DC">
      <w:pPr>
        <w:pStyle w:val="paragraph"/>
      </w:pPr>
      <w:r w:rsidRPr="006F0E1A">
        <w:tab/>
        <w:t>(r)</w:t>
      </w:r>
      <w:r w:rsidRPr="006F0E1A">
        <w:tab/>
        <w:t>the conditions mentioned in sections</w:t>
      </w:r>
      <w:r w:rsidR="00D76C0F" w:rsidRPr="006F0E1A">
        <w:t> </w:t>
      </w:r>
      <w:r w:rsidRPr="006F0E1A">
        <w:t>18, 19, 20 and 21.</w:t>
      </w:r>
    </w:p>
    <w:p w:rsidR="009F53DC" w:rsidRPr="006F0E1A" w:rsidRDefault="009F53DC">
      <w:pPr>
        <w:pStyle w:val="subsection"/>
      </w:pPr>
      <w:r w:rsidRPr="006F0E1A">
        <w:tab/>
        <w:t>(2)</w:t>
      </w:r>
      <w:r w:rsidRPr="006F0E1A">
        <w:tab/>
        <w:t xml:space="preserve">The agreement mentioned in </w:t>
      </w:r>
      <w:r w:rsidR="00D76C0F" w:rsidRPr="006F0E1A">
        <w:t>subsection (</w:t>
      </w:r>
      <w:r w:rsidRPr="006F0E1A">
        <w:t>1) may have been made before the commencement of this Act.</w:t>
      </w:r>
    </w:p>
    <w:p w:rsidR="009F53DC" w:rsidRPr="006F0E1A" w:rsidRDefault="009F53DC" w:rsidP="00FD7DC4">
      <w:pPr>
        <w:pStyle w:val="ActHead5"/>
      </w:pPr>
      <w:bookmarkStart w:id="21" w:name="_Toc163571337"/>
      <w:r w:rsidRPr="00D621D7">
        <w:rPr>
          <w:rStyle w:val="CharSectno"/>
        </w:rPr>
        <w:t>15</w:t>
      </w:r>
      <w:r w:rsidRPr="006F0E1A">
        <w:t xml:space="preserve">  Further commitment—student reports</w:t>
      </w:r>
      <w:bookmarkEnd w:id="21"/>
    </w:p>
    <w:p w:rsidR="009F53DC" w:rsidRPr="006F0E1A" w:rsidRDefault="009F53DC">
      <w:pPr>
        <w:pStyle w:val="subsection"/>
      </w:pPr>
      <w:r w:rsidRPr="006F0E1A">
        <w:tab/>
      </w:r>
      <w:r w:rsidRPr="006F0E1A">
        <w:tab/>
        <w:t xml:space="preserve">For the purposes of </w:t>
      </w:r>
      <w:r w:rsidR="00D621D7">
        <w:t>paragraph 1</w:t>
      </w:r>
      <w:r w:rsidRPr="006F0E1A">
        <w:t>4(1)(p), the agreement must include a commitment by the State to ensure that each government school in the State gives the parents, guardians or other persons who have care and control of each child attending the school student reports, relating to the child, that:</w:t>
      </w:r>
    </w:p>
    <w:p w:rsidR="009F53DC" w:rsidRPr="006F0E1A" w:rsidRDefault="009F53DC">
      <w:pPr>
        <w:pStyle w:val="paragraph"/>
      </w:pPr>
      <w:r w:rsidRPr="006F0E1A">
        <w:tab/>
        <w:t>(a)</w:t>
      </w:r>
      <w:r w:rsidRPr="006F0E1A">
        <w:tab/>
        <w:t>use plain language and are able to be readily understood by the parents, guardians or other persons who have care and control of the child; and</w:t>
      </w:r>
    </w:p>
    <w:p w:rsidR="009F53DC" w:rsidRPr="006F0E1A" w:rsidRDefault="009F53DC">
      <w:pPr>
        <w:pStyle w:val="paragraph"/>
      </w:pPr>
      <w:r w:rsidRPr="006F0E1A">
        <w:tab/>
        <w:t>(b)</w:t>
      </w:r>
      <w:r w:rsidRPr="006F0E1A">
        <w:tab/>
        <w:t>are timely and given at least twice in any program year; and</w:t>
      </w:r>
    </w:p>
    <w:p w:rsidR="009F53DC" w:rsidRPr="006F0E1A" w:rsidRDefault="009F53DC">
      <w:pPr>
        <w:pStyle w:val="paragraph"/>
      </w:pPr>
      <w:r w:rsidRPr="006F0E1A">
        <w:tab/>
        <w:t>(c)</w:t>
      </w:r>
      <w:r w:rsidRPr="006F0E1A">
        <w:tab/>
        <w:t>give an accurate and objective assessment of the child’s progress and achievement, including an assessment of the child’s achievement:</w:t>
      </w:r>
    </w:p>
    <w:p w:rsidR="009F53DC" w:rsidRPr="006F0E1A" w:rsidRDefault="009F53DC">
      <w:pPr>
        <w:pStyle w:val="paragraphsub"/>
      </w:pPr>
      <w:r w:rsidRPr="006F0E1A">
        <w:tab/>
        <w:t>(i)</w:t>
      </w:r>
      <w:r w:rsidRPr="006F0E1A">
        <w:tab/>
        <w:t>against national standards, if such standards are available; and</w:t>
      </w:r>
    </w:p>
    <w:p w:rsidR="009F53DC" w:rsidRPr="006F0E1A" w:rsidRDefault="009F53DC">
      <w:pPr>
        <w:pStyle w:val="paragraphsub"/>
      </w:pPr>
      <w:r w:rsidRPr="006F0E1A">
        <w:tab/>
        <w:t>(ii)</w:t>
      </w:r>
      <w:r w:rsidRPr="006F0E1A">
        <w:tab/>
        <w:t>relative to the performance of the child’s peer group at the school; and</w:t>
      </w:r>
    </w:p>
    <w:p w:rsidR="009F53DC" w:rsidRPr="006F0E1A" w:rsidRDefault="009F53DC">
      <w:pPr>
        <w:pStyle w:val="paragraph"/>
      </w:pPr>
      <w:r w:rsidRPr="006F0E1A">
        <w:tab/>
        <w:t>(d)</w:t>
      </w:r>
      <w:r w:rsidRPr="006F0E1A">
        <w:tab/>
        <w:t>are confidential and deal with the child’s academic and non</w:t>
      </w:r>
      <w:r w:rsidR="00D621D7">
        <w:noBreakHyphen/>
      </w:r>
      <w:r w:rsidRPr="006F0E1A">
        <w:t>academic learning; and</w:t>
      </w:r>
    </w:p>
    <w:p w:rsidR="009F53DC" w:rsidRPr="006F0E1A" w:rsidRDefault="009F53DC">
      <w:pPr>
        <w:pStyle w:val="paragraph"/>
      </w:pPr>
      <w:r w:rsidRPr="006F0E1A">
        <w:lastRenderedPageBreak/>
        <w:tab/>
        <w:t>(e)</w:t>
      </w:r>
      <w:r w:rsidRPr="006F0E1A">
        <w:tab/>
        <w:t>are followed by an opportunity for the child and the parents, guardians or other persons who have care and control of the child to meet with the child’s teachers to discuss all aspects of the report and for the school to give constructive advice about supporting the child’s further progress at school; and</w:t>
      </w:r>
    </w:p>
    <w:p w:rsidR="009F53DC" w:rsidRPr="006F0E1A" w:rsidRDefault="009F53DC">
      <w:pPr>
        <w:pStyle w:val="paragraph"/>
      </w:pPr>
      <w:r w:rsidRPr="006F0E1A">
        <w:tab/>
        <w:t>(f)</w:t>
      </w:r>
      <w:r w:rsidRPr="006F0E1A">
        <w:tab/>
        <w:t>meet any other requirements specified in the regulations.</w:t>
      </w:r>
    </w:p>
    <w:p w:rsidR="009F53DC" w:rsidRPr="006F0E1A" w:rsidRDefault="009F53DC" w:rsidP="00FD7DC4">
      <w:pPr>
        <w:pStyle w:val="ActHead5"/>
      </w:pPr>
      <w:bookmarkStart w:id="22" w:name="_Toc163571338"/>
      <w:r w:rsidRPr="00D621D7">
        <w:rPr>
          <w:rStyle w:val="CharSectno"/>
        </w:rPr>
        <w:t>16</w:t>
      </w:r>
      <w:r w:rsidRPr="006F0E1A">
        <w:t xml:space="preserve">  Further conditions of financial assistance</w:t>
      </w:r>
      <w:bookmarkEnd w:id="22"/>
    </w:p>
    <w:p w:rsidR="009F53DC" w:rsidRPr="006F0E1A" w:rsidRDefault="009F53DC">
      <w:pPr>
        <w:pStyle w:val="subsection"/>
      </w:pPr>
      <w:r w:rsidRPr="006F0E1A">
        <w:tab/>
        <w:t>(1)</w:t>
      </w:r>
      <w:r w:rsidRPr="006F0E1A">
        <w:tab/>
        <w:t xml:space="preserve">For the purposes of </w:t>
      </w:r>
      <w:r w:rsidR="00D621D7">
        <w:t>paragraph 1</w:t>
      </w:r>
      <w:r w:rsidRPr="006F0E1A">
        <w:t>4(1)(q), the agreement must include the following conditions:</w:t>
      </w:r>
    </w:p>
    <w:p w:rsidR="009F53DC" w:rsidRPr="006F0E1A" w:rsidRDefault="009F53DC">
      <w:pPr>
        <w:pStyle w:val="paragraph"/>
      </w:pPr>
      <w:r w:rsidRPr="006F0E1A">
        <w:tab/>
        <w:t>(a)</w:t>
      </w:r>
      <w:r w:rsidRPr="006F0E1A">
        <w:tab/>
        <w:t>a condition that the amount of the payment is to be spent for the purposes determined by the Minister and set out in the condition;</w:t>
      </w:r>
    </w:p>
    <w:p w:rsidR="009F53DC" w:rsidRPr="006F0E1A" w:rsidRDefault="009F53DC">
      <w:pPr>
        <w:pStyle w:val="paragraph"/>
      </w:pPr>
      <w:r w:rsidRPr="006F0E1A">
        <w:tab/>
        <w:t>(b)</w:t>
      </w:r>
      <w:r w:rsidRPr="006F0E1A">
        <w:tab/>
        <w:t>a condition that the State will provide to the Minister reports about the expenditure of the financial assistance that contain information of a kind that the Minister thinks appropriate relating to that assistance to the State;</w:t>
      </w:r>
    </w:p>
    <w:p w:rsidR="009F53DC" w:rsidRPr="006F0E1A" w:rsidRDefault="009F53DC">
      <w:pPr>
        <w:pStyle w:val="paragraph"/>
      </w:pPr>
      <w:r w:rsidRPr="006F0E1A">
        <w:tab/>
        <w:t>(c)</w:t>
      </w:r>
      <w:r w:rsidRPr="006F0E1A">
        <w:tab/>
        <w:t xml:space="preserve">a condition that the State will provide the reports mentioned in </w:t>
      </w:r>
      <w:r w:rsidR="00D76C0F" w:rsidRPr="006F0E1A">
        <w:t>paragraph (</w:t>
      </w:r>
      <w:r w:rsidRPr="006F0E1A">
        <w:t>b) to the Minister at the times, and in the manner, that the Minister thinks appropriate.</w:t>
      </w:r>
    </w:p>
    <w:p w:rsidR="009F53DC" w:rsidRPr="006F0E1A" w:rsidRDefault="009F53DC">
      <w:pPr>
        <w:pStyle w:val="notetext"/>
      </w:pPr>
      <w:r w:rsidRPr="006F0E1A">
        <w:t>Note:</w:t>
      </w:r>
      <w:r w:rsidRPr="006F0E1A">
        <w:tab/>
        <w:t>The purposes that may be set out in the condition and determined by the Minister are those in Parts</w:t>
      </w:r>
      <w:r w:rsidR="00D76C0F" w:rsidRPr="006F0E1A">
        <w:t> </w:t>
      </w:r>
      <w:r w:rsidRPr="006F0E1A">
        <w:t>5 to 10.</w:t>
      </w:r>
    </w:p>
    <w:p w:rsidR="009F53DC" w:rsidRPr="006F0E1A" w:rsidRDefault="009F53DC">
      <w:pPr>
        <w:pStyle w:val="subsection"/>
      </w:pPr>
      <w:r w:rsidRPr="006F0E1A">
        <w:tab/>
        <w:t>(2)</w:t>
      </w:r>
      <w:r w:rsidRPr="006F0E1A">
        <w:tab/>
        <w:t>The agreement with the State may also include other conditions that the Minister thinks appropriate in relation to financial assistance to the State.</w:t>
      </w:r>
    </w:p>
    <w:p w:rsidR="009F53DC" w:rsidRPr="006F0E1A" w:rsidRDefault="009F53DC" w:rsidP="00FD7DC4">
      <w:pPr>
        <w:pStyle w:val="ActHead5"/>
      </w:pPr>
      <w:bookmarkStart w:id="23" w:name="_Toc163571339"/>
      <w:r w:rsidRPr="00D621D7">
        <w:rPr>
          <w:rStyle w:val="CharSectno"/>
        </w:rPr>
        <w:t>17</w:t>
      </w:r>
      <w:r w:rsidRPr="006F0E1A">
        <w:t xml:space="preserve">  General conditions of financial assistance</w:t>
      </w:r>
      <w:bookmarkEnd w:id="23"/>
    </w:p>
    <w:p w:rsidR="009F53DC" w:rsidRPr="006F0E1A" w:rsidRDefault="009F53DC">
      <w:pPr>
        <w:pStyle w:val="subsection"/>
      </w:pPr>
      <w:r w:rsidRPr="006F0E1A">
        <w:tab/>
      </w:r>
      <w:r w:rsidRPr="006F0E1A">
        <w:tab/>
        <w:t>The grant to a State under this Act of financial assistance for government schools for a program year is subject to the conditions set out in the agreement made between the State and the Commonwealth as mentioned in section</w:t>
      </w:r>
      <w:r w:rsidR="00D76C0F" w:rsidRPr="006F0E1A">
        <w:t> </w:t>
      </w:r>
      <w:r w:rsidRPr="006F0E1A">
        <w:t>14 in respect of the financial assistance.</w:t>
      </w:r>
    </w:p>
    <w:p w:rsidR="009F53DC" w:rsidRPr="006F0E1A" w:rsidRDefault="009F53DC" w:rsidP="00FD7DC4">
      <w:pPr>
        <w:pStyle w:val="ActHead5"/>
      </w:pPr>
      <w:bookmarkStart w:id="24" w:name="_Toc163571340"/>
      <w:r w:rsidRPr="00D621D7">
        <w:rPr>
          <w:rStyle w:val="CharSectno"/>
        </w:rPr>
        <w:t>18</w:t>
      </w:r>
      <w:r w:rsidRPr="006F0E1A">
        <w:t xml:space="preserve">  Specific condition—financial accountability</w:t>
      </w:r>
      <w:bookmarkEnd w:id="24"/>
    </w:p>
    <w:p w:rsidR="009F53DC" w:rsidRPr="006F0E1A" w:rsidRDefault="009F53DC">
      <w:pPr>
        <w:pStyle w:val="subsection"/>
      </w:pPr>
      <w:r w:rsidRPr="006F0E1A">
        <w:tab/>
        <w:t>(1)</w:t>
      </w:r>
      <w:r w:rsidRPr="006F0E1A">
        <w:tab/>
        <w:t>One condition is that the State will:</w:t>
      </w:r>
    </w:p>
    <w:p w:rsidR="009F53DC" w:rsidRPr="006F0E1A" w:rsidRDefault="009F53DC">
      <w:pPr>
        <w:pStyle w:val="paragraph"/>
      </w:pPr>
      <w:r w:rsidRPr="006F0E1A">
        <w:tab/>
        <w:t>(a)</w:t>
      </w:r>
      <w:r w:rsidRPr="006F0E1A">
        <w:tab/>
        <w:t xml:space="preserve">give the Secretary of the Department a certificate by the State Minister (or by an authorised person) stating whether the </w:t>
      </w:r>
      <w:r w:rsidRPr="006F0E1A">
        <w:lastRenderedPageBreak/>
        <w:t>amount or the sum of the amounts of financial assistance paid to the State under a provision of this Act for the program year has been spent (or committed to be spent) for that program year for the purpose for which the assistance was granted; and</w:t>
      </w:r>
    </w:p>
    <w:p w:rsidR="009F53DC" w:rsidRPr="006F0E1A" w:rsidRDefault="009F53DC">
      <w:pPr>
        <w:pStyle w:val="paragraph"/>
      </w:pPr>
      <w:r w:rsidRPr="006F0E1A">
        <w:tab/>
        <w:t>(b)</w:t>
      </w:r>
      <w:r w:rsidRPr="006F0E1A">
        <w:tab/>
        <w:t>give the certificate to the Secretary of the Department on or before 30</w:t>
      </w:r>
      <w:r w:rsidR="00D76C0F" w:rsidRPr="006F0E1A">
        <w:t> </w:t>
      </w:r>
      <w:r w:rsidRPr="006F0E1A">
        <w:t>June next following the program year concerned or such other date as the Minister determines.</w:t>
      </w:r>
    </w:p>
    <w:p w:rsidR="009F53DC" w:rsidRPr="006F0E1A" w:rsidRDefault="009F53DC">
      <w:pPr>
        <w:pStyle w:val="subsection"/>
      </w:pPr>
      <w:r w:rsidRPr="006F0E1A">
        <w:tab/>
        <w:t>(2)</w:t>
      </w:r>
      <w:r w:rsidRPr="006F0E1A">
        <w:tab/>
        <w:t>A further condition is that, if not all the amount or amounts of the assistance were spent (or committed to be spent) by the State for the program year concerned for the purpose for which the assistance was granted, the State will, if the Minister so determines, pay to the Commonwealth the amount stated in the determination within a period determined by the Minister.</w:t>
      </w:r>
    </w:p>
    <w:p w:rsidR="009F53DC" w:rsidRPr="006F0E1A" w:rsidRDefault="009F53DC">
      <w:pPr>
        <w:pStyle w:val="subsection"/>
        <w:keepNext/>
      </w:pPr>
      <w:r w:rsidRPr="006F0E1A">
        <w:tab/>
        <w:t>(3)</w:t>
      </w:r>
      <w:r w:rsidRPr="006F0E1A">
        <w:tab/>
        <w:t>The amount stated in the determination must not be more than:</w:t>
      </w:r>
    </w:p>
    <w:p w:rsidR="009F53DC" w:rsidRPr="006F0E1A" w:rsidRDefault="009F53DC">
      <w:pPr>
        <w:pStyle w:val="paragraph"/>
      </w:pPr>
      <w:r w:rsidRPr="006F0E1A">
        <w:tab/>
        <w:t>(a)</w:t>
      </w:r>
      <w:r w:rsidRPr="006F0E1A">
        <w:tab/>
        <w:t>the unspent or uncommitted amount; or</w:t>
      </w:r>
    </w:p>
    <w:p w:rsidR="009F53DC" w:rsidRPr="006F0E1A" w:rsidRDefault="009F53DC">
      <w:pPr>
        <w:pStyle w:val="paragraph"/>
      </w:pPr>
      <w:r w:rsidRPr="006F0E1A">
        <w:tab/>
        <w:t>(b)</w:t>
      </w:r>
      <w:r w:rsidRPr="006F0E1A">
        <w:tab/>
        <w:t>the sum of the unspent or uncommitted amounts.</w:t>
      </w:r>
    </w:p>
    <w:p w:rsidR="009F53DC" w:rsidRPr="006F0E1A" w:rsidRDefault="009F53DC">
      <w:pPr>
        <w:pStyle w:val="subsection"/>
      </w:pPr>
      <w:r w:rsidRPr="006F0E1A">
        <w:tab/>
        <w:t>(4)</w:t>
      </w:r>
      <w:r w:rsidRPr="006F0E1A">
        <w:tab/>
        <w:t>In this Act:</w:t>
      </w:r>
    </w:p>
    <w:p w:rsidR="009F53DC" w:rsidRPr="006F0E1A" w:rsidRDefault="009F53DC">
      <w:pPr>
        <w:pStyle w:val="Definition"/>
      </w:pPr>
      <w:r w:rsidRPr="006F0E1A">
        <w:rPr>
          <w:b/>
          <w:i/>
        </w:rPr>
        <w:t>authorised person</w:t>
      </w:r>
      <w:r w:rsidRPr="006F0E1A">
        <w:t>, for a State, means:</w:t>
      </w:r>
    </w:p>
    <w:p w:rsidR="009F53DC" w:rsidRPr="006F0E1A" w:rsidRDefault="009F53DC">
      <w:pPr>
        <w:pStyle w:val="paragraph"/>
      </w:pPr>
      <w:r w:rsidRPr="006F0E1A">
        <w:tab/>
        <w:t>(a)</w:t>
      </w:r>
      <w:r w:rsidRPr="006F0E1A">
        <w:tab/>
        <w:t>the Auditor</w:t>
      </w:r>
      <w:r w:rsidR="00D621D7">
        <w:noBreakHyphen/>
      </w:r>
      <w:r w:rsidRPr="006F0E1A">
        <w:t>General of the State; or</w:t>
      </w:r>
    </w:p>
    <w:p w:rsidR="009F53DC" w:rsidRPr="006F0E1A" w:rsidRDefault="009F53DC">
      <w:pPr>
        <w:pStyle w:val="paragraph"/>
      </w:pPr>
      <w:r w:rsidRPr="006F0E1A">
        <w:tab/>
        <w:t>(b)</w:t>
      </w:r>
      <w:r w:rsidRPr="006F0E1A">
        <w:tab/>
        <w:t>another person acting with the authority of the State Minister of the State.</w:t>
      </w:r>
    </w:p>
    <w:p w:rsidR="009F53DC" w:rsidRPr="006F0E1A" w:rsidRDefault="009F53DC" w:rsidP="00FD7DC4">
      <w:pPr>
        <w:pStyle w:val="ActHead5"/>
      </w:pPr>
      <w:bookmarkStart w:id="25" w:name="_Toc163571341"/>
      <w:r w:rsidRPr="00D621D7">
        <w:rPr>
          <w:rStyle w:val="CharSectno"/>
        </w:rPr>
        <w:t>19</w:t>
      </w:r>
      <w:r w:rsidRPr="006F0E1A">
        <w:t xml:space="preserve">  Specific condition—educational accountability</w:t>
      </w:r>
      <w:bookmarkEnd w:id="25"/>
    </w:p>
    <w:p w:rsidR="009F53DC" w:rsidRPr="006F0E1A" w:rsidRDefault="009F53DC">
      <w:pPr>
        <w:pStyle w:val="subsection"/>
      </w:pPr>
      <w:r w:rsidRPr="006F0E1A">
        <w:tab/>
        <w:t>(1)</w:t>
      </w:r>
      <w:r w:rsidRPr="006F0E1A">
        <w:tab/>
        <w:t>A further condition is that the State will do each of the following:</w:t>
      </w:r>
    </w:p>
    <w:p w:rsidR="009F53DC" w:rsidRPr="006F0E1A" w:rsidRDefault="009F53DC">
      <w:pPr>
        <w:pStyle w:val="paragraph"/>
      </w:pPr>
      <w:r w:rsidRPr="006F0E1A">
        <w:tab/>
        <w:t>(a)</w:t>
      </w:r>
      <w:r w:rsidRPr="006F0E1A">
        <w:tab/>
        <w:t>participate in preparing a national report on the outcomes of schooling for each program year;</w:t>
      </w:r>
    </w:p>
    <w:p w:rsidR="009F53DC" w:rsidRPr="006F0E1A" w:rsidRDefault="009F53DC">
      <w:pPr>
        <w:pStyle w:val="paragraph"/>
      </w:pPr>
      <w:r w:rsidRPr="006F0E1A">
        <w:tab/>
        <w:t>(b)</w:t>
      </w:r>
      <w:r w:rsidRPr="006F0E1A">
        <w:tab/>
        <w:t xml:space="preserve">give the Minister (for inclusion in the report mentioned in </w:t>
      </w:r>
      <w:r w:rsidR="00D76C0F" w:rsidRPr="006F0E1A">
        <w:t>paragraph (</w:t>
      </w:r>
      <w:r w:rsidRPr="006F0E1A">
        <w:t>a)) a report or reports, of a kind or kinds required by the Minister, addressing the requirements for performance information specified in the regulations;</w:t>
      </w:r>
    </w:p>
    <w:p w:rsidR="009F53DC" w:rsidRPr="006F0E1A" w:rsidRDefault="009F53DC">
      <w:pPr>
        <w:pStyle w:val="paragraph"/>
      </w:pPr>
      <w:r w:rsidRPr="006F0E1A">
        <w:tab/>
        <w:t>(c)</w:t>
      </w:r>
      <w:r w:rsidRPr="006F0E1A">
        <w:tab/>
        <w:t xml:space="preserve">give the Minister (for inclusion in the report mentioned in </w:t>
      </w:r>
      <w:r w:rsidR="00D76C0F" w:rsidRPr="006F0E1A">
        <w:t>paragraph (</w:t>
      </w:r>
      <w:r w:rsidRPr="006F0E1A">
        <w:t>a)) a report or reports, of a kind or kinds required by the Minister, in relation to the student attendance information specified in the regulations;</w:t>
      </w:r>
    </w:p>
    <w:p w:rsidR="009F53DC" w:rsidRPr="006F0E1A" w:rsidRDefault="009F53DC">
      <w:pPr>
        <w:pStyle w:val="paragraph"/>
      </w:pPr>
      <w:r w:rsidRPr="006F0E1A">
        <w:lastRenderedPageBreak/>
        <w:tab/>
        <w:t>(d)</w:t>
      </w:r>
      <w:r w:rsidRPr="006F0E1A">
        <w:tab/>
        <w:t xml:space="preserve">give the Minister (for inclusion in the report mentioned in </w:t>
      </w:r>
      <w:r w:rsidR="00D76C0F" w:rsidRPr="006F0E1A">
        <w:t>paragraph (</w:t>
      </w:r>
      <w:r w:rsidRPr="006F0E1A">
        <w:t>a)) any other report or reports, of a kind or kinds required by the Minister.</w:t>
      </w:r>
    </w:p>
    <w:p w:rsidR="009F53DC" w:rsidRPr="006F0E1A" w:rsidRDefault="009F53DC">
      <w:pPr>
        <w:pStyle w:val="subsection"/>
      </w:pPr>
      <w:r w:rsidRPr="006F0E1A">
        <w:tab/>
        <w:t>(2)</w:t>
      </w:r>
      <w:r w:rsidRPr="006F0E1A">
        <w:tab/>
        <w:t xml:space="preserve">A condition referred to in </w:t>
      </w:r>
      <w:r w:rsidR="00D76C0F" w:rsidRPr="006F0E1A">
        <w:t>paragraph (</w:t>
      </w:r>
      <w:r w:rsidRPr="006F0E1A">
        <w:t>1)(a), (b), (c) or (d) must be satisfied not later than:</w:t>
      </w:r>
    </w:p>
    <w:p w:rsidR="009F53DC" w:rsidRPr="006F0E1A" w:rsidRDefault="009F53DC">
      <w:pPr>
        <w:pStyle w:val="paragraph"/>
      </w:pPr>
      <w:r w:rsidRPr="006F0E1A">
        <w:tab/>
        <w:t>(a)</w:t>
      </w:r>
      <w:r w:rsidRPr="006F0E1A">
        <w:tab/>
        <w:t>if the Minister determines a date or dates for the purposes of that paragraph—that date or dates; or</w:t>
      </w:r>
    </w:p>
    <w:p w:rsidR="009F53DC" w:rsidRPr="006F0E1A" w:rsidRDefault="009F53DC">
      <w:pPr>
        <w:pStyle w:val="paragraph"/>
      </w:pPr>
      <w:r w:rsidRPr="006F0E1A">
        <w:tab/>
        <w:t>(b)</w:t>
      </w:r>
      <w:r w:rsidRPr="006F0E1A">
        <w:tab/>
        <w:t xml:space="preserve">in any other case—a date or dates that will allow publication of the report mentioned in </w:t>
      </w:r>
      <w:r w:rsidR="00D76C0F" w:rsidRPr="006F0E1A">
        <w:t>paragraph (</w:t>
      </w:r>
      <w:r w:rsidRPr="006F0E1A">
        <w:t>1)(a) to happen within one year after the end of each program year.</w:t>
      </w:r>
    </w:p>
    <w:p w:rsidR="009F53DC" w:rsidRPr="006F0E1A" w:rsidRDefault="009F53DC">
      <w:pPr>
        <w:pStyle w:val="subsection"/>
      </w:pPr>
      <w:r w:rsidRPr="006F0E1A">
        <w:tab/>
        <w:t>(3)</w:t>
      </w:r>
      <w:r w:rsidRPr="006F0E1A">
        <w:tab/>
        <w:t>A further condition is that the State will do each of the following not later than a date or dates determined by the Minister for the purposes of each paragraph:</w:t>
      </w:r>
    </w:p>
    <w:p w:rsidR="009F53DC" w:rsidRPr="006F0E1A" w:rsidRDefault="009F53DC">
      <w:pPr>
        <w:pStyle w:val="paragraph"/>
      </w:pPr>
      <w:r w:rsidRPr="006F0E1A">
        <w:tab/>
        <w:t>(a)</w:t>
      </w:r>
      <w:r w:rsidRPr="006F0E1A">
        <w:tab/>
        <w:t>give the Minister a report or reports, of a kind or kinds required by the Minister, in relation to financial assistance provided to the State under this Act;</w:t>
      </w:r>
    </w:p>
    <w:p w:rsidR="009F53DC" w:rsidRPr="006F0E1A" w:rsidRDefault="009F53DC">
      <w:pPr>
        <w:pStyle w:val="paragraph"/>
      </w:pPr>
      <w:r w:rsidRPr="006F0E1A">
        <w:tab/>
        <w:t>(b)</w:t>
      </w:r>
      <w:r w:rsidRPr="006F0E1A">
        <w:tab/>
        <w:t>participate in evaluating the outcomes of programs of financial assistance provided under this Act;</w:t>
      </w:r>
    </w:p>
    <w:p w:rsidR="009F53DC" w:rsidRPr="006F0E1A" w:rsidRDefault="009F53DC">
      <w:pPr>
        <w:pStyle w:val="paragraph"/>
      </w:pPr>
      <w:r w:rsidRPr="006F0E1A">
        <w:tab/>
        <w:t>(c)</w:t>
      </w:r>
      <w:r w:rsidRPr="006F0E1A">
        <w:tab/>
        <w:t>give the Minister a report or reports, of a kind or kinds required by the Minister, in relation to the State’s expenditure on the professional learning of teachers in government schools in the State;</w:t>
      </w:r>
    </w:p>
    <w:p w:rsidR="009F53DC" w:rsidRPr="006F0E1A" w:rsidRDefault="009F53DC">
      <w:pPr>
        <w:pStyle w:val="paragraph"/>
      </w:pPr>
      <w:r w:rsidRPr="006F0E1A">
        <w:tab/>
        <w:t>(d)</w:t>
      </w:r>
      <w:r w:rsidRPr="006F0E1A">
        <w:tab/>
        <w:t>ensure that each government school in the State gives the parents, guardians or other persons who have care and control of each child who:</w:t>
      </w:r>
    </w:p>
    <w:p w:rsidR="009F53DC" w:rsidRPr="006F0E1A" w:rsidRDefault="009F53DC">
      <w:pPr>
        <w:pStyle w:val="paragraphsub"/>
      </w:pPr>
      <w:r w:rsidRPr="006F0E1A">
        <w:tab/>
        <w:t>(i)</w:t>
      </w:r>
      <w:r w:rsidRPr="006F0E1A">
        <w:tab/>
        <w:t>attends the school; and</w:t>
      </w:r>
    </w:p>
    <w:p w:rsidR="009F53DC" w:rsidRPr="006F0E1A" w:rsidRDefault="009F53DC">
      <w:pPr>
        <w:pStyle w:val="paragraphsub"/>
      </w:pPr>
      <w:r w:rsidRPr="006F0E1A">
        <w:tab/>
        <w:t>(ii)</w:t>
      </w:r>
      <w:r w:rsidRPr="006F0E1A">
        <w:tab/>
        <w:t>undertakes at the school a standard assessment in reading, writing, spelling and numeracy at year 3, 5 or 7;</w:t>
      </w:r>
    </w:p>
    <w:p w:rsidR="009F53DC" w:rsidRPr="006F0E1A" w:rsidRDefault="009F53DC">
      <w:pPr>
        <w:pStyle w:val="paragraph"/>
      </w:pPr>
      <w:r w:rsidRPr="006F0E1A">
        <w:tab/>
      </w:r>
      <w:r w:rsidRPr="006F0E1A">
        <w:tab/>
        <w:t>a report of the results of that assessment against the appropriate national benchmarks, specified in the regulations, for years 3, 5 and 7;</w:t>
      </w:r>
    </w:p>
    <w:p w:rsidR="009F53DC" w:rsidRPr="006F0E1A" w:rsidRDefault="009F53DC">
      <w:pPr>
        <w:pStyle w:val="paragraph"/>
      </w:pPr>
      <w:r w:rsidRPr="006F0E1A">
        <w:tab/>
        <w:t>(e)</w:t>
      </w:r>
      <w:r w:rsidRPr="006F0E1A">
        <w:tab/>
        <w:t>ensure that the school performance information specified in the regulations is made publicly available and, if the regulations specify the manner in which the information is to be made publicly available, ensure that the information is made publicly available in that manner;</w:t>
      </w:r>
    </w:p>
    <w:p w:rsidR="009F53DC" w:rsidRPr="006F0E1A" w:rsidRDefault="009F53DC">
      <w:pPr>
        <w:pStyle w:val="paragraph"/>
      </w:pPr>
      <w:r w:rsidRPr="006F0E1A">
        <w:lastRenderedPageBreak/>
        <w:tab/>
        <w:t>(f)</w:t>
      </w:r>
      <w:r w:rsidRPr="006F0E1A">
        <w:tab/>
        <w:t>if the Minister considers that the State has not achieved the performance targets specified in the regulations and the Minister has directed the State to take the action specified in the direction—give the Minister a report on the action taken in response to the direction.</w:t>
      </w:r>
    </w:p>
    <w:p w:rsidR="009F53DC" w:rsidRPr="006F0E1A" w:rsidRDefault="009F53DC">
      <w:pPr>
        <w:pStyle w:val="subsection"/>
      </w:pPr>
      <w:r w:rsidRPr="006F0E1A">
        <w:tab/>
        <w:t>(4)</w:t>
      </w:r>
      <w:r w:rsidRPr="006F0E1A">
        <w:tab/>
        <w:t>A further condition is that the State will implement, before 1</w:t>
      </w:r>
      <w:r w:rsidR="00D76C0F" w:rsidRPr="006F0E1A">
        <w:t> </w:t>
      </w:r>
      <w:r w:rsidRPr="006F0E1A">
        <w:t>January 2008, in accordance with the regulations, the common testing standards, including common national tests, specified in the regulations, in English, mathematics, science, civics and citizenship education, and information and communications technology.</w:t>
      </w:r>
    </w:p>
    <w:p w:rsidR="009F53DC" w:rsidRPr="006F0E1A" w:rsidRDefault="009F53DC" w:rsidP="00FD7DC4">
      <w:pPr>
        <w:pStyle w:val="ActHead5"/>
      </w:pPr>
      <w:bookmarkStart w:id="26" w:name="_Toc163571342"/>
      <w:r w:rsidRPr="00D621D7">
        <w:rPr>
          <w:rStyle w:val="CharSectno"/>
        </w:rPr>
        <w:t>20</w:t>
      </w:r>
      <w:r w:rsidRPr="006F0E1A">
        <w:t xml:space="preserve">  Specific condition—non</w:t>
      </w:r>
      <w:r w:rsidR="00D621D7">
        <w:noBreakHyphen/>
      </w:r>
      <w:r w:rsidRPr="006F0E1A">
        <w:t>fulfilment of conditions</w:t>
      </w:r>
      <w:bookmarkEnd w:id="26"/>
    </w:p>
    <w:p w:rsidR="009F53DC" w:rsidRPr="006F0E1A" w:rsidRDefault="009F53DC">
      <w:pPr>
        <w:pStyle w:val="subsection"/>
      </w:pPr>
      <w:r w:rsidRPr="006F0E1A">
        <w:tab/>
        <w:t>(1)</w:t>
      </w:r>
      <w:r w:rsidRPr="006F0E1A">
        <w:tab/>
        <w:t>A further condition is that if the State does not fulfil a condition mentioned in section</w:t>
      </w:r>
      <w:r w:rsidR="00D76C0F" w:rsidRPr="006F0E1A">
        <w:t> </w:t>
      </w:r>
      <w:r w:rsidRPr="006F0E1A">
        <w:t>16, within the period stated in the agreement or does not fulfil a condition mentioned in section</w:t>
      </w:r>
      <w:r w:rsidR="00D76C0F" w:rsidRPr="006F0E1A">
        <w:t> </w:t>
      </w:r>
      <w:r w:rsidRPr="006F0E1A">
        <w:t>18 or 19 by the date specified in the section or the date determined by the Minister for the purposes of the section:</w:t>
      </w:r>
    </w:p>
    <w:p w:rsidR="009F53DC" w:rsidRPr="006F0E1A" w:rsidRDefault="009F53DC">
      <w:pPr>
        <w:pStyle w:val="paragraph"/>
      </w:pPr>
      <w:r w:rsidRPr="006F0E1A">
        <w:tab/>
        <w:t>(a)</w:t>
      </w:r>
      <w:r w:rsidRPr="006F0E1A">
        <w:tab/>
        <w:t>the State will, if the Minister so determines, repay to the Commonwealth the amount stated in the determination; and</w:t>
      </w:r>
    </w:p>
    <w:p w:rsidR="009F53DC" w:rsidRPr="006F0E1A" w:rsidRDefault="009F53DC">
      <w:pPr>
        <w:pStyle w:val="paragraph"/>
      </w:pPr>
      <w:r w:rsidRPr="006F0E1A">
        <w:tab/>
        <w:t>(b)</w:t>
      </w:r>
      <w:r w:rsidRPr="006F0E1A">
        <w:tab/>
        <w:t xml:space="preserve">if the State does not do so, the Minister may make a determination reducing any other amount or amounts of financial assistance for the State under this Act for government schools by an amount or amounts totalling not more than the amount stated in the determination under </w:t>
      </w:r>
      <w:r w:rsidR="00D76C0F" w:rsidRPr="006F0E1A">
        <w:t>paragraph (</w:t>
      </w:r>
      <w:r w:rsidRPr="006F0E1A">
        <w:t>a); and</w:t>
      </w:r>
    </w:p>
    <w:p w:rsidR="009F53DC" w:rsidRPr="006F0E1A" w:rsidRDefault="009F53DC">
      <w:pPr>
        <w:pStyle w:val="paragraph"/>
      </w:pPr>
      <w:r w:rsidRPr="006F0E1A">
        <w:tab/>
        <w:t>(c)</w:t>
      </w:r>
      <w:r w:rsidRPr="006F0E1A">
        <w:tab/>
        <w:t>the Minister may delay the making of any further payment to the State under this Act for government schools until the State fulfils this condition.</w:t>
      </w:r>
    </w:p>
    <w:p w:rsidR="009F53DC" w:rsidRPr="006F0E1A" w:rsidRDefault="009F53DC">
      <w:pPr>
        <w:pStyle w:val="notetext"/>
      </w:pPr>
      <w:r w:rsidRPr="006F0E1A">
        <w:t>Note:</w:t>
      </w:r>
      <w:r w:rsidRPr="006F0E1A">
        <w:tab/>
        <w:t xml:space="preserve">A determination mentioned in </w:t>
      </w:r>
      <w:r w:rsidR="00D76C0F" w:rsidRPr="006F0E1A">
        <w:t>paragraph (</w:t>
      </w:r>
      <w:r w:rsidRPr="006F0E1A">
        <w:t>1)(b) is made under section</w:t>
      </w:r>
      <w:r w:rsidR="00D76C0F" w:rsidRPr="006F0E1A">
        <w:t> </w:t>
      </w:r>
      <w:r w:rsidRPr="006F0E1A">
        <w:t>41.</w:t>
      </w:r>
    </w:p>
    <w:p w:rsidR="009F53DC" w:rsidRPr="006F0E1A" w:rsidRDefault="009F53DC">
      <w:pPr>
        <w:pStyle w:val="subsection"/>
      </w:pPr>
      <w:r w:rsidRPr="006F0E1A">
        <w:tab/>
        <w:t>(2)</w:t>
      </w:r>
      <w:r w:rsidRPr="006F0E1A">
        <w:tab/>
        <w:t xml:space="preserve">The amount stated in the determination under </w:t>
      </w:r>
      <w:r w:rsidR="00D76C0F" w:rsidRPr="006F0E1A">
        <w:t>paragraph (</w:t>
      </w:r>
      <w:r w:rsidRPr="006F0E1A">
        <w:t>1)(a) must not be more than the sum of the amounts of financial assistance paid to the State under the provision for the program year concerned.</w:t>
      </w:r>
    </w:p>
    <w:p w:rsidR="009F53DC" w:rsidRPr="006F0E1A" w:rsidRDefault="009F53DC" w:rsidP="00FD7DC4">
      <w:pPr>
        <w:pStyle w:val="ActHead5"/>
      </w:pPr>
      <w:bookmarkStart w:id="27" w:name="_Toc163571343"/>
      <w:r w:rsidRPr="00D621D7">
        <w:rPr>
          <w:rStyle w:val="CharSectno"/>
        </w:rPr>
        <w:lastRenderedPageBreak/>
        <w:t>21</w:t>
      </w:r>
      <w:r w:rsidRPr="006F0E1A">
        <w:t xml:space="preserve">  Specific condition—overpayment of financial assistance</w:t>
      </w:r>
      <w:bookmarkEnd w:id="27"/>
    </w:p>
    <w:p w:rsidR="009F53DC" w:rsidRPr="006F0E1A" w:rsidRDefault="009F53DC">
      <w:pPr>
        <w:pStyle w:val="subsection"/>
      </w:pPr>
      <w:r w:rsidRPr="006F0E1A">
        <w:tab/>
      </w:r>
      <w:r w:rsidRPr="006F0E1A">
        <w:tab/>
        <w:t>A further condition is that if the amount of financial assistance paid to the State under a provision of this Act for government schools exceeds the amount that was properly payable:</w:t>
      </w:r>
    </w:p>
    <w:p w:rsidR="009F53DC" w:rsidRPr="006F0E1A" w:rsidRDefault="009F53DC">
      <w:pPr>
        <w:pStyle w:val="paragraph"/>
      </w:pPr>
      <w:r w:rsidRPr="006F0E1A">
        <w:tab/>
        <w:t>(a)</w:t>
      </w:r>
      <w:r w:rsidRPr="006F0E1A">
        <w:tab/>
        <w:t>the State will, if the Minister so determines, pay to the Commonwealth the amount (not more than the excess) stated in the determination; and</w:t>
      </w:r>
    </w:p>
    <w:p w:rsidR="009F53DC" w:rsidRPr="006F0E1A" w:rsidRDefault="009F53DC">
      <w:pPr>
        <w:pStyle w:val="paragraph"/>
      </w:pPr>
      <w:r w:rsidRPr="006F0E1A">
        <w:tab/>
        <w:t>(b)</w:t>
      </w:r>
      <w:r w:rsidRPr="006F0E1A">
        <w:tab/>
        <w:t xml:space="preserve">if the State does not do so, the Minister may make a determination reducing any other amount or amounts of financial assistance for the State under this Act for government schools by an amount or amounts not more than the amount stated in the determination under </w:t>
      </w:r>
      <w:r w:rsidR="00D76C0F" w:rsidRPr="006F0E1A">
        <w:t>paragraph (</w:t>
      </w:r>
      <w:r w:rsidRPr="006F0E1A">
        <w:t>a).</w:t>
      </w:r>
    </w:p>
    <w:p w:rsidR="009F53DC" w:rsidRPr="006F0E1A" w:rsidRDefault="009F53DC">
      <w:pPr>
        <w:pStyle w:val="notetext"/>
      </w:pPr>
      <w:r w:rsidRPr="006F0E1A">
        <w:t>Note:</w:t>
      </w:r>
      <w:r w:rsidRPr="006F0E1A">
        <w:tab/>
        <w:t xml:space="preserve">A determination mentioned in </w:t>
      </w:r>
      <w:r w:rsidR="00D76C0F" w:rsidRPr="006F0E1A">
        <w:t>paragraph (</w:t>
      </w:r>
      <w:r w:rsidRPr="006F0E1A">
        <w:t>b) is made under section</w:t>
      </w:r>
      <w:r w:rsidR="00D76C0F" w:rsidRPr="006F0E1A">
        <w:t> </w:t>
      </w:r>
      <w:r w:rsidRPr="006F0E1A">
        <w:t>41.</w:t>
      </w:r>
    </w:p>
    <w:p w:rsidR="009F53DC" w:rsidRPr="006F0E1A" w:rsidRDefault="009F53DC" w:rsidP="00D621D7">
      <w:pPr>
        <w:pStyle w:val="ActHead3"/>
        <w:pageBreakBefore/>
      </w:pPr>
      <w:bookmarkStart w:id="28" w:name="_Toc163571344"/>
      <w:r w:rsidRPr="00D621D7">
        <w:rPr>
          <w:rStyle w:val="CharDivNo"/>
        </w:rPr>
        <w:lastRenderedPageBreak/>
        <w:t>Division</w:t>
      </w:r>
      <w:r w:rsidR="00D76C0F" w:rsidRPr="00D621D7">
        <w:rPr>
          <w:rStyle w:val="CharDivNo"/>
        </w:rPr>
        <w:t> </w:t>
      </w:r>
      <w:r w:rsidRPr="00D621D7">
        <w:rPr>
          <w:rStyle w:val="CharDivNo"/>
        </w:rPr>
        <w:t>3</w:t>
      </w:r>
      <w:r w:rsidRPr="006F0E1A">
        <w:t>—</w:t>
      </w:r>
      <w:r w:rsidRPr="00D621D7">
        <w:rPr>
          <w:rStyle w:val="CharDivText"/>
        </w:rPr>
        <w:t>Grants for approved government school community organisations</w:t>
      </w:r>
      <w:bookmarkEnd w:id="28"/>
    </w:p>
    <w:p w:rsidR="009F53DC" w:rsidRPr="006F0E1A" w:rsidRDefault="009F53DC" w:rsidP="00FD7DC4">
      <w:pPr>
        <w:pStyle w:val="ActHead4"/>
      </w:pPr>
      <w:bookmarkStart w:id="29" w:name="_Toc163571345"/>
      <w:r w:rsidRPr="00D621D7">
        <w:rPr>
          <w:rStyle w:val="CharSubdNo"/>
        </w:rPr>
        <w:t>Subdivision A</w:t>
      </w:r>
      <w:r w:rsidRPr="006F0E1A">
        <w:t>—</w:t>
      </w:r>
      <w:r w:rsidRPr="00D621D7">
        <w:rPr>
          <w:rStyle w:val="CharSubdText"/>
        </w:rPr>
        <w:t>Conditions of grants for approved government school community organisations</w:t>
      </w:r>
      <w:bookmarkEnd w:id="29"/>
    </w:p>
    <w:p w:rsidR="009F53DC" w:rsidRPr="006F0E1A" w:rsidRDefault="009F53DC" w:rsidP="00FD7DC4">
      <w:pPr>
        <w:pStyle w:val="ActHead5"/>
      </w:pPr>
      <w:bookmarkStart w:id="30" w:name="_Toc163571346"/>
      <w:r w:rsidRPr="00D621D7">
        <w:rPr>
          <w:rStyle w:val="CharSectno"/>
        </w:rPr>
        <w:t>22</w:t>
      </w:r>
      <w:r w:rsidRPr="006F0E1A">
        <w:t xml:space="preserve">  Agreement on conditions of financial assistance</w:t>
      </w:r>
      <w:bookmarkEnd w:id="30"/>
    </w:p>
    <w:p w:rsidR="009F53DC" w:rsidRPr="006F0E1A" w:rsidRDefault="009F53DC">
      <w:pPr>
        <w:pStyle w:val="subsection"/>
      </w:pPr>
      <w:r w:rsidRPr="006F0E1A">
        <w:tab/>
        <w:t>(1)</w:t>
      </w:r>
      <w:r w:rsidRPr="006F0E1A">
        <w:tab/>
        <w:t>The Minister must not authorise a payment to a State under section</w:t>
      </w:r>
      <w:r w:rsidR="00D76C0F" w:rsidRPr="006F0E1A">
        <w:t> </w:t>
      </w:r>
      <w:r w:rsidRPr="006F0E1A">
        <w:t>69 for an approved government school community organisation for a program year unless the organisation has made an agreement with the Commonwealth that sets out:</w:t>
      </w:r>
    </w:p>
    <w:p w:rsidR="009F53DC" w:rsidRPr="006F0E1A" w:rsidRDefault="009F53DC">
      <w:pPr>
        <w:pStyle w:val="paragraph"/>
      </w:pPr>
      <w:r w:rsidRPr="006F0E1A">
        <w:tab/>
        <w:t>(a)</w:t>
      </w:r>
      <w:r w:rsidRPr="006F0E1A">
        <w:tab/>
        <w:t>the conditions mentioned in section</w:t>
      </w:r>
      <w:r w:rsidR="00D76C0F" w:rsidRPr="006F0E1A">
        <w:t> </w:t>
      </w:r>
      <w:r w:rsidRPr="006F0E1A">
        <w:t>23; and</w:t>
      </w:r>
    </w:p>
    <w:p w:rsidR="009F53DC" w:rsidRPr="006F0E1A" w:rsidRDefault="009F53DC">
      <w:pPr>
        <w:pStyle w:val="paragraph"/>
      </w:pPr>
      <w:r w:rsidRPr="006F0E1A">
        <w:tab/>
        <w:t>(b)</w:t>
      </w:r>
      <w:r w:rsidRPr="006F0E1A">
        <w:tab/>
        <w:t>the conditions mentioned in sections</w:t>
      </w:r>
      <w:r w:rsidR="00D76C0F" w:rsidRPr="006F0E1A">
        <w:t> </w:t>
      </w:r>
      <w:r w:rsidRPr="006F0E1A">
        <w:t>24, 25, 26 and 27.</w:t>
      </w:r>
    </w:p>
    <w:p w:rsidR="009F53DC" w:rsidRPr="006F0E1A" w:rsidRDefault="009F53DC">
      <w:pPr>
        <w:pStyle w:val="subsection"/>
      </w:pPr>
      <w:r w:rsidRPr="006F0E1A">
        <w:tab/>
        <w:t>(2)</w:t>
      </w:r>
      <w:r w:rsidRPr="006F0E1A">
        <w:tab/>
        <w:t xml:space="preserve">The agreement mentioned in </w:t>
      </w:r>
      <w:r w:rsidR="00D76C0F" w:rsidRPr="006F0E1A">
        <w:t>subsection (</w:t>
      </w:r>
      <w:r w:rsidRPr="006F0E1A">
        <w:t>1) may have been made before the commencement of this Act.</w:t>
      </w:r>
    </w:p>
    <w:p w:rsidR="009F53DC" w:rsidRPr="006F0E1A" w:rsidRDefault="009F53DC">
      <w:pPr>
        <w:pStyle w:val="subsection"/>
      </w:pPr>
      <w:r w:rsidRPr="006F0E1A">
        <w:tab/>
        <w:t>(3)</w:t>
      </w:r>
      <w:r w:rsidRPr="006F0E1A">
        <w:tab/>
        <w:t>The grant to a State under section</w:t>
      </w:r>
      <w:r w:rsidR="00D76C0F" w:rsidRPr="006F0E1A">
        <w:t> </w:t>
      </w:r>
      <w:r w:rsidRPr="006F0E1A">
        <w:t xml:space="preserve">69 of financial assistance for an approved government school community organisation for a program year is subject to the conditions set out in the agreement made between the organisation and the Commonwealth as mentioned in </w:t>
      </w:r>
      <w:r w:rsidR="00D76C0F" w:rsidRPr="006F0E1A">
        <w:t>subsection (</w:t>
      </w:r>
      <w:r w:rsidRPr="006F0E1A">
        <w:t>1) in respect of the financial assistance.</w:t>
      </w:r>
    </w:p>
    <w:p w:rsidR="009F53DC" w:rsidRPr="006F0E1A" w:rsidRDefault="009F53DC">
      <w:pPr>
        <w:pStyle w:val="notetext"/>
      </w:pPr>
      <w:r w:rsidRPr="006F0E1A">
        <w:t>Note:</w:t>
      </w:r>
      <w:r w:rsidRPr="006F0E1A">
        <w:tab/>
        <w:t>The grant is also subject to the conditions set out in Subdivision B.</w:t>
      </w:r>
    </w:p>
    <w:p w:rsidR="009F53DC" w:rsidRPr="006F0E1A" w:rsidRDefault="009F53DC" w:rsidP="00FD7DC4">
      <w:pPr>
        <w:pStyle w:val="ActHead5"/>
      </w:pPr>
      <w:bookmarkStart w:id="31" w:name="_Toc163571347"/>
      <w:r w:rsidRPr="00D621D7">
        <w:rPr>
          <w:rStyle w:val="CharSectno"/>
        </w:rPr>
        <w:t>23</w:t>
      </w:r>
      <w:r w:rsidRPr="006F0E1A">
        <w:t xml:space="preserve">  General conditions of financial assistance</w:t>
      </w:r>
      <w:bookmarkEnd w:id="31"/>
    </w:p>
    <w:p w:rsidR="009F53DC" w:rsidRPr="006F0E1A" w:rsidRDefault="009F53DC">
      <w:pPr>
        <w:pStyle w:val="subsection"/>
      </w:pPr>
      <w:r w:rsidRPr="006F0E1A">
        <w:tab/>
        <w:t>(1)</w:t>
      </w:r>
      <w:r w:rsidRPr="006F0E1A">
        <w:tab/>
        <w:t xml:space="preserve">For the purposes of </w:t>
      </w:r>
      <w:r w:rsidR="00D621D7">
        <w:t>paragraph 2</w:t>
      </w:r>
      <w:r w:rsidRPr="006F0E1A">
        <w:t>2(1)(a), the agreement must include the following conditions:</w:t>
      </w:r>
    </w:p>
    <w:p w:rsidR="009F53DC" w:rsidRPr="006F0E1A" w:rsidRDefault="009F53DC">
      <w:pPr>
        <w:pStyle w:val="paragraph"/>
      </w:pPr>
      <w:r w:rsidRPr="006F0E1A">
        <w:tab/>
        <w:t>(a)</w:t>
      </w:r>
      <w:r w:rsidRPr="006F0E1A">
        <w:tab/>
        <w:t>a condition that the amounts received by the approved government school community organisation from the State, as a result of the payment to the State for the organisation, are to be spent for the purposes determined by the Minister and set out in the condition;</w:t>
      </w:r>
    </w:p>
    <w:p w:rsidR="009F53DC" w:rsidRPr="006F0E1A" w:rsidRDefault="009F53DC">
      <w:pPr>
        <w:pStyle w:val="paragraph"/>
      </w:pPr>
      <w:r w:rsidRPr="006F0E1A">
        <w:tab/>
        <w:t>(b)</w:t>
      </w:r>
      <w:r w:rsidRPr="006F0E1A">
        <w:tab/>
        <w:t>a condition that the organisation will provide to the Minister reports about the expenditure of the amounts that contain information of a kind that the Minister thinks appropriate relating to that assistance for the organisation;</w:t>
      </w:r>
    </w:p>
    <w:p w:rsidR="009F53DC" w:rsidRPr="006F0E1A" w:rsidRDefault="009F53DC">
      <w:pPr>
        <w:pStyle w:val="paragraph"/>
      </w:pPr>
      <w:r w:rsidRPr="006F0E1A">
        <w:lastRenderedPageBreak/>
        <w:tab/>
        <w:t>(c)</w:t>
      </w:r>
      <w:r w:rsidRPr="006F0E1A">
        <w:tab/>
        <w:t xml:space="preserve">a condition that the organisation will provide the reports mentioned in </w:t>
      </w:r>
      <w:r w:rsidR="00D76C0F" w:rsidRPr="006F0E1A">
        <w:t>paragraph (</w:t>
      </w:r>
      <w:r w:rsidRPr="006F0E1A">
        <w:t>b) to the Minister at the times, and in the manner, that the Minister thinks appropriate.</w:t>
      </w:r>
    </w:p>
    <w:p w:rsidR="009F53DC" w:rsidRPr="006F0E1A" w:rsidRDefault="009F53DC">
      <w:pPr>
        <w:pStyle w:val="subsection"/>
      </w:pPr>
      <w:r w:rsidRPr="006F0E1A">
        <w:tab/>
        <w:t>(2)</w:t>
      </w:r>
      <w:r w:rsidRPr="006F0E1A">
        <w:tab/>
        <w:t>The agreement may also include other conditions that the Minister thinks appropriate in relation to the organisation.</w:t>
      </w:r>
    </w:p>
    <w:p w:rsidR="009F53DC" w:rsidRPr="006F0E1A" w:rsidRDefault="009F53DC" w:rsidP="00FD7DC4">
      <w:pPr>
        <w:pStyle w:val="ActHead5"/>
      </w:pPr>
      <w:bookmarkStart w:id="32" w:name="_Toc163571348"/>
      <w:r w:rsidRPr="00D621D7">
        <w:rPr>
          <w:rStyle w:val="CharSectno"/>
        </w:rPr>
        <w:t>24</w:t>
      </w:r>
      <w:r w:rsidRPr="006F0E1A">
        <w:t xml:space="preserve">  Specific condition—financial accountability</w:t>
      </w:r>
      <w:bookmarkEnd w:id="32"/>
    </w:p>
    <w:p w:rsidR="009F53DC" w:rsidRPr="006F0E1A" w:rsidRDefault="009F53DC">
      <w:pPr>
        <w:pStyle w:val="subsection"/>
      </w:pPr>
      <w:r w:rsidRPr="006F0E1A">
        <w:tab/>
        <w:t>(1)</w:t>
      </w:r>
      <w:r w:rsidRPr="006F0E1A">
        <w:tab/>
        <w:t>One condition is that the approved government school community organisation will:</w:t>
      </w:r>
    </w:p>
    <w:p w:rsidR="009F53DC" w:rsidRPr="006F0E1A" w:rsidRDefault="009F53DC">
      <w:pPr>
        <w:pStyle w:val="paragraph"/>
      </w:pPr>
      <w:r w:rsidRPr="006F0E1A">
        <w:tab/>
        <w:t>(a)</w:t>
      </w:r>
      <w:r w:rsidRPr="006F0E1A">
        <w:tab/>
        <w:t xml:space="preserve">give the Secretary of the Department a certificate by a qualified accountant stating whether an amount equal to the sum of the amounts mentioned in </w:t>
      </w:r>
      <w:r w:rsidR="00D621D7">
        <w:t>paragraph 2</w:t>
      </w:r>
      <w:r w:rsidRPr="006F0E1A">
        <w:t>3(1)(a) has been spent (or committed to be spent) for the program year for the purposes mentioned in that paragraph; and</w:t>
      </w:r>
    </w:p>
    <w:p w:rsidR="009F53DC" w:rsidRPr="006F0E1A" w:rsidRDefault="009F53DC">
      <w:pPr>
        <w:pStyle w:val="paragraph"/>
      </w:pPr>
      <w:r w:rsidRPr="006F0E1A">
        <w:tab/>
        <w:t>(b)</w:t>
      </w:r>
      <w:r w:rsidRPr="006F0E1A">
        <w:tab/>
        <w:t>give the Secretary of the Department the certificate on or before 30</w:t>
      </w:r>
      <w:r w:rsidR="00D76C0F" w:rsidRPr="006F0E1A">
        <w:t> </w:t>
      </w:r>
      <w:r w:rsidRPr="006F0E1A">
        <w:t>June next following the program year concerned or such other date as the Minister determines.</w:t>
      </w:r>
    </w:p>
    <w:p w:rsidR="009F53DC" w:rsidRPr="006F0E1A" w:rsidRDefault="009F53DC">
      <w:pPr>
        <w:pStyle w:val="subsection"/>
      </w:pPr>
      <w:r w:rsidRPr="006F0E1A">
        <w:tab/>
        <w:t>(2)</w:t>
      </w:r>
      <w:r w:rsidRPr="006F0E1A">
        <w:tab/>
        <w:t xml:space="preserve">A further condition is that, if not all the amounts mentioned in </w:t>
      </w:r>
      <w:r w:rsidR="00D621D7">
        <w:t>paragraph 2</w:t>
      </w:r>
      <w:r w:rsidRPr="006F0E1A">
        <w:t>3(1)(a) were spent (or committed to be spent) by the organisation for the program year concerned for the purpose for which the assistance was granted, the organisation will, if the Minister so determines, pay to the Commonwealth the amount stated in the determination within a period determined by the Minister.</w:t>
      </w:r>
    </w:p>
    <w:p w:rsidR="009F53DC" w:rsidRPr="006F0E1A" w:rsidRDefault="009F53DC">
      <w:pPr>
        <w:pStyle w:val="subsection"/>
        <w:keepNext/>
      </w:pPr>
      <w:r w:rsidRPr="006F0E1A">
        <w:tab/>
        <w:t>(3)</w:t>
      </w:r>
      <w:r w:rsidRPr="006F0E1A">
        <w:tab/>
        <w:t>The amount stated in the determination must not be more than:</w:t>
      </w:r>
    </w:p>
    <w:p w:rsidR="009F53DC" w:rsidRPr="006F0E1A" w:rsidRDefault="009F53DC">
      <w:pPr>
        <w:pStyle w:val="paragraph"/>
      </w:pPr>
      <w:r w:rsidRPr="006F0E1A">
        <w:tab/>
        <w:t>(a)</w:t>
      </w:r>
      <w:r w:rsidRPr="006F0E1A">
        <w:tab/>
        <w:t>the unspent or uncommitted amount; or</w:t>
      </w:r>
    </w:p>
    <w:p w:rsidR="009F53DC" w:rsidRPr="006F0E1A" w:rsidRDefault="009F53DC">
      <w:pPr>
        <w:pStyle w:val="paragraph"/>
      </w:pPr>
      <w:r w:rsidRPr="006F0E1A">
        <w:tab/>
        <w:t>(b)</w:t>
      </w:r>
      <w:r w:rsidRPr="006F0E1A">
        <w:tab/>
        <w:t>the sum of the unspent or uncommitted amounts.</w:t>
      </w:r>
    </w:p>
    <w:p w:rsidR="009F53DC" w:rsidRPr="006F0E1A" w:rsidRDefault="009F53DC" w:rsidP="00FD7DC4">
      <w:pPr>
        <w:pStyle w:val="ActHead5"/>
      </w:pPr>
      <w:bookmarkStart w:id="33" w:name="_Toc163571349"/>
      <w:r w:rsidRPr="00D621D7">
        <w:rPr>
          <w:rStyle w:val="CharSectno"/>
        </w:rPr>
        <w:t>25</w:t>
      </w:r>
      <w:r w:rsidRPr="006F0E1A">
        <w:t xml:space="preserve">  Specific condition—other accountability requirements</w:t>
      </w:r>
      <w:bookmarkEnd w:id="33"/>
    </w:p>
    <w:p w:rsidR="009F53DC" w:rsidRPr="006F0E1A" w:rsidRDefault="009F53DC">
      <w:pPr>
        <w:pStyle w:val="subsection"/>
      </w:pPr>
      <w:r w:rsidRPr="006F0E1A">
        <w:tab/>
      </w:r>
      <w:r w:rsidRPr="006F0E1A">
        <w:tab/>
        <w:t>A further condition is that the approved government school community organisation will do each of the following not later than a date or dates determined by the Minister for the purposes of each paragraph:</w:t>
      </w:r>
    </w:p>
    <w:p w:rsidR="009F53DC" w:rsidRPr="006F0E1A" w:rsidRDefault="009F53DC">
      <w:pPr>
        <w:pStyle w:val="paragraph"/>
      </w:pPr>
      <w:r w:rsidRPr="006F0E1A">
        <w:tab/>
        <w:t>(a)</w:t>
      </w:r>
      <w:r w:rsidRPr="006F0E1A">
        <w:tab/>
        <w:t>give the Minister a report or reports, of a kind or kinds required by the Minister, in relation to financial assistance provided for the organisation under section</w:t>
      </w:r>
      <w:r w:rsidR="00D76C0F" w:rsidRPr="006F0E1A">
        <w:t> </w:t>
      </w:r>
      <w:r w:rsidRPr="006F0E1A">
        <w:t>69;</w:t>
      </w:r>
    </w:p>
    <w:p w:rsidR="009F53DC" w:rsidRPr="006F0E1A" w:rsidRDefault="009F53DC">
      <w:pPr>
        <w:pStyle w:val="paragraph"/>
      </w:pPr>
      <w:r w:rsidRPr="006F0E1A">
        <w:lastRenderedPageBreak/>
        <w:tab/>
        <w:t>(b)</w:t>
      </w:r>
      <w:r w:rsidRPr="006F0E1A">
        <w:tab/>
        <w:t>participate in evaluating the outcomes of programs of financial assistance provided under this Act.</w:t>
      </w:r>
    </w:p>
    <w:p w:rsidR="009F53DC" w:rsidRPr="006F0E1A" w:rsidRDefault="009F53DC" w:rsidP="00FD7DC4">
      <w:pPr>
        <w:pStyle w:val="ActHead5"/>
      </w:pPr>
      <w:bookmarkStart w:id="34" w:name="_Toc163571350"/>
      <w:r w:rsidRPr="00D621D7">
        <w:rPr>
          <w:rStyle w:val="CharSectno"/>
        </w:rPr>
        <w:t>26</w:t>
      </w:r>
      <w:r w:rsidRPr="006F0E1A">
        <w:t xml:space="preserve">  Specific condition—non</w:t>
      </w:r>
      <w:r w:rsidR="00D621D7">
        <w:noBreakHyphen/>
      </w:r>
      <w:r w:rsidRPr="006F0E1A">
        <w:t>fulfilment of conditions</w:t>
      </w:r>
      <w:bookmarkEnd w:id="34"/>
    </w:p>
    <w:p w:rsidR="009F53DC" w:rsidRPr="006F0E1A" w:rsidRDefault="009F53DC">
      <w:pPr>
        <w:pStyle w:val="subsection"/>
      </w:pPr>
      <w:r w:rsidRPr="006F0E1A">
        <w:tab/>
        <w:t>(1)</w:t>
      </w:r>
      <w:r w:rsidRPr="006F0E1A">
        <w:tab/>
        <w:t>A further condition is that if the approved government school community organisation does not fulfil a condition mentioned in section</w:t>
      </w:r>
      <w:r w:rsidR="00D76C0F" w:rsidRPr="006F0E1A">
        <w:t> </w:t>
      </w:r>
      <w:r w:rsidRPr="006F0E1A">
        <w:t>23, 24 or 25 by the time required by or under the condition:</w:t>
      </w:r>
    </w:p>
    <w:p w:rsidR="009F53DC" w:rsidRPr="006F0E1A" w:rsidRDefault="009F53DC">
      <w:pPr>
        <w:pStyle w:val="paragraph"/>
      </w:pPr>
      <w:r w:rsidRPr="006F0E1A">
        <w:tab/>
        <w:t>(a)</w:t>
      </w:r>
      <w:r w:rsidRPr="006F0E1A">
        <w:tab/>
        <w:t>the organisation will, if the Minister so determines, pay to the Commonwealth the amount stated in the determination; and</w:t>
      </w:r>
    </w:p>
    <w:p w:rsidR="009F53DC" w:rsidRPr="006F0E1A" w:rsidRDefault="009F53DC">
      <w:pPr>
        <w:pStyle w:val="paragraph"/>
      </w:pPr>
      <w:r w:rsidRPr="006F0E1A">
        <w:tab/>
        <w:t>(b)</w:t>
      </w:r>
      <w:r w:rsidRPr="006F0E1A">
        <w:tab/>
        <w:t>the Minister may delay the making of any further payment to the State under section</w:t>
      </w:r>
      <w:r w:rsidR="00D76C0F" w:rsidRPr="006F0E1A">
        <w:t> </w:t>
      </w:r>
      <w:r w:rsidRPr="006F0E1A">
        <w:t>69 for the organisation until the organisation fulfils this condition.</w:t>
      </w:r>
    </w:p>
    <w:p w:rsidR="009F53DC" w:rsidRPr="006F0E1A" w:rsidRDefault="009F53DC">
      <w:pPr>
        <w:pStyle w:val="subsection"/>
      </w:pPr>
      <w:r w:rsidRPr="006F0E1A">
        <w:tab/>
        <w:t>(2)</w:t>
      </w:r>
      <w:r w:rsidRPr="006F0E1A">
        <w:tab/>
        <w:t xml:space="preserve">The amount stated in the determination under </w:t>
      </w:r>
      <w:r w:rsidR="00D76C0F" w:rsidRPr="006F0E1A">
        <w:t>paragraph (</w:t>
      </w:r>
      <w:r w:rsidRPr="006F0E1A">
        <w:t xml:space="preserve">1)(a) must not be more than the sum of the amounts mentioned in </w:t>
      </w:r>
      <w:r w:rsidR="00D621D7">
        <w:t>paragraph 2</w:t>
      </w:r>
      <w:r w:rsidRPr="006F0E1A">
        <w:t>3(1)(a).</w:t>
      </w:r>
    </w:p>
    <w:p w:rsidR="009F53DC" w:rsidRPr="006F0E1A" w:rsidRDefault="009F53DC" w:rsidP="00FD7DC4">
      <w:pPr>
        <w:pStyle w:val="ActHead5"/>
      </w:pPr>
      <w:bookmarkStart w:id="35" w:name="_Toc163571351"/>
      <w:r w:rsidRPr="00D621D7">
        <w:rPr>
          <w:rStyle w:val="CharSectno"/>
        </w:rPr>
        <w:t>27</w:t>
      </w:r>
      <w:r w:rsidRPr="006F0E1A">
        <w:t xml:space="preserve">  Specific condition—overpayment of financial assistance</w:t>
      </w:r>
      <w:bookmarkEnd w:id="35"/>
    </w:p>
    <w:p w:rsidR="009F53DC" w:rsidRPr="006F0E1A" w:rsidRDefault="009F53DC">
      <w:pPr>
        <w:pStyle w:val="subsection"/>
      </w:pPr>
      <w:r w:rsidRPr="006F0E1A">
        <w:tab/>
      </w:r>
      <w:r w:rsidRPr="006F0E1A">
        <w:tab/>
        <w:t xml:space="preserve">A further condition is that, if the sum of the amounts mentioned in </w:t>
      </w:r>
      <w:r w:rsidR="00D621D7">
        <w:t>paragraph 2</w:t>
      </w:r>
      <w:r w:rsidRPr="006F0E1A">
        <w:t>3(1)(a) exceeds the total amount that was properly authorised to be paid to the State for the approved government school community organisation:</w:t>
      </w:r>
    </w:p>
    <w:p w:rsidR="009F53DC" w:rsidRPr="006F0E1A" w:rsidRDefault="009F53DC">
      <w:pPr>
        <w:pStyle w:val="paragraph"/>
      </w:pPr>
      <w:r w:rsidRPr="006F0E1A">
        <w:tab/>
        <w:t>(a)</w:t>
      </w:r>
      <w:r w:rsidRPr="006F0E1A">
        <w:tab/>
        <w:t>the organisation will, if the Minister so determines, pay to the Commonwealth an amount equal to the excess; and</w:t>
      </w:r>
    </w:p>
    <w:p w:rsidR="009F53DC" w:rsidRPr="006F0E1A" w:rsidRDefault="009F53DC">
      <w:pPr>
        <w:pStyle w:val="paragraph"/>
      </w:pPr>
      <w:r w:rsidRPr="006F0E1A">
        <w:tab/>
        <w:t>(b)</w:t>
      </w:r>
      <w:r w:rsidRPr="006F0E1A">
        <w:tab/>
        <w:t>if the organisation does not do so, the Minister may make a determination reducing any other amount or amounts of financial assistance for the organisation under section</w:t>
      </w:r>
      <w:r w:rsidR="00D76C0F" w:rsidRPr="006F0E1A">
        <w:t> </w:t>
      </w:r>
      <w:r w:rsidRPr="006F0E1A">
        <w:t>69 by an amount or amounts not more than the excess.</w:t>
      </w:r>
    </w:p>
    <w:p w:rsidR="009F53DC" w:rsidRPr="006F0E1A" w:rsidRDefault="009F53DC">
      <w:pPr>
        <w:pStyle w:val="notetext"/>
      </w:pPr>
      <w:r w:rsidRPr="006F0E1A">
        <w:t>Note:</w:t>
      </w:r>
      <w:r w:rsidRPr="006F0E1A">
        <w:tab/>
        <w:t xml:space="preserve">A determination mentioned in </w:t>
      </w:r>
      <w:r w:rsidR="00D76C0F" w:rsidRPr="006F0E1A">
        <w:t>paragraph (</w:t>
      </w:r>
      <w:r w:rsidRPr="006F0E1A">
        <w:t>b) is made under section</w:t>
      </w:r>
      <w:r w:rsidR="00D76C0F" w:rsidRPr="006F0E1A">
        <w:t> </w:t>
      </w:r>
      <w:r w:rsidRPr="006F0E1A">
        <w:t>43.</w:t>
      </w:r>
    </w:p>
    <w:p w:rsidR="009F53DC" w:rsidRPr="006F0E1A" w:rsidRDefault="009F53DC" w:rsidP="00FD7DC4">
      <w:pPr>
        <w:pStyle w:val="ActHead4"/>
      </w:pPr>
      <w:bookmarkStart w:id="36" w:name="_Toc163571352"/>
      <w:r w:rsidRPr="00D621D7">
        <w:rPr>
          <w:rStyle w:val="CharSubdNo"/>
        </w:rPr>
        <w:t>Subdivision B</w:t>
      </w:r>
      <w:r w:rsidRPr="006F0E1A">
        <w:t>—</w:t>
      </w:r>
      <w:r w:rsidRPr="00D621D7">
        <w:rPr>
          <w:rStyle w:val="CharSubdText"/>
        </w:rPr>
        <w:t>Conditions of grants to States for approved government school community organisations</w:t>
      </w:r>
      <w:bookmarkEnd w:id="36"/>
    </w:p>
    <w:p w:rsidR="009F53DC" w:rsidRPr="006F0E1A" w:rsidRDefault="009F53DC" w:rsidP="00FD7DC4">
      <w:pPr>
        <w:pStyle w:val="ActHead5"/>
      </w:pPr>
      <w:bookmarkStart w:id="37" w:name="_Toc163571353"/>
      <w:r w:rsidRPr="00D621D7">
        <w:rPr>
          <w:rStyle w:val="CharSectno"/>
        </w:rPr>
        <w:t>28</w:t>
      </w:r>
      <w:r w:rsidRPr="006F0E1A">
        <w:t xml:space="preserve">  General conditions of grant to State of financial assistance</w:t>
      </w:r>
      <w:bookmarkEnd w:id="37"/>
    </w:p>
    <w:p w:rsidR="009F53DC" w:rsidRPr="006F0E1A" w:rsidRDefault="009F53DC">
      <w:pPr>
        <w:pStyle w:val="subsection"/>
      </w:pPr>
      <w:r w:rsidRPr="006F0E1A">
        <w:tab/>
      </w:r>
      <w:r w:rsidRPr="006F0E1A">
        <w:tab/>
        <w:t>The grant to a State under section</w:t>
      </w:r>
      <w:r w:rsidR="00D76C0F" w:rsidRPr="006F0E1A">
        <w:t> </w:t>
      </w:r>
      <w:r w:rsidRPr="006F0E1A">
        <w:t>69 of financial assistance for an approved government school community organisation for a program year is subject to the following conditions:</w:t>
      </w:r>
    </w:p>
    <w:p w:rsidR="009F53DC" w:rsidRPr="006F0E1A" w:rsidRDefault="009F53DC">
      <w:pPr>
        <w:pStyle w:val="paragraph"/>
      </w:pPr>
      <w:r w:rsidRPr="006F0E1A">
        <w:tab/>
        <w:t>(a)</w:t>
      </w:r>
      <w:r w:rsidRPr="006F0E1A">
        <w:tab/>
        <w:t>a condition that the State will:</w:t>
      </w:r>
    </w:p>
    <w:p w:rsidR="009F53DC" w:rsidRPr="006F0E1A" w:rsidRDefault="009F53DC">
      <w:pPr>
        <w:pStyle w:val="paragraphsub"/>
      </w:pPr>
      <w:r w:rsidRPr="006F0E1A">
        <w:lastRenderedPageBreak/>
        <w:tab/>
        <w:t>(i)</w:t>
      </w:r>
      <w:r w:rsidRPr="006F0E1A">
        <w:tab/>
        <w:t>as soon as practicable, pay to the organisation each amount paid to the State for the organisation under section</w:t>
      </w:r>
      <w:r w:rsidR="00D76C0F" w:rsidRPr="006F0E1A">
        <w:t> </w:t>
      </w:r>
      <w:r w:rsidRPr="006F0E1A">
        <w:t>69; and</w:t>
      </w:r>
    </w:p>
    <w:p w:rsidR="009F53DC" w:rsidRPr="006F0E1A" w:rsidRDefault="009F53DC">
      <w:pPr>
        <w:pStyle w:val="paragraphsub"/>
      </w:pPr>
      <w:r w:rsidRPr="006F0E1A">
        <w:tab/>
        <w:t>(ii)</w:t>
      </w:r>
      <w:r w:rsidRPr="006F0E1A">
        <w:tab/>
        <w:t>when making such a payment, describe the amount paid to the organisation as a payment made out of money paid to the State by the Commonwealth under section</w:t>
      </w:r>
      <w:r w:rsidR="00D76C0F" w:rsidRPr="006F0E1A">
        <w:t> </w:t>
      </w:r>
      <w:r w:rsidRPr="006F0E1A">
        <w:t>69;</w:t>
      </w:r>
    </w:p>
    <w:p w:rsidR="009F53DC" w:rsidRPr="006F0E1A" w:rsidRDefault="009F53DC">
      <w:pPr>
        <w:pStyle w:val="paragraph"/>
      </w:pPr>
      <w:r w:rsidRPr="006F0E1A">
        <w:tab/>
        <w:t>(b)</w:t>
      </w:r>
      <w:r w:rsidRPr="006F0E1A">
        <w:tab/>
        <w:t>the condition in section</w:t>
      </w:r>
      <w:r w:rsidR="00D76C0F" w:rsidRPr="006F0E1A">
        <w:t> </w:t>
      </w:r>
      <w:r w:rsidRPr="006F0E1A">
        <w:t>29.</w:t>
      </w:r>
    </w:p>
    <w:p w:rsidR="009F53DC" w:rsidRPr="006F0E1A" w:rsidRDefault="009F53DC" w:rsidP="00FD7DC4">
      <w:pPr>
        <w:pStyle w:val="ActHead5"/>
      </w:pPr>
      <w:bookmarkStart w:id="38" w:name="_Toc163571354"/>
      <w:r w:rsidRPr="00D621D7">
        <w:rPr>
          <w:rStyle w:val="CharSectno"/>
        </w:rPr>
        <w:t>29</w:t>
      </w:r>
      <w:r w:rsidRPr="006F0E1A">
        <w:t xml:space="preserve">  Specific condition—non</w:t>
      </w:r>
      <w:r w:rsidR="00D621D7">
        <w:noBreakHyphen/>
      </w:r>
      <w:r w:rsidRPr="006F0E1A">
        <w:t>fulfilment of conditions</w:t>
      </w:r>
      <w:bookmarkEnd w:id="38"/>
    </w:p>
    <w:p w:rsidR="009F53DC" w:rsidRPr="006F0E1A" w:rsidRDefault="009F53DC">
      <w:pPr>
        <w:pStyle w:val="subsection"/>
      </w:pPr>
      <w:r w:rsidRPr="006F0E1A">
        <w:tab/>
        <w:t>(1)</w:t>
      </w:r>
      <w:r w:rsidRPr="006F0E1A">
        <w:tab/>
        <w:t>The grant to a State under section</w:t>
      </w:r>
      <w:r w:rsidR="00D76C0F" w:rsidRPr="006F0E1A">
        <w:t> </w:t>
      </w:r>
      <w:r w:rsidRPr="006F0E1A">
        <w:t xml:space="preserve">69 of financial assistance for an approved government school community organisation for a program year is subject to the condition that, if the State does not fulfil the condition mentioned in </w:t>
      </w:r>
      <w:r w:rsidR="00D621D7">
        <w:t>paragraph 2</w:t>
      </w:r>
      <w:r w:rsidRPr="006F0E1A">
        <w:t>8(a) in relation to the grant at the time stated in that paragraph or within such further period as the Minister allows:</w:t>
      </w:r>
    </w:p>
    <w:p w:rsidR="009F53DC" w:rsidRPr="006F0E1A" w:rsidRDefault="009F53DC">
      <w:pPr>
        <w:pStyle w:val="paragraph"/>
      </w:pPr>
      <w:r w:rsidRPr="006F0E1A">
        <w:tab/>
        <w:t>(a)</w:t>
      </w:r>
      <w:r w:rsidRPr="006F0E1A">
        <w:tab/>
        <w:t>the State will, if the Minister so determines, repay to the Commonwealth the amount stated in the determination; and</w:t>
      </w:r>
    </w:p>
    <w:p w:rsidR="009F53DC" w:rsidRPr="006F0E1A" w:rsidRDefault="009F53DC">
      <w:pPr>
        <w:pStyle w:val="paragraph"/>
      </w:pPr>
      <w:r w:rsidRPr="006F0E1A">
        <w:tab/>
        <w:t>(b)</w:t>
      </w:r>
      <w:r w:rsidRPr="006F0E1A">
        <w:tab/>
        <w:t xml:space="preserve">the Minister may delay making any future payment to the State under this Act for government schools if the State fails to comply with the condition mentioned in </w:t>
      </w:r>
      <w:r w:rsidR="00D621D7">
        <w:t>paragraph 2</w:t>
      </w:r>
      <w:r w:rsidRPr="006F0E1A">
        <w:t>8(a) because it delays paying an amount to the organisation.</w:t>
      </w:r>
    </w:p>
    <w:p w:rsidR="009F53DC" w:rsidRPr="006F0E1A" w:rsidRDefault="009F53DC">
      <w:pPr>
        <w:pStyle w:val="subsection"/>
      </w:pPr>
      <w:r w:rsidRPr="006F0E1A">
        <w:tab/>
        <w:t>(2)</w:t>
      </w:r>
      <w:r w:rsidRPr="006F0E1A">
        <w:tab/>
        <w:t xml:space="preserve">The amount stated in the determination under </w:t>
      </w:r>
      <w:r w:rsidR="00D76C0F" w:rsidRPr="006F0E1A">
        <w:t>paragraph (</w:t>
      </w:r>
      <w:r w:rsidRPr="006F0E1A">
        <w:t>1)(a) must not be more than the sum of the amounts of financial assistance paid to the State under section</w:t>
      </w:r>
      <w:r w:rsidR="00D76C0F" w:rsidRPr="006F0E1A">
        <w:t> </w:t>
      </w:r>
      <w:r w:rsidRPr="006F0E1A">
        <w:t>69 for the organisation for the program year concerned.</w:t>
      </w:r>
    </w:p>
    <w:p w:rsidR="009F53DC" w:rsidRPr="006F0E1A" w:rsidRDefault="00D621D7" w:rsidP="00D621D7">
      <w:pPr>
        <w:pStyle w:val="ActHead3"/>
        <w:pageBreakBefore/>
      </w:pPr>
      <w:bookmarkStart w:id="39" w:name="_Toc163571355"/>
      <w:r w:rsidRPr="00D621D7">
        <w:rPr>
          <w:rStyle w:val="CharDivNo"/>
        </w:rPr>
        <w:lastRenderedPageBreak/>
        <w:t>Division 4</w:t>
      </w:r>
      <w:r w:rsidR="009F53DC" w:rsidRPr="006F0E1A">
        <w:t>—</w:t>
      </w:r>
      <w:r w:rsidR="009F53DC" w:rsidRPr="00D621D7">
        <w:rPr>
          <w:rStyle w:val="CharDivText"/>
        </w:rPr>
        <w:t>Grants for non</w:t>
      </w:r>
      <w:r w:rsidRPr="00D621D7">
        <w:rPr>
          <w:rStyle w:val="CharDivText"/>
        </w:rPr>
        <w:noBreakHyphen/>
      </w:r>
      <w:r w:rsidR="009F53DC" w:rsidRPr="00D621D7">
        <w:rPr>
          <w:rStyle w:val="CharDivText"/>
        </w:rPr>
        <w:t>government bodies</w:t>
      </w:r>
      <w:bookmarkEnd w:id="39"/>
    </w:p>
    <w:p w:rsidR="009F53DC" w:rsidRPr="006F0E1A" w:rsidRDefault="009F53DC" w:rsidP="00FD7DC4">
      <w:pPr>
        <w:pStyle w:val="ActHead4"/>
      </w:pPr>
      <w:bookmarkStart w:id="40" w:name="_Toc163571356"/>
      <w:r w:rsidRPr="00D621D7">
        <w:rPr>
          <w:rStyle w:val="CharSubdNo"/>
        </w:rPr>
        <w:t>Subdivision A</w:t>
      </w:r>
      <w:r w:rsidRPr="006F0E1A">
        <w:t>—</w:t>
      </w:r>
      <w:r w:rsidRPr="00D621D7">
        <w:rPr>
          <w:rStyle w:val="CharSubdText"/>
        </w:rPr>
        <w:t>Requirements for relevant authorities etc.</w:t>
      </w:r>
      <w:bookmarkEnd w:id="40"/>
    </w:p>
    <w:p w:rsidR="009F53DC" w:rsidRPr="006F0E1A" w:rsidRDefault="009F53DC" w:rsidP="00FD7DC4">
      <w:pPr>
        <w:pStyle w:val="ActHead5"/>
      </w:pPr>
      <w:bookmarkStart w:id="41" w:name="_Toc163571357"/>
      <w:r w:rsidRPr="00D621D7">
        <w:rPr>
          <w:rStyle w:val="CharSectno"/>
        </w:rPr>
        <w:t>30</w:t>
      </w:r>
      <w:r w:rsidRPr="006F0E1A">
        <w:t xml:space="preserve">  Minister not to authorise payment to a State for a non</w:t>
      </w:r>
      <w:r w:rsidR="00D621D7">
        <w:noBreakHyphen/>
      </w:r>
      <w:r w:rsidRPr="006F0E1A">
        <w:t>government body in certain circumstances</w:t>
      </w:r>
      <w:bookmarkEnd w:id="41"/>
    </w:p>
    <w:p w:rsidR="009F53DC" w:rsidRPr="006F0E1A" w:rsidRDefault="009F53DC">
      <w:pPr>
        <w:pStyle w:val="subsection"/>
      </w:pPr>
      <w:r w:rsidRPr="006F0E1A">
        <w:tab/>
        <w:t>(1)</w:t>
      </w:r>
      <w:r w:rsidRPr="006F0E1A">
        <w:tab/>
        <w:t>The Minister must not authorise a payment to a State under this Act for a non</w:t>
      </w:r>
      <w:r w:rsidR="00D621D7">
        <w:noBreakHyphen/>
      </w:r>
      <w:r w:rsidRPr="006F0E1A">
        <w:t>government body unless the relevant authority of the non</w:t>
      </w:r>
      <w:r w:rsidR="00D621D7">
        <w:noBreakHyphen/>
      </w:r>
      <w:r w:rsidRPr="006F0E1A">
        <w:t>government body has made an agreement with the Commonwealth that:</w:t>
      </w:r>
    </w:p>
    <w:p w:rsidR="009F53DC" w:rsidRPr="006F0E1A" w:rsidRDefault="009F53DC">
      <w:pPr>
        <w:pStyle w:val="paragraph"/>
      </w:pPr>
      <w:r w:rsidRPr="006F0E1A">
        <w:tab/>
        <w:t>(a)</w:t>
      </w:r>
      <w:r w:rsidRPr="006F0E1A">
        <w:tab/>
        <w:t>complies with all the requirements of section</w:t>
      </w:r>
      <w:r w:rsidR="00D76C0F" w:rsidRPr="006F0E1A">
        <w:t> </w:t>
      </w:r>
      <w:r w:rsidRPr="006F0E1A">
        <w:t>31, if the agreement is with the relevant authority for a non</w:t>
      </w:r>
      <w:r w:rsidR="00D621D7">
        <w:noBreakHyphen/>
      </w:r>
      <w:r w:rsidRPr="006F0E1A">
        <w:t>government school or for an approved school system; or</w:t>
      </w:r>
    </w:p>
    <w:p w:rsidR="009F53DC" w:rsidRPr="006F0E1A" w:rsidRDefault="009F53DC">
      <w:pPr>
        <w:pStyle w:val="paragraph"/>
      </w:pPr>
      <w:r w:rsidRPr="006F0E1A">
        <w:tab/>
        <w:t>(b)</w:t>
      </w:r>
      <w:r w:rsidRPr="006F0E1A">
        <w:tab/>
        <w:t>in any other case—includes the matters required by sections</w:t>
      </w:r>
      <w:r w:rsidR="00D76C0F" w:rsidRPr="006F0E1A">
        <w:t> </w:t>
      </w:r>
      <w:r w:rsidRPr="006F0E1A">
        <w:t>34, 35, 37 and 38.</w:t>
      </w:r>
    </w:p>
    <w:p w:rsidR="009F53DC" w:rsidRPr="006F0E1A" w:rsidRDefault="009F53DC">
      <w:pPr>
        <w:pStyle w:val="notetext"/>
      </w:pPr>
      <w:r w:rsidRPr="006F0E1A">
        <w:t>Note 1:</w:t>
      </w:r>
      <w:r w:rsidRPr="006F0E1A">
        <w:tab/>
      </w:r>
      <w:r w:rsidR="00D76C0F" w:rsidRPr="006F0E1A">
        <w:t>Paragraph (</w:t>
      </w:r>
      <w:r w:rsidRPr="006F0E1A">
        <w:t>a) requires compliance with section</w:t>
      </w:r>
      <w:r w:rsidR="00D76C0F" w:rsidRPr="006F0E1A">
        <w:t> </w:t>
      </w:r>
      <w:r w:rsidRPr="006F0E1A">
        <w:t>31, which (in addition to the requirements set out in that section) requires compliance with sections</w:t>
      </w:r>
      <w:r w:rsidR="00D76C0F" w:rsidRPr="006F0E1A">
        <w:t> </w:t>
      </w:r>
      <w:r w:rsidRPr="006F0E1A">
        <w:t>32 and 34 to 38, and paragraphs 56(2)(d), 58(4)(b) and 59(4)(e).</w:t>
      </w:r>
    </w:p>
    <w:p w:rsidR="009F53DC" w:rsidRPr="006F0E1A" w:rsidRDefault="009F53DC">
      <w:pPr>
        <w:pStyle w:val="notetext"/>
      </w:pPr>
      <w:r w:rsidRPr="006F0E1A">
        <w:t>Note 2:</w:t>
      </w:r>
      <w:r w:rsidRPr="006F0E1A">
        <w:tab/>
        <w:t>An agreement may also include other provisions (see section</w:t>
      </w:r>
      <w:r w:rsidR="00D76C0F" w:rsidRPr="006F0E1A">
        <w:t> </w:t>
      </w:r>
      <w:r w:rsidRPr="006F0E1A">
        <w:t>33).</w:t>
      </w:r>
    </w:p>
    <w:p w:rsidR="009F53DC" w:rsidRPr="006F0E1A" w:rsidRDefault="009F53DC">
      <w:pPr>
        <w:pStyle w:val="subsection"/>
      </w:pPr>
      <w:r w:rsidRPr="006F0E1A">
        <w:tab/>
        <w:t>(2)</w:t>
      </w:r>
      <w:r w:rsidRPr="006F0E1A">
        <w:tab/>
        <w:t xml:space="preserve">The agreement mentioned in </w:t>
      </w:r>
      <w:r w:rsidR="00D76C0F" w:rsidRPr="006F0E1A">
        <w:t>subsection (</w:t>
      </w:r>
      <w:r w:rsidRPr="006F0E1A">
        <w:t>1) may have been made before the commencement of this Act.</w:t>
      </w:r>
    </w:p>
    <w:p w:rsidR="009F53DC" w:rsidRPr="006F0E1A" w:rsidRDefault="009F53DC">
      <w:pPr>
        <w:pStyle w:val="subsection"/>
      </w:pPr>
      <w:r w:rsidRPr="006F0E1A">
        <w:tab/>
        <w:t>(3)</w:t>
      </w:r>
      <w:r w:rsidRPr="006F0E1A">
        <w:tab/>
        <w:t>The Minister may refuse to authorise a payment to a State under this Act for a non</w:t>
      </w:r>
      <w:r w:rsidR="00D621D7">
        <w:noBreakHyphen/>
      </w:r>
      <w:r w:rsidRPr="006F0E1A">
        <w:t>government school, or for a non</w:t>
      </w:r>
      <w:r w:rsidR="00D621D7">
        <w:noBreakHyphen/>
      </w:r>
      <w:r w:rsidRPr="006F0E1A">
        <w:t>government school for a particular level of education, during any period when the State Minister does not recognise:</w:t>
      </w:r>
    </w:p>
    <w:p w:rsidR="009F53DC" w:rsidRPr="006F0E1A" w:rsidRDefault="009F53DC">
      <w:pPr>
        <w:pStyle w:val="paragraph"/>
      </w:pPr>
      <w:r w:rsidRPr="006F0E1A">
        <w:tab/>
        <w:t>(a)</w:t>
      </w:r>
      <w:r w:rsidRPr="006F0E1A">
        <w:tab/>
        <w:t>the school; or</w:t>
      </w:r>
    </w:p>
    <w:p w:rsidR="009F53DC" w:rsidRPr="006F0E1A" w:rsidRDefault="009F53DC">
      <w:pPr>
        <w:pStyle w:val="paragraph"/>
      </w:pPr>
      <w:r w:rsidRPr="006F0E1A">
        <w:tab/>
        <w:t>(b)</w:t>
      </w:r>
      <w:r w:rsidRPr="006F0E1A">
        <w:tab/>
        <w:t>the school for that level of education.</w:t>
      </w:r>
    </w:p>
    <w:p w:rsidR="009F53DC" w:rsidRPr="006F0E1A" w:rsidRDefault="009F53DC">
      <w:pPr>
        <w:pStyle w:val="subsection"/>
      </w:pPr>
      <w:r w:rsidRPr="006F0E1A">
        <w:tab/>
        <w:t>(4)</w:t>
      </w:r>
      <w:r w:rsidRPr="006F0E1A">
        <w:tab/>
        <w:t>The Minister may refuse to authorise, or may delay, a payment to a State under this Act for a non</w:t>
      </w:r>
      <w:r w:rsidR="00D621D7">
        <w:noBreakHyphen/>
      </w:r>
      <w:r w:rsidRPr="006F0E1A">
        <w:t>government body if the relevant authority of the non</w:t>
      </w:r>
      <w:r w:rsidR="00D621D7">
        <w:noBreakHyphen/>
      </w:r>
      <w:r w:rsidRPr="006F0E1A">
        <w:t>government body is a body corporate:</w:t>
      </w:r>
    </w:p>
    <w:p w:rsidR="009F53DC" w:rsidRPr="006F0E1A" w:rsidRDefault="009F53DC">
      <w:pPr>
        <w:pStyle w:val="paragraph"/>
      </w:pPr>
      <w:r w:rsidRPr="006F0E1A">
        <w:tab/>
        <w:t>(a)</w:t>
      </w:r>
      <w:r w:rsidRPr="006F0E1A">
        <w:tab/>
        <w:t>that is being wound up; or</w:t>
      </w:r>
    </w:p>
    <w:p w:rsidR="009F53DC" w:rsidRPr="006F0E1A" w:rsidRDefault="009F53DC">
      <w:pPr>
        <w:pStyle w:val="paragraph"/>
      </w:pPr>
      <w:r w:rsidRPr="006F0E1A">
        <w:tab/>
        <w:t>(b)</w:t>
      </w:r>
      <w:r w:rsidRPr="006F0E1A">
        <w:tab/>
        <w:t>in respect of whose property a receiver has been appointed; or</w:t>
      </w:r>
    </w:p>
    <w:p w:rsidR="009F53DC" w:rsidRPr="006F0E1A" w:rsidRDefault="009F53DC">
      <w:pPr>
        <w:pStyle w:val="paragraph"/>
      </w:pPr>
      <w:r w:rsidRPr="006F0E1A">
        <w:tab/>
        <w:t>(c)</w:t>
      </w:r>
      <w:r w:rsidRPr="006F0E1A">
        <w:tab/>
        <w:t>whose affairs are under the control of a manager.</w:t>
      </w:r>
    </w:p>
    <w:p w:rsidR="009F53DC" w:rsidRPr="006F0E1A" w:rsidRDefault="009F53DC">
      <w:pPr>
        <w:pStyle w:val="subsection"/>
      </w:pPr>
      <w:r w:rsidRPr="006F0E1A">
        <w:lastRenderedPageBreak/>
        <w:tab/>
        <w:t>(5)</w:t>
      </w:r>
      <w:r w:rsidRPr="006F0E1A">
        <w:tab/>
        <w:t>The Minister may refuse to authorise, or may delay, a payment to a State under this Act for a non</w:t>
      </w:r>
      <w:r w:rsidR="00D621D7">
        <w:noBreakHyphen/>
      </w:r>
      <w:r w:rsidRPr="006F0E1A">
        <w:t>government body if:</w:t>
      </w:r>
    </w:p>
    <w:p w:rsidR="009F53DC" w:rsidRPr="006F0E1A" w:rsidRDefault="009F53DC">
      <w:pPr>
        <w:pStyle w:val="paragraph"/>
      </w:pPr>
      <w:r w:rsidRPr="006F0E1A">
        <w:tab/>
        <w:t>(a)</w:t>
      </w:r>
      <w:r w:rsidRPr="006F0E1A">
        <w:tab/>
        <w:t>the relevant authority of the non</w:t>
      </w:r>
      <w:r w:rsidR="00D621D7">
        <w:noBreakHyphen/>
      </w:r>
      <w:r w:rsidRPr="006F0E1A">
        <w:t>government body is not a body corporate; and</w:t>
      </w:r>
    </w:p>
    <w:p w:rsidR="009F53DC" w:rsidRPr="006F0E1A" w:rsidRDefault="009F53DC">
      <w:pPr>
        <w:pStyle w:val="paragraph"/>
      </w:pPr>
      <w:r w:rsidRPr="006F0E1A">
        <w:tab/>
        <w:t>(b)</w:t>
      </w:r>
      <w:r w:rsidRPr="006F0E1A">
        <w:tab/>
        <w:t>the Minister considers that:</w:t>
      </w:r>
    </w:p>
    <w:p w:rsidR="009F53DC" w:rsidRPr="006F0E1A" w:rsidRDefault="009F53DC">
      <w:pPr>
        <w:pStyle w:val="paragraphsub"/>
      </w:pPr>
      <w:r w:rsidRPr="006F0E1A">
        <w:tab/>
        <w:t>(i)</w:t>
      </w:r>
      <w:r w:rsidRPr="006F0E1A">
        <w:tab/>
        <w:t>the liabilities of the relevant authority are substantially greater than its assets; or</w:t>
      </w:r>
    </w:p>
    <w:p w:rsidR="009F53DC" w:rsidRPr="006F0E1A" w:rsidRDefault="009F53DC">
      <w:pPr>
        <w:pStyle w:val="paragraphsub"/>
      </w:pPr>
      <w:r w:rsidRPr="006F0E1A">
        <w:tab/>
        <w:t>(ii)</w:t>
      </w:r>
      <w:r w:rsidRPr="006F0E1A">
        <w:tab/>
        <w:t>the relevant authority is (and is likely to continue for a substantial period to be) unable to pay its debts as and when they fall due for payment.</w:t>
      </w:r>
    </w:p>
    <w:p w:rsidR="009F53DC" w:rsidRPr="006F0E1A" w:rsidRDefault="009F53DC" w:rsidP="00FD7DC4">
      <w:pPr>
        <w:pStyle w:val="ActHead5"/>
      </w:pPr>
      <w:bookmarkStart w:id="42" w:name="_Toc163571358"/>
      <w:r w:rsidRPr="00D621D7">
        <w:rPr>
          <w:rStyle w:val="CharSectno"/>
        </w:rPr>
        <w:t>31</w:t>
      </w:r>
      <w:r w:rsidRPr="006F0E1A">
        <w:t xml:space="preserve">  Provisions that must be included in agreements</w:t>
      </w:r>
      <w:bookmarkEnd w:id="42"/>
    </w:p>
    <w:p w:rsidR="009F53DC" w:rsidRPr="006F0E1A" w:rsidRDefault="009F53DC">
      <w:pPr>
        <w:pStyle w:val="subsection"/>
      </w:pPr>
      <w:r w:rsidRPr="006F0E1A">
        <w:tab/>
      </w:r>
      <w:r w:rsidRPr="006F0E1A">
        <w:tab/>
        <w:t>A section</w:t>
      </w:r>
      <w:r w:rsidR="00D76C0F" w:rsidRPr="006F0E1A">
        <w:t> </w:t>
      </w:r>
      <w:r w:rsidRPr="006F0E1A">
        <w:t>30 agreement with the relevant authority for a non</w:t>
      </w:r>
      <w:r w:rsidR="00D621D7">
        <w:noBreakHyphen/>
      </w:r>
      <w:r w:rsidRPr="006F0E1A">
        <w:t>government school, or approved school system, must include the following:</w:t>
      </w:r>
    </w:p>
    <w:p w:rsidR="009F53DC" w:rsidRPr="006F0E1A" w:rsidRDefault="009F53DC">
      <w:pPr>
        <w:pStyle w:val="paragraph"/>
      </w:pPr>
      <w:r w:rsidRPr="006F0E1A">
        <w:tab/>
        <w:t>(a)</w:t>
      </w:r>
      <w:r w:rsidRPr="006F0E1A">
        <w:tab/>
        <w:t>a commitment by the relevant authority to the National Goals for Schooling prepared by the Ministerial Council on Education, Employment, Training and Youth Affairs;</w:t>
      </w:r>
    </w:p>
    <w:p w:rsidR="009F53DC" w:rsidRPr="006F0E1A" w:rsidRDefault="009F53DC">
      <w:pPr>
        <w:pStyle w:val="paragraph"/>
      </w:pPr>
      <w:r w:rsidRPr="006F0E1A">
        <w:tab/>
        <w:t>(b)</w:t>
      </w:r>
      <w:r w:rsidRPr="006F0E1A">
        <w:tab/>
        <w:t>a commitment by the relevant authority to achieve the performance targets, and report against the performance measures, specified in the regulations;</w:t>
      </w:r>
    </w:p>
    <w:p w:rsidR="009F53DC" w:rsidRPr="006F0E1A" w:rsidRDefault="009F53DC">
      <w:pPr>
        <w:pStyle w:val="paragraph"/>
      </w:pPr>
      <w:r w:rsidRPr="006F0E1A">
        <w:tab/>
        <w:t>(c)</w:t>
      </w:r>
      <w:r w:rsidRPr="006F0E1A">
        <w:tab/>
        <w:t>a commitment by the relevant authority to the publication, within one year after the end of each program year, of a national report on the outcomes of schooling;</w:t>
      </w:r>
    </w:p>
    <w:p w:rsidR="009F53DC" w:rsidRPr="006F0E1A" w:rsidRDefault="009F53DC">
      <w:pPr>
        <w:pStyle w:val="paragraph"/>
      </w:pPr>
      <w:r w:rsidRPr="006F0E1A">
        <w:tab/>
        <w:t>(d)</w:t>
      </w:r>
      <w:r w:rsidRPr="006F0E1A">
        <w:tab/>
        <w:t>a commitment by the relevant authority to ensure that school performance information is made publicly available;</w:t>
      </w:r>
    </w:p>
    <w:p w:rsidR="009F53DC" w:rsidRPr="006F0E1A" w:rsidRDefault="009F53DC">
      <w:pPr>
        <w:pStyle w:val="paragraph"/>
      </w:pPr>
      <w:r w:rsidRPr="006F0E1A">
        <w:tab/>
        <w:t>(e)</w:t>
      </w:r>
      <w:r w:rsidRPr="006F0E1A">
        <w:tab/>
        <w:t>a commitment by the relevant authority to report to the Minister about student attendance at the school, or each school in the approved school system, in a manner that is meaningful and allows ready comparisons to be made between different States;</w:t>
      </w:r>
    </w:p>
    <w:p w:rsidR="009F53DC" w:rsidRPr="006F0E1A" w:rsidRDefault="009F53DC">
      <w:pPr>
        <w:pStyle w:val="paragraph"/>
      </w:pPr>
      <w:r w:rsidRPr="006F0E1A">
        <w:tab/>
        <w:t>(f)</w:t>
      </w:r>
      <w:r w:rsidRPr="006F0E1A">
        <w:tab/>
        <w:t>a commitment by the relevant authority to the development, before 1</w:t>
      </w:r>
      <w:r w:rsidR="00D76C0F" w:rsidRPr="006F0E1A">
        <w:t> </w:t>
      </w:r>
      <w:r w:rsidRPr="006F0E1A">
        <w:t>January 2006, of Statements of Learning that describe the key knowledge, understandings, skills and capacities in English, mathematics, science, civics and citizenship education, and information and communications technology, that each child should have the opportunity to acquire at school;</w:t>
      </w:r>
    </w:p>
    <w:p w:rsidR="009F53DC" w:rsidRPr="006F0E1A" w:rsidRDefault="009F53DC">
      <w:pPr>
        <w:pStyle w:val="paragraph"/>
      </w:pPr>
      <w:r w:rsidRPr="006F0E1A">
        <w:lastRenderedPageBreak/>
        <w:tab/>
        <w:t>(g)</w:t>
      </w:r>
      <w:r w:rsidRPr="006F0E1A">
        <w:tab/>
        <w:t>a commitment by the relevant authority to implement those Statements of Learning, either:</w:t>
      </w:r>
    </w:p>
    <w:p w:rsidR="009F53DC" w:rsidRPr="006F0E1A" w:rsidRDefault="009F53DC">
      <w:pPr>
        <w:pStyle w:val="paragraphsub"/>
      </w:pPr>
      <w:r w:rsidRPr="006F0E1A">
        <w:tab/>
        <w:t>(i)</w:t>
      </w:r>
      <w:r w:rsidRPr="006F0E1A">
        <w:tab/>
        <w:t>as part of the relevant authority’s next curriculum review if that review starts after 1</w:t>
      </w:r>
      <w:r w:rsidR="00D76C0F" w:rsidRPr="006F0E1A">
        <w:t> </w:t>
      </w:r>
      <w:r w:rsidRPr="006F0E1A">
        <w:t>January 2006 and ends before 1</w:t>
      </w:r>
      <w:r w:rsidR="00D76C0F" w:rsidRPr="006F0E1A">
        <w:t> </w:t>
      </w:r>
      <w:r w:rsidRPr="006F0E1A">
        <w:t>January 2008; or</w:t>
      </w:r>
    </w:p>
    <w:p w:rsidR="009F53DC" w:rsidRPr="006F0E1A" w:rsidRDefault="009F53DC">
      <w:pPr>
        <w:pStyle w:val="paragraphsub"/>
      </w:pPr>
      <w:r w:rsidRPr="006F0E1A">
        <w:tab/>
        <w:t>(ii)</w:t>
      </w:r>
      <w:r w:rsidRPr="006F0E1A">
        <w:tab/>
        <w:t>before 1</w:t>
      </w:r>
      <w:r w:rsidR="00D76C0F" w:rsidRPr="006F0E1A">
        <w:t> </w:t>
      </w:r>
      <w:r w:rsidRPr="006F0E1A">
        <w:t>January 2008 if the relevant authority does not undertake such a curriculum review;</w:t>
      </w:r>
    </w:p>
    <w:p w:rsidR="009F53DC" w:rsidRPr="006F0E1A" w:rsidRDefault="009F53DC">
      <w:pPr>
        <w:pStyle w:val="paragraph"/>
      </w:pPr>
      <w:r w:rsidRPr="006F0E1A">
        <w:tab/>
        <w:t>(h)</w:t>
      </w:r>
      <w:r w:rsidRPr="006F0E1A">
        <w:tab/>
        <w:t>a commitment by the relevant authority to put into place common testing standards in English, mathematics, science, civics and citizenship education, and information and communications technology;</w:t>
      </w:r>
    </w:p>
    <w:p w:rsidR="009F53DC" w:rsidRPr="006F0E1A" w:rsidRDefault="009F53DC">
      <w:pPr>
        <w:pStyle w:val="paragraph"/>
      </w:pPr>
      <w:r w:rsidRPr="006F0E1A">
        <w:tab/>
        <w:t>(i)</w:t>
      </w:r>
      <w:r w:rsidRPr="006F0E1A">
        <w:tab/>
        <w:t>a commitment by the relevant authority to put into effect, before 1</w:t>
      </w:r>
      <w:r w:rsidR="00D76C0F" w:rsidRPr="006F0E1A">
        <w:t> </w:t>
      </w:r>
      <w:r w:rsidRPr="006F0E1A">
        <w:t>January 2006, the National Safe Schools Framework endorsed by the Ministerial Council on Education, Employment, Training and Youth Affairs;</w:t>
      </w:r>
    </w:p>
    <w:p w:rsidR="009F53DC" w:rsidRPr="006F0E1A" w:rsidRDefault="009F53DC">
      <w:pPr>
        <w:pStyle w:val="paragraph"/>
      </w:pPr>
      <w:r w:rsidRPr="006F0E1A">
        <w:tab/>
        <w:t>(j)</w:t>
      </w:r>
      <w:r w:rsidRPr="006F0E1A">
        <w:tab/>
        <w:t>a commitment by the relevant authority to provide, in the curriculum of the school, or each school in the approved school system, at least 2 hours of physical activity each school week for students undertaking primary education and junior secondary education at the school or those schools;</w:t>
      </w:r>
    </w:p>
    <w:p w:rsidR="009F53DC" w:rsidRPr="006F0E1A" w:rsidRDefault="009F53DC">
      <w:pPr>
        <w:pStyle w:val="paragraph"/>
      </w:pPr>
      <w:r w:rsidRPr="006F0E1A">
        <w:tab/>
        <w:t>(k)</w:t>
      </w:r>
      <w:r w:rsidRPr="006F0E1A">
        <w:tab/>
        <w:t>a commitment by the relevant authority to give the principal, and the governing body, of the school, or each school in the approved school system, strengthened autonomy over, and responsibility for, education programs, staffing, budget and other aspects of the school’s, or each of those schools’, operations within a supportive framework of broad systemic policies;</w:t>
      </w:r>
    </w:p>
    <w:p w:rsidR="009F53DC" w:rsidRPr="006F0E1A" w:rsidRDefault="009F53DC">
      <w:pPr>
        <w:pStyle w:val="paragraph"/>
      </w:pPr>
      <w:r w:rsidRPr="006F0E1A">
        <w:tab/>
        <w:t>(l)</w:t>
      </w:r>
      <w:r w:rsidRPr="006F0E1A">
        <w:tab/>
        <w:t xml:space="preserve">without limiting </w:t>
      </w:r>
      <w:r w:rsidR="00D76C0F" w:rsidRPr="006F0E1A">
        <w:t>paragraph (</w:t>
      </w:r>
      <w:r w:rsidRPr="006F0E1A">
        <w:t>k), a commitment by the relevant authority that:</w:t>
      </w:r>
    </w:p>
    <w:p w:rsidR="009F53DC" w:rsidRPr="006F0E1A" w:rsidRDefault="009F53DC">
      <w:pPr>
        <w:pStyle w:val="paragraphsub"/>
      </w:pPr>
      <w:r w:rsidRPr="006F0E1A">
        <w:tab/>
        <w:t>(i)</w:t>
      </w:r>
      <w:r w:rsidRPr="006F0E1A">
        <w:tab/>
        <w:t>appointments of staff in the school or each school in the approved school system will be made with the approval of the principal, or the governing body, of the school or each of those schools; and</w:t>
      </w:r>
    </w:p>
    <w:p w:rsidR="009F53DC" w:rsidRPr="006F0E1A" w:rsidRDefault="009F53DC">
      <w:pPr>
        <w:pStyle w:val="paragraphsub"/>
      </w:pPr>
      <w:r w:rsidRPr="006F0E1A">
        <w:tab/>
        <w:t>(ii)</w:t>
      </w:r>
      <w:r w:rsidRPr="006F0E1A">
        <w:tab/>
        <w:t>in the case of a Catholic school, such appointments will take account of the relationship of the school with the bishop, parish priests and the leadership of religious institutions;</w:t>
      </w:r>
    </w:p>
    <w:p w:rsidR="009F53DC" w:rsidRPr="006F0E1A" w:rsidRDefault="009F53DC">
      <w:pPr>
        <w:pStyle w:val="paragraph"/>
      </w:pPr>
      <w:r w:rsidRPr="006F0E1A">
        <w:tab/>
        <w:t>(m)</w:t>
      </w:r>
      <w:r w:rsidRPr="006F0E1A">
        <w:tab/>
        <w:t>a commitment by the relevant authority to implement, before 1</w:t>
      </w:r>
      <w:r w:rsidR="00D76C0F" w:rsidRPr="006F0E1A">
        <w:t> </w:t>
      </w:r>
      <w:r w:rsidRPr="006F0E1A">
        <w:t xml:space="preserve">January 2006, a consistent national system for the timely </w:t>
      </w:r>
      <w:r w:rsidRPr="006F0E1A">
        <w:lastRenderedPageBreak/>
        <w:t>transmission between schools of student information relating to students moving interstate;</w:t>
      </w:r>
    </w:p>
    <w:p w:rsidR="009F53DC" w:rsidRPr="006F0E1A" w:rsidRDefault="009F53DC">
      <w:pPr>
        <w:pStyle w:val="paragraph"/>
      </w:pPr>
      <w:r w:rsidRPr="006F0E1A">
        <w:tab/>
        <w:t>(n)</w:t>
      </w:r>
      <w:r w:rsidRPr="006F0E1A">
        <w:tab/>
        <w:t>a commitment by the relevant authority to ensure that the parents, guardians or other persons who have care and control of each child attending the school, or a school in the approved school system, are given a report on the child’s achievement against the appropriate national benchmarks for years 3, 5 and 7;</w:t>
      </w:r>
    </w:p>
    <w:p w:rsidR="009F53DC" w:rsidRPr="006F0E1A" w:rsidRDefault="009F53DC">
      <w:pPr>
        <w:pStyle w:val="paragraph"/>
      </w:pPr>
      <w:r w:rsidRPr="006F0E1A">
        <w:tab/>
        <w:t>(o)</w:t>
      </w:r>
      <w:r w:rsidRPr="006F0E1A">
        <w:tab/>
        <w:t>a commitment by the relevant authority to the achievement, before 1</w:t>
      </w:r>
      <w:r w:rsidR="00D76C0F" w:rsidRPr="006F0E1A">
        <w:t> </w:t>
      </w:r>
      <w:r w:rsidRPr="006F0E1A">
        <w:t>January 2010, of:</w:t>
      </w:r>
    </w:p>
    <w:p w:rsidR="009F53DC" w:rsidRPr="006F0E1A" w:rsidRDefault="009F53DC">
      <w:pPr>
        <w:pStyle w:val="paragraphsub"/>
      </w:pPr>
      <w:r w:rsidRPr="006F0E1A">
        <w:tab/>
        <w:t>(i)</w:t>
      </w:r>
      <w:r w:rsidRPr="006F0E1A">
        <w:tab/>
        <w:t>national consistency in the age at which a child starts the educational level undertaken in the year starting one year before the child starts year 1; and</w:t>
      </w:r>
    </w:p>
    <w:p w:rsidR="009F53DC" w:rsidRPr="006F0E1A" w:rsidRDefault="009F53DC">
      <w:pPr>
        <w:pStyle w:val="paragraphsub"/>
      </w:pPr>
      <w:r w:rsidRPr="006F0E1A">
        <w:tab/>
        <w:t>(ii)</w:t>
      </w:r>
      <w:r w:rsidRPr="006F0E1A">
        <w:tab/>
        <w:t>a nationally consistent description for the educational level a child undertakes in the year starting 2 years before the child starts year 1; and</w:t>
      </w:r>
    </w:p>
    <w:p w:rsidR="009F53DC" w:rsidRPr="006F0E1A" w:rsidRDefault="009F53DC">
      <w:pPr>
        <w:pStyle w:val="paragraphsub"/>
      </w:pPr>
      <w:r w:rsidRPr="006F0E1A">
        <w:tab/>
        <w:t>(iii)</w:t>
      </w:r>
      <w:r w:rsidRPr="006F0E1A">
        <w:tab/>
        <w:t>a nationally consistent description for the educational level a child undertakes in the year starting one year before the child starts year 1;</w:t>
      </w:r>
    </w:p>
    <w:p w:rsidR="009F53DC" w:rsidRPr="006F0E1A" w:rsidRDefault="009F53DC">
      <w:pPr>
        <w:pStyle w:val="paragraph"/>
      </w:pPr>
      <w:r w:rsidRPr="006F0E1A">
        <w:tab/>
        <w:t>(p)</w:t>
      </w:r>
      <w:r w:rsidRPr="006F0E1A">
        <w:tab/>
        <w:t>the commitment mentioned in section</w:t>
      </w:r>
      <w:r w:rsidR="00D76C0F" w:rsidRPr="006F0E1A">
        <w:t> </w:t>
      </w:r>
      <w:r w:rsidRPr="006F0E1A">
        <w:t>32;</w:t>
      </w:r>
    </w:p>
    <w:p w:rsidR="009F53DC" w:rsidRPr="006F0E1A" w:rsidRDefault="009F53DC">
      <w:pPr>
        <w:pStyle w:val="paragraph"/>
      </w:pPr>
      <w:r w:rsidRPr="006F0E1A">
        <w:tab/>
        <w:t>(q)</w:t>
      </w:r>
      <w:r w:rsidRPr="006F0E1A">
        <w:tab/>
        <w:t>the matters required by sections</w:t>
      </w:r>
      <w:r w:rsidR="00D76C0F" w:rsidRPr="006F0E1A">
        <w:t> </w:t>
      </w:r>
      <w:r w:rsidRPr="006F0E1A">
        <w:t>34, 35, 36, 37 and 38;</w:t>
      </w:r>
    </w:p>
    <w:p w:rsidR="009F53DC" w:rsidRPr="006F0E1A" w:rsidRDefault="009F53DC">
      <w:pPr>
        <w:pStyle w:val="paragraph"/>
      </w:pPr>
      <w:r w:rsidRPr="006F0E1A">
        <w:tab/>
        <w:t>(r)</w:t>
      </w:r>
      <w:r w:rsidRPr="006F0E1A">
        <w:tab/>
        <w:t xml:space="preserve">any provision required by </w:t>
      </w:r>
      <w:r w:rsidR="00D621D7">
        <w:t>paragraph 5</w:t>
      </w:r>
      <w:r w:rsidRPr="006F0E1A">
        <w:t>6(2)(d);</w:t>
      </w:r>
    </w:p>
    <w:p w:rsidR="009F53DC" w:rsidRPr="006F0E1A" w:rsidRDefault="009F53DC">
      <w:pPr>
        <w:pStyle w:val="paragraph"/>
      </w:pPr>
      <w:r w:rsidRPr="006F0E1A">
        <w:tab/>
        <w:t>(s)</w:t>
      </w:r>
      <w:r w:rsidRPr="006F0E1A">
        <w:tab/>
        <w:t xml:space="preserve">any provision required by </w:t>
      </w:r>
      <w:r w:rsidR="00D621D7">
        <w:t>paragraph 5</w:t>
      </w:r>
      <w:r w:rsidRPr="006F0E1A">
        <w:t>8(4)(b);</w:t>
      </w:r>
    </w:p>
    <w:p w:rsidR="009F53DC" w:rsidRPr="006F0E1A" w:rsidRDefault="009F53DC">
      <w:pPr>
        <w:pStyle w:val="paragraph"/>
      </w:pPr>
      <w:r w:rsidRPr="006F0E1A">
        <w:tab/>
        <w:t>(t)</w:t>
      </w:r>
      <w:r w:rsidRPr="006F0E1A">
        <w:tab/>
        <w:t xml:space="preserve">any provision required by </w:t>
      </w:r>
      <w:r w:rsidR="00D621D7">
        <w:t>paragraph 5</w:t>
      </w:r>
      <w:r w:rsidRPr="006F0E1A">
        <w:t>9(4)(e).</w:t>
      </w:r>
    </w:p>
    <w:p w:rsidR="009F53DC" w:rsidRPr="006F0E1A" w:rsidRDefault="009F53DC" w:rsidP="00FD7DC4">
      <w:pPr>
        <w:pStyle w:val="ActHead5"/>
      </w:pPr>
      <w:bookmarkStart w:id="43" w:name="_Toc163571359"/>
      <w:r w:rsidRPr="00D621D7">
        <w:rPr>
          <w:rStyle w:val="CharSectno"/>
        </w:rPr>
        <w:t>32</w:t>
      </w:r>
      <w:r w:rsidRPr="006F0E1A">
        <w:t xml:space="preserve">  Further commitment—student reports</w:t>
      </w:r>
      <w:bookmarkEnd w:id="43"/>
    </w:p>
    <w:p w:rsidR="009F53DC" w:rsidRPr="006F0E1A" w:rsidRDefault="009F53DC">
      <w:pPr>
        <w:pStyle w:val="subsection"/>
      </w:pPr>
      <w:r w:rsidRPr="006F0E1A">
        <w:tab/>
      </w:r>
      <w:r w:rsidRPr="006F0E1A">
        <w:tab/>
        <w:t xml:space="preserve">For the purposes of </w:t>
      </w:r>
      <w:r w:rsidR="00D621D7">
        <w:t>paragraph 3</w:t>
      </w:r>
      <w:r w:rsidRPr="006F0E1A">
        <w:t>1(1)(p), a section</w:t>
      </w:r>
      <w:r w:rsidR="00D76C0F" w:rsidRPr="006F0E1A">
        <w:t> </w:t>
      </w:r>
      <w:r w:rsidRPr="006F0E1A">
        <w:t>30 agreement must include a commitment by the relevant authority for a non</w:t>
      </w:r>
      <w:r w:rsidR="00D621D7">
        <w:noBreakHyphen/>
      </w:r>
      <w:r w:rsidRPr="006F0E1A">
        <w:t>government school, or approved school system, to ensure that the school, or each school in the approved school system, gives the parents, guardians or other persons who have care and control of each child attending the school student reports, relating to the child, that:</w:t>
      </w:r>
    </w:p>
    <w:p w:rsidR="009F53DC" w:rsidRPr="006F0E1A" w:rsidRDefault="009F53DC">
      <w:pPr>
        <w:pStyle w:val="paragraph"/>
      </w:pPr>
      <w:r w:rsidRPr="006F0E1A">
        <w:tab/>
        <w:t>(a)</w:t>
      </w:r>
      <w:r w:rsidRPr="006F0E1A">
        <w:tab/>
        <w:t>use plain language and are able to be readily understood by the parents, guardians or other persons who have care and control of the child; and</w:t>
      </w:r>
    </w:p>
    <w:p w:rsidR="009F53DC" w:rsidRPr="006F0E1A" w:rsidRDefault="009F53DC">
      <w:pPr>
        <w:pStyle w:val="paragraph"/>
      </w:pPr>
      <w:r w:rsidRPr="006F0E1A">
        <w:tab/>
        <w:t>(b)</w:t>
      </w:r>
      <w:r w:rsidRPr="006F0E1A">
        <w:tab/>
        <w:t>are timely and given at least twice in any program year; and</w:t>
      </w:r>
    </w:p>
    <w:p w:rsidR="009F53DC" w:rsidRPr="006F0E1A" w:rsidRDefault="009F53DC">
      <w:pPr>
        <w:pStyle w:val="paragraph"/>
      </w:pPr>
      <w:r w:rsidRPr="006F0E1A">
        <w:lastRenderedPageBreak/>
        <w:tab/>
        <w:t>(c)</w:t>
      </w:r>
      <w:r w:rsidRPr="006F0E1A">
        <w:tab/>
        <w:t>give an accurate and objective assessment of the child’s progress and achievement, including an assessment of the child’s achievement:</w:t>
      </w:r>
    </w:p>
    <w:p w:rsidR="009F53DC" w:rsidRPr="006F0E1A" w:rsidRDefault="009F53DC">
      <w:pPr>
        <w:pStyle w:val="paragraphsub"/>
      </w:pPr>
      <w:r w:rsidRPr="006F0E1A">
        <w:tab/>
        <w:t>(i)</w:t>
      </w:r>
      <w:r w:rsidRPr="006F0E1A">
        <w:tab/>
        <w:t>against national standards, if such standards are available; and</w:t>
      </w:r>
    </w:p>
    <w:p w:rsidR="009F53DC" w:rsidRPr="006F0E1A" w:rsidRDefault="009F53DC">
      <w:pPr>
        <w:pStyle w:val="paragraphsub"/>
      </w:pPr>
      <w:r w:rsidRPr="006F0E1A">
        <w:tab/>
        <w:t>(ii)</w:t>
      </w:r>
      <w:r w:rsidRPr="006F0E1A">
        <w:tab/>
        <w:t>relative to the performance of the child’s peer group at the school; and</w:t>
      </w:r>
    </w:p>
    <w:p w:rsidR="009F53DC" w:rsidRPr="006F0E1A" w:rsidRDefault="009F53DC">
      <w:pPr>
        <w:pStyle w:val="paragraph"/>
      </w:pPr>
      <w:r w:rsidRPr="006F0E1A">
        <w:tab/>
        <w:t>(d)</w:t>
      </w:r>
      <w:r w:rsidRPr="006F0E1A">
        <w:tab/>
        <w:t>are confidential and deal with the child’s academic and non</w:t>
      </w:r>
      <w:r w:rsidR="00D621D7">
        <w:noBreakHyphen/>
      </w:r>
      <w:r w:rsidRPr="006F0E1A">
        <w:t>academic learning; and</w:t>
      </w:r>
    </w:p>
    <w:p w:rsidR="009F53DC" w:rsidRPr="006F0E1A" w:rsidRDefault="009F53DC">
      <w:pPr>
        <w:pStyle w:val="paragraph"/>
      </w:pPr>
      <w:r w:rsidRPr="006F0E1A">
        <w:tab/>
        <w:t>(e)</w:t>
      </w:r>
      <w:r w:rsidRPr="006F0E1A">
        <w:tab/>
        <w:t>are followed by an opportunity for the child and the parents, guardians or other persons who have care and control of the child to meet with the child’s teachers to discuss all aspects of the report and for the school to give constructive advice about supporting the child’s further progress at school; and</w:t>
      </w:r>
    </w:p>
    <w:p w:rsidR="009F53DC" w:rsidRPr="006F0E1A" w:rsidRDefault="009F53DC">
      <w:pPr>
        <w:pStyle w:val="paragraph"/>
      </w:pPr>
      <w:r w:rsidRPr="006F0E1A">
        <w:tab/>
        <w:t>(f)</w:t>
      </w:r>
      <w:r w:rsidRPr="006F0E1A">
        <w:tab/>
        <w:t>meet any other requirements specified in the regulations.</w:t>
      </w:r>
    </w:p>
    <w:p w:rsidR="009F53DC" w:rsidRPr="006F0E1A" w:rsidRDefault="009F53DC" w:rsidP="00FD7DC4">
      <w:pPr>
        <w:pStyle w:val="ActHead5"/>
      </w:pPr>
      <w:bookmarkStart w:id="44" w:name="_Toc163571360"/>
      <w:r w:rsidRPr="00D621D7">
        <w:rPr>
          <w:rStyle w:val="CharSectno"/>
        </w:rPr>
        <w:t>33</w:t>
      </w:r>
      <w:r w:rsidRPr="006F0E1A">
        <w:t xml:space="preserve">  Provisions that may be included in agreements</w:t>
      </w:r>
      <w:bookmarkEnd w:id="44"/>
    </w:p>
    <w:p w:rsidR="009F53DC" w:rsidRPr="006F0E1A" w:rsidRDefault="009F53DC">
      <w:pPr>
        <w:pStyle w:val="subsection"/>
      </w:pPr>
      <w:r w:rsidRPr="006F0E1A">
        <w:tab/>
      </w:r>
      <w:r w:rsidRPr="006F0E1A">
        <w:tab/>
        <w:t>A section</w:t>
      </w:r>
      <w:r w:rsidR="00D76C0F" w:rsidRPr="006F0E1A">
        <w:t> </w:t>
      </w:r>
      <w:r w:rsidRPr="006F0E1A">
        <w:t>30 agreement may also include any other provisions that the Minister thinks appropriate in relation to the relevant authority.</w:t>
      </w:r>
    </w:p>
    <w:p w:rsidR="009F53DC" w:rsidRPr="006F0E1A" w:rsidRDefault="009F53DC" w:rsidP="00FD7DC4">
      <w:pPr>
        <w:pStyle w:val="ActHead5"/>
      </w:pPr>
      <w:bookmarkStart w:id="45" w:name="_Toc163571361"/>
      <w:r w:rsidRPr="00D621D7">
        <w:rPr>
          <w:rStyle w:val="CharSectno"/>
        </w:rPr>
        <w:t>34</w:t>
      </w:r>
      <w:r w:rsidRPr="006F0E1A">
        <w:t xml:space="preserve">  General requirements</w:t>
      </w:r>
      <w:bookmarkEnd w:id="45"/>
    </w:p>
    <w:p w:rsidR="009F53DC" w:rsidRPr="006F0E1A" w:rsidRDefault="009F53DC">
      <w:pPr>
        <w:pStyle w:val="subsection"/>
      </w:pPr>
      <w:r w:rsidRPr="006F0E1A">
        <w:tab/>
        <w:t>(1)</w:t>
      </w:r>
      <w:r w:rsidRPr="006F0E1A">
        <w:tab/>
        <w:t>A section</w:t>
      </w:r>
      <w:r w:rsidR="00D76C0F" w:rsidRPr="006F0E1A">
        <w:t> </w:t>
      </w:r>
      <w:r w:rsidRPr="006F0E1A">
        <w:t>30 agreement must require amounts received by the relevant authority from the State, as a result of the payment to the State for the non</w:t>
      </w:r>
      <w:r w:rsidR="00D621D7">
        <w:noBreakHyphen/>
      </w:r>
      <w:r w:rsidRPr="006F0E1A">
        <w:t>government body, to be spent for purposes determined by the Minister and set out in the agreement (which may include the purpose of paying administrative expenses incurred by the authority).</w:t>
      </w:r>
    </w:p>
    <w:p w:rsidR="009F53DC" w:rsidRPr="006F0E1A" w:rsidRDefault="009F53DC">
      <w:pPr>
        <w:pStyle w:val="notetext"/>
      </w:pPr>
      <w:r w:rsidRPr="006F0E1A">
        <w:t>Note:</w:t>
      </w:r>
      <w:r w:rsidRPr="006F0E1A">
        <w:tab/>
        <w:t>The purposes that may be determined by the Minister and set out in the agreement are those in Parts</w:t>
      </w:r>
      <w:r w:rsidR="00D76C0F" w:rsidRPr="006F0E1A">
        <w:t> </w:t>
      </w:r>
      <w:r w:rsidRPr="006F0E1A">
        <w:t>5 to 10.</w:t>
      </w:r>
    </w:p>
    <w:p w:rsidR="009F53DC" w:rsidRPr="006F0E1A" w:rsidRDefault="009F53DC">
      <w:pPr>
        <w:pStyle w:val="subsection"/>
      </w:pPr>
      <w:r w:rsidRPr="006F0E1A">
        <w:tab/>
        <w:t>(2)</w:t>
      </w:r>
      <w:r w:rsidRPr="006F0E1A">
        <w:tab/>
        <w:t>The agreement must require the relevant authority to allow a person authorised in writing by the Minister for the purpose, with such help as the person requires:</w:t>
      </w:r>
    </w:p>
    <w:p w:rsidR="009F53DC" w:rsidRPr="006F0E1A" w:rsidRDefault="009F53DC">
      <w:pPr>
        <w:pStyle w:val="paragraph"/>
      </w:pPr>
      <w:r w:rsidRPr="006F0E1A">
        <w:tab/>
        <w:t>(a)</w:t>
      </w:r>
      <w:r w:rsidRPr="006F0E1A">
        <w:tab/>
        <w:t>to have full and free access, at all reasonable times after giving reasonable notice to the relevant authority, to accounts, records and documents of the relevant authority relating to information that the relevant authority is required under the agreement to give to the Minister; and</w:t>
      </w:r>
    </w:p>
    <w:p w:rsidR="009F53DC" w:rsidRPr="006F0E1A" w:rsidRDefault="009F53DC">
      <w:pPr>
        <w:pStyle w:val="paragraph"/>
      </w:pPr>
      <w:r w:rsidRPr="006F0E1A">
        <w:lastRenderedPageBreak/>
        <w:tab/>
        <w:t>(b)</w:t>
      </w:r>
      <w:r w:rsidRPr="006F0E1A">
        <w:tab/>
        <w:t>to take extracts from, or make copies of, any such accounts, records and documents.</w:t>
      </w:r>
    </w:p>
    <w:p w:rsidR="009F53DC" w:rsidRPr="006F0E1A" w:rsidRDefault="009F53DC" w:rsidP="00FD7DC4">
      <w:pPr>
        <w:pStyle w:val="ActHead5"/>
      </w:pPr>
      <w:bookmarkStart w:id="46" w:name="_Toc163571362"/>
      <w:r w:rsidRPr="00D621D7">
        <w:rPr>
          <w:rStyle w:val="CharSectno"/>
        </w:rPr>
        <w:t>35</w:t>
      </w:r>
      <w:r w:rsidRPr="006F0E1A">
        <w:t xml:space="preserve">  Specific requirement—financial accountability</w:t>
      </w:r>
      <w:bookmarkEnd w:id="46"/>
    </w:p>
    <w:p w:rsidR="009F53DC" w:rsidRPr="006F0E1A" w:rsidRDefault="009F53DC">
      <w:pPr>
        <w:pStyle w:val="subsection"/>
      </w:pPr>
      <w:r w:rsidRPr="006F0E1A">
        <w:tab/>
      </w:r>
      <w:r w:rsidRPr="006F0E1A">
        <w:tab/>
        <w:t>A section</w:t>
      </w:r>
      <w:r w:rsidR="00D76C0F" w:rsidRPr="006F0E1A">
        <w:t> </w:t>
      </w:r>
      <w:r w:rsidRPr="006F0E1A">
        <w:t>30 agreement must require the relevant authority:</w:t>
      </w:r>
    </w:p>
    <w:p w:rsidR="009F53DC" w:rsidRPr="006F0E1A" w:rsidRDefault="009F53DC">
      <w:pPr>
        <w:pStyle w:val="paragraph"/>
      </w:pPr>
      <w:r w:rsidRPr="006F0E1A">
        <w:tab/>
        <w:t>(a)</w:t>
      </w:r>
      <w:r w:rsidRPr="006F0E1A">
        <w:tab/>
        <w:t xml:space="preserve">to give the Secretary of the Department a certificate by a qualified accountant stating whether an amount equal to the sum of the amounts mentioned in </w:t>
      </w:r>
      <w:r w:rsidR="00D621D7">
        <w:t>subsection 3</w:t>
      </w:r>
      <w:r w:rsidRPr="006F0E1A">
        <w:t>4(1) has been spent (or committed to be spent) for the program year for the purposes mentioned in that subsection; and</w:t>
      </w:r>
    </w:p>
    <w:p w:rsidR="009F53DC" w:rsidRPr="006F0E1A" w:rsidRDefault="009F53DC">
      <w:pPr>
        <w:pStyle w:val="paragraph"/>
      </w:pPr>
      <w:r w:rsidRPr="006F0E1A">
        <w:tab/>
        <w:t>(b)</w:t>
      </w:r>
      <w:r w:rsidRPr="006F0E1A">
        <w:tab/>
        <w:t>to give the Secretary of the Department the certificate on or before 30</w:t>
      </w:r>
      <w:r w:rsidR="00D76C0F" w:rsidRPr="006F0E1A">
        <w:t> </w:t>
      </w:r>
      <w:r w:rsidRPr="006F0E1A">
        <w:t>June next following the program year concerned or such other date as the Minister determines.</w:t>
      </w:r>
    </w:p>
    <w:p w:rsidR="009F53DC" w:rsidRPr="006F0E1A" w:rsidRDefault="009F53DC" w:rsidP="00FD7DC4">
      <w:pPr>
        <w:pStyle w:val="ActHead5"/>
      </w:pPr>
      <w:bookmarkStart w:id="47" w:name="_Toc163571363"/>
      <w:r w:rsidRPr="00D621D7">
        <w:rPr>
          <w:rStyle w:val="CharSectno"/>
        </w:rPr>
        <w:t>36</w:t>
      </w:r>
      <w:r w:rsidRPr="006F0E1A">
        <w:t xml:space="preserve">  Specific requirement—educational accountability</w:t>
      </w:r>
      <w:bookmarkEnd w:id="47"/>
    </w:p>
    <w:p w:rsidR="009F53DC" w:rsidRPr="006F0E1A" w:rsidRDefault="009F53DC">
      <w:pPr>
        <w:pStyle w:val="subsection"/>
      </w:pPr>
      <w:r w:rsidRPr="006F0E1A">
        <w:tab/>
        <w:t>(1)</w:t>
      </w:r>
      <w:r w:rsidRPr="006F0E1A">
        <w:tab/>
        <w:t>A section</w:t>
      </w:r>
      <w:r w:rsidR="00D76C0F" w:rsidRPr="006F0E1A">
        <w:t> </w:t>
      </w:r>
      <w:r w:rsidRPr="006F0E1A">
        <w:t>30 agreement must require the relevant authority for a non</w:t>
      </w:r>
      <w:r w:rsidR="00D621D7">
        <w:noBreakHyphen/>
      </w:r>
      <w:r w:rsidRPr="006F0E1A">
        <w:t>government school, or approved school system, to do each of the following:</w:t>
      </w:r>
    </w:p>
    <w:p w:rsidR="009F53DC" w:rsidRPr="006F0E1A" w:rsidRDefault="009F53DC">
      <w:pPr>
        <w:pStyle w:val="paragraph"/>
      </w:pPr>
      <w:r w:rsidRPr="006F0E1A">
        <w:tab/>
        <w:t>(a)</w:t>
      </w:r>
      <w:r w:rsidRPr="006F0E1A">
        <w:tab/>
        <w:t>participate in preparing a national report on the outcomes of schooling;</w:t>
      </w:r>
    </w:p>
    <w:p w:rsidR="009F53DC" w:rsidRPr="006F0E1A" w:rsidRDefault="009F53DC">
      <w:pPr>
        <w:pStyle w:val="paragraph"/>
      </w:pPr>
      <w:r w:rsidRPr="006F0E1A">
        <w:tab/>
        <w:t>(b)</w:t>
      </w:r>
      <w:r w:rsidRPr="006F0E1A">
        <w:tab/>
        <w:t xml:space="preserve">give the Minister (for inclusion in the report mentioned in </w:t>
      </w:r>
      <w:r w:rsidR="00D76C0F" w:rsidRPr="006F0E1A">
        <w:t>paragraph (</w:t>
      </w:r>
      <w:r w:rsidRPr="006F0E1A">
        <w:t>a)) a report or reports, of a kind or kinds required by the Minister, addressing the requirements for performance information specified in the regulations;</w:t>
      </w:r>
    </w:p>
    <w:p w:rsidR="009F53DC" w:rsidRPr="006F0E1A" w:rsidRDefault="009F53DC">
      <w:pPr>
        <w:pStyle w:val="paragraph"/>
      </w:pPr>
      <w:r w:rsidRPr="006F0E1A">
        <w:tab/>
        <w:t>(c)</w:t>
      </w:r>
      <w:r w:rsidRPr="006F0E1A">
        <w:tab/>
        <w:t xml:space="preserve">give the Minister (for inclusion in the report mentioned in </w:t>
      </w:r>
      <w:r w:rsidR="00D76C0F" w:rsidRPr="006F0E1A">
        <w:t>paragraph (</w:t>
      </w:r>
      <w:r w:rsidRPr="006F0E1A">
        <w:t>a)) a report or reports, of a kind or kinds required by the Minister, in relation to the student attendance information specified in the regulations;</w:t>
      </w:r>
    </w:p>
    <w:p w:rsidR="009F53DC" w:rsidRPr="006F0E1A" w:rsidRDefault="009F53DC">
      <w:pPr>
        <w:pStyle w:val="paragraph"/>
      </w:pPr>
      <w:r w:rsidRPr="006F0E1A">
        <w:tab/>
        <w:t>(d)</w:t>
      </w:r>
      <w:r w:rsidRPr="006F0E1A">
        <w:tab/>
        <w:t xml:space="preserve">give the Minister (for inclusion in the report mentioned in </w:t>
      </w:r>
      <w:r w:rsidR="00D76C0F" w:rsidRPr="006F0E1A">
        <w:t>paragraph (</w:t>
      </w:r>
      <w:r w:rsidRPr="006F0E1A">
        <w:t>a)) any other report or reports, of a kind or kinds required by the Minister.</w:t>
      </w:r>
    </w:p>
    <w:p w:rsidR="009F53DC" w:rsidRPr="006F0E1A" w:rsidRDefault="009F53DC">
      <w:pPr>
        <w:pStyle w:val="subsection"/>
      </w:pPr>
      <w:r w:rsidRPr="006F0E1A">
        <w:tab/>
        <w:t>(2)</w:t>
      </w:r>
      <w:r w:rsidRPr="006F0E1A">
        <w:tab/>
        <w:t xml:space="preserve">A requirement referred to in </w:t>
      </w:r>
      <w:r w:rsidR="00D76C0F" w:rsidRPr="006F0E1A">
        <w:t>paragraph (</w:t>
      </w:r>
      <w:r w:rsidRPr="006F0E1A">
        <w:t>1)(a), (b), (c) or (d) must be satisfied not later than:</w:t>
      </w:r>
    </w:p>
    <w:p w:rsidR="009F53DC" w:rsidRPr="006F0E1A" w:rsidRDefault="009F53DC">
      <w:pPr>
        <w:pStyle w:val="paragraph"/>
      </w:pPr>
      <w:r w:rsidRPr="006F0E1A">
        <w:tab/>
        <w:t>(a)</w:t>
      </w:r>
      <w:r w:rsidRPr="006F0E1A">
        <w:tab/>
        <w:t>if the Minister determines a date or dates for the purposes of that paragraph—that date or dates; or</w:t>
      </w:r>
    </w:p>
    <w:p w:rsidR="009F53DC" w:rsidRPr="006F0E1A" w:rsidRDefault="009F53DC">
      <w:pPr>
        <w:pStyle w:val="paragraph"/>
      </w:pPr>
      <w:r w:rsidRPr="006F0E1A">
        <w:tab/>
        <w:t>(b)</w:t>
      </w:r>
      <w:r w:rsidRPr="006F0E1A">
        <w:tab/>
        <w:t xml:space="preserve">in any other case—a date or dates that will allow publication of the report mentioned in </w:t>
      </w:r>
      <w:r w:rsidR="00D76C0F" w:rsidRPr="006F0E1A">
        <w:t>paragraph (</w:t>
      </w:r>
      <w:r w:rsidRPr="006F0E1A">
        <w:t>1)(a) to happen within one year after the end of each program year.</w:t>
      </w:r>
    </w:p>
    <w:p w:rsidR="009F53DC" w:rsidRPr="006F0E1A" w:rsidRDefault="009F53DC">
      <w:pPr>
        <w:pStyle w:val="subsection"/>
      </w:pPr>
      <w:r w:rsidRPr="006F0E1A">
        <w:lastRenderedPageBreak/>
        <w:tab/>
        <w:t>(3)</w:t>
      </w:r>
      <w:r w:rsidRPr="006F0E1A">
        <w:tab/>
        <w:t>A section</w:t>
      </w:r>
      <w:r w:rsidR="00D76C0F" w:rsidRPr="006F0E1A">
        <w:t> </w:t>
      </w:r>
      <w:r w:rsidRPr="006F0E1A">
        <w:t>30 agreement must require the relevant authority for a non</w:t>
      </w:r>
      <w:r w:rsidR="00D621D7">
        <w:noBreakHyphen/>
      </w:r>
      <w:r w:rsidRPr="006F0E1A">
        <w:t>government school, or approved school system, to do each of the following not later than a date or dates determined by the Minister for the purposes of each paragraph:</w:t>
      </w:r>
    </w:p>
    <w:p w:rsidR="009F53DC" w:rsidRPr="006F0E1A" w:rsidRDefault="009F53DC">
      <w:pPr>
        <w:pStyle w:val="paragraph"/>
      </w:pPr>
      <w:r w:rsidRPr="006F0E1A">
        <w:tab/>
        <w:t>(a)</w:t>
      </w:r>
      <w:r w:rsidRPr="006F0E1A">
        <w:tab/>
        <w:t>give the Minister a report or reports, of a kind or kinds required by the Minister, in relation to programs of financial assistance provided under this Act so far as they relate to the authority;</w:t>
      </w:r>
    </w:p>
    <w:p w:rsidR="009F53DC" w:rsidRPr="006F0E1A" w:rsidRDefault="009F53DC">
      <w:pPr>
        <w:pStyle w:val="paragraph"/>
      </w:pPr>
      <w:r w:rsidRPr="006F0E1A">
        <w:tab/>
        <w:t>(b)</w:t>
      </w:r>
      <w:r w:rsidRPr="006F0E1A">
        <w:tab/>
        <w:t>participate in evaluating the outcomes of those programs;</w:t>
      </w:r>
    </w:p>
    <w:p w:rsidR="009F53DC" w:rsidRPr="006F0E1A" w:rsidRDefault="009F53DC">
      <w:pPr>
        <w:pStyle w:val="paragraph"/>
      </w:pPr>
      <w:r w:rsidRPr="006F0E1A">
        <w:tab/>
        <w:t>(c)</w:t>
      </w:r>
      <w:r w:rsidRPr="006F0E1A">
        <w:tab/>
        <w:t>give the Minister a report or reports, of a kind or kinds required by the Minister, in relation to the relevant authority’s expenditure on the professional learning of teachers in the school or approved school system;</w:t>
      </w:r>
    </w:p>
    <w:p w:rsidR="009F53DC" w:rsidRPr="006F0E1A" w:rsidRDefault="009F53DC">
      <w:pPr>
        <w:pStyle w:val="paragraph"/>
      </w:pPr>
      <w:r w:rsidRPr="006F0E1A">
        <w:tab/>
        <w:t>(d)</w:t>
      </w:r>
      <w:r w:rsidRPr="006F0E1A">
        <w:tab/>
        <w:t>ensure that the school, or each school in the approved school system, gives the parents, guardians or other persons who have care and control of each child who:</w:t>
      </w:r>
    </w:p>
    <w:p w:rsidR="009F53DC" w:rsidRPr="006F0E1A" w:rsidRDefault="009F53DC">
      <w:pPr>
        <w:pStyle w:val="paragraphsub"/>
      </w:pPr>
      <w:r w:rsidRPr="006F0E1A">
        <w:tab/>
        <w:t>(i)</w:t>
      </w:r>
      <w:r w:rsidRPr="006F0E1A">
        <w:tab/>
        <w:t>attends the school; and</w:t>
      </w:r>
    </w:p>
    <w:p w:rsidR="009F53DC" w:rsidRPr="006F0E1A" w:rsidRDefault="009F53DC">
      <w:pPr>
        <w:pStyle w:val="paragraphsub"/>
      </w:pPr>
      <w:r w:rsidRPr="006F0E1A">
        <w:tab/>
        <w:t>(ii)</w:t>
      </w:r>
      <w:r w:rsidRPr="006F0E1A">
        <w:tab/>
        <w:t>undertakes at the school a standard assessment in reading, writing, spelling and numeracy at year 3, 5 or 7;</w:t>
      </w:r>
    </w:p>
    <w:p w:rsidR="009F53DC" w:rsidRPr="006F0E1A" w:rsidRDefault="009F53DC">
      <w:pPr>
        <w:pStyle w:val="paragraph"/>
      </w:pPr>
      <w:r w:rsidRPr="006F0E1A">
        <w:tab/>
      </w:r>
      <w:r w:rsidRPr="006F0E1A">
        <w:tab/>
        <w:t>a report of the results of that assessment against the appropriate national benchmarks, specified in the regulations, for years 3, 5 and 7;</w:t>
      </w:r>
    </w:p>
    <w:p w:rsidR="009F53DC" w:rsidRPr="006F0E1A" w:rsidRDefault="009F53DC">
      <w:pPr>
        <w:pStyle w:val="paragraph"/>
      </w:pPr>
      <w:r w:rsidRPr="006F0E1A">
        <w:tab/>
        <w:t>(e)</w:t>
      </w:r>
      <w:r w:rsidRPr="006F0E1A">
        <w:tab/>
        <w:t>ensure that the school performance information specified in the regulations is made publicly available and, if the regulations specify the manner in which the information is to be made publicly available, ensure that the information is made publicly available in that manner;</w:t>
      </w:r>
    </w:p>
    <w:p w:rsidR="009F53DC" w:rsidRPr="006F0E1A" w:rsidRDefault="009F53DC">
      <w:pPr>
        <w:pStyle w:val="paragraph"/>
      </w:pPr>
      <w:r w:rsidRPr="006F0E1A">
        <w:tab/>
        <w:t>(f)</w:t>
      </w:r>
      <w:r w:rsidRPr="006F0E1A">
        <w:tab/>
        <w:t>if the Minister considers that the relevant authority has not achieved the performance targets specified in the regulations and the Minister has directed the relevant authority to take the action specified in the direction—give the Minister a report on the action taken in response to the direction.</w:t>
      </w:r>
    </w:p>
    <w:p w:rsidR="009F53DC" w:rsidRPr="006F0E1A" w:rsidRDefault="009F53DC">
      <w:pPr>
        <w:pStyle w:val="subsection"/>
      </w:pPr>
      <w:r w:rsidRPr="006F0E1A">
        <w:tab/>
        <w:t>(4)</w:t>
      </w:r>
      <w:r w:rsidRPr="006F0E1A">
        <w:tab/>
        <w:t xml:space="preserve">A </w:t>
      </w:r>
      <w:r w:rsidR="00B84ED1" w:rsidRPr="006F0E1A">
        <w:t>section</w:t>
      </w:r>
      <w:r w:rsidR="00D76C0F" w:rsidRPr="006F0E1A">
        <w:t> </w:t>
      </w:r>
      <w:r w:rsidR="00B84ED1" w:rsidRPr="006F0E1A">
        <w:t>30 agreement</w:t>
      </w:r>
      <w:r w:rsidRPr="006F0E1A">
        <w:t xml:space="preserve"> must require the relevant authority to implement, before 1</w:t>
      </w:r>
      <w:r w:rsidR="00D76C0F" w:rsidRPr="006F0E1A">
        <w:t> </w:t>
      </w:r>
      <w:r w:rsidRPr="006F0E1A">
        <w:t>January 2008, in accordance with the regulations, the common testing standards, including common national tests, specified in the regulations, in English, mathematics, science, civics and citizenship education, and information and communications technology.</w:t>
      </w:r>
    </w:p>
    <w:p w:rsidR="009F53DC" w:rsidRPr="006F0E1A" w:rsidRDefault="009F53DC" w:rsidP="00FD7DC4">
      <w:pPr>
        <w:pStyle w:val="ActHead5"/>
      </w:pPr>
      <w:bookmarkStart w:id="48" w:name="_Toc163571364"/>
      <w:r w:rsidRPr="00D621D7">
        <w:rPr>
          <w:rStyle w:val="CharSectno"/>
        </w:rPr>
        <w:lastRenderedPageBreak/>
        <w:t>37</w:t>
      </w:r>
      <w:r w:rsidRPr="006F0E1A">
        <w:t xml:space="preserve">  Specific requirement—provision dealing with failure to comply within time limit</w:t>
      </w:r>
      <w:bookmarkEnd w:id="48"/>
    </w:p>
    <w:p w:rsidR="009F53DC" w:rsidRPr="006F0E1A" w:rsidRDefault="009F53DC">
      <w:pPr>
        <w:pStyle w:val="subsection"/>
      </w:pPr>
      <w:r w:rsidRPr="006F0E1A">
        <w:tab/>
      </w:r>
      <w:r w:rsidRPr="006F0E1A">
        <w:tab/>
        <w:t>A section</w:t>
      </w:r>
      <w:r w:rsidR="00D76C0F" w:rsidRPr="006F0E1A">
        <w:t> </w:t>
      </w:r>
      <w:r w:rsidRPr="006F0E1A">
        <w:t>30 agreement must contain a provision that, if the relevant authority does not comply with a requirement set out in the agreement within the period required by or under the agreement or within such further period as the Minister allows:</w:t>
      </w:r>
    </w:p>
    <w:p w:rsidR="009F53DC" w:rsidRPr="006F0E1A" w:rsidRDefault="009F53DC">
      <w:pPr>
        <w:pStyle w:val="paragraph"/>
      </w:pPr>
      <w:r w:rsidRPr="006F0E1A">
        <w:tab/>
        <w:t>(a)</w:t>
      </w:r>
      <w:r w:rsidRPr="006F0E1A">
        <w:tab/>
        <w:t xml:space="preserve">the relevant authority will, if the Minister so determines, pay to the Commonwealth an amount (not more than the sum of the amounts mentioned in </w:t>
      </w:r>
      <w:r w:rsidR="00D621D7">
        <w:t>subsection 3</w:t>
      </w:r>
      <w:r w:rsidRPr="006F0E1A">
        <w:t>4(1)) stated in the determination; and</w:t>
      </w:r>
    </w:p>
    <w:p w:rsidR="009F53DC" w:rsidRPr="006F0E1A" w:rsidRDefault="009F53DC">
      <w:pPr>
        <w:pStyle w:val="paragraph"/>
      </w:pPr>
      <w:r w:rsidRPr="006F0E1A">
        <w:tab/>
        <w:t>(b)</w:t>
      </w:r>
      <w:r w:rsidRPr="006F0E1A">
        <w:tab/>
        <w:t>if the relevant authority does not do so, the Minister may make a determination reducing any other amount or amounts of financial assistance for the State under this Act for the non</w:t>
      </w:r>
      <w:r w:rsidR="00D621D7">
        <w:noBreakHyphen/>
      </w:r>
      <w:r w:rsidRPr="006F0E1A">
        <w:t xml:space="preserve">government body by an amount or amounts totalling not more than the amount stated in the determination under </w:t>
      </w:r>
      <w:r w:rsidR="00D76C0F" w:rsidRPr="006F0E1A">
        <w:t>paragraph (</w:t>
      </w:r>
      <w:r w:rsidRPr="006F0E1A">
        <w:t>a); and</w:t>
      </w:r>
    </w:p>
    <w:p w:rsidR="009F53DC" w:rsidRPr="006F0E1A" w:rsidRDefault="009F53DC">
      <w:pPr>
        <w:pStyle w:val="paragraph"/>
      </w:pPr>
      <w:r w:rsidRPr="006F0E1A">
        <w:tab/>
        <w:t>(c)</w:t>
      </w:r>
      <w:r w:rsidRPr="006F0E1A">
        <w:tab/>
        <w:t>the Minister may delay the making of any further payment to the State under this Act for the non</w:t>
      </w:r>
      <w:r w:rsidR="00D621D7">
        <w:noBreakHyphen/>
      </w:r>
      <w:r w:rsidRPr="006F0E1A">
        <w:t>government body until the relevant authority complies with the requirement.</w:t>
      </w:r>
    </w:p>
    <w:p w:rsidR="009F53DC" w:rsidRPr="006F0E1A" w:rsidRDefault="009F53DC">
      <w:pPr>
        <w:pStyle w:val="notetext"/>
      </w:pPr>
      <w:r w:rsidRPr="006F0E1A">
        <w:t>Note:</w:t>
      </w:r>
      <w:r w:rsidRPr="006F0E1A">
        <w:tab/>
        <w:t xml:space="preserve">A determination mentioned in </w:t>
      </w:r>
      <w:r w:rsidR="00D76C0F" w:rsidRPr="006F0E1A">
        <w:t>paragraph (</w:t>
      </w:r>
      <w:r w:rsidRPr="006F0E1A">
        <w:t>b) is made under section</w:t>
      </w:r>
      <w:r w:rsidR="00D76C0F" w:rsidRPr="006F0E1A">
        <w:t> </w:t>
      </w:r>
      <w:r w:rsidRPr="006F0E1A">
        <w:t>44.</w:t>
      </w:r>
    </w:p>
    <w:p w:rsidR="009F53DC" w:rsidRPr="006F0E1A" w:rsidRDefault="009F53DC" w:rsidP="00FD7DC4">
      <w:pPr>
        <w:pStyle w:val="ActHead5"/>
      </w:pPr>
      <w:bookmarkStart w:id="49" w:name="_Toc163571365"/>
      <w:r w:rsidRPr="00D621D7">
        <w:rPr>
          <w:rStyle w:val="CharSectno"/>
        </w:rPr>
        <w:t>38</w:t>
      </w:r>
      <w:r w:rsidRPr="006F0E1A">
        <w:t xml:space="preserve">  Specific requirement—failure to comply with other requirements</w:t>
      </w:r>
      <w:bookmarkEnd w:id="49"/>
    </w:p>
    <w:p w:rsidR="009F53DC" w:rsidRPr="006F0E1A" w:rsidRDefault="009F53DC">
      <w:pPr>
        <w:pStyle w:val="subsection"/>
      </w:pPr>
      <w:r w:rsidRPr="006F0E1A">
        <w:tab/>
      </w:r>
      <w:r w:rsidRPr="006F0E1A">
        <w:tab/>
        <w:t>A section</w:t>
      </w:r>
      <w:r w:rsidR="00D76C0F" w:rsidRPr="006F0E1A">
        <w:t> </w:t>
      </w:r>
      <w:r w:rsidRPr="006F0E1A">
        <w:t xml:space="preserve">30 agreement must contain a provision that, if the sum of the amounts mentioned in </w:t>
      </w:r>
      <w:r w:rsidR="00D621D7">
        <w:t>subsection 3</w:t>
      </w:r>
      <w:r w:rsidRPr="006F0E1A">
        <w:t>4(1) exceeds the total amount that was properly authorised to be paid to the State for the non</w:t>
      </w:r>
      <w:r w:rsidR="00D621D7">
        <w:noBreakHyphen/>
      </w:r>
      <w:r w:rsidRPr="006F0E1A">
        <w:t>government body:</w:t>
      </w:r>
    </w:p>
    <w:p w:rsidR="009F53DC" w:rsidRPr="006F0E1A" w:rsidRDefault="009F53DC">
      <w:pPr>
        <w:pStyle w:val="paragraph"/>
      </w:pPr>
      <w:r w:rsidRPr="006F0E1A">
        <w:tab/>
        <w:t>(a)</w:t>
      </w:r>
      <w:r w:rsidRPr="006F0E1A">
        <w:tab/>
        <w:t>the relevant authority will, if the Minister so determines, pay to the Commonwealth an amount equal to the excess; and</w:t>
      </w:r>
    </w:p>
    <w:p w:rsidR="009F53DC" w:rsidRPr="006F0E1A" w:rsidRDefault="009F53DC">
      <w:pPr>
        <w:pStyle w:val="paragraph"/>
      </w:pPr>
      <w:r w:rsidRPr="006F0E1A">
        <w:tab/>
        <w:t>(b)</w:t>
      </w:r>
      <w:r w:rsidRPr="006F0E1A">
        <w:tab/>
        <w:t>if the authority does not do so, the Minister may make a determination reducing any other amount or amounts of financial assistance for the State under this Act for the non</w:t>
      </w:r>
      <w:r w:rsidR="00D621D7">
        <w:noBreakHyphen/>
      </w:r>
      <w:r w:rsidRPr="006F0E1A">
        <w:t>government body by an amount or amounts not more than the excess.</w:t>
      </w:r>
    </w:p>
    <w:p w:rsidR="009F53DC" w:rsidRPr="006F0E1A" w:rsidRDefault="009F53DC">
      <w:pPr>
        <w:pStyle w:val="notetext"/>
      </w:pPr>
      <w:r w:rsidRPr="006F0E1A">
        <w:t>Note:</w:t>
      </w:r>
      <w:r w:rsidRPr="006F0E1A">
        <w:tab/>
        <w:t xml:space="preserve">A determination mentioned in </w:t>
      </w:r>
      <w:r w:rsidR="00D76C0F" w:rsidRPr="006F0E1A">
        <w:t>paragraph (</w:t>
      </w:r>
      <w:r w:rsidRPr="006F0E1A">
        <w:t>b) is made under section</w:t>
      </w:r>
      <w:r w:rsidR="00D76C0F" w:rsidRPr="006F0E1A">
        <w:t> </w:t>
      </w:r>
      <w:r w:rsidRPr="006F0E1A">
        <w:t>44.</w:t>
      </w:r>
    </w:p>
    <w:p w:rsidR="009F53DC" w:rsidRPr="006F0E1A" w:rsidRDefault="009F53DC" w:rsidP="00FD7DC4">
      <w:pPr>
        <w:pStyle w:val="ActHead4"/>
      </w:pPr>
      <w:bookmarkStart w:id="50" w:name="_Toc163571366"/>
      <w:r w:rsidRPr="00D621D7">
        <w:rPr>
          <w:rStyle w:val="CharSubdNo"/>
        </w:rPr>
        <w:lastRenderedPageBreak/>
        <w:t>Subdivision B</w:t>
      </w:r>
      <w:r w:rsidRPr="006F0E1A">
        <w:t>—</w:t>
      </w:r>
      <w:r w:rsidRPr="00D621D7">
        <w:rPr>
          <w:rStyle w:val="CharSubdText"/>
        </w:rPr>
        <w:t>Conditions of grants to States for non</w:t>
      </w:r>
      <w:r w:rsidR="00D621D7" w:rsidRPr="00D621D7">
        <w:rPr>
          <w:rStyle w:val="CharSubdText"/>
        </w:rPr>
        <w:noBreakHyphen/>
      </w:r>
      <w:r w:rsidRPr="00D621D7">
        <w:rPr>
          <w:rStyle w:val="CharSubdText"/>
        </w:rPr>
        <w:t>government bodies</w:t>
      </w:r>
      <w:bookmarkEnd w:id="50"/>
    </w:p>
    <w:p w:rsidR="009F53DC" w:rsidRPr="006F0E1A" w:rsidRDefault="009F53DC" w:rsidP="00FD7DC4">
      <w:pPr>
        <w:pStyle w:val="ActHead5"/>
      </w:pPr>
      <w:bookmarkStart w:id="51" w:name="_Toc163571367"/>
      <w:r w:rsidRPr="00D621D7">
        <w:rPr>
          <w:rStyle w:val="CharSectno"/>
        </w:rPr>
        <w:t>39</w:t>
      </w:r>
      <w:r w:rsidRPr="006F0E1A">
        <w:t xml:space="preserve">  General conditions of grant to State of financial assistance</w:t>
      </w:r>
      <w:bookmarkEnd w:id="51"/>
    </w:p>
    <w:p w:rsidR="009F53DC" w:rsidRPr="006F0E1A" w:rsidRDefault="009F53DC">
      <w:pPr>
        <w:pStyle w:val="subsection"/>
      </w:pPr>
      <w:r w:rsidRPr="006F0E1A">
        <w:tab/>
      </w:r>
      <w:r w:rsidRPr="006F0E1A">
        <w:tab/>
        <w:t>The grant to a State because of a provision of this Act of financial assistance for a non</w:t>
      </w:r>
      <w:r w:rsidR="00D621D7">
        <w:noBreakHyphen/>
      </w:r>
      <w:r w:rsidRPr="006F0E1A">
        <w:t>government body for a program year is subject to the following conditions:</w:t>
      </w:r>
    </w:p>
    <w:p w:rsidR="009F53DC" w:rsidRPr="006F0E1A" w:rsidRDefault="009F53DC">
      <w:pPr>
        <w:pStyle w:val="paragraph"/>
      </w:pPr>
      <w:r w:rsidRPr="006F0E1A">
        <w:tab/>
        <w:t>(a)</w:t>
      </w:r>
      <w:r w:rsidRPr="006F0E1A">
        <w:tab/>
        <w:t>a condition that the State will:</w:t>
      </w:r>
    </w:p>
    <w:p w:rsidR="009F53DC" w:rsidRPr="006F0E1A" w:rsidRDefault="009F53DC">
      <w:pPr>
        <w:pStyle w:val="paragraphsub"/>
      </w:pPr>
      <w:r w:rsidRPr="006F0E1A">
        <w:tab/>
        <w:t>(i)</w:t>
      </w:r>
      <w:r w:rsidRPr="006F0E1A">
        <w:tab/>
        <w:t>as soon as practicable, pay to the relevant authority of the non</w:t>
      </w:r>
      <w:r w:rsidR="00D621D7">
        <w:noBreakHyphen/>
      </w:r>
      <w:r w:rsidRPr="006F0E1A">
        <w:t>government body each amount paid to the State for the body because of the provision; and</w:t>
      </w:r>
    </w:p>
    <w:p w:rsidR="009F53DC" w:rsidRPr="006F0E1A" w:rsidRDefault="009F53DC">
      <w:pPr>
        <w:pStyle w:val="paragraphsub"/>
      </w:pPr>
      <w:r w:rsidRPr="006F0E1A">
        <w:tab/>
        <w:t>(ii)</w:t>
      </w:r>
      <w:r w:rsidRPr="006F0E1A">
        <w:tab/>
        <w:t>when making such a payment, describe the amount paid to the relevant authority as a payment made out of money paid to the State by the Commonwealth because of the provision;</w:t>
      </w:r>
    </w:p>
    <w:p w:rsidR="009F53DC" w:rsidRPr="006F0E1A" w:rsidRDefault="009F53DC">
      <w:pPr>
        <w:pStyle w:val="paragraph"/>
      </w:pPr>
      <w:r w:rsidRPr="006F0E1A">
        <w:tab/>
        <w:t>(b)</w:t>
      </w:r>
      <w:r w:rsidRPr="006F0E1A">
        <w:tab/>
        <w:t>the condition in section</w:t>
      </w:r>
      <w:r w:rsidR="00D76C0F" w:rsidRPr="006F0E1A">
        <w:t> </w:t>
      </w:r>
      <w:r w:rsidRPr="006F0E1A">
        <w:t>40.</w:t>
      </w:r>
    </w:p>
    <w:p w:rsidR="009F53DC" w:rsidRPr="006F0E1A" w:rsidRDefault="009F53DC" w:rsidP="00FD7DC4">
      <w:pPr>
        <w:pStyle w:val="ActHead5"/>
      </w:pPr>
      <w:bookmarkStart w:id="52" w:name="_Toc163571368"/>
      <w:r w:rsidRPr="00D621D7">
        <w:rPr>
          <w:rStyle w:val="CharSectno"/>
        </w:rPr>
        <w:t>40</w:t>
      </w:r>
      <w:r w:rsidRPr="006F0E1A">
        <w:t xml:space="preserve">  Specific condition—non</w:t>
      </w:r>
      <w:r w:rsidR="00D621D7">
        <w:noBreakHyphen/>
      </w:r>
      <w:r w:rsidRPr="006F0E1A">
        <w:t>fulfilment of conditions</w:t>
      </w:r>
      <w:bookmarkEnd w:id="52"/>
    </w:p>
    <w:p w:rsidR="009F53DC" w:rsidRPr="006F0E1A" w:rsidRDefault="009F53DC">
      <w:pPr>
        <w:pStyle w:val="subsection"/>
      </w:pPr>
      <w:r w:rsidRPr="006F0E1A">
        <w:tab/>
        <w:t>(1)</w:t>
      </w:r>
      <w:r w:rsidRPr="006F0E1A">
        <w:tab/>
        <w:t>The grant to a State because of a provision of this Act of financial assistance for a non</w:t>
      </w:r>
      <w:r w:rsidR="00D621D7">
        <w:noBreakHyphen/>
      </w:r>
      <w:r w:rsidRPr="006F0E1A">
        <w:t xml:space="preserve">government body for a program year is subject to the condition that, if the State does not fulfil the condition mentioned in </w:t>
      </w:r>
      <w:r w:rsidR="00D621D7">
        <w:t>paragraph 3</w:t>
      </w:r>
      <w:r w:rsidRPr="006F0E1A">
        <w:t>9(a) in relation to the grant at the time stated in that paragraph or within such further period as the Minister allows:</w:t>
      </w:r>
    </w:p>
    <w:p w:rsidR="009F53DC" w:rsidRPr="006F0E1A" w:rsidRDefault="009F53DC">
      <w:pPr>
        <w:pStyle w:val="paragraph"/>
      </w:pPr>
      <w:r w:rsidRPr="006F0E1A">
        <w:tab/>
        <w:t>(a)</w:t>
      </w:r>
      <w:r w:rsidRPr="006F0E1A">
        <w:tab/>
        <w:t>the State will, if the Minister so determines, repay to the Commonwealth the amount stated in the determination; and</w:t>
      </w:r>
    </w:p>
    <w:p w:rsidR="009F53DC" w:rsidRPr="006F0E1A" w:rsidRDefault="009F53DC">
      <w:pPr>
        <w:pStyle w:val="paragraph"/>
      </w:pPr>
      <w:r w:rsidRPr="006F0E1A">
        <w:tab/>
        <w:t>(b)</w:t>
      </w:r>
      <w:r w:rsidRPr="006F0E1A">
        <w:tab/>
        <w:t xml:space="preserve">the Minister may delay making any future payment to the State under this Act for government schools if the State fails to comply with the condition mentioned in </w:t>
      </w:r>
      <w:r w:rsidR="00D621D7">
        <w:t>paragraph 3</w:t>
      </w:r>
      <w:r w:rsidRPr="006F0E1A">
        <w:t>9(a) because it delays paying an amount to the relevant authority of the non</w:t>
      </w:r>
      <w:r w:rsidR="00D621D7">
        <w:noBreakHyphen/>
      </w:r>
      <w:r w:rsidRPr="006F0E1A">
        <w:t>government body.</w:t>
      </w:r>
    </w:p>
    <w:p w:rsidR="009F53DC" w:rsidRPr="006F0E1A" w:rsidRDefault="009F53DC">
      <w:pPr>
        <w:pStyle w:val="subsection"/>
      </w:pPr>
      <w:r w:rsidRPr="006F0E1A">
        <w:tab/>
        <w:t>(2)</w:t>
      </w:r>
      <w:r w:rsidRPr="006F0E1A">
        <w:tab/>
        <w:t xml:space="preserve">The amount stated in the determination under </w:t>
      </w:r>
      <w:r w:rsidR="00D76C0F" w:rsidRPr="006F0E1A">
        <w:t>paragraph (</w:t>
      </w:r>
      <w:r w:rsidRPr="006F0E1A">
        <w:t>1)(a) must not be more than the sum of the amounts of financial assistance paid to the State under the provision for the non</w:t>
      </w:r>
      <w:r w:rsidR="00D621D7">
        <w:noBreakHyphen/>
      </w:r>
      <w:r w:rsidRPr="006F0E1A">
        <w:t>government body for the program year concerned.</w:t>
      </w:r>
    </w:p>
    <w:p w:rsidR="009F53DC" w:rsidRPr="006F0E1A" w:rsidRDefault="009F53DC" w:rsidP="00D621D7">
      <w:pPr>
        <w:pStyle w:val="ActHead3"/>
        <w:pageBreakBefore/>
      </w:pPr>
      <w:bookmarkStart w:id="53" w:name="_Toc163571369"/>
      <w:r w:rsidRPr="00D621D7">
        <w:rPr>
          <w:rStyle w:val="CharDivNo"/>
        </w:rPr>
        <w:lastRenderedPageBreak/>
        <w:t>Division</w:t>
      </w:r>
      <w:r w:rsidR="00D76C0F" w:rsidRPr="00D621D7">
        <w:rPr>
          <w:rStyle w:val="CharDivNo"/>
        </w:rPr>
        <w:t> </w:t>
      </w:r>
      <w:r w:rsidRPr="00D621D7">
        <w:rPr>
          <w:rStyle w:val="CharDivNo"/>
        </w:rPr>
        <w:t>5</w:t>
      </w:r>
      <w:r w:rsidRPr="006F0E1A">
        <w:t>—</w:t>
      </w:r>
      <w:r w:rsidRPr="00D621D7">
        <w:rPr>
          <w:rStyle w:val="CharDivText"/>
        </w:rPr>
        <w:t>Miscellaneous</w:t>
      </w:r>
      <w:bookmarkEnd w:id="53"/>
    </w:p>
    <w:p w:rsidR="009F53DC" w:rsidRPr="006F0E1A" w:rsidRDefault="009F53DC" w:rsidP="00FD7DC4">
      <w:pPr>
        <w:pStyle w:val="ActHead5"/>
      </w:pPr>
      <w:bookmarkStart w:id="54" w:name="_Toc163571370"/>
      <w:r w:rsidRPr="00D621D7">
        <w:rPr>
          <w:rStyle w:val="CharSectno"/>
        </w:rPr>
        <w:t>41</w:t>
      </w:r>
      <w:r w:rsidRPr="006F0E1A">
        <w:t xml:space="preserve">  Powers of Minister if amounts of grants become repayable</w:t>
      </w:r>
      <w:bookmarkEnd w:id="54"/>
    </w:p>
    <w:p w:rsidR="009F53DC" w:rsidRPr="006F0E1A" w:rsidRDefault="009F53DC">
      <w:pPr>
        <w:pStyle w:val="subsection"/>
      </w:pPr>
      <w:r w:rsidRPr="006F0E1A">
        <w:tab/>
        <w:t>(1)</w:t>
      </w:r>
      <w:r w:rsidRPr="006F0E1A">
        <w:tab/>
        <w:t>This section applies if:</w:t>
      </w:r>
    </w:p>
    <w:p w:rsidR="009F53DC" w:rsidRPr="006F0E1A" w:rsidRDefault="009F53DC">
      <w:pPr>
        <w:pStyle w:val="paragraph"/>
      </w:pPr>
      <w:r w:rsidRPr="006F0E1A">
        <w:tab/>
        <w:t>(a)</w:t>
      </w:r>
      <w:r w:rsidRPr="006F0E1A">
        <w:tab/>
        <w:t>financial assistance:</w:t>
      </w:r>
    </w:p>
    <w:p w:rsidR="009F53DC" w:rsidRPr="006F0E1A" w:rsidRDefault="009F53DC">
      <w:pPr>
        <w:pStyle w:val="paragraphsub"/>
      </w:pPr>
      <w:r w:rsidRPr="006F0E1A">
        <w:tab/>
        <w:t>(i)</w:t>
      </w:r>
      <w:r w:rsidRPr="006F0E1A">
        <w:tab/>
        <w:t>is granted to a State under a provision of this Act; or</w:t>
      </w:r>
    </w:p>
    <w:p w:rsidR="009F53DC" w:rsidRPr="006F0E1A" w:rsidRDefault="009F53DC">
      <w:pPr>
        <w:pStyle w:val="paragraphsub"/>
      </w:pPr>
      <w:r w:rsidRPr="006F0E1A">
        <w:tab/>
        <w:t>(ii)</w:t>
      </w:r>
      <w:r w:rsidRPr="006F0E1A">
        <w:tab/>
        <w:t>was granted to a State under a provision of the former Act that corresponds to a provision of this Act; and</w:t>
      </w:r>
    </w:p>
    <w:p w:rsidR="009F53DC" w:rsidRPr="006F0E1A" w:rsidRDefault="009F53DC">
      <w:pPr>
        <w:pStyle w:val="paragraph"/>
      </w:pPr>
      <w:r w:rsidRPr="006F0E1A">
        <w:tab/>
        <w:t>(b)</w:t>
      </w:r>
      <w:r w:rsidRPr="006F0E1A">
        <w:tab/>
        <w:t>under a condition of the grant the Minister or the relevant Minister (as appropriate) has determined that the State is to repay an amount to the Commonwealth; and</w:t>
      </w:r>
    </w:p>
    <w:p w:rsidR="009F53DC" w:rsidRPr="006F0E1A" w:rsidRDefault="009F53DC">
      <w:pPr>
        <w:pStyle w:val="paragraph"/>
      </w:pPr>
      <w:r w:rsidRPr="006F0E1A">
        <w:tab/>
        <w:t>(c)</w:t>
      </w:r>
      <w:r w:rsidRPr="006F0E1A">
        <w:tab/>
        <w:t xml:space="preserve">an amount (the </w:t>
      </w:r>
      <w:r w:rsidRPr="006F0E1A">
        <w:rPr>
          <w:b/>
          <w:i/>
        </w:rPr>
        <w:t>amount repayable</w:t>
      </w:r>
      <w:r w:rsidRPr="006F0E1A">
        <w:t xml:space="preserve">) that is all or a part of the amount mentioned in </w:t>
      </w:r>
      <w:r w:rsidR="00D76C0F" w:rsidRPr="006F0E1A">
        <w:t>paragraph (</w:t>
      </w:r>
      <w:r w:rsidRPr="006F0E1A">
        <w:t>b) remains unpaid.</w:t>
      </w:r>
    </w:p>
    <w:p w:rsidR="009F53DC" w:rsidRPr="006F0E1A" w:rsidRDefault="009F53DC">
      <w:pPr>
        <w:pStyle w:val="subsection"/>
      </w:pPr>
      <w:r w:rsidRPr="006F0E1A">
        <w:tab/>
        <w:t>(2)</w:t>
      </w:r>
      <w:r w:rsidRPr="006F0E1A">
        <w:tab/>
        <w:t>The Minister may make a determination reducing an amount that is authorised to be paid to the State under any provision of this Act in a program year by an amount not more than the amount repayable.</w:t>
      </w:r>
    </w:p>
    <w:p w:rsidR="009F53DC" w:rsidRPr="006F0E1A" w:rsidRDefault="009F53DC">
      <w:pPr>
        <w:pStyle w:val="subsection"/>
      </w:pPr>
      <w:r w:rsidRPr="006F0E1A">
        <w:tab/>
        <w:t>(3)</w:t>
      </w:r>
      <w:r w:rsidRPr="006F0E1A">
        <w:tab/>
        <w:t xml:space="preserve">The Minister may make a determination under a provision of this Act increasing the maximum amount that may be paid to the States for any purpose under that provision in any program year by an amount or amounts totalling not more than the amount of any reduction under </w:t>
      </w:r>
      <w:r w:rsidR="00D76C0F" w:rsidRPr="006F0E1A">
        <w:t>subsection (</w:t>
      </w:r>
      <w:r w:rsidRPr="006F0E1A">
        <w:t>2).</w:t>
      </w:r>
    </w:p>
    <w:p w:rsidR="009F53DC" w:rsidRPr="006F0E1A" w:rsidRDefault="009F53DC">
      <w:pPr>
        <w:pStyle w:val="subsection"/>
      </w:pPr>
      <w:r w:rsidRPr="006F0E1A">
        <w:tab/>
        <w:t>(4)</w:t>
      </w:r>
      <w:r w:rsidRPr="006F0E1A">
        <w:tab/>
        <w:t xml:space="preserve">It does not matter whether the reduction was made in relation to the same provision as the provision mentioned in </w:t>
      </w:r>
      <w:r w:rsidR="00D76C0F" w:rsidRPr="006F0E1A">
        <w:t>subsection (</w:t>
      </w:r>
      <w:r w:rsidRPr="006F0E1A">
        <w:t>3), or a different provision.</w:t>
      </w:r>
    </w:p>
    <w:p w:rsidR="009F53DC" w:rsidRPr="006F0E1A" w:rsidRDefault="009F53DC" w:rsidP="00FD7DC4">
      <w:pPr>
        <w:pStyle w:val="ActHead5"/>
      </w:pPr>
      <w:bookmarkStart w:id="55" w:name="_Toc163571371"/>
      <w:r w:rsidRPr="00D621D7">
        <w:rPr>
          <w:rStyle w:val="CharSectno"/>
        </w:rPr>
        <w:t>42</w:t>
      </w:r>
      <w:r w:rsidRPr="006F0E1A">
        <w:t xml:space="preserve">  Amount payable by a State to the Commonwealth is a debt</w:t>
      </w:r>
      <w:bookmarkEnd w:id="55"/>
    </w:p>
    <w:p w:rsidR="009F53DC" w:rsidRPr="006F0E1A" w:rsidRDefault="009F53DC">
      <w:pPr>
        <w:pStyle w:val="subsection"/>
      </w:pPr>
      <w:r w:rsidRPr="006F0E1A">
        <w:tab/>
      </w:r>
      <w:r w:rsidRPr="006F0E1A">
        <w:tab/>
        <w:t>An amount payable by a State to the Commonwealth under this Act is a debt due by the State to the Commonwealth.</w:t>
      </w:r>
    </w:p>
    <w:p w:rsidR="009F53DC" w:rsidRPr="006F0E1A" w:rsidRDefault="009F53DC" w:rsidP="00FD7DC4">
      <w:pPr>
        <w:pStyle w:val="ActHead5"/>
      </w:pPr>
      <w:bookmarkStart w:id="56" w:name="_Toc163571372"/>
      <w:r w:rsidRPr="00D621D7">
        <w:rPr>
          <w:rStyle w:val="CharSectno"/>
        </w:rPr>
        <w:t>43</w:t>
      </w:r>
      <w:r w:rsidRPr="006F0E1A">
        <w:t xml:space="preserve">  Powers of Minister if amounts payable by approved government school community organisations</w:t>
      </w:r>
      <w:bookmarkEnd w:id="56"/>
    </w:p>
    <w:p w:rsidR="009F53DC" w:rsidRPr="006F0E1A" w:rsidRDefault="009F53DC">
      <w:pPr>
        <w:pStyle w:val="subsection"/>
      </w:pPr>
      <w:r w:rsidRPr="006F0E1A">
        <w:tab/>
        <w:t>(1)</w:t>
      </w:r>
      <w:r w:rsidRPr="006F0E1A">
        <w:tab/>
        <w:t>This section applies if:</w:t>
      </w:r>
    </w:p>
    <w:p w:rsidR="009F53DC" w:rsidRPr="006F0E1A" w:rsidRDefault="009F53DC">
      <w:pPr>
        <w:pStyle w:val="paragraph"/>
      </w:pPr>
      <w:r w:rsidRPr="006F0E1A">
        <w:tab/>
        <w:t>(a)</w:t>
      </w:r>
      <w:r w:rsidRPr="006F0E1A">
        <w:tab/>
        <w:t>under a provision of an agreement made as mentioned in Division</w:t>
      </w:r>
      <w:r w:rsidR="00D76C0F" w:rsidRPr="006F0E1A">
        <w:t> </w:t>
      </w:r>
      <w:r w:rsidRPr="006F0E1A">
        <w:t xml:space="preserve">3 between the Commonwealth and an approved </w:t>
      </w:r>
      <w:r w:rsidRPr="006F0E1A">
        <w:lastRenderedPageBreak/>
        <w:t>government school community organisation, the Minister has determined that the organisation is to pay an amount to the Commonwealth; and</w:t>
      </w:r>
    </w:p>
    <w:p w:rsidR="009F53DC" w:rsidRPr="006F0E1A" w:rsidRDefault="009F53DC">
      <w:pPr>
        <w:pStyle w:val="paragraph"/>
      </w:pPr>
      <w:r w:rsidRPr="006F0E1A">
        <w:tab/>
        <w:t>(b)</w:t>
      </w:r>
      <w:r w:rsidRPr="006F0E1A">
        <w:tab/>
        <w:t xml:space="preserve">an amount (the </w:t>
      </w:r>
      <w:r w:rsidRPr="006F0E1A">
        <w:rPr>
          <w:b/>
          <w:i/>
        </w:rPr>
        <w:t>amount repayable</w:t>
      </w:r>
      <w:r w:rsidRPr="006F0E1A">
        <w:t xml:space="preserve">) that is all or a part of the amount mentioned in </w:t>
      </w:r>
      <w:r w:rsidR="00D76C0F" w:rsidRPr="006F0E1A">
        <w:t>paragraph (</w:t>
      </w:r>
      <w:r w:rsidRPr="006F0E1A">
        <w:t>a) remains unpaid.</w:t>
      </w:r>
    </w:p>
    <w:p w:rsidR="009F53DC" w:rsidRPr="006F0E1A" w:rsidRDefault="009F53DC">
      <w:pPr>
        <w:pStyle w:val="subsection"/>
      </w:pPr>
      <w:r w:rsidRPr="006F0E1A">
        <w:tab/>
        <w:t>(2)</w:t>
      </w:r>
      <w:r w:rsidRPr="006F0E1A">
        <w:tab/>
        <w:t>The Minister may make a determination reducing an amount that is authorised to be paid to a State for the organisation under section</w:t>
      </w:r>
      <w:r w:rsidR="00D76C0F" w:rsidRPr="006F0E1A">
        <w:t> </w:t>
      </w:r>
      <w:r w:rsidRPr="006F0E1A">
        <w:t>69 in any program year by an amount not more than the amount repayable.</w:t>
      </w:r>
    </w:p>
    <w:p w:rsidR="009F53DC" w:rsidRPr="006F0E1A" w:rsidRDefault="009F53DC">
      <w:pPr>
        <w:pStyle w:val="subsection"/>
      </w:pPr>
      <w:r w:rsidRPr="006F0E1A">
        <w:tab/>
        <w:t>(3)</w:t>
      </w:r>
      <w:r w:rsidRPr="006F0E1A">
        <w:tab/>
        <w:t>The Minister may make a determination under a provision of this Act (whether section</w:t>
      </w:r>
      <w:r w:rsidR="00D76C0F" w:rsidRPr="006F0E1A">
        <w:t> </w:t>
      </w:r>
      <w:r w:rsidRPr="006F0E1A">
        <w:t xml:space="preserve">69 or a different provision) increasing the maximum amount that may be paid to the States for any purpose under that provision in any program year by an amount or amounts totalling not more than the amount of any reduction under </w:t>
      </w:r>
      <w:r w:rsidR="00D76C0F" w:rsidRPr="006F0E1A">
        <w:t>subsection (</w:t>
      </w:r>
      <w:r w:rsidRPr="006F0E1A">
        <w:t>2).</w:t>
      </w:r>
    </w:p>
    <w:p w:rsidR="009F53DC" w:rsidRPr="006F0E1A" w:rsidRDefault="009F53DC" w:rsidP="00FD7DC4">
      <w:pPr>
        <w:pStyle w:val="ActHead5"/>
      </w:pPr>
      <w:bookmarkStart w:id="57" w:name="_Toc163571373"/>
      <w:r w:rsidRPr="00D621D7">
        <w:rPr>
          <w:rStyle w:val="CharSectno"/>
        </w:rPr>
        <w:t>44</w:t>
      </w:r>
      <w:r w:rsidRPr="006F0E1A">
        <w:t xml:space="preserve">  Powers of Minister if amounts payable by relevant authorities</w:t>
      </w:r>
      <w:bookmarkEnd w:id="57"/>
    </w:p>
    <w:p w:rsidR="009F53DC" w:rsidRPr="006F0E1A" w:rsidRDefault="009F53DC">
      <w:pPr>
        <w:pStyle w:val="subsection"/>
      </w:pPr>
      <w:r w:rsidRPr="006F0E1A">
        <w:tab/>
        <w:t>(1)</w:t>
      </w:r>
      <w:r w:rsidRPr="006F0E1A">
        <w:tab/>
        <w:t>This section applies if:</w:t>
      </w:r>
    </w:p>
    <w:p w:rsidR="009F53DC" w:rsidRPr="006F0E1A" w:rsidRDefault="009F53DC">
      <w:pPr>
        <w:pStyle w:val="paragraph"/>
      </w:pPr>
      <w:r w:rsidRPr="006F0E1A">
        <w:tab/>
        <w:t>(a)</w:t>
      </w:r>
      <w:r w:rsidRPr="006F0E1A">
        <w:tab/>
        <w:t xml:space="preserve">under a provision of an agreement made as mentioned in </w:t>
      </w:r>
      <w:r w:rsidR="00D621D7">
        <w:t>Division 4</w:t>
      </w:r>
      <w:r w:rsidRPr="006F0E1A">
        <w:t xml:space="preserve"> (or a provision of the former Act that corresponds to that Division) between the Commonwealth and the relevant authority of a non</w:t>
      </w:r>
      <w:r w:rsidR="00D621D7">
        <w:noBreakHyphen/>
      </w:r>
      <w:r w:rsidRPr="006F0E1A">
        <w:t>government body, the Minister or the relevant Minister (as appropriate) has determined that the authority is to pay an amount to the Commonwealth; and</w:t>
      </w:r>
    </w:p>
    <w:p w:rsidR="009F53DC" w:rsidRPr="006F0E1A" w:rsidRDefault="009F53DC">
      <w:pPr>
        <w:pStyle w:val="paragraph"/>
      </w:pPr>
      <w:r w:rsidRPr="006F0E1A">
        <w:tab/>
        <w:t>(b)</w:t>
      </w:r>
      <w:r w:rsidRPr="006F0E1A">
        <w:tab/>
        <w:t xml:space="preserve">an amount (the </w:t>
      </w:r>
      <w:r w:rsidRPr="006F0E1A">
        <w:rPr>
          <w:b/>
          <w:i/>
        </w:rPr>
        <w:t>amount repayable</w:t>
      </w:r>
      <w:r w:rsidRPr="006F0E1A">
        <w:t xml:space="preserve">) that is all or a part of the amount mentioned in </w:t>
      </w:r>
      <w:r w:rsidR="00D76C0F" w:rsidRPr="006F0E1A">
        <w:t>paragraph (</w:t>
      </w:r>
      <w:r w:rsidRPr="006F0E1A">
        <w:t>a) remains unpaid.</w:t>
      </w:r>
    </w:p>
    <w:p w:rsidR="009F53DC" w:rsidRPr="006F0E1A" w:rsidRDefault="009F53DC">
      <w:pPr>
        <w:pStyle w:val="subsection"/>
      </w:pPr>
      <w:r w:rsidRPr="006F0E1A">
        <w:tab/>
        <w:t>(2)</w:t>
      </w:r>
      <w:r w:rsidRPr="006F0E1A">
        <w:tab/>
        <w:t>The Minister may make a determination reducing an amount that is authorised to be paid to a State for the non</w:t>
      </w:r>
      <w:r w:rsidR="00D621D7">
        <w:noBreakHyphen/>
      </w:r>
      <w:r w:rsidRPr="006F0E1A">
        <w:t>government body under any provision of this Act in any program year by an amount not more than the amount repayable.</w:t>
      </w:r>
    </w:p>
    <w:p w:rsidR="009F53DC" w:rsidRPr="006F0E1A" w:rsidRDefault="009F53DC">
      <w:pPr>
        <w:pStyle w:val="subsection"/>
      </w:pPr>
      <w:r w:rsidRPr="006F0E1A">
        <w:tab/>
        <w:t>(3)</w:t>
      </w:r>
      <w:r w:rsidRPr="006F0E1A">
        <w:tab/>
        <w:t xml:space="preserve">The Minister may make a determination under a provision of this Act increasing the maximum amount that may be paid to the States for any purpose under that provision in any program year by an amount or amounts totalling not more than the amount of any reduction under </w:t>
      </w:r>
      <w:r w:rsidR="00D76C0F" w:rsidRPr="006F0E1A">
        <w:t>subsection (</w:t>
      </w:r>
      <w:r w:rsidRPr="006F0E1A">
        <w:t>2).</w:t>
      </w:r>
    </w:p>
    <w:p w:rsidR="009F53DC" w:rsidRPr="006F0E1A" w:rsidRDefault="009F53DC">
      <w:pPr>
        <w:pStyle w:val="subsection"/>
      </w:pPr>
      <w:r w:rsidRPr="006F0E1A">
        <w:lastRenderedPageBreak/>
        <w:tab/>
        <w:t>(4)</w:t>
      </w:r>
      <w:r w:rsidRPr="006F0E1A">
        <w:tab/>
        <w:t xml:space="preserve">It does not matter whether the reduction was made in relation to the same provision as the provision mentioned in </w:t>
      </w:r>
      <w:r w:rsidR="00D76C0F" w:rsidRPr="006F0E1A">
        <w:t>subsection (</w:t>
      </w:r>
      <w:r w:rsidRPr="006F0E1A">
        <w:t>3), or a different provision.</w:t>
      </w:r>
    </w:p>
    <w:p w:rsidR="009F53DC" w:rsidRPr="006F0E1A" w:rsidRDefault="009F53DC" w:rsidP="00FD7DC4">
      <w:pPr>
        <w:pStyle w:val="ActHead5"/>
      </w:pPr>
      <w:bookmarkStart w:id="58" w:name="_Toc163571374"/>
      <w:r w:rsidRPr="00D621D7">
        <w:rPr>
          <w:rStyle w:val="CharSectno"/>
        </w:rPr>
        <w:t>45</w:t>
      </w:r>
      <w:r w:rsidRPr="006F0E1A">
        <w:t xml:space="preserve">  Determinations requiring repayments</w:t>
      </w:r>
      <w:bookmarkEnd w:id="58"/>
    </w:p>
    <w:p w:rsidR="009F53DC" w:rsidRPr="006F0E1A" w:rsidRDefault="009F53DC">
      <w:pPr>
        <w:pStyle w:val="subsection"/>
      </w:pPr>
      <w:r w:rsidRPr="006F0E1A">
        <w:tab/>
      </w:r>
      <w:r w:rsidRPr="006F0E1A">
        <w:tab/>
        <w:t>If the Minister is considering whether to make:</w:t>
      </w:r>
    </w:p>
    <w:p w:rsidR="009F53DC" w:rsidRPr="006F0E1A" w:rsidRDefault="009F53DC">
      <w:pPr>
        <w:pStyle w:val="paragraph"/>
      </w:pPr>
      <w:r w:rsidRPr="006F0E1A">
        <w:tab/>
        <w:t>(a)</w:t>
      </w:r>
      <w:r w:rsidRPr="006F0E1A">
        <w:tab/>
        <w:t xml:space="preserve">a determination under </w:t>
      </w:r>
      <w:r w:rsidR="00D621D7">
        <w:t>subsection 1</w:t>
      </w:r>
      <w:r w:rsidRPr="006F0E1A">
        <w:t xml:space="preserve">8(2) or </w:t>
      </w:r>
      <w:r w:rsidR="00D621D7">
        <w:t>paragraph 2</w:t>
      </w:r>
      <w:r w:rsidRPr="006F0E1A">
        <w:t>0(1)(a), 21(a), 29(1)(a) or 40(1)(a) that a State is to repay an amount to the Commonwealth; or</w:t>
      </w:r>
    </w:p>
    <w:p w:rsidR="009F53DC" w:rsidRPr="006F0E1A" w:rsidRDefault="009F53DC">
      <w:pPr>
        <w:pStyle w:val="paragraph"/>
      </w:pPr>
      <w:r w:rsidRPr="006F0E1A">
        <w:tab/>
        <w:t>(b)</w:t>
      </w:r>
      <w:r w:rsidRPr="006F0E1A">
        <w:tab/>
        <w:t xml:space="preserve">a determination under </w:t>
      </w:r>
      <w:r w:rsidR="00D621D7">
        <w:t>subsection 2</w:t>
      </w:r>
      <w:r w:rsidRPr="006F0E1A">
        <w:t xml:space="preserve">4(2) or </w:t>
      </w:r>
      <w:r w:rsidR="00D621D7">
        <w:t>paragraph 2</w:t>
      </w:r>
      <w:r w:rsidRPr="006F0E1A">
        <w:t>6(1)(a) or 27(a) that an approved government school community organisation is to pay an amount to the Commonwealth; or</w:t>
      </w:r>
    </w:p>
    <w:p w:rsidR="009F53DC" w:rsidRPr="006F0E1A" w:rsidRDefault="009F53DC">
      <w:pPr>
        <w:pStyle w:val="paragraph"/>
      </w:pPr>
      <w:r w:rsidRPr="006F0E1A">
        <w:tab/>
        <w:t>(c)</w:t>
      </w:r>
      <w:r w:rsidRPr="006F0E1A">
        <w:tab/>
        <w:t xml:space="preserve">a determination under a provision of an agreement mentioned in </w:t>
      </w:r>
      <w:r w:rsidR="00D621D7">
        <w:t>paragraph 3</w:t>
      </w:r>
      <w:r w:rsidRPr="006F0E1A">
        <w:t>7(a) or 38(a) that the relevant authority of a non</w:t>
      </w:r>
      <w:r w:rsidR="00D621D7">
        <w:noBreakHyphen/>
      </w:r>
      <w:r w:rsidRPr="006F0E1A">
        <w:t>government body is to pay an amount to the Commonwealth;</w:t>
      </w:r>
    </w:p>
    <w:p w:rsidR="009F53DC" w:rsidRPr="006F0E1A" w:rsidRDefault="009F53DC">
      <w:pPr>
        <w:pStyle w:val="subsection2"/>
      </w:pPr>
      <w:r w:rsidRPr="006F0E1A">
        <w:t>the Minister must take into account all relevant matters, including whether the State, approved government school community organisation or relevant authority gave all relevant information to the Commonwealth before the grant of financial assistance was made.</w:t>
      </w:r>
    </w:p>
    <w:p w:rsidR="009F53DC" w:rsidRPr="006F0E1A" w:rsidRDefault="009F53DC" w:rsidP="00D621D7">
      <w:pPr>
        <w:pStyle w:val="ActHead2"/>
        <w:pageBreakBefore/>
      </w:pPr>
      <w:bookmarkStart w:id="59" w:name="_Toc163571375"/>
      <w:r w:rsidRPr="00D621D7">
        <w:rPr>
          <w:rStyle w:val="CharPartNo"/>
        </w:rPr>
        <w:lastRenderedPageBreak/>
        <w:t>Part</w:t>
      </w:r>
      <w:r w:rsidR="00D76C0F" w:rsidRPr="00D621D7">
        <w:rPr>
          <w:rStyle w:val="CharPartNo"/>
        </w:rPr>
        <w:t> </w:t>
      </w:r>
      <w:r w:rsidRPr="00D621D7">
        <w:rPr>
          <w:rStyle w:val="CharPartNo"/>
        </w:rPr>
        <w:t>3</w:t>
      </w:r>
      <w:r w:rsidRPr="006F0E1A">
        <w:t>—</w:t>
      </w:r>
      <w:r w:rsidRPr="00D621D7">
        <w:rPr>
          <w:rStyle w:val="CharPartText"/>
        </w:rPr>
        <w:t>Lists of non</w:t>
      </w:r>
      <w:r w:rsidR="00D621D7" w:rsidRPr="00D621D7">
        <w:rPr>
          <w:rStyle w:val="CharPartText"/>
        </w:rPr>
        <w:noBreakHyphen/>
      </w:r>
      <w:r w:rsidRPr="00D621D7">
        <w:rPr>
          <w:rStyle w:val="CharPartText"/>
        </w:rPr>
        <w:t>government schools and approved school systems</w:t>
      </w:r>
      <w:bookmarkEnd w:id="59"/>
    </w:p>
    <w:p w:rsidR="009F53DC" w:rsidRPr="006F0E1A" w:rsidRDefault="00D621D7" w:rsidP="00FD7DC4">
      <w:pPr>
        <w:pStyle w:val="ActHead3"/>
      </w:pPr>
      <w:bookmarkStart w:id="60" w:name="_Toc163571376"/>
      <w:r w:rsidRPr="00D621D7">
        <w:rPr>
          <w:rStyle w:val="CharDivNo"/>
        </w:rPr>
        <w:t>Division 1</w:t>
      </w:r>
      <w:r w:rsidR="009F53DC" w:rsidRPr="006F0E1A">
        <w:t>—</w:t>
      </w:r>
      <w:r w:rsidR="009F53DC" w:rsidRPr="00D621D7">
        <w:rPr>
          <w:rStyle w:val="CharDivText"/>
        </w:rPr>
        <w:t>Funding of non</w:t>
      </w:r>
      <w:r w:rsidRPr="00D621D7">
        <w:rPr>
          <w:rStyle w:val="CharDivText"/>
        </w:rPr>
        <w:noBreakHyphen/>
      </w:r>
      <w:r w:rsidR="009F53DC" w:rsidRPr="00D621D7">
        <w:rPr>
          <w:rStyle w:val="CharDivText"/>
        </w:rPr>
        <w:t>government schools</w:t>
      </w:r>
      <w:bookmarkEnd w:id="60"/>
    </w:p>
    <w:p w:rsidR="009F53DC" w:rsidRPr="006F0E1A" w:rsidRDefault="009F53DC" w:rsidP="00FD7DC4">
      <w:pPr>
        <w:pStyle w:val="ActHead5"/>
      </w:pPr>
      <w:bookmarkStart w:id="61" w:name="_Toc163571377"/>
      <w:r w:rsidRPr="00D621D7">
        <w:rPr>
          <w:rStyle w:val="CharSectno"/>
        </w:rPr>
        <w:t>46</w:t>
      </w:r>
      <w:r w:rsidRPr="006F0E1A">
        <w:t xml:space="preserve">  Funding of non</w:t>
      </w:r>
      <w:r w:rsidR="00D621D7">
        <w:noBreakHyphen/>
      </w:r>
      <w:r w:rsidRPr="006F0E1A">
        <w:t>government schools</w:t>
      </w:r>
      <w:bookmarkEnd w:id="61"/>
    </w:p>
    <w:p w:rsidR="009F53DC" w:rsidRPr="006F0E1A" w:rsidRDefault="009F53DC">
      <w:pPr>
        <w:pStyle w:val="subsection"/>
      </w:pPr>
      <w:r w:rsidRPr="006F0E1A">
        <w:tab/>
      </w:r>
      <w:r w:rsidRPr="006F0E1A">
        <w:tab/>
        <w:t>Financial assistance under this Act is not to be provided to a State for education at a particular level at a particular location at a non</w:t>
      </w:r>
      <w:r w:rsidR="00D621D7">
        <w:noBreakHyphen/>
      </w:r>
      <w:r w:rsidRPr="006F0E1A">
        <w:t>government school unless the school is included in the list of non</w:t>
      </w:r>
      <w:r w:rsidR="00D621D7">
        <w:noBreakHyphen/>
      </w:r>
      <w:r w:rsidRPr="006F0E1A">
        <w:t>government schools for the level and location.</w:t>
      </w:r>
    </w:p>
    <w:p w:rsidR="009F53DC" w:rsidRPr="006F0E1A" w:rsidRDefault="00D621D7" w:rsidP="00D621D7">
      <w:pPr>
        <w:pStyle w:val="ActHead3"/>
        <w:pageBreakBefore/>
      </w:pPr>
      <w:bookmarkStart w:id="62" w:name="_Toc163571378"/>
      <w:r w:rsidRPr="00D621D7">
        <w:rPr>
          <w:rStyle w:val="CharDivNo"/>
        </w:rPr>
        <w:lastRenderedPageBreak/>
        <w:t>Division 2</w:t>
      </w:r>
      <w:r w:rsidR="009F53DC" w:rsidRPr="006F0E1A">
        <w:t>—</w:t>
      </w:r>
      <w:r w:rsidR="009F53DC" w:rsidRPr="00D621D7">
        <w:rPr>
          <w:rStyle w:val="CharDivText"/>
        </w:rPr>
        <w:t>List of non</w:t>
      </w:r>
      <w:r w:rsidRPr="00D621D7">
        <w:rPr>
          <w:rStyle w:val="CharDivText"/>
        </w:rPr>
        <w:noBreakHyphen/>
      </w:r>
      <w:r w:rsidR="009F53DC" w:rsidRPr="00D621D7">
        <w:rPr>
          <w:rStyle w:val="CharDivText"/>
        </w:rPr>
        <w:t>government schools</w:t>
      </w:r>
      <w:bookmarkEnd w:id="62"/>
    </w:p>
    <w:p w:rsidR="009F53DC" w:rsidRPr="006F0E1A" w:rsidRDefault="009F53DC" w:rsidP="00FD7DC4">
      <w:pPr>
        <w:pStyle w:val="ActHead5"/>
      </w:pPr>
      <w:bookmarkStart w:id="63" w:name="_Toc163571379"/>
      <w:r w:rsidRPr="00D621D7">
        <w:rPr>
          <w:rStyle w:val="CharSectno"/>
        </w:rPr>
        <w:t>47</w:t>
      </w:r>
      <w:r w:rsidRPr="006F0E1A">
        <w:t xml:space="preserve">  List of non</w:t>
      </w:r>
      <w:r w:rsidR="00D621D7">
        <w:noBreakHyphen/>
      </w:r>
      <w:r w:rsidRPr="006F0E1A">
        <w:t>government schools</w:t>
      </w:r>
      <w:bookmarkEnd w:id="63"/>
    </w:p>
    <w:p w:rsidR="009F53DC" w:rsidRPr="006F0E1A" w:rsidRDefault="009F53DC">
      <w:pPr>
        <w:pStyle w:val="subsection"/>
      </w:pPr>
      <w:r w:rsidRPr="006F0E1A">
        <w:tab/>
        <w:t>(1)</w:t>
      </w:r>
      <w:r w:rsidRPr="006F0E1A">
        <w:tab/>
        <w:t>The Minister must keep a list of non</w:t>
      </w:r>
      <w:r w:rsidR="00D621D7">
        <w:noBreakHyphen/>
      </w:r>
      <w:r w:rsidRPr="006F0E1A">
        <w:t>government schools for which financial assistance may be provided under this Act.</w:t>
      </w:r>
    </w:p>
    <w:p w:rsidR="009F53DC" w:rsidRPr="006F0E1A" w:rsidRDefault="009F53DC">
      <w:pPr>
        <w:pStyle w:val="subsection"/>
      </w:pPr>
      <w:r w:rsidRPr="006F0E1A">
        <w:tab/>
        <w:t>(2)</w:t>
      </w:r>
      <w:r w:rsidRPr="006F0E1A">
        <w:tab/>
        <w:t>The list may be kept in any manner that the Minister determines, which may be wholly or partly by means of a computer or any other electronic or other device.</w:t>
      </w:r>
    </w:p>
    <w:p w:rsidR="009F53DC" w:rsidRPr="006F0E1A" w:rsidRDefault="009F53DC">
      <w:pPr>
        <w:pStyle w:val="subsection"/>
      </w:pPr>
      <w:r w:rsidRPr="006F0E1A">
        <w:tab/>
        <w:t>(3)</w:t>
      </w:r>
      <w:r w:rsidRPr="006F0E1A">
        <w:tab/>
        <w:t>The list is to contain the following details for each school included in the list:</w:t>
      </w:r>
    </w:p>
    <w:p w:rsidR="009F53DC" w:rsidRPr="006F0E1A" w:rsidRDefault="009F53DC">
      <w:pPr>
        <w:pStyle w:val="paragraph"/>
      </w:pPr>
      <w:r w:rsidRPr="006F0E1A">
        <w:tab/>
        <w:t>(a)</w:t>
      </w:r>
      <w:r w:rsidRPr="006F0E1A">
        <w:tab/>
        <w:t>the name of the school;</w:t>
      </w:r>
    </w:p>
    <w:p w:rsidR="009F53DC" w:rsidRPr="006F0E1A" w:rsidRDefault="009F53DC">
      <w:pPr>
        <w:pStyle w:val="paragraph"/>
      </w:pPr>
      <w:r w:rsidRPr="006F0E1A">
        <w:tab/>
        <w:t>(b)</w:t>
      </w:r>
      <w:r w:rsidRPr="006F0E1A">
        <w:tab/>
        <w:t>whether or not the school is included in an approved school system;</w:t>
      </w:r>
    </w:p>
    <w:p w:rsidR="009F53DC" w:rsidRPr="006F0E1A" w:rsidRDefault="009F53DC">
      <w:pPr>
        <w:pStyle w:val="paragraph"/>
      </w:pPr>
      <w:r w:rsidRPr="006F0E1A">
        <w:tab/>
        <w:t>(c)</w:t>
      </w:r>
      <w:r w:rsidRPr="006F0E1A">
        <w:tab/>
        <w:t>if the school is included in an approved school system—the name of the system and the name of each approved authority of the system for the purposes of each relevant provision of this Act;</w:t>
      </w:r>
    </w:p>
    <w:p w:rsidR="009F53DC" w:rsidRPr="006F0E1A" w:rsidRDefault="009F53DC">
      <w:pPr>
        <w:pStyle w:val="paragraph"/>
      </w:pPr>
      <w:r w:rsidRPr="006F0E1A">
        <w:tab/>
        <w:t>(d)</w:t>
      </w:r>
      <w:r w:rsidRPr="006F0E1A">
        <w:tab/>
        <w:t>if the school is not included in an approved school system—the name of each approved authority of the school for the purposes of each relevant provision of this Act;</w:t>
      </w:r>
    </w:p>
    <w:p w:rsidR="009F53DC" w:rsidRPr="006F0E1A" w:rsidRDefault="009F53DC">
      <w:pPr>
        <w:pStyle w:val="paragraph"/>
      </w:pPr>
      <w:r w:rsidRPr="006F0E1A">
        <w:tab/>
        <w:t>(e)</w:t>
      </w:r>
      <w:r w:rsidRPr="006F0E1A">
        <w:tab/>
        <w:t>the address of each location at which the school provides education for which financial assistance may be provided under this Act;</w:t>
      </w:r>
    </w:p>
    <w:p w:rsidR="009F53DC" w:rsidRPr="006F0E1A" w:rsidRDefault="009F53DC">
      <w:pPr>
        <w:pStyle w:val="paragraph"/>
      </w:pPr>
      <w:r w:rsidRPr="006F0E1A">
        <w:tab/>
        <w:t>(f)</w:t>
      </w:r>
      <w:r w:rsidRPr="006F0E1A">
        <w:tab/>
        <w:t>a description of:</w:t>
      </w:r>
    </w:p>
    <w:p w:rsidR="009F53DC" w:rsidRPr="006F0E1A" w:rsidRDefault="009F53DC">
      <w:pPr>
        <w:pStyle w:val="paragraphsub"/>
      </w:pPr>
      <w:r w:rsidRPr="006F0E1A">
        <w:tab/>
        <w:t>(i)</w:t>
      </w:r>
      <w:r w:rsidRPr="006F0E1A">
        <w:tab/>
        <w:t>each level of education that is provided at the school and for which financial assistance may be provided under this Act; and</w:t>
      </w:r>
    </w:p>
    <w:p w:rsidR="009F53DC" w:rsidRPr="006F0E1A" w:rsidRDefault="009F53DC">
      <w:pPr>
        <w:pStyle w:val="paragraphsub"/>
      </w:pPr>
      <w:r w:rsidRPr="006F0E1A">
        <w:tab/>
        <w:t>(ii)</w:t>
      </w:r>
      <w:r w:rsidRPr="006F0E1A">
        <w:tab/>
        <w:t xml:space="preserve">if more than one location is listed under </w:t>
      </w:r>
      <w:r w:rsidR="00D76C0F" w:rsidRPr="006F0E1A">
        <w:t>paragraph (</w:t>
      </w:r>
      <w:r w:rsidRPr="006F0E1A">
        <w:t>e) for the school—each level of education that is provided at each of those locations and for which financial assistance may be provided under this Act;</w:t>
      </w:r>
    </w:p>
    <w:p w:rsidR="009F53DC" w:rsidRPr="006F0E1A" w:rsidRDefault="009F53DC">
      <w:pPr>
        <w:pStyle w:val="paragraph"/>
      </w:pPr>
      <w:r w:rsidRPr="006F0E1A">
        <w:tab/>
        <w:t>(g)</w:t>
      </w:r>
      <w:r w:rsidRPr="006F0E1A">
        <w:tab/>
        <w:t>whether or not the school is approved in accordance with the law of the State in which the school is located to provide distance education for a level of education at a location;</w:t>
      </w:r>
    </w:p>
    <w:p w:rsidR="009F53DC" w:rsidRPr="006F0E1A" w:rsidRDefault="009F53DC">
      <w:pPr>
        <w:pStyle w:val="paragraph"/>
      </w:pPr>
      <w:r w:rsidRPr="006F0E1A">
        <w:tab/>
        <w:t>(h)</w:t>
      </w:r>
      <w:r w:rsidRPr="006F0E1A">
        <w:tab/>
        <w:t>whether or not the school is a special school;</w:t>
      </w:r>
    </w:p>
    <w:p w:rsidR="00221202" w:rsidRPr="006F0E1A" w:rsidRDefault="00221202" w:rsidP="00221202">
      <w:pPr>
        <w:pStyle w:val="paragraph"/>
      </w:pPr>
      <w:r w:rsidRPr="006F0E1A">
        <w:tab/>
        <w:t>(ha)</w:t>
      </w:r>
      <w:r w:rsidRPr="006F0E1A">
        <w:tab/>
        <w:t>whether or not the school is a special assistance school;</w:t>
      </w:r>
    </w:p>
    <w:p w:rsidR="009F53DC" w:rsidRPr="006F0E1A" w:rsidRDefault="009F53DC">
      <w:pPr>
        <w:pStyle w:val="paragraph"/>
      </w:pPr>
      <w:r w:rsidRPr="006F0E1A">
        <w:lastRenderedPageBreak/>
        <w:tab/>
        <w:t>(i)</w:t>
      </w:r>
      <w:r w:rsidRPr="006F0E1A">
        <w:tab/>
        <w:t>the funding level of the school;</w:t>
      </w:r>
    </w:p>
    <w:p w:rsidR="009F53DC" w:rsidRPr="006F0E1A" w:rsidRDefault="009F53DC">
      <w:pPr>
        <w:pStyle w:val="paragraph"/>
      </w:pPr>
      <w:r w:rsidRPr="006F0E1A">
        <w:tab/>
        <w:t>(j)</w:t>
      </w:r>
      <w:r w:rsidRPr="006F0E1A">
        <w:tab/>
        <w:t xml:space="preserve">if the school is </w:t>
      </w:r>
      <w:r w:rsidR="00EA24D0" w:rsidRPr="006F0E1A">
        <w:t>neither a special school nor a special assistance school</w:t>
      </w:r>
      <w:r w:rsidRPr="006F0E1A">
        <w:t>—the school’s SES score.</w:t>
      </w:r>
    </w:p>
    <w:p w:rsidR="009F53DC" w:rsidRPr="006F0E1A" w:rsidRDefault="009F53DC">
      <w:pPr>
        <w:pStyle w:val="subsection"/>
      </w:pPr>
      <w:r w:rsidRPr="006F0E1A">
        <w:tab/>
        <w:t>(4)</w:t>
      </w:r>
      <w:r w:rsidRPr="006F0E1A">
        <w:tab/>
        <w:t>As soon as practicable after 1</w:t>
      </w:r>
      <w:r w:rsidR="00D76C0F" w:rsidRPr="006F0E1A">
        <w:t> </w:t>
      </w:r>
      <w:r w:rsidRPr="006F0E1A">
        <w:t xml:space="preserve">July in each program year, the Minister must arrange for a notice to be published in the </w:t>
      </w:r>
      <w:r w:rsidRPr="006F0E1A">
        <w:rPr>
          <w:i/>
        </w:rPr>
        <w:t>Gazette</w:t>
      </w:r>
      <w:r w:rsidRPr="006F0E1A">
        <w:t xml:space="preserve"> setting out:</w:t>
      </w:r>
    </w:p>
    <w:p w:rsidR="009F53DC" w:rsidRPr="006F0E1A" w:rsidRDefault="009F53DC">
      <w:pPr>
        <w:pStyle w:val="paragraph"/>
      </w:pPr>
      <w:r w:rsidRPr="006F0E1A">
        <w:tab/>
        <w:t>(a)</w:t>
      </w:r>
      <w:r w:rsidRPr="006F0E1A">
        <w:tab/>
        <w:t>the name of each school in the list; and</w:t>
      </w:r>
    </w:p>
    <w:p w:rsidR="009F53DC" w:rsidRPr="006F0E1A" w:rsidRDefault="009F53DC">
      <w:pPr>
        <w:pStyle w:val="paragraph"/>
      </w:pPr>
      <w:r w:rsidRPr="006F0E1A">
        <w:tab/>
        <w:t>(b)</w:t>
      </w:r>
      <w:r w:rsidRPr="006F0E1A">
        <w:tab/>
        <w:t>the funding level of each school.</w:t>
      </w:r>
    </w:p>
    <w:p w:rsidR="009F53DC" w:rsidRPr="006F0E1A" w:rsidRDefault="009F53DC">
      <w:pPr>
        <w:pStyle w:val="subsection2"/>
      </w:pPr>
      <w:r w:rsidRPr="006F0E1A">
        <w:t xml:space="preserve">If Subdivision F of </w:t>
      </w:r>
      <w:r w:rsidR="00D621D7">
        <w:t>Division 2</w:t>
      </w:r>
      <w:r w:rsidRPr="006F0E1A">
        <w:t xml:space="preserve"> of Part</w:t>
      </w:r>
      <w:r w:rsidR="00D76C0F" w:rsidRPr="006F0E1A">
        <w:t> </w:t>
      </w:r>
      <w:r w:rsidRPr="006F0E1A">
        <w:t>6 is used to work out the funding for the school’s general recurrent expenditure for a particular level of education, the notice must also indicate that the school’s funding for that level of education is guaranteed under that Subdivision.</w:t>
      </w:r>
    </w:p>
    <w:p w:rsidR="009F53DC" w:rsidRPr="006F0E1A" w:rsidRDefault="009F53DC" w:rsidP="00D621D7">
      <w:pPr>
        <w:pStyle w:val="ActHead3"/>
        <w:pageBreakBefore/>
      </w:pPr>
      <w:bookmarkStart w:id="64" w:name="_Toc163571380"/>
      <w:r w:rsidRPr="00D621D7">
        <w:rPr>
          <w:rStyle w:val="CharDivNo"/>
        </w:rPr>
        <w:lastRenderedPageBreak/>
        <w:t>Division</w:t>
      </w:r>
      <w:r w:rsidR="00D76C0F" w:rsidRPr="00D621D7">
        <w:rPr>
          <w:rStyle w:val="CharDivNo"/>
        </w:rPr>
        <w:t> </w:t>
      </w:r>
      <w:r w:rsidRPr="00D621D7">
        <w:rPr>
          <w:rStyle w:val="CharDivNo"/>
        </w:rPr>
        <w:t>3</w:t>
      </w:r>
      <w:r w:rsidRPr="006F0E1A">
        <w:t>—</w:t>
      </w:r>
      <w:r w:rsidRPr="00D621D7">
        <w:rPr>
          <w:rStyle w:val="CharDivText"/>
        </w:rPr>
        <w:t>List of approved school systems</w:t>
      </w:r>
      <w:bookmarkEnd w:id="64"/>
    </w:p>
    <w:p w:rsidR="009F53DC" w:rsidRPr="006F0E1A" w:rsidRDefault="009F53DC" w:rsidP="00FD7DC4">
      <w:pPr>
        <w:pStyle w:val="ActHead5"/>
      </w:pPr>
      <w:bookmarkStart w:id="65" w:name="_Toc163571381"/>
      <w:r w:rsidRPr="00D621D7">
        <w:rPr>
          <w:rStyle w:val="CharSectno"/>
        </w:rPr>
        <w:t>48</w:t>
      </w:r>
      <w:r w:rsidRPr="006F0E1A">
        <w:t xml:space="preserve">  List of approved school systems</w:t>
      </w:r>
      <w:bookmarkEnd w:id="65"/>
    </w:p>
    <w:p w:rsidR="009F53DC" w:rsidRPr="006F0E1A" w:rsidRDefault="009F53DC">
      <w:pPr>
        <w:pStyle w:val="subsection"/>
      </w:pPr>
      <w:r w:rsidRPr="006F0E1A">
        <w:tab/>
        <w:t>(1)</w:t>
      </w:r>
      <w:r w:rsidRPr="006F0E1A">
        <w:tab/>
        <w:t>The Minister must keep a list of approved school systems.</w:t>
      </w:r>
    </w:p>
    <w:p w:rsidR="009F53DC" w:rsidRPr="006F0E1A" w:rsidRDefault="009F53DC">
      <w:pPr>
        <w:pStyle w:val="subsection"/>
      </w:pPr>
      <w:r w:rsidRPr="006F0E1A">
        <w:tab/>
        <w:t>(2)</w:t>
      </w:r>
      <w:r w:rsidRPr="006F0E1A">
        <w:tab/>
        <w:t>The list may be kept in any manner that the Minister determines, which may be wholly or partly by means of a computer or any other electronic or other device.</w:t>
      </w:r>
    </w:p>
    <w:p w:rsidR="009F53DC" w:rsidRPr="006F0E1A" w:rsidRDefault="009F53DC">
      <w:pPr>
        <w:pStyle w:val="subsection"/>
      </w:pPr>
      <w:r w:rsidRPr="006F0E1A">
        <w:tab/>
        <w:t>(3)</w:t>
      </w:r>
      <w:r w:rsidRPr="006F0E1A">
        <w:tab/>
        <w:t>The list is to contain:</w:t>
      </w:r>
    </w:p>
    <w:p w:rsidR="009F53DC" w:rsidRPr="006F0E1A" w:rsidRDefault="009F53DC">
      <w:pPr>
        <w:pStyle w:val="paragraph"/>
      </w:pPr>
      <w:r w:rsidRPr="006F0E1A">
        <w:tab/>
        <w:t>(a)</w:t>
      </w:r>
      <w:r w:rsidRPr="006F0E1A">
        <w:tab/>
        <w:t>the name of each approved school system; and</w:t>
      </w:r>
    </w:p>
    <w:p w:rsidR="009F53DC" w:rsidRPr="006F0E1A" w:rsidRDefault="009F53DC">
      <w:pPr>
        <w:pStyle w:val="paragraph"/>
      </w:pPr>
      <w:r w:rsidRPr="006F0E1A">
        <w:tab/>
        <w:t>(b)</w:t>
      </w:r>
      <w:r w:rsidRPr="006F0E1A">
        <w:tab/>
        <w:t>the name of the approved authority for each approved school system.</w:t>
      </w:r>
    </w:p>
    <w:p w:rsidR="009F53DC" w:rsidRPr="006F0E1A" w:rsidRDefault="009F53DC">
      <w:pPr>
        <w:pStyle w:val="subsection"/>
      </w:pPr>
      <w:r w:rsidRPr="006F0E1A">
        <w:tab/>
        <w:t>(4)</w:t>
      </w:r>
      <w:r w:rsidRPr="006F0E1A">
        <w:tab/>
        <w:t>As soon as practicable after 1</w:t>
      </w:r>
      <w:r w:rsidR="00D76C0F" w:rsidRPr="006F0E1A">
        <w:t> </w:t>
      </w:r>
      <w:r w:rsidRPr="006F0E1A">
        <w:t xml:space="preserve">July in each program year, the Minister must arrange for the following to be published in the </w:t>
      </w:r>
      <w:r w:rsidRPr="006F0E1A">
        <w:rPr>
          <w:i/>
        </w:rPr>
        <w:t>Gazette</w:t>
      </w:r>
      <w:r w:rsidRPr="006F0E1A">
        <w:t>:</w:t>
      </w:r>
    </w:p>
    <w:p w:rsidR="009F53DC" w:rsidRPr="006F0E1A" w:rsidRDefault="009F53DC">
      <w:pPr>
        <w:pStyle w:val="paragraph"/>
      </w:pPr>
      <w:r w:rsidRPr="006F0E1A">
        <w:tab/>
        <w:t>(a)</w:t>
      </w:r>
      <w:r w:rsidRPr="006F0E1A">
        <w:tab/>
        <w:t>the name of each approved school system included in the list;</w:t>
      </w:r>
    </w:p>
    <w:p w:rsidR="009F53DC" w:rsidRPr="006F0E1A" w:rsidRDefault="009F53DC">
      <w:pPr>
        <w:pStyle w:val="paragraph"/>
      </w:pPr>
      <w:r w:rsidRPr="006F0E1A">
        <w:tab/>
        <w:t>(b)</w:t>
      </w:r>
      <w:r w:rsidRPr="006F0E1A">
        <w:tab/>
        <w:t>the name of each systemic school in each approved school system included in the list.</w:t>
      </w:r>
    </w:p>
    <w:p w:rsidR="009F53DC" w:rsidRPr="006F0E1A" w:rsidRDefault="009F53DC" w:rsidP="00D621D7">
      <w:pPr>
        <w:pStyle w:val="ActHead2"/>
        <w:pageBreakBefore/>
      </w:pPr>
      <w:bookmarkStart w:id="66" w:name="_Toc163571382"/>
      <w:r w:rsidRPr="00D621D7">
        <w:rPr>
          <w:rStyle w:val="CharPartNo"/>
        </w:rPr>
        <w:lastRenderedPageBreak/>
        <w:t>Part</w:t>
      </w:r>
      <w:r w:rsidR="00D76C0F" w:rsidRPr="00D621D7">
        <w:rPr>
          <w:rStyle w:val="CharPartNo"/>
        </w:rPr>
        <w:t> </w:t>
      </w:r>
      <w:r w:rsidRPr="00D621D7">
        <w:rPr>
          <w:rStyle w:val="CharPartNo"/>
        </w:rPr>
        <w:t>4</w:t>
      </w:r>
      <w:r w:rsidRPr="006F0E1A">
        <w:t>—</w:t>
      </w:r>
      <w:r w:rsidRPr="00D621D7">
        <w:rPr>
          <w:rStyle w:val="CharPartText"/>
        </w:rPr>
        <w:t>Varying lists</w:t>
      </w:r>
      <w:bookmarkEnd w:id="66"/>
    </w:p>
    <w:p w:rsidR="009F53DC" w:rsidRPr="006F0E1A" w:rsidRDefault="00D621D7" w:rsidP="00FD7DC4">
      <w:pPr>
        <w:pStyle w:val="ActHead3"/>
      </w:pPr>
      <w:bookmarkStart w:id="67" w:name="_Toc163571383"/>
      <w:r w:rsidRPr="00D621D7">
        <w:rPr>
          <w:rStyle w:val="CharDivNo"/>
        </w:rPr>
        <w:t>Division 1</w:t>
      </w:r>
      <w:r w:rsidR="009F53DC" w:rsidRPr="006F0E1A">
        <w:t>—</w:t>
      </w:r>
      <w:r w:rsidR="009F53DC" w:rsidRPr="00D621D7">
        <w:rPr>
          <w:rStyle w:val="CharDivText"/>
        </w:rPr>
        <w:t>Simplified outline of Part</w:t>
      </w:r>
      <w:bookmarkEnd w:id="67"/>
    </w:p>
    <w:p w:rsidR="009F53DC" w:rsidRPr="006F0E1A" w:rsidRDefault="009F53DC" w:rsidP="00FD7DC4">
      <w:pPr>
        <w:pStyle w:val="ActHead5"/>
      </w:pPr>
      <w:bookmarkStart w:id="68" w:name="_Toc163571384"/>
      <w:r w:rsidRPr="00D621D7">
        <w:rPr>
          <w:rStyle w:val="CharSectno"/>
        </w:rPr>
        <w:t>49</w:t>
      </w:r>
      <w:r w:rsidRPr="006F0E1A">
        <w:t xml:space="preserve">  Simplified outline</w:t>
      </w:r>
      <w:bookmarkEnd w:id="68"/>
    </w:p>
    <w:p w:rsidR="009F53DC" w:rsidRPr="006F0E1A" w:rsidRDefault="009F53DC">
      <w:pPr>
        <w:pStyle w:val="subsection"/>
      </w:pPr>
      <w:r w:rsidRPr="006F0E1A">
        <w:tab/>
        <w:t>(1)</w:t>
      </w:r>
      <w:r w:rsidRPr="006F0E1A">
        <w:tab/>
        <w:t>This section is a simplified outline of this Part.</w:t>
      </w:r>
    </w:p>
    <w:p w:rsidR="009F53DC" w:rsidRPr="006F0E1A" w:rsidRDefault="009F53DC">
      <w:pPr>
        <w:pStyle w:val="subsection"/>
      </w:pPr>
      <w:r w:rsidRPr="006F0E1A">
        <w:tab/>
        <w:t>(2)</w:t>
      </w:r>
      <w:r w:rsidRPr="006F0E1A">
        <w:tab/>
        <w:t>The list of non</w:t>
      </w:r>
      <w:r w:rsidR="00D621D7">
        <w:noBreakHyphen/>
      </w:r>
      <w:r w:rsidRPr="006F0E1A">
        <w:t>government schools and the list of approved school systems may be varied only for a reason specified in this Act. The reasons include the following:</w:t>
      </w:r>
    </w:p>
    <w:p w:rsidR="009F53DC" w:rsidRPr="006F0E1A" w:rsidRDefault="009F53DC">
      <w:pPr>
        <w:pStyle w:val="paragraph"/>
      </w:pPr>
      <w:r w:rsidRPr="006F0E1A">
        <w:tab/>
        <w:t>(a)</w:t>
      </w:r>
      <w:r w:rsidRPr="006F0E1A">
        <w:tab/>
        <w:t>to change SES scores:</w:t>
      </w:r>
    </w:p>
    <w:p w:rsidR="009F53DC" w:rsidRPr="006F0E1A" w:rsidRDefault="009F53DC">
      <w:pPr>
        <w:pStyle w:val="paragraph"/>
      </w:pPr>
      <w:r w:rsidRPr="006F0E1A">
        <w:tab/>
        <w:t>(b)</w:t>
      </w:r>
      <w:r w:rsidRPr="006F0E1A">
        <w:tab/>
        <w:t>to change funding levels;</w:t>
      </w:r>
    </w:p>
    <w:p w:rsidR="009F53DC" w:rsidRPr="006F0E1A" w:rsidRDefault="009F53DC">
      <w:pPr>
        <w:pStyle w:val="paragraph"/>
      </w:pPr>
      <w:r w:rsidRPr="006F0E1A">
        <w:tab/>
        <w:t>(c)</w:t>
      </w:r>
      <w:r w:rsidRPr="006F0E1A">
        <w:tab/>
        <w:t>to change approved authorities;</w:t>
      </w:r>
    </w:p>
    <w:p w:rsidR="009F53DC" w:rsidRPr="006F0E1A" w:rsidRDefault="009F53DC">
      <w:pPr>
        <w:pStyle w:val="paragraph"/>
      </w:pPr>
      <w:r w:rsidRPr="006F0E1A">
        <w:tab/>
        <w:t>(d)</w:t>
      </w:r>
      <w:r w:rsidRPr="006F0E1A">
        <w:tab/>
        <w:t>to change systemic status;</w:t>
      </w:r>
    </w:p>
    <w:p w:rsidR="009F53DC" w:rsidRPr="006F0E1A" w:rsidRDefault="009F53DC">
      <w:pPr>
        <w:pStyle w:val="paragraph"/>
      </w:pPr>
      <w:r w:rsidRPr="006F0E1A">
        <w:tab/>
        <w:t>(e)</w:t>
      </w:r>
      <w:r w:rsidRPr="006F0E1A">
        <w:tab/>
        <w:t>to change special school status;</w:t>
      </w:r>
    </w:p>
    <w:p w:rsidR="005A3F34" w:rsidRPr="006F0E1A" w:rsidRDefault="005A3F34" w:rsidP="005A3F34">
      <w:pPr>
        <w:pStyle w:val="paragraph"/>
      </w:pPr>
      <w:r w:rsidRPr="006F0E1A">
        <w:tab/>
        <w:t>(ea)</w:t>
      </w:r>
      <w:r w:rsidRPr="006F0E1A">
        <w:tab/>
        <w:t>to change special assistance school status;</w:t>
      </w:r>
    </w:p>
    <w:p w:rsidR="009F53DC" w:rsidRPr="006F0E1A" w:rsidRDefault="009F53DC">
      <w:pPr>
        <w:pStyle w:val="paragraph"/>
      </w:pPr>
      <w:r w:rsidRPr="006F0E1A">
        <w:tab/>
        <w:t>(f)</w:t>
      </w:r>
      <w:r w:rsidRPr="006F0E1A">
        <w:tab/>
        <w:t>to include a new level of education;</w:t>
      </w:r>
    </w:p>
    <w:p w:rsidR="009F53DC" w:rsidRPr="006F0E1A" w:rsidRDefault="009F53DC">
      <w:pPr>
        <w:pStyle w:val="paragraph"/>
      </w:pPr>
      <w:r w:rsidRPr="006F0E1A">
        <w:tab/>
        <w:t>(g)</w:t>
      </w:r>
      <w:r w:rsidRPr="006F0E1A">
        <w:tab/>
        <w:t>to include a new location;</w:t>
      </w:r>
    </w:p>
    <w:p w:rsidR="009F53DC" w:rsidRPr="006F0E1A" w:rsidRDefault="009F53DC">
      <w:pPr>
        <w:pStyle w:val="paragraph"/>
      </w:pPr>
      <w:r w:rsidRPr="006F0E1A">
        <w:tab/>
        <w:t>(h)</w:t>
      </w:r>
      <w:r w:rsidRPr="006F0E1A">
        <w:tab/>
        <w:t>to include distance education;</w:t>
      </w:r>
    </w:p>
    <w:p w:rsidR="009F53DC" w:rsidRPr="006F0E1A" w:rsidRDefault="009F53DC">
      <w:pPr>
        <w:pStyle w:val="paragraph"/>
      </w:pPr>
      <w:r w:rsidRPr="006F0E1A">
        <w:tab/>
        <w:t>(i)</w:t>
      </w:r>
      <w:r w:rsidRPr="006F0E1A">
        <w:tab/>
        <w:t>to include a new school;</w:t>
      </w:r>
    </w:p>
    <w:p w:rsidR="009F53DC" w:rsidRPr="006F0E1A" w:rsidRDefault="009F53DC">
      <w:pPr>
        <w:pStyle w:val="paragraph"/>
      </w:pPr>
      <w:r w:rsidRPr="006F0E1A">
        <w:tab/>
        <w:t>(j)</w:t>
      </w:r>
      <w:r w:rsidRPr="006F0E1A">
        <w:tab/>
        <w:t>to correct clerical errors.</w:t>
      </w:r>
    </w:p>
    <w:p w:rsidR="009F53DC" w:rsidRPr="006F0E1A" w:rsidRDefault="009F53DC">
      <w:pPr>
        <w:pStyle w:val="subsection"/>
      </w:pPr>
      <w:r w:rsidRPr="006F0E1A">
        <w:tab/>
        <w:t>(3)</w:t>
      </w:r>
      <w:r w:rsidRPr="006F0E1A">
        <w:tab/>
        <w:t>A variation is to be made by determination by the Minister.</w:t>
      </w:r>
    </w:p>
    <w:p w:rsidR="009F53DC" w:rsidRPr="006F0E1A" w:rsidRDefault="00D621D7" w:rsidP="00D621D7">
      <w:pPr>
        <w:pStyle w:val="ActHead3"/>
        <w:pageBreakBefore/>
      </w:pPr>
      <w:bookmarkStart w:id="69" w:name="_Toc163571385"/>
      <w:r w:rsidRPr="00D621D7">
        <w:rPr>
          <w:rStyle w:val="CharDivNo"/>
        </w:rPr>
        <w:lastRenderedPageBreak/>
        <w:t>Division 2</w:t>
      </w:r>
      <w:r w:rsidR="009F53DC" w:rsidRPr="006F0E1A">
        <w:t>—</w:t>
      </w:r>
      <w:r w:rsidR="009F53DC" w:rsidRPr="00D621D7">
        <w:rPr>
          <w:rStyle w:val="CharDivText"/>
        </w:rPr>
        <w:t>Varying lists of non</w:t>
      </w:r>
      <w:r w:rsidRPr="00D621D7">
        <w:rPr>
          <w:rStyle w:val="CharDivText"/>
        </w:rPr>
        <w:noBreakHyphen/>
      </w:r>
      <w:r w:rsidR="009F53DC" w:rsidRPr="00D621D7">
        <w:rPr>
          <w:rStyle w:val="CharDivText"/>
        </w:rPr>
        <w:t>government schools and approved school systems</w:t>
      </w:r>
      <w:bookmarkEnd w:id="69"/>
    </w:p>
    <w:p w:rsidR="009F53DC" w:rsidRPr="006F0E1A" w:rsidRDefault="009F53DC" w:rsidP="00FD7DC4">
      <w:pPr>
        <w:pStyle w:val="ActHead5"/>
      </w:pPr>
      <w:bookmarkStart w:id="70" w:name="_Toc163571386"/>
      <w:r w:rsidRPr="00D621D7">
        <w:rPr>
          <w:rStyle w:val="CharSectno"/>
        </w:rPr>
        <w:t>50</w:t>
      </w:r>
      <w:r w:rsidRPr="006F0E1A">
        <w:t xml:space="preserve">  Varying list of non</w:t>
      </w:r>
      <w:r w:rsidR="00D621D7">
        <w:noBreakHyphen/>
      </w:r>
      <w:r w:rsidRPr="006F0E1A">
        <w:t>government schools</w:t>
      </w:r>
      <w:bookmarkEnd w:id="70"/>
    </w:p>
    <w:p w:rsidR="009F53DC" w:rsidRPr="006F0E1A" w:rsidRDefault="009F53DC">
      <w:pPr>
        <w:pStyle w:val="subsection"/>
      </w:pPr>
      <w:r w:rsidRPr="006F0E1A">
        <w:tab/>
        <w:t>(1)</w:t>
      </w:r>
      <w:r w:rsidRPr="006F0E1A">
        <w:tab/>
        <w:t>Any variation of the list of non</w:t>
      </w:r>
      <w:r w:rsidR="00D621D7">
        <w:noBreakHyphen/>
      </w:r>
      <w:r w:rsidRPr="006F0E1A">
        <w:t>government schools is to be made by determination by the Minister.</w:t>
      </w:r>
    </w:p>
    <w:p w:rsidR="009F53DC" w:rsidRPr="006F0E1A" w:rsidRDefault="009F53DC">
      <w:pPr>
        <w:pStyle w:val="notetext"/>
      </w:pPr>
      <w:r w:rsidRPr="006F0E1A">
        <w:t>Note 1:</w:t>
      </w:r>
      <w:r w:rsidRPr="006F0E1A">
        <w:tab/>
        <w:t>Section</w:t>
      </w:r>
      <w:r w:rsidR="00D76C0F" w:rsidRPr="006F0E1A">
        <w:t> </w:t>
      </w:r>
      <w:r w:rsidRPr="006F0E1A">
        <w:t>65 requires the Minister to give notice of the determination to the approved authority.</w:t>
      </w:r>
    </w:p>
    <w:p w:rsidR="009F53DC" w:rsidRPr="006F0E1A" w:rsidRDefault="009F53DC">
      <w:pPr>
        <w:pStyle w:val="notetext"/>
      </w:pPr>
      <w:r w:rsidRPr="006F0E1A">
        <w:t>Note 2:</w:t>
      </w:r>
      <w:r w:rsidRPr="006F0E1A">
        <w:tab/>
        <w:t>For the circumstances in which a variation of the list of non</w:t>
      </w:r>
      <w:r w:rsidR="00D621D7">
        <w:noBreakHyphen/>
      </w:r>
      <w:r w:rsidRPr="006F0E1A">
        <w:t xml:space="preserve">government schools may be made, see </w:t>
      </w:r>
      <w:r w:rsidR="00D76C0F" w:rsidRPr="006F0E1A">
        <w:t>subsections (</w:t>
      </w:r>
      <w:r w:rsidRPr="006F0E1A">
        <w:t xml:space="preserve">2), (3), </w:t>
      </w:r>
      <w:r w:rsidR="00BD0CCC" w:rsidRPr="006F0E1A">
        <w:t>(4), (4A), (5), (5A)</w:t>
      </w:r>
      <w:r w:rsidRPr="006F0E1A">
        <w:t>, (6) and (7) and sections</w:t>
      </w:r>
      <w:r w:rsidR="00D76C0F" w:rsidRPr="006F0E1A">
        <w:t> </w:t>
      </w:r>
      <w:r w:rsidRPr="006F0E1A">
        <w:t xml:space="preserve">53, 57, 58, 59, 61, 64 and </w:t>
      </w:r>
      <w:r w:rsidR="0040661B" w:rsidRPr="006F0E1A">
        <w:t>132</w:t>
      </w:r>
      <w:r w:rsidRPr="006F0E1A">
        <w:t>.</w:t>
      </w:r>
    </w:p>
    <w:p w:rsidR="009F53DC" w:rsidRPr="006F0E1A" w:rsidRDefault="009F53DC">
      <w:pPr>
        <w:pStyle w:val="subsection"/>
      </w:pPr>
      <w:r w:rsidRPr="006F0E1A">
        <w:tab/>
        <w:t>(2)</w:t>
      </w:r>
      <w:r w:rsidRPr="006F0E1A">
        <w:tab/>
        <w:t>If a school, in a State, that is included in the list ceases to be recognised by the State for a particular level of education, the Minister may vary the list to remove the reference to that level of education for the school.</w:t>
      </w:r>
    </w:p>
    <w:p w:rsidR="009F53DC" w:rsidRPr="006F0E1A" w:rsidRDefault="009F53DC">
      <w:pPr>
        <w:pStyle w:val="subsection"/>
      </w:pPr>
      <w:r w:rsidRPr="006F0E1A">
        <w:tab/>
        <w:t>(3)</w:t>
      </w:r>
      <w:r w:rsidRPr="006F0E1A">
        <w:tab/>
        <w:t>If a school, in a State, that is included in the list ceases to be approved in accordance with the law of the State to provide distance education for a particular level of education at a particular location, the Minister may vary the list to remove the reference to distance education for that level of education at that location.</w:t>
      </w:r>
    </w:p>
    <w:p w:rsidR="009F53DC" w:rsidRPr="006F0E1A" w:rsidRDefault="009F53DC">
      <w:pPr>
        <w:pStyle w:val="subsection"/>
      </w:pPr>
      <w:r w:rsidRPr="006F0E1A">
        <w:tab/>
        <w:t>(4)</w:t>
      </w:r>
      <w:r w:rsidRPr="006F0E1A">
        <w:tab/>
        <w:t>If a school, in a State, that is included in the list as a special school ceases to be recognised by the State as a special school, the Minister may vary the list to:</w:t>
      </w:r>
    </w:p>
    <w:p w:rsidR="009F53DC" w:rsidRPr="006F0E1A" w:rsidRDefault="009F53DC">
      <w:pPr>
        <w:pStyle w:val="paragraph"/>
      </w:pPr>
      <w:r w:rsidRPr="006F0E1A">
        <w:tab/>
        <w:t>(a)</w:t>
      </w:r>
      <w:r w:rsidRPr="006F0E1A">
        <w:tab/>
        <w:t>remove the reference to the school as a special school; and</w:t>
      </w:r>
    </w:p>
    <w:p w:rsidR="009F53DC" w:rsidRPr="006F0E1A" w:rsidRDefault="009F53DC">
      <w:pPr>
        <w:pStyle w:val="paragraph"/>
      </w:pPr>
      <w:r w:rsidRPr="006F0E1A">
        <w:tab/>
        <w:t>(b)</w:t>
      </w:r>
      <w:r w:rsidRPr="006F0E1A">
        <w:tab/>
        <w:t>include the school’s SES score; and</w:t>
      </w:r>
    </w:p>
    <w:p w:rsidR="009F53DC" w:rsidRPr="006F0E1A" w:rsidRDefault="009F53DC">
      <w:pPr>
        <w:pStyle w:val="paragraph"/>
      </w:pPr>
      <w:r w:rsidRPr="006F0E1A">
        <w:tab/>
        <w:t>(c)</w:t>
      </w:r>
      <w:r w:rsidRPr="006F0E1A">
        <w:tab/>
        <w:t>change the school’s funding level.</w:t>
      </w:r>
    </w:p>
    <w:p w:rsidR="00BD0CCC" w:rsidRPr="006F0E1A" w:rsidRDefault="00BD0CCC" w:rsidP="00BD0CCC">
      <w:pPr>
        <w:pStyle w:val="subsection"/>
      </w:pPr>
      <w:r w:rsidRPr="006F0E1A">
        <w:tab/>
        <w:t>(4A)</w:t>
      </w:r>
      <w:r w:rsidRPr="006F0E1A">
        <w:tab/>
        <w:t>If a school, in a State, that is included in the list as a special assistance school ceases to be recognised by the State as a special assistance school, the Minister may vary the list to:</w:t>
      </w:r>
    </w:p>
    <w:p w:rsidR="00BD0CCC" w:rsidRPr="006F0E1A" w:rsidRDefault="00BD0CCC" w:rsidP="00BD0CCC">
      <w:pPr>
        <w:pStyle w:val="paragraph"/>
      </w:pPr>
      <w:r w:rsidRPr="006F0E1A">
        <w:tab/>
        <w:t>(a)</w:t>
      </w:r>
      <w:r w:rsidRPr="006F0E1A">
        <w:tab/>
        <w:t>remove the reference to the school as a special assistance school; and</w:t>
      </w:r>
    </w:p>
    <w:p w:rsidR="00BD0CCC" w:rsidRPr="006F0E1A" w:rsidRDefault="00BD0CCC" w:rsidP="00BD0CCC">
      <w:pPr>
        <w:pStyle w:val="paragraph"/>
      </w:pPr>
      <w:r w:rsidRPr="006F0E1A">
        <w:tab/>
        <w:t>(b)</w:t>
      </w:r>
      <w:r w:rsidRPr="006F0E1A">
        <w:tab/>
        <w:t>include the school’s SES score; and</w:t>
      </w:r>
    </w:p>
    <w:p w:rsidR="00BD0CCC" w:rsidRPr="006F0E1A" w:rsidRDefault="00BD0CCC" w:rsidP="00BD0CCC">
      <w:pPr>
        <w:pStyle w:val="paragraph"/>
      </w:pPr>
      <w:r w:rsidRPr="006F0E1A">
        <w:tab/>
        <w:t>(c)</w:t>
      </w:r>
      <w:r w:rsidRPr="006F0E1A">
        <w:tab/>
        <w:t>change the school’s funding level.</w:t>
      </w:r>
    </w:p>
    <w:p w:rsidR="009F53DC" w:rsidRPr="006F0E1A" w:rsidRDefault="009F53DC" w:rsidP="00C809D1">
      <w:pPr>
        <w:pStyle w:val="subsection"/>
        <w:keepNext/>
      </w:pPr>
      <w:r w:rsidRPr="006F0E1A">
        <w:lastRenderedPageBreak/>
        <w:tab/>
        <w:t>(5)</w:t>
      </w:r>
      <w:r w:rsidRPr="006F0E1A">
        <w:tab/>
        <w:t>If a school, in a State, that, at a particular time, is:</w:t>
      </w:r>
    </w:p>
    <w:p w:rsidR="009F53DC" w:rsidRPr="006F0E1A" w:rsidRDefault="009F53DC">
      <w:pPr>
        <w:pStyle w:val="paragraph"/>
      </w:pPr>
      <w:r w:rsidRPr="006F0E1A">
        <w:tab/>
        <w:t>(a)</w:t>
      </w:r>
      <w:r w:rsidRPr="006F0E1A">
        <w:tab/>
        <w:t>included in the list; and</w:t>
      </w:r>
    </w:p>
    <w:p w:rsidR="009F53DC" w:rsidRPr="006F0E1A" w:rsidRDefault="009F53DC">
      <w:pPr>
        <w:pStyle w:val="paragraph"/>
      </w:pPr>
      <w:r w:rsidRPr="006F0E1A">
        <w:tab/>
        <w:t>(b)</w:t>
      </w:r>
      <w:r w:rsidRPr="006F0E1A">
        <w:tab/>
        <w:t>not included as a special school;</w:t>
      </w:r>
    </w:p>
    <w:p w:rsidR="009F53DC" w:rsidRPr="006F0E1A" w:rsidRDefault="009F53DC">
      <w:pPr>
        <w:pStyle w:val="subsection2"/>
      </w:pPr>
      <w:r w:rsidRPr="006F0E1A">
        <w:t>at a later time is recognised by the State as a special school, the Minister may vary the list to:</w:t>
      </w:r>
    </w:p>
    <w:p w:rsidR="009F53DC" w:rsidRPr="006F0E1A" w:rsidRDefault="009F53DC">
      <w:pPr>
        <w:pStyle w:val="paragraph"/>
      </w:pPr>
      <w:r w:rsidRPr="006F0E1A">
        <w:tab/>
        <w:t>(c)</w:t>
      </w:r>
      <w:r w:rsidRPr="006F0E1A">
        <w:tab/>
        <w:t>include a reference to the school as a special school; and</w:t>
      </w:r>
    </w:p>
    <w:p w:rsidR="009F53DC" w:rsidRPr="006F0E1A" w:rsidRDefault="009F53DC">
      <w:pPr>
        <w:pStyle w:val="paragraph"/>
      </w:pPr>
      <w:r w:rsidRPr="006F0E1A">
        <w:tab/>
        <w:t>(d)</w:t>
      </w:r>
      <w:r w:rsidRPr="006F0E1A">
        <w:tab/>
        <w:t>remove the school’s SES score; and</w:t>
      </w:r>
    </w:p>
    <w:p w:rsidR="009F53DC" w:rsidRPr="006F0E1A" w:rsidRDefault="009F53DC">
      <w:pPr>
        <w:pStyle w:val="paragraph"/>
      </w:pPr>
      <w:r w:rsidRPr="006F0E1A">
        <w:tab/>
        <w:t>(e)</w:t>
      </w:r>
      <w:r w:rsidRPr="006F0E1A">
        <w:tab/>
        <w:t>change the school’s funding level.</w:t>
      </w:r>
    </w:p>
    <w:p w:rsidR="00A62618" w:rsidRPr="006F0E1A" w:rsidRDefault="00A62618" w:rsidP="00A62618">
      <w:pPr>
        <w:pStyle w:val="subsection"/>
      </w:pPr>
      <w:r w:rsidRPr="006F0E1A">
        <w:tab/>
        <w:t>(5A)</w:t>
      </w:r>
      <w:r w:rsidRPr="006F0E1A">
        <w:tab/>
        <w:t>If a school, in a State, that, at a particular time, is:</w:t>
      </w:r>
    </w:p>
    <w:p w:rsidR="00A62618" w:rsidRPr="006F0E1A" w:rsidRDefault="00A62618" w:rsidP="00A62618">
      <w:pPr>
        <w:pStyle w:val="paragraph"/>
      </w:pPr>
      <w:r w:rsidRPr="006F0E1A">
        <w:tab/>
        <w:t>(a)</w:t>
      </w:r>
      <w:r w:rsidRPr="006F0E1A">
        <w:tab/>
        <w:t>included in the list; and</w:t>
      </w:r>
    </w:p>
    <w:p w:rsidR="00A62618" w:rsidRPr="006F0E1A" w:rsidRDefault="00A62618" w:rsidP="00A62618">
      <w:pPr>
        <w:pStyle w:val="paragraph"/>
      </w:pPr>
      <w:r w:rsidRPr="006F0E1A">
        <w:tab/>
        <w:t>(b)</w:t>
      </w:r>
      <w:r w:rsidRPr="006F0E1A">
        <w:tab/>
        <w:t>not included as a special assistance school;</w:t>
      </w:r>
    </w:p>
    <w:p w:rsidR="00A62618" w:rsidRPr="006F0E1A" w:rsidRDefault="00A62618" w:rsidP="00A62618">
      <w:pPr>
        <w:pStyle w:val="subsection2"/>
      </w:pPr>
      <w:r w:rsidRPr="006F0E1A">
        <w:t>at a later time is recognised by the State as a special assistance school, the Minister may vary the list to:</w:t>
      </w:r>
    </w:p>
    <w:p w:rsidR="00A62618" w:rsidRPr="006F0E1A" w:rsidRDefault="00A62618" w:rsidP="00A62618">
      <w:pPr>
        <w:pStyle w:val="paragraph"/>
      </w:pPr>
      <w:r w:rsidRPr="006F0E1A">
        <w:tab/>
        <w:t>(c)</w:t>
      </w:r>
      <w:r w:rsidRPr="006F0E1A">
        <w:tab/>
        <w:t>include a reference to the school as a special assistance school; and</w:t>
      </w:r>
    </w:p>
    <w:p w:rsidR="00A62618" w:rsidRPr="006F0E1A" w:rsidRDefault="00A62618" w:rsidP="00A62618">
      <w:pPr>
        <w:pStyle w:val="paragraph"/>
      </w:pPr>
      <w:r w:rsidRPr="006F0E1A">
        <w:tab/>
        <w:t>(d)</w:t>
      </w:r>
      <w:r w:rsidRPr="006F0E1A">
        <w:tab/>
        <w:t>remove the school’s SES score; and</w:t>
      </w:r>
    </w:p>
    <w:p w:rsidR="00A62618" w:rsidRPr="006F0E1A" w:rsidRDefault="00A62618" w:rsidP="00A62618">
      <w:pPr>
        <w:pStyle w:val="paragraph"/>
      </w:pPr>
      <w:r w:rsidRPr="006F0E1A">
        <w:tab/>
        <w:t>(e)</w:t>
      </w:r>
      <w:r w:rsidRPr="006F0E1A">
        <w:tab/>
        <w:t>change the school’s funding level.</w:t>
      </w:r>
    </w:p>
    <w:p w:rsidR="009F53DC" w:rsidRPr="006F0E1A" w:rsidRDefault="009F53DC">
      <w:pPr>
        <w:pStyle w:val="subsection"/>
      </w:pPr>
      <w:r w:rsidRPr="006F0E1A">
        <w:tab/>
        <w:t>(6)</w:t>
      </w:r>
      <w:r w:rsidRPr="006F0E1A">
        <w:tab/>
        <w:t>If a school, in a State, that is included in the list:</w:t>
      </w:r>
    </w:p>
    <w:p w:rsidR="009F53DC" w:rsidRPr="006F0E1A" w:rsidRDefault="009F53DC">
      <w:pPr>
        <w:pStyle w:val="paragraph"/>
      </w:pPr>
      <w:r w:rsidRPr="006F0E1A">
        <w:tab/>
        <w:t>(a)</w:t>
      </w:r>
      <w:r w:rsidRPr="006F0E1A">
        <w:tab/>
        <w:t>ceases to be recognised by the State Minister; or</w:t>
      </w:r>
    </w:p>
    <w:p w:rsidR="009F53DC" w:rsidRPr="006F0E1A" w:rsidRDefault="009F53DC">
      <w:pPr>
        <w:pStyle w:val="paragraph"/>
      </w:pPr>
      <w:r w:rsidRPr="006F0E1A">
        <w:tab/>
        <w:t>(b)</w:t>
      </w:r>
      <w:r w:rsidRPr="006F0E1A">
        <w:tab/>
        <w:t>starts to be conducted for profit;</w:t>
      </w:r>
    </w:p>
    <w:p w:rsidR="009F53DC" w:rsidRPr="006F0E1A" w:rsidRDefault="009F53DC">
      <w:pPr>
        <w:pStyle w:val="subsection2"/>
      </w:pPr>
      <w:r w:rsidRPr="006F0E1A">
        <w:t>the Minister may vary the list to remove the name of the school from the list.</w:t>
      </w:r>
    </w:p>
    <w:p w:rsidR="009F53DC" w:rsidRPr="006F0E1A" w:rsidRDefault="009F53DC">
      <w:pPr>
        <w:pStyle w:val="subsection"/>
      </w:pPr>
      <w:r w:rsidRPr="006F0E1A">
        <w:tab/>
        <w:t>(7)</w:t>
      </w:r>
      <w:r w:rsidRPr="006F0E1A">
        <w:tab/>
        <w:t>The Minister may vary the list:</w:t>
      </w:r>
    </w:p>
    <w:p w:rsidR="009F53DC" w:rsidRPr="006F0E1A" w:rsidRDefault="009F53DC">
      <w:pPr>
        <w:pStyle w:val="paragraph"/>
      </w:pPr>
      <w:r w:rsidRPr="006F0E1A">
        <w:tab/>
        <w:t>(a)</w:t>
      </w:r>
      <w:r w:rsidRPr="006F0E1A">
        <w:tab/>
        <w:t>under another provision of this Act; or</w:t>
      </w:r>
    </w:p>
    <w:p w:rsidR="009F53DC" w:rsidRPr="006F0E1A" w:rsidRDefault="009F53DC">
      <w:pPr>
        <w:pStyle w:val="paragraph"/>
      </w:pPr>
      <w:r w:rsidRPr="006F0E1A">
        <w:tab/>
        <w:t>(b)</w:t>
      </w:r>
      <w:r w:rsidRPr="006F0E1A">
        <w:tab/>
        <w:t>to correct clerical errors or to make alterations of a formal kind, including to remove from the list:</w:t>
      </w:r>
    </w:p>
    <w:p w:rsidR="009F53DC" w:rsidRPr="006F0E1A" w:rsidRDefault="009F53DC">
      <w:pPr>
        <w:pStyle w:val="paragraphsub"/>
      </w:pPr>
      <w:r w:rsidRPr="006F0E1A">
        <w:tab/>
        <w:t>(i)</w:t>
      </w:r>
      <w:r w:rsidRPr="006F0E1A">
        <w:tab/>
        <w:t>the name of a school that has ceased to exist; or</w:t>
      </w:r>
    </w:p>
    <w:p w:rsidR="009F53DC" w:rsidRPr="006F0E1A" w:rsidRDefault="009F53DC">
      <w:pPr>
        <w:pStyle w:val="paragraphsub"/>
      </w:pPr>
      <w:r w:rsidRPr="006F0E1A">
        <w:tab/>
        <w:t>(ii)</w:t>
      </w:r>
      <w:r w:rsidRPr="006F0E1A">
        <w:tab/>
        <w:t>the address of a location at which a school has ceased to provide education; or</w:t>
      </w:r>
    </w:p>
    <w:p w:rsidR="009F53DC" w:rsidRPr="006F0E1A" w:rsidRDefault="009F53DC">
      <w:pPr>
        <w:pStyle w:val="paragraphsub"/>
      </w:pPr>
      <w:r w:rsidRPr="006F0E1A">
        <w:tab/>
        <w:t>(iii)</w:t>
      </w:r>
      <w:r w:rsidRPr="006F0E1A">
        <w:tab/>
        <w:t>a reference to a level of education at a school that has ceased to provide education at that level.</w:t>
      </w:r>
    </w:p>
    <w:p w:rsidR="009F53DC" w:rsidRPr="006F0E1A" w:rsidRDefault="009F53DC" w:rsidP="00FD7DC4">
      <w:pPr>
        <w:pStyle w:val="ActHead5"/>
      </w:pPr>
      <w:bookmarkStart w:id="71" w:name="_Toc163571387"/>
      <w:r w:rsidRPr="00D621D7">
        <w:rPr>
          <w:rStyle w:val="CharSectno"/>
        </w:rPr>
        <w:t>51</w:t>
      </w:r>
      <w:r w:rsidRPr="006F0E1A">
        <w:t xml:space="preserve">  Varying list of approved school systems</w:t>
      </w:r>
      <w:bookmarkEnd w:id="71"/>
    </w:p>
    <w:p w:rsidR="009F53DC" w:rsidRPr="006F0E1A" w:rsidRDefault="009F53DC">
      <w:pPr>
        <w:pStyle w:val="subsection"/>
      </w:pPr>
      <w:r w:rsidRPr="006F0E1A">
        <w:tab/>
        <w:t>(1)</w:t>
      </w:r>
      <w:r w:rsidRPr="006F0E1A">
        <w:tab/>
        <w:t>Any variation of the list of approved school systems is to be made by determination by the Minister.</w:t>
      </w:r>
    </w:p>
    <w:p w:rsidR="009F53DC" w:rsidRPr="006F0E1A" w:rsidRDefault="009F53DC">
      <w:pPr>
        <w:pStyle w:val="notetext"/>
      </w:pPr>
      <w:r w:rsidRPr="006F0E1A">
        <w:lastRenderedPageBreak/>
        <w:t>Note:</w:t>
      </w:r>
      <w:r w:rsidRPr="006F0E1A">
        <w:tab/>
        <w:t>Section</w:t>
      </w:r>
      <w:r w:rsidR="00D76C0F" w:rsidRPr="006F0E1A">
        <w:t> </w:t>
      </w:r>
      <w:r w:rsidRPr="006F0E1A">
        <w:t>65 requires the Minister to give notice of the determination to the approved authority.</w:t>
      </w:r>
    </w:p>
    <w:p w:rsidR="009F53DC" w:rsidRPr="006F0E1A" w:rsidRDefault="009F53DC">
      <w:pPr>
        <w:pStyle w:val="subsection"/>
      </w:pPr>
      <w:r w:rsidRPr="006F0E1A">
        <w:tab/>
        <w:t>(2)</w:t>
      </w:r>
      <w:r w:rsidRPr="006F0E1A">
        <w:tab/>
        <w:t>The Minister may vary the list to correct clerical errors or to make alterations of a formal kind, including the removal from the list of the name of a school system that has ceased to exist.</w:t>
      </w:r>
    </w:p>
    <w:p w:rsidR="009F53DC" w:rsidRPr="006F0E1A" w:rsidRDefault="009F53DC" w:rsidP="00D621D7">
      <w:pPr>
        <w:pStyle w:val="ActHead3"/>
        <w:pageBreakBefore/>
      </w:pPr>
      <w:bookmarkStart w:id="72" w:name="_Toc163571388"/>
      <w:r w:rsidRPr="00D621D7">
        <w:rPr>
          <w:rStyle w:val="CharDivNo"/>
        </w:rPr>
        <w:lastRenderedPageBreak/>
        <w:t>Division</w:t>
      </w:r>
      <w:r w:rsidR="00D76C0F" w:rsidRPr="00D621D7">
        <w:rPr>
          <w:rStyle w:val="CharDivNo"/>
        </w:rPr>
        <w:t> </w:t>
      </w:r>
      <w:r w:rsidRPr="00D621D7">
        <w:rPr>
          <w:rStyle w:val="CharDivNo"/>
        </w:rPr>
        <w:t>3</w:t>
      </w:r>
      <w:r w:rsidRPr="006F0E1A">
        <w:t>—</w:t>
      </w:r>
      <w:r w:rsidRPr="00D621D7">
        <w:rPr>
          <w:rStyle w:val="CharDivText"/>
        </w:rPr>
        <w:t>Change of funding level</w:t>
      </w:r>
      <w:bookmarkEnd w:id="72"/>
    </w:p>
    <w:p w:rsidR="009F53DC" w:rsidRPr="006F0E1A" w:rsidRDefault="009F53DC" w:rsidP="00FD7DC4">
      <w:pPr>
        <w:pStyle w:val="ActHead5"/>
      </w:pPr>
      <w:bookmarkStart w:id="73" w:name="_Toc163571389"/>
      <w:r w:rsidRPr="00D621D7">
        <w:rPr>
          <w:rStyle w:val="CharSectno"/>
        </w:rPr>
        <w:t>52</w:t>
      </w:r>
      <w:r w:rsidRPr="006F0E1A">
        <w:t xml:space="preserve">  Application to change funding level of non</w:t>
      </w:r>
      <w:r w:rsidR="00D621D7">
        <w:noBreakHyphen/>
      </w:r>
      <w:r w:rsidRPr="006F0E1A">
        <w:t>government school due to incorrect SES score etc.</w:t>
      </w:r>
      <w:bookmarkEnd w:id="73"/>
    </w:p>
    <w:p w:rsidR="009F53DC" w:rsidRPr="006F0E1A" w:rsidRDefault="009F53DC">
      <w:pPr>
        <w:pStyle w:val="subsection"/>
      </w:pPr>
      <w:r w:rsidRPr="006F0E1A">
        <w:tab/>
        <w:t>(1)</w:t>
      </w:r>
      <w:r w:rsidRPr="006F0E1A">
        <w:tab/>
        <w:t>The approved authority of a school that is included in the list of non</w:t>
      </w:r>
      <w:r w:rsidR="00D621D7">
        <w:noBreakHyphen/>
      </w:r>
      <w:r w:rsidRPr="006F0E1A">
        <w:t>government schools with an SES score may apply to the Minister to vary the list to change the SES score if the approved authority considers that the SES score:</w:t>
      </w:r>
    </w:p>
    <w:p w:rsidR="009F53DC" w:rsidRPr="006F0E1A" w:rsidRDefault="009F53DC">
      <w:pPr>
        <w:pStyle w:val="paragraph"/>
      </w:pPr>
      <w:r w:rsidRPr="006F0E1A">
        <w:tab/>
        <w:t>(a)</w:t>
      </w:r>
      <w:r w:rsidRPr="006F0E1A">
        <w:tab/>
        <w:t>has not been determined correctly; or</w:t>
      </w:r>
    </w:p>
    <w:p w:rsidR="009F53DC" w:rsidRPr="006F0E1A" w:rsidRDefault="009F53DC">
      <w:pPr>
        <w:pStyle w:val="paragraph"/>
      </w:pPr>
      <w:r w:rsidRPr="006F0E1A">
        <w:tab/>
        <w:t>(b)</w:t>
      </w:r>
      <w:r w:rsidRPr="006F0E1A">
        <w:tab/>
        <w:t xml:space="preserve">without limiting </w:t>
      </w:r>
      <w:r w:rsidR="00D76C0F" w:rsidRPr="006F0E1A">
        <w:t>paragraph (</w:t>
      </w:r>
      <w:r w:rsidRPr="006F0E1A">
        <w:t>a), does not reflect the socioeconomic circumstances of the school’s community (in the way required by the guidelines approved by the Minister under section</w:t>
      </w:r>
      <w:r w:rsidR="00D76C0F" w:rsidRPr="006F0E1A">
        <w:t> </w:t>
      </w:r>
      <w:r w:rsidRPr="006F0E1A">
        <w:t>8); or</w:t>
      </w:r>
    </w:p>
    <w:p w:rsidR="009F53DC" w:rsidRPr="006F0E1A" w:rsidRDefault="009F53DC">
      <w:pPr>
        <w:pStyle w:val="paragraph"/>
      </w:pPr>
      <w:r w:rsidRPr="006F0E1A">
        <w:tab/>
        <w:t>(c)</w:t>
      </w:r>
      <w:r w:rsidRPr="006F0E1A">
        <w:tab/>
        <w:t>is no longer accurate because of a significant change in the school’s circumstances.</w:t>
      </w:r>
    </w:p>
    <w:p w:rsidR="009F53DC" w:rsidRPr="006F0E1A" w:rsidRDefault="009F53DC">
      <w:pPr>
        <w:pStyle w:val="subsection"/>
      </w:pPr>
      <w:r w:rsidRPr="006F0E1A">
        <w:tab/>
        <w:t>(2)</w:t>
      </w:r>
      <w:r w:rsidRPr="006F0E1A">
        <w:tab/>
        <w:t>The application must:</w:t>
      </w:r>
    </w:p>
    <w:p w:rsidR="009F53DC" w:rsidRPr="006F0E1A" w:rsidRDefault="009F53DC">
      <w:pPr>
        <w:pStyle w:val="paragraph"/>
      </w:pPr>
      <w:r w:rsidRPr="006F0E1A">
        <w:tab/>
        <w:t>(a)</w:t>
      </w:r>
      <w:r w:rsidRPr="006F0E1A">
        <w:tab/>
        <w:t>be in writing; and</w:t>
      </w:r>
    </w:p>
    <w:p w:rsidR="009F53DC" w:rsidRPr="006F0E1A" w:rsidRDefault="009F53DC">
      <w:pPr>
        <w:pStyle w:val="paragraph"/>
      </w:pPr>
      <w:r w:rsidRPr="006F0E1A">
        <w:tab/>
        <w:t>(b)</w:t>
      </w:r>
      <w:r w:rsidRPr="006F0E1A">
        <w:tab/>
        <w:t>set out the name and address of the school and of the approved authority of the school; and</w:t>
      </w:r>
    </w:p>
    <w:p w:rsidR="009F53DC" w:rsidRPr="006F0E1A" w:rsidRDefault="009F53DC">
      <w:pPr>
        <w:pStyle w:val="paragraph"/>
      </w:pPr>
      <w:r w:rsidRPr="006F0E1A">
        <w:tab/>
        <w:t>(c)</w:t>
      </w:r>
      <w:r w:rsidRPr="006F0E1A">
        <w:tab/>
        <w:t>if the school is a systemic school—set out the name of the approved school system; and</w:t>
      </w:r>
    </w:p>
    <w:p w:rsidR="009F53DC" w:rsidRPr="006F0E1A" w:rsidRDefault="009F53DC">
      <w:pPr>
        <w:pStyle w:val="paragraph"/>
      </w:pPr>
      <w:r w:rsidRPr="006F0E1A">
        <w:tab/>
        <w:t>(d)</w:t>
      </w:r>
      <w:r w:rsidRPr="006F0E1A">
        <w:tab/>
        <w:t>set out the reasons why the approved authority considers the SES score should be changed.</w:t>
      </w:r>
    </w:p>
    <w:p w:rsidR="009F53DC" w:rsidRPr="006F0E1A" w:rsidRDefault="009F53DC" w:rsidP="00FD7DC4">
      <w:pPr>
        <w:pStyle w:val="ActHead5"/>
      </w:pPr>
      <w:bookmarkStart w:id="74" w:name="_Toc163571390"/>
      <w:r w:rsidRPr="00D621D7">
        <w:rPr>
          <w:rStyle w:val="CharSectno"/>
        </w:rPr>
        <w:t>53</w:t>
      </w:r>
      <w:r w:rsidRPr="006F0E1A">
        <w:t xml:space="preserve">  Change of funding level of non</w:t>
      </w:r>
      <w:r w:rsidR="00D621D7">
        <w:noBreakHyphen/>
      </w:r>
      <w:r w:rsidRPr="006F0E1A">
        <w:t>government school due to incorrect SES score etc.</w:t>
      </w:r>
      <w:bookmarkEnd w:id="74"/>
    </w:p>
    <w:p w:rsidR="009F53DC" w:rsidRPr="006F0E1A" w:rsidRDefault="009F53DC">
      <w:pPr>
        <w:pStyle w:val="subsection"/>
      </w:pPr>
      <w:r w:rsidRPr="006F0E1A">
        <w:tab/>
        <w:t>(1)</w:t>
      </w:r>
      <w:r w:rsidRPr="006F0E1A">
        <w:tab/>
        <w:t xml:space="preserve">If the Minister is satisfied that the school’s SES score (the </w:t>
      </w:r>
      <w:r w:rsidRPr="006F0E1A">
        <w:rPr>
          <w:b/>
          <w:i/>
        </w:rPr>
        <w:t>old SES score</w:t>
      </w:r>
      <w:r w:rsidRPr="006F0E1A">
        <w:t>):</w:t>
      </w:r>
    </w:p>
    <w:p w:rsidR="009F53DC" w:rsidRPr="006F0E1A" w:rsidRDefault="009F53DC">
      <w:pPr>
        <w:pStyle w:val="paragraph"/>
      </w:pPr>
      <w:r w:rsidRPr="006F0E1A">
        <w:tab/>
        <w:t>(a)</w:t>
      </w:r>
      <w:r w:rsidRPr="006F0E1A">
        <w:tab/>
        <w:t>has not been determined correctly; or</w:t>
      </w:r>
    </w:p>
    <w:p w:rsidR="009F53DC" w:rsidRPr="006F0E1A" w:rsidRDefault="009F53DC">
      <w:pPr>
        <w:pStyle w:val="paragraph"/>
      </w:pPr>
      <w:r w:rsidRPr="006F0E1A">
        <w:tab/>
        <w:t>(b)</w:t>
      </w:r>
      <w:r w:rsidRPr="006F0E1A">
        <w:tab/>
        <w:t xml:space="preserve">without limiting </w:t>
      </w:r>
      <w:r w:rsidR="00D76C0F" w:rsidRPr="006F0E1A">
        <w:t>paragraph (</w:t>
      </w:r>
      <w:r w:rsidRPr="006F0E1A">
        <w:t>a), does not reflect the socioeconomic circumstances of the school’s community (in the way required by the guidelines approved by the Minister under section</w:t>
      </w:r>
      <w:r w:rsidR="00D76C0F" w:rsidRPr="006F0E1A">
        <w:t> </w:t>
      </w:r>
      <w:r w:rsidRPr="006F0E1A">
        <w:t>8); or</w:t>
      </w:r>
    </w:p>
    <w:p w:rsidR="009F53DC" w:rsidRPr="006F0E1A" w:rsidRDefault="009F53DC">
      <w:pPr>
        <w:pStyle w:val="paragraph"/>
      </w:pPr>
      <w:r w:rsidRPr="006F0E1A">
        <w:tab/>
        <w:t>(c)</w:t>
      </w:r>
      <w:r w:rsidRPr="006F0E1A">
        <w:tab/>
        <w:t>is no longer accurate because of a significant change in the school’s circumstances;</w:t>
      </w:r>
    </w:p>
    <w:p w:rsidR="009F53DC" w:rsidRPr="006F0E1A" w:rsidRDefault="009F53DC">
      <w:pPr>
        <w:pStyle w:val="subsection2"/>
      </w:pPr>
      <w:r w:rsidRPr="006F0E1A">
        <w:t>the Minister must:</w:t>
      </w:r>
    </w:p>
    <w:p w:rsidR="009F53DC" w:rsidRPr="006F0E1A" w:rsidRDefault="009F53DC">
      <w:pPr>
        <w:pStyle w:val="paragraph"/>
      </w:pPr>
      <w:r w:rsidRPr="006F0E1A">
        <w:lastRenderedPageBreak/>
        <w:tab/>
        <w:t>(d)</w:t>
      </w:r>
      <w:r w:rsidRPr="006F0E1A">
        <w:tab/>
        <w:t xml:space="preserve">determine a different SES score (the </w:t>
      </w:r>
      <w:r w:rsidRPr="006F0E1A">
        <w:rPr>
          <w:b/>
          <w:i/>
        </w:rPr>
        <w:t>new SES score</w:t>
      </w:r>
      <w:r w:rsidRPr="006F0E1A">
        <w:t>); and</w:t>
      </w:r>
    </w:p>
    <w:p w:rsidR="009F53DC" w:rsidRPr="006F0E1A" w:rsidRDefault="009F53DC">
      <w:pPr>
        <w:pStyle w:val="paragraph"/>
      </w:pPr>
      <w:r w:rsidRPr="006F0E1A">
        <w:tab/>
        <w:t>(e)</w:t>
      </w:r>
      <w:r w:rsidRPr="006F0E1A">
        <w:tab/>
        <w:t xml:space="preserve">determine a different current SES funding level for the school if, immediately before the Minister determined the new SES score, Subdivision C of </w:t>
      </w:r>
      <w:r w:rsidR="00D621D7">
        <w:t>Division 2</w:t>
      </w:r>
      <w:r w:rsidRPr="006F0E1A">
        <w:t xml:space="preserve"> of Part</w:t>
      </w:r>
      <w:r w:rsidR="00D76C0F" w:rsidRPr="006F0E1A">
        <w:t> </w:t>
      </w:r>
      <w:r w:rsidRPr="006F0E1A">
        <w:t>6 applied to the school; and</w:t>
      </w:r>
    </w:p>
    <w:p w:rsidR="009F53DC" w:rsidRPr="006F0E1A" w:rsidRDefault="009F53DC">
      <w:pPr>
        <w:pStyle w:val="paragraph"/>
      </w:pPr>
      <w:r w:rsidRPr="006F0E1A">
        <w:tab/>
        <w:t>(f)</w:t>
      </w:r>
      <w:r w:rsidRPr="006F0E1A">
        <w:tab/>
        <w:t xml:space="preserve">determine a </w:t>
      </w:r>
      <w:r w:rsidR="00C454A5" w:rsidRPr="006F0E1A">
        <w:t xml:space="preserve">different </w:t>
      </w:r>
      <w:r w:rsidRPr="006F0E1A">
        <w:t xml:space="preserve">current SES funding level for the school if, immediately before the Minister determined the new SES score, Subdivision D or E of </w:t>
      </w:r>
      <w:r w:rsidR="00D621D7">
        <w:t>Division 2</w:t>
      </w:r>
      <w:r w:rsidRPr="006F0E1A">
        <w:t xml:space="preserve"> of Part</w:t>
      </w:r>
      <w:r w:rsidR="00D76C0F" w:rsidRPr="006F0E1A">
        <w:t> </w:t>
      </w:r>
      <w:r w:rsidRPr="006F0E1A">
        <w:t>6 applied to the school; and</w:t>
      </w:r>
    </w:p>
    <w:p w:rsidR="009F53DC" w:rsidRPr="006F0E1A" w:rsidRDefault="009F53DC">
      <w:pPr>
        <w:pStyle w:val="paragraph"/>
      </w:pPr>
      <w:r w:rsidRPr="006F0E1A">
        <w:tab/>
        <w:t>(g)</w:t>
      </w:r>
      <w:r w:rsidRPr="006F0E1A">
        <w:tab/>
        <w:t xml:space="preserve">determine a </w:t>
      </w:r>
      <w:r w:rsidR="00C454A5" w:rsidRPr="006F0E1A">
        <w:t xml:space="preserve">different </w:t>
      </w:r>
      <w:r w:rsidRPr="006F0E1A">
        <w:t xml:space="preserve">current SES funding level for the school if, immediately before the Minister determined the new SES score, Subdivision F of </w:t>
      </w:r>
      <w:r w:rsidR="00D621D7">
        <w:t>Division 2</w:t>
      </w:r>
      <w:r w:rsidRPr="006F0E1A">
        <w:t xml:space="preserve"> of Part</w:t>
      </w:r>
      <w:r w:rsidR="00D76C0F" w:rsidRPr="006F0E1A">
        <w:t> </w:t>
      </w:r>
      <w:r w:rsidRPr="006F0E1A">
        <w:t>6 applied to the school; and</w:t>
      </w:r>
    </w:p>
    <w:p w:rsidR="00C454A5" w:rsidRPr="006F0E1A" w:rsidRDefault="00C454A5" w:rsidP="00C454A5">
      <w:pPr>
        <w:pStyle w:val="paragraph"/>
      </w:pPr>
      <w:r w:rsidRPr="006F0E1A">
        <w:tab/>
        <w:t>(ga)</w:t>
      </w:r>
      <w:r w:rsidRPr="006F0E1A">
        <w:tab/>
        <w:t xml:space="preserve">determine a different current SES funding level for the school if, immediately before the Minister determined the new SES score, Subdivision G of </w:t>
      </w:r>
      <w:r w:rsidR="00D621D7">
        <w:t>Division 2</w:t>
      </w:r>
      <w:r w:rsidRPr="006F0E1A">
        <w:t xml:space="preserve"> of Part 6 applied to the school; and</w:t>
      </w:r>
    </w:p>
    <w:p w:rsidR="009F53DC" w:rsidRPr="006F0E1A" w:rsidRDefault="009F53DC">
      <w:pPr>
        <w:pStyle w:val="paragraph"/>
      </w:pPr>
      <w:r w:rsidRPr="006F0E1A">
        <w:tab/>
        <w:t>(h)</w:t>
      </w:r>
      <w:r w:rsidRPr="006F0E1A">
        <w:tab/>
        <w:t>make appropriate variations to the list of non</w:t>
      </w:r>
      <w:r w:rsidR="00D621D7">
        <w:noBreakHyphen/>
      </w:r>
      <w:r w:rsidRPr="006F0E1A">
        <w:t>government schools.</w:t>
      </w:r>
    </w:p>
    <w:p w:rsidR="009F53DC" w:rsidRPr="006F0E1A" w:rsidRDefault="009F53DC">
      <w:pPr>
        <w:pStyle w:val="subsection"/>
      </w:pPr>
      <w:r w:rsidRPr="006F0E1A">
        <w:tab/>
        <w:t>(2)</w:t>
      </w:r>
      <w:r w:rsidRPr="006F0E1A">
        <w:tab/>
        <w:t xml:space="preserve">A determination under </w:t>
      </w:r>
      <w:r w:rsidR="00D76C0F" w:rsidRPr="006F0E1A">
        <w:t>paragraph (</w:t>
      </w:r>
      <w:r w:rsidRPr="006F0E1A">
        <w:t>1)(g) is taken to apply in relation to:</w:t>
      </w:r>
    </w:p>
    <w:p w:rsidR="009F53DC" w:rsidRPr="006F0E1A" w:rsidRDefault="009F53DC">
      <w:pPr>
        <w:pStyle w:val="paragraph"/>
      </w:pPr>
      <w:r w:rsidRPr="006F0E1A">
        <w:tab/>
        <w:t>(a)</w:t>
      </w:r>
      <w:r w:rsidRPr="006F0E1A">
        <w:tab/>
        <w:t>the program year in which the application under section</w:t>
      </w:r>
      <w:r w:rsidR="00D76C0F" w:rsidRPr="006F0E1A">
        <w:t> </w:t>
      </w:r>
      <w:r w:rsidRPr="006F0E1A">
        <w:t>52 is made if the current SES funding level determined under that paragraph is equal to or greater than the percentage of AGSRC relating to the school’s old SES score; or</w:t>
      </w:r>
    </w:p>
    <w:p w:rsidR="009F53DC" w:rsidRPr="006F0E1A" w:rsidRDefault="009F53DC">
      <w:pPr>
        <w:pStyle w:val="paragraph"/>
      </w:pPr>
      <w:r w:rsidRPr="006F0E1A">
        <w:tab/>
        <w:t>(b)</w:t>
      </w:r>
      <w:r w:rsidRPr="006F0E1A">
        <w:tab/>
        <w:t>the program year immediately after the program year in which the application under section</w:t>
      </w:r>
      <w:r w:rsidR="00D76C0F" w:rsidRPr="006F0E1A">
        <w:t> </w:t>
      </w:r>
      <w:r w:rsidRPr="006F0E1A">
        <w:t>52 is made if the current SES funding level determined under that paragraph is less than the percentage of AGSRC relating to the school’s old SES score.</w:t>
      </w:r>
    </w:p>
    <w:p w:rsidR="009F53DC" w:rsidRPr="006F0E1A" w:rsidRDefault="009F53DC">
      <w:pPr>
        <w:pStyle w:val="subsection"/>
      </w:pPr>
      <w:r w:rsidRPr="006F0E1A">
        <w:tab/>
        <w:t>(3)</w:t>
      </w:r>
      <w:r w:rsidRPr="006F0E1A">
        <w:tab/>
        <w:t xml:space="preserve">The Minister must refuse the application if the Minister is not satisfied of any of the matters in </w:t>
      </w:r>
      <w:r w:rsidR="00D76C0F" w:rsidRPr="006F0E1A">
        <w:t>subsection (</w:t>
      </w:r>
      <w:r w:rsidRPr="006F0E1A">
        <w:t>1).</w:t>
      </w:r>
    </w:p>
    <w:p w:rsidR="009F53DC" w:rsidRPr="006F0E1A" w:rsidRDefault="009F53DC">
      <w:pPr>
        <w:pStyle w:val="notetext"/>
      </w:pPr>
      <w:r w:rsidRPr="006F0E1A">
        <w:t>Note:</w:t>
      </w:r>
      <w:r w:rsidRPr="006F0E1A">
        <w:tab/>
        <w:t>Section</w:t>
      </w:r>
      <w:r w:rsidR="00D76C0F" w:rsidRPr="006F0E1A">
        <w:t> </w:t>
      </w:r>
      <w:r w:rsidRPr="006F0E1A">
        <w:t>65 requires the Minister to give notice of the determination to the approved authority.</w:t>
      </w:r>
    </w:p>
    <w:p w:rsidR="009F53DC" w:rsidRPr="006F0E1A" w:rsidRDefault="009F53DC">
      <w:pPr>
        <w:pStyle w:val="subsection"/>
      </w:pPr>
      <w:r w:rsidRPr="006F0E1A">
        <w:tab/>
        <w:t>(4)</w:t>
      </w:r>
      <w:r w:rsidRPr="006F0E1A">
        <w:tab/>
        <w:t>A variation under this section must not take effect for a program year before the program year in which the application is made.</w:t>
      </w:r>
    </w:p>
    <w:p w:rsidR="009F53DC" w:rsidRPr="006F0E1A" w:rsidRDefault="00D621D7" w:rsidP="00D621D7">
      <w:pPr>
        <w:pStyle w:val="ActHead3"/>
        <w:pageBreakBefore/>
      </w:pPr>
      <w:bookmarkStart w:id="75" w:name="_Toc163571391"/>
      <w:r w:rsidRPr="00D621D7">
        <w:rPr>
          <w:rStyle w:val="CharDivNo"/>
        </w:rPr>
        <w:lastRenderedPageBreak/>
        <w:t>Division 4</w:t>
      </w:r>
      <w:r w:rsidR="009F53DC" w:rsidRPr="006F0E1A">
        <w:t>—</w:t>
      </w:r>
      <w:r w:rsidR="009F53DC" w:rsidRPr="00D621D7">
        <w:rPr>
          <w:rStyle w:val="CharDivText"/>
        </w:rPr>
        <w:t>Change of approved authority</w:t>
      </w:r>
      <w:bookmarkEnd w:id="75"/>
    </w:p>
    <w:p w:rsidR="009F53DC" w:rsidRPr="006F0E1A" w:rsidRDefault="009F53DC" w:rsidP="00FD7DC4">
      <w:pPr>
        <w:pStyle w:val="ActHead5"/>
      </w:pPr>
      <w:bookmarkStart w:id="76" w:name="_Toc163571392"/>
      <w:r w:rsidRPr="00D621D7">
        <w:rPr>
          <w:rStyle w:val="CharSectno"/>
        </w:rPr>
        <w:t>54</w:t>
      </w:r>
      <w:r w:rsidRPr="006F0E1A">
        <w:t xml:space="preserve">  Application of Division</w:t>
      </w:r>
      <w:bookmarkEnd w:id="76"/>
    </w:p>
    <w:p w:rsidR="009F53DC" w:rsidRPr="006F0E1A" w:rsidRDefault="009F53DC">
      <w:pPr>
        <w:pStyle w:val="subsection"/>
      </w:pPr>
      <w:r w:rsidRPr="006F0E1A">
        <w:tab/>
        <w:t>(1)</w:t>
      </w:r>
      <w:r w:rsidRPr="006F0E1A">
        <w:tab/>
        <w:t>This Division applies in relation to:</w:t>
      </w:r>
    </w:p>
    <w:p w:rsidR="009F53DC" w:rsidRPr="006F0E1A" w:rsidRDefault="009F53DC">
      <w:pPr>
        <w:pStyle w:val="paragraph"/>
      </w:pPr>
      <w:r w:rsidRPr="006F0E1A">
        <w:tab/>
        <w:t>(a)</w:t>
      </w:r>
      <w:r w:rsidRPr="006F0E1A">
        <w:tab/>
        <w:t>a proposal for a new body to be approved as the approved authority of a non</w:t>
      </w:r>
      <w:r w:rsidR="00D621D7">
        <w:noBreakHyphen/>
      </w:r>
      <w:r w:rsidRPr="006F0E1A">
        <w:t>systemic school; or</w:t>
      </w:r>
    </w:p>
    <w:p w:rsidR="009F53DC" w:rsidRPr="006F0E1A" w:rsidRDefault="009F53DC">
      <w:pPr>
        <w:pStyle w:val="paragraph"/>
      </w:pPr>
      <w:r w:rsidRPr="006F0E1A">
        <w:tab/>
        <w:t>(b)</w:t>
      </w:r>
      <w:r w:rsidRPr="006F0E1A">
        <w:tab/>
        <w:t>a proposal for a new body to be approved as the approved authority of an approved school system.</w:t>
      </w:r>
    </w:p>
    <w:p w:rsidR="009F53DC" w:rsidRPr="006F0E1A" w:rsidRDefault="009F53DC">
      <w:pPr>
        <w:pStyle w:val="subsection"/>
      </w:pPr>
      <w:r w:rsidRPr="006F0E1A">
        <w:tab/>
        <w:t>(2)</w:t>
      </w:r>
      <w:r w:rsidRPr="006F0E1A">
        <w:tab/>
        <w:t>However, this Division does not apply to a proposal that is consequential on a proposal to which Division</w:t>
      </w:r>
      <w:r w:rsidR="00D76C0F" w:rsidRPr="006F0E1A">
        <w:t> </w:t>
      </w:r>
      <w:r w:rsidRPr="006F0E1A">
        <w:t>5 or 6 applies.</w:t>
      </w:r>
    </w:p>
    <w:p w:rsidR="009F53DC" w:rsidRPr="006F0E1A" w:rsidRDefault="009F53DC" w:rsidP="00FD7DC4">
      <w:pPr>
        <w:pStyle w:val="ActHead5"/>
      </w:pPr>
      <w:bookmarkStart w:id="77" w:name="_Toc163571393"/>
      <w:r w:rsidRPr="00D621D7">
        <w:rPr>
          <w:rStyle w:val="CharSectno"/>
        </w:rPr>
        <w:t>55</w:t>
      </w:r>
      <w:r w:rsidRPr="006F0E1A">
        <w:t xml:space="preserve">  How to obtain Ministerial approval of proposal</w:t>
      </w:r>
      <w:bookmarkEnd w:id="77"/>
    </w:p>
    <w:p w:rsidR="009F53DC" w:rsidRPr="006F0E1A" w:rsidRDefault="009F53DC">
      <w:pPr>
        <w:pStyle w:val="subsection"/>
      </w:pPr>
      <w:r w:rsidRPr="006F0E1A">
        <w:tab/>
        <w:t>(1)</w:t>
      </w:r>
      <w:r w:rsidRPr="006F0E1A">
        <w:tab/>
        <w:t xml:space="preserve">The approved authority (the </w:t>
      </w:r>
      <w:r w:rsidRPr="006F0E1A">
        <w:rPr>
          <w:b/>
          <w:i/>
        </w:rPr>
        <w:t>existing authority</w:t>
      </w:r>
      <w:r w:rsidRPr="006F0E1A">
        <w:t>) of a non</w:t>
      </w:r>
      <w:r w:rsidR="00D621D7">
        <w:noBreakHyphen/>
      </w:r>
      <w:r w:rsidRPr="006F0E1A">
        <w:t>systemic school or of an approved school system may apply in writing to the Minister for approval of a proposal.</w:t>
      </w:r>
    </w:p>
    <w:p w:rsidR="009F53DC" w:rsidRPr="006F0E1A" w:rsidRDefault="009F53DC">
      <w:pPr>
        <w:pStyle w:val="subsection"/>
      </w:pPr>
      <w:r w:rsidRPr="006F0E1A">
        <w:tab/>
        <w:t>(2)</w:t>
      </w:r>
      <w:r w:rsidRPr="006F0E1A">
        <w:tab/>
        <w:t>The application must:</w:t>
      </w:r>
    </w:p>
    <w:p w:rsidR="009F53DC" w:rsidRPr="006F0E1A" w:rsidRDefault="009F53DC">
      <w:pPr>
        <w:pStyle w:val="paragraph"/>
      </w:pPr>
      <w:r w:rsidRPr="006F0E1A">
        <w:tab/>
        <w:t>(a)</w:t>
      </w:r>
      <w:r w:rsidRPr="006F0E1A">
        <w:tab/>
        <w:t>set out details of the school or of the school system (as appropriate) and of the new body; and</w:t>
      </w:r>
    </w:p>
    <w:p w:rsidR="009F53DC" w:rsidRPr="006F0E1A" w:rsidRDefault="009F53DC">
      <w:pPr>
        <w:pStyle w:val="paragraph"/>
      </w:pPr>
      <w:r w:rsidRPr="006F0E1A">
        <w:tab/>
        <w:t>(b)</w:t>
      </w:r>
      <w:r w:rsidRPr="006F0E1A">
        <w:tab/>
        <w:t>state whether the new body agrees to fulfil obligations (if any) of the existing authority under this Act or the former Act in relation to the school or the school system that have not been fulfilled; and</w:t>
      </w:r>
    </w:p>
    <w:p w:rsidR="009F53DC" w:rsidRPr="006F0E1A" w:rsidRDefault="009F53DC">
      <w:pPr>
        <w:pStyle w:val="paragraph"/>
      </w:pPr>
      <w:r w:rsidRPr="006F0E1A">
        <w:tab/>
        <w:t>(c)</w:t>
      </w:r>
      <w:r w:rsidRPr="006F0E1A">
        <w:tab/>
        <w:t>request the Minister to approve the new body as the approved authority of the school or of the school system.</w:t>
      </w:r>
    </w:p>
    <w:p w:rsidR="009F53DC" w:rsidRPr="006F0E1A" w:rsidRDefault="009F53DC" w:rsidP="00FD7DC4">
      <w:pPr>
        <w:pStyle w:val="ActHead5"/>
      </w:pPr>
      <w:bookmarkStart w:id="78" w:name="_Toc163571394"/>
      <w:r w:rsidRPr="00D621D7">
        <w:rPr>
          <w:rStyle w:val="CharSectno"/>
        </w:rPr>
        <w:t>56</w:t>
      </w:r>
      <w:r w:rsidRPr="006F0E1A">
        <w:t xml:space="preserve">  Decision by Minister on application</w:t>
      </w:r>
      <w:bookmarkEnd w:id="78"/>
    </w:p>
    <w:p w:rsidR="009F53DC" w:rsidRPr="006F0E1A" w:rsidRDefault="009F53DC">
      <w:pPr>
        <w:pStyle w:val="subsection"/>
      </w:pPr>
      <w:r w:rsidRPr="006F0E1A">
        <w:tab/>
        <w:t>(1)</w:t>
      </w:r>
      <w:r w:rsidRPr="006F0E1A">
        <w:tab/>
        <w:t>The Minister may:</w:t>
      </w:r>
    </w:p>
    <w:p w:rsidR="009F53DC" w:rsidRPr="006F0E1A" w:rsidRDefault="009F53DC">
      <w:pPr>
        <w:pStyle w:val="paragraph"/>
      </w:pPr>
      <w:r w:rsidRPr="006F0E1A">
        <w:tab/>
        <w:t>(a)</w:t>
      </w:r>
      <w:r w:rsidRPr="006F0E1A">
        <w:tab/>
        <w:t>approve the proposal; or</w:t>
      </w:r>
    </w:p>
    <w:p w:rsidR="009F53DC" w:rsidRPr="006F0E1A" w:rsidRDefault="009F53DC">
      <w:pPr>
        <w:pStyle w:val="paragraph"/>
      </w:pPr>
      <w:r w:rsidRPr="006F0E1A">
        <w:tab/>
        <w:t>(b)</w:t>
      </w:r>
      <w:r w:rsidRPr="006F0E1A">
        <w:tab/>
        <w:t>refuse the application.</w:t>
      </w:r>
    </w:p>
    <w:p w:rsidR="009F53DC" w:rsidRPr="006F0E1A" w:rsidRDefault="009F53DC">
      <w:pPr>
        <w:pStyle w:val="subsection"/>
      </w:pPr>
      <w:r w:rsidRPr="006F0E1A">
        <w:tab/>
        <w:t>(2)</w:t>
      </w:r>
      <w:r w:rsidRPr="006F0E1A">
        <w:tab/>
        <w:t>The Minister must not approve the proposal unless:</w:t>
      </w:r>
    </w:p>
    <w:p w:rsidR="009F53DC" w:rsidRPr="006F0E1A" w:rsidRDefault="009F53DC">
      <w:pPr>
        <w:pStyle w:val="paragraph"/>
      </w:pPr>
      <w:r w:rsidRPr="006F0E1A">
        <w:tab/>
        <w:t>(a)</w:t>
      </w:r>
      <w:r w:rsidRPr="006F0E1A">
        <w:tab/>
        <w:t>the new body is recognised by the State Minister under the law of the State in which the non</w:t>
      </w:r>
      <w:r w:rsidR="00D621D7">
        <w:noBreakHyphen/>
      </w:r>
      <w:r w:rsidRPr="006F0E1A">
        <w:t>systemic school or the schools in the approved school system are situated (if that law requires the new body to be recognised); and</w:t>
      </w:r>
    </w:p>
    <w:p w:rsidR="009F53DC" w:rsidRPr="006F0E1A" w:rsidRDefault="009F53DC">
      <w:pPr>
        <w:pStyle w:val="paragraph"/>
      </w:pPr>
      <w:r w:rsidRPr="006F0E1A">
        <w:lastRenderedPageBreak/>
        <w:tab/>
        <w:t>(b)</w:t>
      </w:r>
      <w:r w:rsidRPr="006F0E1A">
        <w:tab/>
        <w:t>the school, or the schools in the system, are not conducted for profit; and</w:t>
      </w:r>
    </w:p>
    <w:p w:rsidR="009F53DC" w:rsidRPr="006F0E1A" w:rsidRDefault="009F53DC">
      <w:pPr>
        <w:pStyle w:val="paragraph"/>
      </w:pPr>
      <w:r w:rsidRPr="006F0E1A">
        <w:tab/>
        <w:t>(c)</w:t>
      </w:r>
      <w:r w:rsidRPr="006F0E1A">
        <w:tab/>
        <w:t>if the application relates to a non</w:t>
      </w:r>
      <w:r w:rsidR="00D621D7">
        <w:noBreakHyphen/>
      </w:r>
      <w:r w:rsidRPr="006F0E1A">
        <w:t>systemic school—the new body is a body corporate; and</w:t>
      </w:r>
    </w:p>
    <w:p w:rsidR="009F53DC" w:rsidRPr="006F0E1A" w:rsidRDefault="009F53DC">
      <w:pPr>
        <w:pStyle w:val="paragraph"/>
      </w:pPr>
      <w:r w:rsidRPr="006F0E1A">
        <w:tab/>
        <w:t>(d)</w:t>
      </w:r>
      <w:r w:rsidRPr="006F0E1A">
        <w:tab/>
        <w:t xml:space="preserve">the agreement made by the new body with the Commonwealth as mentioned in </w:t>
      </w:r>
      <w:r w:rsidR="00D621D7">
        <w:t>subsection 3</w:t>
      </w:r>
      <w:r w:rsidRPr="006F0E1A">
        <w:t>0(1) provides that the new body agrees to fulfil the obligations (if any) of the existing authority under this Act or the former Act that have not been fulfilled in respect of the school or of the schools in the system.</w:t>
      </w:r>
    </w:p>
    <w:p w:rsidR="009F53DC" w:rsidRPr="006F0E1A" w:rsidRDefault="009F53DC" w:rsidP="00FD7DC4">
      <w:pPr>
        <w:pStyle w:val="ActHead5"/>
      </w:pPr>
      <w:bookmarkStart w:id="79" w:name="_Toc163571395"/>
      <w:r w:rsidRPr="00D621D7">
        <w:rPr>
          <w:rStyle w:val="CharSectno"/>
        </w:rPr>
        <w:t>57</w:t>
      </w:r>
      <w:r w:rsidRPr="006F0E1A">
        <w:t xml:space="preserve">  Varying list of non</w:t>
      </w:r>
      <w:r w:rsidR="00D621D7">
        <w:noBreakHyphen/>
      </w:r>
      <w:r w:rsidRPr="006F0E1A">
        <w:t>government schools</w:t>
      </w:r>
      <w:bookmarkEnd w:id="79"/>
    </w:p>
    <w:p w:rsidR="009F53DC" w:rsidRPr="006F0E1A" w:rsidRDefault="009F53DC">
      <w:pPr>
        <w:pStyle w:val="subsection"/>
      </w:pPr>
      <w:r w:rsidRPr="006F0E1A">
        <w:tab/>
      </w:r>
      <w:r w:rsidRPr="006F0E1A">
        <w:tab/>
        <w:t>If the Minister approves the proposal, the Minister must:</w:t>
      </w:r>
    </w:p>
    <w:p w:rsidR="009F53DC" w:rsidRPr="006F0E1A" w:rsidRDefault="009F53DC">
      <w:pPr>
        <w:pStyle w:val="paragraph"/>
      </w:pPr>
      <w:r w:rsidRPr="006F0E1A">
        <w:tab/>
        <w:t>(a)</w:t>
      </w:r>
      <w:r w:rsidRPr="006F0E1A">
        <w:tab/>
        <w:t>determine that the new body is the approved authority of the non</w:t>
      </w:r>
      <w:r w:rsidR="00D621D7">
        <w:noBreakHyphen/>
      </w:r>
      <w:r w:rsidRPr="006F0E1A">
        <w:t>systemic school or of the approved school system (as appropriate); and</w:t>
      </w:r>
    </w:p>
    <w:p w:rsidR="009F53DC" w:rsidRPr="006F0E1A" w:rsidRDefault="009F53DC">
      <w:pPr>
        <w:pStyle w:val="paragraph"/>
      </w:pPr>
      <w:r w:rsidRPr="006F0E1A">
        <w:tab/>
        <w:t>(b)</w:t>
      </w:r>
      <w:r w:rsidRPr="006F0E1A">
        <w:tab/>
        <w:t>make the appropriate variations to the list of non</w:t>
      </w:r>
      <w:r w:rsidR="00D621D7">
        <w:noBreakHyphen/>
      </w:r>
      <w:r w:rsidRPr="006F0E1A">
        <w:t>government schools.</w:t>
      </w:r>
    </w:p>
    <w:p w:rsidR="009F53DC" w:rsidRPr="006F0E1A" w:rsidRDefault="009F53DC">
      <w:pPr>
        <w:pStyle w:val="notetext"/>
      </w:pPr>
      <w:r w:rsidRPr="006F0E1A">
        <w:t>Note:</w:t>
      </w:r>
      <w:r w:rsidRPr="006F0E1A">
        <w:tab/>
        <w:t>Section</w:t>
      </w:r>
      <w:r w:rsidR="00D76C0F" w:rsidRPr="006F0E1A">
        <w:t> </w:t>
      </w:r>
      <w:r w:rsidRPr="006F0E1A">
        <w:t>65 requires the Minister to give notice of the determination to the approved authority.</w:t>
      </w:r>
    </w:p>
    <w:p w:rsidR="009F53DC" w:rsidRPr="006F0E1A" w:rsidRDefault="009F53DC" w:rsidP="00D621D7">
      <w:pPr>
        <w:pStyle w:val="ActHead3"/>
        <w:pageBreakBefore/>
      </w:pPr>
      <w:bookmarkStart w:id="80" w:name="_Toc163571396"/>
      <w:r w:rsidRPr="00D621D7">
        <w:rPr>
          <w:rStyle w:val="CharDivNo"/>
        </w:rPr>
        <w:lastRenderedPageBreak/>
        <w:t>Division</w:t>
      </w:r>
      <w:r w:rsidR="00D76C0F" w:rsidRPr="00D621D7">
        <w:rPr>
          <w:rStyle w:val="CharDivNo"/>
        </w:rPr>
        <w:t> </w:t>
      </w:r>
      <w:r w:rsidRPr="00D621D7">
        <w:rPr>
          <w:rStyle w:val="CharDivNo"/>
        </w:rPr>
        <w:t>5</w:t>
      </w:r>
      <w:r w:rsidRPr="006F0E1A">
        <w:t>—</w:t>
      </w:r>
      <w:r w:rsidRPr="00D621D7">
        <w:rPr>
          <w:rStyle w:val="CharDivText"/>
        </w:rPr>
        <w:t>Change in systemic status</w:t>
      </w:r>
      <w:bookmarkEnd w:id="80"/>
    </w:p>
    <w:p w:rsidR="009F53DC" w:rsidRPr="006F0E1A" w:rsidRDefault="009F53DC" w:rsidP="00FD7DC4">
      <w:pPr>
        <w:pStyle w:val="ActHead5"/>
      </w:pPr>
      <w:bookmarkStart w:id="81" w:name="_Toc163571397"/>
      <w:r w:rsidRPr="00D621D7">
        <w:rPr>
          <w:rStyle w:val="CharSectno"/>
        </w:rPr>
        <w:t>58</w:t>
      </w:r>
      <w:r w:rsidRPr="006F0E1A">
        <w:t xml:space="preserve">  Proposal for a non</w:t>
      </w:r>
      <w:r w:rsidR="00D621D7">
        <w:noBreakHyphen/>
      </w:r>
      <w:r w:rsidRPr="006F0E1A">
        <w:t>systemic school to become a member of an approved school system</w:t>
      </w:r>
      <w:bookmarkEnd w:id="81"/>
    </w:p>
    <w:p w:rsidR="009F53DC" w:rsidRPr="006F0E1A" w:rsidRDefault="009F53DC">
      <w:pPr>
        <w:pStyle w:val="subsection"/>
      </w:pPr>
      <w:r w:rsidRPr="006F0E1A">
        <w:tab/>
        <w:t>(1)</w:t>
      </w:r>
      <w:r w:rsidRPr="006F0E1A">
        <w:tab/>
        <w:t>The approved authority of a non</w:t>
      </w:r>
      <w:r w:rsidR="00D621D7">
        <w:noBreakHyphen/>
      </w:r>
      <w:r w:rsidRPr="006F0E1A">
        <w:t>systemic school may apply in writing to the Minister for approval of a proposal for the school to become a member of an approved school system.</w:t>
      </w:r>
    </w:p>
    <w:p w:rsidR="009F53DC" w:rsidRPr="006F0E1A" w:rsidRDefault="009F53DC">
      <w:pPr>
        <w:pStyle w:val="subsection"/>
      </w:pPr>
      <w:r w:rsidRPr="006F0E1A">
        <w:tab/>
        <w:t>(2)</w:t>
      </w:r>
      <w:r w:rsidRPr="006F0E1A">
        <w:tab/>
        <w:t>The application must:</w:t>
      </w:r>
    </w:p>
    <w:p w:rsidR="009F53DC" w:rsidRPr="006F0E1A" w:rsidRDefault="009F53DC">
      <w:pPr>
        <w:pStyle w:val="paragraph"/>
      </w:pPr>
      <w:r w:rsidRPr="006F0E1A">
        <w:tab/>
        <w:t>(a)</w:t>
      </w:r>
      <w:r w:rsidRPr="006F0E1A">
        <w:tab/>
        <w:t>set out the name and address of the school and of the approved school system; and</w:t>
      </w:r>
    </w:p>
    <w:p w:rsidR="009F53DC" w:rsidRPr="006F0E1A" w:rsidRDefault="009F53DC">
      <w:pPr>
        <w:pStyle w:val="paragraph"/>
      </w:pPr>
      <w:r w:rsidRPr="006F0E1A">
        <w:tab/>
        <w:t>(b)</w:t>
      </w:r>
      <w:r w:rsidRPr="006F0E1A">
        <w:tab/>
        <w:t>be accompanied by evidence that the approved authority of the approved school system agrees to the school becoming a member of the system; and</w:t>
      </w:r>
    </w:p>
    <w:p w:rsidR="009F53DC" w:rsidRPr="006F0E1A" w:rsidRDefault="009F53DC">
      <w:pPr>
        <w:pStyle w:val="paragraph"/>
      </w:pPr>
      <w:r w:rsidRPr="006F0E1A">
        <w:tab/>
        <w:t>(c)</w:t>
      </w:r>
      <w:r w:rsidRPr="006F0E1A">
        <w:tab/>
        <w:t>state the earliest program year to which the proposal relates; and</w:t>
      </w:r>
    </w:p>
    <w:p w:rsidR="009F53DC" w:rsidRPr="006F0E1A" w:rsidRDefault="009F53DC">
      <w:pPr>
        <w:pStyle w:val="paragraph"/>
      </w:pPr>
      <w:r w:rsidRPr="006F0E1A">
        <w:tab/>
        <w:t>(d)</w:t>
      </w:r>
      <w:r w:rsidRPr="006F0E1A">
        <w:tab/>
        <w:t>state whether the approved authority of the approved school system agrees to fulfil the obligations (if any) of the approved authority of the school under this Act or the former Act that have not been fulfilled; and</w:t>
      </w:r>
    </w:p>
    <w:p w:rsidR="009F53DC" w:rsidRPr="006F0E1A" w:rsidRDefault="009F53DC">
      <w:pPr>
        <w:pStyle w:val="paragraph"/>
      </w:pPr>
      <w:r w:rsidRPr="006F0E1A">
        <w:tab/>
        <w:t>(e)</w:t>
      </w:r>
      <w:r w:rsidRPr="006F0E1A">
        <w:tab/>
        <w:t>request the Minister to approve the proposal.</w:t>
      </w:r>
    </w:p>
    <w:p w:rsidR="009F53DC" w:rsidRPr="006F0E1A" w:rsidRDefault="009F53DC">
      <w:pPr>
        <w:pStyle w:val="subsection"/>
      </w:pPr>
      <w:r w:rsidRPr="006F0E1A">
        <w:tab/>
        <w:t>(3)</w:t>
      </w:r>
      <w:r w:rsidRPr="006F0E1A">
        <w:tab/>
        <w:t>The Minister may:</w:t>
      </w:r>
    </w:p>
    <w:p w:rsidR="009F53DC" w:rsidRPr="006F0E1A" w:rsidRDefault="009F53DC">
      <w:pPr>
        <w:pStyle w:val="paragraph"/>
      </w:pPr>
      <w:r w:rsidRPr="006F0E1A">
        <w:tab/>
        <w:t>(a)</w:t>
      </w:r>
      <w:r w:rsidRPr="006F0E1A">
        <w:tab/>
        <w:t>approve the proposal; or</w:t>
      </w:r>
    </w:p>
    <w:p w:rsidR="009F53DC" w:rsidRPr="006F0E1A" w:rsidRDefault="009F53DC">
      <w:pPr>
        <w:pStyle w:val="paragraph"/>
      </w:pPr>
      <w:r w:rsidRPr="006F0E1A">
        <w:tab/>
        <w:t>(b)</w:t>
      </w:r>
      <w:r w:rsidRPr="006F0E1A">
        <w:tab/>
        <w:t>refuse the application.</w:t>
      </w:r>
    </w:p>
    <w:p w:rsidR="009F53DC" w:rsidRPr="006F0E1A" w:rsidRDefault="009F53DC">
      <w:pPr>
        <w:pStyle w:val="subsection"/>
      </w:pPr>
      <w:r w:rsidRPr="006F0E1A">
        <w:tab/>
        <w:t>(4)</w:t>
      </w:r>
      <w:r w:rsidRPr="006F0E1A">
        <w:tab/>
        <w:t>The Minister must not approve the proposal unless:</w:t>
      </w:r>
    </w:p>
    <w:p w:rsidR="009F53DC" w:rsidRPr="006F0E1A" w:rsidRDefault="009F53DC">
      <w:pPr>
        <w:pStyle w:val="paragraph"/>
      </w:pPr>
      <w:r w:rsidRPr="006F0E1A">
        <w:tab/>
        <w:t>(a)</w:t>
      </w:r>
      <w:r w:rsidRPr="006F0E1A">
        <w:tab/>
        <w:t xml:space="preserve">the agreement made by the approved authority of the approved school system with the Commonwealth as mentioned in </w:t>
      </w:r>
      <w:r w:rsidR="00D621D7">
        <w:t>subsection 3</w:t>
      </w:r>
      <w:r w:rsidRPr="006F0E1A">
        <w:t>0(1) (or the agreement as varied) applies to the school for the earliest program year to which the proposal relates, and all later program years; and</w:t>
      </w:r>
    </w:p>
    <w:p w:rsidR="009F53DC" w:rsidRPr="006F0E1A" w:rsidRDefault="009F53DC">
      <w:pPr>
        <w:pStyle w:val="paragraph"/>
      </w:pPr>
      <w:r w:rsidRPr="006F0E1A">
        <w:tab/>
        <w:t>(b)</w:t>
      </w:r>
      <w:r w:rsidRPr="006F0E1A">
        <w:tab/>
        <w:t>the agreement has been varied to provide that the approved authority of the approved school system has agreed to fulfil the obligations (if any) of the approved authority of the school under this Act or the former Act that have not been fulfilled.</w:t>
      </w:r>
    </w:p>
    <w:p w:rsidR="009F53DC" w:rsidRPr="006F0E1A" w:rsidRDefault="009F53DC">
      <w:pPr>
        <w:pStyle w:val="subsection"/>
      </w:pPr>
      <w:r w:rsidRPr="006F0E1A">
        <w:lastRenderedPageBreak/>
        <w:tab/>
        <w:t>(5)</w:t>
      </w:r>
      <w:r w:rsidRPr="006F0E1A">
        <w:tab/>
        <w:t>If the Minister approves the proposal, the Minister must make the appropriate variations to the list of non</w:t>
      </w:r>
      <w:r w:rsidR="00D621D7">
        <w:noBreakHyphen/>
      </w:r>
      <w:r w:rsidRPr="006F0E1A">
        <w:t>government schools.</w:t>
      </w:r>
    </w:p>
    <w:p w:rsidR="009F53DC" w:rsidRPr="006F0E1A" w:rsidRDefault="009F53DC">
      <w:pPr>
        <w:pStyle w:val="notetext"/>
      </w:pPr>
      <w:r w:rsidRPr="006F0E1A">
        <w:t>Note:</w:t>
      </w:r>
      <w:r w:rsidRPr="006F0E1A">
        <w:tab/>
        <w:t>Section</w:t>
      </w:r>
      <w:r w:rsidR="00D76C0F" w:rsidRPr="006F0E1A">
        <w:t> </w:t>
      </w:r>
      <w:r w:rsidRPr="006F0E1A">
        <w:t>65 requires the Minister to give notice of the determination to the approved authority.</w:t>
      </w:r>
    </w:p>
    <w:p w:rsidR="009F53DC" w:rsidRPr="006F0E1A" w:rsidRDefault="009F53DC" w:rsidP="00FD7DC4">
      <w:pPr>
        <w:pStyle w:val="ActHead5"/>
      </w:pPr>
      <w:bookmarkStart w:id="82" w:name="_Toc163571398"/>
      <w:r w:rsidRPr="00D621D7">
        <w:rPr>
          <w:rStyle w:val="CharSectno"/>
        </w:rPr>
        <w:t>59</w:t>
      </w:r>
      <w:r w:rsidRPr="006F0E1A">
        <w:t xml:space="preserve">  Proposal for a school to cease to be a member of an approved school system</w:t>
      </w:r>
      <w:bookmarkEnd w:id="82"/>
    </w:p>
    <w:p w:rsidR="009F53DC" w:rsidRPr="006F0E1A" w:rsidRDefault="009F53DC">
      <w:pPr>
        <w:pStyle w:val="subsection"/>
      </w:pPr>
      <w:r w:rsidRPr="006F0E1A">
        <w:tab/>
        <w:t>(1)</w:t>
      </w:r>
      <w:r w:rsidRPr="006F0E1A">
        <w:tab/>
        <w:t>Either of the following may apply in writing to the Minister to approve a proposal for a school that is a member of an approved school system to cease to be a member of the approved school system:</w:t>
      </w:r>
    </w:p>
    <w:p w:rsidR="009F53DC" w:rsidRPr="006F0E1A" w:rsidRDefault="009F53DC">
      <w:pPr>
        <w:pStyle w:val="paragraph"/>
      </w:pPr>
      <w:r w:rsidRPr="006F0E1A">
        <w:tab/>
        <w:t>(a)</w:t>
      </w:r>
      <w:r w:rsidRPr="006F0E1A">
        <w:tab/>
        <w:t xml:space="preserve">the body (the </w:t>
      </w:r>
      <w:r w:rsidRPr="006F0E1A">
        <w:rPr>
          <w:b/>
          <w:i/>
        </w:rPr>
        <w:t>responsible body</w:t>
      </w:r>
      <w:r w:rsidRPr="006F0E1A">
        <w:t>) that is to be principally responsible for the school under the proposal;</w:t>
      </w:r>
    </w:p>
    <w:p w:rsidR="009F53DC" w:rsidRPr="006F0E1A" w:rsidRDefault="009F53DC">
      <w:pPr>
        <w:pStyle w:val="paragraph"/>
      </w:pPr>
      <w:r w:rsidRPr="006F0E1A">
        <w:tab/>
        <w:t>(b)</w:t>
      </w:r>
      <w:r w:rsidRPr="006F0E1A">
        <w:tab/>
        <w:t>the approved authority of the approved school system.</w:t>
      </w:r>
    </w:p>
    <w:p w:rsidR="009F53DC" w:rsidRPr="006F0E1A" w:rsidRDefault="009F53DC">
      <w:pPr>
        <w:pStyle w:val="subsection"/>
      </w:pPr>
      <w:r w:rsidRPr="006F0E1A">
        <w:tab/>
        <w:t>(2)</w:t>
      </w:r>
      <w:r w:rsidRPr="006F0E1A">
        <w:tab/>
        <w:t>The application must:</w:t>
      </w:r>
    </w:p>
    <w:p w:rsidR="009F53DC" w:rsidRPr="006F0E1A" w:rsidRDefault="009F53DC">
      <w:pPr>
        <w:pStyle w:val="paragraph"/>
      </w:pPr>
      <w:r w:rsidRPr="006F0E1A">
        <w:tab/>
        <w:t>(a)</w:t>
      </w:r>
      <w:r w:rsidRPr="006F0E1A">
        <w:tab/>
        <w:t>set out the name and address of the school and of the responsible body; and</w:t>
      </w:r>
    </w:p>
    <w:p w:rsidR="009F53DC" w:rsidRPr="006F0E1A" w:rsidRDefault="009F53DC">
      <w:pPr>
        <w:pStyle w:val="paragraph"/>
      </w:pPr>
      <w:r w:rsidRPr="006F0E1A">
        <w:tab/>
        <w:t>(b)</w:t>
      </w:r>
      <w:r w:rsidRPr="006F0E1A">
        <w:tab/>
        <w:t>state the earliest program year to which the proposal relates; and</w:t>
      </w:r>
    </w:p>
    <w:p w:rsidR="009F53DC" w:rsidRPr="006F0E1A" w:rsidRDefault="009F53DC">
      <w:pPr>
        <w:pStyle w:val="paragraph"/>
      </w:pPr>
      <w:r w:rsidRPr="006F0E1A">
        <w:tab/>
        <w:t>(c)</w:t>
      </w:r>
      <w:r w:rsidRPr="006F0E1A">
        <w:tab/>
        <w:t>state whether the responsible body agrees to fulfil the obligations (if any) of the approved authority of the approved school system under this Act or the former Act in relation to the school that have not been fulfilled; and</w:t>
      </w:r>
    </w:p>
    <w:p w:rsidR="009F53DC" w:rsidRPr="006F0E1A" w:rsidRDefault="009F53DC">
      <w:pPr>
        <w:pStyle w:val="paragraph"/>
      </w:pPr>
      <w:r w:rsidRPr="006F0E1A">
        <w:tab/>
        <w:t>(d)</w:t>
      </w:r>
      <w:r w:rsidRPr="006F0E1A">
        <w:tab/>
        <w:t>request the Minister to approve the proposal.</w:t>
      </w:r>
    </w:p>
    <w:p w:rsidR="009F53DC" w:rsidRPr="006F0E1A" w:rsidRDefault="009F53DC">
      <w:pPr>
        <w:pStyle w:val="subsection"/>
      </w:pPr>
      <w:r w:rsidRPr="006F0E1A">
        <w:tab/>
        <w:t>(3)</w:t>
      </w:r>
      <w:r w:rsidRPr="006F0E1A">
        <w:tab/>
        <w:t>The Minister may:</w:t>
      </w:r>
    </w:p>
    <w:p w:rsidR="009F53DC" w:rsidRPr="006F0E1A" w:rsidRDefault="009F53DC">
      <w:pPr>
        <w:pStyle w:val="paragraph"/>
      </w:pPr>
      <w:r w:rsidRPr="006F0E1A">
        <w:tab/>
        <w:t>(a)</w:t>
      </w:r>
      <w:r w:rsidRPr="006F0E1A">
        <w:tab/>
        <w:t>approve the proposal; or</w:t>
      </w:r>
    </w:p>
    <w:p w:rsidR="009F53DC" w:rsidRPr="006F0E1A" w:rsidRDefault="009F53DC">
      <w:pPr>
        <w:pStyle w:val="paragraph"/>
      </w:pPr>
      <w:r w:rsidRPr="006F0E1A">
        <w:tab/>
        <w:t>(b)</w:t>
      </w:r>
      <w:r w:rsidRPr="006F0E1A">
        <w:tab/>
        <w:t>refuse the application.</w:t>
      </w:r>
    </w:p>
    <w:p w:rsidR="009F53DC" w:rsidRPr="006F0E1A" w:rsidRDefault="009F53DC">
      <w:pPr>
        <w:pStyle w:val="subsection"/>
      </w:pPr>
      <w:r w:rsidRPr="006F0E1A">
        <w:tab/>
        <w:t>(4)</w:t>
      </w:r>
      <w:r w:rsidRPr="006F0E1A">
        <w:tab/>
        <w:t>The Minister must not approve the proposal unless:</w:t>
      </w:r>
    </w:p>
    <w:p w:rsidR="009F53DC" w:rsidRPr="006F0E1A" w:rsidRDefault="009F53DC">
      <w:pPr>
        <w:pStyle w:val="paragraph"/>
      </w:pPr>
      <w:r w:rsidRPr="006F0E1A">
        <w:tab/>
        <w:t>(a)</w:t>
      </w:r>
      <w:r w:rsidRPr="006F0E1A">
        <w:tab/>
        <w:t>if the application is made by the responsible body:</w:t>
      </w:r>
    </w:p>
    <w:p w:rsidR="009F53DC" w:rsidRPr="006F0E1A" w:rsidRDefault="009F53DC">
      <w:pPr>
        <w:pStyle w:val="paragraphsub"/>
      </w:pPr>
      <w:r w:rsidRPr="006F0E1A">
        <w:tab/>
        <w:t>(i)</w:t>
      </w:r>
      <w:r w:rsidRPr="006F0E1A">
        <w:tab/>
        <w:t>the application is accompanied by evidence that the approved authority of the approved school system agrees to the school ceasing to be a member of the approved school system; or</w:t>
      </w:r>
    </w:p>
    <w:p w:rsidR="009F53DC" w:rsidRPr="006F0E1A" w:rsidRDefault="009F53DC">
      <w:pPr>
        <w:pStyle w:val="paragraphsub"/>
      </w:pPr>
      <w:r w:rsidRPr="006F0E1A">
        <w:tab/>
        <w:t>(ii)</w:t>
      </w:r>
      <w:r w:rsidRPr="006F0E1A">
        <w:tab/>
        <w:t>the Minister has given notice to the approved authority of the approved school system in relation to the proposal; and</w:t>
      </w:r>
    </w:p>
    <w:p w:rsidR="009F53DC" w:rsidRPr="006F0E1A" w:rsidRDefault="009F53DC">
      <w:pPr>
        <w:pStyle w:val="paragraph"/>
      </w:pPr>
      <w:r w:rsidRPr="006F0E1A">
        <w:lastRenderedPageBreak/>
        <w:tab/>
        <w:t>(b)</w:t>
      </w:r>
      <w:r w:rsidRPr="006F0E1A">
        <w:tab/>
        <w:t>the school is not conducted for profit; and</w:t>
      </w:r>
    </w:p>
    <w:p w:rsidR="009F53DC" w:rsidRPr="006F0E1A" w:rsidRDefault="009F53DC">
      <w:pPr>
        <w:pStyle w:val="paragraph"/>
      </w:pPr>
      <w:r w:rsidRPr="006F0E1A">
        <w:tab/>
        <w:t>(c)</w:t>
      </w:r>
      <w:r w:rsidRPr="006F0E1A">
        <w:tab/>
        <w:t>the responsible body is a body corporate; and</w:t>
      </w:r>
    </w:p>
    <w:p w:rsidR="009F53DC" w:rsidRPr="006F0E1A" w:rsidRDefault="009F53DC">
      <w:pPr>
        <w:pStyle w:val="paragraph"/>
      </w:pPr>
      <w:r w:rsidRPr="006F0E1A">
        <w:tab/>
        <w:t>(d)</w:t>
      </w:r>
      <w:r w:rsidRPr="006F0E1A">
        <w:tab/>
        <w:t xml:space="preserve">the responsible body has made an agreement with the Commonwealth as mentioned in </w:t>
      </w:r>
      <w:r w:rsidR="00D621D7">
        <w:t>subsection 3</w:t>
      </w:r>
      <w:r w:rsidRPr="006F0E1A">
        <w:t>0(1) for the earliest program year to which the proposal relates, and all later program years; and</w:t>
      </w:r>
    </w:p>
    <w:p w:rsidR="009F53DC" w:rsidRPr="006F0E1A" w:rsidRDefault="009F53DC">
      <w:pPr>
        <w:pStyle w:val="paragraph"/>
      </w:pPr>
      <w:r w:rsidRPr="006F0E1A">
        <w:tab/>
        <w:t>(e)</w:t>
      </w:r>
      <w:r w:rsidRPr="006F0E1A">
        <w:tab/>
        <w:t>the agreement provides that the responsible body agrees to fulfil the obligations (if any) of the approved authority of the approved school system under this Act or the former Act in relation to the school that have not been fulfilled.</w:t>
      </w:r>
    </w:p>
    <w:p w:rsidR="009F53DC" w:rsidRPr="006F0E1A" w:rsidRDefault="009F53DC">
      <w:pPr>
        <w:pStyle w:val="subsection"/>
      </w:pPr>
      <w:r w:rsidRPr="006F0E1A">
        <w:tab/>
        <w:t>(5)</w:t>
      </w:r>
      <w:r w:rsidRPr="006F0E1A">
        <w:tab/>
        <w:t>If the Minister approves the proposal, the Minister must:</w:t>
      </w:r>
    </w:p>
    <w:p w:rsidR="009F53DC" w:rsidRPr="006F0E1A" w:rsidRDefault="009F53DC">
      <w:pPr>
        <w:pStyle w:val="paragraph"/>
      </w:pPr>
      <w:r w:rsidRPr="006F0E1A">
        <w:tab/>
        <w:t>(a)</w:t>
      </w:r>
      <w:r w:rsidRPr="006F0E1A">
        <w:tab/>
        <w:t>make the appropriate variations to the list of non</w:t>
      </w:r>
      <w:r w:rsidR="00D621D7">
        <w:noBreakHyphen/>
      </w:r>
      <w:r w:rsidRPr="006F0E1A">
        <w:t>government schools; and</w:t>
      </w:r>
    </w:p>
    <w:p w:rsidR="009F53DC" w:rsidRPr="006F0E1A" w:rsidRDefault="009F53DC">
      <w:pPr>
        <w:pStyle w:val="paragraph"/>
      </w:pPr>
      <w:r w:rsidRPr="006F0E1A">
        <w:tab/>
        <w:t>(b)</w:t>
      </w:r>
      <w:r w:rsidRPr="006F0E1A">
        <w:tab/>
        <w:t>determine that the responsible body is the approved authority of the school.</w:t>
      </w:r>
    </w:p>
    <w:p w:rsidR="009F53DC" w:rsidRPr="006F0E1A" w:rsidRDefault="009F53DC">
      <w:pPr>
        <w:pStyle w:val="notetext"/>
      </w:pPr>
      <w:r w:rsidRPr="006F0E1A">
        <w:t>Note:</w:t>
      </w:r>
      <w:r w:rsidRPr="006F0E1A">
        <w:tab/>
        <w:t>Section</w:t>
      </w:r>
      <w:r w:rsidR="00D76C0F" w:rsidRPr="006F0E1A">
        <w:t> </w:t>
      </w:r>
      <w:r w:rsidRPr="006F0E1A">
        <w:t>65 requires the Minister to give notice of the determination to the approved authority.</w:t>
      </w:r>
    </w:p>
    <w:p w:rsidR="009F53DC" w:rsidRPr="006F0E1A" w:rsidRDefault="009F53DC" w:rsidP="00D621D7">
      <w:pPr>
        <w:pStyle w:val="ActHead3"/>
        <w:pageBreakBefore/>
      </w:pPr>
      <w:bookmarkStart w:id="83" w:name="_Toc163571399"/>
      <w:r w:rsidRPr="00D621D7">
        <w:rPr>
          <w:rStyle w:val="CharDivNo"/>
        </w:rPr>
        <w:lastRenderedPageBreak/>
        <w:t>Division</w:t>
      </w:r>
      <w:r w:rsidR="00D76C0F" w:rsidRPr="00D621D7">
        <w:rPr>
          <w:rStyle w:val="CharDivNo"/>
        </w:rPr>
        <w:t> </w:t>
      </w:r>
      <w:r w:rsidRPr="00D621D7">
        <w:rPr>
          <w:rStyle w:val="CharDivNo"/>
        </w:rPr>
        <w:t>6</w:t>
      </w:r>
      <w:r w:rsidRPr="006F0E1A">
        <w:t>—</w:t>
      </w:r>
      <w:r w:rsidRPr="00D621D7">
        <w:rPr>
          <w:rStyle w:val="CharDivText"/>
        </w:rPr>
        <w:t>Changes to schools or education provided</w:t>
      </w:r>
      <w:bookmarkEnd w:id="83"/>
    </w:p>
    <w:p w:rsidR="009F53DC" w:rsidRPr="006F0E1A" w:rsidRDefault="009F53DC" w:rsidP="00FD7DC4">
      <w:pPr>
        <w:pStyle w:val="ActHead5"/>
      </w:pPr>
      <w:bookmarkStart w:id="84" w:name="_Toc163571400"/>
      <w:r w:rsidRPr="00D621D7">
        <w:rPr>
          <w:rStyle w:val="CharSectno"/>
        </w:rPr>
        <w:t>60</w:t>
      </w:r>
      <w:r w:rsidRPr="006F0E1A">
        <w:t xml:space="preserve">  Application to vary list of non</w:t>
      </w:r>
      <w:r w:rsidR="00D621D7">
        <w:noBreakHyphen/>
      </w:r>
      <w:r w:rsidRPr="006F0E1A">
        <w:t>government schools</w:t>
      </w:r>
      <w:bookmarkEnd w:id="84"/>
    </w:p>
    <w:p w:rsidR="009F53DC" w:rsidRPr="006F0E1A" w:rsidRDefault="009F53DC">
      <w:pPr>
        <w:pStyle w:val="SubsectionHead"/>
      </w:pPr>
      <w:r w:rsidRPr="006F0E1A">
        <w:t>Location proposal</w:t>
      </w:r>
    </w:p>
    <w:p w:rsidR="009F53DC" w:rsidRPr="006F0E1A" w:rsidRDefault="009F53DC">
      <w:pPr>
        <w:pStyle w:val="subsection"/>
      </w:pPr>
      <w:r w:rsidRPr="006F0E1A">
        <w:tab/>
        <w:t>(1)</w:t>
      </w:r>
      <w:r w:rsidRPr="006F0E1A">
        <w:tab/>
        <w:t>The approved authority of a school may apply to the Minister to have the list of non</w:t>
      </w:r>
      <w:r w:rsidR="00D621D7">
        <w:noBreakHyphen/>
      </w:r>
      <w:r w:rsidRPr="006F0E1A">
        <w:t>government schools varied to take account of a location proposal.</w:t>
      </w:r>
    </w:p>
    <w:p w:rsidR="009F53DC" w:rsidRPr="006F0E1A" w:rsidRDefault="009F53DC">
      <w:pPr>
        <w:pStyle w:val="subsection"/>
      </w:pPr>
      <w:r w:rsidRPr="006F0E1A">
        <w:tab/>
        <w:t>(2)</w:t>
      </w:r>
      <w:r w:rsidRPr="006F0E1A">
        <w:tab/>
        <w:t>In this Act:</w:t>
      </w:r>
    </w:p>
    <w:p w:rsidR="009F53DC" w:rsidRPr="006F0E1A" w:rsidRDefault="009F53DC">
      <w:pPr>
        <w:pStyle w:val="Definition"/>
      </w:pPr>
      <w:r w:rsidRPr="006F0E1A">
        <w:rPr>
          <w:b/>
          <w:i/>
        </w:rPr>
        <w:t>location proposal</w:t>
      </w:r>
      <w:r w:rsidRPr="006F0E1A">
        <w:t xml:space="preserve"> means a proposal to vary the list of non</w:t>
      </w:r>
      <w:r w:rsidR="00D621D7">
        <w:noBreakHyphen/>
      </w:r>
      <w:r w:rsidRPr="006F0E1A">
        <w:t>government schools to take account of a change as a result of which a systemic school or a non</w:t>
      </w:r>
      <w:r w:rsidR="00D621D7">
        <w:noBreakHyphen/>
      </w:r>
      <w:r w:rsidRPr="006F0E1A">
        <w:t>systemic school will provide:</w:t>
      </w:r>
    </w:p>
    <w:p w:rsidR="009F53DC" w:rsidRPr="006F0E1A" w:rsidRDefault="009F53DC">
      <w:pPr>
        <w:pStyle w:val="paragraph"/>
      </w:pPr>
      <w:r w:rsidRPr="006F0E1A">
        <w:tab/>
        <w:t>(a)</w:t>
      </w:r>
      <w:r w:rsidRPr="006F0E1A">
        <w:tab/>
        <w:t>a new level of education at a location for which the school is already included in the list for the provision of another level of education; or</w:t>
      </w:r>
    </w:p>
    <w:p w:rsidR="009F53DC" w:rsidRPr="006F0E1A" w:rsidRDefault="009F53DC">
      <w:pPr>
        <w:pStyle w:val="paragraph"/>
      </w:pPr>
      <w:r w:rsidRPr="006F0E1A">
        <w:tab/>
        <w:t>(b)</w:t>
      </w:r>
      <w:r w:rsidRPr="006F0E1A">
        <w:tab/>
        <w:t>education, or a level of education, at another location; or</w:t>
      </w:r>
    </w:p>
    <w:p w:rsidR="009F53DC" w:rsidRPr="006F0E1A" w:rsidRDefault="009F53DC">
      <w:pPr>
        <w:pStyle w:val="paragraph"/>
      </w:pPr>
      <w:r w:rsidRPr="006F0E1A">
        <w:tab/>
        <w:t>(c)</w:t>
      </w:r>
      <w:r w:rsidRPr="006F0E1A">
        <w:tab/>
        <w:t>distance education for a level of education and at a location for which the school is already included in the list.</w:t>
      </w:r>
    </w:p>
    <w:p w:rsidR="009F53DC" w:rsidRPr="006F0E1A" w:rsidRDefault="009F53DC">
      <w:pPr>
        <w:pStyle w:val="SubsectionHead"/>
      </w:pPr>
      <w:r w:rsidRPr="006F0E1A">
        <w:t>New school proposal</w:t>
      </w:r>
    </w:p>
    <w:p w:rsidR="009F53DC" w:rsidRPr="006F0E1A" w:rsidRDefault="009F53DC">
      <w:pPr>
        <w:pStyle w:val="subsection"/>
      </w:pPr>
      <w:r w:rsidRPr="006F0E1A">
        <w:tab/>
        <w:t>(3)</w:t>
      </w:r>
      <w:r w:rsidRPr="006F0E1A">
        <w:tab/>
        <w:t>An application to the Minister to have the list of non</w:t>
      </w:r>
      <w:r w:rsidR="00D621D7">
        <w:noBreakHyphen/>
      </w:r>
      <w:r w:rsidRPr="006F0E1A">
        <w:t>government schools varied to take account of a new school proposal in respect of a school may be made by:</w:t>
      </w:r>
    </w:p>
    <w:p w:rsidR="009F53DC" w:rsidRPr="006F0E1A" w:rsidRDefault="009F53DC">
      <w:pPr>
        <w:pStyle w:val="paragraph"/>
      </w:pPr>
      <w:r w:rsidRPr="006F0E1A">
        <w:tab/>
        <w:t>(a)</w:t>
      </w:r>
      <w:r w:rsidRPr="006F0E1A">
        <w:tab/>
        <w:t>if the school is to be included in an approved school system—the approved authority of the system; or</w:t>
      </w:r>
    </w:p>
    <w:p w:rsidR="009F53DC" w:rsidRPr="006F0E1A" w:rsidRDefault="009F53DC">
      <w:pPr>
        <w:pStyle w:val="paragraph"/>
      </w:pPr>
      <w:r w:rsidRPr="006F0E1A">
        <w:tab/>
        <w:t>(b)</w:t>
      </w:r>
      <w:r w:rsidRPr="006F0E1A">
        <w:tab/>
        <w:t>otherwise—the body principally responsible for the school.</w:t>
      </w:r>
    </w:p>
    <w:p w:rsidR="009F53DC" w:rsidRPr="006F0E1A" w:rsidRDefault="009F53DC">
      <w:pPr>
        <w:pStyle w:val="subsection"/>
      </w:pPr>
      <w:r w:rsidRPr="006F0E1A">
        <w:tab/>
        <w:t>(4)</w:t>
      </w:r>
      <w:r w:rsidRPr="006F0E1A">
        <w:tab/>
        <w:t>In this Act:</w:t>
      </w:r>
    </w:p>
    <w:p w:rsidR="009F53DC" w:rsidRPr="006F0E1A" w:rsidRDefault="009F53DC">
      <w:pPr>
        <w:pStyle w:val="Definition"/>
      </w:pPr>
      <w:r w:rsidRPr="006F0E1A">
        <w:rPr>
          <w:b/>
          <w:i/>
        </w:rPr>
        <w:t>new school proposal</w:t>
      </w:r>
      <w:r w:rsidRPr="006F0E1A">
        <w:t xml:space="preserve"> means a proposal to include in the list of non</w:t>
      </w:r>
      <w:r w:rsidR="00D621D7">
        <w:noBreakHyphen/>
      </w:r>
      <w:r w:rsidRPr="006F0E1A">
        <w:t>government schools:</w:t>
      </w:r>
    </w:p>
    <w:p w:rsidR="009F53DC" w:rsidRPr="006F0E1A" w:rsidRDefault="009F53DC">
      <w:pPr>
        <w:pStyle w:val="paragraph"/>
      </w:pPr>
      <w:r w:rsidRPr="006F0E1A">
        <w:tab/>
        <w:t>(a)</w:t>
      </w:r>
      <w:r w:rsidRPr="006F0E1A">
        <w:tab/>
        <w:t>a school formed as a result of the amalgamation of a systemic or non</w:t>
      </w:r>
      <w:r w:rsidR="00D621D7">
        <w:noBreakHyphen/>
      </w:r>
      <w:r w:rsidRPr="006F0E1A">
        <w:t>systemic school with another school, whether or not the other school is included in the list; or</w:t>
      </w:r>
    </w:p>
    <w:p w:rsidR="009F53DC" w:rsidRPr="006F0E1A" w:rsidRDefault="009F53DC">
      <w:pPr>
        <w:pStyle w:val="paragraph"/>
      </w:pPr>
      <w:r w:rsidRPr="006F0E1A">
        <w:tab/>
        <w:t>(b)</w:t>
      </w:r>
      <w:r w:rsidRPr="006F0E1A">
        <w:tab/>
        <w:t>a school formed as a result of the separation of a systemic school or a non</w:t>
      </w:r>
      <w:r w:rsidR="00D621D7">
        <w:noBreakHyphen/>
      </w:r>
      <w:r w:rsidRPr="006F0E1A">
        <w:t>systemic school into 2 or more schools; or</w:t>
      </w:r>
    </w:p>
    <w:p w:rsidR="009F53DC" w:rsidRPr="006F0E1A" w:rsidRDefault="009F53DC">
      <w:pPr>
        <w:pStyle w:val="paragraph"/>
      </w:pPr>
      <w:r w:rsidRPr="006F0E1A">
        <w:tab/>
        <w:t>(c)</w:t>
      </w:r>
      <w:r w:rsidRPr="006F0E1A">
        <w:tab/>
        <w:t>a new school; or</w:t>
      </w:r>
    </w:p>
    <w:p w:rsidR="009F53DC" w:rsidRPr="006F0E1A" w:rsidRDefault="009F53DC">
      <w:pPr>
        <w:pStyle w:val="paragraph"/>
      </w:pPr>
      <w:r w:rsidRPr="006F0E1A">
        <w:lastRenderedPageBreak/>
        <w:tab/>
        <w:t>(d)</w:t>
      </w:r>
      <w:r w:rsidRPr="006F0E1A">
        <w:tab/>
        <w:t>an existing school that is not already included in the list.</w:t>
      </w:r>
    </w:p>
    <w:p w:rsidR="009F53DC" w:rsidRPr="006F0E1A" w:rsidRDefault="009F53DC">
      <w:pPr>
        <w:pStyle w:val="SubsectionHead"/>
      </w:pPr>
      <w:r w:rsidRPr="006F0E1A">
        <w:t>Application to vary list</w:t>
      </w:r>
    </w:p>
    <w:p w:rsidR="009F53DC" w:rsidRPr="006F0E1A" w:rsidRDefault="009F53DC">
      <w:pPr>
        <w:pStyle w:val="subsection"/>
      </w:pPr>
      <w:r w:rsidRPr="006F0E1A">
        <w:tab/>
        <w:t>(5)</w:t>
      </w:r>
      <w:r w:rsidRPr="006F0E1A">
        <w:tab/>
        <w:t>An application under this section must:</w:t>
      </w:r>
    </w:p>
    <w:p w:rsidR="009F53DC" w:rsidRPr="006F0E1A" w:rsidRDefault="009F53DC">
      <w:pPr>
        <w:pStyle w:val="paragraph"/>
      </w:pPr>
      <w:r w:rsidRPr="006F0E1A">
        <w:tab/>
        <w:t>(a)</w:t>
      </w:r>
      <w:r w:rsidRPr="006F0E1A">
        <w:tab/>
        <w:t>be in writing; and</w:t>
      </w:r>
    </w:p>
    <w:p w:rsidR="009F53DC" w:rsidRPr="006F0E1A" w:rsidRDefault="009F53DC">
      <w:pPr>
        <w:pStyle w:val="paragraph"/>
      </w:pPr>
      <w:r w:rsidRPr="006F0E1A">
        <w:tab/>
        <w:t>(b)</w:t>
      </w:r>
      <w:r w:rsidRPr="006F0E1A">
        <w:tab/>
        <w:t>set out details of the proposal; and</w:t>
      </w:r>
    </w:p>
    <w:p w:rsidR="009F53DC" w:rsidRPr="006F0E1A" w:rsidRDefault="009F53DC">
      <w:pPr>
        <w:pStyle w:val="paragraph"/>
      </w:pPr>
      <w:r w:rsidRPr="006F0E1A">
        <w:tab/>
        <w:t>(c)</w:t>
      </w:r>
      <w:r w:rsidRPr="006F0E1A">
        <w:tab/>
        <w:t xml:space="preserve">subject to </w:t>
      </w:r>
      <w:r w:rsidR="00D76C0F" w:rsidRPr="006F0E1A">
        <w:t>subsection (</w:t>
      </w:r>
      <w:r w:rsidRPr="006F0E1A">
        <w:t>6), state the earliest program year to which the variation is to apply; and</w:t>
      </w:r>
    </w:p>
    <w:p w:rsidR="009F53DC" w:rsidRPr="006F0E1A" w:rsidRDefault="009F53DC">
      <w:pPr>
        <w:pStyle w:val="paragraph"/>
      </w:pPr>
      <w:r w:rsidRPr="006F0E1A">
        <w:tab/>
        <w:t>(d)</w:t>
      </w:r>
      <w:r w:rsidRPr="006F0E1A">
        <w:tab/>
        <w:t>if the applicant considers that there are exceptional circumstances that justify the variation applying to the program year immediately preceding the program year in which the application is made—set out those circumstances; and</w:t>
      </w:r>
    </w:p>
    <w:p w:rsidR="009F53DC" w:rsidRPr="006F0E1A" w:rsidRDefault="009F53DC">
      <w:pPr>
        <w:pStyle w:val="paragraph"/>
      </w:pPr>
      <w:r w:rsidRPr="006F0E1A">
        <w:tab/>
        <w:t>(e)</w:t>
      </w:r>
      <w:r w:rsidRPr="006F0E1A">
        <w:tab/>
        <w:t>request the Minister to vary the list to take account of the proposal.</w:t>
      </w:r>
    </w:p>
    <w:p w:rsidR="009F53DC" w:rsidRPr="006F0E1A" w:rsidRDefault="009F53DC">
      <w:pPr>
        <w:pStyle w:val="subsection"/>
      </w:pPr>
      <w:r w:rsidRPr="006F0E1A">
        <w:tab/>
        <w:t>(6)</w:t>
      </w:r>
      <w:r w:rsidRPr="006F0E1A">
        <w:tab/>
        <w:t xml:space="preserve">The earliest program year to be stated in an application for the purposes of </w:t>
      </w:r>
      <w:r w:rsidR="00D76C0F" w:rsidRPr="006F0E1A">
        <w:t>paragraph (</w:t>
      </w:r>
      <w:r w:rsidRPr="006F0E1A">
        <w:t>5)(c) is to be:</w:t>
      </w:r>
    </w:p>
    <w:p w:rsidR="009F53DC" w:rsidRPr="006F0E1A" w:rsidRDefault="009F53DC">
      <w:pPr>
        <w:pStyle w:val="paragraph"/>
      </w:pPr>
      <w:r w:rsidRPr="006F0E1A">
        <w:tab/>
        <w:t>(a)</w:t>
      </w:r>
      <w:r w:rsidRPr="006F0E1A">
        <w:tab/>
        <w:t>the program year in which the application is made; or</w:t>
      </w:r>
    </w:p>
    <w:p w:rsidR="009F53DC" w:rsidRPr="006F0E1A" w:rsidRDefault="009F53DC">
      <w:pPr>
        <w:pStyle w:val="paragraph"/>
      </w:pPr>
      <w:r w:rsidRPr="006F0E1A">
        <w:tab/>
        <w:t>(b)</w:t>
      </w:r>
      <w:r w:rsidRPr="006F0E1A">
        <w:tab/>
        <w:t>the program year immediately following the program year in which the application is made; or</w:t>
      </w:r>
    </w:p>
    <w:p w:rsidR="009F53DC" w:rsidRPr="006F0E1A" w:rsidRDefault="009F53DC">
      <w:pPr>
        <w:pStyle w:val="paragraph"/>
      </w:pPr>
      <w:r w:rsidRPr="006F0E1A">
        <w:tab/>
        <w:t>(c)</w:t>
      </w:r>
      <w:r w:rsidRPr="006F0E1A">
        <w:tab/>
        <w:t>if the applicant considers that there are exceptional circumstances that justify the variation applying to the program year immediately preceding the program year in which the application is made—that preceding program year.</w:t>
      </w:r>
    </w:p>
    <w:p w:rsidR="009F53DC" w:rsidRPr="006F0E1A" w:rsidRDefault="009F53DC" w:rsidP="00FD7DC4">
      <w:pPr>
        <w:pStyle w:val="ActHead5"/>
      </w:pPr>
      <w:bookmarkStart w:id="85" w:name="_Toc163571401"/>
      <w:r w:rsidRPr="00D621D7">
        <w:rPr>
          <w:rStyle w:val="CharSectno"/>
        </w:rPr>
        <w:t>61</w:t>
      </w:r>
      <w:r w:rsidRPr="006F0E1A">
        <w:t xml:space="preserve">  Decision by Minister on application</w:t>
      </w:r>
      <w:bookmarkEnd w:id="85"/>
    </w:p>
    <w:p w:rsidR="009F53DC" w:rsidRPr="006F0E1A" w:rsidRDefault="009F53DC">
      <w:pPr>
        <w:pStyle w:val="subsection"/>
      </w:pPr>
      <w:r w:rsidRPr="006F0E1A">
        <w:tab/>
        <w:t>(1)</w:t>
      </w:r>
      <w:r w:rsidRPr="006F0E1A">
        <w:tab/>
        <w:t>The Minister may:</w:t>
      </w:r>
    </w:p>
    <w:p w:rsidR="009F53DC" w:rsidRPr="006F0E1A" w:rsidRDefault="009F53DC">
      <w:pPr>
        <w:pStyle w:val="paragraph"/>
      </w:pPr>
      <w:r w:rsidRPr="006F0E1A">
        <w:tab/>
        <w:t>(a)</w:t>
      </w:r>
      <w:r w:rsidRPr="006F0E1A">
        <w:tab/>
        <w:t>make a determination varying the list of non</w:t>
      </w:r>
      <w:r w:rsidR="00D621D7">
        <w:noBreakHyphen/>
      </w:r>
      <w:r w:rsidRPr="006F0E1A">
        <w:t>government schools to take account of the proposal; or</w:t>
      </w:r>
    </w:p>
    <w:p w:rsidR="009F53DC" w:rsidRPr="006F0E1A" w:rsidRDefault="009F53DC">
      <w:pPr>
        <w:pStyle w:val="paragraph"/>
      </w:pPr>
      <w:r w:rsidRPr="006F0E1A">
        <w:tab/>
        <w:t>(b)</w:t>
      </w:r>
      <w:r w:rsidRPr="006F0E1A">
        <w:tab/>
        <w:t>refuse the application.</w:t>
      </w:r>
    </w:p>
    <w:p w:rsidR="009F53DC" w:rsidRPr="006F0E1A" w:rsidRDefault="009F53DC">
      <w:pPr>
        <w:pStyle w:val="subsection2"/>
      </w:pPr>
      <w:r w:rsidRPr="006F0E1A">
        <w:t xml:space="preserve">The Minister’s power under </w:t>
      </w:r>
      <w:r w:rsidR="00D76C0F" w:rsidRPr="006F0E1A">
        <w:t>paragraph (</w:t>
      </w:r>
      <w:r w:rsidRPr="006F0E1A">
        <w:t>a) is subject to the requirements in sections</w:t>
      </w:r>
      <w:r w:rsidR="00D76C0F" w:rsidRPr="006F0E1A">
        <w:t> </w:t>
      </w:r>
      <w:r w:rsidRPr="006F0E1A">
        <w:t>62 and 63.</w:t>
      </w:r>
    </w:p>
    <w:p w:rsidR="009F53DC" w:rsidRPr="006F0E1A" w:rsidRDefault="009F53DC">
      <w:pPr>
        <w:pStyle w:val="notetext"/>
      </w:pPr>
      <w:r w:rsidRPr="006F0E1A">
        <w:t>Note:</w:t>
      </w:r>
      <w:r w:rsidRPr="006F0E1A">
        <w:tab/>
        <w:t>Section</w:t>
      </w:r>
      <w:r w:rsidR="00D76C0F" w:rsidRPr="006F0E1A">
        <w:t> </w:t>
      </w:r>
      <w:r w:rsidRPr="006F0E1A">
        <w:t>64 requires the Minister to also vary the list to include a funding level of a school that is covered by a new school proposal.</w:t>
      </w:r>
    </w:p>
    <w:p w:rsidR="009F53DC" w:rsidRPr="006F0E1A" w:rsidRDefault="009F53DC" w:rsidP="00C809D1">
      <w:pPr>
        <w:pStyle w:val="subsection"/>
        <w:keepNext/>
        <w:keepLines/>
      </w:pPr>
      <w:r w:rsidRPr="006F0E1A">
        <w:lastRenderedPageBreak/>
        <w:tab/>
        <w:t>(2)</w:t>
      </w:r>
      <w:r w:rsidRPr="006F0E1A">
        <w:tab/>
        <w:t>If the variation is to take account of a new school proposal under which the school concerned is not included in an approved school system, the Minister must determine the body that is to be the approved authority of the school.</w:t>
      </w:r>
    </w:p>
    <w:p w:rsidR="009F53DC" w:rsidRPr="006F0E1A" w:rsidRDefault="009F53DC">
      <w:pPr>
        <w:pStyle w:val="notetext"/>
      </w:pPr>
      <w:r w:rsidRPr="006F0E1A">
        <w:t>Note:</w:t>
      </w:r>
      <w:r w:rsidRPr="006F0E1A">
        <w:tab/>
        <w:t>Section</w:t>
      </w:r>
      <w:r w:rsidR="00D76C0F" w:rsidRPr="006F0E1A">
        <w:t> </w:t>
      </w:r>
      <w:r w:rsidRPr="006F0E1A">
        <w:t>65 requires the Minister to give notice of the determination to the approved authority.</w:t>
      </w:r>
    </w:p>
    <w:p w:rsidR="009F53DC" w:rsidRPr="006F0E1A" w:rsidRDefault="009F53DC" w:rsidP="00FD7DC4">
      <w:pPr>
        <w:pStyle w:val="ActHead5"/>
      </w:pPr>
      <w:bookmarkStart w:id="86" w:name="_Toc163571402"/>
      <w:r w:rsidRPr="00D621D7">
        <w:rPr>
          <w:rStyle w:val="CharSectno"/>
        </w:rPr>
        <w:t>62</w:t>
      </w:r>
      <w:r w:rsidRPr="006F0E1A">
        <w:t xml:space="preserve">  Prerequisites for variation of list</w:t>
      </w:r>
      <w:bookmarkEnd w:id="86"/>
    </w:p>
    <w:p w:rsidR="009F53DC" w:rsidRPr="006F0E1A" w:rsidRDefault="009F53DC">
      <w:pPr>
        <w:pStyle w:val="subsection"/>
      </w:pPr>
      <w:r w:rsidRPr="006F0E1A">
        <w:tab/>
        <w:t>(1)</w:t>
      </w:r>
      <w:r w:rsidRPr="006F0E1A">
        <w:tab/>
        <w:t>The Minister must not make a determination varying the list of non</w:t>
      </w:r>
      <w:r w:rsidR="00D621D7">
        <w:noBreakHyphen/>
      </w:r>
      <w:r w:rsidRPr="006F0E1A">
        <w:t>government schools to take account of the proposal unless the applicable requirements of this section have been satisfied.</w:t>
      </w:r>
    </w:p>
    <w:p w:rsidR="009F53DC" w:rsidRPr="006F0E1A" w:rsidRDefault="009F53DC">
      <w:pPr>
        <w:pStyle w:val="subsection"/>
      </w:pPr>
      <w:r w:rsidRPr="006F0E1A">
        <w:tab/>
        <w:t>(2)</w:t>
      </w:r>
      <w:r w:rsidRPr="006F0E1A">
        <w:tab/>
        <w:t>The requirements for a location proposal are:</w:t>
      </w:r>
    </w:p>
    <w:p w:rsidR="009F53DC" w:rsidRPr="006F0E1A" w:rsidRDefault="009F53DC">
      <w:pPr>
        <w:pStyle w:val="paragraph"/>
      </w:pPr>
      <w:r w:rsidRPr="006F0E1A">
        <w:tab/>
        <w:t>(a)</w:t>
      </w:r>
      <w:r w:rsidRPr="006F0E1A">
        <w:tab/>
        <w:t xml:space="preserve">education has begun to be provided by the school at the location concerned in accordance with the relevant paragraph of the definition of </w:t>
      </w:r>
      <w:r w:rsidRPr="006F0E1A">
        <w:rPr>
          <w:b/>
          <w:i/>
        </w:rPr>
        <w:t>location proposal</w:t>
      </w:r>
      <w:r w:rsidRPr="006F0E1A">
        <w:t>; and</w:t>
      </w:r>
    </w:p>
    <w:p w:rsidR="009F53DC" w:rsidRPr="006F0E1A" w:rsidRDefault="009F53DC">
      <w:pPr>
        <w:pStyle w:val="paragraph"/>
      </w:pPr>
      <w:r w:rsidRPr="006F0E1A">
        <w:tab/>
        <w:t>(b)</w:t>
      </w:r>
      <w:r w:rsidRPr="006F0E1A">
        <w:tab/>
        <w:t xml:space="preserve">the provision of education by the school at the location concerned in accordance with the relevant paragraph of the definition of </w:t>
      </w:r>
      <w:r w:rsidRPr="006F0E1A">
        <w:rPr>
          <w:b/>
          <w:i/>
        </w:rPr>
        <w:t>location proposal</w:t>
      </w:r>
      <w:r w:rsidRPr="006F0E1A">
        <w:t xml:space="preserve"> has been recognised by the State Minister of the State in which the school is situated; and</w:t>
      </w:r>
    </w:p>
    <w:p w:rsidR="009F53DC" w:rsidRPr="006F0E1A" w:rsidRDefault="009F53DC">
      <w:pPr>
        <w:pStyle w:val="paragraph"/>
      </w:pPr>
      <w:r w:rsidRPr="006F0E1A">
        <w:tab/>
        <w:t>(c)</w:t>
      </w:r>
      <w:r w:rsidRPr="006F0E1A">
        <w:tab/>
        <w:t>if the proposal relates to distance education—the school is approved, in accordance with the law of the State in which it is located, to provide distance education; and</w:t>
      </w:r>
    </w:p>
    <w:p w:rsidR="009F53DC" w:rsidRPr="006F0E1A" w:rsidRDefault="009F53DC">
      <w:pPr>
        <w:pStyle w:val="paragraph"/>
      </w:pPr>
      <w:r w:rsidRPr="006F0E1A">
        <w:tab/>
        <w:t>(d)</w:t>
      </w:r>
      <w:r w:rsidRPr="006F0E1A">
        <w:tab/>
        <w:t xml:space="preserve">the requirements under </w:t>
      </w:r>
      <w:r w:rsidR="00D76C0F" w:rsidRPr="006F0E1A">
        <w:t>paragraphs (</w:t>
      </w:r>
      <w:r w:rsidRPr="006F0E1A">
        <w:t>a), (b) and (c) are satisfied before the schools census day for the school in the earliest program year to which the variation is to apply.</w:t>
      </w:r>
    </w:p>
    <w:p w:rsidR="009F53DC" w:rsidRPr="006F0E1A" w:rsidRDefault="009F53DC">
      <w:pPr>
        <w:pStyle w:val="subsection"/>
      </w:pPr>
      <w:r w:rsidRPr="006F0E1A">
        <w:tab/>
        <w:t>(3)</w:t>
      </w:r>
      <w:r w:rsidRPr="006F0E1A">
        <w:tab/>
        <w:t>The requirements for a new school proposal are:</w:t>
      </w:r>
    </w:p>
    <w:p w:rsidR="009F53DC" w:rsidRPr="006F0E1A" w:rsidRDefault="009F53DC">
      <w:pPr>
        <w:pStyle w:val="paragraph"/>
      </w:pPr>
      <w:r w:rsidRPr="006F0E1A">
        <w:tab/>
        <w:t>(a)</w:t>
      </w:r>
      <w:r w:rsidRPr="006F0E1A">
        <w:tab/>
        <w:t>education has begun to be provided at the school; and</w:t>
      </w:r>
    </w:p>
    <w:p w:rsidR="009F53DC" w:rsidRPr="006F0E1A" w:rsidRDefault="009F53DC">
      <w:pPr>
        <w:pStyle w:val="paragraph"/>
      </w:pPr>
      <w:r w:rsidRPr="006F0E1A">
        <w:tab/>
        <w:t>(b)</w:t>
      </w:r>
      <w:r w:rsidRPr="006F0E1A">
        <w:tab/>
        <w:t>education at the school has been recognised by the State Minister of the State in which the school is situated; and</w:t>
      </w:r>
    </w:p>
    <w:p w:rsidR="009F53DC" w:rsidRPr="006F0E1A" w:rsidRDefault="009F53DC">
      <w:pPr>
        <w:pStyle w:val="paragraph"/>
      </w:pPr>
      <w:r w:rsidRPr="006F0E1A">
        <w:tab/>
        <w:t>(c)</w:t>
      </w:r>
      <w:r w:rsidRPr="006F0E1A">
        <w:tab/>
        <w:t>the school is not conducted for profit; and</w:t>
      </w:r>
    </w:p>
    <w:p w:rsidR="009F53DC" w:rsidRPr="006F0E1A" w:rsidRDefault="009F53DC">
      <w:pPr>
        <w:pStyle w:val="paragraph"/>
      </w:pPr>
      <w:r w:rsidRPr="006F0E1A">
        <w:tab/>
        <w:t>(d)</w:t>
      </w:r>
      <w:r w:rsidRPr="006F0E1A">
        <w:tab/>
        <w:t>if the school is not included in an approved school system—the applicant for the proposal is a body corporate; and</w:t>
      </w:r>
    </w:p>
    <w:p w:rsidR="009F53DC" w:rsidRPr="006F0E1A" w:rsidRDefault="009F53DC">
      <w:pPr>
        <w:pStyle w:val="paragraph"/>
      </w:pPr>
      <w:r w:rsidRPr="006F0E1A">
        <w:tab/>
        <w:t>(e)</w:t>
      </w:r>
      <w:r w:rsidRPr="006F0E1A">
        <w:tab/>
        <w:t xml:space="preserve">the requirements under </w:t>
      </w:r>
      <w:r w:rsidR="00D76C0F" w:rsidRPr="006F0E1A">
        <w:t>paragraphs (</w:t>
      </w:r>
      <w:r w:rsidRPr="006F0E1A">
        <w:t>a), (b), (c) and (d) are satisfied before the schools census day for the school in the earliest program year to which the variation is to apply.</w:t>
      </w:r>
    </w:p>
    <w:p w:rsidR="009F53DC" w:rsidRPr="006F0E1A" w:rsidRDefault="009F53DC" w:rsidP="00FD7DC4">
      <w:pPr>
        <w:pStyle w:val="ActHead5"/>
      </w:pPr>
      <w:bookmarkStart w:id="87" w:name="_Toc163571403"/>
      <w:r w:rsidRPr="00D621D7">
        <w:rPr>
          <w:rStyle w:val="CharSectno"/>
        </w:rPr>
        <w:lastRenderedPageBreak/>
        <w:t>63</w:t>
      </w:r>
      <w:r w:rsidRPr="006F0E1A">
        <w:t xml:space="preserve">  Application relating to previous program year</w:t>
      </w:r>
      <w:bookmarkEnd w:id="87"/>
    </w:p>
    <w:p w:rsidR="009F53DC" w:rsidRPr="006F0E1A" w:rsidRDefault="009F53DC">
      <w:pPr>
        <w:pStyle w:val="subsection"/>
      </w:pPr>
      <w:r w:rsidRPr="006F0E1A">
        <w:tab/>
      </w:r>
      <w:r w:rsidRPr="006F0E1A">
        <w:tab/>
        <w:t>The Minister must not vary the list of non</w:t>
      </w:r>
      <w:r w:rsidR="00D621D7">
        <w:noBreakHyphen/>
      </w:r>
      <w:r w:rsidRPr="006F0E1A">
        <w:t>government schools with effect from a date in the program year preceding the program year in which the application is made unless the Minister is satisfied that there are exceptional circumstances that justify the variation taking effect in that preceding program year.</w:t>
      </w:r>
    </w:p>
    <w:p w:rsidR="009F53DC" w:rsidRPr="006F0E1A" w:rsidRDefault="009F53DC" w:rsidP="00D621D7">
      <w:pPr>
        <w:pStyle w:val="ActHead3"/>
        <w:pageBreakBefore/>
      </w:pPr>
      <w:bookmarkStart w:id="88" w:name="_Toc163571404"/>
      <w:r w:rsidRPr="00D621D7">
        <w:rPr>
          <w:rStyle w:val="CharDivNo"/>
        </w:rPr>
        <w:lastRenderedPageBreak/>
        <w:t>Division</w:t>
      </w:r>
      <w:r w:rsidR="00D76C0F" w:rsidRPr="00D621D7">
        <w:rPr>
          <w:rStyle w:val="CharDivNo"/>
        </w:rPr>
        <w:t> </w:t>
      </w:r>
      <w:r w:rsidRPr="00D621D7">
        <w:rPr>
          <w:rStyle w:val="CharDivNo"/>
        </w:rPr>
        <w:t>7</w:t>
      </w:r>
      <w:r w:rsidRPr="006F0E1A">
        <w:t>—</w:t>
      </w:r>
      <w:r w:rsidRPr="00D621D7">
        <w:rPr>
          <w:rStyle w:val="CharDivText"/>
        </w:rPr>
        <w:t>Miscellaneous</w:t>
      </w:r>
      <w:bookmarkEnd w:id="88"/>
    </w:p>
    <w:p w:rsidR="009F53DC" w:rsidRPr="006F0E1A" w:rsidRDefault="009F53DC" w:rsidP="00FD7DC4">
      <w:pPr>
        <w:pStyle w:val="ActHead5"/>
      </w:pPr>
      <w:bookmarkStart w:id="89" w:name="_Toc163571405"/>
      <w:r w:rsidRPr="00D621D7">
        <w:rPr>
          <w:rStyle w:val="CharSectno"/>
        </w:rPr>
        <w:t>64</w:t>
      </w:r>
      <w:r w:rsidRPr="006F0E1A">
        <w:t xml:space="preserve">  Variation to include funding level in certain circumstances</w:t>
      </w:r>
      <w:bookmarkEnd w:id="89"/>
    </w:p>
    <w:p w:rsidR="009F53DC" w:rsidRPr="006F0E1A" w:rsidRDefault="009F53DC">
      <w:pPr>
        <w:pStyle w:val="subsection"/>
      </w:pPr>
      <w:r w:rsidRPr="006F0E1A">
        <w:tab/>
        <w:t>(1)</w:t>
      </w:r>
      <w:r w:rsidRPr="006F0E1A">
        <w:tab/>
        <w:t>If the Minister varies the list of non</w:t>
      </w:r>
      <w:r w:rsidR="00D621D7">
        <w:noBreakHyphen/>
      </w:r>
      <w:r w:rsidRPr="006F0E1A">
        <w:t xml:space="preserve">government schools under this </w:t>
      </w:r>
      <w:r w:rsidR="00D621D7">
        <w:t>Part i</w:t>
      </w:r>
      <w:r w:rsidRPr="006F0E1A">
        <w:t xml:space="preserve">n relation to a school in any of the circumstances set out in </w:t>
      </w:r>
      <w:r w:rsidR="00D76C0F" w:rsidRPr="006F0E1A">
        <w:t>subsection (</w:t>
      </w:r>
      <w:r w:rsidRPr="006F0E1A">
        <w:t>2), the Minister must:</w:t>
      </w:r>
    </w:p>
    <w:p w:rsidR="009F53DC" w:rsidRPr="006F0E1A" w:rsidRDefault="009F53DC">
      <w:pPr>
        <w:pStyle w:val="paragraph"/>
      </w:pPr>
      <w:r w:rsidRPr="006F0E1A">
        <w:tab/>
        <w:t>(a)</w:t>
      </w:r>
      <w:r w:rsidRPr="006F0E1A">
        <w:tab/>
        <w:t xml:space="preserve">determine the school’s SES score if the school is </w:t>
      </w:r>
      <w:r w:rsidR="008F1A6F" w:rsidRPr="006F0E1A">
        <w:t>neither a special school nor a special assistance school</w:t>
      </w:r>
      <w:r w:rsidRPr="006F0E1A">
        <w:t>; and</w:t>
      </w:r>
    </w:p>
    <w:p w:rsidR="009F53DC" w:rsidRPr="006F0E1A" w:rsidRDefault="009F53DC">
      <w:pPr>
        <w:pStyle w:val="paragraph"/>
      </w:pPr>
      <w:r w:rsidRPr="006F0E1A">
        <w:tab/>
        <w:t>(b)</w:t>
      </w:r>
      <w:r w:rsidRPr="006F0E1A">
        <w:tab/>
        <w:t>determine the school’s current SES funding level; and</w:t>
      </w:r>
    </w:p>
    <w:p w:rsidR="009F53DC" w:rsidRPr="006F0E1A" w:rsidRDefault="009F53DC">
      <w:pPr>
        <w:pStyle w:val="paragraph"/>
      </w:pPr>
      <w:r w:rsidRPr="006F0E1A">
        <w:tab/>
        <w:t>(c)</w:t>
      </w:r>
      <w:r w:rsidRPr="006F0E1A">
        <w:tab/>
        <w:t>vary the list to include:</w:t>
      </w:r>
    </w:p>
    <w:p w:rsidR="009F53DC" w:rsidRPr="006F0E1A" w:rsidRDefault="009F53DC">
      <w:pPr>
        <w:pStyle w:val="paragraphsub"/>
      </w:pPr>
      <w:r w:rsidRPr="006F0E1A">
        <w:tab/>
        <w:t>(i)</w:t>
      </w:r>
      <w:r w:rsidRPr="006F0E1A">
        <w:tab/>
        <w:t xml:space="preserve">that SES score if the school’s SES score is determined under </w:t>
      </w:r>
      <w:r w:rsidR="00D76C0F" w:rsidRPr="006F0E1A">
        <w:t>paragraph (</w:t>
      </w:r>
      <w:r w:rsidRPr="006F0E1A">
        <w:t>a); and</w:t>
      </w:r>
    </w:p>
    <w:p w:rsidR="009F53DC" w:rsidRPr="006F0E1A" w:rsidRDefault="009F53DC">
      <w:pPr>
        <w:pStyle w:val="paragraphsub"/>
      </w:pPr>
      <w:r w:rsidRPr="006F0E1A">
        <w:tab/>
        <w:t>(ii)</w:t>
      </w:r>
      <w:r w:rsidRPr="006F0E1A">
        <w:tab/>
        <w:t>that funding level.</w:t>
      </w:r>
    </w:p>
    <w:p w:rsidR="009F53DC" w:rsidRPr="006F0E1A" w:rsidRDefault="009F53DC">
      <w:pPr>
        <w:pStyle w:val="subsection"/>
      </w:pPr>
      <w:r w:rsidRPr="006F0E1A">
        <w:tab/>
        <w:t>(2)</w:t>
      </w:r>
      <w:r w:rsidRPr="006F0E1A">
        <w:tab/>
        <w:t>The circumstances are the inclusion in the list of:</w:t>
      </w:r>
    </w:p>
    <w:p w:rsidR="009F53DC" w:rsidRPr="006F0E1A" w:rsidRDefault="009F53DC">
      <w:pPr>
        <w:pStyle w:val="paragraph"/>
      </w:pPr>
      <w:r w:rsidRPr="006F0E1A">
        <w:tab/>
        <w:t>(a)</w:t>
      </w:r>
      <w:r w:rsidRPr="006F0E1A">
        <w:tab/>
        <w:t>a school formed as a result of the amalgamation of a non</w:t>
      </w:r>
      <w:r w:rsidR="00D621D7">
        <w:noBreakHyphen/>
      </w:r>
      <w:r w:rsidRPr="006F0E1A">
        <w:t>systemic school or a systemic school with another school, whether or not the other school is included in the list; or</w:t>
      </w:r>
    </w:p>
    <w:p w:rsidR="009F53DC" w:rsidRPr="006F0E1A" w:rsidRDefault="009F53DC">
      <w:pPr>
        <w:pStyle w:val="paragraph"/>
      </w:pPr>
      <w:r w:rsidRPr="006F0E1A">
        <w:tab/>
        <w:t>(b)</w:t>
      </w:r>
      <w:r w:rsidRPr="006F0E1A">
        <w:tab/>
        <w:t>a school formed as a result of the separation of a non</w:t>
      </w:r>
      <w:r w:rsidR="00D621D7">
        <w:noBreakHyphen/>
      </w:r>
      <w:r w:rsidRPr="006F0E1A">
        <w:t>systemic school or a systemic school into 2 or more schools; or</w:t>
      </w:r>
    </w:p>
    <w:p w:rsidR="009F53DC" w:rsidRPr="006F0E1A" w:rsidRDefault="009F53DC">
      <w:pPr>
        <w:pStyle w:val="paragraph"/>
      </w:pPr>
      <w:r w:rsidRPr="006F0E1A">
        <w:tab/>
        <w:t>(c)</w:t>
      </w:r>
      <w:r w:rsidRPr="006F0E1A">
        <w:tab/>
        <w:t>a new school; or</w:t>
      </w:r>
    </w:p>
    <w:p w:rsidR="009F53DC" w:rsidRPr="006F0E1A" w:rsidRDefault="009F53DC">
      <w:pPr>
        <w:pStyle w:val="paragraph"/>
      </w:pPr>
      <w:r w:rsidRPr="006F0E1A">
        <w:tab/>
        <w:t>(d)</w:t>
      </w:r>
      <w:r w:rsidRPr="006F0E1A">
        <w:tab/>
        <w:t>an existing school that was not included in the list immediately before the variation of the list.</w:t>
      </w:r>
    </w:p>
    <w:p w:rsidR="009F53DC" w:rsidRPr="006F0E1A" w:rsidRDefault="009F53DC" w:rsidP="00FD7DC4">
      <w:pPr>
        <w:pStyle w:val="ActHead5"/>
      </w:pPr>
      <w:bookmarkStart w:id="90" w:name="_Toc163571406"/>
      <w:r w:rsidRPr="00D621D7">
        <w:rPr>
          <w:rStyle w:val="CharSectno"/>
        </w:rPr>
        <w:t>65</w:t>
      </w:r>
      <w:r w:rsidRPr="006F0E1A">
        <w:t xml:space="preserve">  Minister to give notice to authority of determination</w:t>
      </w:r>
      <w:bookmarkEnd w:id="90"/>
    </w:p>
    <w:p w:rsidR="009F53DC" w:rsidRPr="006F0E1A" w:rsidRDefault="009F53DC">
      <w:pPr>
        <w:pStyle w:val="subsection"/>
      </w:pPr>
      <w:r w:rsidRPr="006F0E1A">
        <w:tab/>
      </w:r>
      <w:r w:rsidRPr="006F0E1A">
        <w:tab/>
        <w:t>If the Minister makes a determination under this Part, the Minister must give written notice of the determination to the approved authority concerned (if any).</w:t>
      </w:r>
    </w:p>
    <w:p w:rsidR="009F53DC" w:rsidRPr="006F0E1A" w:rsidRDefault="009F53DC" w:rsidP="00FD7DC4">
      <w:pPr>
        <w:pStyle w:val="ActHead5"/>
      </w:pPr>
      <w:bookmarkStart w:id="91" w:name="_Toc163571407"/>
      <w:r w:rsidRPr="00D621D7">
        <w:rPr>
          <w:rStyle w:val="CharSectno"/>
        </w:rPr>
        <w:t>66</w:t>
      </w:r>
      <w:r w:rsidRPr="006F0E1A">
        <w:t xml:space="preserve">  Determination may be given retrospective effect</w:t>
      </w:r>
      <w:bookmarkEnd w:id="91"/>
    </w:p>
    <w:p w:rsidR="009F53DC" w:rsidRPr="006F0E1A" w:rsidRDefault="009F53DC">
      <w:pPr>
        <w:pStyle w:val="subsection"/>
      </w:pPr>
      <w:r w:rsidRPr="006F0E1A">
        <w:tab/>
      </w:r>
      <w:r w:rsidRPr="006F0E1A">
        <w:tab/>
        <w:t xml:space="preserve">Subject to </w:t>
      </w:r>
      <w:r w:rsidR="00D621D7">
        <w:t>subsection 5</w:t>
      </w:r>
      <w:r w:rsidRPr="006F0E1A">
        <w:t>3(4) and section</w:t>
      </w:r>
      <w:r w:rsidR="00D76C0F" w:rsidRPr="006F0E1A">
        <w:t> </w:t>
      </w:r>
      <w:r w:rsidRPr="006F0E1A">
        <w:t>63, a determination under this Part may take effect from a day before the day on which the determination was made, but not before 1</w:t>
      </w:r>
      <w:r w:rsidR="00D76C0F" w:rsidRPr="006F0E1A">
        <w:t> </w:t>
      </w:r>
      <w:r w:rsidRPr="006F0E1A">
        <w:t>January 2005.</w:t>
      </w:r>
    </w:p>
    <w:p w:rsidR="009F53DC" w:rsidRPr="006F0E1A" w:rsidRDefault="009F53DC" w:rsidP="00FD7DC4">
      <w:pPr>
        <w:pStyle w:val="ActHead5"/>
      </w:pPr>
      <w:bookmarkStart w:id="92" w:name="_Toc163571408"/>
      <w:r w:rsidRPr="00D621D7">
        <w:rPr>
          <w:rStyle w:val="CharSectno"/>
        </w:rPr>
        <w:lastRenderedPageBreak/>
        <w:t>67</w:t>
      </w:r>
      <w:r w:rsidRPr="006F0E1A">
        <w:t xml:space="preserve">  Overseas students disregarded</w:t>
      </w:r>
      <w:bookmarkEnd w:id="92"/>
    </w:p>
    <w:p w:rsidR="009F53DC" w:rsidRPr="006F0E1A" w:rsidRDefault="009F53DC">
      <w:pPr>
        <w:pStyle w:val="subsection"/>
      </w:pPr>
      <w:r w:rsidRPr="006F0E1A">
        <w:tab/>
        <w:t>(1)</w:t>
      </w:r>
      <w:r w:rsidRPr="006F0E1A">
        <w:tab/>
        <w:t>Overseas students are to be disregarded for the purposes of this Part.</w:t>
      </w:r>
    </w:p>
    <w:p w:rsidR="009F53DC" w:rsidRPr="006F0E1A" w:rsidRDefault="009F53DC">
      <w:pPr>
        <w:pStyle w:val="subsection"/>
      </w:pPr>
      <w:r w:rsidRPr="006F0E1A">
        <w:tab/>
        <w:t>(2)</w:t>
      </w:r>
      <w:r w:rsidRPr="006F0E1A">
        <w:tab/>
        <w:t>In this Act:</w:t>
      </w:r>
    </w:p>
    <w:p w:rsidR="009F53DC" w:rsidRPr="006F0E1A" w:rsidRDefault="009F53DC">
      <w:pPr>
        <w:pStyle w:val="Definition"/>
      </w:pPr>
      <w:r w:rsidRPr="006F0E1A">
        <w:rPr>
          <w:b/>
          <w:i/>
        </w:rPr>
        <w:t>overseas student</w:t>
      </w:r>
      <w:r w:rsidRPr="006F0E1A">
        <w:t xml:space="preserve"> means:</w:t>
      </w:r>
    </w:p>
    <w:p w:rsidR="009F53DC" w:rsidRPr="006F0E1A" w:rsidRDefault="009F53DC">
      <w:pPr>
        <w:pStyle w:val="paragraph"/>
      </w:pPr>
      <w:r w:rsidRPr="006F0E1A">
        <w:tab/>
        <w:t>(a)</w:t>
      </w:r>
      <w:r w:rsidRPr="006F0E1A">
        <w:tab/>
        <w:t>a person who:</w:t>
      </w:r>
    </w:p>
    <w:p w:rsidR="009F53DC" w:rsidRPr="006F0E1A" w:rsidRDefault="009F53DC">
      <w:pPr>
        <w:pStyle w:val="paragraphsub"/>
      </w:pPr>
      <w:r w:rsidRPr="006F0E1A">
        <w:tab/>
        <w:t>(i)</w:t>
      </w:r>
      <w:r w:rsidRPr="006F0E1A">
        <w:tab/>
        <w:t>has a visa; or</w:t>
      </w:r>
    </w:p>
    <w:p w:rsidR="009F53DC" w:rsidRPr="006F0E1A" w:rsidRDefault="009F53DC">
      <w:pPr>
        <w:pStyle w:val="paragraphsub"/>
      </w:pPr>
      <w:r w:rsidRPr="006F0E1A">
        <w:tab/>
        <w:t>(ii)</w:t>
      </w:r>
      <w:r w:rsidRPr="006F0E1A">
        <w:tab/>
        <w:t>is included in a visa;</w:t>
      </w:r>
    </w:p>
    <w:p w:rsidR="009F53DC" w:rsidRPr="006F0E1A" w:rsidRDefault="009F53DC">
      <w:pPr>
        <w:pStyle w:val="paragraph"/>
      </w:pPr>
      <w:r w:rsidRPr="006F0E1A">
        <w:tab/>
      </w:r>
      <w:r w:rsidRPr="006F0E1A">
        <w:tab/>
        <w:t xml:space="preserve">in force under the </w:t>
      </w:r>
      <w:r w:rsidRPr="006F0E1A">
        <w:rPr>
          <w:i/>
        </w:rPr>
        <w:t>Migration Act 1958</w:t>
      </w:r>
      <w:r w:rsidRPr="006F0E1A">
        <w:t xml:space="preserve"> that permits the person to travel to Australia for the purpose of undertaking a course provided by a body; or</w:t>
      </w:r>
    </w:p>
    <w:p w:rsidR="009F53DC" w:rsidRPr="006F0E1A" w:rsidRDefault="009F53DC">
      <w:pPr>
        <w:pStyle w:val="paragraph"/>
      </w:pPr>
      <w:r w:rsidRPr="006F0E1A">
        <w:tab/>
        <w:t>(b)</w:t>
      </w:r>
      <w:r w:rsidRPr="006F0E1A">
        <w:tab/>
        <w:t>a person, or a person included in a class of persons, prescribed by the regulations for the purposes of this paragraph;</w:t>
      </w:r>
    </w:p>
    <w:p w:rsidR="009F53DC" w:rsidRPr="006F0E1A" w:rsidRDefault="009F53DC">
      <w:pPr>
        <w:pStyle w:val="subsection2"/>
      </w:pPr>
      <w:r w:rsidRPr="006F0E1A">
        <w:t>but does not include a person, or a person included in a class of persons, determined by the Minister not to be a person or class of persons to whom this definition applies.</w:t>
      </w:r>
    </w:p>
    <w:p w:rsidR="009F53DC" w:rsidRPr="006F0E1A" w:rsidRDefault="009F53DC" w:rsidP="00D621D7">
      <w:pPr>
        <w:pStyle w:val="ActHead2"/>
        <w:pageBreakBefore/>
      </w:pPr>
      <w:bookmarkStart w:id="93" w:name="_Toc163571409"/>
      <w:r w:rsidRPr="00D621D7">
        <w:rPr>
          <w:rStyle w:val="CharPartNo"/>
        </w:rPr>
        <w:lastRenderedPageBreak/>
        <w:t>Part</w:t>
      </w:r>
      <w:r w:rsidR="00D76C0F" w:rsidRPr="00D621D7">
        <w:rPr>
          <w:rStyle w:val="CharPartNo"/>
        </w:rPr>
        <w:t> </w:t>
      </w:r>
      <w:r w:rsidRPr="00D621D7">
        <w:rPr>
          <w:rStyle w:val="CharPartNo"/>
        </w:rPr>
        <w:t>5</w:t>
      </w:r>
      <w:r w:rsidRPr="006F0E1A">
        <w:t>—</w:t>
      </w:r>
      <w:r w:rsidRPr="00D621D7">
        <w:rPr>
          <w:rStyle w:val="CharPartText"/>
        </w:rPr>
        <w:t>Grants for education at government schools</w:t>
      </w:r>
      <w:bookmarkEnd w:id="93"/>
    </w:p>
    <w:p w:rsidR="009F53DC" w:rsidRPr="006F0E1A" w:rsidRDefault="00D621D7" w:rsidP="00FD7DC4">
      <w:pPr>
        <w:pStyle w:val="ActHead3"/>
      </w:pPr>
      <w:bookmarkStart w:id="94" w:name="_Toc163571410"/>
      <w:r w:rsidRPr="00D621D7">
        <w:rPr>
          <w:rStyle w:val="CharDivNo"/>
        </w:rPr>
        <w:t>Division 1</w:t>
      </w:r>
      <w:r w:rsidR="009F53DC" w:rsidRPr="006F0E1A">
        <w:t>—</w:t>
      </w:r>
      <w:r w:rsidR="009F53DC" w:rsidRPr="00D621D7">
        <w:rPr>
          <w:rStyle w:val="CharDivText"/>
        </w:rPr>
        <w:t>Grants for general recurrent expenditure</w:t>
      </w:r>
      <w:bookmarkEnd w:id="94"/>
    </w:p>
    <w:p w:rsidR="009F53DC" w:rsidRPr="006F0E1A" w:rsidRDefault="009F53DC" w:rsidP="00FD7DC4">
      <w:pPr>
        <w:pStyle w:val="ActHead5"/>
      </w:pPr>
      <w:bookmarkStart w:id="95" w:name="_Toc163571411"/>
      <w:r w:rsidRPr="00D621D7">
        <w:rPr>
          <w:rStyle w:val="CharSectno"/>
        </w:rPr>
        <w:t>68</w:t>
      </w:r>
      <w:r w:rsidRPr="006F0E1A">
        <w:t xml:space="preserve">  Grants for general recurrent expenditure</w:t>
      </w:r>
      <w:bookmarkEnd w:id="95"/>
    </w:p>
    <w:p w:rsidR="009F53DC" w:rsidRPr="006F0E1A" w:rsidRDefault="009F53DC">
      <w:pPr>
        <w:pStyle w:val="subsection"/>
      </w:pPr>
      <w:r w:rsidRPr="006F0E1A">
        <w:tab/>
      </w:r>
      <w:r w:rsidRPr="006F0E1A">
        <w:tab/>
        <w:t>The Minister may make a determination authorising payment of financial assistance to a State for recurrent expenditure of government schools in the State for a program year of an amount that is not more than the amount worked out using the formula:</w:t>
      </w:r>
    </w:p>
    <w:p w:rsidR="00D447A3" w:rsidRPr="006F0E1A" w:rsidRDefault="00FA5612">
      <w:pPr>
        <w:pStyle w:val="Formula"/>
        <w:rPr>
          <w:position w:val="-56"/>
        </w:rPr>
      </w:pPr>
      <w:r w:rsidRPr="006F0E1A">
        <w:rPr>
          <w:noProof/>
        </w:rPr>
        <w:drawing>
          <wp:inline distT="0" distB="0" distL="0" distR="0">
            <wp:extent cx="3528060" cy="777240"/>
            <wp:effectExtent l="0" t="0" r="0" b="0"/>
            <wp:docPr id="2" name="Picture 2" descr="Start formula open bracket Primary education amount times Number of government school primary students close bracket plus open bracket Secondary education amount times Number of government School secondary students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8060" cy="7772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number of government school primary students</w:t>
      </w:r>
      <w:r w:rsidRPr="006F0E1A">
        <w:t xml:space="preserve"> means the number of students (including the full</w:t>
      </w:r>
      <w:r w:rsidR="00D621D7">
        <w:noBreakHyphen/>
      </w:r>
      <w:r w:rsidRPr="006F0E1A">
        <w:t>time equivalent of part</w:t>
      </w:r>
      <w:r w:rsidR="00D621D7">
        <w:noBreakHyphen/>
      </w:r>
      <w:r w:rsidRPr="006F0E1A">
        <w:t>time students) receiving primary education at government schools in the State on the schools census day for the State for the program year.</w:t>
      </w:r>
    </w:p>
    <w:p w:rsidR="009F53DC" w:rsidRPr="006F0E1A" w:rsidRDefault="009F53DC">
      <w:pPr>
        <w:pStyle w:val="Definition"/>
      </w:pPr>
      <w:r w:rsidRPr="006F0E1A">
        <w:rPr>
          <w:b/>
          <w:i/>
        </w:rPr>
        <w:t>number of government school secondary students</w:t>
      </w:r>
      <w:r w:rsidRPr="006F0E1A">
        <w:t xml:space="preserve"> means the number of students (including the full</w:t>
      </w:r>
      <w:r w:rsidR="00D621D7">
        <w:noBreakHyphen/>
      </w:r>
      <w:r w:rsidRPr="006F0E1A">
        <w:t>time equivalent of part</w:t>
      </w:r>
      <w:r w:rsidR="00D621D7">
        <w:noBreakHyphen/>
      </w:r>
      <w:r w:rsidRPr="006F0E1A">
        <w:t>time students) receiving secondary education at government schools in the State on the schools census day for the State for the program year.</w:t>
      </w:r>
    </w:p>
    <w:p w:rsidR="009F53DC" w:rsidRPr="006F0E1A" w:rsidRDefault="009F53DC">
      <w:pPr>
        <w:pStyle w:val="Definition"/>
      </w:pPr>
      <w:r w:rsidRPr="006F0E1A">
        <w:rPr>
          <w:b/>
          <w:i/>
        </w:rPr>
        <w:t>primary education amount</w:t>
      </w:r>
      <w:r w:rsidRPr="006F0E1A">
        <w:t xml:space="preserve"> means the amount for primary education in column 3, 4, 5 or 6 of the table in Schedule</w:t>
      </w:r>
      <w:r w:rsidR="00D76C0F" w:rsidRPr="006F0E1A">
        <w:t> </w:t>
      </w:r>
      <w:r w:rsidRPr="006F0E1A">
        <w:t>2 for the program year.</w:t>
      </w:r>
    </w:p>
    <w:p w:rsidR="009F53DC" w:rsidRPr="006F0E1A" w:rsidRDefault="009F53DC">
      <w:pPr>
        <w:pStyle w:val="Definition"/>
      </w:pPr>
      <w:r w:rsidRPr="006F0E1A">
        <w:rPr>
          <w:b/>
          <w:i/>
        </w:rPr>
        <w:t>secondary education amount</w:t>
      </w:r>
      <w:r w:rsidRPr="006F0E1A">
        <w:t xml:space="preserve"> means the amount for secondary education in column 3, 4, 5 or 6 of the table in Schedule</w:t>
      </w:r>
      <w:r w:rsidR="00D76C0F" w:rsidRPr="006F0E1A">
        <w:t> </w:t>
      </w:r>
      <w:r w:rsidRPr="006F0E1A">
        <w:t>2 for the program year.</w:t>
      </w:r>
    </w:p>
    <w:p w:rsidR="009F53DC" w:rsidRPr="006F0E1A" w:rsidRDefault="009F53DC">
      <w:pPr>
        <w:pStyle w:val="notetext"/>
      </w:pPr>
      <w:r w:rsidRPr="006F0E1A">
        <w:t>Note:</w:t>
      </w:r>
      <w:r w:rsidRPr="006F0E1A">
        <w:tab/>
        <w:t>The operation of sections</w:t>
      </w:r>
      <w:r w:rsidR="00D76C0F" w:rsidRPr="006F0E1A">
        <w:t> </w:t>
      </w:r>
      <w:r w:rsidRPr="006F0E1A">
        <w:t>121, 122 and 123</w:t>
      </w:r>
      <w:r w:rsidR="00D76C0F" w:rsidRPr="006F0E1A">
        <w:t> </w:t>
      </w:r>
      <w:r w:rsidRPr="006F0E1A">
        <w:t>may affect the amounts in Schedule</w:t>
      </w:r>
      <w:r w:rsidR="00D76C0F" w:rsidRPr="006F0E1A">
        <w:t> </w:t>
      </w:r>
      <w:r w:rsidRPr="006F0E1A">
        <w:t>2.</w:t>
      </w:r>
    </w:p>
    <w:p w:rsidR="009F53DC" w:rsidRPr="006F0E1A" w:rsidRDefault="00D621D7" w:rsidP="00D621D7">
      <w:pPr>
        <w:pStyle w:val="ActHead3"/>
        <w:pageBreakBefore/>
      </w:pPr>
      <w:bookmarkStart w:id="96" w:name="_Toc163571412"/>
      <w:r w:rsidRPr="00D621D7">
        <w:rPr>
          <w:rStyle w:val="CharDivNo"/>
        </w:rPr>
        <w:lastRenderedPageBreak/>
        <w:t>Division 2</w:t>
      </w:r>
      <w:r w:rsidR="009F53DC" w:rsidRPr="006F0E1A">
        <w:t>—</w:t>
      </w:r>
      <w:r w:rsidR="009F53DC" w:rsidRPr="00D621D7">
        <w:rPr>
          <w:rStyle w:val="CharDivText"/>
        </w:rPr>
        <w:t>Capital grants</w:t>
      </w:r>
      <w:bookmarkEnd w:id="96"/>
    </w:p>
    <w:p w:rsidR="009F53DC" w:rsidRPr="006F0E1A" w:rsidRDefault="009F53DC" w:rsidP="00FD7DC4">
      <w:pPr>
        <w:pStyle w:val="ActHead5"/>
      </w:pPr>
      <w:bookmarkStart w:id="97" w:name="_Toc163571413"/>
      <w:r w:rsidRPr="00D621D7">
        <w:rPr>
          <w:rStyle w:val="CharSectno"/>
        </w:rPr>
        <w:t>69</w:t>
      </w:r>
      <w:r w:rsidRPr="006F0E1A">
        <w:t xml:space="preserve">  Authorising payments of capital grants</w:t>
      </w:r>
      <w:bookmarkEnd w:id="97"/>
    </w:p>
    <w:p w:rsidR="009F53DC" w:rsidRPr="006F0E1A" w:rsidRDefault="009F53DC">
      <w:pPr>
        <w:pStyle w:val="subsection"/>
      </w:pPr>
      <w:r w:rsidRPr="006F0E1A">
        <w:tab/>
        <w:t>(1)</w:t>
      </w:r>
      <w:r w:rsidRPr="006F0E1A">
        <w:tab/>
        <w:t>The Minister may make a determination authorising payment of financial assistance to the States, for capital expenditure for a program year in connection with government schools or government rural school hostels (or both) in the States, of amounts totalling not more than the amount worked out by adding up:</w:t>
      </w:r>
    </w:p>
    <w:p w:rsidR="009F53DC" w:rsidRPr="006F0E1A" w:rsidRDefault="009F53DC">
      <w:pPr>
        <w:pStyle w:val="paragraph"/>
      </w:pPr>
      <w:r w:rsidRPr="006F0E1A">
        <w:tab/>
        <w:t>(a)</w:t>
      </w:r>
      <w:r w:rsidRPr="006F0E1A">
        <w:tab/>
        <w:t>the amount</w:t>
      </w:r>
      <w:r w:rsidR="00B61438" w:rsidRPr="006F0E1A">
        <w:t xml:space="preserve"> (if any)</w:t>
      </w:r>
      <w:r w:rsidRPr="006F0E1A">
        <w:t xml:space="preserve"> in column 2 of the table in Schedule</w:t>
      </w:r>
      <w:r w:rsidR="00D76C0F" w:rsidRPr="006F0E1A">
        <w:t> </w:t>
      </w:r>
      <w:r w:rsidRPr="006F0E1A">
        <w:t>3 for the program year; and</w:t>
      </w:r>
    </w:p>
    <w:p w:rsidR="009F53DC" w:rsidRPr="006F0E1A" w:rsidRDefault="009F53DC">
      <w:pPr>
        <w:pStyle w:val="paragraph"/>
      </w:pPr>
      <w:r w:rsidRPr="006F0E1A">
        <w:tab/>
        <w:t>(b)</w:t>
      </w:r>
      <w:r w:rsidRPr="006F0E1A">
        <w:tab/>
        <w:t>the amount</w:t>
      </w:r>
      <w:r w:rsidR="0007234A" w:rsidRPr="006F0E1A">
        <w:t xml:space="preserve"> (if any)</w:t>
      </w:r>
      <w:r w:rsidRPr="006F0E1A">
        <w:t xml:space="preserve"> in column 3 of the table in Schedule</w:t>
      </w:r>
      <w:r w:rsidR="00D76C0F" w:rsidRPr="006F0E1A">
        <w:t> </w:t>
      </w:r>
      <w:r w:rsidRPr="006F0E1A">
        <w:t>3 for the program year.</w:t>
      </w:r>
    </w:p>
    <w:p w:rsidR="009F53DC" w:rsidRPr="006F0E1A" w:rsidRDefault="009F53DC">
      <w:pPr>
        <w:pStyle w:val="subsection"/>
      </w:pPr>
      <w:r w:rsidRPr="006F0E1A">
        <w:tab/>
        <w:t>(2)</w:t>
      </w:r>
      <w:r w:rsidRPr="006F0E1A">
        <w:tab/>
        <w:t xml:space="preserve">Without limiting </w:t>
      </w:r>
      <w:r w:rsidR="00D76C0F" w:rsidRPr="006F0E1A">
        <w:t>subsection (</w:t>
      </w:r>
      <w:r w:rsidRPr="006F0E1A">
        <w:t>1), financial assistance for capital expenditure for a program year in connection with a government school in a State may be provided by paying the assistance to the State for the approved government school community organisation for the school.</w:t>
      </w:r>
    </w:p>
    <w:p w:rsidR="009F53DC" w:rsidRPr="006F0E1A" w:rsidRDefault="009F53DC" w:rsidP="00D621D7">
      <w:pPr>
        <w:pStyle w:val="ActHead2"/>
        <w:pageBreakBefore/>
      </w:pPr>
      <w:bookmarkStart w:id="98" w:name="_Toc163571414"/>
      <w:r w:rsidRPr="00D621D7">
        <w:rPr>
          <w:rStyle w:val="CharPartNo"/>
        </w:rPr>
        <w:lastRenderedPageBreak/>
        <w:t>Part</w:t>
      </w:r>
      <w:r w:rsidR="00D76C0F" w:rsidRPr="00D621D7">
        <w:rPr>
          <w:rStyle w:val="CharPartNo"/>
        </w:rPr>
        <w:t> </w:t>
      </w:r>
      <w:r w:rsidRPr="00D621D7">
        <w:rPr>
          <w:rStyle w:val="CharPartNo"/>
        </w:rPr>
        <w:t>6</w:t>
      </w:r>
      <w:r w:rsidRPr="006F0E1A">
        <w:t>—</w:t>
      </w:r>
      <w:r w:rsidRPr="00D621D7">
        <w:rPr>
          <w:rStyle w:val="CharPartText"/>
        </w:rPr>
        <w:t>Grants for non</w:t>
      </w:r>
      <w:r w:rsidR="00D621D7" w:rsidRPr="00D621D7">
        <w:rPr>
          <w:rStyle w:val="CharPartText"/>
        </w:rPr>
        <w:noBreakHyphen/>
      </w:r>
      <w:r w:rsidRPr="00D621D7">
        <w:rPr>
          <w:rStyle w:val="CharPartText"/>
        </w:rPr>
        <w:t>government schools</w:t>
      </w:r>
      <w:bookmarkEnd w:id="98"/>
    </w:p>
    <w:p w:rsidR="009F53DC" w:rsidRPr="006F0E1A" w:rsidRDefault="00D621D7" w:rsidP="00FD7DC4">
      <w:pPr>
        <w:pStyle w:val="ActHead3"/>
      </w:pPr>
      <w:bookmarkStart w:id="99" w:name="_Toc163571415"/>
      <w:r w:rsidRPr="00D621D7">
        <w:rPr>
          <w:rStyle w:val="CharDivNo"/>
        </w:rPr>
        <w:t>Division 1</w:t>
      </w:r>
      <w:r w:rsidR="009F53DC" w:rsidRPr="006F0E1A">
        <w:t>—</w:t>
      </w:r>
      <w:r w:rsidR="009F53DC" w:rsidRPr="00D621D7">
        <w:rPr>
          <w:rStyle w:val="CharDivText"/>
        </w:rPr>
        <w:t>Simplified outline of Part</w:t>
      </w:r>
      <w:bookmarkEnd w:id="99"/>
    </w:p>
    <w:p w:rsidR="009F53DC" w:rsidRPr="006F0E1A" w:rsidRDefault="009F53DC" w:rsidP="00FD7DC4">
      <w:pPr>
        <w:pStyle w:val="ActHead5"/>
      </w:pPr>
      <w:bookmarkStart w:id="100" w:name="_Toc163571416"/>
      <w:r w:rsidRPr="00D621D7">
        <w:rPr>
          <w:rStyle w:val="CharSectno"/>
        </w:rPr>
        <w:t>70</w:t>
      </w:r>
      <w:r w:rsidRPr="006F0E1A">
        <w:t xml:space="preserve">  Simplified outline</w:t>
      </w:r>
      <w:bookmarkEnd w:id="100"/>
    </w:p>
    <w:p w:rsidR="009F53DC" w:rsidRPr="006F0E1A" w:rsidRDefault="009F53DC">
      <w:pPr>
        <w:pStyle w:val="subsection"/>
      </w:pPr>
      <w:r w:rsidRPr="006F0E1A">
        <w:tab/>
        <w:t>(1)</w:t>
      </w:r>
      <w:r w:rsidRPr="006F0E1A">
        <w:tab/>
        <w:t>This section is a simplified outline of this Part.</w:t>
      </w:r>
    </w:p>
    <w:p w:rsidR="009F53DC" w:rsidRPr="006F0E1A" w:rsidRDefault="009F53DC">
      <w:pPr>
        <w:pStyle w:val="subsection"/>
      </w:pPr>
      <w:r w:rsidRPr="006F0E1A">
        <w:tab/>
        <w:t>(2)</w:t>
      </w:r>
      <w:r w:rsidRPr="006F0E1A">
        <w:tab/>
        <w:t>This Part allows the Minister to make determinations authorising the payment of financial assistance to the States for:</w:t>
      </w:r>
    </w:p>
    <w:p w:rsidR="009F53DC" w:rsidRPr="006F0E1A" w:rsidRDefault="009F53DC">
      <w:pPr>
        <w:pStyle w:val="paragraph"/>
      </w:pPr>
      <w:r w:rsidRPr="006F0E1A">
        <w:tab/>
        <w:t>(a)</w:t>
      </w:r>
      <w:r w:rsidRPr="006F0E1A">
        <w:tab/>
        <w:t>recurrent expenditure of non</w:t>
      </w:r>
      <w:r w:rsidR="00D621D7">
        <w:noBreakHyphen/>
      </w:r>
      <w:r w:rsidRPr="006F0E1A">
        <w:t>government schools; and</w:t>
      </w:r>
    </w:p>
    <w:p w:rsidR="009F53DC" w:rsidRPr="006F0E1A" w:rsidRDefault="009F53DC">
      <w:pPr>
        <w:pStyle w:val="paragraph"/>
      </w:pPr>
      <w:r w:rsidRPr="006F0E1A">
        <w:tab/>
        <w:t>(b)</w:t>
      </w:r>
      <w:r w:rsidRPr="006F0E1A">
        <w:tab/>
        <w:t>capital expenditure of non</w:t>
      </w:r>
      <w:r w:rsidR="00D621D7">
        <w:noBreakHyphen/>
      </w:r>
      <w:r w:rsidRPr="006F0E1A">
        <w:t>government schools; and</w:t>
      </w:r>
    </w:p>
    <w:p w:rsidR="009F53DC" w:rsidRPr="006F0E1A" w:rsidRDefault="009F53DC">
      <w:pPr>
        <w:pStyle w:val="paragraph"/>
      </w:pPr>
      <w:r w:rsidRPr="006F0E1A">
        <w:tab/>
        <w:t>(c)</w:t>
      </w:r>
      <w:r w:rsidRPr="006F0E1A">
        <w:tab/>
        <w:t>capital and other expenditure of non</w:t>
      </w:r>
      <w:r w:rsidR="00D621D7">
        <w:noBreakHyphen/>
      </w:r>
      <w:r w:rsidRPr="006F0E1A">
        <w:t>government rural student hostels; and</w:t>
      </w:r>
    </w:p>
    <w:p w:rsidR="009F53DC" w:rsidRPr="006F0E1A" w:rsidRDefault="009F53DC">
      <w:pPr>
        <w:pStyle w:val="paragraph"/>
      </w:pPr>
      <w:r w:rsidRPr="006F0E1A">
        <w:tab/>
        <w:t>(d)</w:t>
      </w:r>
      <w:r w:rsidRPr="006F0E1A">
        <w:tab/>
        <w:t>short term emergency assistance for non</w:t>
      </w:r>
      <w:r w:rsidR="00D621D7">
        <w:noBreakHyphen/>
      </w:r>
      <w:r w:rsidRPr="006F0E1A">
        <w:t>government schools; and</w:t>
      </w:r>
    </w:p>
    <w:p w:rsidR="009F53DC" w:rsidRPr="006F0E1A" w:rsidRDefault="009F53DC">
      <w:pPr>
        <w:pStyle w:val="paragraph"/>
      </w:pPr>
      <w:r w:rsidRPr="006F0E1A">
        <w:tab/>
        <w:t>(e)</w:t>
      </w:r>
      <w:r w:rsidRPr="006F0E1A">
        <w:tab/>
        <w:t>establishment assistance.</w:t>
      </w:r>
    </w:p>
    <w:p w:rsidR="009F53DC" w:rsidRPr="006F0E1A" w:rsidRDefault="009F53DC">
      <w:pPr>
        <w:pStyle w:val="subsection"/>
      </w:pPr>
      <w:r w:rsidRPr="006F0E1A">
        <w:tab/>
        <w:t>(3)</w:t>
      </w:r>
      <w:r w:rsidRPr="006F0E1A">
        <w:tab/>
        <w:t>It also sets limits for financial assistance for those purposes.</w:t>
      </w:r>
    </w:p>
    <w:p w:rsidR="009F53DC" w:rsidRPr="006F0E1A" w:rsidRDefault="00D621D7" w:rsidP="00D621D7">
      <w:pPr>
        <w:pStyle w:val="ActHead3"/>
        <w:pageBreakBefore/>
      </w:pPr>
      <w:bookmarkStart w:id="101" w:name="_Toc163571417"/>
      <w:r w:rsidRPr="00D621D7">
        <w:rPr>
          <w:rStyle w:val="CharDivNo"/>
        </w:rPr>
        <w:lastRenderedPageBreak/>
        <w:t>Division 2</w:t>
      </w:r>
      <w:r w:rsidR="009F53DC" w:rsidRPr="006F0E1A">
        <w:t>—</w:t>
      </w:r>
      <w:r w:rsidR="009F53DC" w:rsidRPr="00D621D7">
        <w:rPr>
          <w:rStyle w:val="CharDivText"/>
        </w:rPr>
        <w:t>Grants for general recurrent expenditure</w:t>
      </w:r>
      <w:bookmarkEnd w:id="101"/>
    </w:p>
    <w:p w:rsidR="009F53DC" w:rsidRPr="006F0E1A" w:rsidRDefault="009F53DC" w:rsidP="00FD7DC4">
      <w:pPr>
        <w:pStyle w:val="ActHead4"/>
      </w:pPr>
      <w:bookmarkStart w:id="102" w:name="_Toc163571418"/>
      <w:r w:rsidRPr="00D621D7">
        <w:rPr>
          <w:rStyle w:val="CharSubdNo"/>
        </w:rPr>
        <w:t>Subdivision A</w:t>
      </w:r>
      <w:r w:rsidRPr="006F0E1A">
        <w:t>—</w:t>
      </w:r>
      <w:r w:rsidRPr="00D621D7">
        <w:rPr>
          <w:rStyle w:val="CharSubdText"/>
        </w:rPr>
        <w:t>Simplified outline of Division</w:t>
      </w:r>
      <w:bookmarkEnd w:id="102"/>
    </w:p>
    <w:p w:rsidR="009F53DC" w:rsidRPr="006F0E1A" w:rsidRDefault="009F53DC" w:rsidP="00FD7DC4">
      <w:pPr>
        <w:pStyle w:val="ActHead5"/>
      </w:pPr>
      <w:bookmarkStart w:id="103" w:name="_Toc163571419"/>
      <w:r w:rsidRPr="00D621D7">
        <w:rPr>
          <w:rStyle w:val="CharSectno"/>
        </w:rPr>
        <w:t>71</w:t>
      </w:r>
      <w:r w:rsidRPr="006F0E1A">
        <w:t xml:space="preserve">  Simplified outline</w:t>
      </w:r>
      <w:bookmarkEnd w:id="103"/>
    </w:p>
    <w:p w:rsidR="009F53DC" w:rsidRPr="006F0E1A" w:rsidRDefault="009F53DC">
      <w:pPr>
        <w:pStyle w:val="subsection"/>
      </w:pPr>
      <w:r w:rsidRPr="006F0E1A">
        <w:tab/>
        <w:t>(1)</w:t>
      </w:r>
      <w:r w:rsidRPr="006F0E1A">
        <w:tab/>
        <w:t>This section is a simplified outline of this Division.</w:t>
      </w:r>
    </w:p>
    <w:p w:rsidR="009F53DC" w:rsidRPr="006F0E1A" w:rsidRDefault="009F53DC">
      <w:pPr>
        <w:pStyle w:val="subsection"/>
      </w:pPr>
      <w:r w:rsidRPr="006F0E1A">
        <w:tab/>
        <w:t>(2)</w:t>
      </w:r>
      <w:r w:rsidRPr="006F0E1A">
        <w:tab/>
        <w:t>Funding for general recurrent expenditure of non</w:t>
      </w:r>
      <w:r w:rsidR="00D621D7">
        <w:noBreakHyphen/>
      </w:r>
      <w:r w:rsidRPr="006F0E1A">
        <w:t>government schools is worked out on a school by school basis (whether the school is in an approved school system or not).</w:t>
      </w:r>
    </w:p>
    <w:p w:rsidR="009F53DC" w:rsidRPr="006F0E1A" w:rsidRDefault="009F53DC">
      <w:pPr>
        <w:pStyle w:val="subsection"/>
      </w:pPr>
      <w:r w:rsidRPr="006F0E1A">
        <w:tab/>
        <w:t>(3)</w:t>
      </w:r>
      <w:r w:rsidRPr="006F0E1A">
        <w:tab/>
        <w:t>Schools that will receive current SES funding are dealt with under Subdivision C.</w:t>
      </w:r>
    </w:p>
    <w:p w:rsidR="009F53DC" w:rsidRPr="006F0E1A" w:rsidRDefault="009F53DC">
      <w:pPr>
        <w:pStyle w:val="subsection"/>
      </w:pPr>
      <w:r w:rsidRPr="006F0E1A">
        <w:tab/>
        <w:t>(4)</w:t>
      </w:r>
      <w:r w:rsidRPr="006F0E1A">
        <w:tab/>
        <w:t>Schools that will receive maintained year 2000 funding are dealt with under Subdivision D.</w:t>
      </w:r>
    </w:p>
    <w:p w:rsidR="009F53DC" w:rsidRPr="006F0E1A" w:rsidRDefault="009F53DC">
      <w:pPr>
        <w:pStyle w:val="subsection"/>
      </w:pPr>
      <w:r w:rsidRPr="006F0E1A">
        <w:tab/>
        <w:t>(5)</w:t>
      </w:r>
      <w:r w:rsidRPr="006F0E1A">
        <w:tab/>
        <w:t>Schools that will receive maintained Catholic school funding are dealt with under Subdivision E.</w:t>
      </w:r>
    </w:p>
    <w:p w:rsidR="009F53DC" w:rsidRPr="006F0E1A" w:rsidRDefault="009F53DC">
      <w:pPr>
        <w:pStyle w:val="subsection"/>
      </w:pPr>
      <w:r w:rsidRPr="006F0E1A">
        <w:tab/>
        <w:t>(6)</w:t>
      </w:r>
      <w:r w:rsidRPr="006F0E1A">
        <w:tab/>
        <w:t>Schools that will receive guaranteed year 2004 SES funding are dealt with under Subdivision F.</w:t>
      </w:r>
    </w:p>
    <w:p w:rsidR="009F53DC" w:rsidRPr="006F0E1A" w:rsidRDefault="009F53DC">
      <w:pPr>
        <w:pStyle w:val="subsection"/>
      </w:pPr>
      <w:r w:rsidRPr="006F0E1A">
        <w:tab/>
        <w:t>(7)</w:t>
      </w:r>
      <w:r w:rsidRPr="006F0E1A">
        <w:tab/>
        <w:t xml:space="preserve">Special schools </w:t>
      </w:r>
      <w:r w:rsidR="00D10662" w:rsidRPr="006F0E1A">
        <w:t xml:space="preserve">and special assistance schools </w:t>
      </w:r>
      <w:r w:rsidRPr="006F0E1A">
        <w:t>are dealt with under Subdivision G.</w:t>
      </w:r>
    </w:p>
    <w:p w:rsidR="00C454A5" w:rsidRPr="006F0E1A" w:rsidRDefault="00C454A5" w:rsidP="00C454A5">
      <w:pPr>
        <w:pStyle w:val="subsection"/>
      </w:pPr>
      <w:r w:rsidRPr="006F0E1A">
        <w:tab/>
        <w:t>(7A)</w:t>
      </w:r>
      <w:r w:rsidRPr="006F0E1A">
        <w:tab/>
        <w:t>Schools that will receive the remoteness per capita loading are dealt with under Subdivision I.</w:t>
      </w:r>
    </w:p>
    <w:p w:rsidR="009F53DC" w:rsidRPr="006F0E1A" w:rsidRDefault="009F53DC">
      <w:pPr>
        <w:pStyle w:val="subsection"/>
      </w:pPr>
      <w:r w:rsidRPr="006F0E1A">
        <w:tab/>
        <w:t>(8)</w:t>
      </w:r>
      <w:r w:rsidRPr="006F0E1A">
        <w:tab/>
        <w:t>The ceiling on funding is worked out using a series of per student amounts for different kinds of students at the school.</w:t>
      </w:r>
    </w:p>
    <w:p w:rsidR="009F53DC" w:rsidRPr="006F0E1A" w:rsidRDefault="009F53DC" w:rsidP="00FD7DC4">
      <w:pPr>
        <w:pStyle w:val="ActHead4"/>
      </w:pPr>
      <w:bookmarkStart w:id="104" w:name="_Toc163571420"/>
      <w:r w:rsidRPr="00D621D7">
        <w:rPr>
          <w:rStyle w:val="CharSubdNo"/>
        </w:rPr>
        <w:t>Subdivision B</w:t>
      </w:r>
      <w:r w:rsidRPr="006F0E1A">
        <w:t>—</w:t>
      </w:r>
      <w:r w:rsidRPr="00D621D7">
        <w:rPr>
          <w:rStyle w:val="CharSubdText"/>
        </w:rPr>
        <w:t>Application</w:t>
      </w:r>
      <w:bookmarkEnd w:id="104"/>
    </w:p>
    <w:p w:rsidR="009F53DC" w:rsidRPr="006F0E1A" w:rsidRDefault="009F53DC" w:rsidP="00FD7DC4">
      <w:pPr>
        <w:pStyle w:val="ActHead5"/>
      </w:pPr>
      <w:bookmarkStart w:id="105" w:name="_Toc163571421"/>
      <w:r w:rsidRPr="00D621D7">
        <w:rPr>
          <w:rStyle w:val="CharSectno"/>
        </w:rPr>
        <w:t>72</w:t>
      </w:r>
      <w:r w:rsidRPr="006F0E1A">
        <w:t xml:space="preserve">  Application of Division</w:t>
      </w:r>
      <w:bookmarkEnd w:id="105"/>
    </w:p>
    <w:p w:rsidR="009F53DC" w:rsidRPr="006F0E1A" w:rsidRDefault="009F53DC">
      <w:pPr>
        <w:pStyle w:val="subsection"/>
      </w:pPr>
      <w:r w:rsidRPr="006F0E1A">
        <w:tab/>
      </w:r>
      <w:r w:rsidRPr="006F0E1A">
        <w:tab/>
        <w:t>This Division is applied to work out the funding for the general recurrent expenditure of non</w:t>
      </w:r>
      <w:r w:rsidR="00D621D7">
        <w:noBreakHyphen/>
      </w:r>
      <w:r w:rsidRPr="006F0E1A">
        <w:t>government schools.</w:t>
      </w:r>
    </w:p>
    <w:p w:rsidR="009F53DC" w:rsidRPr="006F0E1A" w:rsidRDefault="009F53DC" w:rsidP="00FD7DC4">
      <w:pPr>
        <w:pStyle w:val="ActHead5"/>
      </w:pPr>
      <w:bookmarkStart w:id="106" w:name="_Toc163571422"/>
      <w:r w:rsidRPr="00D621D7">
        <w:rPr>
          <w:rStyle w:val="CharSectno"/>
        </w:rPr>
        <w:t>73</w:t>
      </w:r>
      <w:r w:rsidRPr="006F0E1A">
        <w:t xml:space="preserve">  Application of Subdivision C—current SES funding</w:t>
      </w:r>
      <w:bookmarkEnd w:id="106"/>
    </w:p>
    <w:p w:rsidR="009F53DC" w:rsidRPr="006F0E1A" w:rsidRDefault="009F53DC">
      <w:pPr>
        <w:pStyle w:val="subsection"/>
      </w:pPr>
      <w:r w:rsidRPr="006F0E1A">
        <w:tab/>
        <w:t>(1)</w:t>
      </w:r>
      <w:r w:rsidRPr="006F0E1A">
        <w:tab/>
        <w:t>Subdivision C applies to a school:</w:t>
      </w:r>
    </w:p>
    <w:p w:rsidR="009F53DC" w:rsidRPr="006F0E1A" w:rsidRDefault="009F53DC">
      <w:pPr>
        <w:pStyle w:val="paragraph"/>
      </w:pPr>
      <w:r w:rsidRPr="006F0E1A">
        <w:lastRenderedPageBreak/>
        <w:tab/>
        <w:t>(a)</w:t>
      </w:r>
      <w:r w:rsidRPr="006F0E1A">
        <w:tab/>
        <w:t>for a particular program year; and</w:t>
      </w:r>
    </w:p>
    <w:p w:rsidR="009F53DC" w:rsidRPr="006F0E1A" w:rsidRDefault="009F53DC">
      <w:pPr>
        <w:pStyle w:val="paragraph"/>
      </w:pPr>
      <w:r w:rsidRPr="006F0E1A">
        <w:tab/>
        <w:t>(b)</w:t>
      </w:r>
      <w:r w:rsidRPr="006F0E1A">
        <w:tab/>
        <w:t>for a particular level of education provided at the school;</w:t>
      </w:r>
    </w:p>
    <w:p w:rsidR="009F53DC" w:rsidRPr="006F0E1A" w:rsidRDefault="009F53DC">
      <w:pPr>
        <w:pStyle w:val="subsection2"/>
      </w:pPr>
      <w:r w:rsidRPr="006F0E1A">
        <w:t>unless Subdivision D, E, F or G applies to the school for that program year and for that level of education.</w:t>
      </w:r>
    </w:p>
    <w:p w:rsidR="009F53DC" w:rsidRPr="006F0E1A" w:rsidRDefault="009F53DC">
      <w:pPr>
        <w:pStyle w:val="subsection"/>
      </w:pPr>
      <w:r w:rsidRPr="006F0E1A">
        <w:tab/>
        <w:t>(2)</w:t>
      </w:r>
      <w:r w:rsidRPr="006F0E1A">
        <w:tab/>
        <w:t>Subdivision C applies to the school whether or not the school is in an approved school system.</w:t>
      </w:r>
    </w:p>
    <w:p w:rsidR="009F53DC" w:rsidRPr="006F0E1A" w:rsidRDefault="009F53DC" w:rsidP="00FD7DC4">
      <w:pPr>
        <w:pStyle w:val="ActHead5"/>
      </w:pPr>
      <w:bookmarkStart w:id="107" w:name="_Toc163571423"/>
      <w:r w:rsidRPr="00D621D7">
        <w:rPr>
          <w:rStyle w:val="CharSectno"/>
        </w:rPr>
        <w:t>74</w:t>
      </w:r>
      <w:r w:rsidRPr="006F0E1A">
        <w:t xml:space="preserve">  Application of Subdivision D—maintained year 2000 funding</w:t>
      </w:r>
      <w:bookmarkEnd w:id="107"/>
    </w:p>
    <w:p w:rsidR="009F53DC" w:rsidRPr="006F0E1A" w:rsidRDefault="009F53DC">
      <w:pPr>
        <w:pStyle w:val="subsection"/>
      </w:pPr>
      <w:r w:rsidRPr="006F0E1A">
        <w:tab/>
        <w:t>(1)</w:t>
      </w:r>
      <w:r w:rsidRPr="006F0E1A">
        <w:tab/>
        <w:t>Subdivision D applies to a school for a particular program year if:</w:t>
      </w:r>
    </w:p>
    <w:p w:rsidR="009F53DC" w:rsidRPr="006F0E1A" w:rsidRDefault="009F53DC">
      <w:pPr>
        <w:pStyle w:val="paragraph"/>
      </w:pPr>
      <w:r w:rsidRPr="006F0E1A">
        <w:tab/>
        <w:t>(a)</w:t>
      </w:r>
      <w:r w:rsidRPr="006F0E1A">
        <w:tab/>
        <w:t>the school had, on 31</w:t>
      </w:r>
      <w:r w:rsidR="00D76C0F" w:rsidRPr="006F0E1A">
        <w:t> </w:t>
      </w:r>
      <w:r w:rsidRPr="006F0E1A">
        <w:t>December 2004, a year 2000 funding level for the purposes of the former Act; and</w:t>
      </w:r>
    </w:p>
    <w:p w:rsidR="009F53DC" w:rsidRPr="006F0E1A" w:rsidRDefault="009F53DC">
      <w:pPr>
        <w:pStyle w:val="paragraph"/>
      </w:pPr>
      <w:r w:rsidRPr="006F0E1A">
        <w:tab/>
        <w:t>(b)</w:t>
      </w:r>
      <w:r w:rsidRPr="006F0E1A">
        <w:tab/>
        <w:t xml:space="preserve">the school is </w:t>
      </w:r>
      <w:r w:rsidR="001D5610" w:rsidRPr="006F0E1A">
        <w:t>neither a special school nor a special assistance school</w:t>
      </w:r>
      <w:r w:rsidRPr="006F0E1A">
        <w:t xml:space="preserve"> for that program year; and</w:t>
      </w:r>
    </w:p>
    <w:p w:rsidR="009F53DC" w:rsidRPr="006F0E1A" w:rsidRDefault="009F53DC">
      <w:pPr>
        <w:pStyle w:val="paragraph"/>
      </w:pPr>
      <w:r w:rsidRPr="006F0E1A">
        <w:tab/>
        <w:t>(c)</w:t>
      </w:r>
      <w:r w:rsidRPr="006F0E1A">
        <w:tab/>
      </w:r>
      <w:r w:rsidR="00D76C0F" w:rsidRPr="006F0E1A">
        <w:t>subsection (</w:t>
      </w:r>
      <w:r w:rsidRPr="006F0E1A">
        <w:t>3) or (4) applies to the school; and</w:t>
      </w:r>
    </w:p>
    <w:p w:rsidR="009F53DC" w:rsidRPr="006F0E1A" w:rsidRDefault="009F53DC">
      <w:pPr>
        <w:pStyle w:val="paragraph"/>
      </w:pPr>
      <w:r w:rsidRPr="006F0E1A">
        <w:tab/>
        <w:t>(d)</w:t>
      </w:r>
      <w:r w:rsidRPr="006F0E1A">
        <w:tab/>
        <w:t xml:space="preserve">the school’s SES score has not been determined under </w:t>
      </w:r>
      <w:r w:rsidR="00D621D7">
        <w:t>paragraph 5</w:t>
      </w:r>
      <w:r w:rsidRPr="006F0E1A">
        <w:t>3(1)(d), 64(1)(a) or 132(2)(a) for that program year or an earlier program year.</w:t>
      </w:r>
    </w:p>
    <w:p w:rsidR="009F53DC" w:rsidRPr="006F0E1A" w:rsidRDefault="009F53DC">
      <w:pPr>
        <w:pStyle w:val="subsection"/>
      </w:pPr>
      <w:r w:rsidRPr="006F0E1A">
        <w:tab/>
        <w:t>(2)</w:t>
      </w:r>
      <w:r w:rsidRPr="006F0E1A">
        <w:tab/>
        <w:t>Subdivision D applies to the school whether or not the school is in an approved school system.</w:t>
      </w:r>
    </w:p>
    <w:p w:rsidR="009F53DC" w:rsidRPr="006F0E1A" w:rsidRDefault="009F53DC">
      <w:pPr>
        <w:pStyle w:val="SubsectionHead"/>
      </w:pPr>
      <w:r w:rsidRPr="006F0E1A">
        <w:t>School provides either primary or secondary education</w:t>
      </w:r>
    </w:p>
    <w:p w:rsidR="009F53DC" w:rsidRPr="006F0E1A" w:rsidRDefault="009F53DC">
      <w:pPr>
        <w:pStyle w:val="subsection"/>
      </w:pPr>
      <w:r w:rsidRPr="006F0E1A">
        <w:tab/>
        <w:t>(3)</w:t>
      </w:r>
      <w:r w:rsidRPr="006F0E1A">
        <w:tab/>
        <w:t>This subsection applies to a school if:</w:t>
      </w:r>
    </w:p>
    <w:p w:rsidR="009F53DC" w:rsidRPr="006F0E1A" w:rsidRDefault="009F53DC">
      <w:pPr>
        <w:pStyle w:val="paragraph"/>
      </w:pPr>
      <w:r w:rsidRPr="006F0E1A">
        <w:tab/>
        <w:t>(a)</w:t>
      </w:r>
      <w:r w:rsidRPr="006F0E1A">
        <w:tab/>
        <w:t>the school provides either primary or secondary education; and</w:t>
      </w:r>
    </w:p>
    <w:p w:rsidR="009F53DC" w:rsidRPr="006F0E1A" w:rsidRDefault="009F53DC">
      <w:pPr>
        <w:pStyle w:val="paragraph"/>
      </w:pPr>
      <w:r w:rsidRPr="006F0E1A">
        <w:tab/>
        <w:t>(b)</w:t>
      </w:r>
      <w:r w:rsidRPr="006F0E1A">
        <w:tab/>
        <w:t>the school’s year 2000 funding level exceeds the school’s current SES funding level.</w:t>
      </w:r>
    </w:p>
    <w:p w:rsidR="009F53DC" w:rsidRPr="006F0E1A" w:rsidRDefault="009F53DC">
      <w:pPr>
        <w:pStyle w:val="SubsectionHead"/>
      </w:pPr>
      <w:r w:rsidRPr="006F0E1A">
        <w:t>School provides both primary and secondary education</w:t>
      </w:r>
    </w:p>
    <w:p w:rsidR="009F53DC" w:rsidRPr="006F0E1A" w:rsidRDefault="009F53DC">
      <w:pPr>
        <w:pStyle w:val="subsection"/>
      </w:pPr>
      <w:r w:rsidRPr="006F0E1A">
        <w:tab/>
        <w:t>(4)</w:t>
      </w:r>
      <w:r w:rsidRPr="006F0E1A">
        <w:tab/>
        <w:t>This subsection applies to a school if the school provides both primary and secondary education and the amount worked out using the formula:</w:t>
      </w:r>
    </w:p>
    <w:p w:rsidR="00D447A3" w:rsidRPr="006F0E1A" w:rsidRDefault="00FA5612">
      <w:pPr>
        <w:pStyle w:val="Formula"/>
        <w:rPr>
          <w:position w:val="-76"/>
        </w:rPr>
      </w:pPr>
      <w:r w:rsidRPr="006F0E1A">
        <w:rPr>
          <w:noProof/>
        </w:rPr>
        <w:lastRenderedPageBreak/>
        <w:drawing>
          <wp:inline distT="0" distB="0" distL="0" distR="0">
            <wp:extent cx="3695700" cy="1028700"/>
            <wp:effectExtent l="0" t="0" r="0" b="0"/>
            <wp:docPr id="3" name="Picture 3" descr="Start formula open bracket School's year 2000 primary amount at the relevant time times Number of primary students for the school for the 2004 program year close bracket plus open bracket School's year 2000 secondary amount at the relevant time times Number of secondary students for the school for the 2004 program year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5700" cy="1028700"/>
                    </a:xfrm>
                    <a:prstGeom prst="rect">
                      <a:avLst/>
                    </a:prstGeom>
                    <a:noFill/>
                    <a:ln>
                      <a:noFill/>
                    </a:ln>
                  </pic:spPr>
                </pic:pic>
              </a:graphicData>
            </a:graphic>
          </wp:inline>
        </w:drawing>
      </w:r>
    </w:p>
    <w:p w:rsidR="009F53DC" w:rsidRPr="006F0E1A" w:rsidRDefault="009F53DC">
      <w:pPr>
        <w:pStyle w:val="subsection2"/>
      </w:pPr>
      <w:r w:rsidRPr="006F0E1A">
        <w:t>exceeds the amount worked out using the formula:</w:t>
      </w:r>
    </w:p>
    <w:p w:rsidR="00D447A3" w:rsidRPr="006F0E1A" w:rsidRDefault="00FA5612">
      <w:pPr>
        <w:pStyle w:val="Formula"/>
        <w:rPr>
          <w:position w:val="-76"/>
        </w:rPr>
      </w:pPr>
      <w:r w:rsidRPr="006F0E1A">
        <w:rPr>
          <w:noProof/>
        </w:rPr>
        <w:drawing>
          <wp:inline distT="0" distB="0" distL="0" distR="0">
            <wp:extent cx="3604260" cy="1028700"/>
            <wp:effectExtent l="0" t="0" r="0" b="0"/>
            <wp:docPr id="4" name="Picture 4" descr="Start formula open bracket School's current SES primary amount at the relevant time times Number of primary students for the school for the 2004 program year close bracket plus open bracket School's current SES secondary amount at the relevant time times Number of secondary students for the school for the 2004 program year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4260" cy="102870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current SES primary amount at the relevant time</w:t>
      </w:r>
      <w:r w:rsidRPr="006F0E1A">
        <w:t>, for a school, means the amount that is, immediately after the commencement of this Act, in column 3 of the table in Part</w:t>
      </w:r>
      <w:r w:rsidR="00D76C0F" w:rsidRPr="006F0E1A">
        <w:t> </w:t>
      </w:r>
      <w:r w:rsidRPr="006F0E1A">
        <w:t xml:space="preserve">1 of </w:t>
      </w:r>
      <w:r w:rsidR="00D621D7">
        <w:t>Schedule 4</w:t>
      </w:r>
      <w:r w:rsidRPr="006F0E1A">
        <w:t xml:space="preserve"> for the school’s current SES funding level.</w:t>
      </w:r>
    </w:p>
    <w:p w:rsidR="009F53DC" w:rsidRPr="006F0E1A" w:rsidRDefault="009F53DC">
      <w:pPr>
        <w:pStyle w:val="Definition"/>
      </w:pPr>
      <w:r w:rsidRPr="006F0E1A">
        <w:rPr>
          <w:b/>
          <w:i/>
        </w:rPr>
        <w:t>current SES secondary amount at the relevant time</w:t>
      </w:r>
      <w:r w:rsidRPr="006F0E1A">
        <w:t>, for a school, means the amount that is, immediately after the commencement of this Act, in column 3 of the table in Part</w:t>
      </w:r>
      <w:r w:rsidR="00D76C0F" w:rsidRPr="006F0E1A">
        <w:t> </w:t>
      </w:r>
      <w:r w:rsidRPr="006F0E1A">
        <w:t xml:space="preserve">2 of </w:t>
      </w:r>
      <w:r w:rsidR="00D621D7">
        <w:t>Schedule 4</w:t>
      </w:r>
      <w:r w:rsidRPr="006F0E1A">
        <w:t xml:space="preserve"> for the school’s current SES funding level.</w:t>
      </w:r>
    </w:p>
    <w:p w:rsidR="009F53DC" w:rsidRPr="006F0E1A" w:rsidRDefault="009F53DC">
      <w:pPr>
        <w:pStyle w:val="Definition"/>
      </w:pPr>
      <w:r w:rsidRPr="006F0E1A">
        <w:rPr>
          <w:b/>
          <w:i/>
        </w:rPr>
        <w:t>number of primary students</w:t>
      </w:r>
      <w:r w:rsidRPr="006F0E1A">
        <w:t>, for a school for the 2004 program year, has the same meaning as in the former Act.</w:t>
      </w:r>
    </w:p>
    <w:p w:rsidR="009F53DC" w:rsidRPr="006F0E1A" w:rsidRDefault="009F53DC">
      <w:pPr>
        <w:pStyle w:val="Definition"/>
      </w:pPr>
      <w:r w:rsidRPr="006F0E1A">
        <w:rPr>
          <w:b/>
          <w:i/>
        </w:rPr>
        <w:t>number of secondary students</w:t>
      </w:r>
      <w:r w:rsidRPr="006F0E1A">
        <w:t>, for a school for the 2004 program year, has the same meaning as in the former Act.</w:t>
      </w:r>
    </w:p>
    <w:p w:rsidR="009F53DC" w:rsidRPr="006F0E1A" w:rsidRDefault="009F53DC">
      <w:pPr>
        <w:pStyle w:val="Definition"/>
      </w:pPr>
      <w:r w:rsidRPr="006F0E1A">
        <w:rPr>
          <w:b/>
          <w:i/>
        </w:rPr>
        <w:t>year 2000 primary amount at the relevant time</w:t>
      </w:r>
      <w:r w:rsidRPr="006F0E1A">
        <w:t>, for a school, means the amount that is, immediately after the commencement of this Act, in column 2 of the table in Part</w:t>
      </w:r>
      <w:r w:rsidR="00D76C0F" w:rsidRPr="006F0E1A">
        <w:t> </w:t>
      </w:r>
      <w:r w:rsidRPr="006F0E1A">
        <w:t xml:space="preserve">3 of </w:t>
      </w:r>
      <w:r w:rsidR="00D621D7">
        <w:t>Schedule 4</w:t>
      </w:r>
      <w:r w:rsidRPr="006F0E1A">
        <w:t xml:space="preserve"> for the school’s year 2000 funding level.</w:t>
      </w:r>
    </w:p>
    <w:p w:rsidR="009F53DC" w:rsidRPr="006F0E1A" w:rsidRDefault="009F53DC">
      <w:pPr>
        <w:pStyle w:val="Definition"/>
      </w:pPr>
      <w:r w:rsidRPr="006F0E1A">
        <w:rPr>
          <w:b/>
          <w:i/>
        </w:rPr>
        <w:t>year 2000 secondary amount at the relevant time</w:t>
      </w:r>
      <w:r w:rsidRPr="006F0E1A">
        <w:t>, for a school, means the amount that is, immediately after the commencement of this Act, in column 2 of the table in Part</w:t>
      </w:r>
      <w:r w:rsidR="00D76C0F" w:rsidRPr="006F0E1A">
        <w:t> </w:t>
      </w:r>
      <w:r w:rsidRPr="006F0E1A">
        <w:t xml:space="preserve">4 of </w:t>
      </w:r>
      <w:r w:rsidR="00D621D7">
        <w:t>Schedule 4</w:t>
      </w:r>
      <w:r w:rsidRPr="006F0E1A">
        <w:t xml:space="preserve"> for the school’s year 2000 funding level.</w:t>
      </w:r>
    </w:p>
    <w:p w:rsidR="009F53DC" w:rsidRPr="006F0E1A" w:rsidRDefault="009F53DC" w:rsidP="00FD7DC4">
      <w:pPr>
        <w:pStyle w:val="ActHead5"/>
      </w:pPr>
      <w:bookmarkStart w:id="108" w:name="_Toc163571424"/>
      <w:r w:rsidRPr="00D621D7">
        <w:rPr>
          <w:rStyle w:val="CharSectno"/>
        </w:rPr>
        <w:lastRenderedPageBreak/>
        <w:t>75</w:t>
      </w:r>
      <w:r w:rsidRPr="006F0E1A">
        <w:t xml:space="preserve">  Application of Subdivision E—maintained Catholic school funding</w:t>
      </w:r>
      <w:bookmarkEnd w:id="108"/>
    </w:p>
    <w:p w:rsidR="009F53DC" w:rsidRPr="006F0E1A" w:rsidRDefault="009F53DC">
      <w:pPr>
        <w:pStyle w:val="subsection"/>
      </w:pPr>
      <w:r w:rsidRPr="006F0E1A">
        <w:tab/>
      </w:r>
      <w:r w:rsidRPr="006F0E1A">
        <w:tab/>
        <w:t>Subdivision E applies to a school for a particular program year if:</w:t>
      </w:r>
    </w:p>
    <w:p w:rsidR="009F53DC" w:rsidRPr="006F0E1A" w:rsidRDefault="009F53DC">
      <w:pPr>
        <w:pStyle w:val="paragraph"/>
      </w:pPr>
      <w:r w:rsidRPr="006F0E1A">
        <w:tab/>
        <w:t>(a)</w:t>
      </w:r>
      <w:r w:rsidRPr="006F0E1A">
        <w:tab/>
        <w:t>the school was, on 31</w:t>
      </w:r>
      <w:r w:rsidR="00D76C0F" w:rsidRPr="006F0E1A">
        <w:t> </w:t>
      </w:r>
      <w:r w:rsidRPr="006F0E1A">
        <w:t>December 2004, in an approved Catholic school system for the purposes of the former Act; and</w:t>
      </w:r>
    </w:p>
    <w:p w:rsidR="009F53DC" w:rsidRPr="006F0E1A" w:rsidRDefault="009F53DC">
      <w:pPr>
        <w:pStyle w:val="paragraph"/>
      </w:pPr>
      <w:r w:rsidRPr="006F0E1A">
        <w:tab/>
        <w:t>(b)</w:t>
      </w:r>
      <w:r w:rsidRPr="006F0E1A">
        <w:tab/>
        <w:t xml:space="preserve">the school is </w:t>
      </w:r>
      <w:r w:rsidR="00032D5A" w:rsidRPr="006F0E1A">
        <w:t>neither a special school nor a special assistance school</w:t>
      </w:r>
      <w:r w:rsidRPr="006F0E1A">
        <w:t xml:space="preserve"> for that program year; and</w:t>
      </w:r>
    </w:p>
    <w:p w:rsidR="009F53DC" w:rsidRPr="006F0E1A" w:rsidRDefault="009F53DC">
      <w:pPr>
        <w:pStyle w:val="paragraph"/>
      </w:pPr>
      <w:r w:rsidRPr="006F0E1A">
        <w:tab/>
        <w:t>(c)</w:t>
      </w:r>
      <w:r w:rsidRPr="006F0E1A">
        <w:tab/>
        <w:t>the school’s year 2004 funding level exceeds the school’s current SES funding level; and</w:t>
      </w:r>
    </w:p>
    <w:p w:rsidR="009F53DC" w:rsidRPr="006F0E1A" w:rsidRDefault="009F53DC">
      <w:pPr>
        <w:pStyle w:val="paragraph"/>
      </w:pPr>
      <w:r w:rsidRPr="006F0E1A">
        <w:tab/>
        <w:t>(d)</w:t>
      </w:r>
      <w:r w:rsidRPr="006F0E1A">
        <w:tab/>
        <w:t xml:space="preserve">the school’s SES score has not been determined under </w:t>
      </w:r>
      <w:r w:rsidR="00D621D7">
        <w:t>paragraph 5</w:t>
      </w:r>
      <w:r w:rsidRPr="006F0E1A">
        <w:t>3(1)(d), 64(1)(a) or 132(2)(a) for that program year or an earlier program year.</w:t>
      </w:r>
    </w:p>
    <w:p w:rsidR="009F53DC" w:rsidRPr="006F0E1A" w:rsidRDefault="009F53DC" w:rsidP="00FD7DC4">
      <w:pPr>
        <w:pStyle w:val="ActHead5"/>
      </w:pPr>
      <w:bookmarkStart w:id="109" w:name="_Toc163571425"/>
      <w:r w:rsidRPr="00D621D7">
        <w:rPr>
          <w:rStyle w:val="CharSectno"/>
        </w:rPr>
        <w:t>76</w:t>
      </w:r>
      <w:r w:rsidRPr="006F0E1A">
        <w:t xml:space="preserve">  Application of Subdivision F—guaranteed year 2004 SES funding</w:t>
      </w:r>
      <w:bookmarkEnd w:id="109"/>
    </w:p>
    <w:p w:rsidR="009F53DC" w:rsidRPr="006F0E1A" w:rsidRDefault="009F53DC">
      <w:pPr>
        <w:pStyle w:val="subsection"/>
      </w:pPr>
      <w:r w:rsidRPr="006F0E1A">
        <w:tab/>
        <w:t>(1)</w:t>
      </w:r>
      <w:r w:rsidRPr="006F0E1A">
        <w:tab/>
        <w:t>Subdivision F applies to a school:</w:t>
      </w:r>
    </w:p>
    <w:p w:rsidR="009F53DC" w:rsidRPr="006F0E1A" w:rsidRDefault="009F53DC">
      <w:pPr>
        <w:pStyle w:val="paragraph"/>
      </w:pPr>
      <w:r w:rsidRPr="006F0E1A">
        <w:tab/>
        <w:t>(a)</w:t>
      </w:r>
      <w:r w:rsidRPr="006F0E1A">
        <w:tab/>
        <w:t>for a particular program year; and</w:t>
      </w:r>
    </w:p>
    <w:p w:rsidR="009F53DC" w:rsidRPr="006F0E1A" w:rsidRDefault="009F53DC">
      <w:pPr>
        <w:pStyle w:val="paragraph"/>
      </w:pPr>
      <w:r w:rsidRPr="006F0E1A">
        <w:tab/>
        <w:t>(b)</w:t>
      </w:r>
      <w:r w:rsidRPr="006F0E1A">
        <w:tab/>
        <w:t>for a particular level of education provided at the school;</w:t>
      </w:r>
    </w:p>
    <w:p w:rsidR="009F53DC" w:rsidRPr="006F0E1A" w:rsidRDefault="009F53DC">
      <w:pPr>
        <w:pStyle w:val="subsection2"/>
      </w:pPr>
      <w:r w:rsidRPr="006F0E1A">
        <w:t>if:</w:t>
      </w:r>
    </w:p>
    <w:p w:rsidR="009F53DC" w:rsidRPr="006F0E1A" w:rsidRDefault="009F53DC">
      <w:pPr>
        <w:pStyle w:val="paragraph"/>
      </w:pPr>
      <w:r w:rsidRPr="006F0E1A">
        <w:tab/>
        <w:t>(c)</w:t>
      </w:r>
      <w:r w:rsidRPr="006F0E1A">
        <w:tab/>
        <w:t>the school had, on 31</w:t>
      </w:r>
      <w:r w:rsidR="00D76C0F" w:rsidRPr="006F0E1A">
        <w:t> </w:t>
      </w:r>
      <w:r w:rsidRPr="006F0E1A">
        <w:t>December 2004, an SES funding level for the purposes of the former Act; and</w:t>
      </w:r>
    </w:p>
    <w:p w:rsidR="009F53DC" w:rsidRPr="006F0E1A" w:rsidRDefault="009F53DC">
      <w:pPr>
        <w:pStyle w:val="paragraph"/>
      </w:pPr>
      <w:r w:rsidRPr="006F0E1A">
        <w:tab/>
        <w:t>(d)</w:t>
      </w:r>
      <w:r w:rsidRPr="006F0E1A">
        <w:tab/>
        <w:t xml:space="preserve">the school is </w:t>
      </w:r>
      <w:r w:rsidR="0013422D" w:rsidRPr="006F0E1A">
        <w:t>neither a special school nor a special assistance school</w:t>
      </w:r>
      <w:r w:rsidRPr="006F0E1A">
        <w:t xml:space="preserve"> for that program year; and</w:t>
      </w:r>
    </w:p>
    <w:p w:rsidR="009F53DC" w:rsidRPr="006F0E1A" w:rsidRDefault="009F53DC">
      <w:pPr>
        <w:pStyle w:val="paragraph"/>
      </w:pPr>
      <w:r w:rsidRPr="006F0E1A">
        <w:tab/>
        <w:t>(e)</w:t>
      </w:r>
      <w:r w:rsidRPr="006F0E1A">
        <w:tab/>
        <w:t>the school’s current SES funding level amount for that level of education has not, in that program year or an earlier program year, equalled or exceeded the school’s year 2004 SES funding level amount for that level of education; and</w:t>
      </w:r>
    </w:p>
    <w:p w:rsidR="009F53DC" w:rsidRPr="006F0E1A" w:rsidRDefault="009F53DC">
      <w:pPr>
        <w:pStyle w:val="paragraph"/>
      </w:pPr>
      <w:r w:rsidRPr="006F0E1A">
        <w:tab/>
        <w:t>(f)</w:t>
      </w:r>
      <w:r w:rsidRPr="006F0E1A">
        <w:tab/>
        <w:t xml:space="preserve">the school’s SES score has not been determined under </w:t>
      </w:r>
      <w:r w:rsidR="00D621D7">
        <w:t>paragraph 5</w:t>
      </w:r>
      <w:r w:rsidRPr="006F0E1A">
        <w:t>3(1)(d), 64(1)(a) or 132(2)(a) for that program year or an earlier program year.</w:t>
      </w:r>
    </w:p>
    <w:p w:rsidR="009F53DC" w:rsidRPr="006F0E1A" w:rsidRDefault="009F53DC">
      <w:pPr>
        <w:pStyle w:val="subsection"/>
      </w:pPr>
      <w:r w:rsidRPr="006F0E1A">
        <w:tab/>
        <w:t>(2)</w:t>
      </w:r>
      <w:r w:rsidRPr="006F0E1A">
        <w:tab/>
        <w:t>Subdivision F applies to the school whether or not the school is in an approved school system.</w:t>
      </w:r>
    </w:p>
    <w:p w:rsidR="009F53DC" w:rsidRPr="006F0E1A" w:rsidRDefault="009F53DC">
      <w:pPr>
        <w:pStyle w:val="subsection"/>
      </w:pPr>
      <w:r w:rsidRPr="006F0E1A">
        <w:tab/>
        <w:t>(3)</w:t>
      </w:r>
      <w:r w:rsidRPr="006F0E1A">
        <w:tab/>
        <w:t xml:space="preserve">Use the following table to work out whether a school’s current SES funding level amount for a particular level of education has, in a </w:t>
      </w:r>
      <w:r w:rsidRPr="006F0E1A">
        <w:lastRenderedPageBreak/>
        <w:t>particular program year, equalled or exceeded the school’s year 2004 SES funding level amount</w:t>
      </w:r>
      <w:r w:rsidRPr="006F0E1A">
        <w:rPr>
          <w:i/>
        </w:rPr>
        <w:t xml:space="preserve"> </w:t>
      </w:r>
      <w:r w:rsidRPr="006F0E1A">
        <w:t>for that level of education:</w:t>
      </w:r>
    </w:p>
    <w:p w:rsidR="009F53DC" w:rsidRPr="006F0E1A" w:rsidRDefault="009F53DC"/>
    <w:tbl>
      <w:tblPr>
        <w:tblW w:w="0" w:type="auto"/>
        <w:tblInd w:w="113" w:type="dxa"/>
        <w:tblLayout w:type="fixed"/>
        <w:tblLook w:val="0000" w:firstRow="0" w:lastRow="0" w:firstColumn="0" w:lastColumn="0" w:noHBand="0" w:noVBand="0"/>
      </w:tblPr>
      <w:tblGrid>
        <w:gridCol w:w="714"/>
        <w:gridCol w:w="1593"/>
        <w:gridCol w:w="1648"/>
        <w:gridCol w:w="1100"/>
        <w:gridCol w:w="2031"/>
      </w:tblGrid>
      <w:tr w:rsidR="009F53DC" w:rsidRPr="006F0E1A">
        <w:trPr>
          <w:cantSplit/>
          <w:tblHeader/>
        </w:trPr>
        <w:tc>
          <w:tcPr>
            <w:tcW w:w="714" w:type="dxa"/>
            <w:tcBorders>
              <w:top w:val="single" w:sz="12" w:space="0" w:color="auto"/>
              <w:bottom w:val="single" w:sz="12" w:space="0" w:color="auto"/>
            </w:tcBorders>
            <w:shd w:val="clear" w:color="auto" w:fill="auto"/>
          </w:tcPr>
          <w:p w:rsidR="009F53DC" w:rsidRPr="006F0E1A" w:rsidRDefault="009F53DC">
            <w:pPr>
              <w:pStyle w:val="Tabletext"/>
              <w:keepNext/>
              <w:rPr>
                <w:b/>
              </w:rPr>
            </w:pPr>
            <w:r w:rsidRPr="006F0E1A">
              <w:rPr>
                <w:b/>
              </w:rPr>
              <w:t>Item</w:t>
            </w:r>
          </w:p>
        </w:tc>
        <w:tc>
          <w:tcPr>
            <w:tcW w:w="1593" w:type="dxa"/>
            <w:tcBorders>
              <w:top w:val="single" w:sz="12" w:space="0" w:color="auto"/>
              <w:bottom w:val="single" w:sz="12" w:space="0" w:color="auto"/>
            </w:tcBorders>
            <w:shd w:val="clear" w:color="auto" w:fill="auto"/>
          </w:tcPr>
          <w:p w:rsidR="009F53DC" w:rsidRPr="006F0E1A" w:rsidRDefault="009F53DC">
            <w:pPr>
              <w:pStyle w:val="Tabletext"/>
              <w:keepNext/>
              <w:rPr>
                <w:b/>
              </w:rPr>
            </w:pPr>
            <w:r w:rsidRPr="006F0E1A">
              <w:rPr>
                <w:b/>
              </w:rPr>
              <w:t>If, in that program year, the school provides the following level of education...</w:t>
            </w:r>
          </w:p>
        </w:tc>
        <w:tc>
          <w:tcPr>
            <w:tcW w:w="1648" w:type="dxa"/>
            <w:tcBorders>
              <w:top w:val="single" w:sz="12" w:space="0" w:color="auto"/>
              <w:bottom w:val="single" w:sz="12" w:space="0" w:color="auto"/>
            </w:tcBorders>
            <w:shd w:val="clear" w:color="auto" w:fill="auto"/>
          </w:tcPr>
          <w:p w:rsidR="009F53DC" w:rsidRPr="006F0E1A" w:rsidRDefault="009F53DC">
            <w:pPr>
              <w:pStyle w:val="Tabletext"/>
              <w:keepNext/>
              <w:rPr>
                <w:b/>
              </w:rPr>
            </w:pPr>
            <w:r w:rsidRPr="006F0E1A">
              <w:rPr>
                <w:b/>
              </w:rPr>
              <w:t>and...</w:t>
            </w:r>
          </w:p>
        </w:tc>
        <w:tc>
          <w:tcPr>
            <w:tcW w:w="1100" w:type="dxa"/>
            <w:tcBorders>
              <w:top w:val="single" w:sz="12" w:space="0" w:color="auto"/>
              <w:bottom w:val="single" w:sz="12" w:space="0" w:color="auto"/>
            </w:tcBorders>
            <w:shd w:val="clear" w:color="auto" w:fill="auto"/>
          </w:tcPr>
          <w:p w:rsidR="009F53DC" w:rsidRPr="006F0E1A" w:rsidRDefault="009F53DC">
            <w:pPr>
              <w:pStyle w:val="Tabletext"/>
              <w:keepNext/>
              <w:rPr>
                <w:b/>
              </w:rPr>
            </w:pPr>
            <w:r w:rsidRPr="006F0E1A">
              <w:rPr>
                <w:b/>
              </w:rPr>
              <w:t>is equal to or exceeds...</w:t>
            </w:r>
          </w:p>
        </w:tc>
        <w:tc>
          <w:tcPr>
            <w:tcW w:w="2031" w:type="dxa"/>
            <w:tcBorders>
              <w:top w:val="single" w:sz="12" w:space="0" w:color="auto"/>
              <w:bottom w:val="single" w:sz="12" w:space="0" w:color="auto"/>
            </w:tcBorders>
            <w:shd w:val="clear" w:color="auto" w:fill="auto"/>
          </w:tcPr>
          <w:p w:rsidR="009F53DC" w:rsidRPr="006F0E1A" w:rsidRDefault="009F53DC">
            <w:pPr>
              <w:pStyle w:val="Tabletext"/>
              <w:keepNext/>
              <w:rPr>
                <w:b/>
              </w:rPr>
            </w:pPr>
            <w:r w:rsidRPr="006F0E1A">
              <w:rPr>
                <w:b/>
              </w:rPr>
              <w:t>then...</w:t>
            </w:r>
          </w:p>
        </w:tc>
      </w:tr>
      <w:tr w:rsidR="009F53DC" w:rsidRPr="006F0E1A">
        <w:trPr>
          <w:cantSplit/>
        </w:trPr>
        <w:tc>
          <w:tcPr>
            <w:tcW w:w="714" w:type="dxa"/>
            <w:tcBorders>
              <w:top w:val="single" w:sz="12" w:space="0" w:color="auto"/>
              <w:bottom w:val="single" w:sz="2" w:space="0" w:color="auto"/>
            </w:tcBorders>
            <w:shd w:val="clear" w:color="auto" w:fill="auto"/>
          </w:tcPr>
          <w:p w:rsidR="009F53DC" w:rsidRPr="006F0E1A" w:rsidRDefault="009F53DC">
            <w:pPr>
              <w:pStyle w:val="Tabletext"/>
            </w:pPr>
            <w:r w:rsidRPr="006F0E1A">
              <w:t>1</w:t>
            </w:r>
          </w:p>
        </w:tc>
        <w:tc>
          <w:tcPr>
            <w:tcW w:w="1593" w:type="dxa"/>
            <w:tcBorders>
              <w:top w:val="single" w:sz="12" w:space="0" w:color="auto"/>
              <w:bottom w:val="single" w:sz="2" w:space="0" w:color="auto"/>
            </w:tcBorders>
            <w:shd w:val="clear" w:color="auto" w:fill="auto"/>
          </w:tcPr>
          <w:p w:rsidR="009F53DC" w:rsidRPr="006F0E1A" w:rsidRDefault="009F53DC">
            <w:pPr>
              <w:pStyle w:val="Tabletext"/>
            </w:pPr>
            <w:r w:rsidRPr="006F0E1A">
              <w:t>primary education (whether or not the school also provides secondary education)</w:t>
            </w:r>
          </w:p>
        </w:tc>
        <w:tc>
          <w:tcPr>
            <w:tcW w:w="1648" w:type="dxa"/>
            <w:tcBorders>
              <w:top w:val="single" w:sz="12" w:space="0" w:color="auto"/>
              <w:bottom w:val="single" w:sz="2" w:space="0" w:color="auto"/>
            </w:tcBorders>
            <w:shd w:val="clear" w:color="auto" w:fill="auto"/>
          </w:tcPr>
          <w:p w:rsidR="009F53DC" w:rsidRPr="006F0E1A" w:rsidRDefault="009F53DC">
            <w:pPr>
              <w:pStyle w:val="Tabletext"/>
            </w:pPr>
            <w:r w:rsidRPr="006F0E1A">
              <w:t>the amount in the table in Part</w:t>
            </w:r>
            <w:r w:rsidR="00D76C0F" w:rsidRPr="006F0E1A">
              <w:t> </w:t>
            </w:r>
            <w:r w:rsidRPr="006F0E1A">
              <w:t xml:space="preserve">1 of </w:t>
            </w:r>
            <w:r w:rsidR="00D621D7">
              <w:t>Schedule 4</w:t>
            </w:r>
            <w:r w:rsidRPr="006F0E1A">
              <w:t xml:space="preserve"> for that program year and the school’s current SES funding level</w:t>
            </w:r>
          </w:p>
        </w:tc>
        <w:tc>
          <w:tcPr>
            <w:tcW w:w="1100" w:type="dxa"/>
            <w:tcBorders>
              <w:top w:val="single" w:sz="12" w:space="0" w:color="auto"/>
              <w:bottom w:val="single" w:sz="2" w:space="0" w:color="auto"/>
            </w:tcBorders>
            <w:shd w:val="clear" w:color="auto" w:fill="auto"/>
          </w:tcPr>
          <w:p w:rsidR="009F53DC" w:rsidRPr="006F0E1A" w:rsidRDefault="009F53DC">
            <w:pPr>
              <w:pStyle w:val="Tabletext"/>
            </w:pPr>
            <w:r w:rsidRPr="006F0E1A">
              <w:t>the school’s year 2004 primary amount</w:t>
            </w:r>
          </w:p>
        </w:tc>
        <w:tc>
          <w:tcPr>
            <w:tcW w:w="2031" w:type="dxa"/>
            <w:tcBorders>
              <w:top w:val="single" w:sz="12" w:space="0" w:color="auto"/>
              <w:bottom w:val="single" w:sz="2" w:space="0" w:color="auto"/>
            </w:tcBorders>
            <w:shd w:val="clear" w:color="auto" w:fill="auto"/>
          </w:tcPr>
          <w:p w:rsidR="009F53DC" w:rsidRPr="006F0E1A" w:rsidRDefault="009F53DC">
            <w:pPr>
              <w:pStyle w:val="Tabletext"/>
            </w:pPr>
            <w:r w:rsidRPr="006F0E1A">
              <w:t>the school’s current SES funding level amount for that level of education has equalled or exceeded the school’s year 2004 SES funding level amount for that level of education.</w:t>
            </w:r>
          </w:p>
        </w:tc>
      </w:tr>
      <w:tr w:rsidR="009F53DC" w:rsidRPr="006F0E1A">
        <w:trPr>
          <w:cantSplit/>
        </w:trPr>
        <w:tc>
          <w:tcPr>
            <w:tcW w:w="714" w:type="dxa"/>
            <w:tcBorders>
              <w:top w:val="single" w:sz="2" w:space="0" w:color="auto"/>
              <w:bottom w:val="single" w:sz="12" w:space="0" w:color="auto"/>
            </w:tcBorders>
            <w:shd w:val="clear" w:color="auto" w:fill="auto"/>
          </w:tcPr>
          <w:p w:rsidR="009F53DC" w:rsidRPr="006F0E1A" w:rsidRDefault="009F53DC">
            <w:pPr>
              <w:pStyle w:val="Tabletext"/>
            </w:pPr>
            <w:r w:rsidRPr="006F0E1A">
              <w:t>2</w:t>
            </w:r>
          </w:p>
        </w:tc>
        <w:tc>
          <w:tcPr>
            <w:tcW w:w="1593" w:type="dxa"/>
            <w:tcBorders>
              <w:top w:val="single" w:sz="2" w:space="0" w:color="auto"/>
              <w:bottom w:val="single" w:sz="12" w:space="0" w:color="auto"/>
            </w:tcBorders>
            <w:shd w:val="clear" w:color="auto" w:fill="auto"/>
          </w:tcPr>
          <w:p w:rsidR="009F53DC" w:rsidRPr="006F0E1A" w:rsidRDefault="009F53DC">
            <w:pPr>
              <w:pStyle w:val="Tabletext"/>
            </w:pPr>
            <w:r w:rsidRPr="006F0E1A">
              <w:t>secondary education (whether or not the school also provides primary education)</w:t>
            </w:r>
          </w:p>
        </w:tc>
        <w:tc>
          <w:tcPr>
            <w:tcW w:w="1648" w:type="dxa"/>
            <w:tcBorders>
              <w:top w:val="single" w:sz="2" w:space="0" w:color="auto"/>
              <w:bottom w:val="single" w:sz="12" w:space="0" w:color="auto"/>
            </w:tcBorders>
            <w:shd w:val="clear" w:color="auto" w:fill="auto"/>
          </w:tcPr>
          <w:p w:rsidR="009F53DC" w:rsidRPr="006F0E1A" w:rsidRDefault="009F53DC">
            <w:pPr>
              <w:pStyle w:val="Tabletext"/>
            </w:pPr>
            <w:r w:rsidRPr="006F0E1A">
              <w:t>the amount in the table in Part</w:t>
            </w:r>
            <w:r w:rsidR="00D76C0F" w:rsidRPr="006F0E1A">
              <w:t> </w:t>
            </w:r>
            <w:r w:rsidRPr="006F0E1A">
              <w:t xml:space="preserve">2 of </w:t>
            </w:r>
            <w:r w:rsidR="00D621D7">
              <w:t>Schedule 4</w:t>
            </w:r>
            <w:r w:rsidRPr="006F0E1A">
              <w:t xml:space="preserve"> for that program year and the school’s current SES funding level</w:t>
            </w:r>
          </w:p>
        </w:tc>
        <w:tc>
          <w:tcPr>
            <w:tcW w:w="1100" w:type="dxa"/>
            <w:tcBorders>
              <w:top w:val="single" w:sz="2" w:space="0" w:color="auto"/>
              <w:bottom w:val="single" w:sz="12" w:space="0" w:color="auto"/>
            </w:tcBorders>
            <w:shd w:val="clear" w:color="auto" w:fill="auto"/>
          </w:tcPr>
          <w:p w:rsidR="009F53DC" w:rsidRPr="006F0E1A" w:rsidRDefault="009F53DC">
            <w:pPr>
              <w:pStyle w:val="Tabletext"/>
            </w:pPr>
            <w:r w:rsidRPr="006F0E1A">
              <w:t>the school’s year 2004 secondary amount</w:t>
            </w:r>
          </w:p>
        </w:tc>
        <w:tc>
          <w:tcPr>
            <w:tcW w:w="2031" w:type="dxa"/>
            <w:tcBorders>
              <w:top w:val="single" w:sz="2" w:space="0" w:color="auto"/>
              <w:bottom w:val="single" w:sz="12" w:space="0" w:color="auto"/>
            </w:tcBorders>
            <w:shd w:val="clear" w:color="auto" w:fill="auto"/>
          </w:tcPr>
          <w:p w:rsidR="009F53DC" w:rsidRPr="006F0E1A" w:rsidRDefault="009F53DC">
            <w:pPr>
              <w:pStyle w:val="Tabletext"/>
            </w:pPr>
            <w:r w:rsidRPr="006F0E1A">
              <w:t>the school’s current SES funding level amount for that level of education has equalled or exceeded the school’s year 2004 SES funding level amount for that level of education.</w:t>
            </w:r>
          </w:p>
        </w:tc>
      </w:tr>
    </w:tbl>
    <w:p w:rsidR="009F53DC" w:rsidRPr="006F0E1A" w:rsidRDefault="009F53DC" w:rsidP="00FD7DC4">
      <w:pPr>
        <w:pStyle w:val="ActHead5"/>
      </w:pPr>
      <w:bookmarkStart w:id="110" w:name="_Toc163571426"/>
      <w:r w:rsidRPr="00D621D7">
        <w:rPr>
          <w:rStyle w:val="CharSectno"/>
        </w:rPr>
        <w:t>77</w:t>
      </w:r>
      <w:r w:rsidRPr="006F0E1A">
        <w:t xml:space="preserve">  Application of Subdivision G—special schools</w:t>
      </w:r>
      <w:r w:rsidR="00C015B2" w:rsidRPr="006F0E1A">
        <w:t xml:space="preserve"> and special assistance schools</w:t>
      </w:r>
      <w:bookmarkEnd w:id="110"/>
    </w:p>
    <w:p w:rsidR="009F53DC" w:rsidRPr="006F0E1A" w:rsidRDefault="009F53DC">
      <w:pPr>
        <w:pStyle w:val="subsection"/>
      </w:pPr>
      <w:r w:rsidRPr="006F0E1A">
        <w:tab/>
        <w:t>(1)</w:t>
      </w:r>
      <w:r w:rsidRPr="006F0E1A">
        <w:tab/>
        <w:t xml:space="preserve">Subdivision G applies to a school for a particular program year if the school is a special school </w:t>
      </w:r>
      <w:r w:rsidR="00436C80" w:rsidRPr="006F0E1A">
        <w:t xml:space="preserve">or a special assistance school </w:t>
      </w:r>
      <w:r w:rsidRPr="006F0E1A">
        <w:t>for that program year.</w:t>
      </w:r>
    </w:p>
    <w:p w:rsidR="009F53DC" w:rsidRPr="006F0E1A" w:rsidRDefault="009F53DC">
      <w:pPr>
        <w:pStyle w:val="subsection"/>
      </w:pPr>
      <w:r w:rsidRPr="006F0E1A">
        <w:tab/>
        <w:t>(2)</w:t>
      </w:r>
      <w:r w:rsidRPr="006F0E1A">
        <w:tab/>
        <w:t>Subdivision G applies to the school whether or not the school is in an approved school system.</w:t>
      </w:r>
    </w:p>
    <w:p w:rsidR="00C454A5" w:rsidRPr="006F0E1A" w:rsidRDefault="00C454A5" w:rsidP="00C454A5">
      <w:pPr>
        <w:pStyle w:val="ActHead5"/>
      </w:pPr>
      <w:bookmarkStart w:id="111" w:name="_Toc163571427"/>
      <w:r w:rsidRPr="00D621D7">
        <w:rPr>
          <w:rStyle w:val="CharSectno"/>
        </w:rPr>
        <w:t>77A</w:t>
      </w:r>
      <w:r w:rsidRPr="006F0E1A">
        <w:t xml:space="preserve">  Application of Subdivision I—remoteness per capita loading</w:t>
      </w:r>
      <w:bookmarkEnd w:id="111"/>
    </w:p>
    <w:p w:rsidR="00C454A5" w:rsidRPr="006F0E1A" w:rsidRDefault="00C454A5" w:rsidP="00C454A5">
      <w:pPr>
        <w:pStyle w:val="subsection"/>
      </w:pPr>
      <w:r w:rsidRPr="006F0E1A">
        <w:tab/>
      </w:r>
      <w:r w:rsidRPr="006F0E1A">
        <w:tab/>
        <w:t>Subdivision I applies to a school for a particular program year if:</w:t>
      </w:r>
    </w:p>
    <w:p w:rsidR="00C454A5" w:rsidRPr="006F0E1A" w:rsidRDefault="00C454A5" w:rsidP="00C454A5">
      <w:pPr>
        <w:pStyle w:val="paragraph"/>
      </w:pPr>
      <w:r w:rsidRPr="006F0E1A">
        <w:lastRenderedPageBreak/>
        <w:tab/>
        <w:t>(a)</w:t>
      </w:r>
      <w:r w:rsidRPr="006F0E1A">
        <w:tab/>
        <w:t>there are one or more school campuses of the school during the program year; and</w:t>
      </w:r>
    </w:p>
    <w:p w:rsidR="00C454A5" w:rsidRPr="006F0E1A" w:rsidRDefault="00C454A5" w:rsidP="00C454A5">
      <w:pPr>
        <w:pStyle w:val="paragraph"/>
      </w:pPr>
      <w:r w:rsidRPr="006F0E1A">
        <w:tab/>
        <w:t>(b)</w:t>
      </w:r>
      <w:r w:rsidRPr="006F0E1A">
        <w:tab/>
        <w:t>at least one of the school campuses is a moderately accessible school campus, a remote school campus, or a very remote school campus, for that program year; and</w:t>
      </w:r>
    </w:p>
    <w:p w:rsidR="00C454A5" w:rsidRPr="006F0E1A" w:rsidRDefault="00C454A5" w:rsidP="00C454A5">
      <w:pPr>
        <w:pStyle w:val="paragraph"/>
      </w:pPr>
      <w:r w:rsidRPr="006F0E1A">
        <w:tab/>
        <w:t>(c)</w:t>
      </w:r>
      <w:r w:rsidRPr="006F0E1A">
        <w:tab/>
        <w:t>Subdivision C, D, E, F or G applies to the school for that program year.</w:t>
      </w:r>
    </w:p>
    <w:p w:rsidR="00C454A5" w:rsidRPr="006F0E1A" w:rsidRDefault="00C454A5" w:rsidP="00C454A5">
      <w:pPr>
        <w:pStyle w:val="notetext"/>
      </w:pPr>
      <w:r w:rsidRPr="006F0E1A">
        <w:t>Note:</w:t>
      </w:r>
      <w:r w:rsidRPr="006F0E1A">
        <w:tab/>
        <w:t>Assistance under Subdivision I is in addition to the financial assistance that is available under Subdivision C, D, E, F or G.</w:t>
      </w:r>
    </w:p>
    <w:p w:rsidR="009F53DC" w:rsidRPr="006F0E1A" w:rsidRDefault="009F53DC" w:rsidP="00FD7DC4">
      <w:pPr>
        <w:pStyle w:val="ActHead4"/>
      </w:pPr>
      <w:bookmarkStart w:id="112" w:name="_Toc163571428"/>
      <w:r w:rsidRPr="00D621D7">
        <w:rPr>
          <w:rStyle w:val="CharSubdNo"/>
        </w:rPr>
        <w:t>Subdivision C</w:t>
      </w:r>
      <w:r w:rsidRPr="006F0E1A">
        <w:t>—</w:t>
      </w:r>
      <w:r w:rsidRPr="00D621D7">
        <w:rPr>
          <w:rStyle w:val="CharSubdText"/>
        </w:rPr>
        <w:t>Current SES funding</w:t>
      </w:r>
      <w:bookmarkEnd w:id="112"/>
    </w:p>
    <w:p w:rsidR="009F53DC" w:rsidRPr="006F0E1A" w:rsidRDefault="009F53DC" w:rsidP="00FD7DC4">
      <w:pPr>
        <w:pStyle w:val="ActHead5"/>
      </w:pPr>
      <w:bookmarkStart w:id="113" w:name="_Toc163571429"/>
      <w:r w:rsidRPr="00D621D7">
        <w:rPr>
          <w:rStyle w:val="CharSectno"/>
        </w:rPr>
        <w:t>78</w:t>
      </w:r>
      <w:r w:rsidRPr="006F0E1A">
        <w:t xml:space="preserve">  Authorising payments for non</w:t>
      </w:r>
      <w:r w:rsidR="00D621D7">
        <w:noBreakHyphen/>
      </w:r>
      <w:r w:rsidRPr="006F0E1A">
        <w:t>systemic schools</w:t>
      </w:r>
      <w:bookmarkEnd w:id="113"/>
    </w:p>
    <w:p w:rsidR="009F53DC" w:rsidRPr="006F0E1A" w:rsidRDefault="009F53DC">
      <w:pPr>
        <w:pStyle w:val="subsection"/>
      </w:pPr>
      <w:r w:rsidRPr="006F0E1A">
        <w:tab/>
        <w:t>(1)</w:t>
      </w:r>
      <w:r w:rsidRPr="006F0E1A">
        <w:tab/>
        <w:t>This section applies to a school in a State for a particular program year and for a particular level of education provided at the school if:</w:t>
      </w:r>
    </w:p>
    <w:p w:rsidR="009F53DC" w:rsidRPr="006F0E1A" w:rsidRDefault="009F53DC">
      <w:pPr>
        <w:pStyle w:val="paragraph"/>
      </w:pPr>
      <w:r w:rsidRPr="006F0E1A">
        <w:tab/>
        <w:t>(a)</w:t>
      </w:r>
      <w:r w:rsidRPr="006F0E1A">
        <w:tab/>
        <w:t>this Subdivision applies to the school for that program year and for that level of education in accordance with section</w:t>
      </w:r>
      <w:r w:rsidR="00D76C0F" w:rsidRPr="006F0E1A">
        <w:t> </w:t>
      </w:r>
      <w:r w:rsidRPr="006F0E1A">
        <w:t>73; and</w:t>
      </w:r>
    </w:p>
    <w:p w:rsidR="009F53DC" w:rsidRPr="006F0E1A" w:rsidRDefault="009F53DC">
      <w:pPr>
        <w:pStyle w:val="paragraph"/>
      </w:pPr>
      <w:r w:rsidRPr="006F0E1A">
        <w:tab/>
        <w:t>(b)</w:t>
      </w:r>
      <w:r w:rsidRPr="006F0E1A">
        <w:tab/>
        <w:t>the school is a non</w:t>
      </w:r>
      <w:r w:rsidR="00D621D7">
        <w:noBreakHyphen/>
      </w:r>
      <w:r w:rsidRPr="006F0E1A">
        <w:t>systemic school.</w:t>
      </w:r>
    </w:p>
    <w:p w:rsidR="009F53DC" w:rsidRPr="006F0E1A" w:rsidRDefault="009F53DC">
      <w:pPr>
        <w:pStyle w:val="subsection"/>
      </w:pPr>
      <w:r w:rsidRPr="006F0E1A">
        <w:tab/>
        <w:t>(2)</w:t>
      </w:r>
      <w:r w:rsidRPr="006F0E1A">
        <w:tab/>
        <w:t>If this section applies to the school for the program year and for primary education, the Minister may make a determination under this subsection authorising payment of financial assistance to the State for recurrent expenditure of the school for the program year of an amount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80 for the school’s primary students (if any) for the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97 for the school’s primary distance education students (if any) for that program year.</w:t>
      </w:r>
    </w:p>
    <w:p w:rsidR="009F53DC" w:rsidRPr="006F0E1A" w:rsidRDefault="009F53DC">
      <w:pPr>
        <w:pStyle w:val="subsection"/>
      </w:pPr>
      <w:r w:rsidRPr="006F0E1A">
        <w:tab/>
        <w:t>(3)</w:t>
      </w:r>
      <w:r w:rsidRPr="006F0E1A">
        <w:tab/>
        <w:t>If this section applies to the school for the program year and for secondary education, the Minister may make a determination under this subsection authorising payment of financial assistance to the State for recurrent expenditure of the school for the program year of an amount not more than the amount worked out for the school by adding up:</w:t>
      </w:r>
    </w:p>
    <w:p w:rsidR="009F53DC" w:rsidRPr="006F0E1A" w:rsidRDefault="009F53DC">
      <w:pPr>
        <w:pStyle w:val="paragraph"/>
      </w:pPr>
      <w:r w:rsidRPr="006F0E1A">
        <w:lastRenderedPageBreak/>
        <w:tab/>
        <w:t>(a)</w:t>
      </w:r>
      <w:r w:rsidRPr="006F0E1A">
        <w:tab/>
        <w:t>the amount worked out under section</w:t>
      </w:r>
      <w:r w:rsidR="00D76C0F" w:rsidRPr="006F0E1A">
        <w:t> </w:t>
      </w:r>
      <w:r w:rsidRPr="006F0E1A">
        <w:t>81 for the school’s secondary students (if any) for the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98 for the school’s secondary distance education students (if any) for the program year.</w:t>
      </w:r>
    </w:p>
    <w:p w:rsidR="009F53DC" w:rsidRPr="006F0E1A" w:rsidRDefault="009F53DC" w:rsidP="00FD7DC4">
      <w:pPr>
        <w:pStyle w:val="ActHead5"/>
      </w:pPr>
      <w:bookmarkStart w:id="114" w:name="_Toc163571430"/>
      <w:r w:rsidRPr="00D621D7">
        <w:rPr>
          <w:rStyle w:val="CharSectno"/>
        </w:rPr>
        <w:t>79</w:t>
      </w:r>
      <w:r w:rsidRPr="006F0E1A">
        <w:t xml:space="preserve">  Authorising payments for approved school systems</w:t>
      </w:r>
      <w:bookmarkEnd w:id="114"/>
    </w:p>
    <w:p w:rsidR="009F53DC" w:rsidRPr="006F0E1A" w:rsidRDefault="009F53DC">
      <w:pPr>
        <w:pStyle w:val="subsection"/>
      </w:pPr>
      <w:r w:rsidRPr="006F0E1A">
        <w:tab/>
        <w:t>(1)</w:t>
      </w:r>
      <w:r w:rsidRPr="006F0E1A">
        <w:tab/>
        <w:t>This section applies to a school in a State for a particular program year and for a particular level of education provided at the school if:</w:t>
      </w:r>
    </w:p>
    <w:p w:rsidR="009F53DC" w:rsidRPr="006F0E1A" w:rsidRDefault="009F53DC">
      <w:pPr>
        <w:pStyle w:val="paragraph"/>
      </w:pPr>
      <w:r w:rsidRPr="006F0E1A">
        <w:tab/>
        <w:t>(a)</w:t>
      </w:r>
      <w:r w:rsidRPr="006F0E1A">
        <w:tab/>
        <w:t>this Subdivision applies to the school for that program year and for that level of education in accordance with section</w:t>
      </w:r>
      <w:r w:rsidR="00D76C0F" w:rsidRPr="006F0E1A">
        <w:t> </w:t>
      </w:r>
      <w:r w:rsidRPr="006F0E1A">
        <w:t>73; and</w:t>
      </w:r>
    </w:p>
    <w:p w:rsidR="009F53DC" w:rsidRPr="006F0E1A" w:rsidRDefault="009F53DC">
      <w:pPr>
        <w:pStyle w:val="paragraph"/>
      </w:pPr>
      <w:r w:rsidRPr="006F0E1A">
        <w:tab/>
        <w:t>(b)</w:t>
      </w:r>
      <w:r w:rsidRPr="006F0E1A">
        <w:tab/>
        <w:t>the school is in an approved school system; and</w:t>
      </w:r>
    </w:p>
    <w:p w:rsidR="009F53DC" w:rsidRPr="006F0E1A" w:rsidRDefault="009F53DC">
      <w:pPr>
        <w:pStyle w:val="paragraph"/>
      </w:pPr>
      <w:r w:rsidRPr="006F0E1A">
        <w:tab/>
        <w:t>(c)</w:t>
      </w:r>
      <w:r w:rsidRPr="006F0E1A">
        <w:tab/>
        <w:t>the school is in the list of non</w:t>
      </w:r>
      <w:r w:rsidR="00D621D7">
        <w:noBreakHyphen/>
      </w:r>
      <w:r w:rsidRPr="006F0E1A">
        <w:t>government schools as being included in that system.</w:t>
      </w:r>
    </w:p>
    <w:p w:rsidR="009F53DC" w:rsidRPr="006F0E1A" w:rsidRDefault="009F53DC">
      <w:pPr>
        <w:pStyle w:val="subsection"/>
      </w:pPr>
      <w:r w:rsidRPr="006F0E1A">
        <w:tab/>
        <w:t>(2)</w:t>
      </w:r>
      <w:r w:rsidRPr="006F0E1A">
        <w:tab/>
        <w:t>If this section applies to the school for the program year and for primary education, the Minister may make a determination under this subsection authorising payment of financial assistance to the State for recurrent expenditure of the approved school system for the program year of an amount for the school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80 for the school’s primary students (if any) for the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97 for the school’s primary distance education students (if any) for that program year.</w:t>
      </w:r>
    </w:p>
    <w:p w:rsidR="009F53DC" w:rsidRPr="006F0E1A" w:rsidRDefault="009F53DC">
      <w:pPr>
        <w:pStyle w:val="subsection"/>
      </w:pPr>
      <w:r w:rsidRPr="006F0E1A">
        <w:tab/>
        <w:t>(3)</w:t>
      </w:r>
      <w:r w:rsidRPr="006F0E1A">
        <w:tab/>
        <w:t>If this section applies to the school for the program year and for secondary education, the Minister may make a determination under this subsection authorising payment of financial assistance to the State for recurrent expenditure of the approved school system for the program year of an amount for the school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81 for the school’s secondary students (if any) for that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98 for the school’s secondary distance education students (if any) for that program year.</w:t>
      </w:r>
    </w:p>
    <w:p w:rsidR="009F53DC" w:rsidRPr="006F0E1A" w:rsidRDefault="009F53DC" w:rsidP="00FD7DC4">
      <w:pPr>
        <w:pStyle w:val="ActHead5"/>
      </w:pPr>
      <w:bookmarkStart w:id="115" w:name="_Toc163571431"/>
      <w:r w:rsidRPr="00D621D7">
        <w:rPr>
          <w:rStyle w:val="CharSectno"/>
        </w:rPr>
        <w:lastRenderedPageBreak/>
        <w:t>80</w:t>
      </w:r>
      <w:r w:rsidRPr="006F0E1A">
        <w:t xml:space="preserve">  Primary student amount</w:t>
      </w:r>
      <w:bookmarkEnd w:id="115"/>
    </w:p>
    <w:p w:rsidR="009F53DC" w:rsidRPr="006F0E1A" w:rsidRDefault="009F53DC">
      <w:pPr>
        <w:pStyle w:val="subsection"/>
      </w:pPr>
      <w:r w:rsidRPr="006F0E1A">
        <w:tab/>
      </w:r>
      <w:r w:rsidRPr="006F0E1A">
        <w:tab/>
        <w:t>For the purposes of paragraphs 78(2)(a) and 79(2)(a), work out the amount for the school’s primary students for the program year using the formula:</w:t>
      </w:r>
    </w:p>
    <w:p w:rsidR="00D447A3" w:rsidRPr="006F0E1A" w:rsidRDefault="00FA5612">
      <w:pPr>
        <w:pStyle w:val="Formula"/>
        <w:rPr>
          <w:position w:val="-40"/>
        </w:rPr>
      </w:pPr>
      <w:r w:rsidRPr="006F0E1A">
        <w:rPr>
          <w:noProof/>
        </w:rPr>
        <w:drawing>
          <wp:inline distT="0" distB="0" distL="0" distR="0">
            <wp:extent cx="2171700" cy="662940"/>
            <wp:effectExtent l="0" t="0" r="0" b="0"/>
            <wp:docPr id="5" name="Picture 5" descr="Start formula Schools current SES funding level primary amount for the program year times Number of primary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700" cy="662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current SES funding level primary amount</w:t>
      </w:r>
      <w:r w:rsidRPr="006F0E1A">
        <w:t>, for the school for the program year, means the amount in the table in Part</w:t>
      </w:r>
      <w:r w:rsidR="00D76C0F" w:rsidRPr="006F0E1A">
        <w:t> </w:t>
      </w:r>
      <w:r w:rsidRPr="006F0E1A">
        <w:t xml:space="preserve">1 of </w:t>
      </w:r>
      <w:r w:rsidR="00D621D7">
        <w:t>Schedule 4</w:t>
      </w:r>
      <w:r w:rsidRPr="006F0E1A">
        <w:t xml:space="preserve"> for the program year and the school’s current SES funding level.</w:t>
      </w:r>
    </w:p>
    <w:p w:rsidR="009F53DC" w:rsidRPr="006F0E1A" w:rsidRDefault="009F53DC" w:rsidP="00FD7DC4">
      <w:pPr>
        <w:pStyle w:val="ActHead5"/>
      </w:pPr>
      <w:bookmarkStart w:id="116" w:name="_Toc163571432"/>
      <w:r w:rsidRPr="00D621D7">
        <w:rPr>
          <w:rStyle w:val="CharSectno"/>
        </w:rPr>
        <w:t>81</w:t>
      </w:r>
      <w:r w:rsidRPr="006F0E1A">
        <w:t xml:space="preserve">  Secondary student amount</w:t>
      </w:r>
      <w:bookmarkEnd w:id="116"/>
    </w:p>
    <w:p w:rsidR="009F53DC" w:rsidRPr="006F0E1A" w:rsidRDefault="009F53DC">
      <w:pPr>
        <w:pStyle w:val="subsection"/>
      </w:pPr>
      <w:r w:rsidRPr="006F0E1A">
        <w:tab/>
      </w:r>
      <w:r w:rsidRPr="006F0E1A">
        <w:tab/>
        <w:t>For the purposes of paragraphs 78(3)(a) and 79(3)(a), work out the amount for the school’s secondary students for the program year using the formula:</w:t>
      </w:r>
    </w:p>
    <w:p w:rsidR="00D447A3" w:rsidRPr="006F0E1A" w:rsidRDefault="00FA5612">
      <w:pPr>
        <w:pStyle w:val="Formula"/>
        <w:rPr>
          <w:position w:val="-40"/>
        </w:rPr>
      </w:pPr>
      <w:r w:rsidRPr="006F0E1A">
        <w:rPr>
          <w:noProof/>
        </w:rPr>
        <w:drawing>
          <wp:inline distT="0" distB="0" distL="0" distR="0">
            <wp:extent cx="2278380" cy="662940"/>
            <wp:effectExtent l="0" t="0" r="0" b="0"/>
            <wp:docPr id="6" name="Picture 6" descr="Start formula School's current SES funding level secondary amount for the program year times Number of secondary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8380" cy="662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current SES funding level secondary amount</w:t>
      </w:r>
      <w:r w:rsidRPr="006F0E1A">
        <w:t>, for the school for the program year, means the amount in the table in Part</w:t>
      </w:r>
      <w:r w:rsidR="00D76C0F" w:rsidRPr="006F0E1A">
        <w:t> </w:t>
      </w:r>
      <w:r w:rsidRPr="006F0E1A">
        <w:t xml:space="preserve">2 of </w:t>
      </w:r>
      <w:r w:rsidR="00D621D7">
        <w:t>Schedule 4</w:t>
      </w:r>
      <w:r w:rsidRPr="006F0E1A">
        <w:t xml:space="preserve"> for the program year and the school’s current SES funding level.</w:t>
      </w:r>
    </w:p>
    <w:p w:rsidR="009F53DC" w:rsidRPr="006F0E1A" w:rsidRDefault="009F53DC" w:rsidP="00FD7DC4">
      <w:pPr>
        <w:pStyle w:val="ActHead4"/>
      </w:pPr>
      <w:bookmarkStart w:id="117" w:name="_Toc163571433"/>
      <w:r w:rsidRPr="00D621D7">
        <w:rPr>
          <w:rStyle w:val="CharSubdNo"/>
        </w:rPr>
        <w:t>Subdivision D</w:t>
      </w:r>
      <w:r w:rsidRPr="006F0E1A">
        <w:t>—</w:t>
      </w:r>
      <w:r w:rsidRPr="00D621D7">
        <w:rPr>
          <w:rStyle w:val="CharSubdText"/>
        </w:rPr>
        <w:t>Maintained year 2000 funding</w:t>
      </w:r>
      <w:bookmarkEnd w:id="117"/>
    </w:p>
    <w:p w:rsidR="009F53DC" w:rsidRPr="006F0E1A" w:rsidRDefault="009F53DC" w:rsidP="00FD7DC4">
      <w:pPr>
        <w:pStyle w:val="ActHead5"/>
      </w:pPr>
      <w:bookmarkStart w:id="118" w:name="_Toc163571434"/>
      <w:r w:rsidRPr="00D621D7">
        <w:rPr>
          <w:rStyle w:val="CharSectno"/>
        </w:rPr>
        <w:t>82</w:t>
      </w:r>
      <w:r w:rsidRPr="006F0E1A">
        <w:t xml:space="preserve">  Authorising payments for non</w:t>
      </w:r>
      <w:r w:rsidR="00D621D7">
        <w:noBreakHyphen/>
      </w:r>
      <w:r w:rsidRPr="006F0E1A">
        <w:t>systemic schools</w:t>
      </w:r>
      <w:bookmarkEnd w:id="118"/>
    </w:p>
    <w:p w:rsidR="009F53DC" w:rsidRPr="006F0E1A" w:rsidRDefault="009F53DC">
      <w:pPr>
        <w:pStyle w:val="subsection"/>
      </w:pPr>
      <w:r w:rsidRPr="006F0E1A">
        <w:tab/>
        <w:t>(1)</w:t>
      </w:r>
      <w:r w:rsidRPr="006F0E1A">
        <w:tab/>
        <w:t>This section applies to a school in a State for a particular program year if:</w:t>
      </w:r>
    </w:p>
    <w:p w:rsidR="009F53DC" w:rsidRPr="006F0E1A" w:rsidRDefault="009F53DC">
      <w:pPr>
        <w:pStyle w:val="paragraph"/>
      </w:pPr>
      <w:r w:rsidRPr="006F0E1A">
        <w:tab/>
        <w:t>(a)</w:t>
      </w:r>
      <w:r w:rsidRPr="006F0E1A">
        <w:tab/>
        <w:t>this Subdivision applies to the school for that program year in accordance with section</w:t>
      </w:r>
      <w:r w:rsidR="00D76C0F" w:rsidRPr="006F0E1A">
        <w:t> </w:t>
      </w:r>
      <w:r w:rsidRPr="006F0E1A">
        <w:t>74; and</w:t>
      </w:r>
    </w:p>
    <w:p w:rsidR="009F53DC" w:rsidRPr="006F0E1A" w:rsidRDefault="009F53DC">
      <w:pPr>
        <w:pStyle w:val="paragraph"/>
      </w:pPr>
      <w:r w:rsidRPr="006F0E1A">
        <w:tab/>
        <w:t>(b)</w:t>
      </w:r>
      <w:r w:rsidRPr="006F0E1A">
        <w:tab/>
        <w:t>the school is a non</w:t>
      </w:r>
      <w:r w:rsidR="00D621D7">
        <w:noBreakHyphen/>
      </w:r>
      <w:r w:rsidRPr="006F0E1A">
        <w:t>systemic school.</w:t>
      </w:r>
    </w:p>
    <w:p w:rsidR="009F53DC" w:rsidRPr="006F0E1A" w:rsidRDefault="009F53DC">
      <w:pPr>
        <w:pStyle w:val="subsection"/>
      </w:pPr>
      <w:r w:rsidRPr="006F0E1A">
        <w:lastRenderedPageBreak/>
        <w:tab/>
        <w:t>(2)</w:t>
      </w:r>
      <w:r w:rsidRPr="006F0E1A">
        <w:tab/>
        <w:t>The Minister may make a determination authorising payment of financial assistance to the State for recurrent expenditure of the school for the program year of an amount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84 for the school’s primary students (if any) for the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85 for the school’s secondary students (if any) for that program year; and</w:t>
      </w:r>
    </w:p>
    <w:p w:rsidR="009F53DC" w:rsidRPr="006F0E1A" w:rsidRDefault="009F53DC">
      <w:pPr>
        <w:pStyle w:val="paragraph"/>
      </w:pPr>
      <w:r w:rsidRPr="006F0E1A">
        <w:tab/>
        <w:t>(c)</w:t>
      </w:r>
      <w:r w:rsidRPr="006F0E1A">
        <w:tab/>
        <w:t>the amount worked out under section</w:t>
      </w:r>
      <w:r w:rsidR="00D76C0F" w:rsidRPr="006F0E1A">
        <w:t> </w:t>
      </w:r>
      <w:r w:rsidRPr="006F0E1A">
        <w:t>97 for the school’s primary distance education students (if any) for that program year; and</w:t>
      </w:r>
    </w:p>
    <w:p w:rsidR="009F53DC" w:rsidRPr="006F0E1A" w:rsidRDefault="009F53DC">
      <w:pPr>
        <w:pStyle w:val="paragraph"/>
      </w:pPr>
      <w:r w:rsidRPr="006F0E1A">
        <w:tab/>
        <w:t>(d)</w:t>
      </w:r>
      <w:r w:rsidRPr="006F0E1A">
        <w:tab/>
        <w:t>the amount worked out under section</w:t>
      </w:r>
      <w:r w:rsidR="00D76C0F" w:rsidRPr="006F0E1A">
        <w:t> </w:t>
      </w:r>
      <w:r w:rsidRPr="006F0E1A">
        <w:t>98 for the school’s secondary distance education students (if any) for that program year.</w:t>
      </w:r>
    </w:p>
    <w:p w:rsidR="009F53DC" w:rsidRPr="006F0E1A" w:rsidRDefault="009F53DC" w:rsidP="00FD7DC4">
      <w:pPr>
        <w:pStyle w:val="ActHead5"/>
      </w:pPr>
      <w:bookmarkStart w:id="119" w:name="_Toc163571435"/>
      <w:r w:rsidRPr="00D621D7">
        <w:rPr>
          <w:rStyle w:val="CharSectno"/>
        </w:rPr>
        <w:t>83</w:t>
      </w:r>
      <w:r w:rsidRPr="006F0E1A">
        <w:t xml:space="preserve">  Authorising payments for approved school systems</w:t>
      </w:r>
      <w:bookmarkEnd w:id="119"/>
    </w:p>
    <w:p w:rsidR="009F53DC" w:rsidRPr="006F0E1A" w:rsidRDefault="009F53DC">
      <w:pPr>
        <w:pStyle w:val="subsection"/>
      </w:pPr>
      <w:r w:rsidRPr="006F0E1A">
        <w:tab/>
        <w:t>(1)</w:t>
      </w:r>
      <w:r w:rsidRPr="006F0E1A">
        <w:tab/>
        <w:t>This section applies to a school in a State for a particular program year if:</w:t>
      </w:r>
    </w:p>
    <w:p w:rsidR="009F53DC" w:rsidRPr="006F0E1A" w:rsidRDefault="009F53DC">
      <w:pPr>
        <w:pStyle w:val="paragraph"/>
      </w:pPr>
      <w:r w:rsidRPr="006F0E1A">
        <w:tab/>
        <w:t>(a)</w:t>
      </w:r>
      <w:r w:rsidRPr="006F0E1A">
        <w:tab/>
        <w:t>this Subdivision applies to the school for that program year in accordance with section</w:t>
      </w:r>
      <w:r w:rsidR="00D76C0F" w:rsidRPr="006F0E1A">
        <w:t> </w:t>
      </w:r>
      <w:r w:rsidRPr="006F0E1A">
        <w:t>74; and</w:t>
      </w:r>
    </w:p>
    <w:p w:rsidR="009F53DC" w:rsidRPr="006F0E1A" w:rsidRDefault="009F53DC">
      <w:pPr>
        <w:pStyle w:val="paragraph"/>
      </w:pPr>
      <w:r w:rsidRPr="006F0E1A">
        <w:tab/>
        <w:t>(b)</w:t>
      </w:r>
      <w:r w:rsidRPr="006F0E1A">
        <w:tab/>
        <w:t>the school is in an approved school system; and</w:t>
      </w:r>
    </w:p>
    <w:p w:rsidR="009F53DC" w:rsidRPr="006F0E1A" w:rsidRDefault="009F53DC">
      <w:pPr>
        <w:pStyle w:val="paragraph"/>
      </w:pPr>
      <w:r w:rsidRPr="006F0E1A">
        <w:tab/>
        <w:t>(c)</w:t>
      </w:r>
      <w:r w:rsidRPr="006F0E1A">
        <w:tab/>
        <w:t>the school is in the list of non</w:t>
      </w:r>
      <w:r w:rsidR="00D621D7">
        <w:noBreakHyphen/>
      </w:r>
      <w:r w:rsidRPr="006F0E1A">
        <w:t>government schools as being included in that system.</w:t>
      </w:r>
    </w:p>
    <w:p w:rsidR="009F53DC" w:rsidRPr="006F0E1A" w:rsidRDefault="009F53DC">
      <w:pPr>
        <w:pStyle w:val="subsection"/>
      </w:pPr>
      <w:r w:rsidRPr="006F0E1A">
        <w:tab/>
        <w:t>(2)</w:t>
      </w:r>
      <w:r w:rsidRPr="006F0E1A">
        <w:tab/>
        <w:t>The Minister may make a determination authorising payment of financial assistance to the State for recurrent expenditure of the approved school system for the program year of an amount for the school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84 for the school’s primary students (if any) for the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85 for the school’s secondary students (if any) for that program year; and</w:t>
      </w:r>
    </w:p>
    <w:p w:rsidR="009F53DC" w:rsidRPr="006F0E1A" w:rsidRDefault="009F53DC">
      <w:pPr>
        <w:pStyle w:val="paragraph"/>
      </w:pPr>
      <w:r w:rsidRPr="006F0E1A">
        <w:tab/>
        <w:t>(c)</w:t>
      </w:r>
      <w:r w:rsidRPr="006F0E1A">
        <w:tab/>
        <w:t>the amount worked out under section</w:t>
      </w:r>
      <w:r w:rsidR="00D76C0F" w:rsidRPr="006F0E1A">
        <w:t> </w:t>
      </w:r>
      <w:r w:rsidRPr="006F0E1A">
        <w:t>97 for the school’s primary distance education students (if any) for that program year; and</w:t>
      </w:r>
    </w:p>
    <w:p w:rsidR="009F53DC" w:rsidRPr="006F0E1A" w:rsidRDefault="009F53DC">
      <w:pPr>
        <w:pStyle w:val="paragraph"/>
      </w:pPr>
      <w:r w:rsidRPr="006F0E1A">
        <w:tab/>
        <w:t>(d)</w:t>
      </w:r>
      <w:r w:rsidRPr="006F0E1A">
        <w:tab/>
        <w:t>the amount worked out under section</w:t>
      </w:r>
      <w:r w:rsidR="00D76C0F" w:rsidRPr="006F0E1A">
        <w:t> </w:t>
      </w:r>
      <w:r w:rsidRPr="006F0E1A">
        <w:t>98 for the school’s secondary distance education students (if any) for that program year.</w:t>
      </w:r>
    </w:p>
    <w:p w:rsidR="009F53DC" w:rsidRPr="006F0E1A" w:rsidRDefault="009F53DC" w:rsidP="00FD7DC4">
      <w:pPr>
        <w:pStyle w:val="ActHead5"/>
      </w:pPr>
      <w:bookmarkStart w:id="120" w:name="_Toc163571436"/>
      <w:r w:rsidRPr="00D621D7">
        <w:rPr>
          <w:rStyle w:val="CharSectno"/>
        </w:rPr>
        <w:lastRenderedPageBreak/>
        <w:t>84</w:t>
      </w:r>
      <w:r w:rsidRPr="006F0E1A">
        <w:t xml:space="preserve">  Primary student amount</w:t>
      </w:r>
      <w:bookmarkEnd w:id="120"/>
    </w:p>
    <w:p w:rsidR="009F53DC" w:rsidRPr="006F0E1A" w:rsidRDefault="009F53DC">
      <w:pPr>
        <w:pStyle w:val="subsection"/>
      </w:pPr>
      <w:r w:rsidRPr="006F0E1A">
        <w:tab/>
      </w:r>
      <w:r w:rsidRPr="006F0E1A">
        <w:tab/>
        <w:t>For the purposes of paragraphs 82(2)(a) and 83(2)(a), work out the amount for the school’s primary students for the program year using the formula:</w:t>
      </w:r>
    </w:p>
    <w:p w:rsidR="00D447A3" w:rsidRPr="006F0E1A" w:rsidRDefault="00FA5612">
      <w:pPr>
        <w:pStyle w:val="Formula"/>
        <w:rPr>
          <w:position w:val="-40"/>
        </w:rPr>
      </w:pPr>
      <w:r w:rsidRPr="006F0E1A">
        <w:rPr>
          <w:noProof/>
        </w:rPr>
        <w:drawing>
          <wp:inline distT="0" distB="0" distL="0" distR="0">
            <wp:extent cx="2095500" cy="662940"/>
            <wp:effectExtent l="0" t="0" r="0" b="0"/>
            <wp:docPr id="7" name="Picture 7" descr="Start formula School's year 2000 funding level primary amount for the program year times Number of primary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662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year 2000 funding level primary amount</w:t>
      </w:r>
      <w:r w:rsidRPr="006F0E1A">
        <w:t>, for the school for the program year, means the amount in the table in Part</w:t>
      </w:r>
      <w:r w:rsidR="00D76C0F" w:rsidRPr="006F0E1A">
        <w:t> </w:t>
      </w:r>
      <w:r w:rsidRPr="006F0E1A">
        <w:t xml:space="preserve">3 of </w:t>
      </w:r>
      <w:r w:rsidR="00D621D7">
        <w:t>Schedule 4</w:t>
      </w:r>
      <w:r w:rsidRPr="006F0E1A">
        <w:t xml:space="preserve"> for the program year and the school’s year 2000 funding level.</w:t>
      </w:r>
    </w:p>
    <w:p w:rsidR="009F53DC" w:rsidRPr="006F0E1A" w:rsidRDefault="009F53DC" w:rsidP="00FD7DC4">
      <w:pPr>
        <w:pStyle w:val="ActHead5"/>
      </w:pPr>
      <w:bookmarkStart w:id="121" w:name="_Toc163571437"/>
      <w:r w:rsidRPr="00D621D7">
        <w:rPr>
          <w:rStyle w:val="CharSectno"/>
        </w:rPr>
        <w:t>85</w:t>
      </w:r>
      <w:r w:rsidRPr="006F0E1A">
        <w:t xml:space="preserve">  Secondary student amount</w:t>
      </w:r>
      <w:bookmarkEnd w:id="121"/>
    </w:p>
    <w:p w:rsidR="009F53DC" w:rsidRPr="006F0E1A" w:rsidRDefault="009F53DC">
      <w:pPr>
        <w:pStyle w:val="subsection"/>
      </w:pPr>
      <w:r w:rsidRPr="006F0E1A">
        <w:tab/>
      </w:r>
      <w:r w:rsidRPr="006F0E1A">
        <w:tab/>
        <w:t>For the purposes of paragraphs 82(2)(b) and 83(2)(b), work out the amount for the school’s secondary students for the program year using the formula:</w:t>
      </w:r>
    </w:p>
    <w:p w:rsidR="00D447A3" w:rsidRPr="006F0E1A" w:rsidRDefault="00FA5612">
      <w:pPr>
        <w:pStyle w:val="Formula"/>
        <w:rPr>
          <w:position w:val="-40"/>
        </w:rPr>
      </w:pPr>
      <w:r w:rsidRPr="006F0E1A">
        <w:rPr>
          <w:noProof/>
        </w:rPr>
        <w:drawing>
          <wp:inline distT="0" distB="0" distL="0" distR="0">
            <wp:extent cx="2278380" cy="662940"/>
            <wp:effectExtent l="0" t="0" r="0" b="0"/>
            <wp:docPr id="8" name="Picture 8" descr="Start formula School's year 2000 funding level secondary amount for the program year times Number of secondary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8380" cy="662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year 2000 funding level secondary amount</w:t>
      </w:r>
      <w:r w:rsidRPr="006F0E1A">
        <w:t>, for the school for the program year, means the amount in the table in Part</w:t>
      </w:r>
      <w:r w:rsidR="00D76C0F" w:rsidRPr="006F0E1A">
        <w:t> </w:t>
      </w:r>
      <w:r w:rsidRPr="006F0E1A">
        <w:t xml:space="preserve">4 of </w:t>
      </w:r>
      <w:r w:rsidR="00D621D7">
        <w:t>Schedule 4</w:t>
      </w:r>
      <w:r w:rsidRPr="006F0E1A">
        <w:t xml:space="preserve"> for the program year and the school’s year 2000 funding level.</w:t>
      </w:r>
    </w:p>
    <w:p w:rsidR="009F53DC" w:rsidRPr="006F0E1A" w:rsidRDefault="009F53DC" w:rsidP="00FD7DC4">
      <w:pPr>
        <w:pStyle w:val="ActHead4"/>
      </w:pPr>
      <w:bookmarkStart w:id="122" w:name="_Toc163571438"/>
      <w:r w:rsidRPr="00D621D7">
        <w:rPr>
          <w:rStyle w:val="CharSubdNo"/>
        </w:rPr>
        <w:t>Subdivision E</w:t>
      </w:r>
      <w:r w:rsidRPr="006F0E1A">
        <w:t>—</w:t>
      </w:r>
      <w:r w:rsidRPr="00D621D7">
        <w:rPr>
          <w:rStyle w:val="CharSubdText"/>
        </w:rPr>
        <w:t>Maintained Catholic school funding</w:t>
      </w:r>
      <w:bookmarkEnd w:id="122"/>
    </w:p>
    <w:p w:rsidR="009F53DC" w:rsidRPr="006F0E1A" w:rsidRDefault="009F53DC" w:rsidP="00FD7DC4">
      <w:pPr>
        <w:pStyle w:val="ActHead5"/>
      </w:pPr>
      <w:bookmarkStart w:id="123" w:name="_Toc163571439"/>
      <w:r w:rsidRPr="00D621D7">
        <w:rPr>
          <w:rStyle w:val="CharSectno"/>
        </w:rPr>
        <w:t>86</w:t>
      </w:r>
      <w:r w:rsidRPr="006F0E1A">
        <w:t xml:space="preserve">  Authorising payments for approved Catholic school systems</w:t>
      </w:r>
      <w:bookmarkEnd w:id="123"/>
    </w:p>
    <w:p w:rsidR="009F53DC" w:rsidRPr="006F0E1A" w:rsidRDefault="009F53DC">
      <w:pPr>
        <w:pStyle w:val="subsection"/>
      </w:pPr>
      <w:r w:rsidRPr="006F0E1A">
        <w:tab/>
        <w:t>(1)</w:t>
      </w:r>
      <w:r w:rsidRPr="006F0E1A">
        <w:tab/>
        <w:t>This section applies to a school in a State for a particular program year if:</w:t>
      </w:r>
    </w:p>
    <w:p w:rsidR="009F53DC" w:rsidRPr="006F0E1A" w:rsidRDefault="009F53DC">
      <w:pPr>
        <w:pStyle w:val="paragraph"/>
      </w:pPr>
      <w:r w:rsidRPr="006F0E1A">
        <w:tab/>
        <w:t>(a)</w:t>
      </w:r>
      <w:r w:rsidRPr="006F0E1A">
        <w:tab/>
        <w:t>this Subdivision applies to the school for that program year in accordance with section</w:t>
      </w:r>
      <w:r w:rsidR="00D76C0F" w:rsidRPr="006F0E1A">
        <w:t> </w:t>
      </w:r>
      <w:r w:rsidRPr="006F0E1A">
        <w:t>75; and</w:t>
      </w:r>
    </w:p>
    <w:p w:rsidR="009F53DC" w:rsidRPr="006F0E1A" w:rsidRDefault="009F53DC">
      <w:pPr>
        <w:pStyle w:val="paragraph"/>
      </w:pPr>
      <w:r w:rsidRPr="006F0E1A">
        <w:tab/>
        <w:t>(b)</w:t>
      </w:r>
      <w:r w:rsidRPr="006F0E1A">
        <w:tab/>
        <w:t>the school is in the approved Catholic school system; and</w:t>
      </w:r>
    </w:p>
    <w:p w:rsidR="009F53DC" w:rsidRPr="006F0E1A" w:rsidRDefault="009F53DC">
      <w:pPr>
        <w:pStyle w:val="paragraph"/>
      </w:pPr>
      <w:r w:rsidRPr="006F0E1A">
        <w:lastRenderedPageBreak/>
        <w:tab/>
        <w:t>(c)</w:t>
      </w:r>
      <w:r w:rsidRPr="006F0E1A">
        <w:tab/>
        <w:t>the school is in the list of non</w:t>
      </w:r>
      <w:r w:rsidR="00D621D7">
        <w:noBreakHyphen/>
      </w:r>
      <w:r w:rsidRPr="006F0E1A">
        <w:t>government schools.</w:t>
      </w:r>
    </w:p>
    <w:p w:rsidR="009F53DC" w:rsidRPr="006F0E1A" w:rsidRDefault="009F53DC">
      <w:pPr>
        <w:pStyle w:val="subsection"/>
      </w:pPr>
      <w:r w:rsidRPr="006F0E1A">
        <w:tab/>
        <w:t>(2)</w:t>
      </w:r>
      <w:r w:rsidRPr="006F0E1A">
        <w:tab/>
        <w:t>The Minister may make a determination authorising payment of financial assistance to the State for recurrent expenditure of the system for the program year of an amount for the school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87 for the school’s primary students (if any) for the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88 for the school’s secondary students (if any) for that program year; and</w:t>
      </w:r>
    </w:p>
    <w:p w:rsidR="009F53DC" w:rsidRPr="006F0E1A" w:rsidRDefault="009F53DC">
      <w:pPr>
        <w:pStyle w:val="paragraph"/>
      </w:pPr>
      <w:r w:rsidRPr="006F0E1A">
        <w:tab/>
        <w:t>(c)</w:t>
      </w:r>
      <w:r w:rsidRPr="006F0E1A">
        <w:tab/>
        <w:t>the amount worked out under section</w:t>
      </w:r>
      <w:r w:rsidR="00D76C0F" w:rsidRPr="006F0E1A">
        <w:t> </w:t>
      </w:r>
      <w:r w:rsidRPr="006F0E1A">
        <w:t>97 for the school’s primary distance education students (if any) for that program year; and</w:t>
      </w:r>
    </w:p>
    <w:p w:rsidR="009F53DC" w:rsidRPr="006F0E1A" w:rsidRDefault="009F53DC">
      <w:pPr>
        <w:pStyle w:val="paragraph"/>
      </w:pPr>
      <w:r w:rsidRPr="006F0E1A">
        <w:tab/>
        <w:t>(d)</w:t>
      </w:r>
      <w:r w:rsidRPr="006F0E1A">
        <w:tab/>
        <w:t>the amount worked out under section</w:t>
      </w:r>
      <w:r w:rsidR="00D76C0F" w:rsidRPr="006F0E1A">
        <w:t> </w:t>
      </w:r>
      <w:r w:rsidRPr="006F0E1A">
        <w:t>98 for the school’s secondary distance education students (if any) for that program year.</w:t>
      </w:r>
    </w:p>
    <w:p w:rsidR="009F53DC" w:rsidRPr="006F0E1A" w:rsidRDefault="009F53DC" w:rsidP="00FD7DC4">
      <w:pPr>
        <w:pStyle w:val="ActHead5"/>
      </w:pPr>
      <w:bookmarkStart w:id="124" w:name="_Toc163571440"/>
      <w:r w:rsidRPr="00D621D7">
        <w:rPr>
          <w:rStyle w:val="CharSectno"/>
        </w:rPr>
        <w:t>87</w:t>
      </w:r>
      <w:r w:rsidRPr="006F0E1A">
        <w:t xml:space="preserve">  Primary student amount</w:t>
      </w:r>
      <w:bookmarkEnd w:id="124"/>
    </w:p>
    <w:p w:rsidR="009F53DC" w:rsidRPr="006F0E1A" w:rsidRDefault="009F53DC">
      <w:pPr>
        <w:pStyle w:val="subsection"/>
      </w:pPr>
      <w:r w:rsidRPr="006F0E1A">
        <w:tab/>
      </w:r>
      <w:r w:rsidRPr="006F0E1A">
        <w:tab/>
        <w:t xml:space="preserve">For the purposes of </w:t>
      </w:r>
      <w:r w:rsidR="00D621D7">
        <w:t>paragraph 8</w:t>
      </w:r>
      <w:r w:rsidRPr="006F0E1A">
        <w:t>6(2)(a), work out the amount for the school’s primary students for the program year using the formula:</w:t>
      </w:r>
    </w:p>
    <w:p w:rsidR="00D447A3" w:rsidRPr="006F0E1A" w:rsidRDefault="00FA5612">
      <w:pPr>
        <w:pStyle w:val="Formula"/>
        <w:rPr>
          <w:position w:val="-40"/>
        </w:rPr>
      </w:pPr>
      <w:r w:rsidRPr="006F0E1A">
        <w:rPr>
          <w:noProof/>
        </w:rPr>
        <w:drawing>
          <wp:inline distT="0" distB="0" distL="0" distR="0">
            <wp:extent cx="2095500" cy="662940"/>
            <wp:effectExtent l="0" t="0" r="0" b="0"/>
            <wp:docPr id="9" name="Picture 9" descr="Start formula School's year 2004 funding level primary amount for the program year times Number of primary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0" cy="662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year 2004 funding level primary amount</w:t>
      </w:r>
      <w:r w:rsidRPr="006F0E1A">
        <w:t>, for the school for the program year, means the amount in the table in Part</w:t>
      </w:r>
      <w:r w:rsidR="00D76C0F" w:rsidRPr="006F0E1A">
        <w:t> </w:t>
      </w:r>
      <w:r w:rsidRPr="006F0E1A">
        <w:t xml:space="preserve">1 of </w:t>
      </w:r>
      <w:r w:rsidR="00D621D7">
        <w:t>Schedule 4</w:t>
      </w:r>
      <w:r w:rsidRPr="006F0E1A">
        <w:t xml:space="preserve"> for the program year and the school’s year 2004 funding level.</w:t>
      </w:r>
    </w:p>
    <w:p w:rsidR="009F53DC" w:rsidRPr="006F0E1A" w:rsidRDefault="009F53DC" w:rsidP="00FD7DC4">
      <w:pPr>
        <w:pStyle w:val="ActHead5"/>
      </w:pPr>
      <w:bookmarkStart w:id="125" w:name="_Toc163571441"/>
      <w:r w:rsidRPr="00D621D7">
        <w:rPr>
          <w:rStyle w:val="CharSectno"/>
        </w:rPr>
        <w:t>88</w:t>
      </w:r>
      <w:r w:rsidRPr="006F0E1A">
        <w:t xml:space="preserve">  Secondary student amount</w:t>
      </w:r>
      <w:bookmarkEnd w:id="125"/>
    </w:p>
    <w:p w:rsidR="009F53DC" w:rsidRPr="006F0E1A" w:rsidRDefault="009F53DC">
      <w:pPr>
        <w:pStyle w:val="subsection"/>
      </w:pPr>
      <w:r w:rsidRPr="006F0E1A">
        <w:tab/>
      </w:r>
      <w:r w:rsidRPr="006F0E1A">
        <w:tab/>
        <w:t>For the purposes of paragraphs 86(2)(b), work out the amount for the school’s secondary students for the program year using the formula:</w:t>
      </w:r>
    </w:p>
    <w:p w:rsidR="00D447A3" w:rsidRPr="006F0E1A" w:rsidRDefault="00FA5612">
      <w:pPr>
        <w:pStyle w:val="Formula"/>
        <w:rPr>
          <w:position w:val="-40"/>
        </w:rPr>
      </w:pPr>
      <w:r w:rsidRPr="006F0E1A">
        <w:rPr>
          <w:noProof/>
        </w:rPr>
        <w:lastRenderedPageBreak/>
        <w:drawing>
          <wp:inline distT="0" distB="0" distL="0" distR="0">
            <wp:extent cx="2278380" cy="662940"/>
            <wp:effectExtent l="0" t="0" r="0" b="0"/>
            <wp:docPr id="10" name="Picture 10" descr="Start formula School's year 2004 funding level secondary amount for the program year times Number of secondary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8380" cy="662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year 2004 funding level secondary amount</w:t>
      </w:r>
      <w:r w:rsidRPr="006F0E1A">
        <w:t>, for the school for the program year, means the amount in the table in Part</w:t>
      </w:r>
      <w:r w:rsidR="00D76C0F" w:rsidRPr="006F0E1A">
        <w:t> </w:t>
      </w:r>
      <w:r w:rsidRPr="006F0E1A">
        <w:t xml:space="preserve">2 of </w:t>
      </w:r>
      <w:r w:rsidR="00D621D7">
        <w:t>Schedule 4</w:t>
      </w:r>
      <w:r w:rsidRPr="006F0E1A">
        <w:t xml:space="preserve"> for the program year and the school’s year 2004 funding level.</w:t>
      </w:r>
    </w:p>
    <w:p w:rsidR="009F53DC" w:rsidRPr="006F0E1A" w:rsidRDefault="009F53DC" w:rsidP="00FD7DC4">
      <w:pPr>
        <w:pStyle w:val="ActHead4"/>
      </w:pPr>
      <w:bookmarkStart w:id="126" w:name="_Toc163571442"/>
      <w:r w:rsidRPr="00D621D7">
        <w:rPr>
          <w:rStyle w:val="CharSubdNo"/>
        </w:rPr>
        <w:t>Subdivision F</w:t>
      </w:r>
      <w:r w:rsidRPr="006F0E1A">
        <w:t>—</w:t>
      </w:r>
      <w:r w:rsidRPr="00D621D7">
        <w:rPr>
          <w:rStyle w:val="CharSubdText"/>
        </w:rPr>
        <w:t>Guaranteed year 2004 SES funding</w:t>
      </w:r>
      <w:bookmarkEnd w:id="126"/>
    </w:p>
    <w:p w:rsidR="009F53DC" w:rsidRPr="006F0E1A" w:rsidRDefault="009F53DC" w:rsidP="00FD7DC4">
      <w:pPr>
        <w:pStyle w:val="ActHead5"/>
      </w:pPr>
      <w:bookmarkStart w:id="127" w:name="_Toc163571443"/>
      <w:r w:rsidRPr="00D621D7">
        <w:rPr>
          <w:rStyle w:val="CharSectno"/>
        </w:rPr>
        <w:t>89</w:t>
      </w:r>
      <w:r w:rsidRPr="006F0E1A">
        <w:t xml:space="preserve">  Authorising payments for non</w:t>
      </w:r>
      <w:r w:rsidR="00D621D7">
        <w:noBreakHyphen/>
      </w:r>
      <w:r w:rsidRPr="006F0E1A">
        <w:t>systemic schools</w:t>
      </w:r>
      <w:bookmarkEnd w:id="127"/>
    </w:p>
    <w:p w:rsidR="009F53DC" w:rsidRPr="006F0E1A" w:rsidRDefault="009F53DC">
      <w:pPr>
        <w:pStyle w:val="subsection"/>
      </w:pPr>
      <w:r w:rsidRPr="006F0E1A">
        <w:tab/>
        <w:t>(1)</w:t>
      </w:r>
      <w:r w:rsidRPr="006F0E1A">
        <w:tab/>
        <w:t>This section applies to a school in a State for a particular program year and for a particular level of education provided at the school if:</w:t>
      </w:r>
    </w:p>
    <w:p w:rsidR="009F53DC" w:rsidRPr="006F0E1A" w:rsidRDefault="009F53DC">
      <w:pPr>
        <w:pStyle w:val="paragraph"/>
      </w:pPr>
      <w:r w:rsidRPr="006F0E1A">
        <w:tab/>
        <w:t>(a)</w:t>
      </w:r>
      <w:r w:rsidRPr="006F0E1A">
        <w:tab/>
        <w:t>this Subdivision applies to the school for that program year and for that level of education in accordance with section</w:t>
      </w:r>
      <w:r w:rsidR="00D76C0F" w:rsidRPr="006F0E1A">
        <w:t> </w:t>
      </w:r>
      <w:r w:rsidRPr="006F0E1A">
        <w:t>76; and</w:t>
      </w:r>
    </w:p>
    <w:p w:rsidR="009F53DC" w:rsidRPr="006F0E1A" w:rsidRDefault="009F53DC">
      <w:pPr>
        <w:pStyle w:val="paragraph"/>
      </w:pPr>
      <w:r w:rsidRPr="006F0E1A">
        <w:tab/>
        <w:t>(b)</w:t>
      </w:r>
      <w:r w:rsidRPr="006F0E1A">
        <w:tab/>
        <w:t>the school is a non</w:t>
      </w:r>
      <w:r w:rsidR="00D621D7">
        <w:noBreakHyphen/>
      </w:r>
      <w:r w:rsidRPr="006F0E1A">
        <w:t>systemic school.</w:t>
      </w:r>
    </w:p>
    <w:p w:rsidR="009F53DC" w:rsidRPr="006F0E1A" w:rsidRDefault="009F53DC">
      <w:pPr>
        <w:pStyle w:val="subsection"/>
      </w:pPr>
      <w:r w:rsidRPr="006F0E1A">
        <w:tab/>
        <w:t>(2)</w:t>
      </w:r>
      <w:r w:rsidRPr="006F0E1A">
        <w:tab/>
        <w:t>If this section applies to the school for the program year and for primary education, the Minister may make a determination under this subsection authorising payment of financial assistance to the State for recurrent expenditure of the school for the program year of an amount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91 for the school’s primary students (if any) for the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97 for the school’s primary distance education students (if any) for that program year.</w:t>
      </w:r>
    </w:p>
    <w:p w:rsidR="009F53DC" w:rsidRPr="006F0E1A" w:rsidRDefault="009F53DC">
      <w:pPr>
        <w:pStyle w:val="subsection"/>
      </w:pPr>
      <w:r w:rsidRPr="006F0E1A">
        <w:tab/>
        <w:t>(3)</w:t>
      </w:r>
      <w:r w:rsidRPr="006F0E1A">
        <w:tab/>
        <w:t>If this section applies to the school for the program year and for secondary education, the Minister may make a determination under this subsection authorising payment of financial assistance to the State for recurrent expenditure of the school for the program year of an amount not more than the amount worked out for the school by adding up:</w:t>
      </w:r>
    </w:p>
    <w:p w:rsidR="009F53DC" w:rsidRPr="006F0E1A" w:rsidRDefault="009F53DC">
      <w:pPr>
        <w:pStyle w:val="paragraph"/>
      </w:pPr>
      <w:r w:rsidRPr="006F0E1A">
        <w:lastRenderedPageBreak/>
        <w:tab/>
        <w:t>(a)</w:t>
      </w:r>
      <w:r w:rsidRPr="006F0E1A">
        <w:tab/>
        <w:t>the amount worked out under section</w:t>
      </w:r>
      <w:r w:rsidR="00D76C0F" w:rsidRPr="006F0E1A">
        <w:t> </w:t>
      </w:r>
      <w:r w:rsidRPr="006F0E1A">
        <w:t>92 for the school’s secondary students (if any) for that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98 for the school’s secondary distance education students (if any) for that program year.</w:t>
      </w:r>
    </w:p>
    <w:p w:rsidR="009F53DC" w:rsidRPr="006F0E1A" w:rsidRDefault="009F53DC" w:rsidP="00FD7DC4">
      <w:pPr>
        <w:pStyle w:val="ActHead5"/>
      </w:pPr>
      <w:bookmarkStart w:id="128" w:name="_Toc163571444"/>
      <w:r w:rsidRPr="00D621D7">
        <w:rPr>
          <w:rStyle w:val="CharSectno"/>
        </w:rPr>
        <w:t>90</w:t>
      </w:r>
      <w:r w:rsidRPr="006F0E1A">
        <w:t xml:space="preserve">  Authorising payments for approved school systems</w:t>
      </w:r>
      <w:bookmarkEnd w:id="128"/>
    </w:p>
    <w:p w:rsidR="009F53DC" w:rsidRPr="006F0E1A" w:rsidRDefault="009F53DC">
      <w:pPr>
        <w:pStyle w:val="subsection"/>
      </w:pPr>
      <w:r w:rsidRPr="006F0E1A">
        <w:tab/>
        <w:t>(1)</w:t>
      </w:r>
      <w:r w:rsidRPr="006F0E1A">
        <w:tab/>
        <w:t>This section applies to a school in a State for a particular program year and for a particular level of education provided at the school if:</w:t>
      </w:r>
    </w:p>
    <w:p w:rsidR="009F53DC" w:rsidRPr="006F0E1A" w:rsidRDefault="009F53DC">
      <w:pPr>
        <w:pStyle w:val="paragraph"/>
      </w:pPr>
      <w:r w:rsidRPr="006F0E1A">
        <w:tab/>
        <w:t>(a)</w:t>
      </w:r>
      <w:r w:rsidRPr="006F0E1A">
        <w:tab/>
        <w:t>this Subdivision applies to the school for that program year and for that level of education in accordance with section</w:t>
      </w:r>
      <w:r w:rsidR="00D76C0F" w:rsidRPr="006F0E1A">
        <w:t> </w:t>
      </w:r>
      <w:r w:rsidRPr="006F0E1A">
        <w:t>76; and</w:t>
      </w:r>
    </w:p>
    <w:p w:rsidR="009F53DC" w:rsidRPr="006F0E1A" w:rsidRDefault="009F53DC">
      <w:pPr>
        <w:pStyle w:val="paragraph"/>
      </w:pPr>
      <w:r w:rsidRPr="006F0E1A">
        <w:tab/>
        <w:t>(b)</w:t>
      </w:r>
      <w:r w:rsidRPr="006F0E1A">
        <w:tab/>
        <w:t>the school is in an approved school system; and</w:t>
      </w:r>
    </w:p>
    <w:p w:rsidR="009F53DC" w:rsidRPr="006F0E1A" w:rsidRDefault="009F53DC">
      <w:pPr>
        <w:pStyle w:val="paragraph"/>
      </w:pPr>
      <w:r w:rsidRPr="006F0E1A">
        <w:tab/>
        <w:t>(c)</w:t>
      </w:r>
      <w:r w:rsidRPr="006F0E1A">
        <w:tab/>
        <w:t>the school is in the list of non</w:t>
      </w:r>
      <w:r w:rsidR="00D621D7">
        <w:noBreakHyphen/>
      </w:r>
      <w:r w:rsidRPr="006F0E1A">
        <w:t>government schools as being included in that system.</w:t>
      </w:r>
    </w:p>
    <w:p w:rsidR="009F53DC" w:rsidRPr="006F0E1A" w:rsidRDefault="009F53DC">
      <w:pPr>
        <w:pStyle w:val="subsection"/>
      </w:pPr>
      <w:r w:rsidRPr="006F0E1A">
        <w:tab/>
        <w:t>(2)</w:t>
      </w:r>
      <w:r w:rsidRPr="006F0E1A">
        <w:tab/>
        <w:t>If this section applies to the school for the program year and for primary education, the Minister may make a determination under this subsection authorising payment of financial assistance to the State for recurrent expenditure of the approved school system for the program year of an amount for the school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91 for the school’s primary students (if any) for the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97 for the school’s primary distance education students (if any) for that program year.</w:t>
      </w:r>
    </w:p>
    <w:p w:rsidR="009F53DC" w:rsidRPr="006F0E1A" w:rsidRDefault="009F53DC">
      <w:pPr>
        <w:pStyle w:val="subsection"/>
      </w:pPr>
      <w:r w:rsidRPr="006F0E1A">
        <w:tab/>
        <w:t>(3)</w:t>
      </w:r>
      <w:r w:rsidRPr="006F0E1A">
        <w:tab/>
        <w:t>If this section applies to the school for the program year and for secondary education, the Minister may make a determination under this subsection authorising payment of financial assistance to the State for recurrent expenditure of the approved school system for the program year of an amount for the school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92 for the school’s secondary students (if any) for that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98 for the school’s secondary distance education students (if any) for that program year.</w:t>
      </w:r>
    </w:p>
    <w:p w:rsidR="009F53DC" w:rsidRPr="006F0E1A" w:rsidRDefault="009F53DC" w:rsidP="00FD7DC4">
      <w:pPr>
        <w:pStyle w:val="ActHead5"/>
      </w:pPr>
      <w:bookmarkStart w:id="129" w:name="_Toc163571445"/>
      <w:r w:rsidRPr="00D621D7">
        <w:rPr>
          <w:rStyle w:val="CharSectno"/>
        </w:rPr>
        <w:lastRenderedPageBreak/>
        <w:t>91</w:t>
      </w:r>
      <w:r w:rsidRPr="006F0E1A">
        <w:t xml:space="preserve">  Primary student amount</w:t>
      </w:r>
      <w:bookmarkEnd w:id="129"/>
    </w:p>
    <w:p w:rsidR="009F53DC" w:rsidRPr="006F0E1A" w:rsidRDefault="009F53DC">
      <w:pPr>
        <w:pStyle w:val="subsection"/>
      </w:pPr>
      <w:r w:rsidRPr="006F0E1A">
        <w:tab/>
      </w:r>
      <w:r w:rsidRPr="006F0E1A">
        <w:tab/>
        <w:t>For the purposes of paragraphs 89(2)(a) and 90(2)(a), work out the amount for the school’s primary students for the program year using the formula:</w:t>
      </w:r>
    </w:p>
    <w:p w:rsidR="00D447A3" w:rsidRPr="006F0E1A" w:rsidRDefault="00FA5612">
      <w:pPr>
        <w:pStyle w:val="Formula"/>
        <w:rPr>
          <w:position w:val="-40"/>
        </w:rPr>
      </w:pPr>
      <w:r w:rsidRPr="006F0E1A">
        <w:rPr>
          <w:noProof/>
        </w:rPr>
        <w:drawing>
          <wp:inline distT="0" distB="0" distL="0" distR="0">
            <wp:extent cx="2080260" cy="662940"/>
            <wp:effectExtent l="0" t="0" r="0" b="0"/>
            <wp:docPr id="11" name="Picture 11" descr="Start formula School's year 2004 primary amount times Number of primary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0260" cy="662940"/>
                    </a:xfrm>
                    <a:prstGeom prst="rect">
                      <a:avLst/>
                    </a:prstGeom>
                    <a:noFill/>
                    <a:ln>
                      <a:noFill/>
                    </a:ln>
                  </pic:spPr>
                </pic:pic>
              </a:graphicData>
            </a:graphic>
          </wp:inline>
        </w:drawing>
      </w:r>
    </w:p>
    <w:p w:rsidR="009F53DC" w:rsidRPr="006F0E1A" w:rsidRDefault="009F53DC" w:rsidP="00FD7DC4">
      <w:pPr>
        <w:pStyle w:val="ActHead5"/>
      </w:pPr>
      <w:bookmarkStart w:id="130" w:name="_Toc163571446"/>
      <w:r w:rsidRPr="00D621D7">
        <w:rPr>
          <w:rStyle w:val="CharSectno"/>
        </w:rPr>
        <w:t>92</w:t>
      </w:r>
      <w:r w:rsidRPr="006F0E1A">
        <w:t xml:space="preserve">  Secondary student amount</w:t>
      </w:r>
      <w:bookmarkEnd w:id="130"/>
    </w:p>
    <w:p w:rsidR="009F53DC" w:rsidRPr="006F0E1A" w:rsidRDefault="009F53DC">
      <w:pPr>
        <w:pStyle w:val="subsection"/>
      </w:pPr>
      <w:r w:rsidRPr="006F0E1A">
        <w:tab/>
      </w:r>
      <w:r w:rsidRPr="006F0E1A">
        <w:tab/>
        <w:t>For the purposes of paragraphs 89(3)(a) and 90(3)(a), work out the amount for the school’s secondary students for the program year using the formula:</w:t>
      </w:r>
    </w:p>
    <w:p w:rsidR="00D447A3" w:rsidRPr="006F0E1A" w:rsidRDefault="00FA5612">
      <w:pPr>
        <w:pStyle w:val="Formula"/>
        <w:rPr>
          <w:position w:val="-40"/>
        </w:rPr>
      </w:pPr>
      <w:r w:rsidRPr="006F0E1A">
        <w:rPr>
          <w:noProof/>
        </w:rPr>
        <w:drawing>
          <wp:inline distT="0" distB="0" distL="0" distR="0">
            <wp:extent cx="2156460" cy="662940"/>
            <wp:effectExtent l="0" t="0" r="0" b="0"/>
            <wp:docPr id="12" name="Picture 12" descr="Start formula School's year 2004 secondary amount times Number of secondary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662940"/>
                    </a:xfrm>
                    <a:prstGeom prst="rect">
                      <a:avLst/>
                    </a:prstGeom>
                    <a:noFill/>
                    <a:ln>
                      <a:noFill/>
                    </a:ln>
                  </pic:spPr>
                </pic:pic>
              </a:graphicData>
            </a:graphic>
          </wp:inline>
        </w:drawing>
      </w:r>
    </w:p>
    <w:p w:rsidR="009F53DC" w:rsidRPr="006F0E1A" w:rsidRDefault="006E4210" w:rsidP="00FD7DC4">
      <w:pPr>
        <w:pStyle w:val="ActHead4"/>
      </w:pPr>
      <w:bookmarkStart w:id="131" w:name="_Toc163571447"/>
      <w:r w:rsidRPr="00D621D7">
        <w:rPr>
          <w:rStyle w:val="CharSubdNo"/>
        </w:rPr>
        <w:t>Subdivision G</w:t>
      </w:r>
      <w:r w:rsidRPr="006F0E1A">
        <w:t>—</w:t>
      </w:r>
      <w:r w:rsidRPr="00D621D7">
        <w:rPr>
          <w:rStyle w:val="CharSubdText"/>
        </w:rPr>
        <w:t>Special schools and special assistance schools</w:t>
      </w:r>
      <w:bookmarkEnd w:id="131"/>
    </w:p>
    <w:p w:rsidR="009F53DC" w:rsidRPr="006F0E1A" w:rsidRDefault="009F53DC" w:rsidP="00FD7DC4">
      <w:pPr>
        <w:pStyle w:val="ActHead5"/>
      </w:pPr>
      <w:bookmarkStart w:id="132" w:name="_Toc163571448"/>
      <w:r w:rsidRPr="00D621D7">
        <w:rPr>
          <w:rStyle w:val="CharSectno"/>
        </w:rPr>
        <w:t>93</w:t>
      </w:r>
      <w:r w:rsidRPr="006F0E1A">
        <w:t xml:space="preserve">  Authorising payments for non</w:t>
      </w:r>
      <w:r w:rsidR="00D621D7">
        <w:noBreakHyphen/>
      </w:r>
      <w:r w:rsidRPr="006F0E1A">
        <w:t>systemic schools</w:t>
      </w:r>
      <w:bookmarkEnd w:id="132"/>
    </w:p>
    <w:p w:rsidR="009F53DC" w:rsidRPr="006F0E1A" w:rsidRDefault="009F53DC">
      <w:pPr>
        <w:pStyle w:val="subsection"/>
      </w:pPr>
      <w:r w:rsidRPr="006F0E1A">
        <w:tab/>
        <w:t>(1)</w:t>
      </w:r>
      <w:r w:rsidRPr="006F0E1A">
        <w:tab/>
        <w:t>This section applies to a school in a State for a particular program year if:</w:t>
      </w:r>
    </w:p>
    <w:p w:rsidR="009F53DC" w:rsidRPr="006F0E1A" w:rsidRDefault="009F53DC">
      <w:pPr>
        <w:pStyle w:val="paragraph"/>
      </w:pPr>
      <w:r w:rsidRPr="006F0E1A">
        <w:tab/>
        <w:t>(a)</w:t>
      </w:r>
      <w:r w:rsidRPr="006F0E1A">
        <w:tab/>
        <w:t>this Subdivision applies to the school for that program year in accordance with section</w:t>
      </w:r>
      <w:r w:rsidR="00D76C0F" w:rsidRPr="006F0E1A">
        <w:t> </w:t>
      </w:r>
      <w:r w:rsidRPr="006F0E1A">
        <w:t>77; and</w:t>
      </w:r>
    </w:p>
    <w:p w:rsidR="009F53DC" w:rsidRPr="006F0E1A" w:rsidRDefault="009F53DC">
      <w:pPr>
        <w:pStyle w:val="paragraph"/>
      </w:pPr>
      <w:r w:rsidRPr="006F0E1A">
        <w:tab/>
        <w:t>(b)</w:t>
      </w:r>
      <w:r w:rsidRPr="006F0E1A">
        <w:tab/>
        <w:t>the school is a non</w:t>
      </w:r>
      <w:r w:rsidR="00D621D7">
        <w:noBreakHyphen/>
      </w:r>
      <w:r w:rsidRPr="006F0E1A">
        <w:t>systemic school.</w:t>
      </w:r>
    </w:p>
    <w:p w:rsidR="009F53DC" w:rsidRPr="006F0E1A" w:rsidRDefault="009F53DC">
      <w:pPr>
        <w:pStyle w:val="subsection"/>
      </w:pPr>
      <w:r w:rsidRPr="006F0E1A">
        <w:tab/>
        <w:t>(2)</w:t>
      </w:r>
      <w:r w:rsidRPr="006F0E1A">
        <w:tab/>
        <w:t>The Minister may make a determination authorising payment of financial assistance to the State for recurrent expenditure of the school for the program year of an amount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95 for the school’s primary students (if any) for the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96 for the school’s secondary students (if any) for that program year; and</w:t>
      </w:r>
    </w:p>
    <w:p w:rsidR="009F53DC" w:rsidRPr="006F0E1A" w:rsidRDefault="009F53DC">
      <w:pPr>
        <w:pStyle w:val="paragraph"/>
      </w:pPr>
      <w:r w:rsidRPr="006F0E1A">
        <w:tab/>
        <w:t>(c)</w:t>
      </w:r>
      <w:r w:rsidRPr="006F0E1A">
        <w:tab/>
        <w:t>the amount worked out under section</w:t>
      </w:r>
      <w:r w:rsidR="00D76C0F" w:rsidRPr="006F0E1A">
        <w:t> </w:t>
      </w:r>
      <w:r w:rsidRPr="006F0E1A">
        <w:t>97 for the school’s primary distance education students (if any) for that program year; and</w:t>
      </w:r>
    </w:p>
    <w:p w:rsidR="009F53DC" w:rsidRPr="006F0E1A" w:rsidRDefault="009F53DC">
      <w:pPr>
        <w:pStyle w:val="paragraph"/>
      </w:pPr>
      <w:r w:rsidRPr="006F0E1A">
        <w:lastRenderedPageBreak/>
        <w:tab/>
        <w:t>(d)</w:t>
      </w:r>
      <w:r w:rsidRPr="006F0E1A">
        <w:tab/>
        <w:t>the amount worked out under section</w:t>
      </w:r>
      <w:r w:rsidR="00D76C0F" w:rsidRPr="006F0E1A">
        <w:t> </w:t>
      </w:r>
      <w:r w:rsidRPr="006F0E1A">
        <w:t>98 for the school’s secondary distance education students (if any) for that program year.</w:t>
      </w:r>
    </w:p>
    <w:p w:rsidR="009F53DC" w:rsidRPr="006F0E1A" w:rsidRDefault="009F53DC" w:rsidP="00FD7DC4">
      <w:pPr>
        <w:pStyle w:val="ActHead5"/>
      </w:pPr>
      <w:bookmarkStart w:id="133" w:name="_Toc163571449"/>
      <w:r w:rsidRPr="00D621D7">
        <w:rPr>
          <w:rStyle w:val="CharSectno"/>
        </w:rPr>
        <w:t>94</w:t>
      </w:r>
      <w:r w:rsidRPr="006F0E1A">
        <w:t xml:space="preserve">  Authorising payments for approved school systems</w:t>
      </w:r>
      <w:bookmarkEnd w:id="133"/>
    </w:p>
    <w:p w:rsidR="009F53DC" w:rsidRPr="006F0E1A" w:rsidRDefault="009F53DC">
      <w:pPr>
        <w:pStyle w:val="subsection"/>
      </w:pPr>
      <w:r w:rsidRPr="006F0E1A">
        <w:tab/>
        <w:t>(1)</w:t>
      </w:r>
      <w:r w:rsidRPr="006F0E1A">
        <w:tab/>
        <w:t>This section applies to a school in a State for a particular program year if:</w:t>
      </w:r>
    </w:p>
    <w:p w:rsidR="009F53DC" w:rsidRPr="006F0E1A" w:rsidRDefault="009F53DC">
      <w:pPr>
        <w:pStyle w:val="paragraph"/>
      </w:pPr>
      <w:r w:rsidRPr="006F0E1A">
        <w:tab/>
        <w:t>(a)</w:t>
      </w:r>
      <w:r w:rsidRPr="006F0E1A">
        <w:tab/>
        <w:t>this Subdivision applies to the school for that program year in accordance with section</w:t>
      </w:r>
      <w:r w:rsidR="00D76C0F" w:rsidRPr="006F0E1A">
        <w:t> </w:t>
      </w:r>
      <w:r w:rsidRPr="006F0E1A">
        <w:t>77; and</w:t>
      </w:r>
    </w:p>
    <w:p w:rsidR="009F53DC" w:rsidRPr="006F0E1A" w:rsidRDefault="009F53DC">
      <w:pPr>
        <w:pStyle w:val="paragraph"/>
      </w:pPr>
      <w:r w:rsidRPr="006F0E1A">
        <w:tab/>
        <w:t>(b)</w:t>
      </w:r>
      <w:r w:rsidRPr="006F0E1A">
        <w:tab/>
        <w:t>the school is in an approved school system; and</w:t>
      </w:r>
    </w:p>
    <w:p w:rsidR="009F53DC" w:rsidRPr="006F0E1A" w:rsidRDefault="009F53DC">
      <w:pPr>
        <w:pStyle w:val="paragraph"/>
      </w:pPr>
      <w:r w:rsidRPr="006F0E1A">
        <w:tab/>
        <w:t>(c)</w:t>
      </w:r>
      <w:r w:rsidRPr="006F0E1A">
        <w:tab/>
        <w:t>the school is in the list of non</w:t>
      </w:r>
      <w:r w:rsidR="00D621D7">
        <w:noBreakHyphen/>
      </w:r>
      <w:r w:rsidRPr="006F0E1A">
        <w:t>government schools as being included in that system.</w:t>
      </w:r>
    </w:p>
    <w:p w:rsidR="009F53DC" w:rsidRPr="006F0E1A" w:rsidRDefault="009F53DC">
      <w:pPr>
        <w:pStyle w:val="subsection"/>
      </w:pPr>
      <w:r w:rsidRPr="006F0E1A">
        <w:tab/>
        <w:t>(2)</w:t>
      </w:r>
      <w:r w:rsidRPr="006F0E1A">
        <w:tab/>
        <w:t>The Minister may make a determination authorising payment of financial assistance to the State for recurrent expenditure of the approved school system for the program year of an amount for the school not more than the amount worked out for the school by adding up:</w:t>
      </w:r>
    </w:p>
    <w:p w:rsidR="009F53DC" w:rsidRPr="006F0E1A" w:rsidRDefault="009F53DC">
      <w:pPr>
        <w:pStyle w:val="paragraph"/>
      </w:pPr>
      <w:r w:rsidRPr="006F0E1A">
        <w:tab/>
        <w:t>(a)</w:t>
      </w:r>
      <w:r w:rsidRPr="006F0E1A">
        <w:tab/>
        <w:t>the amount worked out under section</w:t>
      </w:r>
      <w:r w:rsidR="00D76C0F" w:rsidRPr="006F0E1A">
        <w:t> </w:t>
      </w:r>
      <w:r w:rsidRPr="006F0E1A">
        <w:t>95 for the school’s primary students (if any) for the program year; and</w:t>
      </w:r>
    </w:p>
    <w:p w:rsidR="009F53DC" w:rsidRPr="006F0E1A" w:rsidRDefault="009F53DC">
      <w:pPr>
        <w:pStyle w:val="paragraph"/>
      </w:pPr>
      <w:r w:rsidRPr="006F0E1A">
        <w:tab/>
        <w:t>(b)</w:t>
      </w:r>
      <w:r w:rsidRPr="006F0E1A">
        <w:tab/>
        <w:t>the amount worked out under section</w:t>
      </w:r>
      <w:r w:rsidR="00D76C0F" w:rsidRPr="006F0E1A">
        <w:t> </w:t>
      </w:r>
      <w:r w:rsidRPr="006F0E1A">
        <w:t>96 for the school’s secondary students (if any) for that program year; and</w:t>
      </w:r>
    </w:p>
    <w:p w:rsidR="009F53DC" w:rsidRPr="006F0E1A" w:rsidRDefault="009F53DC">
      <w:pPr>
        <w:pStyle w:val="paragraph"/>
      </w:pPr>
      <w:r w:rsidRPr="006F0E1A">
        <w:tab/>
        <w:t>(c)</w:t>
      </w:r>
      <w:r w:rsidRPr="006F0E1A">
        <w:tab/>
        <w:t>the amount worked out under section</w:t>
      </w:r>
      <w:r w:rsidR="00D76C0F" w:rsidRPr="006F0E1A">
        <w:t> </w:t>
      </w:r>
      <w:r w:rsidRPr="006F0E1A">
        <w:t>97 for the school’s primary distance education students (if any) for that program year; and</w:t>
      </w:r>
    </w:p>
    <w:p w:rsidR="009F53DC" w:rsidRPr="006F0E1A" w:rsidRDefault="009F53DC">
      <w:pPr>
        <w:pStyle w:val="paragraph"/>
      </w:pPr>
      <w:r w:rsidRPr="006F0E1A">
        <w:tab/>
        <w:t>(d)</w:t>
      </w:r>
      <w:r w:rsidRPr="006F0E1A">
        <w:tab/>
        <w:t>the amount worked out under section</w:t>
      </w:r>
      <w:r w:rsidR="00D76C0F" w:rsidRPr="006F0E1A">
        <w:t> </w:t>
      </w:r>
      <w:r w:rsidRPr="006F0E1A">
        <w:t>98 for the school’s secondary distance education students (if any) for that program year.</w:t>
      </w:r>
    </w:p>
    <w:p w:rsidR="009F53DC" w:rsidRPr="006F0E1A" w:rsidRDefault="009F53DC" w:rsidP="00FD7DC4">
      <w:pPr>
        <w:pStyle w:val="ActHead5"/>
      </w:pPr>
      <w:bookmarkStart w:id="134" w:name="_Toc163571450"/>
      <w:r w:rsidRPr="00D621D7">
        <w:rPr>
          <w:rStyle w:val="CharSectno"/>
        </w:rPr>
        <w:t>95</w:t>
      </w:r>
      <w:r w:rsidRPr="006F0E1A">
        <w:t xml:space="preserve">  Primary student amount</w:t>
      </w:r>
      <w:bookmarkEnd w:id="134"/>
    </w:p>
    <w:p w:rsidR="009F53DC" w:rsidRPr="006F0E1A" w:rsidRDefault="009F53DC">
      <w:pPr>
        <w:pStyle w:val="subsection"/>
      </w:pPr>
      <w:r w:rsidRPr="006F0E1A">
        <w:tab/>
      </w:r>
      <w:r w:rsidRPr="006F0E1A">
        <w:tab/>
        <w:t>For the purposes of paragraphs 93(2)(a) and 94(2)(a), work out the amount for the school’s primary students for the program year using the formula:</w:t>
      </w:r>
    </w:p>
    <w:p w:rsidR="00D447A3" w:rsidRPr="006F0E1A" w:rsidRDefault="00FA5612">
      <w:pPr>
        <w:pStyle w:val="Formula"/>
        <w:rPr>
          <w:position w:val="-40"/>
        </w:rPr>
      </w:pPr>
      <w:r w:rsidRPr="006F0E1A">
        <w:rPr>
          <w:noProof/>
        </w:rPr>
        <w:drawing>
          <wp:inline distT="0" distB="0" distL="0" distR="0">
            <wp:extent cx="2095500" cy="662940"/>
            <wp:effectExtent l="0" t="0" r="0" b="0"/>
            <wp:docPr id="13" name="Picture 13" descr="Start formula School's special primary amount for the program year times Number of primary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0" cy="662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lastRenderedPageBreak/>
        <w:t>special primary amount</w:t>
      </w:r>
      <w:r w:rsidRPr="006F0E1A">
        <w:t>, for the school for the program year, means the amount in the table in Part</w:t>
      </w:r>
      <w:r w:rsidR="00D76C0F" w:rsidRPr="006F0E1A">
        <w:t> </w:t>
      </w:r>
      <w:r w:rsidRPr="006F0E1A">
        <w:t xml:space="preserve">1 of </w:t>
      </w:r>
      <w:r w:rsidR="00D621D7">
        <w:t>Schedule 4</w:t>
      </w:r>
      <w:r w:rsidRPr="006F0E1A">
        <w:t xml:space="preserve"> for the program year and the funding level of 70.0% of AGSRC.</w:t>
      </w:r>
    </w:p>
    <w:p w:rsidR="009F53DC" w:rsidRPr="006F0E1A" w:rsidRDefault="009F53DC" w:rsidP="00FD7DC4">
      <w:pPr>
        <w:pStyle w:val="ActHead5"/>
      </w:pPr>
      <w:bookmarkStart w:id="135" w:name="_Toc163571451"/>
      <w:r w:rsidRPr="00D621D7">
        <w:rPr>
          <w:rStyle w:val="CharSectno"/>
        </w:rPr>
        <w:t>96</w:t>
      </w:r>
      <w:r w:rsidRPr="006F0E1A">
        <w:t xml:space="preserve">  Secondary student amount</w:t>
      </w:r>
      <w:bookmarkEnd w:id="135"/>
    </w:p>
    <w:p w:rsidR="009F53DC" w:rsidRPr="006F0E1A" w:rsidRDefault="009F53DC">
      <w:pPr>
        <w:pStyle w:val="subsection"/>
      </w:pPr>
      <w:r w:rsidRPr="006F0E1A">
        <w:tab/>
      </w:r>
      <w:r w:rsidRPr="006F0E1A">
        <w:tab/>
        <w:t>For the purposes of paragraphs 93(2)(b) and 94(2)(b), work out the amount for the school’s secondary students for the program year using the formula:</w:t>
      </w:r>
    </w:p>
    <w:p w:rsidR="00D447A3" w:rsidRPr="006F0E1A" w:rsidRDefault="00FA5612">
      <w:pPr>
        <w:pStyle w:val="Formula"/>
        <w:rPr>
          <w:position w:val="-40"/>
        </w:rPr>
      </w:pPr>
      <w:r w:rsidRPr="006F0E1A">
        <w:rPr>
          <w:noProof/>
        </w:rPr>
        <w:drawing>
          <wp:inline distT="0" distB="0" distL="0" distR="0">
            <wp:extent cx="2278380" cy="662940"/>
            <wp:effectExtent l="0" t="0" r="0" b="0"/>
            <wp:docPr id="14" name="Picture 14" descr="Start formula School's special secondary amount for the program year times Number of secondary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8380" cy="662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special secondary amount</w:t>
      </w:r>
      <w:r w:rsidRPr="006F0E1A">
        <w:t>, for the school for the program year, means the amount in the table in Part</w:t>
      </w:r>
      <w:r w:rsidR="00D76C0F" w:rsidRPr="006F0E1A">
        <w:t> </w:t>
      </w:r>
      <w:r w:rsidRPr="006F0E1A">
        <w:t xml:space="preserve">2 of </w:t>
      </w:r>
      <w:r w:rsidR="00D621D7">
        <w:t>Schedule 4</w:t>
      </w:r>
      <w:r w:rsidRPr="006F0E1A">
        <w:t xml:space="preserve"> for the program year and the funding level of 70.0% of AGSRC.</w:t>
      </w:r>
    </w:p>
    <w:p w:rsidR="009F53DC" w:rsidRPr="006F0E1A" w:rsidRDefault="009F53DC" w:rsidP="00FD7DC4">
      <w:pPr>
        <w:pStyle w:val="ActHead4"/>
      </w:pPr>
      <w:bookmarkStart w:id="136" w:name="_Toc163571452"/>
      <w:r w:rsidRPr="00D621D7">
        <w:rPr>
          <w:rStyle w:val="CharSubdNo"/>
        </w:rPr>
        <w:t>Subdivision H</w:t>
      </w:r>
      <w:r w:rsidRPr="006F0E1A">
        <w:t>—</w:t>
      </w:r>
      <w:r w:rsidRPr="00D621D7">
        <w:rPr>
          <w:rStyle w:val="CharSubdText"/>
        </w:rPr>
        <w:t>Distance education amounts</w:t>
      </w:r>
      <w:bookmarkEnd w:id="136"/>
    </w:p>
    <w:p w:rsidR="009F53DC" w:rsidRPr="006F0E1A" w:rsidRDefault="009F53DC" w:rsidP="00FD7DC4">
      <w:pPr>
        <w:pStyle w:val="ActHead5"/>
      </w:pPr>
      <w:bookmarkStart w:id="137" w:name="_Toc163571453"/>
      <w:r w:rsidRPr="00D621D7">
        <w:rPr>
          <w:rStyle w:val="CharSectno"/>
        </w:rPr>
        <w:t>97</w:t>
      </w:r>
      <w:r w:rsidRPr="006F0E1A">
        <w:t xml:space="preserve">  Primary distance education student amount</w:t>
      </w:r>
      <w:bookmarkEnd w:id="137"/>
    </w:p>
    <w:p w:rsidR="009F53DC" w:rsidRPr="006F0E1A" w:rsidRDefault="009F53DC">
      <w:pPr>
        <w:pStyle w:val="subsection"/>
      </w:pPr>
      <w:r w:rsidRPr="006F0E1A">
        <w:tab/>
      </w:r>
      <w:r w:rsidRPr="006F0E1A">
        <w:tab/>
        <w:t>For the purposes of paragraphs 78(2)(b), 79(2)(b), 82(2)(c), 83(2)(c), 86(2)(c), 89(2)(b), 90(2)(b), 93(2)(c) and 94(2)(c), work out the amount for the school’s primary distance education students for the program year using the formula:</w:t>
      </w:r>
    </w:p>
    <w:p w:rsidR="00D447A3" w:rsidRPr="006F0E1A" w:rsidRDefault="00FA5612">
      <w:pPr>
        <w:pStyle w:val="Formula"/>
        <w:rPr>
          <w:position w:val="-40"/>
        </w:rPr>
      </w:pPr>
      <w:r w:rsidRPr="006F0E1A">
        <w:rPr>
          <w:noProof/>
        </w:rPr>
        <w:drawing>
          <wp:inline distT="0" distB="0" distL="0" distR="0">
            <wp:extent cx="2316480" cy="662940"/>
            <wp:effectExtent l="0" t="0" r="0" b="0"/>
            <wp:docPr id="15" name="Picture 15" descr="Start formula School's primary distance education amount for the program year times Number of primary distance education students for the schoo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6480" cy="662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primary distance education amount</w:t>
      </w:r>
      <w:r w:rsidRPr="006F0E1A">
        <w:t>, for the school for the program year, means the amount in the table in Part</w:t>
      </w:r>
      <w:r w:rsidR="00D76C0F" w:rsidRPr="006F0E1A">
        <w:t> </w:t>
      </w:r>
      <w:r w:rsidRPr="006F0E1A">
        <w:t xml:space="preserve">1 of </w:t>
      </w:r>
      <w:r w:rsidR="00D621D7">
        <w:t>Schedule 4</w:t>
      </w:r>
      <w:r w:rsidRPr="006F0E1A">
        <w:t xml:space="preserve"> for the program year and the funding level of 13.7% of AGSRC.</w:t>
      </w:r>
    </w:p>
    <w:p w:rsidR="009F53DC" w:rsidRPr="006F0E1A" w:rsidRDefault="009F53DC" w:rsidP="00FD7DC4">
      <w:pPr>
        <w:pStyle w:val="ActHead5"/>
      </w:pPr>
      <w:bookmarkStart w:id="138" w:name="_Toc163571454"/>
      <w:r w:rsidRPr="00D621D7">
        <w:rPr>
          <w:rStyle w:val="CharSectno"/>
        </w:rPr>
        <w:t>98</w:t>
      </w:r>
      <w:r w:rsidRPr="006F0E1A">
        <w:t xml:space="preserve">  Secondary distance education student amount</w:t>
      </w:r>
      <w:bookmarkEnd w:id="138"/>
    </w:p>
    <w:p w:rsidR="009F53DC" w:rsidRPr="006F0E1A" w:rsidRDefault="009F53DC">
      <w:pPr>
        <w:pStyle w:val="subsection"/>
      </w:pPr>
      <w:r w:rsidRPr="006F0E1A">
        <w:tab/>
      </w:r>
      <w:r w:rsidRPr="006F0E1A">
        <w:tab/>
        <w:t xml:space="preserve">For the purposes of paragraphs 78(3)(b), 79(3)(b), 82(2)(d), 83(2)(d), 86(2)(d), 89(3)(b), 90(3)(b), 93(2)(d) and 94(2)(d), work </w:t>
      </w:r>
      <w:r w:rsidRPr="006F0E1A">
        <w:lastRenderedPageBreak/>
        <w:t>out the amount for the school’s secondary distance education students for the program year using the formula:</w:t>
      </w:r>
    </w:p>
    <w:p w:rsidR="00D447A3" w:rsidRPr="006F0E1A" w:rsidRDefault="00FA5612">
      <w:pPr>
        <w:pStyle w:val="Formula"/>
        <w:rPr>
          <w:position w:val="-40"/>
        </w:rPr>
      </w:pPr>
      <w:r w:rsidRPr="006F0E1A">
        <w:rPr>
          <w:noProof/>
        </w:rPr>
        <w:drawing>
          <wp:inline distT="0" distB="0" distL="0" distR="0">
            <wp:extent cx="2354580" cy="662940"/>
            <wp:effectExtent l="0" t="0" r="0" b="0"/>
            <wp:docPr id="16" name="Picture 16" descr="Start formula School's secondary distance education amount for the program year times Number of secondary distance education students for the school for the program year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4580" cy="662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secondary distance education amount</w:t>
      </w:r>
      <w:r w:rsidRPr="006F0E1A">
        <w:t>, for the school for the program year, means the amount in the table in Part</w:t>
      </w:r>
      <w:r w:rsidR="00D76C0F" w:rsidRPr="006F0E1A">
        <w:t> </w:t>
      </w:r>
      <w:r w:rsidRPr="006F0E1A">
        <w:t xml:space="preserve">2 of </w:t>
      </w:r>
      <w:r w:rsidR="00D621D7">
        <w:t>Schedule 4</w:t>
      </w:r>
      <w:r w:rsidRPr="006F0E1A">
        <w:t xml:space="preserve"> for the program year and the funding level of 13.7% of AGSRC.</w:t>
      </w:r>
    </w:p>
    <w:p w:rsidR="00C454A5" w:rsidRPr="006F0E1A" w:rsidRDefault="00C454A5" w:rsidP="00C454A5">
      <w:pPr>
        <w:pStyle w:val="ActHead4"/>
      </w:pPr>
      <w:bookmarkStart w:id="139" w:name="_Toc163571455"/>
      <w:r w:rsidRPr="00D621D7">
        <w:rPr>
          <w:rStyle w:val="CharSubdNo"/>
        </w:rPr>
        <w:t>Subdivision I</w:t>
      </w:r>
      <w:r w:rsidRPr="006F0E1A">
        <w:t>—</w:t>
      </w:r>
      <w:r w:rsidRPr="00D621D7">
        <w:rPr>
          <w:rStyle w:val="CharSubdText"/>
        </w:rPr>
        <w:t>Remoteness per capita loading</w:t>
      </w:r>
      <w:bookmarkEnd w:id="139"/>
    </w:p>
    <w:p w:rsidR="00C454A5" w:rsidRPr="006F0E1A" w:rsidRDefault="00C454A5" w:rsidP="00C454A5">
      <w:pPr>
        <w:pStyle w:val="ActHead5"/>
      </w:pPr>
      <w:bookmarkStart w:id="140" w:name="_Toc163571456"/>
      <w:r w:rsidRPr="00D621D7">
        <w:rPr>
          <w:rStyle w:val="CharSectno"/>
        </w:rPr>
        <w:t>98A</w:t>
      </w:r>
      <w:r w:rsidRPr="006F0E1A">
        <w:t xml:space="preserve">  Authorising payments</w:t>
      </w:r>
      <w:bookmarkEnd w:id="140"/>
    </w:p>
    <w:p w:rsidR="00C454A5" w:rsidRPr="006F0E1A" w:rsidRDefault="00C454A5" w:rsidP="00C454A5">
      <w:pPr>
        <w:pStyle w:val="subsection"/>
      </w:pPr>
      <w:r w:rsidRPr="006F0E1A">
        <w:tab/>
        <w:t>(1)</w:t>
      </w:r>
      <w:r w:rsidRPr="006F0E1A">
        <w:tab/>
        <w:t>This section applies to a school in a State for a particular program year if this Subdivision applies to the school for that program year in accordance with section 77A.</w:t>
      </w:r>
    </w:p>
    <w:p w:rsidR="00C454A5" w:rsidRPr="006F0E1A" w:rsidRDefault="00C454A5" w:rsidP="00C454A5">
      <w:pPr>
        <w:pStyle w:val="notetext"/>
      </w:pPr>
      <w:r w:rsidRPr="006F0E1A">
        <w:t>Note:</w:t>
      </w:r>
      <w:r w:rsidRPr="006F0E1A">
        <w:tab/>
        <w:t>Assistance under this Subdivision is in addition to the financial assistance that is available under this Act.</w:t>
      </w:r>
    </w:p>
    <w:p w:rsidR="00C454A5" w:rsidRPr="006F0E1A" w:rsidRDefault="00C454A5" w:rsidP="00C454A5">
      <w:pPr>
        <w:pStyle w:val="subsection"/>
      </w:pPr>
      <w:r w:rsidRPr="006F0E1A">
        <w:tab/>
        <w:t>(2)</w:t>
      </w:r>
      <w:r w:rsidRPr="006F0E1A">
        <w:tab/>
        <w:t>The Minister may make a determination under this subsection authorising payment of financial assistance to the State for recurrent expenditure of the school for the program year of an amount not more than the amount worked out for the school by adding up:</w:t>
      </w:r>
    </w:p>
    <w:p w:rsidR="00C454A5" w:rsidRPr="006F0E1A" w:rsidRDefault="00C454A5" w:rsidP="00C454A5">
      <w:pPr>
        <w:pStyle w:val="paragraph"/>
      </w:pPr>
      <w:r w:rsidRPr="006F0E1A">
        <w:tab/>
        <w:t>(a)</w:t>
      </w:r>
      <w:r w:rsidRPr="006F0E1A">
        <w:tab/>
        <w:t xml:space="preserve">the amount worked out under </w:t>
      </w:r>
      <w:r w:rsidR="00D621D7">
        <w:t>subsection 9</w:t>
      </w:r>
      <w:r w:rsidRPr="006F0E1A">
        <w:t>8B(1) for the school’s primary students (if any) for the program year; and</w:t>
      </w:r>
    </w:p>
    <w:p w:rsidR="00C454A5" w:rsidRPr="006F0E1A" w:rsidRDefault="00C454A5" w:rsidP="00C454A5">
      <w:pPr>
        <w:pStyle w:val="paragraph"/>
      </w:pPr>
      <w:r w:rsidRPr="006F0E1A">
        <w:tab/>
        <w:t>(b)</w:t>
      </w:r>
      <w:r w:rsidRPr="006F0E1A">
        <w:tab/>
        <w:t xml:space="preserve">the amount worked out under </w:t>
      </w:r>
      <w:r w:rsidR="00D621D7">
        <w:t>subsection 9</w:t>
      </w:r>
      <w:r w:rsidRPr="006F0E1A">
        <w:t>8B(2) for the school’s primary students (if any) for the program year; and</w:t>
      </w:r>
    </w:p>
    <w:p w:rsidR="00C454A5" w:rsidRPr="006F0E1A" w:rsidRDefault="00C454A5" w:rsidP="00C454A5">
      <w:pPr>
        <w:pStyle w:val="paragraph"/>
      </w:pPr>
      <w:r w:rsidRPr="006F0E1A">
        <w:tab/>
        <w:t>(c)</w:t>
      </w:r>
      <w:r w:rsidRPr="006F0E1A">
        <w:tab/>
        <w:t xml:space="preserve">the amount worked out under </w:t>
      </w:r>
      <w:r w:rsidR="00D621D7">
        <w:t>subsection 9</w:t>
      </w:r>
      <w:r w:rsidRPr="006F0E1A">
        <w:t>8B(3) for the school’s primary students (if any) for the program year.</w:t>
      </w:r>
    </w:p>
    <w:p w:rsidR="00C454A5" w:rsidRPr="006F0E1A" w:rsidRDefault="00C454A5" w:rsidP="00C454A5">
      <w:pPr>
        <w:pStyle w:val="subsection"/>
      </w:pPr>
      <w:r w:rsidRPr="006F0E1A">
        <w:tab/>
        <w:t>(3)</w:t>
      </w:r>
      <w:r w:rsidRPr="006F0E1A">
        <w:tab/>
        <w:t>The Minister may make a determination under this subsection authorising payment of financial assistance to the State for recurrent expenditure of the school for the program year of an amount not more than the amount worked out for the school by adding up:</w:t>
      </w:r>
    </w:p>
    <w:p w:rsidR="00C454A5" w:rsidRPr="006F0E1A" w:rsidRDefault="00C454A5" w:rsidP="00C454A5">
      <w:pPr>
        <w:pStyle w:val="paragraph"/>
      </w:pPr>
      <w:r w:rsidRPr="006F0E1A">
        <w:lastRenderedPageBreak/>
        <w:tab/>
        <w:t>(a)</w:t>
      </w:r>
      <w:r w:rsidRPr="006F0E1A">
        <w:tab/>
        <w:t xml:space="preserve">the amount worked out under </w:t>
      </w:r>
      <w:r w:rsidR="00D621D7">
        <w:t>subsection 9</w:t>
      </w:r>
      <w:r w:rsidRPr="006F0E1A">
        <w:t>8C(1) for the school’s secondary students (if any) for the program year; and</w:t>
      </w:r>
    </w:p>
    <w:p w:rsidR="00C454A5" w:rsidRPr="006F0E1A" w:rsidRDefault="00C454A5" w:rsidP="00C454A5">
      <w:pPr>
        <w:pStyle w:val="paragraph"/>
      </w:pPr>
      <w:r w:rsidRPr="006F0E1A">
        <w:tab/>
        <w:t>(b)</w:t>
      </w:r>
      <w:r w:rsidRPr="006F0E1A">
        <w:tab/>
        <w:t xml:space="preserve">the amount worked out under </w:t>
      </w:r>
      <w:r w:rsidR="00D621D7">
        <w:t>subsection 9</w:t>
      </w:r>
      <w:r w:rsidRPr="006F0E1A">
        <w:t>8C(2) for the school’s secondary students (if any) for the program year; and</w:t>
      </w:r>
    </w:p>
    <w:p w:rsidR="00C454A5" w:rsidRPr="006F0E1A" w:rsidRDefault="00C454A5" w:rsidP="00C454A5">
      <w:pPr>
        <w:pStyle w:val="paragraph"/>
      </w:pPr>
      <w:r w:rsidRPr="006F0E1A">
        <w:tab/>
        <w:t>(c)</w:t>
      </w:r>
      <w:r w:rsidRPr="006F0E1A">
        <w:tab/>
        <w:t xml:space="preserve">the amount worked out under </w:t>
      </w:r>
      <w:r w:rsidR="00D621D7">
        <w:t>subsection 9</w:t>
      </w:r>
      <w:r w:rsidRPr="006F0E1A">
        <w:t>8C(3) for the school’s secondary students (if any) for the program year.</w:t>
      </w:r>
    </w:p>
    <w:p w:rsidR="00C454A5" w:rsidRPr="006F0E1A" w:rsidRDefault="00C454A5" w:rsidP="00C454A5">
      <w:pPr>
        <w:pStyle w:val="ActHead5"/>
      </w:pPr>
      <w:bookmarkStart w:id="141" w:name="_Toc163571457"/>
      <w:r w:rsidRPr="00D621D7">
        <w:rPr>
          <w:rStyle w:val="CharSectno"/>
        </w:rPr>
        <w:t>98B</w:t>
      </w:r>
      <w:r w:rsidRPr="006F0E1A">
        <w:t xml:space="preserve">  Primary student amount</w:t>
      </w:r>
      <w:bookmarkEnd w:id="141"/>
    </w:p>
    <w:p w:rsidR="00C454A5" w:rsidRPr="006F0E1A" w:rsidRDefault="00C454A5" w:rsidP="00C454A5">
      <w:pPr>
        <w:pStyle w:val="subsection"/>
      </w:pPr>
      <w:r w:rsidRPr="006F0E1A">
        <w:tab/>
        <w:t>(1)</w:t>
      </w:r>
      <w:r w:rsidRPr="006F0E1A">
        <w:tab/>
        <w:t xml:space="preserve">For the purposes of </w:t>
      </w:r>
      <w:r w:rsidR="00D621D7">
        <w:t>paragraph 9</w:t>
      </w:r>
      <w:r w:rsidRPr="006F0E1A">
        <w:t>8A(2)(a), work out the amount for the school’s primary students for the program year using the formula:</w:t>
      </w:r>
    </w:p>
    <w:p w:rsidR="00D447A3" w:rsidRPr="006F0E1A" w:rsidRDefault="00FA5612" w:rsidP="00C454A5">
      <w:pPr>
        <w:pStyle w:val="Formula"/>
      </w:pPr>
      <w:r w:rsidRPr="006F0E1A">
        <w:rPr>
          <w:noProof/>
        </w:rPr>
        <w:drawing>
          <wp:inline distT="0" distB="0" distL="0" distR="0">
            <wp:extent cx="3764280" cy="533400"/>
            <wp:effectExtent l="0" t="0" r="0" b="0"/>
            <wp:docPr id="17" name="Picture 17" descr="Start formula School's current SES funding level primary amount for the program year times Number of relevant primary students for the school for the program year times 0.0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64280" cy="533400"/>
                    </a:xfrm>
                    <a:prstGeom prst="rect">
                      <a:avLst/>
                    </a:prstGeom>
                    <a:noFill/>
                    <a:ln>
                      <a:noFill/>
                    </a:ln>
                  </pic:spPr>
                </pic:pic>
              </a:graphicData>
            </a:graphic>
          </wp:inline>
        </w:drawing>
      </w:r>
    </w:p>
    <w:p w:rsidR="00C454A5" w:rsidRPr="006F0E1A" w:rsidRDefault="00C454A5" w:rsidP="00C454A5">
      <w:pPr>
        <w:pStyle w:val="subsection"/>
      </w:pPr>
      <w:r w:rsidRPr="006F0E1A">
        <w:tab/>
      </w:r>
      <w:r w:rsidRPr="006F0E1A">
        <w:tab/>
        <w:t>where:</w:t>
      </w:r>
    </w:p>
    <w:p w:rsidR="00C454A5" w:rsidRPr="006F0E1A" w:rsidRDefault="00C454A5" w:rsidP="00C454A5">
      <w:pPr>
        <w:pStyle w:val="Definition"/>
      </w:pPr>
      <w:r w:rsidRPr="006F0E1A">
        <w:rPr>
          <w:b/>
          <w:i/>
        </w:rPr>
        <w:t>current SES funding level primary amount</w:t>
      </w:r>
      <w:r w:rsidRPr="006F0E1A">
        <w:t xml:space="preserve">, for the school for the program year, means the amount in the table in Part 1 of </w:t>
      </w:r>
      <w:r w:rsidR="00D621D7">
        <w:t>Schedule 4</w:t>
      </w:r>
      <w:r w:rsidRPr="006F0E1A">
        <w:t xml:space="preserve"> for the program year and the school’s current SES funding level.</w:t>
      </w:r>
    </w:p>
    <w:p w:rsidR="00C454A5" w:rsidRPr="006F0E1A" w:rsidRDefault="00C454A5" w:rsidP="00C454A5">
      <w:pPr>
        <w:pStyle w:val="Definition"/>
      </w:pPr>
      <w:r w:rsidRPr="006F0E1A">
        <w:rPr>
          <w:b/>
          <w:i/>
        </w:rPr>
        <w:t>number of relevant primary students</w:t>
      </w:r>
      <w:r w:rsidRPr="006F0E1A">
        <w:t>, for the school for the program year, means the total number of students (including the full</w:t>
      </w:r>
      <w:r w:rsidR="00D621D7">
        <w:noBreakHyphen/>
      </w:r>
      <w:r w:rsidRPr="006F0E1A">
        <w:t>time equivalent of part</w:t>
      </w:r>
      <w:r w:rsidR="00D621D7">
        <w:noBreakHyphen/>
      </w:r>
      <w:r w:rsidRPr="006F0E1A">
        <w:t>time students) receiving primary education at a moderately accessible school campus of the school on the school campus census day for the school campus in the program year.</w:t>
      </w:r>
    </w:p>
    <w:p w:rsidR="00C454A5" w:rsidRPr="006F0E1A" w:rsidRDefault="00C454A5" w:rsidP="00C454A5">
      <w:pPr>
        <w:pStyle w:val="subsection"/>
      </w:pPr>
      <w:r w:rsidRPr="006F0E1A">
        <w:tab/>
        <w:t>(2)</w:t>
      </w:r>
      <w:r w:rsidRPr="006F0E1A">
        <w:tab/>
        <w:t xml:space="preserve">For the purposes of </w:t>
      </w:r>
      <w:r w:rsidR="00D621D7">
        <w:t>paragraph 9</w:t>
      </w:r>
      <w:r w:rsidRPr="006F0E1A">
        <w:t>8A(2)(b), work out the amount for the school’s primary students for the program year using the formula:</w:t>
      </w:r>
    </w:p>
    <w:p w:rsidR="00D447A3" w:rsidRPr="006F0E1A" w:rsidRDefault="00FA5612" w:rsidP="00C454A5">
      <w:pPr>
        <w:pStyle w:val="Formula"/>
      </w:pPr>
      <w:r w:rsidRPr="006F0E1A">
        <w:rPr>
          <w:noProof/>
        </w:rPr>
        <w:drawing>
          <wp:inline distT="0" distB="0" distL="0" distR="0">
            <wp:extent cx="3733800" cy="533400"/>
            <wp:effectExtent l="0" t="0" r="0" b="0"/>
            <wp:docPr id="18" name="Picture 18" descr="Start formula School's current SES funding level primary amount for the program year times Number of relevant primary students for the school for the program year times 0.1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33800" cy="533400"/>
                    </a:xfrm>
                    <a:prstGeom prst="rect">
                      <a:avLst/>
                    </a:prstGeom>
                    <a:noFill/>
                    <a:ln>
                      <a:noFill/>
                    </a:ln>
                  </pic:spPr>
                </pic:pic>
              </a:graphicData>
            </a:graphic>
          </wp:inline>
        </w:drawing>
      </w:r>
    </w:p>
    <w:p w:rsidR="00C454A5" w:rsidRPr="006F0E1A" w:rsidRDefault="00C454A5" w:rsidP="00C454A5">
      <w:pPr>
        <w:pStyle w:val="subsection"/>
      </w:pPr>
      <w:r w:rsidRPr="006F0E1A">
        <w:tab/>
      </w:r>
      <w:r w:rsidRPr="006F0E1A">
        <w:tab/>
        <w:t>where:</w:t>
      </w:r>
    </w:p>
    <w:p w:rsidR="00C454A5" w:rsidRPr="006F0E1A" w:rsidRDefault="00C454A5" w:rsidP="00C454A5">
      <w:pPr>
        <w:pStyle w:val="Definition"/>
      </w:pPr>
      <w:r w:rsidRPr="006F0E1A">
        <w:rPr>
          <w:b/>
          <w:i/>
        </w:rPr>
        <w:lastRenderedPageBreak/>
        <w:t>current SES funding level primary amount</w:t>
      </w:r>
      <w:r w:rsidRPr="006F0E1A">
        <w:t xml:space="preserve">, for the school for the program year, means the amount in the table in Part 1 of </w:t>
      </w:r>
      <w:r w:rsidR="00D621D7">
        <w:t>Schedule 4</w:t>
      </w:r>
      <w:r w:rsidRPr="006F0E1A">
        <w:t xml:space="preserve"> for the program year and the school’s current SES funding level.</w:t>
      </w:r>
    </w:p>
    <w:p w:rsidR="00C454A5" w:rsidRPr="006F0E1A" w:rsidRDefault="00C454A5" w:rsidP="00C454A5">
      <w:pPr>
        <w:pStyle w:val="Definition"/>
      </w:pPr>
      <w:r w:rsidRPr="006F0E1A">
        <w:rPr>
          <w:b/>
          <w:i/>
        </w:rPr>
        <w:t>number of relevant primary students</w:t>
      </w:r>
      <w:r w:rsidRPr="006F0E1A">
        <w:t>, for the school for the program year, means the total number of students (including the full</w:t>
      </w:r>
      <w:r w:rsidR="00D621D7">
        <w:noBreakHyphen/>
      </w:r>
      <w:r w:rsidRPr="006F0E1A">
        <w:t>time equivalent of part</w:t>
      </w:r>
      <w:r w:rsidR="00D621D7">
        <w:noBreakHyphen/>
      </w:r>
      <w:r w:rsidRPr="006F0E1A">
        <w:t>time students) receiving primary education at a remote school campus of the school on the school campus census day for the school campus in the program year.</w:t>
      </w:r>
    </w:p>
    <w:p w:rsidR="00C454A5" w:rsidRPr="006F0E1A" w:rsidRDefault="00C454A5" w:rsidP="00C454A5">
      <w:pPr>
        <w:pStyle w:val="subsection"/>
      </w:pPr>
      <w:r w:rsidRPr="006F0E1A">
        <w:tab/>
        <w:t>(3)</w:t>
      </w:r>
      <w:r w:rsidRPr="006F0E1A">
        <w:tab/>
        <w:t xml:space="preserve">For the purposes of </w:t>
      </w:r>
      <w:r w:rsidR="00D621D7">
        <w:t>paragraph 9</w:t>
      </w:r>
      <w:r w:rsidRPr="006F0E1A">
        <w:t>8A(2)(c), work out the amount for the school’s primary students for the program year using the formula:</w:t>
      </w:r>
    </w:p>
    <w:p w:rsidR="00D447A3" w:rsidRPr="006F0E1A" w:rsidRDefault="00FA5612" w:rsidP="00C454A5">
      <w:pPr>
        <w:pStyle w:val="Formula"/>
      </w:pPr>
      <w:r w:rsidRPr="006F0E1A">
        <w:rPr>
          <w:noProof/>
        </w:rPr>
        <w:drawing>
          <wp:inline distT="0" distB="0" distL="0" distR="0">
            <wp:extent cx="3733800" cy="533400"/>
            <wp:effectExtent l="0" t="0" r="0" b="0"/>
            <wp:docPr id="19" name="Picture 19" descr="Start formula School's current SES funding level primary amount for the program year times Number of relevant primary students for the school for the program year times 0.2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33800" cy="533400"/>
                    </a:xfrm>
                    <a:prstGeom prst="rect">
                      <a:avLst/>
                    </a:prstGeom>
                    <a:noFill/>
                    <a:ln>
                      <a:noFill/>
                    </a:ln>
                  </pic:spPr>
                </pic:pic>
              </a:graphicData>
            </a:graphic>
          </wp:inline>
        </w:drawing>
      </w:r>
    </w:p>
    <w:p w:rsidR="00C454A5" w:rsidRPr="006F0E1A" w:rsidRDefault="00C454A5" w:rsidP="00C454A5">
      <w:pPr>
        <w:pStyle w:val="subsection"/>
      </w:pPr>
      <w:r w:rsidRPr="006F0E1A">
        <w:tab/>
      </w:r>
      <w:r w:rsidRPr="006F0E1A">
        <w:tab/>
        <w:t>where:</w:t>
      </w:r>
    </w:p>
    <w:p w:rsidR="00C454A5" w:rsidRPr="006F0E1A" w:rsidRDefault="00C454A5" w:rsidP="00C454A5">
      <w:pPr>
        <w:pStyle w:val="Definition"/>
      </w:pPr>
      <w:r w:rsidRPr="006F0E1A">
        <w:rPr>
          <w:b/>
          <w:i/>
        </w:rPr>
        <w:t>current SES funding level primary amount</w:t>
      </w:r>
      <w:r w:rsidRPr="006F0E1A">
        <w:t xml:space="preserve">, for the school for the program year, means the amount in the table in Part 1 of </w:t>
      </w:r>
      <w:r w:rsidR="00D621D7">
        <w:t>Schedule 4</w:t>
      </w:r>
      <w:r w:rsidRPr="006F0E1A">
        <w:t xml:space="preserve"> for the program year and the school’s current SES funding level.</w:t>
      </w:r>
    </w:p>
    <w:p w:rsidR="00C454A5" w:rsidRPr="006F0E1A" w:rsidRDefault="00C454A5" w:rsidP="00C454A5">
      <w:pPr>
        <w:pStyle w:val="Definition"/>
      </w:pPr>
      <w:r w:rsidRPr="006F0E1A">
        <w:rPr>
          <w:b/>
          <w:i/>
        </w:rPr>
        <w:t>number of relevant primary students</w:t>
      </w:r>
      <w:r w:rsidRPr="006F0E1A">
        <w:t>, for the school for the program year, means the total number of students (including the full</w:t>
      </w:r>
      <w:r w:rsidR="00D621D7">
        <w:noBreakHyphen/>
      </w:r>
      <w:r w:rsidRPr="006F0E1A">
        <w:t>time equivalent of part</w:t>
      </w:r>
      <w:r w:rsidR="00D621D7">
        <w:noBreakHyphen/>
      </w:r>
      <w:r w:rsidRPr="006F0E1A">
        <w:t>time students) receiving primary education at a very remote school campus of the school on the school campus census day for the school campus in the program year.</w:t>
      </w:r>
    </w:p>
    <w:p w:rsidR="00C454A5" w:rsidRPr="006F0E1A" w:rsidRDefault="00C454A5" w:rsidP="00C454A5">
      <w:pPr>
        <w:pStyle w:val="subsection"/>
      </w:pPr>
      <w:r w:rsidRPr="006F0E1A">
        <w:tab/>
        <w:t>(4)</w:t>
      </w:r>
      <w:r w:rsidRPr="006F0E1A">
        <w:tab/>
        <w:t>If an amount worked out under subsection (1), (2) or (3) is an amount of dollars and cents, the amount is to be rounded to the next higher dollar.</w:t>
      </w:r>
    </w:p>
    <w:p w:rsidR="00C454A5" w:rsidRPr="006F0E1A" w:rsidRDefault="00C454A5" w:rsidP="00C454A5">
      <w:pPr>
        <w:pStyle w:val="ActHead5"/>
      </w:pPr>
      <w:bookmarkStart w:id="142" w:name="_Toc163571458"/>
      <w:r w:rsidRPr="00D621D7">
        <w:rPr>
          <w:rStyle w:val="CharSectno"/>
        </w:rPr>
        <w:t>98C</w:t>
      </w:r>
      <w:r w:rsidRPr="006F0E1A">
        <w:t xml:space="preserve">  Secondary student amount</w:t>
      </w:r>
      <w:bookmarkEnd w:id="142"/>
    </w:p>
    <w:p w:rsidR="00C454A5" w:rsidRPr="006F0E1A" w:rsidRDefault="00C454A5" w:rsidP="00C454A5">
      <w:pPr>
        <w:pStyle w:val="subsection"/>
      </w:pPr>
      <w:r w:rsidRPr="006F0E1A">
        <w:tab/>
        <w:t>(1)</w:t>
      </w:r>
      <w:r w:rsidRPr="006F0E1A">
        <w:tab/>
        <w:t xml:space="preserve">For the purposes of </w:t>
      </w:r>
      <w:r w:rsidR="00D621D7">
        <w:t>paragraph 9</w:t>
      </w:r>
      <w:r w:rsidRPr="006F0E1A">
        <w:t>8A(3)(a), work out the amount for the school’s secondary students for the program year using the formula:</w:t>
      </w:r>
    </w:p>
    <w:p w:rsidR="00D447A3" w:rsidRPr="006F0E1A" w:rsidRDefault="00FA5612" w:rsidP="00C454A5">
      <w:pPr>
        <w:pStyle w:val="Formula"/>
      </w:pPr>
      <w:r w:rsidRPr="006F0E1A">
        <w:rPr>
          <w:noProof/>
        </w:rPr>
        <w:lastRenderedPageBreak/>
        <w:drawing>
          <wp:inline distT="0" distB="0" distL="0" distR="0">
            <wp:extent cx="3688080" cy="533400"/>
            <wp:effectExtent l="0" t="0" r="0" b="0"/>
            <wp:docPr id="20" name="Picture 20" descr="Start formula School's current SES funding level secondary amount for the program year times Number of relevant secondary students for the school for the program year times 0.0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88080" cy="533400"/>
                    </a:xfrm>
                    <a:prstGeom prst="rect">
                      <a:avLst/>
                    </a:prstGeom>
                    <a:noFill/>
                    <a:ln>
                      <a:noFill/>
                    </a:ln>
                  </pic:spPr>
                </pic:pic>
              </a:graphicData>
            </a:graphic>
          </wp:inline>
        </w:drawing>
      </w:r>
    </w:p>
    <w:p w:rsidR="00C454A5" w:rsidRPr="006F0E1A" w:rsidRDefault="00C454A5" w:rsidP="00C454A5">
      <w:pPr>
        <w:pStyle w:val="subsection"/>
      </w:pPr>
      <w:r w:rsidRPr="006F0E1A">
        <w:tab/>
      </w:r>
      <w:r w:rsidRPr="006F0E1A">
        <w:tab/>
        <w:t>where:</w:t>
      </w:r>
    </w:p>
    <w:p w:rsidR="00C454A5" w:rsidRPr="006F0E1A" w:rsidRDefault="00C454A5" w:rsidP="00C454A5">
      <w:pPr>
        <w:pStyle w:val="Definition"/>
      </w:pPr>
      <w:r w:rsidRPr="006F0E1A">
        <w:rPr>
          <w:b/>
          <w:i/>
        </w:rPr>
        <w:t>current SES funding level secondary amount</w:t>
      </w:r>
      <w:r w:rsidRPr="006F0E1A">
        <w:t xml:space="preserve">, for the school for the program year, means the amount in the table in Part 2 of </w:t>
      </w:r>
      <w:r w:rsidR="00D621D7">
        <w:t>Schedule 4</w:t>
      </w:r>
      <w:r w:rsidRPr="006F0E1A">
        <w:t xml:space="preserve"> for the program year and the school’s current SES funding level.</w:t>
      </w:r>
    </w:p>
    <w:p w:rsidR="00C454A5" w:rsidRPr="006F0E1A" w:rsidRDefault="00C454A5" w:rsidP="00C454A5">
      <w:pPr>
        <w:pStyle w:val="Definition"/>
      </w:pPr>
      <w:r w:rsidRPr="006F0E1A">
        <w:rPr>
          <w:b/>
          <w:i/>
        </w:rPr>
        <w:t>number of relevant secondary students</w:t>
      </w:r>
      <w:r w:rsidRPr="006F0E1A">
        <w:t>, for the school for the program year, means the total number of students (including the full</w:t>
      </w:r>
      <w:r w:rsidR="00D621D7">
        <w:noBreakHyphen/>
      </w:r>
      <w:r w:rsidRPr="006F0E1A">
        <w:t>time equivalent of part</w:t>
      </w:r>
      <w:r w:rsidR="00D621D7">
        <w:noBreakHyphen/>
      </w:r>
      <w:r w:rsidRPr="006F0E1A">
        <w:t>time students) receiving secondary education at a moderately accessible school campus of the school on the school campus census day for the school campus in the program year.</w:t>
      </w:r>
    </w:p>
    <w:p w:rsidR="00C454A5" w:rsidRPr="006F0E1A" w:rsidRDefault="00C454A5" w:rsidP="00C454A5">
      <w:pPr>
        <w:pStyle w:val="subsection"/>
      </w:pPr>
      <w:r w:rsidRPr="006F0E1A">
        <w:tab/>
        <w:t>(2)</w:t>
      </w:r>
      <w:r w:rsidRPr="006F0E1A">
        <w:tab/>
        <w:t xml:space="preserve">For the purposes of </w:t>
      </w:r>
      <w:r w:rsidR="00D621D7">
        <w:t>paragraph 9</w:t>
      </w:r>
      <w:r w:rsidRPr="006F0E1A">
        <w:t>8A(3)(b), work out the amount for the school’s secondary students for the program year using the formula:</w:t>
      </w:r>
    </w:p>
    <w:p w:rsidR="00D447A3" w:rsidRPr="006F0E1A" w:rsidRDefault="00FA5612" w:rsidP="00C454A5">
      <w:pPr>
        <w:pStyle w:val="Formula"/>
      </w:pPr>
      <w:r w:rsidRPr="006F0E1A">
        <w:rPr>
          <w:noProof/>
        </w:rPr>
        <w:drawing>
          <wp:inline distT="0" distB="0" distL="0" distR="0">
            <wp:extent cx="3688080" cy="533400"/>
            <wp:effectExtent l="0" t="0" r="0" b="0"/>
            <wp:docPr id="21" name="Picture 21" descr="Start formula School's current SES funding level secondary amount for the program year times Number of relevant secondary students for the school for the program year times 0.1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88080" cy="533400"/>
                    </a:xfrm>
                    <a:prstGeom prst="rect">
                      <a:avLst/>
                    </a:prstGeom>
                    <a:noFill/>
                    <a:ln>
                      <a:noFill/>
                    </a:ln>
                  </pic:spPr>
                </pic:pic>
              </a:graphicData>
            </a:graphic>
          </wp:inline>
        </w:drawing>
      </w:r>
    </w:p>
    <w:p w:rsidR="00C454A5" w:rsidRPr="006F0E1A" w:rsidRDefault="00C454A5" w:rsidP="00C454A5">
      <w:pPr>
        <w:pStyle w:val="subsection"/>
      </w:pPr>
      <w:r w:rsidRPr="006F0E1A">
        <w:tab/>
      </w:r>
      <w:r w:rsidRPr="006F0E1A">
        <w:tab/>
        <w:t>where:</w:t>
      </w:r>
    </w:p>
    <w:p w:rsidR="00C454A5" w:rsidRPr="006F0E1A" w:rsidRDefault="00C454A5" w:rsidP="00C454A5">
      <w:pPr>
        <w:pStyle w:val="Definition"/>
      </w:pPr>
      <w:r w:rsidRPr="006F0E1A">
        <w:rPr>
          <w:b/>
          <w:i/>
        </w:rPr>
        <w:t>current SES funding level secondary amount</w:t>
      </w:r>
      <w:r w:rsidRPr="006F0E1A">
        <w:t xml:space="preserve">, for the school for the program year, means the amount in the table in Part 2 of </w:t>
      </w:r>
      <w:r w:rsidR="00D621D7">
        <w:t>Schedule 4</w:t>
      </w:r>
      <w:r w:rsidRPr="006F0E1A">
        <w:t xml:space="preserve"> for the program year and the school’s current SES funding level.</w:t>
      </w:r>
    </w:p>
    <w:p w:rsidR="00C454A5" w:rsidRPr="006F0E1A" w:rsidRDefault="00C454A5" w:rsidP="00C454A5">
      <w:pPr>
        <w:pStyle w:val="Definition"/>
      </w:pPr>
      <w:r w:rsidRPr="006F0E1A">
        <w:rPr>
          <w:b/>
          <w:i/>
        </w:rPr>
        <w:t>number of relevant secondary students</w:t>
      </w:r>
      <w:r w:rsidRPr="006F0E1A">
        <w:t>, for the school for the program year, means the total number of students (including the full</w:t>
      </w:r>
      <w:r w:rsidR="00D621D7">
        <w:noBreakHyphen/>
      </w:r>
      <w:r w:rsidRPr="006F0E1A">
        <w:t>time equivalent of part</w:t>
      </w:r>
      <w:r w:rsidR="00D621D7">
        <w:noBreakHyphen/>
      </w:r>
      <w:r w:rsidRPr="006F0E1A">
        <w:t>time students) receiving secondary education at a remote school campus of the school on the school campus census day for the school campus in the program year.</w:t>
      </w:r>
    </w:p>
    <w:p w:rsidR="00C454A5" w:rsidRPr="006F0E1A" w:rsidRDefault="00C454A5" w:rsidP="00C454A5">
      <w:pPr>
        <w:pStyle w:val="subsection"/>
      </w:pPr>
      <w:r w:rsidRPr="006F0E1A">
        <w:tab/>
        <w:t>(3)</w:t>
      </w:r>
      <w:r w:rsidRPr="006F0E1A">
        <w:tab/>
        <w:t xml:space="preserve">For the purposes of </w:t>
      </w:r>
      <w:r w:rsidR="00D621D7">
        <w:t>paragraph 9</w:t>
      </w:r>
      <w:r w:rsidRPr="006F0E1A">
        <w:t>8A(3)(c), work out the amount for the school’s secondary students for the program year using the formula:</w:t>
      </w:r>
    </w:p>
    <w:p w:rsidR="00D447A3" w:rsidRPr="006F0E1A" w:rsidRDefault="00FA5612" w:rsidP="00C454A5">
      <w:pPr>
        <w:pStyle w:val="Formula"/>
      </w:pPr>
      <w:r w:rsidRPr="006F0E1A">
        <w:rPr>
          <w:noProof/>
        </w:rPr>
        <w:lastRenderedPageBreak/>
        <w:drawing>
          <wp:inline distT="0" distB="0" distL="0" distR="0">
            <wp:extent cx="3688080" cy="533400"/>
            <wp:effectExtent l="0" t="0" r="0" b="0"/>
            <wp:docPr id="22" name="Picture 22" descr="Start formula School's current SES funding level secondary amount for the program year times Number of relevant secondary students for the school for the program year times 0.2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88080" cy="533400"/>
                    </a:xfrm>
                    <a:prstGeom prst="rect">
                      <a:avLst/>
                    </a:prstGeom>
                    <a:noFill/>
                    <a:ln>
                      <a:noFill/>
                    </a:ln>
                  </pic:spPr>
                </pic:pic>
              </a:graphicData>
            </a:graphic>
          </wp:inline>
        </w:drawing>
      </w:r>
    </w:p>
    <w:p w:rsidR="00C454A5" w:rsidRPr="006F0E1A" w:rsidRDefault="00C454A5" w:rsidP="00C454A5">
      <w:pPr>
        <w:pStyle w:val="subsection"/>
      </w:pPr>
      <w:r w:rsidRPr="006F0E1A">
        <w:tab/>
      </w:r>
      <w:r w:rsidRPr="006F0E1A">
        <w:tab/>
        <w:t>where:</w:t>
      </w:r>
    </w:p>
    <w:p w:rsidR="00C454A5" w:rsidRPr="006F0E1A" w:rsidRDefault="00C454A5" w:rsidP="00C454A5">
      <w:pPr>
        <w:pStyle w:val="Definition"/>
      </w:pPr>
      <w:r w:rsidRPr="006F0E1A">
        <w:rPr>
          <w:b/>
          <w:i/>
        </w:rPr>
        <w:t>current SES funding level secondary amount</w:t>
      </w:r>
      <w:r w:rsidRPr="006F0E1A">
        <w:t xml:space="preserve">, for the school for the program year, means the amount in the table in Part 2 of </w:t>
      </w:r>
      <w:r w:rsidR="00D621D7">
        <w:t>Schedule 4</w:t>
      </w:r>
      <w:r w:rsidRPr="006F0E1A">
        <w:t xml:space="preserve"> for the program year and the school’s current SES funding level.</w:t>
      </w:r>
    </w:p>
    <w:p w:rsidR="00C454A5" w:rsidRPr="006F0E1A" w:rsidRDefault="00C454A5" w:rsidP="00C454A5">
      <w:pPr>
        <w:pStyle w:val="Definition"/>
      </w:pPr>
      <w:r w:rsidRPr="006F0E1A">
        <w:rPr>
          <w:b/>
          <w:i/>
        </w:rPr>
        <w:t>number of relevant secondary students</w:t>
      </w:r>
      <w:r w:rsidRPr="006F0E1A">
        <w:t>, for the school for the program year, means the total number of students (including the full</w:t>
      </w:r>
      <w:r w:rsidR="00D621D7">
        <w:noBreakHyphen/>
      </w:r>
      <w:r w:rsidRPr="006F0E1A">
        <w:t>time equivalent of part</w:t>
      </w:r>
      <w:r w:rsidR="00D621D7">
        <w:noBreakHyphen/>
      </w:r>
      <w:r w:rsidRPr="006F0E1A">
        <w:t>time students) receiving secondary education at a very remote school campus of the school on the school campus census day for the school campus in the program year.</w:t>
      </w:r>
    </w:p>
    <w:p w:rsidR="00C454A5" w:rsidRPr="006F0E1A" w:rsidRDefault="00C454A5" w:rsidP="00C454A5">
      <w:pPr>
        <w:pStyle w:val="subsection"/>
      </w:pPr>
      <w:r w:rsidRPr="006F0E1A">
        <w:tab/>
        <w:t>(4)</w:t>
      </w:r>
      <w:r w:rsidRPr="006F0E1A">
        <w:tab/>
        <w:t>If an amount worked out under subsection (1), (2) or (3) is an amount of dollars and cents, the amount is to be rounded to the next higher dollar.</w:t>
      </w:r>
    </w:p>
    <w:p w:rsidR="009F53DC" w:rsidRPr="006F0E1A" w:rsidRDefault="009F53DC" w:rsidP="00D621D7">
      <w:pPr>
        <w:pStyle w:val="ActHead3"/>
        <w:pageBreakBefore/>
      </w:pPr>
      <w:bookmarkStart w:id="143" w:name="_Toc163571459"/>
      <w:r w:rsidRPr="00D621D7">
        <w:rPr>
          <w:rStyle w:val="CharDivNo"/>
        </w:rPr>
        <w:lastRenderedPageBreak/>
        <w:t>Division</w:t>
      </w:r>
      <w:r w:rsidR="00D76C0F" w:rsidRPr="00D621D7">
        <w:rPr>
          <w:rStyle w:val="CharDivNo"/>
        </w:rPr>
        <w:t> </w:t>
      </w:r>
      <w:r w:rsidRPr="00D621D7">
        <w:rPr>
          <w:rStyle w:val="CharDivNo"/>
        </w:rPr>
        <w:t>3</w:t>
      </w:r>
      <w:r w:rsidRPr="006F0E1A">
        <w:t>—</w:t>
      </w:r>
      <w:r w:rsidRPr="00D621D7">
        <w:rPr>
          <w:rStyle w:val="CharDivText"/>
        </w:rPr>
        <w:t>Capital grants</w:t>
      </w:r>
      <w:bookmarkEnd w:id="143"/>
    </w:p>
    <w:p w:rsidR="009F53DC" w:rsidRPr="006F0E1A" w:rsidRDefault="009F53DC" w:rsidP="00FD7DC4">
      <w:pPr>
        <w:pStyle w:val="ActHead5"/>
      </w:pPr>
      <w:bookmarkStart w:id="144" w:name="_Toc163571460"/>
      <w:r w:rsidRPr="00D621D7">
        <w:rPr>
          <w:rStyle w:val="CharSectno"/>
        </w:rPr>
        <w:t>99</w:t>
      </w:r>
      <w:r w:rsidRPr="006F0E1A">
        <w:t xml:space="preserve">  Authorisation of payment of capital grants</w:t>
      </w:r>
      <w:bookmarkEnd w:id="144"/>
    </w:p>
    <w:p w:rsidR="009F53DC" w:rsidRPr="006F0E1A" w:rsidRDefault="009F53DC">
      <w:pPr>
        <w:pStyle w:val="subsection"/>
      </w:pPr>
      <w:r w:rsidRPr="006F0E1A">
        <w:tab/>
        <w:t>(1)</w:t>
      </w:r>
      <w:r w:rsidRPr="006F0E1A">
        <w:tab/>
        <w:t>The Minister may make a determination authorising payment of financial assistance to the States for:</w:t>
      </w:r>
    </w:p>
    <w:p w:rsidR="009F53DC" w:rsidRPr="006F0E1A" w:rsidRDefault="009F53DC">
      <w:pPr>
        <w:pStyle w:val="paragraph"/>
      </w:pPr>
      <w:r w:rsidRPr="006F0E1A">
        <w:tab/>
        <w:t>(a)</w:t>
      </w:r>
      <w:r w:rsidRPr="006F0E1A">
        <w:tab/>
        <w:t>capital expenditure for a program year in connection with:</w:t>
      </w:r>
    </w:p>
    <w:p w:rsidR="009F53DC" w:rsidRPr="006F0E1A" w:rsidRDefault="009F53DC">
      <w:pPr>
        <w:pStyle w:val="paragraphsub"/>
      </w:pPr>
      <w:r w:rsidRPr="006F0E1A">
        <w:tab/>
        <w:t>(i)</w:t>
      </w:r>
      <w:r w:rsidRPr="006F0E1A">
        <w:tab/>
        <w:t>non</w:t>
      </w:r>
      <w:r w:rsidR="00D621D7">
        <w:noBreakHyphen/>
      </w:r>
      <w:r w:rsidRPr="006F0E1A">
        <w:t>government schools or non</w:t>
      </w:r>
      <w:r w:rsidR="00D621D7">
        <w:noBreakHyphen/>
      </w:r>
      <w:r w:rsidRPr="006F0E1A">
        <w:t>government rural student hostels in the States; or</w:t>
      </w:r>
    </w:p>
    <w:p w:rsidR="009F53DC" w:rsidRPr="006F0E1A" w:rsidRDefault="009F53DC">
      <w:pPr>
        <w:pStyle w:val="paragraphsub"/>
      </w:pPr>
      <w:r w:rsidRPr="006F0E1A">
        <w:tab/>
        <w:t>(ii)</w:t>
      </w:r>
      <w:r w:rsidRPr="006F0E1A">
        <w:tab/>
        <w:t>groups of non</w:t>
      </w:r>
      <w:r w:rsidR="00D621D7">
        <w:noBreakHyphen/>
      </w:r>
      <w:r w:rsidRPr="006F0E1A">
        <w:t>government schools or non</w:t>
      </w:r>
      <w:r w:rsidR="00D621D7">
        <w:noBreakHyphen/>
      </w:r>
      <w:r w:rsidRPr="006F0E1A">
        <w:t>government rural student hostels (or both) in the States; or</w:t>
      </w:r>
    </w:p>
    <w:p w:rsidR="009F53DC" w:rsidRPr="006F0E1A" w:rsidRDefault="009F53DC">
      <w:pPr>
        <w:pStyle w:val="paragraph"/>
      </w:pPr>
      <w:r w:rsidRPr="006F0E1A">
        <w:tab/>
        <w:t>(b)</w:t>
      </w:r>
      <w:r w:rsidRPr="006F0E1A">
        <w:tab/>
        <w:t>capital expenditure for a program year in connection with block grant authorities and non</w:t>
      </w:r>
      <w:r w:rsidR="00D621D7">
        <w:noBreakHyphen/>
      </w:r>
      <w:r w:rsidRPr="006F0E1A">
        <w:t>government schools or non</w:t>
      </w:r>
      <w:r w:rsidR="00D621D7">
        <w:noBreakHyphen/>
      </w:r>
      <w:r w:rsidRPr="006F0E1A">
        <w:t>government rural student hostels in the States.</w:t>
      </w:r>
    </w:p>
    <w:p w:rsidR="009F53DC" w:rsidRPr="006F0E1A" w:rsidRDefault="009F53DC">
      <w:pPr>
        <w:pStyle w:val="subsection"/>
      </w:pPr>
      <w:r w:rsidRPr="006F0E1A">
        <w:tab/>
        <w:t>(2)</w:t>
      </w:r>
      <w:r w:rsidRPr="006F0E1A">
        <w:tab/>
        <w:t xml:space="preserve">The sum of the amounts determined under </w:t>
      </w:r>
      <w:r w:rsidR="00D76C0F" w:rsidRPr="006F0E1A">
        <w:t>subsection (</w:t>
      </w:r>
      <w:r w:rsidRPr="006F0E1A">
        <w:t>1) for a program year must not be more than the amount worked out by adding up:</w:t>
      </w:r>
    </w:p>
    <w:p w:rsidR="009F53DC" w:rsidRPr="006F0E1A" w:rsidRDefault="009F53DC">
      <w:pPr>
        <w:pStyle w:val="paragraph"/>
      </w:pPr>
      <w:r w:rsidRPr="006F0E1A">
        <w:tab/>
        <w:t>(a)</w:t>
      </w:r>
      <w:r w:rsidRPr="006F0E1A">
        <w:tab/>
        <w:t>the amount</w:t>
      </w:r>
      <w:r w:rsidR="007D2103" w:rsidRPr="006F0E1A">
        <w:t xml:space="preserve"> </w:t>
      </w:r>
      <w:r w:rsidR="004031E5" w:rsidRPr="006F0E1A">
        <w:t>(if any)</w:t>
      </w:r>
      <w:r w:rsidRPr="006F0E1A">
        <w:t xml:space="preserve"> in column 2 of the table in Schedule</w:t>
      </w:r>
      <w:r w:rsidR="00D76C0F" w:rsidRPr="006F0E1A">
        <w:t> </w:t>
      </w:r>
      <w:r w:rsidRPr="006F0E1A">
        <w:t>5 for the program year; and</w:t>
      </w:r>
    </w:p>
    <w:p w:rsidR="009F53DC" w:rsidRPr="006F0E1A" w:rsidRDefault="009F53DC">
      <w:pPr>
        <w:pStyle w:val="paragraph"/>
      </w:pPr>
      <w:r w:rsidRPr="006F0E1A">
        <w:tab/>
        <w:t>(b)</w:t>
      </w:r>
      <w:r w:rsidRPr="006F0E1A">
        <w:tab/>
        <w:t>the amount</w:t>
      </w:r>
      <w:r w:rsidR="004031E5" w:rsidRPr="006F0E1A">
        <w:t xml:space="preserve"> (if any)</w:t>
      </w:r>
      <w:r w:rsidRPr="006F0E1A">
        <w:t xml:space="preserve"> in column 3 of the table in Schedule</w:t>
      </w:r>
      <w:r w:rsidR="00D76C0F" w:rsidRPr="006F0E1A">
        <w:t> </w:t>
      </w:r>
      <w:r w:rsidRPr="006F0E1A">
        <w:t>5 for the program year.</w:t>
      </w:r>
    </w:p>
    <w:p w:rsidR="009F53DC" w:rsidRPr="006F0E1A" w:rsidRDefault="00D621D7" w:rsidP="00D621D7">
      <w:pPr>
        <w:pStyle w:val="ActHead3"/>
        <w:pageBreakBefore/>
      </w:pPr>
      <w:bookmarkStart w:id="145" w:name="_Toc163571461"/>
      <w:r w:rsidRPr="00D621D7">
        <w:rPr>
          <w:rStyle w:val="CharDivNo"/>
        </w:rPr>
        <w:lastRenderedPageBreak/>
        <w:t>Division 4</w:t>
      </w:r>
      <w:r w:rsidR="009F53DC" w:rsidRPr="006F0E1A">
        <w:t>—</w:t>
      </w:r>
      <w:r w:rsidR="009F53DC" w:rsidRPr="00D621D7">
        <w:rPr>
          <w:rStyle w:val="CharDivText"/>
        </w:rPr>
        <w:t>Other grants for non</w:t>
      </w:r>
      <w:r w:rsidRPr="00D621D7">
        <w:rPr>
          <w:rStyle w:val="CharDivText"/>
        </w:rPr>
        <w:noBreakHyphen/>
      </w:r>
      <w:r w:rsidR="009F53DC" w:rsidRPr="00D621D7">
        <w:rPr>
          <w:rStyle w:val="CharDivText"/>
        </w:rPr>
        <w:t>government rural student hostels</w:t>
      </w:r>
      <w:bookmarkEnd w:id="145"/>
    </w:p>
    <w:p w:rsidR="009F53DC" w:rsidRPr="006F0E1A" w:rsidRDefault="009F53DC" w:rsidP="00FD7DC4">
      <w:pPr>
        <w:pStyle w:val="ActHead5"/>
      </w:pPr>
      <w:bookmarkStart w:id="146" w:name="_Toc163571462"/>
      <w:r w:rsidRPr="00D621D7">
        <w:rPr>
          <w:rStyle w:val="CharSectno"/>
        </w:rPr>
        <w:t>100</w:t>
      </w:r>
      <w:r w:rsidRPr="006F0E1A">
        <w:t xml:space="preserve">  Authorisation of payment of other grants for non</w:t>
      </w:r>
      <w:r w:rsidR="00D621D7">
        <w:noBreakHyphen/>
      </w:r>
      <w:r w:rsidRPr="006F0E1A">
        <w:t>government rural student hostels</w:t>
      </w:r>
      <w:bookmarkEnd w:id="146"/>
    </w:p>
    <w:p w:rsidR="009F53DC" w:rsidRPr="006F0E1A" w:rsidRDefault="009F53DC">
      <w:pPr>
        <w:pStyle w:val="subsection"/>
      </w:pPr>
      <w:r w:rsidRPr="006F0E1A">
        <w:tab/>
        <w:t>(1)</w:t>
      </w:r>
      <w:r w:rsidRPr="006F0E1A">
        <w:tab/>
        <w:t>The Minister may make a determination authorising payment of financial assistance to a State for expenditure for a program year in connection with a non</w:t>
      </w:r>
      <w:r w:rsidR="00D621D7">
        <w:noBreakHyphen/>
      </w:r>
      <w:r w:rsidRPr="006F0E1A">
        <w:t xml:space="preserve">government rural student hostel (the </w:t>
      </w:r>
      <w:r w:rsidRPr="006F0E1A">
        <w:rPr>
          <w:b/>
          <w:i/>
        </w:rPr>
        <w:t>funded hostel</w:t>
      </w:r>
      <w:r w:rsidRPr="006F0E1A">
        <w:t>) in the State.</w:t>
      </w:r>
    </w:p>
    <w:p w:rsidR="009F53DC" w:rsidRPr="006F0E1A" w:rsidRDefault="009F53DC">
      <w:pPr>
        <w:pStyle w:val="notetext"/>
      </w:pPr>
      <w:r w:rsidRPr="006F0E1A">
        <w:t>Note:</w:t>
      </w:r>
      <w:r w:rsidRPr="006F0E1A">
        <w:tab/>
        <w:t>Assistance under this section is in addition to the financial assistance for non</w:t>
      </w:r>
      <w:r w:rsidR="00D621D7">
        <w:noBreakHyphen/>
      </w:r>
      <w:r w:rsidRPr="006F0E1A">
        <w:t>government rural student hostels that is available under section</w:t>
      </w:r>
      <w:r w:rsidR="00D76C0F" w:rsidRPr="006F0E1A">
        <w:t> </w:t>
      </w:r>
      <w:r w:rsidRPr="006F0E1A">
        <w:t>99.</w:t>
      </w:r>
    </w:p>
    <w:p w:rsidR="009F53DC" w:rsidRPr="006F0E1A" w:rsidRDefault="009F53DC">
      <w:pPr>
        <w:pStyle w:val="subsection"/>
      </w:pPr>
      <w:r w:rsidRPr="006F0E1A">
        <w:tab/>
        <w:t>(2)</w:t>
      </w:r>
      <w:r w:rsidRPr="006F0E1A">
        <w:tab/>
        <w:t xml:space="preserve">The amount determined under </w:t>
      </w:r>
      <w:r w:rsidR="00D76C0F" w:rsidRPr="006F0E1A">
        <w:t>subsection (</w:t>
      </w:r>
      <w:r w:rsidRPr="006F0E1A">
        <w:t>1) for the funded hostel and the program year must not be more than the amount worked out using the formula:</w:t>
      </w:r>
    </w:p>
    <w:p w:rsidR="00D447A3" w:rsidRPr="006F0E1A" w:rsidRDefault="00FA5612">
      <w:pPr>
        <w:pStyle w:val="Formula"/>
        <w:rPr>
          <w:position w:val="-20"/>
        </w:rPr>
      </w:pPr>
      <w:r w:rsidRPr="006F0E1A">
        <w:rPr>
          <w:noProof/>
        </w:rPr>
        <w:drawing>
          <wp:inline distT="0" distB="0" distL="0" distR="0">
            <wp:extent cx="3543300" cy="403860"/>
            <wp:effectExtent l="0" t="0" r="0" b="0"/>
            <wp:docPr id="23" name="Picture 23" descr="Start formula Amount specified in Schedule 6 for the program year times Number of students for the hostel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43300" cy="40386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 xml:space="preserve">number of students for the hostel for the program year </w:t>
      </w:r>
      <w:r w:rsidRPr="006F0E1A">
        <w:t>means the number of students who, on the day in the program year determined by the Minister as the census day for hostels in the State in which the hostel is located:</w:t>
      </w:r>
    </w:p>
    <w:p w:rsidR="009F53DC" w:rsidRPr="006F0E1A" w:rsidRDefault="009F53DC">
      <w:pPr>
        <w:pStyle w:val="paragraph"/>
      </w:pPr>
      <w:r w:rsidRPr="006F0E1A">
        <w:tab/>
        <w:t>(a)</w:t>
      </w:r>
      <w:r w:rsidRPr="006F0E1A">
        <w:tab/>
        <w:t>are resident at the funded hostel; and</w:t>
      </w:r>
    </w:p>
    <w:p w:rsidR="009F53DC" w:rsidRPr="006F0E1A" w:rsidRDefault="009F53DC">
      <w:pPr>
        <w:pStyle w:val="paragraph"/>
      </w:pPr>
      <w:r w:rsidRPr="006F0E1A">
        <w:tab/>
        <w:t>(b)</w:t>
      </w:r>
      <w:r w:rsidRPr="006F0E1A">
        <w:tab/>
        <w:t>are undertaking primary or secondary education.</w:t>
      </w:r>
    </w:p>
    <w:p w:rsidR="009F53DC" w:rsidRPr="006F0E1A" w:rsidRDefault="009F53DC" w:rsidP="00D621D7">
      <w:pPr>
        <w:pStyle w:val="ActHead3"/>
        <w:pageBreakBefore/>
      </w:pPr>
      <w:bookmarkStart w:id="147" w:name="_Toc163571463"/>
      <w:r w:rsidRPr="00D621D7">
        <w:rPr>
          <w:rStyle w:val="CharDivNo"/>
        </w:rPr>
        <w:lastRenderedPageBreak/>
        <w:t>Division</w:t>
      </w:r>
      <w:r w:rsidR="00D76C0F" w:rsidRPr="00D621D7">
        <w:rPr>
          <w:rStyle w:val="CharDivNo"/>
        </w:rPr>
        <w:t> </w:t>
      </w:r>
      <w:r w:rsidRPr="00D621D7">
        <w:rPr>
          <w:rStyle w:val="CharDivNo"/>
        </w:rPr>
        <w:t>5</w:t>
      </w:r>
      <w:r w:rsidRPr="006F0E1A">
        <w:t>—</w:t>
      </w:r>
      <w:r w:rsidRPr="00D621D7">
        <w:rPr>
          <w:rStyle w:val="CharDivText"/>
        </w:rPr>
        <w:t>Grants of short term emergency assistance</w:t>
      </w:r>
      <w:bookmarkEnd w:id="147"/>
    </w:p>
    <w:p w:rsidR="009F53DC" w:rsidRPr="006F0E1A" w:rsidRDefault="009F53DC" w:rsidP="00FD7DC4">
      <w:pPr>
        <w:pStyle w:val="ActHead5"/>
      </w:pPr>
      <w:bookmarkStart w:id="148" w:name="_Toc163571464"/>
      <w:r w:rsidRPr="00D621D7">
        <w:rPr>
          <w:rStyle w:val="CharSectno"/>
        </w:rPr>
        <w:t>101</w:t>
      </w:r>
      <w:r w:rsidRPr="006F0E1A">
        <w:t xml:space="preserve">  Grants of short term emergency assistance</w:t>
      </w:r>
      <w:bookmarkEnd w:id="148"/>
    </w:p>
    <w:p w:rsidR="009F53DC" w:rsidRPr="006F0E1A" w:rsidRDefault="009F53DC">
      <w:pPr>
        <w:pStyle w:val="subsection"/>
      </w:pPr>
      <w:r w:rsidRPr="006F0E1A">
        <w:tab/>
        <w:t>(1)</w:t>
      </w:r>
      <w:r w:rsidRPr="006F0E1A">
        <w:tab/>
        <w:t>The Minister may make a determination authorising payment of financial assistance to a State to provide short term emergency assistance for a non</w:t>
      </w:r>
      <w:r w:rsidR="00D621D7">
        <w:noBreakHyphen/>
      </w:r>
      <w:r w:rsidRPr="006F0E1A">
        <w:t>government school in the State for one or more program years if the Minister is satisfied that, because of any unexpected circumstance, the school:</w:t>
      </w:r>
    </w:p>
    <w:p w:rsidR="009F53DC" w:rsidRPr="006F0E1A" w:rsidRDefault="009F53DC">
      <w:pPr>
        <w:pStyle w:val="paragraph"/>
      </w:pPr>
      <w:r w:rsidRPr="006F0E1A">
        <w:tab/>
        <w:t>(a)</w:t>
      </w:r>
      <w:r w:rsidRPr="006F0E1A">
        <w:tab/>
        <w:t>is in severe financial difficulty; and</w:t>
      </w:r>
    </w:p>
    <w:p w:rsidR="009F53DC" w:rsidRPr="006F0E1A" w:rsidRDefault="009F53DC">
      <w:pPr>
        <w:pStyle w:val="paragraph"/>
      </w:pPr>
      <w:r w:rsidRPr="006F0E1A">
        <w:tab/>
        <w:t>(b)</w:t>
      </w:r>
      <w:r w:rsidRPr="006F0E1A">
        <w:tab/>
        <w:t>has a special need of that assistance in the program year or years.</w:t>
      </w:r>
    </w:p>
    <w:p w:rsidR="009F53DC" w:rsidRPr="006F0E1A" w:rsidRDefault="009F53DC">
      <w:pPr>
        <w:pStyle w:val="subsection"/>
      </w:pPr>
      <w:r w:rsidRPr="006F0E1A">
        <w:tab/>
        <w:t>(2)</w:t>
      </w:r>
      <w:r w:rsidRPr="006F0E1A">
        <w:tab/>
        <w:t xml:space="preserve">The sum of the amounts paid to the States under </w:t>
      </w:r>
      <w:r w:rsidR="00D76C0F" w:rsidRPr="006F0E1A">
        <w:t>subsection (</w:t>
      </w:r>
      <w:r w:rsidRPr="006F0E1A">
        <w:t>1) for a program year must not be more than the amount in the table in Schedule</w:t>
      </w:r>
      <w:r w:rsidR="00D76C0F" w:rsidRPr="006F0E1A">
        <w:t> </w:t>
      </w:r>
      <w:r w:rsidRPr="006F0E1A">
        <w:t>7 for the program year.</w:t>
      </w:r>
    </w:p>
    <w:p w:rsidR="009F53DC" w:rsidRPr="006F0E1A" w:rsidRDefault="009F53DC" w:rsidP="00D621D7">
      <w:pPr>
        <w:pStyle w:val="ActHead3"/>
        <w:pageBreakBefore/>
      </w:pPr>
      <w:bookmarkStart w:id="149" w:name="_Toc163571465"/>
      <w:r w:rsidRPr="00D621D7">
        <w:rPr>
          <w:rStyle w:val="CharDivNo"/>
        </w:rPr>
        <w:lastRenderedPageBreak/>
        <w:t>Division</w:t>
      </w:r>
      <w:r w:rsidR="00D76C0F" w:rsidRPr="00D621D7">
        <w:rPr>
          <w:rStyle w:val="CharDivNo"/>
        </w:rPr>
        <w:t> </w:t>
      </w:r>
      <w:r w:rsidRPr="00D621D7">
        <w:rPr>
          <w:rStyle w:val="CharDivNo"/>
        </w:rPr>
        <w:t>6</w:t>
      </w:r>
      <w:r w:rsidRPr="006F0E1A">
        <w:t>—</w:t>
      </w:r>
      <w:r w:rsidRPr="00D621D7">
        <w:rPr>
          <w:rStyle w:val="CharDivText"/>
        </w:rPr>
        <w:t>Grants to provide establishment assistance</w:t>
      </w:r>
      <w:bookmarkEnd w:id="149"/>
    </w:p>
    <w:p w:rsidR="009F53DC" w:rsidRPr="006F0E1A" w:rsidRDefault="009F53DC" w:rsidP="00FD7DC4">
      <w:pPr>
        <w:pStyle w:val="ActHead5"/>
      </w:pPr>
      <w:bookmarkStart w:id="150" w:name="_Toc163571466"/>
      <w:r w:rsidRPr="00D621D7">
        <w:rPr>
          <w:rStyle w:val="CharSectno"/>
        </w:rPr>
        <w:t>102</w:t>
      </w:r>
      <w:r w:rsidRPr="006F0E1A">
        <w:t xml:space="preserve">  Grants to provide establishment assistance</w:t>
      </w:r>
      <w:bookmarkEnd w:id="150"/>
    </w:p>
    <w:p w:rsidR="009F53DC" w:rsidRPr="006F0E1A" w:rsidRDefault="009F53DC">
      <w:pPr>
        <w:pStyle w:val="SubsectionHead"/>
      </w:pPr>
      <w:r w:rsidRPr="006F0E1A">
        <w:t>Non</w:t>
      </w:r>
      <w:r w:rsidR="00D621D7">
        <w:noBreakHyphen/>
      </w:r>
      <w:r w:rsidRPr="006F0E1A">
        <w:t>systemic school</w:t>
      </w:r>
    </w:p>
    <w:p w:rsidR="009F53DC" w:rsidRPr="006F0E1A" w:rsidRDefault="009F53DC">
      <w:pPr>
        <w:pStyle w:val="subsection"/>
      </w:pPr>
      <w:r w:rsidRPr="006F0E1A">
        <w:tab/>
        <w:t>(1)</w:t>
      </w:r>
      <w:r w:rsidRPr="006F0E1A">
        <w:tab/>
        <w:t>The Minister may make a determination authorising payment of financial assistance to a State to provide establishment assistance for a non</w:t>
      </w:r>
      <w:r w:rsidR="00D621D7">
        <w:noBreakHyphen/>
      </w:r>
      <w:r w:rsidRPr="006F0E1A">
        <w:t xml:space="preserve">systemic school in the State for one or 2 program years if the circumstance in </w:t>
      </w:r>
      <w:r w:rsidR="00D76C0F" w:rsidRPr="006F0E1A">
        <w:t>subsection (</w:t>
      </w:r>
      <w:r w:rsidRPr="006F0E1A">
        <w:t>3) applies to the school.</w:t>
      </w:r>
    </w:p>
    <w:p w:rsidR="009F53DC" w:rsidRPr="006F0E1A" w:rsidRDefault="009F53DC">
      <w:pPr>
        <w:pStyle w:val="notetext"/>
      </w:pPr>
      <w:r w:rsidRPr="006F0E1A">
        <w:t>Note:</w:t>
      </w:r>
      <w:r w:rsidRPr="006F0E1A">
        <w:tab/>
        <w:t xml:space="preserve">The amount must not exceed the maximum amount worked out under </w:t>
      </w:r>
      <w:r w:rsidR="00D76C0F" w:rsidRPr="006F0E1A">
        <w:t>subsection (</w:t>
      </w:r>
      <w:r w:rsidRPr="006F0E1A">
        <w:t>4).</w:t>
      </w:r>
    </w:p>
    <w:p w:rsidR="009F53DC" w:rsidRPr="006F0E1A" w:rsidRDefault="009F53DC">
      <w:pPr>
        <w:pStyle w:val="SubsectionHead"/>
      </w:pPr>
      <w:r w:rsidRPr="006F0E1A">
        <w:t>School system</w:t>
      </w:r>
    </w:p>
    <w:p w:rsidR="009F53DC" w:rsidRPr="006F0E1A" w:rsidRDefault="009F53DC">
      <w:pPr>
        <w:pStyle w:val="subsection"/>
      </w:pPr>
      <w:r w:rsidRPr="006F0E1A">
        <w:tab/>
        <w:t>(2)</w:t>
      </w:r>
      <w:r w:rsidRPr="006F0E1A">
        <w:tab/>
        <w:t xml:space="preserve">The Minister may make a determination authorising payment of financial assistance to a State to provide establishment assistance for an approved school system in the State for one or 2 program years in relation to a school included in the system if the circumstance in </w:t>
      </w:r>
      <w:r w:rsidR="00D76C0F" w:rsidRPr="006F0E1A">
        <w:t>subsection (</w:t>
      </w:r>
      <w:r w:rsidRPr="006F0E1A">
        <w:t>3) applies to the school.</w:t>
      </w:r>
    </w:p>
    <w:p w:rsidR="009F53DC" w:rsidRPr="006F0E1A" w:rsidRDefault="009F53DC">
      <w:pPr>
        <w:pStyle w:val="notetext"/>
      </w:pPr>
      <w:r w:rsidRPr="006F0E1A">
        <w:t>Note:</w:t>
      </w:r>
      <w:r w:rsidRPr="006F0E1A">
        <w:tab/>
        <w:t xml:space="preserve">The amount must not exceed the maximum amount worked out under </w:t>
      </w:r>
      <w:r w:rsidR="00D76C0F" w:rsidRPr="006F0E1A">
        <w:t>subsection (</w:t>
      </w:r>
      <w:r w:rsidRPr="006F0E1A">
        <w:t>4).</w:t>
      </w:r>
    </w:p>
    <w:p w:rsidR="009F53DC" w:rsidRPr="006F0E1A" w:rsidRDefault="00D76C0F">
      <w:pPr>
        <w:pStyle w:val="SubsectionHead"/>
      </w:pPr>
      <w:r w:rsidRPr="006F0E1A">
        <w:t>Subsection (</w:t>
      </w:r>
      <w:r w:rsidR="009F53DC" w:rsidRPr="006F0E1A">
        <w:t>3) circumstance</w:t>
      </w:r>
    </w:p>
    <w:p w:rsidR="009F53DC" w:rsidRPr="006F0E1A" w:rsidRDefault="009F53DC">
      <w:pPr>
        <w:pStyle w:val="subsection"/>
      </w:pPr>
      <w:r w:rsidRPr="006F0E1A">
        <w:tab/>
        <w:t>(3)</w:t>
      </w:r>
      <w:r w:rsidRPr="006F0E1A">
        <w:tab/>
        <w:t>The circumstance in this subsection is that the Minister varies the list of non</w:t>
      </w:r>
      <w:r w:rsidR="00D621D7">
        <w:noBreakHyphen/>
      </w:r>
      <w:r w:rsidRPr="006F0E1A">
        <w:t xml:space="preserve">government schools in relation to the school because the school is covered by </w:t>
      </w:r>
      <w:r w:rsidR="00D76C0F" w:rsidRPr="006F0E1A">
        <w:t>paragraph (</w:t>
      </w:r>
      <w:r w:rsidRPr="006F0E1A">
        <w:t xml:space="preserve">c) of the definition of </w:t>
      </w:r>
      <w:r w:rsidRPr="006F0E1A">
        <w:rPr>
          <w:b/>
          <w:i/>
        </w:rPr>
        <w:t>new school proposal</w:t>
      </w:r>
      <w:r w:rsidRPr="006F0E1A">
        <w:t>.</w:t>
      </w:r>
    </w:p>
    <w:p w:rsidR="009F53DC" w:rsidRPr="006F0E1A" w:rsidRDefault="009F53DC">
      <w:pPr>
        <w:pStyle w:val="SubsectionHead"/>
      </w:pPr>
      <w:r w:rsidRPr="006F0E1A">
        <w:t>Maximum amount</w:t>
      </w:r>
    </w:p>
    <w:p w:rsidR="009F53DC" w:rsidRPr="006F0E1A" w:rsidRDefault="009F53DC">
      <w:pPr>
        <w:pStyle w:val="subsection"/>
      </w:pPr>
      <w:r w:rsidRPr="006F0E1A">
        <w:tab/>
        <w:t>(4)</w:t>
      </w:r>
      <w:r w:rsidRPr="006F0E1A">
        <w:tab/>
        <w:t xml:space="preserve">The amount under </w:t>
      </w:r>
      <w:r w:rsidR="00D76C0F" w:rsidRPr="006F0E1A">
        <w:t>subsection (</w:t>
      </w:r>
      <w:r w:rsidRPr="006F0E1A">
        <w:t>1) or (2) for a program year in relation to a school must not exceed the amount worked out using the formula:</w:t>
      </w:r>
    </w:p>
    <w:p w:rsidR="00D447A3" w:rsidRPr="006F0E1A" w:rsidRDefault="00FA5612">
      <w:pPr>
        <w:pStyle w:val="Formula"/>
        <w:rPr>
          <w:position w:val="-46"/>
        </w:rPr>
      </w:pPr>
      <w:r w:rsidRPr="006F0E1A">
        <w:rPr>
          <w:noProof/>
        </w:rPr>
        <w:drawing>
          <wp:inline distT="0" distB="0" distL="0" distR="0">
            <wp:extent cx="3581400" cy="647700"/>
            <wp:effectExtent l="0" t="0" r="0" b="0"/>
            <wp:docPr id="24" name="Picture 24" descr="Start formula Establishment amount for the program year times open bracket Number of primary students for the school for the program year plus Number of secondary students for the school for the program year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1400" cy="64770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lastRenderedPageBreak/>
        <w:t>establishment amount</w:t>
      </w:r>
      <w:r w:rsidRPr="006F0E1A">
        <w:t xml:space="preserve"> for the program year is:</w:t>
      </w:r>
    </w:p>
    <w:p w:rsidR="009F53DC" w:rsidRPr="006F0E1A" w:rsidRDefault="009F53DC">
      <w:pPr>
        <w:pStyle w:val="paragraph"/>
      </w:pPr>
      <w:r w:rsidRPr="006F0E1A">
        <w:tab/>
        <w:t>(a)</w:t>
      </w:r>
      <w:r w:rsidRPr="006F0E1A">
        <w:tab/>
        <w:t>if the program year is the year in which the Minister varies the list of non</w:t>
      </w:r>
      <w:r w:rsidR="00D621D7">
        <w:noBreakHyphen/>
      </w:r>
      <w:r w:rsidRPr="006F0E1A">
        <w:t>government schools in relation to the school—$500; and</w:t>
      </w:r>
    </w:p>
    <w:p w:rsidR="009F53DC" w:rsidRPr="006F0E1A" w:rsidRDefault="009F53DC">
      <w:pPr>
        <w:pStyle w:val="paragraph"/>
      </w:pPr>
      <w:r w:rsidRPr="006F0E1A">
        <w:tab/>
        <w:t>(b)</w:t>
      </w:r>
      <w:r w:rsidRPr="006F0E1A">
        <w:tab/>
        <w:t xml:space="preserve">if the program year is the year after the year referred to in </w:t>
      </w:r>
      <w:r w:rsidR="00D76C0F" w:rsidRPr="006F0E1A">
        <w:t>paragraph (</w:t>
      </w:r>
      <w:r w:rsidRPr="006F0E1A">
        <w:t>a)—$250.</w:t>
      </w:r>
    </w:p>
    <w:p w:rsidR="009F53DC" w:rsidRPr="006F0E1A" w:rsidRDefault="009F53DC" w:rsidP="00D621D7">
      <w:pPr>
        <w:pStyle w:val="ActHead2"/>
        <w:pageBreakBefore/>
      </w:pPr>
      <w:bookmarkStart w:id="151" w:name="_Toc163571467"/>
      <w:r w:rsidRPr="00D621D7">
        <w:rPr>
          <w:rStyle w:val="CharPartNo"/>
        </w:rPr>
        <w:lastRenderedPageBreak/>
        <w:t>Part</w:t>
      </w:r>
      <w:r w:rsidR="00D76C0F" w:rsidRPr="00D621D7">
        <w:rPr>
          <w:rStyle w:val="CharPartNo"/>
        </w:rPr>
        <w:t> </w:t>
      </w:r>
      <w:r w:rsidRPr="00D621D7">
        <w:rPr>
          <w:rStyle w:val="CharPartNo"/>
        </w:rPr>
        <w:t>7</w:t>
      </w:r>
      <w:r w:rsidRPr="006F0E1A">
        <w:t>—</w:t>
      </w:r>
      <w:r w:rsidRPr="00D621D7">
        <w:rPr>
          <w:rStyle w:val="CharPartText"/>
        </w:rPr>
        <w:t>Grants for education in country areas</w:t>
      </w:r>
      <w:bookmarkEnd w:id="151"/>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rsidP="00FD7DC4">
      <w:pPr>
        <w:pStyle w:val="ActHead5"/>
      </w:pPr>
      <w:bookmarkStart w:id="152" w:name="_Toc163571468"/>
      <w:r w:rsidRPr="00D621D7">
        <w:rPr>
          <w:rStyle w:val="CharSectno"/>
        </w:rPr>
        <w:t>103</w:t>
      </w:r>
      <w:r w:rsidRPr="006F0E1A">
        <w:t xml:space="preserve">  Object of Part</w:t>
      </w:r>
      <w:bookmarkEnd w:id="152"/>
    </w:p>
    <w:p w:rsidR="009F53DC" w:rsidRPr="006F0E1A" w:rsidRDefault="009F53DC">
      <w:pPr>
        <w:pStyle w:val="subsection"/>
      </w:pPr>
      <w:r w:rsidRPr="006F0E1A">
        <w:tab/>
      </w:r>
      <w:r w:rsidRPr="006F0E1A">
        <w:tab/>
        <w:t xml:space="preserve">The object of this </w:t>
      </w:r>
      <w:r w:rsidR="00D621D7">
        <w:t>Part i</w:t>
      </w:r>
      <w:r w:rsidRPr="006F0E1A">
        <w:t>s to help schools and school communities to improve the educational outcomes and opportunities of students who are educationally disadvantaged because of their geographical isolation.</w:t>
      </w:r>
    </w:p>
    <w:p w:rsidR="009F53DC" w:rsidRPr="006F0E1A" w:rsidRDefault="009F53DC" w:rsidP="00FD7DC4">
      <w:pPr>
        <w:pStyle w:val="ActHead5"/>
      </w:pPr>
      <w:bookmarkStart w:id="153" w:name="_Toc163571469"/>
      <w:r w:rsidRPr="00D621D7">
        <w:rPr>
          <w:rStyle w:val="CharSectno"/>
        </w:rPr>
        <w:t>104</w:t>
      </w:r>
      <w:r w:rsidRPr="006F0E1A">
        <w:t xml:space="preserve">  Grants for government schools in country areas</w:t>
      </w:r>
      <w:bookmarkEnd w:id="153"/>
    </w:p>
    <w:p w:rsidR="009F53DC" w:rsidRPr="006F0E1A" w:rsidRDefault="009F53DC">
      <w:pPr>
        <w:pStyle w:val="subsection"/>
      </w:pPr>
      <w:r w:rsidRPr="006F0E1A">
        <w:tab/>
      </w:r>
      <w:r w:rsidRPr="006F0E1A">
        <w:tab/>
        <w:t>The Minister may make a determination authorising payment of financial assistance to a State for expenditure approved by the Minister for a program year connected with the education of students at government schools in country areas of the State.</w:t>
      </w:r>
    </w:p>
    <w:p w:rsidR="009F53DC" w:rsidRPr="006F0E1A" w:rsidRDefault="009F53DC">
      <w:pPr>
        <w:pStyle w:val="notetext"/>
      </w:pPr>
      <w:r w:rsidRPr="006F0E1A">
        <w:t>Note:</w:t>
      </w:r>
      <w:r w:rsidRPr="006F0E1A">
        <w:tab/>
        <w:t>Section</w:t>
      </w:r>
      <w:r w:rsidR="00D76C0F" w:rsidRPr="006F0E1A">
        <w:t> </w:t>
      </w:r>
      <w:r w:rsidRPr="006F0E1A">
        <w:t>106 sets a ceiling on grants to the States under this Part for a program year.</w:t>
      </w:r>
    </w:p>
    <w:p w:rsidR="009F53DC" w:rsidRPr="006F0E1A" w:rsidRDefault="009F53DC" w:rsidP="00FD7DC4">
      <w:pPr>
        <w:pStyle w:val="ActHead5"/>
      </w:pPr>
      <w:bookmarkStart w:id="154" w:name="_Toc163571470"/>
      <w:r w:rsidRPr="00D621D7">
        <w:rPr>
          <w:rStyle w:val="CharSectno"/>
        </w:rPr>
        <w:t>105</w:t>
      </w:r>
      <w:r w:rsidRPr="006F0E1A">
        <w:t xml:space="preserve">  Grants for non</w:t>
      </w:r>
      <w:r w:rsidR="00D621D7">
        <w:noBreakHyphen/>
      </w:r>
      <w:r w:rsidRPr="006F0E1A">
        <w:t>government schools in country areas</w:t>
      </w:r>
      <w:bookmarkEnd w:id="154"/>
    </w:p>
    <w:p w:rsidR="009F53DC" w:rsidRPr="006F0E1A" w:rsidRDefault="009F53DC">
      <w:pPr>
        <w:pStyle w:val="subsection"/>
      </w:pPr>
      <w:r w:rsidRPr="006F0E1A">
        <w:tab/>
      </w:r>
      <w:r w:rsidRPr="006F0E1A">
        <w:tab/>
        <w:t>The Minister may make a determination authorising payment of financial assistance to a State for expenditure approved by the Minister for a program year connected with the education of students at non</w:t>
      </w:r>
      <w:r w:rsidR="00D621D7">
        <w:noBreakHyphen/>
      </w:r>
      <w:r w:rsidRPr="006F0E1A">
        <w:t>government schools in country areas of the State.</w:t>
      </w:r>
    </w:p>
    <w:p w:rsidR="009F53DC" w:rsidRPr="006F0E1A" w:rsidRDefault="009F53DC">
      <w:pPr>
        <w:pStyle w:val="notetext"/>
      </w:pPr>
      <w:r w:rsidRPr="006F0E1A">
        <w:t>Note:</w:t>
      </w:r>
      <w:r w:rsidRPr="006F0E1A">
        <w:tab/>
        <w:t>Section</w:t>
      </w:r>
      <w:r w:rsidR="00D76C0F" w:rsidRPr="006F0E1A">
        <w:t> </w:t>
      </w:r>
      <w:r w:rsidRPr="006F0E1A">
        <w:t>106 sets a ceiling on grants to the States under this Part for a program year.</w:t>
      </w:r>
    </w:p>
    <w:p w:rsidR="009F53DC" w:rsidRPr="006F0E1A" w:rsidRDefault="009F53DC" w:rsidP="00FD7DC4">
      <w:pPr>
        <w:pStyle w:val="ActHead5"/>
      </w:pPr>
      <w:bookmarkStart w:id="155" w:name="_Toc163571471"/>
      <w:r w:rsidRPr="00D621D7">
        <w:rPr>
          <w:rStyle w:val="CharSectno"/>
        </w:rPr>
        <w:t>106</w:t>
      </w:r>
      <w:r w:rsidRPr="006F0E1A">
        <w:t xml:space="preserve">  Ceiling for grants under this Part</w:t>
      </w:r>
      <w:bookmarkEnd w:id="155"/>
    </w:p>
    <w:p w:rsidR="009F53DC" w:rsidRPr="006F0E1A" w:rsidRDefault="009F53DC">
      <w:pPr>
        <w:pStyle w:val="subsection"/>
      </w:pPr>
      <w:r w:rsidRPr="006F0E1A">
        <w:tab/>
        <w:t>(1)</w:t>
      </w:r>
      <w:r w:rsidRPr="006F0E1A">
        <w:tab/>
        <w:t>The sum of the amounts paid to the States under this Part for a program year must not be more than the amount in column 2 of the table in Part</w:t>
      </w:r>
      <w:r w:rsidR="00D76C0F" w:rsidRPr="006F0E1A">
        <w:t> </w:t>
      </w:r>
      <w:r w:rsidRPr="006F0E1A">
        <w:t>1 of Schedule</w:t>
      </w:r>
      <w:r w:rsidR="00D76C0F" w:rsidRPr="006F0E1A">
        <w:t> </w:t>
      </w:r>
      <w:r w:rsidRPr="006F0E1A">
        <w:t>8 for the program year.</w:t>
      </w:r>
    </w:p>
    <w:p w:rsidR="009F53DC" w:rsidRPr="006F0E1A" w:rsidRDefault="009F53DC">
      <w:pPr>
        <w:pStyle w:val="subsection"/>
      </w:pPr>
      <w:r w:rsidRPr="006F0E1A">
        <w:tab/>
        <w:t>(2)</w:t>
      </w:r>
      <w:r w:rsidRPr="006F0E1A">
        <w:tab/>
        <w:t>This section has effect despite sections</w:t>
      </w:r>
      <w:r w:rsidR="00D76C0F" w:rsidRPr="006F0E1A">
        <w:t> </w:t>
      </w:r>
      <w:r w:rsidRPr="006F0E1A">
        <w:t>104 and 105.</w:t>
      </w:r>
    </w:p>
    <w:p w:rsidR="009F53DC" w:rsidRPr="006F0E1A" w:rsidRDefault="009F53DC" w:rsidP="00D621D7">
      <w:pPr>
        <w:pStyle w:val="ActHead2"/>
        <w:pageBreakBefore/>
      </w:pPr>
      <w:bookmarkStart w:id="156" w:name="_Toc163571472"/>
      <w:r w:rsidRPr="00D621D7">
        <w:rPr>
          <w:rStyle w:val="CharPartNo"/>
        </w:rPr>
        <w:lastRenderedPageBreak/>
        <w:t>Part</w:t>
      </w:r>
      <w:r w:rsidR="00D76C0F" w:rsidRPr="00D621D7">
        <w:rPr>
          <w:rStyle w:val="CharPartNo"/>
        </w:rPr>
        <w:t> </w:t>
      </w:r>
      <w:r w:rsidRPr="00D621D7">
        <w:rPr>
          <w:rStyle w:val="CharPartNo"/>
        </w:rPr>
        <w:t>8</w:t>
      </w:r>
      <w:r w:rsidRPr="006F0E1A">
        <w:t>—</w:t>
      </w:r>
      <w:r w:rsidRPr="00D621D7">
        <w:rPr>
          <w:rStyle w:val="CharPartText"/>
        </w:rPr>
        <w:t>Grants to foster languages education</w:t>
      </w:r>
      <w:bookmarkEnd w:id="156"/>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rsidP="00FD7DC4">
      <w:pPr>
        <w:pStyle w:val="ActHead5"/>
      </w:pPr>
      <w:bookmarkStart w:id="157" w:name="_Toc163571473"/>
      <w:r w:rsidRPr="00D621D7">
        <w:rPr>
          <w:rStyle w:val="CharSectno"/>
        </w:rPr>
        <w:t>107</w:t>
      </w:r>
      <w:r w:rsidRPr="006F0E1A">
        <w:t xml:space="preserve">  Object of Part</w:t>
      </w:r>
      <w:bookmarkEnd w:id="157"/>
    </w:p>
    <w:p w:rsidR="009F53DC" w:rsidRPr="006F0E1A" w:rsidRDefault="009F53DC">
      <w:pPr>
        <w:pStyle w:val="subsection"/>
      </w:pPr>
      <w:r w:rsidRPr="006F0E1A">
        <w:tab/>
      </w:r>
      <w:r w:rsidRPr="006F0E1A">
        <w:tab/>
        <w:t xml:space="preserve">The object of this </w:t>
      </w:r>
      <w:r w:rsidR="00D621D7">
        <w:t>Part i</w:t>
      </w:r>
      <w:r w:rsidRPr="006F0E1A">
        <w:t>s to help schools and school communities to improve the learning outcomes of students who are learning languages other than English.</w:t>
      </w:r>
    </w:p>
    <w:p w:rsidR="009F53DC" w:rsidRPr="006F0E1A" w:rsidRDefault="009F53DC" w:rsidP="00FD7DC4">
      <w:pPr>
        <w:pStyle w:val="ActHead5"/>
      </w:pPr>
      <w:bookmarkStart w:id="158" w:name="_Toc163571474"/>
      <w:r w:rsidRPr="00D621D7">
        <w:rPr>
          <w:rStyle w:val="CharSectno"/>
        </w:rPr>
        <w:t>108</w:t>
      </w:r>
      <w:r w:rsidRPr="006F0E1A">
        <w:t xml:space="preserve">  Grants for government schools etc.</w:t>
      </w:r>
      <w:bookmarkEnd w:id="158"/>
    </w:p>
    <w:p w:rsidR="009F53DC" w:rsidRPr="006F0E1A" w:rsidRDefault="009F53DC">
      <w:pPr>
        <w:pStyle w:val="subsection"/>
      </w:pPr>
      <w:r w:rsidRPr="006F0E1A">
        <w:tab/>
        <w:t>(1)</w:t>
      </w:r>
      <w:r w:rsidRPr="006F0E1A">
        <w:tab/>
        <w:t>The Minister may make a determination authorising payment of financial assistance to a State for expenditure for a program year connected with government schools, government educational institutions or any other body (except the relevant authority of a school mentioned in section</w:t>
      </w:r>
      <w:r w:rsidR="00D76C0F" w:rsidRPr="006F0E1A">
        <w:t> </w:t>
      </w:r>
      <w:r w:rsidRPr="006F0E1A">
        <w:t>109) in the State to improve the learning outcomes of students learning languages other than English.</w:t>
      </w:r>
    </w:p>
    <w:p w:rsidR="009F53DC" w:rsidRPr="006F0E1A" w:rsidRDefault="009F53DC">
      <w:pPr>
        <w:pStyle w:val="notetext"/>
      </w:pPr>
      <w:r w:rsidRPr="006F0E1A">
        <w:t>Note:</w:t>
      </w:r>
      <w:r w:rsidRPr="006F0E1A">
        <w:tab/>
        <w:t>Section</w:t>
      </w:r>
      <w:r w:rsidR="00D76C0F" w:rsidRPr="006F0E1A">
        <w:t> </w:t>
      </w:r>
      <w:r w:rsidRPr="006F0E1A">
        <w:t>111 sets a ceiling on grants to the States under this Part for a program year.</w:t>
      </w:r>
    </w:p>
    <w:p w:rsidR="009F53DC" w:rsidRPr="006F0E1A" w:rsidRDefault="009F53DC">
      <w:pPr>
        <w:pStyle w:val="subsection"/>
      </w:pPr>
      <w:r w:rsidRPr="006F0E1A">
        <w:tab/>
        <w:t>(2)</w:t>
      </w:r>
      <w:r w:rsidRPr="006F0E1A">
        <w:tab/>
        <w:t>In this Act:</w:t>
      </w:r>
    </w:p>
    <w:p w:rsidR="009F53DC" w:rsidRPr="006F0E1A" w:rsidRDefault="009F53DC">
      <w:pPr>
        <w:pStyle w:val="Definition"/>
      </w:pPr>
      <w:r w:rsidRPr="006F0E1A">
        <w:rPr>
          <w:b/>
          <w:i/>
        </w:rPr>
        <w:t>government educational institution</w:t>
      </w:r>
      <w:r w:rsidRPr="006F0E1A">
        <w:t xml:space="preserve"> means an educational institution in a State:</w:t>
      </w:r>
    </w:p>
    <w:p w:rsidR="009F53DC" w:rsidRPr="006F0E1A" w:rsidRDefault="009F53DC">
      <w:pPr>
        <w:pStyle w:val="paragraph"/>
      </w:pPr>
      <w:r w:rsidRPr="006F0E1A">
        <w:tab/>
        <w:t>(a)</w:t>
      </w:r>
      <w:r w:rsidRPr="006F0E1A">
        <w:tab/>
        <w:t>that is not a government school; and</w:t>
      </w:r>
    </w:p>
    <w:p w:rsidR="009F53DC" w:rsidRPr="006F0E1A" w:rsidRDefault="009F53DC">
      <w:pPr>
        <w:pStyle w:val="paragraph"/>
      </w:pPr>
      <w:r w:rsidRPr="006F0E1A">
        <w:tab/>
        <w:t>(b)</w:t>
      </w:r>
      <w:r w:rsidRPr="006F0E1A">
        <w:tab/>
        <w:t>that is conducted by or on behalf of the Government of the State.</w:t>
      </w:r>
    </w:p>
    <w:p w:rsidR="009F53DC" w:rsidRPr="006F0E1A" w:rsidRDefault="009F53DC" w:rsidP="00FD7DC4">
      <w:pPr>
        <w:pStyle w:val="ActHead5"/>
      </w:pPr>
      <w:bookmarkStart w:id="159" w:name="_Toc163571475"/>
      <w:r w:rsidRPr="00D621D7">
        <w:rPr>
          <w:rStyle w:val="CharSectno"/>
        </w:rPr>
        <w:t>109</w:t>
      </w:r>
      <w:r w:rsidRPr="006F0E1A">
        <w:t xml:space="preserve">  Grants for non</w:t>
      </w:r>
      <w:r w:rsidR="00D621D7">
        <w:noBreakHyphen/>
      </w:r>
      <w:r w:rsidRPr="006F0E1A">
        <w:t>government schools</w:t>
      </w:r>
      <w:bookmarkEnd w:id="159"/>
    </w:p>
    <w:p w:rsidR="009F53DC" w:rsidRPr="006F0E1A" w:rsidRDefault="009F53DC">
      <w:pPr>
        <w:pStyle w:val="subsection"/>
      </w:pPr>
      <w:r w:rsidRPr="006F0E1A">
        <w:tab/>
      </w:r>
      <w:r w:rsidRPr="006F0E1A">
        <w:tab/>
        <w:t>The Minister may make a determination authorising payment of financial assistance to a State for expenditure for a program year connected with non</w:t>
      </w:r>
      <w:r w:rsidR="00D621D7">
        <w:noBreakHyphen/>
      </w:r>
      <w:r w:rsidRPr="006F0E1A">
        <w:t>government schools in the State to improve the learning outcomes of students who are learning languages other than English.</w:t>
      </w:r>
    </w:p>
    <w:p w:rsidR="009F53DC" w:rsidRPr="006F0E1A" w:rsidRDefault="009F53DC">
      <w:pPr>
        <w:pStyle w:val="notetext"/>
      </w:pPr>
      <w:r w:rsidRPr="006F0E1A">
        <w:t>Note:</w:t>
      </w:r>
      <w:r w:rsidRPr="006F0E1A">
        <w:tab/>
        <w:t>Section</w:t>
      </w:r>
      <w:r w:rsidR="00D76C0F" w:rsidRPr="006F0E1A">
        <w:t> </w:t>
      </w:r>
      <w:r w:rsidRPr="006F0E1A">
        <w:t>111 sets a ceiling on grants to the States under this Part for a program year.</w:t>
      </w:r>
    </w:p>
    <w:p w:rsidR="009F53DC" w:rsidRPr="006F0E1A" w:rsidRDefault="009F53DC" w:rsidP="00FD7DC4">
      <w:pPr>
        <w:pStyle w:val="ActHead5"/>
      </w:pPr>
      <w:bookmarkStart w:id="160" w:name="_Toc163571476"/>
      <w:r w:rsidRPr="00D621D7">
        <w:rPr>
          <w:rStyle w:val="CharSectno"/>
        </w:rPr>
        <w:lastRenderedPageBreak/>
        <w:t>110</w:t>
      </w:r>
      <w:r w:rsidRPr="006F0E1A">
        <w:t xml:space="preserve">  Grants for national projects to foster languages education</w:t>
      </w:r>
      <w:bookmarkEnd w:id="160"/>
    </w:p>
    <w:p w:rsidR="009F53DC" w:rsidRPr="006F0E1A" w:rsidRDefault="009F53DC">
      <w:pPr>
        <w:pStyle w:val="subsection"/>
      </w:pPr>
      <w:r w:rsidRPr="006F0E1A">
        <w:tab/>
        <w:t>(1)</w:t>
      </w:r>
      <w:r w:rsidRPr="006F0E1A">
        <w:tab/>
        <w:t>The Minister may approve a project for the purposes of this section if the sole or principal object of the project is to foster the learning of languages other than English.</w:t>
      </w:r>
    </w:p>
    <w:p w:rsidR="009F53DC" w:rsidRPr="006F0E1A" w:rsidRDefault="009F53DC">
      <w:pPr>
        <w:pStyle w:val="subsection"/>
      </w:pPr>
      <w:r w:rsidRPr="006F0E1A">
        <w:tab/>
        <w:t>(2)</w:t>
      </w:r>
      <w:r w:rsidRPr="006F0E1A">
        <w:tab/>
        <w:t>The Minister may make a determination authorising payment to a State for a program year of an amount of financial assistance for:</w:t>
      </w:r>
    </w:p>
    <w:p w:rsidR="009F53DC" w:rsidRPr="006F0E1A" w:rsidRDefault="009F53DC">
      <w:pPr>
        <w:pStyle w:val="paragraph"/>
      </w:pPr>
      <w:r w:rsidRPr="006F0E1A">
        <w:tab/>
        <w:t>(a)</w:t>
      </w:r>
      <w:r w:rsidRPr="006F0E1A">
        <w:tab/>
        <w:t xml:space="preserve">expenditure on a project approved under </w:t>
      </w:r>
      <w:r w:rsidR="00D76C0F" w:rsidRPr="006F0E1A">
        <w:t>subsection (</w:t>
      </w:r>
      <w:r w:rsidRPr="006F0E1A">
        <w:t>1); and</w:t>
      </w:r>
    </w:p>
    <w:p w:rsidR="009F53DC" w:rsidRPr="006F0E1A" w:rsidRDefault="009F53DC">
      <w:pPr>
        <w:pStyle w:val="paragraph"/>
      </w:pPr>
      <w:r w:rsidRPr="006F0E1A">
        <w:tab/>
        <w:t>(b)</w:t>
      </w:r>
      <w:r w:rsidRPr="006F0E1A">
        <w:tab/>
        <w:t xml:space="preserve">expenditure to publicise a project approved under </w:t>
      </w:r>
      <w:r w:rsidR="00D76C0F" w:rsidRPr="006F0E1A">
        <w:t>subsection (</w:t>
      </w:r>
      <w:r w:rsidRPr="006F0E1A">
        <w:t>1) by disseminating information about the project or carrying out other related activities in connection with the project.</w:t>
      </w:r>
    </w:p>
    <w:p w:rsidR="009F53DC" w:rsidRPr="006F0E1A" w:rsidRDefault="009F53DC">
      <w:pPr>
        <w:pStyle w:val="notetext"/>
      </w:pPr>
      <w:r w:rsidRPr="006F0E1A">
        <w:t>Note:</w:t>
      </w:r>
      <w:r w:rsidRPr="006F0E1A">
        <w:tab/>
        <w:t>Section</w:t>
      </w:r>
      <w:r w:rsidR="00D76C0F" w:rsidRPr="006F0E1A">
        <w:t> </w:t>
      </w:r>
      <w:r w:rsidRPr="006F0E1A">
        <w:t>111 sets a ceiling on grants to the States under this Part for a program year.</w:t>
      </w:r>
    </w:p>
    <w:p w:rsidR="009F53DC" w:rsidRPr="006F0E1A" w:rsidRDefault="009F53DC">
      <w:pPr>
        <w:pStyle w:val="subsection"/>
      </w:pPr>
      <w:r w:rsidRPr="006F0E1A">
        <w:tab/>
        <w:t>(3)</w:t>
      </w:r>
      <w:r w:rsidRPr="006F0E1A">
        <w:tab/>
        <w:t>It does not matter whether:</w:t>
      </w:r>
    </w:p>
    <w:p w:rsidR="009F53DC" w:rsidRPr="006F0E1A" w:rsidRDefault="009F53DC">
      <w:pPr>
        <w:pStyle w:val="paragraph"/>
      </w:pPr>
      <w:r w:rsidRPr="006F0E1A">
        <w:tab/>
        <w:t>(a)</w:t>
      </w:r>
      <w:r w:rsidRPr="006F0E1A">
        <w:tab/>
        <w:t>the project is conducted by the State or not; or</w:t>
      </w:r>
    </w:p>
    <w:p w:rsidR="009F53DC" w:rsidRPr="006F0E1A" w:rsidRDefault="009F53DC">
      <w:pPr>
        <w:pStyle w:val="paragraph"/>
      </w:pPr>
      <w:r w:rsidRPr="006F0E1A">
        <w:tab/>
        <w:t>(b)</w:t>
      </w:r>
      <w:r w:rsidRPr="006F0E1A">
        <w:tab/>
        <w:t>the project is conducted within, or outside, or within and outside, the State.</w:t>
      </w:r>
    </w:p>
    <w:p w:rsidR="009F53DC" w:rsidRPr="006F0E1A" w:rsidRDefault="009F53DC" w:rsidP="00FD7DC4">
      <w:pPr>
        <w:pStyle w:val="ActHead5"/>
      </w:pPr>
      <w:bookmarkStart w:id="161" w:name="_Toc163571477"/>
      <w:r w:rsidRPr="00D621D7">
        <w:rPr>
          <w:rStyle w:val="CharSectno"/>
        </w:rPr>
        <w:t>111</w:t>
      </w:r>
      <w:r w:rsidRPr="006F0E1A">
        <w:t xml:space="preserve">  Ceiling for grants under this Part</w:t>
      </w:r>
      <w:bookmarkEnd w:id="161"/>
    </w:p>
    <w:p w:rsidR="009F53DC" w:rsidRPr="006F0E1A" w:rsidRDefault="009F53DC">
      <w:pPr>
        <w:pStyle w:val="subsection"/>
      </w:pPr>
      <w:r w:rsidRPr="006F0E1A">
        <w:tab/>
        <w:t>(1)</w:t>
      </w:r>
      <w:r w:rsidRPr="006F0E1A">
        <w:tab/>
        <w:t>The sum of the amounts authorised to be paid to the States under this Part for a program year must not be more than the amount in column 3 of the table in Part</w:t>
      </w:r>
      <w:r w:rsidR="00D76C0F" w:rsidRPr="006F0E1A">
        <w:t> </w:t>
      </w:r>
      <w:r w:rsidRPr="006F0E1A">
        <w:t>1 of Schedule</w:t>
      </w:r>
      <w:r w:rsidR="00D76C0F" w:rsidRPr="006F0E1A">
        <w:t> </w:t>
      </w:r>
      <w:r w:rsidRPr="006F0E1A">
        <w:t>8 for the program year.</w:t>
      </w:r>
    </w:p>
    <w:p w:rsidR="009F53DC" w:rsidRPr="006F0E1A" w:rsidRDefault="009F53DC">
      <w:pPr>
        <w:pStyle w:val="subsection"/>
      </w:pPr>
      <w:r w:rsidRPr="006F0E1A">
        <w:tab/>
        <w:t>(2)</w:t>
      </w:r>
      <w:r w:rsidRPr="006F0E1A">
        <w:tab/>
        <w:t>This section has effect despite sections</w:t>
      </w:r>
      <w:r w:rsidR="00D76C0F" w:rsidRPr="006F0E1A">
        <w:t> </w:t>
      </w:r>
      <w:r w:rsidRPr="006F0E1A">
        <w:t>108, 109 and 110.</w:t>
      </w:r>
    </w:p>
    <w:p w:rsidR="009F53DC" w:rsidRPr="006F0E1A" w:rsidRDefault="009F53DC" w:rsidP="00D621D7">
      <w:pPr>
        <w:pStyle w:val="ActHead2"/>
        <w:pageBreakBefore/>
      </w:pPr>
      <w:bookmarkStart w:id="162" w:name="_Toc163571478"/>
      <w:r w:rsidRPr="00D621D7">
        <w:rPr>
          <w:rStyle w:val="CharPartNo"/>
        </w:rPr>
        <w:lastRenderedPageBreak/>
        <w:t>Part</w:t>
      </w:r>
      <w:r w:rsidR="00D76C0F" w:rsidRPr="00D621D7">
        <w:rPr>
          <w:rStyle w:val="CharPartNo"/>
        </w:rPr>
        <w:t> </w:t>
      </w:r>
      <w:r w:rsidRPr="00D621D7">
        <w:rPr>
          <w:rStyle w:val="CharPartNo"/>
        </w:rPr>
        <w:t>9</w:t>
      </w:r>
      <w:r w:rsidRPr="006F0E1A">
        <w:t>—</w:t>
      </w:r>
      <w:r w:rsidRPr="00D621D7">
        <w:rPr>
          <w:rStyle w:val="CharPartText"/>
        </w:rPr>
        <w:t>Grants for teaching English to new arrivals</w:t>
      </w:r>
      <w:bookmarkEnd w:id="162"/>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rsidP="00FD7DC4">
      <w:pPr>
        <w:pStyle w:val="ActHead5"/>
      </w:pPr>
      <w:bookmarkStart w:id="163" w:name="_Toc163571479"/>
      <w:r w:rsidRPr="00D621D7">
        <w:rPr>
          <w:rStyle w:val="CharSectno"/>
        </w:rPr>
        <w:t>112</w:t>
      </w:r>
      <w:r w:rsidRPr="006F0E1A">
        <w:t xml:space="preserve">  Object of Part</w:t>
      </w:r>
      <w:bookmarkEnd w:id="163"/>
    </w:p>
    <w:p w:rsidR="009F53DC" w:rsidRPr="006F0E1A" w:rsidRDefault="009F53DC">
      <w:pPr>
        <w:pStyle w:val="subsection"/>
      </w:pPr>
      <w:r w:rsidRPr="006F0E1A">
        <w:tab/>
      </w:r>
      <w:r w:rsidRPr="006F0E1A">
        <w:tab/>
        <w:t xml:space="preserve">The object of this </w:t>
      </w:r>
      <w:r w:rsidR="00D621D7">
        <w:t>Part i</w:t>
      </w:r>
      <w:r w:rsidRPr="006F0E1A">
        <w:t>s to help with the provision of intensive teaching of the English language to certain students who have recently arrived in Australia.</w:t>
      </w:r>
    </w:p>
    <w:p w:rsidR="009F53DC" w:rsidRPr="006F0E1A" w:rsidRDefault="009F53DC" w:rsidP="00FD7DC4">
      <w:pPr>
        <w:pStyle w:val="ActHead5"/>
      </w:pPr>
      <w:bookmarkStart w:id="164" w:name="_Toc163571480"/>
      <w:r w:rsidRPr="00D621D7">
        <w:rPr>
          <w:rStyle w:val="CharSectno"/>
        </w:rPr>
        <w:t>113</w:t>
      </w:r>
      <w:r w:rsidRPr="006F0E1A">
        <w:t xml:space="preserve">  Grants for teaching English as a second language in government schools</w:t>
      </w:r>
      <w:bookmarkEnd w:id="164"/>
    </w:p>
    <w:p w:rsidR="009F53DC" w:rsidRPr="006F0E1A" w:rsidRDefault="009F53DC">
      <w:pPr>
        <w:pStyle w:val="subsection"/>
      </w:pPr>
      <w:r w:rsidRPr="006F0E1A">
        <w:tab/>
        <w:t>(1)</w:t>
      </w:r>
      <w:r w:rsidRPr="006F0E1A">
        <w:tab/>
        <w:t>The Minister may make a determination authorising payment of financial assistance to a State for recurrent expenditure for a program year connected with providing education in English as a second language for eligible new arrivals enrolled in ESL courses:</w:t>
      </w:r>
    </w:p>
    <w:p w:rsidR="009F53DC" w:rsidRPr="006F0E1A" w:rsidRDefault="009F53DC">
      <w:pPr>
        <w:pStyle w:val="paragraph"/>
      </w:pPr>
      <w:r w:rsidRPr="006F0E1A">
        <w:tab/>
        <w:t>(a)</w:t>
      </w:r>
      <w:r w:rsidRPr="006F0E1A">
        <w:tab/>
        <w:t>beginning or continuing in the program year; and</w:t>
      </w:r>
    </w:p>
    <w:p w:rsidR="009F53DC" w:rsidRPr="006F0E1A" w:rsidRDefault="009F53DC">
      <w:pPr>
        <w:pStyle w:val="paragraph"/>
      </w:pPr>
      <w:r w:rsidRPr="006F0E1A">
        <w:tab/>
        <w:t>(b)</w:t>
      </w:r>
      <w:r w:rsidRPr="006F0E1A">
        <w:tab/>
        <w:t>provided at or in connection with government schools in the State.</w:t>
      </w:r>
    </w:p>
    <w:p w:rsidR="009F53DC" w:rsidRPr="006F0E1A" w:rsidRDefault="009F53DC">
      <w:pPr>
        <w:pStyle w:val="subsection"/>
      </w:pPr>
      <w:r w:rsidRPr="006F0E1A">
        <w:tab/>
        <w:t>(2)</w:t>
      </w:r>
      <w:r w:rsidRPr="006F0E1A">
        <w:tab/>
        <w:t xml:space="preserve">However, the total amount authorised to be paid to a State under </w:t>
      </w:r>
      <w:r w:rsidR="00D76C0F" w:rsidRPr="006F0E1A">
        <w:t>subsection (</w:t>
      </w:r>
      <w:r w:rsidRPr="006F0E1A">
        <w:t>1) for a program year must not be more than the amount worked out using the formula:</w:t>
      </w:r>
    </w:p>
    <w:p w:rsidR="00D447A3" w:rsidRPr="006F0E1A" w:rsidRDefault="00FA5612" w:rsidP="000634FB">
      <w:pPr>
        <w:pStyle w:val="Formula"/>
        <w:ind w:hanging="1134"/>
      </w:pPr>
      <w:r w:rsidRPr="006F0E1A">
        <w:rPr>
          <w:noProof/>
        </w:rPr>
        <w:drawing>
          <wp:inline distT="0" distB="0" distL="0" distR="0">
            <wp:extent cx="4488180" cy="533400"/>
            <wp:effectExtent l="0" t="0" r="0" b="0"/>
            <wp:docPr id="25" name="Picture 25" descr="Start formula open bracket ESL new arrivals amount for the program year times Number of eligible new arrivals in government schools close bracket plus open bracket ESL new arrivals humanitarian amount for the program year times Number of eligible humanitarian new arrivals in government schools close bracket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8180" cy="533400"/>
                    </a:xfrm>
                    <a:prstGeom prst="rect">
                      <a:avLst/>
                    </a:prstGeom>
                    <a:noFill/>
                    <a:ln>
                      <a:noFill/>
                    </a:ln>
                  </pic:spPr>
                </pic:pic>
              </a:graphicData>
            </a:graphic>
          </wp:inline>
        </w:drawing>
      </w:r>
    </w:p>
    <w:p w:rsidR="009F53DC" w:rsidRPr="006F0E1A" w:rsidRDefault="009F53DC">
      <w:pPr>
        <w:pStyle w:val="subsection2"/>
      </w:pPr>
      <w:r w:rsidRPr="006F0E1A">
        <w:t>where:</w:t>
      </w:r>
    </w:p>
    <w:p w:rsidR="000634FB" w:rsidRPr="006F0E1A" w:rsidRDefault="000634FB" w:rsidP="000634FB">
      <w:pPr>
        <w:pStyle w:val="Definition"/>
      </w:pPr>
      <w:r w:rsidRPr="006F0E1A">
        <w:rPr>
          <w:b/>
          <w:i/>
        </w:rPr>
        <w:t>number of eligible humanitarian new arrivals in government schools</w:t>
      </w:r>
      <w:r w:rsidRPr="006F0E1A">
        <w:t xml:space="preserve"> means the number of eligible humanitarian new arrivals enrolled in ESL courses, in the State, described in subsection (1).</w:t>
      </w:r>
    </w:p>
    <w:p w:rsidR="009F53DC" w:rsidRPr="006F0E1A" w:rsidRDefault="009F53DC">
      <w:pPr>
        <w:pStyle w:val="Definition"/>
      </w:pPr>
      <w:r w:rsidRPr="006F0E1A">
        <w:rPr>
          <w:b/>
          <w:i/>
        </w:rPr>
        <w:t>number of eligible new arrivals in government schools</w:t>
      </w:r>
      <w:r w:rsidRPr="006F0E1A">
        <w:t xml:space="preserve"> means the number of eligible new arrivals</w:t>
      </w:r>
      <w:r w:rsidR="000634FB" w:rsidRPr="006F0E1A">
        <w:t>, other than eligible humanitarian new arrivals,</w:t>
      </w:r>
      <w:r w:rsidRPr="006F0E1A">
        <w:t xml:space="preserve"> enrolled in ESL courses, in the State, described in </w:t>
      </w:r>
      <w:r w:rsidR="00D76C0F" w:rsidRPr="006F0E1A">
        <w:t>subsection (</w:t>
      </w:r>
      <w:r w:rsidRPr="006F0E1A">
        <w:t>1).</w:t>
      </w:r>
    </w:p>
    <w:p w:rsidR="009F53DC" w:rsidRPr="006F0E1A" w:rsidRDefault="009F53DC" w:rsidP="00FD7DC4">
      <w:pPr>
        <w:pStyle w:val="ActHead5"/>
      </w:pPr>
      <w:bookmarkStart w:id="165" w:name="_Toc163571481"/>
      <w:r w:rsidRPr="00D621D7">
        <w:rPr>
          <w:rStyle w:val="CharSectno"/>
        </w:rPr>
        <w:lastRenderedPageBreak/>
        <w:t>114</w:t>
      </w:r>
      <w:r w:rsidRPr="006F0E1A">
        <w:t xml:space="preserve">  Grants for teaching English as a second language in non</w:t>
      </w:r>
      <w:r w:rsidR="00D621D7">
        <w:noBreakHyphen/>
      </w:r>
      <w:r w:rsidRPr="006F0E1A">
        <w:t>government schools</w:t>
      </w:r>
      <w:bookmarkEnd w:id="165"/>
    </w:p>
    <w:p w:rsidR="009F53DC" w:rsidRPr="006F0E1A" w:rsidRDefault="009F53DC">
      <w:pPr>
        <w:pStyle w:val="subsection"/>
      </w:pPr>
      <w:r w:rsidRPr="006F0E1A">
        <w:tab/>
        <w:t>(1)</w:t>
      </w:r>
      <w:r w:rsidRPr="006F0E1A">
        <w:tab/>
        <w:t>The Minister may make a determination authorising payment of financial assistance to a State for recurrent expenditure for a program year connected with providing education in English as a second language for eligible new arrivals enrolled in ESL courses:</w:t>
      </w:r>
    </w:p>
    <w:p w:rsidR="009F53DC" w:rsidRPr="006F0E1A" w:rsidRDefault="009F53DC">
      <w:pPr>
        <w:pStyle w:val="paragraph"/>
      </w:pPr>
      <w:r w:rsidRPr="006F0E1A">
        <w:tab/>
        <w:t>(a)</w:t>
      </w:r>
      <w:r w:rsidRPr="006F0E1A">
        <w:tab/>
        <w:t>beginning or continuing in the program year; and</w:t>
      </w:r>
    </w:p>
    <w:p w:rsidR="009F53DC" w:rsidRPr="006F0E1A" w:rsidRDefault="009F53DC">
      <w:pPr>
        <w:pStyle w:val="paragraph"/>
      </w:pPr>
      <w:r w:rsidRPr="006F0E1A">
        <w:tab/>
        <w:t>(b)</w:t>
      </w:r>
      <w:r w:rsidRPr="006F0E1A">
        <w:tab/>
        <w:t>provided at or in connection with non</w:t>
      </w:r>
      <w:r w:rsidR="00D621D7">
        <w:noBreakHyphen/>
      </w:r>
      <w:r w:rsidRPr="006F0E1A">
        <w:t>government schools in the State.</w:t>
      </w:r>
    </w:p>
    <w:p w:rsidR="009F53DC" w:rsidRPr="006F0E1A" w:rsidRDefault="009F53DC">
      <w:pPr>
        <w:pStyle w:val="subsection"/>
      </w:pPr>
      <w:r w:rsidRPr="006F0E1A">
        <w:tab/>
        <w:t>(2)</w:t>
      </w:r>
      <w:r w:rsidRPr="006F0E1A">
        <w:tab/>
        <w:t xml:space="preserve">However, the total amount paid to a State under </w:t>
      </w:r>
      <w:r w:rsidR="00D76C0F" w:rsidRPr="006F0E1A">
        <w:t>subsection (</w:t>
      </w:r>
      <w:r w:rsidRPr="006F0E1A">
        <w:t>1) for a program year must not be more than the amount worked out using the formula:</w:t>
      </w:r>
    </w:p>
    <w:p w:rsidR="00D447A3" w:rsidRPr="006F0E1A" w:rsidRDefault="00FA5612" w:rsidP="000634FB">
      <w:pPr>
        <w:pStyle w:val="Formula"/>
        <w:ind w:hanging="1134"/>
      </w:pPr>
      <w:r w:rsidRPr="006F0E1A">
        <w:rPr>
          <w:noProof/>
        </w:rPr>
        <w:drawing>
          <wp:inline distT="0" distB="0" distL="0" distR="0">
            <wp:extent cx="4404360" cy="624840"/>
            <wp:effectExtent l="0" t="0" r="0" b="0"/>
            <wp:docPr id="26" name="Picture 26" descr="Start formula open bracket ESL new arrivals amount for the program year times Number of eligible new arrivals in non-government schools close bracket plus open bracket ESL new arrivals humanitarian amount for the program year times Number of eligible humanitarian new arrivals in non-government schools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04360" cy="624840"/>
                    </a:xfrm>
                    <a:prstGeom prst="rect">
                      <a:avLst/>
                    </a:prstGeom>
                    <a:noFill/>
                    <a:ln>
                      <a:noFill/>
                    </a:ln>
                  </pic:spPr>
                </pic:pic>
              </a:graphicData>
            </a:graphic>
          </wp:inline>
        </w:drawing>
      </w:r>
    </w:p>
    <w:p w:rsidR="009F53DC" w:rsidRPr="006F0E1A" w:rsidRDefault="009F53DC">
      <w:pPr>
        <w:pStyle w:val="subsection2"/>
      </w:pPr>
      <w:r w:rsidRPr="006F0E1A">
        <w:t>where:</w:t>
      </w:r>
    </w:p>
    <w:p w:rsidR="000634FB" w:rsidRPr="006F0E1A" w:rsidRDefault="000634FB" w:rsidP="000634FB">
      <w:pPr>
        <w:pStyle w:val="Definition"/>
      </w:pPr>
      <w:r w:rsidRPr="006F0E1A">
        <w:rPr>
          <w:b/>
          <w:i/>
        </w:rPr>
        <w:t>number of eligible humanitarian new arrivals in non</w:t>
      </w:r>
      <w:r w:rsidR="00D621D7">
        <w:rPr>
          <w:b/>
          <w:i/>
        </w:rPr>
        <w:noBreakHyphen/>
      </w:r>
      <w:r w:rsidRPr="006F0E1A">
        <w:rPr>
          <w:b/>
          <w:i/>
        </w:rPr>
        <w:t>government schools</w:t>
      </w:r>
      <w:r w:rsidRPr="006F0E1A">
        <w:t xml:space="preserve"> means the number of eligible humanitarian new arrivals enrolled in ESL courses, in the State, described in subsection (1).</w:t>
      </w:r>
    </w:p>
    <w:p w:rsidR="009F53DC" w:rsidRPr="006F0E1A" w:rsidRDefault="009F53DC">
      <w:pPr>
        <w:pStyle w:val="Definition"/>
      </w:pPr>
      <w:r w:rsidRPr="006F0E1A">
        <w:rPr>
          <w:b/>
          <w:i/>
        </w:rPr>
        <w:t>number of eligible new arrivals in non</w:t>
      </w:r>
      <w:r w:rsidR="00D621D7">
        <w:rPr>
          <w:b/>
          <w:i/>
        </w:rPr>
        <w:noBreakHyphen/>
      </w:r>
      <w:r w:rsidRPr="006F0E1A">
        <w:rPr>
          <w:b/>
          <w:i/>
        </w:rPr>
        <w:t>government schools</w:t>
      </w:r>
      <w:r w:rsidRPr="006F0E1A">
        <w:t xml:space="preserve"> means the number of eligible new arrivals</w:t>
      </w:r>
      <w:r w:rsidR="000634FB" w:rsidRPr="006F0E1A">
        <w:t>, other than eligible humanitarian new arrivals,</w:t>
      </w:r>
      <w:r w:rsidRPr="006F0E1A">
        <w:t xml:space="preserve"> enrolled in ESL courses, in the State, described in </w:t>
      </w:r>
      <w:r w:rsidR="00D76C0F" w:rsidRPr="006F0E1A">
        <w:t>subsection (</w:t>
      </w:r>
      <w:r w:rsidRPr="006F0E1A">
        <w:t>1).</w:t>
      </w:r>
    </w:p>
    <w:p w:rsidR="009F53DC" w:rsidRPr="006F0E1A" w:rsidRDefault="009F53DC" w:rsidP="00D621D7">
      <w:pPr>
        <w:pStyle w:val="ActHead2"/>
        <w:pageBreakBefore/>
      </w:pPr>
      <w:bookmarkStart w:id="166" w:name="_Toc163571482"/>
      <w:r w:rsidRPr="00D621D7">
        <w:rPr>
          <w:rStyle w:val="CharPartNo"/>
        </w:rPr>
        <w:lastRenderedPageBreak/>
        <w:t>Part</w:t>
      </w:r>
      <w:r w:rsidR="00D76C0F" w:rsidRPr="00D621D7">
        <w:rPr>
          <w:rStyle w:val="CharPartNo"/>
        </w:rPr>
        <w:t> </w:t>
      </w:r>
      <w:r w:rsidRPr="00D621D7">
        <w:rPr>
          <w:rStyle w:val="CharPartNo"/>
        </w:rPr>
        <w:t>10</w:t>
      </w:r>
      <w:r w:rsidRPr="006F0E1A">
        <w:t>—</w:t>
      </w:r>
      <w:r w:rsidRPr="00D621D7">
        <w:rPr>
          <w:rStyle w:val="CharPartText"/>
        </w:rPr>
        <w:t>Literacy, numeracy and special learning needs</w:t>
      </w:r>
      <w:bookmarkEnd w:id="166"/>
    </w:p>
    <w:p w:rsidR="009F53DC" w:rsidRPr="006F0E1A" w:rsidRDefault="00D621D7" w:rsidP="00FD7DC4">
      <w:pPr>
        <w:pStyle w:val="ActHead3"/>
      </w:pPr>
      <w:bookmarkStart w:id="167" w:name="_Toc163571483"/>
      <w:r w:rsidRPr="00D621D7">
        <w:rPr>
          <w:rStyle w:val="CharDivNo"/>
        </w:rPr>
        <w:t>Division 1</w:t>
      </w:r>
      <w:r w:rsidR="009F53DC" w:rsidRPr="006F0E1A">
        <w:t>—</w:t>
      </w:r>
      <w:r w:rsidR="009F53DC" w:rsidRPr="00D621D7">
        <w:rPr>
          <w:rStyle w:val="CharDivText"/>
        </w:rPr>
        <w:t>Object of Part</w:t>
      </w:r>
      <w:bookmarkEnd w:id="167"/>
    </w:p>
    <w:p w:rsidR="009F53DC" w:rsidRPr="006F0E1A" w:rsidRDefault="009F53DC" w:rsidP="00FD7DC4">
      <w:pPr>
        <w:pStyle w:val="ActHead5"/>
      </w:pPr>
      <w:bookmarkStart w:id="168" w:name="_Toc163571484"/>
      <w:r w:rsidRPr="00D621D7">
        <w:rPr>
          <w:rStyle w:val="CharSectno"/>
        </w:rPr>
        <w:t>115</w:t>
      </w:r>
      <w:r w:rsidRPr="006F0E1A">
        <w:t xml:space="preserve">  Object of Part</w:t>
      </w:r>
      <w:bookmarkEnd w:id="168"/>
    </w:p>
    <w:p w:rsidR="009F53DC" w:rsidRPr="006F0E1A" w:rsidRDefault="009F53DC">
      <w:pPr>
        <w:pStyle w:val="subsection"/>
      </w:pPr>
      <w:r w:rsidRPr="006F0E1A">
        <w:tab/>
        <w:t>(1)</w:t>
      </w:r>
      <w:r w:rsidRPr="006F0E1A">
        <w:tab/>
        <w:t xml:space="preserve">The object of this </w:t>
      </w:r>
      <w:r w:rsidR="00D621D7">
        <w:t>Part i</w:t>
      </w:r>
      <w:r w:rsidRPr="006F0E1A">
        <w:t>s:</w:t>
      </w:r>
    </w:p>
    <w:p w:rsidR="009F53DC" w:rsidRPr="006F0E1A" w:rsidRDefault="009F53DC">
      <w:pPr>
        <w:pStyle w:val="paragraph"/>
      </w:pPr>
      <w:r w:rsidRPr="006F0E1A">
        <w:tab/>
        <w:t>(a)</w:t>
      </w:r>
      <w:r w:rsidRPr="006F0E1A">
        <w:tab/>
        <w:t>to help improve the literacy, numeracy and other learning outcomes of students who are educationally disadvantaged (including because they are students with disabilities, Indigenous, of a low socioeconomic background, of a language background other than English or geographically isolated) through grants for schools and grants for national projects; and</w:t>
      </w:r>
    </w:p>
    <w:p w:rsidR="009F53DC" w:rsidRPr="006F0E1A" w:rsidRDefault="009F53DC">
      <w:pPr>
        <w:pStyle w:val="paragraph"/>
      </w:pPr>
      <w:r w:rsidRPr="006F0E1A">
        <w:tab/>
        <w:t>(b)</w:t>
      </w:r>
      <w:r w:rsidRPr="006F0E1A">
        <w:tab/>
        <w:t>to help improve the educational participation and learning outcomes of children, and students, with disabilities through grants for non</w:t>
      </w:r>
      <w:r w:rsidR="00D621D7">
        <w:noBreakHyphen/>
      </w:r>
      <w:r w:rsidRPr="006F0E1A">
        <w:t>government centres.</w:t>
      </w:r>
    </w:p>
    <w:p w:rsidR="009F53DC" w:rsidRPr="006F0E1A" w:rsidRDefault="009F53DC">
      <w:pPr>
        <w:pStyle w:val="subsection"/>
      </w:pPr>
      <w:r w:rsidRPr="006F0E1A">
        <w:tab/>
        <w:t>(2)</w:t>
      </w:r>
      <w:r w:rsidRPr="006F0E1A">
        <w:tab/>
        <w:t>In this Act:</w:t>
      </w:r>
    </w:p>
    <w:p w:rsidR="009F53DC" w:rsidRPr="006F0E1A" w:rsidRDefault="009F53DC">
      <w:pPr>
        <w:pStyle w:val="Definition"/>
      </w:pPr>
      <w:r w:rsidRPr="006F0E1A">
        <w:rPr>
          <w:b/>
          <w:i/>
        </w:rPr>
        <w:t xml:space="preserve">Indigenous </w:t>
      </w:r>
      <w:r w:rsidRPr="006F0E1A">
        <w:t>means:</w:t>
      </w:r>
    </w:p>
    <w:p w:rsidR="009F53DC" w:rsidRPr="006F0E1A" w:rsidRDefault="009F53DC">
      <w:pPr>
        <w:pStyle w:val="paragraph"/>
      </w:pPr>
      <w:r w:rsidRPr="006F0E1A">
        <w:tab/>
        <w:t>(a)</w:t>
      </w:r>
      <w:r w:rsidRPr="006F0E1A">
        <w:tab/>
        <w:t>a member of the Aboriginal race of Australia; or</w:t>
      </w:r>
    </w:p>
    <w:p w:rsidR="009F53DC" w:rsidRPr="006F0E1A" w:rsidRDefault="009F53DC">
      <w:pPr>
        <w:pStyle w:val="paragraph"/>
      </w:pPr>
      <w:r w:rsidRPr="006F0E1A">
        <w:tab/>
        <w:t>(b)</w:t>
      </w:r>
      <w:r w:rsidRPr="006F0E1A">
        <w:tab/>
        <w:t>a descendant of the Indigenous inhabitants of the Torres Strait Islands.</w:t>
      </w:r>
    </w:p>
    <w:p w:rsidR="009F53DC" w:rsidRPr="006F0E1A" w:rsidRDefault="00D621D7" w:rsidP="00D621D7">
      <w:pPr>
        <w:pStyle w:val="ActHead3"/>
        <w:pageBreakBefore/>
      </w:pPr>
      <w:bookmarkStart w:id="169" w:name="_Toc163571485"/>
      <w:r w:rsidRPr="00D621D7">
        <w:rPr>
          <w:rStyle w:val="CharDivNo"/>
        </w:rPr>
        <w:lastRenderedPageBreak/>
        <w:t>Division 2</w:t>
      </w:r>
      <w:r w:rsidR="009F53DC" w:rsidRPr="006F0E1A">
        <w:t>—</w:t>
      </w:r>
      <w:r w:rsidR="009F53DC" w:rsidRPr="00D621D7">
        <w:rPr>
          <w:rStyle w:val="CharDivText"/>
        </w:rPr>
        <w:t>Grants for schools</w:t>
      </w:r>
      <w:bookmarkEnd w:id="169"/>
    </w:p>
    <w:p w:rsidR="009F53DC" w:rsidRPr="006F0E1A" w:rsidRDefault="009F53DC" w:rsidP="00FD7DC4">
      <w:pPr>
        <w:pStyle w:val="ActHead5"/>
      </w:pPr>
      <w:bookmarkStart w:id="170" w:name="_Toc163571486"/>
      <w:r w:rsidRPr="00D621D7">
        <w:rPr>
          <w:rStyle w:val="CharSectno"/>
        </w:rPr>
        <w:t>116</w:t>
      </w:r>
      <w:r w:rsidRPr="006F0E1A">
        <w:t xml:space="preserve">  Grants for government schools and centres</w:t>
      </w:r>
      <w:bookmarkEnd w:id="170"/>
    </w:p>
    <w:p w:rsidR="009F53DC" w:rsidRPr="006F0E1A" w:rsidRDefault="009F53DC">
      <w:pPr>
        <w:pStyle w:val="subsection"/>
      </w:pPr>
      <w:r w:rsidRPr="006F0E1A">
        <w:tab/>
        <w:t>(1)</w:t>
      </w:r>
      <w:r w:rsidRPr="006F0E1A">
        <w:tab/>
        <w:t>The Minister may make a determination authorising payment of financial assistance to a State for expenditure for a program year connected with:</w:t>
      </w:r>
    </w:p>
    <w:p w:rsidR="009F53DC" w:rsidRPr="006F0E1A" w:rsidRDefault="009F53DC">
      <w:pPr>
        <w:pStyle w:val="paragraph"/>
      </w:pPr>
      <w:r w:rsidRPr="006F0E1A">
        <w:tab/>
        <w:t>(a)</w:t>
      </w:r>
      <w:r w:rsidRPr="006F0E1A">
        <w:tab/>
        <w:t>government schools (including schools providing special education); or</w:t>
      </w:r>
    </w:p>
    <w:p w:rsidR="009F53DC" w:rsidRPr="006F0E1A" w:rsidRDefault="009F53DC">
      <w:pPr>
        <w:pStyle w:val="paragraph"/>
      </w:pPr>
      <w:r w:rsidRPr="006F0E1A">
        <w:tab/>
        <w:t>(b)</w:t>
      </w:r>
      <w:r w:rsidRPr="006F0E1A">
        <w:tab/>
        <w:t>government centres;</w:t>
      </w:r>
    </w:p>
    <w:p w:rsidR="009F53DC" w:rsidRPr="006F0E1A" w:rsidRDefault="009F53DC">
      <w:pPr>
        <w:pStyle w:val="subsection2"/>
      </w:pPr>
      <w:r w:rsidRPr="006F0E1A">
        <w:t>in the State to improve the learning outcomes of students who are educationally disadvantaged.</w:t>
      </w:r>
    </w:p>
    <w:p w:rsidR="009F53DC" w:rsidRPr="006F0E1A" w:rsidRDefault="009F53DC">
      <w:pPr>
        <w:pStyle w:val="subsection"/>
      </w:pPr>
      <w:r w:rsidRPr="006F0E1A">
        <w:tab/>
        <w:t>(2)</w:t>
      </w:r>
      <w:r w:rsidRPr="006F0E1A">
        <w:tab/>
        <w:t>The total amount authorised to be paid to the States under this section for a program year must not be more than the amount worked out using the formula:</w:t>
      </w:r>
    </w:p>
    <w:p w:rsidR="00D447A3" w:rsidRPr="006F0E1A" w:rsidRDefault="00FA5612">
      <w:pPr>
        <w:pStyle w:val="Formula"/>
        <w:rPr>
          <w:position w:val="-10"/>
        </w:rPr>
      </w:pPr>
      <w:r w:rsidRPr="006F0E1A">
        <w:rPr>
          <w:noProof/>
        </w:rPr>
        <w:drawing>
          <wp:inline distT="0" distB="0" distL="0" distR="0">
            <wp:extent cx="3467100" cy="281940"/>
            <wp:effectExtent l="0" t="0" r="0" b="0"/>
            <wp:docPr id="27" name="Picture 27" descr="Start formula Strategic assistance amount times Number of students with disabilitie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67100" cy="281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number of students with disabilities</w:t>
      </w:r>
      <w:r w:rsidRPr="006F0E1A">
        <w:t>, for a program year, means the number of students with disabilities (including the full</w:t>
      </w:r>
      <w:r w:rsidR="00D621D7">
        <w:noBreakHyphen/>
      </w:r>
      <w:r w:rsidRPr="006F0E1A">
        <w:t>time equivalent of part</w:t>
      </w:r>
      <w:r w:rsidR="00D621D7">
        <w:noBreakHyphen/>
      </w:r>
      <w:r w:rsidRPr="006F0E1A">
        <w:t>time students with disabilities) receiving primary education or secondary education at government schools in the State on the schools census day for the State for the program year immediately before that program year.</w:t>
      </w:r>
    </w:p>
    <w:p w:rsidR="009F53DC" w:rsidRPr="006F0E1A" w:rsidRDefault="009F53DC">
      <w:pPr>
        <w:pStyle w:val="Definition"/>
      </w:pPr>
      <w:r w:rsidRPr="006F0E1A">
        <w:rPr>
          <w:b/>
          <w:i/>
        </w:rPr>
        <w:t>strategic assistance amount</w:t>
      </w:r>
      <w:r w:rsidRPr="006F0E1A">
        <w:t xml:space="preserve"> means the amount in column 2 of the table in Part</w:t>
      </w:r>
      <w:r w:rsidR="00D76C0F" w:rsidRPr="006F0E1A">
        <w:t> </w:t>
      </w:r>
      <w:r w:rsidRPr="006F0E1A">
        <w:t>2 of Schedule</w:t>
      </w:r>
      <w:r w:rsidR="00D76C0F" w:rsidRPr="006F0E1A">
        <w:t> </w:t>
      </w:r>
      <w:r w:rsidRPr="006F0E1A">
        <w:t>9 for the program year.</w:t>
      </w:r>
    </w:p>
    <w:p w:rsidR="009F53DC" w:rsidRPr="006F0E1A" w:rsidRDefault="009F53DC" w:rsidP="00FD7DC4">
      <w:pPr>
        <w:pStyle w:val="ActHead5"/>
      </w:pPr>
      <w:bookmarkStart w:id="171" w:name="_Toc163571487"/>
      <w:r w:rsidRPr="00D621D7">
        <w:rPr>
          <w:rStyle w:val="CharSectno"/>
        </w:rPr>
        <w:t>117</w:t>
      </w:r>
      <w:r w:rsidRPr="006F0E1A">
        <w:t xml:space="preserve">  Grants for non</w:t>
      </w:r>
      <w:r w:rsidR="00D621D7">
        <w:noBreakHyphen/>
      </w:r>
      <w:r w:rsidRPr="006F0E1A">
        <w:t>government schools</w:t>
      </w:r>
      <w:bookmarkEnd w:id="171"/>
    </w:p>
    <w:p w:rsidR="009F53DC" w:rsidRPr="006F0E1A" w:rsidRDefault="009F53DC">
      <w:pPr>
        <w:pStyle w:val="subsection"/>
      </w:pPr>
      <w:r w:rsidRPr="006F0E1A">
        <w:tab/>
        <w:t>(1)</w:t>
      </w:r>
      <w:r w:rsidRPr="006F0E1A">
        <w:tab/>
        <w:t>The Minister may make a determination authorising payment of financial assistance to a State for expenditure for a program year connected with non</w:t>
      </w:r>
      <w:r w:rsidR="00D621D7">
        <w:noBreakHyphen/>
      </w:r>
      <w:r w:rsidRPr="006F0E1A">
        <w:t>government schools (including schools providing special education) in the State to improve the learning outcomes of students who are educationally disadvantaged.</w:t>
      </w:r>
    </w:p>
    <w:p w:rsidR="009F53DC" w:rsidRPr="006F0E1A" w:rsidRDefault="009F53DC" w:rsidP="00E22867">
      <w:pPr>
        <w:pStyle w:val="subsection"/>
        <w:keepNext/>
      </w:pPr>
      <w:r w:rsidRPr="006F0E1A">
        <w:lastRenderedPageBreak/>
        <w:tab/>
        <w:t>(2)</w:t>
      </w:r>
      <w:r w:rsidRPr="006F0E1A">
        <w:tab/>
        <w:t>The total amount authorised to be paid to the States under this section for a program year must not be more than the amount worked out using the formula:</w:t>
      </w:r>
    </w:p>
    <w:p w:rsidR="00D447A3" w:rsidRPr="006F0E1A" w:rsidRDefault="00FA5612">
      <w:pPr>
        <w:pStyle w:val="Formula"/>
        <w:rPr>
          <w:position w:val="-10"/>
        </w:rPr>
      </w:pPr>
      <w:r w:rsidRPr="006F0E1A">
        <w:rPr>
          <w:noProof/>
        </w:rPr>
        <w:drawing>
          <wp:inline distT="0" distB="0" distL="0" distR="0">
            <wp:extent cx="3467100" cy="365760"/>
            <wp:effectExtent l="0" t="0" r="0" b="0"/>
            <wp:docPr id="28" name="Picture 28" descr="Start formula Strategic assistance amount times Number of students with disabilitie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7100" cy="36576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number of students with disabilities</w:t>
      </w:r>
      <w:r w:rsidRPr="006F0E1A">
        <w:t>, for a program year, means the number of students with disabilities (including the full</w:t>
      </w:r>
      <w:r w:rsidR="00D621D7">
        <w:noBreakHyphen/>
      </w:r>
      <w:r w:rsidRPr="006F0E1A">
        <w:t>time equivalent of part</w:t>
      </w:r>
      <w:r w:rsidR="00D621D7">
        <w:noBreakHyphen/>
      </w:r>
      <w:r w:rsidRPr="006F0E1A">
        <w:t>time students with disabilities) receiving primary education, secondary education or distance education at non</w:t>
      </w:r>
      <w:r w:rsidR="00D621D7">
        <w:noBreakHyphen/>
      </w:r>
      <w:r w:rsidRPr="006F0E1A">
        <w:t>government schools in the State on the schools census day for the State for the program year immediately before that program year.</w:t>
      </w:r>
    </w:p>
    <w:p w:rsidR="009F53DC" w:rsidRPr="006F0E1A" w:rsidRDefault="009F53DC">
      <w:pPr>
        <w:pStyle w:val="Definition"/>
      </w:pPr>
      <w:r w:rsidRPr="006F0E1A">
        <w:rPr>
          <w:b/>
          <w:i/>
        </w:rPr>
        <w:t>strategic assistance amount</w:t>
      </w:r>
      <w:r w:rsidRPr="006F0E1A">
        <w:t xml:space="preserve"> means the amount in column 3 of the table in Part</w:t>
      </w:r>
      <w:r w:rsidR="00D76C0F" w:rsidRPr="006F0E1A">
        <w:t> </w:t>
      </w:r>
      <w:r w:rsidRPr="006F0E1A">
        <w:t>2 of Schedule</w:t>
      </w:r>
      <w:r w:rsidR="00D76C0F" w:rsidRPr="006F0E1A">
        <w:t> </w:t>
      </w:r>
      <w:r w:rsidRPr="006F0E1A">
        <w:t>9 for the program year.</w:t>
      </w:r>
    </w:p>
    <w:p w:rsidR="009F53DC" w:rsidRPr="006F0E1A" w:rsidRDefault="009F53DC" w:rsidP="00FD7DC4">
      <w:pPr>
        <w:pStyle w:val="ActHead5"/>
      </w:pPr>
      <w:bookmarkStart w:id="172" w:name="_Toc163571488"/>
      <w:r w:rsidRPr="00D621D7">
        <w:rPr>
          <w:rStyle w:val="CharSectno"/>
        </w:rPr>
        <w:t>118</w:t>
      </w:r>
      <w:r w:rsidRPr="006F0E1A">
        <w:t xml:space="preserve">  Grants for both government schools and centres and non</w:t>
      </w:r>
      <w:r w:rsidR="00D621D7">
        <w:noBreakHyphen/>
      </w:r>
      <w:r w:rsidRPr="006F0E1A">
        <w:t>government schools</w:t>
      </w:r>
      <w:bookmarkEnd w:id="172"/>
    </w:p>
    <w:p w:rsidR="009F53DC" w:rsidRPr="006F0E1A" w:rsidRDefault="009F53DC">
      <w:pPr>
        <w:pStyle w:val="subsection"/>
      </w:pPr>
      <w:r w:rsidRPr="006F0E1A">
        <w:tab/>
        <w:t>(1)</w:t>
      </w:r>
      <w:r w:rsidRPr="006F0E1A">
        <w:tab/>
        <w:t>The Minister may make a determination authorising payment of financial assistance to a State for expenditure for a program year connected with:</w:t>
      </w:r>
    </w:p>
    <w:p w:rsidR="009F53DC" w:rsidRPr="006F0E1A" w:rsidRDefault="009F53DC">
      <w:pPr>
        <w:pStyle w:val="paragraph"/>
      </w:pPr>
      <w:r w:rsidRPr="006F0E1A">
        <w:tab/>
        <w:t>(a)</w:t>
      </w:r>
      <w:r w:rsidRPr="006F0E1A">
        <w:tab/>
        <w:t>government schools (including schools providing special education); or</w:t>
      </w:r>
    </w:p>
    <w:p w:rsidR="009F53DC" w:rsidRPr="006F0E1A" w:rsidRDefault="009F53DC">
      <w:pPr>
        <w:pStyle w:val="paragraph"/>
      </w:pPr>
      <w:r w:rsidRPr="006F0E1A">
        <w:tab/>
        <w:t>(b)</w:t>
      </w:r>
      <w:r w:rsidRPr="006F0E1A">
        <w:tab/>
        <w:t>government centres; or</w:t>
      </w:r>
    </w:p>
    <w:p w:rsidR="009F53DC" w:rsidRPr="006F0E1A" w:rsidRDefault="009F53DC">
      <w:pPr>
        <w:pStyle w:val="paragraph"/>
      </w:pPr>
      <w:r w:rsidRPr="006F0E1A">
        <w:tab/>
        <w:t>(c)</w:t>
      </w:r>
      <w:r w:rsidRPr="006F0E1A">
        <w:tab/>
        <w:t>non</w:t>
      </w:r>
      <w:r w:rsidR="00D621D7">
        <w:noBreakHyphen/>
      </w:r>
      <w:r w:rsidRPr="006F0E1A">
        <w:t>government schools (including schools providing special education);</w:t>
      </w:r>
    </w:p>
    <w:p w:rsidR="009F53DC" w:rsidRPr="006F0E1A" w:rsidRDefault="009F53DC">
      <w:pPr>
        <w:pStyle w:val="subsection2"/>
      </w:pPr>
      <w:r w:rsidRPr="006F0E1A">
        <w:t>in the State to improve the learning outcomes of students who are educationally disadvantaged.</w:t>
      </w:r>
    </w:p>
    <w:p w:rsidR="009F53DC" w:rsidRPr="006F0E1A" w:rsidRDefault="009F53DC">
      <w:pPr>
        <w:pStyle w:val="subsection"/>
      </w:pPr>
      <w:r w:rsidRPr="006F0E1A">
        <w:tab/>
        <w:t>(2)</w:t>
      </w:r>
      <w:r w:rsidRPr="006F0E1A">
        <w:tab/>
        <w:t>The total amount authorised to be paid to the States under this section for a program year must not be more than the amount worked out by adding up:</w:t>
      </w:r>
    </w:p>
    <w:p w:rsidR="009F53DC" w:rsidRPr="006F0E1A" w:rsidRDefault="009F53DC">
      <w:pPr>
        <w:pStyle w:val="paragraph"/>
      </w:pPr>
      <w:r w:rsidRPr="006F0E1A">
        <w:tab/>
        <w:t>(a)</w:t>
      </w:r>
      <w:r w:rsidRPr="006F0E1A">
        <w:tab/>
        <w:t>the amount in column 2 of the table in Part</w:t>
      </w:r>
      <w:r w:rsidR="00D76C0F" w:rsidRPr="006F0E1A">
        <w:t> </w:t>
      </w:r>
      <w:r w:rsidRPr="006F0E1A">
        <w:t>1 of Schedule</w:t>
      </w:r>
      <w:r w:rsidR="00D76C0F" w:rsidRPr="006F0E1A">
        <w:t> </w:t>
      </w:r>
      <w:r w:rsidRPr="006F0E1A">
        <w:t>9 for the program year; and</w:t>
      </w:r>
    </w:p>
    <w:p w:rsidR="009F53DC" w:rsidRPr="006F0E1A" w:rsidRDefault="009F53DC">
      <w:pPr>
        <w:pStyle w:val="paragraph"/>
      </w:pPr>
      <w:r w:rsidRPr="006F0E1A">
        <w:tab/>
        <w:t>(b)</w:t>
      </w:r>
      <w:r w:rsidRPr="006F0E1A">
        <w:tab/>
        <w:t>the amount in column 3 of the table in Part</w:t>
      </w:r>
      <w:r w:rsidR="00D76C0F" w:rsidRPr="006F0E1A">
        <w:t> </w:t>
      </w:r>
      <w:r w:rsidRPr="006F0E1A">
        <w:t>1 of Schedule</w:t>
      </w:r>
      <w:r w:rsidR="00D76C0F" w:rsidRPr="006F0E1A">
        <w:t> </w:t>
      </w:r>
      <w:r w:rsidRPr="006F0E1A">
        <w:t>9 for the program year.</w:t>
      </w:r>
    </w:p>
    <w:p w:rsidR="009F53DC" w:rsidRPr="006F0E1A" w:rsidRDefault="009F53DC" w:rsidP="00D621D7">
      <w:pPr>
        <w:pStyle w:val="ActHead3"/>
        <w:pageBreakBefore/>
      </w:pPr>
      <w:bookmarkStart w:id="173" w:name="_Toc163571489"/>
      <w:r w:rsidRPr="00D621D7">
        <w:rPr>
          <w:rStyle w:val="CharDivNo"/>
        </w:rPr>
        <w:lastRenderedPageBreak/>
        <w:t>Division</w:t>
      </w:r>
      <w:r w:rsidR="00D76C0F" w:rsidRPr="00D621D7">
        <w:rPr>
          <w:rStyle w:val="CharDivNo"/>
        </w:rPr>
        <w:t> </w:t>
      </w:r>
      <w:r w:rsidRPr="00D621D7">
        <w:rPr>
          <w:rStyle w:val="CharDivNo"/>
        </w:rPr>
        <w:t>3</w:t>
      </w:r>
      <w:r w:rsidRPr="006F0E1A">
        <w:t>—</w:t>
      </w:r>
      <w:r w:rsidRPr="00D621D7">
        <w:rPr>
          <w:rStyle w:val="CharDivText"/>
        </w:rPr>
        <w:t>Grants for non</w:t>
      </w:r>
      <w:r w:rsidR="00D621D7" w:rsidRPr="00D621D7">
        <w:rPr>
          <w:rStyle w:val="CharDivText"/>
        </w:rPr>
        <w:noBreakHyphen/>
      </w:r>
      <w:r w:rsidRPr="00D621D7">
        <w:rPr>
          <w:rStyle w:val="CharDivText"/>
        </w:rPr>
        <w:t>government centres</w:t>
      </w:r>
      <w:bookmarkEnd w:id="173"/>
    </w:p>
    <w:p w:rsidR="009F53DC" w:rsidRPr="006F0E1A" w:rsidRDefault="009F53DC" w:rsidP="00FD7DC4">
      <w:pPr>
        <w:pStyle w:val="ActHead5"/>
      </w:pPr>
      <w:bookmarkStart w:id="174" w:name="_Toc163571490"/>
      <w:r w:rsidRPr="00D621D7">
        <w:rPr>
          <w:rStyle w:val="CharSectno"/>
        </w:rPr>
        <w:t>119</w:t>
      </w:r>
      <w:r w:rsidRPr="006F0E1A">
        <w:t xml:space="preserve">  Grants for non</w:t>
      </w:r>
      <w:r w:rsidR="00D621D7">
        <w:noBreakHyphen/>
      </w:r>
      <w:r w:rsidRPr="006F0E1A">
        <w:t>government centres</w:t>
      </w:r>
      <w:bookmarkEnd w:id="174"/>
    </w:p>
    <w:p w:rsidR="009F53DC" w:rsidRPr="006F0E1A" w:rsidRDefault="009F53DC">
      <w:pPr>
        <w:pStyle w:val="subsection"/>
      </w:pPr>
      <w:r w:rsidRPr="006F0E1A">
        <w:tab/>
        <w:t>(1)</w:t>
      </w:r>
      <w:r w:rsidRPr="006F0E1A">
        <w:tab/>
        <w:t>The Minister may make a determination authorising payment of financial assistance to a State for a program year for expenditure connected with special education provided at or in connection with non</w:t>
      </w:r>
      <w:r w:rsidR="00D621D7">
        <w:noBreakHyphen/>
      </w:r>
      <w:r w:rsidRPr="006F0E1A">
        <w:t>government centres in the State.</w:t>
      </w:r>
    </w:p>
    <w:p w:rsidR="009F53DC" w:rsidRPr="006F0E1A" w:rsidRDefault="009F53DC">
      <w:pPr>
        <w:pStyle w:val="subsection"/>
      </w:pPr>
      <w:r w:rsidRPr="006F0E1A">
        <w:tab/>
        <w:t>(2)</w:t>
      </w:r>
      <w:r w:rsidRPr="006F0E1A">
        <w:tab/>
        <w:t>The total amount authorised to be paid to the States under this section for a program year must not be more than the amount worked out by adding up:</w:t>
      </w:r>
    </w:p>
    <w:p w:rsidR="009F53DC" w:rsidRPr="006F0E1A" w:rsidRDefault="009F53DC">
      <w:pPr>
        <w:pStyle w:val="paragraph"/>
      </w:pPr>
      <w:r w:rsidRPr="006F0E1A">
        <w:tab/>
        <w:t>(a)</w:t>
      </w:r>
      <w:r w:rsidRPr="006F0E1A">
        <w:tab/>
        <w:t>the amount in column 4 of the table in Part</w:t>
      </w:r>
      <w:r w:rsidR="00D76C0F" w:rsidRPr="006F0E1A">
        <w:t> </w:t>
      </w:r>
      <w:r w:rsidRPr="006F0E1A">
        <w:t>1 of Schedule</w:t>
      </w:r>
      <w:r w:rsidR="00D76C0F" w:rsidRPr="006F0E1A">
        <w:t> </w:t>
      </w:r>
      <w:r w:rsidRPr="006F0E1A">
        <w:t>9 for the program year; and</w:t>
      </w:r>
    </w:p>
    <w:p w:rsidR="009F53DC" w:rsidRPr="006F0E1A" w:rsidRDefault="009F53DC">
      <w:pPr>
        <w:pStyle w:val="paragraph"/>
      </w:pPr>
      <w:r w:rsidRPr="006F0E1A">
        <w:tab/>
        <w:t>(b)</w:t>
      </w:r>
      <w:r w:rsidRPr="006F0E1A">
        <w:tab/>
        <w:t>the amount in column 5 of the table in Part</w:t>
      </w:r>
      <w:r w:rsidR="00D76C0F" w:rsidRPr="006F0E1A">
        <w:t> </w:t>
      </w:r>
      <w:r w:rsidRPr="006F0E1A">
        <w:t>1 of Schedule</w:t>
      </w:r>
      <w:r w:rsidR="00D76C0F" w:rsidRPr="006F0E1A">
        <w:t> </w:t>
      </w:r>
      <w:r w:rsidRPr="006F0E1A">
        <w:t>9 for the program year.</w:t>
      </w:r>
    </w:p>
    <w:p w:rsidR="009F53DC" w:rsidRPr="006F0E1A" w:rsidRDefault="009F53DC">
      <w:pPr>
        <w:pStyle w:val="subsection"/>
      </w:pPr>
      <w:r w:rsidRPr="006F0E1A">
        <w:tab/>
        <w:t>(3)</w:t>
      </w:r>
      <w:r w:rsidRPr="006F0E1A">
        <w:tab/>
        <w:t>In this Act:</w:t>
      </w:r>
    </w:p>
    <w:p w:rsidR="009F53DC" w:rsidRPr="006F0E1A" w:rsidRDefault="009F53DC">
      <w:pPr>
        <w:pStyle w:val="Definition"/>
      </w:pPr>
      <w:r w:rsidRPr="006F0E1A">
        <w:rPr>
          <w:b/>
          <w:i/>
        </w:rPr>
        <w:t>non</w:t>
      </w:r>
      <w:r w:rsidR="00D621D7">
        <w:rPr>
          <w:b/>
          <w:i/>
        </w:rPr>
        <w:noBreakHyphen/>
      </w:r>
      <w:r w:rsidRPr="006F0E1A">
        <w:rPr>
          <w:b/>
          <w:i/>
        </w:rPr>
        <w:t>government centre</w:t>
      </w:r>
      <w:r w:rsidRPr="006F0E1A">
        <w:t xml:space="preserve"> means a place in a State at which special education is provided by a non</w:t>
      </w:r>
      <w:r w:rsidR="00D621D7">
        <w:noBreakHyphen/>
      </w:r>
      <w:r w:rsidRPr="006F0E1A">
        <w:t>government body (except a non</w:t>
      </w:r>
      <w:r w:rsidR="00D621D7">
        <w:noBreakHyphen/>
      </w:r>
      <w:r w:rsidRPr="006F0E1A">
        <w:t>government body that is conducted for profit) and that is not a school.</w:t>
      </w:r>
    </w:p>
    <w:p w:rsidR="009F53DC" w:rsidRPr="006F0E1A" w:rsidRDefault="00D621D7" w:rsidP="00D621D7">
      <w:pPr>
        <w:pStyle w:val="ActHead3"/>
        <w:pageBreakBefore/>
      </w:pPr>
      <w:bookmarkStart w:id="175" w:name="_Toc163571491"/>
      <w:r w:rsidRPr="00D621D7">
        <w:rPr>
          <w:rStyle w:val="CharDivNo"/>
        </w:rPr>
        <w:lastRenderedPageBreak/>
        <w:t>Division 4</w:t>
      </w:r>
      <w:r w:rsidR="009F53DC" w:rsidRPr="006F0E1A">
        <w:t>—</w:t>
      </w:r>
      <w:r w:rsidR="009F53DC" w:rsidRPr="00D621D7">
        <w:rPr>
          <w:rStyle w:val="CharDivText"/>
        </w:rPr>
        <w:t>Grants for national projects</w:t>
      </w:r>
      <w:bookmarkEnd w:id="175"/>
    </w:p>
    <w:p w:rsidR="009F53DC" w:rsidRPr="006F0E1A" w:rsidRDefault="009F53DC" w:rsidP="00FD7DC4">
      <w:pPr>
        <w:pStyle w:val="ActHead5"/>
      </w:pPr>
      <w:bookmarkStart w:id="176" w:name="_Toc163571492"/>
      <w:r w:rsidRPr="00D621D7">
        <w:rPr>
          <w:rStyle w:val="CharSectno"/>
        </w:rPr>
        <w:t>120</w:t>
      </w:r>
      <w:r w:rsidRPr="006F0E1A">
        <w:t xml:space="preserve">  Grants for national projects</w:t>
      </w:r>
      <w:bookmarkEnd w:id="176"/>
    </w:p>
    <w:p w:rsidR="009F53DC" w:rsidRPr="006F0E1A" w:rsidRDefault="009F53DC">
      <w:pPr>
        <w:pStyle w:val="subsection"/>
      </w:pPr>
      <w:r w:rsidRPr="006F0E1A">
        <w:tab/>
        <w:t>(1)</w:t>
      </w:r>
      <w:r w:rsidRPr="006F0E1A">
        <w:tab/>
        <w:t>The Minister may approve a project for the purposes of this section if:</w:t>
      </w:r>
    </w:p>
    <w:p w:rsidR="009F53DC" w:rsidRPr="006F0E1A" w:rsidRDefault="009F53DC">
      <w:pPr>
        <w:pStyle w:val="paragraph"/>
      </w:pPr>
      <w:r w:rsidRPr="006F0E1A">
        <w:tab/>
        <w:t>(a)</w:t>
      </w:r>
      <w:r w:rsidRPr="006F0E1A">
        <w:tab/>
        <w:t>the sole or principal object of the project is to improve the learning outcomes of students who are educationally disadvantaged; and</w:t>
      </w:r>
    </w:p>
    <w:p w:rsidR="009F53DC" w:rsidRPr="006F0E1A" w:rsidRDefault="009F53DC">
      <w:pPr>
        <w:pStyle w:val="paragraph"/>
      </w:pPr>
      <w:r w:rsidRPr="006F0E1A">
        <w:tab/>
        <w:t>(b)</w:t>
      </w:r>
      <w:r w:rsidRPr="006F0E1A">
        <w:tab/>
        <w:t>the project is to be carried out in Australia.</w:t>
      </w:r>
    </w:p>
    <w:p w:rsidR="009F53DC" w:rsidRPr="006F0E1A" w:rsidRDefault="009F53DC">
      <w:pPr>
        <w:pStyle w:val="subsection"/>
      </w:pPr>
      <w:r w:rsidRPr="006F0E1A">
        <w:tab/>
        <w:t>(2)</w:t>
      </w:r>
      <w:r w:rsidRPr="006F0E1A">
        <w:tab/>
        <w:t xml:space="preserve">A project approved under </w:t>
      </w:r>
      <w:r w:rsidR="00D76C0F" w:rsidRPr="006F0E1A">
        <w:t>subsection (</w:t>
      </w:r>
      <w:r w:rsidRPr="006F0E1A">
        <w:t>1) may be a project relating to expenditure mentioned in section</w:t>
      </w:r>
      <w:r w:rsidR="00D76C0F" w:rsidRPr="006F0E1A">
        <w:t> </w:t>
      </w:r>
      <w:r w:rsidRPr="006F0E1A">
        <w:t>116, 117, 118 or 119.</w:t>
      </w:r>
    </w:p>
    <w:p w:rsidR="009F53DC" w:rsidRPr="006F0E1A" w:rsidRDefault="009F53DC">
      <w:pPr>
        <w:pStyle w:val="subsection"/>
      </w:pPr>
      <w:r w:rsidRPr="006F0E1A">
        <w:tab/>
        <w:t>(3)</w:t>
      </w:r>
      <w:r w:rsidRPr="006F0E1A">
        <w:tab/>
      </w:r>
      <w:r w:rsidR="00D76C0F" w:rsidRPr="006F0E1A">
        <w:t>Subsection (</w:t>
      </w:r>
      <w:r w:rsidRPr="006F0E1A">
        <w:t xml:space="preserve">2) does not limit </w:t>
      </w:r>
      <w:r w:rsidR="00D76C0F" w:rsidRPr="006F0E1A">
        <w:t>subsection (</w:t>
      </w:r>
      <w:r w:rsidRPr="006F0E1A">
        <w:t>1).</w:t>
      </w:r>
    </w:p>
    <w:p w:rsidR="009F53DC" w:rsidRPr="006F0E1A" w:rsidRDefault="009F53DC">
      <w:pPr>
        <w:pStyle w:val="subsection"/>
      </w:pPr>
      <w:r w:rsidRPr="006F0E1A">
        <w:tab/>
        <w:t>(4)</w:t>
      </w:r>
      <w:r w:rsidRPr="006F0E1A">
        <w:tab/>
        <w:t>It does not matter whether:</w:t>
      </w:r>
    </w:p>
    <w:p w:rsidR="009F53DC" w:rsidRPr="006F0E1A" w:rsidRDefault="009F53DC">
      <w:pPr>
        <w:pStyle w:val="paragraph"/>
      </w:pPr>
      <w:r w:rsidRPr="006F0E1A">
        <w:tab/>
        <w:t>(a)</w:t>
      </w:r>
      <w:r w:rsidRPr="006F0E1A">
        <w:tab/>
        <w:t>the project is conducted by a State or by a non</w:t>
      </w:r>
      <w:r w:rsidR="00D621D7">
        <w:noBreakHyphen/>
      </w:r>
      <w:r w:rsidRPr="006F0E1A">
        <w:t>government body established in a State; or</w:t>
      </w:r>
    </w:p>
    <w:p w:rsidR="009F53DC" w:rsidRPr="006F0E1A" w:rsidRDefault="009F53DC">
      <w:pPr>
        <w:pStyle w:val="paragraph"/>
      </w:pPr>
      <w:r w:rsidRPr="006F0E1A">
        <w:tab/>
        <w:t>(b)</w:t>
      </w:r>
      <w:r w:rsidRPr="006F0E1A">
        <w:tab/>
        <w:t>the project is conducted within, or outside, or within and outside, a State.</w:t>
      </w:r>
    </w:p>
    <w:p w:rsidR="009F53DC" w:rsidRPr="006F0E1A" w:rsidRDefault="009F53DC">
      <w:pPr>
        <w:pStyle w:val="subsection"/>
      </w:pPr>
      <w:r w:rsidRPr="006F0E1A">
        <w:tab/>
        <w:t>(5)</w:t>
      </w:r>
      <w:r w:rsidRPr="006F0E1A">
        <w:tab/>
        <w:t>The Minister may make a determination authorising payment of financial assistance to a State for a program year for:</w:t>
      </w:r>
    </w:p>
    <w:p w:rsidR="009F53DC" w:rsidRPr="006F0E1A" w:rsidRDefault="009F53DC">
      <w:pPr>
        <w:pStyle w:val="paragraph"/>
      </w:pPr>
      <w:r w:rsidRPr="006F0E1A">
        <w:tab/>
        <w:t>(a)</w:t>
      </w:r>
      <w:r w:rsidRPr="006F0E1A">
        <w:tab/>
        <w:t xml:space="preserve">expenditure on a project approved under </w:t>
      </w:r>
      <w:r w:rsidR="00D76C0F" w:rsidRPr="006F0E1A">
        <w:t>subsection (</w:t>
      </w:r>
      <w:r w:rsidRPr="006F0E1A">
        <w:t>1); and</w:t>
      </w:r>
    </w:p>
    <w:p w:rsidR="009F53DC" w:rsidRPr="006F0E1A" w:rsidRDefault="009F53DC">
      <w:pPr>
        <w:pStyle w:val="paragraph"/>
      </w:pPr>
      <w:r w:rsidRPr="006F0E1A">
        <w:tab/>
        <w:t>(b)</w:t>
      </w:r>
      <w:r w:rsidRPr="006F0E1A">
        <w:tab/>
        <w:t xml:space="preserve">expenditure to publicise a project approved under </w:t>
      </w:r>
      <w:r w:rsidR="00D76C0F" w:rsidRPr="006F0E1A">
        <w:t>subsection (</w:t>
      </w:r>
      <w:r w:rsidRPr="006F0E1A">
        <w:t>1) by disseminating information about the project or carrying out other related activities in connection with the project.</w:t>
      </w:r>
    </w:p>
    <w:p w:rsidR="009F53DC" w:rsidRPr="006F0E1A" w:rsidRDefault="009F53DC">
      <w:pPr>
        <w:pStyle w:val="subsection"/>
        <w:keepNext/>
        <w:keepLines/>
      </w:pPr>
      <w:r w:rsidRPr="006F0E1A">
        <w:tab/>
        <w:t>(6)</w:t>
      </w:r>
      <w:r w:rsidRPr="006F0E1A">
        <w:tab/>
        <w:t>The sum of the amounts authorised to be paid to the States under this section for a program year must not be more than the amount in column 6 of the table in Part</w:t>
      </w:r>
      <w:r w:rsidR="00D76C0F" w:rsidRPr="006F0E1A">
        <w:t> </w:t>
      </w:r>
      <w:r w:rsidRPr="006F0E1A">
        <w:t>1 of Schedule</w:t>
      </w:r>
      <w:r w:rsidR="00D76C0F" w:rsidRPr="006F0E1A">
        <w:t> </w:t>
      </w:r>
      <w:r w:rsidRPr="006F0E1A">
        <w:t>9 for the program year.</w:t>
      </w:r>
    </w:p>
    <w:p w:rsidR="009F53DC" w:rsidRPr="006F0E1A" w:rsidRDefault="009F53DC" w:rsidP="00D621D7">
      <w:pPr>
        <w:pStyle w:val="ActHead2"/>
        <w:pageBreakBefore/>
      </w:pPr>
      <w:bookmarkStart w:id="177" w:name="_Toc163571493"/>
      <w:r w:rsidRPr="00D621D7">
        <w:rPr>
          <w:rStyle w:val="CharPartNo"/>
        </w:rPr>
        <w:lastRenderedPageBreak/>
        <w:t>Part</w:t>
      </w:r>
      <w:r w:rsidR="00D76C0F" w:rsidRPr="00D621D7">
        <w:rPr>
          <w:rStyle w:val="CharPartNo"/>
        </w:rPr>
        <w:t> </w:t>
      </w:r>
      <w:r w:rsidRPr="00D621D7">
        <w:rPr>
          <w:rStyle w:val="CharPartNo"/>
        </w:rPr>
        <w:t>11</w:t>
      </w:r>
      <w:r w:rsidRPr="006F0E1A">
        <w:t>—</w:t>
      </w:r>
      <w:r w:rsidRPr="00D621D7">
        <w:rPr>
          <w:rStyle w:val="CharPartText"/>
        </w:rPr>
        <w:t>Miscellaneous</w:t>
      </w:r>
      <w:bookmarkEnd w:id="177"/>
    </w:p>
    <w:p w:rsidR="009F53DC" w:rsidRPr="006F0E1A" w:rsidRDefault="00D621D7" w:rsidP="00FD7DC4">
      <w:pPr>
        <w:pStyle w:val="ActHead3"/>
      </w:pPr>
      <w:bookmarkStart w:id="178" w:name="_Toc163571494"/>
      <w:r w:rsidRPr="00D621D7">
        <w:rPr>
          <w:rStyle w:val="CharDivNo"/>
        </w:rPr>
        <w:t>Division 1</w:t>
      </w:r>
      <w:r w:rsidR="009F53DC" w:rsidRPr="006F0E1A">
        <w:t>—</w:t>
      </w:r>
      <w:r w:rsidR="009F53DC" w:rsidRPr="00D621D7">
        <w:rPr>
          <w:rStyle w:val="CharDivText"/>
        </w:rPr>
        <w:t>Average Government School Recurrent Costs</w:t>
      </w:r>
      <w:bookmarkEnd w:id="178"/>
    </w:p>
    <w:p w:rsidR="009F53DC" w:rsidRPr="006F0E1A" w:rsidRDefault="009F53DC" w:rsidP="00FD7DC4">
      <w:pPr>
        <w:pStyle w:val="ActHead5"/>
      </w:pPr>
      <w:bookmarkStart w:id="179" w:name="_Toc163571495"/>
      <w:r w:rsidRPr="00D621D7">
        <w:rPr>
          <w:rStyle w:val="CharSectno"/>
        </w:rPr>
        <w:t>121</w:t>
      </w:r>
      <w:r w:rsidRPr="006F0E1A">
        <w:t xml:space="preserve">  Changes to Average Government School Recurrent Costs</w:t>
      </w:r>
      <w:bookmarkEnd w:id="179"/>
    </w:p>
    <w:p w:rsidR="009F53DC" w:rsidRPr="006F0E1A" w:rsidRDefault="009F53DC">
      <w:pPr>
        <w:pStyle w:val="subsection"/>
      </w:pPr>
      <w:r w:rsidRPr="006F0E1A">
        <w:tab/>
        <w:t>(1)</w:t>
      </w:r>
      <w:r w:rsidRPr="006F0E1A">
        <w:tab/>
        <w:t>The regulations may provide that an amount specified in the regulations for a program year replaces an amount in Schedule</w:t>
      </w:r>
      <w:r w:rsidR="00D76C0F" w:rsidRPr="006F0E1A">
        <w:t> </w:t>
      </w:r>
      <w:r w:rsidRPr="006F0E1A">
        <w:t>1 for the program year.</w:t>
      </w:r>
    </w:p>
    <w:p w:rsidR="009F53DC" w:rsidRPr="006F0E1A" w:rsidRDefault="009F53DC">
      <w:pPr>
        <w:pStyle w:val="subsection"/>
      </w:pPr>
      <w:r w:rsidRPr="006F0E1A">
        <w:tab/>
        <w:t>(2)</w:t>
      </w:r>
      <w:r w:rsidRPr="006F0E1A">
        <w:tab/>
        <w:t>The regulations have effect according to their terms.</w:t>
      </w:r>
    </w:p>
    <w:p w:rsidR="009F53DC" w:rsidRPr="006F0E1A" w:rsidRDefault="009F53DC">
      <w:pPr>
        <w:pStyle w:val="subsection"/>
      </w:pPr>
      <w:r w:rsidRPr="006F0E1A">
        <w:tab/>
        <w:t>(3)</w:t>
      </w:r>
      <w:r w:rsidRPr="006F0E1A">
        <w:tab/>
        <w:t>Before the Governor</w:t>
      </w:r>
      <w:r w:rsidR="00D621D7">
        <w:noBreakHyphen/>
      </w:r>
      <w:r w:rsidRPr="006F0E1A">
        <w:t xml:space="preserve">General makes regulations for the purposes of </w:t>
      </w:r>
      <w:r w:rsidR="00D76C0F" w:rsidRPr="006F0E1A">
        <w:t>subsection (</w:t>
      </w:r>
      <w:r w:rsidRPr="006F0E1A">
        <w:t>1), the Minister must consider changes in the relevant figures known as Average Government School Costs published by:</w:t>
      </w:r>
    </w:p>
    <w:p w:rsidR="009F53DC" w:rsidRPr="006F0E1A" w:rsidRDefault="009F53DC">
      <w:pPr>
        <w:pStyle w:val="paragraph"/>
      </w:pPr>
      <w:r w:rsidRPr="006F0E1A">
        <w:tab/>
        <w:t>(a)</w:t>
      </w:r>
      <w:r w:rsidRPr="006F0E1A">
        <w:tab/>
        <w:t>the Ministerial Council on Education, Employment, Training and Youth Affairs; or</w:t>
      </w:r>
    </w:p>
    <w:p w:rsidR="009F53DC" w:rsidRPr="006F0E1A" w:rsidRDefault="009F53DC">
      <w:pPr>
        <w:pStyle w:val="paragraph"/>
      </w:pPr>
      <w:r w:rsidRPr="006F0E1A">
        <w:tab/>
        <w:t>(b)</w:t>
      </w:r>
      <w:r w:rsidRPr="006F0E1A">
        <w:tab/>
        <w:t>a prescribed body that has a corresponding function.</w:t>
      </w:r>
    </w:p>
    <w:p w:rsidR="009F53DC" w:rsidRPr="006F0E1A" w:rsidRDefault="009F53DC" w:rsidP="00FD7DC4">
      <w:pPr>
        <w:pStyle w:val="ActHead5"/>
      </w:pPr>
      <w:bookmarkStart w:id="180" w:name="_Toc163571496"/>
      <w:r w:rsidRPr="00D621D7">
        <w:rPr>
          <w:rStyle w:val="CharSectno"/>
        </w:rPr>
        <w:t>122</w:t>
      </w:r>
      <w:r w:rsidRPr="006F0E1A">
        <w:t xml:space="preserve">  Changes to amounts for primary education</w:t>
      </w:r>
      <w:bookmarkEnd w:id="180"/>
    </w:p>
    <w:p w:rsidR="009F53DC" w:rsidRPr="006F0E1A" w:rsidRDefault="009F53DC">
      <w:pPr>
        <w:pStyle w:val="subsection"/>
      </w:pPr>
      <w:r w:rsidRPr="006F0E1A">
        <w:tab/>
        <w:t>(1)</w:t>
      </w:r>
      <w:r w:rsidRPr="006F0E1A">
        <w:tab/>
        <w:t>This section applies if an amount in Schedule</w:t>
      </w:r>
      <w:r w:rsidR="00D76C0F" w:rsidRPr="006F0E1A">
        <w:t> </w:t>
      </w:r>
      <w:r w:rsidRPr="006F0E1A">
        <w:t xml:space="preserve">1 for primary education is replaced for a program year by an amount (the </w:t>
      </w:r>
      <w:r w:rsidRPr="006F0E1A">
        <w:rPr>
          <w:b/>
          <w:i/>
        </w:rPr>
        <w:t>primary AGSRC amount</w:t>
      </w:r>
      <w:r w:rsidRPr="006F0E1A">
        <w:t xml:space="preserve">) under regulations made for the purposes of </w:t>
      </w:r>
      <w:r w:rsidR="00D621D7">
        <w:t>subsection 1</w:t>
      </w:r>
      <w:r w:rsidRPr="006F0E1A">
        <w:t>21(1).</w:t>
      </w:r>
    </w:p>
    <w:p w:rsidR="009F53DC" w:rsidRPr="006F0E1A" w:rsidRDefault="009F53DC">
      <w:pPr>
        <w:pStyle w:val="subsection"/>
      </w:pPr>
      <w:r w:rsidRPr="006F0E1A">
        <w:tab/>
        <w:t>(2)</w:t>
      </w:r>
      <w:r w:rsidRPr="006F0E1A">
        <w:tab/>
        <w:t>The amount in Schedule</w:t>
      </w:r>
      <w:r w:rsidR="00D76C0F" w:rsidRPr="006F0E1A">
        <w:t> </w:t>
      </w:r>
      <w:r w:rsidRPr="006F0E1A">
        <w:t>2 for primary education for the program year is replaced by the amount worked out using the formula:</w:t>
      </w:r>
    </w:p>
    <w:p w:rsidR="00D447A3" w:rsidRPr="006F0E1A" w:rsidRDefault="00FA5612">
      <w:pPr>
        <w:pStyle w:val="Formula"/>
        <w:rPr>
          <w:position w:val="-10"/>
        </w:rPr>
      </w:pPr>
      <w:r w:rsidRPr="006F0E1A">
        <w:rPr>
          <w:noProof/>
        </w:rPr>
        <w:drawing>
          <wp:inline distT="0" distB="0" distL="0" distR="0">
            <wp:extent cx="2202180" cy="281940"/>
            <wp:effectExtent l="0" t="0" r="0" b="0"/>
            <wp:docPr id="29" name="Picture 29" descr="Start formula % of AGSRC times Primary AGSRC amoun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2180" cy="281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 of AGSRC</w:t>
      </w:r>
      <w:r w:rsidRPr="006F0E1A">
        <w:t xml:space="preserve"> means the percentage of AGSRC in column 2 of Schedule</w:t>
      </w:r>
      <w:r w:rsidR="00D76C0F" w:rsidRPr="006F0E1A">
        <w:t> </w:t>
      </w:r>
      <w:r w:rsidRPr="006F0E1A">
        <w:t>2 for primary education.</w:t>
      </w:r>
    </w:p>
    <w:p w:rsidR="009F53DC" w:rsidRPr="006F0E1A" w:rsidRDefault="009F53DC">
      <w:pPr>
        <w:pStyle w:val="subsection"/>
      </w:pPr>
      <w:r w:rsidRPr="006F0E1A">
        <w:tab/>
        <w:t>(3)</w:t>
      </w:r>
      <w:r w:rsidRPr="006F0E1A">
        <w:tab/>
        <w:t>Each amount opposite a percentage of AGSRC in Parts</w:t>
      </w:r>
      <w:r w:rsidR="00D76C0F" w:rsidRPr="006F0E1A">
        <w:t> </w:t>
      </w:r>
      <w:r w:rsidRPr="006F0E1A">
        <w:t xml:space="preserve">1 and 3 of </w:t>
      </w:r>
      <w:r w:rsidR="00D621D7">
        <w:t>Schedule 4</w:t>
      </w:r>
      <w:r w:rsidRPr="006F0E1A">
        <w:t xml:space="preserve"> for the program year is replaced by the amount worked out using the formula:</w:t>
      </w:r>
    </w:p>
    <w:p w:rsidR="00D447A3" w:rsidRPr="006F0E1A" w:rsidRDefault="00FA5612">
      <w:pPr>
        <w:pStyle w:val="Formula"/>
        <w:rPr>
          <w:position w:val="-10"/>
        </w:rPr>
      </w:pPr>
      <w:r w:rsidRPr="006F0E1A">
        <w:rPr>
          <w:noProof/>
        </w:rPr>
        <w:drawing>
          <wp:inline distT="0" distB="0" distL="0" distR="0">
            <wp:extent cx="2887980" cy="281940"/>
            <wp:effectExtent l="0" t="0" r="0" b="0"/>
            <wp:docPr id="30" name="Picture 30" descr="Start formula The percentage of AGSRC times Primary AGSRC amount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7980" cy="281940"/>
                    </a:xfrm>
                    <a:prstGeom prst="rect">
                      <a:avLst/>
                    </a:prstGeom>
                    <a:noFill/>
                    <a:ln>
                      <a:noFill/>
                    </a:ln>
                  </pic:spPr>
                </pic:pic>
              </a:graphicData>
            </a:graphic>
          </wp:inline>
        </w:drawing>
      </w:r>
    </w:p>
    <w:p w:rsidR="009F53DC" w:rsidRPr="006F0E1A" w:rsidRDefault="009F53DC">
      <w:pPr>
        <w:pStyle w:val="subsection"/>
      </w:pPr>
      <w:r w:rsidRPr="006F0E1A">
        <w:lastRenderedPageBreak/>
        <w:tab/>
        <w:t>(4)</w:t>
      </w:r>
      <w:r w:rsidRPr="006F0E1A">
        <w:tab/>
        <w:t xml:space="preserve">If an amount worked out under </w:t>
      </w:r>
      <w:r w:rsidR="00D76C0F" w:rsidRPr="006F0E1A">
        <w:t>subsection (</w:t>
      </w:r>
      <w:r w:rsidRPr="006F0E1A">
        <w:t>2) or (3) is an amount of dollars and cents, the amount is to be rounded to the next higher dollar.</w:t>
      </w:r>
    </w:p>
    <w:p w:rsidR="009F53DC" w:rsidRPr="006F0E1A" w:rsidRDefault="009F53DC" w:rsidP="00FD7DC4">
      <w:pPr>
        <w:pStyle w:val="ActHead5"/>
      </w:pPr>
      <w:bookmarkStart w:id="181" w:name="_Toc163571497"/>
      <w:r w:rsidRPr="00D621D7">
        <w:rPr>
          <w:rStyle w:val="CharSectno"/>
        </w:rPr>
        <w:t>123</w:t>
      </w:r>
      <w:r w:rsidRPr="006F0E1A">
        <w:t xml:space="preserve">  Changes to amounts for secondary education</w:t>
      </w:r>
      <w:bookmarkEnd w:id="181"/>
    </w:p>
    <w:p w:rsidR="009F53DC" w:rsidRPr="006F0E1A" w:rsidRDefault="009F53DC">
      <w:pPr>
        <w:pStyle w:val="subsection"/>
      </w:pPr>
      <w:r w:rsidRPr="006F0E1A">
        <w:tab/>
        <w:t>(1)</w:t>
      </w:r>
      <w:r w:rsidRPr="006F0E1A">
        <w:tab/>
        <w:t>This section applies if an amount in Schedule</w:t>
      </w:r>
      <w:r w:rsidR="00D76C0F" w:rsidRPr="006F0E1A">
        <w:t> </w:t>
      </w:r>
      <w:r w:rsidRPr="006F0E1A">
        <w:t xml:space="preserve">1 for secondary education is replaced for a program year by an amount (the </w:t>
      </w:r>
      <w:r w:rsidRPr="006F0E1A">
        <w:rPr>
          <w:b/>
          <w:i/>
        </w:rPr>
        <w:t>secondary AGSRC amount</w:t>
      </w:r>
      <w:r w:rsidRPr="006F0E1A">
        <w:t xml:space="preserve">) under regulations made for the purposes of </w:t>
      </w:r>
      <w:r w:rsidR="00D621D7">
        <w:t>subsection 1</w:t>
      </w:r>
      <w:r w:rsidRPr="006F0E1A">
        <w:t>21(1).</w:t>
      </w:r>
    </w:p>
    <w:p w:rsidR="009F53DC" w:rsidRPr="006F0E1A" w:rsidRDefault="009F53DC">
      <w:pPr>
        <w:pStyle w:val="subsection"/>
      </w:pPr>
      <w:r w:rsidRPr="006F0E1A">
        <w:tab/>
        <w:t>(2)</w:t>
      </w:r>
      <w:r w:rsidRPr="006F0E1A">
        <w:tab/>
        <w:t>The amount in Schedule</w:t>
      </w:r>
      <w:r w:rsidR="00D76C0F" w:rsidRPr="006F0E1A">
        <w:t> </w:t>
      </w:r>
      <w:r w:rsidRPr="006F0E1A">
        <w:t>2 for secondary education for the program year is replaced by the amount worked out using the formula:</w:t>
      </w:r>
    </w:p>
    <w:p w:rsidR="00D447A3" w:rsidRPr="006F0E1A" w:rsidRDefault="00FA5612">
      <w:pPr>
        <w:pStyle w:val="Formula"/>
        <w:rPr>
          <w:position w:val="-10"/>
        </w:rPr>
      </w:pPr>
      <w:r w:rsidRPr="006F0E1A">
        <w:rPr>
          <w:noProof/>
        </w:rPr>
        <w:drawing>
          <wp:inline distT="0" distB="0" distL="0" distR="0">
            <wp:extent cx="2324100" cy="281940"/>
            <wp:effectExtent l="0" t="0" r="0" b="0"/>
            <wp:docPr id="32" name="Picture 32" descr="Start formula % of AGSRC times Secondary AGSRC amoun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4100" cy="281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 of AGSRC</w:t>
      </w:r>
      <w:r w:rsidRPr="006F0E1A">
        <w:t xml:space="preserve"> means the percentage of AGSRC in column 2 of Schedule</w:t>
      </w:r>
      <w:r w:rsidR="00D76C0F" w:rsidRPr="006F0E1A">
        <w:t> </w:t>
      </w:r>
      <w:r w:rsidRPr="006F0E1A">
        <w:t>2 for secondary education.</w:t>
      </w:r>
    </w:p>
    <w:p w:rsidR="009F53DC" w:rsidRPr="006F0E1A" w:rsidRDefault="009F53DC">
      <w:pPr>
        <w:pStyle w:val="subsection"/>
      </w:pPr>
      <w:r w:rsidRPr="006F0E1A">
        <w:tab/>
        <w:t>(3)</w:t>
      </w:r>
      <w:r w:rsidRPr="006F0E1A">
        <w:tab/>
        <w:t>Each amount opposite a percentage of AGSRC in Parts</w:t>
      </w:r>
      <w:r w:rsidR="00D76C0F" w:rsidRPr="006F0E1A">
        <w:t> </w:t>
      </w:r>
      <w:r w:rsidRPr="006F0E1A">
        <w:t xml:space="preserve">2 and 4 of </w:t>
      </w:r>
      <w:r w:rsidR="00D621D7">
        <w:t>Schedule 4</w:t>
      </w:r>
      <w:r w:rsidRPr="006F0E1A">
        <w:t xml:space="preserve"> for the program year is replaced by the amount worked out using the formula:</w:t>
      </w:r>
    </w:p>
    <w:p w:rsidR="00D447A3" w:rsidRPr="006F0E1A" w:rsidRDefault="00FA5612">
      <w:pPr>
        <w:pStyle w:val="Formula"/>
        <w:rPr>
          <w:position w:val="-10"/>
        </w:rPr>
      </w:pPr>
      <w:r w:rsidRPr="006F0E1A">
        <w:rPr>
          <w:noProof/>
        </w:rPr>
        <w:drawing>
          <wp:inline distT="0" distB="0" distL="0" distR="0">
            <wp:extent cx="3002280" cy="281940"/>
            <wp:effectExtent l="0" t="0" r="0" b="0"/>
            <wp:docPr id="33" name="Picture 33" descr="Start formula The percentage of AGSRC times Secondary AGSRC amoun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2280" cy="281940"/>
                    </a:xfrm>
                    <a:prstGeom prst="rect">
                      <a:avLst/>
                    </a:prstGeom>
                    <a:noFill/>
                    <a:ln>
                      <a:noFill/>
                    </a:ln>
                  </pic:spPr>
                </pic:pic>
              </a:graphicData>
            </a:graphic>
          </wp:inline>
        </w:drawing>
      </w:r>
    </w:p>
    <w:p w:rsidR="009F53DC" w:rsidRPr="006F0E1A" w:rsidRDefault="009F53DC">
      <w:pPr>
        <w:pStyle w:val="subsection"/>
      </w:pPr>
      <w:r w:rsidRPr="006F0E1A">
        <w:tab/>
        <w:t>(4)</w:t>
      </w:r>
      <w:r w:rsidRPr="006F0E1A">
        <w:tab/>
        <w:t xml:space="preserve">If an amount worked out under </w:t>
      </w:r>
      <w:r w:rsidR="00D76C0F" w:rsidRPr="006F0E1A">
        <w:t>subsection (</w:t>
      </w:r>
      <w:r w:rsidRPr="006F0E1A">
        <w:t>2) or (3) is an amount of dollars and cents, the amount is to be rounded to the next higher dollar.</w:t>
      </w:r>
    </w:p>
    <w:p w:rsidR="00A5538B" w:rsidRPr="006F0E1A" w:rsidRDefault="00D621D7" w:rsidP="00D621D7">
      <w:pPr>
        <w:pStyle w:val="ActHead3"/>
        <w:pageBreakBefore/>
      </w:pPr>
      <w:bookmarkStart w:id="182" w:name="_Toc163571498"/>
      <w:r w:rsidRPr="00D621D7">
        <w:rPr>
          <w:rStyle w:val="CharDivNo"/>
        </w:rPr>
        <w:lastRenderedPageBreak/>
        <w:t>Division 1</w:t>
      </w:r>
      <w:r w:rsidR="00A5538B" w:rsidRPr="00D621D7">
        <w:rPr>
          <w:rStyle w:val="CharDivNo"/>
        </w:rPr>
        <w:t>A</w:t>
      </w:r>
      <w:r w:rsidR="00A5538B" w:rsidRPr="006F0E1A">
        <w:t>—</w:t>
      </w:r>
      <w:r w:rsidR="00A5538B" w:rsidRPr="00D621D7">
        <w:rPr>
          <w:rStyle w:val="CharDivText"/>
        </w:rPr>
        <w:t>Grant amounts for particular program years</w:t>
      </w:r>
      <w:bookmarkEnd w:id="182"/>
    </w:p>
    <w:p w:rsidR="00A5538B" w:rsidRPr="006F0E1A" w:rsidRDefault="00A5538B" w:rsidP="00A5538B">
      <w:pPr>
        <w:pStyle w:val="ActHead5"/>
      </w:pPr>
      <w:bookmarkStart w:id="183" w:name="_Toc163571499"/>
      <w:r w:rsidRPr="00D621D7">
        <w:rPr>
          <w:rStyle w:val="CharSectno"/>
        </w:rPr>
        <w:t>123A</w:t>
      </w:r>
      <w:r w:rsidRPr="006F0E1A">
        <w:t xml:space="preserve">  Changes to grant amounts for particular program years</w:t>
      </w:r>
      <w:bookmarkEnd w:id="183"/>
    </w:p>
    <w:p w:rsidR="00A5538B" w:rsidRPr="006F0E1A" w:rsidRDefault="00A5538B" w:rsidP="00A5538B">
      <w:pPr>
        <w:pStyle w:val="subsection"/>
      </w:pPr>
      <w:r w:rsidRPr="006F0E1A">
        <w:tab/>
        <w:t>(1)</w:t>
      </w:r>
      <w:r w:rsidRPr="006F0E1A">
        <w:tab/>
        <w:t>The regulations may specify an amount for a relevant column for a particular program year.</w:t>
      </w:r>
    </w:p>
    <w:p w:rsidR="00A5538B" w:rsidRPr="006F0E1A" w:rsidRDefault="00A5538B" w:rsidP="00A5538B">
      <w:pPr>
        <w:pStyle w:val="subsection"/>
      </w:pPr>
      <w:r w:rsidRPr="006F0E1A">
        <w:tab/>
        <w:t>(2)</w:t>
      </w:r>
      <w:r w:rsidRPr="006F0E1A">
        <w:tab/>
        <w:t>If regulations are made under subsection (1) specifying an amount for a relevant column for a program year, this Act has effect as if the amount specified in the relevant column for the program year were the amount specified in the regulations for that relevant column for that program year.</w:t>
      </w:r>
    </w:p>
    <w:p w:rsidR="00A5538B" w:rsidRPr="006F0E1A" w:rsidRDefault="00A5538B" w:rsidP="00A5538B">
      <w:pPr>
        <w:pStyle w:val="subsection"/>
      </w:pPr>
      <w:r w:rsidRPr="006F0E1A">
        <w:tab/>
        <w:t>(3)</w:t>
      </w:r>
      <w:r w:rsidRPr="006F0E1A">
        <w:tab/>
        <w:t>To avoid doubt, an amount specified in regulations made under subsection (1) may be affected by the operation of section 124 or 126.</w:t>
      </w:r>
    </w:p>
    <w:p w:rsidR="00A5538B" w:rsidRPr="006F0E1A" w:rsidRDefault="00A5538B" w:rsidP="00A5538B">
      <w:pPr>
        <w:pStyle w:val="subsection"/>
      </w:pPr>
      <w:r w:rsidRPr="006F0E1A">
        <w:tab/>
        <w:t>(4)</w:t>
      </w:r>
      <w:r w:rsidRPr="006F0E1A">
        <w:tab/>
        <w:t>The amount the regulations may specify under subsection (1) may be nil.</w:t>
      </w:r>
    </w:p>
    <w:p w:rsidR="00A5538B" w:rsidRPr="006F0E1A" w:rsidRDefault="00A5538B" w:rsidP="00A5538B">
      <w:pPr>
        <w:pStyle w:val="subsection"/>
      </w:pPr>
      <w:r w:rsidRPr="006F0E1A">
        <w:tab/>
        <w:t>(5)</w:t>
      </w:r>
      <w:r w:rsidRPr="006F0E1A">
        <w:tab/>
        <w:t xml:space="preserve">For the purposes of this section, each of the following columns is a </w:t>
      </w:r>
      <w:r w:rsidRPr="006F0E1A">
        <w:rPr>
          <w:b/>
          <w:i/>
        </w:rPr>
        <w:t>relevant column</w:t>
      </w:r>
      <w:r w:rsidRPr="006F0E1A">
        <w:t>:</w:t>
      </w:r>
    </w:p>
    <w:p w:rsidR="00A5538B" w:rsidRPr="006F0E1A" w:rsidRDefault="00A5538B" w:rsidP="00A5538B">
      <w:pPr>
        <w:pStyle w:val="paragraph"/>
      </w:pPr>
      <w:r w:rsidRPr="006F0E1A">
        <w:tab/>
        <w:t>(a)</w:t>
      </w:r>
      <w:r w:rsidRPr="006F0E1A">
        <w:tab/>
        <w:t>column 2 or 3 of the table in Schedule 3;</w:t>
      </w:r>
    </w:p>
    <w:p w:rsidR="00A5538B" w:rsidRPr="006F0E1A" w:rsidRDefault="00A5538B" w:rsidP="00A5538B">
      <w:pPr>
        <w:pStyle w:val="paragraph"/>
      </w:pPr>
      <w:r w:rsidRPr="006F0E1A">
        <w:tab/>
        <w:t>(b)</w:t>
      </w:r>
      <w:r w:rsidRPr="006F0E1A">
        <w:tab/>
        <w:t>column 2 or 3 of the table in Schedule 5;</w:t>
      </w:r>
    </w:p>
    <w:p w:rsidR="00A5538B" w:rsidRPr="006F0E1A" w:rsidRDefault="00A5538B" w:rsidP="00A5538B">
      <w:pPr>
        <w:pStyle w:val="paragraph"/>
      </w:pPr>
      <w:r w:rsidRPr="006F0E1A">
        <w:tab/>
        <w:t>(c)</w:t>
      </w:r>
      <w:r w:rsidRPr="006F0E1A">
        <w:tab/>
        <w:t>column 2 of the table in Schedule 7;</w:t>
      </w:r>
    </w:p>
    <w:p w:rsidR="00A5538B" w:rsidRPr="006F0E1A" w:rsidRDefault="00A5538B" w:rsidP="00A5538B">
      <w:pPr>
        <w:pStyle w:val="paragraph"/>
      </w:pPr>
      <w:r w:rsidRPr="006F0E1A">
        <w:tab/>
        <w:t>(d)</w:t>
      </w:r>
      <w:r w:rsidRPr="006F0E1A">
        <w:tab/>
        <w:t>column 2 or 3 of the table in Part 1 of Schedule 8;</w:t>
      </w:r>
    </w:p>
    <w:p w:rsidR="00A5538B" w:rsidRPr="006F0E1A" w:rsidRDefault="00A5538B" w:rsidP="00A5538B">
      <w:pPr>
        <w:pStyle w:val="paragraph"/>
      </w:pPr>
      <w:r w:rsidRPr="006F0E1A">
        <w:tab/>
        <w:t>(e)</w:t>
      </w:r>
      <w:r w:rsidRPr="006F0E1A">
        <w:tab/>
        <w:t>column 2, 3, 4, 5 or 6 of the table in Part 1 of Schedule 9.</w:t>
      </w:r>
    </w:p>
    <w:p w:rsidR="009F53DC" w:rsidRPr="006F0E1A" w:rsidRDefault="00D621D7" w:rsidP="00D621D7">
      <w:pPr>
        <w:pStyle w:val="ActHead3"/>
        <w:pageBreakBefore/>
      </w:pPr>
      <w:bookmarkStart w:id="184" w:name="_Toc163571500"/>
      <w:r w:rsidRPr="00D621D7">
        <w:rPr>
          <w:rStyle w:val="CharDivNo"/>
        </w:rPr>
        <w:lastRenderedPageBreak/>
        <w:t>Division 2</w:t>
      </w:r>
      <w:r w:rsidR="009F53DC" w:rsidRPr="006F0E1A">
        <w:t>—</w:t>
      </w:r>
      <w:r w:rsidR="009F53DC" w:rsidRPr="00D621D7">
        <w:rPr>
          <w:rStyle w:val="CharDivText"/>
        </w:rPr>
        <w:t>Cost supplementation</w:t>
      </w:r>
      <w:bookmarkEnd w:id="184"/>
    </w:p>
    <w:p w:rsidR="009F53DC" w:rsidRPr="006F0E1A" w:rsidRDefault="009F53DC" w:rsidP="00FD7DC4">
      <w:pPr>
        <w:pStyle w:val="ActHead5"/>
      </w:pPr>
      <w:bookmarkStart w:id="185" w:name="_Toc163571501"/>
      <w:r w:rsidRPr="00D621D7">
        <w:rPr>
          <w:rStyle w:val="CharSectno"/>
        </w:rPr>
        <w:t>124</w:t>
      </w:r>
      <w:r w:rsidRPr="006F0E1A">
        <w:t xml:space="preserve">  Recurrent grants—general</w:t>
      </w:r>
      <w:bookmarkEnd w:id="185"/>
    </w:p>
    <w:p w:rsidR="009F53DC" w:rsidRPr="006F0E1A" w:rsidRDefault="009F53DC">
      <w:pPr>
        <w:pStyle w:val="subsection"/>
      </w:pPr>
      <w:r w:rsidRPr="006F0E1A">
        <w:tab/>
        <w:t>(1)</w:t>
      </w:r>
      <w:r w:rsidRPr="006F0E1A">
        <w:tab/>
        <w:t xml:space="preserve">Each of the following amounts (the </w:t>
      </w:r>
      <w:r w:rsidRPr="006F0E1A">
        <w:rPr>
          <w:b/>
          <w:i/>
        </w:rPr>
        <w:t>recurrent amount</w:t>
      </w:r>
      <w:r w:rsidRPr="006F0E1A">
        <w:t>):</w:t>
      </w:r>
    </w:p>
    <w:p w:rsidR="009F53DC" w:rsidRPr="006F0E1A" w:rsidRDefault="009F53DC">
      <w:pPr>
        <w:pStyle w:val="paragraph"/>
      </w:pPr>
      <w:r w:rsidRPr="006F0E1A">
        <w:tab/>
        <w:t>(a)</w:t>
      </w:r>
      <w:r w:rsidRPr="006F0E1A">
        <w:tab/>
        <w:t>an amount in the table in Schedule</w:t>
      </w:r>
      <w:r w:rsidR="00D76C0F" w:rsidRPr="006F0E1A">
        <w:t> </w:t>
      </w:r>
      <w:r w:rsidRPr="006F0E1A">
        <w:t>7 for a program year;</w:t>
      </w:r>
    </w:p>
    <w:p w:rsidR="009F53DC" w:rsidRPr="006F0E1A" w:rsidRDefault="009F53DC">
      <w:pPr>
        <w:pStyle w:val="paragraph"/>
      </w:pPr>
      <w:r w:rsidRPr="006F0E1A">
        <w:tab/>
        <w:t>(b)</w:t>
      </w:r>
      <w:r w:rsidRPr="006F0E1A">
        <w:tab/>
        <w:t>an amount in the table in Part</w:t>
      </w:r>
      <w:r w:rsidR="00D76C0F" w:rsidRPr="006F0E1A">
        <w:t> </w:t>
      </w:r>
      <w:r w:rsidRPr="006F0E1A">
        <w:t>1 of Schedule</w:t>
      </w:r>
      <w:r w:rsidR="00D76C0F" w:rsidRPr="006F0E1A">
        <w:t> </w:t>
      </w:r>
      <w:r w:rsidRPr="006F0E1A">
        <w:t>8 for a program year;</w:t>
      </w:r>
    </w:p>
    <w:p w:rsidR="009F53DC" w:rsidRPr="006F0E1A" w:rsidRDefault="009F53DC">
      <w:pPr>
        <w:pStyle w:val="paragraph"/>
      </w:pPr>
      <w:r w:rsidRPr="006F0E1A">
        <w:tab/>
        <w:t>(c)</w:t>
      </w:r>
      <w:r w:rsidRPr="006F0E1A">
        <w:tab/>
        <w:t>an amount in the table in Part</w:t>
      </w:r>
      <w:r w:rsidR="00D76C0F" w:rsidRPr="006F0E1A">
        <w:t> </w:t>
      </w:r>
      <w:r w:rsidRPr="006F0E1A">
        <w:t>2 of Schedule</w:t>
      </w:r>
      <w:r w:rsidR="00D76C0F" w:rsidRPr="006F0E1A">
        <w:t> </w:t>
      </w:r>
      <w:r w:rsidRPr="006F0E1A">
        <w:t>8 for a program year;</w:t>
      </w:r>
    </w:p>
    <w:p w:rsidR="000634FB" w:rsidRPr="006F0E1A" w:rsidRDefault="000634FB" w:rsidP="000634FB">
      <w:pPr>
        <w:pStyle w:val="paragraph"/>
      </w:pPr>
      <w:r w:rsidRPr="006F0E1A">
        <w:tab/>
        <w:t>(ca)</w:t>
      </w:r>
      <w:r w:rsidRPr="006F0E1A">
        <w:tab/>
        <w:t>an amount in the table in Part 3 of Schedule 8 for a program year;</w:t>
      </w:r>
    </w:p>
    <w:p w:rsidR="009F53DC" w:rsidRPr="006F0E1A" w:rsidRDefault="009F53DC">
      <w:pPr>
        <w:pStyle w:val="paragraph"/>
      </w:pPr>
      <w:r w:rsidRPr="006F0E1A">
        <w:tab/>
        <w:t>(d)</w:t>
      </w:r>
      <w:r w:rsidRPr="006F0E1A">
        <w:tab/>
        <w:t>an amount in column 2, 4 or 6 of the table in Part</w:t>
      </w:r>
      <w:r w:rsidR="00D76C0F" w:rsidRPr="006F0E1A">
        <w:t> </w:t>
      </w:r>
      <w:r w:rsidRPr="006F0E1A">
        <w:t>1 of Schedule</w:t>
      </w:r>
      <w:r w:rsidR="00D76C0F" w:rsidRPr="006F0E1A">
        <w:t> </w:t>
      </w:r>
      <w:r w:rsidRPr="006F0E1A">
        <w:t>9 for a program year;</w:t>
      </w:r>
    </w:p>
    <w:p w:rsidR="009F53DC" w:rsidRPr="006F0E1A" w:rsidRDefault="009F53DC">
      <w:pPr>
        <w:pStyle w:val="paragraph"/>
      </w:pPr>
      <w:r w:rsidRPr="006F0E1A">
        <w:tab/>
        <w:t>(e)</w:t>
      </w:r>
      <w:r w:rsidRPr="006F0E1A">
        <w:tab/>
        <w:t>an amount in the table in Part</w:t>
      </w:r>
      <w:r w:rsidR="00D76C0F" w:rsidRPr="006F0E1A">
        <w:t> </w:t>
      </w:r>
      <w:r w:rsidRPr="006F0E1A">
        <w:t>2 of Schedule</w:t>
      </w:r>
      <w:r w:rsidR="00D76C0F" w:rsidRPr="006F0E1A">
        <w:t> </w:t>
      </w:r>
      <w:r w:rsidRPr="006F0E1A">
        <w:t>9 for a program year;</w:t>
      </w:r>
    </w:p>
    <w:p w:rsidR="009F53DC" w:rsidRPr="006F0E1A" w:rsidRDefault="009F53DC">
      <w:pPr>
        <w:pStyle w:val="subsection2"/>
        <w:keepNext/>
      </w:pPr>
      <w:r w:rsidRPr="006F0E1A">
        <w:t>is replaced for the program year by the amount worked out using the formula:</w:t>
      </w:r>
    </w:p>
    <w:p w:rsidR="00D447A3" w:rsidRPr="006F0E1A" w:rsidRDefault="00FA5612">
      <w:pPr>
        <w:pStyle w:val="Formula"/>
        <w:rPr>
          <w:position w:val="-10"/>
        </w:rPr>
      </w:pPr>
      <w:r w:rsidRPr="006F0E1A">
        <w:rPr>
          <w:noProof/>
        </w:rPr>
        <w:drawing>
          <wp:inline distT="0" distB="0" distL="0" distR="0">
            <wp:extent cx="3154680" cy="281940"/>
            <wp:effectExtent l="0" t="0" r="0" b="0"/>
            <wp:docPr id="34" name="Picture 34" descr="Start formula Recurrent amount times Recurrent number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54680" cy="281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recurrent number for the program year</w:t>
      </w:r>
      <w:r w:rsidRPr="006F0E1A">
        <w:t xml:space="preserve"> means:</w:t>
      </w:r>
    </w:p>
    <w:p w:rsidR="009F53DC" w:rsidRPr="006F0E1A" w:rsidRDefault="009F53DC">
      <w:pPr>
        <w:pStyle w:val="paragraph"/>
      </w:pPr>
      <w:r w:rsidRPr="006F0E1A">
        <w:tab/>
        <w:t>(a)</w:t>
      </w:r>
      <w:r w:rsidRPr="006F0E1A">
        <w:tab/>
        <w:t>1; or</w:t>
      </w:r>
    </w:p>
    <w:p w:rsidR="009F53DC" w:rsidRPr="006F0E1A" w:rsidRDefault="009F53DC">
      <w:pPr>
        <w:pStyle w:val="paragraph"/>
      </w:pPr>
      <w:r w:rsidRPr="006F0E1A">
        <w:tab/>
        <w:t>(b)</w:t>
      </w:r>
      <w:r w:rsidRPr="006F0E1A">
        <w:tab/>
        <w:t>if the regulations set out another number for the program year—that other number.</w:t>
      </w:r>
    </w:p>
    <w:p w:rsidR="009F53DC" w:rsidRPr="006F0E1A" w:rsidRDefault="009F53DC">
      <w:pPr>
        <w:pStyle w:val="subsection"/>
      </w:pPr>
      <w:r w:rsidRPr="006F0E1A">
        <w:tab/>
        <w:t>(2)</w:t>
      </w:r>
      <w:r w:rsidRPr="006F0E1A">
        <w:tab/>
        <w:t xml:space="preserve">If an amount worked out under </w:t>
      </w:r>
      <w:r w:rsidR="00D76C0F" w:rsidRPr="006F0E1A">
        <w:t>paragraph (</w:t>
      </w:r>
      <w:r w:rsidRPr="006F0E1A">
        <w:t>1)(a), (b) or (d) is not a multiple of $1,000, the amount is to be rounded to the nearest $1,000 (rounding $500 upwards).</w:t>
      </w:r>
    </w:p>
    <w:p w:rsidR="009F53DC" w:rsidRPr="006F0E1A" w:rsidRDefault="009F53DC">
      <w:pPr>
        <w:pStyle w:val="subsection"/>
      </w:pPr>
      <w:r w:rsidRPr="006F0E1A">
        <w:tab/>
        <w:t>(3)</w:t>
      </w:r>
      <w:r w:rsidRPr="006F0E1A">
        <w:tab/>
        <w:t xml:space="preserve">If an amount worked out under </w:t>
      </w:r>
      <w:r w:rsidR="00D76C0F" w:rsidRPr="006F0E1A">
        <w:t>paragraph (</w:t>
      </w:r>
      <w:r w:rsidRPr="006F0E1A">
        <w:t>1)(c) or (e) is an amount of dollars and cents, the amount is to be rounded to the next higher dollar.</w:t>
      </w:r>
    </w:p>
    <w:p w:rsidR="009F53DC" w:rsidRPr="006F0E1A" w:rsidRDefault="009F53DC">
      <w:pPr>
        <w:pStyle w:val="subsection"/>
      </w:pPr>
      <w:r w:rsidRPr="006F0E1A">
        <w:tab/>
        <w:t>(4)</w:t>
      </w:r>
      <w:r w:rsidRPr="006F0E1A">
        <w:tab/>
        <w:t>Before the Governor</w:t>
      </w:r>
      <w:r w:rsidR="00D621D7">
        <w:noBreakHyphen/>
      </w:r>
      <w:r w:rsidRPr="006F0E1A">
        <w:t xml:space="preserve">General makes regulations for the purposes of </w:t>
      </w:r>
      <w:r w:rsidR="00D76C0F" w:rsidRPr="006F0E1A">
        <w:t>subsection (</w:t>
      </w:r>
      <w:r w:rsidRPr="006F0E1A">
        <w:t>1), the Minister must consider changes in the relevant figures known as Average Government School Costs published by:</w:t>
      </w:r>
    </w:p>
    <w:p w:rsidR="009F53DC" w:rsidRPr="006F0E1A" w:rsidRDefault="009F53DC">
      <w:pPr>
        <w:pStyle w:val="paragraph"/>
      </w:pPr>
      <w:r w:rsidRPr="006F0E1A">
        <w:tab/>
        <w:t>(a)</w:t>
      </w:r>
      <w:r w:rsidRPr="006F0E1A">
        <w:tab/>
        <w:t>the Ministerial Council on Education, Employment, Training and Youth Affairs; or</w:t>
      </w:r>
    </w:p>
    <w:p w:rsidR="009F53DC" w:rsidRPr="006F0E1A" w:rsidRDefault="009F53DC">
      <w:pPr>
        <w:pStyle w:val="paragraph"/>
      </w:pPr>
      <w:r w:rsidRPr="006F0E1A">
        <w:lastRenderedPageBreak/>
        <w:tab/>
        <w:t>(b)</w:t>
      </w:r>
      <w:r w:rsidRPr="006F0E1A">
        <w:tab/>
        <w:t>a prescribed body that has a corresponding function.</w:t>
      </w:r>
    </w:p>
    <w:p w:rsidR="009F53DC" w:rsidRPr="006F0E1A" w:rsidRDefault="009F53DC" w:rsidP="00FD7DC4">
      <w:pPr>
        <w:pStyle w:val="ActHead5"/>
      </w:pPr>
      <w:bookmarkStart w:id="186" w:name="_Toc163571502"/>
      <w:r w:rsidRPr="00D621D7">
        <w:rPr>
          <w:rStyle w:val="CharSectno"/>
        </w:rPr>
        <w:t>126</w:t>
      </w:r>
      <w:r w:rsidRPr="006F0E1A">
        <w:t xml:space="preserve">  Capital grants for government schools and non</w:t>
      </w:r>
      <w:r w:rsidR="00D621D7">
        <w:noBreakHyphen/>
      </w:r>
      <w:r w:rsidRPr="006F0E1A">
        <w:t>government schools</w:t>
      </w:r>
      <w:bookmarkEnd w:id="186"/>
    </w:p>
    <w:p w:rsidR="009F53DC" w:rsidRPr="006F0E1A" w:rsidRDefault="009F53DC">
      <w:pPr>
        <w:pStyle w:val="subsection"/>
      </w:pPr>
      <w:r w:rsidRPr="006F0E1A">
        <w:tab/>
        <w:t>(1)</w:t>
      </w:r>
      <w:r w:rsidRPr="006F0E1A">
        <w:tab/>
        <w:t xml:space="preserve">Each amount (the </w:t>
      </w:r>
      <w:r w:rsidRPr="006F0E1A">
        <w:rPr>
          <w:b/>
          <w:i/>
        </w:rPr>
        <w:t>capital amount</w:t>
      </w:r>
      <w:r w:rsidRPr="006F0E1A">
        <w:t>) in:</w:t>
      </w:r>
    </w:p>
    <w:p w:rsidR="009F53DC" w:rsidRPr="006F0E1A" w:rsidRDefault="009F53DC">
      <w:pPr>
        <w:pStyle w:val="paragraph"/>
      </w:pPr>
      <w:r w:rsidRPr="006F0E1A">
        <w:tab/>
        <w:t>(a)</w:t>
      </w:r>
      <w:r w:rsidRPr="006F0E1A">
        <w:tab/>
        <w:t>column 2 of the table in Schedule</w:t>
      </w:r>
      <w:r w:rsidR="00D76C0F" w:rsidRPr="006F0E1A">
        <w:t> </w:t>
      </w:r>
      <w:r w:rsidRPr="006F0E1A">
        <w:t>3; or</w:t>
      </w:r>
    </w:p>
    <w:p w:rsidR="009F53DC" w:rsidRPr="006F0E1A" w:rsidRDefault="009F53DC">
      <w:pPr>
        <w:pStyle w:val="paragraph"/>
      </w:pPr>
      <w:r w:rsidRPr="006F0E1A">
        <w:tab/>
        <w:t>(b)</w:t>
      </w:r>
      <w:r w:rsidRPr="006F0E1A">
        <w:tab/>
        <w:t>column 2 of the table in Schedule</w:t>
      </w:r>
      <w:r w:rsidR="00D76C0F" w:rsidRPr="006F0E1A">
        <w:t> </w:t>
      </w:r>
      <w:r w:rsidRPr="006F0E1A">
        <w:t>5;</w:t>
      </w:r>
    </w:p>
    <w:p w:rsidR="009F53DC" w:rsidRPr="006F0E1A" w:rsidRDefault="009F53DC">
      <w:pPr>
        <w:pStyle w:val="subsection2"/>
      </w:pPr>
      <w:r w:rsidRPr="006F0E1A">
        <w:t>for a program year is replaced by the amount worked out using the formula:</w:t>
      </w:r>
    </w:p>
    <w:p w:rsidR="00D447A3" w:rsidRPr="006F0E1A" w:rsidRDefault="00FA5612">
      <w:pPr>
        <w:pStyle w:val="Formula"/>
        <w:rPr>
          <w:position w:val="-10"/>
        </w:rPr>
      </w:pPr>
      <w:r w:rsidRPr="006F0E1A">
        <w:rPr>
          <w:noProof/>
        </w:rPr>
        <w:drawing>
          <wp:inline distT="0" distB="0" distL="0" distR="0">
            <wp:extent cx="2880360" cy="281940"/>
            <wp:effectExtent l="0" t="0" r="0" b="0"/>
            <wp:docPr id="35" name="Picture 35" descr="Start formula Capital amount times Capital number for the program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360" cy="281940"/>
                    </a:xfrm>
                    <a:prstGeom prst="rect">
                      <a:avLst/>
                    </a:prstGeom>
                    <a:noFill/>
                    <a:ln>
                      <a:noFill/>
                    </a:ln>
                  </pic:spPr>
                </pic:pic>
              </a:graphicData>
            </a:graphic>
          </wp:inline>
        </w:drawing>
      </w:r>
    </w:p>
    <w:p w:rsidR="009F53DC" w:rsidRPr="006F0E1A" w:rsidRDefault="009F53DC">
      <w:pPr>
        <w:pStyle w:val="subsection2"/>
      </w:pPr>
      <w:r w:rsidRPr="006F0E1A">
        <w:t>where:</w:t>
      </w:r>
    </w:p>
    <w:p w:rsidR="009F53DC" w:rsidRPr="006F0E1A" w:rsidRDefault="009F53DC">
      <w:pPr>
        <w:pStyle w:val="Definition"/>
      </w:pPr>
      <w:r w:rsidRPr="006F0E1A">
        <w:rPr>
          <w:b/>
          <w:i/>
        </w:rPr>
        <w:t>capital number for the program year</w:t>
      </w:r>
      <w:r w:rsidRPr="006F0E1A">
        <w:t xml:space="preserve"> means:</w:t>
      </w:r>
    </w:p>
    <w:p w:rsidR="009F53DC" w:rsidRPr="006F0E1A" w:rsidRDefault="009F53DC">
      <w:pPr>
        <w:pStyle w:val="paragraph"/>
      </w:pPr>
      <w:r w:rsidRPr="006F0E1A">
        <w:tab/>
        <w:t>(a)</w:t>
      </w:r>
      <w:r w:rsidRPr="006F0E1A">
        <w:tab/>
        <w:t>1; or</w:t>
      </w:r>
    </w:p>
    <w:p w:rsidR="009F53DC" w:rsidRPr="006F0E1A" w:rsidRDefault="009F53DC">
      <w:pPr>
        <w:pStyle w:val="paragraph"/>
      </w:pPr>
      <w:r w:rsidRPr="006F0E1A">
        <w:tab/>
        <w:t>(b)</w:t>
      </w:r>
      <w:r w:rsidRPr="006F0E1A">
        <w:tab/>
        <w:t>if the regulations set out another number for the program year—that number.</w:t>
      </w:r>
    </w:p>
    <w:p w:rsidR="009F53DC" w:rsidRPr="006F0E1A" w:rsidRDefault="009F53DC">
      <w:pPr>
        <w:pStyle w:val="subsection"/>
      </w:pPr>
      <w:r w:rsidRPr="006F0E1A">
        <w:tab/>
        <w:t>(2)</w:t>
      </w:r>
      <w:r w:rsidRPr="006F0E1A">
        <w:tab/>
        <w:t xml:space="preserve">If an amount worked out under </w:t>
      </w:r>
      <w:r w:rsidR="00D76C0F" w:rsidRPr="006F0E1A">
        <w:t>subsection (</w:t>
      </w:r>
      <w:r w:rsidRPr="006F0E1A">
        <w:t>1) is not a multiple of $1,000, the amount is to be rounded to the nearest $1,000 (rounding $500 upwards).</w:t>
      </w:r>
    </w:p>
    <w:p w:rsidR="009F53DC" w:rsidRPr="006F0E1A" w:rsidRDefault="009F53DC">
      <w:pPr>
        <w:pStyle w:val="subsection"/>
      </w:pPr>
      <w:r w:rsidRPr="006F0E1A">
        <w:tab/>
        <w:t>(3)</w:t>
      </w:r>
      <w:r w:rsidRPr="006F0E1A">
        <w:tab/>
        <w:t>Before the Governor</w:t>
      </w:r>
      <w:r w:rsidR="00D621D7">
        <w:noBreakHyphen/>
      </w:r>
      <w:r w:rsidRPr="006F0E1A">
        <w:t xml:space="preserve">General makes regulations for the purposes of </w:t>
      </w:r>
      <w:r w:rsidR="00D76C0F" w:rsidRPr="006F0E1A">
        <w:t>subsection (</w:t>
      </w:r>
      <w:r w:rsidRPr="006F0E1A">
        <w:t>1), the Minister must consider changes in an index of building prices, and an index of wage costs, published by the Australian Statistician.</w:t>
      </w:r>
    </w:p>
    <w:p w:rsidR="009F53DC" w:rsidRPr="006F0E1A" w:rsidRDefault="009F53DC" w:rsidP="00FD7DC4">
      <w:pPr>
        <w:pStyle w:val="ActHead5"/>
      </w:pPr>
      <w:bookmarkStart w:id="187" w:name="_Toc163571503"/>
      <w:r w:rsidRPr="00D621D7">
        <w:rPr>
          <w:rStyle w:val="CharSectno"/>
        </w:rPr>
        <w:t>127</w:t>
      </w:r>
      <w:r w:rsidRPr="006F0E1A">
        <w:t xml:space="preserve">  Other grants for non</w:t>
      </w:r>
      <w:r w:rsidR="00D621D7">
        <w:noBreakHyphen/>
      </w:r>
      <w:r w:rsidRPr="006F0E1A">
        <w:t>government rural student hostels</w:t>
      </w:r>
      <w:bookmarkEnd w:id="187"/>
    </w:p>
    <w:p w:rsidR="009F53DC" w:rsidRPr="006F0E1A" w:rsidRDefault="009F53DC">
      <w:pPr>
        <w:pStyle w:val="subsection"/>
      </w:pPr>
      <w:r w:rsidRPr="006F0E1A">
        <w:tab/>
        <w:t>(1)</w:t>
      </w:r>
      <w:r w:rsidRPr="006F0E1A">
        <w:tab/>
        <w:t xml:space="preserve">The regulations may provide for an amount (the </w:t>
      </w:r>
      <w:r w:rsidRPr="006F0E1A">
        <w:rPr>
          <w:b/>
          <w:i/>
        </w:rPr>
        <w:t>specified amount</w:t>
      </w:r>
      <w:r w:rsidRPr="006F0E1A">
        <w:t>) in the table in Schedule</w:t>
      </w:r>
      <w:r w:rsidR="00D76C0F" w:rsidRPr="006F0E1A">
        <w:t> </w:t>
      </w:r>
      <w:r w:rsidRPr="006F0E1A">
        <w:t>6 to be increased by reference to changes in an index determined in writing by the Finance Minister for the purposes of this section.</w:t>
      </w:r>
    </w:p>
    <w:p w:rsidR="009F53DC" w:rsidRPr="006F0E1A" w:rsidRDefault="009F53DC">
      <w:pPr>
        <w:pStyle w:val="subsection"/>
      </w:pPr>
      <w:r w:rsidRPr="006F0E1A">
        <w:tab/>
        <w:t>(2)</w:t>
      </w:r>
      <w:r w:rsidRPr="006F0E1A">
        <w:tab/>
        <w:t xml:space="preserve">If regulations are made under </w:t>
      </w:r>
      <w:r w:rsidR="00D76C0F" w:rsidRPr="006F0E1A">
        <w:t>subsection (</w:t>
      </w:r>
      <w:r w:rsidRPr="006F0E1A">
        <w:t>1), this Act has effect as if the specified amount were replaced by that amount as increased in accordance with those regulations.</w:t>
      </w:r>
    </w:p>
    <w:p w:rsidR="009F53DC" w:rsidRPr="006F0E1A" w:rsidRDefault="009F53DC">
      <w:pPr>
        <w:pStyle w:val="subsection"/>
      </w:pPr>
      <w:r w:rsidRPr="006F0E1A">
        <w:tab/>
        <w:t>(3)</w:t>
      </w:r>
      <w:r w:rsidRPr="006F0E1A">
        <w:tab/>
        <w:t>In this section:</w:t>
      </w:r>
    </w:p>
    <w:p w:rsidR="009F53DC" w:rsidRPr="006F0E1A" w:rsidRDefault="009F53DC">
      <w:pPr>
        <w:pStyle w:val="Definition"/>
      </w:pPr>
      <w:r w:rsidRPr="006F0E1A">
        <w:rPr>
          <w:b/>
          <w:i/>
        </w:rPr>
        <w:t xml:space="preserve">Finance Minister </w:t>
      </w:r>
      <w:r w:rsidRPr="006F0E1A">
        <w:t xml:space="preserve">means the Minister administering the </w:t>
      </w:r>
      <w:r w:rsidRPr="006F0E1A">
        <w:rPr>
          <w:i/>
        </w:rPr>
        <w:t>Financial Management and Accountability Act 1997</w:t>
      </w:r>
      <w:r w:rsidRPr="006F0E1A">
        <w:t>.</w:t>
      </w:r>
    </w:p>
    <w:p w:rsidR="009F53DC" w:rsidRPr="006F0E1A" w:rsidRDefault="009F53DC" w:rsidP="00D621D7">
      <w:pPr>
        <w:pStyle w:val="ActHead3"/>
        <w:pageBreakBefore/>
      </w:pPr>
      <w:bookmarkStart w:id="188" w:name="_Toc163571504"/>
      <w:r w:rsidRPr="00D621D7">
        <w:rPr>
          <w:rStyle w:val="CharDivNo"/>
        </w:rPr>
        <w:lastRenderedPageBreak/>
        <w:t>Division</w:t>
      </w:r>
      <w:r w:rsidR="00D76C0F" w:rsidRPr="00D621D7">
        <w:rPr>
          <w:rStyle w:val="CharDivNo"/>
        </w:rPr>
        <w:t> </w:t>
      </w:r>
      <w:r w:rsidRPr="00D621D7">
        <w:rPr>
          <w:rStyle w:val="CharDivNo"/>
        </w:rPr>
        <w:t>3</w:t>
      </w:r>
      <w:r w:rsidRPr="006F0E1A">
        <w:t>—</w:t>
      </w:r>
      <w:r w:rsidRPr="00D621D7">
        <w:rPr>
          <w:rStyle w:val="CharDivText"/>
        </w:rPr>
        <w:t>Timing of payments etc.</w:t>
      </w:r>
      <w:bookmarkEnd w:id="188"/>
    </w:p>
    <w:p w:rsidR="009F53DC" w:rsidRPr="006F0E1A" w:rsidRDefault="009F53DC" w:rsidP="00FD7DC4">
      <w:pPr>
        <w:pStyle w:val="ActHead5"/>
      </w:pPr>
      <w:bookmarkStart w:id="189" w:name="_Toc163571505"/>
      <w:r w:rsidRPr="00D621D7">
        <w:rPr>
          <w:rStyle w:val="CharSectno"/>
        </w:rPr>
        <w:t>128</w:t>
      </w:r>
      <w:r w:rsidRPr="006F0E1A">
        <w:t xml:space="preserve">  Minister may fix amounts and times of payment of financial assistance</w:t>
      </w:r>
      <w:bookmarkEnd w:id="189"/>
    </w:p>
    <w:p w:rsidR="009F53DC" w:rsidRPr="006F0E1A" w:rsidRDefault="009F53DC">
      <w:pPr>
        <w:pStyle w:val="subsection"/>
      </w:pPr>
      <w:r w:rsidRPr="006F0E1A">
        <w:tab/>
        <w:t>(1)</w:t>
      </w:r>
      <w:r w:rsidRPr="006F0E1A">
        <w:tab/>
        <w:t>Financial assistance authorised to be paid to a State or States under this Act is to be paid in such amounts, and at such times, as the Minister determines.</w:t>
      </w:r>
    </w:p>
    <w:p w:rsidR="009F53DC" w:rsidRPr="006F0E1A" w:rsidRDefault="009F53DC">
      <w:pPr>
        <w:pStyle w:val="subsection"/>
      </w:pPr>
      <w:r w:rsidRPr="006F0E1A">
        <w:tab/>
        <w:t>(2)</w:t>
      </w:r>
      <w:r w:rsidRPr="006F0E1A">
        <w:tab/>
        <w:t xml:space="preserve">A determination under </w:t>
      </w:r>
      <w:r w:rsidR="00D76C0F" w:rsidRPr="006F0E1A">
        <w:t>subsection (</w:t>
      </w:r>
      <w:r w:rsidRPr="006F0E1A">
        <w:t>1) may apply generally to all financial assistance payable under this Act or may be limited to particular financial assistance, including the following:</w:t>
      </w:r>
    </w:p>
    <w:p w:rsidR="009F53DC" w:rsidRPr="006F0E1A" w:rsidRDefault="009F53DC">
      <w:pPr>
        <w:pStyle w:val="paragraph"/>
      </w:pPr>
      <w:r w:rsidRPr="006F0E1A">
        <w:tab/>
        <w:t>(a)</w:t>
      </w:r>
      <w:r w:rsidRPr="006F0E1A">
        <w:tab/>
        <w:t>financial assistance payable to a particular State or States;</w:t>
      </w:r>
    </w:p>
    <w:p w:rsidR="009F53DC" w:rsidRPr="006F0E1A" w:rsidRDefault="009F53DC">
      <w:pPr>
        <w:pStyle w:val="paragraph"/>
      </w:pPr>
      <w:r w:rsidRPr="006F0E1A">
        <w:tab/>
        <w:t>(b)</w:t>
      </w:r>
      <w:r w:rsidRPr="006F0E1A">
        <w:tab/>
        <w:t>financial assistance payable under a particular provision or provisions of this Act;</w:t>
      </w:r>
    </w:p>
    <w:p w:rsidR="009F53DC" w:rsidRPr="006F0E1A" w:rsidRDefault="009F53DC">
      <w:pPr>
        <w:pStyle w:val="paragraph"/>
      </w:pPr>
      <w:r w:rsidRPr="006F0E1A">
        <w:tab/>
        <w:t>(c)</w:t>
      </w:r>
      <w:r w:rsidRPr="006F0E1A">
        <w:tab/>
        <w:t>financial assistance payable for a particular program year or program years;</w:t>
      </w:r>
    </w:p>
    <w:p w:rsidR="009F53DC" w:rsidRPr="006F0E1A" w:rsidRDefault="009F53DC">
      <w:pPr>
        <w:pStyle w:val="paragraph"/>
      </w:pPr>
      <w:r w:rsidRPr="006F0E1A">
        <w:tab/>
        <w:t>(d)</w:t>
      </w:r>
      <w:r w:rsidRPr="006F0E1A">
        <w:tab/>
        <w:t>a combination of any of the above.</w:t>
      </w:r>
    </w:p>
    <w:p w:rsidR="009F53DC" w:rsidRPr="006F0E1A" w:rsidRDefault="009F53DC" w:rsidP="00FD7DC4">
      <w:pPr>
        <w:pStyle w:val="ActHead5"/>
      </w:pPr>
      <w:bookmarkStart w:id="190" w:name="_Toc163571506"/>
      <w:r w:rsidRPr="00D621D7">
        <w:rPr>
          <w:rStyle w:val="CharSectno"/>
        </w:rPr>
        <w:t>129</w:t>
      </w:r>
      <w:r w:rsidRPr="006F0E1A">
        <w:t xml:space="preserve">  Advances</w:t>
      </w:r>
      <w:bookmarkEnd w:id="190"/>
    </w:p>
    <w:p w:rsidR="009F53DC" w:rsidRPr="006F0E1A" w:rsidRDefault="009F53DC">
      <w:pPr>
        <w:pStyle w:val="subsection"/>
      </w:pPr>
      <w:r w:rsidRPr="006F0E1A">
        <w:tab/>
        <w:t>(1)</w:t>
      </w:r>
      <w:r w:rsidRPr="006F0E1A">
        <w:tab/>
        <w:t>The Minister may make an advance to a State on account of an amount that is expected to become payable under this Act to the State.</w:t>
      </w:r>
    </w:p>
    <w:p w:rsidR="009F53DC" w:rsidRPr="006F0E1A" w:rsidRDefault="009F53DC">
      <w:pPr>
        <w:pStyle w:val="subsection"/>
      </w:pPr>
      <w:r w:rsidRPr="006F0E1A">
        <w:tab/>
        <w:t>(2)</w:t>
      </w:r>
      <w:r w:rsidRPr="006F0E1A">
        <w:tab/>
        <w:t>The conditions that would apply to the payment apply to the advance.</w:t>
      </w:r>
    </w:p>
    <w:p w:rsidR="009F53DC" w:rsidRPr="006F0E1A" w:rsidRDefault="009F53DC" w:rsidP="00FD7DC4">
      <w:pPr>
        <w:pStyle w:val="ActHead5"/>
      </w:pPr>
      <w:bookmarkStart w:id="191" w:name="_Toc163571507"/>
      <w:r w:rsidRPr="00D621D7">
        <w:rPr>
          <w:rStyle w:val="CharSectno"/>
        </w:rPr>
        <w:t>130</w:t>
      </w:r>
      <w:r w:rsidRPr="006F0E1A">
        <w:t xml:space="preserve">  Determination authorising the making of payments may authorise Minister to determine amounts of payments</w:t>
      </w:r>
      <w:bookmarkEnd w:id="191"/>
    </w:p>
    <w:p w:rsidR="009F53DC" w:rsidRPr="006F0E1A" w:rsidRDefault="009F53DC">
      <w:pPr>
        <w:pStyle w:val="subsection"/>
      </w:pPr>
      <w:r w:rsidRPr="006F0E1A">
        <w:tab/>
      </w:r>
      <w:r w:rsidRPr="006F0E1A">
        <w:tab/>
        <w:t>Whenever this Act provides that the Minister may make a determination authorising the making of payments to a State, the determination may either:</w:t>
      </w:r>
    </w:p>
    <w:p w:rsidR="009F53DC" w:rsidRPr="006F0E1A" w:rsidRDefault="009F53DC">
      <w:pPr>
        <w:pStyle w:val="paragraph"/>
      </w:pPr>
      <w:r w:rsidRPr="006F0E1A">
        <w:tab/>
        <w:t>(a)</w:t>
      </w:r>
      <w:r w:rsidRPr="006F0E1A">
        <w:tab/>
        <w:t>set out the amounts authorised to be paid; or</w:t>
      </w:r>
    </w:p>
    <w:p w:rsidR="009F53DC" w:rsidRPr="006F0E1A" w:rsidRDefault="009F53DC">
      <w:pPr>
        <w:pStyle w:val="paragraph"/>
      </w:pPr>
      <w:r w:rsidRPr="006F0E1A">
        <w:tab/>
        <w:t>(b)</w:t>
      </w:r>
      <w:r w:rsidRPr="006F0E1A">
        <w:tab/>
        <w:t>authorise the Minister (or another person named in the determination) to decide those amounts.</w:t>
      </w:r>
    </w:p>
    <w:p w:rsidR="009F53DC" w:rsidRPr="006F0E1A" w:rsidRDefault="00D621D7" w:rsidP="00D621D7">
      <w:pPr>
        <w:pStyle w:val="ActHead3"/>
        <w:pageBreakBefore/>
      </w:pPr>
      <w:bookmarkStart w:id="192" w:name="_Toc163571508"/>
      <w:r w:rsidRPr="00D621D7">
        <w:rPr>
          <w:rStyle w:val="CharDivNo"/>
        </w:rPr>
        <w:lastRenderedPageBreak/>
        <w:t>Division 4</w:t>
      </w:r>
      <w:r w:rsidR="009F53DC" w:rsidRPr="006F0E1A">
        <w:t>—</w:t>
      </w:r>
      <w:r w:rsidR="009F53DC" w:rsidRPr="00D621D7">
        <w:rPr>
          <w:rStyle w:val="CharDivText"/>
        </w:rPr>
        <w:t>False or misleading statements</w:t>
      </w:r>
      <w:bookmarkEnd w:id="192"/>
    </w:p>
    <w:p w:rsidR="009F53DC" w:rsidRPr="006F0E1A" w:rsidRDefault="009F53DC" w:rsidP="00FD7DC4">
      <w:pPr>
        <w:pStyle w:val="ActHead5"/>
      </w:pPr>
      <w:bookmarkStart w:id="193" w:name="_Toc163571509"/>
      <w:r w:rsidRPr="00D621D7">
        <w:rPr>
          <w:rStyle w:val="CharSectno"/>
        </w:rPr>
        <w:t>131</w:t>
      </w:r>
      <w:r w:rsidRPr="006F0E1A">
        <w:t xml:space="preserve">  Payment reduction for false or misleading statement</w:t>
      </w:r>
      <w:bookmarkEnd w:id="193"/>
    </w:p>
    <w:p w:rsidR="009F53DC" w:rsidRPr="006F0E1A" w:rsidRDefault="009F53DC">
      <w:pPr>
        <w:pStyle w:val="subsection"/>
      </w:pPr>
      <w:r w:rsidRPr="006F0E1A">
        <w:tab/>
        <w:t>(1)</w:t>
      </w:r>
      <w:r w:rsidRPr="006F0E1A">
        <w:tab/>
        <w:t>This section applies if:</w:t>
      </w:r>
    </w:p>
    <w:p w:rsidR="009F53DC" w:rsidRPr="006F0E1A" w:rsidRDefault="009F53DC">
      <w:pPr>
        <w:pStyle w:val="paragraph"/>
      </w:pPr>
      <w:r w:rsidRPr="006F0E1A">
        <w:tab/>
        <w:t>(a)</w:t>
      </w:r>
      <w:r w:rsidRPr="006F0E1A">
        <w:tab/>
        <w:t>a person made a statement for the purposes of:</w:t>
      </w:r>
    </w:p>
    <w:p w:rsidR="009F53DC" w:rsidRPr="006F0E1A" w:rsidRDefault="009F53DC">
      <w:pPr>
        <w:pStyle w:val="paragraphsub"/>
      </w:pPr>
      <w:r w:rsidRPr="006F0E1A">
        <w:tab/>
        <w:t>(i)</w:t>
      </w:r>
      <w:r w:rsidRPr="006F0E1A">
        <w:tab/>
        <w:t>an Education Assistance Act; or</w:t>
      </w:r>
    </w:p>
    <w:p w:rsidR="009F53DC" w:rsidRPr="006F0E1A" w:rsidRDefault="009F53DC">
      <w:pPr>
        <w:pStyle w:val="paragraphsub"/>
      </w:pPr>
      <w:r w:rsidRPr="006F0E1A">
        <w:tab/>
        <w:t>(ii)</w:t>
      </w:r>
      <w:r w:rsidRPr="006F0E1A">
        <w:tab/>
        <w:t>an agreement made as mentioned in such an Act;</w:t>
      </w:r>
    </w:p>
    <w:p w:rsidR="009F53DC" w:rsidRPr="006F0E1A" w:rsidRDefault="009F53DC">
      <w:pPr>
        <w:pStyle w:val="paragraph"/>
      </w:pPr>
      <w:r w:rsidRPr="006F0E1A">
        <w:tab/>
      </w:r>
      <w:r w:rsidRPr="006F0E1A">
        <w:tab/>
        <w:t>relating to the grant of financial assistance for schools, hostels, approved government school community organisations or other bodies involved in primary education or secondary education; and</w:t>
      </w:r>
    </w:p>
    <w:p w:rsidR="009F53DC" w:rsidRPr="006F0E1A" w:rsidRDefault="009F53DC">
      <w:pPr>
        <w:pStyle w:val="paragraph"/>
      </w:pPr>
      <w:r w:rsidRPr="006F0E1A">
        <w:tab/>
        <w:t>(b)</w:t>
      </w:r>
      <w:r w:rsidRPr="006F0E1A">
        <w:tab/>
        <w:t>the statement was made to:</w:t>
      </w:r>
    </w:p>
    <w:p w:rsidR="009F53DC" w:rsidRPr="006F0E1A" w:rsidRDefault="009F53DC">
      <w:pPr>
        <w:pStyle w:val="paragraphsub"/>
      </w:pPr>
      <w:r w:rsidRPr="006F0E1A">
        <w:tab/>
        <w:t>(i)</w:t>
      </w:r>
      <w:r w:rsidRPr="006F0E1A">
        <w:tab/>
        <w:t>the Minister administering that Act; or</w:t>
      </w:r>
    </w:p>
    <w:p w:rsidR="009F53DC" w:rsidRPr="006F0E1A" w:rsidRDefault="009F53DC">
      <w:pPr>
        <w:pStyle w:val="paragraphsub"/>
      </w:pPr>
      <w:r w:rsidRPr="006F0E1A">
        <w:tab/>
        <w:t>(ii)</w:t>
      </w:r>
      <w:r w:rsidRPr="006F0E1A">
        <w:tab/>
        <w:t>the Secretary of the Department administering that Act; or</w:t>
      </w:r>
    </w:p>
    <w:p w:rsidR="009F53DC" w:rsidRPr="006F0E1A" w:rsidRDefault="009F53DC">
      <w:pPr>
        <w:pStyle w:val="paragraphsub"/>
      </w:pPr>
      <w:r w:rsidRPr="006F0E1A">
        <w:tab/>
        <w:t>(iii)</w:t>
      </w:r>
      <w:r w:rsidRPr="006F0E1A">
        <w:tab/>
        <w:t>a public service employee in the Department administering that Act; or</w:t>
      </w:r>
    </w:p>
    <w:p w:rsidR="009F53DC" w:rsidRPr="006F0E1A" w:rsidRDefault="009F53DC">
      <w:pPr>
        <w:pStyle w:val="paragraphsub"/>
      </w:pPr>
      <w:r w:rsidRPr="006F0E1A">
        <w:tab/>
        <w:t>(iv)</w:t>
      </w:r>
      <w:r w:rsidRPr="006F0E1A">
        <w:tab/>
        <w:t>a block grant authority for the purposes of that Act; or</w:t>
      </w:r>
    </w:p>
    <w:p w:rsidR="009F53DC" w:rsidRPr="006F0E1A" w:rsidRDefault="009F53DC">
      <w:pPr>
        <w:pStyle w:val="paragraphsub"/>
      </w:pPr>
      <w:r w:rsidRPr="006F0E1A">
        <w:tab/>
        <w:t>(v)</w:t>
      </w:r>
      <w:r w:rsidRPr="006F0E1A">
        <w:tab/>
        <w:t>a person employed by or acting on behalf of such an authority; and</w:t>
      </w:r>
    </w:p>
    <w:p w:rsidR="009F53DC" w:rsidRPr="006F0E1A" w:rsidRDefault="009F53DC">
      <w:pPr>
        <w:pStyle w:val="paragraph"/>
      </w:pPr>
      <w:r w:rsidRPr="006F0E1A">
        <w:tab/>
        <w:t>(c)</w:t>
      </w:r>
      <w:r w:rsidRPr="006F0E1A">
        <w:tab/>
        <w:t>the statement was false or misleading in a material particular; and</w:t>
      </w:r>
    </w:p>
    <w:p w:rsidR="009F53DC" w:rsidRPr="006F0E1A" w:rsidRDefault="009F53DC">
      <w:pPr>
        <w:pStyle w:val="paragraph"/>
      </w:pPr>
      <w:r w:rsidRPr="006F0E1A">
        <w:tab/>
        <w:t>(d)</w:t>
      </w:r>
      <w:r w:rsidRPr="006F0E1A">
        <w:tab/>
        <w:t>relying on the statement, a payment has been made under this Act to a State, for the State, for an approved government school community organisation or for a non</w:t>
      </w:r>
      <w:r w:rsidR="00D621D7">
        <w:noBreakHyphen/>
      </w:r>
      <w:r w:rsidRPr="006F0E1A">
        <w:t>government body (including a block grant authority and a nominated authority), of an amount that, in the Minister’s opinion, exceeds the amount that would have been authorised to be paid if the statement had not been false or misleading in a material particular.</w:t>
      </w:r>
    </w:p>
    <w:p w:rsidR="009F53DC" w:rsidRPr="006F0E1A" w:rsidRDefault="009F53DC">
      <w:pPr>
        <w:pStyle w:val="subsection"/>
      </w:pPr>
      <w:r w:rsidRPr="006F0E1A">
        <w:tab/>
        <w:t>(2)</w:t>
      </w:r>
      <w:r w:rsidRPr="006F0E1A">
        <w:tab/>
        <w:t>The Minister may make a determination reducing any amount payable to the State under this Act for the State, the approved government school community organisation or the non</w:t>
      </w:r>
      <w:r w:rsidR="00D621D7">
        <w:noBreakHyphen/>
      </w:r>
      <w:r w:rsidRPr="006F0E1A">
        <w:t>government body (as appropriate), in one or more program years, by the amount of the excess.</w:t>
      </w:r>
    </w:p>
    <w:p w:rsidR="009F53DC" w:rsidRPr="006F0E1A" w:rsidRDefault="009F53DC">
      <w:pPr>
        <w:pStyle w:val="subsection"/>
      </w:pPr>
      <w:r w:rsidRPr="006F0E1A">
        <w:lastRenderedPageBreak/>
        <w:tab/>
        <w:t>(3)</w:t>
      </w:r>
      <w:r w:rsidRPr="006F0E1A">
        <w:tab/>
        <w:t>A determination under this section may take effect from a day before the day on which the determination was made.</w:t>
      </w:r>
    </w:p>
    <w:p w:rsidR="009F53DC" w:rsidRPr="006F0E1A" w:rsidRDefault="009F53DC" w:rsidP="00FD7DC4">
      <w:pPr>
        <w:pStyle w:val="ActHead5"/>
      </w:pPr>
      <w:bookmarkStart w:id="194" w:name="_Toc163571510"/>
      <w:r w:rsidRPr="00D621D7">
        <w:rPr>
          <w:rStyle w:val="CharSectno"/>
        </w:rPr>
        <w:t>132</w:t>
      </w:r>
      <w:r w:rsidRPr="006F0E1A">
        <w:t xml:space="preserve">  Change of SES score due to false or misleading statement</w:t>
      </w:r>
      <w:bookmarkEnd w:id="194"/>
    </w:p>
    <w:p w:rsidR="009F53DC" w:rsidRPr="006F0E1A" w:rsidRDefault="009F53DC">
      <w:pPr>
        <w:pStyle w:val="subsection"/>
        <w:keepNext/>
      </w:pPr>
      <w:r w:rsidRPr="006F0E1A">
        <w:tab/>
        <w:t>(1)</w:t>
      </w:r>
      <w:r w:rsidRPr="006F0E1A">
        <w:tab/>
        <w:t>This section applies if:</w:t>
      </w:r>
    </w:p>
    <w:p w:rsidR="009F53DC" w:rsidRPr="006F0E1A" w:rsidRDefault="009F53DC">
      <w:pPr>
        <w:pStyle w:val="paragraph"/>
      </w:pPr>
      <w:r w:rsidRPr="006F0E1A">
        <w:tab/>
        <w:t>(a)</w:t>
      </w:r>
      <w:r w:rsidRPr="006F0E1A">
        <w:tab/>
        <w:t>the approved authority of a non</w:t>
      </w:r>
      <w:r w:rsidR="00D621D7">
        <w:noBreakHyphen/>
      </w:r>
      <w:r w:rsidRPr="006F0E1A">
        <w:t>systemic school, or of an approved school system, made a statement for the purposes of:</w:t>
      </w:r>
    </w:p>
    <w:p w:rsidR="009F53DC" w:rsidRPr="006F0E1A" w:rsidRDefault="009F53DC">
      <w:pPr>
        <w:pStyle w:val="paragraphsub"/>
      </w:pPr>
      <w:r w:rsidRPr="006F0E1A">
        <w:tab/>
        <w:t>(i)</w:t>
      </w:r>
      <w:r w:rsidRPr="006F0E1A">
        <w:tab/>
        <w:t>an Education Assistance Act; or</w:t>
      </w:r>
    </w:p>
    <w:p w:rsidR="009F53DC" w:rsidRPr="006F0E1A" w:rsidRDefault="009F53DC">
      <w:pPr>
        <w:pStyle w:val="paragraphsub"/>
      </w:pPr>
      <w:r w:rsidRPr="006F0E1A">
        <w:tab/>
        <w:t>(ii)</w:t>
      </w:r>
      <w:r w:rsidRPr="006F0E1A">
        <w:tab/>
        <w:t>the making of an agreement as mentioned in such an Act;</w:t>
      </w:r>
    </w:p>
    <w:p w:rsidR="009F53DC" w:rsidRPr="006F0E1A" w:rsidRDefault="009F53DC">
      <w:pPr>
        <w:pStyle w:val="paragraph"/>
      </w:pPr>
      <w:r w:rsidRPr="006F0E1A">
        <w:tab/>
      </w:r>
      <w:r w:rsidRPr="006F0E1A">
        <w:tab/>
        <w:t>relating to the grant of financial assistance for schools or other bodies involved in primary education or secondary education; and</w:t>
      </w:r>
    </w:p>
    <w:p w:rsidR="009F53DC" w:rsidRPr="006F0E1A" w:rsidRDefault="009F53DC">
      <w:pPr>
        <w:pStyle w:val="paragraph"/>
      </w:pPr>
      <w:r w:rsidRPr="006F0E1A">
        <w:tab/>
        <w:t>(b)</w:t>
      </w:r>
      <w:r w:rsidRPr="006F0E1A">
        <w:tab/>
        <w:t>the statement was made to:</w:t>
      </w:r>
    </w:p>
    <w:p w:rsidR="009F53DC" w:rsidRPr="006F0E1A" w:rsidRDefault="009F53DC">
      <w:pPr>
        <w:pStyle w:val="paragraphsub"/>
      </w:pPr>
      <w:r w:rsidRPr="006F0E1A">
        <w:tab/>
        <w:t>(i)</w:t>
      </w:r>
      <w:r w:rsidRPr="006F0E1A">
        <w:tab/>
        <w:t>the Minister administering that Act; or</w:t>
      </w:r>
    </w:p>
    <w:p w:rsidR="009F53DC" w:rsidRPr="006F0E1A" w:rsidRDefault="009F53DC">
      <w:pPr>
        <w:pStyle w:val="paragraphsub"/>
      </w:pPr>
      <w:r w:rsidRPr="006F0E1A">
        <w:tab/>
        <w:t>(ii)</w:t>
      </w:r>
      <w:r w:rsidRPr="006F0E1A">
        <w:tab/>
        <w:t>the Secretary of the Department administering that Act; or</w:t>
      </w:r>
    </w:p>
    <w:p w:rsidR="009F53DC" w:rsidRPr="006F0E1A" w:rsidRDefault="009F53DC">
      <w:pPr>
        <w:pStyle w:val="paragraphsub"/>
      </w:pPr>
      <w:r w:rsidRPr="006F0E1A">
        <w:tab/>
        <w:t>(iii)</w:t>
      </w:r>
      <w:r w:rsidRPr="006F0E1A">
        <w:tab/>
        <w:t>a public service employee in the Department administering that Act; and</w:t>
      </w:r>
    </w:p>
    <w:p w:rsidR="009F53DC" w:rsidRPr="006F0E1A" w:rsidRDefault="009F53DC">
      <w:pPr>
        <w:pStyle w:val="paragraph"/>
      </w:pPr>
      <w:r w:rsidRPr="006F0E1A">
        <w:tab/>
        <w:t>(c)</w:t>
      </w:r>
      <w:r w:rsidRPr="006F0E1A">
        <w:tab/>
        <w:t>the statement was false or misleading in a material particular; and</w:t>
      </w:r>
    </w:p>
    <w:p w:rsidR="0012455A" w:rsidRPr="006F0E1A" w:rsidRDefault="0012455A" w:rsidP="0012455A">
      <w:pPr>
        <w:pStyle w:val="paragraph"/>
      </w:pPr>
      <w:r w:rsidRPr="006F0E1A">
        <w:tab/>
        <w:t>(d)</w:t>
      </w:r>
      <w:r w:rsidRPr="006F0E1A">
        <w:tab/>
        <w:t>as a result of the statement:</w:t>
      </w:r>
    </w:p>
    <w:p w:rsidR="0012455A" w:rsidRPr="006F0E1A" w:rsidRDefault="0012455A" w:rsidP="0012455A">
      <w:pPr>
        <w:pStyle w:val="paragraphsub"/>
      </w:pPr>
      <w:r w:rsidRPr="006F0E1A">
        <w:tab/>
        <w:t>(i)</w:t>
      </w:r>
      <w:r w:rsidRPr="006F0E1A">
        <w:tab/>
        <w:t>the school; or</w:t>
      </w:r>
    </w:p>
    <w:p w:rsidR="0012455A" w:rsidRPr="006F0E1A" w:rsidRDefault="0012455A" w:rsidP="0012455A">
      <w:pPr>
        <w:pStyle w:val="paragraphsub"/>
      </w:pPr>
      <w:r w:rsidRPr="006F0E1A">
        <w:tab/>
        <w:t>(ii)</w:t>
      </w:r>
      <w:r w:rsidRPr="006F0E1A">
        <w:tab/>
        <w:t>a school in the approved school system;</w:t>
      </w:r>
    </w:p>
    <w:p w:rsidR="0012455A" w:rsidRPr="006F0E1A" w:rsidRDefault="0012455A" w:rsidP="0012455A">
      <w:pPr>
        <w:pStyle w:val="paragraph"/>
      </w:pPr>
      <w:r w:rsidRPr="006F0E1A">
        <w:tab/>
      </w:r>
      <w:r w:rsidRPr="006F0E1A">
        <w:tab/>
        <w:t>either:</w:t>
      </w:r>
    </w:p>
    <w:p w:rsidR="0012455A" w:rsidRPr="006F0E1A" w:rsidRDefault="0012455A" w:rsidP="0012455A">
      <w:pPr>
        <w:pStyle w:val="paragraphsub"/>
      </w:pPr>
      <w:r w:rsidRPr="006F0E1A">
        <w:tab/>
        <w:t>(iii)</w:t>
      </w:r>
      <w:r w:rsidRPr="006F0E1A">
        <w:tab/>
        <w:t>obtains a higher funding level for the purposes of meeting recurrent expenditure than, in the Minister’s opinion, the school may have obtained if the statement had not been made; or</w:t>
      </w:r>
    </w:p>
    <w:p w:rsidR="0012455A" w:rsidRPr="006F0E1A" w:rsidRDefault="0012455A" w:rsidP="0012455A">
      <w:pPr>
        <w:pStyle w:val="paragraphsub"/>
      </w:pPr>
      <w:r w:rsidRPr="006F0E1A">
        <w:tab/>
        <w:t>(iv)</w:t>
      </w:r>
      <w:r w:rsidRPr="006F0E1A">
        <w:tab/>
        <w:t xml:space="preserve">obtains a larger amount under Subdivision I of </w:t>
      </w:r>
      <w:r w:rsidR="00D621D7">
        <w:t>Division 2</w:t>
      </w:r>
      <w:r w:rsidRPr="006F0E1A">
        <w:t xml:space="preserve"> of Part 6 than, in the Minister’s opinion, the school may have obtained if the statement had not been made.</w:t>
      </w:r>
    </w:p>
    <w:p w:rsidR="009F53DC" w:rsidRPr="006F0E1A" w:rsidRDefault="009F53DC">
      <w:pPr>
        <w:pStyle w:val="subsection"/>
      </w:pPr>
      <w:r w:rsidRPr="006F0E1A">
        <w:tab/>
        <w:t>(2)</w:t>
      </w:r>
      <w:r w:rsidRPr="006F0E1A">
        <w:tab/>
        <w:t>The Minister may make a determination varying the list of non</w:t>
      </w:r>
      <w:r w:rsidR="00D621D7">
        <w:noBreakHyphen/>
      </w:r>
      <w:r w:rsidRPr="006F0E1A">
        <w:t>government schools by setting out:</w:t>
      </w:r>
    </w:p>
    <w:p w:rsidR="009F53DC" w:rsidRPr="006F0E1A" w:rsidRDefault="009F53DC">
      <w:pPr>
        <w:pStyle w:val="paragraph"/>
      </w:pPr>
      <w:r w:rsidRPr="006F0E1A">
        <w:tab/>
        <w:t>(a)</w:t>
      </w:r>
      <w:r w:rsidRPr="006F0E1A">
        <w:tab/>
        <w:t>a different SES score for the school; and</w:t>
      </w:r>
    </w:p>
    <w:p w:rsidR="009F53DC" w:rsidRPr="006F0E1A" w:rsidRDefault="009F53DC">
      <w:pPr>
        <w:pStyle w:val="paragraph"/>
      </w:pPr>
      <w:r w:rsidRPr="006F0E1A">
        <w:lastRenderedPageBreak/>
        <w:tab/>
        <w:t>(b)</w:t>
      </w:r>
      <w:r w:rsidRPr="006F0E1A">
        <w:tab/>
        <w:t>a different current SES funding level for the school relating to that SES score.</w:t>
      </w:r>
    </w:p>
    <w:p w:rsidR="009F53DC" w:rsidRPr="006F0E1A" w:rsidRDefault="009F53DC">
      <w:pPr>
        <w:pStyle w:val="subsection"/>
      </w:pPr>
      <w:r w:rsidRPr="006F0E1A">
        <w:tab/>
        <w:t>(3)</w:t>
      </w:r>
      <w:r w:rsidRPr="006F0E1A">
        <w:tab/>
        <w:t>A determination under this section may take effect from a day before the day on which the determination was made.</w:t>
      </w:r>
    </w:p>
    <w:p w:rsidR="009F53DC" w:rsidRPr="006F0E1A" w:rsidRDefault="009F53DC" w:rsidP="00D621D7">
      <w:pPr>
        <w:pStyle w:val="ActHead3"/>
        <w:pageBreakBefore/>
      </w:pPr>
      <w:bookmarkStart w:id="195" w:name="_Toc163571511"/>
      <w:r w:rsidRPr="00D621D7">
        <w:rPr>
          <w:rStyle w:val="CharDivNo"/>
        </w:rPr>
        <w:lastRenderedPageBreak/>
        <w:t>Division</w:t>
      </w:r>
      <w:r w:rsidR="00D76C0F" w:rsidRPr="00D621D7">
        <w:rPr>
          <w:rStyle w:val="CharDivNo"/>
        </w:rPr>
        <w:t> </w:t>
      </w:r>
      <w:r w:rsidRPr="00D621D7">
        <w:rPr>
          <w:rStyle w:val="CharDivNo"/>
        </w:rPr>
        <w:t>5</w:t>
      </w:r>
      <w:r w:rsidRPr="006F0E1A">
        <w:t>—</w:t>
      </w:r>
      <w:r w:rsidRPr="00D621D7">
        <w:rPr>
          <w:rStyle w:val="CharDivText"/>
        </w:rPr>
        <w:t>Appropriation and authority to borrow</w:t>
      </w:r>
      <w:bookmarkEnd w:id="195"/>
    </w:p>
    <w:p w:rsidR="009F53DC" w:rsidRPr="006F0E1A" w:rsidRDefault="009F53DC" w:rsidP="00FD7DC4">
      <w:pPr>
        <w:pStyle w:val="ActHead5"/>
      </w:pPr>
      <w:bookmarkStart w:id="196" w:name="_Toc163571512"/>
      <w:r w:rsidRPr="00D621D7">
        <w:rPr>
          <w:rStyle w:val="CharSectno"/>
        </w:rPr>
        <w:t>133</w:t>
      </w:r>
      <w:r w:rsidRPr="006F0E1A">
        <w:t xml:space="preserve">  Appropriation</w:t>
      </w:r>
      <w:bookmarkEnd w:id="196"/>
    </w:p>
    <w:p w:rsidR="009F53DC" w:rsidRPr="006F0E1A" w:rsidRDefault="009F53DC">
      <w:pPr>
        <w:pStyle w:val="subsection"/>
      </w:pPr>
      <w:r w:rsidRPr="006F0E1A">
        <w:tab/>
      </w:r>
      <w:r w:rsidRPr="006F0E1A">
        <w:tab/>
        <w:t>The Consolidated Revenue Fund is appropriated as necessary for the purposes of this Act.</w:t>
      </w:r>
    </w:p>
    <w:p w:rsidR="009F53DC" w:rsidRPr="006F0E1A" w:rsidRDefault="009F53DC" w:rsidP="00FD7DC4">
      <w:pPr>
        <w:pStyle w:val="ActHead5"/>
      </w:pPr>
      <w:bookmarkStart w:id="197" w:name="_Toc163571513"/>
      <w:r w:rsidRPr="00D621D7">
        <w:rPr>
          <w:rStyle w:val="CharSectno"/>
        </w:rPr>
        <w:t>134</w:t>
      </w:r>
      <w:r w:rsidRPr="006F0E1A">
        <w:rPr>
          <w:i/>
        </w:rPr>
        <w:t xml:space="preserve"> </w:t>
      </w:r>
      <w:r w:rsidRPr="006F0E1A">
        <w:t xml:space="preserve"> Authority to borrow</w:t>
      </w:r>
      <w:bookmarkEnd w:id="197"/>
    </w:p>
    <w:p w:rsidR="009F53DC" w:rsidRPr="006F0E1A" w:rsidRDefault="009F53DC">
      <w:pPr>
        <w:pStyle w:val="subsection"/>
      </w:pPr>
      <w:r w:rsidRPr="006F0E1A">
        <w:tab/>
      </w:r>
      <w:r w:rsidRPr="006F0E1A">
        <w:tab/>
        <w:t xml:space="preserve">The Treasurer may, from time to time, in accordance with the provisions of the </w:t>
      </w:r>
      <w:r w:rsidRPr="006F0E1A">
        <w:rPr>
          <w:i/>
        </w:rPr>
        <w:t>Commonwealth Inscribed Stock Act 1911</w:t>
      </w:r>
      <w:r w:rsidRPr="006F0E1A">
        <w:t>, or in accordance with the provisions of an Act authorising the issue of Treasury Bills, borrow amounts totalling not more than the sum of the amounts that may become payable to the States under sections</w:t>
      </w:r>
      <w:r w:rsidR="00D76C0F" w:rsidRPr="006F0E1A">
        <w:t> </w:t>
      </w:r>
      <w:r w:rsidRPr="006F0E1A">
        <w:t>69 and 99 of this Act.</w:t>
      </w:r>
    </w:p>
    <w:p w:rsidR="009F53DC" w:rsidRPr="006F0E1A" w:rsidRDefault="009F53DC" w:rsidP="00D621D7">
      <w:pPr>
        <w:pStyle w:val="ActHead3"/>
        <w:pageBreakBefore/>
      </w:pPr>
      <w:bookmarkStart w:id="198" w:name="_Toc163571514"/>
      <w:r w:rsidRPr="00D621D7">
        <w:rPr>
          <w:rStyle w:val="CharDivNo"/>
        </w:rPr>
        <w:lastRenderedPageBreak/>
        <w:t>Division</w:t>
      </w:r>
      <w:r w:rsidR="00D76C0F" w:rsidRPr="00D621D7">
        <w:rPr>
          <w:rStyle w:val="CharDivNo"/>
        </w:rPr>
        <w:t> </w:t>
      </w:r>
      <w:r w:rsidRPr="00D621D7">
        <w:rPr>
          <w:rStyle w:val="CharDivNo"/>
        </w:rPr>
        <w:t>6</w:t>
      </w:r>
      <w:r w:rsidRPr="006F0E1A">
        <w:t>—</w:t>
      </w:r>
      <w:r w:rsidRPr="00D621D7">
        <w:rPr>
          <w:rStyle w:val="CharDivText"/>
        </w:rPr>
        <w:t>Administrative matters</w:t>
      </w:r>
      <w:bookmarkEnd w:id="198"/>
    </w:p>
    <w:p w:rsidR="009F53DC" w:rsidRPr="006F0E1A" w:rsidRDefault="009F53DC" w:rsidP="00FD7DC4">
      <w:pPr>
        <w:pStyle w:val="ActHead5"/>
      </w:pPr>
      <w:bookmarkStart w:id="199" w:name="_Toc163571515"/>
      <w:r w:rsidRPr="00D621D7">
        <w:rPr>
          <w:rStyle w:val="CharSectno"/>
        </w:rPr>
        <w:t>135</w:t>
      </w:r>
      <w:r w:rsidRPr="006F0E1A">
        <w:t xml:space="preserve">  Determinations, approvals etc. by Minister</w:t>
      </w:r>
      <w:bookmarkEnd w:id="199"/>
    </w:p>
    <w:p w:rsidR="009F53DC" w:rsidRPr="006F0E1A" w:rsidRDefault="009F53DC">
      <w:pPr>
        <w:pStyle w:val="subsection"/>
      </w:pPr>
      <w:r w:rsidRPr="006F0E1A">
        <w:tab/>
        <w:t>(1)</w:t>
      </w:r>
      <w:r w:rsidRPr="006F0E1A">
        <w:tab/>
        <w:t>A determination or approval by the Minister under this Act must be in writing.</w:t>
      </w:r>
    </w:p>
    <w:p w:rsidR="009F53DC" w:rsidRPr="006F0E1A" w:rsidRDefault="009F53DC">
      <w:pPr>
        <w:pStyle w:val="subsection"/>
      </w:pPr>
      <w:r w:rsidRPr="006F0E1A">
        <w:tab/>
        <w:t>(2)</w:t>
      </w:r>
      <w:r w:rsidRPr="006F0E1A">
        <w:tab/>
        <w:t>A determination or approval takes effect on:</w:t>
      </w:r>
    </w:p>
    <w:p w:rsidR="009F53DC" w:rsidRPr="006F0E1A" w:rsidRDefault="009F53DC">
      <w:pPr>
        <w:pStyle w:val="paragraph"/>
      </w:pPr>
      <w:r w:rsidRPr="006F0E1A">
        <w:tab/>
        <w:t>(a)</w:t>
      </w:r>
      <w:r w:rsidRPr="006F0E1A">
        <w:tab/>
        <w:t>the day stated for the purpose in the determination or approval; or</w:t>
      </w:r>
    </w:p>
    <w:p w:rsidR="009F53DC" w:rsidRPr="006F0E1A" w:rsidRDefault="009F53DC">
      <w:pPr>
        <w:pStyle w:val="paragraph"/>
      </w:pPr>
      <w:r w:rsidRPr="006F0E1A">
        <w:tab/>
        <w:t>(b)</w:t>
      </w:r>
      <w:r w:rsidRPr="006F0E1A">
        <w:tab/>
        <w:t>if no day is stated—the day on which the determination is made or approval is given.</w:t>
      </w:r>
    </w:p>
    <w:p w:rsidR="009F53DC" w:rsidRPr="006F0E1A" w:rsidRDefault="009F53DC">
      <w:pPr>
        <w:pStyle w:val="subsection"/>
      </w:pPr>
      <w:r w:rsidRPr="006F0E1A">
        <w:tab/>
        <w:t>(3)</w:t>
      </w:r>
      <w:r w:rsidRPr="006F0E1A">
        <w:tab/>
        <w:t>The provision of this Act under which, or for the purposes of which, a determination is made or an approval is given may permit the day of effect of the determination or approval to be a day before the day on which the determination is made, or the approval is given.</w:t>
      </w:r>
    </w:p>
    <w:p w:rsidR="009F53DC" w:rsidRPr="006F0E1A" w:rsidRDefault="009F53DC">
      <w:pPr>
        <w:pStyle w:val="subsection"/>
      </w:pPr>
      <w:r w:rsidRPr="006F0E1A">
        <w:tab/>
        <w:t>(4)</w:t>
      </w:r>
      <w:r w:rsidRPr="006F0E1A">
        <w:tab/>
        <w:t>If:</w:t>
      </w:r>
    </w:p>
    <w:p w:rsidR="009F53DC" w:rsidRPr="006F0E1A" w:rsidRDefault="009F53DC">
      <w:pPr>
        <w:pStyle w:val="paragraph"/>
      </w:pPr>
      <w:r w:rsidRPr="006F0E1A">
        <w:tab/>
        <w:t>(a)</w:t>
      </w:r>
      <w:r w:rsidRPr="006F0E1A">
        <w:tab/>
        <w:t>a provision of this Act refers to a determination made, approval given or other act or thing done by the Minister; and</w:t>
      </w:r>
    </w:p>
    <w:p w:rsidR="009F53DC" w:rsidRPr="006F0E1A" w:rsidRDefault="009F53DC">
      <w:pPr>
        <w:pStyle w:val="paragraph"/>
      </w:pPr>
      <w:r w:rsidRPr="006F0E1A">
        <w:tab/>
        <w:t>(b)</w:t>
      </w:r>
      <w:r w:rsidRPr="006F0E1A">
        <w:tab/>
        <w:t>no other provision of this Act expressly authorises the Minister to make such a determination, give such an approval or do such an act or thing;</w:t>
      </w:r>
    </w:p>
    <w:p w:rsidR="009F53DC" w:rsidRPr="006F0E1A" w:rsidRDefault="009F53DC">
      <w:pPr>
        <w:pStyle w:val="subsection2"/>
      </w:pPr>
      <w:r w:rsidRPr="006F0E1A">
        <w:t>this subsection authorises the Minister to make such a determination, give such an approval or do such an act or thing.</w:t>
      </w:r>
    </w:p>
    <w:p w:rsidR="009F53DC" w:rsidRPr="006F0E1A" w:rsidRDefault="009F53DC">
      <w:pPr>
        <w:pStyle w:val="subsection"/>
      </w:pPr>
      <w:r w:rsidRPr="006F0E1A">
        <w:tab/>
        <w:t>(5)</w:t>
      </w:r>
      <w:r w:rsidRPr="006F0E1A">
        <w:tab/>
        <w:t>In this Act, unless the contrary intention appears, a reference to a determination or approval by the Minister is a reference to such a determination or approval that is in force.</w:t>
      </w:r>
    </w:p>
    <w:p w:rsidR="009F53DC" w:rsidRPr="006F0E1A" w:rsidRDefault="009F53DC" w:rsidP="00FD7DC4">
      <w:pPr>
        <w:pStyle w:val="ActHead5"/>
      </w:pPr>
      <w:bookmarkStart w:id="200" w:name="_Toc163571516"/>
      <w:r w:rsidRPr="00D621D7">
        <w:rPr>
          <w:rStyle w:val="CharSectno"/>
        </w:rPr>
        <w:t>136</w:t>
      </w:r>
      <w:r w:rsidRPr="006F0E1A">
        <w:t xml:space="preserve">  Revocation or variation of determinations or approvals by Minister</w:t>
      </w:r>
      <w:bookmarkEnd w:id="200"/>
    </w:p>
    <w:p w:rsidR="009F53DC" w:rsidRPr="006F0E1A" w:rsidRDefault="009F53DC">
      <w:pPr>
        <w:pStyle w:val="subsection"/>
      </w:pPr>
      <w:r w:rsidRPr="006F0E1A">
        <w:tab/>
        <w:t>(1)</w:t>
      </w:r>
      <w:r w:rsidRPr="006F0E1A">
        <w:tab/>
        <w:t>The power of the Minister under this Act to make a determination or give an approval includes the power, by writing, to revoke or vary a previous determination made, or previous approval given, in the exercise of the power.</w:t>
      </w:r>
    </w:p>
    <w:p w:rsidR="009F53DC" w:rsidRPr="006F0E1A" w:rsidRDefault="009F53DC">
      <w:pPr>
        <w:pStyle w:val="subsection"/>
      </w:pPr>
      <w:r w:rsidRPr="006F0E1A">
        <w:lastRenderedPageBreak/>
        <w:tab/>
        <w:t>(2)</w:t>
      </w:r>
      <w:r w:rsidRPr="006F0E1A">
        <w:tab/>
        <w:t>An instrument that is expressed to revoke a determination as previously varied, or to revoke an approval as previously varied, has effect as the revocation of the determination or approval and of every later instrument so far as that later instrument varied the determination or approval or varied the determination or approval as previously varied.</w:t>
      </w:r>
    </w:p>
    <w:p w:rsidR="009F53DC" w:rsidRPr="006F0E1A" w:rsidRDefault="009F53DC">
      <w:pPr>
        <w:pStyle w:val="subsection"/>
      </w:pPr>
      <w:r w:rsidRPr="006F0E1A">
        <w:tab/>
        <w:t>(3)</w:t>
      </w:r>
      <w:r w:rsidRPr="006F0E1A">
        <w:tab/>
        <w:t>An instrument that is expressed to vary a determination as previously varied or to vary an approval as previously varied has effect according to its terms even though it does not specifically refer to the previous instruments of variation.</w:t>
      </w:r>
    </w:p>
    <w:p w:rsidR="009F53DC" w:rsidRPr="006F0E1A" w:rsidRDefault="009F53DC">
      <w:pPr>
        <w:pStyle w:val="subsection"/>
      </w:pPr>
      <w:r w:rsidRPr="006F0E1A">
        <w:tab/>
        <w:t>(4)</w:t>
      </w:r>
      <w:r w:rsidRPr="006F0E1A">
        <w:tab/>
        <w:t>The one instrument may contain one or more revocations or one or more variations, or both.</w:t>
      </w:r>
    </w:p>
    <w:p w:rsidR="009F53DC" w:rsidRPr="006F0E1A" w:rsidRDefault="009F53DC">
      <w:pPr>
        <w:pStyle w:val="subsection"/>
      </w:pPr>
      <w:r w:rsidRPr="006F0E1A">
        <w:tab/>
        <w:t>(5)</w:t>
      </w:r>
      <w:r w:rsidRPr="006F0E1A">
        <w:tab/>
        <w:t>An instrument of revocation or variation takes effect on:</w:t>
      </w:r>
    </w:p>
    <w:p w:rsidR="009F53DC" w:rsidRPr="006F0E1A" w:rsidRDefault="009F53DC">
      <w:pPr>
        <w:pStyle w:val="paragraph"/>
      </w:pPr>
      <w:r w:rsidRPr="006F0E1A">
        <w:tab/>
        <w:t>(a)</w:t>
      </w:r>
      <w:r w:rsidRPr="006F0E1A">
        <w:tab/>
        <w:t>the day stated for the purpose in the instrument; or</w:t>
      </w:r>
    </w:p>
    <w:p w:rsidR="009F53DC" w:rsidRPr="006F0E1A" w:rsidRDefault="009F53DC">
      <w:pPr>
        <w:pStyle w:val="paragraph"/>
      </w:pPr>
      <w:r w:rsidRPr="006F0E1A">
        <w:tab/>
        <w:t>(b)</w:t>
      </w:r>
      <w:r w:rsidRPr="006F0E1A">
        <w:tab/>
        <w:t>if no day is stated—the day on which the instrument is made.</w:t>
      </w:r>
    </w:p>
    <w:p w:rsidR="009F53DC" w:rsidRPr="006F0E1A" w:rsidRDefault="009F53DC">
      <w:pPr>
        <w:pStyle w:val="subsection"/>
      </w:pPr>
      <w:r w:rsidRPr="006F0E1A">
        <w:tab/>
        <w:t>(6)</w:t>
      </w:r>
      <w:r w:rsidRPr="006F0E1A">
        <w:tab/>
        <w:t>The day of effect of an instrument revoking or varying a determination or approval may be a day before the day of the making of the instrument only if the provision under or for the purposes of which the determination or approval was made or given permits the determination or approval to take effect on a day before it was made or given.</w:t>
      </w:r>
    </w:p>
    <w:p w:rsidR="009F53DC" w:rsidRPr="006F0E1A" w:rsidRDefault="009F53DC">
      <w:pPr>
        <w:pStyle w:val="subsection"/>
      </w:pPr>
      <w:r w:rsidRPr="006F0E1A">
        <w:tab/>
        <w:t>(7)</w:t>
      </w:r>
      <w:r w:rsidRPr="006F0E1A">
        <w:tab/>
      </w:r>
      <w:r w:rsidR="00D76C0F" w:rsidRPr="006F0E1A">
        <w:t>Subsection (</w:t>
      </w:r>
      <w:r w:rsidRPr="006F0E1A">
        <w:t xml:space="preserve">6) has effect despite </w:t>
      </w:r>
      <w:r w:rsidR="00D76C0F" w:rsidRPr="006F0E1A">
        <w:t>subsection (</w:t>
      </w:r>
      <w:r w:rsidRPr="006F0E1A">
        <w:t>5).</w:t>
      </w:r>
    </w:p>
    <w:p w:rsidR="009F53DC" w:rsidRPr="006F0E1A" w:rsidRDefault="009F53DC" w:rsidP="00FD7DC4">
      <w:pPr>
        <w:pStyle w:val="ActHead5"/>
      </w:pPr>
      <w:bookmarkStart w:id="201" w:name="_Toc163571517"/>
      <w:r w:rsidRPr="00D621D7">
        <w:rPr>
          <w:rStyle w:val="CharSectno"/>
        </w:rPr>
        <w:t>137</w:t>
      </w:r>
      <w:r w:rsidRPr="006F0E1A">
        <w:t xml:space="preserve">  Delegation</w:t>
      </w:r>
      <w:bookmarkEnd w:id="201"/>
    </w:p>
    <w:p w:rsidR="009F53DC" w:rsidRPr="006F0E1A" w:rsidRDefault="009F53DC">
      <w:pPr>
        <w:pStyle w:val="subsection"/>
      </w:pPr>
      <w:r w:rsidRPr="006F0E1A">
        <w:tab/>
      </w:r>
      <w:r w:rsidRPr="006F0E1A">
        <w:tab/>
        <w:t>The Minister may, by written instrument, delegate all or any of the Minister’s powers and functions under this Act or under an agreement mentioned in this Act to:</w:t>
      </w:r>
    </w:p>
    <w:p w:rsidR="009F53DC" w:rsidRPr="006F0E1A" w:rsidRDefault="009F53DC">
      <w:pPr>
        <w:pStyle w:val="paragraph"/>
      </w:pPr>
      <w:r w:rsidRPr="006F0E1A">
        <w:tab/>
        <w:t>(a)</w:t>
      </w:r>
      <w:r w:rsidRPr="006F0E1A">
        <w:tab/>
        <w:t>the Secretary of the Department; or</w:t>
      </w:r>
    </w:p>
    <w:p w:rsidR="009F53DC" w:rsidRPr="006F0E1A" w:rsidRDefault="009F53DC">
      <w:pPr>
        <w:pStyle w:val="paragraph"/>
      </w:pPr>
      <w:r w:rsidRPr="006F0E1A">
        <w:tab/>
        <w:t>(b)</w:t>
      </w:r>
      <w:r w:rsidRPr="006F0E1A">
        <w:tab/>
        <w:t>an SES employee in the Department.</w:t>
      </w:r>
    </w:p>
    <w:p w:rsidR="009F53DC" w:rsidRPr="006F0E1A" w:rsidRDefault="009F53DC">
      <w:pPr>
        <w:pStyle w:val="notetext"/>
      </w:pPr>
      <w:r w:rsidRPr="006F0E1A">
        <w:t>Note:</w:t>
      </w:r>
      <w:r w:rsidRPr="006F0E1A">
        <w:tab/>
      </w:r>
      <w:r w:rsidRPr="006F0E1A">
        <w:rPr>
          <w:b/>
          <w:i/>
        </w:rPr>
        <w:t>SES employee</w:t>
      </w:r>
      <w:r w:rsidRPr="006F0E1A">
        <w:t xml:space="preserve"> is defined in the </w:t>
      </w:r>
      <w:r w:rsidRPr="006F0E1A">
        <w:rPr>
          <w:i/>
        </w:rPr>
        <w:t>Acts Interpretation Act 1901</w:t>
      </w:r>
      <w:r w:rsidRPr="006F0E1A">
        <w:t>.</w:t>
      </w:r>
    </w:p>
    <w:p w:rsidR="009F53DC" w:rsidRPr="006F0E1A" w:rsidRDefault="009F53DC" w:rsidP="00FD7DC4">
      <w:pPr>
        <w:pStyle w:val="ActHead5"/>
      </w:pPr>
      <w:bookmarkStart w:id="202" w:name="_Toc163571518"/>
      <w:r w:rsidRPr="00D621D7">
        <w:rPr>
          <w:rStyle w:val="CharSectno"/>
        </w:rPr>
        <w:t>138</w:t>
      </w:r>
      <w:r w:rsidRPr="006F0E1A">
        <w:t xml:space="preserve">  Report by Minister</w:t>
      </w:r>
      <w:bookmarkEnd w:id="202"/>
    </w:p>
    <w:p w:rsidR="009F53DC" w:rsidRPr="006F0E1A" w:rsidRDefault="009F53DC">
      <w:pPr>
        <w:pStyle w:val="subsection"/>
      </w:pPr>
      <w:r w:rsidRPr="006F0E1A">
        <w:tab/>
        <w:t>(1)</w:t>
      </w:r>
      <w:r w:rsidRPr="006F0E1A">
        <w:tab/>
        <w:t>This section applies to each of the years 2005, 2006, 2007, 2008, 2009, 2010 and 2011.</w:t>
      </w:r>
    </w:p>
    <w:p w:rsidR="009F53DC" w:rsidRPr="006F0E1A" w:rsidRDefault="009F53DC">
      <w:pPr>
        <w:pStyle w:val="subsection"/>
      </w:pPr>
      <w:r w:rsidRPr="006F0E1A">
        <w:lastRenderedPageBreak/>
        <w:tab/>
        <w:t>(2)</w:t>
      </w:r>
      <w:r w:rsidRPr="006F0E1A">
        <w:tab/>
        <w:t>As soon as practicable after 30</w:t>
      </w:r>
      <w:r w:rsidR="00D76C0F" w:rsidRPr="006F0E1A">
        <w:t> </w:t>
      </w:r>
      <w:r w:rsidRPr="006F0E1A">
        <w:t>June next following the year, the Minister must cause a report dealing with the following to be laid before each House of the Parliament:</w:t>
      </w:r>
    </w:p>
    <w:p w:rsidR="009F53DC" w:rsidRPr="006F0E1A" w:rsidRDefault="009F53DC">
      <w:pPr>
        <w:pStyle w:val="paragraph"/>
      </w:pPr>
      <w:r w:rsidRPr="006F0E1A">
        <w:tab/>
        <w:t>(a)</w:t>
      </w:r>
      <w:r w:rsidRPr="006F0E1A">
        <w:tab/>
        <w:t>financial assistance (if any) granted in the year under this Act for recurrent expenditure;</w:t>
      </w:r>
    </w:p>
    <w:p w:rsidR="009F53DC" w:rsidRPr="006F0E1A" w:rsidRDefault="009F53DC">
      <w:pPr>
        <w:pStyle w:val="paragraph"/>
      </w:pPr>
      <w:r w:rsidRPr="006F0E1A">
        <w:tab/>
        <w:t>(b)</w:t>
      </w:r>
      <w:r w:rsidRPr="006F0E1A">
        <w:tab/>
        <w:t>the application of the financial assistance granted in the year under this Act (including financial assistance by way of capital grants).</w:t>
      </w:r>
    </w:p>
    <w:p w:rsidR="009F53DC" w:rsidRPr="006F0E1A" w:rsidRDefault="009F53DC" w:rsidP="00D621D7">
      <w:pPr>
        <w:pStyle w:val="ActHead3"/>
        <w:pageBreakBefore/>
      </w:pPr>
      <w:bookmarkStart w:id="203" w:name="_Toc163571519"/>
      <w:r w:rsidRPr="00D621D7">
        <w:rPr>
          <w:rStyle w:val="CharDivNo"/>
        </w:rPr>
        <w:lastRenderedPageBreak/>
        <w:t>Division</w:t>
      </w:r>
      <w:r w:rsidR="00D76C0F" w:rsidRPr="00D621D7">
        <w:rPr>
          <w:rStyle w:val="CharDivNo"/>
        </w:rPr>
        <w:t> </w:t>
      </w:r>
      <w:r w:rsidRPr="00D621D7">
        <w:rPr>
          <w:rStyle w:val="CharDivNo"/>
        </w:rPr>
        <w:t>7</w:t>
      </w:r>
      <w:r w:rsidRPr="006F0E1A">
        <w:t>—</w:t>
      </w:r>
      <w:r w:rsidRPr="00D621D7">
        <w:rPr>
          <w:rStyle w:val="CharDivText"/>
        </w:rPr>
        <w:t>Overseas students</w:t>
      </w:r>
      <w:bookmarkEnd w:id="203"/>
    </w:p>
    <w:p w:rsidR="009F53DC" w:rsidRPr="006F0E1A" w:rsidRDefault="009F53DC" w:rsidP="00FD7DC4">
      <w:pPr>
        <w:pStyle w:val="ActHead5"/>
      </w:pPr>
      <w:bookmarkStart w:id="204" w:name="_Toc163571520"/>
      <w:r w:rsidRPr="00D621D7">
        <w:rPr>
          <w:rStyle w:val="CharSectno"/>
        </w:rPr>
        <w:t>139</w:t>
      </w:r>
      <w:r w:rsidRPr="006F0E1A">
        <w:t xml:space="preserve">  Overseas students</w:t>
      </w:r>
      <w:bookmarkEnd w:id="204"/>
    </w:p>
    <w:p w:rsidR="009F53DC" w:rsidRPr="006F0E1A" w:rsidRDefault="009F53DC">
      <w:pPr>
        <w:pStyle w:val="subsection"/>
      </w:pPr>
      <w:r w:rsidRPr="006F0E1A">
        <w:tab/>
      </w:r>
      <w:r w:rsidRPr="006F0E1A">
        <w:tab/>
        <w:t>Financial assistance under this Act is not to be provided to a State for overseas students.</w:t>
      </w:r>
    </w:p>
    <w:p w:rsidR="009F53DC" w:rsidRPr="006F0E1A" w:rsidRDefault="009F53DC" w:rsidP="00D621D7">
      <w:pPr>
        <w:pStyle w:val="ActHead3"/>
        <w:pageBreakBefore/>
      </w:pPr>
      <w:bookmarkStart w:id="205" w:name="_Toc163571521"/>
      <w:r w:rsidRPr="00D621D7">
        <w:rPr>
          <w:rStyle w:val="CharDivNo"/>
        </w:rPr>
        <w:lastRenderedPageBreak/>
        <w:t>Division</w:t>
      </w:r>
      <w:r w:rsidR="00D76C0F" w:rsidRPr="00D621D7">
        <w:rPr>
          <w:rStyle w:val="CharDivNo"/>
        </w:rPr>
        <w:t> </w:t>
      </w:r>
      <w:r w:rsidRPr="00D621D7">
        <w:rPr>
          <w:rStyle w:val="CharDivNo"/>
        </w:rPr>
        <w:t>8</w:t>
      </w:r>
      <w:r w:rsidRPr="006F0E1A">
        <w:t>—</w:t>
      </w:r>
      <w:r w:rsidRPr="00D621D7">
        <w:rPr>
          <w:rStyle w:val="CharDivText"/>
        </w:rPr>
        <w:t>Regulations</w:t>
      </w:r>
      <w:bookmarkEnd w:id="205"/>
    </w:p>
    <w:p w:rsidR="009F53DC" w:rsidRPr="006F0E1A" w:rsidRDefault="009F53DC" w:rsidP="00FD7DC4">
      <w:pPr>
        <w:pStyle w:val="ActHead5"/>
      </w:pPr>
      <w:bookmarkStart w:id="206" w:name="_Toc163571522"/>
      <w:r w:rsidRPr="00D621D7">
        <w:rPr>
          <w:rStyle w:val="CharSectno"/>
        </w:rPr>
        <w:t>140</w:t>
      </w:r>
      <w:r w:rsidRPr="006F0E1A">
        <w:t xml:space="preserve">  Regulations</w:t>
      </w:r>
      <w:bookmarkEnd w:id="206"/>
    </w:p>
    <w:p w:rsidR="009F53DC" w:rsidRPr="006F0E1A" w:rsidRDefault="009F53DC">
      <w:pPr>
        <w:pStyle w:val="subsection"/>
      </w:pPr>
      <w:r w:rsidRPr="006F0E1A">
        <w:tab/>
        <w:t>(1)</w:t>
      </w:r>
      <w:r w:rsidRPr="006F0E1A">
        <w:tab/>
        <w:t>The Governor</w:t>
      </w:r>
      <w:r w:rsidR="00D621D7">
        <w:noBreakHyphen/>
      </w:r>
      <w:r w:rsidRPr="006F0E1A">
        <w:t>General may make regulations prescribing all matters:</w:t>
      </w:r>
    </w:p>
    <w:p w:rsidR="009F53DC" w:rsidRPr="006F0E1A" w:rsidRDefault="009F53DC">
      <w:pPr>
        <w:pStyle w:val="paragraph"/>
      </w:pPr>
      <w:r w:rsidRPr="006F0E1A">
        <w:tab/>
        <w:t>(a)</w:t>
      </w:r>
      <w:r w:rsidRPr="006F0E1A">
        <w:tab/>
        <w:t>required or permitted by this Act to be prescribed; or</w:t>
      </w:r>
    </w:p>
    <w:p w:rsidR="009F53DC" w:rsidRPr="006F0E1A" w:rsidRDefault="009F53DC">
      <w:pPr>
        <w:pStyle w:val="paragraph"/>
      </w:pPr>
      <w:r w:rsidRPr="006F0E1A">
        <w:tab/>
        <w:t>(b)</w:t>
      </w:r>
      <w:r w:rsidRPr="006F0E1A">
        <w:tab/>
        <w:t>necessary or convenient to be prescribed for carrying out or giving effect to this Act.</w:t>
      </w:r>
    </w:p>
    <w:p w:rsidR="009F53DC" w:rsidRPr="006F0E1A" w:rsidRDefault="009F53DC">
      <w:pPr>
        <w:pStyle w:val="subsection"/>
      </w:pPr>
      <w:r w:rsidRPr="006F0E1A">
        <w:tab/>
        <w:t>(2)</w:t>
      </w:r>
      <w:r w:rsidRPr="006F0E1A">
        <w:tab/>
        <w:t xml:space="preserve">Despite the </w:t>
      </w:r>
      <w:r w:rsidRPr="006F0E1A">
        <w:rPr>
          <w:i/>
        </w:rPr>
        <w:t>Legislative Instruments Act 2003</w:t>
      </w:r>
      <w:r w:rsidRPr="006F0E1A">
        <w:t>, regulations made for the purposes of section</w:t>
      </w:r>
      <w:r w:rsidR="00D76C0F" w:rsidRPr="006F0E1A">
        <w:t> </w:t>
      </w:r>
      <w:r w:rsidRPr="006F0E1A">
        <w:t>14, 15, 19, 31, 32 or 36 of this Act take effect not earlier than on the first day on which they are no longer liable to be disallowed, or to have been taken to have been disallowed, under that Act.</w:t>
      </w:r>
    </w:p>
    <w:p w:rsidR="009F53DC" w:rsidRPr="006F0E1A" w:rsidRDefault="009F53DC" w:rsidP="00D621D7">
      <w:pPr>
        <w:pStyle w:val="ActHead2"/>
        <w:pageBreakBefore/>
      </w:pPr>
      <w:bookmarkStart w:id="207" w:name="_Toc163571523"/>
      <w:r w:rsidRPr="00D621D7">
        <w:rPr>
          <w:rStyle w:val="CharPartNo"/>
        </w:rPr>
        <w:lastRenderedPageBreak/>
        <w:t>Part</w:t>
      </w:r>
      <w:r w:rsidR="00D76C0F" w:rsidRPr="00D621D7">
        <w:rPr>
          <w:rStyle w:val="CharPartNo"/>
        </w:rPr>
        <w:t> </w:t>
      </w:r>
      <w:r w:rsidRPr="00D621D7">
        <w:rPr>
          <w:rStyle w:val="CharPartNo"/>
        </w:rPr>
        <w:t>12</w:t>
      </w:r>
      <w:r w:rsidRPr="006F0E1A">
        <w:t>—</w:t>
      </w:r>
      <w:r w:rsidRPr="00D621D7">
        <w:rPr>
          <w:rStyle w:val="CharPartText"/>
        </w:rPr>
        <w:t>Transitional provisions</w:t>
      </w:r>
      <w:bookmarkEnd w:id="207"/>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rsidP="00FD7DC4">
      <w:pPr>
        <w:pStyle w:val="ActHead5"/>
      </w:pPr>
      <w:bookmarkStart w:id="208" w:name="_Toc163571524"/>
      <w:r w:rsidRPr="00D621D7">
        <w:rPr>
          <w:rStyle w:val="CharSectno"/>
        </w:rPr>
        <w:t>141</w:t>
      </w:r>
      <w:r w:rsidRPr="006F0E1A">
        <w:t xml:space="preserve">  Application of this Part</w:t>
      </w:r>
      <w:bookmarkEnd w:id="208"/>
    </w:p>
    <w:p w:rsidR="009F53DC" w:rsidRPr="006F0E1A" w:rsidRDefault="009F53DC">
      <w:pPr>
        <w:pStyle w:val="subsection"/>
      </w:pPr>
      <w:r w:rsidRPr="006F0E1A">
        <w:tab/>
        <w:t>(1)</w:t>
      </w:r>
      <w:r w:rsidRPr="006F0E1A">
        <w:tab/>
        <w:t>This Part has effect despite any other provision of this Act.</w:t>
      </w:r>
    </w:p>
    <w:p w:rsidR="009F53DC" w:rsidRPr="006F0E1A" w:rsidRDefault="009F53DC">
      <w:pPr>
        <w:pStyle w:val="subsection"/>
      </w:pPr>
      <w:r w:rsidRPr="006F0E1A">
        <w:tab/>
        <w:t>(2)</w:t>
      </w:r>
      <w:r w:rsidRPr="006F0E1A">
        <w:tab/>
        <w:t xml:space="preserve">If, under this Part, a determination, approval, declaration, list or other instrument made, given or kept under the former Act is taken to be made, given or kept under this Act, </w:t>
      </w:r>
      <w:r w:rsidR="00D76C0F" w:rsidRPr="006F0E1A">
        <w:t>subsection (</w:t>
      </w:r>
      <w:r w:rsidRPr="006F0E1A">
        <w:t xml:space="preserve">1) does not prevent the application of this Act other than this </w:t>
      </w:r>
      <w:r w:rsidR="00D621D7">
        <w:t>Part i</w:t>
      </w:r>
      <w:r w:rsidRPr="006F0E1A">
        <w:t>n relation to that determination, approval, declaration, list or other instrument as it has effect because of this Part.</w:t>
      </w:r>
    </w:p>
    <w:p w:rsidR="009F53DC" w:rsidRPr="006F0E1A" w:rsidRDefault="009F53DC" w:rsidP="00FD7DC4">
      <w:pPr>
        <w:pStyle w:val="ActHead5"/>
      </w:pPr>
      <w:bookmarkStart w:id="209" w:name="_Toc163571525"/>
      <w:r w:rsidRPr="00D621D7">
        <w:rPr>
          <w:rStyle w:val="CharSectno"/>
        </w:rPr>
        <w:t>142</w:t>
      </w:r>
      <w:r w:rsidRPr="006F0E1A">
        <w:t xml:space="preserve">  Approved authority</w:t>
      </w:r>
      <w:bookmarkEnd w:id="209"/>
    </w:p>
    <w:p w:rsidR="009F53DC" w:rsidRPr="006F0E1A" w:rsidRDefault="009F53DC">
      <w:pPr>
        <w:pStyle w:val="subsection"/>
      </w:pPr>
      <w:r w:rsidRPr="006F0E1A">
        <w:tab/>
      </w:r>
      <w:r w:rsidRPr="006F0E1A">
        <w:tab/>
        <w:t>A determination in force immediately before 1</w:t>
      </w:r>
      <w:r w:rsidR="00D76C0F" w:rsidRPr="006F0E1A">
        <w:t> </w:t>
      </w:r>
      <w:r w:rsidRPr="006F0E1A">
        <w:t>January 2005 for the purposes of any of the following provisions of the former Act:</w:t>
      </w:r>
    </w:p>
    <w:p w:rsidR="009F53DC" w:rsidRPr="006F0E1A" w:rsidRDefault="009F53DC">
      <w:pPr>
        <w:pStyle w:val="paragraph"/>
      </w:pPr>
      <w:r w:rsidRPr="006F0E1A">
        <w:tab/>
        <w:t>(a)</w:t>
      </w:r>
      <w:r w:rsidRPr="006F0E1A">
        <w:tab/>
      </w:r>
      <w:r w:rsidR="00D621D7">
        <w:t>paragraph 4</w:t>
      </w:r>
      <w:r w:rsidRPr="006F0E1A">
        <w:t>2(a);</w:t>
      </w:r>
    </w:p>
    <w:p w:rsidR="009F53DC" w:rsidRPr="006F0E1A" w:rsidRDefault="009F53DC">
      <w:pPr>
        <w:pStyle w:val="paragraph"/>
      </w:pPr>
      <w:r w:rsidRPr="006F0E1A">
        <w:tab/>
        <w:t>(b)</w:t>
      </w:r>
      <w:r w:rsidRPr="006F0E1A">
        <w:tab/>
      </w:r>
      <w:r w:rsidR="00D621D7">
        <w:t>paragraph 4</w:t>
      </w:r>
      <w:r w:rsidRPr="006F0E1A">
        <w:t>4(5)(b);</w:t>
      </w:r>
    </w:p>
    <w:p w:rsidR="009F53DC" w:rsidRPr="006F0E1A" w:rsidRDefault="009F53DC">
      <w:pPr>
        <w:pStyle w:val="paragraph"/>
      </w:pPr>
      <w:r w:rsidRPr="006F0E1A">
        <w:tab/>
        <w:t>(c)</w:t>
      </w:r>
      <w:r w:rsidRPr="006F0E1A">
        <w:tab/>
      </w:r>
      <w:r w:rsidR="00D621D7">
        <w:t>subsection 4</w:t>
      </w:r>
      <w:r w:rsidRPr="006F0E1A">
        <w:t>6(2);</w:t>
      </w:r>
    </w:p>
    <w:p w:rsidR="009F53DC" w:rsidRPr="006F0E1A" w:rsidRDefault="009F53DC">
      <w:pPr>
        <w:pStyle w:val="paragraph"/>
      </w:pPr>
      <w:r w:rsidRPr="006F0E1A">
        <w:tab/>
        <w:t>(d)</w:t>
      </w:r>
      <w:r w:rsidRPr="006F0E1A">
        <w:tab/>
      </w:r>
      <w:r w:rsidR="00D76C0F" w:rsidRPr="006F0E1A">
        <w:t>paragraph (</w:t>
      </w:r>
      <w:r w:rsidRPr="006F0E1A">
        <w:t xml:space="preserve">a) of the definition of </w:t>
      </w:r>
      <w:r w:rsidRPr="006F0E1A">
        <w:rPr>
          <w:b/>
          <w:i/>
        </w:rPr>
        <w:t>approved authority</w:t>
      </w:r>
      <w:r w:rsidRPr="006F0E1A">
        <w:t xml:space="preserve"> in section</w:t>
      </w:r>
      <w:r w:rsidR="00D76C0F" w:rsidRPr="006F0E1A">
        <w:t> </w:t>
      </w:r>
      <w:r w:rsidRPr="006F0E1A">
        <w:t>9;</w:t>
      </w:r>
    </w:p>
    <w:p w:rsidR="009F53DC" w:rsidRPr="006F0E1A" w:rsidRDefault="009F53DC">
      <w:pPr>
        <w:pStyle w:val="subsection2"/>
      </w:pPr>
      <w:r w:rsidRPr="006F0E1A">
        <w:t>is taken to be a determination made by the Minister for the purposes of section</w:t>
      </w:r>
      <w:r w:rsidR="00D76C0F" w:rsidRPr="006F0E1A">
        <w:t> </w:t>
      </w:r>
      <w:r w:rsidRPr="006F0E1A">
        <w:t>9 of this Act.</w:t>
      </w:r>
    </w:p>
    <w:p w:rsidR="009F53DC" w:rsidRPr="006F0E1A" w:rsidRDefault="009F53DC" w:rsidP="00FD7DC4">
      <w:pPr>
        <w:pStyle w:val="ActHead5"/>
      </w:pPr>
      <w:bookmarkStart w:id="210" w:name="_Toc163571526"/>
      <w:r w:rsidRPr="00D621D7">
        <w:rPr>
          <w:rStyle w:val="CharSectno"/>
        </w:rPr>
        <w:t>143</w:t>
      </w:r>
      <w:r w:rsidRPr="006F0E1A">
        <w:t xml:space="preserve">  Levels of education</w:t>
      </w:r>
      <w:bookmarkEnd w:id="210"/>
    </w:p>
    <w:p w:rsidR="009F53DC" w:rsidRPr="006F0E1A" w:rsidRDefault="009F53DC">
      <w:pPr>
        <w:pStyle w:val="subsection"/>
      </w:pPr>
      <w:r w:rsidRPr="006F0E1A">
        <w:tab/>
      </w:r>
      <w:r w:rsidRPr="006F0E1A">
        <w:tab/>
        <w:t>A determination made by the relevant Minister under section</w:t>
      </w:r>
      <w:r w:rsidR="00D76C0F" w:rsidRPr="006F0E1A">
        <w:t> </w:t>
      </w:r>
      <w:r w:rsidRPr="006F0E1A">
        <w:t>6 of the former Act and in force immediately before 1</w:t>
      </w:r>
      <w:r w:rsidR="00D76C0F" w:rsidRPr="006F0E1A">
        <w:t> </w:t>
      </w:r>
      <w:r w:rsidRPr="006F0E1A">
        <w:t>January 2005 is taken to be a determination made by the Minister under section</w:t>
      </w:r>
      <w:r w:rsidR="00D76C0F" w:rsidRPr="006F0E1A">
        <w:t> </w:t>
      </w:r>
      <w:r w:rsidRPr="006F0E1A">
        <w:t>7 of this Act.</w:t>
      </w:r>
    </w:p>
    <w:p w:rsidR="009F53DC" w:rsidRPr="006F0E1A" w:rsidRDefault="009F53DC" w:rsidP="00FD7DC4">
      <w:pPr>
        <w:pStyle w:val="ActHead5"/>
      </w:pPr>
      <w:bookmarkStart w:id="211" w:name="_Toc163571527"/>
      <w:r w:rsidRPr="00D621D7">
        <w:rPr>
          <w:rStyle w:val="CharSectno"/>
        </w:rPr>
        <w:t>144</w:t>
      </w:r>
      <w:r w:rsidRPr="006F0E1A">
        <w:t xml:space="preserve">  Previous list of non</w:t>
      </w:r>
      <w:r w:rsidR="00D621D7">
        <w:noBreakHyphen/>
      </w:r>
      <w:r w:rsidRPr="006F0E1A">
        <w:t>government schools</w:t>
      </w:r>
      <w:bookmarkEnd w:id="211"/>
    </w:p>
    <w:p w:rsidR="009F53DC" w:rsidRPr="006F0E1A" w:rsidRDefault="009F53DC">
      <w:pPr>
        <w:pStyle w:val="subsection"/>
      </w:pPr>
      <w:r w:rsidRPr="006F0E1A">
        <w:tab/>
        <w:t>(1)</w:t>
      </w:r>
      <w:r w:rsidRPr="006F0E1A">
        <w:tab/>
        <w:t xml:space="preserve">The list (the </w:t>
      </w:r>
      <w:r w:rsidRPr="006F0E1A">
        <w:rPr>
          <w:b/>
          <w:i/>
        </w:rPr>
        <w:t>old list</w:t>
      </w:r>
      <w:r w:rsidRPr="006F0E1A">
        <w:t>) that was kept by the relevant Minister immediately before 1</w:t>
      </w:r>
      <w:r w:rsidR="00D76C0F" w:rsidRPr="006F0E1A">
        <w:t> </w:t>
      </w:r>
      <w:r w:rsidRPr="006F0E1A">
        <w:t xml:space="preserve">January 2005 under </w:t>
      </w:r>
      <w:r w:rsidR="00D621D7">
        <w:t>subsection 3</w:t>
      </w:r>
      <w:r w:rsidRPr="006F0E1A">
        <w:t>3(1) of the former Act is taken to be the list of non</w:t>
      </w:r>
      <w:r w:rsidR="00D621D7">
        <w:noBreakHyphen/>
      </w:r>
      <w:r w:rsidRPr="006F0E1A">
        <w:t xml:space="preserve">government schools kept by the Minister under </w:t>
      </w:r>
      <w:r w:rsidR="00D621D7">
        <w:t>subsection 4</w:t>
      </w:r>
      <w:r w:rsidRPr="006F0E1A">
        <w:t>7(1) of this Act.</w:t>
      </w:r>
    </w:p>
    <w:p w:rsidR="009F53DC" w:rsidRPr="006F0E1A" w:rsidRDefault="009F53DC">
      <w:pPr>
        <w:pStyle w:val="subsection"/>
      </w:pPr>
      <w:r w:rsidRPr="006F0E1A">
        <w:lastRenderedPageBreak/>
        <w:tab/>
        <w:t>(2)</w:t>
      </w:r>
      <w:r w:rsidRPr="006F0E1A">
        <w:tab/>
      </w:r>
      <w:r w:rsidR="00D76C0F" w:rsidRPr="006F0E1A">
        <w:t>Subsection (</w:t>
      </w:r>
      <w:r w:rsidRPr="006F0E1A">
        <w:t>1) does not apply to the old list to the extent to which the old list specified an SES score or a funding level.</w:t>
      </w:r>
    </w:p>
    <w:p w:rsidR="009F53DC" w:rsidRPr="006F0E1A" w:rsidRDefault="009F53DC">
      <w:pPr>
        <w:pStyle w:val="notetext"/>
      </w:pPr>
      <w:r w:rsidRPr="006F0E1A">
        <w:t>Note:</w:t>
      </w:r>
      <w:r w:rsidRPr="006F0E1A">
        <w:tab/>
        <w:t>SES scores and funding levels are dealt with under sections</w:t>
      </w:r>
      <w:r w:rsidR="00D76C0F" w:rsidRPr="006F0E1A">
        <w:t> </w:t>
      </w:r>
      <w:r w:rsidRPr="006F0E1A">
        <w:t>146 and 147.</w:t>
      </w:r>
    </w:p>
    <w:p w:rsidR="009F53DC" w:rsidRPr="006F0E1A" w:rsidRDefault="009F53DC">
      <w:pPr>
        <w:pStyle w:val="SubsectionHead"/>
      </w:pPr>
      <w:r w:rsidRPr="006F0E1A">
        <w:t>Manner in which list is kept</w:t>
      </w:r>
    </w:p>
    <w:p w:rsidR="009F53DC" w:rsidRPr="006F0E1A" w:rsidRDefault="009F53DC">
      <w:pPr>
        <w:pStyle w:val="subsection"/>
      </w:pPr>
      <w:r w:rsidRPr="006F0E1A">
        <w:tab/>
        <w:t>(3)</w:t>
      </w:r>
      <w:r w:rsidRPr="006F0E1A">
        <w:tab/>
        <w:t xml:space="preserve">A determination made by the Minister for the purposes of </w:t>
      </w:r>
      <w:r w:rsidR="00D621D7">
        <w:t>subsection 3</w:t>
      </w:r>
      <w:r w:rsidRPr="006F0E1A">
        <w:t>3(2) of the former Act and in force immediately before 1</w:t>
      </w:r>
      <w:r w:rsidR="00D76C0F" w:rsidRPr="006F0E1A">
        <w:t> </w:t>
      </w:r>
      <w:r w:rsidRPr="006F0E1A">
        <w:t xml:space="preserve">January 2005 is taken to be a determination made by the Minister for the purposes of </w:t>
      </w:r>
      <w:r w:rsidR="00D621D7">
        <w:t>subsection 4</w:t>
      </w:r>
      <w:r w:rsidRPr="006F0E1A">
        <w:t>7(2) of this Act.</w:t>
      </w:r>
    </w:p>
    <w:p w:rsidR="009F53DC" w:rsidRPr="006F0E1A" w:rsidRDefault="009F53DC">
      <w:pPr>
        <w:pStyle w:val="SubsectionHead"/>
      </w:pPr>
      <w:r w:rsidRPr="006F0E1A">
        <w:t>Approved authorities</w:t>
      </w:r>
    </w:p>
    <w:p w:rsidR="009F53DC" w:rsidRPr="006F0E1A" w:rsidRDefault="009F53DC">
      <w:pPr>
        <w:pStyle w:val="subsection"/>
      </w:pPr>
      <w:r w:rsidRPr="006F0E1A">
        <w:tab/>
        <w:t>(4)</w:t>
      </w:r>
      <w:r w:rsidRPr="006F0E1A">
        <w:tab/>
        <w:t>An approved authority that is taken (because of section</w:t>
      </w:r>
      <w:r w:rsidR="00D76C0F" w:rsidRPr="006F0E1A">
        <w:t> </w:t>
      </w:r>
      <w:r w:rsidRPr="006F0E1A">
        <w:t>142) to have been determined by the Minister under section</w:t>
      </w:r>
      <w:r w:rsidR="00D76C0F" w:rsidRPr="006F0E1A">
        <w:t> </w:t>
      </w:r>
      <w:r w:rsidRPr="006F0E1A">
        <w:t>9 of this Act to be the approved authority of an approved school system, or of a non</w:t>
      </w:r>
      <w:r w:rsidR="00D621D7">
        <w:noBreakHyphen/>
      </w:r>
      <w:r w:rsidRPr="006F0E1A">
        <w:t>systemic school, is taken to be included in the list of non</w:t>
      </w:r>
      <w:r w:rsidR="00D621D7">
        <w:noBreakHyphen/>
      </w:r>
      <w:r w:rsidRPr="006F0E1A">
        <w:t xml:space="preserve">government schools as a matter mentioned in </w:t>
      </w:r>
      <w:r w:rsidR="00D621D7">
        <w:t>paragraph 4</w:t>
      </w:r>
      <w:r w:rsidRPr="006F0E1A">
        <w:t>7(3)(c) or (d) for the appropriate system or school.</w:t>
      </w:r>
    </w:p>
    <w:p w:rsidR="009F53DC" w:rsidRPr="006F0E1A" w:rsidRDefault="009F53DC" w:rsidP="00FD7DC4">
      <w:pPr>
        <w:pStyle w:val="ActHead5"/>
      </w:pPr>
      <w:bookmarkStart w:id="212" w:name="_Toc163571528"/>
      <w:r w:rsidRPr="00D621D7">
        <w:rPr>
          <w:rStyle w:val="CharSectno"/>
        </w:rPr>
        <w:t>145</w:t>
      </w:r>
      <w:r w:rsidRPr="006F0E1A">
        <w:t xml:space="preserve">  Previous list of approved school systems</w:t>
      </w:r>
      <w:bookmarkEnd w:id="212"/>
    </w:p>
    <w:p w:rsidR="009F53DC" w:rsidRPr="006F0E1A" w:rsidRDefault="009F53DC">
      <w:pPr>
        <w:pStyle w:val="subsection"/>
      </w:pPr>
      <w:r w:rsidRPr="006F0E1A">
        <w:tab/>
        <w:t>(1)</w:t>
      </w:r>
      <w:r w:rsidRPr="006F0E1A">
        <w:tab/>
        <w:t>The list that was kept by the relevant Minister immediately before 1</w:t>
      </w:r>
      <w:r w:rsidR="00D76C0F" w:rsidRPr="006F0E1A">
        <w:t> </w:t>
      </w:r>
      <w:r w:rsidRPr="006F0E1A">
        <w:t xml:space="preserve">January 2005 under </w:t>
      </w:r>
      <w:r w:rsidR="00D621D7">
        <w:t>subsection 3</w:t>
      </w:r>
      <w:r w:rsidRPr="006F0E1A">
        <w:t xml:space="preserve">4(1) of the former Act is taken to be the list of approved school systems kept by the Minister under </w:t>
      </w:r>
      <w:r w:rsidR="00D621D7">
        <w:t>subsection 4</w:t>
      </w:r>
      <w:r w:rsidRPr="006F0E1A">
        <w:t>8(1) of this Act.</w:t>
      </w:r>
    </w:p>
    <w:p w:rsidR="009F53DC" w:rsidRPr="006F0E1A" w:rsidRDefault="009F53DC">
      <w:pPr>
        <w:pStyle w:val="SubsectionHead"/>
      </w:pPr>
      <w:r w:rsidRPr="006F0E1A">
        <w:t>Manner in which list is kept</w:t>
      </w:r>
    </w:p>
    <w:p w:rsidR="009F53DC" w:rsidRPr="006F0E1A" w:rsidRDefault="009F53DC">
      <w:pPr>
        <w:pStyle w:val="subsection"/>
      </w:pPr>
      <w:r w:rsidRPr="006F0E1A">
        <w:tab/>
        <w:t>(2)</w:t>
      </w:r>
      <w:r w:rsidRPr="006F0E1A">
        <w:tab/>
        <w:t xml:space="preserve">A determination made by the Minister for the purposes of </w:t>
      </w:r>
      <w:r w:rsidR="00D621D7">
        <w:t>subsection 3</w:t>
      </w:r>
      <w:r w:rsidRPr="006F0E1A">
        <w:t>4(2) of the former Act and in force immediately before 1</w:t>
      </w:r>
      <w:r w:rsidR="00D76C0F" w:rsidRPr="006F0E1A">
        <w:t> </w:t>
      </w:r>
      <w:r w:rsidRPr="006F0E1A">
        <w:t xml:space="preserve">January 2005 is taken to be a determination made by the Minister for the purposes of </w:t>
      </w:r>
      <w:r w:rsidR="00D621D7">
        <w:t>subsection 4</w:t>
      </w:r>
      <w:r w:rsidRPr="006F0E1A">
        <w:t>8(2) of this Act.</w:t>
      </w:r>
    </w:p>
    <w:p w:rsidR="009F53DC" w:rsidRPr="006F0E1A" w:rsidRDefault="009F53DC" w:rsidP="00FD7DC4">
      <w:pPr>
        <w:pStyle w:val="ActHead5"/>
      </w:pPr>
      <w:bookmarkStart w:id="213" w:name="_Toc163571529"/>
      <w:r w:rsidRPr="00D621D7">
        <w:rPr>
          <w:rStyle w:val="CharSectno"/>
        </w:rPr>
        <w:t>146</w:t>
      </w:r>
      <w:r w:rsidRPr="006F0E1A">
        <w:t xml:space="preserve">  SES scores and funding levels of existing non</w:t>
      </w:r>
      <w:r w:rsidR="00D621D7">
        <w:noBreakHyphen/>
      </w:r>
      <w:r w:rsidRPr="006F0E1A">
        <w:t>systemic schools</w:t>
      </w:r>
      <w:bookmarkEnd w:id="213"/>
    </w:p>
    <w:p w:rsidR="009F53DC" w:rsidRPr="006F0E1A" w:rsidRDefault="009F53DC">
      <w:pPr>
        <w:pStyle w:val="subsection"/>
      </w:pPr>
      <w:r w:rsidRPr="006F0E1A">
        <w:tab/>
        <w:t>(1)</w:t>
      </w:r>
      <w:r w:rsidRPr="006F0E1A">
        <w:tab/>
        <w:t>This section applies to a non</w:t>
      </w:r>
      <w:r w:rsidR="00D621D7">
        <w:noBreakHyphen/>
      </w:r>
      <w:r w:rsidRPr="006F0E1A">
        <w:t>systemic school included in the list of non</w:t>
      </w:r>
      <w:r w:rsidR="00D621D7">
        <w:noBreakHyphen/>
      </w:r>
      <w:r w:rsidRPr="006F0E1A">
        <w:t xml:space="preserve">government schools because of </w:t>
      </w:r>
      <w:r w:rsidR="00D621D7">
        <w:t>subsection 1</w:t>
      </w:r>
      <w:r w:rsidRPr="006F0E1A">
        <w:t>44(1).</w:t>
      </w:r>
    </w:p>
    <w:p w:rsidR="009F53DC" w:rsidRPr="006F0E1A" w:rsidRDefault="009F53DC">
      <w:pPr>
        <w:pStyle w:val="subsection"/>
      </w:pPr>
      <w:r w:rsidRPr="006F0E1A">
        <w:tab/>
        <w:t>(2)</w:t>
      </w:r>
      <w:r w:rsidRPr="006F0E1A">
        <w:tab/>
        <w:t>The Minister must vary the list by setting out the school’s:</w:t>
      </w:r>
    </w:p>
    <w:p w:rsidR="009F53DC" w:rsidRPr="006F0E1A" w:rsidRDefault="009F53DC">
      <w:pPr>
        <w:pStyle w:val="paragraph"/>
      </w:pPr>
      <w:r w:rsidRPr="006F0E1A">
        <w:tab/>
        <w:t>(a)</w:t>
      </w:r>
      <w:r w:rsidRPr="006F0E1A">
        <w:tab/>
        <w:t>SES score if the school is not a special school; and</w:t>
      </w:r>
    </w:p>
    <w:p w:rsidR="009F53DC" w:rsidRPr="006F0E1A" w:rsidRDefault="009F53DC">
      <w:pPr>
        <w:pStyle w:val="paragraph"/>
      </w:pPr>
      <w:r w:rsidRPr="006F0E1A">
        <w:tab/>
        <w:t>(b)</w:t>
      </w:r>
      <w:r w:rsidRPr="006F0E1A">
        <w:tab/>
        <w:t>funding level.</w:t>
      </w:r>
    </w:p>
    <w:p w:rsidR="009F53DC" w:rsidRPr="006F0E1A" w:rsidRDefault="009F53DC">
      <w:pPr>
        <w:pStyle w:val="subsection"/>
      </w:pPr>
      <w:r w:rsidRPr="006F0E1A">
        <w:lastRenderedPageBreak/>
        <w:tab/>
        <w:t>(3)</w:t>
      </w:r>
      <w:r w:rsidRPr="006F0E1A">
        <w:tab/>
        <w:t xml:space="preserve">A variation under </w:t>
      </w:r>
      <w:r w:rsidR="00D76C0F" w:rsidRPr="006F0E1A">
        <w:t>subsection (</w:t>
      </w:r>
      <w:r w:rsidRPr="006F0E1A">
        <w:t>2) takes effect, or is taken to have taken effect, on 1</w:t>
      </w:r>
      <w:r w:rsidR="00D76C0F" w:rsidRPr="006F0E1A">
        <w:t> </w:t>
      </w:r>
      <w:r w:rsidRPr="006F0E1A">
        <w:t>January 2005.</w:t>
      </w:r>
    </w:p>
    <w:p w:rsidR="009F53DC" w:rsidRPr="006F0E1A" w:rsidRDefault="009F53DC">
      <w:pPr>
        <w:pStyle w:val="SubsectionHead"/>
      </w:pPr>
      <w:r w:rsidRPr="006F0E1A">
        <w:t>Once only operation</w:t>
      </w:r>
    </w:p>
    <w:p w:rsidR="009F53DC" w:rsidRPr="006F0E1A" w:rsidRDefault="009F53DC">
      <w:pPr>
        <w:pStyle w:val="subsection"/>
      </w:pPr>
      <w:r w:rsidRPr="006F0E1A">
        <w:tab/>
        <w:t>(4)</w:t>
      </w:r>
      <w:r w:rsidRPr="006F0E1A">
        <w:tab/>
      </w:r>
      <w:r w:rsidR="00D76C0F" w:rsidRPr="006F0E1A">
        <w:t>Subsection (</w:t>
      </w:r>
      <w:r w:rsidRPr="006F0E1A">
        <w:t>2) requires the Minister to vary the list only once in relation to each school.</w:t>
      </w:r>
    </w:p>
    <w:p w:rsidR="009F53DC" w:rsidRPr="006F0E1A" w:rsidRDefault="009F53DC">
      <w:pPr>
        <w:pStyle w:val="subsection"/>
      </w:pPr>
      <w:r w:rsidRPr="006F0E1A">
        <w:tab/>
        <w:t>(5)</w:t>
      </w:r>
      <w:r w:rsidRPr="006F0E1A">
        <w:tab/>
        <w:t>This section does not prevent the Minister varying the list of non</w:t>
      </w:r>
      <w:r w:rsidR="00D621D7">
        <w:noBreakHyphen/>
      </w:r>
      <w:r w:rsidRPr="006F0E1A">
        <w:t>government schools for the purposes of section</w:t>
      </w:r>
      <w:r w:rsidR="00D76C0F" w:rsidRPr="006F0E1A">
        <w:t> </w:t>
      </w:r>
      <w:r w:rsidRPr="006F0E1A">
        <w:t>132.</w:t>
      </w:r>
    </w:p>
    <w:p w:rsidR="009F53DC" w:rsidRPr="006F0E1A" w:rsidRDefault="009F53DC" w:rsidP="00FD7DC4">
      <w:pPr>
        <w:pStyle w:val="ActHead5"/>
      </w:pPr>
      <w:bookmarkStart w:id="214" w:name="_Toc163571530"/>
      <w:r w:rsidRPr="00D621D7">
        <w:rPr>
          <w:rStyle w:val="CharSectno"/>
        </w:rPr>
        <w:t>147</w:t>
      </w:r>
      <w:r w:rsidRPr="006F0E1A">
        <w:t xml:space="preserve">  SES scores and funding levels of existing systemic schools</w:t>
      </w:r>
      <w:bookmarkEnd w:id="214"/>
    </w:p>
    <w:p w:rsidR="009F53DC" w:rsidRPr="006F0E1A" w:rsidRDefault="009F53DC">
      <w:pPr>
        <w:pStyle w:val="subsection"/>
      </w:pPr>
      <w:r w:rsidRPr="006F0E1A">
        <w:tab/>
        <w:t>(1)</w:t>
      </w:r>
      <w:r w:rsidRPr="006F0E1A">
        <w:tab/>
        <w:t xml:space="preserve">This section applies to each systemic school in an approved school system that is included in the list of approved school systems because of </w:t>
      </w:r>
      <w:r w:rsidR="00D621D7">
        <w:t>subsection 1</w:t>
      </w:r>
      <w:r w:rsidRPr="006F0E1A">
        <w:t>45(1).</w:t>
      </w:r>
    </w:p>
    <w:p w:rsidR="009F53DC" w:rsidRPr="006F0E1A" w:rsidRDefault="009F53DC">
      <w:pPr>
        <w:pStyle w:val="subsection"/>
      </w:pPr>
      <w:r w:rsidRPr="006F0E1A">
        <w:tab/>
        <w:t>(2)</w:t>
      </w:r>
      <w:r w:rsidRPr="006F0E1A">
        <w:tab/>
        <w:t>The Minister must vary the list of non</w:t>
      </w:r>
      <w:r w:rsidR="00D621D7">
        <w:noBreakHyphen/>
      </w:r>
      <w:r w:rsidRPr="006F0E1A">
        <w:t>government schools by setting out the school’s:</w:t>
      </w:r>
    </w:p>
    <w:p w:rsidR="009F53DC" w:rsidRPr="006F0E1A" w:rsidRDefault="009F53DC">
      <w:pPr>
        <w:pStyle w:val="paragraph"/>
      </w:pPr>
      <w:r w:rsidRPr="006F0E1A">
        <w:tab/>
        <w:t>(a)</w:t>
      </w:r>
      <w:r w:rsidRPr="006F0E1A">
        <w:tab/>
        <w:t>SES score if the school is not a special school; and</w:t>
      </w:r>
    </w:p>
    <w:p w:rsidR="009F53DC" w:rsidRPr="006F0E1A" w:rsidRDefault="009F53DC">
      <w:pPr>
        <w:pStyle w:val="paragraph"/>
      </w:pPr>
      <w:r w:rsidRPr="006F0E1A">
        <w:tab/>
        <w:t>(b)</w:t>
      </w:r>
      <w:r w:rsidRPr="006F0E1A">
        <w:tab/>
        <w:t>funding level.</w:t>
      </w:r>
    </w:p>
    <w:p w:rsidR="009F53DC" w:rsidRPr="006F0E1A" w:rsidRDefault="009F53DC">
      <w:pPr>
        <w:pStyle w:val="subsection"/>
      </w:pPr>
      <w:r w:rsidRPr="006F0E1A">
        <w:tab/>
        <w:t>(3)</w:t>
      </w:r>
      <w:r w:rsidRPr="006F0E1A">
        <w:tab/>
        <w:t xml:space="preserve">A variation under </w:t>
      </w:r>
      <w:r w:rsidR="00D76C0F" w:rsidRPr="006F0E1A">
        <w:t>subsection (</w:t>
      </w:r>
      <w:r w:rsidRPr="006F0E1A">
        <w:t>2) takes effect, or is taken to have taken effect, on 1</w:t>
      </w:r>
      <w:r w:rsidR="00D76C0F" w:rsidRPr="006F0E1A">
        <w:t> </w:t>
      </w:r>
      <w:r w:rsidRPr="006F0E1A">
        <w:t>January 2005.</w:t>
      </w:r>
    </w:p>
    <w:p w:rsidR="009F53DC" w:rsidRPr="006F0E1A" w:rsidRDefault="009F53DC">
      <w:pPr>
        <w:pStyle w:val="SubsectionHead"/>
      </w:pPr>
      <w:r w:rsidRPr="006F0E1A">
        <w:t>Once only operation</w:t>
      </w:r>
    </w:p>
    <w:p w:rsidR="009F53DC" w:rsidRPr="006F0E1A" w:rsidRDefault="009F53DC">
      <w:pPr>
        <w:pStyle w:val="subsection"/>
      </w:pPr>
      <w:r w:rsidRPr="006F0E1A">
        <w:tab/>
        <w:t>(4)</w:t>
      </w:r>
      <w:r w:rsidRPr="006F0E1A">
        <w:tab/>
      </w:r>
      <w:r w:rsidR="00D76C0F" w:rsidRPr="006F0E1A">
        <w:t>Subsection (</w:t>
      </w:r>
      <w:r w:rsidRPr="006F0E1A">
        <w:t>2) requires the Minister to vary the list only once in relation to each school.</w:t>
      </w:r>
    </w:p>
    <w:p w:rsidR="009F53DC" w:rsidRPr="006F0E1A" w:rsidRDefault="009F53DC">
      <w:pPr>
        <w:pStyle w:val="subsection"/>
      </w:pPr>
      <w:r w:rsidRPr="006F0E1A">
        <w:tab/>
        <w:t>(5)</w:t>
      </w:r>
      <w:r w:rsidRPr="006F0E1A">
        <w:tab/>
        <w:t>This section does not prevent the Minister varying the list of non</w:t>
      </w:r>
      <w:r w:rsidR="00D621D7">
        <w:noBreakHyphen/>
      </w:r>
      <w:r w:rsidRPr="006F0E1A">
        <w:t>government schools for the purposes of section</w:t>
      </w:r>
      <w:r w:rsidR="00D76C0F" w:rsidRPr="006F0E1A">
        <w:t> </w:t>
      </w:r>
      <w:r w:rsidRPr="006F0E1A">
        <w:t>132.</w:t>
      </w:r>
    </w:p>
    <w:p w:rsidR="009F53DC" w:rsidRPr="006F0E1A" w:rsidRDefault="009F53DC" w:rsidP="00FD7DC4">
      <w:pPr>
        <w:pStyle w:val="ActHead5"/>
      </w:pPr>
      <w:bookmarkStart w:id="215" w:name="_Toc163571531"/>
      <w:r w:rsidRPr="00D621D7">
        <w:rPr>
          <w:rStyle w:val="CharSectno"/>
        </w:rPr>
        <w:t>148</w:t>
      </w:r>
      <w:r w:rsidRPr="006F0E1A">
        <w:t xml:space="preserve">  Overseas students</w:t>
      </w:r>
      <w:bookmarkEnd w:id="215"/>
    </w:p>
    <w:p w:rsidR="009F53DC" w:rsidRPr="006F0E1A" w:rsidRDefault="009F53DC">
      <w:pPr>
        <w:pStyle w:val="subsection"/>
      </w:pPr>
      <w:r w:rsidRPr="006F0E1A">
        <w:tab/>
      </w:r>
      <w:r w:rsidRPr="006F0E1A">
        <w:tab/>
        <w:t xml:space="preserve">A determination made by the relevant Minister for the purposes of the definition of </w:t>
      </w:r>
      <w:r w:rsidRPr="006F0E1A">
        <w:rPr>
          <w:b/>
          <w:i/>
        </w:rPr>
        <w:t>overseas student</w:t>
      </w:r>
      <w:r w:rsidRPr="006F0E1A">
        <w:t xml:space="preserve"> in </w:t>
      </w:r>
      <w:r w:rsidR="00D621D7">
        <w:t>subsection 5</w:t>
      </w:r>
      <w:r w:rsidRPr="006F0E1A">
        <w:t>2(2) of the former Act and in force immediately before 1</w:t>
      </w:r>
      <w:r w:rsidR="00D76C0F" w:rsidRPr="006F0E1A">
        <w:t> </w:t>
      </w:r>
      <w:r w:rsidRPr="006F0E1A">
        <w:t xml:space="preserve">January 2005 is taken to be a determination made by the Minister for the purposes of the definition of </w:t>
      </w:r>
      <w:r w:rsidRPr="006F0E1A">
        <w:rPr>
          <w:b/>
          <w:i/>
        </w:rPr>
        <w:t>overseas student</w:t>
      </w:r>
      <w:r w:rsidRPr="006F0E1A">
        <w:t xml:space="preserve"> in </w:t>
      </w:r>
      <w:r w:rsidR="00D621D7">
        <w:t>subsection 6</w:t>
      </w:r>
      <w:r w:rsidRPr="006F0E1A">
        <w:t>7(2) of this Act.</w:t>
      </w:r>
    </w:p>
    <w:p w:rsidR="009F53DC" w:rsidRPr="006F0E1A" w:rsidRDefault="009F53DC" w:rsidP="00FD7DC4">
      <w:pPr>
        <w:pStyle w:val="ActHead5"/>
      </w:pPr>
      <w:bookmarkStart w:id="216" w:name="_Toc163571532"/>
      <w:r w:rsidRPr="00D621D7">
        <w:rPr>
          <w:rStyle w:val="CharSectno"/>
        </w:rPr>
        <w:lastRenderedPageBreak/>
        <w:t>149</w:t>
      </w:r>
      <w:r w:rsidRPr="006F0E1A">
        <w:t xml:space="preserve">  Block grant authority</w:t>
      </w:r>
      <w:bookmarkEnd w:id="216"/>
    </w:p>
    <w:p w:rsidR="009F53DC" w:rsidRPr="006F0E1A" w:rsidRDefault="009F53DC">
      <w:pPr>
        <w:pStyle w:val="subsection"/>
      </w:pPr>
      <w:r w:rsidRPr="006F0E1A">
        <w:tab/>
      </w:r>
      <w:r w:rsidRPr="006F0E1A">
        <w:tab/>
        <w:t xml:space="preserve">A determination made by the Minister under the definition of </w:t>
      </w:r>
      <w:r w:rsidRPr="006F0E1A">
        <w:rPr>
          <w:b/>
          <w:i/>
        </w:rPr>
        <w:t>block grant authority</w:t>
      </w:r>
      <w:r w:rsidRPr="006F0E1A">
        <w:t xml:space="preserve"> in </w:t>
      </w:r>
      <w:r w:rsidR="00D621D7">
        <w:t>subsection 4</w:t>
      </w:r>
      <w:r w:rsidRPr="006F0E1A">
        <w:t>(1) of the former Act and in force immediately before 1</w:t>
      </w:r>
      <w:r w:rsidR="00D76C0F" w:rsidRPr="006F0E1A">
        <w:t> </w:t>
      </w:r>
      <w:r w:rsidRPr="006F0E1A">
        <w:t xml:space="preserve">January 2005 is taken to be a determination made by the Minister for the purposes of the definition of </w:t>
      </w:r>
      <w:r w:rsidRPr="006F0E1A">
        <w:rPr>
          <w:b/>
          <w:i/>
        </w:rPr>
        <w:t>block grant authority</w:t>
      </w:r>
      <w:r w:rsidRPr="006F0E1A">
        <w:t xml:space="preserve"> in section</w:t>
      </w:r>
      <w:r w:rsidR="00D76C0F" w:rsidRPr="006F0E1A">
        <w:t> </w:t>
      </w:r>
      <w:r w:rsidRPr="006F0E1A">
        <w:t>4 of this Act.</w:t>
      </w:r>
    </w:p>
    <w:p w:rsidR="009F53DC" w:rsidRPr="006F0E1A" w:rsidRDefault="009F53DC" w:rsidP="00FD7DC4">
      <w:pPr>
        <w:pStyle w:val="ActHead5"/>
      </w:pPr>
      <w:bookmarkStart w:id="217" w:name="_Toc163571533"/>
      <w:r w:rsidRPr="00D621D7">
        <w:rPr>
          <w:rStyle w:val="CharSectno"/>
        </w:rPr>
        <w:t>150</w:t>
      </w:r>
      <w:r w:rsidRPr="006F0E1A">
        <w:t xml:space="preserve">  Regulations</w:t>
      </w:r>
      <w:bookmarkEnd w:id="217"/>
    </w:p>
    <w:p w:rsidR="009F53DC" w:rsidRPr="006F0E1A" w:rsidRDefault="009F53DC">
      <w:pPr>
        <w:pStyle w:val="SubsectionHead"/>
      </w:pPr>
      <w:r w:rsidRPr="006F0E1A">
        <w:t>Agreement—performance targets and measures</w:t>
      </w:r>
    </w:p>
    <w:p w:rsidR="009F53DC" w:rsidRPr="006F0E1A" w:rsidRDefault="009F53DC">
      <w:pPr>
        <w:pStyle w:val="subsection"/>
      </w:pPr>
      <w:r w:rsidRPr="006F0E1A">
        <w:tab/>
        <w:t>(1)</w:t>
      </w:r>
      <w:r w:rsidRPr="006F0E1A">
        <w:tab/>
        <w:t xml:space="preserve">Regulations made for the purposes of </w:t>
      </w:r>
      <w:r w:rsidR="00D621D7">
        <w:t>paragraph 1</w:t>
      </w:r>
      <w:r w:rsidRPr="006F0E1A">
        <w:t>2(1)(b) of the former Act and in force immediately before 1</w:t>
      </w:r>
      <w:r w:rsidR="00D76C0F" w:rsidRPr="006F0E1A">
        <w:t> </w:t>
      </w:r>
      <w:r w:rsidRPr="006F0E1A">
        <w:t>January 2005 also have effect, on and after 1</w:t>
      </w:r>
      <w:r w:rsidR="00D76C0F" w:rsidRPr="006F0E1A">
        <w:t> </w:t>
      </w:r>
      <w:r w:rsidRPr="006F0E1A">
        <w:t xml:space="preserve">January 2005, as if they had been made under </w:t>
      </w:r>
      <w:r w:rsidR="00D621D7">
        <w:t>paragraph 1</w:t>
      </w:r>
      <w:r w:rsidRPr="006F0E1A">
        <w:t>4(1)(b) of this Act.</w:t>
      </w:r>
    </w:p>
    <w:p w:rsidR="009F53DC" w:rsidRPr="006F0E1A" w:rsidRDefault="009F53DC">
      <w:pPr>
        <w:pStyle w:val="subsection"/>
      </w:pPr>
      <w:r w:rsidRPr="006F0E1A">
        <w:tab/>
        <w:t>(2)</w:t>
      </w:r>
      <w:r w:rsidRPr="006F0E1A">
        <w:tab/>
        <w:t xml:space="preserve">Regulations made for the purposes of </w:t>
      </w:r>
      <w:r w:rsidR="00D621D7">
        <w:t>paragraph 1</w:t>
      </w:r>
      <w:r w:rsidRPr="006F0E1A">
        <w:t>9(b) of the former Act and in force immediately before 1</w:t>
      </w:r>
      <w:r w:rsidR="00D76C0F" w:rsidRPr="006F0E1A">
        <w:t> </w:t>
      </w:r>
      <w:r w:rsidRPr="006F0E1A">
        <w:t>January 2005 also have effect, on and after 1</w:t>
      </w:r>
      <w:r w:rsidR="00D76C0F" w:rsidRPr="006F0E1A">
        <w:t> </w:t>
      </w:r>
      <w:r w:rsidRPr="006F0E1A">
        <w:t xml:space="preserve">January 2005, as if they had been made under </w:t>
      </w:r>
      <w:r w:rsidR="00D621D7">
        <w:t>paragraph 3</w:t>
      </w:r>
      <w:r w:rsidRPr="006F0E1A">
        <w:t>1(b) of this Act.</w:t>
      </w:r>
    </w:p>
    <w:p w:rsidR="009F53DC" w:rsidRPr="006F0E1A" w:rsidRDefault="009F53DC">
      <w:pPr>
        <w:pStyle w:val="SubsectionHead"/>
      </w:pPr>
      <w:r w:rsidRPr="006F0E1A">
        <w:t>Educational accountability—performance information</w:t>
      </w:r>
    </w:p>
    <w:p w:rsidR="009F53DC" w:rsidRPr="006F0E1A" w:rsidRDefault="009F53DC">
      <w:pPr>
        <w:pStyle w:val="subsection"/>
      </w:pPr>
      <w:r w:rsidRPr="006F0E1A">
        <w:tab/>
        <w:t>(3)</w:t>
      </w:r>
      <w:r w:rsidRPr="006F0E1A">
        <w:tab/>
        <w:t xml:space="preserve">Regulations made for the purposes of </w:t>
      </w:r>
      <w:r w:rsidR="00D621D7">
        <w:t>paragraph 1</w:t>
      </w:r>
      <w:r w:rsidRPr="006F0E1A">
        <w:t>5(b) of the former Act and in force immediately before 1</w:t>
      </w:r>
      <w:r w:rsidR="00D76C0F" w:rsidRPr="006F0E1A">
        <w:t> </w:t>
      </w:r>
      <w:r w:rsidRPr="006F0E1A">
        <w:t>January 2005 also have effect, on and after 1</w:t>
      </w:r>
      <w:r w:rsidR="00D76C0F" w:rsidRPr="006F0E1A">
        <w:t> </w:t>
      </w:r>
      <w:r w:rsidRPr="006F0E1A">
        <w:t xml:space="preserve">January 2005, as if they had been made under </w:t>
      </w:r>
      <w:r w:rsidR="00D621D7">
        <w:t>paragraph 1</w:t>
      </w:r>
      <w:r w:rsidRPr="006F0E1A">
        <w:t>9(1)(b) of this Act.</w:t>
      </w:r>
    </w:p>
    <w:p w:rsidR="009F53DC" w:rsidRPr="006F0E1A" w:rsidRDefault="009F53DC">
      <w:pPr>
        <w:pStyle w:val="subsection"/>
      </w:pPr>
      <w:r w:rsidRPr="006F0E1A">
        <w:tab/>
        <w:t>(4)</w:t>
      </w:r>
      <w:r w:rsidRPr="006F0E1A">
        <w:tab/>
        <w:t xml:space="preserve">Regulations made for the purposes of </w:t>
      </w:r>
      <w:r w:rsidR="00D621D7">
        <w:t>paragraph 2</w:t>
      </w:r>
      <w:r w:rsidRPr="006F0E1A">
        <w:t>3(b) of the former Act and in force immediately before 1</w:t>
      </w:r>
      <w:r w:rsidR="00D76C0F" w:rsidRPr="006F0E1A">
        <w:t> </w:t>
      </w:r>
      <w:r w:rsidRPr="006F0E1A">
        <w:t>January 2005 also have effect, on and after 1</w:t>
      </w:r>
      <w:r w:rsidR="00D76C0F" w:rsidRPr="006F0E1A">
        <w:t> </w:t>
      </w:r>
      <w:r w:rsidRPr="006F0E1A">
        <w:t xml:space="preserve">January 2005, as if they had been made under </w:t>
      </w:r>
      <w:r w:rsidR="00D621D7">
        <w:t>paragraph 3</w:t>
      </w:r>
      <w:r w:rsidRPr="006F0E1A">
        <w:t>6(1)(b) of this Act.</w:t>
      </w:r>
    </w:p>
    <w:p w:rsidR="009F53DC" w:rsidRPr="006F0E1A" w:rsidRDefault="009F53DC">
      <w:pPr>
        <w:pStyle w:val="SubsectionHead"/>
      </w:pPr>
      <w:r w:rsidRPr="006F0E1A">
        <w:t>Educational accountability—performance targets</w:t>
      </w:r>
    </w:p>
    <w:p w:rsidR="009F53DC" w:rsidRPr="006F0E1A" w:rsidRDefault="009F53DC">
      <w:pPr>
        <w:pStyle w:val="subsection"/>
      </w:pPr>
      <w:r w:rsidRPr="006F0E1A">
        <w:tab/>
        <w:t>(5)</w:t>
      </w:r>
      <w:r w:rsidRPr="006F0E1A">
        <w:tab/>
        <w:t xml:space="preserve">Regulations made for the purposes of </w:t>
      </w:r>
      <w:r w:rsidR="00D621D7">
        <w:t>paragraph 1</w:t>
      </w:r>
      <w:r w:rsidRPr="006F0E1A">
        <w:t>5(e) of the former Act and in force immediately before 1</w:t>
      </w:r>
      <w:r w:rsidR="00D76C0F" w:rsidRPr="006F0E1A">
        <w:t> </w:t>
      </w:r>
      <w:r w:rsidRPr="006F0E1A">
        <w:t>January 2005 also have effect, on and after 1</w:t>
      </w:r>
      <w:r w:rsidR="00D76C0F" w:rsidRPr="006F0E1A">
        <w:t> </w:t>
      </w:r>
      <w:r w:rsidRPr="006F0E1A">
        <w:t xml:space="preserve">January 2005, as if they had been made under </w:t>
      </w:r>
      <w:r w:rsidR="00D621D7">
        <w:t>paragraph 1</w:t>
      </w:r>
      <w:r w:rsidRPr="006F0E1A">
        <w:t>9(3)(f) of this Act.</w:t>
      </w:r>
    </w:p>
    <w:p w:rsidR="009F53DC" w:rsidRPr="006F0E1A" w:rsidRDefault="009F53DC">
      <w:pPr>
        <w:pStyle w:val="subsection"/>
      </w:pPr>
      <w:r w:rsidRPr="006F0E1A">
        <w:tab/>
        <w:t>(6)</w:t>
      </w:r>
      <w:r w:rsidRPr="006F0E1A">
        <w:tab/>
        <w:t xml:space="preserve">Regulations made for the purposes of </w:t>
      </w:r>
      <w:r w:rsidR="00D621D7">
        <w:t>paragraph 2</w:t>
      </w:r>
      <w:r w:rsidRPr="006F0E1A">
        <w:t>3(e) of the former Act and in force immediately before 1</w:t>
      </w:r>
      <w:r w:rsidR="00D76C0F" w:rsidRPr="006F0E1A">
        <w:t> </w:t>
      </w:r>
      <w:r w:rsidRPr="006F0E1A">
        <w:t xml:space="preserve">January 2005 also </w:t>
      </w:r>
      <w:r w:rsidRPr="006F0E1A">
        <w:lastRenderedPageBreak/>
        <w:t>have effect, on and after 1</w:t>
      </w:r>
      <w:r w:rsidR="00D76C0F" w:rsidRPr="006F0E1A">
        <w:t> </w:t>
      </w:r>
      <w:r w:rsidRPr="006F0E1A">
        <w:t xml:space="preserve">January 2005, as if they had been made under </w:t>
      </w:r>
      <w:r w:rsidR="00D621D7">
        <w:t>paragraph 3</w:t>
      </w:r>
      <w:r w:rsidRPr="006F0E1A">
        <w:t>6(3)(f) of this Act.</w:t>
      </w:r>
    </w:p>
    <w:p w:rsidR="009F53DC" w:rsidRPr="006F0E1A" w:rsidRDefault="009F53DC" w:rsidP="00FD7DC4">
      <w:pPr>
        <w:pStyle w:val="ActHead5"/>
      </w:pPr>
      <w:bookmarkStart w:id="218" w:name="_Toc163571534"/>
      <w:r w:rsidRPr="00D621D7">
        <w:rPr>
          <w:rStyle w:val="CharSectno"/>
        </w:rPr>
        <w:t>151</w:t>
      </w:r>
      <w:r w:rsidRPr="006F0E1A">
        <w:t xml:space="preserve">  Guidelines</w:t>
      </w:r>
      <w:bookmarkEnd w:id="218"/>
    </w:p>
    <w:p w:rsidR="009F53DC" w:rsidRPr="006F0E1A" w:rsidRDefault="009F53DC">
      <w:pPr>
        <w:pStyle w:val="subsection"/>
      </w:pPr>
      <w:r w:rsidRPr="006F0E1A">
        <w:tab/>
      </w:r>
      <w:r w:rsidRPr="006F0E1A">
        <w:tab/>
        <w:t xml:space="preserve">Guidelines approved by the Minister for the purposes of </w:t>
      </w:r>
      <w:r w:rsidR="00D621D7">
        <w:t>subsection 7</w:t>
      </w:r>
      <w:r w:rsidRPr="006F0E1A">
        <w:t>(1) of the former Act and in force immediately before 1</w:t>
      </w:r>
      <w:r w:rsidR="00D76C0F" w:rsidRPr="006F0E1A">
        <w:t> </w:t>
      </w:r>
      <w:r w:rsidRPr="006F0E1A">
        <w:t>January 2005 also have effect, on and after 1</w:t>
      </w:r>
      <w:r w:rsidR="00D76C0F" w:rsidRPr="006F0E1A">
        <w:t> </w:t>
      </w:r>
      <w:r w:rsidRPr="006F0E1A">
        <w:t>January 2005, as if:</w:t>
      </w:r>
    </w:p>
    <w:p w:rsidR="009F53DC" w:rsidRPr="006F0E1A" w:rsidRDefault="009F53DC">
      <w:pPr>
        <w:pStyle w:val="paragraph"/>
      </w:pPr>
      <w:r w:rsidRPr="006F0E1A">
        <w:tab/>
        <w:t>(a)</w:t>
      </w:r>
      <w:r w:rsidRPr="006F0E1A">
        <w:tab/>
        <w:t>they had been made under section</w:t>
      </w:r>
      <w:r w:rsidR="00D76C0F" w:rsidRPr="006F0E1A">
        <w:t> </w:t>
      </w:r>
      <w:r w:rsidRPr="006F0E1A">
        <w:t>8 of this Act; and</w:t>
      </w:r>
    </w:p>
    <w:p w:rsidR="009F53DC" w:rsidRPr="006F0E1A" w:rsidRDefault="009F53DC">
      <w:pPr>
        <w:pStyle w:val="paragraph"/>
      </w:pPr>
      <w:r w:rsidRPr="006F0E1A">
        <w:tab/>
        <w:t>(b)</w:t>
      </w:r>
      <w:r w:rsidRPr="006F0E1A">
        <w:tab/>
        <w:t>for each of the old references in the following table, the new reference were substituted:</w:t>
      </w:r>
    </w:p>
    <w:p w:rsidR="009F53DC" w:rsidRPr="006F0E1A" w:rsidRDefault="009F53DC"/>
    <w:tbl>
      <w:tblPr>
        <w:tblW w:w="0" w:type="auto"/>
        <w:tblInd w:w="113" w:type="dxa"/>
        <w:tblLayout w:type="fixed"/>
        <w:tblLook w:val="0000" w:firstRow="0" w:lastRow="0" w:firstColumn="0" w:lastColumn="0" w:noHBand="0" w:noVBand="0"/>
      </w:tblPr>
      <w:tblGrid>
        <w:gridCol w:w="714"/>
        <w:gridCol w:w="3186"/>
        <w:gridCol w:w="3186"/>
      </w:tblGrid>
      <w:tr w:rsidR="009F53DC" w:rsidRPr="006F0E1A">
        <w:trPr>
          <w:cantSplit/>
          <w:tblHeader/>
        </w:trPr>
        <w:tc>
          <w:tcPr>
            <w:tcW w:w="7086" w:type="dxa"/>
            <w:gridSpan w:val="3"/>
            <w:tcBorders>
              <w:top w:val="single" w:sz="12" w:space="0" w:color="auto"/>
              <w:bottom w:val="single" w:sz="6" w:space="0" w:color="auto"/>
            </w:tcBorders>
            <w:shd w:val="clear" w:color="auto" w:fill="auto"/>
          </w:tcPr>
          <w:p w:rsidR="009F53DC" w:rsidRPr="006F0E1A" w:rsidRDefault="009F53DC">
            <w:pPr>
              <w:pStyle w:val="Tabletext"/>
              <w:keepNext/>
              <w:rPr>
                <w:b/>
              </w:rPr>
            </w:pPr>
            <w:r w:rsidRPr="006F0E1A">
              <w:rPr>
                <w:b/>
              </w:rPr>
              <w:t>Guidelines</w:t>
            </w:r>
          </w:p>
        </w:tc>
      </w:tr>
      <w:tr w:rsidR="009F53DC" w:rsidRPr="006F0E1A">
        <w:trPr>
          <w:cantSplit/>
          <w:tblHeader/>
        </w:trPr>
        <w:tc>
          <w:tcPr>
            <w:tcW w:w="714" w:type="dxa"/>
            <w:tcBorders>
              <w:top w:val="single" w:sz="6" w:space="0" w:color="auto"/>
              <w:bottom w:val="single" w:sz="12" w:space="0" w:color="auto"/>
            </w:tcBorders>
            <w:shd w:val="clear" w:color="auto" w:fill="auto"/>
          </w:tcPr>
          <w:p w:rsidR="009F53DC" w:rsidRPr="006F0E1A" w:rsidRDefault="009F53DC">
            <w:pPr>
              <w:pStyle w:val="Tabletext"/>
              <w:keepNext/>
              <w:rPr>
                <w:b/>
              </w:rPr>
            </w:pPr>
            <w:r w:rsidRPr="006F0E1A">
              <w:rPr>
                <w:b/>
              </w:rPr>
              <w:t>Item</w:t>
            </w:r>
          </w:p>
        </w:tc>
        <w:tc>
          <w:tcPr>
            <w:tcW w:w="3186" w:type="dxa"/>
            <w:tcBorders>
              <w:top w:val="single" w:sz="6" w:space="0" w:color="auto"/>
              <w:bottom w:val="single" w:sz="12" w:space="0" w:color="auto"/>
            </w:tcBorders>
            <w:shd w:val="clear" w:color="auto" w:fill="auto"/>
          </w:tcPr>
          <w:p w:rsidR="009F53DC" w:rsidRPr="006F0E1A" w:rsidRDefault="009F53DC">
            <w:pPr>
              <w:pStyle w:val="Tabletext"/>
              <w:keepNext/>
              <w:rPr>
                <w:b/>
              </w:rPr>
            </w:pPr>
            <w:r w:rsidRPr="006F0E1A">
              <w:rPr>
                <w:b/>
              </w:rPr>
              <w:t>Old reference</w:t>
            </w:r>
          </w:p>
        </w:tc>
        <w:tc>
          <w:tcPr>
            <w:tcW w:w="3186" w:type="dxa"/>
            <w:tcBorders>
              <w:top w:val="single" w:sz="6" w:space="0" w:color="auto"/>
              <w:bottom w:val="single" w:sz="12" w:space="0" w:color="auto"/>
            </w:tcBorders>
            <w:shd w:val="clear" w:color="auto" w:fill="auto"/>
          </w:tcPr>
          <w:p w:rsidR="009F53DC" w:rsidRPr="006F0E1A" w:rsidRDefault="009F53DC">
            <w:pPr>
              <w:pStyle w:val="Tabletext"/>
              <w:keepNext/>
              <w:rPr>
                <w:b/>
              </w:rPr>
            </w:pPr>
            <w:r w:rsidRPr="006F0E1A">
              <w:rPr>
                <w:b/>
              </w:rPr>
              <w:t>New reference</w:t>
            </w:r>
          </w:p>
        </w:tc>
      </w:tr>
      <w:tr w:rsidR="009F53DC" w:rsidRPr="006F0E1A">
        <w:trPr>
          <w:cantSplit/>
        </w:trPr>
        <w:tc>
          <w:tcPr>
            <w:tcW w:w="714" w:type="dxa"/>
            <w:tcBorders>
              <w:top w:val="single" w:sz="12" w:space="0" w:color="auto"/>
              <w:bottom w:val="single" w:sz="2" w:space="0" w:color="auto"/>
            </w:tcBorders>
            <w:shd w:val="clear" w:color="auto" w:fill="auto"/>
          </w:tcPr>
          <w:p w:rsidR="009F53DC" w:rsidRPr="006F0E1A" w:rsidRDefault="009F53DC">
            <w:pPr>
              <w:pStyle w:val="Tabletext"/>
            </w:pPr>
            <w:r w:rsidRPr="006F0E1A">
              <w:t>1</w:t>
            </w:r>
          </w:p>
        </w:tc>
        <w:tc>
          <w:tcPr>
            <w:tcW w:w="3186" w:type="dxa"/>
            <w:tcBorders>
              <w:top w:val="single" w:sz="12" w:space="0" w:color="auto"/>
              <w:bottom w:val="single" w:sz="2" w:space="0" w:color="auto"/>
            </w:tcBorders>
            <w:shd w:val="clear" w:color="auto" w:fill="auto"/>
          </w:tcPr>
          <w:p w:rsidR="009F53DC" w:rsidRPr="006F0E1A" w:rsidRDefault="009F53DC">
            <w:pPr>
              <w:pStyle w:val="Tabletext"/>
            </w:pPr>
            <w:r w:rsidRPr="006F0E1A">
              <w:t>section</w:t>
            </w:r>
            <w:r w:rsidR="00D76C0F" w:rsidRPr="006F0E1A">
              <w:t> </w:t>
            </w:r>
            <w:r w:rsidRPr="006F0E1A">
              <w:t xml:space="preserve">7 of the </w:t>
            </w:r>
            <w:r w:rsidRPr="006F0E1A">
              <w:rPr>
                <w:i/>
              </w:rPr>
              <w:t>States Grants (Primary and Secondary Education Assistance) Act 2000</w:t>
            </w:r>
          </w:p>
        </w:tc>
        <w:tc>
          <w:tcPr>
            <w:tcW w:w="3186" w:type="dxa"/>
            <w:tcBorders>
              <w:top w:val="single" w:sz="12" w:space="0" w:color="auto"/>
              <w:bottom w:val="single" w:sz="2" w:space="0" w:color="auto"/>
            </w:tcBorders>
            <w:shd w:val="clear" w:color="auto" w:fill="auto"/>
          </w:tcPr>
          <w:p w:rsidR="009F53DC" w:rsidRPr="006F0E1A" w:rsidRDefault="009F53DC">
            <w:pPr>
              <w:pStyle w:val="Tabletext"/>
            </w:pPr>
            <w:r w:rsidRPr="006F0E1A">
              <w:t>section</w:t>
            </w:r>
            <w:r w:rsidR="00D76C0F" w:rsidRPr="006F0E1A">
              <w:t> </w:t>
            </w:r>
            <w:r w:rsidRPr="006F0E1A">
              <w:t xml:space="preserve">8 of the </w:t>
            </w:r>
            <w:r w:rsidRPr="006F0E1A">
              <w:rPr>
                <w:i/>
              </w:rPr>
              <w:t>Schools Assistance (Learning Together—Achievement Through Choice and Opportunity) Act 2004</w:t>
            </w:r>
          </w:p>
        </w:tc>
      </w:tr>
      <w:tr w:rsidR="009F53DC" w:rsidRPr="006F0E1A">
        <w:trPr>
          <w:cantSplit/>
        </w:trPr>
        <w:tc>
          <w:tcPr>
            <w:tcW w:w="714" w:type="dxa"/>
            <w:tcBorders>
              <w:top w:val="single" w:sz="2" w:space="0" w:color="auto"/>
              <w:bottom w:val="single" w:sz="2" w:space="0" w:color="auto"/>
            </w:tcBorders>
            <w:shd w:val="clear" w:color="auto" w:fill="auto"/>
          </w:tcPr>
          <w:p w:rsidR="009F53DC" w:rsidRPr="006F0E1A" w:rsidRDefault="009F53DC">
            <w:pPr>
              <w:pStyle w:val="Tabletext"/>
            </w:pPr>
            <w:r w:rsidRPr="006F0E1A">
              <w:t>2</w:t>
            </w:r>
          </w:p>
        </w:tc>
        <w:tc>
          <w:tcPr>
            <w:tcW w:w="3186" w:type="dxa"/>
            <w:tcBorders>
              <w:top w:val="single" w:sz="2" w:space="0" w:color="auto"/>
              <w:bottom w:val="single" w:sz="2" w:space="0" w:color="auto"/>
            </w:tcBorders>
            <w:shd w:val="clear" w:color="auto" w:fill="auto"/>
          </w:tcPr>
          <w:p w:rsidR="009F53DC" w:rsidRPr="006F0E1A" w:rsidRDefault="009F53DC">
            <w:pPr>
              <w:pStyle w:val="Tabletext"/>
            </w:pPr>
            <w:r w:rsidRPr="006F0E1A">
              <w:rPr>
                <w:i/>
              </w:rPr>
              <w:t>States Grants (Primary and Secondary Education Assistance) (SES Scores Guidelines) Approval 2000</w:t>
            </w:r>
          </w:p>
        </w:tc>
        <w:tc>
          <w:tcPr>
            <w:tcW w:w="3186" w:type="dxa"/>
            <w:tcBorders>
              <w:top w:val="single" w:sz="2" w:space="0" w:color="auto"/>
              <w:bottom w:val="single" w:sz="2" w:space="0" w:color="auto"/>
            </w:tcBorders>
            <w:shd w:val="clear" w:color="auto" w:fill="auto"/>
          </w:tcPr>
          <w:p w:rsidR="009F53DC" w:rsidRPr="006F0E1A" w:rsidRDefault="009F53DC">
            <w:pPr>
              <w:pStyle w:val="Tabletext"/>
            </w:pPr>
            <w:r w:rsidRPr="006F0E1A">
              <w:rPr>
                <w:i/>
              </w:rPr>
              <w:t>States Grants (Primary and Secondary Education Assistance) (SES Scores Guidelines) Approval 2004</w:t>
            </w:r>
          </w:p>
        </w:tc>
      </w:tr>
      <w:tr w:rsidR="009F53DC" w:rsidRPr="006F0E1A">
        <w:trPr>
          <w:cantSplit/>
        </w:trPr>
        <w:tc>
          <w:tcPr>
            <w:tcW w:w="714" w:type="dxa"/>
            <w:tcBorders>
              <w:top w:val="single" w:sz="2" w:space="0" w:color="auto"/>
              <w:bottom w:val="single" w:sz="2" w:space="0" w:color="auto"/>
            </w:tcBorders>
            <w:shd w:val="clear" w:color="auto" w:fill="auto"/>
          </w:tcPr>
          <w:p w:rsidR="009F53DC" w:rsidRPr="006F0E1A" w:rsidRDefault="009F53DC">
            <w:pPr>
              <w:pStyle w:val="Tabletext"/>
            </w:pPr>
            <w:r w:rsidRPr="006F0E1A">
              <w:t>3</w:t>
            </w:r>
          </w:p>
        </w:tc>
        <w:tc>
          <w:tcPr>
            <w:tcW w:w="3186" w:type="dxa"/>
            <w:tcBorders>
              <w:top w:val="single" w:sz="2" w:space="0" w:color="auto"/>
              <w:bottom w:val="single" w:sz="2" w:space="0" w:color="auto"/>
            </w:tcBorders>
            <w:shd w:val="clear" w:color="auto" w:fill="auto"/>
          </w:tcPr>
          <w:p w:rsidR="009F53DC" w:rsidRPr="006F0E1A" w:rsidRDefault="009F53DC">
            <w:pPr>
              <w:pStyle w:val="Tabletext"/>
            </w:pPr>
            <w:r w:rsidRPr="006F0E1A">
              <w:t>1</w:t>
            </w:r>
            <w:r w:rsidR="00D76C0F" w:rsidRPr="006F0E1A">
              <w:t> </w:t>
            </w:r>
            <w:r w:rsidRPr="006F0E1A">
              <w:t>January 2001</w:t>
            </w:r>
          </w:p>
        </w:tc>
        <w:tc>
          <w:tcPr>
            <w:tcW w:w="3186" w:type="dxa"/>
            <w:tcBorders>
              <w:top w:val="single" w:sz="2" w:space="0" w:color="auto"/>
              <w:bottom w:val="single" w:sz="2" w:space="0" w:color="auto"/>
            </w:tcBorders>
            <w:shd w:val="clear" w:color="auto" w:fill="auto"/>
          </w:tcPr>
          <w:p w:rsidR="009F53DC" w:rsidRPr="006F0E1A" w:rsidRDefault="009F53DC">
            <w:pPr>
              <w:pStyle w:val="Tabletext"/>
            </w:pPr>
            <w:r w:rsidRPr="006F0E1A">
              <w:t>1</w:t>
            </w:r>
            <w:r w:rsidR="00D76C0F" w:rsidRPr="006F0E1A">
              <w:t> </w:t>
            </w:r>
            <w:r w:rsidRPr="006F0E1A">
              <w:t>January 2005</w:t>
            </w:r>
          </w:p>
        </w:tc>
      </w:tr>
      <w:tr w:rsidR="009F53DC" w:rsidRPr="006F0E1A">
        <w:trPr>
          <w:cantSplit/>
        </w:trPr>
        <w:tc>
          <w:tcPr>
            <w:tcW w:w="714" w:type="dxa"/>
            <w:tcBorders>
              <w:top w:val="single" w:sz="2" w:space="0" w:color="auto"/>
              <w:bottom w:val="single" w:sz="2" w:space="0" w:color="auto"/>
            </w:tcBorders>
            <w:shd w:val="clear" w:color="auto" w:fill="auto"/>
          </w:tcPr>
          <w:p w:rsidR="009F53DC" w:rsidRPr="006F0E1A" w:rsidRDefault="009F53DC">
            <w:pPr>
              <w:pStyle w:val="Tabletext"/>
            </w:pPr>
            <w:r w:rsidRPr="006F0E1A">
              <w:t>4</w:t>
            </w:r>
          </w:p>
        </w:tc>
        <w:tc>
          <w:tcPr>
            <w:tcW w:w="3186" w:type="dxa"/>
            <w:tcBorders>
              <w:top w:val="single" w:sz="2" w:space="0" w:color="auto"/>
              <w:bottom w:val="single" w:sz="2" w:space="0" w:color="auto"/>
            </w:tcBorders>
            <w:shd w:val="clear" w:color="auto" w:fill="auto"/>
          </w:tcPr>
          <w:p w:rsidR="009F53DC" w:rsidRPr="006F0E1A" w:rsidRDefault="009F53DC">
            <w:pPr>
              <w:pStyle w:val="Tabletext"/>
            </w:pPr>
            <w:r w:rsidRPr="006F0E1A">
              <w:rPr>
                <w:i/>
              </w:rPr>
              <w:t>States Grants (Primary and Secondary Education Assistance) Act 2000</w:t>
            </w:r>
          </w:p>
        </w:tc>
        <w:tc>
          <w:tcPr>
            <w:tcW w:w="3186" w:type="dxa"/>
            <w:tcBorders>
              <w:top w:val="single" w:sz="2" w:space="0" w:color="auto"/>
              <w:bottom w:val="single" w:sz="2" w:space="0" w:color="auto"/>
            </w:tcBorders>
            <w:shd w:val="clear" w:color="auto" w:fill="auto"/>
          </w:tcPr>
          <w:p w:rsidR="009F53DC" w:rsidRPr="006F0E1A" w:rsidRDefault="009F53DC">
            <w:pPr>
              <w:pStyle w:val="Tabletext"/>
            </w:pPr>
            <w:r w:rsidRPr="006F0E1A">
              <w:rPr>
                <w:i/>
              </w:rPr>
              <w:t>Schools Assistance (Learning Together—Achievement Through Choice and Opportunity) Act 2004</w:t>
            </w:r>
          </w:p>
        </w:tc>
      </w:tr>
      <w:tr w:rsidR="009F53DC" w:rsidRPr="006F0E1A">
        <w:trPr>
          <w:cantSplit/>
        </w:trPr>
        <w:tc>
          <w:tcPr>
            <w:tcW w:w="714" w:type="dxa"/>
            <w:tcBorders>
              <w:top w:val="single" w:sz="2" w:space="0" w:color="auto"/>
              <w:bottom w:val="single" w:sz="2" w:space="0" w:color="auto"/>
            </w:tcBorders>
            <w:shd w:val="clear" w:color="auto" w:fill="auto"/>
          </w:tcPr>
          <w:p w:rsidR="009F53DC" w:rsidRPr="006F0E1A" w:rsidRDefault="009F53DC">
            <w:pPr>
              <w:pStyle w:val="Tabletext"/>
            </w:pPr>
            <w:r w:rsidRPr="006F0E1A">
              <w:t>5</w:t>
            </w:r>
          </w:p>
        </w:tc>
        <w:tc>
          <w:tcPr>
            <w:tcW w:w="3186" w:type="dxa"/>
            <w:tcBorders>
              <w:top w:val="single" w:sz="2" w:space="0" w:color="auto"/>
              <w:bottom w:val="single" w:sz="2" w:space="0" w:color="auto"/>
            </w:tcBorders>
            <w:shd w:val="clear" w:color="auto" w:fill="auto"/>
          </w:tcPr>
          <w:p w:rsidR="009F53DC" w:rsidRPr="006F0E1A" w:rsidRDefault="009F53DC">
            <w:pPr>
              <w:pStyle w:val="Tabletext"/>
            </w:pPr>
            <w:r w:rsidRPr="006F0E1A">
              <w:t>2000, 2001, 2002, 2003 or 2004 calendar year</w:t>
            </w:r>
          </w:p>
        </w:tc>
        <w:tc>
          <w:tcPr>
            <w:tcW w:w="3186" w:type="dxa"/>
            <w:tcBorders>
              <w:top w:val="single" w:sz="2" w:space="0" w:color="auto"/>
              <w:bottom w:val="single" w:sz="2" w:space="0" w:color="auto"/>
            </w:tcBorders>
            <w:shd w:val="clear" w:color="auto" w:fill="auto"/>
          </w:tcPr>
          <w:p w:rsidR="009F53DC" w:rsidRPr="006F0E1A" w:rsidRDefault="009F53DC">
            <w:pPr>
              <w:pStyle w:val="Tabletext"/>
            </w:pPr>
            <w:r w:rsidRPr="006F0E1A">
              <w:t>2003, 2004, 2005, 2006, 2007 or 2008 calendar year</w:t>
            </w:r>
          </w:p>
        </w:tc>
      </w:tr>
      <w:tr w:rsidR="009F53DC" w:rsidRPr="006F0E1A">
        <w:trPr>
          <w:cantSplit/>
        </w:trPr>
        <w:tc>
          <w:tcPr>
            <w:tcW w:w="714" w:type="dxa"/>
            <w:tcBorders>
              <w:top w:val="single" w:sz="2" w:space="0" w:color="auto"/>
              <w:bottom w:val="single" w:sz="2" w:space="0" w:color="auto"/>
            </w:tcBorders>
            <w:shd w:val="clear" w:color="auto" w:fill="auto"/>
          </w:tcPr>
          <w:p w:rsidR="009F53DC" w:rsidRPr="006F0E1A" w:rsidRDefault="009F53DC">
            <w:pPr>
              <w:pStyle w:val="Tabletext"/>
            </w:pPr>
            <w:r w:rsidRPr="006F0E1A">
              <w:t>6</w:t>
            </w:r>
          </w:p>
        </w:tc>
        <w:tc>
          <w:tcPr>
            <w:tcW w:w="3186" w:type="dxa"/>
            <w:tcBorders>
              <w:top w:val="single" w:sz="2" w:space="0" w:color="auto"/>
              <w:bottom w:val="single" w:sz="2" w:space="0" w:color="auto"/>
            </w:tcBorders>
            <w:shd w:val="clear" w:color="auto" w:fill="auto"/>
          </w:tcPr>
          <w:p w:rsidR="009F53DC" w:rsidRPr="006F0E1A" w:rsidRDefault="009F53DC">
            <w:pPr>
              <w:pStyle w:val="Tabletext"/>
            </w:pPr>
            <w:r w:rsidRPr="006F0E1A">
              <w:t>1996 Census of Population and Housing</w:t>
            </w:r>
          </w:p>
        </w:tc>
        <w:tc>
          <w:tcPr>
            <w:tcW w:w="3186" w:type="dxa"/>
            <w:tcBorders>
              <w:top w:val="single" w:sz="2" w:space="0" w:color="auto"/>
              <w:bottom w:val="single" w:sz="2" w:space="0" w:color="auto"/>
            </w:tcBorders>
            <w:shd w:val="clear" w:color="auto" w:fill="auto"/>
          </w:tcPr>
          <w:p w:rsidR="009F53DC" w:rsidRPr="006F0E1A" w:rsidRDefault="009F53DC">
            <w:pPr>
              <w:pStyle w:val="Tabletext"/>
            </w:pPr>
            <w:r w:rsidRPr="006F0E1A">
              <w:t>2001 Census of Population and Housing</w:t>
            </w:r>
          </w:p>
        </w:tc>
      </w:tr>
      <w:tr w:rsidR="009F53DC" w:rsidRPr="006F0E1A">
        <w:trPr>
          <w:cantSplit/>
        </w:trPr>
        <w:tc>
          <w:tcPr>
            <w:tcW w:w="714" w:type="dxa"/>
            <w:tcBorders>
              <w:top w:val="single" w:sz="2" w:space="0" w:color="auto"/>
              <w:bottom w:val="single" w:sz="12" w:space="0" w:color="auto"/>
            </w:tcBorders>
            <w:shd w:val="clear" w:color="auto" w:fill="auto"/>
          </w:tcPr>
          <w:p w:rsidR="009F53DC" w:rsidRPr="006F0E1A" w:rsidRDefault="009F53DC">
            <w:pPr>
              <w:pStyle w:val="Tabletext"/>
            </w:pPr>
            <w:r w:rsidRPr="006F0E1A">
              <w:t>7</w:t>
            </w:r>
          </w:p>
        </w:tc>
        <w:tc>
          <w:tcPr>
            <w:tcW w:w="3186" w:type="dxa"/>
            <w:tcBorders>
              <w:top w:val="single" w:sz="2" w:space="0" w:color="auto"/>
              <w:bottom w:val="single" w:sz="12" w:space="0" w:color="auto"/>
            </w:tcBorders>
            <w:shd w:val="clear" w:color="auto" w:fill="auto"/>
          </w:tcPr>
          <w:p w:rsidR="009F53DC" w:rsidRPr="006F0E1A" w:rsidRDefault="009F53DC">
            <w:pPr>
              <w:pStyle w:val="Tabletext"/>
            </w:pPr>
            <w:r w:rsidRPr="006F0E1A">
              <w:t>the document entitled Funding Arrangements for Non</w:t>
            </w:r>
            <w:r w:rsidR="00D621D7">
              <w:noBreakHyphen/>
            </w:r>
            <w:r w:rsidRPr="006F0E1A">
              <w:t>Government Schools 2001</w:t>
            </w:r>
            <w:r w:rsidR="00D621D7">
              <w:noBreakHyphen/>
            </w:r>
            <w:r w:rsidRPr="006F0E1A">
              <w:t>2004: SES Dimension Scores for Census Collection Districts (CDs) based on the SES Index for General Recurrent Grants Funding</w:t>
            </w:r>
          </w:p>
        </w:tc>
        <w:tc>
          <w:tcPr>
            <w:tcW w:w="3186" w:type="dxa"/>
            <w:tcBorders>
              <w:top w:val="single" w:sz="2" w:space="0" w:color="auto"/>
              <w:bottom w:val="single" w:sz="12" w:space="0" w:color="auto"/>
            </w:tcBorders>
            <w:shd w:val="clear" w:color="auto" w:fill="auto"/>
          </w:tcPr>
          <w:p w:rsidR="009F53DC" w:rsidRPr="006F0E1A" w:rsidRDefault="009F53DC">
            <w:pPr>
              <w:pStyle w:val="Tabletext"/>
            </w:pPr>
            <w:r w:rsidRPr="006F0E1A">
              <w:t>the document entitled SES Dimension Scores for the Census Collection Districts (CDs) based on the SES Index for General Recurrent Grants Funding 2005</w:t>
            </w:r>
            <w:r w:rsidR="00D621D7">
              <w:noBreakHyphen/>
            </w:r>
            <w:r w:rsidRPr="006F0E1A">
              <w:t>2008</w:t>
            </w:r>
          </w:p>
        </w:tc>
      </w:tr>
    </w:tbl>
    <w:p w:rsidR="00EA0FA8" w:rsidRPr="006F0E1A" w:rsidRDefault="00EA0FA8">
      <w:pPr>
        <w:sectPr w:rsidR="00EA0FA8" w:rsidRPr="006F0E1A" w:rsidSect="00C10822">
          <w:headerReference w:type="even" r:id="rId55"/>
          <w:headerReference w:type="default" r:id="rId56"/>
          <w:footerReference w:type="even" r:id="rId57"/>
          <w:footerReference w:type="default" r:id="rId58"/>
          <w:headerReference w:type="first" r:id="rId59"/>
          <w:footerReference w:type="first" r:id="rId60"/>
          <w:type w:val="oddPage"/>
          <w:pgSz w:w="11906" w:h="16838" w:code="9"/>
          <w:pgMar w:top="2268" w:right="2410" w:bottom="3827" w:left="2410" w:header="567" w:footer="3119" w:gutter="0"/>
          <w:pgNumType w:start="1"/>
          <w:cols w:space="708"/>
          <w:titlePg/>
          <w:docGrid w:linePitch="360"/>
        </w:sectPr>
      </w:pPr>
    </w:p>
    <w:p w:rsidR="009F53DC" w:rsidRPr="006F0E1A" w:rsidRDefault="009F53DC" w:rsidP="00FD7DC4">
      <w:pPr>
        <w:pStyle w:val="ActHead1"/>
      </w:pPr>
      <w:bookmarkStart w:id="219" w:name="_Toc163571535"/>
      <w:r w:rsidRPr="00D621D7">
        <w:rPr>
          <w:rStyle w:val="CharChapNo"/>
        </w:rPr>
        <w:lastRenderedPageBreak/>
        <w:t>Schedule</w:t>
      </w:r>
      <w:r w:rsidR="00D76C0F" w:rsidRPr="00D621D7">
        <w:rPr>
          <w:rStyle w:val="CharChapNo"/>
        </w:rPr>
        <w:t> </w:t>
      </w:r>
      <w:r w:rsidRPr="00D621D7">
        <w:rPr>
          <w:rStyle w:val="CharChapNo"/>
        </w:rPr>
        <w:t>1</w:t>
      </w:r>
      <w:r w:rsidRPr="006F0E1A">
        <w:t>—</w:t>
      </w:r>
      <w:r w:rsidRPr="00D621D7">
        <w:rPr>
          <w:rStyle w:val="CharChapText"/>
        </w:rPr>
        <w:t>Average Government School Recurrent Costs (AGSRC)</w:t>
      </w:r>
      <w:bookmarkEnd w:id="219"/>
    </w:p>
    <w:p w:rsidR="009F53DC" w:rsidRPr="006F0E1A" w:rsidRDefault="009F53DC">
      <w:pPr>
        <w:pStyle w:val="notemargin"/>
      </w:pPr>
      <w:r w:rsidRPr="006F0E1A">
        <w:t>Note:</w:t>
      </w:r>
      <w:r w:rsidRPr="006F0E1A">
        <w:tab/>
        <w:t xml:space="preserve">See the definitions of </w:t>
      </w:r>
      <w:r w:rsidRPr="006F0E1A">
        <w:rPr>
          <w:b/>
          <w:i/>
        </w:rPr>
        <w:t>AGSRC</w:t>
      </w:r>
      <w:r w:rsidRPr="006F0E1A">
        <w:t xml:space="preserve"> in section</w:t>
      </w:r>
      <w:r w:rsidR="00D76C0F" w:rsidRPr="006F0E1A">
        <w:t> </w:t>
      </w:r>
      <w:r w:rsidRPr="006F0E1A">
        <w:t>4.</w:t>
      </w:r>
    </w:p>
    <w:p w:rsidR="009F53DC" w:rsidRPr="006F0E1A" w:rsidRDefault="009F53DC">
      <w:pPr>
        <w:pStyle w:val="Header"/>
      </w:pPr>
      <w:r w:rsidRPr="00D621D7">
        <w:rPr>
          <w:rStyle w:val="CharPartNo"/>
        </w:rPr>
        <w:t xml:space="preserve"> </w:t>
      </w:r>
      <w:r w:rsidRPr="00D621D7">
        <w:rPr>
          <w:rStyle w:val="CharPartText"/>
        </w:rPr>
        <w:t xml:space="preserve"> </w:t>
      </w:r>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704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40"/>
        <w:gridCol w:w="1320"/>
        <w:gridCol w:w="586"/>
        <w:gridCol w:w="734"/>
        <w:gridCol w:w="1320"/>
        <w:gridCol w:w="293"/>
        <w:gridCol w:w="1027"/>
        <w:gridCol w:w="1320"/>
      </w:tblGrid>
      <w:tr w:rsidR="009F53DC" w:rsidRPr="006F0E1A">
        <w:trPr>
          <w:cantSplit/>
          <w:tblHeader/>
        </w:trPr>
        <w:tc>
          <w:tcPr>
            <w:tcW w:w="2346" w:type="dxa"/>
            <w:gridSpan w:val="3"/>
            <w:tcBorders>
              <w:top w:val="single" w:sz="12" w:space="0" w:color="auto"/>
              <w:left w:val="nil"/>
              <w:bottom w:val="single" w:sz="4" w:space="0" w:color="auto"/>
              <w:right w:val="nil"/>
            </w:tcBorders>
          </w:tcPr>
          <w:p w:rsidR="009F53DC" w:rsidRPr="006F0E1A" w:rsidRDefault="009F53DC">
            <w:pPr>
              <w:pStyle w:val="Tabletext"/>
            </w:pPr>
            <w:r w:rsidRPr="006F0E1A">
              <w:rPr>
                <w:b/>
              </w:rPr>
              <w:t>AGSRC amounts</w:t>
            </w:r>
          </w:p>
        </w:tc>
        <w:tc>
          <w:tcPr>
            <w:tcW w:w="2347" w:type="dxa"/>
            <w:gridSpan w:val="3"/>
            <w:tcBorders>
              <w:top w:val="single" w:sz="12" w:space="0" w:color="auto"/>
              <w:left w:val="nil"/>
              <w:bottom w:val="single" w:sz="4" w:space="0" w:color="auto"/>
              <w:right w:val="nil"/>
            </w:tcBorders>
          </w:tcPr>
          <w:p w:rsidR="009F53DC" w:rsidRPr="006F0E1A" w:rsidRDefault="009F53DC">
            <w:pPr>
              <w:pStyle w:val="Tabletext"/>
            </w:pPr>
          </w:p>
        </w:tc>
        <w:tc>
          <w:tcPr>
            <w:tcW w:w="2347" w:type="dxa"/>
            <w:gridSpan w:val="2"/>
            <w:tcBorders>
              <w:top w:val="single" w:sz="12" w:space="0" w:color="auto"/>
              <w:left w:val="nil"/>
              <w:bottom w:val="single" w:sz="4" w:space="0" w:color="auto"/>
              <w:right w:val="nil"/>
            </w:tcBorders>
          </w:tcPr>
          <w:p w:rsidR="009F53DC" w:rsidRPr="006F0E1A" w:rsidRDefault="009F53DC">
            <w:pPr>
              <w:pStyle w:val="Tabletext"/>
            </w:pPr>
          </w:p>
        </w:tc>
      </w:tr>
      <w:tr w:rsidR="009F53DC" w:rsidRPr="006F0E1A">
        <w:trPr>
          <w:cantSplit/>
          <w:tblHeader/>
        </w:trPr>
        <w:tc>
          <w:tcPr>
            <w:tcW w:w="440" w:type="dxa"/>
            <w:tcBorders>
              <w:top w:val="nil"/>
              <w:left w:val="nil"/>
              <w:bottom w:val="single" w:sz="12" w:space="0" w:color="auto"/>
              <w:right w:val="nil"/>
            </w:tcBorders>
          </w:tcPr>
          <w:p w:rsidR="009F53DC" w:rsidRPr="006F0E1A" w:rsidRDefault="009F53DC">
            <w:pPr>
              <w:pStyle w:val="Tabletext"/>
            </w:pPr>
          </w:p>
        </w:tc>
        <w:tc>
          <w:tcPr>
            <w:tcW w:w="1320" w:type="dxa"/>
            <w:tcBorders>
              <w:top w:val="nil"/>
              <w:left w:val="nil"/>
              <w:bottom w:val="single" w:sz="12" w:space="0" w:color="auto"/>
              <w:right w:val="nil"/>
            </w:tcBorders>
          </w:tcPr>
          <w:p w:rsidR="009F53DC" w:rsidRPr="006F0E1A" w:rsidRDefault="009F53DC">
            <w:pPr>
              <w:pStyle w:val="Tabletext"/>
              <w:rPr>
                <w:b/>
              </w:rPr>
            </w:pPr>
            <w:r w:rsidRPr="006F0E1A">
              <w:rPr>
                <w:b/>
              </w:rPr>
              <w:t>Column 1</w:t>
            </w:r>
          </w:p>
          <w:p w:rsidR="009F53DC" w:rsidRPr="006F0E1A" w:rsidRDefault="009F53DC">
            <w:pPr>
              <w:pStyle w:val="Tabletext"/>
            </w:pPr>
            <w:r w:rsidRPr="006F0E1A">
              <w:t>Type of education</w:t>
            </w:r>
          </w:p>
        </w:tc>
        <w:tc>
          <w:tcPr>
            <w:tcW w:w="1320" w:type="dxa"/>
            <w:gridSpan w:val="2"/>
            <w:tcBorders>
              <w:top w:val="nil"/>
              <w:left w:val="nil"/>
              <w:bottom w:val="single" w:sz="12" w:space="0" w:color="auto"/>
              <w:right w:val="nil"/>
            </w:tcBorders>
          </w:tcPr>
          <w:p w:rsidR="009F53DC" w:rsidRPr="006F0E1A" w:rsidRDefault="009F53DC">
            <w:pPr>
              <w:pStyle w:val="Tabletext"/>
            </w:pPr>
            <w:r w:rsidRPr="006F0E1A">
              <w:rPr>
                <w:b/>
              </w:rPr>
              <w:t>Column 2</w:t>
            </w:r>
          </w:p>
          <w:p w:rsidR="009F53DC" w:rsidRPr="006F0E1A" w:rsidRDefault="009F53DC">
            <w:pPr>
              <w:pStyle w:val="Tabletext"/>
            </w:pPr>
            <w:r w:rsidRPr="006F0E1A">
              <w:t>2005 program year</w:t>
            </w:r>
          </w:p>
          <w:p w:rsidR="009F53DC" w:rsidRPr="006F0E1A" w:rsidRDefault="009F53DC">
            <w:pPr>
              <w:pStyle w:val="Tabletext"/>
            </w:pPr>
            <w:r w:rsidRPr="006F0E1A">
              <w:t>($)</w:t>
            </w:r>
          </w:p>
        </w:tc>
        <w:tc>
          <w:tcPr>
            <w:tcW w:w="1320" w:type="dxa"/>
            <w:tcBorders>
              <w:top w:val="nil"/>
              <w:left w:val="nil"/>
              <w:bottom w:val="single" w:sz="12" w:space="0" w:color="auto"/>
              <w:right w:val="nil"/>
            </w:tcBorders>
          </w:tcPr>
          <w:p w:rsidR="009F53DC" w:rsidRPr="006F0E1A" w:rsidRDefault="009F53DC">
            <w:pPr>
              <w:pStyle w:val="Tabletext"/>
            </w:pPr>
            <w:r w:rsidRPr="006F0E1A">
              <w:rPr>
                <w:b/>
              </w:rPr>
              <w:t>Column 3</w:t>
            </w:r>
          </w:p>
          <w:p w:rsidR="009F53DC" w:rsidRPr="006F0E1A" w:rsidRDefault="009F53DC">
            <w:pPr>
              <w:pStyle w:val="Tabletext"/>
            </w:pPr>
            <w:r w:rsidRPr="006F0E1A">
              <w:t>2006 program year</w:t>
            </w:r>
          </w:p>
          <w:p w:rsidR="009F53DC" w:rsidRPr="006F0E1A" w:rsidRDefault="009F53DC">
            <w:pPr>
              <w:pStyle w:val="Tabletext"/>
            </w:pPr>
            <w:r w:rsidRPr="006F0E1A">
              <w:t>($)</w:t>
            </w:r>
          </w:p>
        </w:tc>
        <w:tc>
          <w:tcPr>
            <w:tcW w:w="1320" w:type="dxa"/>
            <w:gridSpan w:val="2"/>
            <w:tcBorders>
              <w:top w:val="nil"/>
              <w:left w:val="nil"/>
              <w:bottom w:val="single" w:sz="12" w:space="0" w:color="auto"/>
              <w:right w:val="nil"/>
            </w:tcBorders>
          </w:tcPr>
          <w:p w:rsidR="009F53DC" w:rsidRPr="006F0E1A" w:rsidRDefault="009F53DC">
            <w:pPr>
              <w:pStyle w:val="Tabletext"/>
            </w:pPr>
            <w:r w:rsidRPr="006F0E1A">
              <w:rPr>
                <w:b/>
              </w:rPr>
              <w:t>Column 4</w:t>
            </w:r>
          </w:p>
          <w:p w:rsidR="009F53DC" w:rsidRPr="006F0E1A" w:rsidRDefault="009F53DC">
            <w:pPr>
              <w:pStyle w:val="Tabletext"/>
            </w:pPr>
            <w:r w:rsidRPr="006F0E1A">
              <w:t>2007 program year</w:t>
            </w:r>
          </w:p>
          <w:p w:rsidR="009F53DC" w:rsidRPr="006F0E1A" w:rsidRDefault="009F53DC">
            <w:pPr>
              <w:pStyle w:val="Tabletext"/>
            </w:pPr>
            <w:r w:rsidRPr="006F0E1A">
              <w:t>($)</w:t>
            </w:r>
          </w:p>
        </w:tc>
        <w:tc>
          <w:tcPr>
            <w:tcW w:w="1320" w:type="dxa"/>
            <w:tcBorders>
              <w:top w:val="nil"/>
              <w:left w:val="nil"/>
              <w:bottom w:val="single" w:sz="12" w:space="0" w:color="auto"/>
              <w:right w:val="nil"/>
            </w:tcBorders>
          </w:tcPr>
          <w:p w:rsidR="009F53DC" w:rsidRPr="006F0E1A" w:rsidRDefault="009F53DC">
            <w:pPr>
              <w:pStyle w:val="Tabletext"/>
            </w:pPr>
            <w:r w:rsidRPr="006F0E1A">
              <w:rPr>
                <w:b/>
              </w:rPr>
              <w:t>Column 5</w:t>
            </w:r>
          </w:p>
          <w:p w:rsidR="009F53DC" w:rsidRPr="006F0E1A" w:rsidRDefault="009F53DC">
            <w:pPr>
              <w:pStyle w:val="Tabletext"/>
            </w:pPr>
            <w:r w:rsidRPr="006F0E1A">
              <w:t>2008 program year</w:t>
            </w:r>
          </w:p>
          <w:p w:rsidR="009F53DC" w:rsidRPr="006F0E1A" w:rsidRDefault="009F53DC">
            <w:pPr>
              <w:pStyle w:val="Tabletext"/>
            </w:pPr>
            <w:r w:rsidRPr="006F0E1A">
              <w:t>($)</w:t>
            </w:r>
          </w:p>
        </w:tc>
      </w:tr>
      <w:tr w:rsidR="009F53DC" w:rsidRPr="006F0E1A">
        <w:trPr>
          <w:cantSplit/>
        </w:trPr>
        <w:tc>
          <w:tcPr>
            <w:tcW w:w="440" w:type="dxa"/>
            <w:tcBorders>
              <w:top w:val="single" w:sz="12" w:space="0" w:color="auto"/>
              <w:left w:val="nil"/>
              <w:bottom w:val="single" w:sz="2" w:space="0" w:color="auto"/>
              <w:right w:val="nil"/>
            </w:tcBorders>
          </w:tcPr>
          <w:p w:rsidR="009F53DC" w:rsidRPr="006F0E1A" w:rsidRDefault="009F53DC">
            <w:pPr>
              <w:pStyle w:val="Tabletext"/>
            </w:pPr>
            <w:r w:rsidRPr="006F0E1A">
              <w:t>1</w:t>
            </w:r>
          </w:p>
        </w:tc>
        <w:tc>
          <w:tcPr>
            <w:tcW w:w="1320" w:type="dxa"/>
            <w:tcBorders>
              <w:top w:val="single" w:sz="12" w:space="0" w:color="auto"/>
              <w:left w:val="nil"/>
              <w:bottom w:val="single" w:sz="2" w:space="0" w:color="auto"/>
              <w:right w:val="nil"/>
            </w:tcBorders>
          </w:tcPr>
          <w:p w:rsidR="009F53DC" w:rsidRPr="006F0E1A" w:rsidRDefault="009F53DC">
            <w:pPr>
              <w:pStyle w:val="Tabletext"/>
            </w:pPr>
            <w:r w:rsidRPr="006F0E1A">
              <w:t>Primary</w:t>
            </w:r>
          </w:p>
        </w:tc>
        <w:tc>
          <w:tcPr>
            <w:tcW w:w="1320" w:type="dxa"/>
            <w:gridSpan w:val="2"/>
            <w:tcBorders>
              <w:top w:val="single" w:sz="12" w:space="0" w:color="auto"/>
              <w:left w:val="nil"/>
              <w:bottom w:val="single" w:sz="2" w:space="0" w:color="auto"/>
              <w:right w:val="nil"/>
            </w:tcBorders>
            <w:vAlign w:val="bottom"/>
          </w:tcPr>
          <w:p w:rsidR="009F53DC" w:rsidRPr="006F0E1A" w:rsidRDefault="009F53DC">
            <w:pPr>
              <w:pStyle w:val="Tabletext"/>
              <w:tabs>
                <w:tab w:val="decimal" w:pos="773"/>
              </w:tabs>
            </w:pPr>
            <w:r w:rsidRPr="006F0E1A">
              <w:t>6,580</w:t>
            </w:r>
          </w:p>
        </w:tc>
        <w:tc>
          <w:tcPr>
            <w:tcW w:w="1320" w:type="dxa"/>
            <w:tcBorders>
              <w:top w:val="single" w:sz="12" w:space="0" w:color="auto"/>
              <w:left w:val="nil"/>
              <w:bottom w:val="single" w:sz="2" w:space="0" w:color="auto"/>
              <w:right w:val="nil"/>
            </w:tcBorders>
          </w:tcPr>
          <w:p w:rsidR="009F53DC" w:rsidRPr="006F0E1A" w:rsidRDefault="009F53DC">
            <w:pPr>
              <w:pStyle w:val="Tabletext"/>
              <w:tabs>
                <w:tab w:val="decimal" w:pos="773"/>
              </w:tabs>
            </w:pPr>
            <w:r w:rsidRPr="006F0E1A">
              <w:t>6,580</w:t>
            </w:r>
          </w:p>
        </w:tc>
        <w:tc>
          <w:tcPr>
            <w:tcW w:w="1320" w:type="dxa"/>
            <w:gridSpan w:val="2"/>
            <w:tcBorders>
              <w:top w:val="single" w:sz="12" w:space="0" w:color="auto"/>
              <w:left w:val="nil"/>
              <w:bottom w:val="single" w:sz="2" w:space="0" w:color="auto"/>
              <w:right w:val="nil"/>
            </w:tcBorders>
          </w:tcPr>
          <w:p w:rsidR="009F53DC" w:rsidRPr="006F0E1A" w:rsidRDefault="009F53DC">
            <w:pPr>
              <w:pStyle w:val="Tabletext"/>
              <w:tabs>
                <w:tab w:val="decimal" w:pos="773"/>
              </w:tabs>
            </w:pPr>
            <w:r w:rsidRPr="006F0E1A">
              <w:t>6,580</w:t>
            </w:r>
          </w:p>
        </w:tc>
        <w:tc>
          <w:tcPr>
            <w:tcW w:w="1320" w:type="dxa"/>
            <w:tcBorders>
              <w:top w:val="single" w:sz="12" w:space="0" w:color="auto"/>
              <w:left w:val="nil"/>
              <w:bottom w:val="single" w:sz="2" w:space="0" w:color="auto"/>
              <w:right w:val="nil"/>
            </w:tcBorders>
          </w:tcPr>
          <w:p w:rsidR="009F53DC" w:rsidRPr="006F0E1A" w:rsidRDefault="009F53DC">
            <w:pPr>
              <w:pStyle w:val="Tabletext"/>
              <w:tabs>
                <w:tab w:val="decimal" w:pos="773"/>
              </w:tabs>
            </w:pPr>
            <w:r w:rsidRPr="006F0E1A">
              <w:t>6,580</w:t>
            </w:r>
          </w:p>
        </w:tc>
      </w:tr>
      <w:tr w:rsidR="009F53DC" w:rsidRPr="006F0E1A">
        <w:trPr>
          <w:cantSplit/>
        </w:trPr>
        <w:tc>
          <w:tcPr>
            <w:tcW w:w="440" w:type="dxa"/>
            <w:tcBorders>
              <w:top w:val="single" w:sz="2" w:space="0" w:color="auto"/>
              <w:left w:val="nil"/>
              <w:bottom w:val="single" w:sz="12" w:space="0" w:color="auto"/>
              <w:right w:val="nil"/>
            </w:tcBorders>
            <w:vAlign w:val="bottom"/>
          </w:tcPr>
          <w:p w:rsidR="009F53DC" w:rsidRPr="006F0E1A" w:rsidRDefault="009F53DC">
            <w:pPr>
              <w:pStyle w:val="Tabletext"/>
            </w:pPr>
            <w:r w:rsidRPr="006F0E1A">
              <w:t>2</w:t>
            </w:r>
          </w:p>
        </w:tc>
        <w:tc>
          <w:tcPr>
            <w:tcW w:w="1320" w:type="dxa"/>
            <w:tcBorders>
              <w:top w:val="single" w:sz="2" w:space="0" w:color="auto"/>
              <w:left w:val="nil"/>
              <w:bottom w:val="single" w:sz="12" w:space="0" w:color="auto"/>
              <w:right w:val="nil"/>
            </w:tcBorders>
            <w:vAlign w:val="bottom"/>
          </w:tcPr>
          <w:p w:rsidR="009F53DC" w:rsidRPr="006F0E1A" w:rsidRDefault="009F53DC">
            <w:pPr>
              <w:pStyle w:val="Tabletext"/>
            </w:pPr>
            <w:r w:rsidRPr="006F0E1A">
              <w:t>Secondary</w:t>
            </w:r>
          </w:p>
        </w:tc>
        <w:tc>
          <w:tcPr>
            <w:tcW w:w="1320" w:type="dxa"/>
            <w:gridSpan w:val="2"/>
            <w:tcBorders>
              <w:top w:val="single" w:sz="2" w:space="0" w:color="auto"/>
              <w:left w:val="nil"/>
              <w:bottom w:val="single" w:sz="12" w:space="0" w:color="auto"/>
              <w:right w:val="nil"/>
            </w:tcBorders>
            <w:vAlign w:val="bottom"/>
          </w:tcPr>
          <w:p w:rsidR="009F53DC" w:rsidRPr="006F0E1A" w:rsidRDefault="009F53DC">
            <w:pPr>
              <w:pStyle w:val="Tabletext"/>
              <w:tabs>
                <w:tab w:val="decimal" w:pos="773"/>
              </w:tabs>
            </w:pPr>
            <w:r w:rsidRPr="006F0E1A">
              <w:t>8,595</w:t>
            </w:r>
          </w:p>
        </w:tc>
        <w:tc>
          <w:tcPr>
            <w:tcW w:w="1320" w:type="dxa"/>
            <w:tcBorders>
              <w:top w:val="single" w:sz="2" w:space="0" w:color="auto"/>
              <w:left w:val="nil"/>
              <w:bottom w:val="single" w:sz="12" w:space="0" w:color="auto"/>
              <w:right w:val="nil"/>
            </w:tcBorders>
            <w:vAlign w:val="bottom"/>
          </w:tcPr>
          <w:p w:rsidR="009F53DC" w:rsidRPr="006F0E1A" w:rsidRDefault="009F53DC">
            <w:pPr>
              <w:pStyle w:val="Tabletext"/>
              <w:tabs>
                <w:tab w:val="decimal" w:pos="773"/>
              </w:tabs>
            </w:pPr>
            <w:r w:rsidRPr="006F0E1A">
              <w:t>8,595</w:t>
            </w:r>
          </w:p>
        </w:tc>
        <w:tc>
          <w:tcPr>
            <w:tcW w:w="1320" w:type="dxa"/>
            <w:gridSpan w:val="2"/>
            <w:tcBorders>
              <w:top w:val="single" w:sz="2" w:space="0" w:color="auto"/>
              <w:left w:val="nil"/>
              <w:bottom w:val="single" w:sz="12" w:space="0" w:color="auto"/>
              <w:right w:val="nil"/>
            </w:tcBorders>
            <w:vAlign w:val="bottom"/>
          </w:tcPr>
          <w:p w:rsidR="009F53DC" w:rsidRPr="006F0E1A" w:rsidRDefault="009F53DC">
            <w:pPr>
              <w:pStyle w:val="Tabletext"/>
              <w:tabs>
                <w:tab w:val="decimal" w:pos="773"/>
              </w:tabs>
            </w:pPr>
            <w:r w:rsidRPr="006F0E1A">
              <w:t>8,595</w:t>
            </w:r>
          </w:p>
        </w:tc>
        <w:tc>
          <w:tcPr>
            <w:tcW w:w="1320" w:type="dxa"/>
            <w:tcBorders>
              <w:top w:val="single" w:sz="2" w:space="0" w:color="auto"/>
              <w:left w:val="nil"/>
              <w:bottom w:val="single" w:sz="12" w:space="0" w:color="auto"/>
              <w:right w:val="nil"/>
            </w:tcBorders>
            <w:vAlign w:val="bottom"/>
          </w:tcPr>
          <w:p w:rsidR="009F53DC" w:rsidRPr="006F0E1A" w:rsidRDefault="009F53DC">
            <w:pPr>
              <w:pStyle w:val="Tabletext"/>
              <w:tabs>
                <w:tab w:val="decimal" w:pos="773"/>
              </w:tabs>
            </w:pPr>
            <w:r w:rsidRPr="006F0E1A">
              <w:t>8,595</w:t>
            </w:r>
          </w:p>
        </w:tc>
      </w:tr>
    </w:tbl>
    <w:p w:rsidR="009F53DC" w:rsidRPr="006F0E1A" w:rsidRDefault="009F53DC">
      <w:pPr>
        <w:pStyle w:val="notetext"/>
      </w:pPr>
      <w:r w:rsidRPr="006F0E1A">
        <w:t>Note:</w:t>
      </w:r>
      <w:r w:rsidRPr="006F0E1A">
        <w:tab/>
        <w:t>The operation of section</w:t>
      </w:r>
      <w:r w:rsidR="00D76C0F" w:rsidRPr="006F0E1A">
        <w:t> </w:t>
      </w:r>
      <w:r w:rsidRPr="006F0E1A">
        <w:t>121</w:t>
      </w:r>
      <w:r w:rsidR="00D76C0F" w:rsidRPr="006F0E1A">
        <w:t> </w:t>
      </w:r>
      <w:r w:rsidRPr="006F0E1A">
        <w:t>may affect the amounts in this Schedule.</w:t>
      </w:r>
    </w:p>
    <w:p w:rsidR="009F53DC" w:rsidRPr="006F0E1A" w:rsidRDefault="009F53DC" w:rsidP="00D621D7">
      <w:pPr>
        <w:pStyle w:val="ActHead1"/>
        <w:pageBreakBefore/>
      </w:pPr>
      <w:bookmarkStart w:id="220" w:name="_Toc163571536"/>
      <w:r w:rsidRPr="00D621D7">
        <w:rPr>
          <w:rStyle w:val="CharChapNo"/>
        </w:rPr>
        <w:lastRenderedPageBreak/>
        <w:t>Schedule</w:t>
      </w:r>
      <w:r w:rsidR="00D76C0F" w:rsidRPr="00D621D7">
        <w:rPr>
          <w:rStyle w:val="CharChapNo"/>
        </w:rPr>
        <w:t> </w:t>
      </w:r>
      <w:r w:rsidRPr="00D621D7">
        <w:rPr>
          <w:rStyle w:val="CharChapNo"/>
        </w:rPr>
        <w:t>2</w:t>
      </w:r>
      <w:r w:rsidRPr="006F0E1A">
        <w:t>—</w:t>
      </w:r>
      <w:r w:rsidRPr="00D621D7">
        <w:rPr>
          <w:rStyle w:val="CharChapText"/>
        </w:rPr>
        <w:t>General recurrent grants for government schools</w:t>
      </w:r>
      <w:bookmarkEnd w:id="220"/>
    </w:p>
    <w:p w:rsidR="009F53DC" w:rsidRPr="006F0E1A" w:rsidRDefault="009F53DC">
      <w:pPr>
        <w:pStyle w:val="notemargin"/>
      </w:pPr>
      <w:r w:rsidRPr="006F0E1A">
        <w:t>Note:</w:t>
      </w:r>
      <w:r w:rsidRPr="006F0E1A">
        <w:tab/>
        <w:t>See section</w:t>
      </w:r>
      <w:r w:rsidR="00D76C0F" w:rsidRPr="006F0E1A">
        <w:t> </w:t>
      </w:r>
      <w:r w:rsidRPr="006F0E1A">
        <w:t>68.</w:t>
      </w:r>
    </w:p>
    <w:p w:rsidR="009F53DC" w:rsidRPr="006F0E1A" w:rsidRDefault="009F53DC">
      <w:pPr>
        <w:pStyle w:val="Header"/>
      </w:pPr>
      <w:r w:rsidRPr="00D621D7">
        <w:rPr>
          <w:rStyle w:val="CharPartNo"/>
        </w:rPr>
        <w:t xml:space="preserve"> </w:t>
      </w:r>
      <w:r w:rsidRPr="00D621D7">
        <w:rPr>
          <w:rStyle w:val="CharPartText"/>
        </w:rPr>
        <w:t xml:space="preserve"> </w:t>
      </w:r>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49"/>
        <w:gridCol w:w="1081"/>
        <w:gridCol w:w="19"/>
        <w:gridCol w:w="1100"/>
        <w:gridCol w:w="1082"/>
        <w:gridCol w:w="18"/>
        <w:gridCol w:w="1063"/>
        <w:gridCol w:w="37"/>
        <w:gridCol w:w="1045"/>
        <w:gridCol w:w="55"/>
        <w:gridCol w:w="1100"/>
      </w:tblGrid>
      <w:tr w:rsidR="009F53DC" w:rsidRPr="006F0E1A">
        <w:trPr>
          <w:cantSplit/>
          <w:tblHeader/>
        </w:trPr>
        <w:tc>
          <w:tcPr>
            <w:tcW w:w="7149" w:type="dxa"/>
            <w:gridSpan w:val="11"/>
            <w:tcBorders>
              <w:top w:val="single" w:sz="12" w:space="0" w:color="auto"/>
              <w:left w:val="nil"/>
              <w:bottom w:val="single" w:sz="4" w:space="0" w:color="auto"/>
              <w:right w:val="nil"/>
            </w:tcBorders>
          </w:tcPr>
          <w:p w:rsidR="009F53DC" w:rsidRPr="006F0E1A" w:rsidRDefault="009F53DC">
            <w:pPr>
              <w:pStyle w:val="Tabletext"/>
            </w:pPr>
            <w:r w:rsidRPr="006F0E1A">
              <w:rPr>
                <w:b/>
              </w:rPr>
              <w:t>Primary education amount and secondary education amount</w:t>
            </w:r>
          </w:p>
        </w:tc>
      </w:tr>
      <w:tr w:rsidR="009F53DC" w:rsidRPr="006F0E1A">
        <w:trPr>
          <w:cantSplit/>
          <w:tblHeader/>
        </w:trPr>
        <w:tc>
          <w:tcPr>
            <w:tcW w:w="549" w:type="dxa"/>
            <w:tcBorders>
              <w:top w:val="nil"/>
              <w:left w:val="nil"/>
              <w:bottom w:val="single" w:sz="12" w:space="0" w:color="auto"/>
              <w:right w:val="nil"/>
            </w:tcBorders>
          </w:tcPr>
          <w:p w:rsidR="009F53DC" w:rsidRPr="006F0E1A" w:rsidRDefault="009F53DC">
            <w:pPr>
              <w:pStyle w:val="Tabletext"/>
            </w:pPr>
          </w:p>
        </w:tc>
        <w:tc>
          <w:tcPr>
            <w:tcW w:w="1081" w:type="dxa"/>
            <w:tcBorders>
              <w:top w:val="nil"/>
              <w:left w:val="nil"/>
              <w:bottom w:val="single" w:sz="12" w:space="0" w:color="auto"/>
              <w:right w:val="nil"/>
            </w:tcBorders>
          </w:tcPr>
          <w:p w:rsidR="009F53DC" w:rsidRPr="006F0E1A" w:rsidRDefault="009F53DC">
            <w:pPr>
              <w:pStyle w:val="Tabletext"/>
            </w:pPr>
            <w:r w:rsidRPr="006F0E1A">
              <w:rPr>
                <w:b/>
              </w:rPr>
              <w:t>Column 1</w:t>
            </w:r>
          </w:p>
          <w:p w:rsidR="009F53DC" w:rsidRPr="006F0E1A" w:rsidRDefault="009F53DC">
            <w:pPr>
              <w:pStyle w:val="Tabletext"/>
            </w:pPr>
            <w:r w:rsidRPr="006F0E1A">
              <w:t>Level of education</w:t>
            </w:r>
          </w:p>
        </w:tc>
        <w:tc>
          <w:tcPr>
            <w:tcW w:w="1119" w:type="dxa"/>
            <w:gridSpan w:val="2"/>
            <w:tcBorders>
              <w:top w:val="nil"/>
              <w:left w:val="nil"/>
              <w:bottom w:val="single" w:sz="12" w:space="0" w:color="auto"/>
              <w:right w:val="nil"/>
            </w:tcBorders>
          </w:tcPr>
          <w:p w:rsidR="009F53DC" w:rsidRPr="006F0E1A" w:rsidRDefault="009F53DC">
            <w:pPr>
              <w:pStyle w:val="Tabletext"/>
            </w:pPr>
            <w:r w:rsidRPr="006F0E1A">
              <w:rPr>
                <w:b/>
              </w:rPr>
              <w:t>Column 2</w:t>
            </w:r>
          </w:p>
          <w:p w:rsidR="009F53DC" w:rsidRPr="006F0E1A" w:rsidRDefault="009F53DC">
            <w:pPr>
              <w:pStyle w:val="Tabletext"/>
            </w:pPr>
            <w:r w:rsidRPr="006F0E1A">
              <w:t>Funding entitlement</w:t>
            </w:r>
          </w:p>
          <w:p w:rsidR="009F53DC" w:rsidRPr="006F0E1A" w:rsidRDefault="009F53DC">
            <w:pPr>
              <w:pStyle w:val="Tabletext"/>
            </w:pPr>
            <w:r w:rsidRPr="006F0E1A">
              <w:t>(% of AGSRC)</w:t>
            </w:r>
          </w:p>
        </w:tc>
        <w:tc>
          <w:tcPr>
            <w:tcW w:w="1082" w:type="dxa"/>
            <w:tcBorders>
              <w:top w:val="nil"/>
              <w:left w:val="nil"/>
              <w:bottom w:val="single" w:sz="12" w:space="0" w:color="auto"/>
              <w:right w:val="nil"/>
            </w:tcBorders>
          </w:tcPr>
          <w:p w:rsidR="009F53DC" w:rsidRPr="006F0E1A" w:rsidRDefault="009F53DC">
            <w:pPr>
              <w:pStyle w:val="Tabletext"/>
            </w:pPr>
            <w:r w:rsidRPr="006F0E1A">
              <w:rPr>
                <w:b/>
              </w:rPr>
              <w:t>Column 3</w:t>
            </w:r>
          </w:p>
          <w:p w:rsidR="009F53DC" w:rsidRPr="006F0E1A" w:rsidRDefault="009F53DC">
            <w:pPr>
              <w:pStyle w:val="Tabletext"/>
            </w:pPr>
            <w:r w:rsidRPr="006F0E1A">
              <w:t>2005 program year</w:t>
            </w:r>
          </w:p>
          <w:p w:rsidR="009F53DC" w:rsidRPr="006F0E1A" w:rsidRDefault="009F53DC">
            <w:pPr>
              <w:pStyle w:val="Tabletext"/>
            </w:pPr>
            <w:r w:rsidRPr="006F0E1A">
              <w:t>($)</w:t>
            </w:r>
          </w:p>
        </w:tc>
        <w:tc>
          <w:tcPr>
            <w:tcW w:w="1081" w:type="dxa"/>
            <w:gridSpan w:val="2"/>
            <w:tcBorders>
              <w:top w:val="nil"/>
              <w:left w:val="nil"/>
              <w:bottom w:val="single" w:sz="12" w:space="0" w:color="auto"/>
              <w:right w:val="nil"/>
            </w:tcBorders>
          </w:tcPr>
          <w:p w:rsidR="009F53DC" w:rsidRPr="006F0E1A" w:rsidRDefault="009F53DC">
            <w:pPr>
              <w:pStyle w:val="Tabletext"/>
            </w:pPr>
            <w:r w:rsidRPr="006F0E1A">
              <w:rPr>
                <w:b/>
              </w:rPr>
              <w:t>Column 4</w:t>
            </w:r>
          </w:p>
          <w:p w:rsidR="009F53DC" w:rsidRPr="006F0E1A" w:rsidRDefault="009F53DC">
            <w:pPr>
              <w:pStyle w:val="Tabletext"/>
            </w:pPr>
            <w:r w:rsidRPr="006F0E1A">
              <w:t>2006 program year</w:t>
            </w:r>
          </w:p>
          <w:p w:rsidR="009F53DC" w:rsidRPr="006F0E1A" w:rsidRDefault="009F53DC">
            <w:pPr>
              <w:pStyle w:val="Tabletext"/>
            </w:pPr>
            <w:r w:rsidRPr="006F0E1A">
              <w:t>($)</w:t>
            </w:r>
          </w:p>
        </w:tc>
        <w:tc>
          <w:tcPr>
            <w:tcW w:w="1082" w:type="dxa"/>
            <w:gridSpan w:val="2"/>
            <w:tcBorders>
              <w:top w:val="nil"/>
              <w:left w:val="nil"/>
              <w:bottom w:val="single" w:sz="12" w:space="0" w:color="auto"/>
              <w:right w:val="nil"/>
            </w:tcBorders>
          </w:tcPr>
          <w:p w:rsidR="009F53DC" w:rsidRPr="006F0E1A" w:rsidRDefault="009F53DC">
            <w:pPr>
              <w:pStyle w:val="Tabletext"/>
            </w:pPr>
            <w:r w:rsidRPr="006F0E1A">
              <w:rPr>
                <w:b/>
              </w:rPr>
              <w:t>Column 5</w:t>
            </w:r>
          </w:p>
          <w:p w:rsidR="009F53DC" w:rsidRPr="006F0E1A" w:rsidRDefault="009F53DC">
            <w:pPr>
              <w:pStyle w:val="Tabletext"/>
            </w:pPr>
            <w:r w:rsidRPr="006F0E1A">
              <w:t>2007 program year</w:t>
            </w:r>
          </w:p>
          <w:p w:rsidR="009F53DC" w:rsidRPr="006F0E1A" w:rsidRDefault="009F53DC">
            <w:pPr>
              <w:pStyle w:val="Tabletext"/>
            </w:pPr>
            <w:r w:rsidRPr="006F0E1A">
              <w:t>($)</w:t>
            </w:r>
          </w:p>
        </w:tc>
        <w:tc>
          <w:tcPr>
            <w:tcW w:w="1155" w:type="dxa"/>
            <w:gridSpan w:val="2"/>
            <w:tcBorders>
              <w:top w:val="nil"/>
              <w:left w:val="nil"/>
              <w:bottom w:val="single" w:sz="12" w:space="0" w:color="auto"/>
              <w:right w:val="nil"/>
            </w:tcBorders>
          </w:tcPr>
          <w:p w:rsidR="009F53DC" w:rsidRPr="006F0E1A" w:rsidRDefault="009F53DC">
            <w:pPr>
              <w:pStyle w:val="Tabletext"/>
            </w:pPr>
            <w:r w:rsidRPr="006F0E1A">
              <w:rPr>
                <w:b/>
              </w:rPr>
              <w:t>Column 6</w:t>
            </w:r>
          </w:p>
          <w:p w:rsidR="009F53DC" w:rsidRPr="006F0E1A" w:rsidRDefault="009F53DC">
            <w:pPr>
              <w:pStyle w:val="Tabletext"/>
            </w:pPr>
            <w:r w:rsidRPr="006F0E1A">
              <w:t>2008 program year</w:t>
            </w:r>
          </w:p>
          <w:p w:rsidR="009F53DC" w:rsidRPr="006F0E1A" w:rsidRDefault="009F53DC">
            <w:pPr>
              <w:pStyle w:val="Tabletext"/>
            </w:pPr>
            <w:r w:rsidRPr="006F0E1A">
              <w:t>($)</w:t>
            </w:r>
          </w:p>
        </w:tc>
      </w:tr>
      <w:tr w:rsidR="009F53DC" w:rsidRPr="006F0E1A">
        <w:trPr>
          <w:cantSplit/>
        </w:trPr>
        <w:tc>
          <w:tcPr>
            <w:tcW w:w="549" w:type="dxa"/>
            <w:tcBorders>
              <w:top w:val="nil"/>
              <w:left w:val="nil"/>
              <w:bottom w:val="single" w:sz="2" w:space="0" w:color="auto"/>
              <w:right w:val="nil"/>
            </w:tcBorders>
          </w:tcPr>
          <w:p w:rsidR="009F53DC" w:rsidRPr="006F0E1A" w:rsidRDefault="009F53DC">
            <w:pPr>
              <w:pStyle w:val="Tabletext"/>
            </w:pPr>
            <w:r w:rsidRPr="006F0E1A">
              <w:t>1</w:t>
            </w:r>
          </w:p>
        </w:tc>
        <w:tc>
          <w:tcPr>
            <w:tcW w:w="1100" w:type="dxa"/>
            <w:gridSpan w:val="2"/>
            <w:tcBorders>
              <w:top w:val="nil"/>
              <w:left w:val="nil"/>
              <w:bottom w:val="single" w:sz="2" w:space="0" w:color="auto"/>
              <w:right w:val="nil"/>
            </w:tcBorders>
          </w:tcPr>
          <w:p w:rsidR="009F53DC" w:rsidRPr="006F0E1A" w:rsidRDefault="009F53DC">
            <w:pPr>
              <w:pStyle w:val="Tabletext"/>
            </w:pPr>
            <w:r w:rsidRPr="006F0E1A">
              <w:t>Primary education</w:t>
            </w:r>
          </w:p>
        </w:tc>
        <w:tc>
          <w:tcPr>
            <w:tcW w:w="1100" w:type="dxa"/>
            <w:tcBorders>
              <w:top w:val="nil"/>
              <w:left w:val="nil"/>
              <w:bottom w:val="single" w:sz="2" w:space="0" w:color="auto"/>
              <w:right w:val="nil"/>
            </w:tcBorders>
          </w:tcPr>
          <w:p w:rsidR="009F53DC" w:rsidRPr="006F0E1A" w:rsidRDefault="009F53DC">
            <w:pPr>
              <w:pStyle w:val="Tabletext"/>
              <w:tabs>
                <w:tab w:val="decimal" w:pos="400"/>
              </w:tabs>
            </w:pPr>
            <w:r w:rsidRPr="006F0E1A">
              <w:t>8.9</w:t>
            </w:r>
          </w:p>
        </w:tc>
        <w:tc>
          <w:tcPr>
            <w:tcW w:w="1100" w:type="dxa"/>
            <w:gridSpan w:val="2"/>
            <w:tcBorders>
              <w:top w:val="nil"/>
              <w:left w:val="nil"/>
              <w:bottom w:val="single" w:sz="2" w:space="0" w:color="auto"/>
              <w:right w:val="nil"/>
            </w:tcBorders>
          </w:tcPr>
          <w:p w:rsidR="009F53DC" w:rsidRPr="006F0E1A" w:rsidRDefault="009F53DC">
            <w:pPr>
              <w:pStyle w:val="Tabletext"/>
              <w:tabs>
                <w:tab w:val="decimal" w:pos="553"/>
              </w:tabs>
            </w:pPr>
            <w:r w:rsidRPr="006F0E1A">
              <w:t>586</w:t>
            </w:r>
          </w:p>
        </w:tc>
        <w:tc>
          <w:tcPr>
            <w:tcW w:w="1100" w:type="dxa"/>
            <w:gridSpan w:val="2"/>
            <w:tcBorders>
              <w:top w:val="nil"/>
              <w:left w:val="nil"/>
              <w:bottom w:val="single" w:sz="2" w:space="0" w:color="auto"/>
              <w:right w:val="nil"/>
            </w:tcBorders>
          </w:tcPr>
          <w:p w:rsidR="009F53DC" w:rsidRPr="006F0E1A" w:rsidRDefault="009F53DC">
            <w:pPr>
              <w:pStyle w:val="Tabletext"/>
              <w:tabs>
                <w:tab w:val="decimal" w:pos="553"/>
              </w:tabs>
            </w:pPr>
            <w:r w:rsidRPr="006F0E1A">
              <w:t>586</w:t>
            </w:r>
          </w:p>
        </w:tc>
        <w:tc>
          <w:tcPr>
            <w:tcW w:w="1100" w:type="dxa"/>
            <w:gridSpan w:val="2"/>
            <w:tcBorders>
              <w:top w:val="nil"/>
              <w:left w:val="nil"/>
              <w:bottom w:val="single" w:sz="2" w:space="0" w:color="auto"/>
              <w:right w:val="nil"/>
            </w:tcBorders>
          </w:tcPr>
          <w:p w:rsidR="009F53DC" w:rsidRPr="006F0E1A" w:rsidRDefault="009F53DC">
            <w:pPr>
              <w:pStyle w:val="Tabletext"/>
              <w:tabs>
                <w:tab w:val="decimal" w:pos="553"/>
              </w:tabs>
            </w:pPr>
            <w:r w:rsidRPr="006F0E1A">
              <w:t>586</w:t>
            </w:r>
          </w:p>
        </w:tc>
        <w:tc>
          <w:tcPr>
            <w:tcW w:w="1100" w:type="dxa"/>
            <w:tcBorders>
              <w:top w:val="nil"/>
              <w:left w:val="nil"/>
              <w:bottom w:val="single" w:sz="2" w:space="0" w:color="auto"/>
              <w:right w:val="nil"/>
            </w:tcBorders>
          </w:tcPr>
          <w:p w:rsidR="009F53DC" w:rsidRPr="006F0E1A" w:rsidRDefault="009F53DC">
            <w:pPr>
              <w:pStyle w:val="Tabletext"/>
              <w:tabs>
                <w:tab w:val="decimal" w:pos="553"/>
              </w:tabs>
            </w:pPr>
            <w:r w:rsidRPr="006F0E1A">
              <w:t>586</w:t>
            </w:r>
          </w:p>
        </w:tc>
      </w:tr>
      <w:tr w:rsidR="009F53DC" w:rsidRPr="006F0E1A">
        <w:trPr>
          <w:cantSplit/>
        </w:trPr>
        <w:tc>
          <w:tcPr>
            <w:tcW w:w="549" w:type="dxa"/>
            <w:tcBorders>
              <w:top w:val="single" w:sz="2" w:space="0" w:color="auto"/>
              <w:left w:val="nil"/>
              <w:bottom w:val="single" w:sz="12" w:space="0" w:color="auto"/>
              <w:right w:val="nil"/>
            </w:tcBorders>
          </w:tcPr>
          <w:p w:rsidR="009F53DC" w:rsidRPr="006F0E1A" w:rsidRDefault="009F53DC">
            <w:pPr>
              <w:pStyle w:val="Tabletext"/>
            </w:pPr>
            <w:r w:rsidRPr="006F0E1A">
              <w:t>2</w:t>
            </w:r>
          </w:p>
        </w:tc>
        <w:tc>
          <w:tcPr>
            <w:tcW w:w="1100" w:type="dxa"/>
            <w:gridSpan w:val="2"/>
            <w:tcBorders>
              <w:top w:val="single" w:sz="2" w:space="0" w:color="auto"/>
              <w:left w:val="nil"/>
              <w:bottom w:val="single" w:sz="12" w:space="0" w:color="auto"/>
              <w:right w:val="nil"/>
            </w:tcBorders>
          </w:tcPr>
          <w:p w:rsidR="009F53DC" w:rsidRPr="006F0E1A" w:rsidRDefault="009F53DC">
            <w:pPr>
              <w:pStyle w:val="Tabletext"/>
            </w:pPr>
            <w:r w:rsidRPr="006F0E1A">
              <w:t>Secondary education</w:t>
            </w:r>
          </w:p>
        </w:tc>
        <w:tc>
          <w:tcPr>
            <w:tcW w:w="1100" w:type="dxa"/>
            <w:tcBorders>
              <w:top w:val="single" w:sz="2" w:space="0" w:color="auto"/>
              <w:left w:val="nil"/>
              <w:bottom w:val="single" w:sz="12" w:space="0" w:color="auto"/>
              <w:right w:val="nil"/>
            </w:tcBorders>
          </w:tcPr>
          <w:p w:rsidR="009F53DC" w:rsidRPr="006F0E1A" w:rsidRDefault="009F53DC">
            <w:pPr>
              <w:pStyle w:val="Tabletext"/>
              <w:tabs>
                <w:tab w:val="decimal" w:pos="400"/>
              </w:tabs>
            </w:pPr>
            <w:r w:rsidRPr="006F0E1A">
              <w:t>10.0</w:t>
            </w:r>
          </w:p>
        </w:tc>
        <w:tc>
          <w:tcPr>
            <w:tcW w:w="1100" w:type="dxa"/>
            <w:gridSpan w:val="2"/>
            <w:tcBorders>
              <w:top w:val="single" w:sz="2" w:space="0" w:color="auto"/>
              <w:left w:val="nil"/>
              <w:bottom w:val="single" w:sz="12" w:space="0" w:color="auto"/>
              <w:right w:val="nil"/>
            </w:tcBorders>
          </w:tcPr>
          <w:p w:rsidR="009F53DC" w:rsidRPr="006F0E1A" w:rsidRDefault="009F53DC">
            <w:pPr>
              <w:pStyle w:val="Tabletext"/>
              <w:tabs>
                <w:tab w:val="decimal" w:pos="553"/>
              </w:tabs>
            </w:pPr>
            <w:r w:rsidRPr="006F0E1A">
              <w:t>860</w:t>
            </w:r>
          </w:p>
        </w:tc>
        <w:tc>
          <w:tcPr>
            <w:tcW w:w="1100" w:type="dxa"/>
            <w:gridSpan w:val="2"/>
            <w:tcBorders>
              <w:top w:val="single" w:sz="2" w:space="0" w:color="auto"/>
              <w:left w:val="nil"/>
              <w:bottom w:val="single" w:sz="12" w:space="0" w:color="auto"/>
              <w:right w:val="nil"/>
            </w:tcBorders>
          </w:tcPr>
          <w:p w:rsidR="009F53DC" w:rsidRPr="006F0E1A" w:rsidRDefault="009F53DC">
            <w:pPr>
              <w:pStyle w:val="Tabletext"/>
              <w:tabs>
                <w:tab w:val="decimal" w:pos="553"/>
              </w:tabs>
            </w:pPr>
            <w:r w:rsidRPr="006F0E1A">
              <w:t>860</w:t>
            </w:r>
          </w:p>
        </w:tc>
        <w:tc>
          <w:tcPr>
            <w:tcW w:w="1100" w:type="dxa"/>
            <w:gridSpan w:val="2"/>
            <w:tcBorders>
              <w:top w:val="single" w:sz="2" w:space="0" w:color="auto"/>
              <w:left w:val="nil"/>
              <w:bottom w:val="single" w:sz="12" w:space="0" w:color="auto"/>
              <w:right w:val="nil"/>
            </w:tcBorders>
          </w:tcPr>
          <w:p w:rsidR="009F53DC" w:rsidRPr="006F0E1A" w:rsidRDefault="009F53DC">
            <w:pPr>
              <w:pStyle w:val="Tabletext"/>
              <w:tabs>
                <w:tab w:val="decimal" w:pos="553"/>
              </w:tabs>
            </w:pPr>
            <w:r w:rsidRPr="006F0E1A">
              <w:t>860</w:t>
            </w:r>
          </w:p>
        </w:tc>
        <w:tc>
          <w:tcPr>
            <w:tcW w:w="1100" w:type="dxa"/>
            <w:tcBorders>
              <w:top w:val="single" w:sz="2" w:space="0" w:color="auto"/>
              <w:left w:val="nil"/>
              <w:bottom w:val="single" w:sz="12" w:space="0" w:color="auto"/>
              <w:right w:val="nil"/>
            </w:tcBorders>
          </w:tcPr>
          <w:p w:rsidR="009F53DC" w:rsidRPr="006F0E1A" w:rsidRDefault="009F53DC">
            <w:pPr>
              <w:pStyle w:val="Tabletext"/>
              <w:tabs>
                <w:tab w:val="decimal" w:pos="553"/>
              </w:tabs>
            </w:pPr>
            <w:r w:rsidRPr="006F0E1A">
              <w:t>860</w:t>
            </w:r>
          </w:p>
        </w:tc>
      </w:tr>
    </w:tbl>
    <w:p w:rsidR="009F53DC" w:rsidRPr="006F0E1A" w:rsidRDefault="009F53DC">
      <w:pPr>
        <w:pStyle w:val="notetext"/>
      </w:pPr>
      <w:r w:rsidRPr="006F0E1A">
        <w:t>Note:</w:t>
      </w:r>
      <w:r w:rsidRPr="006F0E1A">
        <w:tab/>
        <w:t>The operation of sections</w:t>
      </w:r>
      <w:r w:rsidR="00D76C0F" w:rsidRPr="006F0E1A">
        <w:t> </w:t>
      </w:r>
      <w:r w:rsidRPr="006F0E1A">
        <w:t>121, 122 and 123</w:t>
      </w:r>
      <w:r w:rsidR="00D76C0F" w:rsidRPr="006F0E1A">
        <w:t> </w:t>
      </w:r>
      <w:r w:rsidRPr="006F0E1A">
        <w:t>may affect the amounts in columns 3, 4, 5 and 6.</w:t>
      </w:r>
    </w:p>
    <w:p w:rsidR="009F53DC" w:rsidRPr="006F0E1A" w:rsidRDefault="009F53DC" w:rsidP="00D621D7">
      <w:pPr>
        <w:pStyle w:val="ActHead1"/>
        <w:pageBreakBefore/>
      </w:pPr>
      <w:bookmarkStart w:id="221" w:name="_Toc163571537"/>
      <w:r w:rsidRPr="00D621D7">
        <w:rPr>
          <w:rStyle w:val="CharChapNo"/>
        </w:rPr>
        <w:lastRenderedPageBreak/>
        <w:t>Schedule</w:t>
      </w:r>
      <w:r w:rsidR="00D76C0F" w:rsidRPr="00D621D7">
        <w:rPr>
          <w:rStyle w:val="CharChapNo"/>
        </w:rPr>
        <w:t> </w:t>
      </w:r>
      <w:r w:rsidRPr="00D621D7">
        <w:rPr>
          <w:rStyle w:val="CharChapNo"/>
        </w:rPr>
        <w:t>3</w:t>
      </w:r>
      <w:r w:rsidRPr="006F0E1A">
        <w:t>—</w:t>
      </w:r>
      <w:r w:rsidRPr="00D621D7">
        <w:rPr>
          <w:rStyle w:val="CharChapText"/>
        </w:rPr>
        <w:t>Capital grants for government schools</w:t>
      </w:r>
      <w:bookmarkEnd w:id="221"/>
    </w:p>
    <w:p w:rsidR="009F53DC" w:rsidRPr="006F0E1A" w:rsidRDefault="009F53DC">
      <w:pPr>
        <w:pStyle w:val="notemargin"/>
      </w:pPr>
      <w:r w:rsidRPr="006F0E1A">
        <w:t>Note:</w:t>
      </w:r>
      <w:r w:rsidRPr="006F0E1A">
        <w:tab/>
        <w:t>See section</w:t>
      </w:r>
      <w:r w:rsidR="00D76C0F" w:rsidRPr="006F0E1A">
        <w:t> </w:t>
      </w:r>
      <w:r w:rsidRPr="006F0E1A">
        <w:t>69.</w:t>
      </w:r>
    </w:p>
    <w:p w:rsidR="009F53DC" w:rsidRPr="006F0E1A" w:rsidRDefault="009F53DC">
      <w:pPr>
        <w:pStyle w:val="Header"/>
      </w:pPr>
      <w:r w:rsidRPr="00D621D7">
        <w:rPr>
          <w:rStyle w:val="CharPartNo"/>
        </w:rPr>
        <w:t xml:space="preserve"> </w:t>
      </w:r>
      <w:r w:rsidRPr="00D621D7">
        <w:rPr>
          <w:rStyle w:val="CharPartText"/>
        </w:rPr>
        <w:t xml:space="preserve"> </w:t>
      </w:r>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0" w:type="auto"/>
        <w:tblInd w:w="108" w:type="dxa"/>
        <w:tblLayout w:type="fixed"/>
        <w:tblLook w:val="0000" w:firstRow="0" w:lastRow="0" w:firstColumn="0" w:lastColumn="0" w:noHBand="0" w:noVBand="0"/>
      </w:tblPr>
      <w:tblGrid>
        <w:gridCol w:w="550"/>
        <w:gridCol w:w="1650"/>
        <w:gridCol w:w="1760"/>
        <w:gridCol w:w="1760"/>
      </w:tblGrid>
      <w:tr w:rsidR="009F53DC" w:rsidRPr="006F0E1A">
        <w:trPr>
          <w:cantSplit/>
          <w:tblHeader/>
        </w:trPr>
        <w:tc>
          <w:tcPr>
            <w:tcW w:w="5720" w:type="dxa"/>
            <w:gridSpan w:val="4"/>
            <w:tcBorders>
              <w:top w:val="single" w:sz="12" w:space="0" w:color="auto"/>
              <w:bottom w:val="single" w:sz="6" w:space="0" w:color="auto"/>
            </w:tcBorders>
            <w:shd w:val="clear" w:color="auto" w:fill="auto"/>
          </w:tcPr>
          <w:p w:rsidR="009F53DC" w:rsidRPr="006F0E1A" w:rsidRDefault="009F53DC">
            <w:pPr>
              <w:pStyle w:val="Tabletext"/>
            </w:pPr>
            <w:r w:rsidRPr="006F0E1A">
              <w:rPr>
                <w:b/>
              </w:rPr>
              <w:t>Capital grants for government schools</w:t>
            </w:r>
          </w:p>
        </w:tc>
      </w:tr>
      <w:tr w:rsidR="009F53DC" w:rsidRPr="006F0E1A">
        <w:tblPrEx>
          <w:tblCellMar>
            <w:left w:w="107" w:type="dxa"/>
            <w:right w:w="107" w:type="dxa"/>
          </w:tblCellMar>
        </w:tblPrEx>
        <w:trPr>
          <w:cantSplit/>
          <w:tblHeader/>
        </w:trPr>
        <w:tc>
          <w:tcPr>
            <w:tcW w:w="550" w:type="dxa"/>
            <w:tcBorders>
              <w:top w:val="single" w:sz="6" w:space="0" w:color="auto"/>
              <w:bottom w:val="single" w:sz="12" w:space="0" w:color="auto"/>
            </w:tcBorders>
            <w:shd w:val="clear" w:color="auto" w:fill="auto"/>
          </w:tcPr>
          <w:p w:rsidR="009F53DC" w:rsidRPr="006F0E1A" w:rsidRDefault="009F53DC">
            <w:pPr>
              <w:pStyle w:val="Tabletext"/>
            </w:pPr>
          </w:p>
        </w:tc>
        <w:tc>
          <w:tcPr>
            <w:tcW w:w="1650"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1</w:t>
            </w:r>
          </w:p>
          <w:p w:rsidR="009F53DC" w:rsidRPr="006F0E1A" w:rsidRDefault="009F53DC">
            <w:pPr>
              <w:pStyle w:val="Tabletext"/>
            </w:pPr>
            <w:r w:rsidRPr="006F0E1A">
              <w:t>Program year</w:t>
            </w:r>
          </w:p>
        </w:tc>
        <w:tc>
          <w:tcPr>
            <w:tcW w:w="1760"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2</w:t>
            </w:r>
          </w:p>
          <w:p w:rsidR="009F53DC" w:rsidRPr="006F0E1A" w:rsidRDefault="009F53DC">
            <w:pPr>
              <w:pStyle w:val="Tabletext"/>
            </w:pPr>
            <w:r w:rsidRPr="006F0E1A">
              <w:t>Amount of capital grants</w:t>
            </w:r>
          </w:p>
          <w:p w:rsidR="009F53DC" w:rsidRPr="006F0E1A" w:rsidRDefault="009F53DC">
            <w:pPr>
              <w:pStyle w:val="Tabletext"/>
            </w:pPr>
            <w:r w:rsidRPr="006F0E1A">
              <w:t>($’000)</w:t>
            </w:r>
          </w:p>
        </w:tc>
        <w:tc>
          <w:tcPr>
            <w:tcW w:w="1760" w:type="dxa"/>
            <w:tcBorders>
              <w:top w:val="single" w:sz="6" w:space="0" w:color="auto"/>
              <w:bottom w:val="single" w:sz="12" w:space="0" w:color="auto"/>
            </w:tcBorders>
            <w:shd w:val="clear" w:color="auto" w:fill="auto"/>
          </w:tcPr>
          <w:p w:rsidR="009F53DC" w:rsidRPr="006F0E1A" w:rsidRDefault="009F53DC">
            <w:pPr>
              <w:pStyle w:val="Tabletext"/>
              <w:rPr>
                <w:b/>
              </w:rPr>
            </w:pPr>
            <w:r w:rsidRPr="006F0E1A">
              <w:rPr>
                <w:b/>
              </w:rPr>
              <w:t>Column 3</w:t>
            </w:r>
          </w:p>
          <w:p w:rsidR="009F53DC" w:rsidRPr="006F0E1A" w:rsidRDefault="009F53DC">
            <w:pPr>
              <w:pStyle w:val="Tabletext"/>
            </w:pPr>
            <w:r w:rsidRPr="006F0E1A">
              <w:t>Amount of capital infrastructure grants</w:t>
            </w:r>
          </w:p>
          <w:p w:rsidR="009F53DC" w:rsidRPr="006F0E1A" w:rsidRDefault="009F53DC">
            <w:pPr>
              <w:pStyle w:val="Tabletext"/>
            </w:pPr>
            <w:r w:rsidRPr="006F0E1A">
              <w:t>($’000)</w:t>
            </w:r>
          </w:p>
        </w:tc>
      </w:tr>
      <w:tr w:rsidR="009F53DC" w:rsidRPr="006F0E1A">
        <w:tblPrEx>
          <w:tblCellMar>
            <w:left w:w="107" w:type="dxa"/>
            <w:right w:w="107" w:type="dxa"/>
          </w:tblCellMar>
        </w:tblPrEx>
        <w:trPr>
          <w:cantSplit/>
        </w:trPr>
        <w:tc>
          <w:tcPr>
            <w:tcW w:w="550" w:type="dxa"/>
            <w:tcBorders>
              <w:top w:val="single" w:sz="12" w:space="0" w:color="auto"/>
              <w:bottom w:val="single" w:sz="2" w:space="0" w:color="auto"/>
            </w:tcBorders>
            <w:shd w:val="clear" w:color="auto" w:fill="auto"/>
          </w:tcPr>
          <w:p w:rsidR="009F53DC" w:rsidRPr="006F0E1A" w:rsidRDefault="009F53DC">
            <w:pPr>
              <w:pStyle w:val="Tabletext"/>
            </w:pPr>
            <w:r w:rsidRPr="006F0E1A">
              <w:t>1</w:t>
            </w:r>
          </w:p>
        </w:tc>
        <w:tc>
          <w:tcPr>
            <w:tcW w:w="1650" w:type="dxa"/>
            <w:tcBorders>
              <w:top w:val="single" w:sz="12" w:space="0" w:color="auto"/>
              <w:bottom w:val="single" w:sz="2" w:space="0" w:color="auto"/>
            </w:tcBorders>
            <w:shd w:val="clear" w:color="auto" w:fill="auto"/>
          </w:tcPr>
          <w:p w:rsidR="009F53DC" w:rsidRPr="006F0E1A" w:rsidRDefault="009F53DC">
            <w:pPr>
              <w:pStyle w:val="Tabletext"/>
              <w:tabs>
                <w:tab w:val="decimal" w:pos="883"/>
              </w:tabs>
            </w:pPr>
            <w:r w:rsidRPr="006F0E1A">
              <w:t>2005</w:t>
            </w:r>
          </w:p>
        </w:tc>
        <w:tc>
          <w:tcPr>
            <w:tcW w:w="1760" w:type="dxa"/>
            <w:tcBorders>
              <w:top w:val="single" w:sz="12" w:space="0" w:color="auto"/>
              <w:bottom w:val="single" w:sz="2" w:space="0" w:color="auto"/>
            </w:tcBorders>
            <w:shd w:val="clear" w:color="auto" w:fill="auto"/>
          </w:tcPr>
          <w:p w:rsidR="009F53DC" w:rsidRPr="006F0E1A" w:rsidRDefault="009F53DC">
            <w:pPr>
              <w:pStyle w:val="Tabletext"/>
              <w:tabs>
                <w:tab w:val="decimal" w:pos="993"/>
              </w:tabs>
            </w:pPr>
            <w:r w:rsidRPr="006F0E1A">
              <w:t>249,000</w:t>
            </w:r>
          </w:p>
        </w:tc>
        <w:tc>
          <w:tcPr>
            <w:tcW w:w="1760" w:type="dxa"/>
            <w:tcBorders>
              <w:top w:val="single" w:sz="12" w:space="0" w:color="auto"/>
              <w:bottom w:val="single" w:sz="2" w:space="0" w:color="auto"/>
            </w:tcBorders>
            <w:shd w:val="clear" w:color="auto" w:fill="auto"/>
          </w:tcPr>
          <w:p w:rsidR="009F53DC" w:rsidRPr="006F0E1A" w:rsidRDefault="001B3234">
            <w:pPr>
              <w:pStyle w:val="Tabletext"/>
              <w:tabs>
                <w:tab w:val="decimal" w:pos="993"/>
              </w:tabs>
            </w:pPr>
            <w:r w:rsidRPr="006F0E1A">
              <w:t>35,100</w:t>
            </w:r>
          </w:p>
        </w:tc>
      </w:tr>
      <w:tr w:rsidR="008D4BD8" w:rsidRPr="006F0E1A">
        <w:tblPrEx>
          <w:tblCellMar>
            <w:left w:w="107" w:type="dxa"/>
            <w:right w:w="107" w:type="dxa"/>
          </w:tblCellMar>
        </w:tblPrEx>
        <w:trPr>
          <w:cantSplit/>
        </w:trPr>
        <w:tc>
          <w:tcPr>
            <w:tcW w:w="550" w:type="dxa"/>
            <w:tcBorders>
              <w:top w:val="single" w:sz="2" w:space="0" w:color="auto"/>
              <w:bottom w:val="single" w:sz="2" w:space="0" w:color="auto"/>
            </w:tcBorders>
            <w:shd w:val="clear" w:color="auto" w:fill="auto"/>
          </w:tcPr>
          <w:p w:rsidR="008D4BD8" w:rsidRPr="006F0E1A" w:rsidRDefault="008D4BD8">
            <w:pPr>
              <w:pStyle w:val="Tabletext"/>
            </w:pPr>
            <w:r w:rsidRPr="006F0E1A">
              <w:t>2</w:t>
            </w:r>
          </w:p>
        </w:tc>
        <w:tc>
          <w:tcPr>
            <w:tcW w:w="1650" w:type="dxa"/>
            <w:tcBorders>
              <w:top w:val="single" w:sz="2" w:space="0" w:color="auto"/>
              <w:bottom w:val="single" w:sz="2" w:space="0" w:color="auto"/>
            </w:tcBorders>
            <w:shd w:val="clear" w:color="auto" w:fill="auto"/>
          </w:tcPr>
          <w:p w:rsidR="008D4BD8" w:rsidRPr="006F0E1A" w:rsidRDefault="008D4BD8">
            <w:pPr>
              <w:pStyle w:val="Tabletext"/>
              <w:tabs>
                <w:tab w:val="decimal" w:pos="883"/>
              </w:tabs>
            </w:pPr>
            <w:r w:rsidRPr="006F0E1A">
              <w:t>2006</w:t>
            </w:r>
          </w:p>
        </w:tc>
        <w:tc>
          <w:tcPr>
            <w:tcW w:w="1760" w:type="dxa"/>
            <w:tcBorders>
              <w:top w:val="single" w:sz="2" w:space="0" w:color="auto"/>
              <w:bottom w:val="single" w:sz="2" w:space="0" w:color="auto"/>
            </w:tcBorders>
            <w:shd w:val="clear" w:color="auto" w:fill="auto"/>
          </w:tcPr>
          <w:p w:rsidR="008D4BD8" w:rsidRPr="006F0E1A" w:rsidRDefault="008D4BD8">
            <w:pPr>
              <w:pStyle w:val="Tabletext"/>
              <w:tabs>
                <w:tab w:val="decimal" w:pos="993"/>
              </w:tabs>
            </w:pPr>
            <w:r w:rsidRPr="006F0E1A">
              <w:t>249,000</w:t>
            </w:r>
          </w:p>
        </w:tc>
        <w:tc>
          <w:tcPr>
            <w:tcW w:w="1760" w:type="dxa"/>
            <w:tcBorders>
              <w:top w:val="single" w:sz="2" w:space="0" w:color="auto"/>
              <w:bottom w:val="single" w:sz="2" w:space="0" w:color="auto"/>
            </w:tcBorders>
            <w:shd w:val="clear" w:color="auto" w:fill="auto"/>
          </w:tcPr>
          <w:p w:rsidR="008D4BD8" w:rsidRPr="006F0E1A" w:rsidRDefault="008D4BD8">
            <w:pPr>
              <w:pStyle w:val="Tabletext"/>
              <w:tabs>
                <w:tab w:val="decimal" w:pos="993"/>
              </w:tabs>
            </w:pPr>
            <w:r w:rsidRPr="006F0E1A">
              <w:t>429,520</w:t>
            </w:r>
          </w:p>
        </w:tc>
      </w:tr>
      <w:tr w:rsidR="008D4BD8" w:rsidRPr="006F0E1A">
        <w:tblPrEx>
          <w:tblCellMar>
            <w:left w:w="107" w:type="dxa"/>
            <w:right w:w="107" w:type="dxa"/>
          </w:tblCellMar>
        </w:tblPrEx>
        <w:trPr>
          <w:cantSplit/>
        </w:trPr>
        <w:tc>
          <w:tcPr>
            <w:tcW w:w="550" w:type="dxa"/>
            <w:tcBorders>
              <w:top w:val="single" w:sz="2" w:space="0" w:color="auto"/>
              <w:bottom w:val="single" w:sz="2" w:space="0" w:color="auto"/>
            </w:tcBorders>
            <w:shd w:val="clear" w:color="auto" w:fill="auto"/>
          </w:tcPr>
          <w:p w:rsidR="008D4BD8" w:rsidRPr="006F0E1A" w:rsidRDefault="008D4BD8">
            <w:pPr>
              <w:pStyle w:val="Tabletext"/>
            </w:pPr>
            <w:r w:rsidRPr="006F0E1A">
              <w:t>3</w:t>
            </w:r>
          </w:p>
        </w:tc>
        <w:tc>
          <w:tcPr>
            <w:tcW w:w="1650" w:type="dxa"/>
            <w:tcBorders>
              <w:top w:val="single" w:sz="2" w:space="0" w:color="auto"/>
              <w:bottom w:val="single" w:sz="2" w:space="0" w:color="auto"/>
            </w:tcBorders>
            <w:shd w:val="clear" w:color="auto" w:fill="auto"/>
          </w:tcPr>
          <w:p w:rsidR="008D4BD8" w:rsidRPr="006F0E1A" w:rsidRDefault="008D4BD8">
            <w:pPr>
              <w:pStyle w:val="Tabletext"/>
              <w:tabs>
                <w:tab w:val="decimal" w:pos="883"/>
              </w:tabs>
            </w:pPr>
            <w:r w:rsidRPr="006F0E1A">
              <w:t>2007</w:t>
            </w:r>
          </w:p>
        </w:tc>
        <w:tc>
          <w:tcPr>
            <w:tcW w:w="1760" w:type="dxa"/>
            <w:tcBorders>
              <w:top w:val="single" w:sz="2" w:space="0" w:color="auto"/>
              <w:bottom w:val="single" w:sz="2" w:space="0" w:color="auto"/>
            </w:tcBorders>
            <w:shd w:val="clear" w:color="auto" w:fill="auto"/>
          </w:tcPr>
          <w:p w:rsidR="008D4BD8" w:rsidRPr="006F0E1A" w:rsidRDefault="008D4BD8">
            <w:pPr>
              <w:pStyle w:val="Tabletext"/>
              <w:tabs>
                <w:tab w:val="decimal" w:pos="993"/>
              </w:tabs>
            </w:pPr>
            <w:r w:rsidRPr="006F0E1A">
              <w:t>249,000</w:t>
            </w:r>
          </w:p>
        </w:tc>
        <w:tc>
          <w:tcPr>
            <w:tcW w:w="1760" w:type="dxa"/>
            <w:tcBorders>
              <w:top w:val="single" w:sz="2" w:space="0" w:color="auto"/>
              <w:bottom w:val="single" w:sz="2" w:space="0" w:color="auto"/>
            </w:tcBorders>
            <w:shd w:val="clear" w:color="auto" w:fill="auto"/>
          </w:tcPr>
          <w:p w:rsidR="008D4BD8" w:rsidRPr="006F0E1A" w:rsidRDefault="008D4BD8">
            <w:pPr>
              <w:pStyle w:val="Tabletext"/>
              <w:tabs>
                <w:tab w:val="decimal" w:pos="993"/>
              </w:tabs>
            </w:pPr>
            <w:r w:rsidRPr="006F0E1A">
              <w:t>362,380</w:t>
            </w:r>
          </w:p>
        </w:tc>
      </w:tr>
      <w:tr w:rsidR="009F53DC" w:rsidRPr="006F0E1A">
        <w:tblPrEx>
          <w:tblCellMar>
            <w:left w:w="107" w:type="dxa"/>
            <w:right w:w="107" w:type="dxa"/>
          </w:tblCellMar>
        </w:tblPrEx>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4</w:t>
            </w:r>
          </w:p>
        </w:tc>
        <w:tc>
          <w:tcPr>
            <w:tcW w:w="1650" w:type="dxa"/>
            <w:tcBorders>
              <w:top w:val="single" w:sz="2" w:space="0" w:color="auto"/>
              <w:bottom w:val="single" w:sz="2" w:space="0" w:color="auto"/>
            </w:tcBorders>
            <w:shd w:val="clear" w:color="auto" w:fill="auto"/>
          </w:tcPr>
          <w:p w:rsidR="009F53DC" w:rsidRPr="006F0E1A" w:rsidRDefault="009F53DC">
            <w:pPr>
              <w:pStyle w:val="Tabletext"/>
              <w:tabs>
                <w:tab w:val="decimal" w:pos="883"/>
              </w:tabs>
            </w:pPr>
            <w:r w:rsidRPr="006F0E1A">
              <w:t>2008</w:t>
            </w:r>
          </w:p>
        </w:tc>
        <w:tc>
          <w:tcPr>
            <w:tcW w:w="1760" w:type="dxa"/>
            <w:tcBorders>
              <w:top w:val="single" w:sz="2" w:space="0" w:color="auto"/>
              <w:bottom w:val="single" w:sz="2" w:space="0" w:color="auto"/>
            </w:tcBorders>
            <w:shd w:val="clear" w:color="auto" w:fill="auto"/>
          </w:tcPr>
          <w:p w:rsidR="009F53DC" w:rsidRPr="006F0E1A" w:rsidRDefault="009F53DC">
            <w:pPr>
              <w:pStyle w:val="Tabletext"/>
              <w:tabs>
                <w:tab w:val="decimal" w:pos="993"/>
              </w:tabs>
            </w:pPr>
            <w:r w:rsidRPr="006F0E1A">
              <w:t>249,000</w:t>
            </w:r>
          </w:p>
        </w:tc>
        <w:tc>
          <w:tcPr>
            <w:tcW w:w="1760" w:type="dxa"/>
            <w:tcBorders>
              <w:top w:val="single" w:sz="2" w:space="0" w:color="auto"/>
              <w:bottom w:val="single" w:sz="2" w:space="0" w:color="auto"/>
            </w:tcBorders>
            <w:shd w:val="clear" w:color="auto" w:fill="auto"/>
          </w:tcPr>
          <w:p w:rsidR="009F53DC" w:rsidRPr="006F0E1A" w:rsidRDefault="00665906">
            <w:pPr>
              <w:pStyle w:val="Tabletext"/>
              <w:tabs>
                <w:tab w:val="decimal" w:pos="993"/>
              </w:tabs>
            </w:pPr>
            <w:r w:rsidRPr="006F0E1A">
              <w:t>0</w:t>
            </w:r>
          </w:p>
        </w:tc>
      </w:tr>
      <w:tr w:rsidR="009F53DC" w:rsidRPr="006F0E1A">
        <w:tblPrEx>
          <w:tblCellMar>
            <w:left w:w="107" w:type="dxa"/>
            <w:right w:w="107" w:type="dxa"/>
          </w:tblCellMar>
        </w:tblPrEx>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5</w:t>
            </w:r>
          </w:p>
        </w:tc>
        <w:tc>
          <w:tcPr>
            <w:tcW w:w="1650" w:type="dxa"/>
            <w:tcBorders>
              <w:top w:val="single" w:sz="2" w:space="0" w:color="auto"/>
              <w:bottom w:val="single" w:sz="2" w:space="0" w:color="auto"/>
            </w:tcBorders>
            <w:shd w:val="clear" w:color="auto" w:fill="auto"/>
          </w:tcPr>
          <w:p w:rsidR="009F53DC" w:rsidRPr="006F0E1A" w:rsidRDefault="009F53DC">
            <w:pPr>
              <w:pStyle w:val="Tabletext"/>
              <w:tabs>
                <w:tab w:val="decimal" w:pos="883"/>
              </w:tabs>
            </w:pPr>
            <w:r w:rsidRPr="006F0E1A">
              <w:t>2009</w:t>
            </w:r>
          </w:p>
        </w:tc>
        <w:tc>
          <w:tcPr>
            <w:tcW w:w="1760" w:type="dxa"/>
            <w:tcBorders>
              <w:top w:val="single" w:sz="2" w:space="0" w:color="auto"/>
              <w:bottom w:val="single" w:sz="2" w:space="0" w:color="auto"/>
            </w:tcBorders>
            <w:shd w:val="clear" w:color="auto" w:fill="auto"/>
          </w:tcPr>
          <w:p w:rsidR="009F53DC" w:rsidRPr="006F0E1A" w:rsidRDefault="0048706B">
            <w:pPr>
              <w:pStyle w:val="Tabletext"/>
              <w:tabs>
                <w:tab w:val="decimal" w:pos="993"/>
              </w:tabs>
            </w:pPr>
            <w:r w:rsidRPr="006F0E1A">
              <w:t>249,000</w:t>
            </w:r>
          </w:p>
        </w:tc>
        <w:tc>
          <w:tcPr>
            <w:tcW w:w="1760" w:type="dxa"/>
            <w:tcBorders>
              <w:top w:val="single" w:sz="2" w:space="0" w:color="auto"/>
              <w:bottom w:val="single" w:sz="2" w:space="0" w:color="auto"/>
            </w:tcBorders>
            <w:shd w:val="clear" w:color="auto" w:fill="auto"/>
          </w:tcPr>
          <w:p w:rsidR="009F53DC" w:rsidRPr="006F0E1A" w:rsidRDefault="009F53DC">
            <w:pPr>
              <w:pStyle w:val="Tabletext"/>
              <w:tabs>
                <w:tab w:val="decimal" w:pos="993"/>
              </w:tabs>
            </w:pPr>
          </w:p>
        </w:tc>
      </w:tr>
      <w:tr w:rsidR="009F53DC" w:rsidRPr="006F0E1A">
        <w:tblPrEx>
          <w:tblCellMar>
            <w:left w:w="107" w:type="dxa"/>
            <w:right w:w="107" w:type="dxa"/>
          </w:tblCellMar>
        </w:tblPrEx>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6</w:t>
            </w:r>
          </w:p>
        </w:tc>
        <w:tc>
          <w:tcPr>
            <w:tcW w:w="1650" w:type="dxa"/>
            <w:tcBorders>
              <w:top w:val="single" w:sz="2" w:space="0" w:color="auto"/>
              <w:bottom w:val="single" w:sz="2" w:space="0" w:color="auto"/>
            </w:tcBorders>
            <w:shd w:val="clear" w:color="auto" w:fill="auto"/>
          </w:tcPr>
          <w:p w:rsidR="009F53DC" w:rsidRPr="006F0E1A" w:rsidRDefault="009F53DC">
            <w:pPr>
              <w:pStyle w:val="Tabletext"/>
              <w:tabs>
                <w:tab w:val="decimal" w:pos="883"/>
              </w:tabs>
            </w:pPr>
            <w:r w:rsidRPr="006F0E1A">
              <w:t>2010</w:t>
            </w:r>
          </w:p>
        </w:tc>
        <w:tc>
          <w:tcPr>
            <w:tcW w:w="1760" w:type="dxa"/>
            <w:tcBorders>
              <w:top w:val="single" w:sz="2" w:space="0" w:color="auto"/>
              <w:bottom w:val="single" w:sz="2" w:space="0" w:color="auto"/>
            </w:tcBorders>
            <w:shd w:val="clear" w:color="auto" w:fill="auto"/>
          </w:tcPr>
          <w:p w:rsidR="009F53DC" w:rsidRPr="006F0E1A" w:rsidRDefault="0048706B">
            <w:pPr>
              <w:pStyle w:val="Tabletext"/>
              <w:tabs>
                <w:tab w:val="decimal" w:pos="993"/>
              </w:tabs>
            </w:pPr>
            <w:r w:rsidRPr="006F0E1A">
              <w:t>249,000</w:t>
            </w:r>
          </w:p>
        </w:tc>
        <w:tc>
          <w:tcPr>
            <w:tcW w:w="1760" w:type="dxa"/>
            <w:tcBorders>
              <w:top w:val="single" w:sz="2" w:space="0" w:color="auto"/>
              <w:bottom w:val="single" w:sz="2" w:space="0" w:color="auto"/>
            </w:tcBorders>
            <w:shd w:val="clear" w:color="auto" w:fill="auto"/>
          </w:tcPr>
          <w:p w:rsidR="009F53DC" w:rsidRPr="006F0E1A" w:rsidRDefault="009F53DC">
            <w:pPr>
              <w:pStyle w:val="Tabletext"/>
              <w:tabs>
                <w:tab w:val="decimal" w:pos="993"/>
              </w:tabs>
            </w:pPr>
          </w:p>
        </w:tc>
      </w:tr>
      <w:tr w:rsidR="009F53DC" w:rsidRPr="006F0E1A">
        <w:tblPrEx>
          <w:tblCellMar>
            <w:left w:w="107" w:type="dxa"/>
            <w:right w:w="107" w:type="dxa"/>
          </w:tblCellMar>
        </w:tblPrEx>
        <w:trPr>
          <w:cantSplit/>
        </w:trPr>
        <w:tc>
          <w:tcPr>
            <w:tcW w:w="550" w:type="dxa"/>
            <w:tcBorders>
              <w:top w:val="single" w:sz="2" w:space="0" w:color="auto"/>
              <w:bottom w:val="single" w:sz="12" w:space="0" w:color="auto"/>
            </w:tcBorders>
            <w:shd w:val="clear" w:color="auto" w:fill="auto"/>
          </w:tcPr>
          <w:p w:rsidR="009F53DC" w:rsidRPr="006F0E1A" w:rsidRDefault="009F53DC">
            <w:pPr>
              <w:pStyle w:val="Tabletext"/>
            </w:pPr>
            <w:r w:rsidRPr="006F0E1A">
              <w:t>7</w:t>
            </w:r>
          </w:p>
        </w:tc>
        <w:tc>
          <w:tcPr>
            <w:tcW w:w="1650" w:type="dxa"/>
            <w:tcBorders>
              <w:top w:val="single" w:sz="2" w:space="0" w:color="auto"/>
              <w:bottom w:val="single" w:sz="12" w:space="0" w:color="auto"/>
            </w:tcBorders>
            <w:shd w:val="clear" w:color="auto" w:fill="auto"/>
          </w:tcPr>
          <w:p w:rsidR="009F53DC" w:rsidRPr="006F0E1A" w:rsidRDefault="009F53DC">
            <w:pPr>
              <w:pStyle w:val="Tabletext"/>
              <w:tabs>
                <w:tab w:val="decimal" w:pos="883"/>
              </w:tabs>
            </w:pPr>
            <w:r w:rsidRPr="006F0E1A">
              <w:t>2011</w:t>
            </w:r>
          </w:p>
        </w:tc>
        <w:tc>
          <w:tcPr>
            <w:tcW w:w="1760" w:type="dxa"/>
            <w:tcBorders>
              <w:top w:val="single" w:sz="2" w:space="0" w:color="auto"/>
              <w:bottom w:val="single" w:sz="12" w:space="0" w:color="auto"/>
            </w:tcBorders>
            <w:shd w:val="clear" w:color="auto" w:fill="auto"/>
          </w:tcPr>
          <w:p w:rsidR="009F53DC" w:rsidRPr="006F0E1A" w:rsidRDefault="0048706B">
            <w:pPr>
              <w:pStyle w:val="Tabletext"/>
              <w:tabs>
                <w:tab w:val="decimal" w:pos="993"/>
              </w:tabs>
            </w:pPr>
            <w:r w:rsidRPr="006F0E1A">
              <w:t>249,000</w:t>
            </w:r>
          </w:p>
        </w:tc>
        <w:tc>
          <w:tcPr>
            <w:tcW w:w="1760" w:type="dxa"/>
            <w:tcBorders>
              <w:top w:val="single" w:sz="2" w:space="0" w:color="auto"/>
              <w:bottom w:val="single" w:sz="12" w:space="0" w:color="auto"/>
            </w:tcBorders>
            <w:shd w:val="clear" w:color="auto" w:fill="auto"/>
          </w:tcPr>
          <w:p w:rsidR="009F53DC" w:rsidRPr="006F0E1A" w:rsidRDefault="009F53DC">
            <w:pPr>
              <w:pStyle w:val="Tabletext"/>
              <w:tabs>
                <w:tab w:val="decimal" w:pos="993"/>
              </w:tabs>
            </w:pPr>
          </w:p>
        </w:tc>
      </w:tr>
    </w:tbl>
    <w:p w:rsidR="00670486" w:rsidRPr="006F0E1A" w:rsidRDefault="00670486" w:rsidP="00670486">
      <w:pPr>
        <w:pStyle w:val="notetext"/>
      </w:pPr>
      <w:r w:rsidRPr="006F0E1A">
        <w:t>Note 1:</w:t>
      </w:r>
      <w:r w:rsidRPr="006F0E1A">
        <w:tab/>
        <w:t>The operation of sections 123A and 126 may affect the amount of the grants.</w:t>
      </w:r>
    </w:p>
    <w:p w:rsidR="009F53DC" w:rsidRPr="006F0E1A" w:rsidRDefault="009F53DC">
      <w:pPr>
        <w:pStyle w:val="notetext"/>
      </w:pPr>
      <w:r w:rsidRPr="006F0E1A">
        <w:t>Note 2:</w:t>
      </w:r>
      <w:r w:rsidRPr="006F0E1A">
        <w:tab/>
        <w:t>Amounts for program years 2009, 2010 and 2011 will be inserted by later amending Acts.</w:t>
      </w:r>
    </w:p>
    <w:p w:rsidR="009F53DC" w:rsidRPr="006F0E1A" w:rsidRDefault="00D621D7" w:rsidP="00D621D7">
      <w:pPr>
        <w:pStyle w:val="ActHead1"/>
        <w:pageBreakBefore/>
      </w:pPr>
      <w:bookmarkStart w:id="222" w:name="_Toc163571538"/>
      <w:r w:rsidRPr="00D621D7">
        <w:rPr>
          <w:rStyle w:val="CharChapNo"/>
        </w:rPr>
        <w:lastRenderedPageBreak/>
        <w:t>Schedule 4</w:t>
      </w:r>
      <w:r w:rsidR="009F53DC" w:rsidRPr="006F0E1A">
        <w:t>—</w:t>
      </w:r>
      <w:r w:rsidR="009F53DC" w:rsidRPr="00D621D7">
        <w:rPr>
          <w:rStyle w:val="CharChapText"/>
        </w:rPr>
        <w:t>General recurrent grants for non</w:t>
      </w:r>
      <w:r w:rsidRPr="00D621D7">
        <w:rPr>
          <w:rStyle w:val="CharChapText"/>
        </w:rPr>
        <w:noBreakHyphen/>
      </w:r>
      <w:r w:rsidR="009F53DC" w:rsidRPr="00D621D7">
        <w:rPr>
          <w:rStyle w:val="CharChapText"/>
        </w:rPr>
        <w:t>government schools</w:t>
      </w:r>
      <w:bookmarkEnd w:id="222"/>
    </w:p>
    <w:p w:rsidR="009F53DC" w:rsidRPr="006F0E1A" w:rsidRDefault="009F53DC">
      <w:pPr>
        <w:pStyle w:val="notemargin"/>
      </w:pPr>
      <w:r w:rsidRPr="006F0E1A">
        <w:t>Note:</w:t>
      </w:r>
      <w:r w:rsidRPr="006F0E1A">
        <w:tab/>
        <w:t>See sections</w:t>
      </w:r>
      <w:r w:rsidR="00D76C0F" w:rsidRPr="006F0E1A">
        <w:t> </w:t>
      </w:r>
      <w:r w:rsidRPr="006F0E1A">
        <w:t>4, 78 to 88, 93 to 96</w:t>
      </w:r>
      <w:r w:rsidR="0012455A" w:rsidRPr="006F0E1A">
        <w:t>, 98A to 98C</w:t>
      </w:r>
      <w:r w:rsidRPr="006F0E1A">
        <w:t xml:space="preserve"> and 144 to 147.</w:t>
      </w:r>
    </w:p>
    <w:p w:rsidR="009F53DC" w:rsidRPr="006F0E1A" w:rsidRDefault="009F53DC" w:rsidP="00FD7DC4">
      <w:pPr>
        <w:pStyle w:val="ActHead2"/>
      </w:pPr>
      <w:bookmarkStart w:id="223" w:name="_Toc163571539"/>
      <w:r w:rsidRPr="00D621D7">
        <w:rPr>
          <w:rStyle w:val="CharPartNo"/>
        </w:rPr>
        <w:t>Part</w:t>
      </w:r>
      <w:r w:rsidR="00D76C0F" w:rsidRPr="00D621D7">
        <w:rPr>
          <w:rStyle w:val="CharPartNo"/>
        </w:rPr>
        <w:t> </w:t>
      </w:r>
      <w:r w:rsidRPr="00D621D7">
        <w:rPr>
          <w:rStyle w:val="CharPartNo"/>
        </w:rPr>
        <w:t>1</w:t>
      </w:r>
      <w:r w:rsidRPr="006F0E1A">
        <w:t>—</w:t>
      </w:r>
      <w:r w:rsidRPr="00D621D7">
        <w:rPr>
          <w:rStyle w:val="CharPartText"/>
        </w:rPr>
        <w:t>Current SES funding for primary education</w:t>
      </w:r>
      <w:bookmarkEnd w:id="223"/>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0" w:type="auto"/>
        <w:tblInd w:w="107" w:type="dxa"/>
        <w:tblLayout w:type="fixed"/>
        <w:tblCellMar>
          <w:left w:w="107" w:type="dxa"/>
          <w:right w:w="107" w:type="dxa"/>
        </w:tblCellMar>
        <w:tblLook w:val="0000" w:firstRow="0" w:lastRow="0" w:firstColumn="0" w:lastColumn="0" w:noHBand="0" w:noVBand="0"/>
      </w:tblPr>
      <w:tblGrid>
        <w:gridCol w:w="550"/>
        <w:gridCol w:w="1066"/>
        <w:gridCol w:w="1066"/>
        <w:gridCol w:w="1066"/>
        <w:gridCol w:w="1066"/>
        <w:gridCol w:w="1066"/>
        <w:gridCol w:w="1050"/>
        <w:gridCol w:w="16"/>
      </w:tblGrid>
      <w:tr w:rsidR="009F53DC" w:rsidRPr="006F0E1A">
        <w:trPr>
          <w:gridAfter w:val="1"/>
          <w:wAfter w:w="16" w:type="dxa"/>
          <w:cantSplit/>
          <w:tblHeader/>
        </w:trPr>
        <w:tc>
          <w:tcPr>
            <w:tcW w:w="6930" w:type="dxa"/>
            <w:gridSpan w:val="7"/>
            <w:tcBorders>
              <w:top w:val="single" w:sz="12" w:space="0" w:color="auto"/>
              <w:bottom w:val="single" w:sz="6" w:space="0" w:color="auto"/>
            </w:tcBorders>
            <w:shd w:val="clear" w:color="auto" w:fill="auto"/>
          </w:tcPr>
          <w:p w:rsidR="009F53DC" w:rsidRPr="006F0E1A" w:rsidRDefault="009F53DC">
            <w:pPr>
              <w:pStyle w:val="Tabletext"/>
            </w:pPr>
            <w:r w:rsidRPr="006F0E1A">
              <w:rPr>
                <w:b/>
              </w:rPr>
              <w:t>Current SES funding for primary education</w:t>
            </w:r>
          </w:p>
        </w:tc>
      </w:tr>
      <w:tr w:rsidR="009F53DC" w:rsidRPr="006F0E1A">
        <w:trPr>
          <w:cantSplit/>
          <w:tblHeader/>
        </w:trPr>
        <w:tc>
          <w:tcPr>
            <w:tcW w:w="550" w:type="dxa"/>
            <w:tcBorders>
              <w:bottom w:val="single" w:sz="12" w:space="0" w:color="auto"/>
            </w:tcBorders>
            <w:shd w:val="clear" w:color="auto" w:fill="auto"/>
          </w:tcPr>
          <w:p w:rsidR="009F53DC" w:rsidRPr="006F0E1A" w:rsidRDefault="009F53DC">
            <w:pPr>
              <w:pStyle w:val="Tabletext"/>
            </w:pPr>
          </w:p>
        </w:tc>
        <w:tc>
          <w:tcPr>
            <w:tcW w:w="1066" w:type="dxa"/>
            <w:tcBorders>
              <w:bottom w:val="single" w:sz="12" w:space="0" w:color="auto"/>
            </w:tcBorders>
            <w:shd w:val="clear" w:color="auto" w:fill="auto"/>
          </w:tcPr>
          <w:p w:rsidR="009F53DC" w:rsidRPr="006F0E1A" w:rsidRDefault="009F53DC">
            <w:pPr>
              <w:pStyle w:val="Tabletext"/>
            </w:pPr>
            <w:r w:rsidRPr="006F0E1A">
              <w:rPr>
                <w:b/>
              </w:rPr>
              <w:t>Column 1</w:t>
            </w:r>
          </w:p>
          <w:p w:rsidR="009F53DC" w:rsidRPr="006F0E1A" w:rsidRDefault="009F53DC">
            <w:pPr>
              <w:pStyle w:val="Tabletext"/>
            </w:pPr>
            <w:r w:rsidRPr="006F0E1A">
              <w:t>SES score</w:t>
            </w:r>
          </w:p>
        </w:tc>
        <w:tc>
          <w:tcPr>
            <w:tcW w:w="1066" w:type="dxa"/>
            <w:tcBorders>
              <w:bottom w:val="single" w:sz="12" w:space="0" w:color="auto"/>
            </w:tcBorders>
            <w:shd w:val="clear" w:color="auto" w:fill="auto"/>
          </w:tcPr>
          <w:p w:rsidR="009F53DC" w:rsidRPr="006F0E1A" w:rsidRDefault="009F53DC">
            <w:pPr>
              <w:pStyle w:val="Tabletext"/>
            </w:pPr>
            <w:r w:rsidRPr="006F0E1A">
              <w:rPr>
                <w:b/>
              </w:rPr>
              <w:t>Column 2</w:t>
            </w:r>
          </w:p>
          <w:p w:rsidR="009F53DC" w:rsidRPr="006F0E1A" w:rsidRDefault="009F53DC">
            <w:pPr>
              <w:pStyle w:val="Tabletext"/>
            </w:pPr>
            <w:r w:rsidRPr="006F0E1A">
              <w:t>Current SES funding level</w:t>
            </w:r>
          </w:p>
          <w:p w:rsidR="009F53DC" w:rsidRPr="006F0E1A" w:rsidRDefault="009F53DC">
            <w:pPr>
              <w:pStyle w:val="Tabletext"/>
            </w:pPr>
            <w:r w:rsidRPr="006F0E1A">
              <w:t>(% of AGSRC)</w:t>
            </w:r>
          </w:p>
        </w:tc>
        <w:tc>
          <w:tcPr>
            <w:tcW w:w="1066" w:type="dxa"/>
            <w:tcBorders>
              <w:bottom w:val="single" w:sz="12" w:space="0" w:color="auto"/>
            </w:tcBorders>
            <w:shd w:val="clear" w:color="auto" w:fill="auto"/>
          </w:tcPr>
          <w:p w:rsidR="009F53DC" w:rsidRPr="006F0E1A" w:rsidRDefault="009F53DC">
            <w:pPr>
              <w:pStyle w:val="Tabletext"/>
            </w:pPr>
            <w:r w:rsidRPr="006F0E1A">
              <w:rPr>
                <w:b/>
              </w:rPr>
              <w:t>Column 3</w:t>
            </w:r>
          </w:p>
          <w:p w:rsidR="009F53DC" w:rsidRPr="006F0E1A" w:rsidRDefault="009F53DC">
            <w:pPr>
              <w:pStyle w:val="Tabletext"/>
            </w:pPr>
            <w:r w:rsidRPr="006F0E1A">
              <w:t>Amount for 2005 program year</w:t>
            </w:r>
          </w:p>
          <w:p w:rsidR="009F53DC" w:rsidRPr="006F0E1A" w:rsidRDefault="009F53DC">
            <w:pPr>
              <w:pStyle w:val="Tabletext"/>
            </w:pPr>
            <w:r w:rsidRPr="006F0E1A">
              <w:t>($)</w:t>
            </w:r>
          </w:p>
        </w:tc>
        <w:tc>
          <w:tcPr>
            <w:tcW w:w="1066" w:type="dxa"/>
            <w:tcBorders>
              <w:bottom w:val="single" w:sz="12" w:space="0" w:color="auto"/>
            </w:tcBorders>
            <w:shd w:val="clear" w:color="auto" w:fill="auto"/>
          </w:tcPr>
          <w:p w:rsidR="009F53DC" w:rsidRPr="006F0E1A" w:rsidRDefault="009F53DC">
            <w:pPr>
              <w:pStyle w:val="Tabletext"/>
            </w:pPr>
            <w:r w:rsidRPr="006F0E1A">
              <w:rPr>
                <w:b/>
              </w:rPr>
              <w:t>Column 4</w:t>
            </w:r>
          </w:p>
          <w:p w:rsidR="009F53DC" w:rsidRPr="006F0E1A" w:rsidRDefault="009F53DC">
            <w:pPr>
              <w:pStyle w:val="Tabletext"/>
            </w:pPr>
            <w:r w:rsidRPr="006F0E1A">
              <w:t>Amount for 2006 program year</w:t>
            </w:r>
          </w:p>
          <w:p w:rsidR="009F53DC" w:rsidRPr="006F0E1A" w:rsidRDefault="009F53DC">
            <w:pPr>
              <w:pStyle w:val="Tabletext"/>
            </w:pPr>
            <w:r w:rsidRPr="006F0E1A">
              <w:t>($)</w:t>
            </w:r>
          </w:p>
        </w:tc>
        <w:tc>
          <w:tcPr>
            <w:tcW w:w="1066" w:type="dxa"/>
            <w:tcBorders>
              <w:bottom w:val="single" w:sz="12" w:space="0" w:color="auto"/>
            </w:tcBorders>
            <w:shd w:val="clear" w:color="auto" w:fill="auto"/>
          </w:tcPr>
          <w:p w:rsidR="009F53DC" w:rsidRPr="006F0E1A" w:rsidRDefault="009F53DC">
            <w:pPr>
              <w:pStyle w:val="Tabletext"/>
            </w:pPr>
            <w:r w:rsidRPr="006F0E1A">
              <w:rPr>
                <w:b/>
              </w:rPr>
              <w:t>Column 5</w:t>
            </w:r>
          </w:p>
          <w:p w:rsidR="009F53DC" w:rsidRPr="006F0E1A" w:rsidRDefault="009F53DC">
            <w:pPr>
              <w:pStyle w:val="Tabletext"/>
            </w:pPr>
            <w:r w:rsidRPr="006F0E1A">
              <w:t>Amount for 2007 program year</w:t>
            </w:r>
          </w:p>
          <w:p w:rsidR="009F53DC" w:rsidRPr="006F0E1A" w:rsidRDefault="009F53DC">
            <w:pPr>
              <w:pStyle w:val="Tabletext"/>
            </w:pPr>
            <w:r w:rsidRPr="006F0E1A">
              <w:t>($)</w:t>
            </w:r>
          </w:p>
        </w:tc>
        <w:tc>
          <w:tcPr>
            <w:tcW w:w="1066" w:type="dxa"/>
            <w:gridSpan w:val="2"/>
            <w:tcBorders>
              <w:bottom w:val="single" w:sz="12" w:space="0" w:color="auto"/>
            </w:tcBorders>
            <w:shd w:val="clear" w:color="auto" w:fill="auto"/>
          </w:tcPr>
          <w:p w:rsidR="009F53DC" w:rsidRPr="006F0E1A" w:rsidRDefault="009F53DC">
            <w:pPr>
              <w:pStyle w:val="Tabletext"/>
            </w:pPr>
            <w:r w:rsidRPr="006F0E1A">
              <w:rPr>
                <w:b/>
              </w:rPr>
              <w:t>Column 6</w:t>
            </w:r>
          </w:p>
          <w:p w:rsidR="009F53DC" w:rsidRPr="006F0E1A" w:rsidRDefault="009F53DC">
            <w:pPr>
              <w:pStyle w:val="Tabletext"/>
            </w:pPr>
            <w:r w:rsidRPr="006F0E1A">
              <w:t>Amount for 2008 program year</w:t>
            </w:r>
          </w:p>
          <w:p w:rsidR="009F53DC" w:rsidRPr="006F0E1A" w:rsidRDefault="009F53DC">
            <w:pPr>
              <w:pStyle w:val="Tabletext"/>
            </w:pPr>
            <w:r w:rsidRPr="006F0E1A">
              <w:t>($)</w:t>
            </w:r>
          </w:p>
        </w:tc>
      </w:tr>
      <w:tr w:rsidR="009F53DC" w:rsidRPr="006F0E1A">
        <w:trPr>
          <w:cantSplit/>
        </w:trPr>
        <w:tc>
          <w:tcPr>
            <w:tcW w:w="550" w:type="dxa"/>
            <w:tcBorders>
              <w:top w:val="single" w:sz="12" w:space="0" w:color="auto"/>
              <w:bottom w:val="single" w:sz="2" w:space="0" w:color="auto"/>
            </w:tcBorders>
            <w:shd w:val="clear" w:color="auto" w:fill="auto"/>
          </w:tcPr>
          <w:p w:rsidR="009F53DC" w:rsidRPr="006F0E1A" w:rsidRDefault="009F53DC">
            <w:pPr>
              <w:pStyle w:val="Tabletext"/>
            </w:pPr>
            <w:r w:rsidRPr="006F0E1A">
              <w:t>1</w:t>
            </w:r>
          </w:p>
        </w:tc>
        <w:tc>
          <w:tcPr>
            <w:tcW w:w="1066" w:type="dxa"/>
            <w:tcBorders>
              <w:top w:val="single" w:sz="12" w:space="0" w:color="auto"/>
              <w:bottom w:val="single" w:sz="2" w:space="0" w:color="auto"/>
            </w:tcBorders>
            <w:shd w:val="clear" w:color="auto" w:fill="auto"/>
          </w:tcPr>
          <w:p w:rsidR="009F53DC" w:rsidRPr="006F0E1A" w:rsidRDefault="009F53DC">
            <w:pPr>
              <w:pStyle w:val="Tabletext"/>
              <w:jc w:val="center"/>
            </w:pPr>
            <w:r w:rsidRPr="006F0E1A">
              <w:t>130 or greater</w:t>
            </w:r>
          </w:p>
        </w:tc>
        <w:tc>
          <w:tcPr>
            <w:tcW w:w="1066" w:type="dxa"/>
            <w:tcBorders>
              <w:top w:val="single" w:sz="12" w:space="0" w:color="auto"/>
              <w:bottom w:val="single" w:sz="2" w:space="0" w:color="auto"/>
            </w:tcBorders>
            <w:shd w:val="clear" w:color="auto" w:fill="auto"/>
          </w:tcPr>
          <w:p w:rsidR="009F53DC" w:rsidRPr="006F0E1A" w:rsidRDefault="009F53DC">
            <w:pPr>
              <w:pStyle w:val="Tabletext"/>
              <w:tabs>
                <w:tab w:val="decimal" w:pos="440"/>
              </w:tabs>
            </w:pPr>
            <w:r w:rsidRPr="006F0E1A">
              <w:t>13.7</w:t>
            </w:r>
          </w:p>
        </w:tc>
        <w:tc>
          <w:tcPr>
            <w:tcW w:w="1066" w:type="dxa"/>
            <w:tcBorders>
              <w:top w:val="single" w:sz="12" w:space="0" w:color="auto"/>
              <w:bottom w:val="single" w:sz="2" w:space="0" w:color="auto"/>
            </w:tcBorders>
            <w:shd w:val="clear" w:color="auto" w:fill="auto"/>
          </w:tcPr>
          <w:p w:rsidR="009F53DC" w:rsidRPr="006F0E1A" w:rsidRDefault="009F53DC">
            <w:pPr>
              <w:pStyle w:val="Tabletext"/>
              <w:tabs>
                <w:tab w:val="decimal" w:pos="621"/>
              </w:tabs>
            </w:pPr>
            <w:r w:rsidRPr="006F0E1A">
              <w:t>902</w:t>
            </w:r>
          </w:p>
        </w:tc>
        <w:tc>
          <w:tcPr>
            <w:tcW w:w="1066" w:type="dxa"/>
            <w:tcBorders>
              <w:top w:val="single" w:sz="12" w:space="0" w:color="auto"/>
              <w:bottom w:val="single" w:sz="2" w:space="0" w:color="auto"/>
            </w:tcBorders>
            <w:shd w:val="clear" w:color="auto" w:fill="auto"/>
          </w:tcPr>
          <w:p w:rsidR="009F53DC" w:rsidRPr="006F0E1A" w:rsidRDefault="009F53DC">
            <w:pPr>
              <w:pStyle w:val="Tabletext"/>
              <w:tabs>
                <w:tab w:val="decimal" w:pos="545"/>
              </w:tabs>
            </w:pPr>
            <w:r w:rsidRPr="006F0E1A">
              <w:t>902</w:t>
            </w:r>
          </w:p>
        </w:tc>
        <w:tc>
          <w:tcPr>
            <w:tcW w:w="1066" w:type="dxa"/>
            <w:tcBorders>
              <w:top w:val="single" w:sz="12" w:space="0" w:color="auto"/>
              <w:bottom w:val="single" w:sz="2" w:space="0" w:color="auto"/>
            </w:tcBorders>
            <w:shd w:val="clear" w:color="auto" w:fill="auto"/>
          </w:tcPr>
          <w:p w:rsidR="009F53DC" w:rsidRPr="006F0E1A" w:rsidRDefault="009F53DC">
            <w:pPr>
              <w:pStyle w:val="Tabletext"/>
              <w:tabs>
                <w:tab w:val="decimal" w:pos="579"/>
              </w:tabs>
            </w:pPr>
            <w:r w:rsidRPr="006F0E1A">
              <w:t>902</w:t>
            </w:r>
          </w:p>
        </w:tc>
        <w:tc>
          <w:tcPr>
            <w:tcW w:w="1066" w:type="dxa"/>
            <w:gridSpan w:val="2"/>
            <w:tcBorders>
              <w:top w:val="single" w:sz="12" w:space="0" w:color="auto"/>
              <w:bottom w:val="single" w:sz="2" w:space="0" w:color="auto"/>
            </w:tcBorders>
            <w:shd w:val="clear" w:color="auto" w:fill="auto"/>
          </w:tcPr>
          <w:p w:rsidR="009F53DC" w:rsidRPr="006F0E1A" w:rsidRDefault="009F53DC">
            <w:pPr>
              <w:pStyle w:val="Tabletext"/>
              <w:tabs>
                <w:tab w:val="decimal" w:pos="613"/>
              </w:tabs>
            </w:pPr>
            <w:r w:rsidRPr="006F0E1A">
              <w:t>902</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15.0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987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987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987</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987</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16.2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1,066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1,066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1,066</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1,066</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17.5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1,152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1,152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1,152</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1,152</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18.7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1,231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1,231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1,231</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1,231</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20.0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1,316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1,316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1,316</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1,316</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21.2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1,395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1,395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1,395</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1,395</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22.5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1,481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1,481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1,481</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1,481</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23.7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1,560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1,560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1,560</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1,560</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10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25.0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1,645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1,645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1,645</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1,645</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11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26.2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1,724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1,724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1,724</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1,724</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12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27.5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1,810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1,810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1,810</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1,810</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13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28.7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1,889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1,889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1,889</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1,889</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14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30.0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1,974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1,974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1,974</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1,974</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15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31.2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2,053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2,053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2,053</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2,053</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16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32.5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2,139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2,139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2,139</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2,139</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17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33.7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2,218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2,218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2,218</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2,218</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18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35.0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2,303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2,303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2,303</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2,303</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lastRenderedPageBreak/>
              <w:t>19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36.2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2,382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2,382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2,382</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2,382</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37.5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2,468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2,468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2,468</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2,468</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38.7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2,547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2,547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2,547</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2,547</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40.0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2,632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2,632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2,632</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2,632</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41.2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2,711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2,711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2,711</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2,711</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42.5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2,797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2,797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2,797</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2,797</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43.7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2,876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2,876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2,876</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2,876</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45.0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2,961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2,961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2,961</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2,961</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46.2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3,040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3,040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3,040</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3,040</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47.5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3,126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3,126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3,126</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3,126</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29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48.7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3,205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3,205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3,205</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3,205</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50.0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3,290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3,290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3,290</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3,290</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51.2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3,369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3,369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3,369</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3,369</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52.5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3,455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3,455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3,455</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3,455</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53.7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3,534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3,534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3,534</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3,534</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55.0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3,619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3,619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3,619</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3,619</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56.2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3,698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3,698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3,698</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3,698</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57.5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3,784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3,784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3,784</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3,784</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58.7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3,863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3,863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3,863</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3,863</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60.0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3,948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3,948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3,948</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3,948</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39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61.2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4,027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4,027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4,027</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4,027</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40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62.5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4,113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4,113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4,113</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4,113</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41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63.7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4,192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4,192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4,192</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4,192</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42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89</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65.0</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4,277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4,277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4,277</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4,277</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43</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88</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66.2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4,356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4,356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4,356</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4,356</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44</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87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67.5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4,442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4,442</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4,442</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4,442</w:t>
            </w:r>
          </w:p>
        </w:tc>
      </w:tr>
      <w:tr w:rsidR="009F53DC" w:rsidRPr="006F0E1A">
        <w:trPr>
          <w:cantSplit/>
        </w:trPr>
        <w:tc>
          <w:tcPr>
            <w:tcW w:w="550" w:type="dxa"/>
            <w:tcBorders>
              <w:top w:val="single" w:sz="2" w:space="0" w:color="auto"/>
              <w:bottom w:val="single" w:sz="2" w:space="0" w:color="auto"/>
            </w:tcBorders>
            <w:shd w:val="clear" w:color="auto" w:fill="auto"/>
          </w:tcPr>
          <w:p w:rsidR="009F53DC" w:rsidRPr="006F0E1A" w:rsidRDefault="009F53DC">
            <w:pPr>
              <w:pStyle w:val="Tabletext"/>
            </w:pPr>
            <w:r w:rsidRPr="006F0E1A">
              <w:t>45</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86</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68.7</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621"/>
              </w:tabs>
            </w:pPr>
            <w:r w:rsidRPr="006F0E1A">
              <w:t>4,521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45"/>
              </w:tabs>
            </w:pPr>
            <w:r w:rsidRPr="006F0E1A">
              <w:t>4,521</w:t>
            </w:r>
          </w:p>
        </w:tc>
        <w:tc>
          <w:tcPr>
            <w:tcW w:w="1066" w:type="dxa"/>
            <w:tcBorders>
              <w:top w:val="single" w:sz="2" w:space="0" w:color="auto"/>
              <w:bottom w:val="single" w:sz="2" w:space="0" w:color="auto"/>
            </w:tcBorders>
            <w:shd w:val="clear" w:color="auto" w:fill="auto"/>
          </w:tcPr>
          <w:p w:rsidR="009F53DC" w:rsidRPr="006F0E1A" w:rsidRDefault="009F53DC">
            <w:pPr>
              <w:pStyle w:val="Tabletext"/>
              <w:tabs>
                <w:tab w:val="decimal" w:pos="579"/>
              </w:tabs>
            </w:pPr>
            <w:r w:rsidRPr="006F0E1A">
              <w:t>4,521</w:t>
            </w:r>
          </w:p>
        </w:tc>
        <w:tc>
          <w:tcPr>
            <w:tcW w:w="1066" w:type="dxa"/>
            <w:gridSpan w:val="2"/>
            <w:tcBorders>
              <w:top w:val="single" w:sz="2" w:space="0" w:color="auto"/>
              <w:bottom w:val="single" w:sz="2" w:space="0" w:color="auto"/>
            </w:tcBorders>
            <w:shd w:val="clear" w:color="auto" w:fill="auto"/>
          </w:tcPr>
          <w:p w:rsidR="009F53DC" w:rsidRPr="006F0E1A" w:rsidRDefault="009F53DC">
            <w:pPr>
              <w:pStyle w:val="Tabletext"/>
              <w:tabs>
                <w:tab w:val="decimal" w:pos="613"/>
              </w:tabs>
            </w:pPr>
            <w:r w:rsidRPr="006F0E1A">
              <w:t>4,521</w:t>
            </w:r>
          </w:p>
        </w:tc>
      </w:tr>
      <w:tr w:rsidR="009F53DC" w:rsidRPr="006F0E1A">
        <w:trPr>
          <w:cantSplit/>
        </w:trPr>
        <w:tc>
          <w:tcPr>
            <w:tcW w:w="550" w:type="dxa"/>
            <w:tcBorders>
              <w:top w:val="single" w:sz="2" w:space="0" w:color="auto"/>
              <w:bottom w:val="single" w:sz="12" w:space="0" w:color="auto"/>
            </w:tcBorders>
            <w:shd w:val="clear" w:color="auto" w:fill="auto"/>
          </w:tcPr>
          <w:p w:rsidR="009F53DC" w:rsidRPr="006F0E1A" w:rsidRDefault="009F53DC">
            <w:pPr>
              <w:pStyle w:val="Tabletext"/>
            </w:pPr>
            <w:r w:rsidRPr="006F0E1A">
              <w:lastRenderedPageBreak/>
              <w:t>46</w:t>
            </w:r>
          </w:p>
        </w:tc>
        <w:tc>
          <w:tcPr>
            <w:tcW w:w="1066" w:type="dxa"/>
            <w:tcBorders>
              <w:top w:val="single" w:sz="2" w:space="0" w:color="auto"/>
              <w:bottom w:val="single" w:sz="12" w:space="0" w:color="auto"/>
            </w:tcBorders>
            <w:shd w:val="clear" w:color="auto" w:fill="auto"/>
          </w:tcPr>
          <w:p w:rsidR="009F53DC" w:rsidRPr="006F0E1A" w:rsidRDefault="009F53DC">
            <w:pPr>
              <w:pStyle w:val="Tabletext"/>
              <w:tabs>
                <w:tab w:val="decimal" w:pos="440"/>
              </w:tabs>
            </w:pPr>
            <w:r w:rsidRPr="006F0E1A">
              <w:t>85 or less</w:t>
            </w:r>
          </w:p>
        </w:tc>
        <w:tc>
          <w:tcPr>
            <w:tcW w:w="1066" w:type="dxa"/>
            <w:tcBorders>
              <w:top w:val="single" w:sz="2" w:space="0" w:color="auto"/>
              <w:bottom w:val="single" w:sz="12" w:space="0" w:color="auto"/>
            </w:tcBorders>
            <w:shd w:val="clear" w:color="auto" w:fill="auto"/>
          </w:tcPr>
          <w:p w:rsidR="009F53DC" w:rsidRPr="006F0E1A" w:rsidRDefault="009F53DC">
            <w:pPr>
              <w:pStyle w:val="Tabletext"/>
              <w:tabs>
                <w:tab w:val="decimal" w:pos="440"/>
              </w:tabs>
            </w:pPr>
            <w:r w:rsidRPr="006F0E1A">
              <w:t>70.0</w:t>
            </w:r>
          </w:p>
        </w:tc>
        <w:tc>
          <w:tcPr>
            <w:tcW w:w="1066" w:type="dxa"/>
            <w:tcBorders>
              <w:top w:val="single" w:sz="2" w:space="0" w:color="auto"/>
              <w:bottom w:val="single" w:sz="12" w:space="0" w:color="auto"/>
            </w:tcBorders>
            <w:shd w:val="clear" w:color="auto" w:fill="auto"/>
          </w:tcPr>
          <w:p w:rsidR="009F53DC" w:rsidRPr="006F0E1A" w:rsidRDefault="009F53DC">
            <w:pPr>
              <w:pStyle w:val="Tabletext"/>
              <w:tabs>
                <w:tab w:val="decimal" w:pos="621"/>
              </w:tabs>
            </w:pPr>
            <w:r w:rsidRPr="006F0E1A">
              <w:t>4,606</w:t>
            </w:r>
          </w:p>
        </w:tc>
        <w:tc>
          <w:tcPr>
            <w:tcW w:w="1066" w:type="dxa"/>
            <w:tcBorders>
              <w:top w:val="single" w:sz="2" w:space="0" w:color="auto"/>
              <w:bottom w:val="single" w:sz="12" w:space="0" w:color="auto"/>
            </w:tcBorders>
            <w:shd w:val="clear" w:color="auto" w:fill="auto"/>
          </w:tcPr>
          <w:p w:rsidR="009F53DC" w:rsidRPr="006F0E1A" w:rsidRDefault="009F53DC">
            <w:pPr>
              <w:pStyle w:val="Tabletext"/>
              <w:tabs>
                <w:tab w:val="decimal" w:pos="545"/>
              </w:tabs>
            </w:pPr>
            <w:r w:rsidRPr="006F0E1A">
              <w:t>4,606</w:t>
            </w:r>
          </w:p>
        </w:tc>
        <w:tc>
          <w:tcPr>
            <w:tcW w:w="1066" w:type="dxa"/>
            <w:tcBorders>
              <w:top w:val="single" w:sz="2" w:space="0" w:color="auto"/>
              <w:bottom w:val="single" w:sz="12" w:space="0" w:color="auto"/>
            </w:tcBorders>
            <w:shd w:val="clear" w:color="auto" w:fill="auto"/>
          </w:tcPr>
          <w:p w:rsidR="009F53DC" w:rsidRPr="006F0E1A" w:rsidRDefault="009F53DC">
            <w:pPr>
              <w:pStyle w:val="Tabletext"/>
              <w:tabs>
                <w:tab w:val="decimal" w:pos="579"/>
              </w:tabs>
            </w:pPr>
            <w:r w:rsidRPr="006F0E1A">
              <w:t>4,606</w:t>
            </w:r>
          </w:p>
        </w:tc>
        <w:tc>
          <w:tcPr>
            <w:tcW w:w="1066" w:type="dxa"/>
            <w:gridSpan w:val="2"/>
            <w:tcBorders>
              <w:top w:val="single" w:sz="2" w:space="0" w:color="auto"/>
              <w:bottom w:val="single" w:sz="12" w:space="0" w:color="auto"/>
            </w:tcBorders>
            <w:shd w:val="clear" w:color="auto" w:fill="auto"/>
          </w:tcPr>
          <w:p w:rsidR="009F53DC" w:rsidRPr="006F0E1A" w:rsidRDefault="009F53DC">
            <w:pPr>
              <w:pStyle w:val="Tabletext"/>
              <w:tabs>
                <w:tab w:val="decimal" w:pos="613"/>
              </w:tabs>
            </w:pPr>
            <w:r w:rsidRPr="006F0E1A">
              <w:t>4,606</w:t>
            </w:r>
          </w:p>
        </w:tc>
      </w:tr>
    </w:tbl>
    <w:p w:rsidR="009F53DC" w:rsidRPr="006F0E1A" w:rsidRDefault="009F53DC">
      <w:pPr>
        <w:pStyle w:val="notetext"/>
      </w:pPr>
      <w:r w:rsidRPr="006F0E1A">
        <w:t>Note:</w:t>
      </w:r>
      <w:r w:rsidRPr="006F0E1A">
        <w:tab/>
        <w:t>The operation of sections</w:t>
      </w:r>
      <w:r w:rsidR="00D76C0F" w:rsidRPr="006F0E1A">
        <w:t> </w:t>
      </w:r>
      <w:r w:rsidRPr="006F0E1A">
        <w:t>121 and 122</w:t>
      </w:r>
      <w:r w:rsidR="00D76C0F" w:rsidRPr="006F0E1A">
        <w:t> </w:t>
      </w:r>
      <w:r w:rsidRPr="006F0E1A">
        <w:t>may affect the amounts in columns 3, 4, 5 and 6.</w:t>
      </w:r>
    </w:p>
    <w:p w:rsidR="009F53DC" w:rsidRPr="006F0E1A" w:rsidRDefault="009F53DC" w:rsidP="00D621D7">
      <w:pPr>
        <w:pStyle w:val="ActHead2"/>
        <w:pageBreakBefore/>
      </w:pPr>
      <w:bookmarkStart w:id="224" w:name="_Toc163571540"/>
      <w:r w:rsidRPr="00D621D7">
        <w:rPr>
          <w:rStyle w:val="CharPartNo"/>
        </w:rPr>
        <w:lastRenderedPageBreak/>
        <w:t>Part</w:t>
      </w:r>
      <w:r w:rsidR="00D76C0F" w:rsidRPr="00D621D7">
        <w:rPr>
          <w:rStyle w:val="CharPartNo"/>
        </w:rPr>
        <w:t> </w:t>
      </w:r>
      <w:r w:rsidRPr="00D621D7">
        <w:rPr>
          <w:rStyle w:val="CharPartNo"/>
        </w:rPr>
        <w:t>2</w:t>
      </w:r>
      <w:r w:rsidRPr="006F0E1A">
        <w:t>—</w:t>
      </w:r>
      <w:r w:rsidRPr="00D621D7">
        <w:rPr>
          <w:rStyle w:val="CharPartText"/>
        </w:rPr>
        <w:t>Current SES funding for secondary education</w:t>
      </w:r>
      <w:bookmarkEnd w:id="224"/>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0" w:type="auto"/>
        <w:tblInd w:w="107" w:type="dxa"/>
        <w:tblLayout w:type="fixed"/>
        <w:tblCellMar>
          <w:left w:w="107" w:type="dxa"/>
          <w:right w:w="107" w:type="dxa"/>
        </w:tblCellMar>
        <w:tblLook w:val="0000" w:firstRow="0" w:lastRow="0" w:firstColumn="0" w:lastColumn="0" w:noHBand="0" w:noVBand="0"/>
      </w:tblPr>
      <w:tblGrid>
        <w:gridCol w:w="590"/>
        <w:gridCol w:w="1083"/>
        <w:gridCol w:w="1083"/>
        <w:gridCol w:w="1083"/>
        <w:gridCol w:w="1083"/>
        <w:gridCol w:w="1083"/>
        <w:gridCol w:w="1083"/>
      </w:tblGrid>
      <w:tr w:rsidR="009F53DC" w:rsidRPr="006F0E1A">
        <w:trPr>
          <w:cantSplit/>
          <w:tblHeader/>
        </w:trPr>
        <w:tc>
          <w:tcPr>
            <w:tcW w:w="7088" w:type="dxa"/>
            <w:gridSpan w:val="7"/>
            <w:tcBorders>
              <w:top w:val="single" w:sz="12" w:space="0" w:color="auto"/>
              <w:bottom w:val="single" w:sz="6" w:space="0" w:color="auto"/>
            </w:tcBorders>
            <w:shd w:val="clear" w:color="auto" w:fill="auto"/>
          </w:tcPr>
          <w:p w:rsidR="009F53DC" w:rsidRPr="006F0E1A" w:rsidRDefault="009F53DC">
            <w:pPr>
              <w:pStyle w:val="Tabletext"/>
            </w:pPr>
            <w:r w:rsidRPr="006F0E1A">
              <w:rPr>
                <w:b/>
              </w:rPr>
              <w:t>Current SES funding for secondary education</w:t>
            </w:r>
          </w:p>
        </w:tc>
      </w:tr>
      <w:tr w:rsidR="009F53DC" w:rsidRPr="006F0E1A">
        <w:trPr>
          <w:cantSplit/>
          <w:tblHeader/>
        </w:trPr>
        <w:tc>
          <w:tcPr>
            <w:tcW w:w="590" w:type="dxa"/>
            <w:tcBorders>
              <w:top w:val="single" w:sz="6" w:space="0" w:color="auto"/>
              <w:bottom w:val="single" w:sz="12" w:space="0" w:color="auto"/>
            </w:tcBorders>
            <w:shd w:val="clear" w:color="auto" w:fill="auto"/>
          </w:tcPr>
          <w:p w:rsidR="009F53DC" w:rsidRPr="006F0E1A" w:rsidRDefault="009F53DC">
            <w:pPr>
              <w:pStyle w:val="Tabletext"/>
            </w:pPr>
          </w:p>
        </w:tc>
        <w:tc>
          <w:tcPr>
            <w:tcW w:w="1083"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1</w:t>
            </w:r>
          </w:p>
          <w:p w:rsidR="009F53DC" w:rsidRPr="006F0E1A" w:rsidRDefault="009F53DC">
            <w:pPr>
              <w:pStyle w:val="Tabletext"/>
            </w:pPr>
            <w:r w:rsidRPr="006F0E1A">
              <w:t>SES score</w:t>
            </w:r>
          </w:p>
        </w:tc>
        <w:tc>
          <w:tcPr>
            <w:tcW w:w="1083"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2</w:t>
            </w:r>
          </w:p>
          <w:p w:rsidR="009F53DC" w:rsidRPr="006F0E1A" w:rsidRDefault="009F53DC">
            <w:pPr>
              <w:pStyle w:val="Tabletext"/>
            </w:pPr>
            <w:r w:rsidRPr="006F0E1A">
              <w:t>Current SES funding level</w:t>
            </w:r>
          </w:p>
          <w:p w:rsidR="009F53DC" w:rsidRPr="006F0E1A" w:rsidRDefault="009F53DC">
            <w:pPr>
              <w:pStyle w:val="Tabletext"/>
            </w:pPr>
            <w:r w:rsidRPr="006F0E1A">
              <w:t>(% of AGSRC)</w:t>
            </w:r>
          </w:p>
        </w:tc>
        <w:tc>
          <w:tcPr>
            <w:tcW w:w="1083"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3</w:t>
            </w:r>
          </w:p>
          <w:p w:rsidR="009F53DC" w:rsidRPr="006F0E1A" w:rsidRDefault="009F53DC">
            <w:pPr>
              <w:pStyle w:val="Tabletext"/>
            </w:pPr>
            <w:r w:rsidRPr="006F0E1A">
              <w:t>Amount for 2005 program year</w:t>
            </w:r>
          </w:p>
          <w:p w:rsidR="009F53DC" w:rsidRPr="006F0E1A" w:rsidRDefault="009F53DC">
            <w:pPr>
              <w:pStyle w:val="Tabletext"/>
            </w:pPr>
            <w:r w:rsidRPr="006F0E1A">
              <w:t>($)</w:t>
            </w:r>
          </w:p>
        </w:tc>
        <w:tc>
          <w:tcPr>
            <w:tcW w:w="1083"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4</w:t>
            </w:r>
          </w:p>
          <w:p w:rsidR="009F53DC" w:rsidRPr="006F0E1A" w:rsidRDefault="009F53DC">
            <w:pPr>
              <w:pStyle w:val="Tabletext"/>
            </w:pPr>
            <w:r w:rsidRPr="006F0E1A">
              <w:t>Amount for 2006 program year</w:t>
            </w:r>
          </w:p>
          <w:p w:rsidR="009F53DC" w:rsidRPr="006F0E1A" w:rsidRDefault="009F53DC">
            <w:pPr>
              <w:pStyle w:val="Tabletext"/>
            </w:pPr>
            <w:r w:rsidRPr="006F0E1A">
              <w:t>($)</w:t>
            </w:r>
          </w:p>
        </w:tc>
        <w:tc>
          <w:tcPr>
            <w:tcW w:w="1083"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5</w:t>
            </w:r>
          </w:p>
          <w:p w:rsidR="009F53DC" w:rsidRPr="006F0E1A" w:rsidRDefault="009F53DC">
            <w:pPr>
              <w:pStyle w:val="Tabletext"/>
            </w:pPr>
            <w:r w:rsidRPr="006F0E1A">
              <w:t>Amount for 2007 program year</w:t>
            </w:r>
          </w:p>
          <w:p w:rsidR="009F53DC" w:rsidRPr="006F0E1A" w:rsidRDefault="009F53DC">
            <w:pPr>
              <w:pStyle w:val="Tabletext"/>
            </w:pPr>
            <w:r w:rsidRPr="006F0E1A">
              <w:t>($)</w:t>
            </w:r>
          </w:p>
        </w:tc>
        <w:tc>
          <w:tcPr>
            <w:tcW w:w="1083"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6</w:t>
            </w:r>
          </w:p>
          <w:p w:rsidR="009F53DC" w:rsidRPr="006F0E1A" w:rsidRDefault="009F53DC">
            <w:pPr>
              <w:pStyle w:val="Tabletext"/>
            </w:pPr>
            <w:r w:rsidRPr="006F0E1A">
              <w:t>Amount for 2008 program year</w:t>
            </w:r>
          </w:p>
          <w:p w:rsidR="009F53DC" w:rsidRPr="006F0E1A" w:rsidRDefault="009F53DC">
            <w:pPr>
              <w:pStyle w:val="Tabletext"/>
            </w:pPr>
            <w:r w:rsidRPr="006F0E1A">
              <w:t>($)</w:t>
            </w:r>
          </w:p>
        </w:tc>
      </w:tr>
      <w:tr w:rsidR="009F53DC" w:rsidRPr="006F0E1A">
        <w:trPr>
          <w:cantSplit/>
        </w:trPr>
        <w:tc>
          <w:tcPr>
            <w:tcW w:w="590" w:type="dxa"/>
            <w:tcBorders>
              <w:top w:val="single" w:sz="12" w:space="0" w:color="auto"/>
              <w:bottom w:val="single" w:sz="2" w:space="0" w:color="auto"/>
            </w:tcBorders>
            <w:shd w:val="clear" w:color="auto" w:fill="auto"/>
          </w:tcPr>
          <w:p w:rsidR="009F53DC" w:rsidRPr="006F0E1A" w:rsidRDefault="009F53DC">
            <w:pPr>
              <w:pStyle w:val="Tabletext"/>
            </w:pPr>
            <w:r w:rsidRPr="006F0E1A">
              <w:t>1</w:t>
            </w:r>
          </w:p>
        </w:tc>
        <w:tc>
          <w:tcPr>
            <w:tcW w:w="1083" w:type="dxa"/>
            <w:tcBorders>
              <w:top w:val="single" w:sz="12" w:space="0" w:color="auto"/>
              <w:bottom w:val="single" w:sz="2" w:space="0" w:color="auto"/>
            </w:tcBorders>
            <w:shd w:val="clear" w:color="auto" w:fill="auto"/>
          </w:tcPr>
          <w:p w:rsidR="009F53DC" w:rsidRPr="006F0E1A" w:rsidRDefault="009F53DC">
            <w:pPr>
              <w:pStyle w:val="Tabletext"/>
              <w:jc w:val="center"/>
            </w:pPr>
            <w:r w:rsidRPr="006F0E1A">
              <w:t>130 or greater</w:t>
            </w:r>
          </w:p>
        </w:tc>
        <w:tc>
          <w:tcPr>
            <w:tcW w:w="1083" w:type="dxa"/>
            <w:tcBorders>
              <w:top w:val="single" w:sz="12" w:space="0" w:color="auto"/>
              <w:bottom w:val="single" w:sz="2" w:space="0" w:color="auto"/>
            </w:tcBorders>
            <w:shd w:val="clear" w:color="auto" w:fill="auto"/>
            <w:vAlign w:val="center"/>
          </w:tcPr>
          <w:p w:rsidR="009F53DC" w:rsidRPr="006F0E1A" w:rsidRDefault="009F53DC">
            <w:pPr>
              <w:pStyle w:val="Tabletext"/>
              <w:tabs>
                <w:tab w:val="decimal" w:pos="440"/>
              </w:tabs>
            </w:pPr>
            <w:r w:rsidRPr="006F0E1A">
              <w:t>13.7</w:t>
            </w:r>
          </w:p>
        </w:tc>
        <w:tc>
          <w:tcPr>
            <w:tcW w:w="1083" w:type="dxa"/>
            <w:tcBorders>
              <w:top w:val="single" w:sz="12" w:space="0" w:color="auto"/>
              <w:bottom w:val="single" w:sz="2" w:space="0" w:color="auto"/>
            </w:tcBorders>
            <w:shd w:val="clear" w:color="auto" w:fill="auto"/>
            <w:vAlign w:val="center"/>
          </w:tcPr>
          <w:p w:rsidR="009F53DC" w:rsidRPr="006F0E1A" w:rsidRDefault="009F53DC">
            <w:pPr>
              <w:pStyle w:val="Tabletext"/>
              <w:tabs>
                <w:tab w:val="decimal" w:pos="547"/>
              </w:tabs>
            </w:pPr>
            <w:r w:rsidRPr="006F0E1A">
              <w:t>1,178</w:t>
            </w:r>
          </w:p>
        </w:tc>
        <w:tc>
          <w:tcPr>
            <w:tcW w:w="1083" w:type="dxa"/>
            <w:tcBorders>
              <w:top w:val="single" w:sz="12" w:space="0" w:color="auto"/>
              <w:bottom w:val="single" w:sz="2" w:space="0" w:color="auto"/>
            </w:tcBorders>
            <w:shd w:val="clear" w:color="auto" w:fill="auto"/>
            <w:vAlign w:val="center"/>
          </w:tcPr>
          <w:p w:rsidR="009F53DC" w:rsidRPr="006F0E1A" w:rsidRDefault="009F53DC">
            <w:pPr>
              <w:pStyle w:val="Tabletext"/>
              <w:tabs>
                <w:tab w:val="decimal" w:pos="564"/>
              </w:tabs>
            </w:pPr>
            <w:r w:rsidRPr="006F0E1A">
              <w:t>1,178</w:t>
            </w:r>
          </w:p>
        </w:tc>
        <w:tc>
          <w:tcPr>
            <w:tcW w:w="1083" w:type="dxa"/>
            <w:tcBorders>
              <w:top w:val="single" w:sz="12" w:space="0" w:color="auto"/>
              <w:bottom w:val="single" w:sz="2" w:space="0" w:color="auto"/>
            </w:tcBorders>
            <w:shd w:val="clear" w:color="auto" w:fill="auto"/>
            <w:vAlign w:val="center"/>
          </w:tcPr>
          <w:p w:rsidR="009F53DC" w:rsidRPr="006F0E1A" w:rsidRDefault="009F53DC">
            <w:pPr>
              <w:pStyle w:val="Tabletext"/>
              <w:tabs>
                <w:tab w:val="decimal" w:pos="581"/>
              </w:tabs>
            </w:pPr>
            <w:r w:rsidRPr="006F0E1A">
              <w:t>1,178</w:t>
            </w:r>
          </w:p>
        </w:tc>
        <w:tc>
          <w:tcPr>
            <w:tcW w:w="1083" w:type="dxa"/>
            <w:tcBorders>
              <w:top w:val="single" w:sz="12" w:space="0" w:color="auto"/>
              <w:bottom w:val="single" w:sz="2" w:space="0" w:color="auto"/>
            </w:tcBorders>
            <w:shd w:val="clear" w:color="auto" w:fill="auto"/>
            <w:vAlign w:val="center"/>
          </w:tcPr>
          <w:p w:rsidR="009F53DC" w:rsidRPr="006F0E1A" w:rsidRDefault="009F53DC">
            <w:pPr>
              <w:pStyle w:val="Tabletext"/>
              <w:tabs>
                <w:tab w:val="decimal" w:pos="598"/>
              </w:tabs>
            </w:pPr>
            <w:r w:rsidRPr="006F0E1A">
              <w:t>1,178</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15.0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1,290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1,290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1,290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1,290</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16.2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1,393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1,393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1,393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1,393</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17.5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1,505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1,505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1,505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1,505</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18.7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1,608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1,608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1,608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1,608</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20.0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1,719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1,719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1,719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1,719</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21.2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1,823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1,823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1,823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1,823</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22.5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1,934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1,934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1,934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1,934</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23.7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2,038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2,038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2,038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2,038</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10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25.0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2,149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2,149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2,149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2,149</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11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120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26.2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2,252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2,252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2,252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2,252</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12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27.5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2,364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2,364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2,364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2,364</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13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28.7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2,467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2,467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2,467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2,467</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14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30.0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2,579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2,579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2,579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2,579</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15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31.2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2,682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2,682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2,682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2,682</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16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32.5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2,794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2,794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2,794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2,794</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17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33.7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2,897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2,897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2,897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2,897</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18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35.0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3,009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3,009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3,009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3,009</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19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36.2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3,112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3,112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3,112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3,112</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20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37.5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3,224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3,224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3,224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3,224</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21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110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38.7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3,327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3,327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3,327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3,327</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22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40.0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3,438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3,438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3,438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3,438</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lastRenderedPageBreak/>
              <w:t>23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41.2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3,542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3,542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3,542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3,542</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24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42.5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3,653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3,653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3,653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3,653</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25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43.7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3,757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3,757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3,757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3,757</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26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45.0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3,868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3,868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3,868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3,868</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27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46.2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3,971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3,971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3,971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3,971</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28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47.5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4,083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4,083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4,083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4,083</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29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48.7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4,186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4,186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4,186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4,186</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50.0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4,298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4,298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4,298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4,298</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100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51.2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4,401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4,401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4,401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4,401</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52.5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4,513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4,513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4,513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4,513</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53.7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4,616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4,616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4,616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4,616</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55.0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4,728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4,728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4,728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4,728</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56.2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4,831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4,831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4,831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4,831</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57.5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4,943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4,943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4,943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4,943</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58.7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5,046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5,046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5,046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5,046</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60.0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5,157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5,157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5,157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5,157</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39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61.2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5,261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5,261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5,261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5,261</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40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62.5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5,372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5,372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5,372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5,372</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41</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90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63.7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5,476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5,476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5,476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5,476</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42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89</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65.0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5,587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5,587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5,587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5,587</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43</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88</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66.2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5,690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5,690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5,690</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5,690</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44</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87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67.5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5,802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5,802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5,802</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5,802</w:t>
            </w:r>
          </w:p>
        </w:tc>
      </w:tr>
      <w:tr w:rsidR="009F53DC" w:rsidRPr="006F0E1A">
        <w:trPr>
          <w:cantSplit/>
        </w:trPr>
        <w:tc>
          <w:tcPr>
            <w:tcW w:w="590" w:type="dxa"/>
            <w:tcBorders>
              <w:top w:val="single" w:sz="2" w:space="0" w:color="auto"/>
              <w:bottom w:val="single" w:sz="2" w:space="0" w:color="auto"/>
            </w:tcBorders>
            <w:shd w:val="clear" w:color="auto" w:fill="auto"/>
          </w:tcPr>
          <w:p w:rsidR="009F53DC" w:rsidRPr="006F0E1A" w:rsidRDefault="009F53DC">
            <w:pPr>
              <w:pStyle w:val="Tabletext"/>
            </w:pPr>
            <w:r w:rsidRPr="006F0E1A">
              <w:t>45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86</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440"/>
              </w:tabs>
            </w:pPr>
            <w:r w:rsidRPr="006F0E1A">
              <w:t>68.7</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47"/>
              </w:tabs>
            </w:pPr>
            <w:r w:rsidRPr="006F0E1A">
              <w:t>5,905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64"/>
              </w:tabs>
            </w:pPr>
            <w:r w:rsidRPr="006F0E1A">
              <w:t>5,905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81"/>
              </w:tabs>
            </w:pPr>
            <w:r w:rsidRPr="006F0E1A">
              <w:t>5,905</w:t>
            </w:r>
          </w:p>
        </w:tc>
        <w:tc>
          <w:tcPr>
            <w:tcW w:w="1083" w:type="dxa"/>
            <w:tcBorders>
              <w:top w:val="single" w:sz="2" w:space="0" w:color="auto"/>
              <w:bottom w:val="single" w:sz="2" w:space="0" w:color="auto"/>
            </w:tcBorders>
            <w:shd w:val="clear" w:color="auto" w:fill="auto"/>
          </w:tcPr>
          <w:p w:rsidR="009F53DC" w:rsidRPr="006F0E1A" w:rsidRDefault="009F53DC">
            <w:pPr>
              <w:pStyle w:val="Tabletext"/>
              <w:tabs>
                <w:tab w:val="decimal" w:pos="598"/>
              </w:tabs>
            </w:pPr>
            <w:r w:rsidRPr="006F0E1A">
              <w:t>5,905</w:t>
            </w:r>
          </w:p>
        </w:tc>
      </w:tr>
      <w:tr w:rsidR="009F53DC" w:rsidRPr="006F0E1A">
        <w:trPr>
          <w:cantSplit/>
        </w:trPr>
        <w:tc>
          <w:tcPr>
            <w:tcW w:w="590" w:type="dxa"/>
            <w:tcBorders>
              <w:top w:val="single" w:sz="2" w:space="0" w:color="auto"/>
              <w:bottom w:val="single" w:sz="12" w:space="0" w:color="auto"/>
            </w:tcBorders>
            <w:shd w:val="clear" w:color="auto" w:fill="auto"/>
          </w:tcPr>
          <w:p w:rsidR="009F53DC" w:rsidRPr="006F0E1A" w:rsidRDefault="009F53DC">
            <w:pPr>
              <w:pStyle w:val="Tabletext"/>
            </w:pPr>
            <w:r w:rsidRPr="006F0E1A">
              <w:t>46</w:t>
            </w:r>
          </w:p>
        </w:tc>
        <w:tc>
          <w:tcPr>
            <w:tcW w:w="1083" w:type="dxa"/>
            <w:tcBorders>
              <w:top w:val="single" w:sz="2" w:space="0" w:color="auto"/>
              <w:bottom w:val="single" w:sz="12" w:space="0" w:color="auto"/>
            </w:tcBorders>
            <w:shd w:val="clear" w:color="auto" w:fill="auto"/>
          </w:tcPr>
          <w:p w:rsidR="009F53DC" w:rsidRPr="006F0E1A" w:rsidRDefault="009F53DC">
            <w:pPr>
              <w:pStyle w:val="Tabletext"/>
              <w:tabs>
                <w:tab w:val="decimal" w:pos="440"/>
              </w:tabs>
            </w:pPr>
            <w:r w:rsidRPr="006F0E1A">
              <w:t>85 or less</w:t>
            </w:r>
          </w:p>
        </w:tc>
        <w:tc>
          <w:tcPr>
            <w:tcW w:w="1083" w:type="dxa"/>
            <w:tcBorders>
              <w:top w:val="single" w:sz="2" w:space="0" w:color="auto"/>
              <w:bottom w:val="single" w:sz="12" w:space="0" w:color="auto"/>
            </w:tcBorders>
            <w:shd w:val="clear" w:color="auto" w:fill="auto"/>
          </w:tcPr>
          <w:p w:rsidR="009F53DC" w:rsidRPr="006F0E1A" w:rsidRDefault="009F53DC">
            <w:pPr>
              <w:pStyle w:val="Tabletext"/>
              <w:tabs>
                <w:tab w:val="decimal" w:pos="440"/>
              </w:tabs>
            </w:pPr>
            <w:r w:rsidRPr="006F0E1A">
              <w:t>70.0</w:t>
            </w:r>
          </w:p>
        </w:tc>
        <w:tc>
          <w:tcPr>
            <w:tcW w:w="1083" w:type="dxa"/>
            <w:tcBorders>
              <w:top w:val="single" w:sz="2" w:space="0" w:color="auto"/>
              <w:bottom w:val="single" w:sz="12" w:space="0" w:color="auto"/>
            </w:tcBorders>
            <w:shd w:val="clear" w:color="auto" w:fill="auto"/>
          </w:tcPr>
          <w:p w:rsidR="009F53DC" w:rsidRPr="006F0E1A" w:rsidRDefault="009F53DC">
            <w:pPr>
              <w:pStyle w:val="Tabletext"/>
              <w:tabs>
                <w:tab w:val="decimal" w:pos="547"/>
              </w:tabs>
            </w:pPr>
            <w:r w:rsidRPr="006F0E1A">
              <w:t>6,017</w:t>
            </w:r>
          </w:p>
        </w:tc>
        <w:tc>
          <w:tcPr>
            <w:tcW w:w="1083" w:type="dxa"/>
            <w:tcBorders>
              <w:top w:val="single" w:sz="2" w:space="0" w:color="auto"/>
              <w:bottom w:val="single" w:sz="12" w:space="0" w:color="auto"/>
            </w:tcBorders>
            <w:shd w:val="clear" w:color="auto" w:fill="auto"/>
          </w:tcPr>
          <w:p w:rsidR="009F53DC" w:rsidRPr="006F0E1A" w:rsidRDefault="009F53DC">
            <w:pPr>
              <w:pStyle w:val="Tabletext"/>
              <w:tabs>
                <w:tab w:val="decimal" w:pos="564"/>
              </w:tabs>
            </w:pPr>
            <w:r w:rsidRPr="006F0E1A">
              <w:t>6,017</w:t>
            </w:r>
          </w:p>
        </w:tc>
        <w:tc>
          <w:tcPr>
            <w:tcW w:w="1083" w:type="dxa"/>
            <w:tcBorders>
              <w:top w:val="single" w:sz="2" w:space="0" w:color="auto"/>
              <w:bottom w:val="single" w:sz="12" w:space="0" w:color="auto"/>
            </w:tcBorders>
            <w:shd w:val="clear" w:color="auto" w:fill="auto"/>
          </w:tcPr>
          <w:p w:rsidR="009F53DC" w:rsidRPr="006F0E1A" w:rsidRDefault="009F53DC">
            <w:pPr>
              <w:pStyle w:val="Tabletext"/>
              <w:tabs>
                <w:tab w:val="decimal" w:pos="581"/>
              </w:tabs>
            </w:pPr>
            <w:r w:rsidRPr="006F0E1A">
              <w:t>6,017</w:t>
            </w:r>
          </w:p>
        </w:tc>
        <w:tc>
          <w:tcPr>
            <w:tcW w:w="1083" w:type="dxa"/>
            <w:tcBorders>
              <w:top w:val="single" w:sz="2" w:space="0" w:color="auto"/>
              <w:bottom w:val="single" w:sz="12" w:space="0" w:color="auto"/>
            </w:tcBorders>
            <w:shd w:val="clear" w:color="auto" w:fill="auto"/>
          </w:tcPr>
          <w:p w:rsidR="009F53DC" w:rsidRPr="006F0E1A" w:rsidRDefault="009F53DC">
            <w:pPr>
              <w:pStyle w:val="Tabletext"/>
              <w:tabs>
                <w:tab w:val="decimal" w:pos="598"/>
              </w:tabs>
            </w:pPr>
            <w:r w:rsidRPr="006F0E1A">
              <w:t>6,017</w:t>
            </w:r>
          </w:p>
        </w:tc>
      </w:tr>
    </w:tbl>
    <w:p w:rsidR="009F53DC" w:rsidRPr="006F0E1A" w:rsidRDefault="009F53DC">
      <w:pPr>
        <w:pStyle w:val="notetext"/>
      </w:pPr>
      <w:r w:rsidRPr="006F0E1A">
        <w:t>Note:</w:t>
      </w:r>
      <w:r w:rsidRPr="006F0E1A">
        <w:tab/>
        <w:t>The operation of sections</w:t>
      </w:r>
      <w:r w:rsidR="00D76C0F" w:rsidRPr="006F0E1A">
        <w:t> </w:t>
      </w:r>
      <w:r w:rsidRPr="006F0E1A">
        <w:t>121 and 123</w:t>
      </w:r>
      <w:r w:rsidR="00D76C0F" w:rsidRPr="006F0E1A">
        <w:t> </w:t>
      </w:r>
      <w:r w:rsidRPr="006F0E1A">
        <w:t>may affect the amounts in columns 3, 4, 5 and 6.</w:t>
      </w:r>
    </w:p>
    <w:p w:rsidR="009F53DC" w:rsidRPr="006F0E1A" w:rsidRDefault="009F53DC" w:rsidP="00D621D7">
      <w:pPr>
        <w:pStyle w:val="ActHead2"/>
        <w:pageBreakBefore/>
      </w:pPr>
      <w:bookmarkStart w:id="225" w:name="_Toc163571541"/>
      <w:r w:rsidRPr="00D621D7">
        <w:rPr>
          <w:rStyle w:val="CharPartNo"/>
        </w:rPr>
        <w:lastRenderedPageBreak/>
        <w:t>Part</w:t>
      </w:r>
      <w:r w:rsidR="00D76C0F" w:rsidRPr="00D621D7">
        <w:rPr>
          <w:rStyle w:val="CharPartNo"/>
        </w:rPr>
        <w:t> </w:t>
      </w:r>
      <w:r w:rsidRPr="00D621D7">
        <w:rPr>
          <w:rStyle w:val="CharPartNo"/>
        </w:rPr>
        <w:t>3</w:t>
      </w:r>
      <w:r w:rsidRPr="006F0E1A">
        <w:t>—</w:t>
      </w:r>
      <w:r w:rsidRPr="00D621D7">
        <w:rPr>
          <w:rStyle w:val="CharPartText"/>
        </w:rPr>
        <w:t>Year 2000 funding for primary education</w:t>
      </w:r>
      <w:bookmarkEnd w:id="225"/>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0" w:type="auto"/>
        <w:tblInd w:w="107" w:type="dxa"/>
        <w:tblLayout w:type="fixed"/>
        <w:tblCellMar>
          <w:left w:w="107" w:type="dxa"/>
          <w:right w:w="107" w:type="dxa"/>
        </w:tblCellMar>
        <w:tblLook w:val="0000" w:firstRow="0" w:lastRow="0" w:firstColumn="0" w:lastColumn="0" w:noHBand="0" w:noVBand="0"/>
      </w:tblPr>
      <w:tblGrid>
        <w:gridCol w:w="693"/>
        <w:gridCol w:w="1247"/>
        <w:gridCol w:w="1247"/>
        <w:gridCol w:w="1248"/>
        <w:gridCol w:w="1247"/>
        <w:gridCol w:w="1248"/>
      </w:tblGrid>
      <w:tr w:rsidR="009F53DC" w:rsidRPr="006F0E1A">
        <w:trPr>
          <w:cantSplit/>
          <w:tblHeader/>
        </w:trPr>
        <w:tc>
          <w:tcPr>
            <w:tcW w:w="6930" w:type="dxa"/>
            <w:gridSpan w:val="6"/>
            <w:tcBorders>
              <w:top w:val="single" w:sz="12" w:space="0" w:color="auto"/>
              <w:bottom w:val="single" w:sz="6" w:space="0" w:color="auto"/>
            </w:tcBorders>
            <w:shd w:val="clear" w:color="auto" w:fill="auto"/>
          </w:tcPr>
          <w:p w:rsidR="009F53DC" w:rsidRPr="006F0E1A" w:rsidRDefault="009F53DC">
            <w:pPr>
              <w:pStyle w:val="Tabletext"/>
            </w:pPr>
            <w:r w:rsidRPr="006F0E1A">
              <w:rPr>
                <w:b/>
              </w:rPr>
              <w:t>Year 2000 funding for primary education</w:t>
            </w:r>
          </w:p>
        </w:tc>
      </w:tr>
      <w:tr w:rsidR="009F53DC" w:rsidRPr="006F0E1A">
        <w:trPr>
          <w:cantSplit/>
          <w:tblHeader/>
        </w:trPr>
        <w:tc>
          <w:tcPr>
            <w:tcW w:w="693" w:type="dxa"/>
            <w:tcBorders>
              <w:top w:val="single" w:sz="6" w:space="0" w:color="auto"/>
              <w:bottom w:val="single" w:sz="12" w:space="0" w:color="auto"/>
            </w:tcBorders>
            <w:shd w:val="clear" w:color="auto" w:fill="auto"/>
          </w:tcPr>
          <w:p w:rsidR="009F53DC" w:rsidRPr="006F0E1A" w:rsidRDefault="009F53DC">
            <w:pPr>
              <w:pStyle w:val="Tabletext"/>
            </w:pPr>
          </w:p>
        </w:tc>
        <w:tc>
          <w:tcPr>
            <w:tcW w:w="1247"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1</w:t>
            </w:r>
          </w:p>
          <w:p w:rsidR="009F53DC" w:rsidRPr="006F0E1A" w:rsidRDefault="009F53DC">
            <w:pPr>
              <w:pStyle w:val="Tabletext"/>
            </w:pPr>
            <w:r w:rsidRPr="006F0E1A">
              <w:t>Year 2000 funding level</w:t>
            </w:r>
          </w:p>
          <w:p w:rsidR="009F53DC" w:rsidRPr="006F0E1A" w:rsidRDefault="009F53DC">
            <w:pPr>
              <w:pStyle w:val="Tabletext"/>
            </w:pPr>
            <w:r w:rsidRPr="006F0E1A">
              <w:t>(% of AGSRC)</w:t>
            </w:r>
          </w:p>
        </w:tc>
        <w:tc>
          <w:tcPr>
            <w:tcW w:w="1247"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2</w:t>
            </w:r>
          </w:p>
          <w:p w:rsidR="009F53DC" w:rsidRPr="006F0E1A" w:rsidRDefault="009F53DC">
            <w:pPr>
              <w:pStyle w:val="Tabletext"/>
            </w:pPr>
            <w:r w:rsidRPr="006F0E1A">
              <w:t>Amount for 2005 program year</w:t>
            </w:r>
          </w:p>
          <w:p w:rsidR="009F53DC" w:rsidRPr="006F0E1A" w:rsidRDefault="009F53DC">
            <w:pPr>
              <w:pStyle w:val="Tabletext"/>
            </w:pPr>
            <w:r w:rsidRPr="006F0E1A">
              <w:t>($)</w:t>
            </w:r>
          </w:p>
        </w:tc>
        <w:tc>
          <w:tcPr>
            <w:tcW w:w="1248"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3</w:t>
            </w:r>
          </w:p>
          <w:p w:rsidR="009F53DC" w:rsidRPr="006F0E1A" w:rsidRDefault="009F53DC">
            <w:pPr>
              <w:pStyle w:val="Tabletext"/>
            </w:pPr>
            <w:r w:rsidRPr="006F0E1A">
              <w:t>Amount for 2006 program year</w:t>
            </w:r>
          </w:p>
          <w:p w:rsidR="009F53DC" w:rsidRPr="006F0E1A" w:rsidRDefault="009F53DC">
            <w:pPr>
              <w:pStyle w:val="Tabletext"/>
            </w:pPr>
            <w:r w:rsidRPr="006F0E1A">
              <w:t>($)</w:t>
            </w:r>
          </w:p>
        </w:tc>
        <w:tc>
          <w:tcPr>
            <w:tcW w:w="1247"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4</w:t>
            </w:r>
          </w:p>
          <w:p w:rsidR="009F53DC" w:rsidRPr="006F0E1A" w:rsidRDefault="009F53DC">
            <w:pPr>
              <w:pStyle w:val="Tabletext"/>
            </w:pPr>
            <w:r w:rsidRPr="006F0E1A">
              <w:t>Amount for 2007 program year</w:t>
            </w:r>
          </w:p>
          <w:p w:rsidR="009F53DC" w:rsidRPr="006F0E1A" w:rsidRDefault="009F53DC">
            <w:pPr>
              <w:pStyle w:val="Tabletext"/>
            </w:pPr>
            <w:r w:rsidRPr="006F0E1A">
              <w:t>($)</w:t>
            </w:r>
          </w:p>
        </w:tc>
        <w:tc>
          <w:tcPr>
            <w:tcW w:w="1248"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5</w:t>
            </w:r>
          </w:p>
          <w:p w:rsidR="009F53DC" w:rsidRPr="006F0E1A" w:rsidRDefault="009F53DC">
            <w:pPr>
              <w:pStyle w:val="Tabletext"/>
            </w:pPr>
            <w:r w:rsidRPr="006F0E1A">
              <w:t>Amount for 2008 program year</w:t>
            </w:r>
          </w:p>
          <w:p w:rsidR="009F53DC" w:rsidRPr="006F0E1A" w:rsidRDefault="009F53DC">
            <w:pPr>
              <w:pStyle w:val="Tabletext"/>
            </w:pPr>
            <w:r w:rsidRPr="006F0E1A">
              <w:t>($)</w:t>
            </w:r>
          </w:p>
        </w:tc>
      </w:tr>
      <w:tr w:rsidR="009F53DC" w:rsidRPr="006F0E1A">
        <w:trPr>
          <w:cantSplit/>
        </w:trPr>
        <w:tc>
          <w:tcPr>
            <w:tcW w:w="693" w:type="dxa"/>
            <w:tcBorders>
              <w:top w:val="single" w:sz="12" w:space="0" w:color="auto"/>
              <w:bottom w:val="single" w:sz="2" w:space="0" w:color="auto"/>
            </w:tcBorders>
            <w:shd w:val="clear" w:color="auto" w:fill="auto"/>
          </w:tcPr>
          <w:p w:rsidR="009F53DC" w:rsidRPr="006F0E1A" w:rsidRDefault="009F53DC">
            <w:pPr>
              <w:pStyle w:val="Tabletext"/>
            </w:pPr>
            <w:r w:rsidRPr="006F0E1A">
              <w:t>1</w:t>
            </w:r>
          </w:p>
        </w:tc>
        <w:tc>
          <w:tcPr>
            <w:tcW w:w="1247" w:type="dxa"/>
            <w:tcBorders>
              <w:top w:val="single" w:sz="12" w:space="0" w:color="auto"/>
              <w:bottom w:val="single" w:sz="2" w:space="0" w:color="auto"/>
            </w:tcBorders>
            <w:shd w:val="clear" w:color="auto" w:fill="auto"/>
          </w:tcPr>
          <w:p w:rsidR="009F53DC" w:rsidRPr="006F0E1A" w:rsidRDefault="009F53DC">
            <w:pPr>
              <w:pStyle w:val="Tabletext"/>
              <w:tabs>
                <w:tab w:val="decimal" w:pos="460"/>
              </w:tabs>
            </w:pPr>
            <w:r w:rsidRPr="006F0E1A">
              <w:t>11.8</w:t>
            </w:r>
          </w:p>
        </w:tc>
        <w:tc>
          <w:tcPr>
            <w:tcW w:w="1247" w:type="dxa"/>
            <w:tcBorders>
              <w:top w:val="single" w:sz="12" w:space="0" w:color="auto"/>
              <w:bottom w:val="single" w:sz="2" w:space="0" w:color="auto"/>
            </w:tcBorders>
            <w:shd w:val="clear" w:color="auto" w:fill="auto"/>
          </w:tcPr>
          <w:p w:rsidR="009F53DC" w:rsidRPr="006F0E1A" w:rsidRDefault="009F53DC">
            <w:pPr>
              <w:pStyle w:val="Tabletext"/>
              <w:tabs>
                <w:tab w:val="decimal" w:pos="593"/>
              </w:tabs>
            </w:pPr>
            <w:r w:rsidRPr="006F0E1A">
              <w:t>777</w:t>
            </w:r>
          </w:p>
        </w:tc>
        <w:tc>
          <w:tcPr>
            <w:tcW w:w="1248" w:type="dxa"/>
            <w:tcBorders>
              <w:top w:val="single" w:sz="12" w:space="0" w:color="auto"/>
              <w:bottom w:val="single" w:sz="2" w:space="0" w:color="auto"/>
            </w:tcBorders>
            <w:shd w:val="clear" w:color="auto" w:fill="auto"/>
          </w:tcPr>
          <w:p w:rsidR="009F53DC" w:rsidRPr="006F0E1A" w:rsidRDefault="009F53DC">
            <w:pPr>
              <w:pStyle w:val="Tabletext"/>
              <w:tabs>
                <w:tab w:val="decimal" w:pos="666"/>
              </w:tabs>
            </w:pPr>
            <w:r w:rsidRPr="006F0E1A">
              <w:t>777</w:t>
            </w:r>
          </w:p>
        </w:tc>
        <w:tc>
          <w:tcPr>
            <w:tcW w:w="1247" w:type="dxa"/>
            <w:tcBorders>
              <w:top w:val="single" w:sz="12" w:space="0" w:color="auto"/>
              <w:bottom w:val="single" w:sz="2" w:space="0" w:color="auto"/>
            </w:tcBorders>
            <w:shd w:val="clear" w:color="auto" w:fill="auto"/>
          </w:tcPr>
          <w:p w:rsidR="009F53DC" w:rsidRPr="006F0E1A" w:rsidRDefault="009F53DC">
            <w:pPr>
              <w:pStyle w:val="Tabletext"/>
              <w:tabs>
                <w:tab w:val="decimal" w:pos="628"/>
              </w:tabs>
            </w:pPr>
            <w:r w:rsidRPr="006F0E1A">
              <w:t>777</w:t>
            </w:r>
          </w:p>
        </w:tc>
        <w:tc>
          <w:tcPr>
            <w:tcW w:w="1248" w:type="dxa"/>
            <w:tcBorders>
              <w:top w:val="single" w:sz="12" w:space="0" w:color="auto"/>
              <w:bottom w:val="single" w:sz="2" w:space="0" w:color="auto"/>
            </w:tcBorders>
            <w:shd w:val="clear" w:color="auto" w:fill="auto"/>
          </w:tcPr>
          <w:p w:rsidR="009F53DC" w:rsidRPr="006F0E1A" w:rsidRDefault="009F53DC">
            <w:pPr>
              <w:pStyle w:val="Tabletext"/>
              <w:tabs>
                <w:tab w:val="decimal" w:pos="701"/>
              </w:tabs>
            </w:pPr>
            <w:r w:rsidRPr="006F0E1A">
              <w:t>777</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2</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14.0</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922</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922</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922</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922</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3</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15.7</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1,034</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1,034</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1,034</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1,034</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4</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19.6</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1,290</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1,290</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1,290</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1,290</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5</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19.7</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1,297</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1,297</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1,297</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1,297</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6</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23.9</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1,573</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1,573</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1,573</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1,573</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7</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29.0</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1,909</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1,909</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1,909</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1,909</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8</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32.0</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2,106</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2,106</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2,106</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2,106</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9</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34.7</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2,284</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2,284</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2,284</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2,284</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10</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35.0</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2,303</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2,303</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2,303</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2,303</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11</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38.7</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2,547</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2,547</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2,547</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2,547</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12</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43.8</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2,883</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2,883</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2,883</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2,883</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13</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47.5</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3,126</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3,126</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3,126</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3,126</w:t>
            </w:r>
          </w:p>
        </w:tc>
      </w:tr>
      <w:tr w:rsidR="009F53DC" w:rsidRPr="006F0E1A">
        <w:trPr>
          <w:cantSplit/>
        </w:trPr>
        <w:tc>
          <w:tcPr>
            <w:tcW w:w="693" w:type="dxa"/>
            <w:tcBorders>
              <w:top w:val="single" w:sz="2" w:space="0" w:color="auto"/>
              <w:bottom w:val="single" w:sz="2" w:space="0" w:color="auto"/>
            </w:tcBorders>
            <w:shd w:val="clear" w:color="auto" w:fill="auto"/>
          </w:tcPr>
          <w:p w:rsidR="009F53DC" w:rsidRPr="006F0E1A" w:rsidRDefault="009F53DC">
            <w:pPr>
              <w:pStyle w:val="Tabletext"/>
            </w:pPr>
            <w:r w:rsidRPr="006F0E1A">
              <w:t>14</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51.6</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593"/>
              </w:tabs>
            </w:pPr>
            <w:r w:rsidRPr="006F0E1A">
              <w:t>3,396</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666"/>
              </w:tabs>
            </w:pPr>
            <w:r w:rsidRPr="006F0E1A">
              <w:t>3,396</w:t>
            </w:r>
          </w:p>
        </w:tc>
        <w:tc>
          <w:tcPr>
            <w:tcW w:w="1247" w:type="dxa"/>
            <w:tcBorders>
              <w:top w:val="single" w:sz="2" w:space="0" w:color="auto"/>
              <w:bottom w:val="single" w:sz="2" w:space="0" w:color="auto"/>
            </w:tcBorders>
            <w:shd w:val="clear" w:color="auto" w:fill="auto"/>
          </w:tcPr>
          <w:p w:rsidR="009F53DC" w:rsidRPr="006F0E1A" w:rsidRDefault="009F53DC">
            <w:pPr>
              <w:pStyle w:val="Tabletext"/>
              <w:tabs>
                <w:tab w:val="decimal" w:pos="628"/>
              </w:tabs>
            </w:pPr>
            <w:r w:rsidRPr="006F0E1A">
              <w:t>3,396</w:t>
            </w:r>
          </w:p>
        </w:tc>
        <w:tc>
          <w:tcPr>
            <w:tcW w:w="1248" w:type="dxa"/>
            <w:tcBorders>
              <w:top w:val="single" w:sz="2" w:space="0" w:color="auto"/>
              <w:bottom w:val="single" w:sz="2" w:space="0" w:color="auto"/>
            </w:tcBorders>
            <w:shd w:val="clear" w:color="auto" w:fill="auto"/>
          </w:tcPr>
          <w:p w:rsidR="009F53DC" w:rsidRPr="006F0E1A" w:rsidRDefault="009F53DC">
            <w:pPr>
              <w:pStyle w:val="Tabletext"/>
              <w:tabs>
                <w:tab w:val="decimal" w:pos="701"/>
              </w:tabs>
            </w:pPr>
            <w:r w:rsidRPr="006F0E1A">
              <w:t>3,396</w:t>
            </w:r>
          </w:p>
        </w:tc>
      </w:tr>
      <w:tr w:rsidR="009F53DC" w:rsidRPr="006F0E1A">
        <w:trPr>
          <w:cantSplit/>
        </w:trPr>
        <w:tc>
          <w:tcPr>
            <w:tcW w:w="693" w:type="dxa"/>
            <w:tcBorders>
              <w:top w:val="single" w:sz="2" w:space="0" w:color="auto"/>
              <w:bottom w:val="single" w:sz="12" w:space="0" w:color="auto"/>
            </w:tcBorders>
            <w:shd w:val="clear" w:color="auto" w:fill="auto"/>
          </w:tcPr>
          <w:p w:rsidR="009F53DC" w:rsidRPr="006F0E1A" w:rsidRDefault="009F53DC">
            <w:pPr>
              <w:pStyle w:val="Tabletext"/>
            </w:pPr>
            <w:r w:rsidRPr="006F0E1A">
              <w:t>15</w:t>
            </w:r>
          </w:p>
        </w:tc>
        <w:tc>
          <w:tcPr>
            <w:tcW w:w="1247" w:type="dxa"/>
            <w:tcBorders>
              <w:top w:val="single" w:sz="2" w:space="0" w:color="auto"/>
              <w:bottom w:val="single" w:sz="12" w:space="0" w:color="auto"/>
            </w:tcBorders>
            <w:shd w:val="clear" w:color="auto" w:fill="auto"/>
          </w:tcPr>
          <w:p w:rsidR="009F53DC" w:rsidRPr="006F0E1A" w:rsidRDefault="009F53DC">
            <w:pPr>
              <w:pStyle w:val="Tabletext"/>
              <w:tabs>
                <w:tab w:val="decimal" w:pos="460"/>
              </w:tabs>
            </w:pPr>
            <w:r w:rsidRPr="006F0E1A">
              <w:t>56.0</w:t>
            </w:r>
          </w:p>
        </w:tc>
        <w:tc>
          <w:tcPr>
            <w:tcW w:w="1247" w:type="dxa"/>
            <w:tcBorders>
              <w:top w:val="single" w:sz="2" w:space="0" w:color="auto"/>
              <w:bottom w:val="single" w:sz="12" w:space="0" w:color="auto"/>
            </w:tcBorders>
            <w:shd w:val="clear" w:color="auto" w:fill="auto"/>
          </w:tcPr>
          <w:p w:rsidR="009F53DC" w:rsidRPr="006F0E1A" w:rsidRDefault="009F53DC">
            <w:pPr>
              <w:pStyle w:val="Tabletext"/>
              <w:tabs>
                <w:tab w:val="decimal" w:pos="593"/>
              </w:tabs>
            </w:pPr>
            <w:r w:rsidRPr="006F0E1A">
              <w:t>3,685</w:t>
            </w:r>
          </w:p>
        </w:tc>
        <w:tc>
          <w:tcPr>
            <w:tcW w:w="1248" w:type="dxa"/>
            <w:tcBorders>
              <w:top w:val="single" w:sz="2" w:space="0" w:color="auto"/>
              <w:bottom w:val="single" w:sz="12" w:space="0" w:color="auto"/>
            </w:tcBorders>
            <w:shd w:val="clear" w:color="auto" w:fill="auto"/>
          </w:tcPr>
          <w:p w:rsidR="009F53DC" w:rsidRPr="006F0E1A" w:rsidRDefault="009F53DC">
            <w:pPr>
              <w:pStyle w:val="Tabletext"/>
              <w:tabs>
                <w:tab w:val="decimal" w:pos="666"/>
              </w:tabs>
            </w:pPr>
            <w:r w:rsidRPr="006F0E1A">
              <w:t>3,685</w:t>
            </w:r>
          </w:p>
        </w:tc>
        <w:tc>
          <w:tcPr>
            <w:tcW w:w="1247" w:type="dxa"/>
            <w:tcBorders>
              <w:top w:val="single" w:sz="2" w:space="0" w:color="auto"/>
              <w:bottom w:val="single" w:sz="12" w:space="0" w:color="auto"/>
            </w:tcBorders>
            <w:shd w:val="clear" w:color="auto" w:fill="auto"/>
          </w:tcPr>
          <w:p w:rsidR="009F53DC" w:rsidRPr="006F0E1A" w:rsidRDefault="009F53DC">
            <w:pPr>
              <w:pStyle w:val="Tabletext"/>
              <w:tabs>
                <w:tab w:val="decimal" w:pos="628"/>
              </w:tabs>
            </w:pPr>
            <w:r w:rsidRPr="006F0E1A">
              <w:t>3,685</w:t>
            </w:r>
          </w:p>
        </w:tc>
        <w:tc>
          <w:tcPr>
            <w:tcW w:w="1248" w:type="dxa"/>
            <w:tcBorders>
              <w:top w:val="single" w:sz="2" w:space="0" w:color="auto"/>
              <w:bottom w:val="single" w:sz="12" w:space="0" w:color="auto"/>
            </w:tcBorders>
            <w:shd w:val="clear" w:color="auto" w:fill="auto"/>
          </w:tcPr>
          <w:p w:rsidR="009F53DC" w:rsidRPr="006F0E1A" w:rsidRDefault="009F53DC">
            <w:pPr>
              <w:pStyle w:val="Tabletext"/>
              <w:tabs>
                <w:tab w:val="decimal" w:pos="701"/>
              </w:tabs>
            </w:pPr>
            <w:r w:rsidRPr="006F0E1A">
              <w:t>3,685</w:t>
            </w:r>
          </w:p>
        </w:tc>
      </w:tr>
    </w:tbl>
    <w:p w:rsidR="009F53DC" w:rsidRPr="006F0E1A" w:rsidRDefault="009F53DC">
      <w:pPr>
        <w:pStyle w:val="notetext"/>
      </w:pPr>
      <w:r w:rsidRPr="006F0E1A">
        <w:t>Note:</w:t>
      </w:r>
      <w:r w:rsidRPr="006F0E1A">
        <w:tab/>
        <w:t>The operation of sections</w:t>
      </w:r>
      <w:r w:rsidR="00D76C0F" w:rsidRPr="006F0E1A">
        <w:t> </w:t>
      </w:r>
      <w:r w:rsidRPr="006F0E1A">
        <w:t>121 and 122</w:t>
      </w:r>
      <w:r w:rsidR="00D76C0F" w:rsidRPr="006F0E1A">
        <w:t> </w:t>
      </w:r>
      <w:r w:rsidRPr="006F0E1A">
        <w:t>may affect the amounts in columns 2, 3, 4 and 5.</w:t>
      </w:r>
    </w:p>
    <w:p w:rsidR="009F53DC" w:rsidRPr="006F0E1A" w:rsidRDefault="009F53DC" w:rsidP="00D621D7">
      <w:pPr>
        <w:pStyle w:val="ActHead2"/>
        <w:pageBreakBefore/>
      </w:pPr>
      <w:bookmarkStart w:id="226" w:name="_Toc163571542"/>
      <w:r w:rsidRPr="00D621D7">
        <w:rPr>
          <w:rStyle w:val="CharPartNo"/>
        </w:rPr>
        <w:lastRenderedPageBreak/>
        <w:t>Part</w:t>
      </w:r>
      <w:r w:rsidR="00D76C0F" w:rsidRPr="00D621D7">
        <w:rPr>
          <w:rStyle w:val="CharPartNo"/>
        </w:rPr>
        <w:t> </w:t>
      </w:r>
      <w:r w:rsidRPr="00D621D7">
        <w:rPr>
          <w:rStyle w:val="CharPartNo"/>
        </w:rPr>
        <w:t>4</w:t>
      </w:r>
      <w:r w:rsidRPr="006F0E1A">
        <w:t>—</w:t>
      </w:r>
      <w:r w:rsidRPr="00D621D7">
        <w:rPr>
          <w:rStyle w:val="CharPartText"/>
        </w:rPr>
        <w:t>Year 2000 funding for secondary education</w:t>
      </w:r>
      <w:bookmarkEnd w:id="226"/>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0" w:type="auto"/>
        <w:tblInd w:w="107" w:type="dxa"/>
        <w:tblLayout w:type="fixed"/>
        <w:tblCellMar>
          <w:left w:w="107" w:type="dxa"/>
          <w:right w:w="107" w:type="dxa"/>
        </w:tblCellMar>
        <w:tblLook w:val="0000" w:firstRow="0" w:lastRow="0" w:firstColumn="0" w:lastColumn="0" w:noHBand="0" w:noVBand="0"/>
      </w:tblPr>
      <w:tblGrid>
        <w:gridCol w:w="660"/>
        <w:gridCol w:w="1257"/>
        <w:gridCol w:w="1257"/>
        <w:gridCol w:w="1257"/>
        <w:gridCol w:w="1257"/>
        <w:gridCol w:w="1258"/>
      </w:tblGrid>
      <w:tr w:rsidR="009F53DC" w:rsidRPr="006F0E1A">
        <w:trPr>
          <w:cantSplit/>
          <w:tblHeader/>
        </w:trPr>
        <w:tc>
          <w:tcPr>
            <w:tcW w:w="6946" w:type="dxa"/>
            <w:gridSpan w:val="6"/>
            <w:tcBorders>
              <w:top w:val="single" w:sz="12" w:space="0" w:color="auto"/>
              <w:bottom w:val="single" w:sz="6" w:space="0" w:color="auto"/>
            </w:tcBorders>
            <w:shd w:val="clear" w:color="auto" w:fill="auto"/>
          </w:tcPr>
          <w:p w:rsidR="009F53DC" w:rsidRPr="006F0E1A" w:rsidRDefault="009F53DC">
            <w:pPr>
              <w:pStyle w:val="Tabletext"/>
            </w:pPr>
            <w:r w:rsidRPr="006F0E1A">
              <w:rPr>
                <w:b/>
              </w:rPr>
              <w:t>Year 2000 funding for secondary education</w:t>
            </w:r>
          </w:p>
        </w:tc>
      </w:tr>
      <w:tr w:rsidR="009F53DC" w:rsidRPr="006F0E1A">
        <w:trPr>
          <w:cantSplit/>
          <w:tblHeader/>
        </w:trPr>
        <w:tc>
          <w:tcPr>
            <w:tcW w:w="660" w:type="dxa"/>
            <w:tcBorders>
              <w:top w:val="single" w:sz="6" w:space="0" w:color="auto"/>
              <w:bottom w:val="single" w:sz="12" w:space="0" w:color="auto"/>
            </w:tcBorders>
            <w:shd w:val="clear" w:color="auto" w:fill="auto"/>
          </w:tcPr>
          <w:p w:rsidR="009F53DC" w:rsidRPr="006F0E1A" w:rsidRDefault="009F53DC">
            <w:pPr>
              <w:pStyle w:val="Tabletext"/>
            </w:pPr>
          </w:p>
        </w:tc>
        <w:tc>
          <w:tcPr>
            <w:tcW w:w="1257"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1</w:t>
            </w:r>
          </w:p>
          <w:p w:rsidR="009F53DC" w:rsidRPr="006F0E1A" w:rsidRDefault="009F53DC">
            <w:pPr>
              <w:pStyle w:val="Tabletext"/>
            </w:pPr>
            <w:r w:rsidRPr="006F0E1A">
              <w:t>Year 2000 funding level</w:t>
            </w:r>
          </w:p>
          <w:p w:rsidR="009F53DC" w:rsidRPr="006F0E1A" w:rsidRDefault="009F53DC">
            <w:pPr>
              <w:pStyle w:val="Tabletext"/>
            </w:pPr>
            <w:r w:rsidRPr="006F0E1A">
              <w:t>(% of AGSRC)</w:t>
            </w:r>
          </w:p>
        </w:tc>
        <w:tc>
          <w:tcPr>
            <w:tcW w:w="1257"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2</w:t>
            </w:r>
          </w:p>
          <w:p w:rsidR="009F53DC" w:rsidRPr="006F0E1A" w:rsidRDefault="009F53DC">
            <w:pPr>
              <w:pStyle w:val="Tabletext"/>
            </w:pPr>
            <w:r w:rsidRPr="006F0E1A">
              <w:t>Amount for 2005 program year</w:t>
            </w:r>
          </w:p>
          <w:p w:rsidR="009F53DC" w:rsidRPr="006F0E1A" w:rsidRDefault="009F53DC">
            <w:pPr>
              <w:pStyle w:val="Tabletext"/>
            </w:pPr>
            <w:r w:rsidRPr="006F0E1A">
              <w:t>($)</w:t>
            </w:r>
          </w:p>
        </w:tc>
        <w:tc>
          <w:tcPr>
            <w:tcW w:w="1257"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3</w:t>
            </w:r>
          </w:p>
          <w:p w:rsidR="009F53DC" w:rsidRPr="006F0E1A" w:rsidRDefault="009F53DC">
            <w:pPr>
              <w:pStyle w:val="Tabletext"/>
            </w:pPr>
            <w:r w:rsidRPr="006F0E1A">
              <w:t>Amount for 2006 program year</w:t>
            </w:r>
          </w:p>
          <w:p w:rsidR="009F53DC" w:rsidRPr="006F0E1A" w:rsidRDefault="009F53DC">
            <w:pPr>
              <w:pStyle w:val="Tabletext"/>
            </w:pPr>
            <w:r w:rsidRPr="006F0E1A">
              <w:t>($)</w:t>
            </w:r>
          </w:p>
        </w:tc>
        <w:tc>
          <w:tcPr>
            <w:tcW w:w="1257"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4</w:t>
            </w:r>
          </w:p>
          <w:p w:rsidR="009F53DC" w:rsidRPr="006F0E1A" w:rsidRDefault="009F53DC">
            <w:pPr>
              <w:pStyle w:val="Tabletext"/>
            </w:pPr>
            <w:r w:rsidRPr="006F0E1A">
              <w:t>Amount for 2007 program year</w:t>
            </w:r>
          </w:p>
          <w:p w:rsidR="009F53DC" w:rsidRPr="006F0E1A" w:rsidRDefault="009F53DC">
            <w:pPr>
              <w:pStyle w:val="Tabletext"/>
            </w:pPr>
            <w:r w:rsidRPr="006F0E1A">
              <w:t>($)</w:t>
            </w:r>
          </w:p>
        </w:tc>
        <w:tc>
          <w:tcPr>
            <w:tcW w:w="1258"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5</w:t>
            </w:r>
          </w:p>
          <w:p w:rsidR="009F53DC" w:rsidRPr="006F0E1A" w:rsidRDefault="009F53DC">
            <w:pPr>
              <w:pStyle w:val="Tabletext"/>
            </w:pPr>
            <w:r w:rsidRPr="006F0E1A">
              <w:t>Amount for 2008 program year</w:t>
            </w:r>
          </w:p>
          <w:p w:rsidR="009F53DC" w:rsidRPr="006F0E1A" w:rsidRDefault="009F53DC">
            <w:pPr>
              <w:pStyle w:val="Tabletext"/>
            </w:pPr>
            <w:r w:rsidRPr="006F0E1A">
              <w:t>($)</w:t>
            </w:r>
          </w:p>
        </w:tc>
      </w:tr>
      <w:tr w:rsidR="009F53DC" w:rsidRPr="006F0E1A">
        <w:trPr>
          <w:cantSplit/>
        </w:trPr>
        <w:tc>
          <w:tcPr>
            <w:tcW w:w="660" w:type="dxa"/>
            <w:tcBorders>
              <w:top w:val="single" w:sz="12" w:space="0" w:color="auto"/>
              <w:bottom w:val="single" w:sz="2" w:space="0" w:color="auto"/>
            </w:tcBorders>
            <w:shd w:val="clear" w:color="auto" w:fill="auto"/>
          </w:tcPr>
          <w:p w:rsidR="009F53DC" w:rsidRPr="006F0E1A" w:rsidRDefault="009F53DC">
            <w:pPr>
              <w:pStyle w:val="Tabletext"/>
            </w:pPr>
            <w:r w:rsidRPr="006F0E1A">
              <w:t>1</w:t>
            </w:r>
          </w:p>
        </w:tc>
        <w:tc>
          <w:tcPr>
            <w:tcW w:w="1257" w:type="dxa"/>
            <w:tcBorders>
              <w:top w:val="single" w:sz="12" w:space="0" w:color="auto"/>
              <w:bottom w:val="single" w:sz="2" w:space="0" w:color="auto"/>
            </w:tcBorders>
            <w:shd w:val="clear" w:color="auto" w:fill="auto"/>
          </w:tcPr>
          <w:p w:rsidR="009F53DC" w:rsidRPr="006F0E1A" w:rsidRDefault="009F53DC">
            <w:pPr>
              <w:pStyle w:val="Tabletext"/>
              <w:tabs>
                <w:tab w:val="decimal" w:pos="460"/>
              </w:tabs>
            </w:pPr>
            <w:r w:rsidRPr="006F0E1A">
              <w:t>14.2</w:t>
            </w:r>
          </w:p>
        </w:tc>
        <w:tc>
          <w:tcPr>
            <w:tcW w:w="1257" w:type="dxa"/>
            <w:tcBorders>
              <w:top w:val="single" w:sz="12" w:space="0" w:color="auto"/>
              <w:bottom w:val="single" w:sz="2" w:space="0" w:color="auto"/>
            </w:tcBorders>
            <w:shd w:val="clear" w:color="auto" w:fill="auto"/>
          </w:tcPr>
          <w:p w:rsidR="009F53DC" w:rsidRPr="006F0E1A" w:rsidRDefault="009F53DC">
            <w:pPr>
              <w:pStyle w:val="Tabletext"/>
              <w:tabs>
                <w:tab w:val="decimal" w:pos="726"/>
              </w:tabs>
            </w:pPr>
            <w:r w:rsidRPr="006F0E1A">
              <w:t>1,221</w:t>
            </w:r>
          </w:p>
        </w:tc>
        <w:tc>
          <w:tcPr>
            <w:tcW w:w="1257" w:type="dxa"/>
            <w:tcBorders>
              <w:top w:val="single" w:sz="12" w:space="0" w:color="auto"/>
              <w:bottom w:val="single" w:sz="2" w:space="0" w:color="auto"/>
            </w:tcBorders>
            <w:shd w:val="clear" w:color="auto" w:fill="auto"/>
          </w:tcPr>
          <w:p w:rsidR="009F53DC" w:rsidRPr="006F0E1A" w:rsidRDefault="009F53DC">
            <w:pPr>
              <w:pStyle w:val="Tabletext"/>
              <w:tabs>
                <w:tab w:val="decimal" w:pos="679"/>
              </w:tabs>
            </w:pPr>
            <w:r w:rsidRPr="006F0E1A">
              <w:t>1,221</w:t>
            </w:r>
          </w:p>
        </w:tc>
        <w:tc>
          <w:tcPr>
            <w:tcW w:w="1257" w:type="dxa"/>
            <w:tcBorders>
              <w:top w:val="single" w:sz="12" w:space="0" w:color="auto"/>
              <w:bottom w:val="single" w:sz="2" w:space="0" w:color="auto"/>
            </w:tcBorders>
            <w:shd w:val="clear" w:color="auto" w:fill="auto"/>
          </w:tcPr>
          <w:p w:rsidR="009F53DC" w:rsidRPr="006F0E1A" w:rsidRDefault="009F53DC">
            <w:pPr>
              <w:pStyle w:val="Tabletext"/>
              <w:tabs>
                <w:tab w:val="decimal" w:pos="632"/>
              </w:tabs>
            </w:pPr>
            <w:r w:rsidRPr="006F0E1A">
              <w:t>1,221</w:t>
            </w:r>
          </w:p>
        </w:tc>
        <w:tc>
          <w:tcPr>
            <w:tcW w:w="1258" w:type="dxa"/>
            <w:tcBorders>
              <w:top w:val="single" w:sz="12" w:space="0" w:color="auto"/>
              <w:bottom w:val="single" w:sz="2" w:space="0" w:color="auto"/>
            </w:tcBorders>
            <w:shd w:val="clear" w:color="auto" w:fill="auto"/>
          </w:tcPr>
          <w:p w:rsidR="009F53DC" w:rsidRPr="006F0E1A" w:rsidRDefault="009F53DC">
            <w:pPr>
              <w:pStyle w:val="Tabletext"/>
              <w:tabs>
                <w:tab w:val="decimal" w:pos="695"/>
              </w:tabs>
            </w:pPr>
            <w:r w:rsidRPr="006F0E1A">
              <w:t>1,221</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2</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15.6</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1,341</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1,341</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1,341</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1,341</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3</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18.9</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1,625</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1,625</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1,625</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1,625</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4</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21.9</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1,883</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1,883</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1,883</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1,883</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5</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28.7</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2,467</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2,467</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2,467</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2,467</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6</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32.2</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2,768</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2,768</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2,768</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2,768</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7</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35.7</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3,069</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3,069</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3,069</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3,069</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8</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38.8</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3,335</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3,335</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3,335</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3,335</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9</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39.1</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3,361</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3,361</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3,361</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3,361</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10</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43.2</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3,714</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3,714</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3,714</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3,714</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11</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48.8</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4,195</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4,195</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4,195</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4,195</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12</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53.0</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4,556</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4,556</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4,556</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4,556</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13</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460"/>
              </w:tabs>
            </w:pPr>
            <w:r w:rsidRPr="006F0E1A">
              <w:t>57.5</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726"/>
              </w:tabs>
            </w:pPr>
            <w:r w:rsidRPr="006F0E1A">
              <w:t>4,943</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79"/>
              </w:tabs>
            </w:pPr>
            <w:r w:rsidRPr="006F0E1A">
              <w:t>4,943</w:t>
            </w:r>
          </w:p>
        </w:tc>
        <w:tc>
          <w:tcPr>
            <w:tcW w:w="1257" w:type="dxa"/>
            <w:tcBorders>
              <w:top w:val="single" w:sz="2" w:space="0" w:color="auto"/>
              <w:bottom w:val="single" w:sz="2" w:space="0" w:color="auto"/>
            </w:tcBorders>
            <w:shd w:val="clear" w:color="auto" w:fill="auto"/>
          </w:tcPr>
          <w:p w:rsidR="009F53DC" w:rsidRPr="006F0E1A" w:rsidRDefault="009F53DC">
            <w:pPr>
              <w:pStyle w:val="Tabletext"/>
              <w:tabs>
                <w:tab w:val="decimal" w:pos="632"/>
              </w:tabs>
            </w:pPr>
            <w:r w:rsidRPr="006F0E1A">
              <w:t>4,943</w:t>
            </w:r>
          </w:p>
        </w:tc>
        <w:tc>
          <w:tcPr>
            <w:tcW w:w="1258" w:type="dxa"/>
            <w:tcBorders>
              <w:top w:val="single" w:sz="2" w:space="0" w:color="auto"/>
              <w:bottom w:val="single" w:sz="2" w:space="0" w:color="auto"/>
            </w:tcBorders>
            <w:shd w:val="clear" w:color="auto" w:fill="auto"/>
          </w:tcPr>
          <w:p w:rsidR="009F53DC" w:rsidRPr="006F0E1A" w:rsidRDefault="009F53DC">
            <w:pPr>
              <w:pStyle w:val="Tabletext"/>
              <w:tabs>
                <w:tab w:val="decimal" w:pos="695"/>
              </w:tabs>
            </w:pPr>
            <w:r w:rsidRPr="006F0E1A">
              <w:t>4,943</w:t>
            </w:r>
          </w:p>
        </w:tc>
      </w:tr>
      <w:tr w:rsidR="009F53DC" w:rsidRPr="006F0E1A">
        <w:trPr>
          <w:cantSplit/>
        </w:trPr>
        <w:tc>
          <w:tcPr>
            <w:tcW w:w="660" w:type="dxa"/>
            <w:tcBorders>
              <w:top w:val="single" w:sz="2" w:space="0" w:color="auto"/>
              <w:bottom w:val="single" w:sz="12" w:space="0" w:color="auto"/>
            </w:tcBorders>
            <w:shd w:val="clear" w:color="auto" w:fill="auto"/>
          </w:tcPr>
          <w:p w:rsidR="009F53DC" w:rsidRPr="006F0E1A" w:rsidRDefault="009F53DC">
            <w:pPr>
              <w:pStyle w:val="Tabletext"/>
            </w:pPr>
            <w:r w:rsidRPr="006F0E1A">
              <w:t>14</w:t>
            </w:r>
          </w:p>
        </w:tc>
        <w:tc>
          <w:tcPr>
            <w:tcW w:w="1257" w:type="dxa"/>
            <w:tcBorders>
              <w:top w:val="single" w:sz="2" w:space="0" w:color="auto"/>
              <w:bottom w:val="single" w:sz="12" w:space="0" w:color="auto"/>
            </w:tcBorders>
            <w:shd w:val="clear" w:color="auto" w:fill="auto"/>
          </w:tcPr>
          <w:p w:rsidR="009F53DC" w:rsidRPr="006F0E1A" w:rsidRDefault="009F53DC">
            <w:pPr>
              <w:pStyle w:val="Tabletext"/>
              <w:tabs>
                <w:tab w:val="decimal" w:pos="460"/>
              </w:tabs>
            </w:pPr>
            <w:r w:rsidRPr="006F0E1A">
              <w:t>62.4</w:t>
            </w:r>
          </w:p>
        </w:tc>
        <w:tc>
          <w:tcPr>
            <w:tcW w:w="1257" w:type="dxa"/>
            <w:tcBorders>
              <w:top w:val="single" w:sz="2" w:space="0" w:color="auto"/>
              <w:bottom w:val="single" w:sz="12" w:space="0" w:color="auto"/>
            </w:tcBorders>
            <w:shd w:val="clear" w:color="auto" w:fill="auto"/>
          </w:tcPr>
          <w:p w:rsidR="009F53DC" w:rsidRPr="006F0E1A" w:rsidRDefault="009F53DC">
            <w:pPr>
              <w:pStyle w:val="Tabletext"/>
              <w:tabs>
                <w:tab w:val="decimal" w:pos="726"/>
              </w:tabs>
            </w:pPr>
            <w:r w:rsidRPr="006F0E1A">
              <w:t>5,364</w:t>
            </w:r>
          </w:p>
        </w:tc>
        <w:tc>
          <w:tcPr>
            <w:tcW w:w="1257" w:type="dxa"/>
            <w:tcBorders>
              <w:top w:val="single" w:sz="2" w:space="0" w:color="auto"/>
              <w:bottom w:val="single" w:sz="12" w:space="0" w:color="auto"/>
            </w:tcBorders>
            <w:shd w:val="clear" w:color="auto" w:fill="auto"/>
          </w:tcPr>
          <w:p w:rsidR="009F53DC" w:rsidRPr="006F0E1A" w:rsidRDefault="009F53DC">
            <w:pPr>
              <w:pStyle w:val="Tabletext"/>
              <w:tabs>
                <w:tab w:val="decimal" w:pos="679"/>
              </w:tabs>
            </w:pPr>
            <w:r w:rsidRPr="006F0E1A">
              <w:t>5,364</w:t>
            </w:r>
          </w:p>
        </w:tc>
        <w:tc>
          <w:tcPr>
            <w:tcW w:w="1257" w:type="dxa"/>
            <w:tcBorders>
              <w:top w:val="single" w:sz="2" w:space="0" w:color="auto"/>
              <w:bottom w:val="single" w:sz="12" w:space="0" w:color="auto"/>
            </w:tcBorders>
            <w:shd w:val="clear" w:color="auto" w:fill="auto"/>
          </w:tcPr>
          <w:p w:rsidR="009F53DC" w:rsidRPr="006F0E1A" w:rsidRDefault="009F53DC">
            <w:pPr>
              <w:pStyle w:val="Tabletext"/>
              <w:tabs>
                <w:tab w:val="decimal" w:pos="632"/>
              </w:tabs>
            </w:pPr>
            <w:r w:rsidRPr="006F0E1A">
              <w:t>5,364</w:t>
            </w:r>
          </w:p>
        </w:tc>
        <w:tc>
          <w:tcPr>
            <w:tcW w:w="1258" w:type="dxa"/>
            <w:tcBorders>
              <w:top w:val="single" w:sz="2" w:space="0" w:color="auto"/>
              <w:bottom w:val="single" w:sz="12" w:space="0" w:color="auto"/>
            </w:tcBorders>
            <w:shd w:val="clear" w:color="auto" w:fill="auto"/>
          </w:tcPr>
          <w:p w:rsidR="009F53DC" w:rsidRPr="006F0E1A" w:rsidRDefault="009F53DC">
            <w:pPr>
              <w:pStyle w:val="Tabletext"/>
              <w:tabs>
                <w:tab w:val="decimal" w:pos="695"/>
              </w:tabs>
            </w:pPr>
            <w:r w:rsidRPr="006F0E1A">
              <w:t>5,364</w:t>
            </w:r>
          </w:p>
        </w:tc>
      </w:tr>
    </w:tbl>
    <w:p w:rsidR="009F53DC" w:rsidRPr="006F0E1A" w:rsidRDefault="009F53DC">
      <w:pPr>
        <w:pStyle w:val="notetext"/>
      </w:pPr>
      <w:r w:rsidRPr="006F0E1A">
        <w:t>Note:</w:t>
      </w:r>
      <w:r w:rsidRPr="006F0E1A">
        <w:tab/>
        <w:t>The operation of sections</w:t>
      </w:r>
      <w:r w:rsidR="00D76C0F" w:rsidRPr="006F0E1A">
        <w:t> </w:t>
      </w:r>
      <w:r w:rsidRPr="006F0E1A">
        <w:t>121 and 123</w:t>
      </w:r>
      <w:r w:rsidR="00D76C0F" w:rsidRPr="006F0E1A">
        <w:t> </w:t>
      </w:r>
      <w:r w:rsidRPr="006F0E1A">
        <w:t>may affect the amounts in columns 2, 3, 4 and 5.</w:t>
      </w:r>
    </w:p>
    <w:p w:rsidR="009F53DC" w:rsidRPr="006F0E1A" w:rsidRDefault="009F53DC" w:rsidP="00D621D7">
      <w:pPr>
        <w:pStyle w:val="ActHead1"/>
        <w:pageBreakBefore/>
      </w:pPr>
      <w:bookmarkStart w:id="227" w:name="_Toc163571543"/>
      <w:r w:rsidRPr="00D621D7">
        <w:rPr>
          <w:rStyle w:val="CharChapNo"/>
        </w:rPr>
        <w:lastRenderedPageBreak/>
        <w:t>Schedule</w:t>
      </w:r>
      <w:r w:rsidR="00D76C0F" w:rsidRPr="00D621D7">
        <w:rPr>
          <w:rStyle w:val="CharChapNo"/>
        </w:rPr>
        <w:t> </w:t>
      </w:r>
      <w:r w:rsidRPr="00D621D7">
        <w:rPr>
          <w:rStyle w:val="CharChapNo"/>
        </w:rPr>
        <w:t>5</w:t>
      </w:r>
      <w:r w:rsidRPr="006F0E1A">
        <w:t>—</w:t>
      </w:r>
      <w:r w:rsidRPr="00D621D7">
        <w:rPr>
          <w:rStyle w:val="CharChapText"/>
        </w:rPr>
        <w:t>Capital grants for non</w:t>
      </w:r>
      <w:r w:rsidR="00D621D7" w:rsidRPr="00D621D7">
        <w:rPr>
          <w:rStyle w:val="CharChapText"/>
        </w:rPr>
        <w:noBreakHyphen/>
      </w:r>
      <w:r w:rsidRPr="00D621D7">
        <w:rPr>
          <w:rStyle w:val="CharChapText"/>
        </w:rPr>
        <w:t>government schools</w:t>
      </w:r>
      <w:bookmarkEnd w:id="227"/>
    </w:p>
    <w:p w:rsidR="009F53DC" w:rsidRPr="006F0E1A" w:rsidRDefault="009F53DC">
      <w:pPr>
        <w:pStyle w:val="notemargin"/>
      </w:pPr>
      <w:r w:rsidRPr="006F0E1A">
        <w:t>Note:</w:t>
      </w:r>
      <w:r w:rsidRPr="006F0E1A">
        <w:tab/>
        <w:t>See section</w:t>
      </w:r>
      <w:r w:rsidR="00D76C0F" w:rsidRPr="006F0E1A">
        <w:t> </w:t>
      </w:r>
      <w:r w:rsidRPr="006F0E1A">
        <w:t>99.</w:t>
      </w:r>
    </w:p>
    <w:p w:rsidR="009F53DC" w:rsidRPr="006F0E1A" w:rsidRDefault="009F53DC">
      <w:pPr>
        <w:pStyle w:val="Header"/>
      </w:pPr>
      <w:r w:rsidRPr="00D621D7">
        <w:rPr>
          <w:rStyle w:val="CharPartNo"/>
        </w:rPr>
        <w:t xml:space="preserve"> </w:t>
      </w:r>
      <w:r w:rsidRPr="00D621D7">
        <w:rPr>
          <w:rStyle w:val="CharPartText"/>
        </w:rPr>
        <w:t xml:space="preserve"> </w:t>
      </w:r>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rsidP="00E22867"/>
    <w:tbl>
      <w:tblPr>
        <w:tblW w:w="0" w:type="auto"/>
        <w:tblInd w:w="107" w:type="dxa"/>
        <w:tblLayout w:type="fixed"/>
        <w:tblCellMar>
          <w:left w:w="107" w:type="dxa"/>
          <w:right w:w="107" w:type="dxa"/>
        </w:tblCellMar>
        <w:tblLook w:val="0000" w:firstRow="0" w:lastRow="0" w:firstColumn="0" w:lastColumn="0" w:noHBand="0" w:noVBand="0"/>
      </w:tblPr>
      <w:tblGrid>
        <w:gridCol w:w="660"/>
        <w:gridCol w:w="1540"/>
        <w:gridCol w:w="1375"/>
        <w:gridCol w:w="1540"/>
      </w:tblGrid>
      <w:tr w:rsidR="009F53DC" w:rsidRPr="006F0E1A">
        <w:trPr>
          <w:cantSplit/>
          <w:tblHeader/>
        </w:trPr>
        <w:tc>
          <w:tcPr>
            <w:tcW w:w="5115" w:type="dxa"/>
            <w:gridSpan w:val="4"/>
            <w:tcBorders>
              <w:top w:val="single" w:sz="12" w:space="0" w:color="auto"/>
              <w:bottom w:val="single" w:sz="6" w:space="0" w:color="auto"/>
            </w:tcBorders>
            <w:shd w:val="clear" w:color="auto" w:fill="auto"/>
          </w:tcPr>
          <w:p w:rsidR="009F53DC" w:rsidRPr="006F0E1A" w:rsidRDefault="009F53DC" w:rsidP="00E22867">
            <w:pPr>
              <w:pStyle w:val="Tabletext"/>
            </w:pPr>
            <w:r w:rsidRPr="006F0E1A">
              <w:rPr>
                <w:b/>
              </w:rPr>
              <w:t>Capital grants for non</w:t>
            </w:r>
            <w:r w:rsidR="00D621D7">
              <w:rPr>
                <w:b/>
              </w:rPr>
              <w:noBreakHyphen/>
            </w:r>
            <w:r w:rsidRPr="006F0E1A">
              <w:rPr>
                <w:b/>
              </w:rPr>
              <w:t>government schools</w:t>
            </w:r>
          </w:p>
        </w:tc>
      </w:tr>
      <w:tr w:rsidR="009F53DC" w:rsidRPr="006F0E1A">
        <w:trPr>
          <w:cantSplit/>
          <w:tblHeader/>
        </w:trPr>
        <w:tc>
          <w:tcPr>
            <w:tcW w:w="660" w:type="dxa"/>
            <w:tcBorders>
              <w:top w:val="single" w:sz="6" w:space="0" w:color="auto"/>
              <w:bottom w:val="single" w:sz="12" w:space="0" w:color="auto"/>
            </w:tcBorders>
            <w:shd w:val="clear" w:color="auto" w:fill="auto"/>
          </w:tcPr>
          <w:p w:rsidR="009F53DC" w:rsidRPr="006F0E1A" w:rsidRDefault="009F53DC" w:rsidP="00E22867">
            <w:pPr>
              <w:pStyle w:val="Tabletext"/>
            </w:pPr>
          </w:p>
        </w:tc>
        <w:tc>
          <w:tcPr>
            <w:tcW w:w="1540" w:type="dxa"/>
            <w:tcBorders>
              <w:top w:val="single" w:sz="6" w:space="0" w:color="auto"/>
              <w:bottom w:val="single" w:sz="12" w:space="0" w:color="auto"/>
            </w:tcBorders>
            <w:shd w:val="clear" w:color="auto" w:fill="auto"/>
          </w:tcPr>
          <w:p w:rsidR="009F53DC" w:rsidRPr="006F0E1A" w:rsidRDefault="009F53DC" w:rsidP="00E22867">
            <w:pPr>
              <w:pStyle w:val="Tabletext"/>
            </w:pPr>
            <w:r w:rsidRPr="006F0E1A">
              <w:rPr>
                <w:b/>
              </w:rPr>
              <w:t>Column 1</w:t>
            </w:r>
          </w:p>
          <w:p w:rsidR="009F53DC" w:rsidRPr="006F0E1A" w:rsidRDefault="009F53DC" w:rsidP="00E22867">
            <w:pPr>
              <w:pStyle w:val="Tabletext"/>
            </w:pPr>
            <w:r w:rsidRPr="006F0E1A">
              <w:t>Program year</w:t>
            </w:r>
          </w:p>
        </w:tc>
        <w:tc>
          <w:tcPr>
            <w:tcW w:w="1375" w:type="dxa"/>
            <w:tcBorders>
              <w:top w:val="single" w:sz="6" w:space="0" w:color="auto"/>
              <w:bottom w:val="single" w:sz="12" w:space="0" w:color="auto"/>
            </w:tcBorders>
            <w:shd w:val="clear" w:color="auto" w:fill="auto"/>
          </w:tcPr>
          <w:p w:rsidR="009F53DC" w:rsidRPr="006F0E1A" w:rsidRDefault="009F53DC" w:rsidP="00E22867">
            <w:pPr>
              <w:pStyle w:val="Tabletext"/>
            </w:pPr>
            <w:r w:rsidRPr="006F0E1A">
              <w:rPr>
                <w:b/>
              </w:rPr>
              <w:t>Column 2</w:t>
            </w:r>
          </w:p>
          <w:p w:rsidR="009F53DC" w:rsidRPr="006F0E1A" w:rsidRDefault="009F53DC" w:rsidP="00E22867">
            <w:pPr>
              <w:pStyle w:val="Tabletext"/>
            </w:pPr>
            <w:r w:rsidRPr="006F0E1A">
              <w:t>Amount of capital grants</w:t>
            </w:r>
          </w:p>
          <w:p w:rsidR="009F53DC" w:rsidRPr="006F0E1A" w:rsidRDefault="009F53DC" w:rsidP="00E22867">
            <w:pPr>
              <w:pStyle w:val="Tabletext"/>
            </w:pPr>
            <w:r w:rsidRPr="006F0E1A">
              <w:t>($’000)</w:t>
            </w:r>
          </w:p>
        </w:tc>
        <w:tc>
          <w:tcPr>
            <w:tcW w:w="1540" w:type="dxa"/>
            <w:tcBorders>
              <w:top w:val="single" w:sz="6" w:space="0" w:color="auto"/>
              <w:bottom w:val="single" w:sz="12" w:space="0" w:color="auto"/>
            </w:tcBorders>
            <w:shd w:val="clear" w:color="auto" w:fill="auto"/>
          </w:tcPr>
          <w:p w:rsidR="009F53DC" w:rsidRPr="006F0E1A" w:rsidRDefault="009F53DC" w:rsidP="00E22867">
            <w:pPr>
              <w:pStyle w:val="Tabletext"/>
              <w:rPr>
                <w:b/>
              </w:rPr>
            </w:pPr>
            <w:r w:rsidRPr="006F0E1A">
              <w:rPr>
                <w:b/>
              </w:rPr>
              <w:t>Column 3</w:t>
            </w:r>
          </w:p>
          <w:p w:rsidR="009F53DC" w:rsidRPr="006F0E1A" w:rsidRDefault="009F53DC" w:rsidP="00E22867">
            <w:pPr>
              <w:pStyle w:val="Tabletext"/>
            </w:pPr>
            <w:r w:rsidRPr="006F0E1A">
              <w:t>Amount of capital infrastructure grants</w:t>
            </w:r>
          </w:p>
          <w:p w:rsidR="009F53DC" w:rsidRPr="006F0E1A" w:rsidRDefault="009F53DC" w:rsidP="00E22867">
            <w:pPr>
              <w:pStyle w:val="Tabletext"/>
            </w:pPr>
            <w:r w:rsidRPr="006F0E1A">
              <w:t>($’000)</w:t>
            </w:r>
          </w:p>
        </w:tc>
      </w:tr>
      <w:tr w:rsidR="009F53DC" w:rsidRPr="006F0E1A">
        <w:trPr>
          <w:cantSplit/>
        </w:trPr>
        <w:tc>
          <w:tcPr>
            <w:tcW w:w="660" w:type="dxa"/>
            <w:tcBorders>
              <w:top w:val="single" w:sz="12" w:space="0" w:color="auto"/>
              <w:bottom w:val="single" w:sz="2" w:space="0" w:color="auto"/>
            </w:tcBorders>
            <w:shd w:val="clear" w:color="auto" w:fill="auto"/>
          </w:tcPr>
          <w:p w:rsidR="009F53DC" w:rsidRPr="006F0E1A" w:rsidRDefault="009F53DC" w:rsidP="00E22867">
            <w:pPr>
              <w:pStyle w:val="Tabletext"/>
            </w:pPr>
            <w:r w:rsidRPr="006F0E1A">
              <w:t>1</w:t>
            </w:r>
          </w:p>
        </w:tc>
        <w:tc>
          <w:tcPr>
            <w:tcW w:w="1540" w:type="dxa"/>
            <w:tcBorders>
              <w:top w:val="single" w:sz="12" w:space="0" w:color="auto"/>
              <w:bottom w:val="single" w:sz="2" w:space="0" w:color="auto"/>
            </w:tcBorders>
            <w:shd w:val="clear" w:color="auto" w:fill="auto"/>
          </w:tcPr>
          <w:p w:rsidR="009F53DC" w:rsidRPr="006F0E1A" w:rsidRDefault="009F53DC" w:rsidP="00E22867">
            <w:pPr>
              <w:pStyle w:val="Tabletext"/>
              <w:tabs>
                <w:tab w:val="decimal" w:pos="773"/>
              </w:tabs>
            </w:pPr>
            <w:r w:rsidRPr="006F0E1A">
              <w:t>2005</w:t>
            </w:r>
          </w:p>
        </w:tc>
        <w:tc>
          <w:tcPr>
            <w:tcW w:w="1375" w:type="dxa"/>
            <w:tcBorders>
              <w:top w:val="single" w:sz="12" w:space="0" w:color="auto"/>
              <w:bottom w:val="single" w:sz="2" w:space="0" w:color="auto"/>
            </w:tcBorders>
            <w:shd w:val="clear" w:color="auto" w:fill="auto"/>
          </w:tcPr>
          <w:p w:rsidR="009F53DC" w:rsidRPr="006F0E1A" w:rsidRDefault="009F53DC" w:rsidP="00E22867">
            <w:pPr>
              <w:pStyle w:val="Tabletext"/>
              <w:tabs>
                <w:tab w:val="decimal" w:pos="883"/>
              </w:tabs>
            </w:pPr>
            <w:r w:rsidRPr="006F0E1A">
              <w:t>101,838</w:t>
            </w:r>
          </w:p>
        </w:tc>
        <w:tc>
          <w:tcPr>
            <w:tcW w:w="1540" w:type="dxa"/>
            <w:tcBorders>
              <w:top w:val="single" w:sz="12" w:space="0" w:color="auto"/>
              <w:bottom w:val="single" w:sz="2" w:space="0" w:color="auto"/>
            </w:tcBorders>
            <w:shd w:val="clear" w:color="auto" w:fill="auto"/>
          </w:tcPr>
          <w:p w:rsidR="009F53DC" w:rsidRPr="006F0E1A" w:rsidRDefault="009F53DC" w:rsidP="00E22867">
            <w:pPr>
              <w:pStyle w:val="Tabletext"/>
              <w:tabs>
                <w:tab w:val="decimal" w:pos="828"/>
              </w:tabs>
            </w:pPr>
            <w:r w:rsidRPr="006F0E1A">
              <w:t>60,000</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rsidP="00E22867">
            <w:pPr>
              <w:pStyle w:val="Tabletext"/>
            </w:pPr>
            <w:r w:rsidRPr="006F0E1A">
              <w:t>2</w:t>
            </w:r>
          </w:p>
        </w:tc>
        <w:tc>
          <w:tcPr>
            <w:tcW w:w="1540" w:type="dxa"/>
            <w:tcBorders>
              <w:top w:val="single" w:sz="2" w:space="0" w:color="auto"/>
              <w:bottom w:val="single" w:sz="2" w:space="0" w:color="auto"/>
            </w:tcBorders>
            <w:shd w:val="clear" w:color="auto" w:fill="auto"/>
          </w:tcPr>
          <w:p w:rsidR="009F53DC" w:rsidRPr="006F0E1A" w:rsidRDefault="009F53DC" w:rsidP="00E22867">
            <w:pPr>
              <w:pStyle w:val="Tabletext"/>
              <w:tabs>
                <w:tab w:val="decimal" w:pos="773"/>
              </w:tabs>
            </w:pPr>
            <w:r w:rsidRPr="006F0E1A">
              <w:t>2006</w:t>
            </w:r>
          </w:p>
        </w:tc>
        <w:tc>
          <w:tcPr>
            <w:tcW w:w="1375" w:type="dxa"/>
            <w:tcBorders>
              <w:top w:val="single" w:sz="2" w:space="0" w:color="auto"/>
              <w:bottom w:val="single" w:sz="2" w:space="0" w:color="auto"/>
            </w:tcBorders>
            <w:shd w:val="clear" w:color="auto" w:fill="auto"/>
          </w:tcPr>
          <w:p w:rsidR="009F53DC" w:rsidRPr="006F0E1A" w:rsidRDefault="009F53DC" w:rsidP="00E22867">
            <w:pPr>
              <w:pStyle w:val="Tabletext"/>
              <w:tabs>
                <w:tab w:val="decimal" w:pos="883"/>
              </w:tabs>
            </w:pPr>
            <w:r w:rsidRPr="006F0E1A">
              <w:t>101,838</w:t>
            </w:r>
          </w:p>
        </w:tc>
        <w:tc>
          <w:tcPr>
            <w:tcW w:w="1540" w:type="dxa"/>
            <w:tcBorders>
              <w:top w:val="single" w:sz="2" w:space="0" w:color="auto"/>
              <w:bottom w:val="single" w:sz="2" w:space="0" w:color="auto"/>
            </w:tcBorders>
            <w:shd w:val="clear" w:color="auto" w:fill="auto"/>
          </w:tcPr>
          <w:p w:rsidR="009F53DC" w:rsidRPr="006F0E1A" w:rsidRDefault="009F53DC" w:rsidP="00E22867">
            <w:pPr>
              <w:pStyle w:val="Tabletext"/>
              <w:tabs>
                <w:tab w:val="decimal" w:pos="828"/>
              </w:tabs>
            </w:pPr>
            <w:r w:rsidRPr="006F0E1A">
              <w:t>80,000</w:t>
            </w:r>
          </w:p>
        </w:tc>
      </w:tr>
      <w:tr w:rsidR="00BD0220" w:rsidRPr="006F0E1A">
        <w:trPr>
          <w:cantSplit/>
        </w:trPr>
        <w:tc>
          <w:tcPr>
            <w:tcW w:w="660" w:type="dxa"/>
            <w:tcBorders>
              <w:top w:val="single" w:sz="2" w:space="0" w:color="auto"/>
              <w:bottom w:val="single" w:sz="2" w:space="0" w:color="auto"/>
            </w:tcBorders>
            <w:shd w:val="clear" w:color="auto" w:fill="auto"/>
          </w:tcPr>
          <w:p w:rsidR="00BD0220" w:rsidRPr="006F0E1A" w:rsidRDefault="00BD0220" w:rsidP="00E22867">
            <w:pPr>
              <w:pStyle w:val="Tabletext"/>
            </w:pPr>
            <w:r w:rsidRPr="006F0E1A">
              <w:t>3</w:t>
            </w:r>
          </w:p>
        </w:tc>
        <w:tc>
          <w:tcPr>
            <w:tcW w:w="1540" w:type="dxa"/>
            <w:tcBorders>
              <w:top w:val="single" w:sz="2" w:space="0" w:color="auto"/>
              <w:bottom w:val="single" w:sz="2" w:space="0" w:color="auto"/>
            </w:tcBorders>
            <w:shd w:val="clear" w:color="auto" w:fill="auto"/>
          </w:tcPr>
          <w:p w:rsidR="00BD0220" w:rsidRPr="006F0E1A" w:rsidRDefault="00BD0220" w:rsidP="00E22867">
            <w:pPr>
              <w:pStyle w:val="Tabletext"/>
              <w:tabs>
                <w:tab w:val="decimal" w:pos="773"/>
              </w:tabs>
            </w:pPr>
            <w:r w:rsidRPr="006F0E1A">
              <w:t>2007</w:t>
            </w:r>
          </w:p>
        </w:tc>
        <w:tc>
          <w:tcPr>
            <w:tcW w:w="1375" w:type="dxa"/>
            <w:tcBorders>
              <w:top w:val="single" w:sz="2" w:space="0" w:color="auto"/>
              <w:bottom w:val="single" w:sz="2" w:space="0" w:color="auto"/>
            </w:tcBorders>
            <w:shd w:val="clear" w:color="auto" w:fill="auto"/>
          </w:tcPr>
          <w:p w:rsidR="00BD0220" w:rsidRPr="006F0E1A" w:rsidRDefault="00BD0220" w:rsidP="00E22867">
            <w:pPr>
              <w:pStyle w:val="Tabletext"/>
              <w:tabs>
                <w:tab w:val="decimal" w:pos="883"/>
              </w:tabs>
            </w:pPr>
            <w:r w:rsidRPr="006F0E1A">
              <w:t>101,838</w:t>
            </w:r>
          </w:p>
        </w:tc>
        <w:tc>
          <w:tcPr>
            <w:tcW w:w="1540" w:type="dxa"/>
            <w:tcBorders>
              <w:top w:val="single" w:sz="2" w:space="0" w:color="auto"/>
              <w:bottom w:val="single" w:sz="2" w:space="0" w:color="auto"/>
            </w:tcBorders>
            <w:shd w:val="clear" w:color="auto" w:fill="auto"/>
          </w:tcPr>
          <w:p w:rsidR="00BD0220" w:rsidRPr="006F0E1A" w:rsidRDefault="00BD0220" w:rsidP="00E22867">
            <w:pPr>
              <w:pStyle w:val="Tabletext"/>
              <w:tabs>
                <w:tab w:val="decimal" w:pos="828"/>
              </w:tabs>
            </w:pPr>
            <w:r w:rsidRPr="006F0E1A">
              <w:t>107,000</w:t>
            </w:r>
          </w:p>
        </w:tc>
      </w:tr>
      <w:tr w:rsidR="00351D8C" w:rsidRPr="006F0E1A" w:rsidDel="00BD0220">
        <w:trPr>
          <w:cantSplit/>
        </w:trPr>
        <w:tc>
          <w:tcPr>
            <w:tcW w:w="660" w:type="dxa"/>
            <w:tcBorders>
              <w:top w:val="single" w:sz="2" w:space="0" w:color="auto"/>
              <w:bottom w:val="single" w:sz="2" w:space="0" w:color="auto"/>
            </w:tcBorders>
            <w:shd w:val="clear" w:color="auto" w:fill="auto"/>
          </w:tcPr>
          <w:p w:rsidR="00351D8C" w:rsidRPr="006F0E1A" w:rsidDel="00BD0220" w:rsidRDefault="00351D8C" w:rsidP="00E22867">
            <w:pPr>
              <w:pStyle w:val="Tabletext"/>
            </w:pPr>
            <w:r w:rsidRPr="006F0E1A">
              <w:t>4</w:t>
            </w:r>
          </w:p>
        </w:tc>
        <w:tc>
          <w:tcPr>
            <w:tcW w:w="1540" w:type="dxa"/>
            <w:tcBorders>
              <w:top w:val="single" w:sz="2" w:space="0" w:color="auto"/>
              <w:bottom w:val="single" w:sz="2" w:space="0" w:color="auto"/>
            </w:tcBorders>
            <w:shd w:val="clear" w:color="auto" w:fill="auto"/>
          </w:tcPr>
          <w:p w:rsidR="00351D8C" w:rsidRPr="006F0E1A" w:rsidDel="00BD0220" w:rsidRDefault="00351D8C" w:rsidP="00E22867">
            <w:pPr>
              <w:pStyle w:val="Tabletext"/>
              <w:tabs>
                <w:tab w:val="decimal" w:pos="773"/>
              </w:tabs>
            </w:pPr>
            <w:r w:rsidRPr="006F0E1A">
              <w:t>2008</w:t>
            </w:r>
          </w:p>
        </w:tc>
        <w:tc>
          <w:tcPr>
            <w:tcW w:w="1375" w:type="dxa"/>
            <w:tcBorders>
              <w:top w:val="single" w:sz="2" w:space="0" w:color="auto"/>
              <w:bottom w:val="single" w:sz="2" w:space="0" w:color="auto"/>
            </w:tcBorders>
            <w:shd w:val="clear" w:color="auto" w:fill="auto"/>
          </w:tcPr>
          <w:p w:rsidR="00351D8C" w:rsidRPr="006F0E1A" w:rsidDel="00BD0220" w:rsidRDefault="00351D8C" w:rsidP="00E22867">
            <w:pPr>
              <w:pStyle w:val="Tabletext"/>
              <w:tabs>
                <w:tab w:val="decimal" w:pos="883"/>
              </w:tabs>
            </w:pPr>
            <w:r w:rsidRPr="006F0E1A">
              <w:t>101,838</w:t>
            </w:r>
          </w:p>
        </w:tc>
        <w:tc>
          <w:tcPr>
            <w:tcW w:w="1540" w:type="dxa"/>
            <w:tcBorders>
              <w:top w:val="single" w:sz="2" w:space="0" w:color="auto"/>
              <w:bottom w:val="single" w:sz="2" w:space="0" w:color="auto"/>
            </w:tcBorders>
            <w:shd w:val="clear" w:color="auto" w:fill="auto"/>
          </w:tcPr>
          <w:p w:rsidR="00351D8C" w:rsidRPr="006F0E1A" w:rsidDel="00BD0220" w:rsidRDefault="00351D8C" w:rsidP="00E22867">
            <w:pPr>
              <w:pStyle w:val="Tabletext"/>
              <w:tabs>
                <w:tab w:val="decimal" w:pos="828"/>
              </w:tabs>
            </w:pPr>
            <w:r w:rsidRPr="006F0E1A">
              <w:t>107,000</w:t>
            </w:r>
          </w:p>
        </w:tc>
      </w:tr>
      <w:tr w:rsidR="00351D8C" w:rsidRPr="006F0E1A">
        <w:trPr>
          <w:cantSplit/>
        </w:trPr>
        <w:tc>
          <w:tcPr>
            <w:tcW w:w="660" w:type="dxa"/>
            <w:tcBorders>
              <w:top w:val="single" w:sz="2" w:space="0" w:color="auto"/>
              <w:bottom w:val="single" w:sz="2" w:space="0" w:color="auto"/>
            </w:tcBorders>
            <w:shd w:val="clear" w:color="auto" w:fill="auto"/>
          </w:tcPr>
          <w:p w:rsidR="00351D8C" w:rsidRPr="006F0E1A" w:rsidRDefault="00351D8C" w:rsidP="00E22867">
            <w:pPr>
              <w:pStyle w:val="Tabletext"/>
            </w:pPr>
            <w:r w:rsidRPr="006F0E1A">
              <w:t>5</w:t>
            </w:r>
          </w:p>
        </w:tc>
        <w:tc>
          <w:tcPr>
            <w:tcW w:w="1540" w:type="dxa"/>
            <w:tcBorders>
              <w:top w:val="single" w:sz="2" w:space="0" w:color="auto"/>
              <w:bottom w:val="single" w:sz="2" w:space="0" w:color="auto"/>
            </w:tcBorders>
            <w:shd w:val="clear" w:color="auto" w:fill="auto"/>
          </w:tcPr>
          <w:p w:rsidR="00351D8C" w:rsidRPr="006F0E1A" w:rsidRDefault="00351D8C" w:rsidP="00E22867">
            <w:pPr>
              <w:pStyle w:val="Tabletext"/>
              <w:tabs>
                <w:tab w:val="decimal" w:pos="773"/>
              </w:tabs>
            </w:pPr>
            <w:r w:rsidRPr="006F0E1A">
              <w:t>2009</w:t>
            </w:r>
          </w:p>
        </w:tc>
        <w:tc>
          <w:tcPr>
            <w:tcW w:w="1375" w:type="dxa"/>
            <w:tcBorders>
              <w:top w:val="single" w:sz="2" w:space="0" w:color="auto"/>
              <w:bottom w:val="single" w:sz="2" w:space="0" w:color="auto"/>
            </w:tcBorders>
            <w:shd w:val="clear" w:color="auto" w:fill="auto"/>
          </w:tcPr>
          <w:p w:rsidR="00351D8C" w:rsidRPr="006F0E1A" w:rsidRDefault="00351D8C" w:rsidP="00E22867">
            <w:pPr>
              <w:pStyle w:val="Tabletext"/>
              <w:tabs>
                <w:tab w:val="decimal" w:pos="883"/>
              </w:tabs>
            </w:pPr>
            <w:r w:rsidRPr="006F0E1A">
              <w:t>86,173</w:t>
            </w:r>
          </w:p>
        </w:tc>
        <w:tc>
          <w:tcPr>
            <w:tcW w:w="1540" w:type="dxa"/>
            <w:tcBorders>
              <w:top w:val="single" w:sz="2" w:space="0" w:color="auto"/>
              <w:bottom w:val="single" w:sz="2" w:space="0" w:color="auto"/>
            </w:tcBorders>
            <w:shd w:val="clear" w:color="auto" w:fill="auto"/>
          </w:tcPr>
          <w:p w:rsidR="00351D8C" w:rsidRPr="006F0E1A" w:rsidRDefault="00351D8C" w:rsidP="00E22867">
            <w:pPr>
              <w:pStyle w:val="Tabletext"/>
              <w:tabs>
                <w:tab w:val="decimal" w:pos="828"/>
                <w:tab w:val="decimal" w:pos="920"/>
              </w:tabs>
            </w:pPr>
          </w:p>
        </w:tc>
      </w:tr>
      <w:tr w:rsidR="00351D8C" w:rsidRPr="006F0E1A">
        <w:trPr>
          <w:cantSplit/>
        </w:trPr>
        <w:tc>
          <w:tcPr>
            <w:tcW w:w="660" w:type="dxa"/>
            <w:tcBorders>
              <w:top w:val="single" w:sz="2" w:space="0" w:color="auto"/>
              <w:bottom w:val="single" w:sz="2" w:space="0" w:color="auto"/>
            </w:tcBorders>
            <w:shd w:val="clear" w:color="auto" w:fill="auto"/>
          </w:tcPr>
          <w:p w:rsidR="00351D8C" w:rsidRPr="006F0E1A" w:rsidRDefault="00351D8C" w:rsidP="00E22867">
            <w:pPr>
              <w:pStyle w:val="Tabletext"/>
            </w:pPr>
            <w:r w:rsidRPr="006F0E1A">
              <w:t>6</w:t>
            </w:r>
          </w:p>
        </w:tc>
        <w:tc>
          <w:tcPr>
            <w:tcW w:w="1540" w:type="dxa"/>
            <w:tcBorders>
              <w:top w:val="single" w:sz="2" w:space="0" w:color="auto"/>
              <w:bottom w:val="single" w:sz="2" w:space="0" w:color="auto"/>
            </w:tcBorders>
            <w:shd w:val="clear" w:color="auto" w:fill="auto"/>
          </w:tcPr>
          <w:p w:rsidR="00351D8C" w:rsidRPr="006F0E1A" w:rsidRDefault="00351D8C" w:rsidP="00E22867">
            <w:pPr>
              <w:pStyle w:val="Tabletext"/>
              <w:tabs>
                <w:tab w:val="decimal" w:pos="773"/>
              </w:tabs>
            </w:pPr>
            <w:r w:rsidRPr="006F0E1A">
              <w:t>2010</w:t>
            </w:r>
          </w:p>
        </w:tc>
        <w:tc>
          <w:tcPr>
            <w:tcW w:w="1375" w:type="dxa"/>
            <w:tcBorders>
              <w:top w:val="single" w:sz="2" w:space="0" w:color="auto"/>
              <w:bottom w:val="single" w:sz="2" w:space="0" w:color="auto"/>
            </w:tcBorders>
            <w:shd w:val="clear" w:color="auto" w:fill="auto"/>
          </w:tcPr>
          <w:p w:rsidR="00351D8C" w:rsidRPr="006F0E1A" w:rsidRDefault="00351D8C" w:rsidP="00E22867">
            <w:pPr>
              <w:pStyle w:val="Tabletext"/>
              <w:tabs>
                <w:tab w:val="decimal" w:pos="883"/>
              </w:tabs>
            </w:pPr>
            <w:r w:rsidRPr="006F0E1A">
              <w:t>86,173</w:t>
            </w:r>
          </w:p>
        </w:tc>
        <w:tc>
          <w:tcPr>
            <w:tcW w:w="1540" w:type="dxa"/>
            <w:tcBorders>
              <w:top w:val="single" w:sz="2" w:space="0" w:color="auto"/>
              <w:bottom w:val="single" w:sz="2" w:space="0" w:color="auto"/>
            </w:tcBorders>
            <w:shd w:val="clear" w:color="auto" w:fill="auto"/>
          </w:tcPr>
          <w:p w:rsidR="00351D8C" w:rsidRPr="006F0E1A" w:rsidRDefault="00351D8C" w:rsidP="00E22867">
            <w:pPr>
              <w:pStyle w:val="Tabletext"/>
              <w:tabs>
                <w:tab w:val="decimal" w:pos="828"/>
                <w:tab w:val="decimal" w:pos="920"/>
              </w:tabs>
            </w:pPr>
          </w:p>
        </w:tc>
      </w:tr>
      <w:tr w:rsidR="00351D8C" w:rsidRPr="006F0E1A">
        <w:trPr>
          <w:cantSplit/>
        </w:trPr>
        <w:tc>
          <w:tcPr>
            <w:tcW w:w="660" w:type="dxa"/>
            <w:tcBorders>
              <w:top w:val="single" w:sz="2" w:space="0" w:color="auto"/>
              <w:bottom w:val="single" w:sz="12" w:space="0" w:color="auto"/>
            </w:tcBorders>
            <w:shd w:val="clear" w:color="auto" w:fill="auto"/>
          </w:tcPr>
          <w:p w:rsidR="00351D8C" w:rsidRPr="006F0E1A" w:rsidRDefault="00351D8C" w:rsidP="00E22867">
            <w:pPr>
              <w:pStyle w:val="Tabletext"/>
            </w:pPr>
            <w:r w:rsidRPr="006F0E1A">
              <w:t>7</w:t>
            </w:r>
          </w:p>
        </w:tc>
        <w:tc>
          <w:tcPr>
            <w:tcW w:w="1540" w:type="dxa"/>
            <w:tcBorders>
              <w:top w:val="single" w:sz="2" w:space="0" w:color="auto"/>
              <w:bottom w:val="single" w:sz="12" w:space="0" w:color="auto"/>
            </w:tcBorders>
            <w:shd w:val="clear" w:color="auto" w:fill="auto"/>
          </w:tcPr>
          <w:p w:rsidR="00351D8C" w:rsidRPr="006F0E1A" w:rsidRDefault="00351D8C" w:rsidP="00E22867">
            <w:pPr>
              <w:pStyle w:val="Tabletext"/>
              <w:tabs>
                <w:tab w:val="decimal" w:pos="773"/>
              </w:tabs>
            </w:pPr>
            <w:r w:rsidRPr="006F0E1A">
              <w:t>2011</w:t>
            </w:r>
          </w:p>
        </w:tc>
        <w:tc>
          <w:tcPr>
            <w:tcW w:w="1375" w:type="dxa"/>
            <w:tcBorders>
              <w:top w:val="single" w:sz="2" w:space="0" w:color="auto"/>
              <w:bottom w:val="single" w:sz="12" w:space="0" w:color="auto"/>
            </w:tcBorders>
            <w:shd w:val="clear" w:color="auto" w:fill="auto"/>
          </w:tcPr>
          <w:p w:rsidR="00351D8C" w:rsidRPr="006F0E1A" w:rsidRDefault="00351D8C" w:rsidP="00E22867">
            <w:pPr>
              <w:pStyle w:val="Tabletext"/>
              <w:tabs>
                <w:tab w:val="decimal" w:pos="883"/>
              </w:tabs>
            </w:pPr>
            <w:r w:rsidRPr="006F0E1A">
              <w:t>86,173</w:t>
            </w:r>
          </w:p>
        </w:tc>
        <w:tc>
          <w:tcPr>
            <w:tcW w:w="1540" w:type="dxa"/>
            <w:tcBorders>
              <w:top w:val="single" w:sz="2" w:space="0" w:color="auto"/>
              <w:bottom w:val="single" w:sz="12" w:space="0" w:color="auto"/>
            </w:tcBorders>
            <w:shd w:val="clear" w:color="auto" w:fill="auto"/>
          </w:tcPr>
          <w:p w:rsidR="00351D8C" w:rsidRPr="006F0E1A" w:rsidRDefault="00351D8C" w:rsidP="00E22867">
            <w:pPr>
              <w:pStyle w:val="Tabletext"/>
              <w:tabs>
                <w:tab w:val="decimal" w:pos="828"/>
                <w:tab w:val="decimal" w:pos="920"/>
              </w:tabs>
            </w:pPr>
          </w:p>
        </w:tc>
      </w:tr>
    </w:tbl>
    <w:p w:rsidR="00C558B5" w:rsidRPr="006F0E1A" w:rsidRDefault="00C558B5" w:rsidP="00C558B5">
      <w:pPr>
        <w:pStyle w:val="notetext"/>
      </w:pPr>
      <w:r w:rsidRPr="006F0E1A">
        <w:t>Note 1:</w:t>
      </w:r>
      <w:r w:rsidRPr="006F0E1A">
        <w:tab/>
        <w:t>The operation of sections 123A and 126 may affect the amount of the grants.</w:t>
      </w:r>
    </w:p>
    <w:p w:rsidR="009F53DC" w:rsidRPr="006F0E1A" w:rsidRDefault="009F53DC">
      <w:pPr>
        <w:pStyle w:val="notetext"/>
      </w:pPr>
      <w:r w:rsidRPr="006F0E1A">
        <w:t>Note 2:</w:t>
      </w:r>
      <w:r w:rsidRPr="006F0E1A">
        <w:tab/>
        <w:t>Amounts for program years 2009, 2010 and 2011 will be inserted by later amending Acts.</w:t>
      </w:r>
    </w:p>
    <w:p w:rsidR="009F53DC" w:rsidRPr="006F0E1A" w:rsidRDefault="009F53DC" w:rsidP="00D621D7">
      <w:pPr>
        <w:pStyle w:val="ActHead1"/>
        <w:pageBreakBefore/>
      </w:pPr>
      <w:bookmarkStart w:id="228" w:name="_Toc163571544"/>
      <w:r w:rsidRPr="00D621D7">
        <w:rPr>
          <w:rStyle w:val="CharChapNo"/>
        </w:rPr>
        <w:lastRenderedPageBreak/>
        <w:t>Schedule</w:t>
      </w:r>
      <w:r w:rsidR="00D76C0F" w:rsidRPr="00D621D7">
        <w:rPr>
          <w:rStyle w:val="CharChapNo"/>
        </w:rPr>
        <w:t> </w:t>
      </w:r>
      <w:r w:rsidRPr="00D621D7">
        <w:rPr>
          <w:rStyle w:val="CharChapNo"/>
        </w:rPr>
        <w:t>6</w:t>
      </w:r>
      <w:r w:rsidRPr="006F0E1A">
        <w:t>—</w:t>
      </w:r>
      <w:r w:rsidRPr="00D621D7">
        <w:rPr>
          <w:rStyle w:val="CharChapText"/>
        </w:rPr>
        <w:t>Other grants for non</w:t>
      </w:r>
      <w:r w:rsidR="00D621D7" w:rsidRPr="00D621D7">
        <w:rPr>
          <w:rStyle w:val="CharChapText"/>
        </w:rPr>
        <w:noBreakHyphen/>
      </w:r>
      <w:r w:rsidRPr="00D621D7">
        <w:rPr>
          <w:rStyle w:val="CharChapText"/>
        </w:rPr>
        <w:t>government rural student hostels</w:t>
      </w:r>
      <w:bookmarkEnd w:id="228"/>
    </w:p>
    <w:p w:rsidR="009F53DC" w:rsidRPr="006F0E1A" w:rsidRDefault="009F53DC">
      <w:pPr>
        <w:pStyle w:val="notemargin"/>
      </w:pPr>
      <w:r w:rsidRPr="006F0E1A">
        <w:t>Note:</w:t>
      </w:r>
      <w:r w:rsidRPr="006F0E1A">
        <w:tab/>
        <w:t>See section</w:t>
      </w:r>
      <w:r w:rsidR="00D76C0F" w:rsidRPr="006F0E1A">
        <w:t> </w:t>
      </w:r>
      <w:r w:rsidRPr="006F0E1A">
        <w:t>100.</w:t>
      </w:r>
    </w:p>
    <w:p w:rsidR="009F53DC" w:rsidRPr="006F0E1A" w:rsidRDefault="009F53DC">
      <w:pPr>
        <w:pStyle w:val="Header"/>
      </w:pPr>
      <w:r w:rsidRPr="00D621D7">
        <w:rPr>
          <w:rStyle w:val="CharPartNo"/>
        </w:rPr>
        <w:t xml:space="preserve"> </w:t>
      </w:r>
      <w:r w:rsidRPr="00D621D7">
        <w:rPr>
          <w:rStyle w:val="CharPartText"/>
        </w:rPr>
        <w:t xml:space="preserve"> </w:t>
      </w:r>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0" w:type="auto"/>
        <w:tblInd w:w="107" w:type="dxa"/>
        <w:tblLayout w:type="fixed"/>
        <w:tblCellMar>
          <w:left w:w="107" w:type="dxa"/>
          <w:right w:w="107" w:type="dxa"/>
        </w:tblCellMar>
        <w:tblLook w:val="0000" w:firstRow="0" w:lastRow="0" w:firstColumn="0" w:lastColumn="0" w:noHBand="0" w:noVBand="0"/>
      </w:tblPr>
      <w:tblGrid>
        <w:gridCol w:w="660"/>
        <w:gridCol w:w="2035"/>
        <w:gridCol w:w="2035"/>
      </w:tblGrid>
      <w:tr w:rsidR="009F53DC" w:rsidRPr="006F0E1A">
        <w:trPr>
          <w:cantSplit/>
          <w:tblHeader/>
        </w:trPr>
        <w:tc>
          <w:tcPr>
            <w:tcW w:w="4730" w:type="dxa"/>
            <w:gridSpan w:val="3"/>
            <w:tcBorders>
              <w:top w:val="single" w:sz="12" w:space="0" w:color="auto"/>
              <w:bottom w:val="single" w:sz="6" w:space="0" w:color="auto"/>
            </w:tcBorders>
            <w:shd w:val="clear" w:color="auto" w:fill="auto"/>
          </w:tcPr>
          <w:p w:rsidR="009F53DC" w:rsidRPr="006F0E1A" w:rsidRDefault="009F53DC">
            <w:pPr>
              <w:pStyle w:val="Tabletext"/>
            </w:pPr>
            <w:r w:rsidRPr="006F0E1A">
              <w:rPr>
                <w:b/>
              </w:rPr>
              <w:t>Other grants for rural student hostels</w:t>
            </w:r>
          </w:p>
        </w:tc>
      </w:tr>
      <w:tr w:rsidR="009F53DC" w:rsidRPr="006F0E1A">
        <w:trPr>
          <w:cantSplit/>
          <w:tblHeader/>
        </w:trPr>
        <w:tc>
          <w:tcPr>
            <w:tcW w:w="660" w:type="dxa"/>
            <w:tcBorders>
              <w:top w:val="single" w:sz="6" w:space="0" w:color="auto"/>
              <w:bottom w:val="single" w:sz="12" w:space="0" w:color="auto"/>
            </w:tcBorders>
            <w:shd w:val="clear" w:color="auto" w:fill="auto"/>
          </w:tcPr>
          <w:p w:rsidR="009F53DC" w:rsidRPr="006F0E1A" w:rsidRDefault="009F53DC">
            <w:pPr>
              <w:pStyle w:val="Tabletext"/>
            </w:pPr>
          </w:p>
        </w:tc>
        <w:tc>
          <w:tcPr>
            <w:tcW w:w="2035"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1</w:t>
            </w:r>
          </w:p>
          <w:p w:rsidR="009F53DC" w:rsidRPr="006F0E1A" w:rsidRDefault="009F53DC">
            <w:pPr>
              <w:pStyle w:val="Tabletext"/>
            </w:pPr>
            <w:r w:rsidRPr="006F0E1A">
              <w:t>Program year</w:t>
            </w:r>
          </w:p>
        </w:tc>
        <w:tc>
          <w:tcPr>
            <w:tcW w:w="2035" w:type="dxa"/>
            <w:tcBorders>
              <w:top w:val="single" w:sz="6" w:space="0" w:color="auto"/>
              <w:bottom w:val="single" w:sz="12" w:space="0" w:color="auto"/>
            </w:tcBorders>
            <w:shd w:val="clear" w:color="auto" w:fill="auto"/>
          </w:tcPr>
          <w:p w:rsidR="009F53DC" w:rsidRPr="006F0E1A" w:rsidRDefault="009F53DC">
            <w:pPr>
              <w:pStyle w:val="Tabletext"/>
            </w:pPr>
            <w:r w:rsidRPr="006F0E1A">
              <w:rPr>
                <w:b/>
              </w:rPr>
              <w:t>Column 2</w:t>
            </w:r>
          </w:p>
          <w:p w:rsidR="009F53DC" w:rsidRPr="006F0E1A" w:rsidRDefault="009F53DC">
            <w:pPr>
              <w:pStyle w:val="Tabletext"/>
            </w:pPr>
            <w:r w:rsidRPr="006F0E1A">
              <w:t>Amount</w:t>
            </w:r>
          </w:p>
          <w:p w:rsidR="009F53DC" w:rsidRPr="006F0E1A" w:rsidRDefault="009F53DC">
            <w:pPr>
              <w:pStyle w:val="Tabletext"/>
            </w:pPr>
            <w:r w:rsidRPr="006F0E1A">
              <w:t>($)</w:t>
            </w:r>
          </w:p>
        </w:tc>
      </w:tr>
      <w:tr w:rsidR="009F53DC" w:rsidRPr="006F0E1A">
        <w:trPr>
          <w:cantSplit/>
        </w:trPr>
        <w:tc>
          <w:tcPr>
            <w:tcW w:w="660" w:type="dxa"/>
            <w:tcBorders>
              <w:top w:val="single" w:sz="12" w:space="0" w:color="auto"/>
              <w:bottom w:val="single" w:sz="2" w:space="0" w:color="auto"/>
            </w:tcBorders>
            <w:shd w:val="clear" w:color="auto" w:fill="auto"/>
          </w:tcPr>
          <w:p w:rsidR="009F53DC" w:rsidRPr="006F0E1A" w:rsidRDefault="009F53DC">
            <w:pPr>
              <w:pStyle w:val="Tabletext"/>
            </w:pPr>
            <w:r w:rsidRPr="006F0E1A">
              <w:t>1</w:t>
            </w:r>
          </w:p>
        </w:tc>
        <w:tc>
          <w:tcPr>
            <w:tcW w:w="2035" w:type="dxa"/>
            <w:tcBorders>
              <w:top w:val="single" w:sz="12" w:space="0" w:color="auto"/>
              <w:bottom w:val="single" w:sz="2" w:space="0" w:color="auto"/>
            </w:tcBorders>
            <w:shd w:val="clear" w:color="auto" w:fill="auto"/>
          </w:tcPr>
          <w:p w:rsidR="009F53DC" w:rsidRPr="006F0E1A" w:rsidRDefault="009F53DC">
            <w:pPr>
              <w:pStyle w:val="Tabletext"/>
              <w:tabs>
                <w:tab w:val="decimal" w:pos="920"/>
              </w:tabs>
            </w:pPr>
            <w:r w:rsidRPr="006F0E1A">
              <w:t>2005</w:t>
            </w:r>
          </w:p>
        </w:tc>
        <w:tc>
          <w:tcPr>
            <w:tcW w:w="2035" w:type="dxa"/>
            <w:tcBorders>
              <w:top w:val="single" w:sz="12" w:space="0" w:color="auto"/>
              <w:bottom w:val="single" w:sz="2" w:space="0" w:color="auto"/>
            </w:tcBorders>
            <w:shd w:val="clear" w:color="auto" w:fill="auto"/>
          </w:tcPr>
          <w:p w:rsidR="009F53DC" w:rsidRPr="006F0E1A" w:rsidRDefault="009F53DC">
            <w:pPr>
              <w:pStyle w:val="Tabletext"/>
              <w:tabs>
                <w:tab w:val="decimal" w:pos="1048"/>
              </w:tabs>
            </w:pPr>
            <w:r w:rsidRPr="006F0E1A">
              <w:t>2,500</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2</w:t>
            </w:r>
          </w:p>
        </w:tc>
        <w:tc>
          <w:tcPr>
            <w:tcW w:w="2035" w:type="dxa"/>
            <w:tcBorders>
              <w:top w:val="single" w:sz="2" w:space="0" w:color="auto"/>
              <w:bottom w:val="single" w:sz="2" w:space="0" w:color="auto"/>
            </w:tcBorders>
            <w:shd w:val="clear" w:color="auto" w:fill="auto"/>
          </w:tcPr>
          <w:p w:rsidR="009F53DC" w:rsidRPr="006F0E1A" w:rsidRDefault="009F53DC">
            <w:pPr>
              <w:pStyle w:val="Tabletext"/>
              <w:tabs>
                <w:tab w:val="decimal" w:pos="920"/>
              </w:tabs>
            </w:pPr>
            <w:r w:rsidRPr="006F0E1A">
              <w:t>2006</w:t>
            </w:r>
          </w:p>
        </w:tc>
        <w:tc>
          <w:tcPr>
            <w:tcW w:w="2035" w:type="dxa"/>
            <w:tcBorders>
              <w:top w:val="single" w:sz="2" w:space="0" w:color="auto"/>
              <w:bottom w:val="single" w:sz="2" w:space="0" w:color="auto"/>
            </w:tcBorders>
            <w:shd w:val="clear" w:color="auto" w:fill="auto"/>
          </w:tcPr>
          <w:p w:rsidR="009F53DC" w:rsidRPr="006F0E1A" w:rsidRDefault="009F53DC">
            <w:pPr>
              <w:pStyle w:val="Tabletext"/>
              <w:tabs>
                <w:tab w:val="decimal" w:pos="1048"/>
              </w:tabs>
            </w:pPr>
            <w:r w:rsidRPr="006F0E1A">
              <w:t>2,500</w:t>
            </w:r>
          </w:p>
        </w:tc>
      </w:tr>
      <w:tr w:rsidR="009F53DC" w:rsidRPr="006F0E1A">
        <w:trPr>
          <w:cantSplit/>
        </w:trPr>
        <w:tc>
          <w:tcPr>
            <w:tcW w:w="660" w:type="dxa"/>
            <w:tcBorders>
              <w:top w:val="single" w:sz="2" w:space="0" w:color="auto"/>
              <w:bottom w:val="single" w:sz="2" w:space="0" w:color="auto"/>
            </w:tcBorders>
            <w:shd w:val="clear" w:color="auto" w:fill="auto"/>
          </w:tcPr>
          <w:p w:rsidR="009F53DC" w:rsidRPr="006F0E1A" w:rsidRDefault="009F53DC">
            <w:pPr>
              <w:pStyle w:val="Tabletext"/>
            </w:pPr>
            <w:r w:rsidRPr="006F0E1A">
              <w:t>3</w:t>
            </w:r>
          </w:p>
        </w:tc>
        <w:tc>
          <w:tcPr>
            <w:tcW w:w="2035" w:type="dxa"/>
            <w:tcBorders>
              <w:top w:val="single" w:sz="2" w:space="0" w:color="auto"/>
              <w:bottom w:val="single" w:sz="2" w:space="0" w:color="auto"/>
            </w:tcBorders>
            <w:shd w:val="clear" w:color="auto" w:fill="auto"/>
          </w:tcPr>
          <w:p w:rsidR="009F53DC" w:rsidRPr="006F0E1A" w:rsidRDefault="009F53DC">
            <w:pPr>
              <w:pStyle w:val="Tabletext"/>
              <w:tabs>
                <w:tab w:val="decimal" w:pos="920"/>
              </w:tabs>
            </w:pPr>
            <w:r w:rsidRPr="006F0E1A">
              <w:t>2007</w:t>
            </w:r>
          </w:p>
        </w:tc>
        <w:tc>
          <w:tcPr>
            <w:tcW w:w="2035" w:type="dxa"/>
            <w:tcBorders>
              <w:top w:val="single" w:sz="2" w:space="0" w:color="auto"/>
              <w:bottom w:val="single" w:sz="2" w:space="0" w:color="auto"/>
            </w:tcBorders>
            <w:shd w:val="clear" w:color="auto" w:fill="auto"/>
          </w:tcPr>
          <w:p w:rsidR="009F53DC" w:rsidRPr="006F0E1A" w:rsidRDefault="009F53DC">
            <w:pPr>
              <w:pStyle w:val="Tabletext"/>
              <w:tabs>
                <w:tab w:val="decimal" w:pos="1048"/>
              </w:tabs>
            </w:pPr>
            <w:r w:rsidRPr="006F0E1A">
              <w:t>2,500</w:t>
            </w:r>
          </w:p>
        </w:tc>
      </w:tr>
      <w:tr w:rsidR="009F53DC" w:rsidRPr="006F0E1A">
        <w:trPr>
          <w:cantSplit/>
        </w:trPr>
        <w:tc>
          <w:tcPr>
            <w:tcW w:w="660" w:type="dxa"/>
            <w:tcBorders>
              <w:top w:val="single" w:sz="2" w:space="0" w:color="auto"/>
              <w:bottom w:val="single" w:sz="12" w:space="0" w:color="auto"/>
            </w:tcBorders>
            <w:shd w:val="clear" w:color="auto" w:fill="auto"/>
          </w:tcPr>
          <w:p w:rsidR="009F53DC" w:rsidRPr="006F0E1A" w:rsidRDefault="009F53DC">
            <w:pPr>
              <w:pStyle w:val="Tabletext"/>
            </w:pPr>
            <w:r w:rsidRPr="006F0E1A">
              <w:t>4</w:t>
            </w:r>
          </w:p>
        </w:tc>
        <w:tc>
          <w:tcPr>
            <w:tcW w:w="2035" w:type="dxa"/>
            <w:tcBorders>
              <w:top w:val="single" w:sz="2" w:space="0" w:color="auto"/>
              <w:bottom w:val="single" w:sz="12" w:space="0" w:color="auto"/>
            </w:tcBorders>
            <w:shd w:val="clear" w:color="auto" w:fill="auto"/>
          </w:tcPr>
          <w:p w:rsidR="009F53DC" w:rsidRPr="006F0E1A" w:rsidRDefault="009F53DC">
            <w:pPr>
              <w:pStyle w:val="Tabletext"/>
              <w:tabs>
                <w:tab w:val="decimal" w:pos="920"/>
              </w:tabs>
            </w:pPr>
            <w:r w:rsidRPr="006F0E1A">
              <w:t>2008</w:t>
            </w:r>
          </w:p>
        </w:tc>
        <w:tc>
          <w:tcPr>
            <w:tcW w:w="2035" w:type="dxa"/>
            <w:tcBorders>
              <w:top w:val="single" w:sz="2" w:space="0" w:color="auto"/>
              <w:bottom w:val="single" w:sz="12" w:space="0" w:color="auto"/>
            </w:tcBorders>
            <w:shd w:val="clear" w:color="auto" w:fill="auto"/>
          </w:tcPr>
          <w:p w:rsidR="009F53DC" w:rsidRPr="006F0E1A" w:rsidRDefault="009F53DC">
            <w:pPr>
              <w:pStyle w:val="Tabletext"/>
              <w:tabs>
                <w:tab w:val="decimal" w:pos="1048"/>
              </w:tabs>
            </w:pPr>
            <w:r w:rsidRPr="006F0E1A">
              <w:t>2,500</w:t>
            </w:r>
          </w:p>
        </w:tc>
      </w:tr>
    </w:tbl>
    <w:p w:rsidR="009F53DC" w:rsidRPr="006F0E1A" w:rsidRDefault="009F53DC">
      <w:pPr>
        <w:pStyle w:val="notetext"/>
      </w:pPr>
      <w:r w:rsidRPr="006F0E1A">
        <w:t>Note:</w:t>
      </w:r>
      <w:r w:rsidRPr="006F0E1A">
        <w:tab/>
        <w:t>The operation of section</w:t>
      </w:r>
      <w:r w:rsidR="00D76C0F" w:rsidRPr="006F0E1A">
        <w:t> </w:t>
      </w:r>
      <w:r w:rsidRPr="006F0E1A">
        <w:t>127</w:t>
      </w:r>
      <w:r w:rsidR="00D76C0F" w:rsidRPr="006F0E1A">
        <w:t> </w:t>
      </w:r>
      <w:r w:rsidRPr="006F0E1A">
        <w:t>may affect the amount of the grants.</w:t>
      </w:r>
    </w:p>
    <w:p w:rsidR="009F53DC" w:rsidRPr="006F0E1A" w:rsidRDefault="009F53DC" w:rsidP="00D621D7">
      <w:pPr>
        <w:pStyle w:val="ActHead1"/>
        <w:pageBreakBefore/>
      </w:pPr>
      <w:bookmarkStart w:id="229" w:name="_Toc163571545"/>
      <w:r w:rsidRPr="00D621D7">
        <w:rPr>
          <w:rStyle w:val="CharChapNo"/>
        </w:rPr>
        <w:lastRenderedPageBreak/>
        <w:t>Schedule</w:t>
      </w:r>
      <w:r w:rsidR="00D76C0F" w:rsidRPr="00D621D7">
        <w:rPr>
          <w:rStyle w:val="CharChapNo"/>
        </w:rPr>
        <w:t> </w:t>
      </w:r>
      <w:r w:rsidRPr="00D621D7">
        <w:rPr>
          <w:rStyle w:val="CharChapNo"/>
        </w:rPr>
        <w:t>7</w:t>
      </w:r>
      <w:r w:rsidRPr="006F0E1A">
        <w:t>—</w:t>
      </w:r>
      <w:r w:rsidRPr="00D621D7">
        <w:rPr>
          <w:rStyle w:val="CharChapText"/>
        </w:rPr>
        <w:t>Grants of short term emergency assistance for non</w:t>
      </w:r>
      <w:r w:rsidR="00D621D7" w:rsidRPr="00D621D7">
        <w:rPr>
          <w:rStyle w:val="CharChapText"/>
        </w:rPr>
        <w:noBreakHyphen/>
      </w:r>
      <w:r w:rsidRPr="00D621D7">
        <w:rPr>
          <w:rStyle w:val="CharChapText"/>
        </w:rPr>
        <w:t>government schools</w:t>
      </w:r>
      <w:bookmarkEnd w:id="229"/>
    </w:p>
    <w:p w:rsidR="009F53DC" w:rsidRPr="006F0E1A" w:rsidRDefault="009F53DC">
      <w:pPr>
        <w:pStyle w:val="notemargin"/>
      </w:pPr>
      <w:r w:rsidRPr="006F0E1A">
        <w:t>Note:</w:t>
      </w:r>
      <w:r w:rsidRPr="006F0E1A">
        <w:tab/>
        <w:t>See section</w:t>
      </w:r>
      <w:r w:rsidR="00D76C0F" w:rsidRPr="006F0E1A">
        <w:t> </w:t>
      </w:r>
      <w:r w:rsidRPr="006F0E1A">
        <w:t>101.</w:t>
      </w:r>
    </w:p>
    <w:p w:rsidR="009F53DC" w:rsidRPr="006F0E1A" w:rsidRDefault="009F53DC">
      <w:pPr>
        <w:pStyle w:val="Header"/>
      </w:pPr>
      <w:r w:rsidRPr="00D621D7">
        <w:rPr>
          <w:rStyle w:val="CharPartNo"/>
        </w:rPr>
        <w:t xml:space="preserve"> </w:t>
      </w:r>
      <w:r w:rsidRPr="00D621D7">
        <w:rPr>
          <w:rStyle w:val="CharPartText"/>
        </w:rPr>
        <w:t xml:space="preserve"> </w:t>
      </w:r>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60"/>
        <w:gridCol w:w="2035"/>
        <w:gridCol w:w="2035"/>
      </w:tblGrid>
      <w:tr w:rsidR="009F53DC" w:rsidRPr="006F0E1A">
        <w:trPr>
          <w:cantSplit/>
          <w:tblHeader/>
        </w:trPr>
        <w:tc>
          <w:tcPr>
            <w:tcW w:w="4730" w:type="dxa"/>
            <w:gridSpan w:val="3"/>
            <w:tcBorders>
              <w:top w:val="single" w:sz="12" w:space="0" w:color="auto"/>
              <w:left w:val="nil"/>
              <w:bottom w:val="nil"/>
              <w:right w:val="nil"/>
            </w:tcBorders>
          </w:tcPr>
          <w:p w:rsidR="009F53DC" w:rsidRPr="006F0E1A" w:rsidRDefault="009F53DC">
            <w:pPr>
              <w:rPr>
                <w:sz w:val="20"/>
              </w:rPr>
            </w:pPr>
            <w:r w:rsidRPr="006F0E1A">
              <w:rPr>
                <w:b/>
                <w:sz w:val="20"/>
              </w:rPr>
              <w:t>Grants of short term emergency assistance</w:t>
            </w:r>
          </w:p>
        </w:tc>
      </w:tr>
      <w:tr w:rsidR="009F53DC" w:rsidRPr="006F0E1A">
        <w:trPr>
          <w:cantSplit/>
          <w:tblHeader/>
        </w:trPr>
        <w:tc>
          <w:tcPr>
            <w:tcW w:w="660" w:type="dxa"/>
            <w:tcBorders>
              <w:top w:val="single" w:sz="6" w:space="0" w:color="auto"/>
              <w:left w:val="nil"/>
              <w:bottom w:val="single" w:sz="12" w:space="0" w:color="auto"/>
              <w:right w:val="nil"/>
            </w:tcBorders>
          </w:tcPr>
          <w:p w:rsidR="009F53DC" w:rsidRPr="006F0E1A" w:rsidRDefault="009F53DC">
            <w:pPr>
              <w:pStyle w:val="Tabletext"/>
            </w:pPr>
          </w:p>
        </w:tc>
        <w:tc>
          <w:tcPr>
            <w:tcW w:w="2035" w:type="dxa"/>
            <w:tcBorders>
              <w:top w:val="single" w:sz="6" w:space="0" w:color="auto"/>
              <w:left w:val="nil"/>
              <w:bottom w:val="single" w:sz="12" w:space="0" w:color="auto"/>
              <w:right w:val="nil"/>
            </w:tcBorders>
          </w:tcPr>
          <w:p w:rsidR="009F53DC" w:rsidRPr="006F0E1A" w:rsidRDefault="009F53DC">
            <w:pPr>
              <w:pStyle w:val="Tabletext"/>
            </w:pPr>
            <w:r w:rsidRPr="006F0E1A">
              <w:rPr>
                <w:b/>
              </w:rPr>
              <w:t>Column 1</w:t>
            </w:r>
          </w:p>
          <w:p w:rsidR="009F53DC" w:rsidRPr="006F0E1A" w:rsidRDefault="009F53DC">
            <w:pPr>
              <w:pStyle w:val="Tabletext"/>
            </w:pPr>
            <w:r w:rsidRPr="006F0E1A">
              <w:t>Program year</w:t>
            </w:r>
          </w:p>
        </w:tc>
        <w:tc>
          <w:tcPr>
            <w:tcW w:w="2035" w:type="dxa"/>
            <w:tcBorders>
              <w:top w:val="single" w:sz="6" w:space="0" w:color="auto"/>
              <w:left w:val="nil"/>
              <w:bottom w:val="single" w:sz="12" w:space="0" w:color="auto"/>
              <w:right w:val="nil"/>
            </w:tcBorders>
          </w:tcPr>
          <w:p w:rsidR="009F53DC" w:rsidRPr="006F0E1A" w:rsidRDefault="009F53DC">
            <w:pPr>
              <w:pStyle w:val="Tabletext"/>
            </w:pPr>
            <w:r w:rsidRPr="006F0E1A">
              <w:rPr>
                <w:b/>
              </w:rPr>
              <w:t>Column 2</w:t>
            </w:r>
          </w:p>
          <w:p w:rsidR="009F53DC" w:rsidRPr="006F0E1A" w:rsidRDefault="009F53DC">
            <w:pPr>
              <w:pStyle w:val="Tabletext"/>
            </w:pPr>
            <w:r w:rsidRPr="006F0E1A">
              <w:t>Amount of grants</w:t>
            </w:r>
          </w:p>
          <w:p w:rsidR="009F53DC" w:rsidRPr="006F0E1A" w:rsidRDefault="009F53DC">
            <w:pPr>
              <w:pStyle w:val="Tabletext"/>
            </w:pPr>
            <w:r w:rsidRPr="006F0E1A">
              <w:t>($’000)</w:t>
            </w:r>
          </w:p>
        </w:tc>
      </w:tr>
      <w:tr w:rsidR="009F53DC" w:rsidRPr="006F0E1A">
        <w:trPr>
          <w:cantSplit/>
        </w:trPr>
        <w:tc>
          <w:tcPr>
            <w:tcW w:w="660" w:type="dxa"/>
            <w:tcBorders>
              <w:top w:val="single" w:sz="12" w:space="0" w:color="auto"/>
              <w:left w:val="nil"/>
              <w:bottom w:val="single" w:sz="2" w:space="0" w:color="auto"/>
              <w:right w:val="nil"/>
            </w:tcBorders>
          </w:tcPr>
          <w:p w:rsidR="009F53DC" w:rsidRPr="006F0E1A" w:rsidRDefault="009F53DC">
            <w:pPr>
              <w:pStyle w:val="Tabletext"/>
            </w:pPr>
            <w:r w:rsidRPr="006F0E1A">
              <w:t>1</w:t>
            </w:r>
          </w:p>
        </w:tc>
        <w:tc>
          <w:tcPr>
            <w:tcW w:w="2035" w:type="dxa"/>
            <w:tcBorders>
              <w:top w:val="single" w:sz="12" w:space="0" w:color="auto"/>
              <w:left w:val="nil"/>
              <w:bottom w:val="single" w:sz="2" w:space="0" w:color="auto"/>
              <w:right w:val="nil"/>
            </w:tcBorders>
          </w:tcPr>
          <w:p w:rsidR="009F53DC" w:rsidRPr="006F0E1A" w:rsidRDefault="009F53DC">
            <w:pPr>
              <w:pStyle w:val="Tabletext"/>
              <w:tabs>
                <w:tab w:val="decimal" w:pos="920"/>
              </w:tabs>
            </w:pPr>
            <w:r w:rsidRPr="006F0E1A">
              <w:t>2005</w:t>
            </w:r>
          </w:p>
        </w:tc>
        <w:tc>
          <w:tcPr>
            <w:tcW w:w="2035" w:type="dxa"/>
            <w:tcBorders>
              <w:top w:val="single" w:sz="12" w:space="0" w:color="auto"/>
              <w:left w:val="nil"/>
              <w:bottom w:val="single" w:sz="2" w:space="0" w:color="auto"/>
              <w:right w:val="nil"/>
            </w:tcBorders>
          </w:tcPr>
          <w:p w:rsidR="009F53DC" w:rsidRPr="006F0E1A" w:rsidRDefault="009F53DC">
            <w:pPr>
              <w:pStyle w:val="Tabletext"/>
              <w:tabs>
                <w:tab w:val="decimal" w:pos="920"/>
              </w:tabs>
            </w:pPr>
            <w:r w:rsidRPr="006F0E1A">
              <w:t>887</w:t>
            </w:r>
          </w:p>
        </w:tc>
      </w:tr>
      <w:tr w:rsidR="009F53DC" w:rsidRPr="006F0E1A">
        <w:trPr>
          <w:cantSplit/>
        </w:trPr>
        <w:tc>
          <w:tcPr>
            <w:tcW w:w="660" w:type="dxa"/>
            <w:tcBorders>
              <w:top w:val="single" w:sz="2" w:space="0" w:color="auto"/>
              <w:left w:val="nil"/>
              <w:bottom w:val="single" w:sz="2" w:space="0" w:color="auto"/>
              <w:right w:val="nil"/>
            </w:tcBorders>
          </w:tcPr>
          <w:p w:rsidR="009F53DC" w:rsidRPr="006F0E1A" w:rsidRDefault="009F53DC">
            <w:pPr>
              <w:pStyle w:val="Tabletext"/>
            </w:pPr>
            <w:r w:rsidRPr="006F0E1A">
              <w:t>2</w:t>
            </w:r>
          </w:p>
        </w:tc>
        <w:tc>
          <w:tcPr>
            <w:tcW w:w="2035" w:type="dxa"/>
            <w:tcBorders>
              <w:top w:val="single" w:sz="2" w:space="0" w:color="auto"/>
              <w:left w:val="nil"/>
              <w:bottom w:val="single" w:sz="2" w:space="0" w:color="auto"/>
              <w:right w:val="nil"/>
            </w:tcBorders>
          </w:tcPr>
          <w:p w:rsidR="009F53DC" w:rsidRPr="006F0E1A" w:rsidRDefault="009F53DC">
            <w:pPr>
              <w:pStyle w:val="Tabletext"/>
              <w:tabs>
                <w:tab w:val="decimal" w:pos="920"/>
              </w:tabs>
            </w:pPr>
            <w:r w:rsidRPr="006F0E1A">
              <w:t>2006</w:t>
            </w:r>
          </w:p>
        </w:tc>
        <w:tc>
          <w:tcPr>
            <w:tcW w:w="2035" w:type="dxa"/>
            <w:tcBorders>
              <w:top w:val="single" w:sz="2" w:space="0" w:color="auto"/>
              <w:left w:val="nil"/>
              <w:bottom w:val="single" w:sz="2" w:space="0" w:color="auto"/>
              <w:right w:val="nil"/>
            </w:tcBorders>
          </w:tcPr>
          <w:p w:rsidR="009F53DC" w:rsidRPr="006F0E1A" w:rsidRDefault="009F53DC">
            <w:pPr>
              <w:pStyle w:val="Tabletext"/>
              <w:tabs>
                <w:tab w:val="decimal" w:pos="920"/>
              </w:tabs>
            </w:pPr>
            <w:r w:rsidRPr="006F0E1A">
              <w:t>887</w:t>
            </w:r>
          </w:p>
        </w:tc>
      </w:tr>
      <w:tr w:rsidR="009F53DC" w:rsidRPr="006F0E1A">
        <w:trPr>
          <w:cantSplit/>
        </w:trPr>
        <w:tc>
          <w:tcPr>
            <w:tcW w:w="660" w:type="dxa"/>
            <w:tcBorders>
              <w:top w:val="single" w:sz="2" w:space="0" w:color="auto"/>
              <w:left w:val="nil"/>
              <w:bottom w:val="single" w:sz="2" w:space="0" w:color="auto"/>
              <w:right w:val="nil"/>
            </w:tcBorders>
          </w:tcPr>
          <w:p w:rsidR="009F53DC" w:rsidRPr="006F0E1A" w:rsidRDefault="009F53DC">
            <w:pPr>
              <w:pStyle w:val="Tabletext"/>
            </w:pPr>
            <w:r w:rsidRPr="006F0E1A">
              <w:t>3</w:t>
            </w:r>
          </w:p>
        </w:tc>
        <w:tc>
          <w:tcPr>
            <w:tcW w:w="2035" w:type="dxa"/>
            <w:tcBorders>
              <w:top w:val="single" w:sz="2" w:space="0" w:color="auto"/>
              <w:left w:val="nil"/>
              <w:bottom w:val="single" w:sz="2" w:space="0" w:color="auto"/>
              <w:right w:val="nil"/>
            </w:tcBorders>
          </w:tcPr>
          <w:p w:rsidR="009F53DC" w:rsidRPr="006F0E1A" w:rsidRDefault="009F53DC">
            <w:pPr>
              <w:pStyle w:val="Tabletext"/>
              <w:tabs>
                <w:tab w:val="decimal" w:pos="920"/>
              </w:tabs>
            </w:pPr>
            <w:r w:rsidRPr="006F0E1A">
              <w:t>2007</w:t>
            </w:r>
          </w:p>
        </w:tc>
        <w:tc>
          <w:tcPr>
            <w:tcW w:w="2035" w:type="dxa"/>
            <w:tcBorders>
              <w:top w:val="single" w:sz="2" w:space="0" w:color="auto"/>
              <w:left w:val="nil"/>
              <w:bottom w:val="single" w:sz="2" w:space="0" w:color="auto"/>
              <w:right w:val="nil"/>
            </w:tcBorders>
          </w:tcPr>
          <w:p w:rsidR="009F53DC" w:rsidRPr="006F0E1A" w:rsidRDefault="009F53DC">
            <w:pPr>
              <w:pStyle w:val="Tabletext"/>
              <w:tabs>
                <w:tab w:val="decimal" w:pos="920"/>
              </w:tabs>
            </w:pPr>
            <w:r w:rsidRPr="006F0E1A">
              <w:t>887</w:t>
            </w:r>
          </w:p>
        </w:tc>
      </w:tr>
      <w:tr w:rsidR="009F53DC" w:rsidRPr="006F0E1A">
        <w:trPr>
          <w:cantSplit/>
        </w:trPr>
        <w:tc>
          <w:tcPr>
            <w:tcW w:w="660" w:type="dxa"/>
            <w:tcBorders>
              <w:top w:val="single" w:sz="2" w:space="0" w:color="auto"/>
              <w:left w:val="nil"/>
              <w:bottom w:val="single" w:sz="12" w:space="0" w:color="auto"/>
              <w:right w:val="nil"/>
            </w:tcBorders>
          </w:tcPr>
          <w:p w:rsidR="009F53DC" w:rsidRPr="006F0E1A" w:rsidRDefault="009F53DC">
            <w:pPr>
              <w:pStyle w:val="Tabletext"/>
            </w:pPr>
            <w:r w:rsidRPr="006F0E1A">
              <w:t>4</w:t>
            </w:r>
          </w:p>
        </w:tc>
        <w:tc>
          <w:tcPr>
            <w:tcW w:w="2035" w:type="dxa"/>
            <w:tcBorders>
              <w:top w:val="single" w:sz="2" w:space="0" w:color="auto"/>
              <w:left w:val="nil"/>
              <w:bottom w:val="single" w:sz="12" w:space="0" w:color="auto"/>
              <w:right w:val="nil"/>
            </w:tcBorders>
          </w:tcPr>
          <w:p w:rsidR="009F53DC" w:rsidRPr="006F0E1A" w:rsidRDefault="009F53DC">
            <w:pPr>
              <w:pStyle w:val="Tabletext"/>
              <w:tabs>
                <w:tab w:val="decimal" w:pos="920"/>
              </w:tabs>
            </w:pPr>
            <w:r w:rsidRPr="006F0E1A">
              <w:t>2008</w:t>
            </w:r>
          </w:p>
        </w:tc>
        <w:tc>
          <w:tcPr>
            <w:tcW w:w="2035" w:type="dxa"/>
            <w:tcBorders>
              <w:top w:val="single" w:sz="2" w:space="0" w:color="auto"/>
              <w:left w:val="nil"/>
              <w:bottom w:val="single" w:sz="12" w:space="0" w:color="auto"/>
              <w:right w:val="nil"/>
            </w:tcBorders>
          </w:tcPr>
          <w:p w:rsidR="009F53DC" w:rsidRPr="006F0E1A" w:rsidRDefault="009F53DC">
            <w:pPr>
              <w:pStyle w:val="Tabletext"/>
              <w:tabs>
                <w:tab w:val="decimal" w:pos="920"/>
              </w:tabs>
            </w:pPr>
            <w:r w:rsidRPr="006F0E1A">
              <w:t>887</w:t>
            </w:r>
          </w:p>
        </w:tc>
      </w:tr>
    </w:tbl>
    <w:p w:rsidR="009F53DC" w:rsidRPr="006F0E1A" w:rsidRDefault="009F53DC">
      <w:pPr>
        <w:pStyle w:val="notetext"/>
      </w:pPr>
      <w:r w:rsidRPr="006F0E1A">
        <w:t>Note:</w:t>
      </w:r>
      <w:r w:rsidRPr="006F0E1A">
        <w:tab/>
        <w:t xml:space="preserve">The operation of </w:t>
      </w:r>
      <w:r w:rsidR="00815727" w:rsidRPr="006F0E1A">
        <w:t>sections 123A and 124</w:t>
      </w:r>
      <w:r w:rsidR="00D76C0F" w:rsidRPr="006F0E1A">
        <w:t> </w:t>
      </w:r>
      <w:r w:rsidRPr="006F0E1A">
        <w:t>may affect the amount of the grants.</w:t>
      </w:r>
    </w:p>
    <w:p w:rsidR="009F53DC" w:rsidRPr="006F0E1A" w:rsidRDefault="009F53DC" w:rsidP="00D621D7">
      <w:pPr>
        <w:pStyle w:val="ActHead1"/>
        <w:pageBreakBefore/>
      </w:pPr>
      <w:bookmarkStart w:id="230" w:name="_Toc163571546"/>
      <w:r w:rsidRPr="00D621D7">
        <w:rPr>
          <w:rStyle w:val="CharChapNo"/>
        </w:rPr>
        <w:lastRenderedPageBreak/>
        <w:t>Schedule</w:t>
      </w:r>
      <w:r w:rsidR="00D76C0F" w:rsidRPr="00D621D7">
        <w:rPr>
          <w:rStyle w:val="CharChapNo"/>
        </w:rPr>
        <w:t> </w:t>
      </w:r>
      <w:r w:rsidRPr="00D621D7">
        <w:rPr>
          <w:rStyle w:val="CharChapNo"/>
        </w:rPr>
        <w:t>8</w:t>
      </w:r>
      <w:r w:rsidRPr="006F0E1A">
        <w:t>—</w:t>
      </w:r>
      <w:r w:rsidRPr="00D621D7">
        <w:rPr>
          <w:rStyle w:val="CharChapText"/>
        </w:rPr>
        <w:t>Grants for targeted assistance</w:t>
      </w:r>
      <w:bookmarkEnd w:id="230"/>
    </w:p>
    <w:p w:rsidR="009F53DC" w:rsidRPr="006F0E1A" w:rsidRDefault="009F53DC">
      <w:pPr>
        <w:pStyle w:val="notemargin"/>
      </w:pPr>
      <w:r w:rsidRPr="006F0E1A">
        <w:t>Note:</w:t>
      </w:r>
      <w:r w:rsidRPr="006F0E1A">
        <w:tab/>
        <w:t>See sections</w:t>
      </w:r>
      <w:r w:rsidR="00D76C0F" w:rsidRPr="006F0E1A">
        <w:t> </w:t>
      </w:r>
      <w:r w:rsidRPr="006F0E1A">
        <w:t>103 to 114.</w:t>
      </w:r>
    </w:p>
    <w:p w:rsidR="009F53DC" w:rsidRPr="006F0E1A" w:rsidRDefault="009F53DC" w:rsidP="00FD7DC4">
      <w:pPr>
        <w:pStyle w:val="ActHead2"/>
      </w:pPr>
      <w:bookmarkStart w:id="231" w:name="_Toc163571547"/>
      <w:r w:rsidRPr="00D621D7">
        <w:rPr>
          <w:rStyle w:val="CharPartNo"/>
        </w:rPr>
        <w:t>Part</w:t>
      </w:r>
      <w:r w:rsidR="00D76C0F" w:rsidRPr="00D621D7">
        <w:rPr>
          <w:rStyle w:val="CharPartNo"/>
        </w:rPr>
        <w:t> </w:t>
      </w:r>
      <w:r w:rsidRPr="00D621D7">
        <w:rPr>
          <w:rStyle w:val="CharPartNo"/>
        </w:rPr>
        <w:t>1</w:t>
      </w:r>
      <w:r w:rsidRPr="006F0E1A">
        <w:t>—</w:t>
      </w:r>
      <w:r w:rsidRPr="00D621D7">
        <w:rPr>
          <w:rStyle w:val="CharPartText"/>
        </w:rPr>
        <w:t>Grants for targeted assistance</w:t>
      </w:r>
      <w:bookmarkEnd w:id="231"/>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58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59"/>
        <w:gridCol w:w="1723"/>
        <w:gridCol w:w="1723"/>
        <w:gridCol w:w="1724"/>
      </w:tblGrid>
      <w:tr w:rsidR="009F53DC" w:rsidRPr="006F0E1A">
        <w:trPr>
          <w:cantSplit/>
          <w:tblHeader/>
        </w:trPr>
        <w:tc>
          <w:tcPr>
            <w:tcW w:w="5829" w:type="dxa"/>
            <w:gridSpan w:val="4"/>
            <w:tcBorders>
              <w:top w:val="single" w:sz="12" w:space="0" w:color="auto"/>
              <w:left w:val="nil"/>
              <w:bottom w:val="nil"/>
              <w:right w:val="nil"/>
            </w:tcBorders>
          </w:tcPr>
          <w:p w:rsidR="009F53DC" w:rsidRPr="006F0E1A" w:rsidRDefault="009F53DC">
            <w:pPr>
              <w:pStyle w:val="Tabletext"/>
              <w:rPr>
                <w:b/>
              </w:rPr>
            </w:pPr>
            <w:r w:rsidRPr="006F0E1A">
              <w:rPr>
                <w:b/>
              </w:rPr>
              <w:t>Grants for targeted assistance</w:t>
            </w:r>
          </w:p>
        </w:tc>
      </w:tr>
      <w:tr w:rsidR="009F53DC" w:rsidRPr="006F0E1A">
        <w:trPr>
          <w:cantSplit/>
          <w:tblHeader/>
        </w:trPr>
        <w:tc>
          <w:tcPr>
            <w:tcW w:w="659" w:type="dxa"/>
            <w:tcBorders>
              <w:top w:val="single" w:sz="6" w:space="0" w:color="auto"/>
              <w:left w:val="nil"/>
              <w:bottom w:val="single" w:sz="12" w:space="0" w:color="auto"/>
              <w:right w:val="nil"/>
            </w:tcBorders>
          </w:tcPr>
          <w:p w:rsidR="009F53DC" w:rsidRPr="006F0E1A" w:rsidRDefault="009F53DC">
            <w:pPr>
              <w:pStyle w:val="Tabletext"/>
            </w:pPr>
          </w:p>
        </w:tc>
        <w:tc>
          <w:tcPr>
            <w:tcW w:w="1723" w:type="dxa"/>
            <w:tcBorders>
              <w:top w:val="single" w:sz="6" w:space="0" w:color="auto"/>
              <w:left w:val="nil"/>
              <w:bottom w:val="single" w:sz="12" w:space="0" w:color="auto"/>
              <w:right w:val="nil"/>
            </w:tcBorders>
          </w:tcPr>
          <w:p w:rsidR="009F53DC" w:rsidRPr="006F0E1A" w:rsidRDefault="009F53DC">
            <w:pPr>
              <w:pStyle w:val="Tabletext"/>
              <w:rPr>
                <w:b/>
              </w:rPr>
            </w:pPr>
            <w:r w:rsidRPr="006F0E1A">
              <w:rPr>
                <w:b/>
              </w:rPr>
              <w:t>Column 1</w:t>
            </w:r>
          </w:p>
          <w:p w:rsidR="009F53DC" w:rsidRPr="006F0E1A" w:rsidRDefault="009F53DC">
            <w:pPr>
              <w:pStyle w:val="Tabletext"/>
            </w:pPr>
            <w:r w:rsidRPr="006F0E1A">
              <w:t>Program year</w:t>
            </w:r>
          </w:p>
        </w:tc>
        <w:tc>
          <w:tcPr>
            <w:tcW w:w="1723" w:type="dxa"/>
            <w:tcBorders>
              <w:top w:val="single" w:sz="6" w:space="0" w:color="auto"/>
              <w:left w:val="nil"/>
              <w:bottom w:val="single" w:sz="12" w:space="0" w:color="auto"/>
              <w:right w:val="nil"/>
            </w:tcBorders>
            <w:shd w:val="clear" w:color="auto" w:fill="auto"/>
          </w:tcPr>
          <w:p w:rsidR="009F53DC" w:rsidRPr="006F0E1A" w:rsidRDefault="009F53DC">
            <w:pPr>
              <w:pStyle w:val="Tabletext"/>
              <w:rPr>
                <w:b/>
              </w:rPr>
            </w:pPr>
            <w:r w:rsidRPr="006F0E1A">
              <w:rPr>
                <w:b/>
              </w:rPr>
              <w:t>Column 2</w:t>
            </w:r>
          </w:p>
          <w:p w:rsidR="009F53DC" w:rsidRPr="006F0E1A" w:rsidRDefault="009F53DC">
            <w:pPr>
              <w:pStyle w:val="Tabletext"/>
            </w:pPr>
            <w:r w:rsidRPr="006F0E1A">
              <w:t>Grants for education in country areas</w:t>
            </w:r>
          </w:p>
          <w:p w:rsidR="009F53DC" w:rsidRPr="006F0E1A" w:rsidRDefault="009F53DC">
            <w:pPr>
              <w:pStyle w:val="Tabletext"/>
            </w:pPr>
            <w:r w:rsidRPr="006F0E1A">
              <w:t>($’000)</w:t>
            </w:r>
          </w:p>
        </w:tc>
        <w:tc>
          <w:tcPr>
            <w:tcW w:w="1724" w:type="dxa"/>
            <w:tcBorders>
              <w:top w:val="single" w:sz="6" w:space="0" w:color="auto"/>
              <w:left w:val="nil"/>
              <w:bottom w:val="single" w:sz="12" w:space="0" w:color="auto"/>
              <w:right w:val="nil"/>
            </w:tcBorders>
            <w:shd w:val="clear" w:color="auto" w:fill="auto"/>
          </w:tcPr>
          <w:p w:rsidR="009F53DC" w:rsidRPr="006F0E1A" w:rsidRDefault="009F53DC">
            <w:pPr>
              <w:pStyle w:val="Tabletext"/>
              <w:rPr>
                <w:b/>
              </w:rPr>
            </w:pPr>
            <w:r w:rsidRPr="006F0E1A">
              <w:rPr>
                <w:b/>
              </w:rPr>
              <w:t>Column 3</w:t>
            </w:r>
          </w:p>
          <w:p w:rsidR="009F53DC" w:rsidRPr="006F0E1A" w:rsidRDefault="009F53DC">
            <w:pPr>
              <w:pStyle w:val="Tabletext"/>
            </w:pPr>
            <w:r w:rsidRPr="006F0E1A">
              <w:t>Grants to foster languages education</w:t>
            </w:r>
          </w:p>
          <w:p w:rsidR="009F53DC" w:rsidRPr="006F0E1A" w:rsidRDefault="009F53DC">
            <w:pPr>
              <w:pStyle w:val="Tabletext"/>
            </w:pPr>
            <w:r w:rsidRPr="006F0E1A">
              <w:t>($’000)</w:t>
            </w:r>
          </w:p>
        </w:tc>
      </w:tr>
      <w:tr w:rsidR="009F53DC" w:rsidRPr="006F0E1A">
        <w:trPr>
          <w:cantSplit/>
        </w:trPr>
        <w:tc>
          <w:tcPr>
            <w:tcW w:w="659" w:type="dxa"/>
            <w:tcBorders>
              <w:top w:val="single" w:sz="12" w:space="0" w:color="auto"/>
              <w:left w:val="nil"/>
              <w:bottom w:val="single" w:sz="2" w:space="0" w:color="auto"/>
              <w:right w:val="nil"/>
            </w:tcBorders>
          </w:tcPr>
          <w:p w:rsidR="009F53DC" w:rsidRPr="006F0E1A" w:rsidRDefault="009F53DC">
            <w:pPr>
              <w:pStyle w:val="Tabletext"/>
            </w:pPr>
            <w:r w:rsidRPr="006F0E1A">
              <w:t>1</w:t>
            </w:r>
          </w:p>
        </w:tc>
        <w:tc>
          <w:tcPr>
            <w:tcW w:w="1723" w:type="dxa"/>
            <w:tcBorders>
              <w:top w:val="single" w:sz="12" w:space="0" w:color="auto"/>
              <w:left w:val="nil"/>
              <w:bottom w:val="single" w:sz="2" w:space="0" w:color="auto"/>
              <w:right w:val="nil"/>
            </w:tcBorders>
          </w:tcPr>
          <w:p w:rsidR="009F53DC" w:rsidRPr="006F0E1A" w:rsidRDefault="009F53DC">
            <w:pPr>
              <w:pStyle w:val="Tabletext"/>
              <w:tabs>
                <w:tab w:val="decimal" w:pos="883"/>
              </w:tabs>
            </w:pPr>
            <w:r w:rsidRPr="006F0E1A">
              <w:t>2005</w:t>
            </w:r>
          </w:p>
        </w:tc>
        <w:tc>
          <w:tcPr>
            <w:tcW w:w="1723" w:type="dxa"/>
            <w:tcBorders>
              <w:top w:val="single" w:sz="12" w:space="0" w:color="auto"/>
              <w:left w:val="nil"/>
              <w:bottom w:val="single" w:sz="2" w:space="0" w:color="auto"/>
              <w:right w:val="nil"/>
            </w:tcBorders>
            <w:shd w:val="clear" w:color="auto" w:fill="auto"/>
          </w:tcPr>
          <w:p w:rsidR="009F53DC" w:rsidRPr="006F0E1A" w:rsidRDefault="009F53DC">
            <w:pPr>
              <w:pStyle w:val="Tabletext"/>
              <w:tabs>
                <w:tab w:val="decimal" w:pos="920"/>
              </w:tabs>
            </w:pPr>
            <w:r w:rsidRPr="006F0E1A">
              <w:t>25,597</w:t>
            </w:r>
          </w:p>
        </w:tc>
        <w:tc>
          <w:tcPr>
            <w:tcW w:w="1724" w:type="dxa"/>
            <w:tcBorders>
              <w:top w:val="single" w:sz="12" w:space="0" w:color="auto"/>
              <w:left w:val="nil"/>
              <w:bottom w:val="single" w:sz="2" w:space="0" w:color="auto"/>
              <w:right w:val="nil"/>
            </w:tcBorders>
            <w:shd w:val="clear" w:color="auto" w:fill="auto"/>
          </w:tcPr>
          <w:p w:rsidR="009F53DC" w:rsidRPr="006F0E1A" w:rsidRDefault="00AC5488">
            <w:pPr>
              <w:pStyle w:val="Tabletext"/>
              <w:tabs>
                <w:tab w:val="decimal" w:pos="957"/>
              </w:tabs>
            </w:pPr>
            <w:r w:rsidRPr="006F0E1A">
              <w:t>23,794</w:t>
            </w:r>
          </w:p>
        </w:tc>
      </w:tr>
      <w:tr w:rsidR="009F53DC" w:rsidRPr="006F0E1A">
        <w:trPr>
          <w:cantSplit/>
        </w:trPr>
        <w:tc>
          <w:tcPr>
            <w:tcW w:w="659" w:type="dxa"/>
            <w:tcBorders>
              <w:top w:val="single" w:sz="2" w:space="0" w:color="auto"/>
              <w:left w:val="nil"/>
              <w:bottom w:val="single" w:sz="2" w:space="0" w:color="auto"/>
              <w:right w:val="nil"/>
            </w:tcBorders>
          </w:tcPr>
          <w:p w:rsidR="009F53DC" w:rsidRPr="006F0E1A" w:rsidRDefault="009F53DC">
            <w:pPr>
              <w:pStyle w:val="Tabletext"/>
            </w:pPr>
            <w:r w:rsidRPr="006F0E1A">
              <w:t>2</w:t>
            </w:r>
          </w:p>
        </w:tc>
        <w:tc>
          <w:tcPr>
            <w:tcW w:w="1723" w:type="dxa"/>
            <w:tcBorders>
              <w:top w:val="single" w:sz="2" w:space="0" w:color="auto"/>
              <w:left w:val="nil"/>
              <w:bottom w:val="single" w:sz="2" w:space="0" w:color="auto"/>
              <w:right w:val="nil"/>
            </w:tcBorders>
          </w:tcPr>
          <w:p w:rsidR="009F53DC" w:rsidRPr="006F0E1A" w:rsidRDefault="009F53DC">
            <w:pPr>
              <w:pStyle w:val="Tabletext"/>
              <w:tabs>
                <w:tab w:val="decimal" w:pos="883"/>
              </w:tabs>
            </w:pPr>
            <w:r w:rsidRPr="006F0E1A">
              <w:t>2006</w:t>
            </w:r>
          </w:p>
        </w:tc>
        <w:tc>
          <w:tcPr>
            <w:tcW w:w="1723"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920"/>
              </w:tabs>
            </w:pPr>
            <w:r w:rsidRPr="006F0E1A">
              <w:t>25,597</w:t>
            </w:r>
          </w:p>
        </w:tc>
        <w:tc>
          <w:tcPr>
            <w:tcW w:w="1724" w:type="dxa"/>
            <w:tcBorders>
              <w:top w:val="single" w:sz="2" w:space="0" w:color="auto"/>
              <w:left w:val="nil"/>
              <w:bottom w:val="single" w:sz="2" w:space="0" w:color="auto"/>
              <w:right w:val="nil"/>
            </w:tcBorders>
            <w:shd w:val="clear" w:color="auto" w:fill="auto"/>
          </w:tcPr>
          <w:p w:rsidR="009F53DC" w:rsidRPr="006F0E1A" w:rsidRDefault="004A53FC">
            <w:pPr>
              <w:pStyle w:val="Tabletext"/>
              <w:tabs>
                <w:tab w:val="decimal" w:pos="957"/>
              </w:tabs>
            </w:pPr>
            <w:r w:rsidRPr="006F0E1A">
              <w:t>26,174</w:t>
            </w:r>
          </w:p>
        </w:tc>
      </w:tr>
      <w:tr w:rsidR="009F53DC" w:rsidRPr="006F0E1A">
        <w:trPr>
          <w:cantSplit/>
        </w:trPr>
        <w:tc>
          <w:tcPr>
            <w:tcW w:w="659" w:type="dxa"/>
            <w:tcBorders>
              <w:top w:val="single" w:sz="2" w:space="0" w:color="auto"/>
              <w:left w:val="nil"/>
              <w:bottom w:val="single" w:sz="2" w:space="0" w:color="auto"/>
              <w:right w:val="nil"/>
            </w:tcBorders>
          </w:tcPr>
          <w:p w:rsidR="009F53DC" w:rsidRPr="006F0E1A" w:rsidRDefault="009F53DC">
            <w:pPr>
              <w:pStyle w:val="Tabletext"/>
            </w:pPr>
            <w:r w:rsidRPr="006F0E1A">
              <w:t>3</w:t>
            </w:r>
          </w:p>
        </w:tc>
        <w:tc>
          <w:tcPr>
            <w:tcW w:w="1723" w:type="dxa"/>
            <w:tcBorders>
              <w:top w:val="single" w:sz="2" w:space="0" w:color="auto"/>
              <w:left w:val="nil"/>
              <w:bottom w:val="single" w:sz="2" w:space="0" w:color="auto"/>
              <w:right w:val="nil"/>
            </w:tcBorders>
          </w:tcPr>
          <w:p w:rsidR="009F53DC" w:rsidRPr="006F0E1A" w:rsidRDefault="009F53DC">
            <w:pPr>
              <w:pStyle w:val="Tabletext"/>
              <w:tabs>
                <w:tab w:val="decimal" w:pos="883"/>
              </w:tabs>
            </w:pPr>
            <w:r w:rsidRPr="006F0E1A">
              <w:t>2007</w:t>
            </w:r>
          </w:p>
        </w:tc>
        <w:tc>
          <w:tcPr>
            <w:tcW w:w="1723"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920"/>
              </w:tabs>
            </w:pPr>
            <w:r w:rsidRPr="006F0E1A">
              <w:t>25,597</w:t>
            </w:r>
          </w:p>
        </w:tc>
        <w:tc>
          <w:tcPr>
            <w:tcW w:w="1724"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957"/>
              </w:tabs>
            </w:pPr>
            <w:r w:rsidRPr="006F0E1A">
              <w:t>24,984</w:t>
            </w:r>
          </w:p>
        </w:tc>
      </w:tr>
      <w:tr w:rsidR="009F53DC" w:rsidRPr="006F0E1A">
        <w:trPr>
          <w:cantSplit/>
        </w:trPr>
        <w:tc>
          <w:tcPr>
            <w:tcW w:w="659" w:type="dxa"/>
            <w:tcBorders>
              <w:top w:val="single" w:sz="2" w:space="0" w:color="auto"/>
              <w:left w:val="nil"/>
              <w:bottom w:val="single" w:sz="12" w:space="0" w:color="auto"/>
              <w:right w:val="nil"/>
            </w:tcBorders>
          </w:tcPr>
          <w:p w:rsidR="009F53DC" w:rsidRPr="006F0E1A" w:rsidRDefault="009F53DC">
            <w:pPr>
              <w:pStyle w:val="Tabletext"/>
            </w:pPr>
            <w:r w:rsidRPr="006F0E1A">
              <w:t>4</w:t>
            </w:r>
          </w:p>
        </w:tc>
        <w:tc>
          <w:tcPr>
            <w:tcW w:w="1723" w:type="dxa"/>
            <w:tcBorders>
              <w:top w:val="single" w:sz="2" w:space="0" w:color="auto"/>
              <w:left w:val="nil"/>
              <w:bottom w:val="single" w:sz="12" w:space="0" w:color="auto"/>
              <w:right w:val="nil"/>
            </w:tcBorders>
          </w:tcPr>
          <w:p w:rsidR="009F53DC" w:rsidRPr="006F0E1A" w:rsidRDefault="009F53DC">
            <w:pPr>
              <w:pStyle w:val="Tabletext"/>
              <w:tabs>
                <w:tab w:val="decimal" w:pos="883"/>
              </w:tabs>
            </w:pPr>
            <w:r w:rsidRPr="006F0E1A">
              <w:t>2008</w:t>
            </w:r>
          </w:p>
        </w:tc>
        <w:tc>
          <w:tcPr>
            <w:tcW w:w="1723" w:type="dxa"/>
            <w:tcBorders>
              <w:top w:val="single" w:sz="2" w:space="0" w:color="auto"/>
              <w:left w:val="nil"/>
              <w:bottom w:val="single" w:sz="12" w:space="0" w:color="auto"/>
              <w:right w:val="nil"/>
            </w:tcBorders>
            <w:shd w:val="clear" w:color="auto" w:fill="auto"/>
          </w:tcPr>
          <w:p w:rsidR="009F53DC" w:rsidRPr="006F0E1A" w:rsidRDefault="009F53DC">
            <w:pPr>
              <w:pStyle w:val="Tabletext"/>
              <w:tabs>
                <w:tab w:val="decimal" w:pos="920"/>
              </w:tabs>
            </w:pPr>
            <w:r w:rsidRPr="006F0E1A">
              <w:t>25,597</w:t>
            </w:r>
          </w:p>
        </w:tc>
        <w:tc>
          <w:tcPr>
            <w:tcW w:w="1724" w:type="dxa"/>
            <w:tcBorders>
              <w:top w:val="single" w:sz="2" w:space="0" w:color="auto"/>
              <w:left w:val="nil"/>
              <w:bottom w:val="single" w:sz="12" w:space="0" w:color="auto"/>
              <w:right w:val="nil"/>
            </w:tcBorders>
            <w:shd w:val="clear" w:color="auto" w:fill="auto"/>
          </w:tcPr>
          <w:p w:rsidR="009F53DC" w:rsidRPr="006F0E1A" w:rsidRDefault="009F53DC">
            <w:pPr>
              <w:pStyle w:val="Tabletext"/>
              <w:tabs>
                <w:tab w:val="decimal" w:pos="957"/>
              </w:tabs>
            </w:pPr>
            <w:r w:rsidRPr="006F0E1A">
              <w:t>24,984</w:t>
            </w:r>
          </w:p>
        </w:tc>
      </w:tr>
    </w:tbl>
    <w:p w:rsidR="009F53DC" w:rsidRPr="006F0E1A" w:rsidRDefault="009F53DC">
      <w:pPr>
        <w:pStyle w:val="notetext"/>
      </w:pPr>
      <w:r w:rsidRPr="006F0E1A">
        <w:t>Note:</w:t>
      </w:r>
      <w:r w:rsidRPr="006F0E1A">
        <w:tab/>
        <w:t xml:space="preserve">The operation of </w:t>
      </w:r>
      <w:r w:rsidR="00C95830" w:rsidRPr="006F0E1A">
        <w:t>sections 123A and 124</w:t>
      </w:r>
      <w:r w:rsidR="00D76C0F" w:rsidRPr="006F0E1A">
        <w:t> </w:t>
      </w:r>
      <w:r w:rsidRPr="006F0E1A">
        <w:t>may affect the amount of the grants.</w:t>
      </w:r>
    </w:p>
    <w:p w:rsidR="009F53DC" w:rsidRPr="006F0E1A" w:rsidRDefault="009F53DC" w:rsidP="00D621D7">
      <w:pPr>
        <w:pStyle w:val="ActHead2"/>
        <w:pageBreakBefore/>
      </w:pPr>
      <w:bookmarkStart w:id="232" w:name="_Toc163571548"/>
      <w:r w:rsidRPr="00D621D7">
        <w:rPr>
          <w:rStyle w:val="CharPartNo"/>
        </w:rPr>
        <w:lastRenderedPageBreak/>
        <w:t>Part</w:t>
      </w:r>
      <w:r w:rsidR="00D76C0F" w:rsidRPr="00D621D7">
        <w:rPr>
          <w:rStyle w:val="CharPartNo"/>
        </w:rPr>
        <w:t> </w:t>
      </w:r>
      <w:r w:rsidRPr="00D621D7">
        <w:rPr>
          <w:rStyle w:val="CharPartNo"/>
        </w:rPr>
        <w:t>2</w:t>
      </w:r>
      <w:r w:rsidRPr="006F0E1A">
        <w:t>—</w:t>
      </w:r>
      <w:r w:rsidRPr="00D621D7">
        <w:rPr>
          <w:rStyle w:val="CharPartText"/>
        </w:rPr>
        <w:t>ESL new arrivals amount</w:t>
      </w:r>
      <w:bookmarkEnd w:id="232"/>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60"/>
        <w:gridCol w:w="2035"/>
        <w:gridCol w:w="2035"/>
      </w:tblGrid>
      <w:tr w:rsidR="009F53DC" w:rsidRPr="006F0E1A">
        <w:trPr>
          <w:cantSplit/>
          <w:tblHeader/>
        </w:trPr>
        <w:tc>
          <w:tcPr>
            <w:tcW w:w="4730" w:type="dxa"/>
            <w:gridSpan w:val="3"/>
            <w:tcBorders>
              <w:top w:val="single" w:sz="12" w:space="0" w:color="auto"/>
              <w:left w:val="nil"/>
              <w:bottom w:val="nil"/>
              <w:right w:val="nil"/>
            </w:tcBorders>
          </w:tcPr>
          <w:p w:rsidR="009F53DC" w:rsidRPr="006F0E1A" w:rsidRDefault="009F53DC">
            <w:pPr>
              <w:rPr>
                <w:b/>
                <w:sz w:val="20"/>
              </w:rPr>
            </w:pPr>
            <w:r w:rsidRPr="006F0E1A">
              <w:rPr>
                <w:b/>
                <w:sz w:val="20"/>
              </w:rPr>
              <w:t>ESL new arrivals amount</w:t>
            </w:r>
          </w:p>
        </w:tc>
      </w:tr>
      <w:tr w:rsidR="009F53DC" w:rsidRPr="006F0E1A">
        <w:trPr>
          <w:cantSplit/>
          <w:tblHeader/>
        </w:trPr>
        <w:tc>
          <w:tcPr>
            <w:tcW w:w="660" w:type="dxa"/>
            <w:tcBorders>
              <w:top w:val="single" w:sz="6" w:space="0" w:color="auto"/>
              <w:left w:val="nil"/>
              <w:bottom w:val="single" w:sz="12" w:space="0" w:color="auto"/>
              <w:right w:val="nil"/>
            </w:tcBorders>
          </w:tcPr>
          <w:p w:rsidR="009F53DC" w:rsidRPr="006F0E1A" w:rsidRDefault="009F53DC">
            <w:pPr>
              <w:pStyle w:val="Tabletext"/>
            </w:pPr>
          </w:p>
        </w:tc>
        <w:tc>
          <w:tcPr>
            <w:tcW w:w="2035" w:type="dxa"/>
            <w:tcBorders>
              <w:top w:val="single" w:sz="6" w:space="0" w:color="auto"/>
              <w:left w:val="nil"/>
              <w:bottom w:val="single" w:sz="12" w:space="0" w:color="auto"/>
              <w:right w:val="nil"/>
            </w:tcBorders>
          </w:tcPr>
          <w:p w:rsidR="009F53DC" w:rsidRPr="006F0E1A" w:rsidRDefault="009F53DC">
            <w:pPr>
              <w:pStyle w:val="Tabletext"/>
            </w:pPr>
            <w:r w:rsidRPr="006F0E1A">
              <w:rPr>
                <w:b/>
              </w:rPr>
              <w:t>Column 1</w:t>
            </w:r>
          </w:p>
          <w:p w:rsidR="009F53DC" w:rsidRPr="006F0E1A" w:rsidRDefault="009F53DC">
            <w:pPr>
              <w:pStyle w:val="Tabletext"/>
            </w:pPr>
            <w:r w:rsidRPr="006F0E1A">
              <w:t>Program year</w:t>
            </w:r>
          </w:p>
        </w:tc>
        <w:tc>
          <w:tcPr>
            <w:tcW w:w="2035" w:type="dxa"/>
            <w:tcBorders>
              <w:top w:val="single" w:sz="6" w:space="0" w:color="auto"/>
              <w:left w:val="nil"/>
              <w:bottom w:val="single" w:sz="12" w:space="0" w:color="auto"/>
              <w:right w:val="nil"/>
            </w:tcBorders>
          </w:tcPr>
          <w:p w:rsidR="009F53DC" w:rsidRPr="006F0E1A" w:rsidRDefault="009F53DC">
            <w:pPr>
              <w:pStyle w:val="Tabletext"/>
            </w:pPr>
            <w:r w:rsidRPr="006F0E1A">
              <w:rPr>
                <w:b/>
              </w:rPr>
              <w:t>Column 2</w:t>
            </w:r>
          </w:p>
          <w:p w:rsidR="009F53DC" w:rsidRPr="006F0E1A" w:rsidRDefault="009F53DC">
            <w:pPr>
              <w:pStyle w:val="Tabletext"/>
            </w:pPr>
            <w:r w:rsidRPr="006F0E1A">
              <w:t>Amount</w:t>
            </w:r>
          </w:p>
          <w:p w:rsidR="009F53DC" w:rsidRPr="006F0E1A" w:rsidRDefault="009F53DC">
            <w:pPr>
              <w:pStyle w:val="Tabletext"/>
            </w:pPr>
            <w:r w:rsidRPr="006F0E1A">
              <w:t>($)</w:t>
            </w:r>
          </w:p>
        </w:tc>
      </w:tr>
      <w:tr w:rsidR="009F53DC" w:rsidRPr="006F0E1A">
        <w:trPr>
          <w:cantSplit/>
        </w:trPr>
        <w:tc>
          <w:tcPr>
            <w:tcW w:w="660" w:type="dxa"/>
            <w:tcBorders>
              <w:top w:val="single" w:sz="12" w:space="0" w:color="auto"/>
              <w:left w:val="nil"/>
              <w:bottom w:val="single" w:sz="2" w:space="0" w:color="auto"/>
              <w:right w:val="nil"/>
            </w:tcBorders>
          </w:tcPr>
          <w:p w:rsidR="009F53DC" w:rsidRPr="006F0E1A" w:rsidRDefault="009F53DC">
            <w:pPr>
              <w:pStyle w:val="Tabletext"/>
            </w:pPr>
            <w:r w:rsidRPr="006F0E1A">
              <w:t>1</w:t>
            </w:r>
          </w:p>
        </w:tc>
        <w:tc>
          <w:tcPr>
            <w:tcW w:w="2035" w:type="dxa"/>
            <w:tcBorders>
              <w:top w:val="single" w:sz="12" w:space="0" w:color="auto"/>
              <w:left w:val="nil"/>
              <w:bottom w:val="single" w:sz="2" w:space="0" w:color="auto"/>
              <w:right w:val="nil"/>
            </w:tcBorders>
          </w:tcPr>
          <w:p w:rsidR="009F53DC" w:rsidRPr="006F0E1A" w:rsidRDefault="009F53DC">
            <w:pPr>
              <w:pStyle w:val="Tabletext"/>
              <w:tabs>
                <w:tab w:val="decimal" w:pos="993"/>
              </w:tabs>
            </w:pPr>
            <w:r w:rsidRPr="006F0E1A">
              <w:t>2005</w:t>
            </w:r>
          </w:p>
        </w:tc>
        <w:tc>
          <w:tcPr>
            <w:tcW w:w="2035" w:type="dxa"/>
            <w:tcBorders>
              <w:top w:val="single" w:sz="12" w:space="0" w:color="auto"/>
              <w:left w:val="nil"/>
              <w:bottom w:val="single" w:sz="2" w:space="0" w:color="auto"/>
              <w:right w:val="nil"/>
            </w:tcBorders>
          </w:tcPr>
          <w:p w:rsidR="009F53DC" w:rsidRPr="006F0E1A" w:rsidRDefault="009F53DC">
            <w:pPr>
              <w:pStyle w:val="Tabletext"/>
              <w:tabs>
                <w:tab w:val="decimal" w:pos="1048"/>
              </w:tabs>
            </w:pPr>
            <w:r w:rsidRPr="006F0E1A">
              <w:t>4,854</w:t>
            </w:r>
          </w:p>
        </w:tc>
      </w:tr>
      <w:tr w:rsidR="009F53DC" w:rsidRPr="006F0E1A">
        <w:trPr>
          <w:cantSplit/>
        </w:trPr>
        <w:tc>
          <w:tcPr>
            <w:tcW w:w="660" w:type="dxa"/>
            <w:tcBorders>
              <w:top w:val="single" w:sz="2" w:space="0" w:color="auto"/>
              <w:left w:val="nil"/>
              <w:bottom w:val="single" w:sz="2" w:space="0" w:color="auto"/>
              <w:right w:val="nil"/>
            </w:tcBorders>
          </w:tcPr>
          <w:p w:rsidR="009F53DC" w:rsidRPr="006F0E1A" w:rsidRDefault="009F53DC">
            <w:pPr>
              <w:pStyle w:val="Tabletext"/>
            </w:pPr>
            <w:r w:rsidRPr="006F0E1A">
              <w:t>2</w:t>
            </w:r>
          </w:p>
        </w:tc>
        <w:tc>
          <w:tcPr>
            <w:tcW w:w="2035" w:type="dxa"/>
            <w:tcBorders>
              <w:top w:val="single" w:sz="2" w:space="0" w:color="auto"/>
              <w:left w:val="nil"/>
              <w:bottom w:val="single" w:sz="2" w:space="0" w:color="auto"/>
              <w:right w:val="nil"/>
            </w:tcBorders>
          </w:tcPr>
          <w:p w:rsidR="009F53DC" w:rsidRPr="006F0E1A" w:rsidRDefault="009F53DC">
            <w:pPr>
              <w:pStyle w:val="Tabletext"/>
              <w:tabs>
                <w:tab w:val="decimal" w:pos="993"/>
              </w:tabs>
            </w:pPr>
            <w:r w:rsidRPr="006F0E1A">
              <w:t>2006</w:t>
            </w:r>
          </w:p>
        </w:tc>
        <w:tc>
          <w:tcPr>
            <w:tcW w:w="2035" w:type="dxa"/>
            <w:tcBorders>
              <w:top w:val="single" w:sz="2" w:space="0" w:color="auto"/>
              <w:left w:val="nil"/>
              <w:bottom w:val="single" w:sz="2" w:space="0" w:color="auto"/>
              <w:right w:val="nil"/>
            </w:tcBorders>
          </w:tcPr>
          <w:p w:rsidR="009F53DC" w:rsidRPr="006F0E1A" w:rsidRDefault="009F53DC">
            <w:pPr>
              <w:pStyle w:val="Tabletext"/>
              <w:tabs>
                <w:tab w:val="decimal" w:pos="1048"/>
              </w:tabs>
            </w:pPr>
            <w:r w:rsidRPr="006F0E1A">
              <w:t>4,854</w:t>
            </w:r>
          </w:p>
        </w:tc>
      </w:tr>
      <w:tr w:rsidR="009F53DC" w:rsidRPr="006F0E1A">
        <w:trPr>
          <w:cantSplit/>
        </w:trPr>
        <w:tc>
          <w:tcPr>
            <w:tcW w:w="660" w:type="dxa"/>
            <w:tcBorders>
              <w:top w:val="single" w:sz="2" w:space="0" w:color="auto"/>
              <w:left w:val="nil"/>
              <w:bottom w:val="single" w:sz="2" w:space="0" w:color="auto"/>
              <w:right w:val="nil"/>
            </w:tcBorders>
          </w:tcPr>
          <w:p w:rsidR="009F53DC" w:rsidRPr="006F0E1A" w:rsidRDefault="009F53DC">
            <w:pPr>
              <w:pStyle w:val="Tabletext"/>
            </w:pPr>
            <w:r w:rsidRPr="006F0E1A">
              <w:t>3</w:t>
            </w:r>
          </w:p>
        </w:tc>
        <w:tc>
          <w:tcPr>
            <w:tcW w:w="2035" w:type="dxa"/>
            <w:tcBorders>
              <w:top w:val="single" w:sz="2" w:space="0" w:color="auto"/>
              <w:left w:val="nil"/>
              <w:bottom w:val="single" w:sz="2" w:space="0" w:color="auto"/>
              <w:right w:val="nil"/>
            </w:tcBorders>
          </w:tcPr>
          <w:p w:rsidR="009F53DC" w:rsidRPr="006F0E1A" w:rsidRDefault="009F53DC">
            <w:pPr>
              <w:pStyle w:val="Tabletext"/>
              <w:tabs>
                <w:tab w:val="decimal" w:pos="993"/>
              </w:tabs>
            </w:pPr>
            <w:r w:rsidRPr="006F0E1A">
              <w:t>2007</w:t>
            </w:r>
          </w:p>
        </w:tc>
        <w:tc>
          <w:tcPr>
            <w:tcW w:w="2035" w:type="dxa"/>
            <w:tcBorders>
              <w:top w:val="single" w:sz="2" w:space="0" w:color="auto"/>
              <w:left w:val="nil"/>
              <w:bottom w:val="single" w:sz="2" w:space="0" w:color="auto"/>
              <w:right w:val="nil"/>
            </w:tcBorders>
          </w:tcPr>
          <w:p w:rsidR="009F53DC" w:rsidRPr="006F0E1A" w:rsidRDefault="009F53DC">
            <w:pPr>
              <w:pStyle w:val="Tabletext"/>
              <w:tabs>
                <w:tab w:val="decimal" w:pos="1048"/>
              </w:tabs>
            </w:pPr>
            <w:r w:rsidRPr="006F0E1A">
              <w:t>4,854</w:t>
            </w:r>
          </w:p>
        </w:tc>
      </w:tr>
      <w:tr w:rsidR="009F53DC" w:rsidRPr="006F0E1A">
        <w:trPr>
          <w:cantSplit/>
        </w:trPr>
        <w:tc>
          <w:tcPr>
            <w:tcW w:w="660" w:type="dxa"/>
            <w:tcBorders>
              <w:top w:val="single" w:sz="2" w:space="0" w:color="auto"/>
              <w:left w:val="nil"/>
              <w:bottom w:val="single" w:sz="12" w:space="0" w:color="auto"/>
              <w:right w:val="nil"/>
            </w:tcBorders>
          </w:tcPr>
          <w:p w:rsidR="009F53DC" w:rsidRPr="006F0E1A" w:rsidRDefault="009F53DC">
            <w:pPr>
              <w:pStyle w:val="Tabletext"/>
            </w:pPr>
            <w:r w:rsidRPr="006F0E1A">
              <w:t>4</w:t>
            </w:r>
          </w:p>
        </w:tc>
        <w:tc>
          <w:tcPr>
            <w:tcW w:w="2035" w:type="dxa"/>
            <w:tcBorders>
              <w:top w:val="single" w:sz="2" w:space="0" w:color="auto"/>
              <w:left w:val="nil"/>
              <w:bottom w:val="single" w:sz="12" w:space="0" w:color="auto"/>
              <w:right w:val="nil"/>
            </w:tcBorders>
          </w:tcPr>
          <w:p w:rsidR="009F53DC" w:rsidRPr="006F0E1A" w:rsidRDefault="009F53DC">
            <w:pPr>
              <w:pStyle w:val="Tabletext"/>
              <w:tabs>
                <w:tab w:val="decimal" w:pos="993"/>
              </w:tabs>
            </w:pPr>
            <w:r w:rsidRPr="006F0E1A">
              <w:t>2008</w:t>
            </w:r>
          </w:p>
        </w:tc>
        <w:tc>
          <w:tcPr>
            <w:tcW w:w="2035" w:type="dxa"/>
            <w:tcBorders>
              <w:top w:val="single" w:sz="2" w:space="0" w:color="auto"/>
              <w:left w:val="nil"/>
              <w:bottom w:val="single" w:sz="12" w:space="0" w:color="auto"/>
              <w:right w:val="nil"/>
            </w:tcBorders>
          </w:tcPr>
          <w:p w:rsidR="009F53DC" w:rsidRPr="006F0E1A" w:rsidRDefault="009F53DC">
            <w:pPr>
              <w:pStyle w:val="Tabletext"/>
              <w:tabs>
                <w:tab w:val="decimal" w:pos="1048"/>
              </w:tabs>
            </w:pPr>
            <w:r w:rsidRPr="006F0E1A">
              <w:t>4,854</w:t>
            </w:r>
          </w:p>
        </w:tc>
      </w:tr>
    </w:tbl>
    <w:p w:rsidR="009F53DC" w:rsidRPr="006F0E1A" w:rsidRDefault="009F53DC">
      <w:pPr>
        <w:pStyle w:val="notetext"/>
      </w:pPr>
      <w:r w:rsidRPr="006F0E1A">
        <w:t>Note:</w:t>
      </w:r>
      <w:r w:rsidRPr="006F0E1A">
        <w:tab/>
        <w:t>The operation of section</w:t>
      </w:r>
      <w:r w:rsidR="00D76C0F" w:rsidRPr="006F0E1A">
        <w:t> </w:t>
      </w:r>
      <w:r w:rsidRPr="006F0E1A">
        <w:t>124</w:t>
      </w:r>
      <w:r w:rsidR="00D76C0F" w:rsidRPr="006F0E1A">
        <w:t> </w:t>
      </w:r>
      <w:r w:rsidRPr="006F0E1A">
        <w:t>may affect the amount of the grants.</w:t>
      </w:r>
    </w:p>
    <w:p w:rsidR="000634FB" w:rsidRPr="006F0E1A" w:rsidRDefault="000634FB" w:rsidP="00D621D7">
      <w:pPr>
        <w:pStyle w:val="ActHead2"/>
        <w:pageBreakBefore/>
      </w:pPr>
      <w:bookmarkStart w:id="233" w:name="_Toc163571549"/>
      <w:r w:rsidRPr="00D621D7">
        <w:rPr>
          <w:rStyle w:val="CharPartNo"/>
        </w:rPr>
        <w:lastRenderedPageBreak/>
        <w:t>Part 3</w:t>
      </w:r>
      <w:r w:rsidRPr="006F0E1A">
        <w:t>—</w:t>
      </w:r>
      <w:r w:rsidRPr="00D621D7">
        <w:rPr>
          <w:rStyle w:val="CharPartText"/>
        </w:rPr>
        <w:t>ESL new arrivals humanitarian amount</w:t>
      </w:r>
      <w:bookmarkEnd w:id="233"/>
    </w:p>
    <w:p w:rsidR="000634FB" w:rsidRPr="006F0E1A" w:rsidRDefault="000634FB" w:rsidP="000634FB">
      <w:pPr>
        <w:pStyle w:val="Header"/>
      </w:pPr>
      <w:r w:rsidRPr="00D621D7">
        <w:rPr>
          <w:rStyle w:val="CharDivNo"/>
        </w:rPr>
        <w:t xml:space="preserve"> </w:t>
      </w:r>
      <w:r w:rsidRPr="00D621D7">
        <w:rPr>
          <w:rStyle w:val="CharDivText"/>
        </w:rPr>
        <w:t xml:space="preserve"> </w:t>
      </w:r>
    </w:p>
    <w:p w:rsidR="000634FB" w:rsidRPr="006F0E1A" w:rsidRDefault="000634FB" w:rsidP="000634FB">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60"/>
        <w:gridCol w:w="2035"/>
        <w:gridCol w:w="2035"/>
      </w:tblGrid>
      <w:tr w:rsidR="000634FB" w:rsidRPr="006F0E1A">
        <w:trPr>
          <w:tblHeader/>
        </w:trPr>
        <w:tc>
          <w:tcPr>
            <w:tcW w:w="4730" w:type="dxa"/>
            <w:gridSpan w:val="3"/>
            <w:tcBorders>
              <w:top w:val="single" w:sz="12" w:space="0" w:color="auto"/>
              <w:bottom w:val="single" w:sz="6" w:space="0" w:color="auto"/>
            </w:tcBorders>
            <w:shd w:val="clear" w:color="auto" w:fill="auto"/>
          </w:tcPr>
          <w:p w:rsidR="000634FB" w:rsidRPr="006F0E1A" w:rsidRDefault="000634FB" w:rsidP="000634FB">
            <w:pPr>
              <w:keepNext/>
              <w:rPr>
                <w:b/>
                <w:sz w:val="20"/>
              </w:rPr>
            </w:pPr>
            <w:r w:rsidRPr="006F0E1A">
              <w:rPr>
                <w:b/>
              </w:rPr>
              <w:t>ESL new arrivals humanitarian amount</w:t>
            </w:r>
          </w:p>
        </w:tc>
      </w:tr>
      <w:tr w:rsidR="000634FB" w:rsidRPr="006F0E1A">
        <w:trPr>
          <w:tblHeader/>
        </w:trPr>
        <w:tc>
          <w:tcPr>
            <w:tcW w:w="660" w:type="dxa"/>
            <w:tcBorders>
              <w:top w:val="single" w:sz="6" w:space="0" w:color="auto"/>
              <w:bottom w:val="single" w:sz="12" w:space="0" w:color="auto"/>
            </w:tcBorders>
            <w:shd w:val="clear" w:color="auto" w:fill="auto"/>
          </w:tcPr>
          <w:p w:rsidR="000634FB" w:rsidRPr="006F0E1A" w:rsidRDefault="000634FB" w:rsidP="000634FB">
            <w:pPr>
              <w:pStyle w:val="Tabletext"/>
              <w:keepNext/>
              <w:jc w:val="both"/>
              <w:rPr>
                <w:b/>
              </w:rPr>
            </w:pPr>
          </w:p>
        </w:tc>
        <w:tc>
          <w:tcPr>
            <w:tcW w:w="2035" w:type="dxa"/>
            <w:tcBorders>
              <w:top w:val="single" w:sz="6" w:space="0" w:color="auto"/>
              <w:bottom w:val="single" w:sz="12" w:space="0" w:color="auto"/>
            </w:tcBorders>
            <w:shd w:val="clear" w:color="auto" w:fill="auto"/>
          </w:tcPr>
          <w:p w:rsidR="000634FB" w:rsidRPr="006F0E1A" w:rsidRDefault="000634FB" w:rsidP="000634FB">
            <w:pPr>
              <w:pStyle w:val="Tabletext"/>
              <w:keepNext/>
              <w:jc w:val="both"/>
              <w:rPr>
                <w:b/>
              </w:rPr>
            </w:pPr>
            <w:r w:rsidRPr="006F0E1A">
              <w:rPr>
                <w:b/>
              </w:rPr>
              <w:t>Column 1</w:t>
            </w:r>
          </w:p>
          <w:p w:rsidR="000634FB" w:rsidRPr="006F0E1A" w:rsidRDefault="000634FB" w:rsidP="000634FB">
            <w:pPr>
              <w:pStyle w:val="Tabletext"/>
              <w:keepNext/>
              <w:jc w:val="both"/>
            </w:pPr>
            <w:r w:rsidRPr="006F0E1A">
              <w:t>Program year</w:t>
            </w:r>
          </w:p>
        </w:tc>
        <w:tc>
          <w:tcPr>
            <w:tcW w:w="2035" w:type="dxa"/>
            <w:tcBorders>
              <w:top w:val="single" w:sz="6" w:space="0" w:color="auto"/>
              <w:bottom w:val="single" w:sz="12" w:space="0" w:color="auto"/>
            </w:tcBorders>
            <w:shd w:val="clear" w:color="auto" w:fill="auto"/>
          </w:tcPr>
          <w:p w:rsidR="000634FB" w:rsidRPr="006F0E1A" w:rsidRDefault="000634FB" w:rsidP="000634FB">
            <w:pPr>
              <w:pStyle w:val="Tabletext"/>
              <w:keepNext/>
              <w:jc w:val="both"/>
              <w:rPr>
                <w:b/>
              </w:rPr>
            </w:pPr>
            <w:r w:rsidRPr="006F0E1A">
              <w:rPr>
                <w:b/>
              </w:rPr>
              <w:t>Column 2</w:t>
            </w:r>
          </w:p>
          <w:p w:rsidR="000634FB" w:rsidRPr="006F0E1A" w:rsidRDefault="000634FB" w:rsidP="000634FB">
            <w:pPr>
              <w:pStyle w:val="Tabletext"/>
              <w:keepNext/>
              <w:jc w:val="both"/>
            </w:pPr>
            <w:r w:rsidRPr="006F0E1A">
              <w:t>Amount</w:t>
            </w:r>
          </w:p>
          <w:p w:rsidR="000634FB" w:rsidRPr="006F0E1A" w:rsidRDefault="000634FB" w:rsidP="000634FB">
            <w:pPr>
              <w:pStyle w:val="Tabletext"/>
              <w:keepNext/>
              <w:jc w:val="both"/>
              <w:rPr>
                <w:b/>
              </w:rPr>
            </w:pPr>
            <w:r w:rsidRPr="006F0E1A">
              <w:t>($)</w:t>
            </w:r>
          </w:p>
        </w:tc>
      </w:tr>
      <w:tr w:rsidR="000634FB" w:rsidRPr="006F0E1A">
        <w:tc>
          <w:tcPr>
            <w:tcW w:w="660" w:type="dxa"/>
            <w:tcBorders>
              <w:top w:val="single" w:sz="12" w:space="0" w:color="auto"/>
              <w:bottom w:val="single" w:sz="2" w:space="0" w:color="auto"/>
            </w:tcBorders>
            <w:shd w:val="clear" w:color="auto" w:fill="auto"/>
          </w:tcPr>
          <w:p w:rsidR="000634FB" w:rsidRPr="006F0E1A" w:rsidRDefault="000634FB" w:rsidP="000634FB">
            <w:pPr>
              <w:pStyle w:val="Tabletext"/>
            </w:pPr>
            <w:r w:rsidRPr="006F0E1A">
              <w:t>1</w:t>
            </w:r>
          </w:p>
        </w:tc>
        <w:tc>
          <w:tcPr>
            <w:tcW w:w="2035" w:type="dxa"/>
            <w:tcBorders>
              <w:top w:val="single" w:sz="12" w:space="0" w:color="auto"/>
              <w:bottom w:val="single" w:sz="2" w:space="0" w:color="auto"/>
            </w:tcBorders>
            <w:shd w:val="clear" w:color="auto" w:fill="auto"/>
          </w:tcPr>
          <w:p w:rsidR="000634FB" w:rsidRPr="006F0E1A" w:rsidRDefault="000634FB" w:rsidP="000634FB">
            <w:pPr>
              <w:pStyle w:val="Tabletext"/>
              <w:tabs>
                <w:tab w:val="decimal" w:pos="1080"/>
              </w:tabs>
            </w:pPr>
            <w:r w:rsidRPr="006F0E1A">
              <w:t>2005</w:t>
            </w:r>
          </w:p>
        </w:tc>
        <w:tc>
          <w:tcPr>
            <w:tcW w:w="2035" w:type="dxa"/>
            <w:tcBorders>
              <w:top w:val="single" w:sz="12" w:space="0" w:color="auto"/>
              <w:bottom w:val="single" w:sz="2" w:space="0" w:color="auto"/>
            </w:tcBorders>
            <w:shd w:val="clear" w:color="auto" w:fill="auto"/>
          </w:tcPr>
          <w:p w:rsidR="000634FB" w:rsidRPr="006F0E1A" w:rsidRDefault="000634FB" w:rsidP="000634FB">
            <w:pPr>
              <w:pStyle w:val="Tabletext"/>
              <w:tabs>
                <w:tab w:val="decimal" w:pos="1080"/>
              </w:tabs>
            </w:pPr>
            <w:r w:rsidRPr="006F0E1A">
              <w:t>0</w:t>
            </w:r>
          </w:p>
        </w:tc>
      </w:tr>
      <w:tr w:rsidR="000634FB" w:rsidRPr="006F0E1A">
        <w:tc>
          <w:tcPr>
            <w:tcW w:w="660" w:type="dxa"/>
            <w:tcBorders>
              <w:top w:val="single" w:sz="2" w:space="0" w:color="auto"/>
              <w:bottom w:val="single" w:sz="2" w:space="0" w:color="auto"/>
            </w:tcBorders>
            <w:shd w:val="clear" w:color="auto" w:fill="auto"/>
          </w:tcPr>
          <w:p w:rsidR="000634FB" w:rsidRPr="006F0E1A" w:rsidRDefault="000634FB" w:rsidP="000634FB">
            <w:pPr>
              <w:pStyle w:val="Tabletext"/>
            </w:pPr>
            <w:r w:rsidRPr="006F0E1A">
              <w:t>2</w:t>
            </w:r>
          </w:p>
        </w:tc>
        <w:tc>
          <w:tcPr>
            <w:tcW w:w="2035" w:type="dxa"/>
            <w:tcBorders>
              <w:top w:val="single" w:sz="2" w:space="0" w:color="auto"/>
              <w:bottom w:val="single" w:sz="2" w:space="0" w:color="auto"/>
            </w:tcBorders>
            <w:shd w:val="clear" w:color="auto" w:fill="auto"/>
          </w:tcPr>
          <w:p w:rsidR="000634FB" w:rsidRPr="006F0E1A" w:rsidRDefault="000634FB" w:rsidP="000634FB">
            <w:pPr>
              <w:pStyle w:val="Tabletext"/>
              <w:tabs>
                <w:tab w:val="decimal" w:pos="1080"/>
              </w:tabs>
            </w:pPr>
            <w:r w:rsidRPr="006F0E1A">
              <w:t>2006</w:t>
            </w:r>
          </w:p>
        </w:tc>
        <w:tc>
          <w:tcPr>
            <w:tcW w:w="2035" w:type="dxa"/>
            <w:tcBorders>
              <w:top w:val="single" w:sz="2" w:space="0" w:color="auto"/>
              <w:bottom w:val="single" w:sz="2" w:space="0" w:color="auto"/>
            </w:tcBorders>
            <w:shd w:val="clear" w:color="auto" w:fill="auto"/>
          </w:tcPr>
          <w:p w:rsidR="000634FB" w:rsidRPr="006F0E1A" w:rsidRDefault="000634FB" w:rsidP="000634FB">
            <w:pPr>
              <w:pStyle w:val="Tabletext"/>
              <w:tabs>
                <w:tab w:val="decimal" w:pos="1080"/>
              </w:tabs>
            </w:pPr>
            <w:r w:rsidRPr="006F0E1A">
              <w:t>0</w:t>
            </w:r>
          </w:p>
        </w:tc>
      </w:tr>
      <w:tr w:rsidR="000634FB" w:rsidRPr="006F0E1A">
        <w:tc>
          <w:tcPr>
            <w:tcW w:w="660" w:type="dxa"/>
            <w:tcBorders>
              <w:top w:val="single" w:sz="2" w:space="0" w:color="auto"/>
              <w:bottom w:val="single" w:sz="2" w:space="0" w:color="auto"/>
            </w:tcBorders>
            <w:shd w:val="clear" w:color="auto" w:fill="auto"/>
          </w:tcPr>
          <w:p w:rsidR="000634FB" w:rsidRPr="006F0E1A" w:rsidRDefault="000634FB" w:rsidP="000634FB">
            <w:pPr>
              <w:pStyle w:val="Tabletext"/>
            </w:pPr>
            <w:r w:rsidRPr="006F0E1A">
              <w:t>3</w:t>
            </w:r>
          </w:p>
        </w:tc>
        <w:tc>
          <w:tcPr>
            <w:tcW w:w="2035" w:type="dxa"/>
            <w:tcBorders>
              <w:top w:val="single" w:sz="2" w:space="0" w:color="auto"/>
              <w:bottom w:val="single" w:sz="2" w:space="0" w:color="auto"/>
            </w:tcBorders>
            <w:shd w:val="clear" w:color="auto" w:fill="auto"/>
          </w:tcPr>
          <w:p w:rsidR="000634FB" w:rsidRPr="006F0E1A" w:rsidRDefault="000634FB" w:rsidP="000634FB">
            <w:pPr>
              <w:pStyle w:val="Tabletext"/>
              <w:tabs>
                <w:tab w:val="decimal" w:pos="1080"/>
              </w:tabs>
            </w:pPr>
            <w:r w:rsidRPr="006F0E1A">
              <w:t>2007</w:t>
            </w:r>
          </w:p>
        </w:tc>
        <w:tc>
          <w:tcPr>
            <w:tcW w:w="2035" w:type="dxa"/>
            <w:tcBorders>
              <w:top w:val="single" w:sz="2" w:space="0" w:color="auto"/>
              <w:bottom w:val="single" w:sz="2" w:space="0" w:color="auto"/>
            </w:tcBorders>
            <w:shd w:val="clear" w:color="auto" w:fill="auto"/>
          </w:tcPr>
          <w:p w:rsidR="000634FB" w:rsidRPr="006F0E1A" w:rsidRDefault="000634FB" w:rsidP="000634FB">
            <w:pPr>
              <w:pStyle w:val="Tabletext"/>
              <w:tabs>
                <w:tab w:val="decimal" w:pos="1080"/>
              </w:tabs>
            </w:pPr>
            <w:r w:rsidRPr="006F0E1A">
              <w:t>0</w:t>
            </w:r>
          </w:p>
        </w:tc>
      </w:tr>
      <w:tr w:rsidR="000634FB" w:rsidRPr="006F0E1A">
        <w:tc>
          <w:tcPr>
            <w:tcW w:w="660" w:type="dxa"/>
            <w:tcBorders>
              <w:top w:val="single" w:sz="2" w:space="0" w:color="auto"/>
              <w:bottom w:val="single" w:sz="12" w:space="0" w:color="auto"/>
            </w:tcBorders>
            <w:shd w:val="clear" w:color="auto" w:fill="auto"/>
          </w:tcPr>
          <w:p w:rsidR="000634FB" w:rsidRPr="006F0E1A" w:rsidRDefault="000634FB" w:rsidP="000634FB">
            <w:pPr>
              <w:pStyle w:val="Tabletext"/>
            </w:pPr>
            <w:r w:rsidRPr="006F0E1A">
              <w:t>4</w:t>
            </w:r>
          </w:p>
        </w:tc>
        <w:tc>
          <w:tcPr>
            <w:tcW w:w="2035" w:type="dxa"/>
            <w:tcBorders>
              <w:top w:val="single" w:sz="2" w:space="0" w:color="auto"/>
              <w:bottom w:val="single" w:sz="12" w:space="0" w:color="auto"/>
            </w:tcBorders>
            <w:shd w:val="clear" w:color="auto" w:fill="auto"/>
          </w:tcPr>
          <w:p w:rsidR="000634FB" w:rsidRPr="006F0E1A" w:rsidRDefault="000634FB" w:rsidP="000634FB">
            <w:pPr>
              <w:pStyle w:val="Tabletext"/>
              <w:tabs>
                <w:tab w:val="decimal" w:pos="1080"/>
              </w:tabs>
            </w:pPr>
            <w:r w:rsidRPr="006F0E1A">
              <w:t>2008</w:t>
            </w:r>
          </w:p>
        </w:tc>
        <w:tc>
          <w:tcPr>
            <w:tcW w:w="2035" w:type="dxa"/>
            <w:tcBorders>
              <w:top w:val="single" w:sz="2" w:space="0" w:color="auto"/>
              <w:bottom w:val="single" w:sz="12" w:space="0" w:color="auto"/>
            </w:tcBorders>
            <w:shd w:val="clear" w:color="auto" w:fill="auto"/>
          </w:tcPr>
          <w:p w:rsidR="000634FB" w:rsidRPr="006F0E1A" w:rsidRDefault="000634FB" w:rsidP="000634FB">
            <w:pPr>
              <w:pStyle w:val="Tabletext"/>
              <w:tabs>
                <w:tab w:val="decimal" w:pos="1080"/>
              </w:tabs>
            </w:pPr>
            <w:r w:rsidRPr="006F0E1A">
              <w:t>9,708</w:t>
            </w:r>
          </w:p>
        </w:tc>
      </w:tr>
    </w:tbl>
    <w:p w:rsidR="000634FB" w:rsidRPr="006F0E1A" w:rsidRDefault="000634FB" w:rsidP="000634FB">
      <w:pPr>
        <w:pStyle w:val="notetext"/>
      </w:pPr>
      <w:r w:rsidRPr="006F0E1A">
        <w:t>Note:</w:t>
      </w:r>
      <w:r w:rsidRPr="006F0E1A">
        <w:tab/>
        <w:t>The operation of section 124 may affect the amount of the grants.</w:t>
      </w:r>
    </w:p>
    <w:p w:rsidR="009F53DC" w:rsidRPr="006F0E1A" w:rsidRDefault="009F53DC" w:rsidP="00D621D7">
      <w:pPr>
        <w:pStyle w:val="ActHead1"/>
        <w:pageBreakBefore/>
      </w:pPr>
      <w:bookmarkStart w:id="234" w:name="_Toc163571550"/>
      <w:r w:rsidRPr="00D621D7">
        <w:rPr>
          <w:rStyle w:val="CharChapNo"/>
        </w:rPr>
        <w:lastRenderedPageBreak/>
        <w:t>Schedule</w:t>
      </w:r>
      <w:r w:rsidR="00D76C0F" w:rsidRPr="00D621D7">
        <w:rPr>
          <w:rStyle w:val="CharChapNo"/>
        </w:rPr>
        <w:t> </w:t>
      </w:r>
      <w:r w:rsidRPr="00D621D7">
        <w:rPr>
          <w:rStyle w:val="CharChapNo"/>
        </w:rPr>
        <w:t>9</w:t>
      </w:r>
      <w:r w:rsidRPr="006F0E1A">
        <w:t>—</w:t>
      </w:r>
      <w:r w:rsidRPr="00D621D7">
        <w:rPr>
          <w:rStyle w:val="CharChapText"/>
        </w:rPr>
        <w:t>Grants for literacy, numeracy and special learning needs</w:t>
      </w:r>
      <w:bookmarkEnd w:id="234"/>
    </w:p>
    <w:p w:rsidR="009F53DC" w:rsidRPr="006F0E1A" w:rsidRDefault="009F53DC">
      <w:pPr>
        <w:pStyle w:val="notemargin"/>
      </w:pPr>
      <w:r w:rsidRPr="006F0E1A">
        <w:t>Note:</w:t>
      </w:r>
      <w:r w:rsidRPr="006F0E1A">
        <w:tab/>
        <w:t>See sections</w:t>
      </w:r>
      <w:r w:rsidR="00D76C0F" w:rsidRPr="006F0E1A">
        <w:t> </w:t>
      </w:r>
      <w:r w:rsidRPr="006F0E1A">
        <w:t>115 to 120.</w:t>
      </w:r>
    </w:p>
    <w:p w:rsidR="009F53DC" w:rsidRPr="006F0E1A" w:rsidRDefault="009F53DC" w:rsidP="00FD7DC4">
      <w:pPr>
        <w:pStyle w:val="ActHead2"/>
      </w:pPr>
      <w:bookmarkStart w:id="235" w:name="_Toc163571551"/>
      <w:r w:rsidRPr="00D621D7">
        <w:rPr>
          <w:rStyle w:val="CharPartNo"/>
        </w:rPr>
        <w:t>Part</w:t>
      </w:r>
      <w:r w:rsidR="00D76C0F" w:rsidRPr="00D621D7">
        <w:rPr>
          <w:rStyle w:val="CharPartNo"/>
        </w:rPr>
        <w:t> </w:t>
      </w:r>
      <w:r w:rsidRPr="00D621D7">
        <w:rPr>
          <w:rStyle w:val="CharPartNo"/>
        </w:rPr>
        <w:t>1</w:t>
      </w:r>
      <w:r w:rsidRPr="006F0E1A">
        <w:t>—</w:t>
      </w:r>
      <w:r w:rsidRPr="00D621D7">
        <w:rPr>
          <w:rStyle w:val="CharPartText"/>
        </w:rPr>
        <w:t>Grants for literacy, numeracy and special learning needs</w:t>
      </w:r>
      <w:bookmarkEnd w:id="235"/>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7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9"/>
        <w:gridCol w:w="1136"/>
        <w:gridCol w:w="1137"/>
        <w:gridCol w:w="1137"/>
        <w:gridCol w:w="1136"/>
        <w:gridCol w:w="1137"/>
        <w:gridCol w:w="1137"/>
      </w:tblGrid>
      <w:tr w:rsidR="009F53DC" w:rsidRPr="006F0E1A">
        <w:trPr>
          <w:cantSplit/>
          <w:tblHeader/>
        </w:trPr>
        <w:tc>
          <w:tcPr>
            <w:tcW w:w="7259" w:type="dxa"/>
            <w:gridSpan w:val="7"/>
            <w:tcBorders>
              <w:top w:val="single" w:sz="12" w:space="0" w:color="auto"/>
              <w:left w:val="nil"/>
              <w:bottom w:val="nil"/>
              <w:right w:val="nil"/>
            </w:tcBorders>
          </w:tcPr>
          <w:p w:rsidR="009F53DC" w:rsidRPr="006F0E1A" w:rsidRDefault="009F53DC">
            <w:pPr>
              <w:pStyle w:val="Tabletext"/>
              <w:rPr>
                <w:b/>
              </w:rPr>
            </w:pPr>
            <w:r w:rsidRPr="006F0E1A">
              <w:rPr>
                <w:b/>
              </w:rPr>
              <w:t>Grants for literacy, numeracy and special learning needs</w:t>
            </w:r>
          </w:p>
        </w:tc>
      </w:tr>
      <w:tr w:rsidR="009F53DC" w:rsidRPr="006F0E1A">
        <w:trPr>
          <w:cantSplit/>
          <w:tblHeader/>
        </w:trPr>
        <w:tc>
          <w:tcPr>
            <w:tcW w:w="439" w:type="dxa"/>
            <w:tcBorders>
              <w:top w:val="single" w:sz="6" w:space="0" w:color="auto"/>
              <w:left w:val="nil"/>
              <w:bottom w:val="single" w:sz="12" w:space="0" w:color="auto"/>
              <w:right w:val="nil"/>
            </w:tcBorders>
          </w:tcPr>
          <w:p w:rsidR="009F53DC" w:rsidRPr="006F0E1A" w:rsidRDefault="009F53DC">
            <w:pPr>
              <w:pStyle w:val="Tabletext"/>
            </w:pPr>
          </w:p>
        </w:tc>
        <w:tc>
          <w:tcPr>
            <w:tcW w:w="1136" w:type="dxa"/>
            <w:tcBorders>
              <w:top w:val="single" w:sz="6" w:space="0" w:color="auto"/>
              <w:left w:val="nil"/>
              <w:bottom w:val="single" w:sz="12" w:space="0" w:color="auto"/>
              <w:right w:val="nil"/>
            </w:tcBorders>
          </w:tcPr>
          <w:p w:rsidR="009F53DC" w:rsidRPr="006F0E1A" w:rsidRDefault="009F53DC">
            <w:pPr>
              <w:pStyle w:val="Tabletext"/>
              <w:rPr>
                <w:b/>
              </w:rPr>
            </w:pPr>
            <w:r w:rsidRPr="006F0E1A">
              <w:rPr>
                <w:b/>
              </w:rPr>
              <w:t>Column 1</w:t>
            </w:r>
          </w:p>
          <w:p w:rsidR="009F53DC" w:rsidRPr="006F0E1A" w:rsidRDefault="009F53DC">
            <w:pPr>
              <w:pStyle w:val="Tabletext"/>
            </w:pPr>
            <w:r w:rsidRPr="006F0E1A">
              <w:t>Program year</w:t>
            </w:r>
          </w:p>
        </w:tc>
        <w:tc>
          <w:tcPr>
            <w:tcW w:w="1137" w:type="dxa"/>
            <w:tcBorders>
              <w:top w:val="single" w:sz="6" w:space="0" w:color="auto"/>
              <w:left w:val="nil"/>
              <w:bottom w:val="single" w:sz="12" w:space="0" w:color="auto"/>
              <w:right w:val="nil"/>
            </w:tcBorders>
          </w:tcPr>
          <w:p w:rsidR="009F53DC" w:rsidRPr="006F0E1A" w:rsidRDefault="009F53DC">
            <w:pPr>
              <w:pStyle w:val="Tabletext"/>
              <w:rPr>
                <w:b/>
              </w:rPr>
            </w:pPr>
            <w:r w:rsidRPr="006F0E1A">
              <w:rPr>
                <w:b/>
              </w:rPr>
              <w:t>Column 2</w:t>
            </w:r>
          </w:p>
          <w:p w:rsidR="009F53DC" w:rsidRPr="006F0E1A" w:rsidRDefault="009F53DC">
            <w:pPr>
              <w:pStyle w:val="Tabletext"/>
            </w:pPr>
            <w:r w:rsidRPr="006F0E1A">
              <w:t>Grants for schools</w:t>
            </w:r>
          </w:p>
          <w:p w:rsidR="009F53DC" w:rsidRPr="006F0E1A" w:rsidRDefault="009F53DC">
            <w:pPr>
              <w:pStyle w:val="Tabletext"/>
            </w:pPr>
            <w:r w:rsidRPr="006F0E1A">
              <w:t>($’000)</w:t>
            </w:r>
          </w:p>
        </w:tc>
        <w:tc>
          <w:tcPr>
            <w:tcW w:w="1137" w:type="dxa"/>
            <w:tcBorders>
              <w:top w:val="single" w:sz="6" w:space="0" w:color="auto"/>
              <w:left w:val="nil"/>
              <w:bottom w:val="single" w:sz="12" w:space="0" w:color="auto"/>
              <w:right w:val="nil"/>
            </w:tcBorders>
          </w:tcPr>
          <w:p w:rsidR="009F53DC" w:rsidRPr="006F0E1A" w:rsidRDefault="009F53DC">
            <w:pPr>
              <w:pStyle w:val="Tabletext"/>
              <w:rPr>
                <w:b/>
              </w:rPr>
            </w:pPr>
            <w:r w:rsidRPr="006F0E1A">
              <w:rPr>
                <w:b/>
              </w:rPr>
              <w:t>Column 3</w:t>
            </w:r>
          </w:p>
          <w:p w:rsidR="009F53DC" w:rsidRPr="006F0E1A" w:rsidRDefault="009F53DC">
            <w:pPr>
              <w:pStyle w:val="Tabletext"/>
            </w:pPr>
            <w:r w:rsidRPr="006F0E1A">
              <w:t>Grants for schools:</w:t>
            </w:r>
          </w:p>
          <w:p w:rsidR="009F53DC" w:rsidRPr="006F0E1A" w:rsidRDefault="009F53DC">
            <w:pPr>
              <w:pStyle w:val="Tabletext"/>
            </w:pPr>
            <w:r w:rsidRPr="006F0E1A">
              <w:t>guarantee amount</w:t>
            </w:r>
          </w:p>
          <w:p w:rsidR="009F53DC" w:rsidRPr="006F0E1A" w:rsidRDefault="009F53DC">
            <w:pPr>
              <w:pStyle w:val="Tabletext"/>
            </w:pPr>
            <w:r w:rsidRPr="006F0E1A">
              <w:t>($’000)</w:t>
            </w:r>
          </w:p>
        </w:tc>
        <w:tc>
          <w:tcPr>
            <w:tcW w:w="1136" w:type="dxa"/>
            <w:tcBorders>
              <w:top w:val="single" w:sz="6" w:space="0" w:color="auto"/>
              <w:left w:val="nil"/>
              <w:bottom w:val="single" w:sz="12" w:space="0" w:color="auto"/>
              <w:right w:val="nil"/>
            </w:tcBorders>
          </w:tcPr>
          <w:p w:rsidR="009F53DC" w:rsidRPr="006F0E1A" w:rsidRDefault="009F53DC">
            <w:pPr>
              <w:pStyle w:val="Tabletext"/>
              <w:rPr>
                <w:b/>
              </w:rPr>
            </w:pPr>
            <w:r w:rsidRPr="006F0E1A">
              <w:rPr>
                <w:b/>
              </w:rPr>
              <w:t>Column 4</w:t>
            </w:r>
          </w:p>
          <w:p w:rsidR="009F53DC" w:rsidRPr="006F0E1A" w:rsidRDefault="009F53DC">
            <w:pPr>
              <w:pStyle w:val="Tabletext"/>
            </w:pPr>
            <w:r w:rsidRPr="006F0E1A">
              <w:t>Grants for non</w:t>
            </w:r>
            <w:r w:rsidR="00D621D7">
              <w:noBreakHyphen/>
            </w:r>
            <w:r w:rsidRPr="006F0E1A">
              <w:t>gov’t centres</w:t>
            </w:r>
          </w:p>
          <w:p w:rsidR="009F53DC" w:rsidRPr="006F0E1A" w:rsidRDefault="009F53DC">
            <w:pPr>
              <w:pStyle w:val="Tabletext"/>
            </w:pPr>
            <w:r w:rsidRPr="006F0E1A">
              <w:t>($’000)</w:t>
            </w:r>
          </w:p>
        </w:tc>
        <w:tc>
          <w:tcPr>
            <w:tcW w:w="1137" w:type="dxa"/>
            <w:tcBorders>
              <w:top w:val="single" w:sz="6" w:space="0" w:color="auto"/>
              <w:left w:val="nil"/>
              <w:bottom w:val="single" w:sz="12" w:space="0" w:color="auto"/>
              <w:right w:val="nil"/>
            </w:tcBorders>
          </w:tcPr>
          <w:p w:rsidR="009F53DC" w:rsidRPr="006F0E1A" w:rsidRDefault="009F53DC">
            <w:pPr>
              <w:pStyle w:val="Tabletext"/>
              <w:rPr>
                <w:b/>
              </w:rPr>
            </w:pPr>
            <w:r w:rsidRPr="006F0E1A">
              <w:rPr>
                <w:b/>
              </w:rPr>
              <w:t>Column 5</w:t>
            </w:r>
          </w:p>
          <w:p w:rsidR="009F53DC" w:rsidRPr="006F0E1A" w:rsidRDefault="009F53DC">
            <w:pPr>
              <w:pStyle w:val="Tabletext"/>
            </w:pPr>
            <w:r w:rsidRPr="006F0E1A">
              <w:t>Grants for non</w:t>
            </w:r>
            <w:r w:rsidR="00D621D7">
              <w:noBreakHyphen/>
            </w:r>
            <w:r w:rsidRPr="006F0E1A">
              <w:t>gov’t centres:</w:t>
            </w:r>
          </w:p>
          <w:p w:rsidR="009F53DC" w:rsidRPr="006F0E1A" w:rsidRDefault="009F53DC">
            <w:pPr>
              <w:pStyle w:val="Tabletext"/>
            </w:pPr>
            <w:r w:rsidRPr="006F0E1A">
              <w:t>guarantee amount</w:t>
            </w:r>
          </w:p>
          <w:p w:rsidR="009F53DC" w:rsidRPr="006F0E1A" w:rsidRDefault="009F53DC">
            <w:pPr>
              <w:pStyle w:val="Tabletext"/>
            </w:pPr>
            <w:r w:rsidRPr="006F0E1A">
              <w:t>($’000)</w:t>
            </w:r>
          </w:p>
        </w:tc>
        <w:tc>
          <w:tcPr>
            <w:tcW w:w="1137" w:type="dxa"/>
            <w:tcBorders>
              <w:top w:val="single" w:sz="6" w:space="0" w:color="auto"/>
              <w:left w:val="nil"/>
              <w:bottom w:val="single" w:sz="12" w:space="0" w:color="auto"/>
              <w:right w:val="nil"/>
            </w:tcBorders>
          </w:tcPr>
          <w:p w:rsidR="009F53DC" w:rsidRPr="006F0E1A" w:rsidRDefault="009F53DC">
            <w:pPr>
              <w:pStyle w:val="Tabletext"/>
              <w:rPr>
                <w:b/>
              </w:rPr>
            </w:pPr>
            <w:r w:rsidRPr="006F0E1A">
              <w:rPr>
                <w:b/>
              </w:rPr>
              <w:t>Column 6</w:t>
            </w:r>
          </w:p>
          <w:p w:rsidR="009F53DC" w:rsidRPr="006F0E1A" w:rsidRDefault="009F53DC">
            <w:pPr>
              <w:pStyle w:val="Tabletext"/>
            </w:pPr>
            <w:r w:rsidRPr="006F0E1A">
              <w:t>Grants for national projects</w:t>
            </w:r>
          </w:p>
          <w:p w:rsidR="009F53DC" w:rsidRPr="006F0E1A" w:rsidRDefault="009F53DC">
            <w:pPr>
              <w:pStyle w:val="Tabletext"/>
            </w:pPr>
            <w:r w:rsidRPr="006F0E1A">
              <w:t>($’000)</w:t>
            </w:r>
          </w:p>
          <w:p w:rsidR="009F53DC" w:rsidRPr="006F0E1A" w:rsidRDefault="009F53DC">
            <w:pPr>
              <w:pStyle w:val="Tabletext"/>
            </w:pPr>
          </w:p>
        </w:tc>
      </w:tr>
      <w:tr w:rsidR="009F53DC" w:rsidRPr="006F0E1A">
        <w:trPr>
          <w:cantSplit/>
        </w:trPr>
        <w:tc>
          <w:tcPr>
            <w:tcW w:w="439" w:type="dxa"/>
            <w:tcBorders>
              <w:top w:val="single" w:sz="12" w:space="0" w:color="auto"/>
              <w:left w:val="nil"/>
              <w:bottom w:val="single" w:sz="2" w:space="0" w:color="auto"/>
              <w:right w:val="nil"/>
            </w:tcBorders>
          </w:tcPr>
          <w:p w:rsidR="009F53DC" w:rsidRPr="006F0E1A" w:rsidRDefault="009F53DC">
            <w:pPr>
              <w:pStyle w:val="Tabletext"/>
            </w:pPr>
            <w:r w:rsidRPr="006F0E1A">
              <w:t>1</w:t>
            </w:r>
          </w:p>
        </w:tc>
        <w:tc>
          <w:tcPr>
            <w:tcW w:w="1136" w:type="dxa"/>
            <w:tcBorders>
              <w:top w:val="single" w:sz="12" w:space="0" w:color="auto"/>
              <w:left w:val="nil"/>
              <w:bottom w:val="single" w:sz="2" w:space="0" w:color="auto"/>
              <w:right w:val="nil"/>
            </w:tcBorders>
          </w:tcPr>
          <w:p w:rsidR="009F53DC" w:rsidRPr="006F0E1A" w:rsidRDefault="009F53DC">
            <w:pPr>
              <w:pStyle w:val="Tabletext"/>
              <w:tabs>
                <w:tab w:val="decimal" w:pos="553"/>
              </w:tabs>
            </w:pPr>
            <w:r w:rsidRPr="006F0E1A">
              <w:t>2005</w:t>
            </w:r>
          </w:p>
        </w:tc>
        <w:tc>
          <w:tcPr>
            <w:tcW w:w="1137" w:type="dxa"/>
            <w:tcBorders>
              <w:top w:val="single" w:sz="12" w:space="0" w:color="auto"/>
              <w:left w:val="nil"/>
              <w:bottom w:val="single" w:sz="2" w:space="0" w:color="auto"/>
              <w:right w:val="nil"/>
            </w:tcBorders>
            <w:shd w:val="clear" w:color="auto" w:fill="auto"/>
          </w:tcPr>
          <w:p w:rsidR="009F53DC" w:rsidRPr="006F0E1A" w:rsidRDefault="009F53DC">
            <w:pPr>
              <w:pStyle w:val="Tabletext"/>
              <w:tabs>
                <w:tab w:val="decimal" w:pos="737"/>
              </w:tabs>
            </w:pPr>
            <w:r w:rsidRPr="006F0E1A">
              <w:t>370,313</w:t>
            </w:r>
          </w:p>
        </w:tc>
        <w:tc>
          <w:tcPr>
            <w:tcW w:w="1137" w:type="dxa"/>
            <w:tcBorders>
              <w:top w:val="single" w:sz="12" w:space="0" w:color="auto"/>
              <w:left w:val="nil"/>
              <w:bottom w:val="single" w:sz="2" w:space="0" w:color="auto"/>
              <w:right w:val="nil"/>
            </w:tcBorders>
            <w:shd w:val="clear" w:color="auto" w:fill="auto"/>
          </w:tcPr>
          <w:p w:rsidR="009F53DC" w:rsidRPr="006F0E1A" w:rsidRDefault="009F53DC">
            <w:pPr>
              <w:pStyle w:val="Tabletext"/>
              <w:tabs>
                <w:tab w:val="decimal" w:pos="590"/>
              </w:tabs>
            </w:pPr>
            <w:r w:rsidRPr="006F0E1A">
              <w:t>9,815</w:t>
            </w:r>
          </w:p>
        </w:tc>
        <w:tc>
          <w:tcPr>
            <w:tcW w:w="1136" w:type="dxa"/>
            <w:tcBorders>
              <w:top w:val="single" w:sz="12" w:space="0" w:color="auto"/>
              <w:left w:val="nil"/>
              <w:bottom w:val="single" w:sz="2" w:space="0" w:color="auto"/>
              <w:right w:val="nil"/>
            </w:tcBorders>
            <w:shd w:val="clear" w:color="auto" w:fill="auto"/>
          </w:tcPr>
          <w:p w:rsidR="009F53DC" w:rsidRPr="006F0E1A" w:rsidRDefault="009F53DC">
            <w:pPr>
              <w:pStyle w:val="Tabletext"/>
              <w:tabs>
                <w:tab w:val="decimal" w:pos="663"/>
              </w:tabs>
            </w:pPr>
            <w:r w:rsidRPr="006F0E1A">
              <w:t>28,392</w:t>
            </w:r>
          </w:p>
        </w:tc>
        <w:tc>
          <w:tcPr>
            <w:tcW w:w="1137" w:type="dxa"/>
            <w:tcBorders>
              <w:top w:val="single" w:sz="12" w:space="0" w:color="auto"/>
              <w:left w:val="nil"/>
              <w:bottom w:val="single" w:sz="2" w:space="0" w:color="auto"/>
              <w:right w:val="nil"/>
            </w:tcBorders>
            <w:shd w:val="clear" w:color="auto" w:fill="auto"/>
          </w:tcPr>
          <w:p w:rsidR="009F53DC" w:rsidRPr="006F0E1A" w:rsidRDefault="009F53DC">
            <w:pPr>
              <w:pStyle w:val="Tabletext"/>
              <w:tabs>
                <w:tab w:val="decimal" w:pos="627"/>
              </w:tabs>
            </w:pPr>
            <w:r w:rsidRPr="006F0E1A">
              <w:t>3,433</w:t>
            </w:r>
          </w:p>
        </w:tc>
        <w:tc>
          <w:tcPr>
            <w:tcW w:w="1137" w:type="dxa"/>
            <w:tcBorders>
              <w:top w:val="single" w:sz="12" w:space="0" w:color="auto"/>
              <w:left w:val="nil"/>
              <w:bottom w:val="single" w:sz="2" w:space="0" w:color="auto"/>
              <w:right w:val="nil"/>
            </w:tcBorders>
          </w:tcPr>
          <w:p w:rsidR="009F53DC" w:rsidRPr="006F0E1A" w:rsidRDefault="00C773FC">
            <w:pPr>
              <w:pStyle w:val="Tabletext"/>
              <w:tabs>
                <w:tab w:val="decimal" w:pos="590"/>
              </w:tabs>
            </w:pPr>
            <w:r w:rsidRPr="006F0E1A">
              <w:t>8,691</w:t>
            </w:r>
          </w:p>
        </w:tc>
      </w:tr>
      <w:tr w:rsidR="009F53DC" w:rsidRPr="006F0E1A">
        <w:trPr>
          <w:cantSplit/>
        </w:trPr>
        <w:tc>
          <w:tcPr>
            <w:tcW w:w="439" w:type="dxa"/>
            <w:tcBorders>
              <w:top w:val="single" w:sz="2" w:space="0" w:color="auto"/>
              <w:left w:val="nil"/>
              <w:bottom w:val="single" w:sz="2" w:space="0" w:color="auto"/>
              <w:right w:val="nil"/>
            </w:tcBorders>
          </w:tcPr>
          <w:p w:rsidR="009F53DC" w:rsidRPr="006F0E1A" w:rsidRDefault="009F53DC">
            <w:pPr>
              <w:pStyle w:val="Tabletext"/>
            </w:pPr>
            <w:r w:rsidRPr="006F0E1A">
              <w:t>2</w:t>
            </w:r>
          </w:p>
        </w:tc>
        <w:tc>
          <w:tcPr>
            <w:tcW w:w="1136" w:type="dxa"/>
            <w:tcBorders>
              <w:top w:val="single" w:sz="2" w:space="0" w:color="auto"/>
              <w:left w:val="nil"/>
              <w:bottom w:val="single" w:sz="2" w:space="0" w:color="auto"/>
              <w:right w:val="nil"/>
            </w:tcBorders>
          </w:tcPr>
          <w:p w:rsidR="009F53DC" w:rsidRPr="006F0E1A" w:rsidRDefault="009F53DC">
            <w:pPr>
              <w:pStyle w:val="Tabletext"/>
              <w:tabs>
                <w:tab w:val="decimal" w:pos="553"/>
              </w:tabs>
            </w:pPr>
            <w:r w:rsidRPr="006F0E1A">
              <w:t>2006</w:t>
            </w:r>
          </w:p>
        </w:tc>
        <w:tc>
          <w:tcPr>
            <w:tcW w:w="1137"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737"/>
              </w:tabs>
            </w:pPr>
            <w:r w:rsidRPr="006F0E1A">
              <w:t>370,393</w:t>
            </w:r>
          </w:p>
        </w:tc>
        <w:tc>
          <w:tcPr>
            <w:tcW w:w="1137"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590"/>
              </w:tabs>
            </w:pPr>
            <w:r w:rsidRPr="006F0E1A">
              <w:t>9,815</w:t>
            </w:r>
          </w:p>
        </w:tc>
        <w:tc>
          <w:tcPr>
            <w:tcW w:w="1136"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663"/>
              </w:tabs>
            </w:pPr>
            <w:r w:rsidRPr="006F0E1A">
              <w:t>29,250</w:t>
            </w:r>
          </w:p>
        </w:tc>
        <w:tc>
          <w:tcPr>
            <w:tcW w:w="1137"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627"/>
              </w:tabs>
            </w:pPr>
            <w:r w:rsidRPr="006F0E1A">
              <w:t>3,433</w:t>
            </w:r>
          </w:p>
        </w:tc>
        <w:tc>
          <w:tcPr>
            <w:tcW w:w="1137" w:type="dxa"/>
            <w:tcBorders>
              <w:top w:val="single" w:sz="2" w:space="0" w:color="auto"/>
              <w:left w:val="nil"/>
              <w:bottom w:val="single" w:sz="2" w:space="0" w:color="auto"/>
              <w:right w:val="nil"/>
            </w:tcBorders>
          </w:tcPr>
          <w:p w:rsidR="009F53DC" w:rsidRPr="006F0E1A" w:rsidRDefault="00402FDA">
            <w:pPr>
              <w:pStyle w:val="Tabletext"/>
              <w:tabs>
                <w:tab w:val="decimal" w:pos="590"/>
              </w:tabs>
            </w:pPr>
            <w:r w:rsidRPr="006F0E1A">
              <w:t>19,099</w:t>
            </w:r>
          </w:p>
        </w:tc>
      </w:tr>
      <w:tr w:rsidR="009F53DC" w:rsidRPr="006F0E1A">
        <w:trPr>
          <w:cantSplit/>
        </w:trPr>
        <w:tc>
          <w:tcPr>
            <w:tcW w:w="439" w:type="dxa"/>
            <w:tcBorders>
              <w:top w:val="single" w:sz="2" w:space="0" w:color="auto"/>
              <w:left w:val="nil"/>
              <w:bottom w:val="single" w:sz="2" w:space="0" w:color="auto"/>
              <w:right w:val="nil"/>
            </w:tcBorders>
          </w:tcPr>
          <w:p w:rsidR="009F53DC" w:rsidRPr="006F0E1A" w:rsidRDefault="009F53DC">
            <w:pPr>
              <w:pStyle w:val="Tabletext"/>
            </w:pPr>
            <w:r w:rsidRPr="006F0E1A">
              <w:t>3</w:t>
            </w:r>
          </w:p>
        </w:tc>
        <w:tc>
          <w:tcPr>
            <w:tcW w:w="1136" w:type="dxa"/>
            <w:tcBorders>
              <w:top w:val="single" w:sz="2" w:space="0" w:color="auto"/>
              <w:left w:val="nil"/>
              <w:bottom w:val="single" w:sz="2" w:space="0" w:color="auto"/>
              <w:right w:val="nil"/>
            </w:tcBorders>
          </w:tcPr>
          <w:p w:rsidR="009F53DC" w:rsidRPr="006F0E1A" w:rsidRDefault="009F53DC">
            <w:pPr>
              <w:pStyle w:val="Tabletext"/>
              <w:tabs>
                <w:tab w:val="decimal" w:pos="553"/>
              </w:tabs>
            </w:pPr>
            <w:r w:rsidRPr="006F0E1A">
              <w:t>2007</w:t>
            </w:r>
          </w:p>
        </w:tc>
        <w:tc>
          <w:tcPr>
            <w:tcW w:w="1137"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737"/>
              </w:tabs>
            </w:pPr>
            <w:r w:rsidRPr="006F0E1A">
              <w:t>370,390</w:t>
            </w:r>
          </w:p>
        </w:tc>
        <w:tc>
          <w:tcPr>
            <w:tcW w:w="1137"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590"/>
              </w:tabs>
            </w:pPr>
            <w:r w:rsidRPr="006F0E1A">
              <w:t>9,815</w:t>
            </w:r>
          </w:p>
        </w:tc>
        <w:tc>
          <w:tcPr>
            <w:tcW w:w="1136"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663"/>
              </w:tabs>
            </w:pPr>
            <w:r w:rsidRPr="006F0E1A">
              <w:t>30,109</w:t>
            </w:r>
          </w:p>
        </w:tc>
        <w:tc>
          <w:tcPr>
            <w:tcW w:w="1137" w:type="dxa"/>
            <w:tcBorders>
              <w:top w:val="single" w:sz="2" w:space="0" w:color="auto"/>
              <w:left w:val="nil"/>
              <w:bottom w:val="single" w:sz="2" w:space="0" w:color="auto"/>
              <w:right w:val="nil"/>
            </w:tcBorders>
            <w:shd w:val="clear" w:color="auto" w:fill="auto"/>
          </w:tcPr>
          <w:p w:rsidR="009F53DC" w:rsidRPr="006F0E1A" w:rsidRDefault="009F53DC">
            <w:pPr>
              <w:pStyle w:val="Tabletext"/>
              <w:tabs>
                <w:tab w:val="decimal" w:pos="627"/>
              </w:tabs>
            </w:pPr>
            <w:r w:rsidRPr="006F0E1A">
              <w:t>3,433</w:t>
            </w:r>
          </w:p>
        </w:tc>
        <w:tc>
          <w:tcPr>
            <w:tcW w:w="1137" w:type="dxa"/>
            <w:tcBorders>
              <w:top w:val="single" w:sz="2" w:space="0" w:color="auto"/>
              <w:left w:val="nil"/>
              <w:bottom w:val="single" w:sz="2" w:space="0" w:color="auto"/>
              <w:right w:val="nil"/>
            </w:tcBorders>
          </w:tcPr>
          <w:p w:rsidR="009F53DC" w:rsidRPr="006F0E1A" w:rsidRDefault="009F53DC">
            <w:pPr>
              <w:pStyle w:val="Tabletext"/>
              <w:tabs>
                <w:tab w:val="decimal" w:pos="590"/>
              </w:tabs>
            </w:pPr>
            <w:r w:rsidRPr="006F0E1A">
              <w:t>9,445</w:t>
            </w:r>
          </w:p>
        </w:tc>
      </w:tr>
      <w:tr w:rsidR="00BD0220" w:rsidRPr="006F0E1A">
        <w:trPr>
          <w:cantSplit/>
        </w:trPr>
        <w:tc>
          <w:tcPr>
            <w:tcW w:w="439" w:type="dxa"/>
            <w:tcBorders>
              <w:top w:val="single" w:sz="2" w:space="0" w:color="auto"/>
              <w:left w:val="nil"/>
              <w:bottom w:val="single" w:sz="12" w:space="0" w:color="auto"/>
              <w:right w:val="nil"/>
            </w:tcBorders>
          </w:tcPr>
          <w:p w:rsidR="00BD0220" w:rsidRPr="006F0E1A" w:rsidRDefault="00BD0220">
            <w:pPr>
              <w:pStyle w:val="Tabletext"/>
            </w:pPr>
            <w:r w:rsidRPr="006F0E1A">
              <w:t>4</w:t>
            </w:r>
          </w:p>
        </w:tc>
        <w:tc>
          <w:tcPr>
            <w:tcW w:w="1136" w:type="dxa"/>
            <w:tcBorders>
              <w:top w:val="single" w:sz="2" w:space="0" w:color="auto"/>
              <w:left w:val="nil"/>
              <w:bottom w:val="single" w:sz="12" w:space="0" w:color="auto"/>
              <w:right w:val="nil"/>
            </w:tcBorders>
          </w:tcPr>
          <w:p w:rsidR="00BD0220" w:rsidRPr="006F0E1A" w:rsidRDefault="00BD0220">
            <w:pPr>
              <w:pStyle w:val="Tabletext"/>
              <w:tabs>
                <w:tab w:val="decimal" w:pos="553"/>
              </w:tabs>
            </w:pPr>
            <w:r w:rsidRPr="006F0E1A">
              <w:t>2008</w:t>
            </w:r>
          </w:p>
        </w:tc>
        <w:tc>
          <w:tcPr>
            <w:tcW w:w="1137" w:type="dxa"/>
            <w:tcBorders>
              <w:top w:val="single" w:sz="2" w:space="0" w:color="auto"/>
              <w:left w:val="nil"/>
              <w:bottom w:val="single" w:sz="12" w:space="0" w:color="auto"/>
              <w:right w:val="nil"/>
            </w:tcBorders>
            <w:shd w:val="clear" w:color="auto" w:fill="auto"/>
          </w:tcPr>
          <w:p w:rsidR="00BD0220" w:rsidRPr="006F0E1A" w:rsidRDefault="00BD0220">
            <w:pPr>
              <w:pStyle w:val="Tabletext"/>
              <w:tabs>
                <w:tab w:val="decimal" w:pos="737"/>
              </w:tabs>
            </w:pPr>
            <w:r w:rsidRPr="006F0E1A">
              <w:t>370,390</w:t>
            </w:r>
          </w:p>
        </w:tc>
        <w:tc>
          <w:tcPr>
            <w:tcW w:w="1137" w:type="dxa"/>
            <w:tcBorders>
              <w:top w:val="single" w:sz="2" w:space="0" w:color="auto"/>
              <w:left w:val="nil"/>
              <w:bottom w:val="single" w:sz="12" w:space="0" w:color="auto"/>
              <w:right w:val="nil"/>
            </w:tcBorders>
            <w:shd w:val="clear" w:color="auto" w:fill="auto"/>
          </w:tcPr>
          <w:p w:rsidR="00BD0220" w:rsidRPr="006F0E1A" w:rsidRDefault="00BD0220">
            <w:pPr>
              <w:pStyle w:val="Tabletext"/>
              <w:tabs>
                <w:tab w:val="decimal" w:pos="590"/>
              </w:tabs>
            </w:pPr>
            <w:r w:rsidRPr="006F0E1A">
              <w:t>9,815</w:t>
            </w:r>
          </w:p>
        </w:tc>
        <w:tc>
          <w:tcPr>
            <w:tcW w:w="1136" w:type="dxa"/>
            <w:tcBorders>
              <w:top w:val="single" w:sz="2" w:space="0" w:color="auto"/>
              <w:left w:val="nil"/>
              <w:bottom w:val="single" w:sz="12" w:space="0" w:color="auto"/>
              <w:right w:val="nil"/>
            </w:tcBorders>
            <w:shd w:val="clear" w:color="auto" w:fill="auto"/>
          </w:tcPr>
          <w:p w:rsidR="00BD0220" w:rsidRPr="006F0E1A" w:rsidRDefault="00BD0220">
            <w:pPr>
              <w:pStyle w:val="Tabletext"/>
              <w:tabs>
                <w:tab w:val="decimal" w:pos="663"/>
              </w:tabs>
            </w:pPr>
            <w:r w:rsidRPr="006F0E1A">
              <w:t>30,967</w:t>
            </w:r>
          </w:p>
        </w:tc>
        <w:tc>
          <w:tcPr>
            <w:tcW w:w="1137" w:type="dxa"/>
            <w:tcBorders>
              <w:top w:val="single" w:sz="2" w:space="0" w:color="auto"/>
              <w:left w:val="nil"/>
              <w:bottom w:val="single" w:sz="12" w:space="0" w:color="auto"/>
              <w:right w:val="nil"/>
            </w:tcBorders>
            <w:shd w:val="clear" w:color="auto" w:fill="auto"/>
          </w:tcPr>
          <w:p w:rsidR="00BD0220" w:rsidRPr="006F0E1A" w:rsidRDefault="00BD0220">
            <w:pPr>
              <w:pStyle w:val="Tabletext"/>
              <w:tabs>
                <w:tab w:val="decimal" w:pos="627"/>
              </w:tabs>
            </w:pPr>
            <w:r w:rsidRPr="006F0E1A">
              <w:t>3,433</w:t>
            </w:r>
          </w:p>
        </w:tc>
        <w:tc>
          <w:tcPr>
            <w:tcW w:w="1137" w:type="dxa"/>
            <w:tcBorders>
              <w:top w:val="single" w:sz="2" w:space="0" w:color="auto"/>
              <w:left w:val="nil"/>
              <w:bottom w:val="single" w:sz="12" w:space="0" w:color="auto"/>
              <w:right w:val="nil"/>
            </w:tcBorders>
          </w:tcPr>
          <w:p w:rsidR="00BD0220" w:rsidRPr="006F0E1A" w:rsidRDefault="00BD0220">
            <w:pPr>
              <w:pStyle w:val="Tabletext"/>
              <w:tabs>
                <w:tab w:val="decimal" w:pos="590"/>
              </w:tabs>
            </w:pPr>
            <w:r w:rsidRPr="006F0E1A">
              <w:t>9,445</w:t>
            </w:r>
          </w:p>
        </w:tc>
      </w:tr>
    </w:tbl>
    <w:p w:rsidR="009F53DC" w:rsidRPr="006F0E1A" w:rsidRDefault="009F53DC">
      <w:pPr>
        <w:pStyle w:val="notetext"/>
      </w:pPr>
      <w:r w:rsidRPr="006F0E1A">
        <w:t>Note:</w:t>
      </w:r>
      <w:r w:rsidRPr="006F0E1A">
        <w:tab/>
        <w:t xml:space="preserve">The operation of </w:t>
      </w:r>
      <w:r w:rsidR="00FF744D" w:rsidRPr="006F0E1A">
        <w:t>sections 123A and 124</w:t>
      </w:r>
      <w:r w:rsidR="00D76C0F" w:rsidRPr="006F0E1A">
        <w:t> </w:t>
      </w:r>
      <w:r w:rsidRPr="006F0E1A">
        <w:t>may affect the amount of the grants.</w:t>
      </w:r>
    </w:p>
    <w:p w:rsidR="009F53DC" w:rsidRPr="006F0E1A" w:rsidRDefault="009F53DC" w:rsidP="00D621D7">
      <w:pPr>
        <w:pStyle w:val="ActHead2"/>
        <w:pageBreakBefore/>
      </w:pPr>
      <w:bookmarkStart w:id="236" w:name="_Toc163571552"/>
      <w:r w:rsidRPr="00D621D7">
        <w:rPr>
          <w:rStyle w:val="CharPartNo"/>
        </w:rPr>
        <w:lastRenderedPageBreak/>
        <w:t>Part</w:t>
      </w:r>
      <w:r w:rsidR="00D76C0F" w:rsidRPr="00D621D7">
        <w:rPr>
          <w:rStyle w:val="CharPartNo"/>
        </w:rPr>
        <w:t> </w:t>
      </w:r>
      <w:r w:rsidRPr="00D621D7">
        <w:rPr>
          <w:rStyle w:val="CharPartNo"/>
        </w:rPr>
        <w:t>2</w:t>
      </w:r>
      <w:r w:rsidRPr="006F0E1A">
        <w:t>—</w:t>
      </w:r>
      <w:r w:rsidRPr="00D621D7">
        <w:rPr>
          <w:rStyle w:val="CharPartText"/>
        </w:rPr>
        <w:t>Strategic assistance amounts</w:t>
      </w:r>
      <w:bookmarkEnd w:id="236"/>
    </w:p>
    <w:p w:rsidR="009F53DC" w:rsidRPr="006F0E1A" w:rsidRDefault="009F53DC">
      <w:pPr>
        <w:pStyle w:val="Header"/>
      </w:pPr>
      <w:r w:rsidRPr="00D621D7">
        <w:rPr>
          <w:rStyle w:val="CharDivNo"/>
        </w:rPr>
        <w:t xml:space="preserve"> </w:t>
      </w:r>
      <w:r w:rsidRPr="00D621D7">
        <w:rPr>
          <w:rStyle w:val="CharDivText"/>
        </w:rPr>
        <w:t xml:space="preserve"> </w:t>
      </w:r>
    </w:p>
    <w:p w:rsidR="009F53DC" w:rsidRPr="006F0E1A" w:rsidRDefault="009F53DC"/>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60"/>
        <w:gridCol w:w="1723"/>
        <w:gridCol w:w="1723"/>
        <w:gridCol w:w="1724"/>
      </w:tblGrid>
      <w:tr w:rsidR="009F53DC" w:rsidRPr="006F0E1A">
        <w:trPr>
          <w:cantSplit/>
          <w:tblHeader/>
        </w:trPr>
        <w:tc>
          <w:tcPr>
            <w:tcW w:w="5830" w:type="dxa"/>
            <w:gridSpan w:val="4"/>
            <w:tcBorders>
              <w:top w:val="single" w:sz="12" w:space="0" w:color="auto"/>
              <w:left w:val="nil"/>
              <w:bottom w:val="nil"/>
              <w:right w:val="nil"/>
            </w:tcBorders>
          </w:tcPr>
          <w:p w:rsidR="009F53DC" w:rsidRPr="006F0E1A" w:rsidRDefault="009F53DC">
            <w:pPr>
              <w:pStyle w:val="Tabletext"/>
            </w:pPr>
            <w:r w:rsidRPr="006F0E1A">
              <w:rPr>
                <w:b/>
              </w:rPr>
              <w:t>Strategic assistance amounts</w:t>
            </w:r>
          </w:p>
        </w:tc>
      </w:tr>
      <w:tr w:rsidR="009F53DC" w:rsidRPr="006F0E1A">
        <w:trPr>
          <w:cantSplit/>
          <w:tblHeader/>
        </w:trPr>
        <w:tc>
          <w:tcPr>
            <w:tcW w:w="660" w:type="dxa"/>
            <w:tcBorders>
              <w:top w:val="single" w:sz="6" w:space="0" w:color="auto"/>
              <w:left w:val="nil"/>
              <w:bottom w:val="single" w:sz="12" w:space="0" w:color="auto"/>
              <w:right w:val="nil"/>
            </w:tcBorders>
          </w:tcPr>
          <w:p w:rsidR="009F53DC" w:rsidRPr="006F0E1A" w:rsidRDefault="009F53DC">
            <w:pPr>
              <w:pStyle w:val="Tabletext"/>
            </w:pPr>
          </w:p>
        </w:tc>
        <w:tc>
          <w:tcPr>
            <w:tcW w:w="1723" w:type="dxa"/>
            <w:tcBorders>
              <w:top w:val="single" w:sz="6" w:space="0" w:color="auto"/>
              <w:left w:val="nil"/>
              <w:bottom w:val="single" w:sz="12" w:space="0" w:color="auto"/>
              <w:right w:val="nil"/>
            </w:tcBorders>
          </w:tcPr>
          <w:p w:rsidR="009F53DC" w:rsidRPr="006F0E1A" w:rsidRDefault="009F53DC">
            <w:pPr>
              <w:pStyle w:val="Tabletext"/>
            </w:pPr>
            <w:r w:rsidRPr="006F0E1A">
              <w:rPr>
                <w:b/>
              </w:rPr>
              <w:t>Column 1</w:t>
            </w:r>
          </w:p>
          <w:p w:rsidR="009F53DC" w:rsidRPr="006F0E1A" w:rsidRDefault="009F53DC">
            <w:pPr>
              <w:pStyle w:val="Tabletext"/>
            </w:pPr>
            <w:r w:rsidRPr="006F0E1A">
              <w:t>Program year</w:t>
            </w:r>
          </w:p>
        </w:tc>
        <w:tc>
          <w:tcPr>
            <w:tcW w:w="1723" w:type="dxa"/>
            <w:tcBorders>
              <w:top w:val="single" w:sz="6" w:space="0" w:color="auto"/>
              <w:left w:val="nil"/>
              <w:bottom w:val="single" w:sz="12" w:space="0" w:color="auto"/>
              <w:right w:val="nil"/>
            </w:tcBorders>
          </w:tcPr>
          <w:p w:rsidR="009F53DC" w:rsidRPr="006F0E1A" w:rsidRDefault="009F53DC">
            <w:pPr>
              <w:pStyle w:val="Tabletext"/>
            </w:pPr>
            <w:r w:rsidRPr="006F0E1A">
              <w:rPr>
                <w:b/>
              </w:rPr>
              <w:t>Column 2</w:t>
            </w:r>
          </w:p>
          <w:p w:rsidR="009F53DC" w:rsidRPr="006F0E1A" w:rsidRDefault="009F53DC">
            <w:pPr>
              <w:pStyle w:val="Tabletext"/>
            </w:pPr>
            <w:r w:rsidRPr="006F0E1A">
              <w:t>Government schools</w:t>
            </w:r>
          </w:p>
          <w:p w:rsidR="009F53DC" w:rsidRPr="006F0E1A" w:rsidRDefault="009F53DC">
            <w:pPr>
              <w:pStyle w:val="Tabletext"/>
            </w:pPr>
            <w:r w:rsidRPr="006F0E1A">
              <w:t>($)</w:t>
            </w:r>
          </w:p>
        </w:tc>
        <w:tc>
          <w:tcPr>
            <w:tcW w:w="1724" w:type="dxa"/>
            <w:tcBorders>
              <w:top w:val="single" w:sz="6" w:space="0" w:color="auto"/>
              <w:left w:val="nil"/>
              <w:bottom w:val="single" w:sz="12" w:space="0" w:color="auto"/>
              <w:right w:val="nil"/>
            </w:tcBorders>
          </w:tcPr>
          <w:p w:rsidR="009F53DC" w:rsidRPr="006F0E1A" w:rsidRDefault="009F53DC">
            <w:pPr>
              <w:pStyle w:val="Tabletext"/>
            </w:pPr>
            <w:r w:rsidRPr="006F0E1A">
              <w:rPr>
                <w:b/>
              </w:rPr>
              <w:t>Column 3</w:t>
            </w:r>
          </w:p>
          <w:p w:rsidR="009F53DC" w:rsidRPr="006F0E1A" w:rsidRDefault="009F53DC">
            <w:pPr>
              <w:pStyle w:val="Tabletext"/>
            </w:pPr>
            <w:r w:rsidRPr="006F0E1A">
              <w:t>Non</w:t>
            </w:r>
            <w:r w:rsidR="00D621D7">
              <w:noBreakHyphen/>
            </w:r>
            <w:r w:rsidRPr="006F0E1A">
              <w:t>government schools</w:t>
            </w:r>
          </w:p>
          <w:p w:rsidR="009F53DC" w:rsidRPr="006F0E1A" w:rsidRDefault="009F53DC">
            <w:pPr>
              <w:pStyle w:val="Tabletext"/>
            </w:pPr>
            <w:r w:rsidRPr="006F0E1A">
              <w:t>($)</w:t>
            </w:r>
          </w:p>
        </w:tc>
      </w:tr>
      <w:tr w:rsidR="009F53DC" w:rsidRPr="006F0E1A">
        <w:trPr>
          <w:cantSplit/>
        </w:trPr>
        <w:tc>
          <w:tcPr>
            <w:tcW w:w="660" w:type="dxa"/>
            <w:tcBorders>
              <w:top w:val="single" w:sz="12" w:space="0" w:color="auto"/>
              <w:left w:val="nil"/>
              <w:bottom w:val="single" w:sz="2" w:space="0" w:color="auto"/>
              <w:right w:val="nil"/>
            </w:tcBorders>
          </w:tcPr>
          <w:p w:rsidR="009F53DC" w:rsidRPr="006F0E1A" w:rsidRDefault="009F53DC">
            <w:pPr>
              <w:pStyle w:val="Tabletext"/>
            </w:pPr>
            <w:r w:rsidRPr="006F0E1A">
              <w:t>1</w:t>
            </w:r>
          </w:p>
        </w:tc>
        <w:tc>
          <w:tcPr>
            <w:tcW w:w="1723" w:type="dxa"/>
            <w:tcBorders>
              <w:top w:val="single" w:sz="12" w:space="0" w:color="auto"/>
              <w:left w:val="nil"/>
              <w:bottom w:val="single" w:sz="2" w:space="0" w:color="auto"/>
              <w:right w:val="nil"/>
            </w:tcBorders>
          </w:tcPr>
          <w:p w:rsidR="009F53DC" w:rsidRPr="006F0E1A" w:rsidRDefault="009F53DC">
            <w:pPr>
              <w:pStyle w:val="Tabletext"/>
              <w:tabs>
                <w:tab w:val="decimal" w:pos="760"/>
              </w:tabs>
            </w:pPr>
            <w:r w:rsidRPr="006F0E1A">
              <w:t>2005</w:t>
            </w:r>
          </w:p>
        </w:tc>
        <w:tc>
          <w:tcPr>
            <w:tcW w:w="1723" w:type="dxa"/>
            <w:tcBorders>
              <w:top w:val="single" w:sz="12" w:space="0" w:color="auto"/>
              <w:left w:val="nil"/>
              <w:bottom w:val="single" w:sz="2" w:space="0" w:color="auto"/>
              <w:right w:val="nil"/>
            </w:tcBorders>
          </w:tcPr>
          <w:p w:rsidR="009F53DC" w:rsidRPr="006F0E1A" w:rsidRDefault="009F53DC">
            <w:pPr>
              <w:pStyle w:val="Tabletext"/>
              <w:tabs>
                <w:tab w:val="decimal" w:pos="760"/>
              </w:tabs>
            </w:pPr>
            <w:r w:rsidRPr="006F0E1A">
              <w:t>141</w:t>
            </w:r>
          </w:p>
        </w:tc>
        <w:tc>
          <w:tcPr>
            <w:tcW w:w="1724" w:type="dxa"/>
            <w:tcBorders>
              <w:top w:val="single" w:sz="12" w:space="0" w:color="auto"/>
              <w:left w:val="nil"/>
              <w:bottom w:val="single" w:sz="2" w:space="0" w:color="auto"/>
              <w:right w:val="nil"/>
            </w:tcBorders>
          </w:tcPr>
          <w:p w:rsidR="009F53DC" w:rsidRPr="006F0E1A" w:rsidRDefault="009F53DC">
            <w:pPr>
              <w:pStyle w:val="Tabletext"/>
              <w:tabs>
                <w:tab w:val="decimal" w:pos="760"/>
              </w:tabs>
            </w:pPr>
            <w:r w:rsidRPr="006F0E1A">
              <w:t>715</w:t>
            </w:r>
          </w:p>
        </w:tc>
      </w:tr>
      <w:tr w:rsidR="009F53DC" w:rsidRPr="006F0E1A">
        <w:trPr>
          <w:cantSplit/>
        </w:trPr>
        <w:tc>
          <w:tcPr>
            <w:tcW w:w="660" w:type="dxa"/>
            <w:tcBorders>
              <w:top w:val="single" w:sz="2" w:space="0" w:color="auto"/>
              <w:left w:val="nil"/>
              <w:bottom w:val="single" w:sz="2" w:space="0" w:color="auto"/>
              <w:right w:val="nil"/>
            </w:tcBorders>
          </w:tcPr>
          <w:p w:rsidR="009F53DC" w:rsidRPr="006F0E1A" w:rsidRDefault="009F53DC">
            <w:pPr>
              <w:pStyle w:val="Tabletext"/>
            </w:pPr>
            <w:r w:rsidRPr="006F0E1A">
              <w:t>2</w:t>
            </w:r>
          </w:p>
        </w:tc>
        <w:tc>
          <w:tcPr>
            <w:tcW w:w="1723" w:type="dxa"/>
            <w:tcBorders>
              <w:top w:val="single" w:sz="2" w:space="0" w:color="auto"/>
              <w:left w:val="nil"/>
              <w:bottom w:val="single" w:sz="2" w:space="0" w:color="auto"/>
              <w:right w:val="nil"/>
            </w:tcBorders>
          </w:tcPr>
          <w:p w:rsidR="009F53DC" w:rsidRPr="006F0E1A" w:rsidRDefault="009F53DC">
            <w:pPr>
              <w:pStyle w:val="Tabletext"/>
              <w:tabs>
                <w:tab w:val="decimal" w:pos="760"/>
              </w:tabs>
            </w:pPr>
            <w:r w:rsidRPr="006F0E1A">
              <w:t>2006</w:t>
            </w:r>
          </w:p>
        </w:tc>
        <w:tc>
          <w:tcPr>
            <w:tcW w:w="1723" w:type="dxa"/>
            <w:tcBorders>
              <w:top w:val="single" w:sz="2" w:space="0" w:color="auto"/>
              <w:left w:val="nil"/>
              <w:bottom w:val="single" w:sz="2" w:space="0" w:color="auto"/>
              <w:right w:val="nil"/>
            </w:tcBorders>
          </w:tcPr>
          <w:p w:rsidR="009F53DC" w:rsidRPr="006F0E1A" w:rsidRDefault="009F53DC">
            <w:pPr>
              <w:pStyle w:val="Tabletext"/>
              <w:tabs>
                <w:tab w:val="decimal" w:pos="760"/>
              </w:tabs>
            </w:pPr>
            <w:r w:rsidRPr="006F0E1A">
              <w:t>141</w:t>
            </w:r>
          </w:p>
        </w:tc>
        <w:tc>
          <w:tcPr>
            <w:tcW w:w="1724" w:type="dxa"/>
            <w:tcBorders>
              <w:top w:val="single" w:sz="2" w:space="0" w:color="auto"/>
              <w:left w:val="nil"/>
              <w:bottom w:val="single" w:sz="2" w:space="0" w:color="auto"/>
              <w:right w:val="nil"/>
            </w:tcBorders>
          </w:tcPr>
          <w:p w:rsidR="009F53DC" w:rsidRPr="006F0E1A" w:rsidRDefault="009F53DC">
            <w:pPr>
              <w:pStyle w:val="Tabletext"/>
              <w:tabs>
                <w:tab w:val="decimal" w:pos="760"/>
              </w:tabs>
            </w:pPr>
            <w:r w:rsidRPr="006F0E1A">
              <w:t>715</w:t>
            </w:r>
          </w:p>
        </w:tc>
      </w:tr>
      <w:tr w:rsidR="009F53DC" w:rsidRPr="006F0E1A">
        <w:trPr>
          <w:cantSplit/>
        </w:trPr>
        <w:tc>
          <w:tcPr>
            <w:tcW w:w="660" w:type="dxa"/>
            <w:tcBorders>
              <w:top w:val="single" w:sz="2" w:space="0" w:color="auto"/>
              <w:left w:val="nil"/>
              <w:bottom w:val="single" w:sz="2" w:space="0" w:color="auto"/>
              <w:right w:val="nil"/>
            </w:tcBorders>
          </w:tcPr>
          <w:p w:rsidR="009F53DC" w:rsidRPr="006F0E1A" w:rsidRDefault="009F53DC">
            <w:pPr>
              <w:pStyle w:val="Tabletext"/>
            </w:pPr>
            <w:r w:rsidRPr="006F0E1A">
              <w:t>3</w:t>
            </w:r>
          </w:p>
        </w:tc>
        <w:tc>
          <w:tcPr>
            <w:tcW w:w="1723" w:type="dxa"/>
            <w:tcBorders>
              <w:top w:val="single" w:sz="2" w:space="0" w:color="auto"/>
              <w:left w:val="nil"/>
              <w:bottom w:val="single" w:sz="2" w:space="0" w:color="auto"/>
              <w:right w:val="nil"/>
            </w:tcBorders>
          </w:tcPr>
          <w:p w:rsidR="009F53DC" w:rsidRPr="006F0E1A" w:rsidRDefault="009F53DC">
            <w:pPr>
              <w:pStyle w:val="Tabletext"/>
              <w:tabs>
                <w:tab w:val="decimal" w:pos="760"/>
              </w:tabs>
            </w:pPr>
            <w:r w:rsidRPr="006F0E1A">
              <w:t>2007</w:t>
            </w:r>
          </w:p>
        </w:tc>
        <w:tc>
          <w:tcPr>
            <w:tcW w:w="1723" w:type="dxa"/>
            <w:tcBorders>
              <w:top w:val="single" w:sz="2" w:space="0" w:color="auto"/>
              <w:left w:val="nil"/>
              <w:bottom w:val="single" w:sz="2" w:space="0" w:color="auto"/>
              <w:right w:val="nil"/>
            </w:tcBorders>
          </w:tcPr>
          <w:p w:rsidR="009F53DC" w:rsidRPr="006F0E1A" w:rsidRDefault="009F53DC">
            <w:pPr>
              <w:pStyle w:val="Tabletext"/>
              <w:tabs>
                <w:tab w:val="decimal" w:pos="760"/>
              </w:tabs>
            </w:pPr>
            <w:r w:rsidRPr="006F0E1A">
              <w:t>141</w:t>
            </w:r>
          </w:p>
        </w:tc>
        <w:tc>
          <w:tcPr>
            <w:tcW w:w="1724" w:type="dxa"/>
            <w:tcBorders>
              <w:top w:val="single" w:sz="2" w:space="0" w:color="auto"/>
              <w:left w:val="nil"/>
              <w:bottom w:val="single" w:sz="2" w:space="0" w:color="auto"/>
              <w:right w:val="nil"/>
            </w:tcBorders>
          </w:tcPr>
          <w:p w:rsidR="009F53DC" w:rsidRPr="006F0E1A" w:rsidRDefault="009F53DC">
            <w:pPr>
              <w:pStyle w:val="Tabletext"/>
              <w:tabs>
                <w:tab w:val="decimal" w:pos="760"/>
              </w:tabs>
            </w:pPr>
            <w:r w:rsidRPr="006F0E1A">
              <w:t>715</w:t>
            </w:r>
          </w:p>
        </w:tc>
      </w:tr>
      <w:tr w:rsidR="009F53DC" w:rsidRPr="006F0E1A">
        <w:trPr>
          <w:cantSplit/>
        </w:trPr>
        <w:tc>
          <w:tcPr>
            <w:tcW w:w="660" w:type="dxa"/>
            <w:tcBorders>
              <w:top w:val="single" w:sz="2" w:space="0" w:color="auto"/>
              <w:left w:val="nil"/>
              <w:bottom w:val="single" w:sz="12" w:space="0" w:color="auto"/>
              <w:right w:val="nil"/>
            </w:tcBorders>
          </w:tcPr>
          <w:p w:rsidR="009F53DC" w:rsidRPr="006F0E1A" w:rsidRDefault="009F53DC">
            <w:pPr>
              <w:pStyle w:val="Tabletext"/>
            </w:pPr>
            <w:r w:rsidRPr="006F0E1A">
              <w:t>4</w:t>
            </w:r>
          </w:p>
        </w:tc>
        <w:tc>
          <w:tcPr>
            <w:tcW w:w="1723" w:type="dxa"/>
            <w:tcBorders>
              <w:top w:val="single" w:sz="2" w:space="0" w:color="auto"/>
              <w:left w:val="nil"/>
              <w:bottom w:val="single" w:sz="12" w:space="0" w:color="auto"/>
              <w:right w:val="nil"/>
            </w:tcBorders>
          </w:tcPr>
          <w:p w:rsidR="009F53DC" w:rsidRPr="006F0E1A" w:rsidRDefault="009F53DC">
            <w:pPr>
              <w:pStyle w:val="Tabletext"/>
              <w:tabs>
                <w:tab w:val="decimal" w:pos="760"/>
              </w:tabs>
            </w:pPr>
            <w:r w:rsidRPr="006F0E1A">
              <w:t>2008</w:t>
            </w:r>
          </w:p>
        </w:tc>
        <w:tc>
          <w:tcPr>
            <w:tcW w:w="1723" w:type="dxa"/>
            <w:tcBorders>
              <w:top w:val="single" w:sz="2" w:space="0" w:color="auto"/>
              <w:left w:val="nil"/>
              <w:bottom w:val="single" w:sz="12" w:space="0" w:color="auto"/>
              <w:right w:val="nil"/>
            </w:tcBorders>
          </w:tcPr>
          <w:p w:rsidR="009F53DC" w:rsidRPr="006F0E1A" w:rsidRDefault="009F53DC">
            <w:pPr>
              <w:pStyle w:val="Tabletext"/>
              <w:tabs>
                <w:tab w:val="decimal" w:pos="760"/>
              </w:tabs>
            </w:pPr>
            <w:r w:rsidRPr="006F0E1A">
              <w:t>141</w:t>
            </w:r>
          </w:p>
        </w:tc>
        <w:tc>
          <w:tcPr>
            <w:tcW w:w="1724" w:type="dxa"/>
            <w:tcBorders>
              <w:top w:val="single" w:sz="2" w:space="0" w:color="auto"/>
              <w:left w:val="nil"/>
              <w:bottom w:val="single" w:sz="12" w:space="0" w:color="auto"/>
              <w:right w:val="nil"/>
            </w:tcBorders>
          </w:tcPr>
          <w:p w:rsidR="009F53DC" w:rsidRPr="006F0E1A" w:rsidRDefault="009F53DC">
            <w:pPr>
              <w:pStyle w:val="Tabletext"/>
              <w:tabs>
                <w:tab w:val="decimal" w:pos="760"/>
              </w:tabs>
            </w:pPr>
            <w:r w:rsidRPr="006F0E1A">
              <w:t>715</w:t>
            </w:r>
          </w:p>
        </w:tc>
      </w:tr>
    </w:tbl>
    <w:p w:rsidR="009F53DC" w:rsidRPr="006F0E1A" w:rsidRDefault="009F53DC">
      <w:pPr>
        <w:pStyle w:val="notetext"/>
      </w:pPr>
      <w:r w:rsidRPr="006F0E1A">
        <w:t>Note:</w:t>
      </w:r>
      <w:r w:rsidRPr="006F0E1A">
        <w:tab/>
        <w:t>The operation of section</w:t>
      </w:r>
      <w:r w:rsidR="00D76C0F" w:rsidRPr="006F0E1A">
        <w:t> </w:t>
      </w:r>
      <w:r w:rsidRPr="006F0E1A">
        <w:t>124</w:t>
      </w:r>
      <w:r w:rsidR="00D76C0F" w:rsidRPr="006F0E1A">
        <w:t> </w:t>
      </w:r>
      <w:r w:rsidRPr="006F0E1A">
        <w:t>may affect the amount of the grants.</w:t>
      </w:r>
    </w:p>
    <w:p w:rsidR="00EA0FA8" w:rsidRPr="006F0E1A" w:rsidRDefault="00EA0FA8">
      <w:pPr>
        <w:sectPr w:rsidR="00EA0FA8" w:rsidRPr="006F0E1A" w:rsidSect="00C10822">
          <w:headerReference w:type="even" r:id="rId61"/>
          <w:headerReference w:type="default" r:id="rId62"/>
          <w:footerReference w:type="even" r:id="rId63"/>
          <w:pgSz w:w="11906" w:h="16838" w:code="9"/>
          <w:pgMar w:top="2268" w:right="2410" w:bottom="3827" w:left="2410" w:header="567" w:footer="3119" w:gutter="0"/>
          <w:cols w:space="708"/>
          <w:docGrid w:linePitch="360"/>
        </w:sectPr>
      </w:pPr>
    </w:p>
    <w:p w:rsidR="00EF5F6F" w:rsidRPr="006F0E1A" w:rsidRDefault="00EF5F6F" w:rsidP="00EF5F6F">
      <w:pPr>
        <w:pStyle w:val="NotesSection"/>
      </w:pPr>
      <w:bookmarkStart w:id="237" w:name="_Toc163571553"/>
      <w:r w:rsidRPr="006F0E1A">
        <w:rPr>
          <w:rStyle w:val="CharNotesReg"/>
        </w:rPr>
        <w:lastRenderedPageBreak/>
        <w:t xml:space="preserve">Notes to the </w:t>
      </w:r>
      <w:r w:rsidRPr="006F0E1A">
        <w:rPr>
          <w:rStyle w:val="CharNotesItals"/>
        </w:rPr>
        <w:fldChar w:fldCharType="begin"/>
      </w:r>
      <w:r w:rsidRPr="006F0E1A">
        <w:rPr>
          <w:rStyle w:val="CharNotesItals"/>
        </w:rPr>
        <w:instrText xml:space="preserve"> STYLEREF ShortT \* MERGEFORMAT </w:instrText>
      </w:r>
      <w:r w:rsidRPr="006F0E1A">
        <w:rPr>
          <w:rStyle w:val="CharNotesItals"/>
        </w:rPr>
        <w:fldChar w:fldCharType="separate"/>
      </w:r>
      <w:r w:rsidR="00D621D7">
        <w:rPr>
          <w:rStyle w:val="CharNotesItals"/>
          <w:noProof/>
        </w:rPr>
        <w:t>Schools Assistance (Learning Together—Achievement Through Choice and Opportunity) Act 2004</w:t>
      </w:r>
      <w:bookmarkEnd w:id="237"/>
      <w:r w:rsidRPr="006F0E1A">
        <w:rPr>
          <w:rStyle w:val="CharNotesItals"/>
        </w:rPr>
        <w:fldChar w:fldCharType="end"/>
      </w:r>
    </w:p>
    <w:p w:rsidR="00EF5F6F" w:rsidRPr="006F0E1A" w:rsidRDefault="00EF5F6F" w:rsidP="00EF5F6F">
      <w:pPr>
        <w:pStyle w:val="ENoteNo"/>
      </w:pPr>
      <w:r w:rsidRPr="006F0E1A">
        <w:t>Note 1</w:t>
      </w:r>
    </w:p>
    <w:p w:rsidR="00EF5F6F" w:rsidRPr="006F0E1A" w:rsidRDefault="00EF5F6F" w:rsidP="00EF5F6F">
      <w:pPr>
        <w:pStyle w:val="EndNote"/>
        <w:spacing w:before="120"/>
      </w:pPr>
      <w:r w:rsidRPr="006F0E1A">
        <w:t xml:space="preserve">The </w:t>
      </w:r>
      <w:r w:rsidRPr="006F0E1A">
        <w:rPr>
          <w:rStyle w:val="CharNotesItals"/>
        </w:rPr>
        <w:fldChar w:fldCharType="begin"/>
      </w:r>
      <w:r w:rsidRPr="006F0E1A">
        <w:rPr>
          <w:rStyle w:val="CharNotesItals"/>
        </w:rPr>
        <w:instrText xml:space="preserve"> STYLEREF ShortT \* MERGEFORMAT </w:instrText>
      </w:r>
      <w:r w:rsidRPr="006F0E1A">
        <w:rPr>
          <w:rStyle w:val="CharNotesItals"/>
        </w:rPr>
        <w:fldChar w:fldCharType="separate"/>
      </w:r>
      <w:r w:rsidR="00D621D7">
        <w:rPr>
          <w:rStyle w:val="CharNotesItals"/>
          <w:noProof/>
        </w:rPr>
        <w:t>Schools Assistance (Learning Together—Achievement Through Choice and Opportunity) Act 2004</w:t>
      </w:r>
      <w:r w:rsidRPr="006F0E1A">
        <w:rPr>
          <w:rStyle w:val="CharNotesItals"/>
        </w:rPr>
        <w:fldChar w:fldCharType="end"/>
      </w:r>
      <w:r w:rsidRPr="006F0E1A">
        <w:rPr>
          <w:i/>
          <w:iCs/>
        </w:rPr>
        <w:t xml:space="preserve"> </w:t>
      </w:r>
      <w:r w:rsidRPr="006F0E1A">
        <w:t>as shown in this compila</w:t>
      </w:r>
      <w:r w:rsidR="000907B8" w:rsidRPr="006F0E1A">
        <w:t>tion comprises Act No.</w:t>
      </w:r>
      <w:r w:rsidR="00D76C0F" w:rsidRPr="006F0E1A">
        <w:t> </w:t>
      </w:r>
      <w:r w:rsidR="000907B8" w:rsidRPr="006F0E1A">
        <w:t>135, 2004</w:t>
      </w:r>
      <w:r w:rsidRPr="006F0E1A">
        <w:t xml:space="preserve"> amended as indicated in the Tables below.</w:t>
      </w:r>
    </w:p>
    <w:p w:rsidR="003A4CB6" w:rsidRPr="006F0E1A" w:rsidRDefault="003A4CB6" w:rsidP="003A4CB6">
      <w:pPr>
        <w:pStyle w:val="EndNote"/>
        <w:tabs>
          <w:tab w:val="left" w:pos="284"/>
          <w:tab w:val="left" w:pos="720"/>
          <w:tab w:val="left" w:pos="1440"/>
          <w:tab w:val="left" w:pos="2160"/>
          <w:tab w:val="left" w:pos="2880"/>
          <w:tab w:val="left" w:pos="3600"/>
          <w:tab w:val="left" w:pos="4320"/>
          <w:tab w:val="left" w:pos="5040"/>
          <w:tab w:val="left" w:pos="5760"/>
          <w:tab w:val="left" w:pos="6480"/>
        </w:tabs>
      </w:pPr>
      <w:r w:rsidRPr="006F0E1A">
        <w:t xml:space="preserve">For all relevant information pertaining to application, saving or transitional provisions </w:t>
      </w:r>
      <w:r w:rsidRPr="006F0E1A">
        <w:rPr>
          <w:i/>
        </w:rPr>
        <w:t>see</w:t>
      </w:r>
      <w:r w:rsidRPr="006F0E1A">
        <w:t xml:space="preserve"> Table A.</w:t>
      </w:r>
    </w:p>
    <w:p w:rsidR="00017599" w:rsidRPr="006F0E1A" w:rsidRDefault="00017599" w:rsidP="00017599">
      <w:pPr>
        <w:pStyle w:val="TableOfActsHead"/>
      </w:pPr>
      <w:r w:rsidRPr="006F0E1A">
        <w:t>Table of Acts</w:t>
      </w:r>
    </w:p>
    <w:tbl>
      <w:tblPr>
        <w:tblW w:w="7339" w:type="dxa"/>
        <w:tblInd w:w="-1"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2235"/>
        <w:gridCol w:w="1135"/>
        <w:gridCol w:w="1275"/>
        <w:gridCol w:w="1623"/>
        <w:gridCol w:w="1071"/>
      </w:tblGrid>
      <w:tr w:rsidR="00017599" w:rsidRPr="006F0E1A">
        <w:trPr>
          <w:tblHeader/>
        </w:trPr>
        <w:tc>
          <w:tcPr>
            <w:tcW w:w="2235" w:type="dxa"/>
            <w:tcBorders>
              <w:top w:val="single" w:sz="6" w:space="0" w:color="auto"/>
              <w:bottom w:val="single" w:sz="6" w:space="0" w:color="auto"/>
            </w:tcBorders>
          </w:tcPr>
          <w:p w:rsidR="00017599" w:rsidRPr="006F0E1A" w:rsidRDefault="00017599" w:rsidP="00017599">
            <w:pPr>
              <w:spacing w:before="60" w:after="60" w:line="180" w:lineRule="atLeast"/>
              <w:rPr>
                <w:rFonts w:ascii="Arial" w:hAnsi="Arial" w:cs="Arial"/>
                <w:sz w:val="16"/>
              </w:rPr>
            </w:pPr>
            <w:r w:rsidRPr="006F0E1A">
              <w:rPr>
                <w:rFonts w:ascii="Arial" w:hAnsi="Arial" w:cs="Arial"/>
                <w:sz w:val="16"/>
              </w:rPr>
              <w:t>Act</w:t>
            </w:r>
          </w:p>
        </w:tc>
        <w:tc>
          <w:tcPr>
            <w:tcW w:w="1135" w:type="dxa"/>
            <w:tcBorders>
              <w:top w:val="single" w:sz="6" w:space="0" w:color="auto"/>
              <w:bottom w:val="single" w:sz="6" w:space="0" w:color="auto"/>
            </w:tcBorders>
          </w:tcPr>
          <w:p w:rsidR="00017599" w:rsidRPr="006F0E1A" w:rsidRDefault="00017599" w:rsidP="00017599">
            <w:pPr>
              <w:spacing w:before="60" w:after="60" w:line="180" w:lineRule="atLeast"/>
              <w:rPr>
                <w:rFonts w:ascii="Arial" w:hAnsi="Arial" w:cs="Arial"/>
                <w:sz w:val="16"/>
              </w:rPr>
            </w:pPr>
            <w:r w:rsidRPr="006F0E1A">
              <w:rPr>
                <w:rFonts w:ascii="Arial" w:hAnsi="Arial" w:cs="Arial"/>
                <w:sz w:val="16"/>
              </w:rPr>
              <w:t xml:space="preserve">Number </w:t>
            </w:r>
            <w:r w:rsidRPr="006F0E1A">
              <w:rPr>
                <w:rFonts w:ascii="Arial" w:hAnsi="Arial" w:cs="Arial"/>
                <w:sz w:val="16"/>
              </w:rPr>
              <w:br/>
              <w:t>and year</w:t>
            </w:r>
          </w:p>
        </w:tc>
        <w:tc>
          <w:tcPr>
            <w:tcW w:w="1275" w:type="dxa"/>
            <w:tcBorders>
              <w:top w:val="single" w:sz="6" w:space="0" w:color="auto"/>
              <w:bottom w:val="single" w:sz="6" w:space="0" w:color="auto"/>
            </w:tcBorders>
          </w:tcPr>
          <w:p w:rsidR="00017599" w:rsidRPr="006F0E1A" w:rsidRDefault="00017599" w:rsidP="00017599">
            <w:pPr>
              <w:spacing w:before="60" w:after="60" w:line="180" w:lineRule="atLeast"/>
              <w:rPr>
                <w:rFonts w:ascii="Arial" w:hAnsi="Arial" w:cs="Arial"/>
                <w:sz w:val="16"/>
              </w:rPr>
            </w:pPr>
            <w:r w:rsidRPr="006F0E1A">
              <w:rPr>
                <w:rFonts w:ascii="Arial" w:hAnsi="Arial" w:cs="Arial"/>
                <w:sz w:val="16"/>
              </w:rPr>
              <w:t xml:space="preserve">Date </w:t>
            </w:r>
            <w:r w:rsidRPr="006F0E1A">
              <w:rPr>
                <w:rFonts w:ascii="Arial" w:hAnsi="Arial" w:cs="Arial"/>
                <w:sz w:val="16"/>
              </w:rPr>
              <w:br/>
              <w:t>of Assent</w:t>
            </w:r>
          </w:p>
        </w:tc>
        <w:tc>
          <w:tcPr>
            <w:tcW w:w="1623" w:type="dxa"/>
            <w:tcBorders>
              <w:top w:val="single" w:sz="6" w:space="0" w:color="auto"/>
              <w:bottom w:val="single" w:sz="6" w:space="0" w:color="auto"/>
            </w:tcBorders>
          </w:tcPr>
          <w:p w:rsidR="00017599" w:rsidRPr="006F0E1A" w:rsidRDefault="00017599" w:rsidP="00017599">
            <w:pPr>
              <w:spacing w:before="60" w:after="60" w:line="180" w:lineRule="atLeast"/>
              <w:rPr>
                <w:rFonts w:ascii="Arial" w:hAnsi="Arial" w:cs="Arial"/>
                <w:sz w:val="16"/>
              </w:rPr>
            </w:pPr>
            <w:r w:rsidRPr="006F0E1A">
              <w:rPr>
                <w:rFonts w:ascii="Arial" w:hAnsi="Arial" w:cs="Arial"/>
                <w:sz w:val="16"/>
              </w:rPr>
              <w:t>Date of commencement</w:t>
            </w:r>
          </w:p>
        </w:tc>
        <w:tc>
          <w:tcPr>
            <w:tcW w:w="1071" w:type="dxa"/>
            <w:tcBorders>
              <w:top w:val="single" w:sz="6" w:space="0" w:color="auto"/>
              <w:bottom w:val="single" w:sz="6" w:space="0" w:color="auto"/>
            </w:tcBorders>
          </w:tcPr>
          <w:p w:rsidR="00017599" w:rsidRPr="006F0E1A" w:rsidRDefault="00017599" w:rsidP="00017599">
            <w:pPr>
              <w:spacing w:before="60" w:after="60" w:line="180" w:lineRule="atLeast"/>
              <w:ind w:right="-108"/>
              <w:rPr>
                <w:rFonts w:ascii="Arial" w:hAnsi="Arial" w:cs="Arial"/>
                <w:sz w:val="16"/>
              </w:rPr>
            </w:pPr>
            <w:r w:rsidRPr="006F0E1A">
              <w:rPr>
                <w:rFonts w:ascii="Arial" w:hAnsi="Arial" w:cs="Arial"/>
                <w:sz w:val="16"/>
              </w:rPr>
              <w:t>Application, saving or transitional provisions</w:t>
            </w:r>
          </w:p>
        </w:tc>
      </w:tr>
      <w:tr w:rsidR="00017599" w:rsidRPr="006F0E1A">
        <w:tblPrEx>
          <w:tblBorders>
            <w:top w:val="none" w:sz="0" w:space="0" w:color="auto"/>
            <w:bottom w:val="none" w:sz="0" w:space="0" w:color="auto"/>
          </w:tblBorders>
          <w:tblCellMar>
            <w:left w:w="108" w:type="dxa"/>
            <w:right w:w="108" w:type="dxa"/>
          </w:tblCellMar>
        </w:tblPrEx>
        <w:trPr>
          <w:cantSplit/>
        </w:trPr>
        <w:tc>
          <w:tcPr>
            <w:tcW w:w="2235" w:type="dxa"/>
          </w:tcPr>
          <w:p w:rsidR="00952BE9" w:rsidRPr="006F0E1A" w:rsidRDefault="00952BE9" w:rsidP="00017599">
            <w:pPr>
              <w:pStyle w:val="TableOfActs1"/>
            </w:pPr>
            <w:r w:rsidRPr="006F0E1A">
              <w:t>Schools Assistance (Learning Together—Achievement Through Choice and Opportunity) Act 2004</w:t>
            </w:r>
          </w:p>
        </w:tc>
        <w:tc>
          <w:tcPr>
            <w:tcW w:w="1135" w:type="dxa"/>
          </w:tcPr>
          <w:p w:rsidR="00017599" w:rsidRPr="006F0E1A" w:rsidRDefault="00017599" w:rsidP="00017599">
            <w:pPr>
              <w:pStyle w:val="TableOfActs2"/>
            </w:pPr>
            <w:r w:rsidRPr="006F0E1A">
              <w:t>135, 200</w:t>
            </w:r>
            <w:r w:rsidR="00F34927" w:rsidRPr="006F0E1A">
              <w:t>4</w:t>
            </w:r>
          </w:p>
        </w:tc>
        <w:tc>
          <w:tcPr>
            <w:tcW w:w="1275" w:type="dxa"/>
          </w:tcPr>
          <w:p w:rsidR="00017599" w:rsidRPr="006F0E1A" w:rsidRDefault="00017599" w:rsidP="00017599">
            <w:pPr>
              <w:pStyle w:val="TableOfActs2"/>
            </w:pPr>
            <w:r w:rsidRPr="006F0E1A">
              <w:t>13 Dec 2004</w:t>
            </w:r>
          </w:p>
        </w:tc>
        <w:tc>
          <w:tcPr>
            <w:tcW w:w="1623" w:type="dxa"/>
          </w:tcPr>
          <w:p w:rsidR="00017599" w:rsidRPr="006F0E1A" w:rsidRDefault="00017599" w:rsidP="00017599">
            <w:pPr>
              <w:pStyle w:val="TableOfActs2"/>
            </w:pPr>
            <w:r w:rsidRPr="006F0E1A">
              <w:t>1</w:t>
            </w:r>
            <w:r w:rsidR="00D76C0F" w:rsidRPr="006F0E1A">
              <w:t xml:space="preserve"> </w:t>
            </w:r>
            <w:r w:rsidRPr="006F0E1A">
              <w:t>Jan 2005</w:t>
            </w:r>
          </w:p>
        </w:tc>
        <w:tc>
          <w:tcPr>
            <w:tcW w:w="1071" w:type="dxa"/>
          </w:tcPr>
          <w:p w:rsidR="00017599" w:rsidRPr="006F0E1A" w:rsidRDefault="00017599" w:rsidP="00017599">
            <w:pPr>
              <w:pStyle w:val="TableOfActs2"/>
            </w:pPr>
          </w:p>
        </w:tc>
      </w:tr>
      <w:tr w:rsidR="00017599" w:rsidRPr="006F0E1A">
        <w:tblPrEx>
          <w:tblBorders>
            <w:top w:val="none" w:sz="0" w:space="0" w:color="auto"/>
            <w:bottom w:val="none" w:sz="0" w:space="0" w:color="auto"/>
          </w:tblBorders>
          <w:tblCellMar>
            <w:left w:w="108" w:type="dxa"/>
            <w:right w:w="108" w:type="dxa"/>
          </w:tblCellMar>
        </w:tblPrEx>
        <w:trPr>
          <w:cantSplit/>
        </w:trPr>
        <w:tc>
          <w:tcPr>
            <w:tcW w:w="2235" w:type="dxa"/>
          </w:tcPr>
          <w:p w:rsidR="00017599" w:rsidRPr="006F0E1A" w:rsidRDefault="00017599" w:rsidP="00017599">
            <w:pPr>
              <w:pStyle w:val="TableOfActs1"/>
            </w:pPr>
            <w:r w:rsidRPr="006F0E1A">
              <w:t>Schools Assistance (Learning Together—Achievement Through Choice and Opportunity) Amendment Act 2006</w:t>
            </w:r>
          </w:p>
        </w:tc>
        <w:tc>
          <w:tcPr>
            <w:tcW w:w="1135" w:type="dxa"/>
          </w:tcPr>
          <w:p w:rsidR="00017599" w:rsidRPr="006F0E1A" w:rsidRDefault="00017599" w:rsidP="00017599">
            <w:pPr>
              <w:pStyle w:val="TableOfActs2"/>
            </w:pPr>
            <w:r w:rsidRPr="006F0E1A">
              <w:t>29, 2006</w:t>
            </w:r>
          </w:p>
        </w:tc>
        <w:tc>
          <w:tcPr>
            <w:tcW w:w="1275" w:type="dxa"/>
          </w:tcPr>
          <w:p w:rsidR="00017599" w:rsidRPr="006F0E1A" w:rsidRDefault="00017599" w:rsidP="00017599">
            <w:pPr>
              <w:pStyle w:val="TableOfActs2"/>
            </w:pPr>
            <w:r w:rsidRPr="006F0E1A">
              <w:t>6</w:t>
            </w:r>
            <w:r w:rsidR="00D76C0F" w:rsidRPr="006F0E1A">
              <w:t xml:space="preserve"> </w:t>
            </w:r>
            <w:r w:rsidRPr="006F0E1A">
              <w:t>Apr 2006</w:t>
            </w:r>
          </w:p>
        </w:tc>
        <w:tc>
          <w:tcPr>
            <w:tcW w:w="1623" w:type="dxa"/>
          </w:tcPr>
          <w:p w:rsidR="00017599" w:rsidRPr="006F0E1A" w:rsidRDefault="00017599" w:rsidP="00017599">
            <w:pPr>
              <w:pStyle w:val="TableOfActs2"/>
              <w:rPr>
                <w:i/>
              </w:rPr>
            </w:pPr>
            <w:r w:rsidRPr="006F0E1A">
              <w:t>Schedule</w:t>
            </w:r>
            <w:r w:rsidR="00D76C0F" w:rsidRPr="006F0E1A">
              <w:t> </w:t>
            </w:r>
            <w:r w:rsidRPr="006F0E1A">
              <w:t>1 (item</w:t>
            </w:r>
            <w:r w:rsidR="00D76C0F" w:rsidRPr="006F0E1A">
              <w:t> </w:t>
            </w:r>
            <w:r w:rsidRPr="006F0E1A">
              <w:t xml:space="preserve">3): </w:t>
            </w:r>
            <w:r w:rsidR="00771E45" w:rsidRPr="006F0E1A">
              <w:rPr>
                <w:i/>
              </w:rPr>
              <w:t>(a)</w:t>
            </w:r>
            <w:r w:rsidRPr="006F0E1A">
              <w:br/>
            </w:r>
            <w:r w:rsidR="00EC63BD" w:rsidRPr="006F0E1A">
              <w:t>Schedule</w:t>
            </w:r>
            <w:r w:rsidR="00D76C0F" w:rsidRPr="006F0E1A">
              <w:t> </w:t>
            </w:r>
            <w:r w:rsidR="00EC63BD" w:rsidRPr="006F0E1A">
              <w:t>1 (items</w:t>
            </w:r>
            <w:r w:rsidR="00D76C0F" w:rsidRPr="006F0E1A">
              <w:t> </w:t>
            </w:r>
            <w:r w:rsidR="00EC63BD" w:rsidRPr="006F0E1A">
              <w:t xml:space="preserve">21, 22, </w:t>
            </w:r>
            <w:r w:rsidR="00A349FB" w:rsidRPr="006F0E1A">
              <w:br/>
            </w:r>
            <w:r w:rsidR="00EC63BD" w:rsidRPr="006F0E1A">
              <w:t>26</w:t>
            </w:r>
            <w:r w:rsidR="00632641" w:rsidRPr="006F0E1A">
              <w:t>–</w:t>
            </w:r>
            <w:r w:rsidR="00EC63BD" w:rsidRPr="006F0E1A">
              <w:t xml:space="preserve">28, 31, 34): </w:t>
            </w:r>
            <w:r w:rsidR="00A5538B" w:rsidRPr="006F0E1A">
              <w:t>6 Oct 2006</w:t>
            </w:r>
            <w:r w:rsidR="00EC63BD" w:rsidRPr="006F0E1A">
              <w:br/>
              <w:t>Remainder</w:t>
            </w:r>
            <w:r w:rsidRPr="006F0E1A">
              <w:t>: Royal Assent</w:t>
            </w:r>
          </w:p>
        </w:tc>
        <w:tc>
          <w:tcPr>
            <w:tcW w:w="1071" w:type="dxa"/>
          </w:tcPr>
          <w:p w:rsidR="00017599" w:rsidRPr="006F0E1A" w:rsidRDefault="00EA085F" w:rsidP="00017599">
            <w:pPr>
              <w:pStyle w:val="TableOfActs2"/>
            </w:pPr>
            <w:r w:rsidRPr="006F0E1A">
              <w:t>—</w:t>
            </w:r>
          </w:p>
        </w:tc>
      </w:tr>
      <w:tr w:rsidR="00024321" w:rsidRPr="006F0E1A">
        <w:tblPrEx>
          <w:tblBorders>
            <w:top w:val="none" w:sz="0" w:space="0" w:color="auto"/>
            <w:bottom w:val="none" w:sz="0" w:space="0" w:color="auto"/>
          </w:tblBorders>
          <w:tblCellMar>
            <w:left w:w="108" w:type="dxa"/>
            <w:right w:w="108" w:type="dxa"/>
          </w:tblCellMar>
        </w:tblPrEx>
        <w:trPr>
          <w:cantSplit/>
        </w:trPr>
        <w:tc>
          <w:tcPr>
            <w:tcW w:w="2235" w:type="dxa"/>
          </w:tcPr>
          <w:p w:rsidR="00024321" w:rsidRPr="006F0E1A" w:rsidRDefault="00024321" w:rsidP="00017599">
            <w:pPr>
              <w:pStyle w:val="TableOfActs1"/>
            </w:pPr>
            <w:r w:rsidRPr="006F0E1A">
              <w:t>Schools Assistance (Learning Together—Achievement Through Choice and Opportunity) Amendment Act (No. 2) 2006</w:t>
            </w:r>
          </w:p>
        </w:tc>
        <w:tc>
          <w:tcPr>
            <w:tcW w:w="1135" w:type="dxa"/>
          </w:tcPr>
          <w:p w:rsidR="00024321" w:rsidRPr="006F0E1A" w:rsidRDefault="00024321" w:rsidP="00017599">
            <w:pPr>
              <w:pStyle w:val="TableOfActs2"/>
            </w:pPr>
            <w:r w:rsidRPr="006F0E1A">
              <w:t>117, 2006</w:t>
            </w:r>
          </w:p>
        </w:tc>
        <w:tc>
          <w:tcPr>
            <w:tcW w:w="1275" w:type="dxa"/>
          </w:tcPr>
          <w:p w:rsidR="00024321" w:rsidRPr="006F0E1A" w:rsidRDefault="005D0121" w:rsidP="00017599">
            <w:pPr>
              <w:pStyle w:val="TableOfActs2"/>
            </w:pPr>
            <w:r w:rsidRPr="006F0E1A">
              <w:t>4 Nov 2006</w:t>
            </w:r>
          </w:p>
        </w:tc>
        <w:tc>
          <w:tcPr>
            <w:tcW w:w="1623" w:type="dxa"/>
          </w:tcPr>
          <w:p w:rsidR="00024321" w:rsidRPr="006F0E1A" w:rsidRDefault="005D0121" w:rsidP="00017599">
            <w:pPr>
              <w:pStyle w:val="TableOfActs2"/>
            </w:pPr>
            <w:r w:rsidRPr="006F0E1A">
              <w:t>4 Nov 2006</w:t>
            </w:r>
          </w:p>
        </w:tc>
        <w:tc>
          <w:tcPr>
            <w:tcW w:w="1071" w:type="dxa"/>
          </w:tcPr>
          <w:p w:rsidR="00024321" w:rsidRPr="006F0E1A" w:rsidRDefault="005D0121" w:rsidP="00017599">
            <w:pPr>
              <w:pStyle w:val="TableOfActs2"/>
            </w:pPr>
            <w:r w:rsidRPr="006F0E1A">
              <w:t>—</w:t>
            </w:r>
          </w:p>
        </w:tc>
      </w:tr>
      <w:tr w:rsidR="008D4BD8" w:rsidRPr="006F0E1A">
        <w:tblPrEx>
          <w:tblBorders>
            <w:top w:val="none" w:sz="0" w:space="0" w:color="auto"/>
            <w:bottom w:val="none" w:sz="0" w:space="0" w:color="auto"/>
          </w:tblBorders>
          <w:tblCellMar>
            <w:left w:w="108" w:type="dxa"/>
            <w:right w:w="108" w:type="dxa"/>
          </w:tblCellMar>
        </w:tblPrEx>
        <w:trPr>
          <w:cantSplit/>
        </w:trPr>
        <w:tc>
          <w:tcPr>
            <w:tcW w:w="2235" w:type="dxa"/>
          </w:tcPr>
          <w:p w:rsidR="008D4BD8" w:rsidRPr="006F0E1A" w:rsidRDefault="008D4BD8" w:rsidP="00017599">
            <w:pPr>
              <w:pStyle w:val="TableOfActs1"/>
            </w:pPr>
            <w:r w:rsidRPr="006F0E1A">
              <w:t>Schools Assistance (Learning Together—Achievement Through Choice and Opportunity) Amendment Act 2007</w:t>
            </w:r>
          </w:p>
        </w:tc>
        <w:tc>
          <w:tcPr>
            <w:tcW w:w="1135" w:type="dxa"/>
          </w:tcPr>
          <w:p w:rsidR="008D4BD8" w:rsidRPr="006F0E1A" w:rsidRDefault="008D4BD8" w:rsidP="00017599">
            <w:pPr>
              <w:pStyle w:val="TableOfActs2"/>
            </w:pPr>
            <w:r w:rsidRPr="006F0E1A">
              <w:t>46, 2007</w:t>
            </w:r>
          </w:p>
        </w:tc>
        <w:tc>
          <w:tcPr>
            <w:tcW w:w="1275" w:type="dxa"/>
          </w:tcPr>
          <w:p w:rsidR="008D4BD8" w:rsidRPr="006F0E1A" w:rsidRDefault="008D4BD8" w:rsidP="00017599">
            <w:pPr>
              <w:pStyle w:val="TableOfActs2"/>
            </w:pPr>
            <w:r w:rsidRPr="006F0E1A">
              <w:t>10 Apr 2007</w:t>
            </w:r>
          </w:p>
        </w:tc>
        <w:tc>
          <w:tcPr>
            <w:tcW w:w="1623" w:type="dxa"/>
          </w:tcPr>
          <w:p w:rsidR="008D4BD8" w:rsidRPr="006F0E1A" w:rsidRDefault="008D4BD8" w:rsidP="00017599">
            <w:pPr>
              <w:pStyle w:val="TableOfActs2"/>
            </w:pPr>
            <w:r w:rsidRPr="006F0E1A">
              <w:t>10 Apr 2007</w:t>
            </w:r>
          </w:p>
        </w:tc>
        <w:tc>
          <w:tcPr>
            <w:tcW w:w="1071" w:type="dxa"/>
          </w:tcPr>
          <w:p w:rsidR="008D4BD8" w:rsidRPr="006F0E1A" w:rsidRDefault="008D4BD8" w:rsidP="00017599">
            <w:pPr>
              <w:pStyle w:val="TableOfActs2"/>
            </w:pPr>
            <w:r w:rsidRPr="006F0E1A">
              <w:t>—</w:t>
            </w:r>
          </w:p>
        </w:tc>
      </w:tr>
      <w:tr w:rsidR="003A4CB6" w:rsidRPr="006F0E1A">
        <w:tblPrEx>
          <w:tblBorders>
            <w:top w:val="none" w:sz="0" w:space="0" w:color="auto"/>
            <w:bottom w:val="none" w:sz="0" w:space="0" w:color="auto"/>
          </w:tblBorders>
          <w:tblCellMar>
            <w:left w:w="108" w:type="dxa"/>
            <w:right w:w="108" w:type="dxa"/>
          </w:tblCellMar>
        </w:tblPrEx>
        <w:trPr>
          <w:cantSplit/>
        </w:trPr>
        <w:tc>
          <w:tcPr>
            <w:tcW w:w="2235" w:type="dxa"/>
          </w:tcPr>
          <w:p w:rsidR="003A4CB6" w:rsidRPr="006F0E1A" w:rsidRDefault="003A4CB6" w:rsidP="00017599">
            <w:pPr>
              <w:pStyle w:val="TableOfActs1"/>
            </w:pPr>
            <w:r w:rsidRPr="006F0E1A">
              <w:t>Schools Assistance (Learning Together—Achievement Through Choice and Opportunity) Amendment (2007 Budget Measures) Act 2007</w:t>
            </w:r>
          </w:p>
        </w:tc>
        <w:tc>
          <w:tcPr>
            <w:tcW w:w="1135" w:type="dxa"/>
          </w:tcPr>
          <w:p w:rsidR="003A4CB6" w:rsidRPr="006F0E1A" w:rsidRDefault="003A4CB6" w:rsidP="00017599">
            <w:pPr>
              <w:pStyle w:val="TableOfActs2"/>
            </w:pPr>
            <w:r w:rsidRPr="006F0E1A">
              <w:t>120, 2007</w:t>
            </w:r>
          </w:p>
        </w:tc>
        <w:tc>
          <w:tcPr>
            <w:tcW w:w="1275" w:type="dxa"/>
          </w:tcPr>
          <w:p w:rsidR="003A4CB6" w:rsidRPr="006F0E1A" w:rsidRDefault="00D621D7" w:rsidP="00017599">
            <w:pPr>
              <w:pStyle w:val="TableOfActs2"/>
            </w:pPr>
            <w:r>
              <w:t>28 June</w:t>
            </w:r>
            <w:r w:rsidR="003A4CB6" w:rsidRPr="006F0E1A">
              <w:t xml:space="preserve"> 2007</w:t>
            </w:r>
          </w:p>
        </w:tc>
        <w:tc>
          <w:tcPr>
            <w:tcW w:w="1623" w:type="dxa"/>
          </w:tcPr>
          <w:p w:rsidR="003A4CB6" w:rsidRPr="006F0E1A" w:rsidRDefault="00D621D7" w:rsidP="00017599">
            <w:pPr>
              <w:pStyle w:val="TableOfActs2"/>
            </w:pPr>
            <w:r>
              <w:t>28 June</w:t>
            </w:r>
            <w:r w:rsidR="003A4CB6" w:rsidRPr="006F0E1A">
              <w:t xml:space="preserve"> 2007</w:t>
            </w:r>
          </w:p>
        </w:tc>
        <w:tc>
          <w:tcPr>
            <w:tcW w:w="1071" w:type="dxa"/>
          </w:tcPr>
          <w:p w:rsidR="003A4CB6" w:rsidRPr="006F0E1A" w:rsidRDefault="003A4CB6" w:rsidP="00017599">
            <w:pPr>
              <w:pStyle w:val="TableOfActs2"/>
            </w:pPr>
            <w:r w:rsidRPr="006F0E1A">
              <w:t>Sch. 2 (item 15)</w:t>
            </w:r>
          </w:p>
        </w:tc>
      </w:tr>
      <w:tr w:rsidR="0040661B" w:rsidRPr="006F0E1A" w:rsidTr="006219F8">
        <w:trPr>
          <w:cantSplit/>
        </w:trPr>
        <w:tc>
          <w:tcPr>
            <w:tcW w:w="2235" w:type="dxa"/>
            <w:tcBorders>
              <w:bottom w:val="nil"/>
            </w:tcBorders>
          </w:tcPr>
          <w:p w:rsidR="0040661B" w:rsidRPr="006F0E1A" w:rsidRDefault="0040661B" w:rsidP="00017599">
            <w:pPr>
              <w:pStyle w:val="TableOfActs1"/>
            </w:pPr>
            <w:r w:rsidRPr="006F0E1A">
              <w:lastRenderedPageBreak/>
              <w:t>Education Legislation Amendment Act 2008</w:t>
            </w:r>
          </w:p>
        </w:tc>
        <w:tc>
          <w:tcPr>
            <w:tcW w:w="1135" w:type="dxa"/>
            <w:tcBorders>
              <w:bottom w:val="nil"/>
            </w:tcBorders>
          </w:tcPr>
          <w:p w:rsidR="0040661B" w:rsidRPr="006F0E1A" w:rsidRDefault="0040661B" w:rsidP="00017599">
            <w:pPr>
              <w:pStyle w:val="TableOfActs2"/>
            </w:pPr>
            <w:r w:rsidRPr="006F0E1A">
              <w:t>142, 2008</w:t>
            </w:r>
          </w:p>
        </w:tc>
        <w:tc>
          <w:tcPr>
            <w:tcW w:w="1275" w:type="dxa"/>
            <w:tcBorders>
              <w:bottom w:val="nil"/>
            </w:tcBorders>
          </w:tcPr>
          <w:p w:rsidR="0040661B" w:rsidRPr="006F0E1A" w:rsidRDefault="0040661B" w:rsidP="00017599">
            <w:pPr>
              <w:pStyle w:val="TableOfActs2"/>
            </w:pPr>
            <w:r w:rsidRPr="006F0E1A">
              <w:t>9 Dec 2008</w:t>
            </w:r>
          </w:p>
        </w:tc>
        <w:tc>
          <w:tcPr>
            <w:tcW w:w="1623" w:type="dxa"/>
            <w:tcBorders>
              <w:bottom w:val="nil"/>
            </w:tcBorders>
          </w:tcPr>
          <w:p w:rsidR="0040661B" w:rsidRPr="006F0E1A" w:rsidRDefault="00D621D7" w:rsidP="00017599">
            <w:pPr>
              <w:pStyle w:val="TableOfActs2"/>
            </w:pPr>
            <w:r>
              <w:rPr>
                <w:rFonts w:cs="Arial"/>
                <w:color w:val="000000"/>
                <w:szCs w:val="16"/>
              </w:rPr>
              <w:t>Schedule 4</w:t>
            </w:r>
            <w:r w:rsidR="009D3E22" w:rsidRPr="006F0E1A">
              <w:rPr>
                <w:rFonts w:cs="Arial"/>
                <w:color w:val="000000"/>
                <w:szCs w:val="16"/>
              </w:rPr>
              <w:t>: 9 Dec 2008</w:t>
            </w:r>
            <w:r w:rsidR="005221C1" w:rsidRPr="006F0E1A">
              <w:rPr>
                <w:rFonts w:cs="Arial"/>
                <w:color w:val="000000"/>
                <w:szCs w:val="16"/>
              </w:rPr>
              <w:t xml:space="preserve"> (</w:t>
            </w:r>
            <w:r w:rsidR="005221C1" w:rsidRPr="006F0E1A">
              <w:rPr>
                <w:rFonts w:cs="Arial"/>
                <w:i/>
                <w:iCs/>
                <w:color w:val="000000"/>
                <w:szCs w:val="16"/>
              </w:rPr>
              <w:t>see</w:t>
            </w:r>
            <w:r w:rsidR="005221C1" w:rsidRPr="006F0E1A">
              <w:rPr>
                <w:rFonts w:cs="Arial"/>
                <w:color w:val="000000"/>
                <w:szCs w:val="16"/>
              </w:rPr>
              <w:t> s. 2(1))</w:t>
            </w:r>
          </w:p>
        </w:tc>
        <w:tc>
          <w:tcPr>
            <w:tcW w:w="1071" w:type="dxa"/>
            <w:tcBorders>
              <w:bottom w:val="nil"/>
            </w:tcBorders>
          </w:tcPr>
          <w:p w:rsidR="0040661B" w:rsidRPr="006F0E1A" w:rsidRDefault="0040661B" w:rsidP="00017599">
            <w:pPr>
              <w:pStyle w:val="TableOfActs2"/>
            </w:pPr>
            <w:r w:rsidRPr="006F0E1A">
              <w:t>—</w:t>
            </w:r>
          </w:p>
        </w:tc>
      </w:tr>
    </w:tbl>
    <w:p w:rsidR="00EF71BE" w:rsidRPr="006F0E1A" w:rsidRDefault="00EF71BE">
      <w:pPr>
        <w:sectPr w:rsidR="00EF71BE" w:rsidRPr="006F0E1A" w:rsidSect="00C10822">
          <w:headerReference w:type="even" r:id="rId64"/>
          <w:headerReference w:type="default" r:id="rId65"/>
          <w:headerReference w:type="first" r:id="rId66"/>
          <w:footerReference w:type="first" r:id="rId67"/>
          <w:type w:val="oddPage"/>
          <w:pgSz w:w="11906" w:h="16838" w:code="9"/>
          <w:pgMar w:top="1898" w:right="2410" w:bottom="3827" w:left="2410" w:header="567" w:footer="3119" w:gutter="0"/>
          <w:cols w:space="708"/>
          <w:titlePg/>
          <w:docGrid w:linePitch="360"/>
        </w:sectPr>
      </w:pPr>
    </w:p>
    <w:p w:rsidR="00EC63BD" w:rsidRPr="006F0E1A" w:rsidRDefault="00EC63BD" w:rsidP="00EC63BD">
      <w:pPr>
        <w:pStyle w:val="ActNotesa"/>
        <w:keepNext/>
        <w:keepLines/>
      </w:pPr>
      <w:r w:rsidRPr="006F0E1A">
        <w:rPr>
          <w:i/>
        </w:rPr>
        <w:lastRenderedPageBreak/>
        <w:t>(a)</w:t>
      </w:r>
      <w:r w:rsidRPr="006F0E1A">
        <w:tab/>
      </w:r>
      <w:r w:rsidR="00D621D7">
        <w:t>Subsection 2</w:t>
      </w:r>
      <w:r w:rsidRPr="006F0E1A">
        <w:t>(1) (item</w:t>
      </w:r>
      <w:r w:rsidR="00D76C0F" w:rsidRPr="006F0E1A">
        <w:t> </w:t>
      </w:r>
      <w:r w:rsidRPr="006F0E1A">
        <w:t xml:space="preserve">3) of the </w:t>
      </w:r>
      <w:r w:rsidRPr="006F0E1A">
        <w:rPr>
          <w:i/>
        </w:rPr>
        <w:t>Schools Assistance (Learning Together—Achievement Through Choice and Opportunity) Amendment Act 2006</w:t>
      </w:r>
      <w:r w:rsidRPr="006F0E1A">
        <w:t xml:space="preserve"> provide</w:t>
      </w:r>
      <w:r w:rsidR="001108F1" w:rsidRPr="006F0E1A">
        <w:t>s</w:t>
      </w:r>
      <w:r w:rsidRPr="006F0E1A">
        <w:t xml:space="preserve"> as follows:</w:t>
      </w:r>
    </w:p>
    <w:p w:rsidR="00EC63BD" w:rsidRPr="006F0E1A" w:rsidRDefault="00EC63BD" w:rsidP="00EC63BD">
      <w:pPr>
        <w:pStyle w:val="ActNotes1"/>
      </w:pPr>
      <w:r w:rsidRPr="006F0E1A">
        <w:tab/>
        <w:t>(1)</w:t>
      </w:r>
      <w:r w:rsidRPr="006F0E1A">
        <w:tab/>
      </w:r>
      <w:r w:rsidR="00635814" w:rsidRPr="006F0E1A">
        <w:t>Each provision of this Act specified in column 1 of the table commences, or is taken to have commenced, in accordance with column 2 of the table. Any other statement in column 2 has effect according to its terms.</w:t>
      </w:r>
    </w:p>
    <w:p w:rsidR="00EC63BD" w:rsidRPr="006F0E1A" w:rsidRDefault="00EC63BD" w:rsidP="00EC63BD">
      <w:pPr>
        <w:rPr>
          <w:rFonts w:ascii="Arial" w:hAnsi="Arial" w:cs="Arial"/>
          <w:sz w:val="16"/>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EC63BD" w:rsidRPr="006F0E1A">
        <w:trPr>
          <w:cantSplit/>
          <w:tblHeader/>
        </w:trPr>
        <w:tc>
          <w:tcPr>
            <w:tcW w:w="7111" w:type="dxa"/>
            <w:gridSpan w:val="3"/>
            <w:tcBorders>
              <w:top w:val="single" w:sz="12" w:space="0" w:color="auto"/>
              <w:left w:val="nil"/>
              <w:bottom w:val="single" w:sz="6" w:space="0" w:color="auto"/>
              <w:right w:val="nil"/>
            </w:tcBorders>
          </w:tcPr>
          <w:p w:rsidR="00EC63BD" w:rsidRPr="006F0E1A" w:rsidRDefault="00EC63BD" w:rsidP="00EC63BD">
            <w:pPr>
              <w:pStyle w:val="Tabletext"/>
              <w:keepNext/>
              <w:rPr>
                <w:rFonts w:ascii="Helvetica" w:hAnsi="Helvetica"/>
                <w:b/>
                <w:sz w:val="16"/>
              </w:rPr>
            </w:pPr>
            <w:r w:rsidRPr="006F0E1A">
              <w:rPr>
                <w:rFonts w:ascii="Arial" w:hAnsi="Arial" w:cs="Arial"/>
                <w:b/>
                <w:sz w:val="16"/>
              </w:rPr>
              <w:t>Commencement information</w:t>
            </w:r>
          </w:p>
        </w:tc>
      </w:tr>
      <w:tr w:rsidR="00EC63BD" w:rsidRPr="006F0E1A">
        <w:trPr>
          <w:cantSplit/>
          <w:tblHeader/>
        </w:trPr>
        <w:tc>
          <w:tcPr>
            <w:tcW w:w="1701" w:type="dxa"/>
            <w:tcBorders>
              <w:top w:val="single" w:sz="6" w:space="0" w:color="auto"/>
              <w:left w:val="nil"/>
              <w:bottom w:val="single" w:sz="2" w:space="0" w:color="auto"/>
              <w:right w:val="nil"/>
            </w:tcBorders>
            <w:shd w:val="clear" w:color="auto" w:fill="auto"/>
          </w:tcPr>
          <w:p w:rsidR="00EC63BD" w:rsidRPr="006F0E1A" w:rsidRDefault="00EC63BD" w:rsidP="00EC63BD">
            <w:pPr>
              <w:pStyle w:val="Tabletext"/>
              <w:keepNext/>
              <w:rPr>
                <w:rFonts w:ascii="Arial" w:hAnsi="Arial" w:cs="Arial"/>
                <w:b/>
                <w:sz w:val="16"/>
              </w:rPr>
            </w:pPr>
            <w:r w:rsidRPr="006F0E1A">
              <w:rPr>
                <w:rFonts w:ascii="Arial" w:hAnsi="Arial" w:cs="Arial"/>
                <w:b/>
                <w:sz w:val="16"/>
              </w:rPr>
              <w:t>Column 1</w:t>
            </w:r>
          </w:p>
        </w:tc>
        <w:tc>
          <w:tcPr>
            <w:tcW w:w="3828" w:type="dxa"/>
            <w:tcBorders>
              <w:top w:val="single" w:sz="6" w:space="0" w:color="auto"/>
              <w:left w:val="nil"/>
              <w:bottom w:val="single" w:sz="2" w:space="0" w:color="auto"/>
              <w:right w:val="nil"/>
            </w:tcBorders>
            <w:shd w:val="clear" w:color="auto" w:fill="auto"/>
          </w:tcPr>
          <w:p w:rsidR="00EC63BD" w:rsidRPr="006F0E1A" w:rsidRDefault="00EC63BD" w:rsidP="00EC63BD">
            <w:pPr>
              <w:pStyle w:val="Tabletext"/>
              <w:keepNext/>
              <w:rPr>
                <w:rFonts w:ascii="Arial" w:hAnsi="Arial" w:cs="Arial"/>
                <w:b/>
                <w:sz w:val="16"/>
              </w:rPr>
            </w:pPr>
            <w:r w:rsidRPr="006F0E1A">
              <w:rPr>
                <w:rFonts w:ascii="Arial" w:hAnsi="Arial" w:cs="Arial"/>
                <w:b/>
                <w:sz w:val="16"/>
              </w:rPr>
              <w:t>Column 2</w:t>
            </w:r>
          </w:p>
        </w:tc>
        <w:tc>
          <w:tcPr>
            <w:tcW w:w="1582" w:type="dxa"/>
            <w:tcBorders>
              <w:top w:val="single" w:sz="6" w:space="0" w:color="auto"/>
              <w:left w:val="nil"/>
              <w:bottom w:val="single" w:sz="2" w:space="0" w:color="auto"/>
              <w:right w:val="nil"/>
            </w:tcBorders>
            <w:shd w:val="clear" w:color="auto" w:fill="auto"/>
          </w:tcPr>
          <w:p w:rsidR="00EC63BD" w:rsidRPr="006F0E1A" w:rsidRDefault="00EC63BD" w:rsidP="00EC63BD">
            <w:pPr>
              <w:pStyle w:val="Tabletext"/>
              <w:keepNext/>
              <w:rPr>
                <w:rFonts w:ascii="Helvetica" w:hAnsi="Helvetica"/>
                <w:b/>
                <w:sz w:val="16"/>
              </w:rPr>
            </w:pPr>
            <w:r w:rsidRPr="006F0E1A">
              <w:rPr>
                <w:rFonts w:ascii="Arial" w:hAnsi="Arial" w:cs="Arial"/>
                <w:b/>
                <w:sz w:val="16"/>
              </w:rPr>
              <w:t>Column 3</w:t>
            </w:r>
          </w:p>
        </w:tc>
      </w:tr>
      <w:tr w:rsidR="00EC63BD" w:rsidRPr="006F0E1A">
        <w:trPr>
          <w:cantSplit/>
          <w:tblHeader/>
        </w:trPr>
        <w:tc>
          <w:tcPr>
            <w:tcW w:w="1701" w:type="dxa"/>
            <w:tcBorders>
              <w:top w:val="single" w:sz="2" w:space="0" w:color="auto"/>
              <w:left w:val="nil"/>
              <w:bottom w:val="single" w:sz="12" w:space="0" w:color="auto"/>
              <w:right w:val="nil"/>
            </w:tcBorders>
          </w:tcPr>
          <w:p w:rsidR="00EC63BD" w:rsidRPr="006F0E1A" w:rsidRDefault="00EC63BD" w:rsidP="00EC63BD">
            <w:pPr>
              <w:pStyle w:val="Tabletext"/>
              <w:keepNext/>
              <w:rPr>
                <w:rFonts w:ascii="Arial" w:hAnsi="Arial" w:cs="Arial"/>
                <w:b/>
                <w:sz w:val="16"/>
              </w:rPr>
            </w:pPr>
            <w:r w:rsidRPr="006F0E1A">
              <w:rPr>
                <w:rFonts w:ascii="Arial" w:hAnsi="Arial" w:cs="Arial"/>
                <w:b/>
                <w:sz w:val="16"/>
              </w:rPr>
              <w:t>Provision(s)</w:t>
            </w:r>
          </w:p>
        </w:tc>
        <w:tc>
          <w:tcPr>
            <w:tcW w:w="3828" w:type="dxa"/>
            <w:tcBorders>
              <w:top w:val="single" w:sz="2" w:space="0" w:color="auto"/>
              <w:left w:val="nil"/>
              <w:bottom w:val="single" w:sz="12" w:space="0" w:color="auto"/>
              <w:right w:val="nil"/>
            </w:tcBorders>
          </w:tcPr>
          <w:p w:rsidR="00EC63BD" w:rsidRPr="006F0E1A" w:rsidRDefault="00EC63BD" w:rsidP="00EC63BD">
            <w:pPr>
              <w:pStyle w:val="Tabletext"/>
              <w:keepNext/>
              <w:rPr>
                <w:rFonts w:ascii="Arial" w:hAnsi="Arial" w:cs="Arial"/>
                <w:b/>
                <w:sz w:val="16"/>
              </w:rPr>
            </w:pPr>
            <w:r w:rsidRPr="006F0E1A">
              <w:rPr>
                <w:rFonts w:ascii="Arial" w:hAnsi="Arial" w:cs="Arial"/>
                <w:b/>
                <w:sz w:val="16"/>
              </w:rPr>
              <w:t>Commencement</w:t>
            </w:r>
          </w:p>
        </w:tc>
        <w:tc>
          <w:tcPr>
            <w:tcW w:w="1582" w:type="dxa"/>
            <w:tcBorders>
              <w:top w:val="single" w:sz="2" w:space="0" w:color="auto"/>
              <w:left w:val="nil"/>
              <w:bottom w:val="single" w:sz="12" w:space="0" w:color="auto"/>
              <w:right w:val="nil"/>
            </w:tcBorders>
          </w:tcPr>
          <w:p w:rsidR="00EC63BD" w:rsidRPr="006F0E1A" w:rsidRDefault="00EC63BD" w:rsidP="00EC63BD">
            <w:pPr>
              <w:pStyle w:val="Tabletext"/>
              <w:keepNext/>
              <w:rPr>
                <w:rFonts w:ascii="Helvetica" w:hAnsi="Helvetica"/>
                <w:b/>
                <w:sz w:val="16"/>
              </w:rPr>
            </w:pPr>
            <w:r w:rsidRPr="006F0E1A">
              <w:rPr>
                <w:rFonts w:ascii="Arial" w:hAnsi="Arial" w:cs="Arial"/>
                <w:b/>
                <w:sz w:val="16"/>
              </w:rPr>
              <w:t>Date/Details</w:t>
            </w:r>
          </w:p>
        </w:tc>
      </w:tr>
      <w:tr w:rsidR="00635814" w:rsidRPr="006F0E1A">
        <w:trPr>
          <w:cantSplit/>
        </w:trPr>
        <w:tc>
          <w:tcPr>
            <w:tcW w:w="1701" w:type="dxa"/>
            <w:tcBorders>
              <w:top w:val="single" w:sz="12" w:space="0" w:color="auto"/>
              <w:left w:val="nil"/>
              <w:bottom w:val="single" w:sz="2" w:space="0" w:color="auto"/>
              <w:right w:val="nil"/>
            </w:tcBorders>
            <w:shd w:val="clear" w:color="auto" w:fill="auto"/>
          </w:tcPr>
          <w:p w:rsidR="00635814" w:rsidRPr="006F0E1A" w:rsidRDefault="00635814" w:rsidP="00EC63BD">
            <w:pPr>
              <w:pStyle w:val="Tabletext"/>
              <w:rPr>
                <w:rFonts w:ascii="Arial" w:hAnsi="Arial" w:cs="Arial"/>
                <w:sz w:val="16"/>
              </w:rPr>
            </w:pPr>
            <w:r w:rsidRPr="006F0E1A">
              <w:rPr>
                <w:rFonts w:ascii="Arial" w:hAnsi="Arial" w:cs="Arial"/>
                <w:sz w:val="16"/>
              </w:rPr>
              <w:t>3.  Schedule</w:t>
            </w:r>
            <w:r w:rsidR="00D76C0F" w:rsidRPr="006F0E1A">
              <w:rPr>
                <w:rFonts w:ascii="Arial" w:hAnsi="Arial" w:cs="Arial"/>
                <w:sz w:val="16"/>
              </w:rPr>
              <w:t> </w:t>
            </w:r>
            <w:r w:rsidRPr="006F0E1A">
              <w:rPr>
                <w:rFonts w:ascii="Arial" w:hAnsi="Arial" w:cs="Arial"/>
                <w:sz w:val="16"/>
              </w:rPr>
              <w:t>1, item</w:t>
            </w:r>
            <w:r w:rsidR="00D76C0F" w:rsidRPr="006F0E1A">
              <w:rPr>
                <w:rFonts w:ascii="Arial" w:hAnsi="Arial" w:cs="Arial"/>
                <w:sz w:val="16"/>
              </w:rPr>
              <w:t> </w:t>
            </w:r>
            <w:r w:rsidRPr="006F0E1A">
              <w:rPr>
                <w:rFonts w:ascii="Arial" w:hAnsi="Arial" w:cs="Arial"/>
                <w:sz w:val="16"/>
              </w:rPr>
              <w:t>3</w:t>
            </w:r>
          </w:p>
        </w:tc>
        <w:tc>
          <w:tcPr>
            <w:tcW w:w="3828" w:type="dxa"/>
            <w:tcBorders>
              <w:top w:val="single" w:sz="12" w:space="0" w:color="auto"/>
              <w:left w:val="nil"/>
              <w:bottom w:val="single" w:sz="2" w:space="0" w:color="auto"/>
              <w:right w:val="nil"/>
            </w:tcBorders>
            <w:shd w:val="clear" w:color="auto" w:fill="auto"/>
          </w:tcPr>
          <w:p w:rsidR="00635814" w:rsidRPr="006F0E1A" w:rsidRDefault="00635814" w:rsidP="00EC63BD">
            <w:pPr>
              <w:pStyle w:val="Tabletext"/>
              <w:rPr>
                <w:rFonts w:ascii="Arial" w:hAnsi="Arial" w:cs="Arial"/>
                <w:sz w:val="16"/>
              </w:rPr>
            </w:pPr>
            <w:r w:rsidRPr="006F0E1A">
              <w:rPr>
                <w:rFonts w:ascii="Arial" w:hAnsi="Arial" w:cs="Arial"/>
                <w:sz w:val="16"/>
              </w:rPr>
              <w:t>Immediately after the commencement of section</w:t>
            </w:r>
            <w:r w:rsidR="00D76C0F" w:rsidRPr="006F0E1A">
              <w:rPr>
                <w:rFonts w:ascii="Arial" w:hAnsi="Arial" w:cs="Arial"/>
                <w:sz w:val="16"/>
              </w:rPr>
              <w:t> </w:t>
            </w:r>
            <w:r w:rsidRPr="006F0E1A">
              <w:rPr>
                <w:rFonts w:ascii="Arial" w:hAnsi="Arial" w:cs="Arial"/>
                <w:sz w:val="16"/>
              </w:rPr>
              <w:t xml:space="preserve">36 of the </w:t>
            </w:r>
            <w:r w:rsidRPr="006F0E1A">
              <w:rPr>
                <w:rFonts w:ascii="Arial" w:hAnsi="Arial" w:cs="Arial"/>
                <w:i/>
                <w:sz w:val="16"/>
              </w:rPr>
              <w:t>Schools Assistance (Learning Together—Achievement Through Choice and Opportunity) Act 2004</w:t>
            </w:r>
            <w:r w:rsidRPr="006F0E1A">
              <w:rPr>
                <w:rFonts w:ascii="Arial" w:hAnsi="Arial" w:cs="Arial"/>
                <w:sz w:val="16"/>
              </w:rPr>
              <w:t>.</w:t>
            </w:r>
          </w:p>
        </w:tc>
        <w:tc>
          <w:tcPr>
            <w:tcW w:w="1582" w:type="dxa"/>
            <w:tcBorders>
              <w:top w:val="single" w:sz="12" w:space="0" w:color="auto"/>
              <w:left w:val="nil"/>
              <w:bottom w:val="single" w:sz="2" w:space="0" w:color="auto"/>
              <w:right w:val="nil"/>
            </w:tcBorders>
            <w:shd w:val="clear" w:color="auto" w:fill="auto"/>
          </w:tcPr>
          <w:p w:rsidR="00635814" w:rsidRPr="006F0E1A" w:rsidRDefault="00635814" w:rsidP="00EC63BD">
            <w:pPr>
              <w:pStyle w:val="Tabletext"/>
              <w:rPr>
                <w:rFonts w:ascii="Arial" w:hAnsi="Arial" w:cs="Arial"/>
                <w:sz w:val="16"/>
              </w:rPr>
            </w:pPr>
            <w:r w:rsidRPr="006F0E1A">
              <w:rPr>
                <w:rFonts w:ascii="Arial" w:hAnsi="Arial" w:cs="Arial"/>
                <w:sz w:val="16"/>
              </w:rPr>
              <w:t>1</w:t>
            </w:r>
            <w:r w:rsidR="00D76C0F" w:rsidRPr="006F0E1A">
              <w:rPr>
                <w:rFonts w:ascii="Arial" w:hAnsi="Arial" w:cs="Arial"/>
                <w:sz w:val="16"/>
              </w:rPr>
              <w:t> </w:t>
            </w:r>
            <w:r w:rsidRPr="006F0E1A">
              <w:rPr>
                <w:rFonts w:ascii="Arial" w:hAnsi="Arial" w:cs="Arial"/>
                <w:sz w:val="16"/>
              </w:rPr>
              <w:t>Jan</w:t>
            </w:r>
            <w:r w:rsidR="00515552" w:rsidRPr="006F0E1A">
              <w:rPr>
                <w:rFonts w:ascii="Arial" w:hAnsi="Arial" w:cs="Arial"/>
                <w:sz w:val="16"/>
              </w:rPr>
              <w:t>uary</w:t>
            </w:r>
            <w:r w:rsidRPr="006F0E1A">
              <w:rPr>
                <w:rFonts w:ascii="Arial" w:hAnsi="Arial" w:cs="Arial"/>
                <w:sz w:val="16"/>
              </w:rPr>
              <w:t xml:space="preserve"> 2005</w:t>
            </w:r>
          </w:p>
        </w:tc>
      </w:tr>
    </w:tbl>
    <w:p w:rsidR="00EF71BE" w:rsidRPr="006F0E1A" w:rsidRDefault="00EF71BE">
      <w:pPr>
        <w:sectPr w:rsidR="00EF71BE" w:rsidRPr="006F0E1A" w:rsidSect="00C10822">
          <w:headerReference w:type="even" r:id="rId68"/>
          <w:headerReference w:type="default" r:id="rId69"/>
          <w:footerReference w:type="even" r:id="rId70"/>
          <w:pgSz w:w="11906" w:h="16838" w:code="9"/>
          <w:pgMar w:top="2007" w:right="2410" w:bottom="3827" w:left="2410" w:header="567" w:footer="3119" w:gutter="0"/>
          <w:cols w:space="708"/>
          <w:docGrid w:linePitch="360"/>
        </w:sectPr>
      </w:pPr>
    </w:p>
    <w:p w:rsidR="0071699B" w:rsidRPr="006F0E1A" w:rsidRDefault="0071699B" w:rsidP="0071699B">
      <w:pPr>
        <w:pStyle w:val="TableOfAmendHead"/>
      </w:pPr>
      <w:r w:rsidRPr="006F0E1A">
        <w:lastRenderedPageBreak/>
        <w:t>Table of Amendments</w:t>
      </w:r>
    </w:p>
    <w:tbl>
      <w:tblPr>
        <w:tblW w:w="7338" w:type="dxa"/>
        <w:tblLayout w:type="fixed"/>
        <w:tblLook w:val="0000" w:firstRow="0" w:lastRow="0" w:firstColumn="0" w:lastColumn="0" w:noHBand="0" w:noVBand="0"/>
      </w:tblPr>
      <w:tblGrid>
        <w:gridCol w:w="2551"/>
        <w:gridCol w:w="4752"/>
        <w:gridCol w:w="35"/>
      </w:tblGrid>
      <w:tr w:rsidR="0071699B" w:rsidRPr="006F0E1A" w:rsidTr="00623029">
        <w:trPr>
          <w:cantSplit/>
          <w:tblHeader/>
        </w:trPr>
        <w:tc>
          <w:tcPr>
            <w:tcW w:w="7338" w:type="dxa"/>
            <w:gridSpan w:val="3"/>
          </w:tcPr>
          <w:p w:rsidR="0071699B" w:rsidRPr="006F0E1A" w:rsidRDefault="0071699B" w:rsidP="0071699B">
            <w:pPr>
              <w:pStyle w:val="TableOfAmend"/>
              <w:spacing w:after="60"/>
            </w:pPr>
            <w:r w:rsidRPr="006F0E1A">
              <w:t>ad. = added or inserted     am. = amended     rep. = repealed     rs. = repealed and substituted</w:t>
            </w:r>
          </w:p>
        </w:tc>
      </w:tr>
      <w:tr w:rsidR="0071699B" w:rsidRPr="006F0E1A" w:rsidTr="00623029">
        <w:trPr>
          <w:gridAfter w:val="1"/>
          <w:wAfter w:w="35" w:type="dxa"/>
          <w:cantSplit/>
          <w:tblHeader/>
        </w:trPr>
        <w:tc>
          <w:tcPr>
            <w:tcW w:w="2551" w:type="dxa"/>
            <w:tcBorders>
              <w:top w:val="single" w:sz="6" w:space="0" w:color="auto"/>
              <w:bottom w:val="single" w:sz="6" w:space="0" w:color="auto"/>
            </w:tcBorders>
          </w:tcPr>
          <w:p w:rsidR="0071699B" w:rsidRPr="006F0E1A" w:rsidRDefault="0071699B" w:rsidP="0071699B">
            <w:pPr>
              <w:pStyle w:val="TableOfAmend"/>
              <w:spacing w:line="200" w:lineRule="exact"/>
              <w:rPr>
                <w:sz w:val="18"/>
              </w:rPr>
            </w:pPr>
            <w:r w:rsidRPr="006F0E1A">
              <w:rPr>
                <w:sz w:val="18"/>
              </w:rPr>
              <w:t>Provision affected</w:t>
            </w:r>
          </w:p>
        </w:tc>
        <w:tc>
          <w:tcPr>
            <w:tcW w:w="4752" w:type="dxa"/>
            <w:tcBorders>
              <w:top w:val="single" w:sz="6" w:space="0" w:color="auto"/>
              <w:bottom w:val="single" w:sz="6" w:space="0" w:color="auto"/>
            </w:tcBorders>
          </w:tcPr>
          <w:p w:rsidR="0071699B" w:rsidRPr="006F0E1A" w:rsidRDefault="0071699B" w:rsidP="0071699B">
            <w:pPr>
              <w:pStyle w:val="TableOfAmend"/>
              <w:spacing w:line="200" w:lineRule="exact"/>
              <w:rPr>
                <w:sz w:val="18"/>
              </w:rPr>
            </w:pPr>
            <w:r w:rsidRPr="006F0E1A">
              <w:rPr>
                <w:sz w:val="18"/>
              </w:rPr>
              <w:t>How affected</w:t>
            </w:r>
          </w:p>
        </w:tc>
      </w:tr>
      <w:tr w:rsidR="001E62B3" w:rsidRPr="006F0E1A" w:rsidTr="00623029">
        <w:trPr>
          <w:gridAfter w:val="1"/>
          <w:wAfter w:w="35" w:type="dxa"/>
          <w:cantSplit/>
        </w:trPr>
        <w:tc>
          <w:tcPr>
            <w:tcW w:w="2551" w:type="dxa"/>
            <w:tcBorders>
              <w:top w:val="single" w:sz="6" w:space="0" w:color="auto"/>
            </w:tcBorders>
          </w:tcPr>
          <w:p w:rsidR="001E62B3" w:rsidRPr="006F0E1A" w:rsidRDefault="001E62B3" w:rsidP="001E62B3">
            <w:pPr>
              <w:pStyle w:val="TableOfAmend"/>
              <w:rPr>
                <w:b/>
              </w:rPr>
            </w:pPr>
            <w:r w:rsidRPr="006F0E1A">
              <w:rPr>
                <w:b/>
              </w:rPr>
              <w:t>Part</w:t>
            </w:r>
            <w:r w:rsidR="00D76C0F" w:rsidRPr="006F0E1A">
              <w:rPr>
                <w:b/>
              </w:rPr>
              <w:t> </w:t>
            </w:r>
            <w:r w:rsidRPr="006F0E1A">
              <w:rPr>
                <w:b/>
              </w:rPr>
              <w:t>1</w:t>
            </w:r>
          </w:p>
        </w:tc>
        <w:tc>
          <w:tcPr>
            <w:tcW w:w="4752" w:type="dxa"/>
            <w:tcBorders>
              <w:top w:val="single" w:sz="6" w:space="0" w:color="auto"/>
            </w:tcBorders>
          </w:tcPr>
          <w:p w:rsidR="001E62B3" w:rsidRPr="006F0E1A" w:rsidRDefault="001E62B3" w:rsidP="001E62B3">
            <w:pPr>
              <w:pStyle w:val="TableOfAmend"/>
            </w:pPr>
          </w:p>
        </w:tc>
      </w:tr>
      <w:tr w:rsidR="0071699B" w:rsidRPr="006F0E1A" w:rsidTr="00623029">
        <w:trPr>
          <w:gridAfter w:val="1"/>
          <w:wAfter w:w="35" w:type="dxa"/>
          <w:cantSplit/>
        </w:trPr>
        <w:tc>
          <w:tcPr>
            <w:tcW w:w="2551" w:type="dxa"/>
          </w:tcPr>
          <w:p w:rsidR="0071699B" w:rsidRPr="006F0E1A" w:rsidRDefault="00964291" w:rsidP="001E62B3">
            <w:pPr>
              <w:pStyle w:val="TableOfAmend"/>
            </w:pPr>
            <w:r w:rsidRPr="006F0E1A">
              <w:t>S.</w:t>
            </w:r>
            <w:r w:rsidR="00D76C0F" w:rsidRPr="006F0E1A">
              <w:t xml:space="preserve"> </w:t>
            </w:r>
            <w:r w:rsidRPr="006F0E1A">
              <w:t>4</w:t>
            </w:r>
            <w:r w:rsidRPr="006F0E1A">
              <w:tab/>
            </w:r>
          </w:p>
        </w:tc>
        <w:tc>
          <w:tcPr>
            <w:tcW w:w="4752" w:type="dxa"/>
          </w:tcPr>
          <w:p w:rsidR="0071699B" w:rsidRPr="006F0E1A" w:rsidRDefault="00964291" w:rsidP="001E62B3">
            <w:pPr>
              <w:pStyle w:val="TableOfAmend"/>
            </w:pPr>
            <w:r w:rsidRPr="006F0E1A">
              <w:t>am. No.</w:t>
            </w:r>
            <w:r w:rsidR="00D76C0F" w:rsidRPr="006F0E1A">
              <w:t> </w:t>
            </w:r>
            <w:r w:rsidRPr="006F0E1A">
              <w:t>29, 2006</w:t>
            </w:r>
            <w:r w:rsidR="006830C4" w:rsidRPr="006F0E1A">
              <w:t>; No. 120, 2007</w:t>
            </w:r>
          </w:p>
        </w:tc>
      </w:tr>
      <w:tr w:rsidR="00D66F18" w:rsidRPr="006F0E1A" w:rsidTr="00623029">
        <w:trPr>
          <w:gridAfter w:val="1"/>
          <w:wAfter w:w="35" w:type="dxa"/>
          <w:cantSplit/>
        </w:trPr>
        <w:tc>
          <w:tcPr>
            <w:tcW w:w="2551" w:type="dxa"/>
          </w:tcPr>
          <w:p w:rsidR="00D66F18" w:rsidRPr="006F0E1A" w:rsidRDefault="00D66F18" w:rsidP="0071699B">
            <w:pPr>
              <w:pStyle w:val="TableOfAmend"/>
            </w:pPr>
            <w:r w:rsidRPr="006F0E1A">
              <w:t>S.</w:t>
            </w:r>
            <w:r w:rsidR="00D76C0F" w:rsidRPr="006F0E1A">
              <w:t xml:space="preserve"> </w:t>
            </w:r>
            <w:r w:rsidRPr="006F0E1A">
              <w:t>6</w:t>
            </w:r>
            <w:r w:rsidRPr="006F0E1A">
              <w:tab/>
            </w:r>
          </w:p>
        </w:tc>
        <w:tc>
          <w:tcPr>
            <w:tcW w:w="4752" w:type="dxa"/>
          </w:tcPr>
          <w:p w:rsidR="00D66F18" w:rsidRPr="006F0E1A" w:rsidRDefault="00D66F18" w:rsidP="0071699B">
            <w:pPr>
              <w:pStyle w:val="TableOfAmend"/>
            </w:pPr>
            <w:r w:rsidRPr="006F0E1A">
              <w:t>am. No.</w:t>
            </w:r>
            <w:r w:rsidR="00D76C0F" w:rsidRPr="006F0E1A">
              <w:t> </w:t>
            </w:r>
            <w:r w:rsidRPr="006F0E1A">
              <w:t>29, 2006</w:t>
            </w:r>
          </w:p>
        </w:tc>
      </w:tr>
      <w:tr w:rsidR="001E62B3" w:rsidRPr="006F0E1A" w:rsidTr="00623029">
        <w:trPr>
          <w:gridAfter w:val="1"/>
          <w:wAfter w:w="35" w:type="dxa"/>
          <w:cantSplit/>
        </w:trPr>
        <w:tc>
          <w:tcPr>
            <w:tcW w:w="2551" w:type="dxa"/>
          </w:tcPr>
          <w:p w:rsidR="001E62B3" w:rsidRPr="006F0E1A" w:rsidRDefault="001E62B3" w:rsidP="0071699B">
            <w:pPr>
              <w:pStyle w:val="TableOfAmend"/>
            </w:pPr>
            <w:r w:rsidRPr="006F0E1A">
              <w:rPr>
                <w:b/>
              </w:rPr>
              <w:t>Part</w:t>
            </w:r>
            <w:r w:rsidR="00D76C0F" w:rsidRPr="006F0E1A">
              <w:rPr>
                <w:b/>
              </w:rPr>
              <w:t> </w:t>
            </w:r>
            <w:r w:rsidRPr="006F0E1A">
              <w:rPr>
                <w:b/>
              </w:rPr>
              <w:t>2</w:t>
            </w:r>
          </w:p>
        </w:tc>
        <w:tc>
          <w:tcPr>
            <w:tcW w:w="4752" w:type="dxa"/>
          </w:tcPr>
          <w:p w:rsidR="001E62B3" w:rsidRPr="006F0E1A" w:rsidRDefault="001E62B3" w:rsidP="0071699B">
            <w:pPr>
              <w:pStyle w:val="TableOfAmend"/>
            </w:pPr>
          </w:p>
        </w:tc>
      </w:tr>
      <w:tr w:rsidR="001E62B3" w:rsidRPr="006F0E1A" w:rsidTr="00623029">
        <w:trPr>
          <w:gridAfter w:val="1"/>
          <w:wAfter w:w="35" w:type="dxa"/>
          <w:cantSplit/>
        </w:trPr>
        <w:tc>
          <w:tcPr>
            <w:tcW w:w="2551" w:type="dxa"/>
          </w:tcPr>
          <w:p w:rsidR="001E62B3" w:rsidRPr="006F0E1A" w:rsidRDefault="00D621D7" w:rsidP="0071699B">
            <w:pPr>
              <w:pStyle w:val="TableOfAmend"/>
              <w:rPr>
                <w:b/>
              </w:rPr>
            </w:pPr>
            <w:r>
              <w:rPr>
                <w:b/>
              </w:rPr>
              <w:t>Division 4</w:t>
            </w:r>
          </w:p>
        </w:tc>
        <w:tc>
          <w:tcPr>
            <w:tcW w:w="4752" w:type="dxa"/>
          </w:tcPr>
          <w:p w:rsidR="001E62B3" w:rsidRPr="006F0E1A" w:rsidRDefault="001E62B3" w:rsidP="0071699B">
            <w:pPr>
              <w:pStyle w:val="TableOfAmend"/>
            </w:pPr>
          </w:p>
        </w:tc>
      </w:tr>
      <w:tr w:rsidR="001E62B3" w:rsidRPr="006F0E1A" w:rsidTr="00623029">
        <w:trPr>
          <w:gridAfter w:val="1"/>
          <w:wAfter w:w="35" w:type="dxa"/>
          <w:cantSplit/>
        </w:trPr>
        <w:tc>
          <w:tcPr>
            <w:tcW w:w="2551" w:type="dxa"/>
          </w:tcPr>
          <w:p w:rsidR="001E62B3" w:rsidRPr="006F0E1A" w:rsidRDefault="001E62B3" w:rsidP="0071699B">
            <w:pPr>
              <w:pStyle w:val="TableOfAmend"/>
              <w:rPr>
                <w:b/>
              </w:rPr>
            </w:pPr>
            <w:r w:rsidRPr="006F0E1A">
              <w:rPr>
                <w:b/>
              </w:rPr>
              <w:t>Subdivision</w:t>
            </w:r>
            <w:r w:rsidR="00D76C0F" w:rsidRPr="006F0E1A">
              <w:rPr>
                <w:b/>
              </w:rPr>
              <w:t xml:space="preserve"> </w:t>
            </w:r>
            <w:r w:rsidRPr="006F0E1A">
              <w:rPr>
                <w:b/>
              </w:rPr>
              <w:t>A</w:t>
            </w:r>
          </w:p>
        </w:tc>
        <w:tc>
          <w:tcPr>
            <w:tcW w:w="4752" w:type="dxa"/>
          </w:tcPr>
          <w:p w:rsidR="001E62B3" w:rsidRPr="006F0E1A" w:rsidRDefault="001E62B3" w:rsidP="0071699B">
            <w:pPr>
              <w:pStyle w:val="TableOfAmend"/>
            </w:pPr>
          </w:p>
        </w:tc>
      </w:tr>
      <w:tr w:rsidR="00F7391D" w:rsidRPr="006F0E1A" w:rsidTr="00623029">
        <w:trPr>
          <w:gridAfter w:val="1"/>
          <w:wAfter w:w="35" w:type="dxa"/>
          <w:cantSplit/>
        </w:trPr>
        <w:tc>
          <w:tcPr>
            <w:tcW w:w="2551" w:type="dxa"/>
          </w:tcPr>
          <w:p w:rsidR="00F7391D" w:rsidRPr="006F0E1A" w:rsidDel="000178BD" w:rsidRDefault="00D66F18" w:rsidP="0071699B">
            <w:pPr>
              <w:pStyle w:val="TableOfAmend"/>
            </w:pPr>
            <w:r w:rsidRPr="006F0E1A">
              <w:t>S.</w:t>
            </w:r>
            <w:r w:rsidR="00D76C0F" w:rsidRPr="006F0E1A">
              <w:t xml:space="preserve"> </w:t>
            </w:r>
            <w:r w:rsidRPr="006F0E1A">
              <w:t>36</w:t>
            </w:r>
            <w:r w:rsidRPr="006F0E1A">
              <w:tab/>
            </w:r>
          </w:p>
        </w:tc>
        <w:tc>
          <w:tcPr>
            <w:tcW w:w="4752" w:type="dxa"/>
          </w:tcPr>
          <w:p w:rsidR="00F7391D" w:rsidRPr="006F0E1A" w:rsidDel="000178BD" w:rsidRDefault="00D66F18" w:rsidP="0071699B">
            <w:pPr>
              <w:pStyle w:val="TableOfAmend"/>
            </w:pPr>
            <w:r w:rsidRPr="006F0E1A">
              <w:t>am. No.</w:t>
            </w:r>
            <w:r w:rsidR="00D76C0F" w:rsidRPr="006F0E1A">
              <w:t> </w:t>
            </w:r>
            <w:r w:rsidRPr="006F0E1A">
              <w:t>29, 2006</w:t>
            </w:r>
          </w:p>
        </w:tc>
      </w:tr>
      <w:tr w:rsidR="001E62B3" w:rsidRPr="006F0E1A" w:rsidTr="00623029">
        <w:trPr>
          <w:gridAfter w:val="1"/>
          <w:wAfter w:w="35" w:type="dxa"/>
          <w:cantSplit/>
        </w:trPr>
        <w:tc>
          <w:tcPr>
            <w:tcW w:w="2551" w:type="dxa"/>
          </w:tcPr>
          <w:p w:rsidR="001E62B3" w:rsidRPr="006F0E1A" w:rsidRDefault="001E62B3" w:rsidP="0071699B">
            <w:pPr>
              <w:pStyle w:val="TableOfAmend"/>
            </w:pPr>
            <w:r w:rsidRPr="006F0E1A">
              <w:rPr>
                <w:b/>
              </w:rPr>
              <w:t>Part</w:t>
            </w:r>
            <w:r w:rsidR="00D76C0F" w:rsidRPr="006F0E1A">
              <w:rPr>
                <w:b/>
              </w:rPr>
              <w:t> </w:t>
            </w:r>
            <w:r w:rsidRPr="006F0E1A">
              <w:rPr>
                <w:b/>
              </w:rPr>
              <w:t>3</w:t>
            </w:r>
          </w:p>
        </w:tc>
        <w:tc>
          <w:tcPr>
            <w:tcW w:w="4752" w:type="dxa"/>
          </w:tcPr>
          <w:p w:rsidR="001E62B3" w:rsidRPr="006F0E1A" w:rsidRDefault="001E62B3" w:rsidP="0071699B">
            <w:pPr>
              <w:pStyle w:val="TableOfAmend"/>
            </w:pPr>
          </w:p>
        </w:tc>
      </w:tr>
      <w:tr w:rsidR="0005603E" w:rsidRPr="006F0E1A" w:rsidTr="00623029">
        <w:trPr>
          <w:gridAfter w:val="1"/>
          <w:wAfter w:w="35" w:type="dxa"/>
          <w:cantSplit/>
        </w:trPr>
        <w:tc>
          <w:tcPr>
            <w:tcW w:w="2551" w:type="dxa"/>
          </w:tcPr>
          <w:p w:rsidR="0005603E" w:rsidRPr="006F0E1A" w:rsidRDefault="00D621D7" w:rsidP="0071699B">
            <w:pPr>
              <w:pStyle w:val="TableOfAmend"/>
              <w:rPr>
                <w:b/>
              </w:rPr>
            </w:pPr>
            <w:r>
              <w:rPr>
                <w:b/>
              </w:rPr>
              <w:t>Division 2</w:t>
            </w:r>
          </w:p>
        </w:tc>
        <w:tc>
          <w:tcPr>
            <w:tcW w:w="4752" w:type="dxa"/>
          </w:tcPr>
          <w:p w:rsidR="0005603E" w:rsidRPr="006F0E1A" w:rsidRDefault="0005603E" w:rsidP="0071699B">
            <w:pPr>
              <w:pStyle w:val="TableOfAmend"/>
            </w:pPr>
          </w:p>
        </w:tc>
      </w:tr>
      <w:tr w:rsidR="00D66F18" w:rsidRPr="006F0E1A" w:rsidTr="00623029">
        <w:trPr>
          <w:gridAfter w:val="1"/>
          <w:wAfter w:w="35" w:type="dxa"/>
          <w:cantSplit/>
        </w:trPr>
        <w:tc>
          <w:tcPr>
            <w:tcW w:w="2551" w:type="dxa"/>
          </w:tcPr>
          <w:p w:rsidR="00D66F18" w:rsidRPr="006F0E1A" w:rsidRDefault="00977D8D" w:rsidP="0071699B">
            <w:pPr>
              <w:pStyle w:val="TableOfAmend"/>
            </w:pPr>
            <w:r w:rsidRPr="006F0E1A">
              <w:t>S.</w:t>
            </w:r>
            <w:r w:rsidR="00D76C0F" w:rsidRPr="006F0E1A">
              <w:t xml:space="preserve"> </w:t>
            </w:r>
            <w:r w:rsidRPr="006F0E1A">
              <w:t>47</w:t>
            </w:r>
            <w:r w:rsidRPr="006F0E1A">
              <w:tab/>
            </w:r>
          </w:p>
        </w:tc>
        <w:tc>
          <w:tcPr>
            <w:tcW w:w="4752" w:type="dxa"/>
          </w:tcPr>
          <w:p w:rsidR="00D66F18" w:rsidRPr="006F0E1A" w:rsidRDefault="00977D8D" w:rsidP="0071699B">
            <w:pPr>
              <w:pStyle w:val="TableOfAmend"/>
            </w:pPr>
            <w:r w:rsidRPr="006F0E1A">
              <w:t>am. No.</w:t>
            </w:r>
            <w:r w:rsidR="00D76C0F" w:rsidRPr="006F0E1A">
              <w:t> </w:t>
            </w:r>
            <w:r w:rsidRPr="006F0E1A">
              <w:t>29, 2006</w:t>
            </w:r>
          </w:p>
        </w:tc>
      </w:tr>
      <w:tr w:rsidR="00811658" w:rsidRPr="006F0E1A" w:rsidTr="00623029">
        <w:trPr>
          <w:gridAfter w:val="1"/>
          <w:wAfter w:w="35" w:type="dxa"/>
          <w:cantSplit/>
        </w:trPr>
        <w:tc>
          <w:tcPr>
            <w:tcW w:w="2551" w:type="dxa"/>
          </w:tcPr>
          <w:p w:rsidR="00811658" w:rsidRPr="006F0E1A" w:rsidRDefault="00811658" w:rsidP="0071699B">
            <w:pPr>
              <w:pStyle w:val="TableOfAmend"/>
            </w:pPr>
            <w:r w:rsidRPr="006F0E1A">
              <w:rPr>
                <w:b/>
              </w:rPr>
              <w:t>Part</w:t>
            </w:r>
            <w:r w:rsidR="00D76C0F" w:rsidRPr="006F0E1A">
              <w:rPr>
                <w:b/>
              </w:rPr>
              <w:t> </w:t>
            </w:r>
            <w:r w:rsidRPr="006F0E1A">
              <w:rPr>
                <w:b/>
              </w:rPr>
              <w:t>4</w:t>
            </w:r>
          </w:p>
        </w:tc>
        <w:tc>
          <w:tcPr>
            <w:tcW w:w="4752" w:type="dxa"/>
          </w:tcPr>
          <w:p w:rsidR="00811658" w:rsidRPr="006F0E1A" w:rsidRDefault="00811658" w:rsidP="0071699B">
            <w:pPr>
              <w:pStyle w:val="TableOfAmend"/>
            </w:pPr>
          </w:p>
        </w:tc>
      </w:tr>
      <w:tr w:rsidR="00811658" w:rsidRPr="006F0E1A" w:rsidTr="00623029">
        <w:trPr>
          <w:gridAfter w:val="1"/>
          <w:wAfter w:w="35" w:type="dxa"/>
          <w:cantSplit/>
        </w:trPr>
        <w:tc>
          <w:tcPr>
            <w:tcW w:w="2551" w:type="dxa"/>
          </w:tcPr>
          <w:p w:rsidR="00811658" w:rsidRPr="006F0E1A" w:rsidRDefault="00D621D7" w:rsidP="0071699B">
            <w:pPr>
              <w:pStyle w:val="TableOfAmend"/>
            </w:pPr>
            <w:r>
              <w:rPr>
                <w:b/>
              </w:rPr>
              <w:t>Division 1</w:t>
            </w:r>
          </w:p>
        </w:tc>
        <w:tc>
          <w:tcPr>
            <w:tcW w:w="4752" w:type="dxa"/>
          </w:tcPr>
          <w:p w:rsidR="00811658" w:rsidRPr="006F0E1A" w:rsidRDefault="00811658" w:rsidP="0071699B">
            <w:pPr>
              <w:pStyle w:val="TableOfAmend"/>
            </w:pPr>
          </w:p>
        </w:tc>
      </w:tr>
      <w:tr w:rsidR="00811658" w:rsidRPr="006F0E1A" w:rsidTr="00623029">
        <w:trPr>
          <w:gridAfter w:val="1"/>
          <w:wAfter w:w="35" w:type="dxa"/>
          <w:cantSplit/>
        </w:trPr>
        <w:tc>
          <w:tcPr>
            <w:tcW w:w="2551" w:type="dxa"/>
          </w:tcPr>
          <w:p w:rsidR="00811658" w:rsidRPr="006F0E1A" w:rsidRDefault="00811658" w:rsidP="0071699B">
            <w:pPr>
              <w:pStyle w:val="TableOfAmend"/>
            </w:pPr>
            <w:r w:rsidRPr="006F0E1A">
              <w:t>S.</w:t>
            </w:r>
            <w:r w:rsidR="00D76C0F" w:rsidRPr="006F0E1A">
              <w:t xml:space="preserve"> </w:t>
            </w:r>
            <w:r w:rsidRPr="006F0E1A">
              <w:t>49</w:t>
            </w:r>
            <w:r w:rsidRPr="006F0E1A">
              <w:tab/>
            </w:r>
          </w:p>
        </w:tc>
        <w:tc>
          <w:tcPr>
            <w:tcW w:w="4752" w:type="dxa"/>
          </w:tcPr>
          <w:p w:rsidR="00811658" w:rsidRPr="006F0E1A" w:rsidRDefault="00811658" w:rsidP="0071699B">
            <w:pPr>
              <w:pStyle w:val="TableOfAmend"/>
            </w:pPr>
            <w:r w:rsidRPr="006F0E1A">
              <w:t>am. No.</w:t>
            </w:r>
            <w:r w:rsidR="00D76C0F" w:rsidRPr="006F0E1A">
              <w:t> </w:t>
            </w:r>
            <w:r w:rsidRPr="006F0E1A">
              <w:t>29, 2006</w:t>
            </w:r>
          </w:p>
        </w:tc>
      </w:tr>
      <w:tr w:rsidR="009F4218" w:rsidRPr="006F0E1A" w:rsidTr="00623029">
        <w:trPr>
          <w:gridAfter w:val="1"/>
          <w:wAfter w:w="35" w:type="dxa"/>
          <w:cantSplit/>
        </w:trPr>
        <w:tc>
          <w:tcPr>
            <w:tcW w:w="2551" w:type="dxa"/>
          </w:tcPr>
          <w:p w:rsidR="009F4218" w:rsidRPr="006F0E1A" w:rsidRDefault="00D621D7" w:rsidP="0071699B">
            <w:pPr>
              <w:pStyle w:val="TableOfAmend"/>
            </w:pPr>
            <w:r>
              <w:rPr>
                <w:b/>
              </w:rPr>
              <w:t>Division 2</w:t>
            </w:r>
          </w:p>
        </w:tc>
        <w:tc>
          <w:tcPr>
            <w:tcW w:w="4752" w:type="dxa"/>
          </w:tcPr>
          <w:p w:rsidR="009F4218" w:rsidRPr="006F0E1A" w:rsidRDefault="009F4218" w:rsidP="0071699B">
            <w:pPr>
              <w:pStyle w:val="TableOfAmend"/>
            </w:pPr>
          </w:p>
        </w:tc>
      </w:tr>
      <w:tr w:rsidR="00811658" w:rsidRPr="006F0E1A" w:rsidTr="00623029">
        <w:trPr>
          <w:gridAfter w:val="1"/>
          <w:wAfter w:w="35" w:type="dxa"/>
          <w:cantSplit/>
        </w:trPr>
        <w:tc>
          <w:tcPr>
            <w:tcW w:w="2551" w:type="dxa"/>
          </w:tcPr>
          <w:p w:rsidR="00811658" w:rsidRPr="006F0E1A" w:rsidRDefault="00811658" w:rsidP="0071699B">
            <w:pPr>
              <w:pStyle w:val="TableOfAmend"/>
            </w:pPr>
            <w:r w:rsidRPr="006F0E1A">
              <w:t>S.</w:t>
            </w:r>
            <w:r w:rsidR="00D76C0F" w:rsidRPr="006F0E1A">
              <w:t xml:space="preserve"> </w:t>
            </w:r>
            <w:r w:rsidRPr="006F0E1A">
              <w:t>50</w:t>
            </w:r>
            <w:r w:rsidRPr="006F0E1A">
              <w:tab/>
            </w:r>
          </w:p>
        </w:tc>
        <w:tc>
          <w:tcPr>
            <w:tcW w:w="4752" w:type="dxa"/>
          </w:tcPr>
          <w:p w:rsidR="00811658" w:rsidRPr="006F0E1A" w:rsidRDefault="00811658" w:rsidP="0071699B">
            <w:pPr>
              <w:pStyle w:val="TableOfAmend"/>
            </w:pPr>
            <w:r w:rsidRPr="006F0E1A">
              <w:t>am. No.</w:t>
            </w:r>
            <w:r w:rsidR="00D76C0F" w:rsidRPr="006F0E1A">
              <w:t> </w:t>
            </w:r>
            <w:r w:rsidRPr="006F0E1A">
              <w:t>29, 2006</w:t>
            </w:r>
          </w:p>
        </w:tc>
      </w:tr>
      <w:tr w:rsidR="009E3891" w:rsidRPr="006F0E1A" w:rsidTr="00623029">
        <w:trPr>
          <w:gridAfter w:val="1"/>
          <w:wAfter w:w="35" w:type="dxa"/>
          <w:cantSplit/>
        </w:trPr>
        <w:tc>
          <w:tcPr>
            <w:tcW w:w="2551" w:type="dxa"/>
          </w:tcPr>
          <w:p w:rsidR="009E3891" w:rsidRPr="006F0E1A" w:rsidRDefault="009E3891" w:rsidP="0071699B">
            <w:pPr>
              <w:pStyle w:val="TableOfAmend"/>
            </w:pPr>
            <w:r w:rsidRPr="006F0E1A">
              <w:t>Note 2 to s. 50(1)</w:t>
            </w:r>
            <w:r w:rsidRPr="006F0E1A">
              <w:tab/>
            </w:r>
          </w:p>
        </w:tc>
        <w:tc>
          <w:tcPr>
            <w:tcW w:w="4752" w:type="dxa"/>
          </w:tcPr>
          <w:p w:rsidR="009E3891" w:rsidRPr="006F0E1A" w:rsidRDefault="009E3891" w:rsidP="0071699B">
            <w:pPr>
              <w:pStyle w:val="TableOfAmend"/>
            </w:pPr>
            <w:r w:rsidRPr="006F0E1A">
              <w:t>am. No.</w:t>
            </w:r>
            <w:r w:rsidR="00D76C0F" w:rsidRPr="006F0E1A">
              <w:t> </w:t>
            </w:r>
            <w:r w:rsidRPr="006F0E1A">
              <w:t>29, 2006</w:t>
            </w:r>
            <w:r w:rsidR="005942D5" w:rsidRPr="006F0E1A">
              <w:t>; No. 142, 2008</w:t>
            </w:r>
          </w:p>
        </w:tc>
      </w:tr>
      <w:tr w:rsidR="006830C4" w:rsidRPr="006F0E1A" w:rsidTr="00623029">
        <w:trPr>
          <w:gridAfter w:val="1"/>
          <w:wAfter w:w="35" w:type="dxa"/>
          <w:cantSplit/>
        </w:trPr>
        <w:tc>
          <w:tcPr>
            <w:tcW w:w="2551" w:type="dxa"/>
          </w:tcPr>
          <w:p w:rsidR="006830C4" w:rsidRPr="006F0E1A" w:rsidRDefault="006830C4" w:rsidP="006830C4">
            <w:pPr>
              <w:pStyle w:val="TableOfAmend"/>
            </w:pPr>
            <w:r w:rsidRPr="006F0E1A">
              <w:rPr>
                <w:b/>
              </w:rPr>
              <w:t>Division 3</w:t>
            </w:r>
          </w:p>
        </w:tc>
        <w:tc>
          <w:tcPr>
            <w:tcW w:w="4752" w:type="dxa"/>
          </w:tcPr>
          <w:p w:rsidR="006830C4" w:rsidRPr="006F0E1A" w:rsidRDefault="006830C4" w:rsidP="006830C4">
            <w:pPr>
              <w:pStyle w:val="TableOfAmend"/>
            </w:pPr>
          </w:p>
        </w:tc>
      </w:tr>
      <w:tr w:rsidR="006830C4" w:rsidRPr="006F0E1A" w:rsidTr="00623029">
        <w:trPr>
          <w:gridAfter w:val="1"/>
          <w:wAfter w:w="35" w:type="dxa"/>
          <w:cantSplit/>
        </w:trPr>
        <w:tc>
          <w:tcPr>
            <w:tcW w:w="2551" w:type="dxa"/>
          </w:tcPr>
          <w:p w:rsidR="006830C4" w:rsidRPr="006F0E1A" w:rsidRDefault="006830C4" w:rsidP="006830C4">
            <w:pPr>
              <w:pStyle w:val="TableOfAmend"/>
            </w:pPr>
            <w:r w:rsidRPr="006F0E1A">
              <w:t>S. 53</w:t>
            </w:r>
            <w:r w:rsidRPr="006F0E1A">
              <w:tab/>
            </w:r>
          </w:p>
        </w:tc>
        <w:tc>
          <w:tcPr>
            <w:tcW w:w="4752" w:type="dxa"/>
          </w:tcPr>
          <w:p w:rsidR="006830C4" w:rsidRPr="006F0E1A" w:rsidRDefault="006830C4" w:rsidP="006830C4">
            <w:pPr>
              <w:pStyle w:val="TableOfAmend"/>
            </w:pPr>
            <w:r w:rsidRPr="006F0E1A">
              <w:t>am. No. 120, 2007</w:t>
            </w:r>
          </w:p>
        </w:tc>
      </w:tr>
      <w:tr w:rsidR="00BD1EAD" w:rsidRPr="006F0E1A" w:rsidTr="00623029">
        <w:trPr>
          <w:gridAfter w:val="1"/>
          <w:wAfter w:w="35" w:type="dxa"/>
          <w:cantSplit/>
        </w:trPr>
        <w:tc>
          <w:tcPr>
            <w:tcW w:w="2551" w:type="dxa"/>
          </w:tcPr>
          <w:p w:rsidR="00BD1EAD" w:rsidRPr="006F0E1A" w:rsidRDefault="00BD1EAD" w:rsidP="0071699B">
            <w:pPr>
              <w:pStyle w:val="TableOfAmend"/>
            </w:pPr>
            <w:r w:rsidRPr="006F0E1A">
              <w:rPr>
                <w:b/>
              </w:rPr>
              <w:t>Division</w:t>
            </w:r>
            <w:r w:rsidR="00D76C0F" w:rsidRPr="006F0E1A">
              <w:rPr>
                <w:b/>
              </w:rPr>
              <w:t> </w:t>
            </w:r>
            <w:r w:rsidRPr="006F0E1A">
              <w:rPr>
                <w:b/>
              </w:rPr>
              <w:t>7</w:t>
            </w:r>
          </w:p>
        </w:tc>
        <w:tc>
          <w:tcPr>
            <w:tcW w:w="4752" w:type="dxa"/>
          </w:tcPr>
          <w:p w:rsidR="00BD1EAD" w:rsidRPr="006F0E1A" w:rsidRDefault="00BD1EAD" w:rsidP="0071699B">
            <w:pPr>
              <w:pStyle w:val="TableOfAmend"/>
            </w:pPr>
          </w:p>
        </w:tc>
      </w:tr>
      <w:tr w:rsidR="00811658" w:rsidRPr="006F0E1A" w:rsidTr="00623029">
        <w:trPr>
          <w:gridAfter w:val="1"/>
          <w:wAfter w:w="35" w:type="dxa"/>
          <w:cantSplit/>
        </w:trPr>
        <w:tc>
          <w:tcPr>
            <w:tcW w:w="2551" w:type="dxa"/>
          </w:tcPr>
          <w:p w:rsidR="00811658" w:rsidRPr="006F0E1A" w:rsidRDefault="00811658" w:rsidP="0071699B">
            <w:pPr>
              <w:pStyle w:val="TableOfAmend"/>
            </w:pPr>
            <w:r w:rsidRPr="006F0E1A">
              <w:t>S.</w:t>
            </w:r>
            <w:r w:rsidR="00D76C0F" w:rsidRPr="006F0E1A">
              <w:t xml:space="preserve"> </w:t>
            </w:r>
            <w:r w:rsidRPr="006F0E1A">
              <w:t>64</w:t>
            </w:r>
            <w:r w:rsidRPr="006F0E1A">
              <w:tab/>
            </w:r>
          </w:p>
        </w:tc>
        <w:tc>
          <w:tcPr>
            <w:tcW w:w="4752" w:type="dxa"/>
          </w:tcPr>
          <w:p w:rsidR="00811658" w:rsidRPr="006F0E1A" w:rsidRDefault="00811658" w:rsidP="0071699B">
            <w:pPr>
              <w:pStyle w:val="TableOfAmend"/>
            </w:pPr>
            <w:r w:rsidRPr="006F0E1A">
              <w:t>am. No.</w:t>
            </w:r>
            <w:r w:rsidR="00D76C0F" w:rsidRPr="006F0E1A">
              <w:t> </w:t>
            </w:r>
            <w:r w:rsidRPr="006F0E1A">
              <w:t>29, 2006</w:t>
            </w:r>
          </w:p>
        </w:tc>
      </w:tr>
      <w:tr w:rsidR="00D31A85" w:rsidRPr="006F0E1A" w:rsidTr="00623029">
        <w:trPr>
          <w:gridAfter w:val="1"/>
          <w:wAfter w:w="35" w:type="dxa"/>
          <w:cantSplit/>
        </w:trPr>
        <w:tc>
          <w:tcPr>
            <w:tcW w:w="2551" w:type="dxa"/>
          </w:tcPr>
          <w:p w:rsidR="00D31A85" w:rsidRPr="006F0E1A" w:rsidRDefault="00D31A85" w:rsidP="0071699B">
            <w:pPr>
              <w:pStyle w:val="TableOfAmend"/>
            </w:pPr>
            <w:r w:rsidRPr="006F0E1A">
              <w:rPr>
                <w:b/>
              </w:rPr>
              <w:t>Part</w:t>
            </w:r>
            <w:r w:rsidR="00D76C0F" w:rsidRPr="006F0E1A">
              <w:rPr>
                <w:b/>
              </w:rPr>
              <w:t> </w:t>
            </w:r>
            <w:r w:rsidRPr="006F0E1A">
              <w:rPr>
                <w:b/>
              </w:rPr>
              <w:t>5</w:t>
            </w:r>
          </w:p>
        </w:tc>
        <w:tc>
          <w:tcPr>
            <w:tcW w:w="4752" w:type="dxa"/>
          </w:tcPr>
          <w:p w:rsidR="00D31A85" w:rsidRPr="006F0E1A" w:rsidRDefault="00D31A85" w:rsidP="0071699B">
            <w:pPr>
              <w:pStyle w:val="TableOfAmend"/>
            </w:pPr>
          </w:p>
        </w:tc>
      </w:tr>
      <w:tr w:rsidR="00D31A85" w:rsidRPr="006F0E1A" w:rsidTr="00623029">
        <w:trPr>
          <w:gridAfter w:val="1"/>
          <w:wAfter w:w="35" w:type="dxa"/>
          <w:cantSplit/>
        </w:trPr>
        <w:tc>
          <w:tcPr>
            <w:tcW w:w="2551" w:type="dxa"/>
          </w:tcPr>
          <w:p w:rsidR="00D31A85" w:rsidRPr="006F0E1A" w:rsidRDefault="00D621D7" w:rsidP="0071699B">
            <w:pPr>
              <w:pStyle w:val="TableOfAmend"/>
            </w:pPr>
            <w:r>
              <w:rPr>
                <w:b/>
              </w:rPr>
              <w:t>Division 2</w:t>
            </w:r>
          </w:p>
        </w:tc>
        <w:tc>
          <w:tcPr>
            <w:tcW w:w="4752" w:type="dxa"/>
          </w:tcPr>
          <w:p w:rsidR="00D31A85" w:rsidRPr="006F0E1A" w:rsidRDefault="00D31A85" w:rsidP="0071699B">
            <w:pPr>
              <w:pStyle w:val="TableOfAmend"/>
            </w:pPr>
          </w:p>
        </w:tc>
      </w:tr>
      <w:tr w:rsidR="00D31A85" w:rsidRPr="006F0E1A" w:rsidTr="00623029">
        <w:trPr>
          <w:gridAfter w:val="1"/>
          <w:wAfter w:w="35" w:type="dxa"/>
          <w:cantSplit/>
        </w:trPr>
        <w:tc>
          <w:tcPr>
            <w:tcW w:w="2551" w:type="dxa"/>
          </w:tcPr>
          <w:p w:rsidR="00D31A85" w:rsidRPr="006F0E1A" w:rsidRDefault="00D31A85" w:rsidP="0071699B">
            <w:pPr>
              <w:pStyle w:val="TableOfAmend"/>
            </w:pPr>
            <w:r w:rsidRPr="006F0E1A">
              <w:t>S.</w:t>
            </w:r>
            <w:r w:rsidR="00D76C0F" w:rsidRPr="006F0E1A">
              <w:t xml:space="preserve"> </w:t>
            </w:r>
            <w:r w:rsidRPr="006F0E1A">
              <w:t>69</w:t>
            </w:r>
            <w:r w:rsidRPr="006F0E1A">
              <w:tab/>
            </w:r>
          </w:p>
        </w:tc>
        <w:tc>
          <w:tcPr>
            <w:tcW w:w="4752" w:type="dxa"/>
          </w:tcPr>
          <w:p w:rsidR="00D31A85" w:rsidRPr="006F0E1A" w:rsidRDefault="00D31A85" w:rsidP="0071699B">
            <w:pPr>
              <w:pStyle w:val="TableOfAmend"/>
            </w:pPr>
            <w:r w:rsidRPr="006F0E1A">
              <w:t>am. No.</w:t>
            </w:r>
            <w:r w:rsidR="00D76C0F" w:rsidRPr="006F0E1A">
              <w:t> </w:t>
            </w:r>
            <w:r w:rsidRPr="006F0E1A">
              <w:t>29, 2006</w:t>
            </w:r>
          </w:p>
        </w:tc>
      </w:tr>
      <w:tr w:rsidR="00B82D26" w:rsidRPr="006F0E1A" w:rsidTr="00623029">
        <w:trPr>
          <w:gridAfter w:val="1"/>
          <w:wAfter w:w="35" w:type="dxa"/>
          <w:cantSplit/>
        </w:trPr>
        <w:tc>
          <w:tcPr>
            <w:tcW w:w="2551" w:type="dxa"/>
          </w:tcPr>
          <w:p w:rsidR="00B82D26" w:rsidRPr="006F0E1A" w:rsidRDefault="00B82D26" w:rsidP="0071699B">
            <w:pPr>
              <w:pStyle w:val="TableOfAmend"/>
            </w:pPr>
            <w:r w:rsidRPr="006F0E1A">
              <w:rPr>
                <w:b/>
              </w:rPr>
              <w:t>Part</w:t>
            </w:r>
            <w:r w:rsidR="00D76C0F" w:rsidRPr="006F0E1A">
              <w:rPr>
                <w:b/>
              </w:rPr>
              <w:t> </w:t>
            </w:r>
            <w:r w:rsidRPr="006F0E1A">
              <w:rPr>
                <w:b/>
              </w:rPr>
              <w:t>6</w:t>
            </w:r>
          </w:p>
        </w:tc>
        <w:tc>
          <w:tcPr>
            <w:tcW w:w="4752" w:type="dxa"/>
          </w:tcPr>
          <w:p w:rsidR="00B82D26" w:rsidRPr="006F0E1A" w:rsidRDefault="00B82D26" w:rsidP="0071699B">
            <w:pPr>
              <w:pStyle w:val="TableOfAmend"/>
            </w:pPr>
          </w:p>
        </w:tc>
      </w:tr>
      <w:tr w:rsidR="00B82D26" w:rsidRPr="006F0E1A" w:rsidTr="00623029">
        <w:trPr>
          <w:gridAfter w:val="1"/>
          <w:wAfter w:w="35" w:type="dxa"/>
          <w:cantSplit/>
        </w:trPr>
        <w:tc>
          <w:tcPr>
            <w:tcW w:w="2551" w:type="dxa"/>
          </w:tcPr>
          <w:p w:rsidR="00B82D26" w:rsidRPr="006F0E1A" w:rsidRDefault="00D621D7" w:rsidP="0071699B">
            <w:pPr>
              <w:pStyle w:val="TableOfAmend"/>
            </w:pPr>
            <w:r>
              <w:rPr>
                <w:b/>
              </w:rPr>
              <w:t>Division 2</w:t>
            </w:r>
          </w:p>
        </w:tc>
        <w:tc>
          <w:tcPr>
            <w:tcW w:w="4752" w:type="dxa"/>
          </w:tcPr>
          <w:p w:rsidR="00B82D26" w:rsidRPr="006F0E1A" w:rsidRDefault="00B82D26" w:rsidP="0071699B">
            <w:pPr>
              <w:pStyle w:val="TableOfAmend"/>
            </w:pPr>
          </w:p>
        </w:tc>
      </w:tr>
      <w:tr w:rsidR="00B82D26" w:rsidRPr="006F0E1A" w:rsidTr="00623029">
        <w:trPr>
          <w:gridAfter w:val="1"/>
          <w:wAfter w:w="35" w:type="dxa"/>
          <w:cantSplit/>
        </w:trPr>
        <w:tc>
          <w:tcPr>
            <w:tcW w:w="2551" w:type="dxa"/>
          </w:tcPr>
          <w:p w:rsidR="00B82D26" w:rsidRPr="006F0E1A" w:rsidRDefault="00B82D26" w:rsidP="0071699B">
            <w:pPr>
              <w:pStyle w:val="TableOfAmend"/>
            </w:pPr>
            <w:r w:rsidRPr="006F0E1A">
              <w:rPr>
                <w:b/>
              </w:rPr>
              <w:t>Subdivision</w:t>
            </w:r>
            <w:r w:rsidR="00D76C0F" w:rsidRPr="006F0E1A">
              <w:rPr>
                <w:b/>
              </w:rPr>
              <w:t xml:space="preserve"> </w:t>
            </w:r>
            <w:r w:rsidRPr="006F0E1A">
              <w:rPr>
                <w:b/>
              </w:rPr>
              <w:t>A</w:t>
            </w:r>
          </w:p>
        </w:tc>
        <w:tc>
          <w:tcPr>
            <w:tcW w:w="4752" w:type="dxa"/>
          </w:tcPr>
          <w:p w:rsidR="00B82D26" w:rsidRPr="006F0E1A" w:rsidRDefault="00B82D26" w:rsidP="0071699B">
            <w:pPr>
              <w:pStyle w:val="TableOfAmend"/>
            </w:pPr>
          </w:p>
        </w:tc>
      </w:tr>
      <w:tr w:rsidR="00B82D26" w:rsidRPr="006F0E1A" w:rsidTr="00623029">
        <w:trPr>
          <w:gridAfter w:val="1"/>
          <w:wAfter w:w="35" w:type="dxa"/>
          <w:cantSplit/>
        </w:trPr>
        <w:tc>
          <w:tcPr>
            <w:tcW w:w="2551" w:type="dxa"/>
          </w:tcPr>
          <w:p w:rsidR="00B82D26" w:rsidRPr="006F0E1A" w:rsidRDefault="00B82D26" w:rsidP="0071699B">
            <w:pPr>
              <w:pStyle w:val="TableOfAmend"/>
            </w:pPr>
            <w:r w:rsidRPr="006F0E1A">
              <w:t>S.</w:t>
            </w:r>
            <w:r w:rsidR="00D76C0F" w:rsidRPr="006F0E1A">
              <w:t xml:space="preserve"> </w:t>
            </w:r>
            <w:r w:rsidRPr="006F0E1A">
              <w:t>71</w:t>
            </w:r>
            <w:r w:rsidRPr="006F0E1A">
              <w:tab/>
            </w:r>
          </w:p>
        </w:tc>
        <w:tc>
          <w:tcPr>
            <w:tcW w:w="4752" w:type="dxa"/>
          </w:tcPr>
          <w:p w:rsidR="00B82D26" w:rsidRPr="006F0E1A" w:rsidRDefault="00B82D26" w:rsidP="0071699B">
            <w:pPr>
              <w:pStyle w:val="TableOfAmend"/>
            </w:pPr>
            <w:r w:rsidRPr="006F0E1A">
              <w:t>am. No.</w:t>
            </w:r>
            <w:r w:rsidR="00D76C0F" w:rsidRPr="006F0E1A">
              <w:t> </w:t>
            </w:r>
            <w:r w:rsidRPr="006F0E1A">
              <w:t>29, 2006</w:t>
            </w:r>
            <w:r w:rsidR="00F16BA6" w:rsidRPr="006F0E1A">
              <w:t>; No. 120, 2007</w:t>
            </w:r>
          </w:p>
        </w:tc>
      </w:tr>
      <w:tr w:rsidR="00040639" w:rsidRPr="006F0E1A" w:rsidTr="00623029">
        <w:trPr>
          <w:gridAfter w:val="1"/>
          <w:wAfter w:w="35" w:type="dxa"/>
          <w:cantSplit/>
        </w:trPr>
        <w:tc>
          <w:tcPr>
            <w:tcW w:w="2551" w:type="dxa"/>
          </w:tcPr>
          <w:p w:rsidR="00040639" w:rsidRPr="006F0E1A" w:rsidRDefault="00040639" w:rsidP="0071699B">
            <w:pPr>
              <w:pStyle w:val="TableOfAmend"/>
            </w:pPr>
            <w:r w:rsidRPr="006F0E1A">
              <w:rPr>
                <w:b/>
              </w:rPr>
              <w:t>Subdivision</w:t>
            </w:r>
            <w:r w:rsidR="00D76C0F" w:rsidRPr="006F0E1A">
              <w:rPr>
                <w:b/>
              </w:rPr>
              <w:t xml:space="preserve"> </w:t>
            </w:r>
            <w:r w:rsidRPr="006F0E1A">
              <w:rPr>
                <w:b/>
              </w:rPr>
              <w:t>B</w:t>
            </w:r>
          </w:p>
        </w:tc>
        <w:tc>
          <w:tcPr>
            <w:tcW w:w="4752" w:type="dxa"/>
          </w:tcPr>
          <w:p w:rsidR="00040639" w:rsidRPr="006F0E1A" w:rsidRDefault="00040639" w:rsidP="0071699B">
            <w:pPr>
              <w:pStyle w:val="TableOfAmend"/>
            </w:pPr>
          </w:p>
        </w:tc>
      </w:tr>
      <w:tr w:rsidR="00B82D26" w:rsidRPr="006F0E1A" w:rsidTr="00623029">
        <w:trPr>
          <w:gridAfter w:val="1"/>
          <w:wAfter w:w="35" w:type="dxa"/>
          <w:cantSplit/>
        </w:trPr>
        <w:tc>
          <w:tcPr>
            <w:tcW w:w="2551" w:type="dxa"/>
          </w:tcPr>
          <w:p w:rsidR="00B82D26" w:rsidRPr="006F0E1A" w:rsidRDefault="00B82D26" w:rsidP="0071699B">
            <w:pPr>
              <w:pStyle w:val="TableOfAmend"/>
            </w:pPr>
            <w:r w:rsidRPr="006F0E1A">
              <w:t>S</w:t>
            </w:r>
            <w:r w:rsidR="00E31C3C" w:rsidRPr="006F0E1A">
              <w:t>s</w:t>
            </w:r>
            <w:r w:rsidRPr="006F0E1A">
              <w:t>.</w:t>
            </w:r>
            <w:r w:rsidR="00D76C0F" w:rsidRPr="006F0E1A">
              <w:t xml:space="preserve"> </w:t>
            </w:r>
            <w:r w:rsidRPr="006F0E1A">
              <w:t>74</w:t>
            </w:r>
            <w:r w:rsidR="00E31C3C" w:rsidRPr="006F0E1A">
              <w:t>–76</w:t>
            </w:r>
            <w:r w:rsidRPr="006F0E1A">
              <w:tab/>
            </w:r>
          </w:p>
        </w:tc>
        <w:tc>
          <w:tcPr>
            <w:tcW w:w="4752" w:type="dxa"/>
          </w:tcPr>
          <w:p w:rsidR="00B82D26" w:rsidRPr="006F0E1A" w:rsidRDefault="00B82D26" w:rsidP="0071699B">
            <w:pPr>
              <w:pStyle w:val="TableOfAmend"/>
            </w:pPr>
            <w:r w:rsidRPr="006F0E1A">
              <w:t>am. No.</w:t>
            </w:r>
            <w:r w:rsidR="00D76C0F" w:rsidRPr="006F0E1A">
              <w:t> </w:t>
            </w:r>
            <w:r w:rsidRPr="006F0E1A">
              <w:t>29, 2006</w:t>
            </w:r>
          </w:p>
        </w:tc>
      </w:tr>
      <w:tr w:rsidR="00953E66" w:rsidRPr="006F0E1A" w:rsidTr="00623029">
        <w:trPr>
          <w:gridAfter w:val="1"/>
          <w:wAfter w:w="35" w:type="dxa"/>
          <w:cantSplit/>
        </w:trPr>
        <w:tc>
          <w:tcPr>
            <w:tcW w:w="2551" w:type="dxa"/>
          </w:tcPr>
          <w:p w:rsidR="00953E66" w:rsidRPr="006F0E1A" w:rsidRDefault="00953E66" w:rsidP="0071699B">
            <w:pPr>
              <w:pStyle w:val="TableOfAmend"/>
            </w:pPr>
            <w:r w:rsidRPr="006F0E1A">
              <w:t>Heading to s.</w:t>
            </w:r>
            <w:r w:rsidR="00D76C0F" w:rsidRPr="006F0E1A">
              <w:t xml:space="preserve"> </w:t>
            </w:r>
            <w:r w:rsidRPr="006F0E1A">
              <w:t>77</w:t>
            </w:r>
            <w:r w:rsidRPr="006F0E1A">
              <w:tab/>
            </w:r>
          </w:p>
        </w:tc>
        <w:tc>
          <w:tcPr>
            <w:tcW w:w="4752" w:type="dxa"/>
          </w:tcPr>
          <w:p w:rsidR="00953E66" w:rsidRPr="006F0E1A" w:rsidRDefault="00953E66" w:rsidP="0071699B">
            <w:pPr>
              <w:pStyle w:val="TableOfAmend"/>
            </w:pPr>
            <w:r w:rsidRPr="006F0E1A">
              <w:t>am. No.</w:t>
            </w:r>
            <w:r w:rsidR="00D76C0F" w:rsidRPr="006F0E1A">
              <w:t> </w:t>
            </w:r>
            <w:r w:rsidRPr="006F0E1A">
              <w:t>29, 2006</w:t>
            </w:r>
          </w:p>
        </w:tc>
      </w:tr>
      <w:tr w:rsidR="00B82D26" w:rsidRPr="006F0E1A" w:rsidTr="00623029">
        <w:trPr>
          <w:gridAfter w:val="1"/>
          <w:wAfter w:w="35" w:type="dxa"/>
          <w:cantSplit/>
        </w:trPr>
        <w:tc>
          <w:tcPr>
            <w:tcW w:w="2551" w:type="dxa"/>
          </w:tcPr>
          <w:p w:rsidR="00B82D26" w:rsidRPr="006F0E1A" w:rsidRDefault="00B82D26" w:rsidP="0071699B">
            <w:pPr>
              <w:pStyle w:val="TableOfAmend"/>
            </w:pPr>
            <w:r w:rsidRPr="006F0E1A">
              <w:t>S.</w:t>
            </w:r>
            <w:r w:rsidR="00D76C0F" w:rsidRPr="006F0E1A">
              <w:t xml:space="preserve"> </w:t>
            </w:r>
            <w:r w:rsidRPr="006F0E1A">
              <w:t>77</w:t>
            </w:r>
            <w:r w:rsidRPr="006F0E1A">
              <w:tab/>
            </w:r>
          </w:p>
        </w:tc>
        <w:tc>
          <w:tcPr>
            <w:tcW w:w="4752" w:type="dxa"/>
          </w:tcPr>
          <w:p w:rsidR="00B82D26" w:rsidRPr="006F0E1A" w:rsidRDefault="00B82D26" w:rsidP="0071699B">
            <w:pPr>
              <w:pStyle w:val="TableOfAmend"/>
            </w:pPr>
            <w:r w:rsidRPr="006F0E1A">
              <w:t>am. No.</w:t>
            </w:r>
            <w:r w:rsidR="00D76C0F" w:rsidRPr="006F0E1A">
              <w:t> </w:t>
            </w:r>
            <w:r w:rsidRPr="006F0E1A">
              <w:t>29, 2006</w:t>
            </w:r>
          </w:p>
        </w:tc>
      </w:tr>
      <w:tr w:rsidR="00F16BA6" w:rsidRPr="006F0E1A" w:rsidTr="00623029">
        <w:trPr>
          <w:gridAfter w:val="1"/>
          <w:wAfter w:w="35" w:type="dxa"/>
          <w:cantSplit/>
        </w:trPr>
        <w:tc>
          <w:tcPr>
            <w:tcW w:w="2551" w:type="dxa"/>
          </w:tcPr>
          <w:p w:rsidR="00F16BA6" w:rsidRPr="006F0E1A" w:rsidRDefault="00F16BA6" w:rsidP="00F16BA6">
            <w:pPr>
              <w:pStyle w:val="TableOfAmend"/>
            </w:pPr>
            <w:r w:rsidRPr="006F0E1A">
              <w:t>S. 77A</w:t>
            </w:r>
            <w:r w:rsidRPr="006F0E1A">
              <w:tab/>
            </w:r>
          </w:p>
        </w:tc>
        <w:tc>
          <w:tcPr>
            <w:tcW w:w="4752" w:type="dxa"/>
          </w:tcPr>
          <w:p w:rsidR="00F16BA6" w:rsidRPr="006F0E1A" w:rsidRDefault="00F16BA6" w:rsidP="00F16BA6">
            <w:pPr>
              <w:pStyle w:val="TableOfAmend"/>
            </w:pPr>
            <w:r w:rsidRPr="006F0E1A">
              <w:t>ad. No. 120, 2007</w:t>
            </w:r>
          </w:p>
        </w:tc>
      </w:tr>
      <w:tr w:rsidR="00B90754" w:rsidRPr="006F0E1A" w:rsidTr="00623029">
        <w:trPr>
          <w:gridAfter w:val="1"/>
          <w:wAfter w:w="35" w:type="dxa"/>
          <w:cantSplit/>
        </w:trPr>
        <w:tc>
          <w:tcPr>
            <w:tcW w:w="2551" w:type="dxa"/>
          </w:tcPr>
          <w:p w:rsidR="00B90754" w:rsidRPr="006F0E1A" w:rsidRDefault="00B90754" w:rsidP="0071699B">
            <w:pPr>
              <w:pStyle w:val="TableOfAmend"/>
            </w:pPr>
            <w:r w:rsidRPr="006F0E1A">
              <w:rPr>
                <w:b/>
              </w:rPr>
              <w:t>Subdivision</w:t>
            </w:r>
            <w:r w:rsidR="00D76C0F" w:rsidRPr="006F0E1A">
              <w:rPr>
                <w:b/>
              </w:rPr>
              <w:t xml:space="preserve"> </w:t>
            </w:r>
            <w:r w:rsidRPr="006F0E1A">
              <w:rPr>
                <w:b/>
              </w:rPr>
              <w:t>G</w:t>
            </w:r>
          </w:p>
        </w:tc>
        <w:tc>
          <w:tcPr>
            <w:tcW w:w="4752" w:type="dxa"/>
          </w:tcPr>
          <w:p w:rsidR="00B90754" w:rsidRPr="006F0E1A" w:rsidRDefault="00B90754" w:rsidP="0071699B">
            <w:pPr>
              <w:pStyle w:val="TableOfAmend"/>
            </w:pPr>
          </w:p>
        </w:tc>
      </w:tr>
      <w:tr w:rsidR="00B82D26" w:rsidRPr="006F0E1A" w:rsidTr="00623029">
        <w:trPr>
          <w:gridAfter w:val="1"/>
          <w:wAfter w:w="35" w:type="dxa"/>
          <w:cantSplit/>
        </w:trPr>
        <w:tc>
          <w:tcPr>
            <w:tcW w:w="2551" w:type="dxa"/>
          </w:tcPr>
          <w:p w:rsidR="00B82D26" w:rsidRPr="006F0E1A" w:rsidRDefault="009E3891" w:rsidP="0071699B">
            <w:pPr>
              <w:pStyle w:val="TableOfAmend"/>
            </w:pPr>
            <w:r w:rsidRPr="006F0E1A">
              <w:t>Heading to Subdiv.</w:t>
            </w:r>
            <w:r w:rsidR="00D76C0F" w:rsidRPr="006F0E1A">
              <w:t xml:space="preserve"> </w:t>
            </w:r>
            <w:r w:rsidRPr="006F0E1A">
              <w:t>G of</w:t>
            </w:r>
            <w:r w:rsidRPr="006F0E1A">
              <w:tab/>
            </w:r>
            <w:r w:rsidRPr="006F0E1A">
              <w:br/>
            </w:r>
            <w:r w:rsidR="00B82D26" w:rsidRPr="006F0E1A">
              <w:t>Div.</w:t>
            </w:r>
            <w:r w:rsidR="00D76C0F" w:rsidRPr="006F0E1A">
              <w:t xml:space="preserve"> </w:t>
            </w:r>
            <w:r w:rsidR="00B82D26" w:rsidRPr="006F0E1A">
              <w:t>2 of Part</w:t>
            </w:r>
            <w:r w:rsidR="00D76C0F" w:rsidRPr="006F0E1A">
              <w:t> </w:t>
            </w:r>
            <w:r w:rsidR="00B82D26" w:rsidRPr="006F0E1A">
              <w:t>6</w:t>
            </w:r>
          </w:p>
        </w:tc>
        <w:tc>
          <w:tcPr>
            <w:tcW w:w="4752" w:type="dxa"/>
          </w:tcPr>
          <w:p w:rsidR="00B82D26" w:rsidRPr="006F0E1A" w:rsidRDefault="00B82D26" w:rsidP="005E2523">
            <w:pPr>
              <w:pStyle w:val="TableOfAmend"/>
              <w:ind w:left="0" w:firstLine="0"/>
            </w:pPr>
            <w:r w:rsidRPr="006F0E1A">
              <w:t>rs. No.</w:t>
            </w:r>
            <w:r w:rsidR="00D76C0F" w:rsidRPr="006F0E1A">
              <w:t> </w:t>
            </w:r>
            <w:r w:rsidRPr="006F0E1A">
              <w:t>29, 2006</w:t>
            </w:r>
          </w:p>
        </w:tc>
      </w:tr>
      <w:tr w:rsidR="003851E6" w:rsidRPr="006F0E1A" w:rsidTr="00623029">
        <w:trPr>
          <w:gridAfter w:val="1"/>
          <w:wAfter w:w="35" w:type="dxa"/>
          <w:cantSplit/>
        </w:trPr>
        <w:tc>
          <w:tcPr>
            <w:tcW w:w="2551" w:type="dxa"/>
          </w:tcPr>
          <w:p w:rsidR="003851E6" w:rsidRPr="006F0E1A" w:rsidRDefault="003851E6" w:rsidP="003851E6">
            <w:pPr>
              <w:pStyle w:val="TableOfAmend"/>
            </w:pPr>
            <w:r w:rsidRPr="006F0E1A">
              <w:rPr>
                <w:b/>
              </w:rPr>
              <w:t>Subdivision I</w:t>
            </w:r>
          </w:p>
        </w:tc>
        <w:tc>
          <w:tcPr>
            <w:tcW w:w="4752" w:type="dxa"/>
          </w:tcPr>
          <w:p w:rsidR="003851E6" w:rsidRPr="006F0E1A" w:rsidRDefault="003851E6" w:rsidP="003851E6">
            <w:pPr>
              <w:pStyle w:val="TableOfAmend"/>
            </w:pPr>
          </w:p>
        </w:tc>
      </w:tr>
      <w:tr w:rsidR="003851E6" w:rsidRPr="006F0E1A" w:rsidTr="00623029">
        <w:trPr>
          <w:gridAfter w:val="1"/>
          <w:wAfter w:w="35" w:type="dxa"/>
          <w:cantSplit/>
        </w:trPr>
        <w:tc>
          <w:tcPr>
            <w:tcW w:w="2551" w:type="dxa"/>
          </w:tcPr>
          <w:p w:rsidR="003851E6" w:rsidRPr="006F0E1A" w:rsidRDefault="003851E6" w:rsidP="003851E6">
            <w:pPr>
              <w:pStyle w:val="TableOfAmend"/>
            </w:pPr>
            <w:r w:rsidRPr="006F0E1A">
              <w:t>Subdiv. I of</w:t>
            </w:r>
            <w:r w:rsidRPr="006F0E1A">
              <w:tab/>
            </w:r>
            <w:r w:rsidRPr="006F0E1A">
              <w:br/>
              <w:t>Div. 2 of Part 6</w:t>
            </w:r>
          </w:p>
        </w:tc>
        <w:tc>
          <w:tcPr>
            <w:tcW w:w="4752" w:type="dxa"/>
          </w:tcPr>
          <w:p w:rsidR="003851E6" w:rsidRPr="006F0E1A" w:rsidRDefault="003851E6" w:rsidP="003851E6">
            <w:pPr>
              <w:pStyle w:val="TableOfAmend"/>
              <w:ind w:left="0" w:firstLine="0"/>
            </w:pPr>
            <w:r w:rsidRPr="006F0E1A">
              <w:t>ad. No. 120, 2007</w:t>
            </w:r>
          </w:p>
        </w:tc>
      </w:tr>
      <w:tr w:rsidR="003851E6" w:rsidRPr="006F0E1A" w:rsidTr="00623029">
        <w:trPr>
          <w:gridAfter w:val="1"/>
          <w:wAfter w:w="35" w:type="dxa"/>
          <w:cantSplit/>
        </w:trPr>
        <w:tc>
          <w:tcPr>
            <w:tcW w:w="2551" w:type="dxa"/>
          </w:tcPr>
          <w:p w:rsidR="003851E6" w:rsidRPr="006F0E1A" w:rsidRDefault="003851E6" w:rsidP="003851E6">
            <w:pPr>
              <w:pStyle w:val="TableOfAmend"/>
            </w:pPr>
            <w:r w:rsidRPr="006F0E1A">
              <w:lastRenderedPageBreak/>
              <w:t>Ss. 98A–98C</w:t>
            </w:r>
            <w:r w:rsidRPr="006F0E1A">
              <w:tab/>
            </w:r>
          </w:p>
        </w:tc>
        <w:tc>
          <w:tcPr>
            <w:tcW w:w="4752" w:type="dxa"/>
          </w:tcPr>
          <w:p w:rsidR="003851E6" w:rsidRPr="006F0E1A" w:rsidRDefault="003851E6" w:rsidP="003851E6">
            <w:pPr>
              <w:pStyle w:val="TableOfAmend"/>
            </w:pPr>
            <w:r w:rsidRPr="006F0E1A">
              <w:t>ad. No. 120, 2007</w:t>
            </w:r>
          </w:p>
        </w:tc>
      </w:tr>
      <w:tr w:rsidR="004520A6" w:rsidRPr="006F0E1A" w:rsidTr="00623029">
        <w:trPr>
          <w:gridAfter w:val="1"/>
          <w:wAfter w:w="35" w:type="dxa"/>
          <w:cantSplit/>
        </w:trPr>
        <w:tc>
          <w:tcPr>
            <w:tcW w:w="2551" w:type="dxa"/>
          </w:tcPr>
          <w:p w:rsidR="004520A6" w:rsidRPr="006F0E1A" w:rsidRDefault="004520A6" w:rsidP="0071699B">
            <w:pPr>
              <w:pStyle w:val="TableOfAmend"/>
            </w:pPr>
            <w:r w:rsidRPr="006F0E1A">
              <w:rPr>
                <w:b/>
              </w:rPr>
              <w:t>Division</w:t>
            </w:r>
            <w:r w:rsidR="00D76C0F" w:rsidRPr="006F0E1A">
              <w:rPr>
                <w:b/>
              </w:rPr>
              <w:t> </w:t>
            </w:r>
            <w:r w:rsidRPr="006F0E1A">
              <w:rPr>
                <w:b/>
              </w:rPr>
              <w:t>3</w:t>
            </w:r>
          </w:p>
        </w:tc>
        <w:tc>
          <w:tcPr>
            <w:tcW w:w="4752" w:type="dxa"/>
          </w:tcPr>
          <w:p w:rsidR="004520A6" w:rsidRPr="006F0E1A" w:rsidRDefault="004520A6" w:rsidP="0071699B">
            <w:pPr>
              <w:pStyle w:val="TableOfAmend"/>
            </w:pPr>
          </w:p>
        </w:tc>
      </w:tr>
      <w:tr w:rsidR="004520A6" w:rsidRPr="006F0E1A" w:rsidTr="00623029">
        <w:trPr>
          <w:gridAfter w:val="1"/>
          <w:wAfter w:w="35" w:type="dxa"/>
          <w:cantSplit/>
        </w:trPr>
        <w:tc>
          <w:tcPr>
            <w:tcW w:w="2551" w:type="dxa"/>
          </w:tcPr>
          <w:p w:rsidR="004520A6" w:rsidRPr="006F0E1A" w:rsidRDefault="004520A6" w:rsidP="0071699B">
            <w:pPr>
              <w:pStyle w:val="TableOfAmend"/>
            </w:pPr>
            <w:r w:rsidRPr="006F0E1A">
              <w:t>S.</w:t>
            </w:r>
            <w:r w:rsidR="00D76C0F" w:rsidRPr="006F0E1A">
              <w:t xml:space="preserve"> </w:t>
            </w:r>
            <w:r w:rsidRPr="006F0E1A">
              <w:t>99</w:t>
            </w:r>
            <w:r w:rsidRPr="006F0E1A">
              <w:tab/>
            </w:r>
          </w:p>
        </w:tc>
        <w:tc>
          <w:tcPr>
            <w:tcW w:w="4752" w:type="dxa"/>
          </w:tcPr>
          <w:p w:rsidR="004520A6" w:rsidRPr="006F0E1A" w:rsidRDefault="004520A6" w:rsidP="0071699B">
            <w:pPr>
              <w:pStyle w:val="TableOfAmend"/>
            </w:pPr>
            <w:r w:rsidRPr="006F0E1A">
              <w:t>am. No.</w:t>
            </w:r>
            <w:r w:rsidR="00D76C0F" w:rsidRPr="006F0E1A">
              <w:t> </w:t>
            </w:r>
            <w:r w:rsidRPr="006F0E1A">
              <w:t>29, 2006</w:t>
            </w:r>
          </w:p>
        </w:tc>
      </w:tr>
      <w:tr w:rsidR="006830C4" w:rsidRPr="006F0E1A" w:rsidTr="00623029">
        <w:trPr>
          <w:gridAfter w:val="1"/>
          <w:wAfter w:w="35" w:type="dxa"/>
          <w:cantSplit/>
        </w:trPr>
        <w:tc>
          <w:tcPr>
            <w:tcW w:w="2551" w:type="dxa"/>
          </w:tcPr>
          <w:p w:rsidR="006830C4" w:rsidRPr="006F0E1A" w:rsidRDefault="006830C4" w:rsidP="006830C4">
            <w:pPr>
              <w:pStyle w:val="TableOfAmend"/>
              <w:keepNext/>
              <w:keepLines/>
            </w:pPr>
            <w:r w:rsidRPr="006F0E1A">
              <w:rPr>
                <w:b/>
              </w:rPr>
              <w:t>Part 9</w:t>
            </w:r>
          </w:p>
        </w:tc>
        <w:tc>
          <w:tcPr>
            <w:tcW w:w="4752" w:type="dxa"/>
          </w:tcPr>
          <w:p w:rsidR="006830C4" w:rsidRPr="006F0E1A" w:rsidRDefault="006830C4" w:rsidP="006830C4">
            <w:pPr>
              <w:pStyle w:val="TableOfAmend"/>
            </w:pPr>
          </w:p>
        </w:tc>
      </w:tr>
      <w:tr w:rsidR="006830C4" w:rsidRPr="006F0E1A" w:rsidTr="00623029">
        <w:trPr>
          <w:gridAfter w:val="1"/>
          <w:wAfter w:w="35" w:type="dxa"/>
          <w:cantSplit/>
        </w:trPr>
        <w:tc>
          <w:tcPr>
            <w:tcW w:w="2551" w:type="dxa"/>
          </w:tcPr>
          <w:p w:rsidR="006830C4" w:rsidRPr="006F0E1A" w:rsidRDefault="006830C4" w:rsidP="006830C4">
            <w:pPr>
              <w:pStyle w:val="TableOfAmend"/>
            </w:pPr>
            <w:r w:rsidRPr="006F0E1A">
              <w:t>Ss. 113</w:t>
            </w:r>
            <w:r w:rsidR="005363DF" w:rsidRPr="006F0E1A">
              <w:t xml:space="preserve">, </w:t>
            </w:r>
            <w:r w:rsidRPr="006F0E1A">
              <w:t>114</w:t>
            </w:r>
            <w:r w:rsidRPr="006F0E1A">
              <w:tab/>
            </w:r>
          </w:p>
        </w:tc>
        <w:tc>
          <w:tcPr>
            <w:tcW w:w="4752" w:type="dxa"/>
          </w:tcPr>
          <w:p w:rsidR="006830C4" w:rsidRPr="006F0E1A" w:rsidRDefault="006830C4" w:rsidP="006830C4">
            <w:pPr>
              <w:pStyle w:val="TableOfAmend"/>
            </w:pPr>
            <w:r w:rsidRPr="006F0E1A">
              <w:t>am. No. 120, 2007</w:t>
            </w:r>
          </w:p>
        </w:tc>
      </w:tr>
      <w:tr w:rsidR="00936328" w:rsidRPr="006F0E1A" w:rsidTr="00623029">
        <w:trPr>
          <w:gridAfter w:val="1"/>
          <w:wAfter w:w="35" w:type="dxa"/>
          <w:cantSplit/>
        </w:trPr>
        <w:tc>
          <w:tcPr>
            <w:tcW w:w="2551" w:type="dxa"/>
          </w:tcPr>
          <w:p w:rsidR="00936328" w:rsidRPr="006F0E1A" w:rsidRDefault="00936328" w:rsidP="00646D41">
            <w:pPr>
              <w:pStyle w:val="TableOfAmend"/>
              <w:keepNext/>
              <w:keepLines/>
            </w:pPr>
            <w:r w:rsidRPr="006F0E1A">
              <w:rPr>
                <w:b/>
              </w:rPr>
              <w:t>Part 11</w:t>
            </w:r>
          </w:p>
        </w:tc>
        <w:tc>
          <w:tcPr>
            <w:tcW w:w="4752" w:type="dxa"/>
          </w:tcPr>
          <w:p w:rsidR="00936328" w:rsidRPr="006F0E1A" w:rsidRDefault="00936328" w:rsidP="00936328">
            <w:pPr>
              <w:pStyle w:val="TableOfAmend"/>
            </w:pPr>
          </w:p>
        </w:tc>
      </w:tr>
      <w:tr w:rsidR="007F6669" w:rsidRPr="006F0E1A" w:rsidTr="00623029">
        <w:trPr>
          <w:gridAfter w:val="1"/>
          <w:wAfter w:w="35" w:type="dxa"/>
          <w:cantSplit/>
        </w:trPr>
        <w:tc>
          <w:tcPr>
            <w:tcW w:w="2551" w:type="dxa"/>
          </w:tcPr>
          <w:p w:rsidR="007F6669" w:rsidRPr="006F0E1A" w:rsidRDefault="00D621D7" w:rsidP="007F6669">
            <w:pPr>
              <w:pStyle w:val="TableOfAmend"/>
              <w:keepNext/>
              <w:keepLines/>
            </w:pPr>
            <w:r>
              <w:rPr>
                <w:b/>
              </w:rPr>
              <w:t>Division 1</w:t>
            </w:r>
            <w:r w:rsidR="007F6669" w:rsidRPr="006F0E1A">
              <w:rPr>
                <w:b/>
              </w:rPr>
              <w:t>A</w:t>
            </w:r>
          </w:p>
        </w:tc>
        <w:tc>
          <w:tcPr>
            <w:tcW w:w="4752" w:type="dxa"/>
          </w:tcPr>
          <w:p w:rsidR="007F6669" w:rsidRPr="006F0E1A" w:rsidRDefault="007F6669" w:rsidP="007F6669">
            <w:pPr>
              <w:pStyle w:val="TableOfAmend"/>
            </w:pPr>
          </w:p>
        </w:tc>
      </w:tr>
      <w:tr w:rsidR="00936328" w:rsidRPr="006F0E1A" w:rsidTr="00623029">
        <w:trPr>
          <w:gridAfter w:val="1"/>
          <w:wAfter w:w="35" w:type="dxa"/>
          <w:cantSplit/>
        </w:trPr>
        <w:tc>
          <w:tcPr>
            <w:tcW w:w="2551" w:type="dxa"/>
          </w:tcPr>
          <w:p w:rsidR="00936328" w:rsidRPr="006F0E1A" w:rsidRDefault="00936328" w:rsidP="00646D41">
            <w:pPr>
              <w:pStyle w:val="TableOfAmend"/>
              <w:keepNext/>
              <w:keepLines/>
            </w:pPr>
            <w:r w:rsidRPr="006F0E1A">
              <w:t>Div</w:t>
            </w:r>
            <w:r w:rsidR="007F6669" w:rsidRPr="006F0E1A">
              <w:t>.</w:t>
            </w:r>
            <w:r w:rsidRPr="006F0E1A">
              <w:t xml:space="preserve"> 1A</w:t>
            </w:r>
            <w:r w:rsidR="007F6669" w:rsidRPr="006F0E1A">
              <w:tab/>
            </w:r>
          </w:p>
        </w:tc>
        <w:tc>
          <w:tcPr>
            <w:tcW w:w="4752" w:type="dxa"/>
          </w:tcPr>
          <w:p w:rsidR="00936328" w:rsidRPr="006F0E1A" w:rsidRDefault="007F6669" w:rsidP="00936328">
            <w:pPr>
              <w:pStyle w:val="TableOfAmend"/>
            </w:pPr>
            <w:r w:rsidRPr="006F0E1A">
              <w:t>ad. No. 29, 2006</w:t>
            </w:r>
          </w:p>
        </w:tc>
      </w:tr>
      <w:tr w:rsidR="00936328" w:rsidRPr="006F0E1A" w:rsidTr="00623029">
        <w:trPr>
          <w:gridAfter w:val="1"/>
          <w:wAfter w:w="35" w:type="dxa"/>
          <w:cantSplit/>
        </w:trPr>
        <w:tc>
          <w:tcPr>
            <w:tcW w:w="2551" w:type="dxa"/>
          </w:tcPr>
          <w:p w:rsidR="00936328" w:rsidRPr="006F0E1A" w:rsidRDefault="00936328" w:rsidP="00936328">
            <w:pPr>
              <w:pStyle w:val="TableOfAmend"/>
            </w:pPr>
            <w:r w:rsidRPr="006F0E1A">
              <w:t>S. 123A</w:t>
            </w:r>
            <w:r w:rsidRPr="006F0E1A">
              <w:tab/>
            </w:r>
          </w:p>
        </w:tc>
        <w:tc>
          <w:tcPr>
            <w:tcW w:w="4752" w:type="dxa"/>
          </w:tcPr>
          <w:p w:rsidR="00936328" w:rsidRPr="006F0E1A" w:rsidRDefault="00936328" w:rsidP="00936328">
            <w:pPr>
              <w:pStyle w:val="TableOfAmend"/>
            </w:pPr>
            <w:r w:rsidRPr="006F0E1A">
              <w:t>ad. No. 29, 2006</w:t>
            </w:r>
          </w:p>
        </w:tc>
      </w:tr>
      <w:tr w:rsidR="000C02DA" w:rsidRPr="006F0E1A" w:rsidTr="00623029">
        <w:trPr>
          <w:gridAfter w:val="1"/>
          <w:wAfter w:w="35" w:type="dxa"/>
          <w:cantSplit/>
        </w:trPr>
        <w:tc>
          <w:tcPr>
            <w:tcW w:w="2551" w:type="dxa"/>
          </w:tcPr>
          <w:p w:rsidR="000C02DA" w:rsidRPr="006F0E1A" w:rsidRDefault="00D621D7" w:rsidP="00646D41">
            <w:pPr>
              <w:pStyle w:val="TableOfAmend"/>
              <w:keepNext/>
              <w:keepLines/>
            </w:pPr>
            <w:r>
              <w:rPr>
                <w:b/>
              </w:rPr>
              <w:t>Division 2</w:t>
            </w:r>
          </w:p>
        </w:tc>
        <w:tc>
          <w:tcPr>
            <w:tcW w:w="4752" w:type="dxa"/>
          </w:tcPr>
          <w:p w:rsidR="000C02DA" w:rsidRPr="006F0E1A" w:rsidRDefault="000C02DA" w:rsidP="000C02DA">
            <w:pPr>
              <w:pStyle w:val="TableOfAmend"/>
            </w:pPr>
          </w:p>
        </w:tc>
      </w:tr>
      <w:tr w:rsidR="006830C4" w:rsidRPr="006F0E1A" w:rsidTr="00623029">
        <w:trPr>
          <w:gridAfter w:val="1"/>
          <w:wAfter w:w="35" w:type="dxa"/>
          <w:cantSplit/>
        </w:trPr>
        <w:tc>
          <w:tcPr>
            <w:tcW w:w="2551" w:type="dxa"/>
          </w:tcPr>
          <w:p w:rsidR="006830C4" w:rsidRPr="006F0E1A" w:rsidRDefault="006830C4" w:rsidP="006830C4">
            <w:pPr>
              <w:pStyle w:val="TableOfAmend"/>
            </w:pPr>
            <w:r w:rsidRPr="006F0E1A">
              <w:t>S. 124</w:t>
            </w:r>
            <w:r w:rsidRPr="006F0E1A">
              <w:tab/>
            </w:r>
          </w:p>
        </w:tc>
        <w:tc>
          <w:tcPr>
            <w:tcW w:w="4752" w:type="dxa"/>
          </w:tcPr>
          <w:p w:rsidR="006830C4" w:rsidRPr="006F0E1A" w:rsidRDefault="006830C4" w:rsidP="006830C4">
            <w:pPr>
              <w:pStyle w:val="TableOfAmend"/>
            </w:pPr>
            <w:r w:rsidRPr="006F0E1A">
              <w:t>am. No. 120, 2007</w:t>
            </w:r>
          </w:p>
        </w:tc>
      </w:tr>
      <w:tr w:rsidR="0097034D" w:rsidRPr="006F0E1A" w:rsidTr="00623029">
        <w:trPr>
          <w:gridAfter w:val="1"/>
          <w:wAfter w:w="35" w:type="dxa"/>
          <w:cantSplit/>
        </w:trPr>
        <w:tc>
          <w:tcPr>
            <w:tcW w:w="2551" w:type="dxa"/>
          </w:tcPr>
          <w:p w:rsidR="0097034D" w:rsidRPr="006F0E1A" w:rsidRDefault="0097034D" w:rsidP="00936328">
            <w:pPr>
              <w:pStyle w:val="TableOfAmend"/>
            </w:pPr>
            <w:r w:rsidRPr="006F0E1A">
              <w:t>S. 125</w:t>
            </w:r>
            <w:r w:rsidRPr="006F0E1A">
              <w:tab/>
            </w:r>
          </w:p>
        </w:tc>
        <w:tc>
          <w:tcPr>
            <w:tcW w:w="4752" w:type="dxa"/>
          </w:tcPr>
          <w:p w:rsidR="0097034D" w:rsidRPr="006F0E1A" w:rsidRDefault="0097034D" w:rsidP="00936328">
            <w:pPr>
              <w:pStyle w:val="TableOfAmend"/>
            </w:pPr>
            <w:r w:rsidRPr="006F0E1A">
              <w:t>rep. No. 29, 2006</w:t>
            </w:r>
          </w:p>
        </w:tc>
      </w:tr>
      <w:tr w:rsidR="0031727F" w:rsidRPr="006F0E1A" w:rsidTr="00623029">
        <w:trPr>
          <w:gridAfter w:val="1"/>
          <w:wAfter w:w="35" w:type="dxa"/>
          <w:cantSplit/>
        </w:trPr>
        <w:tc>
          <w:tcPr>
            <w:tcW w:w="2551" w:type="dxa"/>
          </w:tcPr>
          <w:p w:rsidR="0031727F" w:rsidRPr="006F0E1A" w:rsidRDefault="00D621D7" w:rsidP="0031727F">
            <w:pPr>
              <w:pStyle w:val="TableOfAmend"/>
              <w:keepNext/>
              <w:keepLines/>
            </w:pPr>
            <w:r>
              <w:rPr>
                <w:b/>
              </w:rPr>
              <w:t>Division 4</w:t>
            </w:r>
          </w:p>
        </w:tc>
        <w:tc>
          <w:tcPr>
            <w:tcW w:w="4752" w:type="dxa"/>
          </w:tcPr>
          <w:p w:rsidR="0031727F" w:rsidRPr="006F0E1A" w:rsidRDefault="0031727F" w:rsidP="0031727F">
            <w:pPr>
              <w:pStyle w:val="TableOfAmend"/>
            </w:pPr>
          </w:p>
        </w:tc>
      </w:tr>
      <w:tr w:rsidR="0031727F" w:rsidRPr="006F0E1A" w:rsidTr="00623029">
        <w:trPr>
          <w:gridAfter w:val="1"/>
          <w:wAfter w:w="35" w:type="dxa"/>
          <w:cantSplit/>
        </w:trPr>
        <w:tc>
          <w:tcPr>
            <w:tcW w:w="2551" w:type="dxa"/>
          </w:tcPr>
          <w:p w:rsidR="0031727F" w:rsidRPr="006F0E1A" w:rsidRDefault="0031727F" w:rsidP="0031727F">
            <w:pPr>
              <w:pStyle w:val="TableOfAmend"/>
            </w:pPr>
            <w:r w:rsidRPr="006F0E1A">
              <w:t>S. 132</w:t>
            </w:r>
            <w:r w:rsidRPr="006F0E1A">
              <w:tab/>
            </w:r>
          </w:p>
        </w:tc>
        <w:tc>
          <w:tcPr>
            <w:tcW w:w="4752" w:type="dxa"/>
          </w:tcPr>
          <w:p w:rsidR="0031727F" w:rsidRPr="006F0E1A" w:rsidRDefault="0031727F" w:rsidP="0031727F">
            <w:pPr>
              <w:pStyle w:val="TableOfAmend"/>
            </w:pPr>
            <w:r w:rsidRPr="006F0E1A">
              <w:t>am. No. 120, 2007</w:t>
            </w:r>
          </w:p>
        </w:tc>
      </w:tr>
      <w:tr w:rsidR="00D3136E" w:rsidRPr="006F0E1A" w:rsidTr="00623029">
        <w:trPr>
          <w:gridAfter w:val="1"/>
          <w:wAfter w:w="35" w:type="dxa"/>
          <w:cantSplit/>
        </w:trPr>
        <w:tc>
          <w:tcPr>
            <w:tcW w:w="2551" w:type="dxa"/>
          </w:tcPr>
          <w:p w:rsidR="00D3136E" w:rsidRPr="006F0E1A" w:rsidRDefault="00D3136E" w:rsidP="0071699B">
            <w:pPr>
              <w:pStyle w:val="TableOfAmend"/>
              <w:rPr>
                <w:b/>
              </w:rPr>
            </w:pPr>
            <w:r w:rsidRPr="006F0E1A">
              <w:rPr>
                <w:b/>
              </w:rPr>
              <w:t>Schedule</w:t>
            </w:r>
            <w:r w:rsidR="00D76C0F" w:rsidRPr="006F0E1A">
              <w:rPr>
                <w:b/>
              </w:rPr>
              <w:t> </w:t>
            </w:r>
            <w:r w:rsidRPr="006F0E1A">
              <w:rPr>
                <w:b/>
              </w:rPr>
              <w:t>3</w:t>
            </w:r>
          </w:p>
        </w:tc>
        <w:tc>
          <w:tcPr>
            <w:tcW w:w="4752" w:type="dxa"/>
          </w:tcPr>
          <w:p w:rsidR="00D3136E" w:rsidRPr="006F0E1A" w:rsidRDefault="00D3136E" w:rsidP="0071699B">
            <w:pPr>
              <w:pStyle w:val="TableOfAmend"/>
            </w:pPr>
          </w:p>
        </w:tc>
      </w:tr>
      <w:tr w:rsidR="004520A6" w:rsidRPr="006F0E1A" w:rsidTr="00623029">
        <w:trPr>
          <w:gridAfter w:val="1"/>
          <w:wAfter w:w="35" w:type="dxa"/>
          <w:cantSplit/>
        </w:trPr>
        <w:tc>
          <w:tcPr>
            <w:tcW w:w="2551" w:type="dxa"/>
          </w:tcPr>
          <w:p w:rsidR="004520A6" w:rsidRPr="006F0E1A" w:rsidRDefault="004520A6" w:rsidP="0071699B">
            <w:pPr>
              <w:pStyle w:val="TableOfAmend"/>
            </w:pPr>
            <w:r w:rsidRPr="006F0E1A">
              <w:t>Schedule</w:t>
            </w:r>
            <w:r w:rsidR="00D76C0F" w:rsidRPr="006F0E1A">
              <w:t> </w:t>
            </w:r>
            <w:r w:rsidRPr="006F0E1A">
              <w:t>3</w:t>
            </w:r>
            <w:r w:rsidRPr="006F0E1A">
              <w:tab/>
            </w:r>
          </w:p>
        </w:tc>
        <w:tc>
          <w:tcPr>
            <w:tcW w:w="4752" w:type="dxa"/>
          </w:tcPr>
          <w:p w:rsidR="004520A6" w:rsidRPr="006F0E1A" w:rsidRDefault="004520A6" w:rsidP="0071699B">
            <w:pPr>
              <w:pStyle w:val="TableOfAmend"/>
            </w:pPr>
            <w:r w:rsidRPr="006F0E1A">
              <w:t>am. No</w:t>
            </w:r>
            <w:r w:rsidR="000B32DF" w:rsidRPr="006F0E1A">
              <w:t>s</w:t>
            </w:r>
            <w:r w:rsidRPr="006F0E1A">
              <w:t>.</w:t>
            </w:r>
            <w:r w:rsidR="00D76C0F" w:rsidRPr="006F0E1A">
              <w:t> </w:t>
            </w:r>
            <w:r w:rsidRPr="006F0E1A">
              <w:t>29</w:t>
            </w:r>
            <w:r w:rsidR="000B32DF" w:rsidRPr="006F0E1A">
              <w:t xml:space="preserve"> and 117</w:t>
            </w:r>
            <w:r w:rsidRPr="006F0E1A">
              <w:t>, 2006</w:t>
            </w:r>
            <w:r w:rsidR="00351D8C" w:rsidRPr="006F0E1A">
              <w:t>; No. 46, 2007</w:t>
            </w:r>
          </w:p>
        </w:tc>
      </w:tr>
      <w:tr w:rsidR="00642F4C" w:rsidRPr="006F0E1A" w:rsidTr="00623029">
        <w:trPr>
          <w:gridAfter w:val="1"/>
          <w:wAfter w:w="35" w:type="dxa"/>
          <w:cantSplit/>
        </w:trPr>
        <w:tc>
          <w:tcPr>
            <w:tcW w:w="2551" w:type="dxa"/>
          </w:tcPr>
          <w:p w:rsidR="00642F4C" w:rsidRPr="006F0E1A" w:rsidRDefault="00D621D7" w:rsidP="0031727F">
            <w:pPr>
              <w:pStyle w:val="TableOfAmend"/>
              <w:rPr>
                <w:b/>
              </w:rPr>
            </w:pPr>
            <w:r>
              <w:rPr>
                <w:b/>
              </w:rPr>
              <w:t>Schedule 4</w:t>
            </w:r>
          </w:p>
        </w:tc>
        <w:tc>
          <w:tcPr>
            <w:tcW w:w="4752" w:type="dxa"/>
          </w:tcPr>
          <w:p w:rsidR="00642F4C" w:rsidRPr="006F0E1A" w:rsidRDefault="00642F4C" w:rsidP="0031727F">
            <w:pPr>
              <w:pStyle w:val="TableOfAmend"/>
            </w:pPr>
          </w:p>
        </w:tc>
      </w:tr>
      <w:tr w:rsidR="00642F4C" w:rsidRPr="006F0E1A" w:rsidTr="00623029">
        <w:trPr>
          <w:gridAfter w:val="1"/>
          <w:wAfter w:w="35" w:type="dxa"/>
          <w:cantSplit/>
        </w:trPr>
        <w:tc>
          <w:tcPr>
            <w:tcW w:w="2551" w:type="dxa"/>
          </w:tcPr>
          <w:p w:rsidR="00642F4C" w:rsidRPr="006F0E1A" w:rsidRDefault="0012455A" w:rsidP="0031727F">
            <w:pPr>
              <w:pStyle w:val="TableOfAmend"/>
            </w:pPr>
            <w:r w:rsidRPr="006F0E1A">
              <w:t xml:space="preserve">Note to </w:t>
            </w:r>
            <w:r w:rsidR="00D621D7">
              <w:t>Schedule 4</w:t>
            </w:r>
            <w:r w:rsidR="00642F4C" w:rsidRPr="006F0E1A">
              <w:tab/>
            </w:r>
          </w:p>
        </w:tc>
        <w:tc>
          <w:tcPr>
            <w:tcW w:w="4752" w:type="dxa"/>
          </w:tcPr>
          <w:p w:rsidR="00642F4C" w:rsidRPr="006F0E1A" w:rsidRDefault="00642F4C" w:rsidP="0031727F">
            <w:pPr>
              <w:pStyle w:val="TableOfAmend"/>
            </w:pPr>
            <w:r w:rsidRPr="006F0E1A">
              <w:t>am. No</w:t>
            </w:r>
            <w:bookmarkStart w:id="238" w:name="here"/>
            <w:bookmarkEnd w:id="238"/>
            <w:r w:rsidRPr="006F0E1A">
              <w:t>. 120, 2007</w:t>
            </w:r>
          </w:p>
        </w:tc>
      </w:tr>
      <w:tr w:rsidR="00196DBD" w:rsidRPr="006F0E1A" w:rsidTr="00623029">
        <w:trPr>
          <w:gridAfter w:val="1"/>
          <w:wAfter w:w="35" w:type="dxa"/>
          <w:cantSplit/>
        </w:trPr>
        <w:tc>
          <w:tcPr>
            <w:tcW w:w="2551" w:type="dxa"/>
          </w:tcPr>
          <w:p w:rsidR="00196DBD" w:rsidRPr="006F0E1A" w:rsidRDefault="00196DBD" w:rsidP="00196DBD">
            <w:pPr>
              <w:pStyle w:val="TableOfAmend"/>
              <w:rPr>
                <w:b/>
              </w:rPr>
            </w:pPr>
            <w:r w:rsidRPr="006F0E1A">
              <w:rPr>
                <w:b/>
              </w:rPr>
              <w:t>Schedule 5</w:t>
            </w:r>
          </w:p>
        </w:tc>
        <w:tc>
          <w:tcPr>
            <w:tcW w:w="4752" w:type="dxa"/>
          </w:tcPr>
          <w:p w:rsidR="00196DBD" w:rsidRPr="006F0E1A" w:rsidRDefault="00196DBD" w:rsidP="00196DBD">
            <w:pPr>
              <w:pStyle w:val="TableOfAmend"/>
            </w:pPr>
          </w:p>
        </w:tc>
      </w:tr>
      <w:tr w:rsidR="00196DBD" w:rsidRPr="006F0E1A" w:rsidTr="00623029">
        <w:trPr>
          <w:gridAfter w:val="1"/>
          <w:wAfter w:w="35" w:type="dxa"/>
          <w:cantSplit/>
        </w:trPr>
        <w:tc>
          <w:tcPr>
            <w:tcW w:w="2551" w:type="dxa"/>
          </w:tcPr>
          <w:p w:rsidR="00196DBD" w:rsidRPr="006F0E1A" w:rsidRDefault="00196DBD" w:rsidP="00196DBD">
            <w:pPr>
              <w:pStyle w:val="TableOfAmend"/>
            </w:pPr>
            <w:r w:rsidRPr="006F0E1A">
              <w:t>Schedule 5</w:t>
            </w:r>
            <w:r w:rsidRPr="006F0E1A">
              <w:tab/>
            </w:r>
          </w:p>
        </w:tc>
        <w:tc>
          <w:tcPr>
            <w:tcW w:w="4752" w:type="dxa"/>
          </w:tcPr>
          <w:p w:rsidR="00196DBD" w:rsidRPr="006F0E1A" w:rsidRDefault="00196DBD" w:rsidP="00196DBD">
            <w:pPr>
              <w:pStyle w:val="TableOfAmend"/>
            </w:pPr>
            <w:r w:rsidRPr="006F0E1A">
              <w:t>am. No</w:t>
            </w:r>
            <w:r w:rsidR="000B32DF" w:rsidRPr="006F0E1A">
              <w:t>s</w:t>
            </w:r>
            <w:r w:rsidRPr="006F0E1A">
              <w:t>. 29</w:t>
            </w:r>
            <w:r w:rsidR="000B32DF" w:rsidRPr="006F0E1A">
              <w:t xml:space="preserve"> and 117</w:t>
            </w:r>
            <w:r w:rsidRPr="006F0E1A">
              <w:t>, 2006</w:t>
            </w:r>
            <w:r w:rsidR="00351D8C" w:rsidRPr="006F0E1A">
              <w:t>; No. 46, 2007</w:t>
            </w:r>
          </w:p>
        </w:tc>
      </w:tr>
      <w:tr w:rsidR="005445BF" w:rsidRPr="006F0E1A" w:rsidTr="00623029">
        <w:trPr>
          <w:gridAfter w:val="1"/>
          <w:wAfter w:w="35" w:type="dxa"/>
          <w:cantSplit/>
        </w:trPr>
        <w:tc>
          <w:tcPr>
            <w:tcW w:w="2551" w:type="dxa"/>
          </w:tcPr>
          <w:p w:rsidR="005445BF" w:rsidRPr="006F0E1A" w:rsidRDefault="005445BF" w:rsidP="005445BF">
            <w:pPr>
              <w:pStyle w:val="TableOfAmend"/>
              <w:rPr>
                <w:b/>
              </w:rPr>
            </w:pPr>
            <w:r w:rsidRPr="006F0E1A">
              <w:rPr>
                <w:b/>
              </w:rPr>
              <w:t>Schedule 7</w:t>
            </w:r>
          </w:p>
        </w:tc>
        <w:tc>
          <w:tcPr>
            <w:tcW w:w="4752" w:type="dxa"/>
          </w:tcPr>
          <w:p w:rsidR="005445BF" w:rsidRPr="006F0E1A" w:rsidRDefault="005445BF" w:rsidP="005445BF">
            <w:pPr>
              <w:pStyle w:val="TableOfAmend"/>
            </w:pPr>
          </w:p>
        </w:tc>
      </w:tr>
      <w:tr w:rsidR="005445BF" w:rsidRPr="006F0E1A" w:rsidTr="00623029">
        <w:trPr>
          <w:gridAfter w:val="1"/>
          <w:wAfter w:w="35" w:type="dxa"/>
          <w:cantSplit/>
        </w:trPr>
        <w:tc>
          <w:tcPr>
            <w:tcW w:w="2551" w:type="dxa"/>
          </w:tcPr>
          <w:p w:rsidR="005445BF" w:rsidRPr="006F0E1A" w:rsidRDefault="005445BF" w:rsidP="005445BF">
            <w:pPr>
              <w:pStyle w:val="TableOfAmend"/>
            </w:pPr>
            <w:r w:rsidRPr="006F0E1A">
              <w:t>Schedule 7</w:t>
            </w:r>
            <w:r w:rsidRPr="006F0E1A">
              <w:tab/>
            </w:r>
          </w:p>
        </w:tc>
        <w:tc>
          <w:tcPr>
            <w:tcW w:w="4752" w:type="dxa"/>
          </w:tcPr>
          <w:p w:rsidR="005445BF" w:rsidRPr="006F0E1A" w:rsidRDefault="005445BF" w:rsidP="005445BF">
            <w:pPr>
              <w:pStyle w:val="TableOfAmend"/>
            </w:pPr>
            <w:r w:rsidRPr="006F0E1A">
              <w:t>am. No. 29, 2006</w:t>
            </w:r>
          </w:p>
        </w:tc>
      </w:tr>
      <w:tr w:rsidR="00D3136E" w:rsidRPr="006F0E1A" w:rsidTr="00623029">
        <w:trPr>
          <w:gridAfter w:val="1"/>
          <w:wAfter w:w="35" w:type="dxa"/>
          <w:cantSplit/>
        </w:trPr>
        <w:tc>
          <w:tcPr>
            <w:tcW w:w="2551" w:type="dxa"/>
          </w:tcPr>
          <w:p w:rsidR="00D3136E" w:rsidRPr="006F0E1A" w:rsidRDefault="00D3136E" w:rsidP="00D3136E">
            <w:pPr>
              <w:pStyle w:val="TableOfAmend"/>
              <w:rPr>
                <w:b/>
              </w:rPr>
            </w:pPr>
            <w:r w:rsidRPr="006F0E1A">
              <w:rPr>
                <w:b/>
              </w:rPr>
              <w:t>Schedule</w:t>
            </w:r>
            <w:r w:rsidR="00D76C0F" w:rsidRPr="006F0E1A">
              <w:rPr>
                <w:b/>
              </w:rPr>
              <w:t> </w:t>
            </w:r>
            <w:r w:rsidRPr="006F0E1A">
              <w:rPr>
                <w:b/>
              </w:rPr>
              <w:t>8</w:t>
            </w:r>
          </w:p>
        </w:tc>
        <w:tc>
          <w:tcPr>
            <w:tcW w:w="4752" w:type="dxa"/>
          </w:tcPr>
          <w:p w:rsidR="00D3136E" w:rsidRPr="006F0E1A" w:rsidRDefault="00D3136E" w:rsidP="00D3136E">
            <w:pPr>
              <w:pStyle w:val="TableOfAmend"/>
            </w:pPr>
          </w:p>
        </w:tc>
      </w:tr>
      <w:tr w:rsidR="004520A6" w:rsidRPr="006F0E1A" w:rsidTr="00623029">
        <w:trPr>
          <w:gridAfter w:val="1"/>
          <w:wAfter w:w="35" w:type="dxa"/>
          <w:cantSplit/>
        </w:trPr>
        <w:tc>
          <w:tcPr>
            <w:tcW w:w="2551" w:type="dxa"/>
          </w:tcPr>
          <w:p w:rsidR="004520A6" w:rsidRPr="006F0E1A" w:rsidRDefault="004520A6" w:rsidP="0071699B">
            <w:pPr>
              <w:pStyle w:val="TableOfAmend"/>
            </w:pPr>
            <w:r w:rsidRPr="006F0E1A">
              <w:t>Schedule</w:t>
            </w:r>
            <w:r w:rsidR="00D76C0F" w:rsidRPr="006F0E1A">
              <w:t> </w:t>
            </w:r>
            <w:r w:rsidRPr="006F0E1A">
              <w:t>8</w:t>
            </w:r>
            <w:r w:rsidRPr="006F0E1A">
              <w:tab/>
            </w:r>
          </w:p>
        </w:tc>
        <w:tc>
          <w:tcPr>
            <w:tcW w:w="4752" w:type="dxa"/>
          </w:tcPr>
          <w:p w:rsidR="004520A6" w:rsidRPr="006F0E1A" w:rsidRDefault="004520A6" w:rsidP="0071699B">
            <w:pPr>
              <w:pStyle w:val="TableOfAmend"/>
            </w:pPr>
            <w:r w:rsidRPr="006F0E1A">
              <w:t>am. No.</w:t>
            </w:r>
            <w:r w:rsidR="00D76C0F" w:rsidRPr="006F0E1A">
              <w:t> </w:t>
            </w:r>
            <w:r w:rsidRPr="006F0E1A">
              <w:t>29, 2006</w:t>
            </w:r>
            <w:r w:rsidR="00963DE5" w:rsidRPr="006F0E1A">
              <w:t>; No. 120, 2007</w:t>
            </w:r>
          </w:p>
        </w:tc>
      </w:tr>
      <w:tr w:rsidR="00D3136E" w:rsidRPr="006F0E1A" w:rsidTr="00623029">
        <w:trPr>
          <w:gridAfter w:val="1"/>
          <w:wAfter w:w="35" w:type="dxa"/>
          <w:cantSplit/>
        </w:trPr>
        <w:tc>
          <w:tcPr>
            <w:tcW w:w="2551" w:type="dxa"/>
          </w:tcPr>
          <w:p w:rsidR="00D3136E" w:rsidRPr="006F0E1A" w:rsidRDefault="00D3136E" w:rsidP="008C2D24">
            <w:pPr>
              <w:pStyle w:val="TableOfAmend"/>
              <w:keepNext/>
              <w:keepLines/>
              <w:ind w:left="176" w:hanging="176"/>
              <w:rPr>
                <w:b/>
              </w:rPr>
            </w:pPr>
            <w:r w:rsidRPr="006F0E1A">
              <w:rPr>
                <w:b/>
              </w:rPr>
              <w:t>Schedule</w:t>
            </w:r>
            <w:r w:rsidR="00D76C0F" w:rsidRPr="006F0E1A">
              <w:rPr>
                <w:b/>
              </w:rPr>
              <w:t> </w:t>
            </w:r>
            <w:r w:rsidRPr="006F0E1A">
              <w:rPr>
                <w:b/>
              </w:rPr>
              <w:t>9</w:t>
            </w:r>
          </w:p>
        </w:tc>
        <w:tc>
          <w:tcPr>
            <w:tcW w:w="4752" w:type="dxa"/>
          </w:tcPr>
          <w:p w:rsidR="00D3136E" w:rsidRPr="006F0E1A" w:rsidRDefault="00D3136E" w:rsidP="00D3136E">
            <w:pPr>
              <w:pStyle w:val="TableOfAmend"/>
            </w:pPr>
          </w:p>
        </w:tc>
      </w:tr>
      <w:tr w:rsidR="004520A6" w:rsidRPr="006F0E1A" w:rsidTr="00623029">
        <w:trPr>
          <w:gridAfter w:val="1"/>
          <w:wAfter w:w="35" w:type="dxa"/>
          <w:cantSplit/>
        </w:trPr>
        <w:tc>
          <w:tcPr>
            <w:tcW w:w="2551" w:type="dxa"/>
          </w:tcPr>
          <w:p w:rsidR="004520A6" w:rsidRPr="006F0E1A" w:rsidRDefault="004520A6" w:rsidP="002005F3">
            <w:pPr>
              <w:pStyle w:val="TableOfAmend"/>
              <w:ind w:left="173" w:right="115" w:hanging="173"/>
            </w:pPr>
            <w:r w:rsidRPr="006F0E1A">
              <w:t>Schedule</w:t>
            </w:r>
            <w:r w:rsidR="00D76C0F" w:rsidRPr="006F0E1A">
              <w:t> </w:t>
            </w:r>
            <w:r w:rsidRPr="006F0E1A">
              <w:t>9</w:t>
            </w:r>
            <w:r w:rsidRPr="006F0E1A">
              <w:tab/>
            </w:r>
          </w:p>
        </w:tc>
        <w:tc>
          <w:tcPr>
            <w:tcW w:w="4752" w:type="dxa"/>
          </w:tcPr>
          <w:p w:rsidR="004520A6" w:rsidRPr="006F0E1A" w:rsidRDefault="004520A6" w:rsidP="0071699B">
            <w:pPr>
              <w:pStyle w:val="TableOfAmend"/>
            </w:pPr>
            <w:r w:rsidRPr="006F0E1A">
              <w:t>am. No.</w:t>
            </w:r>
            <w:r w:rsidR="00D76C0F" w:rsidRPr="006F0E1A">
              <w:t> </w:t>
            </w:r>
            <w:r w:rsidRPr="006F0E1A">
              <w:t>29, 2006</w:t>
            </w:r>
            <w:r w:rsidR="00351D8C" w:rsidRPr="006F0E1A">
              <w:t>; No. 46, 2007</w:t>
            </w:r>
          </w:p>
        </w:tc>
      </w:tr>
    </w:tbl>
    <w:p w:rsidR="00AD2241" w:rsidRPr="006F0E1A" w:rsidRDefault="00AD2241">
      <w:pPr>
        <w:sectPr w:rsidR="00AD2241" w:rsidRPr="006F0E1A" w:rsidSect="00C10822">
          <w:headerReference w:type="even" r:id="rId71"/>
          <w:headerReference w:type="default" r:id="rId72"/>
          <w:headerReference w:type="first" r:id="rId73"/>
          <w:footerReference w:type="first" r:id="rId74"/>
          <w:type w:val="oddPage"/>
          <w:pgSz w:w="11906" w:h="16838" w:code="9"/>
          <w:pgMar w:top="2268" w:right="2410" w:bottom="3827" w:left="2410" w:header="567" w:footer="3119" w:gutter="0"/>
          <w:cols w:space="708"/>
          <w:titlePg/>
          <w:docGrid w:linePitch="360"/>
        </w:sectPr>
      </w:pPr>
    </w:p>
    <w:p w:rsidR="00A10F11" w:rsidRPr="006F0E1A" w:rsidRDefault="00A10F11" w:rsidP="00A10F11">
      <w:pPr>
        <w:pStyle w:val="TableA0"/>
      </w:pPr>
      <w:r w:rsidRPr="006F0E1A">
        <w:lastRenderedPageBreak/>
        <w:t>Table A</w:t>
      </w:r>
    </w:p>
    <w:p w:rsidR="00A10F11" w:rsidRPr="006F0E1A" w:rsidRDefault="00A10F11" w:rsidP="00A10F11">
      <w:pPr>
        <w:pStyle w:val="TableAHead"/>
      </w:pPr>
      <w:r w:rsidRPr="006F0E1A">
        <w:t>Application, saving or transitional provisions</w:t>
      </w:r>
    </w:p>
    <w:p w:rsidR="00A10F11" w:rsidRPr="006F0E1A" w:rsidRDefault="00A10F11" w:rsidP="00A10F11">
      <w:pPr>
        <w:pStyle w:val="TableAHeadItal"/>
        <w:ind w:right="-2"/>
        <w:rPr>
          <w:i w:val="0"/>
        </w:rPr>
      </w:pPr>
      <w:r w:rsidRPr="006F0E1A">
        <w:t>Schools Assistance (Learning Together—Achievement Through Choice and Opportunity) Amendment (2007 Budget Measures) Act 2007</w:t>
      </w:r>
      <w:r w:rsidRPr="006F0E1A">
        <w:rPr>
          <w:i w:val="0"/>
        </w:rPr>
        <w:br/>
        <w:t>(No. 120, 2007)</w:t>
      </w:r>
    </w:p>
    <w:p w:rsidR="00A10F11" w:rsidRPr="006F0E1A" w:rsidRDefault="00A10F11" w:rsidP="00A10F11">
      <w:pPr>
        <w:pStyle w:val="ItemHead"/>
      </w:pPr>
      <w:r w:rsidRPr="006F0E1A">
        <w:t>Schedule 2</w:t>
      </w:r>
    </w:p>
    <w:p w:rsidR="00A10F11" w:rsidRPr="006F0E1A" w:rsidRDefault="00A10F11" w:rsidP="00A10F11">
      <w:pPr>
        <w:pStyle w:val="ItemHead"/>
      </w:pPr>
      <w:r w:rsidRPr="006F0E1A">
        <w:t>15  Application</w:t>
      </w:r>
    </w:p>
    <w:p w:rsidR="00A10F11" w:rsidRPr="006F0E1A" w:rsidRDefault="00A10F11" w:rsidP="00A10F11">
      <w:pPr>
        <w:pStyle w:val="Item"/>
      </w:pPr>
      <w:r w:rsidRPr="006F0E1A">
        <w:t>The amendments made by this Schedule apply to a school for the 2008 program year and later program years.</w:t>
      </w:r>
    </w:p>
    <w:p w:rsidR="00A10F11" w:rsidRPr="006F0E1A" w:rsidRDefault="00A10F11">
      <w:pPr>
        <w:sectPr w:rsidR="00A10F11" w:rsidRPr="006F0E1A" w:rsidSect="00C10822">
          <w:headerReference w:type="even" r:id="rId75"/>
          <w:headerReference w:type="default" r:id="rId76"/>
          <w:footerReference w:type="default" r:id="rId77"/>
          <w:headerReference w:type="first" r:id="rId78"/>
          <w:pgSz w:w="11906" w:h="16838" w:code="9"/>
          <w:pgMar w:top="2268" w:right="2410" w:bottom="3827" w:left="2410" w:header="567" w:footer="3119" w:gutter="0"/>
          <w:cols w:space="708"/>
          <w:docGrid w:linePitch="360"/>
        </w:sectPr>
      </w:pPr>
    </w:p>
    <w:p w:rsidR="009F53DC" w:rsidRPr="006F0E1A" w:rsidRDefault="009F53DC" w:rsidP="00AD2241"/>
    <w:sectPr w:rsidR="009F53DC" w:rsidRPr="006F0E1A" w:rsidSect="00C10822">
      <w:headerReference w:type="even" r:id="rId79"/>
      <w:headerReference w:type="default" r:id="rId80"/>
      <w:type w:val="continuous"/>
      <w:pgSz w:w="11906" w:h="16838" w:code="9"/>
      <w:pgMar w:top="2268" w:right="2410" w:bottom="3827" w:left="2410" w:header="567" w:footer="3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756" w:rsidRDefault="00661756">
      <w:pPr>
        <w:spacing w:line="240" w:lineRule="auto"/>
      </w:pPr>
      <w:r>
        <w:separator/>
      </w:r>
    </w:p>
  </w:endnote>
  <w:endnote w:type="continuationSeparator" w:id="0">
    <w:p w:rsidR="00661756" w:rsidRDefault="0066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embedRegular r:id="rId1" w:fontKey="{3913B67A-88A8-48EC-B79D-A9764D9FD7D1}"/>
    <w:embedItalic r:id="rId2" w:fontKey="{10F4D4C5-7200-4F94-A2F1-B3DFF4DE72B2}"/>
  </w:font>
  <w:font w:name="Helvetica">
    <w:panose1 w:val="020B0604020202020204"/>
    <w:charset w:val="00"/>
    <w:family w:val="swiss"/>
    <w:pitch w:val="variable"/>
    <w:sig w:usb0="E0002EFF" w:usb1="C000785B" w:usb2="00000009" w:usb3="00000000" w:csb0="000001FF" w:csb1="00000000"/>
    <w:embedRegular r:id="rId3" w:fontKey="{E6A47559-65A7-4B29-970C-32E6BE66361C}"/>
    <w:embedBold r:id="rId4" w:fontKey="{1663B2F1-806E-451A-9B7C-72D23650A455}"/>
    <w:embedItalic r:id="rId5" w:fontKey="{4E2D54E3-2488-4446-8569-12925B4357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Default="00661756">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2A5BF5" w:rsidRDefault="00661756">
    <w:pPr>
      <w:pBdr>
        <w:top w:val="single" w:sz="6" w:space="1" w:color="auto"/>
      </w:pBdr>
      <w:rPr>
        <w:sz w:val="18"/>
        <w:szCs w:val="18"/>
      </w:rPr>
    </w:pPr>
  </w:p>
  <w:p w:rsidR="00661756" w:rsidRPr="002A5BF5" w:rsidRDefault="00661756">
    <w:pPr>
      <w:rPr>
        <w:i/>
        <w:szCs w:val="22"/>
      </w:rPr>
    </w:pPr>
    <w:r w:rsidRPr="002A5BF5">
      <w:rPr>
        <w:i/>
      </w:rPr>
      <w:fldChar w:fldCharType="begin"/>
    </w:r>
    <w:r w:rsidRPr="002A5BF5">
      <w:rPr>
        <w:i/>
      </w:rPr>
      <w:instrText xml:space="preserve">PAGE  </w:instrText>
    </w:r>
    <w:r w:rsidRPr="002A5BF5">
      <w:rPr>
        <w:i/>
      </w:rPr>
      <w:fldChar w:fldCharType="separate"/>
    </w:r>
    <w:r>
      <w:rPr>
        <w:i/>
        <w:noProof/>
      </w:rPr>
      <w:t>138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187DB6">
      <w:rPr>
        <w:i/>
        <w:noProof/>
        <w:szCs w:val="22"/>
      </w:rPr>
      <w:t>Schools Assistance (Learning Together—Achievement Through Choice and Opportunity) Act 2004</w:t>
    </w:r>
    <w:r w:rsidRPr="002A5BF5">
      <w:rPr>
        <w:i/>
        <w:szCs w:val="22"/>
      </w:rPr>
      <w:fldChar w:fldCharType="end"/>
    </w:r>
    <w:r>
      <w:rPr>
        <w:i/>
        <w:szCs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2A5BF5" w:rsidRDefault="00661756">
    <w:pPr>
      <w:pBdr>
        <w:top w:val="single" w:sz="6" w:space="1" w:color="auto"/>
      </w:pBdr>
      <w:rPr>
        <w:sz w:val="18"/>
        <w:szCs w:val="18"/>
      </w:rPr>
    </w:pPr>
  </w:p>
  <w:p w:rsidR="00661756" w:rsidRDefault="0066175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187DB6">
      <w:rPr>
        <w:i/>
        <w:noProof/>
        <w:szCs w:val="22"/>
      </w:rPr>
      <w:t>Schools Assistance (Learning Together—Achievement Through Choice and Opportunity) Act 2004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139</w:t>
    </w:r>
    <w:r w:rsidRPr="002A5BF5">
      <w:rPr>
        <w:i/>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2A5BF5" w:rsidRDefault="00661756">
    <w:pPr>
      <w:pBdr>
        <w:top w:val="single" w:sz="6" w:space="1" w:color="auto"/>
      </w:pBdr>
      <w:rPr>
        <w:sz w:val="18"/>
        <w:szCs w:val="18"/>
      </w:rPr>
    </w:pPr>
  </w:p>
  <w:p w:rsidR="00661756" w:rsidRPr="002A5BF5" w:rsidRDefault="00661756">
    <w:pPr>
      <w:rPr>
        <w:i/>
        <w:szCs w:val="22"/>
      </w:rPr>
    </w:pPr>
    <w:r w:rsidRPr="002A5BF5">
      <w:rPr>
        <w:i/>
      </w:rPr>
      <w:fldChar w:fldCharType="begin"/>
    </w:r>
    <w:r w:rsidRPr="002A5BF5">
      <w:rPr>
        <w:i/>
      </w:rPr>
      <w:instrText xml:space="preserve">PAGE  </w:instrText>
    </w:r>
    <w:r w:rsidRPr="002A5BF5">
      <w:rPr>
        <w:i/>
      </w:rPr>
      <w:fldChar w:fldCharType="separate"/>
    </w:r>
    <w:r>
      <w:rPr>
        <w:i/>
        <w:noProof/>
      </w:rPr>
      <w:t>142</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187DB6">
      <w:rPr>
        <w:i/>
        <w:noProof/>
        <w:szCs w:val="22"/>
      </w:rPr>
      <w:t>Schools Assistance (Learning Together—Achievement Through Choice and Opportunity) Act 2004</w:t>
    </w:r>
    <w:r w:rsidRPr="002A5BF5">
      <w:rPr>
        <w:i/>
        <w:szCs w:val="22"/>
      </w:rPr>
      <w:fldChar w:fldCharType="end"/>
    </w:r>
    <w:r>
      <w:rPr>
        <w:i/>
        <w:szCs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2A5BF5" w:rsidRDefault="00661756">
    <w:pPr>
      <w:pBdr>
        <w:top w:val="single" w:sz="6" w:space="1" w:color="auto"/>
      </w:pBdr>
      <w:rPr>
        <w:sz w:val="18"/>
        <w:szCs w:val="18"/>
      </w:rPr>
    </w:pPr>
  </w:p>
  <w:p w:rsidR="00661756" w:rsidRDefault="0066175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187DB6">
      <w:rPr>
        <w:i/>
        <w:noProof/>
        <w:szCs w:val="22"/>
      </w:rPr>
      <w:t>Schools Assistance (Learning Together—Achievement Through Choice and Opportunity) Act 2004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141</w:t>
    </w:r>
    <w:r w:rsidRPr="002A5BF5">
      <w:rPr>
        <w:i/>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2A5BF5" w:rsidRDefault="00661756">
    <w:pPr>
      <w:pBdr>
        <w:top w:val="single" w:sz="6" w:space="1" w:color="auto"/>
      </w:pBdr>
      <w:rPr>
        <w:sz w:val="18"/>
        <w:szCs w:val="18"/>
      </w:rPr>
    </w:pPr>
  </w:p>
  <w:p w:rsidR="00661756" w:rsidRDefault="0066175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187DB6">
      <w:rPr>
        <w:i/>
        <w:noProof/>
        <w:szCs w:val="22"/>
      </w:rPr>
      <w:t>Schools Assistance (Learning Together—Achievement Through Choice and Opportunity) Act 2004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143</w:t>
    </w:r>
    <w:r w:rsidRPr="002A5BF5">
      <w:rP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Default="00661756" w:rsidP="007465EF">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D79B6" w:rsidRDefault="00661756" w:rsidP="007465EF">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C0A" w:rsidRPr="002A5BF5" w:rsidRDefault="00D75C0A" w:rsidP="00D75C0A">
    <w:pPr>
      <w:pBdr>
        <w:top w:val="single" w:sz="6" w:space="1" w:color="auto"/>
      </w:pBdr>
      <w:rPr>
        <w:sz w:val="18"/>
        <w:szCs w:val="18"/>
      </w:rPr>
    </w:pPr>
  </w:p>
  <w:p w:rsidR="00661756" w:rsidRPr="00D75C0A" w:rsidRDefault="00D75C0A" w:rsidP="00D75C0A">
    <w:pPr>
      <w:rPr>
        <w:i/>
        <w:szCs w:val="22"/>
      </w:rPr>
    </w:pPr>
    <w:r w:rsidRPr="002A5BF5">
      <w:rPr>
        <w:i/>
      </w:rPr>
      <w:fldChar w:fldCharType="begin"/>
    </w:r>
    <w:r w:rsidRPr="002A5BF5">
      <w:rPr>
        <w:i/>
      </w:rPr>
      <w:instrText xml:space="preserve">PAGE  </w:instrText>
    </w:r>
    <w:r w:rsidRPr="002A5BF5">
      <w:rPr>
        <w:i/>
      </w:rPr>
      <w:fldChar w:fldCharType="separate"/>
    </w:r>
    <w:r>
      <w:rPr>
        <w:i/>
      </w:rPr>
      <w:t>4</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10822">
      <w:rPr>
        <w:i/>
        <w:noProof/>
        <w:szCs w:val="22"/>
      </w:rPr>
      <w:t>Schools Assistance (Learning Together—Achievement Through Choice and Opportunity) Act 2004</w:t>
    </w:r>
    <w:r w:rsidRPr="002A5BF5">
      <w:rPr>
        <w:i/>
        <w:szCs w:val="22"/>
      </w:rPr>
      <w:fldChar w:fldCharType="end"/>
    </w:r>
    <w:r>
      <w:rPr>
        <w:i/>
        <w:szCs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2A5BF5" w:rsidRDefault="00661756">
    <w:pPr>
      <w:pBdr>
        <w:top w:val="single" w:sz="6" w:space="1" w:color="auto"/>
      </w:pBdr>
      <w:rPr>
        <w:sz w:val="18"/>
        <w:szCs w:val="18"/>
      </w:rPr>
    </w:pPr>
  </w:p>
  <w:p w:rsidR="00661756" w:rsidRDefault="0066175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10822">
      <w:rPr>
        <w:i/>
        <w:noProof/>
        <w:szCs w:val="22"/>
      </w:rPr>
      <w:t>Schools Assistance (Learning Together—Achievement Through Choice and Opportunity) Act 2004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ix</w:t>
    </w:r>
    <w:r w:rsidRPr="002A5BF5">
      <w:rPr>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Default="00661756">
    <w:pPr>
      <w:pBdr>
        <w:top w:val="single" w:sz="6" w:space="1" w:color="auto"/>
      </w:pBdr>
      <w:rPr>
        <w:sz w:val="18"/>
      </w:rPr>
    </w:pPr>
  </w:p>
  <w:p w:rsidR="00661756" w:rsidRDefault="00661756">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Schools Assistance (Learning Together—Achievement Through Choice and Opportunity) Act 2004</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sz w:val="18"/>
      </w:rPr>
      <w:t>xl</w:t>
    </w:r>
    <w:r>
      <w:rPr>
        <w:i/>
        <w:sz w:val="18"/>
      </w:rPr>
      <w:fldChar w:fldCharType="end"/>
    </w:r>
  </w:p>
  <w:p w:rsidR="00661756" w:rsidRDefault="00661756">
    <w:pPr>
      <w:rPr>
        <w:i/>
        <w:sz w:val="18"/>
      </w:rPr>
    </w:pPr>
    <w:r>
      <w:rPr>
        <w:i/>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2A5BF5" w:rsidRDefault="00661756">
    <w:pPr>
      <w:pBdr>
        <w:top w:val="single" w:sz="6" w:space="1" w:color="auto"/>
      </w:pBdr>
      <w:rPr>
        <w:sz w:val="18"/>
        <w:szCs w:val="18"/>
      </w:rPr>
    </w:pPr>
  </w:p>
  <w:p w:rsidR="00661756" w:rsidRPr="002A5BF5" w:rsidRDefault="00661756">
    <w:pPr>
      <w:rPr>
        <w:i/>
        <w:szCs w:val="22"/>
      </w:rPr>
    </w:pPr>
    <w:r w:rsidRPr="002A5BF5">
      <w:rPr>
        <w:i/>
      </w:rPr>
      <w:fldChar w:fldCharType="begin"/>
    </w:r>
    <w:r w:rsidRPr="002A5BF5">
      <w:rPr>
        <w:i/>
      </w:rPr>
      <w:instrText xml:space="preserve">PAGE  </w:instrText>
    </w:r>
    <w:r w:rsidRPr="002A5BF5">
      <w:rPr>
        <w:i/>
      </w:rPr>
      <w:fldChar w:fldCharType="separate"/>
    </w:r>
    <w:r>
      <w:rPr>
        <w:i/>
        <w:noProof/>
      </w:rPr>
      <w:t>72</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10822">
      <w:rPr>
        <w:i/>
        <w:noProof/>
        <w:szCs w:val="22"/>
      </w:rPr>
      <w:t>Schools Assistance (Learning Together—Achievement Through Choice and Opportunity) Act 2004</w:t>
    </w:r>
    <w:r w:rsidRPr="002A5BF5">
      <w:rPr>
        <w:i/>
        <w:szCs w:val="22"/>
      </w:rPr>
      <w:fldChar w:fldCharType="end"/>
    </w:r>
    <w:r>
      <w:rPr>
        <w:i/>
        <w:szCs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2A5BF5" w:rsidRDefault="00661756">
    <w:pPr>
      <w:pBdr>
        <w:top w:val="single" w:sz="6" w:space="1" w:color="auto"/>
      </w:pBdr>
      <w:rPr>
        <w:sz w:val="18"/>
        <w:szCs w:val="18"/>
      </w:rPr>
    </w:pPr>
  </w:p>
  <w:p w:rsidR="00661756" w:rsidRDefault="0066175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10822">
      <w:rPr>
        <w:i/>
        <w:noProof/>
        <w:szCs w:val="22"/>
      </w:rPr>
      <w:t>Schools Assistance (Learning Together—Achievement Through Choice and Opportunity) Act 2004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71</w:t>
    </w:r>
    <w:r w:rsidRPr="002A5BF5">
      <w:rPr>
        <w: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2A5BF5" w:rsidRDefault="00661756">
    <w:pPr>
      <w:pBdr>
        <w:top w:val="single" w:sz="6" w:space="1" w:color="auto"/>
      </w:pBdr>
      <w:rPr>
        <w:sz w:val="18"/>
        <w:szCs w:val="18"/>
      </w:rPr>
    </w:pPr>
  </w:p>
  <w:p w:rsidR="00661756" w:rsidRDefault="0066175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10822">
      <w:rPr>
        <w:i/>
        <w:noProof/>
        <w:szCs w:val="22"/>
      </w:rPr>
      <w:t>Schools Assistance (Learning Together—Achievement Through Choice and Opportunity) Act 2004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756" w:rsidRDefault="00661756">
      <w:pPr>
        <w:spacing w:line="240" w:lineRule="auto"/>
      </w:pPr>
      <w:r>
        <w:separator/>
      </w:r>
    </w:p>
  </w:footnote>
  <w:footnote w:type="continuationSeparator" w:id="0">
    <w:p w:rsidR="00661756" w:rsidRDefault="0066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Default="00661756" w:rsidP="007465EF">
    <w:pPr>
      <w:pStyle w:val="Header"/>
      <w:pBdr>
        <w:bottom w:val="single" w:sz="6" w:space="1" w:color="auto"/>
      </w:pBdr>
    </w:pPr>
  </w:p>
  <w:p w:rsidR="00661756" w:rsidRDefault="00661756" w:rsidP="007465EF">
    <w:pPr>
      <w:pStyle w:val="Header"/>
      <w:pBdr>
        <w:bottom w:val="single" w:sz="6" w:space="1" w:color="auto"/>
      </w:pBdr>
    </w:pPr>
  </w:p>
  <w:p w:rsidR="00661756" w:rsidRPr="001E77D2" w:rsidRDefault="00661756" w:rsidP="007465EF">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187DB6">
      <w:rPr>
        <w:b/>
        <w:noProof/>
        <w:sz w:val="20"/>
      </w:rPr>
      <w:t>Schedule 9</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187DB6">
      <w:rPr>
        <w:noProof/>
        <w:sz w:val="20"/>
      </w:rPr>
      <w:t>Grants for literacy, numeracy and special learning needs</w:t>
    </w:r>
    <w:r w:rsidRPr="00E140E4">
      <w:rPr>
        <w:sz w:val="20"/>
      </w:rPr>
      <w:fldChar w:fldCharType="end"/>
    </w:r>
  </w:p>
  <w:p w:rsidR="00661756" w:rsidRPr="00E140E4" w:rsidRDefault="00661756" w:rsidP="00AD2241">
    <w:pPr>
      <w:keepNext/>
      <w:rPr>
        <w:b/>
        <w:sz w:val="20"/>
      </w:rPr>
    </w:pPr>
    <w:r w:rsidRPr="00E140E4">
      <w:rPr>
        <w:b/>
        <w:sz w:val="20"/>
      </w:rPr>
      <w:fldChar w:fldCharType="begin"/>
    </w:r>
    <w:r w:rsidRPr="00E140E4">
      <w:rPr>
        <w:b/>
        <w:sz w:val="20"/>
      </w:rPr>
      <w:instrText xml:space="preserve"> STYLEREF  Char</w:instrText>
    </w:r>
    <w:r>
      <w:rPr>
        <w:b/>
        <w:sz w:val="20"/>
      </w:rPr>
      <w:instrText>Part</w:instrText>
    </w:r>
    <w:r w:rsidRPr="00E140E4">
      <w:rPr>
        <w:b/>
        <w:sz w:val="20"/>
      </w:rPr>
      <w:instrText xml:space="preserve">No  \* CHARFORMAT </w:instrText>
    </w:r>
    <w:r w:rsidR="00187DB6">
      <w:rPr>
        <w:b/>
        <w:sz w:val="20"/>
      </w:rPr>
      <w:fldChar w:fldCharType="separate"/>
    </w:r>
    <w:r w:rsidR="00187DB6">
      <w:rPr>
        <w:b/>
        <w:noProof/>
        <w:sz w:val="20"/>
      </w:rPr>
      <w:t>Part 2</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w:instrText>
    </w:r>
    <w:r>
      <w:rPr>
        <w:sz w:val="20"/>
      </w:rPr>
      <w:instrText>Part</w:instrText>
    </w:r>
    <w:r w:rsidRPr="00E140E4">
      <w:rPr>
        <w:sz w:val="20"/>
      </w:rPr>
      <w:instrText xml:space="preserve">Text  \* CHARFORMAT </w:instrText>
    </w:r>
    <w:r w:rsidR="00187DB6">
      <w:rPr>
        <w:sz w:val="20"/>
      </w:rPr>
      <w:fldChar w:fldCharType="separate"/>
    </w:r>
    <w:r w:rsidR="00187DB6">
      <w:rPr>
        <w:noProof/>
        <w:sz w:val="20"/>
      </w:rPr>
      <w:t>Strategic assistance amounts</w:t>
    </w:r>
    <w:r w:rsidRPr="00E140E4">
      <w:rPr>
        <w:sz w:val="20"/>
      </w:rPr>
      <w:fldChar w:fldCharType="end"/>
    </w:r>
  </w:p>
  <w:p w:rsidR="00661756" w:rsidRPr="00E140E4" w:rsidRDefault="00661756">
    <w:pPr>
      <w:keepNext/>
      <w:rPr>
        <w:b/>
        <w:sz w:val="20"/>
      </w:rPr>
    </w:pPr>
  </w:p>
  <w:p w:rsidR="00661756" w:rsidRPr="00E140E4" w:rsidRDefault="00661756">
    <w:pPr>
      <w:keepNext/>
    </w:pPr>
  </w:p>
  <w:p w:rsidR="00661756" w:rsidRPr="00E140E4" w:rsidRDefault="00661756">
    <w:pPr>
      <w:keepNext/>
      <w:rPr>
        <w:b/>
      </w:rPr>
    </w:pPr>
  </w:p>
  <w:p w:rsidR="00661756" w:rsidRPr="00E140E4" w:rsidRDefault="00661756">
    <w:pPr>
      <w:pStyle w:val="Header"/>
      <w:pBdr>
        <w:top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8B6C21" w:rsidRDefault="00661756">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187DB6">
      <w:rPr>
        <w:noProof/>
        <w:sz w:val="20"/>
      </w:rPr>
      <w:t>Grants for literacy, numeracy and special learning needs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187DB6">
      <w:rPr>
        <w:b/>
        <w:noProof/>
        <w:sz w:val="20"/>
      </w:rPr>
      <w:t>Schedule 9</w:t>
    </w:r>
    <w:r w:rsidRPr="008B6C21">
      <w:rPr>
        <w:sz w:val="20"/>
      </w:rPr>
      <w:fldChar w:fldCharType="end"/>
    </w:r>
  </w:p>
  <w:p w:rsidR="00661756" w:rsidRPr="008C6D62" w:rsidRDefault="00661756">
    <w:pPr>
      <w:keepNext/>
      <w:jc w:val="right"/>
      <w:rPr>
        <w:sz w:val="20"/>
      </w:rPr>
    </w:pPr>
    <w:r w:rsidRPr="008B6C21">
      <w:rPr>
        <w:sz w:val="20"/>
      </w:rPr>
      <w:fldChar w:fldCharType="begin"/>
    </w:r>
    <w:r w:rsidRPr="008B6C21">
      <w:rPr>
        <w:sz w:val="20"/>
      </w:rPr>
      <w:instrText xml:space="preserve"> STYLEREF  Char</w:instrText>
    </w:r>
    <w:r>
      <w:rPr>
        <w:sz w:val="20"/>
      </w:rPr>
      <w:instrText>Part</w:instrText>
    </w:r>
    <w:r w:rsidRPr="008B6C21">
      <w:rPr>
        <w:sz w:val="20"/>
      </w:rPr>
      <w:instrText xml:space="preserve">Text  \* CHARFORMAT </w:instrText>
    </w:r>
    <w:r w:rsidR="00187DB6">
      <w:rPr>
        <w:sz w:val="20"/>
      </w:rPr>
      <w:fldChar w:fldCharType="separate"/>
    </w:r>
    <w:r w:rsidR="00187DB6">
      <w:rPr>
        <w:noProof/>
        <w:sz w:val="20"/>
      </w:rPr>
      <w:t>Grants for literacy, numeracy and special learning needs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TYLEREF  Char</w:instrText>
    </w:r>
    <w:r>
      <w:rPr>
        <w:sz w:val="20"/>
      </w:rPr>
      <w:instrText>Part</w:instrText>
    </w:r>
    <w:r w:rsidRPr="008B6C21">
      <w:rPr>
        <w:sz w:val="20"/>
      </w:rPr>
      <w:instrText xml:space="preserve">No  \* CHARFORMAT </w:instrText>
    </w:r>
    <w:r w:rsidR="00187DB6">
      <w:rPr>
        <w:sz w:val="20"/>
      </w:rPr>
      <w:fldChar w:fldCharType="separate"/>
    </w:r>
    <w:r w:rsidR="00187DB6">
      <w:rPr>
        <w:b/>
        <w:noProof/>
        <w:sz w:val="20"/>
      </w:rPr>
      <w:t>Part 1</w:t>
    </w:r>
    <w:r w:rsidRPr="008B6C21">
      <w:rPr>
        <w:sz w:val="20"/>
      </w:rPr>
      <w:fldChar w:fldCharType="end"/>
    </w:r>
  </w:p>
  <w:p w:rsidR="00661756" w:rsidRPr="00E140E4" w:rsidRDefault="00661756">
    <w:pPr>
      <w:keepNext/>
      <w:jc w:val="right"/>
    </w:pPr>
  </w:p>
  <w:p w:rsidR="00661756" w:rsidRDefault="00661756">
    <w:pPr>
      <w:keepNext/>
      <w:jc w:val="right"/>
      <w:rPr>
        <w:b/>
      </w:rPr>
    </w:pPr>
  </w:p>
  <w:p w:rsidR="00661756" w:rsidRPr="00E140E4" w:rsidRDefault="00661756">
    <w:pPr>
      <w:keepNext/>
      <w:jc w:val="right"/>
      <w:rPr>
        <w:b/>
      </w:rPr>
    </w:pPr>
  </w:p>
  <w:p w:rsidR="00661756" w:rsidRPr="008C6D62" w:rsidRDefault="00661756">
    <w:pPr>
      <w:pStyle w:val="Header"/>
      <w:pBdr>
        <w:top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rPr>
        <w:b/>
        <w:sz w:val="20"/>
      </w:rPr>
    </w:pPr>
  </w:p>
  <w:p w:rsidR="00661756" w:rsidRPr="00E93190" w:rsidRDefault="00661756">
    <w:pPr>
      <w:keepNext/>
      <w:rPr>
        <w:rFonts w:ascii="Arial" w:hAnsi="Arial" w:cs="Arial"/>
        <w:b/>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sidR="00187DB6">
      <w:rPr>
        <w:rFonts w:ascii="Arial" w:hAnsi="Arial" w:cs="Arial"/>
        <w:noProof/>
        <w:sz w:val="20"/>
      </w:rPr>
      <w:t>Notes to the</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sidR="00187DB6">
      <w:rPr>
        <w:rFonts w:ascii="Arial" w:hAnsi="Arial" w:cs="Arial"/>
        <w:i/>
        <w:noProof/>
        <w:sz w:val="20"/>
      </w:rPr>
      <w:t>Schools Assistance (Learning Together—Achievement Through Choice and Opportunity) Act 2004</w:t>
    </w:r>
    <w:r w:rsidRPr="00E93190">
      <w:rPr>
        <w:rFonts w:ascii="Arial" w:hAnsi="Arial" w:cs="Arial"/>
        <w:i/>
        <w:sz w:val="20"/>
      </w:rPr>
      <w:fldChar w:fldCharType="end"/>
    </w:r>
  </w:p>
  <w:p w:rsidR="00661756" w:rsidRPr="00E140E4" w:rsidRDefault="00661756">
    <w:pPr>
      <w:keepNext/>
      <w:rPr>
        <w:b/>
        <w:sz w:val="20"/>
      </w:rPr>
    </w:pPr>
  </w:p>
  <w:p w:rsidR="00661756" w:rsidRPr="00E140E4" w:rsidRDefault="00661756">
    <w:pPr>
      <w:keepNext/>
    </w:pPr>
  </w:p>
  <w:p w:rsidR="00661756" w:rsidRPr="00E93190" w:rsidRDefault="00661756">
    <w:pPr>
      <w:keepNext/>
      <w:rPr>
        <w:rFonts w:ascii="Arial" w:hAnsi="Arial" w:cs="Arial"/>
        <w:b/>
      </w:rPr>
    </w:pPr>
    <w:r w:rsidRPr="00E93190">
      <w:rPr>
        <w:rFonts w:ascii="Arial" w:hAnsi="Arial" w:cs="Arial"/>
        <w:b/>
      </w:rPr>
      <w:t>Table of Acts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rPr>
        <w:b/>
        <w:sz w:val="20"/>
      </w:rPr>
    </w:pPr>
  </w:p>
  <w:p w:rsidR="00661756" w:rsidRPr="00E93190" w:rsidRDefault="00661756">
    <w:pPr>
      <w:keepNext/>
      <w:jc w:val="right"/>
      <w:rPr>
        <w:rFonts w:ascii="Arial" w:hAnsi="Arial" w:cs="Arial"/>
        <w:b/>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Pr>
        <w:rFonts w:ascii="Arial" w:hAnsi="Arial" w:cs="Arial"/>
        <w:noProof/>
        <w:sz w:val="20"/>
      </w:rPr>
      <w:t>Notes to the</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Pr>
        <w:rFonts w:ascii="Arial" w:hAnsi="Arial" w:cs="Arial"/>
        <w:i/>
        <w:noProof/>
        <w:sz w:val="20"/>
      </w:rPr>
      <w:t>Schools Assistance (Learning Together—Achievement Through Choice and Opportunity) Act 2004</w:t>
    </w:r>
    <w:r w:rsidRPr="00E93190">
      <w:rPr>
        <w:rFonts w:ascii="Arial" w:hAnsi="Arial" w:cs="Arial"/>
        <w:i/>
        <w:sz w:val="20"/>
      </w:rPr>
      <w:fldChar w:fldCharType="end"/>
    </w:r>
  </w:p>
  <w:p w:rsidR="00661756" w:rsidRPr="00E140E4" w:rsidRDefault="00661756">
    <w:pPr>
      <w:keepNext/>
      <w:rPr>
        <w:b/>
        <w:sz w:val="20"/>
      </w:rPr>
    </w:pPr>
  </w:p>
  <w:p w:rsidR="00661756" w:rsidRPr="00E140E4" w:rsidRDefault="00661756">
    <w:pPr>
      <w:keepNext/>
    </w:pPr>
  </w:p>
  <w:p w:rsidR="00661756" w:rsidRPr="00E93190" w:rsidRDefault="00661756">
    <w:pPr>
      <w:keepNext/>
      <w:jc w:val="right"/>
      <w:rPr>
        <w:rFonts w:ascii="Arial" w:hAnsi="Arial" w:cs="Arial"/>
        <w:b/>
      </w:rPr>
    </w:pPr>
    <w:r w:rsidRPr="00E93190">
      <w:rPr>
        <w:rFonts w:ascii="Arial" w:hAnsi="Arial" w:cs="Arial"/>
        <w:b/>
      </w:rPr>
      <w:t>Table of Acts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93190" w:rsidRDefault="00661756">
    <w:pPr>
      <w:keepNext/>
      <w:jc w:val="right"/>
      <w:rPr>
        <w:rFonts w:ascii="Arial" w:hAnsi="Arial" w:cs="Arial"/>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sidR="00187DB6">
      <w:rPr>
        <w:rFonts w:ascii="Arial" w:hAnsi="Arial" w:cs="Arial"/>
        <w:noProof/>
        <w:sz w:val="20"/>
      </w:rPr>
      <w:t>Notes to the</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sidR="00187DB6">
      <w:rPr>
        <w:rFonts w:ascii="Arial" w:hAnsi="Arial" w:cs="Arial"/>
        <w:i/>
        <w:noProof/>
        <w:sz w:val="20"/>
      </w:rPr>
      <w:t>Schools Assistance (Learning Together—Achievement Through Choice and Opportunity) Act 2004</w:t>
    </w:r>
    <w:r w:rsidRPr="00E93190">
      <w:rPr>
        <w:rFonts w:ascii="Arial" w:hAnsi="Arial" w:cs="Arial"/>
        <w:i/>
        <w:sz w:val="20"/>
      </w:rPr>
      <w:fldChar w:fldCharType="end"/>
    </w:r>
  </w:p>
  <w:p w:rsidR="00661756" w:rsidRPr="008C6D62" w:rsidRDefault="00661756">
    <w:pPr>
      <w:keepNext/>
      <w:jc w:val="right"/>
      <w:rPr>
        <w:sz w:val="20"/>
      </w:rPr>
    </w:pPr>
  </w:p>
  <w:p w:rsidR="00661756" w:rsidRPr="00E140E4" w:rsidRDefault="00661756">
    <w:pPr>
      <w:keepNext/>
      <w:jc w:val="right"/>
    </w:pPr>
  </w:p>
  <w:p w:rsidR="00661756" w:rsidRPr="00E93190" w:rsidRDefault="00661756">
    <w:pPr>
      <w:keepNext/>
      <w:pBdr>
        <w:bottom w:val="single" w:sz="6" w:space="1" w:color="auto"/>
      </w:pBdr>
      <w:jc w:val="right"/>
      <w:rPr>
        <w:rFonts w:ascii="Arial" w:hAnsi="Arial" w:cs="Arial"/>
        <w:b/>
      </w:rPr>
    </w:pPr>
    <w:r w:rsidRPr="00E93190">
      <w:rPr>
        <w:rFonts w:ascii="Arial" w:hAnsi="Arial" w:cs="Arial"/>
        <w:b/>
      </w:rPr>
      <w:t>Table of Acts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140E4" w:rsidRDefault="00661756">
    <w:pPr>
      <w:keepNext/>
      <w:rPr>
        <w:sz w:val="20"/>
      </w:rPr>
    </w:pPr>
    <w:r w:rsidRPr="009251AD">
      <w:rPr>
        <w:rFonts w:ascii="Helvetica" w:hAnsi="Helvetica"/>
        <w:sz w:val="20"/>
      </w:rPr>
      <w:fldChar w:fldCharType="begin"/>
    </w:r>
    <w:r w:rsidRPr="009251AD">
      <w:rPr>
        <w:rFonts w:ascii="Helvetica" w:hAnsi="Helvetica"/>
        <w:sz w:val="20"/>
      </w:rPr>
      <w:instrText xml:space="preserve"> STYLEREF  CharNotesReg  \* CHARFORMAT </w:instrText>
    </w:r>
    <w:r w:rsidRPr="009251AD">
      <w:rPr>
        <w:rFonts w:ascii="Helvetica" w:hAnsi="Helvetica"/>
        <w:sz w:val="20"/>
      </w:rPr>
      <w:fldChar w:fldCharType="separate"/>
    </w:r>
    <w:r>
      <w:rPr>
        <w:rFonts w:ascii="Helvetica" w:hAnsi="Helvetica"/>
        <w:noProof/>
        <w:sz w:val="20"/>
      </w:rPr>
      <w:t>Notes to the</w:t>
    </w:r>
    <w:r w:rsidRPr="009251AD">
      <w:rPr>
        <w:rFonts w:ascii="Helvetica" w:hAnsi="Helvetica"/>
        <w:sz w:val="20"/>
      </w:rPr>
      <w:fldChar w:fldCharType="end"/>
    </w:r>
    <w:r>
      <w:rPr>
        <w:sz w:val="20"/>
      </w:rPr>
      <w:t xml:space="preserve"> </w:t>
    </w:r>
    <w:r w:rsidRPr="00793838">
      <w:rPr>
        <w:i/>
        <w:sz w:val="20"/>
      </w:rPr>
      <w:t xml:space="preserve"> </w:t>
    </w:r>
    <w:r w:rsidRPr="009251AD">
      <w:rPr>
        <w:rFonts w:ascii="Helvetica" w:hAnsi="Helvetica"/>
        <w:i/>
        <w:sz w:val="20"/>
      </w:rPr>
      <w:fldChar w:fldCharType="begin"/>
    </w:r>
    <w:r w:rsidRPr="009251AD">
      <w:rPr>
        <w:rFonts w:ascii="Helvetica" w:hAnsi="Helvetica"/>
        <w:i/>
        <w:sz w:val="20"/>
      </w:rPr>
      <w:instrText xml:space="preserve"> STYLEREF  CharNotesItals  \* CHARFORMAT </w:instrText>
    </w:r>
    <w:r w:rsidRPr="009251AD">
      <w:rPr>
        <w:rFonts w:ascii="Helvetica" w:hAnsi="Helvetica"/>
        <w:i/>
        <w:sz w:val="20"/>
      </w:rPr>
      <w:fldChar w:fldCharType="separate"/>
    </w:r>
    <w:r>
      <w:rPr>
        <w:rFonts w:ascii="Helvetica" w:hAnsi="Helvetica"/>
        <w:i/>
        <w:noProof/>
        <w:sz w:val="20"/>
      </w:rPr>
      <w:t>Schools Assistance (Learning Together—Achievement Through Choice and Opportunity) Act 2004</w:t>
    </w:r>
    <w:r w:rsidRPr="009251AD">
      <w:rPr>
        <w:rFonts w:ascii="Helvetica" w:hAnsi="Helvetica"/>
        <w:i/>
        <w:sz w:val="20"/>
      </w:rPr>
      <w:fldChar w:fldCharType="end"/>
    </w:r>
  </w:p>
  <w:p w:rsidR="00661756" w:rsidRPr="008C6D62" w:rsidRDefault="00661756">
    <w:pPr>
      <w:keepNext/>
      <w:rPr>
        <w:sz w:val="20"/>
      </w:rPr>
    </w:pPr>
  </w:p>
  <w:p w:rsidR="00661756" w:rsidRPr="00E140E4" w:rsidRDefault="00661756">
    <w:pPr>
      <w:keepNext/>
    </w:pPr>
  </w:p>
  <w:p w:rsidR="00661756" w:rsidRPr="006E3759" w:rsidRDefault="00661756">
    <w:pPr>
      <w:keepNext/>
      <w:pBdr>
        <w:bottom w:val="single" w:sz="6" w:space="1" w:color="auto"/>
      </w:pBdr>
      <w:rPr>
        <w:rFonts w:ascii="Helvetica" w:hAnsi="Helvetica"/>
        <w:b/>
      </w:rPr>
    </w:pPr>
    <w:r>
      <w:rPr>
        <w:rFonts w:ascii="Helvetica" w:hAnsi="Helvetica"/>
        <w:b/>
      </w:rPr>
      <w:t>Act Notes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140E4" w:rsidRDefault="00661756">
    <w:pPr>
      <w:keepNext/>
      <w:jc w:val="right"/>
      <w:rPr>
        <w:sz w:val="20"/>
      </w:rPr>
    </w:pPr>
    <w:r w:rsidRPr="009251AD">
      <w:rPr>
        <w:rFonts w:ascii="Helvetica" w:hAnsi="Helvetica"/>
        <w:sz w:val="20"/>
      </w:rPr>
      <w:fldChar w:fldCharType="begin"/>
    </w:r>
    <w:r w:rsidRPr="009251AD">
      <w:rPr>
        <w:rFonts w:ascii="Helvetica" w:hAnsi="Helvetica"/>
        <w:sz w:val="20"/>
      </w:rPr>
      <w:instrText xml:space="preserve"> STYLEREF  CharNotesReg  \* CHARFORMAT </w:instrText>
    </w:r>
    <w:r w:rsidRPr="009251AD">
      <w:rPr>
        <w:rFonts w:ascii="Helvetica" w:hAnsi="Helvetica"/>
        <w:sz w:val="20"/>
      </w:rPr>
      <w:fldChar w:fldCharType="separate"/>
    </w:r>
    <w:r w:rsidR="00187DB6">
      <w:rPr>
        <w:rFonts w:ascii="Helvetica" w:hAnsi="Helvetica"/>
        <w:noProof/>
        <w:sz w:val="20"/>
      </w:rPr>
      <w:t>Notes to the</w:t>
    </w:r>
    <w:r w:rsidRPr="009251AD">
      <w:rPr>
        <w:rFonts w:ascii="Helvetica" w:hAnsi="Helvetica"/>
        <w:sz w:val="20"/>
      </w:rPr>
      <w:fldChar w:fldCharType="end"/>
    </w:r>
    <w:r>
      <w:rPr>
        <w:sz w:val="20"/>
      </w:rPr>
      <w:t xml:space="preserve">  </w:t>
    </w:r>
    <w:r w:rsidRPr="009251AD">
      <w:rPr>
        <w:rFonts w:ascii="Helvetica" w:hAnsi="Helvetica"/>
        <w:i/>
        <w:sz w:val="20"/>
      </w:rPr>
      <w:fldChar w:fldCharType="begin"/>
    </w:r>
    <w:r w:rsidRPr="009251AD">
      <w:rPr>
        <w:rFonts w:ascii="Helvetica" w:hAnsi="Helvetica"/>
        <w:i/>
        <w:sz w:val="20"/>
      </w:rPr>
      <w:instrText xml:space="preserve"> STYLEREF  CharNotesItals  \* CHARFORMAT </w:instrText>
    </w:r>
    <w:r w:rsidRPr="009251AD">
      <w:rPr>
        <w:rFonts w:ascii="Helvetica" w:hAnsi="Helvetica"/>
        <w:i/>
        <w:sz w:val="20"/>
      </w:rPr>
      <w:fldChar w:fldCharType="separate"/>
    </w:r>
    <w:r w:rsidR="00187DB6">
      <w:rPr>
        <w:rFonts w:ascii="Helvetica" w:hAnsi="Helvetica"/>
        <w:i/>
        <w:noProof/>
        <w:sz w:val="20"/>
      </w:rPr>
      <w:t>Schools Assistance (Learning Together—Achievement Through Choice and Opportunity) Act 2004</w:t>
    </w:r>
    <w:r w:rsidRPr="009251AD">
      <w:rPr>
        <w:rFonts w:ascii="Helvetica" w:hAnsi="Helvetica"/>
        <w:i/>
        <w:sz w:val="20"/>
      </w:rPr>
      <w:fldChar w:fldCharType="end"/>
    </w:r>
  </w:p>
  <w:p w:rsidR="00661756" w:rsidRPr="008C6D62" w:rsidRDefault="00661756">
    <w:pPr>
      <w:keepNext/>
      <w:jc w:val="right"/>
      <w:rPr>
        <w:sz w:val="20"/>
      </w:rPr>
    </w:pPr>
  </w:p>
  <w:p w:rsidR="00661756" w:rsidRPr="00E140E4" w:rsidRDefault="00661756">
    <w:pPr>
      <w:keepNext/>
      <w:jc w:val="right"/>
    </w:pPr>
  </w:p>
  <w:p w:rsidR="00661756" w:rsidRPr="006E3759" w:rsidRDefault="00661756">
    <w:pPr>
      <w:keepNext/>
      <w:pBdr>
        <w:bottom w:val="single" w:sz="6" w:space="1" w:color="auto"/>
      </w:pBdr>
      <w:jc w:val="right"/>
      <w:rPr>
        <w:rFonts w:ascii="Helvetica" w:hAnsi="Helvetica"/>
        <w:b/>
      </w:rPr>
    </w:pPr>
    <w:r>
      <w:rPr>
        <w:rFonts w:ascii="Helvetica" w:hAnsi="Helvetica"/>
        <w:b/>
      </w:rPr>
      <w:t>Act Notes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93190" w:rsidRDefault="00661756">
    <w:pPr>
      <w:keepNext/>
      <w:rPr>
        <w:rFonts w:ascii="Arial" w:hAnsi="Arial" w:cs="Arial"/>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sidR="00187DB6">
      <w:rPr>
        <w:rFonts w:ascii="Arial" w:hAnsi="Arial" w:cs="Arial"/>
        <w:noProof/>
        <w:sz w:val="20"/>
      </w:rPr>
      <w:t>Notes to the</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sidR="00187DB6">
      <w:rPr>
        <w:rFonts w:ascii="Arial" w:hAnsi="Arial" w:cs="Arial"/>
        <w:i/>
        <w:noProof/>
        <w:sz w:val="20"/>
      </w:rPr>
      <w:t>Schools Assistance (Learning Together—Achievement Through Choice and Opportunity) Act 2004</w:t>
    </w:r>
    <w:r w:rsidRPr="00E93190">
      <w:rPr>
        <w:rFonts w:ascii="Arial" w:hAnsi="Arial" w:cs="Arial"/>
        <w:i/>
        <w:sz w:val="20"/>
      </w:rPr>
      <w:fldChar w:fldCharType="end"/>
    </w:r>
  </w:p>
  <w:p w:rsidR="00661756" w:rsidRPr="008C6D62" w:rsidRDefault="00661756">
    <w:pPr>
      <w:keepNext/>
      <w:rPr>
        <w:sz w:val="20"/>
      </w:rPr>
    </w:pPr>
  </w:p>
  <w:p w:rsidR="00661756" w:rsidRPr="00E140E4" w:rsidRDefault="00661756">
    <w:pPr>
      <w:keepNext/>
    </w:pPr>
  </w:p>
  <w:p w:rsidR="00661756" w:rsidRPr="00E93190" w:rsidRDefault="00661756">
    <w:pPr>
      <w:keepNext/>
      <w:pBdr>
        <w:bottom w:val="single" w:sz="6" w:space="1" w:color="auto"/>
      </w:pBdr>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187DB6">
      <w:rPr>
        <w:rFonts w:ascii="Arial" w:hAnsi="Arial" w:cs="Arial"/>
        <w:b/>
        <w:noProof/>
      </w:rPr>
      <w:t>Table of Amendments</w:t>
    </w:r>
    <w:r w:rsidRPr="00E93190">
      <w:rPr>
        <w:rFonts w:ascii="Arial" w:hAnsi="Arial" w:cs="Arial"/>
        <w:b/>
      </w:rPr>
      <w:fldChar w:fldCharType="end"/>
    </w:r>
  </w:p>
  <w:p w:rsidR="00661756" w:rsidRPr="00CD4700" w:rsidRDefault="00661756"/>
  <w:p w:rsidR="00661756" w:rsidRPr="00CD4700" w:rsidRDefault="00661756">
    <w:pPr>
      <w:pStyle w:val="Header"/>
      <w:spacing w:line="20" w:lineRule="exact"/>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93190" w:rsidRDefault="00661756">
    <w:pPr>
      <w:keepNext/>
      <w:jc w:val="right"/>
      <w:rPr>
        <w:rFonts w:ascii="Arial" w:hAnsi="Arial" w:cs="Arial"/>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sidR="00D20A21">
      <w:rPr>
        <w:rFonts w:ascii="Arial" w:hAnsi="Arial" w:cs="Arial"/>
        <w:noProof/>
        <w:sz w:val="20"/>
      </w:rPr>
      <w:t>Notes to the</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sidR="00D20A21">
      <w:rPr>
        <w:rFonts w:ascii="Arial" w:hAnsi="Arial" w:cs="Arial"/>
        <w:i/>
        <w:noProof/>
        <w:sz w:val="20"/>
      </w:rPr>
      <w:t>Schools Assistance (Learning Together—Achievement Through Choice and Opportunity) Act 2004</w:t>
    </w:r>
    <w:r w:rsidRPr="00E93190">
      <w:rPr>
        <w:rFonts w:ascii="Arial" w:hAnsi="Arial" w:cs="Arial"/>
        <w:i/>
        <w:sz w:val="20"/>
      </w:rPr>
      <w:fldChar w:fldCharType="end"/>
    </w:r>
  </w:p>
  <w:p w:rsidR="00661756" w:rsidRPr="008C6D62" w:rsidRDefault="00661756">
    <w:pPr>
      <w:keepNext/>
      <w:jc w:val="right"/>
      <w:rPr>
        <w:sz w:val="20"/>
      </w:rPr>
    </w:pPr>
  </w:p>
  <w:p w:rsidR="00661756" w:rsidRPr="00E140E4" w:rsidRDefault="00661756">
    <w:pPr>
      <w:keepNext/>
      <w:jc w:val="right"/>
    </w:pPr>
  </w:p>
  <w:p w:rsidR="00661756" w:rsidRPr="00E93190" w:rsidRDefault="00661756">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D20A21">
      <w:rPr>
        <w:rFonts w:ascii="Arial" w:hAnsi="Arial" w:cs="Arial"/>
        <w:b/>
        <w:noProof/>
      </w:rPr>
      <w:t>Table of Amendments</w:t>
    </w:r>
    <w:r w:rsidRPr="00E93190">
      <w:rPr>
        <w:rFonts w:ascii="Arial" w:hAnsi="Arial" w:cs="Arial"/>
        <w:b/>
      </w:rPr>
      <w:fldChar w:fldCharType="end"/>
    </w:r>
  </w:p>
  <w:p w:rsidR="00661756" w:rsidRPr="00CD4700" w:rsidRDefault="00661756"/>
  <w:p w:rsidR="00661756" w:rsidRPr="00CD4700" w:rsidRDefault="00661756">
    <w:pPr>
      <w:pStyle w:val="Header"/>
      <w:spacing w:line="20" w:lineRule="exact"/>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93190" w:rsidRDefault="00661756">
    <w:pPr>
      <w:keepNext/>
      <w:jc w:val="right"/>
      <w:rPr>
        <w:rFonts w:ascii="Arial" w:hAnsi="Arial" w:cs="Arial"/>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sidR="00187DB6">
      <w:rPr>
        <w:rFonts w:ascii="Arial" w:hAnsi="Arial" w:cs="Arial"/>
        <w:noProof/>
        <w:sz w:val="20"/>
      </w:rPr>
      <w:t>Notes to the</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sidR="00187DB6">
      <w:rPr>
        <w:rFonts w:ascii="Arial" w:hAnsi="Arial" w:cs="Arial"/>
        <w:i/>
        <w:noProof/>
        <w:sz w:val="20"/>
      </w:rPr>
      <w:t>Schools Assistance (Learning Together—Achievement Through Choice and Opportunity) Act 2004</w:t>
    </w:r>
    <w:r w:rsidRPr="00E93190">
      <w:rPr>
        <w:rFonts w:ascii="Arial" w:hAnsi="Arial" w:cs="Arial"/>
        <w:i/>
        <w:sz w:val="20"/>
      </w:rPr>
      <w:fldChar w:fldCharType="end"/>
    </w:r>
  </w:p>
  <w:p w:rsidR="00661756" w:rsidRPr="008C6D62" w:rsidRDefault="00661756">
    <w:pPr>
      <w:keepNext/>
      <w:jc w:val="right"/>
      <w:rPr>
        <w:sz w:val="20"/>
      </w:rPr>
    </w:pPr>
  </w:p>
  <w:p w:rsidR="00661756" w:rsidRPr="00E140E4" w:rsidRDefault="00661756">
    <w:pPr>
      <w:keepNext/>
      <w:jc w:val="right"/>
    </w:pPr>
  </w:p>
  <w:p w:rsidR="00661756" w:rsidRPr="00E93190" w:rsidRDefault="00661756">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187DB6">
      <w:rPr>
        <w:rFonts w:ascii="Arial" w:hAnsi="Arial" w:cs="Arial"/>
        <w:b/>
        <w:noProof/>
      </w:rPr>
      <w:t>Table of Amendments</w:t>
    </w:r>
    <w:r w:rsidRPr="00E93190">
      <w:rPr>
        <w:rFonts w:ascii="Arial" w:hAnsi="Arial" w:cs="Arial"/>
        <w:b/>
      </w:rPr>
      <w:fldChar w:fldCharType="end"/>
    </w:r>
  </w:p>
  <w:p w:rsidR="00661756" w:rsidRPr="008C6D62" w:rsidRDefault="0066175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Default="00661756" w:rsidP="007465EF">
    <w:pPr>
      <w:pStyle w:val="Header"/>
      <w:pBdr>
        <w:bottom w:val="single" w:sz="4" w:space="1" w:color="auto"/>
      </w:pBdr>
    </w:pPr>
  </w:p>
  <w:p w:rsidR="00661756" w:rsidRDefault="00661756" w:rsidP="007465EF">
    <w:pPr>
      <w:pStyle w:val="Header"/>
      <w:pBdr>
        <w:bottom w:val="single" w:sz="4" w:space="1" w:color="auto"/>
      </w:pBdr>
    </w:pPr>
  </w:p>
  <w:p w:rsidR="00661756" w:rsidRPr="001E77D2" w:rsidRDefault="00661756" w:rsidP="007465EF">
    <w:pPr>
      <w:pStyle w:val="Header"/>
      <w:pBdr>
        <w:bottom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93190" w:rsidRDefault="00661756">
    <w:pPr>
      <w:keepNext/>
      <w:rPr>
        <w:rFonts w:ascii="Arial" w:hAnsi="Arial" w:cs="Arial"/>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sidR="00D20A21">
      <w:rPr>
        <w:rFonts w:ascii="Arial" w:hAnsi="Arial" w:cs="Arial"/>
        <w:noProof/>
        <w:sz w:val="20"/>
      </w:rPr>
      <w:t>Notes to the</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sidR="00D20A21">
      <w:rPr>
        <w:rFonts w:ascii="Arial" w:hAnsi="Arial" w:cs="Arial"/>
        <w:i/>
        <w:noProof/>
        <w:sz w:val="20"/>
      </w:rPr>
      <w:t>Schools Assistance (Learning Together—Achievement Through Choice and Opportunity) Act 2004</w:t>
    </w:r>
    <w:r w:rsidRPr="00E93190">
      <w:rPr>
        <w:rFonts w:ascii="Arial" w:hAnsi="Arial" w:cs="Arial"/>
        <w:i/>
        <w:sz w:val="20"/>
      </w:rPr>
      <w:fldChar w:fldCharType="end"/>
    </w:r>
  </w:p>
  <w:p w:rsidR="00661756" w:rsidRPr="008C6D62" w:rsidRDefault="00661756">
    <w:pPr>
      <w:keepNext/>
      <w:rPr>
        <w:sz w:val="20"/>
      </w:rPr>
    </w:pPr>
  </w:p>
  <w:p w:rsidR="00661756" w:rsidRPr="00E140E4" w:rsidRDefault="00661756">
    <w:pPr>
      <w:keepNext/>
    </w:pPr>
  </w:p>
  <w:p w:rsidR="00661756" w:rsidRPr="00E93190" w:rsidRDefault="00661756">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D20A21">
      <w:rPr>
        <w:rFonts w:ascii="Arial" w:hAnsi="Arial" w:cs="Arial"/>
        <w:b/>
        <w:noProof/>
      </w:rPr>
      <w:t>Table A</w:t>
    </w:r>
    <w:r w:rsidRPr="00E93190">
      <w:rPr>
        <w:rFonts w:ascii="Arial" w:hAnsi="Arial" w:cs="Arial"/>
        <w:b/>
      </w:rPr>
      <w:fldChar w:fldCharType="end"/>
    </w:r>
  </w:p>
  <w:p w:rsidR="00661756" w:rsidRPr="008C6D62" w:rsidRDefault="00661756">
    <w:pPr>
      <w:pStyle w:val="Header"/>
      <w:pBdr>
        <w:top w:val="single" w:sz="6"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93190" w:rsidRDefault="00661756">
    <w:pPr>
      <w:keepNext/>
      <w:jc w:val="right"/>
      <w:rPr>
        <w:rFonts w:ascii="Arial" w:hAnsi="Arial" w:cs="Arial"/>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sidR="00187DB6">
      <w:rPr>
        <w:rFonts w:ascii="Arial" w:hAnsi="Arial" w:cs="Arial"/>
        <w:noProof/>
        <w:sz w:val="20"/>
      </w:rPr>
      <w:t>Notes to the</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sidR="00187DB6">
      <w:rPr>
        <w:rFonts w:ascii="Arial" w:hAnsi="Arial" w:cs="Arial"/>
        <w:i/>
        <w:noProof/>
        <w:sz w:val="20"/>
      </w:rPr>
      <w:t>Schools Assistance (Learning Together—Achievement Through Choice and Opportunity) Act 2004</w:t>
    </w:r>
    <w:r w:rsidRPr="00E93190">
      <w:rPr>
        <w:rFonts w:ascii="Arial" w:hAnsi="Arial" w:cs="Arial"/>
        <w:i/>
        <w:sz w:val="20"/>
      </w:rPr>
      <w:fldChar w:fldCharType="end"/>
    </w:r>
  </w:p>
  <w:p w:rsidR="00661756" w:rsidRPr="008C6D62" w:rsidRDefault="00661756">
    <w:pPr>
      <w:keepNext/>
      <w:jc w:val="right"/>
      <w:rPr>
        <w:sz w:val="20"/>
      </w:rPr>
    </w:pPr>
  </w:p>
  <w:p w:rsidR="00661756" w:rsidRPr="00E140E4" w:rsidRDefault="00661756">
    <w:pPr>
      <w:keepNext/>
      <w:jc w:val="right"/>
    </w:pPr>
  </w:p>
  <w:p w:rsidR="00661756" w:rsidRPr="00E93190" w:rsidRDefault="00661756">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187DB6">
      <w:rPr>
        <w:rFonts w:ascii="Arial" w:hAnsi="Arial" w:cs="Arial"/>
        <w:b/>
        <w:noProof/>
      </w:rPr>
      <w:t>Table A</w:t>
    </w:r>
    <w:r w:rsidRPr="00E93190">
      <w:rPr>
        <w:rFonts w:ascii="Arial" w:hAnsi="Arial" w:cs="Arial"/>
        <w:b/>
      </w:rPr>
      <w:fldChar w:fldCharType="end"/>
    </w:r>
  </w:p>
  <w:p w:rsidR="00661756" w:rsidRPr="008C6D62" w:rsidRDefault="00661756">
    <w:pPr>
      <w:pStyle w:val="Header"/>
      <w:pBdr>
        <w:top w:val="single" w:sz="6" w:space="1" w:color="auto"/>
      </w:pBd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140E4" w:rsidRDefault="00661756">
    <w:pPr>
      <w:keepNext/>
      <w:jc w:val="right"/>
      <w:rPr>
        <w:sz w:val="20"/>
      </w:rPr>
    </w:pPr>
    <w:r>
      <w:rPr>
        <w:sz w:val="20"/>
      </w:rPr>
      <w:fldChar w:fldCharType="begin"/>
    </w:r>
    <w:r>
      <w:rPr>
        <w:sz w:val="20"/>
      </w:rPr>
      <w:instrText xml:space="preserve"> STYLEREF  CharNotesReg  \* CHARFORMAT </w:instrText>
    </w:r>
    <w:r>
      <w:rPr>
        <w:sz w:val="20"/>
      </w:rPr>
      <w:fldChar w:fldCharType="separate"/>
    </w:r>
    <w:r>
      <w:rPr>
        <w:noProof/>
        <w:sz w:val="20"/>
      </w:rPr>
      <w:t>Notes to the</w:t>
    </w:r>
    <w:r>
      <w:rPr>
        <w:sz w:val="20"/>
      </w:rPr>
      <w:fldChar w:fldCharType="end"/>
    </w:r>
    <w:r>
      <w:rPr>
        <w:sz w:val="20"/>
      </w:rPr>
      <w:t xml:space="preserve">  </w:t>
    </w:r>
    <w:r w:rsidRPr="00CD4700">
      <w:rPr>
        <w:i/>
        <w:sz w:val="20"/>
      </w:rPr>
      <w:fldChar w:fldCharType="begin"/>
    </w:r>
    <w:r w:rsidRPr="00CD4700">
      <w:rPr>
        <w:i/>
        <w:sz w:val="20"/>
      </w:rPr>
      <w:instrText xml:space="preserve"> STYLEREF  CharNotesItals  \* CHARFORMAT </w:instrText>
    </w:r>
    <w:r w:rsidRPr="00CD4700">
      <w:rPr>
        <w:i/>
        <w:sz w:val="20"/>
      </w:rPr>
      <w:fldChar w:fldCharType="separate"/>
    </w:r>
    <w:r>
      <w:rPr>
        <w:i/>
        <w:noProof/>
        <w:sz w:val="20"/>
      </w:rPr>
      <w:t>Schools Assistance (Learning Together—Achievement Through Choice and Opportunity) Act 2004</w:t>
    </w:r>
    <w:r w:rsidRPr="00CD4700">
      <w:rPr>
        <w:i/>
        <w:sz w:val="20"/>
      </w:rPr>
      <w:fldChar w:fldCharType="end"/>
    </w:r>
  </w:p>
  <w:p w:rsidR="00661756" w:rsidRPr="008C6D62" w:rsidRDefault="00661756">
    <w:pPr>
      <w:keepNext/>
      <w:jc w:val="right"/>
      <w:rPr>
        <w:sz w:val="20"/>
      </w:rPr>
    </w:pPr>
  </w:p>
  <w:p w:rsidR="00661756" w:rsidRPr="00E140E4" w:rsidRDefault="00661756">
    <w:pPr>
      <w:keepNext/>
      <w:jc w:val="right"/>
    </w:pPr>
  </w:p>
  <w:p w:rsidR="00661756" w:rsidRPr="006E3759" w:rsidRDefault="00661756">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Pr>
        <w:rFonts w:ascii="Helvetica" w:hAnsi="Helvetica"/>
        <w:b/>
        <w:noProof/>
      </w:rPr>
      <w:t>Note 1</w:t>
    </w:r>
    <w:r>
      <w:rPr>
        <w:rFonts w:ascii="Helvetica" w:hAnsi="Helvetica"/>
        <w:b/>
      </w:rPr>
      <w:fldChar w:fldCharType="end"/>
    </w:r>
  </w:p>
  <w:p w:rsidR="00661756" w:rsidRPr="008C6D62" w:rsidRDefault="00661756">
    <w:pPr>
      <w:pStyle w:val="Header"/>
      <w:pBdr>
        <w:top w:val="single" w:sz="12" w:space="1" w:color="auto"/>
      </w:pBd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93190" w:rsidRDefault="00661756">
    <w:pPr>
      <w:keepNext/>
      <w:rPr>
        <w:rFonts w:ascii="Arial" w:hAnsi="Arial" w:cs="Arial"/>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Pr>
        <w:rFonts w:ascii="Arial" w:hAnsi="Arial" w:cs="Arial"/>
        <w:noProof/>
        <w:sz w:val="20"/>
      </w:rPr>
      <w:t>Notes to the</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Pr>
        <w:rFonts w:ascii="Arial" w:hAnsi="Arial" w:cs="Arial"/>
        <w:i/>
        <w:noProof/>
        <w:sz w:val="20"/>
      </w:rPr>
      <w:t>Schools Assistance (Learning Together—Achievement Through Choice and Opportunity) Act 2004</w:t>
    </w:r>
    <w:r w:rsidRPr="00E93190">
      <w:rPr>
        <w:rFonts w:ascii="Arial" w:hAnsi="Arial" w:cs="Arial"/>
        <w:i/>
        <w:sz w:val="20"/>
      </w:rPr>
      <w:fldChar w:fldCharType="end"/>
    </w:r>
  </w:p>
  <w:p w:rsidR="00661756" w:rsidRPr="008C6D62" w:rsidRDefault="00661756">
    <w:pPr>
      <w:keepNext/>
      <w:rPr>
        <w:sz w:val="20"/>
      </w:rPr>
    </w:pPr>
  </w:p>
  <w:p w:rsidR="00661756" w:rsidRPr="00E140E4" w:rsidRDefault="00661756">
    <w:pPr>
      <w:keepNext/>
    </w:pPr>
  </w:p>
  <w:p w:rsidR="00661756" w:rsidRPr="00E93190" w:rsidRDefault="00661756">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Pr>
        <w:rFonts w:ascii="Arial" w:hAnsi="Arial" w:cs="Arial"/>
        <w:b/>
        <w:noProof/>
      </w:rPr>
      <w:t>Note 1</w:t>
    </w:r>
    <w:r w:rsidRPr="00E93190">
      <w:rPr>
        <w:rFonts w:ascii="Arial" w:hAnsi="Arial" w:cs="Arial"/>
        <w:b/>
      </w:rPr>
      <w:fldChar w:fldCharType="end"/>
    </w:r>
  </w:p>
  <w:p w:rsidR="00661756" w:rsidRPr="008C6D62" w:rsidRDefault="00661756">
    <w:pPr>
      <w:pStyle w:val="Header"/>
      <w:pBdr>
        <w:top w:val="single" w:sz="6"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E140E4" w:rsidRDefault="00661756">
    <w:pPr>
      <w:keepNext/>
      <w:jc w:val="right"/>
      <w:rPr>
        <w:sz w:val="20"/>
      </w:rPr>
    </w:pPr>
  </w:p>
  <w:p w:rsidR="00661756" w:rsidRPr="00E93190" w:rsidRDefault="00661756">
    <w:pPr>
      <w:keepNext/>
      <w:jc w:val="right"/>
      <w:rPr>
        <w:rFonts w:ascii="Arial" w:hAnsi="Arial" w:cs="Arial"/>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Pr>
        <w:rFonts w:ascii="Arial" w:hAnsi="Arial" w:cs="Arial"/>
        <w:noProof/>
        <w:sz w:val="20"/>
      </w:rPr>
      <w:t>Notes to the</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Pr>
        <w:rFonts w:ascii="Arial" w:hAnsi="Arial" w:cs="Arial"/>
        <w:i/>
        <w:noProof/>
        <w:sz w:val="20"/>
      </w:rPr>
      <w:t>Schools Assistance (Learning Together—Achievement Through Choice and Opportunity) Act 2004</w:t>
    </w:r>
    <w:r w:rsidRPr="00E93190">
      <w:rPr>
        <w:rFonts w:ascii="Arial" w:hAnsi="Arial" w:cs="Arial"/>
        <w:i/>
        <w:sz w:val="20"/>
      </w:rPr>
      <w:fldChar w:fldCharType="end"/>
    </w:r>
  </w:p>
  <w:p w:rsidR="00661756" w:rsidRPr="008C6D62" w:rsidRDefault="00661756">
    <w:pPr>
      <w:keepNext/>
      <w:jc w:val="right"/>
      <w:rPr>
        <w:sz w:val="20"/>
      </w:rPr>
    </w:pPr>
  </w:p>
  <w:p w:rsidR="00661756" w:rsidRPr="00E140E4" w:rsidRDefault="00661756">
    <w:pPr>
      <w:keepNext/>
      <w:jc w:val="right"/>
    </w:pPr>
  </w:p>
  <w:p w:rsidR="00661756" w:rsidRPr="00E93190" w:rsidRDefault="00661756">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Pr>
        <w:rFonts w:ascii="Arial" w:hAnsi="Arial" w:cs="Arial"/>
        <w:b/>
        <w:noProof/>
      </w:rPr>
      <w:t>Note 1</w:t>
    </w:r>
    <w:r w:rsidRPr="00E93190">
      <w:rPr>
        <w:rFonts w:ascii="Arial" w:hAnsi="Arial" w:cs="Arial"/>
        <w:b/>
      </w:rPr>
      <w:fldChar w:fldCharType="end"/>
    </w:r>
  </w:p>
  <w:p w:rsidR="00661756" w:rsidRPr="008C6D62" w:rsidRDefault="00661756">
    <w:pPr>
      <w:pStyle w:val="Header"/>
      <w:pBdr>
        <w:top w:val="single" w:sz="6" w:space="1"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5F1388" w:rsidRDefault="00661756" w:rsidP="007465E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Default="00661756">
    <w:pPr>
      <w:jc w:val="right"/>
    </w:pPr>
  </w:p>
  <w:p w:rsidR="00661756" w:rsidRDefault="00661756">
    <w:pPr>
      <w:jc w:val="right"/>
      <w:rPr>
        <w:i/>
      </w:rPr>
    </w:pPr>
  </w:p>
  <w:p w:rsidR="00661756" w:rsidRDefault="00661756">
    <w:pPr>
      <w:jc w:val="right"/>
    </w:pPr>
  </w:p>
  <w:p w:rsidR="00661756" w:rsidRDefault="00661756">
    <w:pPr>
      <w:jc w:val="right"/>
      <w:rPr>
        <w:sz w:val="24"/>
      </w:rPr>
    </w:pPr>
  </w:p>
  <w:p w:rsidR="00661756" w:rsidRDefault="00661756">
    <w:pPr>
      <w:pBdr>
        <w:bottom w:val="single" w:sz="6" w:space="1" w:color="auto"/>
      </w:pBdr>
      <w:jc w:val="right"/>
      <w:rPr>
        <w:i/>
        <w:sz w:val="24"/>
      </w:rPr>
    </w:pPr>
  </w:p>
  <w:p w:rsidR="00661756" w:rsidRDefault="006617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Default="00661756">
    <w:pPr>
      <w:jc w:val="right"/>
      <w:rPr>
        <w:b/>
      </w:rPr>
    </w:pPr>
  </w:p>
  <w:p w:rsidR="00661756" w:rsidRDefault="00661756">
    <w:pPr>
      <w:jc w:val="right"/>
      <w:rPr>
        <w:b/>
        <w:i/>
      </w:rPr>
    </w:pPr>
  </w:p>
  <w:p w:rsidR="00661756" w:rsidRDefault="00661756">
    <w:pPr>
      <w:jc w:val="right"/>
    </w:pPr>
  </w:p>
  <w:p w:rsidR="00661756" w:rsidRDefault="00661756">
    <w:pPr>
      <w:jc w:val="right"/>
      <w:rPr>
        <w:b/>
        <w:sz w:val="24"/>
      </w:rPr>
    </w:pPr>
  </w:p>
  <w:p w:rsidR="00661756" w:rsidRDefault="00661756" w:rsidP="00CE3CA4">
    <w:pPr>
      <w:pBdr>
        <w:bottom w:val="single" w:sz="6" w:space="0" w:color="auto"/>
      </w:pBdr>
      <w:jc w:val="right"/>
      <w:rPr>
        <w:b/>
        <w:i/>
        <w:sz w:val="24"/>
      </w:rPr>
    </w:pPr>
  </w:p>
  <w:p w:rsidR="00661756" w:rsidRDefault="00661756" w:rsidP="00CE3C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Default="0066175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FF4C0F" w:rsidRDefault="0066175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end"/>
    </w:r>
  </w:p>
  <w:p w:rsidR="00661756" w:rsidRPr="00FF4C0F" w:rsidRDefault="0066175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C10822">
      <w:rPr>
        <w:b/>
        <w:noProof/>
        <w:sz w:val="20"/>
      </w:rPr>
      <w:t>Part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C10822">
      <w:rPr>
        <w:noProof/>
        <w:sz w:val="20"/>
      </w:rPr>
      <w:t>Preliminary</w:t>
    </w:r>
    <w:r w:rsidRPr="00FF4C0F">
      <w:rPr>
        <w:sz w:val="20"/>
      </w:rPr>
      <w:fldChar w:fldCharType="end"/>
    </w:r>
  </w:p>
  <w:p w:rsidR="00661756" w:rsidRPr="00FF4C0F" w:rsidRDefault="0066175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661756" w:rsidRPr="00E140E4" w:rsidRDefault="00661756">
    <w:pPr>
      <w:keepNext/>
    </w:pPr>
  </w:p>
  <w:p w:rsidR="00661756" w:rsidRPr="00E140E4" w:rsidRDefault="00661756">
    <w:pPr>
      <w:keepNext/>
      <w:rPr>
        <w:b/>
      </w:rPr>
    </w:pPr>
    <w:r w:rsidRPr="00E140E4">
      <w:t>Section</w:t>
    </w:r>
    <w:r w:rsidRPr="00FF4C0F">
      <w:t xml:space="preserve"> </w:t>
    </w:r>
    <w:fldSimple w:instr=" STYLEREF  CharSectno  \* CHARFORMAT ">
      <w:r w:rsidR="00C10822">
        <w:rPr>
          <w:noProof/>
        </w:rPr>
        <w:t>4</w:t>
      </w:r>
    </w:fldSimple>
  </w:p>
  <w:p w:rsidR="00661756" w:rsidRPr="00E140E4" w:rsidRDefault="00661756">
    <w:pPr>
      <w:pStyle w:val="Header"/>
      <w:pBdr>
        <w:top w:val="single" w:sz="6"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FF4C0F" w:rsidRDefault="00661756">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p>
  <w:p w:rsidR="00661756" w:rsidRPr="00FF4C0F" w:rsidRDefault="00661756">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C10822">
      <w:rPr>
        <w:noProof/>
        <w:sz w:val="20"/>
      </w:rPr>
      <w:t>Preliminary</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C10822">
      <w:rPr>
        <w:b/>
        <w:noProof/>
        <w:sz w:val="20"/>
      </w:rPr>
      <w:t>Part 1</w:t>
    </w:r>
    <w:r w:rsidRPr="00FF4C0F">
      <w:rPr>
        <w:sz w:val="20"/>
      </w:rPr>
      <w:fldChar w:fldCharType="end"/>
    </w:r>
  </w:p>
  <w:p w:rsidR="00661756" w:rsidRPr="00FF4C0F" w:rsidRDefault="00661756">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661756" w:rsidRPr="00E140E4" w:rsidRDefault="00661756">
    <w:pPr>
      <w:keepNext/>
      <w:jc w:val="right"/>
    </w:pPr>
  </w:p>
  <w:p w:rsidR="00661756" w:rsidRPr="0037294E" w:rsidRDefault="00661756">
    <w:pPr>
      <w:keepNext/>
      <w:jc w:val="right"/>
    </w:pPr>
    <w:r>
      <w:t>Sectio</w:t>
    </w:r>
    <w:r w:rsidRPr="0037294E">
      <w:t xml:space="preserve">n </w:t>
    </w:r>
    <w:fldSimple w:instr=" STYLEREF  CharSectno  \* CHARFORMAT ">
      <w:r w:rsidR="00C10822">
        <w:rPr>
          <w:noProof/>
        </w:rPr>
        <w:t>4</w:t>
      </w:r>
    </w:fldSimple>
  </w:p>
  <w:p w:rsidR="00661756" w:rsidRPr="008C6D62" w:rsidRDefault="00661756">
    <w:pPr>
      <w:pStyle w:val="Header"/>
      <w:pBdr>
        <w:top w:val="single" w:sz="6" w:space="1"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756" w:rsidRPr="008C6D62" w:rsidRDefault="00661756">
    <w:pPr>
      <w:keepNext/>
      <w:jc w:val="right"/>
      <w:rPr>
        <w:sz w:val="20"/>
      </w:rPr>
    </w:pPr>
  </w:p>
  <w:p w:rsidR="00661756" w:rsidRPr="008C6D62" w:rsidRDefault="00661756">
    <w:pPr>
      <w:keepNext/>
      <w:jc w:val="right"/>
      <w:rPr>
        <w:sz w:val="20"/>
      </w:rPr>
    </w:pPr>
  </w:p>
  <w:p w:rsidR="00661756" w:rsidRPr="008C6D62" w:rsidRDefault="00661756">
    <w:pPr>
      <w:keepNext/>
      <w:jc w:val="right"/>
      <w:rPr>
        <w:sz w:val="20"/>
      </w:rPr>
    </w:pPr>
  </w:p>
  <w:p w:rsidR="00661756" w:rsidRPr="00E140E4" w:rsidRDefault="00661756">
    <w:pPr>
      <w:keepNext/>
      <w:jc w:val="right"/>
    </w:pPr>
  </w:p>
  <w:p w:rsidR="00661756" w:rsidRPr="00E140E4" w:rsidRDefault="00661756">
    <w:pPr>
      <w:keepNext/>
      <w:jc w:val="right"/>
    </w:pPr>
  </w:p>
  <w:p w:rsidR="00661756" w:rsidRPr="008C6D62" w:rsidRDefault="00661756">
    <w:pPr>
      <w:pStyle w:val="Header"/>
      <w:pBdr>
        <w:top w:val="single" w:sz="6"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1E666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5DC4D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D3075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80F7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1DCBD8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D816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BE8B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42C3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B210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58A2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E5C8C"/>
    <w:multiLevelType w:val="hybridMultilevel"/>
    <w:tmpl w:val="46FE0A50"/>
    <w:lvl w:ilvl="0" w:tplc="C6C06CF8">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B64549"/>
    <w:multiLevelType w:val="hybridMultilevel"/>
    <w:tmpl w:val="A330D6D8"/>
    <w:lvl w:ilvl="0" w:tplc="5E9AA5DE">
      <w:start w:val="1"/>
      <w:numFmt w:val="bullet"/>
      <w:lvlText w:val=""/>
      <w:lvlJc w:val="left"/>
      <w:pPr>
        <w:tabs>
          <w:tab w:val="num" w:pos="4242"/>
        </w:tabs>
        <w:ind w:left="3521" w:hanging="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D75477"/>
    <w:multiLevelType w:val="hybridMultilevel"/>
    <w:tmpl w:val="62D4B512"/>
    <w:lvl w:ilvl="0" w:tplc="E9F88DDE">
      <w:start w:val="1"/>
      <w:numFmt w:val="bullet"/>
      <w:lvlText w:val=""/>
      <w:lvlJc w:val="left"/>
      <w:pPr>
        <w:tabs>
          <w:tab w:val="num" w:pos="2121"/>
        </w:tabs>
        <w:ind w:left="1400" w:hanging="10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9F04A1"/>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6" w15:restartNumberingAfterBreak="0">
    <w:nsid w:val="224F72F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37A2B29"/>
    <w:multiLevelType w:val="multilevel"/>
    <w:tmpl w:val="0C090023"/>
    <w:numStyleLink w:val="ArticleSection"/>
  </w:abstractNum>
  <w:abstractNum w:abstractNumId="18" w15:restartNumberingAfterBreak="0">
    <w:nsid w:val="23A82E0B"/>
    <w:multiLevelType w:val="multilevel"/>
    <w:tmpl w:val="0C090023"/>
    <w:numStyleLink w:val="ArticleSection"/>
  </w:abstractNum>
  <w:abstractNum w:abstractNumId="19" w15:restartNumberingAfterBreak="0">
    <w:nsid w:val="25FE45F9"/>
    <w:multiLevelType w:val="singleLevel"/>
    <w:tmpl w:val="8A242880"/>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739019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BE36705"/>
    <w:multiLevelType w:val="singleLevel"/>
    <w:tmpl w:val="14708B10"/>
    <w:lvl w:ilvl="0">
      <w:start w:val="2"/>
      <w:numFmt w:val="decimal"/>
      <w:lvlText w:val="(%1)"/>
      <w:lvlJc w:val="left"/>
      <w:pPr>
        <w:tabs>
          <w:tab w:val="num" w:pos="1140"/>
        </w:tabs>
        <w:ind w:left="1140" w:hanging="375"/>
      </w:pPr>
      <w:rPr>
        <w:rFonts w:hint="default"/>
      </w:rPr>
    </w:lvl>
  </w:abstractNum>
  <w:abstractNum w:abstractNumId="22" w15:restartNumberingAfterBreak="0">
    <w:nsid w:val="2C3C32B5"/>
    <w:multiLevelType w:val="singleLevel"/>
    <w:tmpl w:val="8A242880"/>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4" w15:restartNumberingAfterBreak="0">
    <w:nsid w:val="3CCD578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F21D6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3F557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485610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94E02F0"/>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0326C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4D713A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51A7CBE"/>
    <w:multiLevelType w:val="hybridMultilevel"/>
    <w:tmpl w:val="9D403C16"/>
    <w:lvl w:ilvl="0" w:tplc="DD6E5C34">
      <w:start w:val="1"/>
      <w:numFmt w:val="upperRoman"/>
      <w:lvlText w:val="%1."/>
      <w:lvlJc w:val="right"/>
      <w:pPr>
        <w:tabs>
          <w:tab w:val="num" w:pos="720"/>
        </w:tabs>
        <w:ind w:left="720" w:hanging="18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4757A2"/>
    <w:multiLevelType w:val="multilevel"/>
    <w:tmpl w:val="0C09001D"/>
    <w:numStyleLink w:val="1ai"/>
  </w:abstractNum>
  <w:abstractNum w:abstractNumId="35" w15:restartNumberingAfterBreak="0">
    <w:nsid w:val="61F530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6D2649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7642EE7"/>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8A84386"/>
    <w:multiLevelType w:val="hybridMultilevel"/>
    <w:tmpl w:val="5C6C1E8A"/>
    <w:lvl w:ilvl="0" w:tplc="2B968BB2">
      <w:start w:val="1"/>
      <w:numFmt w:val="bullet"/>
      <w:lvlText w:val=""/>
      <w:lvlJc w:val="left"/>
      <w:pPr>
        <w:tabs>
          <w:tab w:val="num" w:pos="2989"/>
        </w:tabs>
        <w:ind w:left="1225"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7C070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E5455E3"/>
    <w:multiLevelType w:val="multilevel"/>
    <w:tmpl w:val="0C09001D"/>
    <w:numStyleLink w:val="1ai"/>
  </w:abstractNum>
  <w:abstractNum w:abstractNumId="41" w15:restartNumberingAfterBreak="0">
    <w:nsid w:val="7627142F"/>
    <w:multiLevelType w:val="singleLevel"/>
    <w:tmpl w:val="F7ECB452"/>
    <w:lvl w:ilvl="0">
      <w:start w:val="3"/>
      <w:numFmt w:val="decimal"/>
      <w:lvlText w:val="%1"/>
      <w:lvlJc w:val="left"/>
      <w:pPr>
        <w:tabs>
          <w:tab w:val="num" w:pos="360"/>
        </w:tabs>
        <w:ind w:left="360" w:hanging="360"/>
      </w:pPr>
      <w:rPr>
        <w:rFonts w:hint="default"/>
      </w:rPr>
    </w:lvl>
  </w:abstractNum>
  <w:abstractNum w:abstractNumId="42" w15:restartNumberingAfterBreak="0">
    <w:nsid w:val="7C6B5EC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3"/>
  </w:num>
  <w:num w:numId="14">
    <w:abstractNumId w:val="42"/>
  </w:num>
  <w:num w:numId="15">
    <w:abstractNumId w:val="36"/>
  </w:num>
  <w:num w:numId="16">
    <w:abstractNumId w:val="16"/>
  </w:num>
  <w:num w:numId="17">
    <w:abstractNumId w:val="35"/>
  </w:num>
  <w:num w:numId="18">
    <w:abstractNumId w:val="11"/>
  </w:num>
  <w:num w:numId="19">
    <w:abstractNumId w:val="27"/>
  </w:num>
  <w:num w:numId="20">
    <w:abstractNumId w:val="39"/>
  </w:num>
  <w:num w:numId="21">
    <w:abstractNumId w:val="30"/>
  </w:num>
  <w:num w:numId="22">
    <w:abstractNumId w:val="24"/>
  </w:num>
  <w:num w:numId="23">
    <w:abstractNumId w:val="10"/>
  </w:num>
  <w:num w:numId="24">
    <w:abstractNumId w:val="29"/>
  </w:num>
  <w:num w:numId="25">
    <w:abstractNumId w:val="37"/>
  </w:num>
  <w:num w:numId="26">
    <w:abstractNumId w:val="14"/>
  </w:num>
  <w:num w:numId="27">
    <w:abstractNumId w:val="25"/>
  </w:num>
  <w:num w:numId="28">
    <w:abstractNumId w:val="32"/>
  </w:num>
  <w:num w:numId="29">
    <w:abstractNumId w:val="20"/>
  </w:num>
  <w:num w:numId="30">
    <w:abstractNumId w:val="21"/>
  </w:num>
  <w:num w:numId="31">
    <w:abstractNumId w:val="41"/>
  </w:num>
  <w:num w:numId="32">
    <w:abstractNumId w:val="26"/>
  </w:num>
  <w:num w:numId="33">
    <w:abstractNumId w:val="19"/>
  </w:num>
  <w:num w:numId="34">
    <w:abstractNumId w:val="22"/>
  </w:num>
  <w:num w:numId="35">
    <w:abstractNumId w:val="28"/>
  </w:num>
  <w:num w:numId="36">
    <w:abstractNumId w:val="31"/>
  </w:num>
  <w:num w:numId="37">
    <w:abstractNumId w:val="38"/>
  </w:num>
  <w:num w:numId="38">
    <w:abstractNumId w:val="40"/>
  </w:num>
  <w:num w:numId="39">
    <w:abstractNumId w:val="17"/>
  </w:num>
  <w:num w:numId="40">
    <w:abstractNumId w:val="34"/>
  </w:num>
  <w:num w:numId="41">
    <w:abstractNumId w:val="18"/>
  </w:num>
  <w:num w:numId="42">
    <w:abstractNumId w:val="23"/>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allowHyphenationAtTrackBottom" w:uri="http://schemas.microsoft.com/office/word" w:val="1"/>
    <w:compatSetting w:name="useWord2013TrackBottomHyphenation" w:uri="http://schemas.microsoft.com/office/word" w:val="1"/>
  </w:compat>
  <w:rsids>
    <w:rsidRoot w:val="00EA1736"/>
    <w:rsid w:val="00004057"/>
    <w:rsid w:val="00004408"/>
    <w:rsid w:val="00017599"/>
    <w:rsid w:val="000178BD"/>
    <w:rsid w:val="00024321"/>
    <w:rsid w:val="00032D5A"/>
    <w:rsid w:val="000348C0"/>
    <w:rsid w:val="00040639"/>
    <w:rsid w:val="00047B0A"/>
    <w:rsid w:val="0005603E"/>
    <w:rsid w:val="000634FB"/>
    <w:rsid w:val="0007234A"/>
    <w:rsid w:val="000724AA"/>
    <w:rsid w:val="000907B8"/>
    <w:rsid w:val="000952EF"/>
    <w:rsid w:val="000B108D"/>
    <w:rsid w:val="000B2630"/>
    <w:rsid w:val="000B32DF"/>
    <w:rsid w:val="000C02DA"/>
    <w:rsid w:val="000C41FB"/>
    <w:rsid w:val="000D6866"/>
    <w:rsid w:val="000E1293"/>
    <w:rsid w:val="000F33B5"/>
    <w:rsid w:val="000F37B5"/>
    <w:rsid w:val="001108F1"/>
    <w:rsid w:val="001224B0"/>
    <w:rsid w:val="00123FC4"/>
    <w:rsid w:val="0012455A"/>
    <w:rsid w:val="0013422D"/>
    <w:rsid w:val="001459EC"/>
    <w:rsid w:val="00163082"/>
    <w:rsid w:val="00174AC2"/>
    <w:rsid w:val="00182F72"/>
    <w:rsid w:val="00187DB6"/>
    <w:rsid w:val="00196DBD"/>
    <w:rsid w:val="001A4303"/>
    <w:rsid w:val="001B2FA7"/>
    <w:rsid w:val="001B3234"/>
    <w:rsid w:val="001C549E"/>
    <w:rsid w:val="001C6FDB"/>
    <w:rsid w:val="001D5610"/>
    <w:rsid w:val="001D6320"/>
    <w:rsid w:val="001E62B3"/>
    <w:rsid w:val="001F1120"/>
    <w:rsid w:val="002005F3"/>
    <w:rsid w:val="002027DD"/>
    <w:rsid w:val="00214F28"/>
    <w:rsid w:val="00221202"/>
    <w:rsid w:val="0026420F"/>
    <w:rsid w:val="00295534"/>
    <w:rsid w:val="00295F2D"/>
    <w:rsid w:val="002A46AF"/>
    <w:rsid w:val="002A58DC"/>
    <w:rsid w:val="002A7340"/>
    <w:rsid w:val="002C4F24"/>
    <w:rsid w:val="002D2EFA"/>
    <w:rsid w:val="002D5E53"/>
    <w:rsid w:val="0030082C"/>
    <w:rsid w:val="003122CB"/>
    <w:rsid w:val="0031727F"/>
    <w:rsid w:val="00337620"/>
    <w:rsid w:val="00347E2E"/>
    <w:rsid w:val="00351D8C"/>
    <w:rsid w:val="00355F78"/>
    <w:rsid w:val="0036154E"/>
    <w:rsid w:val="0037555E"/>
    <w:rsid w:val="003851E6"/>
    <w:rsid w:val="003A13FB"/>
    <w:rsid w:val="003A20DF"/>
    <w:rsid w:val="003A4CB6"/>
    <w:rsid w:val="003B55FA"/>
    <w:rsid w:val="003B7853"/>
    <w:rsid w:val="003C1CFE"/>
    <w:rsid w:val="003D60E8"/>
    <w:rsid w:val="003D7DA7"/>
    <w:rsid w:val="003E55F9"/>
    <w:rsid w:val="003F50EF"/>
    <w:rsid w:val="004026F7"/>
    <w:rsid w:val="00402FDA"/>
    <w:rsid w:val="004031E5"/>
    <w:rsid w:val="0040661B"/>
    <w:rsid w:val="00415028"/>
    <w:rsid w:val="00424E5A"/>
    <w:rsid w:val="0042710A"/>
    <w:rsid w:val="00436C80"/>
    <w:rsid w:val="004520A6"/>
    <w:rsid w:val="0045214B"/>
    <w:rsid w:val="00466B20"/>
    <w:rsid w:val="004735FC"/>
    <w:rsid w:val="0047627A"/>
    <w:rsid w:val="0048706B"/>
    <w:rsid w:val="0049652C"/>
    <w:rsid w:val="004A3045"/>
    <w:rsid w:val="004A3063"/>
    <w:rsid w:val="004A385E"/>
    <w:rsid w:val="004A53FC"/>
    <w:rsid w:val="004C0976"/>
    <w:rsid w:val="004D6A97"/>
    <w:rsid w:val="004E5505"/>
    <w:rsid w:val="004E6589"/>
    <w:rsid w:val="00505400"/>
    <w:rsid w:val="00515552"/>
    <w:rsid w:val="00515D24"/>
    <w:rsid w:val="005221C1"/>
    <w:rsid w:val="00530C74"/>
    <w:rsid w:val="005363DF"/>
    <w:rsid w:val="005445BF"/>
    <w:rsid w:val="005464E2"/>
    <w:rsid w:val="00566904"/>
    <w:rsid w:val="005700E9"/>
    <w:rsid w:val="005709BA"/>
    <w:rsid w:val="005723E1"/>
    <w:rsid w:val="00573A93"/>
    <w:rsid w:val="00585705"/>
    <w:rsid w:val="005942D5"/>
    <w:rsid w:val="005A3F34"/>
    <w:rsid w:val="005C17BB"/>
    <w:rsid w:val="005C4D38"/>
    <w:rsid w:val="005C6DE5"/>
    <w:rsid w:val="005D0121"/>
    <w:rsid w:val="005D7DBE"/>
    <w:rsid w:val="005E2523"/>
    <w:rsid w:val="00604455"/>
    <w:rsid w:val="00606B61"/>
    <w:rsid w:val="006111E6"/>
    <w:rsid w:val="006219F8"/>
    <w:rsid w:val="00623029"/>
    <w:rsid w:val="00632641"/>
    <w:rsid w:val="00635814"/>
    <w:rsid w:val="00635F7D"/>
    <w:rsid w:val="0063693F"/>
    <w:rsid w:val="0064278C"/>
    <w:rsid w:val="006429FB"/>
    <w:rsid w:val="00642F4C"/>
    <w:rsid w:val="00643F1A"/>
    <w:rsid w:val="00646D41"/>
    <w:rsid w:val="0065795F"/>
    <w:rsid w:val="00661756"/>
    <w:rsid w:val="00665906"/>
    <w:rsid w:val="00670486"/>
    <w:rsid w:val="006830C4"/>
    <w:rsid w:val="006956CD"/>
    <w:rsid w:val="006A6CD9"/>
    <w:rsid w:val="006C6305"/>
    <w:rsid w:val="006D6791"/>
    <w:rsid w:val="006E4210"/>
    <w:rsid w:val="006E496D"/>
    <w:rsid w:val="006E7438"/>
    <w:rsid w:val="006F0E1A"/>
    <w:rsid w:val="006F2FF2"/>
    <w:rsid w:val="006F3CCB"/>
    <w:rsid w:val="006F7CAE"/>
    <w:rsid w:val="00703AF4"/>
    <w:rsid w:val="0071699B"/>
    <w:rsid w:val="00740AF0"/>
    <w:rsid w:val="0074313C"/>
    <w:rsid w:val="007465EF"/>
    <w:rsid w:val="0076510C"/>
    <w:rsid w:val="00771062"/>
    <w:rsid w:val="00771E45"/>
    <w:rsid w:val="00772CB9"/>
    <w:rsid w:val="00780A02"/>
    <w:rsid w:val="00784C7C"/>
    <w:rsid w:val="007A0EDA"/>
    <w:rsid w:val="007B2757"/>
    <w:rsid w:val="007B28E8"/>
    <w:rsid w:val="007B35EA"/>
    <w:rsid w:val="007D2103"/>
    <w:rsid w:val="007F3A2F"/>
    <w:rsid w:val="007F6669"/>
    <w:rsid w:val="00807A06"/>
    <w:rsid w:val="00811658"/>
    <w:rsid w:val="008142EC"/>
    <w:rsid w:val="00815727"/>
    <w:rsid w:val="00815EAB"/>
    <w:rsid w:val="00817F3C"/>
    <w:rsid w:val="00820B3B"/>
    <w:rsid w:val="0082741A"/>
    <w:rsid w:val="008300C6"/>
    <w:rsid w:val="00830412"/>
    <w:rsid w:val="008409FB"/>
    <w:rsid w:val="0084657A"/>
    <w:rsid w:val="008504B5"/>
    <w:rsid w:val="00853AA9"/>
    <w:rsid w:val="00855FE9"/>
    <w:rsid w:val="008835D4"/>
    <w:rsid w:val="008A0CCA"/>
    <w:rsid w:val="008A4685"/>
    <w:rsid w:val="008A7E35"/>
    <w:rsid w:val="008B34AA"/>
    <w:rsid w:val="008B73A7"/>
    <w:rsid w:val="008C2D24"/>
    <w:rsid w:val="008C6220"/>
    <w:rsid w:val="008D4BD8"/>
    <w:rsid w:val="008E5A37"/>
    <w:rsid w:val="008E79D4"/>
    <w:rsid w:val="008F1A6F"/>
    <w:rsid w:val="00922214"/>
    <w:rsid w:val="00936328"/>
    <w:rsid w:val="00937598"/>
    <w:rsid w:val="00942401"/>
    <w:rsid w:val="0094457E"/>
    <w:rsid w:val="00952BE9"/>
    <w:rsid w:val="00953E66"/>
    <w:rsid w:val="00960959"/>
    <w:rsid w:val="00963DE5"/>
    <w:rsid w:val="00964291"/>
    <w:rsid w:val="0097034D"/>
    <w:rsid w:val="00977D8D"/>
    <w:rsid w:val="009926CF"/>
    <w:rsid w:val="009A14B1"/>
    <w:rsid w:val="009B3490"/>
    <w:rsid w:val="009C0EC3"/>
    <w:rsid w:val="009D3C69"/>
    <w:rsid w:val="009D3E22"/>
    <w:rsid w:val="009E3891"/>
    <w:rsid w:val="009F4218"/>
    <w:rsid w:val="009F53DC"/>
    <w:rsid w:val="00A10F11"/>
    <w:rsid w:val="00A12A7B"/>
    <w:rsid w:val="00A2065A"/>
    <w:rsid w:val="00A349FB"/>
    <w:rsid w:val="00A4026A"/>
    <w:rsid w:val="00A453C0"/>
    <w:rsid w:val="00A5538B"/>
    <w:rsid w:val="00A555EA"/>
    <w:rsid w:val="00A56998"/>
    <w:rsid w:val="00A570E0"/>
    <w:rsid w:val="00A5794B"/>
    <w:rsid w:val="00A62618"/>
    <w:rsid w:val="00A92104"/>
    <w:rsid w:val="00AA1E23"/>
    <w:rsid w:val="00AB5486"/>
    <w:rsid w:val="00AC5488"/>
    <w:rsid w:val="00AD2241"/>
    <w:rsid w:val="00AE0560"/>
    <w:rsid w:val="00AE55F7"/>
    <w:rsid w:val="00B02674"/>
    <w:rsid w:val="00B16EBF"/>
    <w:rsid w:val="00B20DF1"/>
    <w:rsid w:val="00B24834"/>
    <w:rsid w:val="00B2623F"/>
    <w:rsid w:val="00B318CD"/>
    <w:rsid w:val="00B32B68"/>
    <w:rsid w:val="00B33796"/>
    <w:rsid w:val="00B36ACE"/>
    <w:rsid w:val="00B40728"/>
    <w:rsid w:val="00B510E3"/>
    <w:rsid w:val="00B51B99"/>
    <w:rsid w:val="00B61438"/>
    <w:rsid w:val="00B61BC1"/>
    <w:rsid w:val="00B661AC"/>
    <w:rsid w:val="00B813F1"/>
    <w:rsid w:val="00B82D26"/>
    <w:rsid w:val="00B84ED1"/>
    <w:rsid w:val="00B9014C"/>
    <w:rsid w:val="00B90754"/>
    <w:rsid w:val="00BB279B"/>
    <w:rsid w:val="00BD0220"/>
    <w:rsid w:val="00BD0CCC"/>
    <w:rsid w:val="00BD1EAD"/>
    <w:rsid w:val="00BD674E"/>
    <w:rsid w:val="00BE37C5"/>
    <w:rsid w:val="00C015B2"/>
    <w:rsid w:val="00C05717"/>
    <w:rsid w:val="00C0670C"/>
    <w:rsid w:val="00C10822"/>
    <w:rsid w:val="00C454A5"/>
    <w:rsid w:val="00C558B5"/>
    <w:rsid w:val="00C7202A"/>
    <w:rsid w:val="00C73407"/>
    <w:rsid w:val="00C76B95"/>
    <w:rsid w:val="00C773FC"/>
    <w:rsid w:val="00C809D1"/>
    <w:rsid w:val="00C94E01"/>
    <w:rsid w:val="00C95830"/>
    <w:rsid w:val="00CB2A55"/>
    <w:rsid w:val="00CB7635"/>
    <w:rsid w:val="00CB7A4F"/>
    <w:rsid w:val="00CD760C"/>
    <w:rsid w:val="00CE357A"/>
    <w:rsid w:val="00CE3CA4"/>
    <w:rsid w:val="00CE3D21"/>
    <w:rsid w:val="00D04AC4"/>
    <w:rsid w:val="00D10662"/>
    <w:rsid w:val="00D20A21"/>
    <w:rsid w:val="00D3136E"/>
    <w:rsid w:val="00D31A85"/>
    <w:rsid w:val="00D447A3"/>
    <w:rsid w:val="00D621D7"/>
    <w:rsid w:val="00D62797"/>
    <w:rsid w:val="00D66F18"/>
    <w:rsid w:val="00D67B21"/>
    <w:rsid w:val="00D75C0A"/>
    <w:rsid w:val="00D76C0F"/>
    <w:rsid w:val="00D76D13"/>
    <w:rsid w:val="00D833AC"/>
    <w:rsid w:val="00D91D2B"/>
    <w:rsid w:val="00DE62EC"/>
    <w:rsid w:val="00DE6F46"/>
    <w:rsid w:val="00DF3762"/>
    <w:rsid w:val="00DF622C"/>
    <w:rsid w:val="00E03FDA"/>
    <w:rsid w:val="00E112A3"/>
    <w:rsid w:val="00E16E15"/>
    <w:rsid w:val="00E22867"/>
    <w:rsid w:val="00E31C3C"/>
    <w:rsid w:val="00E65A35"/>
    <w:rsid w:val="00E6703A"/>
    <w:rsid w:val="00E76F57"/>
    <w:rsid w:val="00E92933"/>
    <w:rsid w:val="00EA085F"/>
    <w:rsid w:val="00EA0FA8"/>
    <w:rsid w:val="00EA1736"/>
    <w:rsid w:val="00EA24D0"/>
    <w:rsid w:val="00EB3100"/>
    <w:rsid w:val="00EB664B"/>
    <w:rsid w:val="00EC172B"/>
    <w:rsid w:val="00EC63BD"/>
    <w:rsid w:val="00ED3320"/>
    <w:rsid w:val="00EF5273"/>
    <w:rsid w:val="00EF5F6F"/>
    <w:rsid w:val="00EF71BE"/>
    <w:rsid w:val="00F16BA6"/>
    <w:rsid w:val="00F256E1"/>
    <w:rsid w:val="00F307E9"/>
    <w:rsid w:val="00F3327F"/>
    <w:rsid w:val="00F34927"/>
    <w:rsid w:val="00F419C2"/>
    <w:rsid w:val="00F4243A"/>
    <w:rsid w:val="00F50CF0"/>
    <w:rsid w:val="00F52C37"/>
    <w:rsid w:val="00F5680D"/>
    <w:rsid w:val="00F7391D"/>
    <w:rsid w:val="00F8332F"/>
    <w:rsid w:val="00F846E5"/>
    <w:rsid w:val="00FA5612"/>
    <w:rsid w:val="00FB617E"/>
    <w:rsid w:val="00FD7DC4"/>
    <w:rsid w:val="00FF46F8"/>
    <w:rsid w:val="00FF4858"/>
    <w:rsid w:val="00FF6345"/>
    <w:rsid w:val="00FF74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oNotEmbedSmartTags/>
  <w:decimalSymbol w:val="."/>
  <w:listSeparator w:val=","/>
  <w14:docId w14:val="159237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55FE9"/>
    <w:pPr>
      <w:spacing w:line="260" w:lineRule="atLeast"/>
    </w:pPr>
    <w:rPr>
      <w:rFonts w:eastAsiaTheme="minorHAnsi" w:cstheme="minorBidi"/>
      <w:sz w:val="22"/>
      <w:lang w:eastAsia="en-US"/>
    </w:rPr>
  </w:style>
  <w:style w:type="paragraph" w:styleId="Heading1">
    <w:name w:val="heading 1"/>
    <w:basedOn w:val="Normal"/>
    <w:next w:val="Normal"/>
    <w:link w:val="Heading1Char"/>
    <w:uiPriority w:val="9"/>
    <w:qFormat/>
    <w:rsid w:val="00855FE9"/>
    <w:pPr>
      <w:keepNext/>
      <w:keepLines/>
      <w:numPr>
        <w:numId w:val="26"/>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5FE9"/>
    <w:pPr>
      <w:keepNext/>
      <w:keepLines/>
      <w:numPr>
        <w:ilvl w:val="1"/>
        <w:numId w:val="26"/>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5FE9"/>
    <w:pPr>
      <w:keepNext/>
      <w:keepLines/>
      <w:numPr>
        <w:ilvl w:val="2"/>
        <w:numId w:val="26"/>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55FE9"/>
    <w:pPr>
      <w:keepNext/>
      <w:keepLines/>
      <w:numPr>
        <w:ilvl w:val="3"/>
        <w:numId w:val="2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55FE9"/>
    <w:pPr>
      <w:keepNext/>
      <w:keepLines/>
      <w:numPr>
        <w:ilvl w:val="4"/>
        <w:numId w:val="2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55FE9"/>
    <w:pPr>
      <w:keepNext/>
      <w:keepLines/>
      <w:numPr>
        <w:ilvl w:val="5"/>
        <w:numId w:val="2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55FE9"/>
    <w:pPr>
      <w:keepNext/>
      <w:keepLines/>
      <w:numPr>
        <w:ilvl w:val="6"/>
        <w:numId w:val="2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855FE9"/>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55FE9"/>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855FE9"/>
  </w:style>
  <w:style w:type="paragraph" w:customStyle="1" w:styleId="BoxHeadBold">
    <w:name w:val="BoxHeadBold"/>
    <w:aliases w:val="bhb"/>
    <w:basedOn w:val="BoxText"/>
    <w:next w:val="BoxText"/>
    <w:qFormat/>
    <w:rsid w:val="00855FE9"/>
    <w:rPr>
      <w:b/>
    </w:rPr>
  </w:style>
  <w:style w:type="paragraph" w:customStyle="1" w:styleId="BoxList">
    <w:name w:val="BoxList"/>
    <w:aliases w:val="bl"/>
    <w:basedOn w:val="BoxText"/>
    <w:qFormat/>
    <w:rsid w:val="00855FE9"/>
    <w:pPr>
      <w:ind w:left="1559" w:hanging="425"/>
    </w:pPr>
  </w:style>
  <w:style w:type="paragraph" w:customStyle="1" w:styleId="BoxPara">
    <w:name w:val="BoxPara"/>
    <w:aliases w:val="bp"/>
    <w:basedOn w:val="BoxText"/>
    <w:qFormat/>
    <w:rsid w:val="00855FE9"/>
    <w:pPr>
      <w:tabs>
        <w:tab w:val="right" w:pos="2268"/>
      </w:tabs>
      <w:ind w:left="2552" w:hanging="1418"/>
    </w:pPr>
  </w:style>
  <w:style w:type="paragraph" w:customStyle="1" w:styleId="BoxText">
    <w:name w:val="BoxText"/>
    <w:aliases w:val="bt"/>
    <w:basedOn w:val="OPCParaBase"/>
    <w:qFormat/>
    <w:rsid w:val="00855FE9"/>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qFormat/>
    <w:rsid w:val="00855FE9"/>
  </w:style>
  <w:style w:type="character" w:customStyle="1" w:styleId="CharAmPartText">
    <w:name w:val="CharAmPartText"/>
    <w:basedOn w:val="OPCCharBase"/>
    <w:qFormat/>
    <w:rsid w:val="00855FE9"/>
  </w:style>
  <w:style w:type="character" w:customStyle="1" w:styleId="CharAmSchNo">
    <w:name w:val="CharAmSchNo"/>
    <w:basedOn w:val="OPCCharBase"/>
    <w:qFormat/>
    <w:rsid w:val="00855FE9"/>
  </w:style>
  <w:style w:type="character" w:customStyle="1" w:styleId="CharAmSchText">
    <w:name w:val="CharAmSchText"/>
    <w:basedOn w:val="OPCCharBase"/>
    <w:qFormat/>
    <w:rsid w:val="00855FE9"/>
  </w:style>
  <w:style w:type="character" w:customStyle="1" w:styleId="CharBoldItalic">
    <w:name w:val="CharBoldItalic"/>
    <w:basedOn w:val="OPCCharBase"/>
    <w:uiPriority w:val="1"/>
    <w:qFormat/>
    <w:rsid w:val="00855FE9"/>
    <w:rPr>
      <w:b/>
      <w:i/>
    </w:rPr>
  </w:style>
  <w:style w:type="character" w:customStyle="1" w:styleId="CharChapNo">
    <w:name w:val="CharChapNo"/>
    <w:basedOn w:val="OPCCharBase"/>
    <w:uiPriority w:val="1"/>
    <w:qFormat/>
    <w:rsid w:val="00855FE9"/>
  </w:style>
  <w:style w:type="character" w:customStyle="1" w:styleId="CharChapText">
    <w:name w:val="CharChapText"/>
    <w:basedOn w:val="OPCCharBase"/>
    <w:uiPriority w:val="1"/>
    <w:qFormat/>
    <w:rsid w:val="00855FE9"/>
  </w:style>
  <w:style w:type="character" w:customStyle="1" w:styleId="CharDivNo">
    <w:name w:val="CharDivNo"/>
    <w:basedOn w:val="OPCCharBase"/>
    <w:uiPriority w:val="1"/>
    <w:qFormat/>
    <w:rsid w:val="00855FE9"/>
  </w:style>
  <w:style w:type="character" w:customStyle="1" w:styleId="CharDivText">
    <w:name w:val="CharDivText"/>
    <w:basedOn w:val="OPCCharBase"/>
    <w:uiPriority w:val="1"/>
    <w:qFormat/>
    <w:rsid w:val="00855FE9"/>
  </w:style>
  <w:style w:type="character" w:customStyle="1" w:styleId="CharItalic">
    <w:name w:val="CharItalic"/>
    <w:basedOn w:val="OPCCharBase"/>
    <w:uiPriority w:val="1"/>
    <w:qFormat/>
    <w:rsid w:val="00855FE9"/>
    <w:rPr>
      <w:i/>
    </w:rPr>
  </w:style>
  <w:style w:type="character" w:customStyle="1" w:styleId="CharPartNo">
    <w:name w:val="CharPartNo"/>
    <w:basedOn w:val="OPCCharBase"/>
    <w:uiPriority w:val="1"/>
    <w:qFormat/>
    <w:rsid w:val="00855FE9"/>
  </w:style>
  <w:style w:type="character" w:customStyle="1" w:styleId="CharPartText">
    <w:name w:val="CharPartText"/>
    <w:basedOn w:val="OPCCharBase"/>
    <w:uiPriority w:val="1"/>
    <w:qFormat/>
    <w:rsid w:val="00855FE9"/>
  </w:style>
  <w:style w:type="character" w:customStyle="1" w:styleId="CharSectno">
    <w:name w:val="CharSectno"/>
    <w:basedOn w:val="OPCCharBase"/>
    <w:qFormat/>
    <w:rsid w:val="00855FE9"/>
  </w:style>
  <w:style w:type="character" w:customStyle="1" w:styleId="CharSubdNo">
    <w:name w:val="CharSubdNo"/>
    <w:basedOn w:val="OPCCharBase"/>
    <w:uiPriority w:val="1"/>
    <w:qFormat/>
    <w:rsid w:val="00855FE9"/>
  </w:style>
  <w:style w:type="character" w:customStyle="1" w:styleId="CharSubdText">
    <w:name w:val="CharSubdText"/>
    <w:basedOn w:val="OPCCharBase"/>
    <w:uiPriority w:val="1"/>
    <w:qFormat/>
    <w:rsid w:val="00855FE9"/>
  </w:style>
  <w:style w:type="paragraph" w:customStyle="1" w:styleId="Blocks">
    <w:name w:val="Blocks"/>
    <w:aliases w:val="bb"/>
    <w:basedOn w:val="OPCParaBase"/>
    <w:qFormat/>
    <w:rsid w:val="00855FE9"/>
    <w:pPr>
      <w:spacing w:line="240" w:lineRule="auto"/>
    </w:pPr>
    <w:rPr>
      <w:sz w:val="24"/>
    </w:rPr>
  </w:style>
  <w:style w:type="paragraph" w:customStyle="1" w:styleId="BoxHeadItalic">
    <w:name w:val="BoxHeadItalic"/>
    <w:aliases w:val="bhi"/>
    <w:basedOn w:val="BoxText"/>
    <w:next w:val="BoxStep"/>
    <w:qFormat/>
    <w:rsid w:val="00855FE9"/>
    <w:rPr>
      <w:i/>
    </w:rPr>
  </w:style>
  <w:style w:type="paragraph" w:customStyle="1" w:styleId="BoxNote">
    <w:name w:val="BoxNote"/>
    <w:aliases w:val="bn"/>
    <w:basedOn w:val="BoxText"/>
    <w:qFormat/>
    <w:rsid w:val="00855FE9"/>
    <w:pPr>
      <w:tabs>
        <w:tab w:val="left" w:pos="1985"/>
      </w:tabs>
      <w:spacing w:before="122" w:line="198" w:lineRule="exact"/>
      <w:ind w:left="2948" w:hanging="1814"/>
    </w:pPr>
    <w:rPr>
      <w:sz w:val="18"/>
    </w:rPr>
  </w:style>
  <w:style w:type="paragraph" w:customStyle="1" w:styleId="BoxStep">
    <w:name w:val="BoxStep"/>
    <w:aliases w:val="bs"/>
    <w:basedOn w:val="BoxText"/>
    <w:qFormat/>
    <w:rsid w:val="00855FE9"/>
    <w:pPr>
      <w:ind w:left="1985" w:hanging="851"/>
    </w:pPr>
  </w:style>
  <w:style w:type="paragraph" w:customStyle="1" w:styleId="Definition">
    <w:name w:val="Definition"/>
    <w:aliases w:val="dd"/>
    <w:basedOn w:val="OPCParaBase"/>
    <w:rsid w:val="00855FE9"/>
    <w:pPr>
      <w:spacing w:before="180" w:line="240" w:lineRule="auto"/>
      <w:ind w:left="1134"/>
    </w:pPr>
  </w:style>
  <w:style w:type="paragraph" w:customStyle="1" w:styleId="House">
    <w:name w:val="House"/>
    <w:basedOn w:val="OPCParaBase"/>
    <w:rsid w:val="00855FE9"/>
    <w:pPr>
      <w:spacing w:line="240" w:lineRule="auto"/>
    </w:pPr>
    <w:rPr>
      <w:sz w:val="28"/>
    </w:rPr>
  </w:style>
  <w:style w:type="paragraph" w:customStyle="1" w:styleId="paragraph">
    <w:name w:val="paragraph"/>
    <w:aliases w:val="a"/>
    <w:basedOn w:val="OPCParaBase"/>
    <w:rsid w:val="00855FE9"/>
    <w:pPr>
      <w:tabs>
        <w:tab w:val="right" w:pos="1531"/>
      </w:tabs>
      <w:spacing w:before="40" w:line="240" w:lineRule="auto"/>
      <w:ind w:left="1644" w:hanging="1644"/>
    </w:pPr>
  </w:style>
  <w:style w:type="paragraph" w:customStyle="1" w:styleId="paragraphsub">
    <w:name w:val="paragraph(sub)"/>
    <w:aliases w:val="aa"/>
    <w:basedOn w:val="OPCParaBase"/>
    <w:rsid w:val="00855FE9"/>
    <w:pPr>
      <w:tabs>
        <w:tab w:val="right" w:pos="1985"/>
      </w:tabs>
      <w:spacing w:before="40" w:line="240" w:lineRule="auto"/>
      <w:ind w:left="2098" w:hanging="2098"/>
    </w:pPr>
  </w:style>
  <w:style w:type="paragraph" w:customStyle="1" w:styleId="Formula">
    <w:name w:val="Formula"/>
    <w:basedOn w:val="OPCParaBase"/>
    <w:rsid w:val="00855FE9"/>
    <w:pPr>
      <w:spacing w:line="240" w:lineRule="auto"/>
      <w:ind w:left="1134"/>
    </w:pPr>
    <w:rPr>
      <w:sz w:val="20"/>
    </w:rPr>
  </w:style>
  <w:style w:type="paragraph" w:customStyle="1" w:styleId="paragraphsub-sub">
    <w:name w:val="paragraph(sub-sub)"/>
    <w:aliases w:val="aaa"/>
    <w:basedOn w:val="OPCParaBase"/>
    <w:rsid w:val="00855FE9"/>
    <w:pPr>
      <w:tabs>
        <w:tab w:val="right" w:pos="2722"/>
      </w:tabs>
      <w:spacing w:before="40" w:line="240" w:lineRule="auto"/>
      <w:ind w:left="2835" w:hanging="2835"/>
    </w:pPr>
  </w:style>
  <w:style w:type="paragraph" w:customStyle="1" w:styleId="Item">
    <w:name w:val="Item"/>
    <w:aliases w:val="i"/>
    <w:basedOn w:val="OPCParaBase"/>
    <w:next w:val="ItemHead"/>
    <w:rsid w:val="00855FE9"/>
    <w:pPr>
      <w:keepLines/>
      <w:spacing w:before="80" w:line="240" w:lineRule="auto"/>
      <w:ind w:left="709"/>
    </w:pPr>
  </w:style>
  <w:style w:type="paragraph" w:customStyle="1" w:styleId="ItemHead">
    <w:name w:val="ItemHead"/>
    <w:aliases w:val="ih"/>
    <w:basedOn w:val="OPCParaBase"/>
    <w:next w:val="Item"/>
    <w:rsid w:val="00855FE9"/>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855FE9"/>
    <w:pPr>
      <w:spacing w:before="240" w:line="240" w:lineRule="auto"/>
      <w:ind w:left="284" w:hanging="284"/>
    </w:pPr>
    <w:rPr>
      <w:i/>
      <w:sz w:val="24"/>
    </w:rPr>
  </w:style>
  <w:style w:type="paragraph" w:customStyle="1" w:styleId="notepara">
    <w:name w:val="note(para)"/>
    <w:aliases w:val="na"/>
    <w:basedOn w:val="OPCParaBase"/>
    <w:rsid w:val="00855FE9"/>
    <w:pPr>
      <w:spacing w:before="40" w:line="198" w:lineRule="exact"/>
      <w:ind w:left="2354" w:hanging="369"/>
    </w:pPr>
    <w:rPr>
      <w:sz w:val="18"/>
    </w:rPr>
  </w:style>
  <w:style w:type="paragraph" w:customStyle="1" w:styleId="LongT">
    <w:name w:val="LongT"/>
    <w:basedOn w:val="OPCParaBase"/>
    <w:rsid w:val="00855FE9"/>
    <w:pPr>
      <w:spacing w:line="240" w:lineRule="auto"/>
    </w:pPr>
    <w:rPr>
      <w:b/>
      <w:sz w:val="32"/>
    </w:rPr>
  </w:style>
  <w:style w:type="paragraph" w:customStyle="1" w:styleId="notemargin">
    <w:name w:val="note(margin)"/>
    <w:aliases w:val="nm"/>
    <w:basedOn w:val="OPCParaBase"/>
    <w:rsid w:val="00855FE9"/>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855FE9"/>
    <w:pPr>
      <w:spacing w:line="240" w:lineRule="auto"/>
      <w:jc w:val="right"/>
    </w:pPr>
    <w:rPr>
      <w:rFonts w:ascii="Arial" w:hAnsi="Arial"/>
      <w:b/>
      <w:i/>
    </w:rPr>
  </w:style>
  <w:style w:type="paragraph" w:customStyle="1" w:styleId="Page1">
    <w:name w:val="Page1"/>
    <w:basedOn w:val="OPCParaBase"/>
    <w:rsid w:val="00855FE9"/>
    <w:pPr>
      <w:spacing w:before="5600" w:line="240" w:lineRule="auto"/>
    </w:pPr>
    <w:rPr>
      <w:b/>
      <w:sz w:val="32"/>
    </w:rPr>
  </w:style>
  <w:style w:type="character" w:customStyle="1" w:styleId="OPCCharBase">
    <w:name w:val="OPCCharBase"/>
    <w:uiPriority w:val="1"/>
    <w:qFormat/>
    <w:rsid w:val="00855FE9"/>
  </w:style>
  <w:style w:type="paragraph" w:customStyle="1" w:styleId="Penalty">
    <w:name w:val="Penalty"/>
    <w:basedOn w:val="OPCParaBase"/>
    <w:rsid w:val="00855FE9"/>
    <w:pPr>
      <w:tabs>
        <w:tab w:val="left" w:pos="2977"/>
      </w:tabs>
      <w:spacing w:before="180" w:line="240" w:lineRule="auto"/>
      <w:ind w:left="1985" w:hanging="851"/>
    </w:pPr>
  </w:style>
  <w:style w:type="paragraph" w:customStyle="1" w:styleId="Portfolio">
    <w:name w:val="Portfolio"/>
    <w:basedOn w:val="OPCParaBase"/>
    <w:rsid w:val="00855FE9"/>
    <w:pPr>
      <w:spacing w:line="240" w:lineRule="auto"/>
    </w:pPr>
    <w:rPr>
      <w:i/>
      <w:sz w:val="20"/>
    </w:rPr>
  </w:style>
  <w:style w:type="paragraph" w:customStyle="1" w:styleId="Reading">
    <w:name w:val="Reading"/>
    <w:basedOn w:val="OPCParaBase"/>
    <w:rsid w:val="00855FE9"/>
    <w:pPr>
      <w:spacing w:line="240" w:lineRule="auto"/>
    </w:pPr>
    <w:rPr>
      <w:i/>
      <w:sz w:val="20"/>
    </w:rPr>
  </w:style>
  <w:style w:type="paragraph" w:customStyle="1" w:styleId="OPCParaBase">
    <w:name w:val="OPCParaBase"/>
    <w:qFormat/>
    <w:rsid w:val="00855FE9"/>
    <w:pPr>
      <w:spacing w:line="260" w:lineRule="atLeast"/>
    </w:pPr>
    <w:rPr>
      <w:sz w:val="22"/>
    </w:rPr>
  </w:style>
  <w:style w:type="paragraph" w:customStyle="1" w:styleId="ShortT">
    <w:name w:val="ShortT"/>
    <w:basedOn w:val="OPCParaBase"/>
    <w:next w:val="Normal"/>
    <w:qFormat/>
    <w:rsid w:val="00855FE9"/>
    <w:pPr>
      <w:spacing w:line="240" w:lineRule="auto"/>
    </w:pPr>
    <w:rPr>
      <w:b/>
      <w:sz w:val="40"/>
    </w:rPr>
  </w:style>
  <w:style w:type="paragraph" w:customStyle="1" w:styleId="Sponsor">
    <w:name w:val="Sponsor"/>
    <w:basedOn w:val="OPCParaBase"/>
    <w:rsid w:val="00855FE9"/>
    <w:pPr>
      <w:spacing w:line="240" w:lineRule="auto"/>
    </w:pPr>
    <w:rPr>
      <w:i/>
    </w:rPr>
  </w:style>
  <w:style w:type="paragraph" w:customStyle="1" w:styleId="Subitem">
    <w:name w:val="Subitem"/>
    <w:aliases w:val="iss"/>
    <w:basedOn w:val="OPCParaBase"/>
    <w:rsid w:val="00855FE9"/>
    <w:pPr>
      <w:spacing w:before="180" w:line="240" w:lineRule="auto"/>
      <w:ind w:left="709" w:hanging="709"/>
    </w:pPr>
  </w:style>
  <w:style w:type="paragraph" w:customStyle="1" w:styleId="subsection">
    <w:name w:val="subsection"/>
    <w:aliases w:val="ss"/>
    <w:basedOn w:val="OPCParaBase"/>
    <w:rsid w:val="00855FE9"/>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855FE9"/>
    <w:pPr>
      <w:keepNext/>
      <w:keepLines/>
      <w:spacing w:before="240" w:line="240" w:lineRule="auto"/>
      <w:ind w:left="1134"/>
    </w:pPr>
    <w:rPr>
      <w:i/>
    </w:rPr>
  </w:style>
  <w:style w:type="paragraph" w:customStyle="1" w:styleId="Tablea">
    <w:name w:val="Table(a)"/>
    <w:aliases w:val="ta"/>
    <w:basedOn w:val="OPCParaBase"/>
    <w:rsid w:val="00855FE9"/>
    <w:pPr>
      <w:spacing w:before="60" w:line="240" w:lineRule="auto"/>
      <w:ind w:left="284" w:hanging="284"/>
    </w:pPr>
    <w:rPr>
      <w:sz w:val="20"/>
    </w:rPr>
  </w:style>
  <w:style w:type="paragraph" w:customStyle="1" w:styleId="Tablei">
    <w:name w:val="Table(i)"/>
    <w:aliases w:val="taa"/>
    <w:basedOn w:val="OPCParaBase"/>
    <w:rsid w:val="00855FE9"/>
    <w:pPr>
      <w:tabs>
        <w:tab w:val="left" w:pos="-6543"/>
        <w:tab w:val="left" w:pos="-6260"/>
        <w:tab w:val="right" w:pos="970"/>
      </w:tabs>
      <w:spacing w:line="240" w:lineRule="exact"/>
      <w:ind w:left="828" w:hanging="284"/>
    </w:pPr>
    <w:rPr>
      <w:sz w:val="20"/>
    </w:rPr>
  </w:style>
  <w:style w:type="paragraph" w:customStyle="1" w:styleId="noteToPara">
    <w:name w:val="noteToPara"/>
    <w:aliases w:val="ntp"/>
    <w:basedOn w:val="OPCParaBase"/>
    <w:rsid w:val="00855FE9"/>
    <w:pPr>
      <w:spacing w:before="122" w:line="198" w:lineRule="exact"/>
      <w:ind w:left="2353" w:hanging="709"/>
    </w:pPr>
    <w:rPr>
      <w:sz w:val="18"/>
    </w:rPr>
  </w:style>
  <w:style w:type="paragraph" w:customStyle="1" w:styleId="TLPnoteright">
    <w:name w:val="TLPnote(right)"/>
    <w:aliases w:val="nr"/>
    <w:basedOn w:val="OPCParaBase"/>
    <w:rsid w:val="00855FE9"/>
    <w:pPr>
      <w:spacing w:before="122" w:line="198" w:lineRule="exact"/>
      <w:ind w:left="1985" w:hanging="851"/>
      <w:jc w:val="right"/>
    </w:pPr>
    <w:rPr>
      <w:sz w:val="18"/>
    </w:rPr>
  </w:style>
  <w:style w:type="paragraph" w:customStyle="1" w:styleId="notetext">
    <w:name w:val="note(text)"/>
    <w:aliases w:val="n"/>
    <w:basedOn w:val="OPCParaBase"/>
    <w:rsid w:val="00855FE9"/>
    <w:pPr>
      <w:spacing w:before="122" w:line="240" w:lineRule="auto"/>
      <w:ind w:left="1985" w:hanging="851"/>
    </w:pPr>
    <w:rPr>
      <w:sz w:val="18"/>
    </w:rPr>
  </w:style>
  <w:style w:type="paragraph" w:customStyle="1" w:styleId="PageBreak">
    <w:name w:val="PageBreak"/>
    <w:aliases w:val="pb"/>
    <w:basedOn w:val="OPCParaBase"/>
    <w:rsid w:val="00855FE9"/>
    <w:pPr>
      <w:spacing w:line="240" w:lineRule="auto"/>
    </w:pPr>
    <w:rPr>
      <w:sz w:val="20"/>
    </w:rPr>
  </w:style>
  <w:style w:type="paragraph" w:customStyle="1" w:styleId="ParlAmend">
    <w:name w:val="ParlAmend"/>
    <w:aliases w:val="pp"/>
    <w:basedOn w:val="OPCParaBase"/>
    <w:rsid w:val="00855FE9"/>
    <w:pPr>
      <w:spacing w:before="240" w:line="240" w:lineRule="atLeast"/>
      <w:ind w:hanging="567"/>
    </w:pPr>
    <w:rPr>
      <w:sz w:val="24"/>
    </w:rPr>
  </w:style>
  <w:style w:type="paragraph" w:customStyle="1" w:styleId="Preamble">
    <w:name w:val="Preamble"/>
    <w:basedOn w:val="OPCParaBase"/>
    <w:next w:val="Normal"/>
    <w:rsid w:val="00855FE9"/>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855FE9"/>
    <w:pPr>
      <w:spacing w:line="240" w:lineRule="auto"/>
    </w:pPr>
    <w:rPr>
      <w:sz w:val="28"/>
    </w:rPr>
  </w:style>
  <w:style w:type="paragraph" w:customStyle="1" w:styleId="SubitemHead">
    <w:name w:val="SubitemHead"/>
    <w:aliases w:val="issh"/>
    <w:basedOn w:val="OPCParaBase"/>
    <w:rsid w:val="00855FE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855FE9"/>
    <w:pPr>
      <w:spacing w:before="40" w:line="240" w:lineRule="auto"/>
      <w:ind w:left="1134"/>
    </w:pPr>
  </w:style>
  <w:style w:type="paragraph" w:customStyle="1" w:styleId="TableAA">
    <w:name w:val="Table(AA)"/>
    <w:aliases w:val="taaa"/>
    <w:basedOn w:val="OPCParaBase"/>
    <w:rsid w:val="00855FE9"/>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855FE9"/>
    <w:pPr>
      <w:spacing w:before="60" w:line="240" w:lineRule="atLeast"/>
    </w:pPr>
    <w:rPr>
      <w:sz w:val="20"/>
    </w:rPr>
  </w:style>
  <w:style w:type="paragraph" w:customStyle="1" w:styleId="TLPBoxTextnote">
    <w:name w:val="TLPBoxText(note"/>
    <w:aliases w:val="right)"/>
    <w:basedOn w:val="OPCParaBase"/>
    <w:rsid w:val="00855FE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55FE9"/>
    <w:pPr>
      <w:numPr>
        <w:numId w:val="42"/>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855FE9"/>
    <w:pPr>
      <w:spacing w:line="240" w:lineRule="exact"/>
      <w:ind w:left="284" w:hanging="284"/>
    </w:pPr>
    <w:rPr>
      <w:sz w:val="20"/>
    </w:rPr>
  </w:style>
  <w:style w:type="paragraph" w:customStyle="1" w:styleId="TofSectsHeading">
    <w:name w:val="TofSects(Heading)"/>
    <w:basedOn w:val="OPCParaBase"/>
    <w:rsid w:val="00855FE9"/>
    <w:pPr>
      <w:spacing w:before="240" w:after="120" w:line="240" w:lineRule="auto"/>
    </w:pPr>
    <w:rPr>
      <w:b/>
      <w:sz w:val="24"/>
    </w:rPr>
  </w:style>
  <w:style w:type="paragraph" w:customStyle="1" w:styleId="TofSectsSubdiv">
    <w:name w:val="TofSects(Subdiv)"/>
    <w:basedOn w:val="OPCParaBase"/>
    <w:rsid w:val="00855FE9"/>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855FE9"/>
    <w:pPr>
      <w:keepLines/>
      <w:spacing w:before="240" w:after="120" w:line="240" w:lineRule="auto"/>
      <w:ind w:left="794"/>
    </w:pPr>
    <w:rPr>
      <w:b/>
      <w:kern w:val="28"/>
      <w:sz w:val="20"/>
    </w:rPr>
  </w:style>
  <w:style w:type="paragraph" w:customStyle="1" w:styleId="TofSectsSection">
    <w:name w:val="TofSects(Section)"/>
    <w:basedOn w:val="OPCParaBase"/>
    <w:rsid w:val="00855FE9"/>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855FE9"/>
    <w:pPr>
      <w:spacing w:line="240" w:lineRule="auto"/>
    </w:pPr>
    <w:rPr>
      <w:rFonts w:ascii="Segoe UI" w:hAnsi="Segoe UI" w:cs="Segoe UI"/>
      <w:sz w:val="18"/>
      <w:szCs w:val="18"/>
    </w:rPr>
  </w:style>
  <w:style w:type="paragraph" w:styleId="BlockText">
    <w:name w:val="Block Text"/>
    <w:basedOn w:val="Normal"/>
    <w:uiPriority w:val="99"/>
    <w:unhideWhenUsed/>
    <w:rsid w:val="00855FE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unhideWhenUsed/>
    <w:rsid w:val="00855FE9"/>
    <w:pPr>
      <w:spacing w:after="120"/>
    </w:pPr>
  </w:style>
  <w:style w:type="paragraph" w:styleId="BodyText2">
    <w:name w:val="Body Text 2"/>
    <w:basedOn w:val="Normal"/>
    <w:link w:val="BodyText2Char"/>
    <w:uiPriority w:val="99"/>
    <w:unhideWhenUsed/>
    <w:rsid w:val="00855FE9"/>
    <w:pPr>
      <w:spacing w:after="120" w:line="480" w:lineRule="auto"/>
    </w:pPr>
  </w:style>
  <w:style w:type="paragraph" w:styleId="BodyText3">
    <w:name w:val="Body Text 3"/>
    <w:basedOn w:val="Normal"/>
    <w:link w:val="BodyText3Char"/>
    <w:uiPriority w:val="99"/>
    <w:unhideWhenUsed/>
    <w:rsid w:val="00855FE9"/>
    <w:pPr>
      <w:spacing w:after="120"/>
    </w:pPr>
    <w:rPr>
      <w:sz w:val="16"/>
      <w:szCs w:val="16"/>
    </w:rPr>
  </w:style>
  <w:style w:type="paragraph" w:styleId="BodyTextIndent">
    <w:name w:val="Body Text Indent"/>
    <w:basedOn w:val="Normal"/>
    <w:link w:val="BodyTextIndentChar"/>
    <w:uiPriority w:val="99"/>
    <w:unhideWhenUsed/>
    <w:rsid w:val="00855FE9"/>
    <w:pPr>
      <w:spacing w:after="120"/>
      <w:ind w:left="283"/>
    </w:pPr>
  </w:style>
  <w:style w:type="paragraph" w:styleId="BodyTextIndent2">
    <w:name w:val="Body Text Indent 2"/>
    <w:basedOn w:val="Normal"/>
    <w:link w:val="BodyTextIndent2Char"/>
    <w:uiPriority w:val="99"/>
    <w:unhideWhenUsed/>
    <w:rsid w:val="00855FE9"/>
    <w:pPr>
      <w:spacing w:after="120" w:line="480" w:lineRule="auto"/>
      <w:ind w:left="283"/>
    </w:pPr>
  </w:style>
  <w:style w:type="paragraph" w:styleId="BodyTextIndent3">
    <w:name w:val="Body Text Indent 3"/>
    <w:basedOn w:val="Normal"/>
    <w:link w:val="BodyTextIndent3Char"/>
    <w:uiPriority w:val="99"/>
    <w:unhideWhenUsed/>
    <w:rsid w:val="00855FE9"/>
    <w:pPr>
      <w:spacing w:after="120"/>
      <w:ind w:left="283"/>
    </w:pPr>
    <w:rPr>
      <w:sz w:val="16"/>
      <w:szCs w:val="16"/>
    </w:rPr>
  </w:style>
  <w:style w:type="paragraph" w:styleId="Caption">
    <w:name w:val="caption"/>
    <w:basedOn w:val="Normal"/>
    <w:next w:val="Normal"/>
    <w:uiPriority w:val="35"/>
    <w:unhideWhenUsed/>
    <w:qFormat/>
    <w:rsid w:val="00855FE9"/>
    <w:pPr>
      <w:spacing w:after="200" w:line="240" w:lineRule="auto"/>
    </w:pPr>
    <w:rPr>
      <w:i/>
      <w:iCs/>
      <w:color w:val="44546A" w:themeColor="text2"/>
      <w:sz w:val="18"/>
      <w:szCs w:val="18"/>
    </w:rPr>
  </w:style>
  <w:style w:type="paragraph" w:styleId="Closing">
    <w:name w:val="Closing"/>
    <w:basedOn w:val="Normal"/>
    <w:link w:val="ClosingChar"/>
    <w:uiPriority w:val="99"/>
    <w:unhideWhenUsed/>
    <w:rsid w:val="00855FE9"/>
    <w:pPr>
      <w:spacing w:line="240" w:lineRule="auto"/>
      <w:ind w:left="4252"/>
    </w:pPr>
  </w:style>
  <w:style w:type="paragraph" w:styleId="CommentText">
    <w:name w:val="annotation text"/>
    <w:basedOn w:val="Normal"/>
    <w:link w:val="CommentTextChar"/>
    <w:uiPriority w:val="99"/>
    <w:unhideWhenUsed/>
    <w:rsid w:val="00855FE9"/>
    <w:pPr>
      <w:spacing w:line="240" w:lineRule="auto"/>
    </w:pPr>
    <w:rPr>
      <w:sz w:val="20"/>
    </w:rPr>
  </w:style>
  <w:style w:type="paragraph" w:styleId="CommentSubject">
    <w:name w:val="annotation subject"/>
    <w:basedOn w:val="CommentText"/>
    <w:next w:val="CommentText"/>
    <w:link w:val="CommentSubjectChar"/>
    <w:uiPriority w:val="99"/>
    <w:unhideWhenUsed/>
    <w:rsid w:val="00855FE9"/>
    <w:rPr>
      <w:b/>
      <w:bCs/>
    </w:rPr>
  </w:style>
  <w:style w:type="paragraph" w:styleId="Date">
    <w:name w:val="Date"/>
    <w:basedOn w:val="Normal"/>
    <w:next w:val="Normal"/>
    <w:link w:val="DateChar"/>
    <w:uiPriority w:val="99"/>
    <w:unhideWhenUsed/>
    <w:rsid w:val="00855FE9"/>
  </w:style>
  <w:style w:type="paragraph" w:styleId="DocumentMap">
    <w:name w:val="Document Map"/>
    <w:basedOn w:val="Normal"/>
    <w:link w:val="DocumentMapChar"/>
    <w:uiPriority w:val="99"/>
    <w:unhideWhenUsed/>
    <w:rsid w:val="00855FE9"/>
    <w:pPr>
      <w:spacing w:line="240" w:lineRule="auto"/>
    </w:pPr>
    <w:rPr>
      <w:rFonts w:ascii="Segoe UI" w:hAnsi="Segoe UI" w:cs="Segoe UI"/>
      <w:sz w:val="16"/>
      <w:szCs w:val="16"/>
    </w:rPr>
  </w:style>
  <w:style w:type="paragraph" w:styleId="E-mailSignature">
    <w:name w:val="E-mail Signature"/>
    <w:basedOn w:val="Normal"/>
    <w:link w:val="E-mailSignatureChar"/>
    <w:uiPriority w:val="99"/>
    <w:unhideWhenUsed/>
    <w:rsid w:val="00855FE9"/>
    <w:pPr>
      <w:spacing w:line="240" w:lineRule="auto"/>
    </w:pPr>
  </w:style>
  <w:style w:type="paragraph" w:styleId="EndnoteText">
    <w:name w:val="endnote text"/>
    <w:basedOn w:val="Normal"/>
    <w:link w:val="EndnoteTextChar"/>
    <w:uiPriority w:val="99"/>
    <w:unhideWhenUsed/>
    <w:rsid w:val="00855FE9"/>
    <w:pPr>
      <w:spacing w:line="240" w:lineRule="auto"/>
    </w:pPr>
    <w:rPr>
      <w:sz w:val="20"/>
    </w:rPr>
  </w:style>
  <w:style w:type="paragraph" w:styleId="EnvelopeAddress">
    <w:name w:val="envelope address"/>
    <w:basedOn w:val="Normal"/>
    <w:uiPriority w:val="99"/>
    <w:unhideWhenUsed/>
    <w:rsid w:val="00855FE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855FE9"/>
    <w:pPr>
      <w:spacing w:line="240" w:lineRule="auto"/>
    </w:pPr>
    <w:rPr>
      <w:rFonts w:asciiTheme="majorHAnsi" w:eastAsiaTheme="majorEastAsia" w:hAnsiTheme="majorHAnsi" w:cstheme="majorBidi"/>
      <w:sz w:val="20"/>
    </w:rPr>
  </w:style>
  <w:style w:type="paragraph" w:styleId="Footer">
    <w:name w:val="footer"/>
    <w:link w:val="FooterChar"/>
    <w:rsid w:val="00855FE9"/>
    <w:pPr>
      <w:tabs>
        <w:tab w:val="center" w:pos="4153"/>
        <w:tab w:val="right" w:pos="8306"/>
      </w:tabs>
    </w:pPr>
    <w:rPr>
      <w:sz w:val="22"/>
      <w:szCs w:val="24"/>
    </w:rPr>
  </w:style>
  <w:style w:type="paragraph" w:styleId="FootnoteText">
    <w:name w:val="footnote text"/>
    <w:basedOn w:val="Normal"/>
    <w:link w:val="FootnoteTextChar"/>
    <w:uiPriority w:val="99"/>
    <w:unhideWhenUsed/>
    <w:rsid w:val="00855FE9"/>
    <w:pPr>
      <w:spacing w:line="240" w:lineRule="auto"/>
    </w:pPr>
    <w:rPr>
      <w:sz w:val="20"/>
    </w:rPr>
  </w:style>
  <w:style w:type="paragraph" w:styleId="Header">
    <w:name w:val="header"/>
    <w:basedOn w:val="OPCParaBase"/>
    <w:link w:val="HeaderChar"/>
    <w:unhideWhenUsed/>
    <w:rsid w:val="00855FE9"/>
    <w:pPr>
      <w:keepNext/>
      <w:keepLines/>
      <w:tabs>
        <w:tab w:val="center" w:pos="4150"/>
        <w:tab w:val="right" w:pos="8307"/>
      </w:tabs>
      <w:spacing w:line="160" w:lineRule="exact"/>
    </w:pPr>
    <w:rPr>
      <w:sz w:val="16"/>
    </w:rPr>
  </w:style>
  <w:style w:type="paragraph" w:styleId="HTMLAddress">
    <w:name w:val="HTML Address"/>
    <w:basedOn w:val="Normal"/>
    <w:link w:val="HTMLAddressChar"/>
    <w:uiPriority w:val="99"/>
    <w:unhideWhenUsed/>
    <w:rsid w:val="00855FE9"/>
    <w:pPr>
      <w:spacing w:line="240" w:lineRule="auto"/>
    </w:pPr>
    <w:rPr>
      <w:i/>
      <w:iCs/>
    </w:rPr>
  </w:style>
  <w:style w:type="paragraph" w:styleId="HTMLPreformatted">
    <w:name w:val="HTML Preformatted"/>
    <w:basedOn w:val="Normal"/>
    <w:link w:val="HTMLPreformattedChar"/>
    <w:uiPriority w:val="99"/>
    <w:unhideWhenUsed/>
    <w:rsid w:val="00855FE9"/>
    <w:pPr>
      <w:spacing w:line="240" w:lineRule="auto"/>
    </w:pPr>
    <w:rPr>
      <w:rFonts w:ascii="Consolas" w:hAnsi="Consolas"/>
      <w:sz w:val="20"/>
    </w:rPr>
  </w:style>
  <w:style w:type="paragraph" w:styleId="Index1">
    <w:name w:val="index 1"/>
    <w:basedOn w:val="Normal"/>
    <w:next w:val="Normal"/>
    <w:autoRedefine/>
    <w:uiPriority w:val="99"/>
    <w:unhideWhenUsed/>
    <w:rsid w:val="00855FE9"/>
    <w:pPr>
      <w:spacing w:line="240" w:lineRule="auto"/>
      <w:ind w:left="220" w:hanging="220"/>
    </w:pPr>
  </w:style>
  <w:style w:type="paragraph" w:styleId="Index2">
    <w:name w:val="index 2"/>
    <w:basedOn w:val="Normal"/>
    <w:next w:val="Normal"/>
    <w:autoRedefine/>
    <w:uiPriority w:val="99"/>
    <w:unhideWhenUsed/>
    <w:rsid w:val="00855FE9"/>
    <w:pPr>
      <w:spacing w:line="240" w:lineRule="auto"/>
      <w:ind w:left="440" w:hanging="220"/>
    </w:pPr>
  </w:style>
  <w:style w:type="paragraph" w:styleId="Index3">
    <w:name w:val="index 3"/>
    <w:basedOn w:val="Normal"/>
    <w:next w:val="Normal"/>
    <w:autoRedefine/>
    <w:uiPriority w:val="99"/>
    <w:unhideWhenUsed/>
    <w:rsid w:val="00855FE9"/>
    <w:pPr>
      <w:spacing w:line="240" w:lineRule="auto"/>
      <w:ind w:left="660" w:hanging="220"/>
    </w:pPr>
  </w:style>
  <w:style w:type="paragraph" w:styleId="Index4">
    <w:name w:val="index 4"/>
    <w:basedOn w:val="Normal"/>
    <w:next w:val="Normal"/>
    <w:autoRedefine/>
    <w:uiPriority w:val="99"/>
    <w:unhideWhenUsed/>
    <w:rsid w:val="00855FE9"/>
    <w:pPr>
      <w:spacing w:line="240" w:lineRule="auto"/>
      <w:ind w:left="880" w:hanging="220"/>
    </w:pPr>
  </w:style>
  <w:style w:type="paragraph" w:styleId="Index5">
    <w:name w:val="index 5"/>
    <w:basedOn w:val="Normal"/>
    <w:next w:val="Normal"/>
    <w:autoRedefine/>
    <w:uiPriority w:val="99"/>
    <w:unhideWhenUsed/>
    <w:rsid w:val="00855FE9"/>
    <w:pPr>
      <w:spacing w:line="240" w:lineRule="auto"/>
      <w:ind w:left="1100" w:hanging="220"/>
    </w:pPr>
  </w:style>
  <w:style w:type="paragraph" w:styleId="Index6">
    <w:name w:val="index 6"/>
    <w:basedOn w:val="Normal"/>
    <w:next w:val="Normal"/>
    <w:autoRedefine/>
    <w:uiPriority w:val="99"/>
    <w:unhideWhenUsed/>
    <w:rsid w:val="00855FE9"/>
    <w:pPr>
      <w:spacing w:line="240" w:lineRule="auto"/>
      <w:ind w:left="1320" w:hanging="220"/>
    </w:pPr>
  </w:style>
  <w:style w:type="paragraph" w:styleId="Index7">
    <w:name w:val="index 7"/>
    <w:basedOn w:val="Normal"/>
    <w:next w:val="Normal"/>
    <w:autoRedefine/>
    <w:uiPriority w:val="99"/>
    <w:unhideWhenUsed/>
    <w:rsid w:val="00855FE9"/>
    <w:pPr>
      <w:spacing w:line="240" w:lineRule="auto"/>
      <w:ind w:left="1540" w:hanging="220"/>
    </w:pPr>
  </w:style>
  <w:style w:type="paragraph" w:styleId="Index8">
    <w:name w:val="index 8"/>
    <w:basedOn w:val="Normal"/>
    <w:next w:val="Normal"/>
    <w:autoRedefine/>
    <w:uiPriority w:val="99"/>
    <w:unhideWhenUsed/>
    <w:rsid w:val="00855FE9"/>
    <w:pPr>
      <w:spacing w:line="240" w:lineRule="auto"/>
      <w:ind w:left="1760" w:hanging="220"/>
    </w:pPr>
  </w:style>
  <w:style w:type="paragraph" w:styleId="Index9">
    <w:name w:val="index 9"/>
    <w:basedOn w:val="Normal"/>
    <w:next w:val="Normal"/>
    <w:autoRedefine/>
    <w:uiPriority w:val="99"/>
    <w:unhideWhenUsed/>
    <w:rsid w:val="00855FE9"/>
    <w:pPr>
      <w:spacing w:line="240" w:lineRule="auto"/>
      <w:ind w:left="1980" w:hanging="220"/>
    </w:pPr>
  </w:style>
  <w:style w:type="paragraph" w:styleId="IndexHeading">
    <w:name w:val="index heading"/>
    <w:basedOn w:val="Normal"/>
    <w:next w:val="Index1"/>
    <w:uiPriority w:val="99"/>
    <w:unhideWhenUsed/>
    <w:rsid w:val="00855FE9"/>
    <w:rPr>
      <w:rFonts w:asciiTheme="majorHAnsi" w:eastAsiaTheme="majorEastAsia" w:hAnsiTheme="majorHAnsi" w:cstheme="majorBidi"/>
      <w:b/>
      <w:bCs/>
    </w:rPr>
  </w:style>
  <w:style w:type="paragraph" w:styleId="List">
    <w:name w:val="List"/>
    <w:basedOn w:val="Normal"/>
    <w:uiPriority w:val="99"/>
    <w:unhideWhenUsed/>
    <w:rsid w:val="00855FE9"/>
    <w:pPr>
      <w:ind w:left="283" w:hanging="283"/>
      <w:contextualSpacing/>
    </w:pPr>
  </w:style>
  <w:style w:type="paragraph" w:styleId="List2">
    <w:name w:val="List 2"/>
    <w:basedOn w:val="Normal"/>
    <w:uiPriority w:val="99"/>
    <w:unhideWhenUsed/>
    <w:rsid w:val="00855FE9"/>
    <w:pPr>
      <w:ind w:left="566" w:hanging="283"/>
      <w:contextualSpacing/>
    </w:pPr>
  </w:style>
  <w:style w:type="paragraph" w:styleId="List3">
    <w:name w:val="List 3"/>
    <w:basedOn w:val="Normal"/>
    <w:uiPriority w:val="99"/>
    <w:unhideWhenUsed/>
    <w:rsid w:val="00855FE9"/>
    <w:pPr>
      <w:ind w:left="849" w:hanging="283"/>
      <w:contextualSpacing/>
    </w:pPr>
  </w:style>
  <w:style w:type="paragraph" w:styleId="List4">
    <w:name w:val="List 4"/>
    <w:basedOn w:val="Normal"/>
    <w:uiPriority w:val="99"/>
    <w:unhideWhenUsed/>
    <w:rsid w:val="00855FE9"/>
    <w:pPr>
      <w:ind w:left="1132" w:hanging="283"/>
      <w:contextualSpacing/>
    </w:pPr>
  </w:style>
  <w:style w:type="paragraph" w:styleId="List5">
    <w:name w:val="List 5"/>
    <w:basedOn w:val="Normal"/>
    <w:uiPriority w:val="99"/>
    <w:unhideWhenUsed/>
    <w:rsid w:val="00855FE9"/>
    <w:pPr>
      <w:ind w:left="1415" w:hanging="283"/>
      <w:contextualSpacing/>
    </w:pPr>
  </w:style>
  <w:style w:type="paragraph" w:styleId="ListBullet">
    <w:name w:val="List Bullet"/>
    <w:basedOn w:val="Normal"/>
    <w:uiPriority w:val="99"/>
    <w:unhideWhenUsed/>
    <w:rsid w:val="00855FE9"/>
    <w:pPr>
      <w:numPr>
        <w:numId w:val="1"/>
      </w:numPr>
      <w:contextualSpacing/>
    </w:pPr>
  </w:style>
  <w:style w:type="paragraph" w:styleId="ListBullet2">
    <w:name w:val="List Bullet 2"/>
    <w:basedOn w:val="Normal"/>
    <w:uiPriority w:val="99"/>
    <w:unhideWhenUsed/>
    <w:rsid w:val="00855FE9"/>
    <w:pPr>
      <w:numPr>
        <w:numId w:val="2"/>
      </w:numPr>
      <w:contextualSpacing/>
    </w:pPr>
  </w:style>
  <w:style w:type="paragraph" w:styleId="ListBullet3">
    <w:name w:val="List Bullet 3"/>
    <w:basedOn w:val="Normal"/>
    <w:uiPriority w:val="99"/>
    <w:unhideWhenUsed/>
    <w:rsid w:val="00855FE9"/>
    <w:pPr>
      <w:numPr>
        <w:numId w:val="3"/>
      </w:numPr>
      <w:contextualSpacing/>
    </w:pPr>
  </w:style>
  <w:style w:type="paragraph" w:styleId="ListBullet4">
    <w:name w:val="List Bullet 4"/>
    <w:basedOn w:val="Normal"/>
    <w:uiPriority w:val="99"/>
    <w:unhideWhenUsed/>
    <w:rsid w:val="00855FE9"/>
    <w:pPr>
      <w:numPr>
        <w:numId w:val="4"/>
      </w:numPr>
      <w:contextualSpacing/>
    </w:pPr>
  </w:style>
  <w:style w:type="paragraph" w:styleId="ListBullet5">
    <w:name w:val="List Bullet 5"/>
    <w:basedOn w:val="Normal"/>
    <w:uiPriority w:val="99"/>
    <w:unhideWhenUsed/>
    <w:rsid w:val="00855FE9"/>
    <w:pPr>
      <w:numPr>
        <w:numId w:val="5"/>
      </w:numPr>
      <w:contextualSpacing/>
    </w:pPr>
  </w:style>
  <w:style w:type="paragraph" w:styleId="ListContinue">
    <w:name w:val="List Continue"/>
    <w:basedOn w:val="Normal"/>
    <w:uiPriority w:val="99"/>
    <w:unhideWhenUsed/>
    <w:rsid w:val="00855FE9"/>
    <w:pPr>
      <w:spacing w:after="120"/>
      <w:ind w:left="283"/>
      <w:contextualSpacing/>
    </w:pPr>
  </w:style>
  <w:style w:type="paragraph" w:styleId="ListContinue2">
    <w:name w:val="List Continue 2"/>
    <w:basedOn w:val="Normal"/>
    <w:uiPriority w:val="99"/>
    <w:unhideWhenUsed/>
    <w:rsid w:val="00855FE9"/>
    <w:pPr>
      <w:spacing w:after="120"/>
      <w:ind w:left="566"/>
      <w:contextualSpacing/>
    </w:pPr>
  </w:style>
  <w:style w:type="paragraph" w:styleId="ListContinue3">
    <w:name w:val="List Continue 3"/>
    <w:basedOn w:val="Normal"/>
    <w:uiPriority w:val="99"/>
    <w:unhideWhenUsed/>
    <w:rsid w:val="00855FE9"/>
    <w:pPr>
      <w:spacing w:after="120"/>
      <w:ind w:left="849"/>
      <w:contextualSpacing/>
    </w:pPr>
  </w:style>
  <w:style w:type="paragraph" w:styleId="ListContinue4">
    <w:name w:val="List Continue 4"/>
    <w:basedOn w:val="Normal"/>
    <w:uiPriority w:val="99"/>
    <w:unhideWhenUsed/>
    <w:rsid w:val="00855FE9"/>
    <w:pPr>
      <w:spacing w:after="120"/>
      <w:ind w:left="1132"/>
      <w:contextualSpacing/>
    </w:pPr>
  </w:style>
  <w:style w:type="paragraph" w:styleId="ListContinue5">
    <w:name w:val="List Continue 5"/>
    <w:basedOn w:val="Normal"/>
    <w:uiPriority w:val="99"/>
    <w:unhideWhenUsed/>
    <w:rsid w:val="00855FE9"/>
    <w:pPr>
      <w:spacing w:after="120"/>
      <w:ind w:left="1415"/>
      <w:contextualSpacing/>
    </w:pPr>
  </w:style>
  <w:style w:type="paragraph" w:styleId="ListNumber">
    <w:name w:val="List Number"/>
    <w:basedOn w:val="Normal"/>
    <w:uiPriority w:val="99"/>
    <w:unhideWhenUsed/>
    <w:rsid w:val="00855FE9"/>
    <w:pPr>
      <w:numPr>
        <w:numId w:val="6"/>
      </w:numPr>
      <w:contextualSpacing/>
    </w:pPr>
  </w:style>
  <w:style w:type="paragraph" w:styleId="ListNumber2">
    <w:name w:val="List Number 2"/>
    <w:basedOn w:val="Normal"/>
    <w:uiPriority w:val="99"/>
    <w:unhideWhenUsed/>
    <w:rsid w:val="00855FE9"/>
    <w:pPr>
      <w:numPr>
        <w:numId w:val="7"/>
      </w:numPr>
      <w:contextualSpacing/>
    </w:pPr>
  </w:style>
  <w:style w:type="paragraph" w:styleId="ListNumber3">
    <w:name w:val="List Number 3"/>
    <w:basedOn w:val="Normal"/>
    <w:uiPriority w:val="99"/>
    <w:unhideWhenUsed/>
    <w:rsid w:val="00855FE9"/>
    <w:pPr>
      <w:numPr>
        <w:numId w:val="8"/>
      </w:numPr>
      <w:contextualSpacing/>
    </w:pPr>
  </w:style>
  <w:style w:type="paragraph" w:styleId="ListNumber4">
    <w:name w:val="List Number 4"/>
    <w:basedOn w:val="Normal"/>
    <w:uiPriority w:val="99"/>
    <w:unhideWhenUsed/>
    <w:rsid w:val="00855FE9"/>
    <w:pPr>
      <w:numPr>
        <w:numId w:val="9"/>
      </w:numPr>
      <w:contextualSpacing/>
    </w:pPr>
  </w:style>
  <w:style w:type="paragraph" w:styleId="ListNumber5">
    <w:name w:val="List Number 5"/>
    <w:basedOn w:val="Normal"/>
    <w:uiPriority w:val="99"/>
    <w:unhideWhenUsed/>
    <w:rsid w:val="00855FE9"/>
    <w:pPr>
      <w:numPr>
        <w:numId w:val="10"/>
      </w:numPr>
      <w:contextualSpacing/>
    </w:pPr>
  </w:style>
  <w:style w:type="paragraph" w:styleId="MessageHeader">
    <w:name w:val="Message Header"/>
    <w:basedOn w:val="Normal"/>
    <w:link w:val="MessageHeaderChar"/>
    <w:uiPriority w:val="99"/>
    <w:unhideWhenUsed/>
    <w:rsid w:val="00855FE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paragraph" w:styleId="NormalWeb">
    <w:name w:val="Normal (Web)"/>
    <w:basedOn w:val="Normal"/>
    <w:uiPriority w:val="99"/>
    <w:unhideWhenUsed/>
    <w:rsid w:val="00855FE9"/>
    <w:rPr>
      <w:rFonts w:cs="Times New Roman"/>
      <w:sz w:val="24"/>
      <w:szCs w:val="24"/>
    </w:rPr>
  </w:style>
  <w:style w:type="paragraph" w:styleId="NormalIndent">
    <w:name w:val="Normal Indent"/>
    <w:basedOn w:val="Normal"/>
    <w:uiPriority w:val="99"/>
    <w:unhideWhenUsed/>
    <w:rsid w:val="00855FE9"/>
    <w:pPr>
      <w:ind w:left="720"/>
    </w:pPr>
  </w:style>
  <w:style w:type="paragraph" w:styleId="NoteHeading">
    <w:name w:val="Note Heading"/>
    <w:basedOn w:val="Normal"/>
    <w:next w:val="Normal"/>
    <w:link w:val="NoteHeadingChar"/>
    <w:uiPriority w:val="99"/>
    <w:unhideWhenUsed/>
    <w:rsid w:val="00855FE9"/>
    <w:pPr>
      <w:spacing w:line="240" w:lineRule="auto"/>
    </w:pPr>
  </w:style>
  <w:style w:type="paragraph" w:styleId="PlainText">
    <w:name w:val="Plain Text"/>
    <w:basedOn w:val="Normal"/>
    <w:link w:val="PlainTextChar"/>
    <w:uiPriority w:val="99"/>
    <w:unhideWhenUsed/>
    <w:rsid w:val="00855FE9"/>
    <w:pPr>
      <w:spacing w:line="240" w:lineRule="auto"/>
    </w:pPr>
    <w:rPr>
      <w:rFonts w:ascii="Consolas" w:hAnsi="Consolas"/>
      <w:sz w:val="21"/>
      <w:szCs w:val="21"/>
    </w:rPr>
  </w:style>
  <w:style w:type="paragraph" w:styleId="Salutation">
    <w:name w:val="Salutation"/>
    <w:basedOn w:val="Normal"/>
    <w:next w:val="Normal"/>
    <w:link w:val="SalutationChar"/>
    <w:uiPriority w:val="99"/>
    <w:unhideWhenUsed/>
    <w:rsid w:val="00855FE9"/>
  </w:style>
  <w:style w:type="paragraph" w:styleId="Signature">
    <w:name w:val="Signature"/>
    <w:basedOn w:val="Normal"/>
    <w:link w:val="SignatureChar"/>
    <w:uiPriority w:val="99"/>
    <w:unhideWhenUsed/>
    <w:rsid w:val="00855FE9"/>
    <w:pPr>
      <w:spacing w:line="240" w:lineRule="auto"/>
      <w:ind w:left="4252"/>
    </w:pPr>
  </w:style>
  <w:style w:type="paragraph" w:styleId="Subtitle">
    <w:name w:val="Subtitle"/>
    <w:basedOn w:val="Normal"/>
    <w:next w:val="Normal"/>
    <w:link w:val="SubtitleChar"/>
    <w:uiPriority w:val="11"/>
    <w:qFormat/>
    <w:rsid w:val="00855FE9"/>
    <w:pPr>
      <w:numPr>
        <w:ilvl w:val="1"/>
      </w:numPr>
      <w:spacing w:after="160"/>
    </w:pPr>
    <w:rPr>
      <w:rFonts w:asciiTheme="minorHAnsi" w:eastAsiaTheme="minorEastAsia" w:hAnsiTheme="minorHAnsi"/>
      <w:color w:val="5A5A5A" w:themeColor="text1" w:themeTint="A5"/>
      <w:spacing w:val="15"/>
      <w:szCs w:val="22"/>
    </w:rPr>
  </w:style>
  <w:style w:type="paragraph" w:styleId="TableofAuthorities">
    <w:name w:val="table of authorities"/>
    <w:basedOn w:val="Normal"/>
    <w:next w:val="Normal"/>
    <w:uiPriority w:val="99"/>
    <w:unhideWhenUsed/>
    <w:rsid w:val="00855FE9"/>
    <w:pPr>
      <w:ind w:left="220" w:hanging="220"/>
    </w:pPr>
  </w:style>
  <w:style w:type="paragraph" w:styleId="TableofFigures">
    <w:name w:val="table of figures"/>
    <w:basedOn w:val="Normal"/>
    <w:next w:val="Normal"/>
    <w:uiPriority w:val="99"/>
    <w:unhideWhenUsed/>
    <w:rsid w:val="00855FE9"/>
  </w:style>
  <w:style w:type="paragraph" w:styleId="Title">
    <w:name w:val="Title"/>
    <w:basedOn w:val="Normal"/>
    <w:next w:val="Normal"/>
    <w:link w:val="TitleChar"/>
    <w:uiPriority w:val="10"/>
    <w:qFormat/>
    <w:rsid w:val="00855FE9"/>
    <w:pPr>
      <w:spacing w:line="240" w:lineRule="auto"/>
      <w:contextualSpacing/>
    </w:pPr>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unhideWhenUsed/>
    <w:rsid w:val="00855FE9"/>
    <w:pPr>
      <w:spacing w:before="120"/>
    </w:pPr>
    <w:rPr>
      <w:rFonts w:asciiTheme="majorHAnsi" w:eastAsiaTheme="majorEastAsia" w:hAnsiTheme="majorHAnsi" w:cstheme="majorBidi"/>
      <w:b/>
      <w:bCs/>
      <w:sz w:val="24"/>
      <w:szCs w:val="24"/>
    </w:rPr>
  </w:style>
  <w:style w:type="paragraph" w:styleId="BodyTextFirstIndent">
    <w:name w:val="Body Text First Indent"/>
    <w:basedOn w:val="BodyText"/>
    <w:link w:val="BodyTextFirstIndentChar"/>
    <w:uiPriority w:val="99"/>
    <w:unhideWhenUsed/>
    <w:rsid w:val="00855FE9"/>
    <w:pPr>
      <w:spacing w:after="0"/>
      <w:ind w:firstLine="360"/>
    </w:pPr>
  </w:style>
  <w:style w:type="paragraph" w:styleId="BodyTextFirstIndent2">
    <w:name w:val="Body Text First Indent 2"/>
    <w:basedOn w:val="BodyTextIndent"/>
    <w:link w:val="BodyTextFirstIndent2Char"/>
    <w:uiPriority w:val="99"/>
    <w:unhideWhenUsed/>
    <w:rsid w:val="00855FE9"/>
    <w:pPr>
      <w:spacing w:after="0"/>
      <w:ind w:left="360" w:firstLine="360"/>
    </w:pPr>
  </w:style>
  <w:style w:type="character" w:styleId="CommentReference">
    <w:name w:val="annotation reference"/>
    <w:basedOn w:val="DefaultParagraphFont"/>
    <w:uiPriority w:val="99"/>
    <w:unhideWhenUsed/>
    <w:rsid w:val="00855FE9"/>
    <w:rPr>
      <w:sz w:val="16"/>
      <w:szCs w:val="16"/>
    </w:rPr>
  </w:style>
  <w:style w:type="character" w:styleId="Emphasis">
    <w:name w:val="Emphasis"/>
    <w:basedOn w:val="DefaultParagraphFont"/>
    <w:uiPriority w:val="20"/>
    <w:qFormat/>
    <w:rsid w:val="00855FE9"/>
    <w:rPr>
      <w:i/>
      <w:iCs/>
    </w:rPr>
  </w:style>
  <w:style w:type="character" w:styleId="EndnoteReference">
    <w:name w:val="endnote reference"/>
    <w:basedOn w:val="DefaultParagraphFont"/>
    <w:uiPriority w:val="99"/>
    <w:unhideWhenUsed/>
    <w:rsid w:val="00855FE9"/>
    <w:rPr>
      <w:vertAlign w:val="superscript"/>
    </w:rPr>
  </w:style>
  <w:style w:type="character" w:styleId="FollowedHyperlink">
    <w:name w:val="FollowedHyperlink"/>
    <w:basedOn w:val="DefaultParagraphFont"/>
    <w:uiPriority w:val="99"/>
    <w:unhideWhenUsed/>
    <w:rsid w:val="00855FE9"/>
    <w:rPr>
      <w:color w:val="954F72" w:themeColor="followedHyperlink"/>
      <w:u w:val="single"/>
    </w:rPr>
  </w:style>
  <w:style w:type="character" w:styleId="FootnoteReference">
    <w:name w:val="footnote reference"/>
    <w:basedOn w:val="DefaultParagraphFont"/>
    <w:uiPriority w:val="99"/>
    <w:unhideWhenUsed/>
    <w:rsid w:val="00855FE9"/>
    <w:rPr>
      <w:vertAlign w:val="superscript"/>
    </w:rPr>
  </w:style>
  <w:style w:type="character" w:styleId="HTMLAcronym">
    <w:name w:val="HTML Acronym"/>
    <w:basedOn w:val="DefaultParagraphFont"/>
    <w:uiPriority w:val="99"/>
    <w:unhideWhenUsed/>
    <w:rsid w:val="00855FE9"/>
  </w:style>
  <w:style w:type="character" w:styleId="HTMLCite">
    <w:name w:val="HTML Cite"/>
    <w:basedOn w:val="DefaultParagraphFont"/>
    <w:uiPriority w:val="99"/>
    <w:unhideWhenUsed/>
    <w:rsid w:val="00855FE9"/>
    <w:rPr>
      <w:i/>
      <w:iCs/>
    </w:rPr>
  </w:style>
  <w:style w:type="character" w:styleId="HTMLCode">
    <w:name w:val="HTML Code"/>
    <w:basedOn w:val="DefaultParagraphFont"/>
    <w:uiPriority w:val="99"/>
    <w:unhideWhenUsed/>
    <w:rsid w:val="00855FE9"/>
    <w:rPr>
      <w:rFonts w:ascii="Consolas" w:hAnsi="Consolas"/>
      <w:sz w:val="20"/>
      <w:szCs w:val="20"/>
    </w:rPr>
  </w:style>
  <w:style w:type="character" w:styleId="HTMLDefinition">
    <w:name w:val="HTML Definition"/>
    <w:basedOn w:val="DefaultParagraphFont"/>
    <w:uiPriority w:val="99"/>
    <w:unhideWhenUsed/>
    <w:rsid w:val="00855FE9"/>
    <w:rPr>
      <w:i/>
      <w:iCs/>
    </w:rPr>
  </w:style>
  <w:style w:type="character" w:styleId="HTMLKeyboard">
    <w:name w:val="HTML Keyboard"/>
    <w:basedOn w:val="DefaultParagraphFont"/>
    <w:uiPriority w:val="99"/>
    <w:unhideWhenUsed/>
    <w:rsid w:val="00855FE9"/>
    <w:rPr>
      <w:rFonts w:ascii="Consolas" w:hAnsi="Consolas"/>
      <w:sz w:val="20"/>
      <w:szCs w:val="20"/>
    </w:rPr>
  </w:style>
  <w:style w:type="character" w:styleId="HTMLSample">
    <w:name w:val="HTML Sample"/>
    <w:basedOn w:val="DefaultParagraphFont"/>
    <w:uiPriority w:val="99"/>
    <w:unhideWhenUsed/>
    <w:rsid w:val="00855FE9"/>
    <w:rPr>
      <w:rFonts w:ascii="Consolas" w:hAnsi="Consolas"/>
      <w:sz w:val="24"/>
      <w:szCs w:val="24"/>
    </w:rPr>
  </w:style>
  <w:style w:type="character" w:styleId="HTMLTypewriter">
    <w:name w:val="HTML Typewriter"/>
    <w:basedOn w:val="DefaultParagraphFont"/>
    <w:uiPriority w:val="99"/>
    <w:unhideWhenUsed/>
    <w:rsid w:val="00855FE9"/>
    <w:rPr>
      <w:rFonts w:ascii="Consolas" w:hAnsi="Consolas"/>
      <w:sz w:val="20"/>
      <w:szCs w:val="20"/>
    </w:rPr>
  </w:style>
  <w:style w:type="character" w:styleId="HTMLVariable">
    <w:name w:val="HTML Variable"/>
    <w:basedOn w:val="DefaultParagraphFont"/>
    <w:uiPriority w:val="99"/>
    <w:unhideWhenUsed/>
    <w:rsid w:val="00855FE9"/>
    <w:rPr>
      <w:i/>
      <w:iCs/>
    </w:rPr>
  </w:style>
  <w:style w:type="character" w:styleId="Hyperlink">
    <w:name w:val="Hyperlink"/>
    <w:basedOn w:val="DefaultParagraphFont"/>
    <w:uiPriority w:val="99"/>
    <w:unhideWhenUsed/>
    <w:rsid w:val="00855FE9"/>
    <w:rPr>
      <w:color w:val="0563C1" w:themeColor="hyperlink"/>
      <w:u w:val="single"/>
    </w:rPr>
  </w:style>
  <w:style w:type="character" w:styleId="LineNumber">
    <w:name w:val="line number"/>
    <w:basedOn w:val="OPCCharBase"/>
    <w:uiPriority w:val="99"/>
    <w:unhideWhenUsed/>
    <w:rsid w:val="00855FE9"/>
    <w:rPr>
      <w:sz w:val="16"/>
    </w:rPr>
  </w:style>
  <w:style w:type="paragraph" w:styleId="MacroText">
    <w:name w:val="macro"/>
    <w:link w:val="MacroTextChar"/>
    <w:uiPriority w:val="99"/>
    <w:unhideWhenUsed/>
    <w:rsid w:val="00855FE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eastAsiaTheme="minorHAnsi" w:hAnsi="Consolas" w:cstheme="minorBidi"/>
      <w:lang w:eastAsia="en-US"/>
    </w:rPr>
  </w:style>
  <w:style w:type="character" w:styleId="PageNumber">
    <w:name w:val="page number"/>
    <w:basedOn w:val="DefaultParagraphFont"/>
    <w:uiPriority w:val="99"/>
    <w:unhideWhenUsed/>
    <w:rsid w:val="00855FE9"/>
  </w:style>
  <w:style w:type="character" w:styleId="Strong">
    <w:name w:val="Strong"/>
    <w:basedOn w:val="DefaultParagraphFont"/>
    <w:uiPriority w:val="22"/>
    <w:qFormat/>
    <w:rsid w:val="00855FE9"/>
    <w:rPr>
      <w:b/>
      <w:bCs/>
    </w:rPr>
  </w:style>
  <w:style w:type="paragraph" w:styleId="TOC1">
    <w:name w:val="toc 1"/>
    <w:basedOn w:val="OPCParaBase"/>
    <w:next w:val="Normal"/>
    <w:uiPriority w:val="39"/>
    <w:unhideWhenUsed/>
    <w:rsid w:val="00855FE9"/>
    <w:pPr>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855FE9"/>
    <w:pPr>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855FE9"/>
    <w:pPr>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855FE9"/>
    <w:pPr>
      <w:keepLines/>
      <w:tabs>
        <w:tab w:val="right" w:pos="7088"/>
      </w:tabs>
      <w:spacing w:before="80" w:line="240" w:lineRule="auto"/>
      <w:ind w:left="2184" w:right="567" w:hanging="1333"/>
    </w:pPr>
    <w:rPr>
      <w:b/>
      <w:kern w:val="28"/>
      <w:sz w:val="20"/>
    </w:rPr>
  </w:style>
  <w:style w:type="paragraph" w:styleId="TOC5">
    <w:name w:val="toc 5"/>
    <w:basedOn w:val="OPCParaBase"/>
    <w:next w:val="Normal"/>
    <w:uiPriority w:val="39"/>
    <w:unhideWhenUsed/>
    <w:rsid w:val="00855FE9"/>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855FE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855FE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855FE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855FE9"/>
    <w:pPr>
      <w:keepLines/>
      <w:tabs>
        <w:tab w:val="right" w:pos="7088"/>
      </w:tabs>
      <w:spacing w:before="80" w:line="240" w:lineRule="auto"/>
      <w:ind w:left="851" w:right="567"/>
    </w:pPr>
    <w:rPr>
      <w:i/>
      <w:kern w:val="28"/>
      <w:sz w:val="20"/>
    </w:rPr>
  </w:style>
  <w:style w:type="paragraph" w:customStyle="1" w:styleId="CTA-">
    <w:name w:val="CTA -"/>
    <w:basedOn w:val="OPCParaBase"/>
    <w:rsid w:val="00855FE9"/>
    <w:pPr>
      <w:spacing w:before="60" w:line="240" w:lineRule="atLeast"/>
      <w:ind w:left="85" w:hanging="85"/>
    </w:pPr>
    <w:rPr>
      <w:sz w:val="20"/>
    </w:rPr>
  </w:style>
  <w:style w:type="paragraph" w:customStyle="1" w:styleId="CTA--">
    <w:name w:val="CTA --"/>
    <w:basedOn w:val="OPCParaBase"/>
    <w:next w:val="Normal"/>
    <w:rsid w:val="00855FE9"/>
    <w:pPr>
      <w:spacing w:before="60" w:line="240" w:lineRule="atLeast"/>
      <w:ind w:left="142" w:hanging="142"/>
    </w:pPr>
    <w:rPr>
      <w:sz w:val="20"/>
    </w:rPr>
  </w:style>
  <w:style w:type="paragraph" w:customStyle="1" w:styleId="CTA---">
    <w:name w:val="CTA ---"/>
    <w:basedOn w:val="OPCParaBase"/>
    <w:next w:val="Normal"/>
    <w:rsid w:val="00855FE9"/>
    <w:pPr>
      <w:spacing w:before="60" w:line="240" w:lineRule="atLeast"/>
      <w:ind w:left="198" w:hanging="198"/>
    </w:pPr>
    <w:rPr>
      <w:sz w:val="20"/>
    </w:rPr>
  </w:style>
  <w:style w:type="paragraph" w:customStyle="1" w:styleId="CTA----">
    <w:name w:val="CTA ----"/>
    <w:basedOn w:val="OPCParaBase"/>
    <w:next w:val="Normal"/>
    <w:rsid w:val="00855FE9"/>
    <w:pPr>
      <w:spacing w:before="60" w:line="240" w:lineRule="atLeast"/>
      <w:ind w:left="255" w:hanging="255"/>
    </w:pPr>
    <w:rPr>
      <w:sz w:val="20"/>
    </w:rPr>
  </w:style>
  <w:style w:type="paragraph" w:customStyle="1" w:styleId="CTA1a">
    <w:name w:val="CTA 1(a)"/>
    <w:basedOn w:val="OPCParaBase"/>
    <w:rsid w:val="00855FE9"/>
    <w:pPr>
      <w:tabs>
        <w:tab w:val="right" w:pos="414"/>
      </w:tabs>
      <w:spacing w:before="40" w:line="240" w:lineRule="atLeast"/>
      <w:ind w:left="675" w:hanging="675"/>
    </w:pPr>
    <w:rPr>
      <w:sz w:val="20"/>
    </w:rPr>
  </w:style>
  <w:style w:type="paragraph" w:customStyle="1" w:styleId="CTA1ai">
    <w:name w:val="CTA 1(a)(i)"/>
    <w:basedOn w:val="OPCParaBase"/>
    <w:rsid w:val="00855FE9"/>
    <w:pPr>
      <w:tabs>
        <w:tab w:val="right" w:pos="1004"/>
      </w:tabs>
      <w:spacing w:before="40" w:line="240" w:lineRule="atLeast"/>
      <w:ind w:left="1253" w:hanging="1253"/>
    </w:pPr>
    <w:rPr>
      <w:sz w:val="20"/>
    </w:rPr>
  </w:style>
  <w:style w:type="paragraph" w:customStyle="1" w:styleId="CTA2a">
    <w:name w:val="CTA 2(a)"/>
    <w:basedOn w:val="OPCParaBase"/>
    <w:rsid w:val="00855FE9"/>
    <w:pPr>
      <w:tabs>
        <w:tab w:val="right" w:pos="482"/>
      </w:tabs>
      <w:spacing w:before="40" w:line="240" w:lineRule="atLeast"/>
      <w:ind w:left="748" w:hanging="748"/>
    </w:pPr>
    <w:rPr>
      <w:sz w:val="20"/>
    </w:rPr>
  </w:style>
  <w:style w:type="paragraph" w:customStyle="1" w:styleId="CTA2ai">
    <w:name w:val="CTA 2(a)(i)"/>
    <w:basedOn w:val="OPCParaBase"/>
    <w:rsid w:val="00855FE9"/>
    <w:pPr>
      <w:tabs>
        <w:tab w:val="right" w:pos="1089"/>
      </w:tabs>
      <w:spacing w:before="40" w:line="240" w:lineRule="atLeast"/>
      <w:ind w:left="1327" w:hanging="1327"/>
    </w:pPr>
    <w:rPr>
      <w:sz w:val="20"/>
    </w:rPr>
  </w:style>
  <w:style w:type="paragraph" w:customStyle="1" w:styleId="CTA3a">
    <w:name w:val="CTA 3(a)"/>
    <w:basedOn w:val="OPCParaBase"/>
    <w:rsid w:val="00855FE9"/>
    <w:pPr>
      <w:tabs>
        <w:tab w:val="right" w:pos="556"/>
      </w:tabs>
      <w:spacing w:before="40" w:line="240" w:lineRule="atLeast"/>
      <w:ind w:left="805" w:hanging="805"/>
    </w:pPr>
    <w:rPr>
      <w:sz w:val="20"/>
    </w:rPr>
  </w:style>
  <w:style w:type="paragraph" w:customStyle="1" w:styleId="CTA3ai">
    <w:name w:val="CTA 3(a)(i)"/>
    <w:basedOn w:val="OPCParaBase"/>
    <w:rsid w:val="00855FE9"/>
    <w:pPr>
      <w:tabs>
        <w:tab w:val="right" w:pos="1140"/>
      </w:tabs>
      <w:spacing w:before="40" w:line="240" w:lineRule="atLeast"/>
      <w:ind w:left="1361" w:hanging="1361"/>
    </w:pPr>
    <w:rPr>
      <w:sz w:val="20"/>
    </w:rPr>
  </w:style>
  <w:style w:type="paragraph" w:customStyle="1" w:styleId="CTA4a">
    <w:name w:val="CTA 4(a)"/>
    <w:basedOn w:val="OPCParaBase"/>
    <w:rsid w:val="00855FE9"/>
    <w:pPr>
      <w:tabs>
        <w:tab w:val="right" w:pos="624"/>
      </w:tabs>
      <w:spacing w:before="40" w:line="240" w:lineRule="atLeast"/>
      <w:ind w:left="873" w:hanging="873"/>
    </w:pPr>
    <w:rPr>
      <w:sz w:val="20"/>
    </w:rPr>
  </w:style>
  <w:style w:type="paragraph" w:customStyle="1" w:styleId="CTA4ai">
    <w:name w:val="CTA 4(a)(i)"/>
    <w:basedOn w:val="OPCParaBase"/>
    <w:rsid w:val="00855FE9"/>
    <w:pPr>
      <w:tabs>
        <w:tab w:val="right" w:pos="1213"/>
      </w:tabs>
      <w:spacing w:before="40" w:line="240" w:lineRule="atLeast"/>
      <w:ind w:left="1452" w:hanging="1452"/>
    </w:pPr>
    <w:rPr>
      <w:sz w:val="20"/>
    </w:rPr>
  </w:style>
  <w:style w:type="paragraph" w:customStyle="1" w:styleId="CTACAPS">
    <w:name w:val="CTA CAPS"/>
    <w:basedOn w:val="OPCParaBase"/>
    <w:rsid w:val="00855FE9"/>
    <w:pPr>
      <w:spacing w:before="60" w:line="240" w:lineRule="atLeast"/>
    </w:pPr>
    <w:rPr>
      <w:sz w:val="20"/>
    </w:rPr>
  </w:style>
  <w:style w:type="paragraph" w:customStyle="1" w:styleId="CTAright">
    <w:name w:val="CTA right"/>
    <w:basedOn w:val="OPCParaBase"/>
    <w:rsid w:val="00855FE9"/>
    <w:pPr>
      <w:spacing w:before="60" w:line="240" w:lineRule="auto"/>
      <w:jc w:val="right"/>
    </w:pPr>
    <w:rPr>
      <w:sz w:val="20"/>
    </w:rPr>
  </w:style>
  <w:style w:type="paragraph" w:customStyle="1" w:styleId="ETAsubitem">
    <w:name w:val="ETA(subitem)"/>
    <w:basedOn w:val="OPCParaBase"/>
    <w:rsid w:val="00855FE9"/>
    <w:pPr>
      <w:tabs>
        <w:tab w:val="right" w:pos="340"/>
      </w:tabs>
      <w:spacing w:before="60" w:line="240" w:lineRule="auto"/>
      <w:ind w:left="454" w:hanging="454"/>
    </w:pPr>
    <w:rPr>
      <w:sz w:val="20"/>
    </w:rPr>
  </w:style>
  <w:style w:type="paragraph" w:customStyle="1" w:styleId="ETApara">
    <w:name w:val="ETA(para)"/>
    <w:basedOn w:val="OPCParaBase"/>
    <w:rsid w:val="00855FE9"/>
    <w:pPr>
      <w:tabs>
        <w:tab w:val="right" w:pos="754"/>
      </w:tabs>
      <w:spacing w:before="60" w:line="240" w:lineRule="auto"/>
      <w:ind w:left="828" w:hanging="828"/>
    </w:pPr>
    <w:rPr>
      <w:sz w:val="20"/>
    </w:rPr>
  </w:style>
  <w:style w:type="paragraph" w:customStyle="1" w:styleId="ETAsubpara">
    <w:name w:val="ETA(subpara)"/>
    <w:basedOn w:val="OPCParaBase"/>
    <w:rsid w:val="00855FE9"/>
    <w:pPr>
      <w:tabs>
        <w:tab w:val="right" w:pos="1083"/>
      </w:tabs>
      <w:spacing w:before="60" w:line="240" w:lineRule="auto"/>
      <w:ind w:left="1191" w:hanging="1191"/>
    </w:pPr>
    <w:rPr>
      <w:sz w:val="20"/>
    </w:rPr>
  </w:style>
  <w:style w:type="paragraph" w:customStyle="1" w:styleId="ETAsub-subpara">
    <w:name w:val="ETA(sub-subpara)"/>
    <w:basedOn w:val="OPCParaBase"/>
    <w:rsid w:val="00855FE9"/>
    <w:pPr>
      <w:tabs>
        <w:tab w:val="right" w:pos="1412"/>
      </w:tabs>
      <w:spacing w:before="60" w:line="240" w:lineRule="auto"/>
      <w:ind w:left="1525" w:hanging="1525"/>
    </w:pPr>
    <w:rPr>
      <w:sz w:val="20"/>
    </w:rPr>
  </w:style>
  <w:style w:type="character" w:customStyle="1" w:styleId="CharNotesItals">
    <w:name w:val="CharNotesItals"/>
    <w:basedOn w:val="DefaultParagraphFont"/>
    <w:rsid w:val="00C0670C"/>
    <w:rPr>
      <w:i/>
    </w:rPr>
  </w:style>
  <w:style w:type="character" w:customStyle="1" w:styleId="CharNotesReg">
    <w:name w:val="CharNotesReg"/>
    <w:basedOn w:val="DefaultParagraphFont"/>
    <w:rsid w:val="00C0670C"/>
  </w:style>
  <w:style w:type="paragraph" w:customStyle="1" w:styleId="WRStyle">
    <w:name w:val="WR Style"/>
    <w:aliases w:val="WR"/>
    <w:basedOn w:val="OPCParaBase"/>
    <w:rsid w:val="00855FE9"/>
    <w:pPr>
      <w:spacing w:before="240" w:line="240" w:lineRule="auto"/>
      <w:ind w:left="284" w:hanging="284"/>
    </w:pPr>
    <w:rPr>
      <w:b/>
      <w:i/>
      <w:kern w:val="28"/>
      <w:sz w:val="24"/>
    </w:rPr>
  </w:style>
  <w:style w:type="numbering" w:styleId="111111">
    <w:name w:val="Outline List 2"/>
    <w:basedOn w:val="NoList"/>
    <w:uiPriority w:val="99"/>
    <w:unhideWhenUsed/>
    <w:rsid w:val="00855FE9"/>
    <w:pPr>
      <w:numPr>
        <w:numId w:val="24"/>
      </w:numPr>
    </w:pPr>
  </w:style>
  <w:style w:type="numbering" w:styleId="1ai">
    <w:name w:val="Outline List 1"/>
    <w:basedOn w:val="NoList"/>
    <w:uiPriority w:val="99"/>
    <w:unhideWhenUsed/>
    <w:rsid w:val="00855FE9"/>
    <w:pPr>
      <w:numPr>
        <w:numId w:val="25"/>
      </w:numPr>
    </w:pPr>
  </w:style>
  <w:style w:type="numbering" w:styleId="ArticleSection">
    <w:name w:val="Outline List 3"/>
    <w:basedOn w:val="NoList"/>
    <w:uiPriority w:val="99"/>
    <w:unhideWhenUsed/>
    <w:rsid w:val="00855FE9"/>
    <w:pPr>
      <w:numPr>
        <w:numId w:val="26"/>
      </w:numPr>
    </w:pPr>
  </w:style>
  <w:style w:type="table" w:styleId="Table3Deffects1">
    <w:name w:val="Table 3D effects 1"/>
    <w:basedOn w:val="TableNormal"/>
    <w:uiPriority w:val="99"/>
    <w:unhideWhenUsed/>
    <w:rsid w:val="00855FE9"/>
    <w:pPr>
      <w:spacing w:line="260" w:lineRule="atLeast"/>
    </w:pPr>
    <w:rPr>
      <w:rFonts w:eastAsiaTheme="minorHAnsi" w:cstheme="minorBid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855FE9"/>
    <w:pPr>
      <w:spacing w:line="260" w:lineRule="atLeast"/>
    </w:pPr>
    <w:rPr>
      <w:rFonts w:eastAsiaTheme="minorHAnsi" w:cstheme="minorBid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855FE9"/>
    <w:pPr>
      <w:spacing w:line="260" w:lineRule="atLeast"/>
    </w:pPr>
    <w:rPr>
      <w:rFonts w:eastAsiaTheme="minorHAnsi" w:cstheme="minorBidi"/>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855FE9"/>
    <w:pPr>
      <w:spacing w:line="260" w:lineRule="atLeast"/>
    </w:pPr>
    <w:rPr>
      <w:rFonts w:eastAsiaTheme="minorHAnsi" w:cstheme="minorBid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855FE9"/>
    <w:pPr>
      <w:spacing w:line="260" w:lineRule="atLeast"/>
    </w:pPr>
    <w:rPr>
      <w:rFonts w:eastAsiaTheme="minorHAnsi" w:cstheme="minorBidi"/>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855FE9"/>
    <w:pPr>
      <w:spacing w:line="260" w:lineRule="atLeast"/>
    </w:pPr>
    <w:rPr>
      <w:rFonts w:eastAsiaTheme="minorHAnsi" w:cstheme="minorBid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855FE9"/>
    <w:pPr>
      <w:spacing w:line="260" w:lineRule="atLeast"/>
    </w:pPr>
    <w:rPr>
      <w:rFonts w:eastAsiaTheme="minorHAnsi" w:cstheme="minorBidi"/>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855FE9"/>
    <w:pPr>
      <w:spacing w:line="260" w:lineRule="atLeast"/>
    </w:pPr>
    <w:rPr>
      <w:rFonts w:eastAsiaTheme="minorHAnsi" w:cstheme="minorBid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855FE9"/>
    <w:pPr>
      <w:spacing w:line="260" w:lineRule="atLeast"/>
    </w:pPr>
    <w:rPr>
      <w:rFonts w:eastAsiaTheme="minorHAnsi" w:cstheme="minorBidi"/>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855FE9"/>
    <w:pPr>
      <w:spacing w:line="260" w:lineRule="atLeast"/>
    </w:pPr>
    <w:rPr>
      <w:rFonts w:eastAsiaTheme="minorHAnsi" w:cstheme="minorBid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855FE9"/>
    <w:pPr>
      <w:spacing w:line="260" w:lineRule="atLeast"/>
    </w:pPr>
    <w:rPr>
      <w:rFonts w:eastAsiaTheme="minorHAnsi" w:cstheme="minorBid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855FE9"/>
    <w:pPr>
      <w:spacing w:line="260" w:lineRule="atLeast"/>
    </w:pPr>
    <w:rPr>
      <w:rFonts w:eastAsiaTheme="minorHAnsi" w:cstheme="minorBidi"/>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855FE9"/>
    <w:pPr>
      <w:spacing w:line="260" w:lineRule="atLeast"/>
    </w:pPr>
    <w:rPr>
      <w:rFonts w:eastAsiaTheme="minorHAnsi" w:cstheme="minorBid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855FE9"/>
    <w:pPr>
      <w:spacing w:line="260" w:lineRule="atLeast"/>
    </w:pPr>
    <w:rPr>
      <w:rFonts w:eastAsiaTheme="minorHAnsi" w:cstheme="minorBidi"/>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855FE9"/>
    <w:pPr>
      <w:spacing w:line="260" w:lineRule="atLeast"/>
    </w:pPr>
    <w:rPr>
      <w:rFonts w:eastAsiaTheme="minorHAnsi" w:cstheme="minorBid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855FE9"/>
    <w:pPr>
      <w:spacing w:line="260" w:lineRule="atLeast"/>
    </w:pPr>
    <w:rPr>
      <w:rFonts w:eastAsiaTheme="minorHAnsi" w:cstheme="minorBid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855FE9"/>
    <w:pPr>
      <w:spacing w:line="260" w:lineRule="atLeast"/>
    </w:pPr>
    <w:rPr>
      <w:rFonts w:eastAsiaTheme="minorHAnsi" w:cstheme="minorBid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55FE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rsid w:val="00855FE9"/>
    <w:pPr>
      <w:spacing w:line="260" w:lineRule="atLeast"/>
    </w:pPr>
    <w:rPr>
      <w:rFonts w:eastAsia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855FE9"/>
    <w:pPr>
      <w:spacing w:line="260" w:lineRule="atLeast"/>
    </w:pPr>
    <w:rPr>
      <w:rFonts w:eastAsiaTheme="minorHAnsi" w:cstheme="minorBidi"/>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855FE9"/>
    <w:pPr>
      <w:spacing w:line="260" w:lineRule="atLeast"/>
    </w:pPr>
    <w:rPr>
      <w:rFonts w:eastAsiaTheme="minorHAnsi" w:cstheme="minorBid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855FE9"/>
    <w:pPr>
      <w:spacing w:line="260" w:lineRule="atLeast"/>
    </w:pPr>
    <w:rPr>
      <w:rFonts w:eastAsiaTheme="minorHAnsi" w:cstheme="minorBidi"/>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855FE9"/>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855FE9"/>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855FE9"/>
    <w:pPr>
      <w:spacing w:line="260" w:lineRule="atLeast"/>
    </w:pPr>
    <w:rPr>
      <w:rFonts w:eastAsiaTheme="minorHAnsi" w:cstheme="minorBid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855FE9"/>
    <w:pPr>
      <w:spacing w:line="260" w:lineRule="atLeast"/>
    </w:pPr>
    <w:rPr>
      <w:rFonts w:eastAsiaTheme="minorHAnsi" w:cstheme="minorBid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855FE9"/>
    <w:pPr>
      <w:spacing w:line="260" w:lineRule="atLeast"/>
    </w:pPr>
    <w:rPr>
      <w:rFonts w:eastAsiaTheme="minorHAnsi" w:cstheme="minorBid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855FE9"/>
    <w:pPr>
      <w:spacing w:line="260" w:lineRule="atLeast"/>
    </w:pPr>
    <w:rPr>
      <w:rFonts w:eastAsiaTheme="minorHAnsi" w:cstheme="minorBidi"/>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855FE9"/>
    <w:pPr>
      <w:spacing w:line="260" w:lineRule="atLeast"/>
    </w:pPr>
    <w:rPr>
      <w:rFonts w:eastAsiaTheme="minorHAnsi" w:cstheme="minorBidi"/>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855FE9"/>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855FE9"/>
    <w:pPr>
      <w:spacing w:line="260" w:lineRule="atLeast"/>
    </w:pPr>
    <w:rPr>
      <w:rFonts w:eastAsia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855FE9"/>
    <w:pPr>
      <w:spacing w:line="260" w:lineRule="atLeast"/>
    </w:pPr>
    <w:rPr>
      <w:rFonts w:eastAsiaTheme="minorHAnsi" w:cstheme="minorBid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855FE9"/>
    <w:pPr>
      <w:spacing w:line="260" w:lineRule="atLeast"/>
    </w:pPr>
    <w:rPr>
      <w:rFonts w:eastAsiaTheme="minorHAnsi" w:cstheme="minorBid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855FE9"/>
    <w:pPr>
      <w:spacing w:line="260" w:lineRule="atLeast"/>
    </w:pPr>
    <w:rPr>
      <w:rFonts w:eastAsiaTheme="minorHAnsi" w:cstheme="minorBid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855FE9"/>
    <w:pPr>
      <w:spacing w:line="260" w:lineRule="atLeast"/>
    </w:pPr>
    <w:rPr>
      <w:rFonts w:eastAsia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855FE9"/>
    <w:pPr>
      <w:spacing w:line="260" w:lineRule="atLeast"/>
    </w:pPr>
    <w:rPr>
      <w:rFonts w:eastAsiaTheme="minorHAnsi" w:cstheme="minorBidi"/>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855FE9"/>
    <w:pPr>
      <w:spacing w:line="260" w:lineRule="atLeast"/>
    </w:pPr>
    <w:rPr>
      <w:rFonts w:eastAsiaTheme="minorHAnsi" w:cstheme="minorBidi"/>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855FE9"/>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855FE9"/>
    <w:pPr>
      <w:spacing w:line="260" w:lineRule="atLeast"/>
    </w:pPr>
    <w:rPr>
      <w:rFonts w:eastAsiaTheme="minorHAnsi" w:cstheme="minorBidi"/>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855FE9"/>
    <w:pPr>
      <w:spacing w:line="260" w:lineRule="atLeast"/>
    </w:pPr>
    <w:rPr>
      <w:rFonts w:eastAsiaTheme="minorHAnsi" w:cstheme="minorBidi"/>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855FE9"/>
    <w:pPr>
      <w:spacing w:line="260" w:lineRule="atLeast"/>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855FE9"/>
    <w:pPr>
      <w:spacing w:line="260" w:lineRule="atLeast"/>
    </w:pPr>
    <w:rPr>
      <w:rFonts w:eastAsiaTheme="minorHAnsi" w:cstheme="minorBid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855FE9"/>
    <w:pPr>
      <w:spacing w:line="260" w:lineRule="atLeast"/>
    </w:pPr>
    <w:rPr>
      <w:rFonts w:eastAsiaTheme="minorHAnsi" w:cstheme="minorBid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855FE9"/>
    <w:pPr>
      <w:spacing w:line="260" w:lineRule="atLeast"/>
    </w:pPr>
    <w:rPr>
      <w:rFonts w:eastAsiaTheme="minorHAnsi" w:cstheme="minorBid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ndNoteChar">
    <w:name w:val="EndNote Char"/>
    <w:basedOn w:val="DefaultParagraphFont"/>
    <w:link w:val="EndNote"/>
    <w:rsid w:val="00C0670C"/>
    <w:rPr>
      <w:sz w:val="22"/>
      <w:szCs w:val="24"/>
      <w:lang w:val="en-AU" w:eastAsia="en-AU" w:bidi="ar-SA"/>
    </w:rPr>
  </w:style>
  <w:style w:type="table" w:customStyle="1" w:styleId="CFlag">
    <w:name w:val="CFlag"/>
    <w:basedOn w:val="TableNormal"/>
    <w:uiPriority w:val="99"/>
    <w:rsid w:val="00855FE9"/>
    <w:tblPr/>
  </w:style>
  <w:style w:type="paragraph" w:customStyle="1" w:styleId="ActNotes1">
    <w:name w:val="ActNotes(1)"/>
    <w:basedOn w:val="Normal"/>
    <w:rsid w:val="00C0670C"/>
    <w:pPr>
      <w:tabs>
        <w:tab w:val="right" w:pos="992"/>
      </w:tabs>
      <w:spacing w:before="60" w:line="240" w:lineRule="auto"/>
      <w:ind w:left="1134" w:hanging="1134"/>
    </w:pPr>
    <w:rPr>
      <w:rFonts w:ascii="Arial" w:hAnsi="Arial"/>
      <w:sz w:val="16"/>
    </w:rPr>
  </w:style>
  <w:style w:type="paragraph" w:customStyle="1" w:styleId="SignCoverPageEnd">
    <w:name w:val="SignCoverPageEnd"/>
    <w:basedOn w:val="OPCParaBase"/>
    <w:next w:val="Normal"/>
    <w:rsid w:val="00855FE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855FE9"/>
    <w:pPr>
      <w:pBdr>
        <w:top w:val="single" w:sz="4" w:space="1" w:color="auto"/>
      </w:pBdr>
      <w:spacing w:before="360"/>
      <w:ind w:right="397"/>
      <w:jc w:val="both"/>
    </w:pPr>
  </w:style>
  <w:style w:type="paragraph" w:customStyle="1" w:styleId="ActNotesa">
    <w:name w:val="ActNotes(a)"/>
    <w:basedOn w:val="Normal"/>
    <w:rsid w:val="00C0670C"/>
    <w:pPr>
      <w:spacing w:before="60" w:line="180" w:lineRule="exact"/>
      <w:ind w:left="425" w:hanging="425"/>
    </w:pPr>
    <w:rPr>
      <w:rFonts w:ascii="Arial" w:hAnsi="Arial"/>
      <w:sz w:val="16"/>
    </w:rPr>
  </w:style>
  <w:style w:type="paragraph" w:customStyle="1" w:styleId="ENotesHeading1">
    <w:name w:val="ENotesHeading 1"/>
    <w:aliases w:val="Enh1"/>
    <w:basedOn w:val="OPCParaBase"/>
    <w:next w:val="Normal"/>
    <w:rsid w:val="00855FE9"/>
    <w:pPr>
      <w:spacing w:before="120"/>
      <w:outlineLvl w:val="1"/>
    </w:pPr>
    <w:rPr>
      <w:b/>
      <w:sz w:val="28"/>
      <w:szCs w:val="28"/>
    </w:rPr>
  </w:style>
  <w:style w:type="paragraph" w:customStyle="1" w:styleId="ENotesHeading2">
    <w:name w:val="ENotesHeading 2"/>
    <w:aliases w:val="Enh2"/>
    <w:basedOn w:val="OPCParaBase"/>
    <w:next w:val="Normal"/>
    <w:rsid w:val="00855FE9"/>
    <w:pPr>
      <w:spacing w:before="120" w:after="120"/>
      <w:outlineLvl w:val="2"/>
    </w:pPr>
    <w:rPr>
      <w:b/>
      <w:sz w:val="24"/>
      <w:szCs w:val="28"/>
    </w:rPr>
  </w:style>
  <w:style w:type="paragraph" w:customStyle="1" w:styleId="ENotesText">
    <w:name w:val="ENotesText"/>
    <w:aliases w:val="Ent"/>
    <w:basedOn w:val="OPCParaBase"/>
    <w:next w:val="Normal"/>
    <w:rsid w:val="00855FE9"/>
    <w:pPr>
      <w:spacing w:before="120"/>
    </w:pPr>
  </w:style>
  <w:style w:type="paragraph" w:customStyle="1" w:styleId="Contents">
    <w:name w:val="Contents"/>
    <w:basedOn w:val="Normal"/>
    <w:next w:val="Normal"/>
    <w:rsid w:val="00C0670C"/>
    <w:rPr>
      <w:sz w:val="36"/>
    </w:rPr>
  </w:style>
  <w:style w:type="paragraph" w:customStyle="1" w:styleId="EndNote">
    <w:name w:val="EndNote"/>
    <w:basedOn w:val="Normal"/>
    <w:link w:val="EndNoteChar"/>
    <w:rsid w:val="00C0670C"/>
    <w:pPr>
      <w:spacing w:before="180"/>
    </w:pPr>
  </w:style>
  <w:style w:type="paragraph" w:customStyle="1" w:styleId="ENoteNo">
    <w:name w:val="ENoteNo"/>
    <w:basedOn w:val="Normal"/>
    <w:rsid w:val="00C0670C"/>
    <w:pPr>
      <w:spacing w:before="120" w:after="120"/>
      <w:ind w:left="1134" w:hanging="1134"/>
    </w:pPr>
    <w:rPr>
      <w:rFonts w:ascii="Arial" w:hAnsi="Arial"/>
      <w:b/>
      <w:sz w:val="24"/>
    </w:rPr>
  </w:style>
  <w:style w:type="paragraph" w:customStyle="1" w:styleId="CompiledMadeUnder">
    <w:name w:val="CompiledMadeUnder"/>
    <w:basedOn w:val="OPCParaBase"/>
    <w:next w:val="Normal"/>
    <w:rsid w:val="00855FE9"/>
    <w:rPr>
      <w:i/>
      <w:sz w:val="24"/>
      <w:szCs w:val="24"/>
    </w:rPr>
  </w:style>
  <w:style w:type="paragraph" w:customStyle="1" w:styleId="NotesSection">
    <w:name w:val="NotesSection"/>
    <w:basedOn w:val="Normal"/>
    <w:rsid w:val="00C0670C"/>
    <w:pPr>
      <w:spacing w:before="240"/>
    </w:pPr>
    <w:rPr>
      <w:rFonts w:ascii="Arial" w:hAnsi="Arial"/>
      <w:b/>
      <w:sz w:val="28"/>
    </w:rPr>
  </w:style>
  <w:style w:type="paragraph" w:customStyle="1" w:styleId="Paragraphsub-sub-sub">
    <w:name w:val="Paragraph(sub-sub-sub)"/>
    <w:aliases w:val="aaaa"/>
    <w:basedOn w:val="OPCParaBase"/>
    <w:rsid w:val="00855FE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855FE9"/>
    <w:pPr>
      <w:tabs>
        <w:tab w:val="right" w:pos="1985"/>
      </w:tabs>
      <w:spacing w:before="40" w:line="240" w:lineRule="auto"/>
      <w:ind w:left="828" w:hanging="828"/>
    </w:pPr>
    <w:rPr>
      <w:sz w:val="20"/>
    </w:rPr>
  </w:style>
  <w:style w:type="paragraph" w:customStyle="1" w:styleId="TableA0">
    <w:name w:val="TableA"/>
    <w:basedOn w:val="Normal"/>
    <w:rsid w:val="00C0670C"/>
    <w:pPr>
      <w:spacing w:before="120" w:after="120"/>
    </w:pPr>
    <w:rPr>
      <w:rFonts w:ascii="Arial" w:hAnsi="Arial"/>
      <w:b/>
      <w:sz w:val="24"/>
    </w:rPr>
  </w:style>
  <w:style w:type="paragraph" w:customStyle="1" w:styleId="TableAHead">
    <w:name w:val="TableAHead"/>
    <w:basedOn w:val="TableA0"/>
    <w:rsid w:val="00C0670C"/>
    <w:rPr>
      <w:sz w:val="22"/>
    </w:rPr>
  </w:style>
  <w:style w:type="paragraph" w:customStyle="1" w:styleId="TableAHeadItal">
    <w:name w:val="TableAHeadItal"/>
    <w:basedOn w:val="TableAHead"/>
    <w:rsid w:val="00C0670C"/>
    <w:pPr>
      <w:ind w:left="709" w:hanging="709"/>
    </w:pPr>
    <w:rPr>
      <w:rFonts w:ascii="Times" w:hAnsi="Times"/>
      <w:b w:val="0"/>
      <w:i/>
    </w:rPr>
  </w:style>
  <w:style w:type="paragraph" w:customStyle="1" w:styleId="TableOfActs1">
    <w:name w:val="TableOfActs(1)"/>
    <w:basedOn w:val="Normal"/>
    <w:rsid w:val="00C0670C"/>
    <w:pPr>
      <w:spacing w:before="60" w:line="180" w:lineRule="exact"/>
      <w:ind w:left="142" w:hanging="142"/>
    </w:pPr>
    <w:rPr>
      <w:rFonts w:ascii="Arial" w:hAnsi="Arial"/>
      <w:i/>
      <w:sz w:val="16"/>
    </w:rPr>
  </w:style>
  <w:style w:type="paragraph" w:customStyle="1" w:styleId="TableOfActs2">
    <w:name w:val="TableOfActs(2)"/>
    <w:basedOn w:val="TableOfActs1"/>
    <w:rsid w:val="00C0670C"/>
    <w:pPr>
      <w:ind w:left="0" w:firstLine="0"/>
    </w:pPr>
    <w:rPr>
      <w:i w:val="0"/>
    </w:rPr>
  </w:style>
  <w:style w:type="paragraph" w:customStyle="1" w:styleId="TableOfActsHead">
    <w:name w:val="TableOfActsHead"/>
    <w:basedOn w:val="Normal"/>
    <w:rsid w:val="00C0670C"/>
    <w:pPr>
      <w:spacing w:before="240" w:after="240"/>
    </w:pPr>
    <w:rPr>
      <w:rFonts w:ascii="Arial" w:hAnsi="Arial"/>
      <w:b/>
      <w:sz w:val="24"/>
    </w:rPr>
  </w:style>
  <w:style w:type="paragraph" w:customStyle="1" w:styleId="TableOfAmend">
    <w:name w:val="TableOfAmend"/>
    <w:basedOn w:val="Normal"/>
    <w:rsid w:val="00C0670C"/>
    <w:pPr>
      <w:tabs>
        <w:tab w:val="right" w:leader="dot" w:pos="2268"/>
      </w:tabs>
      <w:spacing w:before="60" w:line="180" w:lineRule="exact"/>
      <w:ind w:left="170" w:right="113" w:hanging="170"/>
    </w:pPr>
    <w:rPr>
      <w:rFonts w:ascii="Arial" w:hAnsi="Arial"/>
      <w:sz w:val="16"/>
    </w:rPr>
  </w:style>
  <w:style w:type="paragraph" w:customStyle="1" w:styleId="TableOfAmendHead">
    <w:name w:val="TableOfAmendHead"/>
    <w:basedOn w:val="Normal"/>
    <w:rsid w:val="00C0670C"/>
    <w:pPr>
      <w:tabs>
        <w:tab w:val="right" w:pos="1021"/>
      </w:tabs>
      <w:spacing w:before="240" w:after="240"/>
      <w:ind w:left="1134" w:hanging="1134"/>
    </w:pPr>
    <w:rPr>
      <w:rFonts w:ascii="Arial" w:hAnsi="Arial"/>
      <w:b/>
      <w:sz w:val="24"/>
    </w:rPr>
  </w:style>
  <w:style w:type="paragraph" w:customStyle="1" w:styleId="EndNotessubitem">
    <w:name w:val="EndNotes(subitem)"/>
    <w:aliases w:val="ens"/>
    <w:basedOn w:val="OPCParaBase"/>
    <w:rsid w:val="00855FE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855FE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855FE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855FE9"/>
    <w:pPr>
      <w:spacing w:before="60" w:line="240" w:lineRule="auto"/>
    </w:pPr>
    <w:rPr>
      <w:rFonts w:cs="Arial"/>
      <w:sz w:val="20"/>
      <w:szCs w:val="22"/>
    </w:rPr>
  </w:style>
  <w:style w:type="paragraph" w:customStyle="1" w:styleId="ActHead10">
    <w:name w:val="ActHead 10"/>
    <w:aliases w:val="sp"/>
    <w:basedOn w:val="OPCParaBase"/>
    <w:next w:val="ActHead3"/>
    <w:rsid w:val="00855FE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855FE9"/>
    <w:rPr>
      <w:rFonts w:ascii="Segoe UI" w:eastAsiaTheme="minorHAnsi" w:hAnsi="Segoe UI" w:cs="Segoe UI"/>
      <w:sz w:val="18"/>
      <w:szCs w:val="18"/>
      <w:lang w:eastAsia="en-US"/>
    </w:rPr>
  </w:style>
  <w:style w:type="paragraph" w:customStyle="1" w:styleId="NoteToSubpara">
    <w:name w:val="NoteToSubpara"/>
    <w:aliases w:val="nts"/>
    <w:basedOn w:val="OPCParaBase"/>
    <w:rsid w:val="00855FE9"/>
    <w:pPr>
      <w:spacing w:before="40" w:line="198" w:lineRule="exact"/>
      <w:ind w:left="2835" w:hanging="709"/>
    </w:pPr>
    <w:rPr>
      <w:sz w:val="18"/>
    </w:rPr>
  </w:style>
  <w:style w:type="paragraph" w:customStyle="1" w:styleId="ActHead1">
    <w:name w:val="ActHead 1"/>
    <w:aliases w:val="c"/>
    <w:basedOn w:val="OPCParaBase"/>
    <w:next w:val="Normal"/>
    <w:qFormat/>
    <w:rsid w:val="00855FE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855FE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855FE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855FE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855FE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855FE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855FE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855FE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855FE9"/>
    <w:pPr>
      <w:keepNext/>
      <w:keepLines/>
      <w:spacing w:before="280" w:line="240" w:lineRule="auto"/>
      <w:ind w:left="1134" w:hanging="1134"/>
      <w:outlineLvl w:val="8"/>
    </w:pPr>
    <w:rPr>
      <w:b/>
      <w:i/>
      <w:kern w:val="28"/>
      <w:sz w:val="28"/>
    </w:rPr>
  </w:style>
  <w:style w:type="paragraph" w:customStyle="1" w:styleId="ENoteTableHeading">
    <w:name w:val="ENoteTableHeading"/>
    <w:aliases w:val="enth"/>
    <w:basedOn w:val="OPCParaBase"/>
    <w:rsid w:val="00855FE9"/>
    <w:pPr>
      <w:keepNext/>
      <w:spacing w:before="60" w:line="240" w:lineRule="atLeast"/>
    </w:pPr>
    <w:rPr>
      <w:rFonts w:ascii="Arial" w:hAnsi="Arial"/>
      <w:b/>
      <w:sz w:val="16"/>
    </w:rPr>
  </w:style>
  <w:style w:type="paragraph" w:customStyle="1" w:styleId="ENoteTTi">
    <w:name w:val="ENoteTTi"/>
    <w:aliases w:val="entti"/>
    <w:basedOn w:val="OPCParaBase"/>
    <w:rsid w:val="00855FE9"/>
    <w:pPr>
      <w:keepNext/>
      <w:spacing w:before="60" w:line="240" w:lineRule="atLeast"/>
      <w:ind w:left="170"/>
    </w:pPr>
    <w:rPr>
      <w:sz w:val="16"/>
    </w:rPr>
  </w:style>
  <w:style w:type="paragraph" w:customStyle="1" w:styleId="ENoteTTIndentHeading">
    <w:name w:val="ENoteTTIndentHeading"/>
    <w:aliases w:val="enTTHi"/>
    <w:basedOn w:val="OPCParaBase"/>
    <w:rsid w:val="00855FE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55FE9"/>
    <w:pPr>
      <w:spacing w:before="60" w:line="240" w:lineRule="atLeast"/>
    </w:pPr>
    <w:rPr>
      <w:sz w:val="16"/>
    </w:rPr>
  </w:style>
  <w:style w:type="paragraph" w:customStyle="1" w:styleId="MadeunderText">
    <w:name w:val="MadeunderText"/>
    <w:basedOn w:val="OPCParaBase"/>
    <w:next w:val="Normal"/>
    <w:rsid w:val="00855FE9"/>
    <w:pPr>
      <w:spacing w:before="240"/>
    </w:pPr>
    <w:rPr>
      <w:sz w:val="24"/>
      <w:szCs w:val="24"/>
    </w:rPr>
  </w:style>
  <w:style w:type="character" w:customStyle="1" w:styleId="HeaderChar">
    <w:name w:val="Header Char"/>
    <w:basedOn w:val="DefaultParagraphFont"/>
    <w:link w:val="Header"/>
    <w:rsid w:val="00855FE9"/>
    <w:rPr>
      <w:sz w:val="16"/>
    </w:rPr>
  </w:style>
  <w:style w:type="character" w:customStyle="1" w:styleId="FooterChar">
    <w:name w:val="Footer Char"/>
    <w:basedOn w:val="DefaultParagraphFont"/>
    <w:link w:val="Footer"/>
    <w:rsid w:val="00855FE9"/>
    <w:rPr>
      <w:sz w:val="22"/>
      <w:szCs w:val="24"/>
    </w:rPr>
  </w:style>
  <w:style w:type="paragraph" w:customStyle="1" w:styleId="CompiledActNo">
    <w:name w:val="CompiledActNo"/>
    <w:basedOn w:val="OPCParaBase"/>
    <w:next w:val="Normal"/>
    <w:rsid w:val="00855FE9"/>
    <w:rPr>
      <w:b/>
      <w:sz w:val="24"/>
      <w:szCs w:val="24"/>
    </w:rPr>
  </w:style>
  <w:style w:type="paragraph" w:customStyle="1" w:styleId="ENotesHeading3">
    <w:name w:val="ENotesHeading 3"/>
    <w:aliases w:val="Enh3"/>
    <w:basedOn w:val="OPCParaBase"/>
    <w:next w:val="Normal"/>
    <w:rsid w:val="00855FE9"/>
    <w:pPr>
      <w:keepNext/>
      <w:spacing w:before="120" w:line="240" w:lineRule="auto"/>
      <w:outlineLvl w:val="4"/>
    </w:pPr>
    <w:rPr>
      <w:b/>
      <w:szCs w:val="24"/>
    </w:rPr>
  </w:style>
  <w:style w:type="paragraph" w:customStyle="1" w:styleId="SubPartCASA">
    <w:name w:val="SubPart(CASA)"/>
    <w:aliases w:val="csp"/>
    <w:basedOn w:val="OPCParaBase"/>
    <w:next w:val="ActHead3"/>
    <w:rsid w:val="00855FE9"/>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855FE9"/>
  </w:style>
  <w:style w:type="character" w:customStyle="1" w:styleId="CharSubPartNoCASA">
    <w:name w:val="CharSubPartNo(CASA)"/>
    <w:basedOn w:val="OPCCharBase"/>
    <w:uiPriority w:val="1"/>
    <w:rsid w:val="00855FE9"/>
  </w:style>
  <w:style w:type="paragraph" w:customStyle="1" w:styleId="ENoteTTIndentHeadingSub">
    <w:name w:val="ENoteTTIndentHeadingSub"/>
    <w:aliases w:val="enTTHis"/>
    <w:basedOn w:val="OPCParaBase"/>
    <w:rsid w:val="00855FE9"/>
    <w:pPr>
      <w:keepNext/>
      <w:spacing w:before="60" w:line="240" w:lineRule="atLeast"/>
      <w:ind w:left="340"/>
    </w:pPr>
    <w:rPr>
      <w:b/>
      <w:sz w:val="16"/>
    </w:rPr>
  </w:style>
  <w:style w:type="paragraph" w:customStyle="1" w:styleId="ENoteTTiSub">
    <w:name w:val="ENoteTTiSub"/>
    <w:aliases w:val="enttis"/>
    <w:basedOn w:val="OPCParaBase"/>
    <w:rsid w:val="00855FE9"/>
    <w:pPr>
      <w:keepNext/>
      <w:spacing w:before="60" w:line="240" w:lineRule="atLeast"/>
      <w:ind w:left="340"/>
    </w:pPr>
    <w:rPr>
      <w:sz w:val="16"/>
    </w:rPr>
  </w:style>
  <w:style w:type="paragraph" w:customStyle="1" w:styleId="SubDivisionMigration">
    <w:name w:val="SubDivisionMigration"/>
    <w:aliases w:val="sdm"/>
    <w:basedOn w:val="OPCParaBase"/>
    <w:rsid w:val="00855FE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855FE9"/>
    <w:pPr>
      <w:keepNext/>
      <w:keepLines/>
      <w:spacing w:before="240" w:line="240" w:lineRule="auto"/>
      <w:ind w:left="1134" w:hanging="1134"/>
    </w:pPr>
    <w:rPr>
      <w:b/>
      <w:sz w:val="28"/>
    </w:rPr>
  </w:style>
  <w:style w:type="paragraph" w:customStyle="1" w:styleId="FreeForm">
    <w:name w:val="FreeForm"/>
    <w:rsid w:val="00855FE9"/>
    <w:rPr>
      <w:rFonts w:ascii="Arial" w:eastAsiaTheme="minorHAnsi" w:hAnsi="Arial" w:cstheme="minorBidi"/>
      <w:sz w:val="22"/>
      <w:lang w:eastAsia="en-US"/>
    </w:rPr>
  </w:style>
  <w:style w:type="paragraph" w:customStyle="1" w:styleId="SOText">
    <w:name w:val="SO Text"/>
    <w:aliases w:val="sot"/>
    <w:link w:val="SOTextChar"/>
    <w:rsid w:val="00855FE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855FE9"/>
    <w:rPr>
      <w:rFonts w:eastAsiaTheme="minorHAnsi" w:cstheme="minorBidi"/>
      <w:sz w:val="22"/>
      <w:lang w:eastAsia="en-US"/>
    </w:rPr>
  </w:style>
  <w:style w:type="paragraph" w:customStyle="1" w:styleId="SOTextNote">
    <w:name w:val="SO TextNote"/>
    <w:aliases w:val="sont"/>
    <w:basedOn w:val="SOText"/>
    <w:qFormat/>
    <w:rsid w:val="00855FE9"/>
    <w:pPr>
      <w:spacing w:before="122" w:line="198" w:lineRule="exact"/>
      <w:ind w:left="1843" w:hanging="709"/>
    </w:pPr>
    <w:rPr>
      <w:sz w:val="18"/>
    </w:rPr>
  </w:style>
  <w:style w:type="paragraph" w:customStyle="1" w:styleId="SOPara">
    <w:name w:val="SO Para"/>
    <w:aliases w:val="soa"/>
    <w:basedOn w:val="SOText"/>
    <w:link w:val="SOParaChar"/>
    <w:qFormat/>
    <w:rsid w:val="00855FE9"/>
    <w:pPr>
      <w:tabs>
        <w:tab w:val="right" w:pos="1786"/>
      </w:tabs>
      <w:spacing w:before="40"/>
      <w:ind w:left="2070" w:hanging="936"/>
    </w:pPr>
  </w:style>
  <w:style w:type="character" w:customStyle="1" w:styleId="SOParaChar">
    <w:name w:val="SO Para Char"/>
    <w:aliases w:val="soa Char"/>
    <w:basedOn w:val="DefaultParagraphFont"/>
    <w:link w:val="SOPara"/>
    <w:rsid w:val="00855FE9"/>
    <w:rPr>
      <w:rFonts w:eastAsiaTheme="minorHAnsi" w:cstheme="minorBidi"/>
      <w:sz w:val="22"/>
      <w:lang w:eastAsia="en-US"/>
    </w:rPr>
  </w:style>
  <w:style w:type="paragraph" w:customStyle="1" w:styleId="FileName">
    <w:name w:val="FileName"/>
    <w:basedOn w:val="Normal"/>
    <w:rsid w:val="00855FE9"/>
  </w:style>
  <w:style w:type="paragraph" w:customStyle="1" w:styleId="TableHeading">
    <w:name w:val="TableHeading"/>
    <w:aliases w:val="th"/>
    <w:basedOn w:val="OPCParaBase"/>
    <w:next w:val="Tabletext"/>
    <w:rsid w:val="00855FE9"/>
    <w:pPr>
      <w:keepNext/>
      <w:spacing w:before="60" w:line="240" w:lineRule="atLeast"/>
    </w:pPr>
    <w:rPr>
      <w:b/>
      <w:sz w:val="20"/>
    </w:rPr>
  </w:style>
  <w:style w:type="paragraph" w:customStyle="1" w:styleId="SOHeadBold">
    <w:name w:val="SO HeadBold"/>
    <w:aliases w:val="sohb"/>
    <w:basedOn w:val="SOText"/>
    <w:next w:val="SOText"/>
    <w:link w:val="SOHeadBoldChar"/>
    <w:qFormat/>
    <w:rsid w:val="00855FE9"/>
    <w:rPr>
      <w:b/>
    </w:rPr>
  </w:style>
  <w:style w:type="character" w:customStyle="1" w:styleId="SOHeadBoldChar">
    <w:name w:val="SO HeadBold Char"/>
    <w:aliases w:val="sohb Char"/>
    <w:basedOn w:val="DefaultParagraphFont"/>
    <w:link w:val="SOHeadBold"/>
    <w:rsid w:val="00855FE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855FE9"/>
    <w:rPr>
      <w:i/>
    </w:rPr>
  </w:style>
  <w:style w:type="character" w:customStyle="1" w:styleId="SOHeadItalicChar">
    <w:name w:val="SO HeadItalic Char"/>
    <w:aliases w:val="sohi Char"/>
    <w:basedOn w:val="DefaultParagraphFont"/>
    <w:link w:val="SOHeadItalic"/>
    <w:rsid w:val="00855FE9"/>
    <w:rPr>
      <w:rFonts w:eastAsiaTheme="minorHAnsi" w:cstheme="minorBidi"/>
      <w:i/>
      <w:sz w:val="22"/>
      <w:lang w:eastAsia="en-US"/>
    </w:rPr>
  </w:style>
  <w:style w:type="paragraph" w:customStyle="1" w:styleId="SOBullet">
    <w:name w:val="SO Bullet"/>
    <w:aliases w:val="sotb"/>
    <w:basedOn w:val="SOText"/>
    <w:link w:val="SOBulletChar"/>
    <w:qFormat/>
    <w:rsid w:val="00855FE9"/>
    <w:pPr>
      <w:ind w:left="1559" w:hanging="425"/>
    </w:pPr>
  </w:style>
  <w:style w:type="character" w:customStyle="1" w:styleId="SOBulletChar">
    <w:name w:val="SO Bullet Char"/>
    <w:aliases w:val="sotb Char"/>
    <w:basedOn w:val="DefaultParagraphFont"/>
    <w:link w:val="SOBullet"/>
    <w:rsid w:val="00855FE9"/>
    <w:rPr>
      <w:rFonts w:eastAsiaTheme="minorHAnsi" w:cstheme="minorBidi"/>
      <w:sz w:val="22"/>
      <w:lang w:eastAsia="en-US"/>
    </w:rPr>
  </w:style>
  <w:style w:type="paragraph" w:customStyle="1" w:styleId="SOBulletNote">
    <w:name w:val="SO BulletNote"/>
    <w:aliases w:val="sonb"/>
    <w:basedOn w:val="SOTextNote"/>
    <w:link w:val="SOBulletNoteChar"/>
    <w:qFormat/>
    <w:rsid w:val="00855FE9"/>
    <w:pPr>
      <w:tabs>
        <w:tab w:val="left" w:pos="1560"/>
      </w:tabs>
      <w:ind w:left="2268" w:hanging="1134"/>
    </w:pPr>
  </w:style>
  <w:style w:type="character" w:customStyle="1" w:styleId="SOBulletNoteChar">
    <w:name w:val="SO BulletNote Char"/>
    <w:aliases w:val="sonb Char"/>
    <w:basedOn w:val="DefaultParagraphFont"/>
    <w:link w:val="SOBulletNote"/>
    <w:rsid w:val="00855FE9"/>
    <w:rPr>
      <w:rFonts w:eastAsiaTheme="minorHAnsi" w:cstheme="minorBidi"/>
      <w:sz w:val="18"/>
      <w:lang w:eastAsia="en-US"/>
    </w:rPr>
  </w:style>
  <w:style w:type="paragraph" w:customStyle="1" w:styleId="EnStatement">
    <w:name w:val="EnStatement"/>
    <w:basedOn w:val="Normal"/>
    <w:rsid w:val="00855FE9"/>
    <w:pPr>
      <w:numPr>
        <w:numId w:val="43"/>
      </w:numPr>
    </w:pPr>
    <w:rPr>
      <w:rFonts w:eastAsia="Times New Roman" w:cs="Times New Roman"/>
      <w:lang w:eastAsia="en-AU"/>
    </w:rPr>
  </w:style>
  <w:style w:type="paragraph" w:customStyle="1" w:styleId="EnStatementHeading">
    <w:name w:val="EnStatementHeading"/>
    <w:basedOn w:val="Normal"/>
    <w:rsid w:val="00855FE9"/>
    <w:rPr>
      <w:rFonts w:eastAsia="Times New Roman" w:cs="Times New Roman"/>
      <w:b/>
      <w:lang w:eastAsia="en-AU"/>
    </w:rPr>
  </w:style>
  <w:style w:type="paragraph" w:customStyle="1" w:styleId="Transitional">
    <w:name w:val="Transitional"/>
    <w:aliases w:val="tr"/>
    <w:basedOn w:val="ItemHead"/>
    <w:next w:val="Item"/>
    <w:rsid w:val="00855FE9"/>
  </w:style>
  <w:style w:type="character" w:customStyle="1" w:styleId="Heading1Char">
    <w:name w:val="Heading 1 Char"/>
    <w:basedOn w:val="DefaultParagraphFont"/>
    <w:link w:val="Heading1"/>
    <w:uiPriority w:val="9"/>
    <w:rsid w:val="00855FE9"/>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855FE9"/>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855FE9"/>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rsid w:val="00855FE9"/>
    <w:rPr>
      <w:rFonts w:asciiTheme="majorHAnsi" w:eastAsiaTheme="majorEastAsia" w:hAnsiTheme="majorHAnsi" w:cstheme="majorBidi"/>
      <w:i/>
      <w:iCs/>
      <w:color w:val="2F5496" w:themeColor="accent1" w:themeShade="BF"/>
      <w:sz w:val="22"/>
      <w:lang w:eastAsia="en-US"/>
    </w:rPr>
  </w:style>
  <w:style w:type="character" w:customStyle="1" w:styleId="Heading5Char">
    <w:name w:val="Heading 5 Char"/>
    <w:basedOn w:val="DefaultParagraphFont"/>
    <w:link w:val="Heading5"/>
    <w:uiPriority w:val="9"/>
    <w:rsid w:val="00855FE9"/>
    <w:rPr>
      <w:rFonts w:asciiTheme="majorHAnsi" w:eastAsiaTheme="majorEastAsia" w:hAnsiTheme="majorHAnsi" w:cstheme="majorBidi"/>
      <w:color w:val="2F5496" w:themeColor="accent1" w:themeShade="BF"/>
      <w:sz w:val="22"/>
      <w:lang w:eastAsia="en-US"/>
    </w:rPr>
  </w:style>
  <w:style w:type="character" w:customStyle="1" w:styleId="Heading6Char">
    <w:name w:val="Heading 6 Char"/>
    <w:basedOn w:val="DefaultParagraphFont"/>
    <w:link w:val="Heading6"/>
    <w:uiPriority w:val="9"/>
    <w:rsid w:val="00855FE9"/>
    <w:rPr>
      <w:rFonts w:asciiTheme="majorHAnsi" w:eastAsiaTheme="majorEastAsia" w:hAnsiTheme="majorHAnsi" w:cstheme="majorBidi"/>
      <w:color w:val="1F3763" w:themeColor="accent1" w:themeShade="7F"/>
      <w:sz w:val="22"/>
      <w:lang w:eastAsia="en-US"/>
    </w:rPr>
  </w:style>
  <w:style w:type="character" w:customStyle="1" w:styleId="Heading7Char">
    <w:name w:val="Heading 7 Char"/>
    <w:basedOn w:val="DefaultParagraphFont"/>
    <w:link w:val="Heading7"/>
    <w:uiPriority w:val="9"/>
    <w:rsid w:val="00855FE9"/>
    <w:rPr>
      <w:rFonts w:asciiTheme="majorHAnsi" w:eastAsiaTheme="majorEastAsia" w:hAnsiTheme="majorHAnsi" w:cstheme="majorBidi"/>
      <w:i/>
      <w:iCs/>
      <w:color w:val="1F3763" w:themeColor="accent1" w:themeShade="7F"/>
      <w:sz w:val="22"/>
      <w:lang w:eastAsia="en-US"/>
    </w:rPr>
  </w:style>
  <w:style w:type="character" w:customStyle="1" w:styleId="Heading8Char">
    <w:name w:val="Heading 8 Char"/>
    <w:basedOn w:val="DefaultParagraphFont"/>
    <w:link w:val="Heading8"/>
    <w:uiPriority w:val="9"/>
    <w:rsid w:val="00855FE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855FE9"/>
    <w:rPr>
      <w:rFonts w:asciiTheme="majorHAnsi" w:eastAsiaTheme="majorEastAsia" w:hAnsiTheme="majorHAnsi" w:cstheme="majorBidi"/>
      <w:i/>
      <w:iCs/>
      <w:color w:val="272727" w:themeColor="text1" w:themeTint="D8"/>
      <w:sz w:val="21"/>
      <w:szCs w:val="21"/>
      <w:lang w:eastAsia="en-US"/>
    </w:rPr>
  </w:style>
  <w:style w:type="paragraph" w:styleId="Bibliography">
    <w:name w:val="Bibliography"/>
    <w:basedOn w:val="Normal"/>
    <w:next w:val="Normal"/>
    <w:uiPriority w:val="37"/>
    <w:semiHidden/>
    <w:unhideWhenUsed/>
    <w:rsid w:val="00855FE9"/>
  </w:style>
  <w:style w:type="character" w:customStyle="1" w:styleId="BodyTextChar">
    <w:name w:val="Body Text Char"/>
    <w:basedOn w:val="DefaultParagraphFont"/>
    <w:link w:val="BodyText"/>
    <w:uiPriority w:val="99"/>
    <w:rsid w:val="00855FE9"/>
    <w:rPr>
      <w:rFonts w:eastAsiaTheme="minorHAnsi" w:cstheme="minorBidi"/>
      <w:sz w:val="22"/>
      <w:lang w:eastAsia="en-US"/>
    </w:rPr>
  </w:style>
  <w:style w:type="character" w:customStyle="1" w:styleId="BodyText2Char">
    <w:name w:val="Body Text 2 Char"/>
    <w:basedOn w:val="DefaultParagraphFont"/>
    <w:link w:val="BodyText2"/>
    <w:uiPriority w:val="99"/>
    <w:rsid w:val="00855FE9"/>
    <w:rPr>
      <w:rFonts w:eastAsiaTheme="minorHAnsi" w:cstheme="minorBidi"/>
      <w:sz w:val="22"/>
      <w:lang w:eastAsia="en-US"/>
    </w:rPr>
  </w:style>
  <w:style w:type="character" w:customStyle="1" w:styleId="BodyText3Char">
    <w:name w:val="Body Text 3 Char"/>
    <w:basedOn w:val="DefaultParagraphFont"/>
    <w:link w:val="BodyText3"/>
    <w:uiPriority w:val="99"/>
    <w:rsid w:val="00855FE9"/>
    <w:rPr>
      <w:rFonts w:eastAsiaTheme="minorHAnsi" w:cstheme="minorBidi"/>
      <w:sz w:val="16"/>
      <w:szCs w:val="16"/>
      <w:lang w:eastAsia="en-US"/>
    </w:rPr>
  </w:style>
  <w:style w:type="character" w:customStyle="1" w:styleId="BodyTextFirstIndentChar">
    <w:name w:val="Body Text First Indent Char"/>
    <w:basedOn w:val="BodyTextChar"/>
    <w:link w:val="BodyTextFirstIndent"/>
    <w:uiPriority w:val="99"/>
    <w:rsid w:val="00855FE9"/>
    <w:rPr>
      <w:rFonts w:eastAsiaTheme="minorHAnsi" w:cstheme="minorBidi"/>
      <w:sz w:val="22"/>
      <w:lang w:eastAsia="en-US"/>
    </w:rPr>
  </w:style>
  <w:style w:type="character" w:customStyle="1" w:styleId="BodyTextIndentChar">
    <w:name w:val="Body Text Indent Char"/>
    <w:basedOn w:val="DefaultParagraphFont"/>
    <w:link w:val="BodyTextIndent"/>
    <w:uiPriority w:val="99"/>
    <w:rsid w:val="00855FE9"/>
    <w:rPr>
      <w:rFonts w:eastAsiaTheme="minorHAnsi" w:cstheme="minorBidi"/>
      <w:sz w:val="22"/>
      <w:lang w:eastAsia="en-US"/>
    </w:rPr>
  </w:style>
  <w:style w:type="character" w:customStyle="1" w:styleId="BodyTextFirstIndent2Char">
    <w:name w:val="Body Text First Indent 2 Char"/>
    <w:basedOn w:val="BodyTextIndentChar"/>
    <w:link w:val="BodyTextFirstIndent2"/>
    <w:uiPriority w:val="99"/>
    <w:rsid w:val="00855FE9"/>
    <w:rPr>
      <w:rFonts w:eastAsiaTheme="minorHAnsi" w:cstheme="minorBidi"/>
      <w:sz w:val="22"/>
      <w:lang w:eastAsia="en-US"/>
    </w:rPr>
  </w:style>
  <w:style w:type="character" w:customStyle="1" w:styleId="BodyTextIndent2Char">
    <w:name w:val="Body Text Indent 2 Char"/>
    <w:basedOn w:val="DefaultParagraphFont"/>
    <w:link w:val="BodyTextIndent2"/>
    <w:uiPriority w:val="99"/>
    <w:rsid w:val="00855FE9"/>
    <w:rPr>
      <w:rFonts w:eastAsiaTheme="minorHAnsi" w:cstheme="minorBidi"/>
      <w:sz w:val="22"/>
      <w:lang w:eastAsia="en-US"/>
    </w:rPr>
  </w:style>
  <w:style w:type="character" w:customStyle="1" w:styleId="BodyTextIndent3Char">
    <w:name w:val="Body Text Indent 3 Char"/>
    <w:basedOn w:val="DefaultParagraphFont"/>
    <w:link w:val="BodyTextIndent3"/>
    <w:uiPriority w:val="99"/>
    <w:rsid w:val="00855FE9"/>
    <w:rPr>
      <w:rFonts w:eastAsiaTheme="minorHAnsi" w:cstheme="minorBidi"/>
      <w:sz w:val="16"/>
      <w:szCs w:val="16"/>
      <w:lang w:eastAsia="en-US"/>
    </w:rPr>
  </w:style>
  <w:style w:type="character" w:styleId="BookTitle">
    <w:name w:val="Book Title"/>
    <w:basedOn w:val="DefaultParagraphFont"/>
    <w:uiPriority w:val="33"/>
    <w:qFormat/>
    <w:rsid w:val="00855FE9"/>
    <w:rPr>
      <w:b/>
      <w:bCs/>
      <w:i/>
      <w:iCs/>
      <w:spacing w:val="5"/>
    </w:rPr>
  </w:style>
  <w:style w:type="character" w:customStyle="1" w:styleId="ClosingChar">
    <w:name w:val="Closing Char"/>
    <w:basedOn w:val="DefaultParagraphFont"/>
    <w:link w:val="Closing"/>
    <w:uiPriority w:val="99"/>
    <w:rsid w:val="00855FE9"/>
    <w:rPr>
      <w:rFonts w:eastAsiaTheme="minorHAnsi" w:cstheme="minorBidi"/>
      <w:sz w:val="22"/>
      <w:lang w:eastAsia="en-US"/>
    </w:rPr>
  </w:style>
  <w:style w:type="table" w:styleId="ColorfulGrid">
    <w:name w:val="Colorful Grid"/>
    <w:basedOn w:val="TableNormal"/>
    <w:uiPriority w:val="73"/>
    <w:semiHidden/>
    <w:unhideWhenUsed/>
    <w:rsid w:val="00855FE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55FE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855FE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855FE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855FE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855FE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855FE9"/>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855FE9"/>
    <w:rPr>
      <w:rFonts w:eastAsiaTheme="minorHAnsi" w:cstheme="minorBidi"/>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55FE9"/>
    <w:rPr>
      <w:rFonts w:eastAsiaTheme="minorHAnsi" w:cstheme="minorBidi"/>
      <w:color w:val="000000" w:themeColor="text1"/>
      <w:lang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855FE9"/>
    <w:rPr>
      <w:rFonts w:eastAsiaTheme="minorHAnsi" w:cstheme="minorBidi"/>
      <w:color w:val="000000" w:themeColor="text1"/>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855FE9"/>
    <w:rPr>
      <w:rFonts w:eastAsiaTheme="minorHAnsi" w:cstheme="minorBidi"/>
      <w:color w:val="000000" w:themeColor="text1"/>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855FE9"/>
    <w:rPr>
      <w:rFonts w:eastAsiaTheme="minorHAnsi" w:cstheme="minorBidi"/>
      <w:color w:val="000000" w:themeColor="text1"/>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855FE9"/>
    <w:rPr>
      <w:rFonts w:eastAsiaTheme="minorHAnsi" w:cstheme="minorBidi"/>
      <w:color w:val="000000" w:themeColor="text1"/>
      <w:lang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855FE9"/>
    <w:rPr>
      <w:rFonts w:eastAsiaTheme="minorHAnsi" w:cstheme="minorBidi"/>
      <w:color w:val="000000" w:themeColor="text1"/>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855FE9"/>
    <w:rPr>
      <w:rFonts w:eastAsiaTheme="minorHAnsi" w:cstheme="minorBidi"/>
      <w:color w:val="000000" w:themeColor="text1"/>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55FE9"/>
    <w:rPr>
      <w:rFonts w:eastAsiaTheme="minorHAnsi" w:cstheme="minorBidi"/>
      <w:color w:val="000000" w:themeColor="text1"/>
      <w:lang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55FE9"/>
    <w:rPr>
      <w:rFonts w:eastAsiaTheme="minorHAnsi" w:cstheme="minorBidi"/>
      <w:color w:val="000000" w:themeColor="text1"/>
      <w:lang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55FE9"/>
    <w:rPr>
      <w:rFonts w:eastAsiaTheme="minorHAnsi" w:cstheme="minorBidi"/>
      <w:color w:val="000000" w:themeColor="text1"/>
      <w:lang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855FE9"/>
    <w:rPr>
      <w:rFonts w:eastAsiaTheme="minorHAnsi" w:cstheme="minorBidi"/>
      <w:color w:val="000000" w:themeColor="text1"/>
      <w:lang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55FE9"/>
    <w:rPr>
      <w:rFonts w:eastAsiaTheme="minorHAnsi" w:cstheme="minorBidi"/>
      <w:color w:val="000000" w:themeColor="text1"/>
      <w:lang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55FE9"/>
    <w:rPr>
      <w:rFonts w:eastAsiaTheme="minorHAnsi" w:cstheme="minorBidi"/>
      <w:color w:val="000000" w:themeColor="text1"/>
      <w:lang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CommentTextChar">
    <w:name w:val="Comment Text Char"/>
    <w:basedOn w:val="DefaultParagraphFont"/>
    <w:link w:val="CommentText"/>
    <w:uiPriority w:val="99"/>
    <w:rsid w:val="00855FE9"/>
    <w:rPr>
      <w:rFonts w:eastAsiaTheme="minorHAnsi" w:cstheme="minorBidi"/>
      <w:lang w:eastAsia="en-US"/>
    </w:rPr>
  </w:style>
  <w:style w:type="character" w:customStyle="1" w:styleId="CommentSubjectChar">
    <w:name w:val="Comment Subject Char"/>
    <w:basedOn w:val="CommentTextChar"/>
    <w:link w:val="CommentSubject"/>
    <w:uiPriority w:val="99"/>
    <w:rsid w:val="00855FE9"/>
    <w:rPr>
      <w:rFonts w:eastAsiaTheme="minorHAnsi" w:cstheme="minorBidi"/>
      <w:b/>
      <w:bCs/>
      <w:lang w:eastAsia="en-US"/>
    </w:rPr>
  </w:style>
  <w:style w:type="table" w:styleId="DarkList">
    <w:name w:val="Dark List"/>
    <w:basedOn w:val="TableNormal"/>
    <w:uiPriority w:val="70"/>
    <w:semiHidden/>
    <w:unhideWhenUsed/>
    <w:rsid w:val="00855FE9"/>
    <w:rPr>
      <w:rFonts w:eastAsiaTheme="minorHAnsi" w:cstheme="minorBidi"/>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55FE9"/>
    <w:rPr>
      <w:rFonts w:eastAsiaTheme="minorHAnsi" w:cstheme="minorBidi"/>
      <w:color w:val="FFFFFF" w:themeColor="background1"/>
      <w:lang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855FE9"/>
    <w:rPr>
      <w:rFonts w:eastAsiaTheme="minorHAnsi" w:cstheme="minorBidi"/>
      <w:color w:val="FFFFFF" w:themeColor="background1"/>
      <w:lang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855FE9"/>
    <w:rPr>
      <w:rFonts w:eastAsiaTheme="minorHAnsi" w:cstheme="minorBidi"/>
      <w:color w:val="FFFFFF" w:themeColor="background1"/>
      <w:lang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855FE9"/>
    <w:rPr>
      <w:rFonts w:eastAsiaTheme="minorHAnsi" w:cstheme="minorBidi"/>
      <w:color w:val="FFFFFF" w:themeColor="background1"/>
      <w:lang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855FE9"/>
    <w:rPr>
      <w:rFonts w:eastAsiaTheme="minorHAnsi" w:cstheme="minorBidi"/>
      <w:color w:val="FFFFFF" w:themeColor="background1"/>
      <w:lang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855FE9"/>
    <w:rPr>
      <w:rFonts w:eastAsiaTheme="minorHAnsi" w:cstheme="minorBidi"/>
      <w:color w:val="FFFFFF" w:themeColor="background1"/>
      <w:lang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customStyle="1" w:styleId="DateChar">
    <w:name w:val="Date Char"/>
    <w:basedOn w:val="DefaultParagraphFont"/>
    <w:link w:val="Date"/>
    <w:uiPriority w:val="99"/>
    <w:rsid w:val="00855FE9"/>
    <w:rPr>
      <w:rFonts w:eastAsiaTheme="minorHAnsi" w:cstheme="minorBidi"/>
      <w:sz w:val="22"/>
      <w:lang w:eastAsia="en-US"/>
    </w:rPr>
  </w:style>
  <w:style w:type="character" w:customStyle="1" w:styleId="DocumentMapChar">
    <w:name w:val="Document Map Char"/>
    <w:basedOn w:val="DefaultParagraphFont"/>
    <w:link w:val="DocumentMap"/>
    <w:uiPriority w:val="99"/>
    <w:rsid w:val="00855FE9"/>
    <w:rPr>
      <w:rFonts w:ascii="Segoe UI" w:eastAsiaTheme="minorHAnsi" w:hAnsi="Segoe UI" w:cs="Segoe UI"/>
      <w:sz w:val="16"/>
      <w:szCs w:val="16"/>
      <w:lang w:eastAsia="en-US"/>
    </w:rPr>
  </w:style>
  <w:style w:type="character" w:customStyle="1" w:styleId="E-mailSignatureChar">
    <w:name w:val="E-mail Signature Char"/>
    <w:basedOn w:val="DefaultParagraphFont"/>
    <w:link w:val="E-mailSignature"/>
    <w:uiPriority w:val="99"/>
    <w:rsid w:val="00855FE9"/>
    <w:rPr>
      <w:rFonts w:eastAsiaTheme="minorHAnsi" w:cstheme="minorBidi"/>
      <w:sz w:val="22"/>
      <w:lang w:eastAsia="en-US"/>
    </w:rPr>
  </w:style>
  <w:style w:type="character" w:customStyle="1" w:styleId="EndnoteTextChar">
    <w:name w:val="Endnote Text Char"/>
    <w:basedOn w:val="DefaultParagraphFont"/>
    <w:link w:val="EndnoteText"/>
    <w:uiPriority w:val="99"/>
    <w:rsid w:val="00855FE9"/>
    <w:rPr>
      <w:rFonts w:eastAsiaTheme="minorHAnsi" w:cstheme="minorBidi"/>
      <w:lang w:eastAsia="en-US"/>
    </w:rPr>
  </w:style>
  <w:style w:type="character" w:customStyle="1" w:styleId="FootnoteTextChar">
    <w:name w:val="Footnote Text Char"/>
    <w:basedOn w:val="DefaultParagraphFont"/>
    <w:link w:val="FootnoteText"/>
    <w:uiPriority w:val="99"/>
    <w:rsid w:val="00855FE9"/>
    <w:rPr>
      <w:rFonts w:eastAsiaTheme="minorHAnsi" w:cstheme="minorBidi"/>
      <w:lang w:eastAsia="en-US"/>
    </w:rPr>
  </w:style>
  <w:style w:type="table" w:styleId="GridTable1Light">
    <w:name w:val="Grid Table 1 Light"/>
    <w:basedOn w:val="TableNormal"/>
    <w:uiPriority w:val="46"/>
    <w:rsid w:val="00855FE9"/>
    <w:rPr>
      <w:rFonts w:eastAsia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55FE9"/>
    <w:rPr>
      <w:rFonts w:eastAsiaTheme="minorHAnsi" w:cstheme="minorBidi"/>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55FE9"/>
    <w:rPr>
      <w:rFonts w:eastAsiaTheme="minorHAnsi" w:cstheme="minorBidi"/>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55FE9"/>
    <w:rPr>
      <w:rFonts w:eastAsiaTheme="minorHAnsi" w:cstheme="minorBidi"/>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55FE9"/>
    <w:rPr>
      <w:rFonts w:eastAsiaTheme="minorHAnsi" w:cstheme="minorBidi"/>
      <w:lang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55FE9"/>
    <w:rPr>
      <w:rFonts w:eastAsiaTheme="minorHAnsi" w:cstheme="minorBidi"/>
      <w:lang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55FE9"/>
    <w:rPr>
      <w:rFonts w:eastAsiaTheme="minorHAnsi" w:cstheme="minorBidi"/>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55FE9"/>
    <w:rPr>
      <w:rFonts w:eastAsia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55FE9"/>
    <w:rPr>
      <w:rFonts w:eastAsiaTheme="minorHAnsi" w:cstheme="minorBidi"/>
      <w:lang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855FE9"/>
    <w:rPr>
      <w:rFonts w:eastAsiaTheme="minorHAnsi" w:cstheme="minorBidi"/>
      <w:lang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855FE9"/>
    <w:rPr>
      <w:rFonts w:eastAsiaTheme="minorHAnsi" w:cstheme="minorBidi"/>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855FE9"/>
    <w:rPr>
      <w:rFonts w:eastAsiaTheme="minorHAnsi" w:cstheme="minorBidi"/>
      <w:lang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855FE9"/>
    <w:rPr>
      <w:rFonts w:eastAsiaTheme="minorHAnsi" w:cstheme="minorBidi"/>
      <w:lang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855FE9"/>
    <w:rPr>
      <w:rFonts w:eastAsiaTheme="minorHAnsi" w:cstheme="minorBidi"/>
      <w:lang w:eastAsia="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855FE9"/>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55FE9"/>
    <w:rPr>
      <w:rFonts w:eastAsiaTheme="minorHAnsi" w:cstheme="minorBid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855FE9"/>
    <w:rPr>
      <w:rFonts w:eastAsiaTheme="minorHAnsi" w:cstheme="minorBidi"/>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855FE9"/>
    <w:rPr>
      <w:rFonts w:eastAsiaTheme="minorHAnsi" w:cstheme="minorBidi"/>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855FE9"/>
    <w:rPr>
      <w:rFonts w:eastAsiaTheme="minorHAnsi" w:cstheme="minorBidi"/>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855FE9"/>
    <w:rPr>
      <w:rFonts w:eastAsiaTheme="minorHAnsi" w:cstheme="minorBidi"/>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855FE9"/>
    <w:rPr>
      <w:rFonts w:eastAsiaTheme="minorHAnsi" w:cstheme="minorBid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855FE9"/>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55FE9"/>
    <w:rPr>
      <w:rFonts w:eastAsiaTheme="minorHAnsi" w:cstheme="minorBid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855FE9"/>
    <w:rPr>
      <w:rFonts w:eastAsiaTheme="minorHAnsi" w:cstheme="minorBidi"/>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855FE9"/>
    <w:rPr>
      <w:rFonts w:eastAsiaTheme="minorHAnsi" w:cstheme="minorBidi"/>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855FE9"/>
    <w:rPr>
      <w:rFonts w:eastAsiaTheme="minorHAnsi" w:cstheme="minorBidi"/>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855FE9"/>
    <w:rPr>
      <w:rFonts w:eastAsiaTheme="minorHAnsi" w:cstheme="minorBidi"/>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855FE9"/>
    <w:rPr>
      <w:rFonts w:eastAsiaTheme="minorHAnsi" w:cstheme="minorBid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855FE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55FE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855FE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855FE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855FE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855FE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855FE9"/>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855FE9"/>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55FE9"/>
    <w:rPr>
      <w:rFonts w:eastAsiaTheme="minorHAnsi" w:cstheme="minorBidi"/>
      <w:color w:val="2F5496" w:themeColor="accent1" w:themeShade="BF"/>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855FE9"/>
    <w:rPr>
      <w:rFonts w:eastAsiaTheme="minorHAnsi" w:cstheme="minorBidi"/>
      <w:color w:val="C45911" w:themeColor="accent2" w:themeShade="BF"/>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855FE9"/>
    <w:rPr>
      <w:rFonts w:eastAsiaTheme="minorHAnsi" w:cstheme="minorBidi"/>
      <w:color w:val="7B7B7B" w:themeColor="accent3" w:themeShade="BF"/>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855FE9"/>
    <w:rPr>
      <w:rFonts w:eastAsiaTheme="minorHAnsi" w:cstheme="minorBidi"/>
      <w:color w:val="BF8F00" w:themeColor="accent4" w:themeShade="BF"/>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855FE9"/>
    <w:rPr>
      <w:rFonts w:eastAsiaTheme="minorHAnsi" w:cstheme="minorBidi"/>
      <w:color w:val="2E74B5" w:themeColor="accent5" w:themeShade="BF"/>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855FE9"/>
    <w:rPr>
      <w:rFonts w:eastAsiaTheme="minorHAnsi" w:cstheme="minorBidi"/>
      <w:color w:val="538135" w:themeColor="accent6" w:themeShade="BF"/>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855FE9"/>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55FE9"/>
    <w:rPr>
      <w:rFonts w:eastAsiaTheme="minorHAnsi" w:cstheme="minorBidi"/>
      <w:color w:val="2F5496" w:themeColor="accent1" w:themeShade="BF"/>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855FE9"/>
    <w:rPr>
      <w:rFonts w:eastAsiaTheme="minorHAnsi" w:cstheme="minorBidi"/>
      <w:color w:val="C45911" w:themeColor="accent2" w:themeShade="BF"/>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855FE9"/>
    <w:rPr>
      <w:rFonts w:eastAsiaTheme="minorHAnsi" w:cstheme="minorBidi"/>
      <w:color w:val="7B7B7B" w:themeColor="accent3" w:themeShade="BF"/>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855FE9"/>
    <w:rPr>
      <w:rFonts w:eastAsiaTheme="minorHAnsi" w:cstheme="minorBidi"/>
      <w:color w:val="BF8F00" w:themeColor="accent4" w:themeShade="BF"/>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855FE9"/>
    <w:rPr>
      <w:rFonts w:eastAsiaTheme="minorHAnsi" w:cstheme="minorBidi"/>
      <w:color w:val="2E74B5" w:themeColor="accent5" w:themeShade="BF"/>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855FE9"/>
    <w:rPr>
      <w:rFonts w:eastAsiaTheme="minorHAnsi" w:cstheme="minorBidi"/>
      <w:color w:val="538135" w:themeColor="accent6" w:themeShade="BF"/>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DefaultParagraphFont"/>
    <w:uiPriority w:val="99"/>
    <w:semiHidden/>
    <w:unhideWhenUsed/>
    <w:rsid w:val="00855FE9"/>
    <w:rPr>
      <w:color w:val="2B579A"/>
      <w:shd w:val="clear" w:color="auto" w:fill="E1DFDD"/>
    </w:rPr>
  </w:style>
  <w:style w:type="character" w:customStyle="1" w:styleId="HTMLAddressChar">
    <w:name w:val="HTML Address Char"/>
    <w:basedOn w:val="DefaultParagraphFont"/>
    <w:link w:val="HTMLAddress"/>
    <w:uiPriority w:val="99"/>
    <w:rsid w:val="00855FE9"/>
    <w:rPr>
      <w:rFonts w:eastAsiaTheme="minorHAnsi" w:cstheme="minorBidi"/>
      <w:i/>
      <w:iCs/>
      <w:sz w:val="22"/>
      <w:lang w:eastAsia="en-US"/>
    </w:rPr>
  </w:style>
  <w:style w:type="character" w:customStyle="1" w:styleId="HTMLPreformattedChar">
    <w:name w:val="HTML Preformatted Char"/>
    <w:basedOn w:val="DefaultParagraphFont"/>
    <w:link w:val="HTMLPreformatted"/>
    <w:uiPriority w:val="99"/>
    <w:rsid w:val="00855FE9"/>
    <w:rPr>
      <w:rFonts w:ascii="Consolas" w:eastAsiaTheme="minorHAnsi" w:hAnsi="Consolas" w:cstheme="minorBidi"/>
      <w:lang w:eastAsia="en-US"/>
    </w:rPr>
  </w:style>
  <w:style w:type="character" w:styleId="IntenseEmphasis">
    <w:name w:val="Intense Emphasis"/>
    <w:basedOn w:val="DefaultParagraphFont"/>
    <w:uiPriority w:val="21"/>
    <w:qFormat/>
    <w:rsid w:val="00855FE9"/>
    <w:rPr>
      <w:i/>
      <w:iCs/>
      <w:color w:val="4472C4" w:themeColor="accent1"/>
    </w:rPr>
  </w:style>
  <w:style w:type="paragraph" w:styleId="IntenseQuote">
    <w:name w:val="Intense Quote"/>
    <w:basedOn w:val="Normal"/>
    <w:next w:val="Normal"/>
    <w:link w:val="IntenseQuoteChar"/>
    <w:uiPriority w:val="30"/>
    <w:qFormat/>
    <w:rsid w:val="00855FE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55FE9"/>
    <w:rPr>
      <w:rFonts w:eastAsiaTheme="minorHAnsi" w:cstheme="minorBidi"/>
      <w:i/>
      <w:iCs/>
      <w:color w:val="4472C4" w:themeColor="accent1"/>
      <w:sz w:val="22"/>
      <w:lang w:eastAsia="en-US"/>
    </w:rPr>
  </w:style>
  <w:style w:type="character" w:styleId="IntenseReference">
    <w:name w:val="Intense Reference"/>
    <w:basedOn w:val="DefaultParagraphFont"/>
    <w:uiPriority w:val="32"/>
    <w:qFormat/>
    <w:rsid w:val="00855FE9"/>
    <w:rPr>
      <w:b/>
      <w:bCs/>
      <w:smallCaps/>
      <w:color w:val="4472C4" w:themeColor="accent1"/>
      <w:spacing w:val="5"/>
    </w:rPr>
  </w:style>
  <w:style w:type="table" w:styleId="LightGrid">
    <w:name w:val="Light Grid"/>
    <w:basedOn w:val="TableNormal"/>
    <w:uiPriority w:val="62"/>
    <w:semiHidden/>
    <w:unhideWhenUsed/>
    <w:rsid w:val="00855FE9"/>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55FE9"/>
    <w:rPr>
      <w:rFonts w:eastAsiaTheme="minorHAnsi" w:cstheme="minorBidi"/>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855FE9"/>
    <w:rPr>
      <w:rFonts w:eastAsiaTheme="minorHAnsi" w:cstheme="minorBidi"/>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855FE9"/>
    <w:rPr>
      <w:rFonts w:eastAsiaTheme="minorHAnsi" w:cstheme="minorBidi"/>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855FE9"/>
    <w:rPr>
      <w:rFonts w:eastAsiaTheme="minorHAnsi" w:cstheme="minorBidi"/>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855FE9"/>
    <w:rPr>
      <w:rFonts w:eastAsiaTheme="minorHAnsi" w:cstheme="minorBidi"/>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855FE9"/>
    <w:rPr>
      <w:rFonts w:eastAsiaTheme="minorHAnsi" w:cstheme="minorBidi"/>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855FE9"/>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55FE9"/>
    <w:rPr>
      <w:rFonts w:eastAsiaTheme="minorHAnsi" w:cstheme="minorBidi"/>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855FE9"/>
    <w:rPr>
      <w:rFonts w:eastAsiaTheme="minorHAnsi" w:cstheme="minorBidi"/>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855FE9"/>
    <w:rPr>
      <w:rFonts w:eastAsiaTheme="minorHAnsi" w:cstheme="minorBidi"/>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855FE9"/>
    <w:rPr>
      <w:rFonts w:eastAsiaTheme="minorHAnsi" w:cstheme="minorBidi"/>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855FE9"/>
    <w:rPr>
      <w:rFonts w:eastAsiaTheme="minorHAnsi" w:cstheme="minorBidi"/>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855FE9"/>
    <w:rPr>
      <w:rFonts w:eastAsiaTheme="minorHAnsi" w:cstheme="minorBidi"/>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855FE9"/>
    <w:rPr>
      <w:rFonts w:eastAsia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55FE9"/>
    <w:rPr>
      <w:rFonts w:eastAsiaTheme="minorHAnsi" w:cstheme="minorBidi"/>
      <w:color w:val="2F5496" w:themeColor="accent1" w:themeShade="BF"/>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855FE9"/>
    <w:rPr>
      <w:rFonts w:eastAsiaTheme="minorHAnsi" w:cstheme="minorBidi"/>
      <w:color w:val="C45911" w:themeColor="accent2" w:themeShade="BF"/>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855FE9"/>
    <w:rPr>
      <w:rFonts w:eastAsiaTheme="minorHAnsi" w:cstheme="minorBidi"/>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855FE9"/>
    <w:rPr>
      <w:rFonts w:eastAsiaTheme="minorHAnsi" w:cstheme="minorBidi"/>
      <w:color w:val="BF8F00" w:themeColor="accent4" w:themeShade="BF"/>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855FE9"/>
    <w:rPr>
      <w:rFonts w:eastAsiaTheme="minorHAnsi" w:cstheme="minorBidi"/>
      <w:color w:val="2E74B5" w:themeColor="accent5" w:themeShade="BF"/>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855FE9"/>
    <w:rPr>
      <w:rFonts w:eastAsiaTheme="minorHAnsi" w:cstheme="minorBidi"/>
      <w:color w:val="538135" w:themeColor="accent6" w:themeShade="BF"/>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Paragraph">
    <w:name w:val="List Paragraph"/>
    <w:basedOn w:val="Normal"/>
    <w:uiPriority w:val="34"/>
    <w:qFormat/>
    <w:rsid w:val="00855FE9"/>
    <w:pPr>
      <w:ind w:left="720"/>
      <w:contextualSpacing/>
    </w:pPr>
  </w:style>
  <w:style w:type="table" w:styleId="ListTable1Light">
    <w:name w:val="List Table 1 Light"/>
    <w:basedOn w:val="TableNormal"/>
    <w:uiPriority w:val="46"/>
    <w:rsid w:val="00855FE9"/>
    <w:rPr>
      <w:rFonts w:eastAsiaTheme="minorHAnsi" w:cstheme="minorBidi"/>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55FE9"/>
    <w:rPr>
      <w:rFonts w:eastAsiaTheme="minorHAnsi" w:cstheme="minorBidi"/>
      <w:lang w:eastAsia="en-US"/>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855FE9"/>
    <w:rPr>
      <w:rFonts w:eastAsiaTheme="minorHAnsi" w:cstheme="minorBidi"/>
      <w:lang w:eastAsia="en-US"/>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855FE9"/>
    <w:rPr>
      <w:rFonts w:eastAsiaTheme="minorHAnsi" w:cstheme="minorBidi"/>
      <w:lang w:eastAsia="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855FE9"/>
    <w:rPr>
      <w:rFonts w:eastAsiaTheme="minorHAnsi" w:cstheme="minorBidi"/>
      <w:lang w:eastAsia="en-US"/>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55FE9"/>
    <w:rPr>
      <w:rFonts w:eastAsiaTheme="minorHAnsi" w:cstheme="minorBidi"/>
      <w:lang w:eastAsia="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855FE9"/>
    <w:rPr>
      <w:rFonts w:eastAsiaTheme="minorHAnsi" w:cstheme="minorBidi"/>
      <w:lang w:eastAsia="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855FE9"/>
    <w:rPr>
      <w:rFonts w:eastAsia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55FE9"/>
    <w:rPr>
      <w:rFonts w:eastAsiaTheme="minorHAnsi" w:cstheme="minorBidi"/>
      <w:lang w:eastAsia="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855FE9"/>
    <w:rPr>
      <w:rFonts w:eastAsiaTheme="minorHAnsi" w:cstheme="minorBidi"/>
      <w:lang w:eastAsia="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855FE9"/>
    <w:rPr>
      <w:rFonts w:eastAsiaTheme="minorHAnsi" w:cstheme="minorBidi"/>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855FE9"/>
    <w:rPr>
      <w:rFonts w:eastAsiaTheme="minorHAnsi" w:cstheme="minorBidi"/>
      <w:lang w:eastAsia="en-US"/>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855FE9"/>
    <w:rPr>
      <w:rFonts w:eastAsiaTheme="minorHAnsi" w:cstheme="minorBidi"/>
      <w:lang w:eastAsia="en-US"/>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855FE9"/>
    <w:rPr>
      <w:rFonts w:eastAsiaTheme="minorHAnsi" w:cstheme="minorBidi"/>
      <w:lang w:eastAsia="en-U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855FE9"/>
    <w:rPr>
      <w:rFonts w:eastAsia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55FE9"/>
    <w:rPr>
      <w:rFonts w:eastAsiaTheme="minorHAnsi" w:cstheme="minorBidi"/>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855FE9"/>
    <w:rPr>
      <w:rFonts w:eastAsiaTheme="minorHAnsi" w:cstheme="minorBidi"/>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855FE9"/>
    <w:rPr>
      <w:rFonts w:eastAsiaTheme="minorHAnsi" w:cstheme="minorBidi"/>
      <w:lang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855FE9"/>
    <w:rPr>
      <w:rFonts w:eastAsiaTheme="minorHAnsi" w:cstheme="minorBidi"/>
      <w:lang w:eastAsia="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855FE9"/>
    <w:rPr>
      <w:rFonts w:eastAsiaTheme="minorHAnsi" w:cstheme="minorBidi"/>
      <w:lang w:eastAsia="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855FE9"/>
    <w:rPr>
      <w:rFonts w:eastAsiaTheme="minorHAnsi" w:cstheme="minorBidi"/>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855FE9"/>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55FE9"/>
    <w:rPr>
      <w:rFonts w:eastAsiaTheme="minorHAnsi" w:cstheme="minorBid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855FE9"/>
    <w:rPr>
      <w:rFonts w:eastAsiaTheme="minorHAnsi" w:cstheme="minorBidi"/>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855FE9"/>
    <w:rPr>
      <w:rFonts w:eastAsiaTheme="minorHAnsi" w:cstheme="minorBidi"/>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855FE9"/>
    <w:rPr>
      <w:rFonts w:eastAsiaTheme="minorHAnsi" w:cstheme="minorBidi"/>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855FE9"/>
    <w:rPr>
      <w:rFonts w:eastAsiaTheme="minorHAnsi" w:cstheme="minorBidi"/>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855FE9"/>
    <w:rPr>
      <w:rFonts w:eastAsiaTheme="minorHAnsi" w:cstheme="minorBid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855FE9"/>
    <w:rPr>
      <w:rFonts w:eastAsia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55FE9"/>
    <w:rPr>
      <w:rFonts w:eastAsiaTheme="minorHAnsi" w:cstheme="minorBidi"/>
      <w:color w:val="FFFFFF" w:themeColor="background1"/>
      <w:lang w:eastAsia="en-US"/>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55FE9"/>
    <w:rPr>
      <w:rFonts w:eastAsiaTheme="minorHAnsi" w:cstheme="minorBidi"/>
      <w:color w:val="FFFFFF" w:themeColor="background1"/>
      <w:lang w:eastAsia="en-US"/>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55FE9"/>
    <w:rPr>
      <w:rFonts w:eastAsiaTheme="minorHAnsi" w:cstheme="minorBid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55FE9"/>
    <w:rPr>
      <w:rFonts w:eastAsiaTheme="minorHAnsi" w:cstheme="minorBidi"/>
      <w:color w:val="FFFFFF" w:themeColor="background1"/>
      <w:lang w:eastAsia="en-US"/>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55FE9"/>
    <w:rPr>
      <w:rFonts w:eastAsiaTheme="minorHAnsi" w:cstheme="minorBid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55FE9"/>
    <w:rPr>
      <w:rFonts w:eastAsiaTheme="minorHAnsi" w:cstheme="minorBidi"/>
      <w:color w:val="FFFFFF" w:themeColor="background1"/>
      <w:lang w:eastAsia="en-US"/>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55FE9"/>
    <w:rPr>
      <w:rFonts w:eastAsia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55FE9"/>
    <w:rPr>
      <w:rFonts w:eastAsiaTheme="minorHAnsi" w:cstheme="minorBidi"/>
      <w:color w:val="2F5496" w:themeColor="accent1" w:themeShade="BF"/>
      <w:lang w:eastAsia="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855FE9"/>
    <w:rPr>
      <w:rFonts w:eastAsiaTheme="minorHAnsi" w:cstheme="minorBidi"/>
      <w:color w:val="C45911" w:themeColor="accent2" w:themeShade="BF"/>
      <w:lang w:eastAsia="en-US"/>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855FE9"/>
    <w:rPr>
      <w:rFonts w:eastAsiaTheme="minorHAnsi" w:cstheme="minorBidi"/>
      <w:color w:val="7B7B7B" w:themeColor="accent3" w:themeShade="BF"/>
      <w:lang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855FE9"/>
    <w:rPr>
      <w:rFonts w:eastAsiaTheme="minorHAnsi" w:cstheme="minorBidi"/>
      <w:color w:val="BF8F00" w:themeColor="accent4" w:themeShade="BF"/>
      <w:lang w:eastAsia="en-U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855FE9"/>
    <w:rPr>
      <w:rFonts w:eastAsiaTheme="minorHAnsi" w:cstheme="minorBidi"/>
      <w:color w:val="2E74B5" w:themeColor="accent5" w:themeShade="BF"/>
      <w:lang w:eastAsia="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855FE9"/>
    <w:rPr>
      <w:rFonts w:eastAsiaTheme="minorHAnsi" w:cstheme="minorBidi"/>
      <w:color w:val="538135" w:themeColor="accent6" w:themeShade="BF"/>
      <w:lang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855FE9"/>
    <w:rPr>
      <w:rFonts w:eastAsiaTheme="minorHAnsi" w:cstheme="minorBid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55FE9"/>
    <w:rPr>
      <w:rFonts w:eastAsiaTheme="minorHAnsi" w:cstheme="minorBidi"/>
      <w:color w:val="2F5496"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55FE9"/>
    <w:rPr>
      <w:rFonts w:eastAsiaTheme="minorHAnsi" w:cstheme="minorBidi"/>
      <w:color w:val="C45911" w:themeColor="accent2"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55FE9"/>
    <w:rPr>
      <w:rFonts w:eastAsiaTheme="minorHAnsi" w:cstheme="minorBidi"/>
      <w:color w:val="7B7B7B" w:themeColor="accent3"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55FE9"/>
    <w:rPr>
      <w:rFonts w:eastAsiaTheme="minorHAnsi" w:cstheme="minorBidi"/>
      <w:color w:val="BF8F00"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55FE9"/>
    <w:rPr>
      <w:rFonts w:eastAsiaTheme="minorHAnsi" w:cstheme="minorBidi"/>
      <w:color w:val="2E74B5"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55FE9"/>
    <w:rPr>
      <w:rFonts w:eastAsiaTheme="minorHAnsi" w:cstheme="minorBidi"/>
      <w:color w:val="538135"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croTextChar">
    <w:name w:val="Macro Text Char"/>
    <w:basedOn w:val="DefaultParagraphFont"/>
    <w:link w:val="MacroText"/>
    <w:uiPriority w:val="99"/>
    <w:rsid w:val="00855FE9"/>
    <w:rPr>
      <w:rFonts w:ascii="Consolas" w:eastAsiaTheme="minorHAnsi" w:hAnsi="Consolas" w:cstheme="minorBidi"/>
      <w:lang w:eastAsia="en-US"/>
    </w:rPr>
  </w:style>
  <w:style w:type="table" w:styleId="MediumGrid1">
    <w:name w:val="Medium Grid 1"/>
    <w:basedOn w:val="TableNormal"/>
    <w:uiPriority w:val="67"/>
    <w:semiHidden/>
    <w:unhideWhenUsed/>
    <w:rsid w:val="00855FE9"/>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55FE9"/>
    <w:rPr>
      <w:rFonts w:eastAsiaTheme="minorHAnsi" w:cstheme="minorBidi"/>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855FE9"/>
    <w:rPr>
      <w:rFonts w:eastAsiaTheme="minorHAnsi" w:cstheme="minorBidi"/>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855FE9"/>
    <w:rPr>
      <w:rFonts w:eastAsiaTheme="minorHAnsi" w:cstheme="minorBidi"/>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855FE9"/>
    <w:rPr>
      <w:rFonts w:eastAsiaTheme="minorHAnsi" w:cstheme="minorBidi"/>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855FE9"/>
    <w:rPr>
      <w:rFonts w:eastAsiaTheme="minorHAnsi" w:cstheme="minorBidi"/>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855FE9"/>
    <w:rPr>
      <w:rFonts w:eastAsiaTheme="minorHAnsi" w:cstheme="minorBidi"/>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55FE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55FE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855FE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855FE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855FE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855FE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855FE9"/>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855FE9"/>
    <w:rPr>
      <w:rFonts w:eastAsiaTheme="minorHAnsi" w:cstheme="minorBid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55FE9"/>
    <w:rPr>
      <w:rFonts w:eastAsiaTheme="minorHAnsi" w:cstheme="minorBidi"/>
      <w:color w:val="000000" w:themeColor="text1"/>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855FE9"/>
    <w:rPr>
      <w:rFonts w:eastAsiaTheme="minorHAnsi" w:cstheme="minorBidi"/>
      <w:color w:val="000000" w:themeColor="text1"/>
      <w:lang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855FE9"/>
    <w:rPr>
      <w:rFonts w:eastAsiaTheme="minorHAnsi" w:cstheme="minorBidi"/>
      <w:color w:val="000000" w:themeColor="text1"/>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855FE9"/>
    <w:rPr>
      <w:rFonts w:eastAsiaTheme="minorHAnsi" w:cstheme="minorBidi"/>
      <w:color w:val="000000" w:themeColor="text1"/>
      <w:lang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855FE9"/>
    <w:rPr>
      <w:rFonts w:eastAsiaTheme="minorHAnsi" w:cstheme="minorBidi"/>
      <w:color w:val="000000" w:themeColor="text1"/>
      <w:lang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855FE9"/>
    <w:rPr>
      <w:rFonts w:eastAsiaTheme="minorHAnsi" w:cstheme="minorBidi"/>
      <w:color w:val="000000" w:themeColor="text1"/>
      <w:lang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55FE9"/>
    <w:rPr>
      <w:rFonts w:asciiTheme="majorHAnsi" w:eastAsiaTheme="majorEastAsia" w:hAnsiTheme="majorHAnsi" w:cstheme="majorBidi"/>
      <w:color w:val="000000" w:themeColor="text1"/>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55FE9"/>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55FE9"/>
    <w:rPr>
      <w:rFonts w:eastAsiaTheme="minorHAnsi" w:cstheme="minorBidi"/>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55FE9"/>
    <w:rPr>
      <w:rFonts w:eastAsiaTheme="minorHAnsi" w:cstheme="minorBidi"/>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55FE9"/>
    <w:rPr>
      <w:rFonts w:eastAsiaTheme="minorHAnsi" w:cstheme="minorBidi"/>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55FE9"/>
    <w:rPr>
      <w:rFonts w:eastAsiaTheme="minorHAnsi" w:cstheme="minorBidi"/>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55FE9"/>
    <w:rPr>
      <w:rFonts w:eastAsiaTheme="minorHAnsi" w:cstheme="minorBidi"/>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55FE9"/>
    <w:rPr>
      <w:rFonts w:eastAsiaTheme="minorHAnsi" w:cstheme="minorBidi"/>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55FE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855FE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855FE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855FE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855FE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855FE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855FE9"/>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855FE9"/>
    <w:rPr>
      <w:color w:val="2B579A"/>
      <w:shd w:val="clear" w:color="auto" w:fill="E1DFDD"/>
    </w:rPr>
  </w:style>
  <w:style w:type="character" w:customStyle="1" w:styleId="MessageHeaderChar">
    <w:name w:val="Message Header Char"/>
    <w:basedOn w:val="DefaultParagraphFont"/>
    <w:link w:val="MessageHeader"/>
    <w:uiPriority w:val="99"/>
    <w:rsid w:val="00855FE9"/>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55FE9"/>
    <w:rPr>
      <w:rFonts w:eastAsiaTheme="minorHAnsi" w:cstheme="minorBidi"/>
      <w:sz w:val="22"/>
      <w:lang w:eastAsia="en-US"/>
    </w:rPr>
  </w:style>
  <w:style w:type="character" w:customStyle="1" w:styleId="NoteHeadingChar">
    <w:name w:val="Note Heading Char"/>
    <w:basedOn w:val="DefaultParagraphFont"/>
    <w:link w:val="NoteHeading"/>
    <w:uiPriority w:val="99"/>
    <w:rsid w:val="00855FE9"/>
    <w:rPr>
      <w:rFonts w:eastAsiaTheme="minorHAnsi" w:cstheme="minorBidi"/>
      <w:sz w:val="22"/>
      <w:lang w:eastAsia="en-US"/>
    </w:rPr>
  </w:style>
  <w:style w:type="character" w:styleId="PlaceholderText">
    <w:name w:val="Placeholder Text"/>
    <w:basedOn w:val="DefaultParagraphFont"/>
    <w:uiPriority w:val="99"/>
    <w:semiHidden/>
    <w:rsid w:val="00855FE9"/>
    <w:rPr>
      <w:color w:val="808080"/>
    </w:rPr>
  </w:style>
  <w:style w:type="table" w:styleId="PlainTable1">
    <w:name w:val="Plain Table 1"/>
    <w:basedOn w:val="TableNormal"/>
    <w:uiPriority w:val="41"/>
    <w:rsid w:val="00855FE9"/>
    <w:rPr>
      <w:rFonts w:eastAsia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55FE9"/>
    <w:rPr>
      <w:rFonts w:eastAsia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55FE9"/>
    <w:rPr>
      <w:rFonts w:eastAsiaTheme="minorHAnsi" w:cstheme="minorBid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55FE9"/>
    <w:rPr>
      <w:rFonts w:eastAsia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55FE9"/>
    <w:rPr>
      <w:rFonts w:eastAsiaTheme="minorHAnsi" w:cstheme="minorBid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lainTextChar">
    <w:name w:val="Plain Text Char"/>
    <w:basedOn w:val="DefaultParagraphFont"/>
    <w:link w:val="PlainText"/>
    <w:uiPriority w:val="99"/>
    <w:rsid w:val="00855FE9"/>
    <w:rPr>
      <w:rFonts w:ascii="Consolas" w:eastAsiaTheme="minorHAnsi" w:hAnsi="Consolas" w:cstheme="minorBidi"/>
      <w:sz w:val="21"/>
      <w:szCs w:val="21"/>
      <w:lang w:eastAsia="en-US"/>
    </w:rPr>
  </w:style>
  <w:style w:type="paragraph" w:styleId="Quote">
    <w:name w:val="Quote"/>
    <w:basedOn w:val="Normal"/>
    <w:next w:val="Normal"/>
    <w:link w:val="QuoteChar"/>
    <w:uiPriority w:val="29"/>
    <w:qFormat/>
    <w:rsid w:val="00855FE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FE9"/>
    <w:rPr>
      <w:rFonts w:eastAsiaTheme="minorHAnsi" w:cstheme="minorBidi"/>
      <w:i/>
      <w:iCs/>
      <w:color w:val="404040" w:themeColor="text1" w:themeTint="BF"/>
      <w:sz w:val="22"/>
      <w:lang w:eastAsia="en-US"/>
    </w:rPr>
  </w:style>
  <w:style w:type="character" w:customStyle="1" w:styleId="SalutationChar">
    <w:name w:val="Salutation Char"/>
    <w:basedOn w:val="DefaultParagraphFont"/>
    <w:link w:val="Salutation"/>
    <w:uiPriority w:val="99"/>
    <w:rsid w:val="00855FE9"/>
    <w:rPr>
      <w:rFonts w:eastAsiaTheme="minorHAnsi" w:cstheme="minorBidi"/>
      <w:sz w:val="22"/>
      <w:lang w:eastAsia="en-US"/>
    </w:rPr>
  </w:style>
  <w:style w:type="character" w:customStyle="1" w:styleId="SignatureChar">
    <w:name w:val="Signature Char"/>
    <w:basedOn w:val="DefaultParagraphFont"/>
    <w:link w:val="Signature"/>
    <w:uiPriority w:val="99"/>
    <w:rsid w:val="00855FE9"/>
    <w:rPr>
      <w:rFonts w:eastAsiaTheme="minorHAnsi" w:cstheme="minorBidi"/>
      <w:sz w:val="22"/>
      <w:lang w:eastAsia="en-US"/>
    </w:rPr>
  </w:style>
  <w:style w:type="character" w:styleId="SmartHyperlink">
    <w:name w:val="Smart Hyperlink"/>
    <w:basedOn w:val="DefaultParagraphFont"/>
    <w:uiPriority w:val="99"/>
    <w:semiHidden/>
    <w:unhideWhenUsed/>
    <w:rsid w:val="00855FE9"/>
    <w:rPr>
      <w:u w:val="dotted"/>
    </w:rPr>
  </w:style>
  <w:style w:type="character" w:customStyle="1" w:styleId="SubtitleChar">
    <w:name w:val="Subtitle Char"/>
    <w:basedOn w:val="DefaultParagraphFont"/>
    <w:link w:val="Subtitle"/>
    <w:uiPriority w:val="11"/>
    <w:rsid w:val="00855FE9"/>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855FE9"/>
    <w:rPr>
      <w:i/>
      <w:iCs/>
      <w:color w:val="404040" w:themeColor="text1" w:themeTint="BF"/>
    </w:rPr>
  </w:style>
  <w:style w:type="character" w:styleId="SubtleReference">
    <w:name w:val="Subtle Reference"/>
    <w:basedOn w:val="DefaultParagraphFont"/>
    <w:uiPriority w:val="31"/>
    <w:qFormat/>
    <w:rsid w:val="00855FE9"/>
    <w:rPr>
      <w:smallCaps/>
      <w:color w:val="5A5A5A" w:themeColor="text1" w:themeTint="A5"/>
    </w:rPr>
  </w:style>
  <w:style w:type="table" w:styleId="TableGridLight">
    <w:name w:val="Grid Table Light"/>
    <w:basedOn w:val="TableNormal"/>
    <w:uiPriority w:val="40"/>
    <w:rsid w:val="00855FE9"/>
    <w:rPr>
      <w:rFonts w:eastAsia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Char">
    <w:name w:val="Title Char"/>
    <w:basedOn w:val="DefaultParagraphFont"/>
    <w:link w:val="Title"/>
    <w:uiPriority w:val="10"/>
    <w:rsid w:val="00855FE9"/>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semiHidden/>
    <w:unhideWhenUsed/>
    <w:qFormat/>
    <w:rsid w:val="00855FE9"/>
    <w:pPr>
      <w:numPr>
        <w:numId w:val="0"/>
      </w:numPr>
      <w:outlineLvl w:val="9"/>
    </w:pPr>
  </w:style>
  <w:style w:type="character" w:styleId="UnresolvedMention">
    <w:name w:val="Unresolved Mention"/>
    <w:basedOn w:val="DefaultParagraphFont"/>
    <w:uiPriority w:val="99"/>
    <w:semiHidden/>
    <w:unhideWhenUsed/>
    <w:rsid w:val="00855FE9"/>
    <w:rPr>
      <w:color w:val="605E5C"/>
      <w:shd w:val="clear" w:color="auto" w:fill="E1DFDD"/>
    </w:rPr>
  </w:style>
  <w:style w:type="paragraph" w:customStyle="1" w:styleId="SOText2">
    <w:name w:val="SO Text2"/>
    <w:aliases w:val="sot2"/>
    <w:basedOn w:val="Normal"/>
    <w:next w:val="SOText"/>
    <w:link w:val="SOText2Char"/>
    <w:rsid w:val="00855FE9"/>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855FE9"/>
    <w:rPr>
      <w:rFonts w:eastAsiaTheme="minorHAnsi" w:cstheme="minorBidi"/>
      <w:sz w:val="22"/>
      <w:lang w:eastAsia="en-US"/>
    </w:rPr>
  </w:style>
  <w:style w:type="paragraph" w:customStyle="1" w:styleId="NotesHeading1">
    <w:name w:val="NotesHeading 1"/>
    <w:basedOn w:val="OPCParaBase"/>
    <w:next w:val="Normal"/>
    <w:rsid w:val="00855FE9"/>
    <w:rPr>
      <w:b/>
      <w:sz w:val="28"/>
      <w:szCs w:val="28"/>
    </w:rPr>
  </w:style>
  <w:style w:type="paragraph" w:customStyle="1" w:styleId="NotesHeading2">
    <w:name w:val="NotesHeading 2"/>
    <w:basedOn w:val="OPCParaBase"/>
    <w:next w:val="Normal"/>
    <w:rsid w:val="00855FE9"/>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wmf"/><Relationship Id="rId39" Type="http://schemas.openxmlformats.org/officeDocument/2006/relationships/image" Target="media/image19.wmf"/><Relationship Id="rId21" Type="http://schemas.openxmlformats.org/officeDocument/2006/relationships/footer" Target="footer6.xml"/><Relationship Id="rId34" Type="http://schemas.openxmlformats.org/officeDocument/2006/relationships/image" Target="media/image14.wmf"/><Relationship Id="rId42" Type="http://schemas.openxmlformats.org/officeDocument/2006/relationships/image" Target="media/image22.wmf"/><Relationship Id="rId47" Type="http://schemas.openxmlformats.org/officeDocument/2006/relationships/image" Target="media/image27.wmf"/><Relationship Id="rId50" Type="http://schemas.openxmlformats.org/officeDocument/2006/relationships/image" Target="media/image30.wmf"/><Relationship Id="rId55" Type="http://schemas.openxmlformats.org/officeDocument/2006/relationships/header" Target="header7.xml"/><Relationship Id="rId63" Type="http://schemas.openxmlformats.org/officeDocument/2006/relationships/footer" Target="footer10.xml"/><Relationship Id="rId68" Type="http://schemas.openxmlformats.org/officeDocument/2006/relationships/header" Target="header15.xml"/><Relationship Id="rId76"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wmf"/><Relationship Id="rId11" Type="http://schemas.openxmlformats.org/officeDocument/2006/relationships/header" Target="header2.xml"/><Relationship Id="rId24" Type="http://schemas.openxmlformats.org/officeDocument/2006/relationships/image" Target="media/image4.wmf"/><Relationship Id="rId32" Type="http://schemas.openxmlformats.org/officeDocument/2006/relationships/image" Target="media/image12.wmf"/><Relationship Id="rId37" Type="http://schemas.openxmlformats.org/officeDocument/2006/relationships/image" Target="media/image17.wmf"/><Relationship Id="rId40" Type="http://schemas.openxmlformats.org/officeDocument/2006/relationships/image" Target="media/image20.wmf"/><Relationship Id="rId45" Type="http://schemas.openxmlformats.org/officeDocument/2006/relationships/image" Target="media/image25.wmf"/><Relationship Id="rId53" Type="http://schemas.openxmlformats.org/officeDocument/2006/relationships/image" Target="media/image33.wmf"/><Relationship Id="rId58" Type="http://schemas.openxmlformats.org/officeDocument/2006/relationships/footer" Target="footer8.xml"/><Relationship Id="rId66" Type="http://schemas.openxmlformats.org/officeDocument/2006/relationships/header" Target="header14.xml"/><Relationship Id="rId74" Type="http://schemas.openxmlformats.org/officeDocument/2006/relationships/footer" Target="footer13.xml"/><Relationship Id="rId79"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wmf"/><Relationship Id="rId44" Type="http://schemas.openxmlformats.org/officeDocument/2006/relationships/image" Target="media/image24.wmf"/><Relationship Id="rId52" Type="http://schemas.openxmlformats.org/officeDocument/2006/relationships/image" Target="media/image32.wmf"/><Relationship Id="rId60" Type="http://schemas.openxmlformats.org/officeDocument/2006/relationships/footer" Target="footer9.xml"/><Relationship Id="rId65" Type="http://schemas.openxmlformats.org/officeDocument/2006/relationships/header" Target="header13.xml"/><Relationship Id="rId73" Type="http://schemas.openxmlformats.org/officeDocument/2006/relationships/header" Target="header19.xml"/><Relationship Id="rId78" Type="http://schemas.openxmlformats.org/officeDocument/2006/relationships/header" Target="header2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2.wmf"/><Relationship Id="rId27" Type="http://schemas.openxmlformats.org/officeDocument/2006/relationships/image" Target="media/image7.wmf"/><Relationship Id="rId30" Type="http://schemas.openxmlformats.org/officeDocument/2006/relationships/image" Target="media/image10.wmf"/><Relationship Id="rId35"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image" Target="media/image28.wmf"/><Relationship Id="rId56" Type="http://schemas.openxmlformats.org/officeDocument/2006/relationships/header" Target="header8.xml"/><Relationship Id="rId64" Type="http://schemas.openxmlformats.org/officeDocument/2006/relationships/header" Target="header12.xml"/><Relationship Id="rId69" Type="http://schemas.openxmlformats.org/officeDocument/2006/relationships/header" Target="header16.xml"/><Relationship Id="rId77" Type="http://schemas.openxmlformats.org/officeDocument/2006/relationships/footer" Target="footer14.xml"/><Relationship Id="rId8" Type="http://schemas.openxmlformats.org/officeDocument/2006/relationships/image" Target="media/image1.wmf"/><Relationship Id="rId51" Type="http://schemas.openxmlformats.org/officeDocument/2006/relationships/image" Target="media/image31.wmf"/><Relationship Id="rId72" Type="http://schemas.openxmlformats.org/officeDocument/2006/relationships/header" Target="header18.xml"/><Relationship Id="rId80"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image" Target="media/image18.wmf"/><Relationship Id="rId46" Type="http://schemas.openxmlformats.org/officeDocument/2006/relationships/image" Target="media/image26.wmf"/><Relationship Id="rId59" Type="http://schemas.openxmlformats.org/officeDocument/2006/relationships/header" Target="header9.xml"/><Relationship Id="rId67" Type="http://schemas.openxmlformats.org/officeDocument/2006/relationships/footer" Target="footer11.xml"/><Relationship Id="rId20" Type="http://schemas.openxmlformats.org/officeDocument/2006/relationships/header" Target="header6.xml"/><Relationship Id="rId41" Type="http://schemas.openxmlformats.org/officeDocument/2006/relationships/image" Target="media/image21.wmf"/><Relationship Id="rId54" Type="http://schemas.openxmlformats.org/officeDocument/2006/relationships/image" Target="media/image34.wmf"/><Relationship Id="rId62" Type="http://schemas.openxmlformats.org/officeDocument/2006/relationships/header" Target="header11.xml"/><Relationship Id="rId70" Type="http://schemas.openxmlformats.org/officeDocument/2006/relationships/footer" Target="footer12.xml"/><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wmf"/><Relationship Id="rId28" Type="http://schemas.openxmlformats.org/officeDocument/2006/relationships/image" Target="media/image8.wmf"/><Relationship Id="rId36" Type="http://schemas.openxmlformats.org/officeDocument/2006/relationships/image" Target="media/image16.wmf"/><Relationship Id="rId49" Type="http://schemas.openxmlformats.org/officeDocument/2006/relationships/image" Target="media/image29.wmf"/><Relationship Id="rId57"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8DBF7-DDA5-431A-B21B-F80E500F0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ConsolAct_new.DOTX</Template>
  <TotalTime>0</TotalTime>
  <Pages>155</Pages>
  <Words>32472</Words>
  <Characters>160570</Characters>
  <Application>Microsoft Office Word</Application>
  <DocSecurity>0</DocSecurity>
  <PresentationFormat/>
  <Lines>5399</Lines>
  <Paragraphs>3123</Paragraphs>
  <ScaleCrop>false</ScaleCrop>
  <HeadingPairs>
    <vt:vector size="2" baseType="variant">
      <vt:variant>
        <vt:lpstr>Title</vt:lpstr>
      </vt:variant>
      <vt:variant>
        <vt:i4>1</vt:i4>
      </vt:variant>
    </vt:vector>
  </HeadingPairs>
  <TitlesOfParts>
    <vt:vector size="1" baseType="lpstr">
      <vt:lpstr>Schools Assistance (Learning Together—Achievement Through Choice and Opportunity) Act 2004</vt:lpstr>
    </vt:vector>
  </TitlesOfParts>
  <Manager/>
  <Company/>
  <LinksUpToDate>false</LinksUpToDate>
  <CharactersWithSpaces>190989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Assistance (Learning Together—Achievement Through Choice and Opportunity) Act 2004</dc:title>
  <dc:subject/>
  <dc:creator/>
  <cp:keywords/>
  <dc:description/>
  <cp:lastModifiedBy/>
  <cp:revision>1</cp:revision>
  <cp:lastPrinted>2007-07-09T04:09:00Z</cp:lastPrinted>
  <dcterms:created xsi:type="dcterms:W3CDTF">2024-04-16T06:33:00Z</dcterms:created>
  <dcterms:modified xsi:type="dcterms:W3CDTF">2024-04-16T06:33:00Z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OFFICIAL</vt:lpwstr>
  </property>
  <property fmtid="{D5CDD505-2E9C-101B-9397-08002B2CF9AE}" pid="4" name="DLM">
    <vt:lpwstr> </vt:lpwstr>
  </property>
  <property fmtid="{D5CDD505-2E9C-101B-9397-08002B2CF9AE}" pid="5" name="ShortT">
    <vt:lpwstr>Schools Assistance (Learning Together—Achievement Through Choice and Opportunity) Act 2004</vt:lpwstr>
  </property>
  <property fmtid="{D5CDD505-2E9C-101B-9397-08002B2CF9AE}" pid="6" name="Actno">
    <vt:lpwstr/>
  </property>
  <property fmtid="{D5CDD505-2E9C-101B-9397-08002B2CF9AE}" pid="7" name="Compilation">
    <vt:lpwstr>Yes</vt:lpwstr>
  </property>
  <property fmtid="{D5CDD505-2E9C-101B-9397-08002B2CF9AE}" pid="8" name="Type">
    <vt:lpwstr>BILL</vt:lpwstr>
  </property>
  <property fmtid="{D5CDD505-2E9C-101B-9397-08002B2CF9AE}" pid="9" name="DocType">
    <vt:lpwstr>NEW</vt:lpwstr>
  </property>
</Properties>
</file>